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27F1" w:rsidRPr="004327F1" w:rsidRDefault="004327F1" w:rsidP="00D648B7">
      <w:pPr>
        <w:pStyle w:val="libTitr1"/>
      </w:pPr>
      <w:r w:rsidRPr="004327F1">
        <w:rPr>
          <w:rFonts w:hint="cs"/>
          <w:cs/>
          <w:lang w:bidi="hi-IN"/>
        </w:rPr>
        <w:t>ख़्वाब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ताबीर</w:t>
      </w:r>
    </w:p>
    <w:p w:rsidR="004327F1" w:rsidRPr="004327F1" w:rsidRDefault="004327F1" w:rsidP="00D648B7">
      <w:pPr>
        <w:pStyle w:val="libTitr2"/>
      </w:pPr>
      <w:r w:rsidRPr="004327F1">
        <w:rPr>
          <w:rFonts w:hint="cs"/>
          <w:cs/>
          <w:lang w:bidi="hi-IN"/>
        </w:rPr>
        <w:t>लेखकः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अल्लामा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मजलिसी</w:t>
      </w:r>
    </w:p>
    <w:p w:rsidR="004327F1" w:rsidRDefault="004327F1" w:rsidP="00D648B7">
      <w:pPr>
        <w:pStyle w:val="libTitr2"/>
        <w:rPr>
          <w:lang w:bidi="hi-IN"/>
        </w:rPr>
      </w:pPr>
      <w:r w:rsidRPr="004327F1">
        <w:rPr>
          <w:rFonts w:hint="cs"/>
          <w:cs/>
          <w:lang w:bidi="hi-IN"/>
        </w:rPr>
        <w:t>तरजुमाः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अमान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अली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ज़ैदी</w:t>
      </w:r>
    </w:p>
    <w:p w:rsidR="00E5230B" w:rsidRPr="00C64EB4" w:rsidRDefault="00E5230B" w:rsidP="00E5230B">
      <w:pPr>
        <w:pStyle w:val="libnotice0"/>
      </w:pPr>
      <w:r w:rsidRPr="006B240B">
        <w:rPr>
          <w:rStyle w:val="libNoticeChar"/>
          <w:rFonts w:hint="cs"/>
          <w:cs/>
          <w:lang w:bidi="hi-IN"/>
        </w:rPr>
        <w:t>नोटः</w:t>
      </w:r>
      <w:r w:rsidRPr="00EA6470">
        <w:rPr>
          <w:rStyle w:val="libNoticeChar"/>
          <w:rtl/>
          <w:cs/>
        </w:rPr>
        <w:t xml:space="preserve"> </w:t>
      </w:r>
      <w:r w:rsidRPr="006B240B">
        <w:rPr>
          <w:rStyle w:val="libNoticeChar"/>
          <w:rFonts w:hint="cs"/>
          <w:cs/>
          <w:lang w:bidi="hi-IN"/>
        </w:rPr>
        <w:t>ये</w:t>
      </w:r>
      <w:r w:rsidRPr="00EA6470">
        <w:rPr>
          <w:rStyle w:val="libNoticeChar"/>
          <w:rtl/>
          <w:cs/>
        </w:rPr>
        <w:t xml:space="preserve"> </w:t>
      </w:r>
      <w:r w:rsidRPr="006B240B">
        <w:rPr>
          <w:rStyle w:val="libNoticeChar"/>
          <w:rFonts w:hint="cs"/>
          <w:cs/>
          <w:lang w:bidi="hi-IN"/>
        </w:rPr>
        <w:t>किताब</w:t>
      </w:r>
      <w:r w:rsidRPr="00EA6470">
        <w:rPr>
          <w:rStyle w:val="libNoticeChar"/>
          <w:rtl/>
          <w:cs/>
        </w:rPr>
        <w:t xml:space="preserve"> </w:t>
      </w:r>
      <w:r w:rsidRPr="006B240B">
        <w:rPr>
          <w:rStyle w:val="libNoticeChar"/>
          <w:rFonts w:hint="cs"/>
          <w:cs/>
          <w:lang w:bidi="hi-IN"/>
        </w:rPr>
        <w:t>अलहसनैन</w:t>
      </w:r>
      <w:r w:rsidRPr="00EA6470">
        <w:rPr>
          <w:rStyle w:val="libNoticeChar"/>
          <w:rtl/>
          <w:cs/>
        </w:rPr>
        <w:t xml:space="preserve"> </w:t>
      </w:r>
      <w:r w:rsidRPr="006B240B">
        <w:rPr>
          <w:rStyle w:val="libNoticeChar"/>
          <w:rFonts w:hint="cs"/>
          <w:cs/>
          <w:lang w:bidi="hi-IN"/>
        </w:rPr>
        <w:t>इस्लामी</w:t>
      </w:r>
      <w:r w:rsidRPr="00EA6470">
        <w:rPr>
          <w:rStyle w:val="libNoticeChar"/>
          <w:rtl/>
          <w:cs/>
        </w:rPr>
        <w:t xml:space="preserve"> </w:t>
      </w:r>
      <w:r w:rsidRPr="006B240B">
        <w:rPr>
          <w:rStyle w:val="libNoticeChar"/>
          <w:rFonts w:hint="cs"/>
          <w:cs/>
          <w:lang w:bidi="hi-IN"/>
        </w:rPr>
        <w:t>नेटवर्क</w:t>
      </w:r>
      <w:r w:rsidRPr="00EA6470">
        <w:rPr>
          <w:rStyle w:val="libNoticeChar"/>
          <w:rtl/>
          <w:cs/>
        </w:rPr>
        <w:t xml:space="preserve"> </w:t>
      </w:r>
      <w:r w:rsidRPr="006B240B">
        <w:rPr>
          <w:rStyle w:val="libNoticeChar"/>
          <w:rFonts w:hint="cs"/>
          <w:cs/>
          <w:lang w:bidi="hi-IN"/>
        </w:rPr>
        <w:t>के</w:t>
      </w:r>
      <w:r w:rsidRPr="00EA6470">
        <w:rPr>
          <w:rStyle w:val="libNoticeChar"/>
          <w:rtl/>
          <w:cs/>
        </w:rPr>
        <w:t xml:space="preserve"> </w:t>
      </w:r>
      <w:r w:rsidRPr="006B240B">
        <w:rPr>
          <w:rStyle w:val="libNoticeChar"/>
          <w:rFonts w:hint="cs"/>
          <w:cs/>
          <w:lang w:bidi="hi-IN"/>
        </w:rPr>
        <w:t>ज़रीऐ</w:t>
      </w:r>
      <w:r w:rsidRPr="00EA6470">
        <w:rPr>
          <w:rStyle w:val="libNoticeChar"/>
          <w:rtl/>
          <w:cs/>
        </w:rPr>
        <w:t xml:space="preserve"> </w:t>
      </w:r>
      <w:r w:rsidRPr="006B240B">
        <w:rPr>
          <w:rStyle w:val="libNoticeChar"/>
          <w:rFonts w:hint="cs"/>
          <w:cs/>
          <w:lang w:bidi="hi-IN"/>
        </w:rPr>
        <w:t>अपने</w:t>
      </w:r>
      <w:r w:rsidRPr="00EA6470">
        <w:rPr>
          <w:rStyle w:val="libNoticeChar"/>
          <w:rtl/>
          <w:cs/>
        </w:rPr>
        <w:t xml:space="preserve"> </w:t>
      </w:r>
      <w:r w:rsidRPr="006B240B">
        <w:rPr>
          <w:rStyle w:val="libNoticeChar"/>
          <w:rFonts w:hint="cs"/>
          <w:cs/>
          <w:lang w:bidi="hi-IN"/>
        </w:rPr>
        <w:t>पाठको</w:t>
      </w:r>
      <w:r w:rsidRPr="00EA6470">
        <w:rPr>
          <w:rStyle w:val="libNoticeChar"/>
          <w:rtl/>
          <w:cs/>
        </w:rPr>
        <w:t xml:space="preserve"> </w:t>
      </w:r>
      <w:r w:rsidRPr="006B240B">
        <w:rPr>
          <w:rStyle w:val="libNoticeChar"/>
          <w:rFonts w:hint="cs"/>
          <w:cs/>
          <w:lang w:bidi="hi-IN"/>
        </w:rPr>
        <w:t>के</w:t>
      </w:r>
      <w:r w:rsidRPr="00EA6470">
        <w:rPr>
          <w:rStyle w:val="libNoticeChar"/>
          <w:rtl/>
          <w:cs/>
        </w:rPr>
        <w:t xml:space="preserve"> </w:t>
      </w:r>
      <w:r w:rsidRPr="006B240B">
        <w:rPr>
          <w:rStyle w:val="libNoticeChar"/>
          <w:rFonts w:hint="cs"/>
          <w:cs/>
          <w:lang w:bidi="hi-IN"/>
        </w:rPr>
        <w:t>लिऐ</w:t>
      </w:r>
      <w:r w:rsidRPr="00EA6470">
        <w:rPr>
          <w:rStyle w:val="libNoticeChar"/>
          <w:rtl/>
          <w:cs/>
        </w:rPr>
        <w:t xml:space="preserve"> </w:t>
      </w:r>
      <w:r w:rsidRPr="006B240B">
        <w:rPr>
          <w:rStyle w:val="libNoticeChar"/>
          <w:rFonts w:hint="cs"/>
          <w:cs/>
          <w:lang w:bidi="hi-IN"/>
        </w:rPr>
        <w:t>टाइप</w:t>
      </w:r>
      <w:r w:rsidRPr="00EA6470">
        <w:rPr>
          <w:rStyle w:val="libNoticeChar"/>
          <w:rtl/>
          <w:cs/>
        </w:rPr>
        <w:t xml:space="preserve"> </w:t>
      </w:r>
      <w:r w:rsidRPr="006B240B">
        <w:rPr>
          <w:rStyle w:val="libNoticeChar"/>
          <w:rFonts w:hint="cs"/>
          <w:cs/>
          <w:lang w:bidi="hi-IN"/>
        </w:rPr>
        <w:t>कराई</w:t>
      </w:r>
      <w:r w:rsidRPr="00EA6470">
        <w:rPr>
          <w:rStyle w:val="libNoticeChar"/>
          <w:rtl/>
          <w:cs/>
        </w:rPr>
        <w:t xml:space="preserve"> </w:t>
      </w:r>
      <w:r w:rsidRPr="006B240B">
        <w:rPr>
          <w:rStyle w:val="libNoticeChar"/>
          <w:rFonts w:hint="cs"/>
          <w:cs/>
          <w:lang w:bidi="hi-IN"/>
        </w:rPr>
        <w:t>गई</w:t>
      </w:r>
      <w:r w:rsidRPr="00EA6470">
        <w:rPr>
          <w:rStyle w:val="libNoticeChar"/>
          <w:rtl/>
          <w:cs/>
        </w:rPr>
        <w:t xml:space="preserve"> </w:t>
      </w:r>
      <w:r w:rsidRPr="006B240B">
        <w:rPr>
          <w:rStyle w:val="libNoticeChar"/>
          <w:rFonts w:hint="cs"/>
          <w:cs/>
          <w:lang w:bidi="hi-IN"/>
        </w:rPr>
        <w:t>है</w:t>
      </w:r>
      <w:r w:rsidRPr="00EA6470">
        <w:rPr>
          <w:rStyle w:val="libNoticeChar"/>
          <w:rtl/>
          <w:cs/>
        </w:rPr>
        <w:t xml:space="preserve"> </w:t>
      </w:r>
      <w:r w:rsidRPr="006B240B">
        <w:rPr>
          <w:rStyle w:val="libNoticeChar"/>
          <w:rFonts w:hint="cs"/>
          <w:cs/>
          <w:lang w:bidi="hi-IN"/>
        </w:rPr>
        <w:t>और</w:t>
      </w:r>
      <w:r w:rsidRPr="00EA6470">
        <w:rPr>
          <w:rStyle w:val="libNoticeChar"/>
          <w:rtl/>
          <w:cs/>
        </w:rPr>
        <w:t xml:space="preserve"> </w:t>
      </w:r>
      <w:r w:rsidRPr="006B240B">
        <w:rPr>
          <w:rStyle w:val="libNoticeChar"/>
          <w:rFonts w:hint="cs"/>
          <w:cs/>
          <w:lang w:bidi="hi-IN"/>
        </w:rPr>
        <w:t>इस</w:t>
      </w:r>
      <w:r w:rsidRPr="00EA6470">
        <w:rPr>
          <w:rStyle w:val="libNoticeChar"/>
          <w:rtl/>
          <w:cs/>
        </w:rPr>
        <w:t xml:space="preserve"> </w:t>
      </w:r>
      <w:r w:rsidRPr="006B240B">
        <w:rPr>
          <w:rStyle w:val="libNoticeChar"/>
          <w:rFonts w:hint="cs"/>
          <w:cs/>
          <w:lang w:bidi="hi-IN"/>
        </w:rPr>
        <w:t>किताब</w:t>
      </w:r>
      <w:r w:rsidRPr="00EA6470">
        <w:rPr>
          <w:rStyle w:val="libNoticeChar"/>
          <w:rtl/>
          <w:cs/>
        </w:rPr>
        <w:t xml:space="preserve"> </w:t>
      </w:r>
      <w:r w:rsidRPr="006B240B">
        <w:rPr>
          <w:rStyle w:val="libNoticeChar"/>
          <w:rFonts w:hint="cs"/>
          <w:cs/>
          <w:lang w:bidi="hi-IN"/>
        </w:rPr>
        <w:t>मे</w:t>
      </w:r>
      <w:r w:rsidRPr="00EA6470">
        <w:rPr>
          <w:rStyle w:val="libNoticeChar"/>
          <w:rtl/>
          <w:cs/>
        </w:rPr>
        <w:t xml:space="preserve"> </w:t>
      </w:r>
      <w:r w:rsidRPr="006B240B">
        <w:rPr>
          <w:rStyle w:val="libNoticeChar"/>
          <w:rFonts w:hint="cs"/>
          <w:cs/>
          <w:lang w:bidi="hi-IN"/>
        </w:rPr>
        <w:t>टाइप</w:t>
      </w:r>
      <w:r w:rsidRPr="00EA6470">
        <w:rPr>
          <w:rStyle w:val="libNoticeChar"/>
          <w:rtl/>
          <w:cs/>
        </w:rPr>
        <w:t xml:space="preserve"> </w:t>
      </w:r>
      <w:r w:rsidRPr="006B240B">
        <w:rPr>
          <w:rStyle w:val="libNoticeChar"/>
          <w:rFonts w:hint="cs"/>
          <w:cs/>
          <w:lang w:bidi="hi-IN"/>
        </w:rPr>
        <w:t>वग़ैरा</w:t>
      </w:r>
      <w:r w:rsidRPr="00EA6470">
        <w:rPr>
          <w:rStyle w:val="libNoticeChar"/>
          <w:rtl/>
          <w:cs/>
        </w:rPr>
        <w:t xml:space="preserve"> </w:t>
      </w:r>
      <w:r w:rsidRPr="006B240B">
        <w:rPr>
          <w:rStyle w:val="libNoticeChar"/>
          <w:rFonts w:hint="cs"/>
          <w:cs/>
          <w:lang w:bidi="hi-IN"/>
        </w:rPr>
        <w:t>की</w:t>
      </w:r>
      <w:r w:rsidRPr="00EA6470">
        <w:rPr>
          <w:rStyle w:val="libNoticeChar"/>
          <w:rtl/>
          <w:cs/>
        </w:rPr>
        <w:t xml:space="preserve"> </w:t>
      </w:r>
      <w:r w:rsidRPr="006B240B">
        <w:rPr>
          <w:rStyle w:val="libNoticeChar"/>
          <w:rFonts w:hint="cs"/>
          <w:cs/>
          <w:lang w:bidi="hi-IN"/>
        </w:rPr>
        <w:t>ग़लतीयो</w:t>
      </w:r>
      <w:r w:rsidRPr="00EA6470">
        <w:rPr>
          <w:rStyle w:val="libNoticeChar"/>
          <w:rtl/>
          <w:cs/>
        </w:rPr>
        <w:t xml:space="preserve"> </w:t>
      </w:r>
      <w:r>
        <w:rPr>
          <w:rStyle w:val="libNoticeChar"/>
          <w:rFonts w:hint="cs"/>
          <w:cs/>
          <w:lang w:bidi="hi-IN"/>
        </w:rPr>
        <w:t>को सही किया</w:t>
      </w:r>
      <w:r w:rsidRPr="00EA6470">
        <w:rPr>
          <w:rStyle w:val="libNoticeChar"/>
          <w:rtl/>
          <w:cs/>
        </w:rPr>
        <w:t xml:space="preserve"> </w:t>
      </w:r>
      <w:r w:rsidRPr="006B240B">
        <w:rPr>
          <w:rStyle w:val="libNoticeChar"/>
          <w:rFonts w:hint="cs"/>
          <w:cs/>
          <w:lang w:bidi="hi-IN"/>
        </w:rPr>
        <w:t>गया</w:t>
      </w:r>
      <w:r w:rsidRPr="00EA6470">
        <w:rPr>
          <w:rStyle w:val="libNoticeChar"/>
          <w:rtl/>
          <w:cs/>
        </w:rPr>
        <w:t xml:space="preserve"> </w:t>
      </w:r>
      <w:r w:rsidRPr="006B240B">
        <w:rPr>
          <w:rStyle w:val="libNoticeChar"/>
          <w:rFonts w:hint="cs"/>
          <w:cs/>
          <w:lang w:bidi="hi-IN"/>
        </w:rPr>
        <w:t>है।</w:t>
      </w:r>
    </w:p>
    <w:p w:rsidR="00E5230B" w:rsidRPr="00F37A3A" w:rsidRDefault="00E5230B" w:rsidP="00F37A3A">
      <w:pPr>
        <w:pStyle w:val="libNotice"/>
      </w:pPr>
      <w:r w:rsidRPr="00F37A3A">
        <w:t>Alhassanain</w:t>
      </w:r>
      <w:r w:rsidR="008D4572" w:rsidRPr="00F37A3A">
        <w:t xml:space="preserve">. </w:t>
      </w:r>
      <w:r w:rsidRPr="00F37A3A">
        <w:t>org/hindi</w:t>
      </w:r>
    </w:p>
    <w:p w:rsidR="00E5230B" w:rsidRPr="004327F1" w:rsidRDefault="00E5230B" w:rsidP="00D648B7">
      <w:pPr>
        <w:pStyle w:val="libTitr2"/>
      </w:pPr>
    </w:p>
    <w:p w:rsidR="00D648B7" w:rsidRDefault="00D648B7">
      <w:pPr>
        <w:spacing w:after="0" w:line="240" w:lineRule="auto"/>
        <w:rPr>
          <w:rFonts w:ascii="Mangal" w:hAnsi="Mangal" w:cs="Mangal"/>
          <w:color w:val="000000"/>
          <w:sz w:val="28"/>
          <w:szCs w:val="28"/>
        </w:rPr>
      </w:pPr>
      <w:r>
        <w:br w:type="page"/>
      </w:r>
    </w:p>
    <w:p w:rsidR="004327F1" w:rsidRPr="004327F1" w:rsidRDefault="004327F1" w:rsidP="00D648B7">
      <w:pPr>
        <w:pStyle w:val="Heading1"/>
      </w:pPr>
      <w:bookmarkStart w:id="0" w:name="_Toc496726243"/>
      <w:r w:rsidRPr="004327F1">
        <w:rPr>
          <w:rFonts w:hint="cs"/>
          <w:cs/>
          <w:lang w:bidi="hi-IN"/>
        </w:rPr>
        <w:lastRenderedPageBreak/>
        <w:t>पेश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लफ्ज़</w:t>
      </w:r>
      <w:bookmarkEnd w:id="0"/>
    </w:p>
    <w:p w:rsidR="004327F1" w:rsidRPr="004327F1" w:rsidRDefault="004327F1" w:rsidP="00A7641D">
      <w:pPr>
        <w:pStyle w:val="libNormal"/>
      </w:pPr>
      <w:r w:rsidRPr="004327F1">
        <w:rPr>
          <w:rFonts w:hint="cs"/>
          <w:cs/>
          <w:lang w:bidi="hi-IN"/>
        </w:rPr>
        <w:t>काफ़ी</w:t>
      </w:r>
      <w:r w:rsidRPr="00A7641D">
        <w:rPr>
          <w:rtl/>
          <w:cs/>
        </w:rPr>
        <w:t xml:space="preserve"> </w:t>
      </w:r>
      <w:r w:rsidRPr="00A7641D">
        <w:rPr>
          <w:rFonts w:hint="cs"/>
          <w:cs/>
          <w:lang w:bidi="hi-IN"/>
        </w:rPr>
        <w:t>अ</w:t>
      </w:r>
      <w:r w:rsidR="00A7641D" w:rsidRPr="00A7641D">
        <w:rPr>
          <w:rFonts w:hint="cs"/>
          <w:cs/>
          <w:lang w:bidi="hi-IN"/>
        </w:rPr>
        <w:t>र्से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से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ये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खयाल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था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कि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कोई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ऐसी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किताब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लिखी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जो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ख़्वाबों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कि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सहीह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ताबीर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पर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मुश्तिमल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हो</w:t>
      </w:r>
      <w:r w:rsidRPr="004327F1">
        <w:t>1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नीज़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मोमिनीन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कराम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इसरार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भी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नाक़ाबिले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बरदाश्त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था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क्योकि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उर्दु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ज़बान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कोई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ऐसा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मोतबर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ख़्वाब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नामा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मौजूद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नही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था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जो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मोमिनीन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कि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इस़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रोज़मररा</w:t>
      </w:r>
      <w:r w:rsidRPr="004327F1">
        <w:rPr>
          <w:cs/>
          <w:lang w:bidi="hi-IN"/>
        </w:rPr>
        <w:t xml:space="preserve">- </w:t>
      </w:r>
      <w:r w:rsidRPr="004327F1">
        <w:rPr>
          <w:rFonts w:hint="cs"/>
          <w:cs/>
          <w:lang w:bidi="hi-IN"/>
        </w:rPr>
        <w:t>की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अहम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ज़रूरत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पूरा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सकता</w:t>
      </w:r>
      <w:r w:rsidRPr="004327F1">
        <w:rPr>
          <w:cs/>
          <w:lang w:bidi="hi-IN"/>
        </w:rPr>
        <w:t xml:space="preserve"> </w:t>
      </w:r>
      <w:r w:rsidRPr="004327F1">
        <w:t>1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लेहाजा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ज़ेरे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नज़र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किताब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ताबीरूरोया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कि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तरतीबो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तदवीन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पुख्ता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तालीफिया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जो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मौलाना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नज़र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हुसैन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साहब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ज़फऱ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मौलाना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जव्वाद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उल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हुसैन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हमदानी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मौलाना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सैय्यद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इकरार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हुसैन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साहब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और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मौलाना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गुलाम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हैदर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साहब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पर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मुश्तमिल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है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सुपुर्द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दिया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गया</w:t>
      </w:r>
      <w:r w:rsidRPr="004327F1">
        <w:t>1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जिन्होने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बडी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काविश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और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ज़ाफिशानी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से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इस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ख्वाब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नामे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मुरत्तब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किया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और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इस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सिलसिले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मुख्तलिफ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कुतुब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व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तफासीर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खूसूसन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आयतुल्लाहुल्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उज़म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मौहिदिदसे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आज़म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जनाब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मौ</w:t>
      </w:r>
      <w:r w:rsidR="008D4572">
        <w:rPr>
          <w:cs/>
          <w:lang w:bidi="hi-IN"/>
        </w:rPr>
        <w:t xml:space="preserve">. </w:t>
      </w:r>
      <w:r w:rsidRPr="004327F1">
        <w:rPr>
          <w:rFonts w:hint="cs"/>
          <w:cs/>
          <w:lang w:bidi="hi-IN"/>
        </w:rPr>
        <w:t>बाक़िर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साहब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कददसल्लाहो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माया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नाज़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किताब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बिहारूल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अननार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पेशे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नज़र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रखा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और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उसके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अलावा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दीगर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मशहुरो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म्रारूफ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कुतुब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से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इस्तिफादा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किया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बख़्ता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तालीफिया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ने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अपने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तई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इन्तिहाई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कोशिश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कि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कोई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ऐसा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मवाद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इस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किताब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गैर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मौजूद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लेकिन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ज़मानए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हाल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शाया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किया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जा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रहा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है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उम्मीद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है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कि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हिन्दी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जानने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वाले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इस्तेफादा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करेगे।</w:t>
      </w:r>
    </w:p>
    <w:p w:rsidR="004327F1" w:rsidRPr="004327F1" w:rsidRDefault="004327F1" w:rsidP="00A7641D">
      <w:pPr>
        <w:pStyle w:val="libNormal"/>
      </w:pPr>
      <w:r w:rsidRPr="004327F1">
        <w:rPr>
          <w:rFonts w:hint="cs"/>
          <w:cs/>
          <w:lang w:bidi="hi-IN"/>
        </w:rPr>
        <w:t>बिस्मिल्ला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हिर्रहमानिर्रहीम</w:t>
      </w:r>
      <w:r w:rsidR="008D4572">
        <w:rPr>
          <w:cs/>
          <w:lang w:bidi="hi-IN"/>
        </w:rPr>
        <w:t xml:space="preserve">. </w:t>
      </w:r>
    </w:p>
    <w:p w:rsidR="00D648B7" w:rsidRDefault="004327F1" w:rsidP="00A7641D">
      <w:pPr>
        <w:pStyle w:val="libNormal"/>
        <w:rPr>
          <w:lang w:bidi="hi-IN"/>
        </w:rPr>
      </w:pPr>
      <w:r w:rsidRPr="004327F1">
        <w:rPr>
          <w:rFonts w:hint="cs"/>
          <w:cs/>
          <w:lang w:bidi="hi-IN"/>
        </w:rPr>
        <w:t>अक़्सामे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ख़्वाब</w:t>
      </w:r>
      <w:r w:rsidR="008D4572">
        <w:rPr>
          <w:cs/>
          <w:lang w:bidi="hi-IN"/>
        </w:rPr>
        <w:t xml:space="preserve">. </w:t>
      </w:r>
      <w:r w:rsidRPr="004327F1">
        <w:rPr>
          <w:rFonts w:hint="cs"/>
          <w:cs/>
          <w:lang w:bidi="hi-IN"/>
        </w:rPr>
        <w:t>ख़्वाब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चार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क़िस्में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होती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हैं।</w:t>
      </w:r>
      <w:r w:rsidRPr="004327F1">
        <w:t>1</w:t>
      </w:r>
      <w:r w:rsidR="008D4572">
        <w:t xml:space="preserve">. </w:t>
      </w:r>
      <w:r w:rsidRPr="004327F1">
        <w:rPr>
          <w:rFonts w:hint="cs"/>
          <w:cs/>
          <w:lang w:bidi="hi-IN"/>
        </w:rPr>
        <w:t>वो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ख़्वाब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जो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अल्लाह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तआला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तरफ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से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और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उसकी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तावील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व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तबीर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होती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है</w:t>
      </w:r>
      <w:r w:rsidR="00362E76">
        <w:rPr>
          <w:rFonts w:hint="cs"/>
          <w:cs/>
          <w:lang w:bidi="hi-IN"/>
        </w:rPr>
        <w:t>।</w:t>
      </w:r>
      <w:r w:rsidRPr="004327F1">
        <w:t>2</w:t>
      </w:r>
      <w:r w:rsidR="008D4572">
        <w:t xml:space="preserve">. </w:t>
      </w:r>
      <w:r w:rsidRPr="004327F1">
        <w:rPr>
          <w:rFonts w:hint="cs"/>
          <w:cs/>
          <w:lang w:bidi="hi-IN"/>
        </w:rPr>
        <w:t>वो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ख़्वाब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जो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वसावसे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lastRenderedPageBreak/>
        <w:t>शैतान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से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हो</w:t>
      </w:r>
      <w:r w:rsidR="00362E76">
        <w:rPr>
          <w:rFonts w:hint="cs"/>
          <w:cs/>
          <w:lang w:bidi="hi-IN"/>
        </w:rPr>
        <w:t>।</w:t>
      </w:r>
      <w:r w:rsidRPr="004327F1">
        <w:t>3</w:t>
      </w:r>
      <w:r w:rsidR="008D4572">
        <w:t xml:space="preserve">. </w:t>
      </w:r>
      <w:r w:rsidRPr="004327F1">
        <w:rPr>
          <w:rFonts w:hint="cs"/>
          <w:cs/>
          <w:lang w:bidi="hi-IN"/>
        </w:rPr>
        <w:t>वो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ख़्वाब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जो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ग़ल्बऐ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अग़लात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यानी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सफ़रा</w:t>
      </w:r>
      <w:r w:rsidRPr="004327F1">
        <w:rPr>
          <w:cs/>
          <w:lang w:bidi="hi-IN"/>
        </w:rPr>
        <w:t xml:space="preserve"> </w:t>
      </w:r>
      <w:r w:rsidRPr="004327F1">
        <w:t>,</w:t>
      </w:r>
      <w:r w:rsidRPr="004327F1">
        <w:rPr>
          <w:rFonts w:hint="cs"/>
          <w:cs/>
          <w:lang w:bidi="hi-IN"/>
        </w:rPr>
        <w:t>सौदा</w:t>
      </w:r>
      <w:r w:rsidRPr="004327F1">
        <w:t xml:space="preserve">, </w:t>
      </w:r>
      <w:r w:rsidRPr="004327F1">
        <w:rPr>
          <w:rFonts w:hint="cs"/>
          <w:cs/>
          <w:lang w:bidi="hi-IN"/>
        </w:rPr>
        <w:t>बल्ग़म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या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खून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में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से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किसी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एक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ज़्यादती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वजह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से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मसलन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जिस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शख़्स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सौदा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ग़ल्बा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उसे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उमूमम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ख़वाब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स्यिह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रंग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ख़ौफनाक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चीज़े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नज़र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आती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हैं</w:t>
      </w:r>
      <w:r w:rsidR="00362E76">
        <w:rPr>
          <w:rFonts w:hint="cs"/>
          <w:cs/>
          <w:lang w:bidi="hi-IN"/>
        </w:rPr>
        <w:t>।</w:t>
      </w:r>
      <w:r w:rsidRPr="004327F1">
        <w:t>4</w:t>
      </w:r>
      <w:r w:rsidR="008D4572">
        <w:t xml:space="preserve">. </w:t>
      </w:r>
      <w:r w:rsidRPr="004327F1">
        <w:rPr>
          <w:rFonts w:hint="cs"/>
          <w:cs/>
          <w:lang w:bidi="hi-IN"/>
        </w:rPr>
        <w:t>वो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ख़्वाब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जो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अफकारो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तफक्कुरात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वजह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से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हो।पहले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ख़्वाब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अलावा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दीगर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ख़्वाब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परेशान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और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मुख़्तलित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और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मुतलब्बिस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बे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हकीकत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होते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हैं</w:t>
      </w:r>
      <w:r w:rsidRPr="004327F1">
        <w:rPr>
          <w:cs/>
          <w:lang w:bidi="hi-IN"/>
        </w:rPr>
        <w:t>(</w:t>
      </w:r>
      <w:r w:rsidRPr="004327F1">
        <w:rPr>
          <w:rFonts w:hint="cs"/>
          <w:cs/>
          <w:lang w:bidi="hi-IN"/>
        </w:rPr>
        <w:t>सफीनतुल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बिहार</w:t>
      </w:r>
      <w:r w:rsidRPr="004327F1">
        <w:rPr>
          <w:cs/>
          <w:lang w:bidi="hi-IN"/>
        </w:rPr>
        <w:t>)</w:t>
      </w:r>
    </w:p>
    <w:p w:rsidR="00D648B7" w:rsidRDefault="004327F1" w:rsidP="00D648B7">
      <w:pPr>
        <w:pStyle w:val="libNormal"/>
        <w:rPr>
          <w:lang w:bidi="hi-IN"/>
        </w:rPr>
      </w:pPr>
      <w:r w:rsidRPr="004327F1">
        <w:rPr>
          <w:rFonts w:hint="cs"/>
          <w:cs/>
          <w:lang w:bidi="hi-IN"/>
        </w:rPr>
        <w:t>वैसे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मशहूर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है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कि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ख़्वाब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वो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है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जो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सुबहे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सादिक़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से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पहले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रोज़ा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रखने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वक़्त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आये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सच्चा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ख़वाब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वो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है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जो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दिन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में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आये</w:t>
      </w:r>
      <w:r w:rsidR="00362E76">
        <w:rPr>
          <w:rFonts w:hint="cs"/>
          <w:cs/>
          <w:lang w:bidi="hi-IN"/>
        </w:rPr>
        <w:t>।</w:t>
      </w:r>
    </w:p>
    <w:p w:rsidR="00D648B7" w:rsidRDefault="004327F1" w:rsidP="002A6AC5">
      <w:pPr>
        <w:pStyle w:val="Heading1"/>
        <w:rPr>
          <w:lang w:bidi="hi-IN"/>
        </w:rPr>
      </w:pPr>
      <w:bookmarkStart w:id="1" w:name="_Toc496726244"/>
      <w:r w:rsidRPr="004327F1">
        <w:rPr>
          <w:rFonts w:hint="cs"/>
          <w:cs/>
          <w:lang w:bidi="hi-IN"/>
        </w:rPr>
        <w:t>ख़्वाब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पहली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क़िस्म</w:t>
      </w:r>
      <w:bookmarkEnd w:id="1"/>
    </w:p>
    <w:p w:rsidR="004327F1" w:rsidRPr="004327F1" w:rsidRDefault="004327F1" w:rsidP="00D648B7">
      <w:pPr>
        <w:pStyle w:val="libNormal"/>
      </w:pPr>
      <w:r w:rsidRPr="004327F1">
        <w:rPr>
          <w:rFonts w:hint="cs"/>
          <w:cs/>
          <w:lang w:bidi="hi-IN"/>
        </w:rPr>
        <w:t>यह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ख़्वाब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सालेह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और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सादिक़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होता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है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उसका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तअल्लुक़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अंबिया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और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अईम्माए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ताहेरीन</w:t>
      </w:r>
      <w:r w:rsidR="00D648B7">
        <w:rPr>
          <w:cs/>
          <w:lang w:bidi="hi-IN"/>
        </w:rPr>
        <w:t>(</w:t>
      </w:r>
      <w:r w:rsidRPr="004327F1">
        <w:rPr>
          <w:rFonts w:hint="cs"/>
          <w:cs/>
          <w:lang w:bidi="hi-IN"/>
        </w:rPr>
        <w:t>अ</w:t>
      </w:r>
      <w:r w:rsidR="008D4572">
        <w:rPr>
          <w:cs/>
          <w:lang w:bidi="hi-IN"/>
        </w:rPr>
        <w:t xml:space="preserve">. </w:t>
      </w:r>
      <w:r w:rsidR="00D648B7">
        <w:rPr>
          <w:cs/>
          <w:lang w:bidi="hi-IN"/>
        </w:rPr>
        <w:t>स</w:t>
      </w:r>
      <w:r w:rsidR="008D4572">
        <w:rPr>
          <w:cs/>
          <w:lang w:bidi="hi-IN"/>
        </w:rPr>
        <w:t>.</w:t>
      </w:r>
      <w:r w:rsidR="009B6BF2">
        <w:rPr>
          <w:cs/>
          <w:lang w:bidi="hi-IN"/>
        </w:rPr>
        <w:t>)</w:t>
      </w:r>
      <w:r w:rsidRPr="004327F1">
        <w:rPr>
          <w:rFonts w:hint="cs"/>
          <w:cs/>
          <w:lang w:bidi="hi-IN"/>
        </w:rPr>
        <w:t>से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है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और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कभी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ये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ख़्वाब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नेक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और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सालेह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बन्दों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भी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देखने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आता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है।जिसमें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किसी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मुतवक़्क़े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अम्र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जानिब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इशारा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होता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है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और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ये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किसी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होने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वाले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खौफ़नाक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अम्र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से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तहज़ीर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होती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है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या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किसी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मुफीद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और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अच्छे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अम्र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ताबीर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होती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है।</w:t>
      </w:r>
    </w:p>
    <w:p w:rsidR="004327F1" w:rsidRPr="004327F1" w:rsidRDefault="004327F1" w:rsidP="00D648B7">
      <w:pPr>
        <w:pStyle w:val="libNormal"/>
      </w:pPr>
      <w:r w:rsidRPr="004327F1">
        <w:rPr>
          <w:rFonts w:hint="cs"/>
          <w:cs/>
          <w:lang w:bidi="hi-IN"/>
        </w:rPr>
        <w:t>कुर्आने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मजीद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में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ख़्वाबों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तज़किरा</w:t>
      </w:r>
      <w:r w:rsidRPr="004327F1">
        <w:rPr>
          <w:cs/>
          <w:lang w:bidi="hi-IN"/>
        </w:rPr>
        <w:t xml:space="preserve"> </w:t>
      </w:r>
      <w:r w:rsidR="005C088B">
        <w:rPr>
          <w:lang w:bidi="hi-IN"/>
        </w:rPr>
        <w:cr/>
      </w:r>
      <w:r w:rsidRPr="004327F1">
        <w:rPr>
          <w:rFonts w:hint="cs"/>
          <w:cs/>
          <w:lang w:bidi="hi-IN"/>
        </w:rPr>
        <w:t>कलामे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पाक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में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अंबिया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और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ग़ैर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अंबिया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ख़्वाबों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ज़िक्र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मौजुद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है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जिससे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मालूम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होता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है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तमाम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ख़्वाब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बे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हक़ीकत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नहीं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होते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बल्कि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अकसर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औक़ात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सालेह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और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सादिक़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भी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होते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है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जैसा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कि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सूराए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युसूफ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में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है</w:t>
      </w:r>
      <w:r w:rsidR="008D4572">
        <w:rPr>
          <w:cs/>
          <w:lang w:bidi="hi-IN"/>
        </w:rPr>
        <w:t xml:space="preserve">. </w:t>
      </w:r>
      <w:r w:rsidRPr="004327F1">
        <w:t>,,</w:t>
      </w:r>
      <w:r w:rsidRPr="004327F1">
        <w:rPr>
          <w:rFonts w:hint="cs"/>
          <w:cs/>
          <w:lang w:bidi="hi-IN"/>
        </w:rPr>
        <w:t>जब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हज़रत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युसुफ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ने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अपने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lastRenderedPageBreak/>
        <w:t>बाप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से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कहा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ऐ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बाबा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में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ने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ग्याराह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सितारों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और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सूरज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और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चॉद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को</w:t>
      </w:r>
      <w:r w:rsidRPr="004327F1">
        <w:rPr>
          <w:cs/>
          <w:lang w:bidi="hi-IN"/>
        </w:rPr>
        <w:t xml:space="preserve"> (</w:t>
      </w:r>
      <w:r w:rsidRPr="004327F1">
        <w:rPr>
          <w:rFonts w:hint="cs"/>
          <w:cs/>
          <w:lang w:bidi="hi-IN"/>
        </w:rPr>
        <w:t>ख़्वाब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में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देखा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है</w:t>
      </w:r>
      <w:r w:rsidRPr="004327F1">
        <w:rPr>
          <w:cs/>
          <w:lang w:bidi="hi-IN"/>
        </w:rPr>
        <w:t xml:space="preserve">) </w:t>
      </w:r>
      <w:r w:rsidRPr="004327F1">
        <w:rPr>
          <w:rFonts w:hint="cs"/>
          <w:cs/>
          <w:lang w:bidi="hi-IN"/>
        </w:rPr>
        <w:t>मैंने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देखा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है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कि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ये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सब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मुझे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सज्दह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रहे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हैं।</w:t>
      </w:r>
    </w:p>
    <w:p w:rsidR="004327F1" w:rsidRPr="004327F1" w:rsidRDefault="004327F1" w:rsidP="00A7641D">
      <w:pPr>
        <w:pStyle w:val="libNormal"/>
      </w:pPr>
      <w:r w:rsidRPr="004327F1">
        <w:rPr>
          <w:rFonts w:hint="cs"/>
          <w:cs/>
          <w:lang w:bidi="hi-IN"/>
        </w:rPr>
        <w:t>हज़रत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युसुफ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साथ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और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भी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दो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जवान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आदमी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कैंद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में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दाख़िल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हुए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उन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में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से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एक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ने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कहा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कि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मैंने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ख़्वाब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देखा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है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कि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मैं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शराब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बनाने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वास्ते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अंगूर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निचौड़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रहा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हूं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और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दूसरे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ने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कहा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कि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मैने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भी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ख्वाब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अपने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देखा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है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कि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मै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अपनै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सर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सर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रोटियां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उठाये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हुऐ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हू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और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परिन्दे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उसमे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से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खा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रहे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है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और</w:t>
      </w:r>
      <w:r w:rsidR="00D648B7">
        <w:rPr>
          <w:lang w:bidi="hi-IN"/>
        </w:rPr>
        <w:t xml:space="preserve"> </w:t>
      </w:r>
      <w:r w:rsidRPr="004327F1">
        <w:rPr>
          <w:cs/>
          <w:lang w:bidi="hi-IN"/>
        </w:rPr>
        <w:t>(</w:t>
      </w:r>
      <w:r w:rsidRPr="004327F1">
        <w:rPr>
          <w:rFonts w:hint="cs"/>
          <w:cs/>
          <w:lang w:bidi="hi-IN"/>
        </w:rPr>
        <w:t>युसुफ</w:t>
      </w:r>
      <w:r w:rsidRPr="004327F1">
        <w:rPr>
          <w:cs/>
          <w:lang w:bidi="hi-IN"/>
        </w:rPr>
        <w:t xml:space="preserve">) </w:t>
      </w:r>
      <w:r w:rsidRPr="004327F1">
        <w:rPr>
          <w:rFonts w:hint="cs"/>
          <w:cs/>
          <w:lang w:bidi="hi-IN"/>
        </w:rPr>
        <w:t>हमे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इसकी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ताबीरल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बताईये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क्योकि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हम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तुम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यकीनन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नेकोकार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से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समझते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है</w:t>
      </w:r>
      <w:r w:rsidRPr="004327F1">
        <w:rPr>
          <w:cs/>
          <w:lang w:bidi="hi-IN"/>
        </w:rPr>
        <w:t xml:space="preserve"> </w:t>
      </w:r>
      <w:r w:rsidRPr="004327F1">
        <w:t>1</w:t>
      </w:r>
    </w:p>
    <w:p w:rsidR="004327F1" w:rsidRPr="004327F1" w:rsidRDefault="004327F1" w:rsidP="00A7641D">
      <w:pPr>
        <w:pStyle w:val="libNormal"/>
      </w:pPr>
      <w:r w:rsidRPr="004327F1">
        <w:rPr>
          <w:rFonts w:hint="cs"/>
          <w:cs/>
          <w:lang w:bidi="hi-IN"/>
        </w:rPr>
        <w:t>इस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ख्नाब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ताबीर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ऐ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मेरे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कैदखाने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दोनो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रफीको</w:t>
      </w:r>
      <w:r w:rsidR="00D648B7">
        <w:rPr>
          <w:lang w:bidi="hi-IN"/>
        </w:rPr>
        <w:t xml:space="preserve"> </w:t>
      </w:r>
      <w:r w:rsidRPr="004327F1">
        <w:rPr>
          <w:cs/>
          <w:lang w:bidi="hi-IN"/>
        </w:rPr>
        <w:t>(</w:t>
      </w:r>
      <w:r w:rsidRPr="004327F1">
        <w:rPr>
          <w:rFonts w:hint="cs"/>
          <w:cs/>
          <w:lang w:bidi="hi-IN"/>
        </w:rPr>
        <w:t>अच्छा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ताबीर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सुनो</w:t>
      </w:r>
      <w:r w:rsidRPr="004327F1">
        <w:rPr>
          <w:cs/>
          <w:lang w:bidi="hi-IN"/>
        </w:rPr>
        <w:t xml:space="preserve">) </w:t>
      </w:r>
      <w:r w:rsidRPr="004327F1">
        <w:rPr>
          <w:rFonts w:hint="cs"/>
          <w:cs/>
          <w:lang w:bidi="hi-IN"/>
        </w:rPr>
        <w:t>तुममे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एक</w:t>
      </w:r>
      <w:r w:rsidR="00D648B7">
        <w:rPr>
          <w:lang w:bidi="hi-IN"/>
        </w:rPr>
        <w:t xml:space="preserve"> </w:t>
      </w:r>
      <w:r w:rsidRPr="004327F1">
        <w:rPr>
          <w:cs/>
          <w:lang w:bidi="hi-IN"/>
        </w:rPr>
        <w:t>(</w:t>
      </w:r>
      <w:r w:rsidRPr="004327F1">
        <w:rPr>
          <w:rFonts w:hint="cs"/>
          <w:cs/>
          <w:lang w:bidi="hi-IN"/>
        </w:rPr>
        <w:t>जिसने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अंगूर</w:t>
      </w:r>
      <w:r w:rsidRPr="004327F1">
        <w:rPr>
          <w:cs/>
          <w:lang w:bidi="hi-IN"/>
        </w:rPr>
        <w:t xml:space="preserve"> </w:t>
      </w:r>
      <w:r w:rsidR="00D648B7">
        <w:rPr>
          <w:rFonts w:hint="cs"/>
          <w:cs/>
          <w:lang w:bidi="hi-IN"/>
        </w:rPr>
        <w:t>निचोड़ा</w:t>
      </w:r>
      <w:r w:rsidRPr="004327F1">
        <w:rPr>
          <w:cs/>
          <w:lang w:bidi="hi-IN"/>
        </w:rPr>
        <w:t xml:space="preserve">) </w:t>
      </w:r>
      <w:r w:rsidRPr="004327F1">
        <w:rPr>
          <w:rFonts w:hint="cs"/>
          <w:cs/>
          <w:lang w:bidi="hi-IN"/>
        </w:rPr>
        <w:t>अपने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मालिक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शराब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पिलाने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काम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करेगा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और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दूसरा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जिसने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सर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पर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रोटियां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देखी</w:t>
      </w:r>
      <w:r w:rsidRPr="004327F1">
        <w:t xml:space="preserve">, </w:t>
      </w:r>
      <w:r w:rsidRPr="004327F1">
        <w:rPr>
          <w:rFonts w:hint="cs"/>
          <w:cs/>
          <w:lang w:bidi="hi-IN"/>
        </w:rPr>
        <w:t>सूली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दिया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जायेगा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और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परिन्दे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उसके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सर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नोच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खायेंगें</w:t>
      </w:r>
      <w:r w:rsidRPr="004327F1">
        <w:rPr>
          <w:cs/>
          <w:lang w:bidi="hi-IN"/>
        </w:rPr>
        <w:t xml:space="preserve"> </w:t>
      </w:r>
      <w:r w:rsidRPr="004327F1">
        <w:t>1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जिस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अम्र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</w:t>
      </w:r>
      <w:r w:rsidR="00D648B7">
        <w:rPr>
          <w:rFonts w:hint="cs"/>
          <w:cs/>
          <w:lang w:bidi="hi-IN"/>
        </w:rPr>
        <w:t xml:space="preserve">े </w:t>
      </w:r>
      <w:r w:rsidRPr="004327F1">
        <w:rPr>
          <w:rFonts w:hint="cs"/>
          <w:cs/>
          <w:lang w:bidi="hi-IN"/>
        </w:rPr>
        <w:t>मुतअल्लिक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तुम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दरयाफ्त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करते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उसका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फैसला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गया</w:t>
      </w:r>
      <w:r w:rsidRPr="004327F1">
        <w:rPr>
          <w:cs/>
          <w:lang w:bidi="hi-IN"/>
        </w:rPr>
        <w:t xml:space="preserve"> (</w:t>
      </w:r>
      <w:r w:rsidRPr="004327F1">
        <w:rPr>
          <w:rFonts w:hint="cs"/>
          <w:cs/>
          <w:lang w:bidi="hi-IN"/>
        </w:rPr>
        <w:t>इसी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असना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मै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बादशाह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ने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भी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ख्वाब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देखा</w:t>
      </w:r>
      <w:r w:rsidRPr="004327F1">
        <w:rPr>
          <w:cs/>
          <w:lang w:bidi="hi-IN"/>
        </w:rPr>
        <w:t xml:space="preserve">) </w:t>
      </w:r>
      <w:r w:rsidRPr="004327F1">
        <w:rPr>
          <w:rFonts w:hint="cs"/>
          <w:cs/>
          <w:lang w:bidi="hi-IN"/>
        </w:rPr>
        <w:t>और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कहा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मैने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ख्वाब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देखा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है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कि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सात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मोटी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ताज़ी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गायें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हैं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उनको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सात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दुबली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पतली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गायें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खाये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जाती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है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और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सात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ताज़ा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सब्ज़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बालियां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देखी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और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सात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सूखी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बालियां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ऐ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दरबार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सरदार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अगर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तुमको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ख्वाब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ताबीर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देनी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आती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है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तो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मेरे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इस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ख्वाब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बारे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हुक्म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लगाओ।</w:t>
      </w:r>
    </w:p>
    <w:p w:rsidR="004327F1" w:rsidRPr="004327F1" w:rsidRDefault="004327F1" w:rsidP="00A7641D">
      <w:pPr>
        <w:pStyle w:val="libNormal"/>
      </w:pPr>
      <w:r w:rsidRPr="004327F1">
        <w:rPr>
          <w:rFonts w:hint="cs"/>
          <w:cs/>
          <w:lang w:bidi="hi-IN"/>
        </w:rPr>
        <w:t>इस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ख्वाब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ताबीर</w:t>
      </w:r>
      <w:r w:rsidRPr="004327F1">
        <w:rPr>
          <w:cs/>
          <w:lang w:bidi="hi-IN"/>
        </w:rPr>
        <w:t xml:space="preserve"> (</w:t>
      </w:r>
      <w:r w:rsidRPr="004327F1">
        <w:rPr>
          <w:rFonts w:hint="cs"/>
          <w:cs/>
          <w:lang w:bidi="hi-IN"/>
        </w:rPr>
        <w:t>कैदखाने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से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निजात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पाने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वाला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गया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और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कहा</w:t>
      </w:r>
      <w:r w:rsidRPr="004327F1">
        <w:rPr>
          <w:cs/>
          <w:lang w:bidi="hi-IN"/>
        </w:rPr>
        <w:t xml:space="preserve">) </w:t>
      </w:r>
      <w:r w:rsidRPr="004327F1">
        <w:rPr>
          <w:rFonts w:hint="cs"/>
          <w:cs/>
          <w:lang w:bidi="hi-IN"/>
        </w:rPr>
        <w:t>ऐ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ब</w:t>
      </w:r>
      <w:r w:rsidR="00F37A3A">
        <w:rPr>
          <w:rFonts w:hint="cs"/>
          <w:cs/>
          <w:lang w:bidi="hi-IN"/>
        </w:rPr>
        <w:t>ड़े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सच्चे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युसुफ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ज़रा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हमे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ये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तो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बताईये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कि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सात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मोटी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ताज़ा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गायों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सात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दुबली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पतली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गाये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खा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जाती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है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और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सात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बालियॉं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है</w:t>
      </w:r>
      <w:r w:rsidR="00362E76">
        <w:rPr>
          <w:rFonts w:hint="cs"/>
          <w:cs/>
          <w:lang w:bidi="hi-IN"/>
        </w:rPr>
        <w:t>।</w:t>
      </w:r>
      <w:r w:rsidRPr="004327F1">
        <w:rPr>
          <w:rFonts w:hint="cs"/>
          <w:cs/>
          <w:lang w:bidi="hi-IN"/>
        </w:rPr>
        <w:t>हरी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सरसब्ज़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और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फिर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सात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सुखी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lastRenderedPageBreak/>
        <w:t>हुई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इसकी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ताबीर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क्या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है</w:t>
      </w:r>
      <w:r w:rsidR="00362E76">
        <w:rPr>
          <w:rFonts w:hint="cs"/>
          <w:cs/>
          <w:lang w:bidi="hi-IN"/>
        </w:rPr>
        <w:t>।</w:t>
      </w:r>
      <w:r w:rsidRPr="004327F1">
        <w:rPr>
          <w:rFonts w:hint="cs"/>
          <w:cs/>
          <w:lang w:bidi="hi-IN"/>
        </w:rPr>
        <w:t>ताकि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मै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लोगौ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पास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पलट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जाऊं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और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बयान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करूं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ताकि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भी</w:t>
      </w:r>
      <w:r w:rsidR="00D648B7">
        <w:rPr>
          <w:rFonts w:hint="cs"/>
          <w:cs/>
          <w:lang w:bidi="hi-IN"/>
        </w:rPr>
        <w:t xml:space="preserve"> </w:t>
      </w:r>
      <w:r w:rsidRPr="004327F1">
        <w:rPr>
          <w:cs/>
          <w:lang w:bidi="hi-IN"/>
        </w:rPr>
        <w:t>(</w:t>
      </w:r>
      <w:r w:rsidRPr="004327F1">
        <w:rPr>
          <w:rFonts w:hint="cs"/>
          <w:cs/>
          <w:lang w:bidi="hi-IN"/>
        </w:rPr>
        <w:t>तुम्हारी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कद्र</w:t>
      </w:r>
      <w:r w:rsidRPr="004327F1">
        <w:rPr>
          <w:cs/>
          <w:lang w:bidi="hi-IN"/>
        </w:rPr>
        <w:t xml:space="preserve">) </w:t>
      </w:r>
      <w:r w:rsidRPr="004327F1">
        <w:rPr>
          <w:rFonts w:hint="cs"/>
          <w:cs/>
          <w:lang w:bidi="hi-IN"/>
        </w:rPr>
        <w:t>मालूम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जाये</w:t>
      </w:r>
      <w:r w:rsidR="00362E76">
        <w:rPr>
          <w:rFonts w:hint="cs"/>
          <w:cs/>
          <w:lang w:bidi="hi-IN"/>
        </w:rPr>
        <w:t>।</w:t>
      </w:r>
      <w:r w:rsidRPr="004327F1">
        <w:rPr>
          <w:rFonts w:hint="cs"/>
          <w:cs/>
          <w:lang w:bidi="hi-IN"/>
        </w:rPr>
        <w:t>युसुफ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ने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कहा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कि</w:t>
      </w:r>
      <w:r w:rsidRPr="004327F1">
        <w:rPr>
          <w:cs/>
          <w:lang w:bidi="hi-IN"/>
        </w:rPr>
        <w:t xml:space="preserve"> (</w:t>
      </w:r>
      <w:r w:rsidRPr="004327F1">
        <w:rPr>
          <w:rFonts w:hint="cs"/>
          <w:cs/>
          <w:lang w:bidi="hi-IN"/>
        </w:rPr>
        <w:t>इसकी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ताबीर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ये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है</w:t>
      </w:r>
      <w:r w:rsidR="00D648B7">
        <w:rPr>
          <w:cs/>
          <w:lang w:bidi="hi-IN"/>
        </w:rPr>
        <w:t>)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तुम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लोग</w:t>
      </w:r>
      <w:r w:rsidR="00D648B7">
        <w:rPr>
          <w:rFonts w:hint="cs"/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मुतवातिर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सात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काश्तकारी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करते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रहो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तो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जो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फसल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तुम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काटो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उसके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बाद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ब</w:t>
      </w:r>
      <w:r w:rsidR="00F37A3A">
        <w:rPr>
          <w:rFonts w:hint="cs"/>
          <w:cs/>
          <w:lang w:bidi="hi-IN"/>
        </w:rPr>
        <w:t>ड़े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खुश्क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साली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सात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बरस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आयेंगे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कि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जो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कुछ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तुम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लोगों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ने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इन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सात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सालो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वास्ते</w:t>
      </w:r>
      <w:r w:rsidRPr="004327F1">
        <w:rPr>
          <w:cs/>
          <w:lang w:bidi="hi-IN"/>
        </w:rPr>
        <w:t xml:space="preserve"> </w:t>
      </w:r>
      <w:r w:rsidR="00D648B7">
        <w:rPr>
          <w:rFonts w:hint="cs"/>
          <w:cs/>
          <w:lang w:bidi="hi-IN"/>
        </w:rPr>
        <w:t>प</w:t>
      </w:r>
      <w:r w:rsidRPr="004327F1">
        <w:rPr>
          <w:rFonts w:hint="cs"/>
          <w:cs/>
          <w:lang w:bidi="hi-IN"/>
        </w:rPr>
        <w:t>हले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से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जमा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रखा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होगा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सब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खा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जायेंगे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मगर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कदरे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कलील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जो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तुम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बीज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वास्ते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बचा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रखोगे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बस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उसके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बाद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एक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साल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ऐसा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आयेगा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जिसमे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लोग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उस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साल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उसे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शराब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लिये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निचो</w:t>
      </w:r>
      <w:r w:rsidR="00F37A3A" w:rsidRPr="00F37A3A">
        <w:rPr>
          <w:rFonts w:hint="cs"/>
          <w:cs/>
          <w:lang w:bidi="hi-IN"/>
        </w:rPr>
        <w:t>ड़े</w:t>
      </w:r>
      <w:r w:rsidRPr="004327F1">
        <w:rPr>
          <w:rFonts w:hint="cs"/>
          <w:cs/>
          <w:lang w:bidi="hi-IN"/>
        </w:rPr>
        <w:t>गें</w:t>
      </w:r>
      <w:r w:rsidR="00362E76">
        <w:rPr>
          <w:rFonts w:hint="cs"/>
          <w:cs/>
          <w:lang w:bidi="hi-IN"/>
        </w:rPr>
        <w:t>।</w:t>
      </w:r>
      <w:r w:rsidRPr="004327F1">
        <w:rPr>
          <w:rFonts w:hint="cs"/>
          <w:cs/>
          <w:lang w:bidi="hi-IN"/>
        </w:rPr>
        <w:t>तो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एक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दफा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हज़रत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इब्राहीम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ने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कहा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कि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बेटा</w:t>
      </w:r>
      <w:r w:rsidRPr="004327F1">
        <w:rPr>
          <w:cs/>
          <w:lang w:bidi="hi-IN"/>
        </w:rPr>
        <w:t xml:space="preserve"> (</w:t>
      </w:r>
      <w:r w:rsidRPr="004327F1">
        <w:rPr>
          <w:rFonts w:hint="cs"/>
          <w:cs/>
          <w:lang w:bidi="hi-IN"/>
        </w:rPr>
        <w:t>इस्माईल</w:t>
      </w:r>
      <w:r w:rsidRPr="004327F1">
        <w:rPr>
          <w:cs/>
          <w:lang w:bidi="hi-IN"/>
        </w:rPr>
        <w:t xml:space="preserve">) </w:t>
      </w:r>
      <w:r w:rsidRPr="004327F1">
        <w:rPr>
          <w:rFonts w:hint="cs"/>
          <w:cs/>
          <w:lang w:bidi="hi-IN"/>
        </w:rPr>
        <w:t>मै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ख्वाब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मे</w:t>
      </w:r>
      <w:r w:rsidRPr="004327F1">
        <w:rPr>
          <w:cs/>
          <w:lang w:bidi="hi-IN"/>
        </w:rPr>
        <w:t xml:space="preserve"> </w:t>
      </w:r>
      <w:r w:rsidR="00D648B7">
        <w:rPr>
          <w:cs/>
          <w:lang w:bidi="hi-IN"/>
        </w:rPr>
        <w:t>(</w:t>
      </w:r>
      <w:r w:rsidRPr="004327F1">
        <w:rPr>
          <w:rFonts w:hint="cs"/>
          <w:cs/>
          <w:lang w:bidi="hi-IN"/>
        </w:rPr>
        <w:t>वही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ज़रिये</w:t>
      </w:r>
      <w:r w:rsidR="00D648B7">
        <w:rPr>
          <w:cs/>
          <w:lang w:bidi="hi-IN"/>
        </w:rPr>
        <w:t>)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क्या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देखाता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हूं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कि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मै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खुद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तुम्हे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ज़िब्हा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रहा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हूं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तो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तुम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भी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ग़ौर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करो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इस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तुम्हारी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क्या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राय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है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इस्माईल</w:t>
      </w:r>
      <w:r w:rsidRPr="004327F1">
        <w:rPr>
          <w:cs/>
          <w:lang w:bidi="hi-IN"/>
        </w:rPr>
        <w:t xml:space="preserve"> (</w:t>
      </w:r>
      <w:r w:rsidRPr="004327F1">
        <w:rPr>
          <w:rFonts w:hint="cs"/>
          <w:cs/>
          <w:lang w:bidi="hi-IN"/>
        </w:rPr>
        <w:t>अ</w:t>
      </w:r>
      <w:r w:rsidR="008D4572">
        <w:rPr>
          <w:cs/>
          <w:lang w:bidi="hi-IN"/>
        </w:rPr>
        <w:t xml:space="preserve">. </w:t>
      </w:r>
      <w:r w:rsidR="00D648B7">
        <w:rPr>
          <w:cs/>
          <w:lang w:bidi="hi-IN"/>
        </w:rPr>
        <w:t>स</w:t>
      </w:r>
      <w:r w:rsidR="008D4572">
        <w:rPr>
          <w:cs/>
          <w:lang w:bidi="hi-IN"/>
        </w:rPr>
        <w:t>.</w:t>
      </w:r>
      <w:r w:rsidR="009B6BF2">
        <w:rPr>
          <w:cs/>
          <w:lang w:bidi="hi-IN"/>
        </w:rPr>
        <w:t>)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ने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कहा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अब्बा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जान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जो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आपको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हुक्म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हुआ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है</w:t>
      </w:r>
      <w:r w:rsidR="00362E76">
        <w:rPr>
          <w:rFonts w:hint="cs"/>
          <w:cs/>
          <w:lang w:bidi="hi-IN"/>
        </w:rPr>
        <w:t>।</w:t>
      </w:r>
      <w:r w:rsidRPr="004327F1">
        <w:rPr>
          <w:rFonts w:hint="cs"/>
          <w:cs/>
          <w:lang w:bidi="hi-IN"/>
        </w:rPr>
        <w:t>उसे</w:t>
      </w:r>
      <w:r w:rsidRPr="004327F1">
        <w:rPr>
          <w:cs/>
          <w:lang w:bidi="hi-IN"/>
        </w:rPr>
        <w:t xml:space="preserve"> </w:t>
      </w:r>
      <w:r w:rsidR="00D648B7">
        <w:rPr>
          <w:cs/>
          <w:lang w:bidi="hi-IN"/>
        </w:rPr>
        <w:t>(</w:t>
      </w:r>
      <w:r w:rsidRPr="004327F1">
        <w:rPr>
          <w:rFonts w:hint="cs"/>
          <w:cs/>
          <w:lang w:bidi="hi-IN"/>
        </w:rPr>
        <w:t>बेतअम्मुल</w:t>
      </w:r>
      <w:r w:rsidR="00D648B7">
        <w:rPr>
          <w:cs/>
          <w:lang w:bidi="hi-IN"/>
        </w:rPr>
        <w:t>)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कीजियेगा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अग़र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खुदा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ने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चाहा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आप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मुझे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सब्र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करने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वालो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पायेगे।</w:t>
      </w:r>
    </w:p>
    <w:p w:rsidR="004327F1" w:rsidRPr="004327F1" w:rsidRDefault="004327F1" w:rsidP="00A7641D">
      <w:pPr>
        <w:pStyle w:val="libNormal"/>
      </w:pPr>
      <w:r w:rsidRPr="004327F1">
        <w:rPr>
          <w:rFonts w:hint="cs"/>
          <w:cs/>
          <w:lang w:bidi="hi-IN"/>
        </w:rPr>
        <w:t>बेशक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खुदा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ने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अपने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रसूल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कोस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सच्चा</w:t>
      </w:r>
      <w:r w:rsidRPr="004327F1">
        <w:rPr>
          <w:cs/>
          <w:lang w:bidi="hi-IN"/>
        </w:rPr>
        <w:t xml:space="preserve"> (</w:t>
      </w:r>
      <w:r w:rsidRPr="004327F1">
        <w:rPr>
          <w:rFonts w:hint="cs"/>
          <w:cs/>
          <w:lang w:bidi="hi-IN"/>
        </w:rPr>
        <w:t>मुताबिके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वाकआ</w:t>
      </w:r>
      <w:r w:rsidR="00D648B7">
        <w:rPr>
          <w:cs/>
          <w:lang w:bidi="hi-IN"/>
        </w:rPr>
        <w:t>)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ख्वाब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दिखायात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था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कि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तुम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इन्शाअल्लाह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मस्जिदुल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हराम</w:t>
      </w:r>
      <w:r w:rsidRPr="004327F1">
        <w:rPr>
          <w:cs/>
          <w:lang w:bidi="hi-IN"/>
        </w:rPr>
        <w:t xml:space="preserve"> (</w:t>
      </w:r>
      <w:r w:rsidRPr="004327F1">
        <w:rPr>
          <w:rFonts w:hint="cs"/>
          <w:cs/>
          <w:lang w:bidi="hi-IN"/>
        </w:rPr>
        <w:t>मक्का</w:t>
      </w:r>
      <w:r w:rsidRPr="004327F1">
        <w:rPr>
          <w:cs/>
          <w:lang w:bidi="hi-IN"/>
        </w:rPr>
        <w:t xml:space="preserve">) </w:t>
      </w:r>
      <w:r w:rsidRPr="004327F1">
        <w:rPr>
          <w:rFonts w:hint="cs"/>
          <w:cs/>
          <w:lang w:bidi="hi-IN"/>
        </w:rPr>
        <w:t>मे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अपना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सर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मुडवाकर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और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थोडे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से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बाल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कटवाकर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बहुत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अमनो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इत्मिनान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से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दाखिल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होगे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और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किसी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खौफ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न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करोगे।</w:t>
      </w:r>
    </w:p>
    <w:p w:rsidR="004327F1" w:rsidRPr="004327F1" w:rsidRDefault="004327F1" w:rsidP="00D648B7">
      <w:pPr>
        <w:pStyle w:val="Heading1"/>
      </w:pPr>
      <w:bookmarkStart w:id="2" w:name="_Toc496726245"/>
      <w:r w:rsidRPr="004327F1">
        <w:rPr>
          <w:rFonts w:hint="cs"/>
          <w:cs/>
          <w:lang w:bidi="hi-IN"/>
        </w:rPr>
        <w:t>चन्द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अहम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ख्वाब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ज़िक्र</w:t>
      </w:r>
      <w:bookmarkEnd w:id="2"/>
    </w:p>
    <w:p w:rsidR="004327F1" w:rsidRPr="004327F1" w:rsidRDefault="004327F1" w:rsidP="00A7641D">
      <w:pPr>
        <w:pStyle w:val="libNormal"/>
      </w:pPr>
      <w:r w:rsidRPr="004327F1">
        <w:rPr>
          <w:rFonts w:hint="cs"/>
          <w:cs/>
          <w:lang w:bidi="hi-IN"/>
        </w:rPr>
        <w:t>उम्मल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फज़ल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बिन्ते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हारिस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बयान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करती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है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कि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मै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पैग़म्बरे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इस्लाम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खिदमत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हाज़िर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हुई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और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अर्ज़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कि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मै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ऐ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अल्लाह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रसूल</w:t>
      </w:r>
      <w:r w:rsidRPr="004327F1">
        <w:rPr>
          <w:cs/>
          <w:lang w:bidi="hi-IN"/>
        </w:rPr>
        <w:t xml:space="preserve"> (</w:t>
      </w:r>
      <w:r w:rsidRPr="004327F1">
        <w:rPr>
          <w:rFonts w:hint="cs"/>
          <w:cs/>
          <w:lang w:bidi="hi-IN"/>
        </w:rPr>
        <w:t>स</w:t>
      </w:r>
      <w:r w:rsidR="008D4572">
        <w:rPr>
          <w:cs/>
          <w:lang w:bidi="hi-IN"/>
        </w:rPr>
        <w:t xml:space="preserve">. </w:t>
      </w:r>
      <w:r w:rsidR="00D648B7">
        <w:rPr>
          <w:cs/>
          <w:lang w:bidi="hi-IN"/>
        </w:rPr>
        <w:t>अ</w:t>
      </w:r>
      <w:r w:rsidR="008D4572">
        <w:rPr>
          <w:cs/>
          <w:lang w:bidi="hi-IN"/>
        </w:rPr>
        <w:t>.</w:t>
      </w:r>
      <w:r w:rsidR="009B6BF2">
        <w:rPr>
          <w:cs/>
          <w:lang w:bidi="hi-IN"/>
        </w:rPr>
        <w:t>)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मैने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आज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रात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एक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lastRenderedPageBreak/>
        <w:t>बुरा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ख्वाब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देखा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है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कि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आपके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जिस्में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मुबारक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एक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टुकड़ा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कट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गया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और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मेरी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गोद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रखा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गया</w:t>
      </w:r>
      <w:r w:rsidR="00362E76">
        <w:rPr>
          <w:rFonts w:hint="cs"/>
          <w:cs/>
          <w:lang w:bidi="hi-IN"/>
        </w:rPr>
        <w:t>।</w:t>
      </w:r>
      <w:r w:rsidRPr="004327F1">
        <w:rPr>
          <w:rFonts w:hint="cs"/>
          <w:cs/>
          <w:lang w:bidi="hi-IN"/>
        </w:rPr>
        <w:t>हुजूर</w:t>
      </w:r>
      <w:r w:rsidRPr="004327F1">
        <w:rPr>
          <w:cs/>
          <w:lang w:bidi="hi-IN"/>
        </w:rPr>
        <w:t xml:space="preserve"> </w:t>
      </w:r>
      <w:r w:rsidR="00D648B7">
        <w:rPr>
          <w:cs/>
          <w:lang w:bidi="hi-IN"/>
        </w:rPr>
        <w:t>(</w:t>
      </w:r>
      <w:r w:rsidRPr="004327F1">
        <w:rPr>
          <w:rFonts w:hint="cs"/>
          <w:cs/>
          <w:lang w:bidi="hi-IN"/>
        </w:rPr>
        <w:t>स</w:t>
      </w:r>
      <w:r w:rsidR="008D4572">
        <w:rPr>
          <w:cs/>
          <w:lang w:bidi="hi-IN"/>
        </w:rPr>
        <w:t xml:space="preserve">. </w:t>
      </w:r>
      <w:r w:rsidR="00D648B7">
        <w:rPr>
          <w:cs/>
          <w:lang w:bidi="hi-IN"/>
        </w:rPr>
        <w:t>अ</w:t>
      </w:r>
      <w:r w:rsidR="008D4572">
        <w:rPr>
          <w:cs/>
          <w:lang w:bidi="hi-IN"/>
        </w:rPr>
        <w:t>.</w:t>
      </w:r>
      <w:r w:rsidR="009B6BF2">
        <w:rPr>
          <w:cs/>
          <w:lang w:bidi="hi-IN"/>
        </w:rPr>
        <w:t>)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ने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फरमाया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तूने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अच्छा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ख्वाब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देखा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है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मेरी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बेटी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फात्मा</w:t>
      </w:r>
      <w:r w:rsidRPr="004327F1">
        <w:rPr>
          <w:cs/>
          <w:lang w:bidi="hi-IN"/>
        </w:rPr>
        <w:t xml:space="preserve"> </w:t>
      </w:r>
      <w:r w:rsidR="00D648B7">
        <w:rPr>
          <w:cs/>
          <w:lang w:bidi="hi-IN"/>
        </w:rPr>
        <w:t>(</w:t>
      </w:r>
      <w:r w:rsidRPr="004327F1">
        <w:rPr>
          <w:rFonts w:hint="cs"/>
          <w:cs/>
          <w:lang w:bidi="hi-IN"/>
        </w:rPr>
        <w:t>स</w:t>
      </w:r>
      <w:r w:rsidR="008D4572">
        <w:rPr>
          <w:cs/>
          <w:lang w:bidi="hi-IN"/>
        </w:rPr>
        <w:t xml:space="preserve">. </w:t>
      </w:r>
      <w:r w:rsidR="00D648B7">
        <w:rPr>
          <w:cs/>
          <w:lang w:bidi="hi-IN"/>
        </w:rPr>
        <w:t>अ</w:t>
      </w:r>
      <w:r w:rsidR="008D4572">
        <w:rPr>
          <w:cs/>
          <w:lang w:bidi="hi-IN"/>
        </w:rPr>
        <w:t>.</w:t>
      </w:r>
      <w:r w:rsidR="009B6BF2">
        <w:rPr>
          <w:cs/>
          <w:lang w:bidi="hi-IN"/>
        </w:rPr>
        <w:t>)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यहां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इन्शाअल्लाह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एक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बच्चा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पैदा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होगा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जिसे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तू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गोद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उठायेगा</w:t>
      </w:r>
      <w:r w:rsidR="00362E76">
        <w:rPr>
          <w:rFonts w:hint="cs"/>
          <w:cs/>
          <w:lang w:bidi="hi-IN"/>
        </w:rPr>
        <w:t>।</w:t>
      </w:r>
      <w:r w:rsidRPr="004327F1">
        <w:rPr>
          <w:rFonts w:hint="cs"/>
          <w:cs/>
          <w:lang w:bidi="hi-IN"/>
        </w:rPr>
        <w:t>उम्मुल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फ़ज़ल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कहती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है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आलिया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बीबी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यहां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हुसैन</w:t>
      </w:r>
      <w:r w:rsidRPr="004327F1">
        <w:rPr>
          <w:cs/>
          <w:lang w:bidi="hi-IN"/>
        </w:rPr>
        <w:t>(</w:t>
      </w:r>
      <w:r w:rsidRPr="004327F1">
        <w:rPr>
          <w:rFonts w:hint="cs"/>
          <w:cs/>
          <w:lang w:bidi="hi-IN"/>
        </w:rPr>
        <w:t>अ</w:t>
      </w:r>
      <w:r w:rsidR="008D4572">
        <w:rPr>
          <w:cs/>
          <w:lang w:bidi="hi-IN"/>
        </w:rPr>
        <w:t xml:space="preserve">. </w:t>
      </w:r>
      <w:r w:rsidR="00D648B7">
        <w:rPr>
          <w:cs/>
          <w:lang w:bidi="hi-IN"/>
        </w:rPr>
        <w:t>स</w:t>
      </w:r>
      <w:r w:rsidR="008D4572">
        <w:rPr>
          <w:cs/>
          <w:lang w:bidi="hi-IN"/>
        </w:rPr>
        <w:t>.</w:t>
      </w:r>
      <w:r w:rsidR="009B6BF2">
        <w:rPr>
          <w:cs/>
          <w:lang w:bidi="hi-IN"/>
        </w:rPr>
        <w:t>)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पैदा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हुये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तो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मैने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उनहें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गोद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मेने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एक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दिन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हुसैन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इब्ने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अली</w:t>
      </w:r>
      <w:r w:rsidRPr="004327F1">
        <w:rPr>
          <w:cs/>
          <w:lang w:bidi="hi-IN"/>
        </w:rPr>
        <w:t xml:space="preserve"> (</w:t>
      </w:r>
      <w:r w:rsidRPr="004327F1">
        <w:rPr>
          <w:rFonts w:hint="cs"/>
          <w:cs/>
          <w:lang w:bidi="hi-IN"/>
        </w:rPr>
        <w:t>अ</w:t>
      </w:r>
      <w:r w:rsidR="008D4572">
        <w:rPr>
          <w:cs/>
          <w:lang w:bidi="hi-IN"/>
        </w:rPr>
        <w:t xml:space="preserve">. </w:t>
      </w:r>
      <w:r w:rsidR="00D648B7">
        <w:rPr>
          <w:cs/>
          <w:lang w:bidi="hi-IN"/>
        </w:rPr>
        <w:t>स</w:t>
      </w:r>
      <w:r w:rsidR="008D4572">
        <w:rPr>
          <w:cs/>
          <w:lang w:bidi="hi-IN"/>
        </w:rPr>
        <w:t>.</w:t>
      </w:r>
      <w:r w:rsidR="009B6BF2">
        <w:rPr>
          <w:cs/>
          <w:lang w:bidi="hi-IN"/>
        </w:rPr>
        <w:t>)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गोद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उठाया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नबीऐ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करीम</w:t>
      </w:r>
      <w:r w:rsidRPr="004327F1">
        <w:rPr>
          <w:cs/>
          <w:lang w:bidi="hi-IN"/>
        </w:rPr>
        <w:t xml:space="preserve"> (</w:t>
      </w:r>
      <w:r w:rsidRPr="004327F1">
        <w:rPr>
          <w:rFonts w:hint="cs"/>
          <w:cs/>
          <w:lang w:bidi="hi-IN"/>
        </w:rPr>
        <w:t>स</w:t>
      </w:r>
      <w:r w:rsidR="008D4572">
        <w:rPr>
          <w:cs/>
          <w:lang w:bidi="hi-IN"/>
        </w:rPr>
        <w:t xml:space="preserve">. </w:t>
      </w:r>
      <w:r w:rsidR="00D648B7">
        <w:rPr>
          <w:cs/>
          <w:lang w:bidi="hi-IN"/>
        </w:rPr>
        <w:t>अ</w:t>
      </w:r>
      <w:r w:rsidR="008D4572">
        <w:rPr>
          <w:cs/>
          <w:lang w:bidi="hi-IN"/>
        </w:rPr>
        <w:t>.</w:t>
      </w:r>
      <w:r w:rsidR="009B6BF2">
        <w:rPr>
          <w:cs/>
          <w:lang w:bidi="hi-IN"/>
        </w:rPr>
        <w:t>)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पास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आई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और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उन्हें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आपकी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गोद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रखा</w:t>
      </w:r>
      <w:r w:rsidR="00362E76">
        <w:rPr>
          <w:rFonts w:hint="cs"/>
          <w:cs/>
          <w:lang w:bidi="hi-IN"/>
        </w:rPr>
        <w:t>।</w:t>
      </w:r>
      <w:r w:rsidRPr="004327F1">
        <w:rPr>
          <w:rFonts w:hint="cs"/>
          <w:cs/>
          <w:lang w:bidi="hi-IN"/>
        </w:rPr>
        <w:t>फिर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जो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मेरी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तवज्ज़ोह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किसी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और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तरफ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हुई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तो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मैने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देखा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कि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रसूल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अल्लाह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दोनो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आंसऔ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से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छलक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रही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है</w:t>
      </w:r>
      <w:r w:rsidR="00362E76">
        <w:rPr>
          <w:rFonts w:hint="cs"/>
          <w:cs/>
          <w:lang w:bidi="hi-IN"/>
        </w:rPr>
        <w:t>।</w:t>
      </w:r>
      <w:r w:rsidRPr="004327F1">
        <w:rPr>
          <w:rFonts w:hint="cs"/>
          <w:cs/>
          <w:lang w:bidi="hi-IN"/>
        </w:rPr>
        <w:t>मैने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अर्ज़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ऐ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अल्लाह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रसूल</w:t>
      </w:r>
      <w:r w:rsidRPr="004327F1">
        <w:rPr>
          <w:cs/>
          <w:lang w:bidi="hi-IN"/>
        </w:rPr>
        <w:t xml:space="preserve"> (</w:t>
      </w:r>
      <w:r w:rsidRPr="004327F1">
        <w:rPr>
          <w:rFonts w:hint="cs"/>
          <w:cs/>
          <w:lang w:bidi="hi-IN"/>
        </w:rPr>
        <w:t>स</w:t>
      </w:r>
      <w:r w:rsidR="008D4572">
        <w:rPr>
          <w:cs/>
          <w:lang w:bidi="hi-IN"/>
        </w:rPr>
        <w:t xml:space="preserve">. </w:t>
      </w:r>
      <w:r w:rsidR="00D648B7">
        <w:rPr>
          <w:cs/>
          <w:lang w:bidi="hi-IN"/>
        </w:rPr>
        <w:t>अ</w:t>
      </w:r>
      <w:r w:rsidR="008D4572">
        <w:rPr>
          <w:cs/>
          <w:lang w:bidi="hi-IN"/>
        </w:rPr>
        <w:t>.</w:t>
      </w:r>
      <w:r w:rsidR="009B6BF2">
        <w:rPr>
          <w:cs/>
          <w:lang w:bidi="hi-IN"/>
        </w:rPr>
        <w:t>)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मेरे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मां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बाप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आप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पर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फिदा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गया</w:t>
      </w:r>
      <w:r w:rsidR="00362E76">
        <w:rPr>
          <w:rFonts w:hint="cs"/>
          <w:cs/>
          <w:lang w:bidi="hi-IN"/>
        </w:rPr>
        <w:t>।</w:t>
      </w:r>
      <w:r w:rsidRPr="004327F1">
        <w:rPr>
          <w:rFonts w:hint="cs"/>
          <w:cs/>
          <w:lang w:bidi="hi-IN"/>
        </w:rPr>
        <w:t>फरमाया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अभी</w:t>
      </w:r>
      <w:r w:rsidRPr="004327F1">
        <w:rPr>
          <w:cs/>
          <w:lang w:bidi="hi-IN"/>
        </w:rPr>
        <w:t>-</w:t>
      </w:r>
      <w:r w:rsidRPr="004327F1">
        <w:rPr>
          <w:rFonts w:hint="cs"/>
          <w:cs/>
          <w:lang w:bidi="hi-IN"/>
        </w:rPr>
        <w:t>अभी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मेरे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पास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जिब्रील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मेरे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पास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सुर्ख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मिटटी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ले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आये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है</w:t>
      </w:r>
      <w:r w:rsidRPr="004327F1">
        <w:rPr>
          <w:cs/>
          <w:lang w:bidi="hi-IN"/>
        </w:rPr>
        <w:t xml:space="preserve"> (</w:t>
      </w:r>
      <w:r w:rsidRPr="004327F1">
        <w:rPr>
          <w:rFonts w:hint="cs"/>
          <w:cs/>
          <w:lang w:bidi="hi-IN"/>
        </w:rPr>
        <w:t>मिश्कात</w:t>
      </w:r>
      <w:r w:rsidRPr="004327F1">
        <w:rPr>
          <w:cs/>
          <w:lang w:bidi="hi-IN"/>
        </w:rPr>
        <w:t>)</w:t>
      </w:r>
    </w:p>
    <w:p w:rsidR="004327F1" w:rsidRPr="004327F1" w:rsidRDefault="004327F1" w:rsidP="00A7641D">
      <w:pPr>
        <w:pStyle w:val="libNormal"/>
      </w:pPr>
      <w:r w:rsidRPr="004327F1">
        <w:t>2</w:t>
      </w:r>
      <w:r w:rsidR="008D4572">
        <w:t xml:space="preserve">. </w:t>
      </w:r>
      <w:r w:rsidRPr="004327F1">
        <w:rPr>
          <w:rFonts w:hint="cs"/>
          <w:cs/>
          <w:lang w:bidi="hi-IN"/>
        </w:rPr>
        <w:t>हज़रत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फात्मा</w:t>
      </w:r>
      <w:r w:rsidRPr="004327F1">
        <w:rPr>
          <w:cs/>
          <w:lang w:bidi="hi-IN"/>
        </w:rPr>
        <w:t xml:space="preserve"> (</w:t>
      </w:r>
      <w:r w:rsidRPr="004327F1">
        <w:rPr>
          <w:rFonts w:hint="cs"/>
          <w:cs/>
          <w:lang w:bidi="hi-IN"/>
        </w:rPr>
        <w:t>स</w:t>
      </w:r>
      <w:r w:rsidR="008D4572">
        <w:rPr>
          <w:cs/>
          <w:lang w:bidi="hi-IN"/>
        </w:rPr>
        <w:t xml:space="preserve">. </w:t>
      </w:r>
      <w:r w:rsidR="00D648B7">
        <w:rPr>
          <w:cs/>
          <w:lang w:bidi="hi-IN"/>
        </w:rPr>
        <w:t>अ</w:t>
      </w:r>
      <w:r w:rsidR="008D4572">
        <w:rPr>
          <w:cs/>
          <w:lang w:bidi="hi-IN"/>
        </w:rPr>
        <w:t>.</w:t>
      </w:r>
      <w:r w:rsidR="009B6BF2">
        <w:rPr>
          <w:cs/>
          <w:lang w:bidi="hi-IN"/>
        </w:rPr>
        <w:t>)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ने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अपनी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वफात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से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कुछ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दिन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पहले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ख्वाब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देखा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आप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जन्नत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दाखिल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हई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और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आपको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पैग़म्बरे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खुदा</w:t>
      </w:r>
      <w:r w:rsidRPr="004327F1">
        <w:rPr>
          <w:cs/>
          <w:lang w:bidi="hi-IN"/>
        </w:rPr>
        <w:t xml:space="preserve"> (</w:t>
      </w:r>
      <w:r w:rsidRPr="004327F1">
        <w:rPr>
          <w:rFonts w:hint="cs"/>
          <w:cs/>
          <w:lang w:bidi="hi-IN"/>
        </w:rPr>
        <w:t>स</w:t>
      </w:r>
      <w:r w:rsidR="008D4572">
        <w:rPr>
          <w:cs/>
          <w:lang w:bidi="hi-IN"/>
        </w:rPr>
        <w:t xml:space="preserve">. </w:t>
      </w:r>
      <w:r w:rsidR="00D648B7">
        <w:rPr>
          <w:cs/>
          <w:lang w:bidi="hi-IN"/>
        </w:rPr>
        <w:t>अ</w:t>
      </w:r>
      <w:r w:rsidR="008D4572">
        <w:rPr>
          <w:cs/>
          <w:lang w:bidi="hi-IN"/>
        </w:rPr>
        <w:t>.</w:t>
      </w:r>
      <w:r w:rsidR="009B6BF2">
        <w:rPr>
          <w:cs/>
          <w:lang w:bidi="hi-IN"/>
        </w:rPr>
        <w:t>)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ने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गले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से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लगाया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और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पेशानी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पर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बोसे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दिये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और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फरमाया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मकान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ऐ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मेरी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बेटी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तू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मेरे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पास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चन्द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दिन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बाद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आ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जायेगी।और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य़े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ख्वाब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सैय्यदा</w:t>
      </w:r>
      <w:r w:rsidRPr="004327F1">
        <w:rPr>
          <w:cs/>
          <w:lang w:bidi="hi-IN"/>
        </w:rPr>
        <w:t xml:space="preserve"> (</w:t>
      </w:r>
      <w:r w:rsidRPr="004327F1">
        <w:rPr>
          <w:rFonts w:hint="cs"/>
          <w:cs/>
          <w:lang w:bidi="hi-IN"/>
        </w:rPr>
        <w:t>स</w:t>
      </w:r>
      <w:r w:rsidR="008D4572">
        <w:rPr>
          <w:cs/>
          <w:lang w:bidi="hi-IN"/>
        </w:rPr>
        <w:t xml:space="preserve">. </w:t>
      </w:r>
      <w:r w:rsidR="00D648B7">
        <w:rPr>
          <w:cs/>
          <w:lang w:bidi="hi-IN"/>
        </w:rPr>
        <w:t>अ</w:t>
      </w:r>
      <w:r w:rsidR="008D4572">
        <w:rPr>
          <w:cs/>
          <w:lang w:bidi="hi-IN"/>
        </w:rPr>
        <w:t>.</w:t>
      </w:r>
      <w:r w:rsidR="009B6BF2">
        <w:rPr>
          <w:cs/>
          <w:lang w:bidi="hi-IN"/>
        </w:rPr>
        <w:t>)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नेअमीरूल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मोमिनीन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मुझे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ख़्वाब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में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बाबा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मिले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और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वो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मुझे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अपने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यहां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बुला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रहे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है।अब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मै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इस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दारे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फानी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से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चन्द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दिन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बाद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हमेशा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लिये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रूख्सत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जाऊगी</w:t>
      </w:r>
      <w:r w:rsidR="00362E76">
        <w:rPr>
          <w:rFonts w:hint="cs"/>
          <w:cs/>
          <w:lang w:bidi="hi-IN"/>
        </w:rPr>
        <w:t>।</w:t>
      </w:r>
      <w:r w:rsidRPr="004327F1">
        <w:rPr>
          <w:rFonts w:hint="cs"/>
          <w:cs/>
          <w:lang w:bidi="hi-IN"/>
        </w:rPr>
        <w:t>बिहारूल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अनवार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आलिया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बीबी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चन्द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और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खवाबो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भी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जिक्र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है</w:t>
      </w:r>
      <w:r w:rsidRPr="004327F1">
        <w:rPr>
          <w:cs/>
          <w:lang w:bidi="hi-IN"/>
        </w:rPr>
        <w:t xml:space="preserve"> (</w:t>
      </w:r>
      <w:r w:rsidRPr="004327F1">
        <w:rPr>
          <w:rFonts w:hint="cs"/>
          <w:cs/>
          <w:lang w:bidi="hi-IN"/>
        </w:rPr>
        <w:t>सफीना</w:t>
      </w:r>
      <w:r w:rsidRPr="004327F1">
        <w:rPr>
          <w:cs/>
          <w:lang w:bidi="hi-IN"/>
        </w:rPr>
        <w:t>)</w:t>
      </w:r>
    </w:p>
    <w:p w:rsidR="004327F1" w:rsidRPr="004327F1" w:rsidRDefault="004327F1" w:rsidP="00A7641D">
      <w:pPr>
        <w:pStyle w:val="libNormal"/>
      </w:pPr>
      <w:r w:rsidRPr="004327F1">
        <w:lastRenderedPageBreak/>
        <w:t>3</w:t>
      </w:r>
      <w:r w:rsidR="008D4572">
        <w:t xml:space="preserve">. </w:t>
      </w:r>
      <w:r w:rsidRPr="004327F1">
        <w:rPr>
          <w:rFonts w:hint="cs"/>
          <w:cs/>
          <w:lang w:bidi="hi-IN"/>
        </w:rPr>
        <w:t>जनाबे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अमीरूल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मोमिनीन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ने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ख्वाब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दूखा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कि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कुछ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आदमी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आसमान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से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सरज़मीने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करबला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पर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उतरे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है</w:t>
      </w:r>
      <w:r w:rsidR="00362E76">
        <w:rPr>
          <w:rFonts w:hint="cs"/>
          <w:cs/>
          <w:lang w:bidi="hi-IN"/>
        </w:rPr>
        <w:t>।</w:t>
      </w:r>
      <w:r w:rsidRPr="004327F1">
        <w:rPr>
          <w:rFonts w:hint="cs"/>
          <w:cs/>
          <w:lang w:bidi="hi-IN"/>
        </w:rPr>
        <w:t>उन्होने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सरज़मीन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करबला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आस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पास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एक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ख़त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खीचा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है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और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इस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ज़मीन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खजूरो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दरख्त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ताज़ा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खून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डूबा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हुआ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फरयाद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करके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मदद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तलब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रहा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और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कोई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उसकी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मदद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नही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करता।</w:t>
      </w:r>
    </w:p>
    <w:p w:rsidR="004327F1" w:rsidRPr="004327F1" w:rsidRDefault="004327F1" w:rsidP="00A7641D">
      <w:pPr>
        <w:pStyle w:val="libNormal"/>
      </w:pPr>
      <w:r w:rsidRPr="004327F1">
        <w:t>4</w:t>
      </w:r>
      <w:r w:rsidR="008D4572">
        <w:t xml:space="preserve">. </w:t>
      </w:r>
      <w:r w:rsidRPr="004327F1">
        <w:rPr>
          <w:rFonts w:hint="cs"/>
          <w:cs/>
          <w:lang w:bidi="hi-IN"/>
        </w:rPr>
        <w:t>हुसैन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इब्ने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अली</w:t>
      </w:r>
      <w:r w:rsidRPr="004327F1">
        <w:rPr>
          <w:cs/>
          <w:lang w:bidi="hi-IN"/>
        </w:rPr>
        <w:t xml:space="preserve"> </w:t>
      </w:r>
      <w:r w:rsidR="00D648B7">
        <w:rPr>
          <w:cs/>
          <w:lang w:bidi="hi-IN"/>
        </w:rPr>
        <w:t>(</w:t>
      </w:r>
      <w:r w:rsidRPr="004327F1">
        <w:rPr>
          <w:rFonts w:hint="cs"/>
          <w:cs/>
          <w:lang w:bidi="hi-IN"/>
        </w:rPr>
        <w:t>अ</w:t>
      </w:r>
      <w:r w:rsidR="008D4572">
        <w:rPr>
          <w:cs/>
          <w:lang w:bidi="hi-IN"/>
        </w:rPr>
        <w:t xml:space="preserve">. </w:t>
      </w:r>
      <w:r w:rsidR="00D648B7">
        <w:rPr>
          <w:cs/>
          <w:lang w:bidi="hi-IN"/>
        </w:rPr>
        <w:t>स</w:t>
      </w:r>
      <w:r w:rsidR="008D4572">
        <w:rPr>
          <w:cs/>
          <w:lang w:bidi="hi-IN"/>
        </w:rPr>
        <w:t>.</w:t>
      </w:r>
      <w:r w:rsidR="009B6BF2">
        <w:rPr>
          <w:cs/>
          <w:lang w:bidi="hi-IN"/>
        </w:rPr>
        <w:t>)</w:t>
      </w:r>
      <w:r w:rsidRPr="004327F1">
        <w:rPr>
          <w:rFonts w:hint="cs"/>
          <w:cs/>
          <w:lang w:bidi="hi-IN"/>
        </w:rPr>
        <w:t>ने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ख्वाब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अपने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नाना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देखाकि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उन्होने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मुझे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अपने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सीने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से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लगाया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और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पेशानी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पर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बोसे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दिये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और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फ़रमाया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ऐ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हुसैन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मरा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बाप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तुझ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पर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कुर्बान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जाये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गोया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मै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तुझ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तेरे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खून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ग़ल्तॉ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देख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रहा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हुं।</w:t>
      </w:r>
    </w:p>
    <w:p w:rsidR="004327F1" w:rsidRPr="004327F1" w:rsidRDefault="004327F1" w:rsidP="00A7641D">
      <w:pPr>
        <w:pStyle w:val="libNormal"/>
      </w:pPr>
      <w:r w:rsidRPr="004327F1">
        <w:t>5</w:t>
      </w:r>
      <w:r w:rsidR="008D4572">
        <w:t xml:space="preserve">. </w:t>
      </w:r>
      <w:r w:rsidRPr="004327F1">
        <w:rPr>
          <w:rFonts w:hint="cs"/>
          <w:cs/>
          <w:lang w:bidi="hi-IN"/>
        </w:rPr>
        <w:t>नवी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मोहरर्म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अस्र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मज़लूमे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करबला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ने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ख्वाब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नबीऐ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करीम</w:t>
      </w:r>
      <w:r w:rsidRPr="004327F1">
        <w:rPr>
          <w:cs/>
          <w:lang w:bidi="hi-IN"/>
        </w:rPr>
        <w:t xml:space="preserve"> </w:t>
      </w:r>
      <w:r w:rsidR="00D648B7">
        <w:rPr>
          <w:cs/>
          <w:lang w:bidi="hi-IN"/>
        </w:rPr>
        <w:t>(</w:t>
      </w:r>
      <w:r w:rsidRPr="004327F1">
        <w:rPr>
          <w:rFonts w:hint="cs"/>
          <w:cs/>
          <w:lang w:bidi="hi-IN"/>
        </w:rPr>
        <w:t>स</w:t>
      </w:r>
      <w:r w:rsidR="008D4572">
        <w:rPr>
          <w:cs/>
          <w:lang w:bidi="hi-IN"/>
        </w:rPr>
        <w:t xml:space="preserve">. </w:t>
      </w:r>
      <w:r w:rsidR="00D648B7">
        <w:rPr>
          <w:cs/>
          <w:lang w:bidi="hi-IN"/>
        </w:rPr>
        <w:t>अ</w:t>
      </w:r>
      <w:r w:rsidRPr="004327F1">
        <w:rPr>
          <w:rFonts w:hint="cs"/>
          <w:cs/>
          <w:lang w:bidi="hi-IN"/>
        </w:rPr>
        <w:t>।</w:t>
      </w:r>
      <w:r w:rsidR="00D648B7">
        <w:rPr>
          <w:cs/>
          <w:lang w:bidi="hi-IN"/>
        </w:rPr>
        <w:t>)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देखा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आप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फ़रमा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रहे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है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बेटा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कल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तू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हमारे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पास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पहुंच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जायेगा।</w:t>
      </w:r>
    </w:p>
    <w:p w:rsidR="004327F1" w:rsidRPr="004327F1" w:rsidRDefault="004327F1" w:rsidP="00A7641D">
      <w:pPr>
        <w:pStyle w:val="libNormal"/>
      </w:pPr>
      <w:r w:rsidRPr="004327F1">
        <w:t xml:space="preserve">6, </w:t>
      </w:r>
      <w:r w:rsidRPr="004327F1">
        <w:rPr>
          <w:rFonts w:hint="cs"/>
          <w:cs/>
          <w:lang w:bidi="hi-IN"/>
        </w:rPr>
        <w:t>जनाबे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सकीना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बीबी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एक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पुरदर्द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ख्वाब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किताबे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बिहारूल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अनवार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मज़कूर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है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कि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बीबी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ने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दामिश्क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देखा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कि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नूर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पॉच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नाके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है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उन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पर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पॉच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शख्स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सवार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है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और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उनके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इर्द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गिर्द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मलाएका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हैं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औऱ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नाके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हमराह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एक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खादिम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है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तो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मैने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पूछा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ये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कौन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लौग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है।खादिम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ने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जवाब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दिया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अव्वल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हज़रत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आदम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सफीयुल्ला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चौधे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हज़रत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ईसा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रूहुल्ला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है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मैने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पूछा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ये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हज़रत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कौन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है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अपने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महासिने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शरीफ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हाथ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में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पकड़े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हुये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हैं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और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निहायत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करबो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अलम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से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कभी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गिरते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हैं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कभी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उठते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हैं</w:t>
      </w:r>
      <w:r w:rsidR="00362E76">
        <w:rPr>
          <w:rFonts w:hint="cs"/>
          <w:cs/>
          <w:lang w:bidi="hi-IN"/>
        </w:rPr>
        <w:t>।</w:t>
      </w:r>
      <w:r w:rsidRPr="004327F1">
        <w:rPr>
          <w:rFonts w:hint="cs"/>
          <w:cs/>
          <w:lang w:bidi="hi-IN"/>
        </w:rPr>
        <w:t>कहा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कि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वो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तुम्हारे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नाना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रसबल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उल्लाह</w:t>
      </w:r>
      <w:r w:rsidRPr="004327F1">
        <w:rPr>
          <w:cs/>
          <w:lang w:bidi="hi-IN"/>
        </w:rPr>
        <w:t xml:space="preserve"> (</w:t>
      </w:r>
      <w:r w:rsidRPr="004327F1">
        <w:rPr>
          <w:rFonts w:hint="cs"/>
          <w:cs/>
          <w:lang w:bidi="hi-IN"/>
        </w:rPr>
        <w:t>स</w:t>
      </w:r>
      <w:r w:rsidR="008D4572">
        <w:rPr>
          <w:cs/>
          <w:lang w:bidi="hi-IN"/>
        </w:rPr>
        <w:t xml:space="preserve">. </w:t>
      </w:r>
      <w:r w:rsidR="00D648B7">
        <w:rPr>
          <w:cs/>
          <w:lang w:bidi="hi-IN"/>
        </w:rPr>
        <w:t>अ</w:t>
      </w:r>
      <w:r w:rsidR="008D4572">
        <w:rPr>
          <w:cs/>
          <w:lang w:bidi="hi-IN"/>
        </w:rPr>
        <w:t>.</w:t>
      </w:r>
      <w:r w:rsidR="009B6BF2">
        <w:rPr>
          <w:cs/>
          <w:lang w:bidi="hi-IN"/>
        </w:rPr>
        <w:t>)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हैं</w:t>
      </w:r>
      <w:r w:rsidR="00362E76">
        <w:rPr>
          <w:rFonts w:hint="cs"/>
          <w:cs/>
          <w:lang w:bidi="hi-IN"/>
        </w:rPr>
        <w:t>।</w:t>
      </w:r>
      <w:r w:rsidRPr="004327F1">
        <w:rPr>
          <w:rFonts w:hint="cs"/>
          <w:cs/>
          <w:lang w:bidi="hi-IN"/>
        </w:rPr>
        <w:t>मैने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पूंछा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ये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हज़रत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कहॉ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जाते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हैं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तो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कहा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तुम्हारे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बाबा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पास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और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ज़ल्मो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सित्म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जो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उनके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बाद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मुझपर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गुज़रे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हैं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बयान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करूं</w:t>
      </w:r>
      <w:r w:rsidR="00362E76">
        <w:rPr>
          <w:rFonts w:hint="cs"/>
          <w:cs/>
          <w:lang w:bidi="hi-IN"/>
        </w:rPr>
        <w:t>।</w:t>
      </w:r>
      <w:r w:rsidRPr="004327F1">
        <w:rPr>
          <w:rFonts w:hint="cs"/>
          <w:cs/>
          <w:lang w:bidi="hi-IN"/>
        </w:rPr>
        <w:t>इसी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असना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में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नूर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पॉच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हौदज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नज़र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आये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जिन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पर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पॉच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बीबीयॉ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बै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lastRenderedPageBreak/>
        <w:t>थी</w:t>
      </w:r>
      <w:r w:rsidR="00362E76">
        <w:rPr>
          <w:rFonts w:hint="cs"/>
          <w:cs/>
          <w:lang w:bidi="hi-IN"/>
        </w:rPr>
        <w:t>।</w:t>
      </w:r>
      <w:r w:rsidRPr="004327F1">
        <w:rPr>
          <w:rFonts w:hint="cs"/>
          <w:cs/>
          <w:lang w:bidi="hi-IN"/>
        </w:rPr>
        <w:t>मैने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इस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खादिम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से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पूछा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ये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कौन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है</w:t>
      </w:r>
      <w:r w:rsidR="00362E76">
        <w:rPr>
          <w:rFonts w:hint="cs"/>
          <w:cs/>
          <w:lang w:bidi="hi-IN"/>
        </w:rPr>
        <w:t>।</w:t>
      </w:r>
      <w:r w:rsidRPr="004327F1">
        <w:rPr>
          <w:rFonts w:hint="cs"/>
          <w:cs/>
          <w:lang w:bidi="hi-IN"/>
        </w:rPr>
        <w:t>उसने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कहा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अव्वल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हव्वा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उमम्मुल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बशर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दुसरी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आसिया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दुख़्तरे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मज़ाहिम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तीसरी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मरयम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बिन्ते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इमरान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चौथी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खूवेलद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मैने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पूछा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पॉचवी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बीबी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कौन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है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जोअपने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हाथ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सर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पर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रखे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हुये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है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जो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कभी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बैठ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जाती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है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कहा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कि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ये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तुम्हारी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दादी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फातिमा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ज़हरा</w:t>
      </w:r>
      <w:r w:rsidRPr="004327F1">
        <w:rPr>
          <w:cs/>
          <w:lang w:bidi="hi-IN"/>
        </w:rPr>
        <w:t xml:space="preserve"> (</w:t>
      </w:r>
      <w:r w:rsidRPr="004327F1">
        <w:rPr>
          <w:rFonts w:hint="cs"/>
          <w:cs/>
          <w:lang w:bidi="hi-IN"/>
        </w:rPr>
        <w:t>स</w:t>
      </w:r>
      <w:r w:rsidR="008D4572">
        <w:rPr>
          <w:cs/>
          <w:lang w:bidi="hi-IN"/>
        </w:rPr>
        <w:t>.</w:t>
      </w:r>
      <w:r w:rsidR="009B6BF2">
        <w:rPr>
          <w:cs/>
          <w:lang w:bidi="hi-IN"/>
        </w:rPr>
        <w:t>)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दुखतरे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रसूल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खुदा</w:t>
      </w:r>
      <w:r w:rsidRPr="004327F1">
        <w:rPr>
          <w:cs/>
          <w:lang w:bidi="hi-IN"/>
        </w:rPr>
        <w:t xml:space="preserve"> (</w:t>
      </w:r>
      <w:r w:rsidRPr="004327F1">
        <w:rPr>
          <w:rFonts w:hint="cs"/>
          <w:cs/>
          <w:lang w:bidi="hi-IN"/>
        </w:rPr>
        <w:t>स</w:t>
      </w:r>
      <w:r w:rsidR="008D4572">
        <w:rPr>
          <w:cs/>
          <w:lang w:bidi="hi-IN"/>
        </w:rPr>
        <w:t xml:space="preserve">. </w:t>
      </w:r>
      <w:r w:rsidR="00D648B7">
        <w:rPr>
          <w:cs/>
          <w:lang w:bidi="hi-IN"/>
        </w:rPr>
        <w:t>अ</w:t>
      </w:r>
      <w:r w:rsidR="008D4572">
        <w:rPr>
          <w:cs/>
          <w:lang w:bidi="hi-IN"/>
        </w:rPr>
        <w:t>.</w:t>
      </w:r>
      <w:r w:rsidR="009B6BF2">
        <w:rPr>
          <w:cs/>
          <w:lang w:bidi="hi-IN"/>
        </w:rPr>
        <w:t>)</w:t>
      </w:r>
      <w:r w:rsidRPr="004327F1">
        <w:rPr>
          <w:rFonts w:hint="cs"/>
          <w:cs/>
          <w:lang w:bidi="hi-IN"/>
        </w:rPr>
        <w:t>है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मैने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कहा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बखुदा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मै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ज़रूर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उनसे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अपने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मसाएब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अर्ज़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करूंगी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फिर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मै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उनके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सामने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गयी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और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बकमाले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अदब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खड़ी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होकर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रोती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रही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मौने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अज़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ऐ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दादी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अम्मा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खुदा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क़सम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मुस्मानो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ने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हमारे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हक़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इन्कार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किया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ऐ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दादी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खुदा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कि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क़सम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उन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लोगो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ने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हमारी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इज़्जत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और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हुर्मत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ख़याल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न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किया</w:t>
      </w:r>
      <w:r w:rsidRPr="004327F1">
        <w:rPr>
          <w:cs/>
          <w:lang w:bidi="hi-IN"/>
        </w:rPr>
        <w:t xml:space="preserve"> </w:t>
      </w:r>
    </w:p>
    <w:p w:rsidR="004327F1" w:rsidRPr="004327F1" w:rsidRDefault="004327F1" w:rsidP="00A7641D">
      <w:pPr>
        <w:pStyle w:val="libNormal"/>
      </w:pPr>
      <w:r w:rsidRPr="004327F1">
        <w:rPr>
          <w:rFonts w:hint="cs"/>
          <w:cs/>
          <w:lang w:bidi="hi-IN"/>
        </w:rPr>
        <w:t>दादी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अम्मा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इऩ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लोगो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ने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मेरे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बाबा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हुसैन</w:t>
      </w:r>
      <w:r w:rsidRPr="004327F1">
        <w:rPr>
          <w:cs/>
          <w:lang w:bidi="hi-IN"/>
        </w:rPr>
        <w:t xml:space="preserve"> (</w:t>
      </w:r>
      <w:r w:rsidRPr="004327F1">
        <w:rPr>
          <w:rFonts w:hint="cs"/>
          <w:cs/>
          <w:lang w:bidi="hi-IN"/>
        </w:rPr>
        <w:t>अ</w:t>
      </w:r>
      <w:r w:rsidR="008D4572">
        <w:rPr>
          <w:cs/>
          <w:lang w:bidi="hi-IN"/>
        </w:rPr>
        <w:t xml:space="preserve">. </w:t>
      </w:r>
      <w:r w:rsidR="00D648B7">
        <w:rPr>
          <w:cs/>
          <w:lang w:bidi="hi-IN"/>
        </w:rPr>
        <w:t>स</w:t>
      </w:r>
      <w:r w:rsidR="008D4572">
        <w:rPr>
          <w:cs/>
          <w:lang w:bidi="hi-IN"/>
        </w:rPr>
        <w:t>.</w:t>
      </w:r>
      <w:r w:rsidR="009B6BF2">
        <w:rPr>
          <w:cs/>
          <w:lang w:bidi="hi-IN"/>
        </w:rPr>
        <w:t>)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शहीद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डाला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ये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सुन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खातून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क़यामत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ने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फरमाया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बेटी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सकीना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ज़्यादा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न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रो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कि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तेरे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रोने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से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मेरा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दिल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टुक</w:t>
      </w:r>
      <w:r w:rsidR="00F37A3A">
        <w:rPr>
          <w:rFonts w:hint="cs"/>
          <w:cs/>
          <w:lang w:bidi="hi-IN"/>
        </w:rPr>
        <w:t>ड़े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और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मेरा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जिगर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ज़ख्मी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रहा</w:t>
      </w:r>
      <w:r w:rsidR="00362E76">
        <w:rPr>
          <w:rFonts w:hint="cs"/>
          <w:cs/>
          <w:lang w:bidi="hi-IN"/>
        </w:rPr>
        <w:t>।</w:t>
      </w:r>
      <w:r w:rsidRPr="004327F1">
        <w:rPr>
          <w:rFonts w:hint="cs"/>
          <w:cs/>
          <w:lang w:bidi="hi-IN"/>
        </w:rPr>
        <w:t>ये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तेरे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बाबा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हुसैन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कुर्ता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मेरे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पास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है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उसको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मै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जुदा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नकरूगी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यहॉ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तक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कि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अपने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परवरदिगार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सामने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जाऊंगी</w:t>
      </w:r>
      <w:r w:rsidR="00362E76">
        <w:rPr>
          <w:rFonts w:hint="cs"/>
          <w:cs/>
          <w:lang w:bidi="hi-IN"/>
        </w:rPr>
        <w:t>।</w:t>
      </w:r>
      <w:r w:rsidRPr="004327F1">
        <w:rPr>
          <w:rFonts w:hint="cs"/>
          <w:cs/>
          <w:lang w:bidi="hi-IN"/>
        </w:rPr>
        <w:t>उसले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बाद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मेरी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ऑख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खुल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गयी।</w:t>
      </w:r>
    </w:p>
    <w:p w:rsidR="004327F1" w:rsidRPr="004327F1" w:rsidRDefault="004327F1" w:rsidP="00A7641D">
      <w:pPr>
        <w:pStyle w:val="libNormal"/>
      </w:pPr>
      <w:r w:rsidRPr="004327F1">
        <w:t>7</w:t>
      </w:r>
      <w:r w:rsidR="008D4572">
        <w:t xml:space="preserve">. </w:t>
      </w:r>
      <w:r w:rsidRPr="004327F1">
        <w:rPr>
          <w:rFonts w:hint="cs"/>
          <w:cs/>
          <w:lang w:bidi="hi-IN"/>
        </w:rPr>
        <w:t>इसी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तरह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बिहारूल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अनवार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में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हिन्दा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ज़ौजए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यज़ीद</w:t>
      </w:r>
      <w:r w:rsidRPr="004327F1">
        <w:rPr>
          <w:cs/>
          <w:lang w:bidi="hi-IN"/>
        </w:rPr>
        <w:t>(</w:t>
      </w:r>
      <w:r w:rsidRPr="004327F1">
        <w:rPr>
          <w:rFonts w:hint="cs"/>
          <w:cs/>
          <w:lang w:bidi="hi-IN"/>
        </w:rPr>
        <w:t>ल</w:t>
      </w:r>
      <w:r w:rsidR="008D4572">
        <w:rPr>
          <w:cs/>
          <w:lang w:bidi="hi-IN"/>
        </w:rPr>
        <w:t>.</w:t>
      </w:r>
      <w:r w:rsidR="009B6BF2">
        <w:rPr>
          <w:cs/>
          <w:lang w:bidi="hi-IN"/>
        </w:rPr>
        <w:t>)</w:t>
      </w:r>
      <w:r w:rsidRPr="004327F1">
        <w:rPr>
          <w:rFonts w:hint="cs"/>
          <w:cs/>
          <w:lang w:bidi="hi-IN"/>
        </w:rPr>
        <w:t>से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रिवायत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है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वो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कहती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है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कि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मै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अपनी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ख्वाबगाह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मैने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देखा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कि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आसमान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एक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दर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गिरोह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उतर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रहे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है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और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कह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रहे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है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अस्सलामो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अलैका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या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अबाअब्दिल्लाह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अलैका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यबना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रसुलिल्लाह</w:t>
      </w:r>
      <w:r w:rsidR="00362E76">
        <w:rPr>
          <w:rFonts w:hint="cs"/>
          <w:cs/>
          <w:lang w:bidi="hi-IN"/>
        </w:rPr>
        <w:t>।</w:t>
      </w:r>
      <w:r w:rsidRPr="004327F1">
        <w:rPr>
          <w:rFonts w:hint="cs"/>
          <w:cs/>
          <w:lang w:bidi="hi-IN"/>
        </w:rPr>
        <w:t>इसी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अस्ना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एक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अब्र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नमूदार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हुआ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उसमें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से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बहुत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से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आदमी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उतरे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और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बुज़ुर्ग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जिनका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चेहरा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निहायत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ताबिन्दा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व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दरख़शॉ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था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दौड़े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हुये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सरे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हुसैन</w:t>
      </w:r>
      <w:r w:rsidRPr="004327F1">
        <w:rPr>
          <w:cs/>
          <w:lang w:bidi="hi-IN"/>
        </w:rPr>
        <w:t xml:space="preserve"> (</w:t>
      </w:r>
      <w:r w:rsidRPr="004327F1">
        <w:rPr>
          <w:rFonts w:hint="cs"/>
          <w:cs/>
          <w:lang w:bidi="hi-IN"/>
        </w:rPr>
        <w:t>अ</w:t>
      </w:r>
      <w:r w:rsidR="008D4572">
        <w:rPr>
          <w:cs/>
          <w:lang w:bidi="hi-IN"/>
        </w:rPr>
        <w:t xml:space="preserve">. </w:t>
      </w:r>
      <w:r w:rsidR="00D648B7">
        <w:rPr>
          <w:cs/>
          <w:lang w:bidi="hi-IN"/>
        </w:rPr>
        <w:lastRenderedPageBreak/>
        <w:t>स</w:t>
      </w:r>
      <w:r w:rsidR="008D4572">
        <w:rPr>
          <w:cs/>
          <w:lang w:bidi="hi-IN"/>
        </w:rPr>
        <w:t>.</w:t>
      </w:r>
      <w:r w:rsidR="009B6BF2">
        <w:rPr>
          <w:cs/>
          <w:lang w:bidi="hi-IN"/>
        </w:rPr>
        <w:t>)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तरफ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आये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और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झुक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दन्दाने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मुबारक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बोसे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देने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लगे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और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रो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रो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कह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रहे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थे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ऐ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मेरे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फ़रज़न्द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तुझे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क़त्ल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किया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गया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तुझको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किसी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ने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न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पहचाना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तुझे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पानी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तक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न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दिया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गया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ऐ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मेरे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नाना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रसूले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खुदा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हूं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और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येतेरा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बाप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अलीये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मुतुर्ज़ा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हैं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और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ये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तेरा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भाई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हसने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मुज्तुब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और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ये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तेरा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चचा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जाफरे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तय्यार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और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अकीलो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हम्ज़ा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व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अब्बास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है</w:t>
      </w:r>
      <w:r w:rsidR="00362E76">
        <w:rPr>
          <w:rFonts w:hint="cs"/>
          <w:cs/>
          <w:lang w:bidi="hi-IN"/>
        </w:rPr>
        <w:t>।</w:t>
      </w:r>
      <w:r w:rsidRPr="004327F1">
        <w:rPr>
          <w:rFonts w:hint="cs"/>
          <w:cs/>
          <w:lang w:bidi="hi-IN"/>
        </w:rPr>
        <w:t>इसी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तरह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हुज़ूरे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अपने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अहलेबैत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से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एक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एक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नाम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ले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रहे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थे</w:t>
      </w:r>
      <w:r w:rsidR="00362E76">
        <w:rPr>
          <w:rFonts w:hint="cs"/>
          <w:cs/>
          <w:lang w:bidi="hi-IN"/>
        </w:rPr>
        <w:t>।</w:t>
      </w:r>
      <w:r w:rsidRPr="004327F1">
        <w:rPr>
          <w:rFonts w:hint="cs"/>
          <w:cs/>
          <w:lang w:bidi="hi-IN"/>
        </w:rPr>
        <w:t>हिन्दा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कहती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हैं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कि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मैं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इस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खवाब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देखकर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बहुत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डरी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औऱ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निहायत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परेशानी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हालत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बेदार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हुई।अचानक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एक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नूर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देखा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कि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सरे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हुसैन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पर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फैला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हुआ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है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पस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मैंने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यज़ीद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ढूडॉ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देखा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कि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वो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एक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तारीक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कमरे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अपना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मुंह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दीवार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तरफ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किये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हुये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निहायत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ग़म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में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कह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रहा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है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कि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मुझको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हुसैन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से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क्या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काम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था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मैने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हुसैन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इब्ने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अलली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क़त्ल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कराके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क्या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लिया</w:t>
      </w:r>
      <w:r w:rsidR="00362E76">
        <w:rPr>
          <w:rFonts w:hint="cs"/>
          <w:cs/>
          <w:lang w:bidi="hi-IN"/>
        </w:rPr>
        <w:t>।</w:t>
      </w:r>
    </w:p>
    <w:p w:rsidR="004327F1" w:rsidRPr="004327F1" w:rsidRDefault="004327F1" w:rsidP="00A7641D">
      <w:pPr>
        <w:pStyle w:val="libNormal"/>
      </w:pPr>
      <w:r w:rsidRPr="004327F1">
        <w:t>8</w:t>
      </w:r>
      <w:r w:rsidR="008D4572">
        <w:t xml:space="preserve">. </w:t>
      </w:r>
      <w:r w:rsidRPr="004327F1">
        <w:rPr>
          <w:rFonts w:hint="cs"/>
          <w:cs/>
          <w:lang w:bidi="hi-IN"/>
        </w:rPr>
        <w:t>बसरे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एक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आदमी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ने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ख़्वाब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देखा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कि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वो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हौज़े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कौसर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पर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आया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और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इमाम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हसन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व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हुसैन</w:t>
      </w:r>
      <w:r w:rsidRPr="004327F1">
        <w:rPr>
          <w:cs/>
          <w:lang w:bidi="hi-IN"/>
        </w:rPr>
        <w:t xml:space="preserve"> </w:t>
      </w:r>
      <w:r w:rsidR="00D648B7">
        <w:rPr>
          <w:cs/>
          <w:lang w:bidi="hi-IN"/>
        </w:rPr>
        <w:t>(</w:t>
      </w:r>
      <w:r w:rsidRPr="004327F1">
        <w:rPr>
          <w:rFonts w:hint="cs"/>
          <w:cs/>
          <w:lang w:bidi="hi-IN"/>
        </w:rPr>
        <w:t>अ</w:t>
      </w:r>
      <w:r w:rsidR="008D4572">
        <w:rPr>
          <w:cs/>
          <w:lang w:bidi="hi-IN"/>
        </w:rPr>
        <w:t xml:space="preserve">. </w:t>
      </w:r>
      <w:r w:rsidR="00D648B7">
        <w:rPr>
          <w:cs/>
          <w:lang w:bidi="hi-IN"/>
        </w:rPr>
        <w:t>स</w:t>
      </w:r>
      <w:r w:rsidR="008D4572">
        <w:rPr>
          <w:cs/>
          <w:lang w:bidi="hi-IN"/>
        </w:rPr>
        <w:t>.</w:t>
      </w:r>
      <w:r w:rsidR="009B6BF2">
        <w:rPr>
          <w:cs/>
          <w:lang w:bidi="hi-IN"/>
        </w:rPr>
        <w:t>)</w:t>
      </w:r>
      <w:r w:rsidR="00D648B7">
        <w:rPr>
          <w:rFonts w:hint="cs"/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से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पानी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मांगा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तो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दोनों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शहज़ादों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पैग़म्बरे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इस्लाम</w:t>
      </w:r>
      <w:r w:rsidRPr="004327F1">
        <w:rPr>
          <w:cs/>
          <w:lang w:bidi="hi-IN"/>
        </w:rPr>
        <w:t xml:space="preserve"> (</w:t>
      </w:r>
      <w:r w:rsidRPr="004327F1">
        <w:rPr>
          <w:rFonts w:hint="cs"/>
          <w:cs/>
          <w:lang w:bidi="hi-IN"/>
        </w:rPr>
        <w:t>अ</w:t>
      </w:r>
      <w:r w:rsidR="008D4572">
        <w:rPr>
          <w:cs/>
          <w:lang w:bidi="hi-IN"/>
        </w:rPr>
        <w:t xml:space="preserve">. </w:t>
      </w:r>
      <w:r w:rsidR="00D648B7">
        <w:rPr>
          <w:cs/>
          <w:lang w:bidi="hi-IN"/>
        </w:rPr>
        <w:t>स</w:t>
      </w:r>
      <w:r w:rsidR="008D4572">
        <w:rPr>
          <w:cs/>
          <w:lang w:bidi="hi-IN"/>
        </w:rPr>
        <w:t>.</w:t>
      </w:r>
      <w:r w:rsidR="009B6BF2">
        <w:rPr>
          <w:cs/>
          <w:lang w:bidi="hi-IN"/>
        </w:rPr>
        <w:t>)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ने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उसे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पानी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पिलाने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से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मना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फरमाया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और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हुज़ूर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ने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उससे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फरमाया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कि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तेरा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एक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पड़ोसी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है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जो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अली</w:t>
      </w:r>
      <w:r w:rsidRPr="004327F1">
        <w:rPr>
          <w:cs/>
          <w:lang w:bidi="hi-IN"/>
        </w:rPr>
        <w:t xml:space="preserve"> (</w:t>
      </w:r>
      <w:r w:rsidRPr="004327F1">
        <w:rPr>
          <w:rFonts w:hint="cs"/>
          <w:cs/>
          <w:lang w:bidi="hi-IN"/>
        </w:rPr>
        <w:t>अ</w:t>
      </w:r>
      <w:r w:rsidR="008D4572">
        <w:rPr>
          <w:cs/>
          <w:lang w:bidi="hi-IN"/>
        </w:rPr>
        <w:t xml:space="preserve">. </w:t>
      </w:r>
      <w:r w:rsidR="00D648B7">
        <w:rPr>
          <w:cs/>
          <w:lang w:bidi="hi-IN"/>
        </w:rPr>
        <w:t>स</w:t>
      </w:r>
      <w:r w:rsidR="008D4572">
        <w:rPr>
          <w:cs/>
          <w:lang w:bidi="hi-IN"/>
        </w:rPr>
        <w:t>.</w:t>
      </w:r>
      <w:r w:rsidR="009B6BF2">
        <w:rPr>
          <w:cs/>
          <w:lang w:bidi="hi-IN"/>
        </w:rPr>
        <w:t>)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शान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में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गुस्ताख़ियॉ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करता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है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और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तूने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कभी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उसे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मना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नहीं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किया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इस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मर्द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ने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अर्ज़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ऐ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अल्लाह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रसूल</w:t>
      </w:r>
      <w:r w:rsidRPr="004327F1">
        <w:rPr>
          <w:cs/>
          <w:lang w:bidi="hi-IN"/>
        </w:rPr>
        <w:t xml:space="preserve"> (</w:t>
      </w:r>
      <w:r w:rsidRPr="004327F1">
        <w:rPr>
          <w:rFonts w:hint="cs"/>
          <w:cs/>
          <w:lang w:bidi="hi-IN"/>
        </w:rPr>
        <w:t>स</w:t>
      </w:r>
      <w:r w:rsidR="008D4572">
        <w:rPr>
          <w:cs/>
          <w:lang w:bidi="hi-IN"/>
        </w:rPr>
        <w:t xml:space="preserve">. </w:t>
      </w:r>
      <w:r w:rsidR="00D648B7">
        <w:rPr>
          <w:cs/>
          <w:lang w:bidi="hi-IN"/>
        </w:rPr>
        <w:t>अ</w:t>
      </w:r>
      <w:r w:rsidR="008D4572">
        <w:rPr>
          <w:cs/>
          <w:lang w:bidi="hi-IN"/>
        </w:rPr>
        <w:t>.</w:t>
      </w:r>
      <w:r w:rsidR="009B6BF2">
        <w:rPr>
          <w:cs/>
          <w:lang w:bidi="hi-IN"/>
        </w:rPr>
        <w:t>)</w:t>
      </w:r>
      <w:r w:rsidRPr="004327F1">
        <w:rPr>
          <w:rFonts w:hint="cs"/>
          <w:cs/>
          <w:lang w:bidi="hi-IN"/>
        </w:rPr>
        <w:t>वो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मेरा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पड़ोसी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दुनियादार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होने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वजह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से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बड़ा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मग़रूर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है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और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मैं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एक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तंगदस्त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और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फक़ीर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आदमी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हूं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उसे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मना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करने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मुझमे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ताक़त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नही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तो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पैग़म्बर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ने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एक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तेज़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छुरी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निकाली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और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फरमाया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जा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और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उसे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इस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छुरी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से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ज़िब्हा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दे</w:t>
      </w:r>
      <w:r w:rsidR="00362E76">
        <w:rPr>
          <w:rFonts w:hint="cs"/>
          <w:cs/>
          <w:lang w:bidi="hi-IN"/>
        </w:rPr>
        <w:t>।</w:t>
      </w:r>
      <w:r w:rsidRPr="004327F1">
        <w:rPr>
          <w:rFonts w:hint="cs"/>
          <w:cs/>
          <w:lang w:bidi="hi-IN"/>
        </w:rPr>
        <w:t>वो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कहता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है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lastRenderedPageBreak/>
        <w:t>कि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मैं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गया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और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उसे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चारपाई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पर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लेटा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हुआ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पाया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तो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मैने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आलमे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ख़्वाब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में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उसे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उसकी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चारपाई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पर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ज़िब्हा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डाला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और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खून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से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लथड़ी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हुई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छुरी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लेकर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मैं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पैंग़म्बरे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इस्लाम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ख़िदमत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में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हाज़िर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हुआ।तो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हुज़ूर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ने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हुसैन</w:t>
      </w:r>
      <w:r w:rsidRPr="004327F1">
        <w:rPr>
          <w:cs/>
          <w:lang w:bidi="hi-IN"/>
        </w:rPr>
        <w:t xml:space="preserve"> (</w:t>
      </w:r>
      <w:r w:rsidRPr="004327F1">
        <w:rPr>
          <w:rFonts w:hint="cs"/>
          <w:cs/>
          <w:lang w:bidi="hi-IN"/>
        </w:rPr>
        <w:t>अ</w:t>
      </w:r>
      <w:r w:rsidR="008D4572">
        <w:rPr>
          <w:cs/>
          <w:lang w:bidi="hi-IN"/>
        </w:rPr>
        <w:t xml:space="preserve">. </w:t>
      </w:r>
      <w:r w:rsidR="00D648B7">
        <w:rPr>
          <w:cs/>
          <w:lang w:bidi="hi-IN"/>
        </w:rPr>
        <w:t>स</w:t>
      </w:r>
      <w:r w:rsidR="008D4572">
        <w:rPr>
          <w:cs/>
          <w:lang w:bidi="hi-IN"/>
        </w:rPr>
        <w:t>.</w:t>
      </w:r>
      <w:r w:rsidR="009B6BF2">
        <w:rPr>
          <w:cs/>
          <w:lang w:bidi="hi-IN"/>
        </w:rPr>
        <w:t>)</w:t>
      </w:r>
      <w:r w:rsidR="00A8322E">
        <w:rPr>
          <w:rFonts w:hint="cs"/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से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फरमाया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उसे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पानी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पिलाओ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पस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वो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मर्द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कहता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है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कि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मैं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घबराया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हुआ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बेदार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हुआ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जब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सुबहा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हई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तो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मैंने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रोने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पीटने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आवाज़ें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सुनी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और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जब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रोने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पीटने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वजह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पूंछी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तो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मुझे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एक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आदमी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ने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कहा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कि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फलॉ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आदमी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अपनी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चारपाई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पर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मकतूल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और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मज़बूह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पाया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गया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है</w:t>
      </w:r>
      <w:r w:rsidRPr="004327F1">
        <w:rPr>
          <w:cs/>
          <w:lang w:bidi="hi-IN"/>
        </w:rPr>
        <w:t xml:space="preserve"> (</w:t>
      </w:r>
      <w:r w:rsidRPr="004327F1">
        <w:rPr>
          <w:rFonts w:hint="cs"/>
          <w:cs/>
          <w:lang w:bidi="hi-IN"/>
        </w:rPr>
        <w:t>सफीना</w:t>
      </w:r>
      <w:r w:rsidRPr="004327F1">
        <w:rPr>
          <w:cs/>
          <w:lang w:bidi="hi-IN"/>
        </w:rPr>
        <w:t xml:space="preserve">) </w:t>
      </w:r>
      <w:r w:rsidRPr="004327F1">
        <w:t>9</w:t>
      </w:r>
      <w:r w:rsidR="008D4572">
        <w:t xml:space="preserve">. </w:t>
      </w:r>
      <w:r w:rsidRPr="004327F1">
        <w:rPr>
          <w:rFonts w:hint="cs"/>
          <w:cs/>
          <w:lang w:bidi="hi-IN"/>
        </w:rPr>
        <w:t>बिहारूल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अनवार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में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है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कि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मदायनी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ने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कहा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पैग़म्बरे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ख़ुदा</w:t>
      </w:r>
      <w:r w:rsidRPr="004327F1">
        <w:rPr>
          <w:cs/>
          <w:lang w:bidi="hi-IN"/>
        </w:rPr>
        <w:t xml:space="preserve"> (</w:t>
      </w:r>
      <w:r w:rsidRPr="004327F1">
        <w:rPr>
          <w:rFonts w:hint="cs"/>
          <w:cs/>
          <w:lang w:bidi="hi-IN"/>
        </w:rPr>
        <w:t>स</w:t>
      </w:r>
      <w:r w:rsidR="008D4572">
        <w:rPr>
          <w:cs/>
          <w:lang w:bidi="hi-IN"/>
        </w:rPr>
        <w:t xml:space="preserve">. </w:t>
      </w:r>
      <w:r w:rsidR="00D648B7">
        <w:rPr>
          <w:cs/>
          <w:lang w:bidi="hi-IN"/>
        </w:rPr>
        <w:t>अ</w:t>
      </w:r>
      <w:r w:rsidR="008D4572">
        <w:rPr>
          <w:cs/>
          <w:lang w:bidi="hi-IN"/>
        </w:rPr>
        <w:t>.</w:t>
      </w:r>
      <w:r w:rsidR="009B6BF2">
        <w:rPr>
          <w:cs/>
          <w:lang w:bidi="hi-IN"/>
        </w:rPr>
        <w:t>)</w:t>
      </w:r>
      <w:r w:rsidR="00A8322E">
        <w:rPr>
          <w:rFonts w:hint="cs"/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ने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उम्मुल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मोमिनीन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उम्मे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सलमा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एक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शीशी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दी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जिसमें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ख़ाके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करबला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थी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और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पैंग़म्बर</w:t>
      </w:r>
      <w:r w:rsidRPr="004327F1">
        <w:rPr>
          <w:cs/>
          <w:lang w:bidi="hi-IN"/>
        </w:rPr>
        <w:t xml:space="preserve"> (</w:t>
      </w:r>
      <w:r w:rsidRPr="004327F1">
        <w:rPr>
          <w:rFonts w:hint="cs"/>
          <w:cs/>
          <w:lang w:bidi="hi-IN"/>
        </w:rPr>
        <w:t>स</w:t>
      </w:r>
      <w:r w:rsidR="008D4572">
        <w:rPr>
          <w:cs/>
          <w:lang w:bidi="hi-IN"/>
        </w:rPr>
        <w:t xml:space="preserve">. </w:t>
      </w:r>
      <w:r w:rsidR="00D648B7">
        <w:rPr>
          <w:cs/>
          <w:lang w:bidi="hi-IN"/>
        </w:rPr>
        <w:t>अ</w:t>
      </w:r>
      <w:r w:rsidR="008D4572">
        <w:rPr>
          <w:cs/>
          <w:lang w:bidi="hi-IN"/>
        </w:rPr>
        <w:t>.</w:t>
      </w:r>
      <w:r w:rsidR="009B6BF2">
        <w:rPr>
          <w:cs/>
          <w:lang w:bidi="hi-IN"/>
        </w:rPr>
        <w:t>)</w:t>
      </w:r>
      <w:r w:rsidR="00A8322E">
        <w:rPr>
          <w:rFonts w:hint="cs"/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ने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फरमाया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था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कि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ऐ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उम्मे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सलमा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जब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ये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ख़ाक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ताज़ा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खून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जायेगी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तो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समझ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लेना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कि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मेरा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फरज़न्द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हुसैन</w:t>
      </w:r>
      <w:r w:rsidRPr="004327F1">
        <w:rPr>
          <w:cs/>
          <w:lang w:bidi="hi-IN"/>
        </w:rPr>
        <w:t xml:space="preserve"> (</w:t>
      </w:r>
      <w:r w:rsidRPr="004327F1">
        <w:rPr>
          <w:rFonts w:hint="cs"/>
          <w:cs/>
          <w:lang w:bidi="hi-IN"/>
        </w:rPr>
        <w:t>अ</w:t>
      </w:r>
      <w:r w:rsidR="008D4572">
        <w:rPr>
          <w:cs/>
          <w:lang w:bidi="hi-IN"/>
        </w:rPr>
        <w:t xml:space="preserve">. </w:t>
      </w:r>
      <w:r w:rsidR="00D648B7">
        <w:rPr>
          <w:cs/>
          <w:lang w:bidi="hi-IN"/>
        </w:rPr>
        <w:t>स</w:t>
      </w:r>
      <w:r w:rsidR="008D4572">
        <w:rPr>
          <w:cs/>
          <w:lang w:bidi="hi-IN"/>
        </w:rPr>
        <w:t>.</w:t>
      </w:r>
      <w:r w:rsidR="009B6BF2">
        <w:rPr>
          <w:cs/>
          <w:lang w:bidi="hi-IN"/>
        </w:rPr>
        <w:t>)</w:t>
      </w:r>
      <w:r w:rsidR="00A8322E">
        <w:rPr>
          <w:rFonts w:hint="cs"/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शहीद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दिया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गया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सलमा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कहती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हैं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कि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एक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रोज़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बीबी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सलमा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घर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से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नौहा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ओ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ज़ारी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आवाज़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बुलन्द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हुई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पस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मैं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सबसे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पहले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वहॉ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गयी</w:t>
      </w:r>
      <w:r w:rsidRPr="004327F1">
        <w:t>,</w:t>
      </w:r>
      <w:r w:rsidRPr="004327F1">
        <w:rPr>
          <w:rFonts w:hint="cs"/>
          <w:cs/>
          <w:lang w:bidi="hi-IN"/>
        </w:rPr>
        <w:t>माजरा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पूंछा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तो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आप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ने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फरमाया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कि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अभी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अभी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पैग़म्बरे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खुदा</w:t>
      </w:r>
      <w:r w:rsidRPr="004327F1">
        <w:rPr>
          <w:cs/>
          <w:lang w:bidi="hi-IN"/>
        </w:rPr>
        <w:t xml:space="preserve"> (</w:t>
      </w:r>
      <w:r w:rsidRPr="004327F1">
        <w:rPr>
          <w:rFonts w:hint="cs"/>
          <w:cs/>
          <w:lang w:bidi="hi-IN"/>
        </w:rPr>
        <w:t>स</w:t>
      </w:r>
      <w:r w:rsidR="008D4572">
        <w:rPr>
          <w:cs/>
          <w:lang w:bidi="hi-IN"/>
        </w:rPr>
        <w:t xml:space="preserve">. </w:t>
      </w:r>
      <w:r w:rsidR="00D648B7">
        <w:rPr>
          <w:cs/>
          <w:lang w:bidi="hi-IN"/>
        </w:rPr>
        <w:t>अ</w:t>
      </w:r>
      <w:r w:rsidR="008D4572">
        <w:rPr>
          <w:cs/>
          <w:lang w:bidi="hi-IN"/>
        </w:rPr>
        <w:t>.</w:t>
      </w:r>
      <w:r w:rsidR="009B6BF2">
        <w:rPr>
          <w:cs/>
          <w:lang w:bidi="hi-IN"/>
        </w:rPr>
        <w:t>)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ख़्वाब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में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देखा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कि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आपने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फरमाया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कि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अभी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अभी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पैगम्बर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खुदा</w:t>
      </w:r>
      <w:r w:rsidRPr="004327F1">
        <w:rPr>
          <w:cs/>
          <w:lang w:bidi="hi-IN"/>
        </w:rPr>
        <w:t xml:space="preserve"> (</w:t>
      </w:r>
      <w:r w:rsidRPr="004327F1">
        <w:rPr>
          <w:rFonts w:hint="cs"/>
          <w:cs/>
          <w:lang w:bidi="hi-IN"/>
        </w:rPr>
        <w:t>स</w:t>
      </w:r>
      <w:r w:rsidR="008D4572">
        <w:rPr>
          <w:cs/>
          <w:lang w:bidi="hi-IN"/>
        </w:rPr>
        <w:t xml:space="preserve">. </w:t>
      </w:r>
      <w:r w:rsidR="00D648B7">
        <w:rPr>
          <w:cs/>
          <w:lang w:bidi="hi-IN"/>
        </w:rPr>
        <w:t>अ</w:t>
      </w:r>
      <w:r w:rsidR="008D4572">
        <w:rPr>
          <w:cs/>
          <w:lang w:bidi="hi-IN"/>
        </w:rPr>
        <w:t>.</w:t>
      </w:r>
      <w:r w:rsidR="009B6BF2">
        <w:rPr>
          <w:cs/>
          <w:lang w:bidi="hi-IN"/>
        </w:rPr>
        <w:t>)</w:t>
      </w:r>
      <w:r w:rsidRPr="004327F1">
        <w:rPr>
          <w:rFonts w:hint="cs"/>
          <w:cs/>
          <w:lang w:bidi="hi-IN"/>
        </w:rPr>
        <w:t>को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ख्नाब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में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देखा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कि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आप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सर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मुबारक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और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रीशे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मुबारक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पर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गर्दो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गुबार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है</w:t>
      </w:r>
      <w:r w:rsidR="00362E76">
        <w:rPr>
          <w:rFonts w:hint="cs"/>
          <w:cs/>
          <w:lang w:bidi="hi-IN"/>
        </w:rPr>
        <w:t>।</w:t>
      </w:r>
      <w:r w:rsidRPr="004327F1">
        <w:rPr>
          <w:rFonts w:hint="cs"/>
          <w:cs/>
          <w:lang w:bidi="hi-IN"/>
        </w:rPr>
        <w:t>मैने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अर्ज़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ऐ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अल्लाह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रसूल</w:t>
      </w:r>
      <w:r w:rsidRPr="004327F1">
        <w:rPr>
          <w:cs/>
          <w:lang w:bidi="hi-IN"/>
        </w:rPr>
        <w:t xml:space="preserve"> (</w:t>
      </w:r>
      <w:r w:rsidRPr="004327F1">
        <w:rPr>
          <w:rFonts w:hint="cs"/>
          <w:cs/>
          <w:lang w:bidi="hi-IN"/>
        </w:rPr>
        <w:t>अ</w:t>
      </w:r>
      <w:r w:rsidR="008D4572">
        <w:rPr>
          <w:cs/>
          <w:lang w:bidi="hi-IN"/>
        </w:rPr>
        <w:t xml:space="preserve">. </w:t>
      </w:r>
      <w:r w:rsidR="00D648B7">
        <w:rPr>
          <w:cs/>
          <w:lang w:bidi="hi-IN"/>
        </w:rPr>
        <w:t>स</w:t>
      </w:r>
      <w:r w:rsidR="008D4572">
        <w:rPr>
          <w:cs/>
          <w:lang w:bidi="hi-IN"/>
        </w:rPr>
        <w:t>.</w:t>
      </w:r>
      <w:r w:rsidR="009B6BF2">
        <w:rPr>
          <w:cs/>
          <w:lang w:bidi="hi-IN"/>
        </w:rPr>
        <w:t>)</w:t>
      </w:r>
      <w:r w:rsidR="00A8322E">
        <w:rPr>
          <w:rFonts w:hint="cs"/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शहीद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दिया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गया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है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ये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सुन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मै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घबरा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उठी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और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शीशी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देखा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कि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ताज़ा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खनू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जोश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मार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रहा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था</w:t>
      </w:r>
      <w:r w:rsidR="00362E76">
        <w:rPr>
          <w:rFonts w:hint="cs"/>
          <w:cs/>
          <w:lang w:bidi="hi-IN"/>
        </w:rPr>
        <w:t>।</w:t>
      </w:r>
      <w:r w:rsidRPr="004327F1">
        <w:rPr>
          <w:rFonts w:hint="cs"/>
          <w:cs/>
          <w:lang w:bidi="hi-IN"/>
        </w:rPr>
        <w:t>सलमा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कहती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है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मैने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देखा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उम्मे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सलमा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बीबी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उस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शीशीको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आगे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रखे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रखे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हुए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थी।</w:t>
      </w:r>
    </w:p>
    <w:p w:rsidR="004327F1" w:rsidRPr="004327F1" w:rsidRDefault="004327F1" w:rsidP="00A7641D">
      <w:pPr>
        <w:pStyle w:val="libNormal"/>
      </w:pPr>
      <w:r w:rsidRPr="004327F1">
        <w:lastRenderedPageBreak/>
        <w:t>10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इसीतरहा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रोज़े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आशूरह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अब्दुल्लाह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इब्ने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अब्बास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ने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भी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दोपहर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वक्त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ख्वाब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देखा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कि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आप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परागन्दा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मुंह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और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गुबार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आलूद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है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और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आपके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हाथ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एक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शीशी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है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जिसमे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खून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है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तो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इब्ने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अब्बास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ने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पूंछा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ये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क्या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है</w:t>
      </w:r>
      <w:r w:rsidR="008D4572">
        <w:rPr>
          <w:cs/>
          <w:lang w:bidi="hi-IN"/>
        </w:rPr>
        <w:t xml:space="preserve">. </w:t>
      </w:r>
      <w:r w:rsidRPr="004327F1">
        <w:rPr>
          <w:rFonts w:hint="cs"/>
          <w:cs/>
          <w:lang w:bidi="hi-IN"/>
        </w:rPr>
        <w:t>आपने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फरमान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ये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हुसैन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और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उस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असाब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खून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है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इब्ने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अब्बास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कहते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है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जिस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दिन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मैने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ख्वाब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देखा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था</w:t>
      </w:r>
      <w:r w:rsidRPr="004327F1">
        <w:rPr>
          <w:cs/>
          <w:lang w:bidi="hi-IN"/>
        </w:rPr>
        <w:t xml:space="preserve"> (</w:t>
      </w:r>
      <w:r w:rsidRPr="004327F1">
        <w:rPr>
          <w:rFonts w:hint="cs"/>
          <w:cs/>
          <w:lang w:bidi="hi-IN"/>
        </w:rPr>
        <w:t>सवाएके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मोहरका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सफा</w:t>
      </w:r>
      <w:r w:rsidRPr="004327F1">
        <w:rPr>
          <w:cs/>
          <w:lang w:bidi="hi-IN"/>
        </w:rPr>
        <w:t xml:space="preserve"> </w:t>
      </w:r>
      <w:r w:rsidRPr="004327F1">
        <w:t>191)</w:t>
      </w:r>
    </w:p>
    <w:p w:rsidR="004327F1" w:rsidRPr="004327F1" w:rsidRDefault="004327F1" w:rsidP="00A7641D">
      <w:pPr>
        <w:pStyle w:val="libNormal"/>
      </w:pPr>
      <w:r w:rsidRPr="004327F1">
        <w:t>11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हिनान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इब्ने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सदीर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सैरनी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से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रिवायत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है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कि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मैनेअपने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बाप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से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सुना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वो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कहते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कि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मैने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पैग़म्बर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इस्लाम</w:t>
      </w:r>
      <w:r w:rsidRPr="004327F1">
        <w:rPr>
          <w:cs/>
          <w:lang w:bidi="hi-IN"/>
        </w:rPr>
        <w:t xml:space="preserve"> (</w:t>
      </w:r>
      <w:r w:rsidRPr="004327F1">
        <w:rPr>
          <w:rFonts w:hint="cs"/>
          <w:cs/>
          <w:lang w:bidi="hi-IN"/>
        </w:rPr>
        <w:t>स</w:t>
      </w:r>
      <w:r w:rsidR="008D4572">
        <w:rPr>
          <w:cs/>
          <w:lang w:bidi="hi-IN"/>
        </w:rPr>
        <w:t xml:space="preserve">. </w:t>
      </w:r>
      <w:r w:rsidR="00D648B7">
        <w:rPr>
          <w:cs/>
          <w:lang w:bidi="hi-IN"/>
        </w:rPr>
        <w:t>अ</w:t>
      </w:r>
      <w:r w:rsidR="008D4572">
        <w:rPr>
          <w:cs/>
          <w:lang w:bidi="hi-IN"/>
        </w:rPr>
        <w:t>.</w:t>
      </w:r>
      <w:r w:rsidR="009B6BF2">
        <w:rPr>
          <w:cs/>
          <w:lang w:bidi="hi-IN"/>
        </w:rPr>
        <w:t>)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ख्वाब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देखा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आपने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सामने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एक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तबक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था</w:t>
      </w:r>
      <w:r w:rsidR="00362E76">
        <w:rPr>
          <w:rFonts w:hint="cs"/>
          <w:cs/>
          <w:lang w:bidi="hi-IN"/>
        </w:rPr>
        <w:t>।</w:t>
      </w:r>
      <w:r w:rsidRPr="004327F1">
        <w:rPr>
          <w:rFonts w:hint="cs"/>
          <w:cs/>
          <w:lang w:bidi="hi-IN"/>
        </w:rPr>
        <w:t>मैं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हुजूर</w:t>
      </w:r>
      <w:r w:rsidRPr="004327F1">
        <w:rPr>
          <w:cs/>
          <w:lang w:bidi="hi-IN"/>
        </w:rPr>
        <w:t xml:space="preserve"> (</w:t>
      </w:r>
      <w:r w:rsidRPr="004327F1">
        <w:rPr>
          <w:rFonts w:hint="cs"/>
          <w:cs/>
          <w:lang w:bidi="hi-IN"/>
        </w:rPr>
        <w:t>स</w:t>
      </w:r>
      <w:r w:rsidR="008D4572">
        <w:rPr>
          <w:cs/>
          <w:lang w:bidi="hi-IN"/>
        </w:rPr>
        <w:t xml:space="preserve">. </w:t>
      </w:r>
      <w:r w:rsidR="00D648B7">
        <w:rPr>
          <w:cs/>
          <w:lang w:bidi="hi-IN"/>
        </w:rPr>
        <w:t>अ</w:t>
      </w:r>
      <w:r w:rsidR="008D4572">
        <w:rPr>
          <w:cs/>
          <w:lang w:bidi="hi-IN"/>
        </w:rPr>
        <w:t>.</w:t>
      </w:r>
      <w:r w:rsidR="009B6BF2">
        <w:rPr>
          <w:cs/>
          <w:lang w:bidi="hi-IN"/>
        </w:rPr>
        <w:t>)</w:t>
      </w:r>
      <w:r w:rsidRPr="004327F1">
        <w:rPr>
          <w:rFonts w:hint="cs"/>
          <w:cs/>
          <w:lang w:bidi="hi-IN"/>
        </w:rPr>
        <w:t>के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करीब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गया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और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सलाम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किया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देकता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हूं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कि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उसमे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ताजा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ख़जूरें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थीं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हुजूर</w:t>
      </w:r>
      <w:r w:rsidRPr="004327F1">
        <w:rPr>
          <w:cs/>
          <w:lang w:bidi="hi-IN"/>
        </w:rPr>
        <w:t xml:space="preserve"> (</w:t>
      </w:r>
      <w:r w:rsidRPr="004327F1">
        <w:rPr>
          <w:rFonts w:hint="cs"/>
          <w:cs/>
          <w:lang w:bidi="hi-IN"/>
        </w:rPr>
        <w:t>स</w:t>
      </w:r>
      <w:r w:rsidR="008D4572">
        <w:rPr>
          <w:cs/>
          <w:lang w:bidi="hi-IN"/>
        </w:rPr>
        <w:t xml:space="preserve">. </w:t>
      </w:r>
      <w:r w:rsidR="00D648B7">
        <w:rPr>
          <w:cs/>
          <w:lang w:bidi="hi-IN"/>
        </w:rPr>
        <w:t>अ</w:t>
      </w:r>
      <w:r w:rsidR="008D4572">
        <w:rPr>
          <w:cs/>
          <w:lang w:bidi="hi-IN"/>
        </w:rPr>
        <w:t>.</w:t>
      </w:r>
      <w:r w:rsidR="009B6BF2">
        <w:rPr>
          <w:cs/>
          <w:lang w:bidi="hi-IN"/>
        </w:rPr>
        <w:t>)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उसमे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लगे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तो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मै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हुजूर</w:t>
      </w:r>
      <w:r w:rsidRPr="004327F1">
        <w:rPr>
          <w:cs/>
          <w:lang w:bidi="hi-IN"/>
        </w:rPr>
        <w:t xml:space="preserve"> (</w:t>
      </w:r>
      <w:r w:rsidRPr="004327F1">
        <w:rPr>
          <w:rFonts w:hint="cs"/>
          <w:cs/>
          <w:lang w:bidi="hi-IN"/>
        </w:rPr>
        <w:t>स</w:t>
      </w:r>
      <w:r w:rsidR="008D4572">
        <w:rPr>
          <w:cs/>
          <w:lang w:bidi="hi-IN"/>
        </w:rPr>
        <w:t xml:space="preserve">. </w:t>
      </w:r>
      <w:r w:rsidR="00D648B7">
        <w:rPr>
          <w:cs/>
          <w:lang w:bidi="hi-IN"/>
        </w:rPr>
        <w:t>अ</w:t>
      </w:r>
      <w:r w:rsidR="008D4572">
        <w:rPr>
          <w:cs/>
          <w:lang w:bidi="hi-IN"/>
        </w:rPr>
        <w:t>.</w:t>
      </w:r>
      <w:r w:rsidR="009B6BF2">
        <w:rPr>
          <w:cs/>
          <w:lang w:bidi="hi-IN"/>
        </w:rPr>
        <w:t>)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करीब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हुआ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मैने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अर्ज़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ऐ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अल्लाह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रसूल</w:t>
      </w:r>
      <w:r w:rsidRPr="004327F1">
        <w:rPr>
          <w:cs/>
          <w:lang w:bidi="hi-IN"/>
        </w:rPr>
        <w:t xml:space="preserve"> (</w:t>
      </w:r>
      <w:r w:rsidRPr="004327F1">
        <w:rPr>
          <w:rFonts w:hint="cs"/>
          <w:cs/>
          <w:lang w:bidi="hi-IN"/>
        </w:rPr>
        <w:t>स</w:t>
      </w:r>
      <w:r w:rsidR="008D4572">
        <w:rPr>
          <w:cs/>
          <w:lang w:bidi="hi-IN"/>
        </w:rPr>
        <w:t xml:space="preserve">. </w:t>
      </w:r>
      <w:r w:rsidR="00D648B7">
        <w:rPr>
          <w:cs/>
          <w:lang w:bidi="hi-IN"/>
        </w:rPr>
        <w:t>अ</w:t>
      </w:r>
      <w:r w:rsidR="008D4572">
        <w:rPr>
          <w:cs/>
          <w:lang w:bidi="hi-IN"/>
        </w:rPr>
        <w:t>.</w:t>
      </w:r>
      <w:r w:rsidR="009B6BF2">
        <w:rPr>
          <w:cs/>
          <w:lang w:bidi="hi-IN"/>
        </w:rPr>
        <w:t>)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मुझे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भी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ख्जुर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एक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दाना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दीजिये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हुजूर</w:t>
      </w:r>
      <w:r w:rsidRPr="004327F1">
        <w:rPr>
          <w:cs/>
          <w:lang w:bidi="hi-IN"/>
        </w:rPr>
        <w:t xml:space="preserve"> (</w:t>
      </w:r>
      <w:r w:rsidRPr="004327F1">
        <w:rPr>
          <w:rFonts w:hint="cs"/>
          <w:cs/>
          <w:lang w:bidi="hi-IN"/>
        </w:rPr>
        <w:t>स</w:t>
      </w:r>
      <w:r w:rsidR="008D4572">
        <w:rPr>
          <w:cs/>
          <w:lang w:bidi="hi-IN"/>
        </w:rPr>
        <w:t xml:space="preserve">. </w:t>
      </w:r>
      <w:r w:rsidR="00D648B7">
        <w:rPr>
          <w:cs/>
          <w:lang w:bidi="hi-IN"/>
        </w:rPr>
        <w:t>अ</w:t>
      </w:r>
      <w:r w:rsidR="008D4572">
        <w:rPr>
          <w:cs/>
          <w:lang w:bidi="hi-IN"/>
        </w:rPr>
        <w:t>.</w:t>
      </w:r>
      <w:r w:rsidR="009B6BF2">
        <w:rPr>
          <w:cs/>
          <w:lang w:bidi="hi-IN"/>
        </w:rPr>
        <w:t>)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ने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मुझे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एक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दाना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दिया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और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मैने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उसे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खाया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फिर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मैने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अर्ज़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मुझे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एक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और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खजूर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दाना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दिया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मैने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उसे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भी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खालिया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पस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जब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दाना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खा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लेता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तो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फिर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सवाल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करता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यहां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तक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कि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आपने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मुझे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ख़जूर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आठ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दाने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दिये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और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मैने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उन्हे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खाया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फिर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मैने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मॉगा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तो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हुजूर</w:t>
      </w:r>
      <w:r w:rsidRPr="004327F1">
        <w:rPr>
          <w:cs/>
          <w:lang w:bidi="hi-IN"/>
        </w:rPr>
        <w:t xml:space="preserve"> </w:t>
      </w:r>
      <w:r w:rsidR="00D648B7">
        <w:rPr>
          <w:cs/>
          <w:lang w:bidi="hi-IN"/>
        </w:rPr>
        <w:t>(</w:t>
      </w:r>
      <w:r w:rsidRPr="004327F1">
        <w:rPr>
          <w:rFonts w:hint="cs"/>
          <w:cs/>
          <w:lang w:bidi="hi-IN"/>
        </w:rPr>
        <w:t>स</w:t>
      </w:r>
      <w:r w:rsidR="008D4572">
        <w:rPr>
          <w:cs/>
          <w:lang w:bidi="hi-IN"/>
        </w:rPr>
        <w:t xml:space="preserve">. </w:t>
      </w:r>
      <w:r w:rsidR="00D648B7">
        <w:rPr>
          <w:cs/>
          <w:lang w:bidi="hi-IN"/>
        </w:rPr>
        <w:t>अ</w:t>
      </w:r>
      <w:r w:rsidR="008D4572">
        <w:rPr>
          <w:cs/>
          <w:lang w:bidi="hi-IN"/>
        </w:rPr>
        <w:t>.</w:t>
      </w:r>
      <w:r w:rsidR="009B6BF2">
        <w:rPr>
          <w:cs/>
          <w:lang w:bidi="hi-IN"/>
        </w:rPr>
        <w:t>)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फरमाया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कि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यही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काफी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है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वो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कहता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है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कि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मै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अपने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इस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ख्वाब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से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बेदार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हुआ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तो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सुबह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इमाम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जाफ़रे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सादिक़</w:t>
      </w:r>
      <w:r w:rsidRPr="004327F1">
        <w:rPr>
          <w:cs/>
          <w:lang w:bidi="hi-IN"/>
        </w:rPr>
        <w:t xml:space="preserve"> (</w:t>
      </w:r>
      <w:r w:rsidRPr="004327F1">
        <w:rPr>
          <w:rFonts w:hint="cs"/>
          <w:cs/>
          <w:lang w:bidi="hi-IN"/>
        </w:rPr>
        <w:t>अ</w:t>
      </w:r>
      <w:r w:rsidR="008D4572">
        <w:rPr>
          <w:cs/>
          <w:lang w:bidi="hi-IN"/>
        </w:rPr>
        <w:t xml:space="preserve">. </w:t>
      </w:r>
      <w:r w:rsidR="00D648B7">
        <w:rPr>
          <w:cs/>
          <w:lang w:bidi="hi-IN"/>
        </w:rPr>
        <w:t>स</w:t>
      </w:r>
      <w:r w:rsidR="008D4572">
        <w:rPr>
          <w:cs/>
          <w:lang w:bidi="hi-IN"/>
        </w:rPr>
        <w:t>.</w:t>
      </w:r>
      <w:r w:rsidR="009B6BF2">
        <w:rPr>
          <w:cs/>
          <w:lang w:bidi="hi-IN"/>
        </w:rPr>
        <w:t>)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पास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हाज़िर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हुआ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देखा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हुजूर</w:t>
      </w:r>
      <w:r w:rsidRPr="004327F1">
        <w:rPr>
          <w:cs/>
          <w:lang w:bidi="hi-IN"/>
        </w:rPr>
        <w:t xml:space="preserve"> (</w:t>
      </w:r>
      <w:r w:rsidRPr="004327F1">
        <w:rPr>
          <w:rFonts w:hint="cs"/>
          <w:cs/>
          <w:lang w:bidi="hi-IN"/>
        </w:rPr>
        <w:t>स</w:t>
      </w:r>
      <w:r w:rsidR="008D4572">
        <w:rPr>
          <w:cs/>
          <w:lang w:bidi="hi-IN"/>
        </w:rPr>
        <w:t xml:space="preserve">. </w:t>
      </w:r>
      <w:r w:rsidR="00D648B7">
        <w:rPr>
          <w:cs/>
          <w:lang w:bidi="hi-IN"/>
        </w:rPr>
        <w:t>अ</w:t>
      </w:r>
      <w:r w:rsidR="008D4572">
        <w:rPr>
          <w:cs/>
          <w:lang w:bidi="hi-IN"/>
        </w:rPr>
        <w:t>.</w:t>
      </w:r>
      <w:r w:rsidR="009B6BF2">
        <w:rPr>
          <w:cs/>
          <w:lang w:bidi="hi-IN"/>
        </w:rPr>
        <w:t>)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सामने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देखा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था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पस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मैने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इमाम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सलाम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अर्ज़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किया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तो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हुजूर</w:t>
      </w:r>
      <w:r w:rsidRPr="004327F1">
        <w:rPr>
          <w:cs/>
          <w:lang w:bidi="hi-IN"/>
        </w:rPr>
        <w:t xml:space="preserve"> (</w:t>
      </w:r>
      <w:r w:rsidRPr="004327F1">
        <w:rPr>
          <w:rFonts w:hint="cs"/>
          <w:cs/>
          <w:lang w:bidi="hi-IN"/>
        </w:rPr>
        <w:t>अ</w:t>
      </w:r>
      <w:r w:rsidR="008D4572">
        <w:rPr>
          <w:cs/>
          <w:lang w:bidi="hi-IN"/>
        </w:rPr>
        <w:t xml:space="preserve">. </w:t>
      </w:r>
      <w:r w:rsidR="00D648B7">
        <w:rPr>
          <w:cs/>
          <w:lang w:bidi="hi-IN"/>
        </w:rPr>
        <w:t>स</w:t>
      </w:r>
      <w:r w:rsidR="008D4572">
        <w:rPr>
          <w:cs/>
          <w:lang w:bidi="hi-IN"/>
        </w:rPr>
        <w:t>.</w:t>
      </w:r>
      <w:r w:rsidR="009B6BF2">
        <w:rPr>
          <w:cs/>
          <w:lang w:bidi="hi-IN"/>
        </w:rPr>
        <w:t>)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ने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जवाबे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सलाम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दिया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फिर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अपने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तबक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से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रूमाल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उठाया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तो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क्या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देखता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हूं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कि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उसमे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सेखाने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लगे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मै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मुतअज्जिब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हुआ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और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अर्ज़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lastRenderedPageBreak/>
        <w:t>मै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आप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पर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कुर्बान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जाऊं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मुझे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एक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दाना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दीजिये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हुजूर</w:t>
      </w:r>
      <w:r w:rsidRPr="004327F1">
        <w:rPr>
          <w:cs/>
          <w:lang w:bidi="hi-IN"/>
        </w:rPr>
        <w:t xml:space="preserve"> </w:t>
      </w:r>
      <w:r w:rsidR="00D648B7">
        <w:rPr>
          <w:cs/>
          <w:lang w:bidi="hi-IN"/>
        </w:rPr>
        <w:t>(</w:t>
      </w:r>
      <w:r w:rsidRPr="004327F1">
        <w:rPr>
          <w:rFonts w:hint="cs"/>
          <w:cs/>
          <w:lang w:bidi="hi-IN"/>
        </w:rPr>
        <w:t>अ</w:t>
      </w:r>
      <w:r w:rsidR="008D4572">
        <w:rPr>
          <w:cs/>
          <w:lang w:bidi="hi-IN"/>
        </w:rPr>
        <w:t xml:space="preserve">. </w:t>
      </w:r>
      <w:r w:rsidR="00D648B7">
        <w:rPr>
          <w:cs/>
          <w:lang w:bidi="hi-IN"/>
        </w:rPr>
        <w:t>स</w:t>
      </w:r>
      <w:r w:rsidR="008D4572">
        <w:rPr>
          <w:cs/>
          <w:lang w:bidi="hi-IN"/>
        </w:rPr>
        <w:t>.</w:t>
      </w:r>
      <w:r w:rsidR="009B6BF2">
        <w:rPr>
          <w:cs/>
          <w:lang w:bidi="hi-IN"/>
        </w:rPr>
        <w:t>)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ने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एक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दाना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दिया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और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मैने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खायाफिर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तलब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किया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यहॉ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तक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आठ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दानेखाये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फिर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मॉगा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तो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आपने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फरमाया</w:t>
      </w:r>
      <w:r w:rsidRPr="004327F1">
        <w:rPr>
          <w:cs/>
          <w:lang w:bidi="hi-IN"/>
        </w:rPr>
        <w:t xml:space="preserve"> (</w:t>
      </w:r>
      <w:r w:rsidRPr="004327F1">
        <w:rPr>
          <w:rFonts w:hint="cs"/>
          <w:cs/>
          <w:lang w:bidi="hi-IN"/>
        </w:rPr>
        <w:t>अगर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मेरे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नाना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रसूल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स</w:t>
      </w:r>
      <w:r w:rsidR="008D4572">
        <w:rPr>
          <w:cs/>
          <w:lang w:bidi="hi-IN"/>
        </w:rPr>
        <w:t xml:space="preserve">. </w:t>
      </w:r>
      <w:r w:rsidR="00D648B7">
        <w:rPr>
          <w:cs/>
          <w:lang w:bidi="hi-IN"/>
        </w:rPr>
        <w:t>अ</w:t>
      </w:r>
      <w:r w:rsidR="008D4572">
        <w:rPr>
          <w:cs/>
          <w:lang w:bidi="hi-IN"/>
        </w:rPr>
        <w:t xml:space="preserve">. </w:t>
      </w:r>
      <w:r w:rsidRPr="004327F1">
        <w:rPr>
          <w:rFonts w:hint="cs"/>
          <w:cs/>
          <w:lang w:bidi="hi-IN"/>
        </w:rPr>
        <w:t>तुझे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और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खुजूर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देते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तो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मै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भी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तुझे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ज़रूर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ज़्यादा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देता</w:t>
      </w:r>
      <w:r w:rsidR="00D648B7">
        <w:rPr>
          <w:cs/>
          <w:lang w:bidi="hi-IN"/>
        </w:rPr>
        <w:t>)</w:t>
      </w:r>
      <w:r w:rsidRPr="004327F1">
        <w:rPr>
          <w:rFonts w:hint="cs"/>
          <w:cs/>
          <w:lang w:bidi="hi-IN"/>
        </w:rPr>
        <w:t>इस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बाद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मैने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रात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वाला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ख़्वाब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सुनाया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तो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हुजूर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इस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तरह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तुतबस्सिम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हुए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कि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आप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इस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वाकिए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ख़ूब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जानते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है।</w:t>
      </w:r>
    </w:p>
    <w:p w:rsidR="004327F1" w:rsidRPr="004327F1" w:rsidRDefault="004327F1" w:rsidP="00A7641D">
      <w:pPr>
        <w:pStyle w:val="libNormal"/>
      </w:pPr>
      <w:r w:rsidRPr="004327F1">
        <w:t>12</w:t>
      </w:r>
      <w:r w:rsidR="008D4572">
        <w:t xml:space="preserve">. </w:t>
      </w:r>
      <w:r w:rsidRPr="004327F1">
        <w:rPr>
          <w:rFonts w:hint="cs"/>
          <w:cs/>
          <w:lang w:bidi="hi-IN"/>
        </w:rPr>
        <w:t>इसी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तरह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हारून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मिसरी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जो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मुतवक्किल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क़ायदीन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में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से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था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ने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रसूल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पाक</w:t>
      </w:r>
      <w:r w:rsidRPr="004327F1">
        <w:rPr>
          <w:cs/>
          <w:lang w:bidi="hi-IN"/>
        </w:rPr>
        <w:t xml:space="preserve"> (</w:t>
      </w:r>
      <w:r w:rsidRPr="004327F1">
        <w:rPr>
          <w:rFonts w:hint="cs"/>
          <w:cs/>
          <w:lang w:bidi="hi-IN"/>
        </w:rPr>
        <w:t>स</w:t>
      </w:r>
      <w:r w:rsidR="008D4572">
        <w:rPr>
          <w:cs/>
          <w:lang w:bidi="hi-IN"/>
        </w:rPr>
        <w:t xml:space="preserve">. </w:t>
      </w:r>
      <w:r w:rsidR="00D648B7">
        <w:rPr>
          <w:cs/>
          <w:lang w:bidi="hi-IN"/>
        </w:rPr>
        <w:t>अ</w:t>
      </w:r>
      <w:r w:rsidR="008D4572">
        <w:rPr>
          <w:cs/>
          <w:lang w:bidi="hi-IN"/>
        </w:rPr>
        <w:t>.</w:t>
      </w:r>
      <w:r w:rsidR="009B6BF2">
        <w:rPr>
          <w:cs/>
          <w:lang w:bidi="hi-IN"/>
        </w:rPr>
        <w:t>)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उसको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मना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फरमा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रहे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हैं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कि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वो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कर्बला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न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जाये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और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मुतवक्किल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हुक्म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से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क़ब्र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हुसैन</w:t>
      </w:r>
      <w:r w:rsidRPr="004327F1">
        <w:rPr>
          <w:cs/>
          <w:lang w:bidi="hi-IN"/>
        </w:rPr>
        <w:t xml:space="preserve"> (</w:t>
      </w:r>
      <w:r w:rsidRPr="004327F1">
        <w:rPr>
          <w:rFonts w:hint="cs"/>
          <w:cs/>
          <w:lang w:bidi="hi-IN"/>
        </w:rPr>
        <w:t>अ</w:t>
      </w:r>
      <w:r w:rsidR="008D4572">
        <w:rPr>
          <w:cs/>
          <w:lang w:bidi="hi-IN"/>
        </w:rPr>
        <w:t>.</w:t>
      </w:r>
      <w:r w:rsidR="009B6BF2">
        <w:rPr>
          <w:cs/>
          <w:lang w:bidi="hi-IN"/>
        </w:rPr>
        <w:t>)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न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खोद</w:t>
      </w:r>
      <w:r w:rsidR="00362E76">
        <w:rPr>
          <w:rFonts w:hint="cs"/>
          <w:cs/>
          <w:lang w:bidi="hi-IN"/>
        </w:rPr>
        <w:t>।</w:t>
      </w:r>
      <w:r w:rsidRPr="004327F1">
        <w:rPr>
          <w:rFonts w:hint="cs"/>
          <w:cs/>
          <w:lang w:bidi="hi-IN"/>
        </w:rPr>
        <w:t>लेकिन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वो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बाज़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न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आया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और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जिस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तरहा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मुत्वक्किल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ने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उसे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हुक्म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दिया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था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उस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काम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करने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लिये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जाना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चाहता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था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उसने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दोबारा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रसूल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पाक</w:t>
      </w:r>
      <w:r w:rsidRPr="004327F1">
        <w:rPr>
          <w:cs/>
          <w:lang w:bidi="hi-IN"/>
        </w:rPr>
        <w:t xml:space="preserve"> (</w:t>
      </w:r>
      <w:r w:rsidRPr="004327F1">
        <w:rPr>
          <w:rFonts w:hint="cs"/>
          <w:cs/>
          <w:lang w:bidi="hi-IN"/>
        </w:rPr>
        <w:t>स</w:t>
      </w:r>
      <w:r w:rsidR="008D4572">
        <w:rPr>
          <w:cs/>
          <w:lang w:bidi="hi-IN"/>
        </w:rPr>
        <w:t>.</w:t>
      </w:r>
      <w:r w:rsidR="009B6BF2">
        <w:rPr>
          <w:cs/>
          <w:lang w:bidi="hi-IN"/>
        </w:rPr>
        <w:t>)</w:t>
      </w:r>
      <w:r w:rsidRPr="004327F1">
        <w:rPr>
          <w:rFonts w:hint="cs"/>
          <w:cs/>
          <w:lang w:bidi="hi-IN"/>
        </w:rPr>
        <w:t>को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ख्वाब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देखा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तो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आप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ने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उसे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ऐसा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तमाचा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मारा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और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उसके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मुंह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पर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थूका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पास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उसका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मुंह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तारकोल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तरह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सियाह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गया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और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उससे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काफी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मुददत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तक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बदबू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आती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रही।</w:t>
      </w:r>
    </w:p>
    <w:p w:rsidR="004327F1" w:rsidRPr="004327F1" w:rsidRDefault="004327F1" w:rsidP="00A7641D">
      <w:pPr>
        <w:pStyle w:val="libNormal"/>
      </w:pPr>
      <w:r w:rsidRPr="004327F1">
        <w:t>13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खजूरों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वाला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ख्वाब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एक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और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तरह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से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मंकूल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है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कि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अबी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कि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अबी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हबीब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बनाजी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ने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पैग़म्बर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इस्लाम</w:t>
      </w:r>
      <w:r w:rsidRPr="004327F1">
        <w:rPr>
          <w:cs/>
          <w:lang w:bidi="hi-IN"/>
        </w:rPr>
        <w:t xml:space="preserve"> (</w:t>
      </w:r>
      <w:r w:rsidRPr="004327F1">
        <w:rPr>
          <w:rFonts w:hint="cs"/>
          <w:cs/>
          <w:lang w:bidi="hi-IN"/>
        </w:rPr>
        <w:t>स</w:t>
      </w:r>
      <w:r w:rsidR="008D4572">
        <w:rPr>
          <w:cs/>
          <w:lang w:bidi="hi-IN"/>
        </w:rPr>
        <w:t>.</w:t>
      </w:r>
      <w:r w:rsidR="009B6BF2">
        <w:rPr>
          <w:cs/>
          <w:lang w:bidi="hi-IN"/>
        </w:rPr>
        <w:t>)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ख्वाब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देखा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कि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आपके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सामने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एक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तबक़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है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जिसमे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सेहानी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खजूरें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हैं</w:t>
      </w:r>
      <w:r w:rsidR="00362E76">
        <w:rPr>
          <w:rFonts w:hint="cs"/>
          <w:cs/>
          <w:lang w:bidi="hi-IN"/>
        </w:rPr>
        <w:t>।</w:t>
      </w:r>
      <w:r w:rsidRPr="004327F1">
        <w:rPr>
          <w:rFonts w:hint="cs"/>
          <w:cs/>
          <w:lang w:bidi="hi-IN"/>
        </w:rPr>
        <w:t>हुजूर</w:t>
      </w:r>
      <w:r w:rsidRPr="004327F1">
        <w:rPr>
          <w:cs/>
          <w:lang w:bidi="hi-IN"/>
        </w:rPr>
        <w:t xml:space="preserve"> (</w:t>
      </w:r>
      <w:r w:rsidRPr="004327F1">
        <w:rPr>
          <w:rFonts w:hint="cs"/>
          <w:cs/>
          <w:lang w:bidi="hi-IN"/>
        </w:rPr>
        <w:t>स</w:t>
      </w:r>
      <w:r w:rsidR="008D4572">
        <w:rPr>
          <w:cs/>
          <w:lang w:bidi="hi-IN"/>
        </w:rPr>
        <w:t>.</w:t>
      </w:r>
      <w:r w:rsidR="009B6BF2">
        <w:rPr>
          <w:cs/>
          <w:lang w:bidi="hi-IN"/>
        </w:rPr>
        <w:t>)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ने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एक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मुठठी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खजूरो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दी</w:t>
      </w:r>
      <w:r w:rsidR="00362E76">
        <w:rPr>
          <w:rFonts w:hint="cs"/>
          <w:cs/>
          <w:lang w:bidi="hi-IN"/>
        </w:rPr>
        <w:t>।</w:t>
      </w:r>
      <w:r w:rsidRPr="004327F1">
        <w:rPr>
          <w:rFonts w:hint="cs"/>
          <w:cs/>
          <w:lang w:bidi="hi-IN"/>
        </w:rPr>
        <w:t>उसने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ख़्वाब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उन्हे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शुमार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किया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तो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अठठाराह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थीं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फिर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वो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आलमे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बेदारी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इमाम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रज़ा</w:t>
      </w:r>
      <w:r w:rsidRPr="004327F1">
        <w:rPr>
          <w:cs/>
          <w:lang w:bidi="hi-IN"/>
        </w:rPr>
        <w:t xml:space="preserve"> (</w:t>
      </w:r>
      <w:r w:rsidRPr="004327F1">
        <w:rPr>
          <w:rFonts w:hint="cs"/>
          <w:cs/>
          <w:lang w:bidi="hi-IN"/>
        </w:rPr>
        <w:t>अ</w:t>
      </w:r>
      <w:r w:rsidR="008D4572">
        <w:rPr>
          <w:cs/>
          <w:lang w:bidi="hi-IN"/>
        </w:rPr>
        <w:t>.</w:t>
      </w:r>
      <w:r w:rsidR="009B6BF2">
        <w:rPr>
          <w:cs/>
          <w:lang w:bidi="hi-IN"/>
        </w:rPr>
        <w:t>)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पास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पहुंचा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आप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सामने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उसी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तर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सेहानी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खजूरों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तबक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था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आपने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अबी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हबीब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उन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खुजूर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एक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मुठठी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दी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उसने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शुमार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किया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तो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वो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इठठाराह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थी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उसने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अर्ज़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lastRenderedPageBreak/>
        <w:t>किया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मौला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कुछ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और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दीजिये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तो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अपने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फरमाया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अगर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मेरे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नाना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कुछ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और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देते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तो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मै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भी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ज़्यादा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देता</w:t>
      </w:r>
      <w:r w:rsidRPr="004327F1">
        <w:rPr>
          <w:cs/>
          <w:lang w:bidi="hi-IN"/>
        </w:rPr>
        <w:t xml:space="preserve"> (</w:t>
      </w:r>
      <w:r w:rsidRPr="004327F1">
        <w:rPr>
          <w:rFonts w:hint="cs"/>
          <w:cs/>
          <w:lang w:bidi="hi-IN"/>
        </w:rPr>
        <w:t>सवाएके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मोहर्रेका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सफ़ा</w:t>
      </w:r>
      <w:r w:rsidRPr="004327F1">
        <w:rPr>
          <w:cs/>
          <w:lang w:bidi="hi-IN"/>
        </w:rPr>
        <w:t xml:space="preserve"> </w:t>
      </w:r>
      <w:r w:rsidRPr="004327F1">
        <w:t>203)</w:t>
      </w:r>
    </w:p>
    <w:p w:rsidR="004327F1" w:rsidRPr="004327F1" w:rsidRDefault="004327F1" w:rsidP="00A7641D">
      <w:pPr>
        <w:pStyle w:val="libNormal"/>
      </w:pPr>
      <w:r w:rsidRPr="004327F1">
        <w:t>14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एक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खुरासानी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ने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नबीये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ने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नेबीय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करीम</w:t>
      </w:r>
      <w:r w:rsidRPr="004327F1">
        <w:rPr>
          <w:cs/>
          <w:lang w:bidi="hi-IN"/>
        </w:rPr>
        <w:t xml:space="preserve"> (</w:t>
      </w:r>
      <w:r w:rsidRPr="004327F1">
        <w:rPr>
          <w:rFonts w:hint="cs"/>
          <w:cs/>
          <w:lang w:bidi="hi-IN"/>
        </w:rPr>
        <w:t>स</w:t>
      </w:r>
      <w:r w:rsidR="008D4572">
        <w:rPr>
          <w:cs/>
          <w:lang w:bidi="hi-IN"/>
        </w:rPr>
        <w:t>.</w:t>
      </w:r>
      <w:r w:rsidR="009B6BF2">
        <w:rPr>
          <w:cs/>
          <w:lang w:bidi="hi-IN"/>
        </w:rPr>
        <w:t>)</w:t>
      </w:r>
      <w:r w:rsidRPr="004327F1">
        <w:rPr>
          <w:rFonts w:hint="cs"/>
          <w:cs/>
          <w:lang w:bidi="hi-IN"/>
        </w:rPr>
        <w:t>को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ख़्वाब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देखा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कि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आप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उससे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फरमा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रहे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है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उस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वक्त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तुम्हारा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क्या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हाल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होगा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जब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तुम्हारी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ज़मीन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में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मेरा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एक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टुकड़ा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दफन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किया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जायेगा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और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तुम्हारी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ज़मीन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मेरा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एक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सितारा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गायब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जायेगा</w:t>
      </w:r>
      <w:r w:rsidRPr="004327F1">
        <w:rPr>
          <w:cs/>
          <w:lang w:bidi="hi-IN"/>
        </w:rPr>
        <w:t xml:space="preserve"> (</w:t>
      </w:r>
      <w:r w:rsidRPr="004327F1">
        <w:rPr>
          <w:rFonts w:hint="cs"/>
          <w:cs/>
          <w:lang w:bidi="hi-IN"/>
        </w:rPr>
        <w:t>ये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इमाम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रज़ा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अ</w:t>
      </w:r>
      <w:r w:rsidR="008D4572">
        <w:rPr>
          <w:cs/>
          <w:lang w:bidi="hi-IN"/>
        </w:rPr>
        <w:t xml:space="preserve">. </w:t>
      </w:r>
      <w:r w:rsidRPr="004327F1">
        <w:rPr>
          <w:rFonts w:hint="cs"/>
          <w:cs/>
          <w:lang w:bidi="hi-IN"/>
        </w:rPr>
        <w:t>की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तरफ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इशारा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है</w:t>
      </w:r>
      <w:r w:rsidRPr="004327F1">
        <w:rPr>
          <w:cs/>
          <w:lang w:bidi="hi-IN"/>
        </w:rPr>
        <w:t>)</w:t>
      </w:r>
      <w:r w:rsidRPr="004327F1">
        <w:cr/>
      </w:r>
    </w:p>
    <w:p w:rsidR="004327F1" w:rsidRPr="004327F1" w:rsidRDefault="004327F1" w:rsidP="00A7641D">
      <w:pPr>
        <w:pStyle w:val="libNormal"/>
      </w:pPr>
      <w:r w:rsidRPr="004327F1">
        <w:t>15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सवेएके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मोहर्रका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है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कि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एक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कारी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जब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तैमूर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लंग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कब्र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पास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गुज़रता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था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तो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इस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पकड़ो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और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जंजीर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जकड़ो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फिर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इस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जहन्नुम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दाखिल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करो</w:t>
      </w:r>
      <w:r w:rsidRPr="004327F1">
        <w:rPr>
          <w:cs/>
          <w:lang w:bidi="hi-IN"/>
        </w:rPr>
        <w:t xml:space="preserve"> (</w:t>
      </w:r>
      <w:r w:rsidRPr="004327F1">
        <w:rPr>
          <w:rFonts w:hint="cs"/>
          <w:cs/>
          <w:lang w:bidi="hi-IN"/>
        </w:rPr>
        <w:t>फरिश्तों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से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खिताब</w:t>
      </w:r>
      <w:r w:rsidR="00D648B7">
        <w:rPr>
          <w:cs/>
          <w:lang w:bidi="hi-IN"/>
        </w:rPr>
        <w:t>)</w:t>
      </w:r>
      <w:r w:rsidRPr="004327F1">
        <w:rPr>
          <w:cs/>
          <w:lang w:bidi="hi-IN"/>
        </w:rPr>
        <w:t xml:space="preserve">- </w:t>
      </w:r>
      <w:r w:rsidRPr="004327F1">
        <w:rPr>
          <w:rFonts w:hint="cs"/>
          <w:cs/>
          <w:lang w:bidi="hi-IN"/>
        </w:rPr>
        <w:t>इस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आयत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बार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बार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दोहराता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था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वे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कहता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है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कि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मै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एक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दफा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सोया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हुया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था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मैने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ख़्वाब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रसूल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करीम</w:t>
      </w:r>
      <w:r w:rsidRPr="004327F1">
        <w:rPr>
          <w:cs/>
          <w:lang w:bidi="hi-IN"/>
        </w:rPr>
        <w:t xml:space="preserve"> (</w:t>
      </w:r>
      <w:r w:rsidRPr="004327F1">
        <w:rPr>
          <w:rFonts w:hint="cs"/>
          <w:cs/>
          <w:lang w:bidi="hi-IN"/>
        </w:rPr>
        <w:t>स</w:t>
      </w:r>
      <w:r w:rsidR="008D4572">
        <w:rPr>
          <w:cs/>
          <w:lang w:bidi="hi-IN"/>
        </w:rPr>
        <w:t>.</w:t>
      </w:r>
      <w:r w:rsidR="009B6BF2">
        <w:rPr>
          <w:cs/>
          <w:lang w:bidi="hi-IN"/>
        </w:rPr>
        <w:t>)</w:t>
      </w:r>
      <w:r w:rsidRPr="004327F1">
        <w:rPr>
          <w:rFonts w:hint="cs"/>
          <w:cs/>
          <w:lang w:bidi="hi-IN"/>
        </w:rPr>
        <w:t>को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बैठे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हुये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और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देखा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कि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तैमूरलंग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भी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आप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साथ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बैठा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हुआ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है</w:t>
      </w:r>
      <w:r w:rsidR="00362E76">
        <w:rPr>
          <w:rFonts w:hint="cs"/>
          <w:cs/>
          <w:lang w:bidi="hi-IN"/>
        </w:rPr>
        <w:t>।</w:t>
      </w:r>
      <w:r w:rsidRPr="004327F1">
        <w:rPr>
          <w:rFonts w:hint="cs"/>
          <w:cs/>
          <w:lang w:bidi="hi-IN"/>
        </w:rPr>
        <w:t>कारी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कहता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है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मैने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उसे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झिड़का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और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डांटा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और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कहा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कि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ऐ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अल्लाह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दुश्मन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इधर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आ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गया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है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और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मैने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इरादा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किया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कि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उसका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हाथ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पकड़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उसे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नबीये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करीम</w:t>
      </w:r>
      <w:r w:rsidRPr="004327F1">
        <w:rPr>
          <w:cs/>
          <w:lang w:bidi="hi-IN"/>
        </w:rPr>
        <w:t xml:space="preserve"> (</w:t>
      </w:r>
      <w:r w:rsidRPr="004327F1">
        <w:rPr>
          <w:rFonts w:hint="cs"/>
          <w:cs/>
          <w:lang w:bidi="hi-IN"/>
        </w:rPr>
        <w:t>स</w:t>
      </w:r>
      <w:r w:rsidR="008D4572">
        <w:rPr>
          <w:cs/>
          <w:lang w:bidi="hi-IN"/>
        </w:rPr>
        <w:t>.</w:t>
      </w:r>
      <w:r w:rsidR="009B6BF2">
        <w:rPr>
          <w:cs/>
          <w:lang w:bidi="hi-IN"/>
        </w:rPr>
        <w:t>)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पहलू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से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उठा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लूं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पस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नबीये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करीम</w:t>
      </w:r>
      <w:r w:rsidRPr="004327F1">
        <w:rPr>
          <w:cs/>
          <w:lang w:bidi="hi-IN"/>
        </w:rPr>
        <w:t xml:space="preserve"> (</w:t>
      </w:r>
      <w:r w:rsidRPr="004327F1">
        <w:rPr>
          <w:rFonts w:hint="cs"/>
          <w:cs/>
          <w:lang w:bidi="hi-IN"/>
        </w:rPr>
        <w:t>स</w:t>
      </w:r>
      <w:r w:rsidR="008D4572">
        <w:rPr>
          <w:cs/>
          <w:lang w:bidi="hi-IN"/>
        </w:rPr>
        <w:t>.</w:t>
      </w:r>
      <w:r w:rsidR="009B6BF2">
        <w:rPr>
          <w:cs/>
          <w:lang w:bidi="hi-IN"/>
        </w:rPr>
        <w:t>)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ने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मूझसे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फरमाया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इसे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छोड़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दो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क्योंकि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ये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मेरी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ज़्रर्रियत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से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मोहब्बत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रखता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थ</w:t>
      </w:r>
      <w:r w:rsidR="00362E76">
        <w:rPr>
          <w:rFonts w:hint="cs"/>
          <w:cs/>
          <w:lang w:bidi="hi-IN"/>
        </w:rPr>
        <w:t>।</w:t>
      </w:r>
      <w:r w:rsidRPr="004327F1">
        <w:rPr>
          <w:rFonts w:hint="cs"/>
          <w:cs/>
          <w:lang w:bidi="hi-IN"/>
        </w:rPr>
        <w:t>मै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घबरा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बेदार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हुआ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और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जो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कुछ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मै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उसकी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कब्र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पर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पढ़ता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था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वो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छोड़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दिया।</w:t>
      </w:r>
    </w:p>
    <w:p w:rsidR="004327F1" w:rsidRPr="004327F1" w:rsidRDefault="004327F1" w:rsidP="00A7641D">
      <w:pPr>
        <w:pStyle w:val="libNormal"/>
      </w:pPr>
      <w:r w:rsidRPr="004327F1">
        <w:lastRenderedPageBreak/>
        <w:t>16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सनाएके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मोहर्रेका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मोअल्लिफ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इब्ने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हजरे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मक्की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ने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इस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मज़कूरा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बाला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ख़्वाब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नीचे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तैमूरलंग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एक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और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वाक़िआ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भी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लिखा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है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जिसका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यहॉ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जिक्र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करना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मुनासिब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है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मालूम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होता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है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कि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जमाले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मुर्सदी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और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शहाबे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कोरानी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से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रिवायत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है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तैमूरलंग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किसी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बेटे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ने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उनसे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बयान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किया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है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जब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तैमूरलंग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मरज़ुल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मौत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में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मुब्तिला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हुआ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तो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एक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दिन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बहुत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ज़्यादा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बैचेन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हुआ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और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जिससे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उसका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चेहरा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सियाह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गया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और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रंग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तब्दील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गया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फिर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उसे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इफाक़ा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हुआतो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लोगो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ने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उससे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उसकी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हालत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ज़िक्र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किया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उसने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कहा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मलाएकए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अज़ाब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मेरे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पास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आये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तो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मेरी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ये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हालत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गयी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फिर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रसूले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पाक</w:t>
      </w:r>
      <w:r w:rsidRPr="004327F1">
        <w:rPr>
          <w:cs/>
          <w:lang w:bidi="hi-IN"/>
        </w:rPr>
        <w:t xml:space="preserve"> (</w:t>
      </w:r>
      <w:r w:rsidRPr="004327F1">
        <w:rPr>
          <w:rFonts w:hint="cs"/>
          <w:cs/>
          <w:lang w:bidi="hi-IN"/>
        </w:rPr>
        <w:t>स</w:t>
      </w:r>
      <w:r w:rsidR="008D4572">
        <w:rPr>
          <w:cs/>
          <w:lang w:bidi="hi-IN"/>
        </w:rPr>
        <w:t>.</w:t>
      </w:r>
      <w:r w:rsidR="009B6BF2">
        <w:rPr>
          <w:cs/>
          <w:lang w:bidi="hi-IN"/>
        </w:rPr>
        <w:t>)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तशरीफ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लाये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तो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मलाएका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से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फरमाया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इससे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दूर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जाओ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और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चले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जाओ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क्योंकि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मेरी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ज़ुर्रियत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से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मोहब्बत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रखता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था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और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उन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पर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अहसान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करता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था</w:t>
      </w:r>
      <w:r w:rsidRPr="004327F1">
        <w:rPr>
          <w:cs/>
          <w:lang w:bidi="hi-IN"/>
        </w:rPr>
        <w:t xml:space="preserve"> (</w:t>
      </w:r>
      <w:r w:rsidRPr="004327F1">
        <w:rPr>
          <w:rFonts w:hint="cs"/>
          <w:cs/>
          <w:lang w:bidi="hi-IN"/>
        </w:rPr>
        <w:t>सवाएके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माहेर्रेका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सफा</w:t>
      </w:r>
      <w:r w:rsidRPr="004327F1">
        <w:rPr>
          <w:cs/>
          <w:lang w:bidi="hi-IN"/>
        </w:rPr>
        <w:t xml:space="preserve"> </w:t>
      </w:r>
      <w:r w:rsidRPr="004327F1">
        <w:t>244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नयाबीउल्मवद्दत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सफा</w:t>
      </w:r>
      <w:r w:rsidRPr="004327F1">
        <w:rPr>
          <w:cs/>
          <w:lang w:bidi="hi-IN"/>
        </w:rPr>
        <w:t xml:space="preserve"> </w:t>
      </w:r>
      <w:r w:rsidRPr="004327F1">
        <w:t>394) 17</w:t>
      </w:r>
      <w:r w:rsidR="008D4572">
        <w:t xml:space="preserve">. </w:t>
      </w:r>
      <w:r w:rsidRPr="004327F1">
        <w:rPr>
          <w:rFonts w:hint="cs"/>
          <w:cs/>
          <w:lang w:bidi="hi-IN"/>
        </w:rPr>
        <w:t>नयाबीउल्मवद्दत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मोअल्लिफा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सुलेमान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कुन्दुजी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ने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सफा</w:t>
      </w:r>
      <w:r w:rsidRPr="004327F1">
        <w:rPr>
          <w:cs/>
          <w:lang w:bidi="hi-IN"/>
        </w:rPr>
        <w:t xml:space="preserve"> </w:t>
      </w:r>
      <w:r w:rsidRPr="004327F1">
        <w:t>389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पर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लिखा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है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एक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शख़्स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अब्दुल्लाह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बिन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मुबारक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एक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साल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में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हज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करता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और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एक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साल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घर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पर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क़याम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करता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था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कि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एक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दफा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जब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उसके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हज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करने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साल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आया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तो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वो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कहता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है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कि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मैं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मरो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शाहजहॉसे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निकला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और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उस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वक़्त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मेरे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पास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पॉच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सौ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दीनार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थे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पस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मैं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कूफे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में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ऊंटों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फरोख़्त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होने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बाज़ार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में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ऊंट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ख़रीदने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पहुंचा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तो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मैंने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एक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मुजब्ला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पर</w:t>
      </w:r>
      <w:r w:rsidRPr="004327F1">
        <w:rPr>
          <w:cs/>
          <w:lang w:bidi="hi-IN"/>
        </w:rPr>
        <w:t xml:space="preserve"> (</w:t>
      </w:r>
      <w:r w:rsidRPr="004327F1">
        <w:rPr>
          <w:rFonts w:hint="cs"/>
          <w:cs/>
          <w:lang w:bidi="hi-IN"/>
        </w:rPr>
        <w:t>कूड़े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करकट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ढेर</w:t>
      </w:r>
      <w:r w:rsidRPr="004327F1">
        <w:rPr>
          <w:cs/>
          <w:lang w:bidi="hi-IN"/>
        </w:rPr>
        <w:t xml:space="preserve">) </w:t>
      </w:r>
      <w:r w:rsidRPr="004327F1">
        <w:rPr>
          <w:rFonts w:hint="cs"/>
          <w:cs/>
          <w:lang w:bidi="hi-IN"/>
        </w:rPr>
        <w:t>एक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औरत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देखा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जो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मुर्दा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बत्तख़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परो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बाल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नोच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रही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थी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मैंने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उससे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कहा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बीबी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ये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क्या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रही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हैं।उसने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कहा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इसके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मुतअल्लिक़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न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पूंछो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मैंने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इस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बीबी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से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इसरार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किया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तो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उसने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lastRenderedPageBreak/>
        <w:t>कहा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कि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मैं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औलादे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अली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से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एक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सैय्यदज़ादी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हुं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और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मेरी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चार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यतीम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बेटियां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हैं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और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अब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चौथा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दिन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है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हमने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कोई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चीज़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नही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खाई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और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आज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हमारे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लिये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ये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मुदार्र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हलाल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है</w:t>
      </w:r>
      <w:r w:rsidR="00362E76">
        <w:rPr>
          <w:rFonts w:hint="cs"/>
          <w:cs/>
          <w:lang w:bidi="hi-IN"/>
        </w:rPr>
        <w:t>।</w:t>
      </w:r>
      <w:r w:rsidRPr="004327F1">
        <w:rPr>
          <w:rFonts w:hint="cs"/>
          <w:cs/>
          <w:lang w:bidi="hi-IN"/>
        </w:rPr>
        <w:t>रावी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कहता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है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मैंने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अपने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में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कहा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ऐ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अब्बदुल्लाह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तू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किस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ख़्याल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में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है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पस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मैंने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तमाम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दीनार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उसके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कपड़े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कोने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में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लपेट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दिये।वो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सर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झुकाये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बैठी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थी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और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ऊपर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नहीं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देखती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थी</w:t>
      </w:r>
      <w:r w:rsidR="00362E76">
        <w:rPr>
          <w:rFonts w:hint="cs"/>
          <w:cs/>
          <w:lang w:bidi="hi-IN"/>
        </w:rPr>
        <w:t>।</w:t>
      </w:r>
      <w:r w:rsidRPr="004327F1">
        <w:rPr>
          <w:rFonts w:hint="cs"/>
          <w:cs/>
          <w:lang w:bidi="hi-IN"/>
        </w:rPr>
        <w:t>पस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मैं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अपनी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मंज़िल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पर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चल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पड़ा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फिर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अपने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शहर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मरो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शाहजहॉ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मैं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आया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और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अय्यामे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हज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में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वही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क़याम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किया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जब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दूसरे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हाजी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हज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करके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वापस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आ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गये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तो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मैं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अपने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हाजी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हमसायों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और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दोस्तों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से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मुलाक़ात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लिये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निकला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जो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हाजी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मुझसे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मिलता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था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मैं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उससे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कहता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था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कि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अल्लाह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ताला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तेरे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हज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और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कोशिशो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सई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कुबूल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और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मंज़ुर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फरमाये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और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वो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भी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मेरे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लिये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यही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अल्फाज़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दोहराता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था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कि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हम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हज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मवाके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पर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फलॉ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जगह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जमा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हुये</w:t>
      </w:r>
      <w:r w:rsidRPr="004327F1">
        <w:rPr>
          <w:cs/>
          <w:lang w:bidi="hi-IN"/>
        </w:rPr>
        <w:t xml:space="preserve"> (</w:t>
      </w:r>
      <w:r w:rsidRPr="004327F1">
        <w:rPr>
          <w:rFonts w:hint="cs"/>
          <w:cs/>
          <w:lang w:bidi="hi-IN"/>
        </w:rPr>
        <w:t>यानी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तू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और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हम</w:t>
      </w:r>
      <w:r w:rsidR="00D648B7">
        <w:rPr>
          <w:cs/>
          <w:lang w:bidi="hi-IN"/>
        </w:rPr>
        <w:t>)</w:t>
      </w:r>
      <w:r w:rsidRPr="004327F1">
        <w:rPr>
          <w:rFonts w:hint="cs"/>
          <w:cs/>
          <w:lang w:bidi="hi-IN"/>
        </w:rPr>
        <w:t>पस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मैंने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वो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रात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निहायत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फिक्रो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परेशानी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में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गुज़ारी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एक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दफा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मुझपर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नींद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ग़लबा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हुआ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तो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ख़्वाब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में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नबीये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करीम</w:t>
      </w:r>
      <w:r w:rsidRPr="004327F1">
        <w:rPr>
          <w:cs/>
          <w:lang w:bidi="hi-IN"/>
        </w:rPr>
        <w:t xml:space="preserve"> (</w:t>
      </w:r>
      <w:r w:rsidRPr="004327F1">
        <w:rPr>
          <w:rFonts w:hint="cs"/>
          <w:cs/>
          <w:lang w:bidi="hi-IN"/>
        </w:rPr>
        <w:t>स</w:t>
      </w:r>
      <w:r w:rsidR="008D4572">
        <w:rPr>
          <w:cs/>
          <w:lang w:bidi="hi-IN"/>
        </w:rPr>
        <w:t>.</w:t>
      </w:r>
      <w:r w:rsidR="009B6BF2">
        <w:rPr>
          <w:cs/>
          <w:lang w:bidi="hi-IN"/>
        </w:rPr>
        <w:t>)</w:t>
      </w:r>
      <w:r w:rsidRPr="004327F1">
        <w:rPr>
          <w:rFonts w:hint="cs"/>
          <w:cs/>
          <w:lang w:bidi="hi-IN"/>
        </w:rPr>
        <w:t>को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देखा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आप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मुझसे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फरमा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रहे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हैं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बन्दये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ख़ुदा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तूने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मेरी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औलाद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में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से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एक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मेरी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मिस्कीन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और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मुफ्लिस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बच्ची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फऱयाद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रसी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है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पस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मैंने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अल्लाह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से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सवाल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किया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है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कि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अल्लाह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तेरी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सूरत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में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एक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फरिश्ते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पैदा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करे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जो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रोज़े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कयामत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तक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साल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तेरी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तरफ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से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हज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करता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रहे</w:t>
      </w:r>
      <w:r w:rsidR="00362E76">
        <w:rPr>
          <w:rFonts w:hint="cs"/>
          <w:cs/>
          <w:lang w:bidi="hi-IN"/>
        </w:rPr>
        <w:t>।</w:t>
      </w:r>
      <w:r w:rsidRPr="004327F1">
        <w:rPr>
          <w:rFonts w:hint="cs"/>
          <w:cs/>
          <w:lang w:bidi="hi-IN"/>
        </w:rPr>
        <w:t>नयाबीउल्मवद्दत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में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इस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क़िस्म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और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भी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कई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ख़्वाल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मज़कूर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है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जिन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से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ज़ाहिर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होता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है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औलादे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नबी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व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अली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एहतराम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और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उनकी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एआनत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व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इमदाद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करने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बहुत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ज्यादा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अजरो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सवाब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है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एक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हदीस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है</w:t>
      </w:r>
      <w:r w:rsidR="008D4572">
        <w:rPr>
          <w:cs/>
          <w:lang w:bidi="hi-IN"/>
        </w:rPr>
        <w:t xml:space="preserve">. </w:t>
      </w:r>
      <w:r w:rsidRPr="004327F1">
        <w:rPr>
          <w:rFonts w:hint="cs"/>
          <w:cs/>
          <w:lang w:bidi="hi-IN"/>
        </w:rPr>
        <w:t>नबीये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करीम</w:t>
      </w:r>
      <w:r w:rsidRPr="004327F1">
        <w:rPr>
          <w:cs/>
          <w:lang w:bidi="hi-IN"/>
        </w:rPr>
        <w:t xml:space="preserve"> (</w:t>
      </w:r>
      <w:r w:rsidRPr="004327F1">
        <w:rPr>
          <w:rFonts w:hint="cs"/>
          <w:cs/>
          <w:lang w:bidi="hi-IN"/>
        </w:rPr>
        <w:t>स</w:t>
      </w:r>
      <w:r w:rsidR="008D4572">
        <w:rPr>
          <w:cs/>
          <w:lang w:bidi="hi-IN"/>
        </w:rPr>
        <w:t>.</w:t>
      </w:r>
      <w:r w:rsidR="009B6BF2">
        <w:rPr>
          <w:cs/>
          <w:lang w:bidi="hi-IN"/>
        </w:rPr>
        <w:t>)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ने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lastRenderedPageBreak/>
        <w:t>फरमाया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रोज़े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कयामत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मै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चार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किस्म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आदमीयों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शफायत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करूगा</w:t>
      </w:r>
      <w:r w:rsidR="00362E76">
        <w:rPr>
          <w:rFonts w:hint="cs"/>
          <w:cs/>
          <w:lang w:bidi="hi-IN"/>
        </w:rPr>
        <w:t>।</w:t>
      </w:r>
      <w:r w:rsidRPr="004327F1">
        <w:rPr>
          <w:cs/>
          <w:lang w:bidi="hi-IN"/>
        </w:rPr>
        <w:t>(</w:t>
      </w:r>
      <w:r w:rsidRPr="004327F1">
        <w:t>1)</w:t>
      </w:r>
      <w:r w:rsidRPr="004327F1">
        <w:rPr>
          <w:rFonts w:hint="cs"/>
          <w:cs/>
          <w:lang w:bidi="hi-IN"/>
        </w:rPr>
        <w:t>जो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शख्स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मेरी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ज़र्रियत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इज्ज़त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और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ऐहतराम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करने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वाला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हो।</w:t>
      </w:r>
      <w:r w:rsidRPr="004327F1">
        <w:rPr>
          <w:cs/>
          <w:lang w:bidi="hi-IN"/>
        </w:rPr>
        <w:t>(</w:t>
      </w:r>
      <w:r w:rsidRPr="004327F1">
        <w:t xml:space="preserve">2) </w:t>
      </w:r>
      <w:r w:rsidRPr="004327F1">
        <w:rPr>
          <w:rFonts w:hint="cs"/>
          <w:cs/>
          <w:lang w:bidi="hi-IN"/>
        </w:rPr>
        <w:t>जो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शख्स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उनकी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हाजात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पूरा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करने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वाला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हो।</w:t>
      </w:r>
      <w:r w:rsidRPr="004327F1">
        <w:rPr>
          <w:cs/>
          <w:lang w:bidi="hi-IN"/>
        </w:rPr>
        <w:t>(</w:t>
      </w:r>
      <w:r w:rsidRPr="004327F1">
        <w:t xml:space="preserve">3) </w:t>
      </w:r>
      <w:r w:rsidRPr="004327F1">
        <w:rPr>
          <w:rFonts w:hint="cs"/>
          <w:cs/>
          <w:lang w:bidi="hi-IN"/>
        </w:rPr>
        <w:t>जिस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शख्स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पास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मेरी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औलाद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अफराद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किसी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काम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बामजबूरी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और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मुज्तर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होकर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जायें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तो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उमके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उमूर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अन्जामदेही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जददो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जेहद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करने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वाला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हो।</w:t>
      </w:r>
      <w:r w:rsidRPr="004327F1">
        <w:rPr>
          <w:cs/>
          <w:lang w:bidi="hi-IN"/>
        </w:rPr>
        <w:t>(</w:t>
      </w:r>
      <w:r w:rsidRPr="004327F1">
        <w:t xml:space="preserve">4) </w:t>
      </w:r>
      <w:r w:rsidRPr="004327F1">
        <w:rPr>
          <w:rFonts w:hint="cs"/>
          <w:cs/>
          <w:lang w:bidi="hi-IN"/>
        </w:rPr>
        <w:t>जो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शख्स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अपने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दिल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और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ज़बान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से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उनके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साथ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मोहब्बत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करने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वाला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हो।</w:t>
      </w:r>
    </w:p>
    <w:p w:rsidR="004327F1" w:rsidRPr="004327F1" w:rsidRDefault="004327F1" w:rsidP="00A7641D">
      <w:pPr>
        <w:pStyle w:val="libNormal"/>
      </w:pPr>
      <w:r w:rsidRPr="004327F1">
        <w:rPr>
          <w:rFonts w:hint="cs"/>
          <w:cs/>
          <w:lang w:bidi="hi-IN"/>
        </w:rPr>
        <w:t>दुआ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है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कि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खुदान्दे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आलम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मुसलमान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और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मोमिन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औलादे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नबी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एहतराम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करने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लिये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तौफीक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फरमाये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और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सादात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भी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अपने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आबाये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मोअल्लिब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बिन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अजदादे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ताहेरीन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सीरतो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किरदार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अपनाने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तौफीक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मरहेमत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फरमाए</w:t>
      </w:r>
      <w:r w:rsidR="00362E76">
        <w:rPr>
          <w:rFonts w:hint="cs"/>
          <w:cs/>
          <w:lang w:bidi="hi-IN"/>
        </w:rPr>
        <w:t>।</w:t>
      </w:r>
      <w:r w:rsidRPr="004327F1">
        <w:rPr>
          <w:rFonts w:hint="cs"/>
          <w:cs/>
          <w:lang w:bidi="hi-IN"/>
        </w:rPr>
        <w:t>ताकि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किसी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ज़हिरो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बय्यन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नके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अख्लाको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अतवार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और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आमाल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पर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नुक्ता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चीनी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करने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और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एतराज़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करने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मौका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ने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मिले।</w:t>
      </w:r>
    </w:p>
    <w:p w:rsidR="004327F1" w:rsidRPr="004327F1" w:rsidRDefault="004327F1" w:rsidP="00A7641D">
      <w:pPr>
        <w:pStyle w:val="libNormal"/>
      </w:pPr>
      <w:r w:rsidRPr="004327F1">
        <w:t>18</w:t>
      </w:r>
      <w:r w:rsidR="008D4572">
        <w:t xml:space="preserve">. </w:t>
      </w:r>
      <w:r w:rsidR="00D648B7">
        <w:rPr>
          <w:cs/>
          <w:lang w:bidi="hi-IN"/>
        </w:rPr>
        <w:t>अ</w:t>
      </w:r>
      <w:r w:rsidRPr="004327F1">
        <w:rPr>
          <w:rFonts w:hint="cs"/>
          <w:cs/>
          <w:lang w:bidi="hi-IN"/>
        </w:rPr>
        <w:t>बुलफ़र्ज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इब्ने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जोज़ी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ने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अपनी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किताब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मुल्तफ़िज़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रिवायत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है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कि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बल्ख़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में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एक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अलवी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सय्यद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था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उसकी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बीवी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और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बेटियॉ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थीं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उस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सैय्यद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वफ़ात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गयी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और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वो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सैय्यद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ज़ादी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आदा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से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डर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बेटियों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मस्जिद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दाखिल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किया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और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खुद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शहर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गलियों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फिरने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लगी।एक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जगह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लोगों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कोए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एक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शेकुलवद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पास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जमा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देखा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उस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सैय्यदज़ादी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ने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अपनी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बीती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सुनाई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तो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शेख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ने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कहा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अपनी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सैय्यदज़ादी</w:t>
      </w:r>
      <w:r w:rsidRPr="004327F1">
        <w:rPr>
          <w:cs/>
          <w:lang w:bidi="hi-IN"/>
        </w:rPr>
        <w:t xml:space="preserve"> </w:t>
      </w:r>
      <w:r w:rsidR="0055461C">
        <w:rPr>
          <w:rFonts w:hint="cs"/>
          <w:cs/>
          <w:lang w:bidi="hi-IN"/>
        </w:rPr>
        <w:t>होना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सूबूत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पेश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करो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पस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वो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उससे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नाउम्मीद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होकर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मस्जिद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तरफ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लौटी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तो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एक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शेख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दुकान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पर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देखा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कि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उसके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इर्द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गिर्द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लोगों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एक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lastRenderedPageBreak/>
        <w:t>जमात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थी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और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वो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शख्स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मजूसी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था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पस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बीबी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ने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उसके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सामने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अपने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हालात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तफसीलन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बयान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किये</w:t>
      </w:r>
      <w:r w:rsidR="00362E76">
        <w:rPr>
          <w:rFonts w:hint="cs"/>
          <w:cs/>
          <w:lang w:bidi="hi-IN"/>
        </w:rPr>
        <w:t>।</w:t>
      </w:r>
      <w:r w:rsidR="0055461C">
        <w:rPr>
          <w:rFonts w:hint="cs"/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मजूसी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ने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अपने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ख़ादिम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से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कहा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जा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अपने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सरदार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से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कहो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वो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इस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बीबी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साथ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फलॉ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मस्जिद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जाये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और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उसे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और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उसेकी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बेटियों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घर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ले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आये</w:t>
      </w:r>
      <w:r w:rsidR="00362E76">
        <w:rPr>
          <w:rFonts w:hint="cs"/>
          <w:cs/>
          <w:lang w:bidi="hi-IN"/>
        </w:rPr>
        <w:t>।</w:t>
      </w:r>
      <w:r w:rsidRPr="004327F1">
        <w:rPr>
          <w:rFonts w:hint="cs"/>
          <w:cs/>
          <w:lang w:bidi="hi-IN"/>
        </w:rPr>
        <w:t>वो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मजूसिया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इस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सैय्यदज़ादी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और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उसकी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बेटियों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अपने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घर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ले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आई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उन्हें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रिहाईश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लिये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अलाहिदा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जगह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दी</w:t>
      </w:r>
      <w:r w:rsidR="00362E76">
        <w:rPr>
          <w:rFonts w:hint="cs"/>
          <w:cs/>
          <w:lang w:bidi="hi-IN"/>
        </w:rPr>
        <w:t>।</w:t>
      </w:r>
      <w:r w:rsidRPr="004327F1">
        <w:rPr>
          <w:rFonts w:hint="cs"/>
          <w:cs/>
          <w:lang w:bidi="hi-IN"/>
        </w:rPr>
        <w:t>उनको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क़ीमती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लिबास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दिये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और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उन्हें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उम्दाह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खाने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खिलाये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जब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निस्फ़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शब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हुई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तो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मुसलमान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शेख़ुलवनद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ने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अपने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ख़्वाब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में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सब्ज़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ज़मर्रूद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एक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महल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देखा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उसने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पूंछा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ये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किस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महल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है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किसी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ने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कहा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ये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मुसलमान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मर्द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महल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है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उसने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कहा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या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रसुल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अल्लाह</w:t>
      </w:r>
      <w:r w:rsidRPr="004327F1">
        <w:rPr>
          <w:cs/>
          <w:lang w:bidi="hi-IN"/>
        </w:rPr>
        <w:t xml:space="preserve"> (</w:t>
      </w:r>
      <w:r w:rsidRPr="004327F1">
        <w:rPr>
          <w:rFonts w:hint="cs"/>
          <w:cs/>
          <w:lang w:bidi="hi-IN"/>
        </w:rPr>
        <w:t>स</w:t>
      </w:r>
      <w:r w:rsidR="008D4572">
        <w:rPr>
          <w:cs/>
          <w:lang w:bidi="hi-IN"/>
        </w:rPr>
        <w:t>.</w:t>
      </w:r>
      <w:r w:rsidR="009B6BF2">
        <w:rPr>
          <w:cs/>
          <w:lang w:bidi="hi-IN"/>
        </w:rPr>
        <w:t>)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मैं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मुसलमान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मर्द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हूं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तो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आपने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फरमाया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अपने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मुसलमान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होने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सूबूत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पेश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करो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और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जो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कुछ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तूने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उस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सैय्यदज़ादी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से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कहा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भूल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गया</w:t>
      </w:r>
      <w:r w:rsidR="00362E76">
        <w:rPr>
          <w:rFonts w:hint="cs"/>
          <w:cs/>
          <w:lang w:bidi="hi-IN"/>
        </w:rPr>
        <w:t>।</w:t>
      </w:r>
      <w:r w:rsidRPr="004327F1">
        <w:rPr>
          <w:rFonts w:hint="cs"/>
          <w:cs/>
          <w:lang w:bidi="hi-IN"/>
        </w:rPr>
        <w:t>ये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महल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उस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शेख़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है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जिसके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घर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सैय्यदज़ादी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मौजूद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है</w:t>
      </w:r>
      <w:r w:rsidR="00362E76">
        <w:rPr>
          <w:rFonts w:hint="cs"/>
          <w:cs/>
          <w:lang w:bidi="hi-IN"/>
        </w:rPr>
        <w:t>।</w:t>
      </w:r>
      <w:r w:rsidR="0055461C">
        <w:rPr>
          <w:rFonts w:hint="cs"/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पस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वो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मुस्लमान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मर्द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बेदार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हुआ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और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रोता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हुआ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बाहर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निकला</w:t>
      </w:r>
      <w:r w:rsidR="00362E76">
        <w:rPr>
          <w:rFonts w:hint="cs"/>
          <w:cs/>
          <w:lang w:bidi="hi-IN"/>
        </w:rPr>
        <w:t>।</w:t>
      </w:r>
      <w:r w:rsidR="0055461C">
        <w:rPr>
          <w:rFonts w:hint="cs"/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लोगों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से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पूंछा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तो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उसे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बताया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गया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कि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वो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सैय्यदज़ादी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मजूसी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घर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हैं</w:t>
      </w:r>
      <w:r w:rsidR="00362E76">
        <w:rPr>
          <w:rFonts w:hint="cs"/>
          <w:cs/>
          <w:lang w:bidi="hi-IN"/>
        </w:rPr>
        <w:t>।</w:t>
      </w:r>
      <w:r w:rsidR="0055461C">
        <w:rPr>
          <w:rFonts w:hint="cs"/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मजूसी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पास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आया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और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कहा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कि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मैं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इस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सैय्यदज़ादी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ज़ियारत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करना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चाहता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हूं।</w:t>
      </w:r>
      <w:r w:rsidR="0055461C">
        <w:rPr>
          <w:rFonts w:hint="cs"/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मजूसी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ने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कहा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ये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तू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नही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सकता।</w:t>
      </w:r>
      <w:r w:rsidR="0055461C">
        <w:rPr>
          <w:rFonts w:hint="cs"/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उसने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कहा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हज़ार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दीनार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लेले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और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सैदानियों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मेरेसुपुर्द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दे</w:t>
      </w:r>
      <w:r w:rsidR="00362E76">
        <w:rPr>
          <w:rFonts w:hint="cs"/>
          <w:cs/>
          <w:lang w:bidi="hi-IN"/>
        </w:rPr>
        <w:t>।</w:t>
      </w:r>
      <w:r w:rsidR="0055461C">
        <w:rPr>
          <w:rFonts w:hint="cs"/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जब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उस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मुसलमान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ने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इसरार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किया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तो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मजूसी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ने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कहा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वो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ख़नाब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जो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तूने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देखा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है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मै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भी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देख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चूका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हूं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और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वो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महल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अल्लाह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ने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सिर्फ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मेरे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लिये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पैदा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किया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है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और</w:t>
      </w:r>
      <w:r w:rsidR="0055461C">
        <w:rPr>
          <w:rFonts w:hint="cs"/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खुदा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कसम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मेरे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घर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में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इस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वक्त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कोई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भी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ऐसा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आदमी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नही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जो</w:t>
      </w:r>
      <w:r w:rsidRPr="004327F1">
        <w:rPr>
          <w:cs/>
          <w:lang w:bidi="hi-IN"/>
        </w:rPr>
        <w:t xml:space="preserve"> </w:t>
      </w:r>
      <w:r w:rsidR="0055461C">
        <w:rPr>
          <w:rFonts w:hint="cs"/>
          <w:cs/>
          <w:lang w:bidi="hi-IN"/>
        </w:rPr>
        <w:t>इ</w:t>
      </w:r>
      <w:r w:rsidRPr="004327F1">
        <w:rPr>
          <w:rFonts w:hint="cs"/>
          <w:cs/>
          <w:lang w:bidi="hi-IN"/>
        </w:rPr>
        <w:t>स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सैय्यदज़ादी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बरकत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वजह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से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मुस्लमान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न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lastRenderedPageBreak/>
        <w:t>गया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और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मैने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ख़्वाब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नबीये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करीम</w:t>
      </w:r>
      <w:r w:rsidRPr="004327F1">
        <w:rPr>
          <w:cs/>
          <w:lang w:bidi="hi-IN"/>
        </w:rPr>
        <w:t xml:space="preserve"> (</w:t>
      </w:r>
      <w:r w:rsidRPr="004327F1">
        <w:rPr>
          <w:rFonts w:hint="cs"/>
          <w:cs/>
          <w:lang w:bidi="hi-IN"/>
        </w:rPr>
        <w:t>स</w:t>
      </w:r>
      <w:r w:rsidR="008D4572">
        <w:rPr>
          <w:cs/>
          <w:lang w:bidi="hi-IN"/>
        </w:rPr>
        <w:t>.</w:t>
      </w:r>
      <w:r w:rsidR="009B6BF2">
        <w:rPr>
          <w:cs/>
          <w:lang w:bidi="hi-IN"/>
        </w:rPr>
        <w:t>)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देखा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है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और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ये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इस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एहतराम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बदला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है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जो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मेरी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मुसीबतज़दा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बच्ची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किया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है</w:t>
      </w:r>
      <w:r w:rsidR="00362E76">
        <w:rPr>
          <w:rFonts w:hint="cs"/>
          <w:cs/>
          <w:lang w:bidi="hi-IN"/>
        </w:rPr>
        <w:t>।</w:t>
      </w:r>
      <w:r w:rsidR="005C088B">
        <w:cr/>
      </w:r>
      <w:r w:rsidRPr="004327F1">
        <w:rPr>
          <w:rFonts w:hint="cs"/>
          <w:cs/>
          <w:lang w:bidi="hi-IN"/>
        </w:rPr>
        <w:t>ख़्वाब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मुतअल्लिक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चन्द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मुफीद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मालूमात</w:t>
      </w:r>
      <w:r w:rsidRPr="004327F1">
        <w:rPr>
          <w:cs/>
          <w:lang w:bidi="hi-IN"/>
        </w:rPr>
        <w:t xml:space="preserve"> </w:t>
      </w:r>
      <w:r w:rsidR="005C088B">
        <w:cr/>
      </w:r>
      <w:r w:rsidRPr="004327F1">
        <w:rPr>
          <w:rFonts w:hint="cs"/>
          <w:cs/>
          <w:lang w:bidi="hi-IN"/>
        </w:rPr>
        <w:t>हज़रत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जाफरे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साद़िक</w:t>
      </w:r>
      <w:r w:rsidRPr="004327F1">
        <w:rPr>
          <w:cs/>
          <w:lang w:bidi="hi-IN"/>
        </w:rPr>
        <w:t xml:space="preserve"> (</w:t>
      </w:r>
      <w:r w:rsidRPr="004327F1">
        <w:rPr>
          <w:rFonts w:hint="cs"/>
          <w:cs/>
          <w:lang w:bidi="hi-IN"/>
        </w:rPr>
        <w:t>अ</w:t>
      </w:r>
      <w:r w:rsidR="008D4572">
        <w:rPr>
          <w:cs/>
          <w:lang w:bidi="hi-IN"/>
        </w:rPr>
        <w:t>.</w:t>
      </w:r>
      <w:r w:rsidR="009B6BF2">
        <w:rPr>
          <w:cs/>
          <w:lang w:bidi="hi-IN"/>
        </w:rPr>
        <w:t>)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से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मन्कूल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है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कि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ख़्वाब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तीन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किस्मे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है</w:t>
      </w:r>
      <w:r w:rsidR="008D4572">
        <w:rPr>
          <w:cs/>
          <w:lang w:bidi="hi-IN"/>
        </w:rPr>
        <w:t xml:space="preserve">. </w:t>
      </w:r>
    </w:p>
    <w:p w:rsidR="004327F1" w:rsidRPr="004327F1" w:rsidRDefault="00A8322E" w:rsidP="00A7641D">
      <w:pPr>
        <w:pStyle w:val="libNormal"/>
      </w:pPr>
      <w:r>
        <w:t>1</w:t>
      </w:r>
      <w:r w:rsidR="008D4572">
        <w:t xml:space="preserve">. </w:t>
      </w:r>
      <w:r w:rsidR="004327F1" w:rsidRPr="004327F1">
        <w:rPr>
          <w:rFonts w:hint="cs"/>
          <w:cs/>
          <w:lang w:bidi="hi-IN"/>
        </w:rPr>
        <w:t>मोमिन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के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लिये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ख़ुदा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की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तरफ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से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खुशखबरी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का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आना</w:t>
      </w:r>
      <w:r w:rsidR="00362E76">
        <w:rPr>
          <w:rFonts w:hint="cs"/>
          <w:cs/>
          <w:lang w:bidi="hi-IN"/>
        </w:rPr>
        <w:t>।</w:t>
      </w:r>
    </w:p>
    <w:p w:rsidR="004327F1" w:rsidRPr="004327F1" w:rsidRDefault="004327F1" w:rsidP="00A8322E">
      <w:pPr>
        <w:pStyle w:val="libNormal"/>
      </w:pPr>
      <w:r w:rsidRPr="004327F1">
        <w:t>2</w:t>
      </w:r>
      <w:r w:rsidR="008D4572">
        <w:t xml:space="preserve">. </w:t>
      </w:r>
      <w:r w:rsidRPr="004327F1">
        <w:rPr>
          <w:rFonts w:hint="cs"/>
          <w:cs/>
          <w:lang w:bidi="hi-IN"/>
        </w:rPr>
        <w:t>शैतान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डराना</w:t>
      </w:r>
      <w:r w:rsidR="00362E76">
        <w:rPr>
          <w:rFonts w:hint="cs"/>
          <w:cs/>
          <w:lang w:bidi="hi-IN"/>
        </w:rPr>
        <w:t>।</w:t>
      </w:r>
    </w:p>
    <w:p w:rsidR="004327F1" w:rsidRPr="004327F1" w:rsidRDefault="004327F1" w:rsidP="00A7641D">
      <w:pPr>
        <w:pStyle w:val="libNormal"/>
      </w:pPr>
      <w:r w:rsidRPr="004327F1">
        <w:t>3</w:t>
      </w:r>
      <w:r w:rsidR="008D4572">
        <w:t xml:space="preserve">. </w:t>
      </w:r>
      <w:r w:rsidRPr="004327F1">
        <w:rPr>
          <w:rFonts w:hint="cs"/>
          <w:cs/>
          <w:lang w:bidi="hi-IN"/>
        </w:rPr>
        <w:t>परेशान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ख़यालात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दिखाई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देना।</w:t>
      </w:r>
      <w:r w:rsidR="005C088B">
        <w:cr/>
      </w:r>
      <w:r w:rsidRPr="004327F1">
        <w:rPr>
          <w:rFonts w:hint="cs"/>
          <w:cs/>
          <w:lang w:bidi="hi-IN"/>
        </w:rPr>
        <w:t>दूसरी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मोतबर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हदीस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फरमाया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झूठू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ख़्वाब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जिन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असर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नही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होता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वो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ख्वाब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है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जो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रात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अव्वल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हिस्से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दिखाई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देते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हैं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ये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सरकश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शैतानो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ग़ल्बा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पाने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वक्त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है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और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चन्द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ख़यालात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मुशक्कल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करके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दिखाते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है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जिनकी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असलियत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कुछ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नहीं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होती</w:t>
      </w:r>
      <w:r w:rsidR="00362E76">
        <w:rPr>
          <w:rFonts w:hint="cs"/>
          <w:cs/>
          <w:lang w:bidi="hi-IN"/>
        </w:rPr>
        <w:t>।</w:t>
      </w:r>
      <w:r w:rsidR="0055461C">
        <w:rPr>
          <w:rFonts w:hint="cs"/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रहे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सच्चे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ख़वाब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तो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गिनती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है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और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रात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पिछली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तिहाई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तुलए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सुबह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सादिक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तक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दिखाई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देते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है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क्योंकि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ये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फरिशतों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उतरने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वक्त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है</w:t>
      </w:r>
      <w:r w:rsidR="00362E76">
        <w:rPr>
          <w:rFonts w:hint="cs"/>
          <w:cs/>
          <w:lang w:bidi="hi-IN"/>
        </w:rPr>
        <w:t>।</w:t>
      </w:r>
      <w:r w:rsidR="0055461C">
        <w:rPr>
          <w:rFonts w:hint="cs"/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ये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ख़्वाब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झूठे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नही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होते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सिवाये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इसके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मोमिन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हालते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जुनुब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या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बे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वजू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सो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गया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या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सोने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से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पहले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जो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कुछ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ख़ुदा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ज़िक्र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और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उसकी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याद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करनी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चाहिये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वो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न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किया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इन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हालात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में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उसका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ख़्वाब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सच्चा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न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होगा</w:t>
      </w:r>
      <w:r w:rsidR="00362E76">
        <w:rPr>
          <w:rFonts w:hint="cs"/>
          <w:cs/>
          <w:lang w:bidi="hi-IN"/>
        </w:rPr>
        <w:t>।</w:t>
      </w:r>
      <w:r w:rsidRPr="004327F1">
        <w:rPr>
          <w:rFonts w:hint="cs"/>
          <w:cs/>
          <w:lang w:bidi="hi-IN"/>
        </w:rPr>
        <w:t>या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उसका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असर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देर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ज़हिर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होगा।</w:t>
      </w:r>
      <w:r w:rsidR="005C088B">
        <w:cr/>
      </w:r>
      <w:r w:rsidRPr="004327F1">
        <w:rPr>
          <w:rFonts w:hint="cs"/>
          <w:cs/>
          <w:lang w:bidi="hi-IN"/>
        </w:rPr>
        <w:t>जनाब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रसूल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खुदा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ने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फरमाया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कि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जिसने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मुझे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ख़्वाब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देखा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वो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ऐसा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है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जैसा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कि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बेदारी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देखा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क्योंकि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शैतान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किसी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नींद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और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बेदारी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न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मेरी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शक्ल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lastRenderedPageBreak/>
        <w:t>अख़्तियार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सकता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है</w:t>
      </w:r>
      <w:r w:rsidR="00362E76">
        <w:rPr>
          <w:rFonts w:hint="cs"/>
          <w:cs/>
          <w:lang w:bidi="hi-IN"/>
        </w:rPr>
        <w:t>।</w:t>
      </w:r>
      <w:r w:rsidR="0055461C">
        <w:rPr>
          <w:rFonts w:hint="cs"/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एक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हदीस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है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फ़रमाया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कि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मोमिन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ख़्वाब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पैग़म्बरी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सत्तर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हिस्सों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से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एक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हिस्सा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है।</w:t>
      </w:r>
      <w:r w:rsidR="005C088B">
        <w:cr/>
      </w:r>
      <w:r w:rsidRPr="004327F1">
        <w:rPr>
          <w:rFonts w:hint="cs"/>
          <w:cs/>
          <w:lang w:bidi="hi-IN"/>
        </w:rPr>
        <w:t>मन्कूल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है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आप</w:t>
      </w:r>
      <w:r w:rsidRPr="004327F1">
        <w:rPr>
          <w:cs/>
          <w:lang w:bidi="hi-IN"/>
        </w:rPr>
        <w:t xml:space="preserve"> </w:t>
      </w:r>
      <w:r w:rsidR="00D648B7">
        <w:rPr>
          <w:cs/>
          <w:lang w:bidi="hi-IN"/>
        </w:rPr>
        <w:t>(</w:t>
      </w:r>
      <w:r w:rsidRPr="004327F1">
        <w:rPr>
          <w:rFonts w:hint="cs"/>
          <w:cs/>
          <w:lang w:bidi="hi-IN"/>
        </w:rPr>
        <w:t>स</w:t>
      </w:r>
      <w:r w:rsidR="008D4572">
        <w:rPr>
          <w:cs/>
          <w:lang w:bidi="hi-IN"/>
        </w:rPr>
        <w:t>.</w:t>
      </w:r>
      <w:r w:rsidR="009B6BF2">
        <w:rPr>
          <w:cs/>
          <w:lang w:bidi="hi-IN"/>
        </w:rPr>
        <w:t>)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ने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फरमाया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आखरी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ज़माने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में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मोमिन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ख़्वाब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झूठा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होगा।</w:t>
      </w:r>
      <w:r w:rsidR="0055461C">
        <w:rPr>
          <w:rFonts w:hint="cs"/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बल्कि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जो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शख़्स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जितना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सच्चा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होगा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उतना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उसका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ख़्वाब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सच्चा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होगा।</w:t>
      </w:r>
      <w:r w:rsidR="005C088B">
        <w:cr/>
      </w:r>
      <w:r w:rsidRPr="004327F1">
        <w:rPr>
          <w:rFonts w:hint="cs"/>
          <w:cs/>
          <w:lang w:bidi="hi-IN"/>
        </w:rPr>
        <w:t>दुसरी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हदीस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मन्कूल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है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कि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मोमिन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ख़्वाब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सच्चा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होता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है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क्योंकि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उसका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नफ़्स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पाक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है</w:t>
      </w:r>
      <w:r w:rsidR="00362E76">
        <w:rPr>
          <w:rFonts w:hint="cs"/>
          <w:cs/>
          <w:lang w:bidi="hi-IN"/>
        </w:rPr>
        <w:t>।</w:t>
      </w:r>
      <w:r w:rsidR="0055461C">
        <w:rPr>
          <w:rFonts w:hint="cs"/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और</w:t>
      </w:r>
      <w:r w:rsidR="0055461C">
        <w:rPr>
          <w:rFonts w:hint="cs"/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यकीन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दुरूस्त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है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पस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जब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उसकी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रूह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तन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से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निकलती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है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तो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फरिश्तों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से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मुलाकात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करती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है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इस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सबब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उसका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ख़्वाब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बामंज़िलए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वही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है।</w:t>
      </w:r>
      <w:r w:rsidR="005C088B">
        <w:cr/>
      </w:r>
      <w:r w:rsidRPr="004327F1">
        <w:rPr>
          <w:rFonts w:hint="cs"/>
          <w:cs/>
          <w:lang w:bidi="hi-IN"/>
        </w:rPr>
        <w:t>मन्कूल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है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पैग़म्बरे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खुदा</w:t>
      </w:r>
      <w:r w:rsidRPr="004327F1">
        <w:rPr>
          <w:cs/>
          <w:lang w:bidi="hi-IN"/>
        </w:rPr>
        <w:t xml:space="preserve"> (</w:t>
      </w:r>
      <w:r w:rsidRPr="004327F1">
        <w:rPr>
          <w:rFonts w:hint="cs"/>
          <w:cs/>
          <w:lang w:bidi="hi-IN"/>
        </w:rPr>
        <w:t>स</w:t>
      </w:r>
      <w:r w:rsidR="008D4572">
        <w:rPr>
          <w:cs/>
          <w:lang w:bidi="hi-IN"/>
        </w:rPr>
        <w:t>.</w:t>
      </w:r>
      <w:r w:rsidR="009B6BF2">
        <w:rPr>
          <w:cs/>
          <w:lang w:bidi="hi-IN"/>
        </w:rPr>
        <w:t>)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बाद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सिलसिलये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वही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मन्कता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गया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मगर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खुशख़बरी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देने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वाले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ख़्वाब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बाकी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है</w:t>
      </w:r>
      <w:r w:rsidR="00362E76">
        <w:rPr>
          <w:rFonts w:hint="cs"/>
          <w:cs/>
          <w:lang w:bidi="hi-IN"/>
        </w:rPr>
        <w:t>।</w:t>
      </w:r>
      <w:r w:rsidR="0055461C">
        <w:rPr>
          <w:rFonts w:hint="cs"/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जनाबे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इमाम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मोहम्मद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बाकिर</w:t>
      </w:r>
      <w:r w:rsidRPr="004327F1">
        <w:rPr>
          <w:cs/>
          <w:lang w:bidi="hi-IN"/>
        </w:rPr>
        <w:t xml:space="preserve"> (</w:t>
      </w:r>
      <w:r w:rsidRPr="004327F1">
        <w:rPr>
          <w:rFonts w:hint="cs"/>
          <w:cs/>
          <w:lang w:bidi="hi-IN"/>
        </w:rPr>
        <w:t>अ</w:t>
      </w:r>
      <w:r w:rsidR="008D4572">
        <w:rPr>
          <w:cs/>
          <w:lang w:bidi="hi-IN"/>
        </w:rPr>
        <w:t>.</w:t>
      </w:r>
      <w:r w:rsidR="009B6BF2">
        <w:rPr>
          <w:cs/>
          <w:lang w:bidi="hi-IN"/>
        </w:rPr>
        <w:t>)</w:t>
      </w:r>
      <w:r w:rsidRPr="004327F1">
        <w:rPr>
          <w:rFonts w:hint="cs"/>
          <w:cs/>
          <w:lang w:bidi="hi-IN"/>
        </w:rPr>
        <w:t>से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मन्कूल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है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एक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शख़्स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ने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सरकारे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रिसालत</w:t>
      </w:r>
      <w:r w:rsidRPr="004327F1">
        <w:rPr>
          <w:cs/>
          <w:lang w:bidi="hi-IN"/>
        </w:rPr>
        <w:t xml:space="preserve"> (</w:t>
      </w:r>
      <w:r w:rsidRPr="004327F1">
        <w:rPr>
          <w:rFonts w:hint="cs"/>
          <w:cs/>
          <w:lang w:bidi="hi-IN"/>
        </w:rPr>
        <w:t>स</w:t>
      </w:r>
      <w:r w:rsidR="008D4572">
        <w:rPr>
          <w:cs/>
          <w:lang w:bidi="hi-IN"/>
        </w:rPr>
        <w:t>.</w:t>
      </w:r>
      <w:r w:rsidR="009B6BF2">
        <w:rPr>
          <w:cs/>
          <w:lang w:bidi="hi-IN"/>
        </w:rPr>
        <w:t>)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से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इस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आयत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तफसीर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पूंछी</w:t>
      </w:r>
      <w:r w:rsidRPr="004327F1">
        <w:rPr>
          <w:cs/>
          <w:lang w:bidi="hi-IN"/>
        </w:rPr>
        <w:t xml:space="preserve"> (</w:t>
      </w:r>
      <w:r w:rsidRPr="004327F1">
        <w:rPr>
          <w:rFonts w:hint="cs"/>
          <w:cs/>
          <w:lang w:bidi="hi-IN"/>
        </w:rPr>
        <w:t>जो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लोग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इमान्दार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और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परहेज़गार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है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उन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लिये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ज़िनदगानिये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दुनिया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भी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खुशखबरी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है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और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आखिरत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भी</w:t>
      </w:r>
      <w:r w:rsidR="00D648B7">
        <w:rPr>
          <w:cs/>
          <w:lang w:bidi="hi-IN"/>
        </w:rPr>
        <w:t>)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आंहज़रत</w:t>
      </w:r>
      <w:r w:rsidRPr="004327F1">
        <w:rPr>
          <w:cs/>
          <w:lang w:bidi="hi-IN"/>
        </w:rPr>
        <w:t xml:space="preserve"> (</w:t>
      </w:r>
      <w:r w:rsidRPr="004327F1">
        <w:rPr>
          <w:rFonts w:hint="cs"/>
          <w:cs/>
          <w:lang w:bidi="hi-IN"/>
        </w:rPr>
        <w:t>स</w:t>
      </w:r>
      <w:r w:rsidR="008D4572">
        <w:rPr>
          <w:cs/>
          <w:lang w:bidi="hi-IN"/>
        </w:rPr>
        <w:t>.</w:t>
      </w:r>
      <w:r w:rsidR="009B6BF2">
        <w:rPr>
          <w:cs/>
          <w:lang w:bidi="hi-IN"/>
        </w:rPr>
        <w:t>)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ने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इर्शाद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फरमाया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कि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जिन्दगानिये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दुनिया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खुश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ख़बरी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से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मुराद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नेक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ख़्वाब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है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जो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मोमिन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दुनिया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देखता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है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और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उनकी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खुशख़बरी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से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खुश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होता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है।</w:t>
      </w:r>
      <w:r w:rsidR="005C088B">
        <w:cr/>
      </w:r>
      <w:r w:rsidRPr="004327F1">
        <w:rPr>
          <w:rFonts w:hint="cs"/>
          <w:cs/>
          <w:lang w:bidi="hi-IN"/>
        </w:rPr>
        <w:t>मोअब्बिर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ख़्वाब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कैसा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हो</w:t>
      </w:r>
      <w:r w:rsidR="008D4572">
        <w:rPr>
          <w:cs/>
          <w:lang w:bidi="hi-IN"/>
        </w:rPr>
        <w:t xml:space="preserve">. </w:t>
      </w:r>
      <w:r w:rsidR="005C088B">
        <w:cr/>
      </w:r>
      <w:r w:rsidRPr="004327F1">
        <w:rPr>
          <w:rFonts w:hint="cs"/>
          <w:cs/>
          <w:lang w:bidi="hi-IN"/>
        </w:rPr>
        <w:t>ताबीर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ख़्वाब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इल्म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बहुत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दकीक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है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और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ये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इल्म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अंबिया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और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औसीया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लिये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मख़सुस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है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ख़्वाबों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ताबीर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बयान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करना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हज़रत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युसुफ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मोजिज़ा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था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हॉ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जिन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लोगों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इल्मे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रोया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किताबों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पर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उबूर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हासिल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है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औरयही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उनका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रोज़मर्रा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lastRenderedPageBreak/>
        <w:t>मशग़ला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है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वो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भी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ताबीर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ख़्वाब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सही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बयान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करने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में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कुछन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कुछ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दस्तरस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रखते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है</w:t>
      </w:r>
      <w:r w:rsidR="00362E76">
        <w:rPr>
          <w:rFonts w:hint="cs"/>
          <w:cs/>
          <w:lang w:bidi="hi-IN"/>
        </w:rPr>
        <w:t>।</w:t>
      </w:r>
      <w:r w:rsidRPr="004327F1">
        <w:rPr>
          <w:rFonts w:hint="cs"/>
          <w:cs/>
          <w:lang w:bidi="hi-IN"/>
        </w:rPr>
        <w:t>एक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मोतबर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हदीस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में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इमाम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मोहम्मद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बाकर</w:t>
      </w:r>
      <w:r w:rsidRPr="004327F1">
        <w:rPr>
          <w:cs/>
          <w:lang w:bidi="hi-IN"/>
        </w:rPr>
        <w:t xml:space="preserve"> </w:t>
      </w:r>
      <w:r w:rsidR="00D648B7">
        <w:rPr>
          <w:cs/>
          <w:lang w:bidi="hi-IN"/>
        </w:rPr>
        <w:t>(</w:t>
      </w:r>
      <w:r w:rsidRPr="004327F1">
        <w:rPr>
          <w:rFonts w:hint="cs"/>
          <w:cs/>
          <w:lang w:bidi="hi-IN"/>
        </w:rPr>
        <w:t>अ</w:t>
      </w:r>
      <w:r w:rsidR="008D4572">
        <w:rPr>
          <w:cs/>
          <w:lang w:bidi="hi-IN"/>
        </w:rPr>
        <w:t>.</w:t>
      </w:r>
      <w:r w:rsidR="009B6BF2">
        <w:rPr>
          <w:cs/>
          <w:lang w:bidi="hi-IN"/>
        </w:rPr>
        <w:t>)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सेमन्कूल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है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कि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अपना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ख़्वाब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सिर्फ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उस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मोमिन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से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बयान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करो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जिसका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दिल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हसदो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अदावत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से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ख़ाली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और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वो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नफ्से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सरकश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ताबेदार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न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और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नीज़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आंजनाब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से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मरवी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है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रसूले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पाक</w:t>
      </w:r>
      <w:r w:rsidRPr="004327F1">
        <w:rPr>
          <w:cs/>
          <w:lang w:bidi="hi-IN"/>
        </w:rPr>
        <w:t xml:space="preserve"> </w:t>
      </w:r>
      <w:r w:rsidR="00D648B7">
        <w:rPr>
          <w:cs/>
          <w:lang w:bidi="hi-IN"/>
        </w:rPr>
        <w:t>(</w:t>
      </w:r>
      <w:r w:rsidRPr="004327F1">
        <w:rPr>
          <w:rFonts w:hint="cs"/>
          <w:cs/>
          <w:lang w:bidi="hi-IN"/>
        </w:rPr>
        <w:t>स</w:t>
      </w:r>
      <w:r w:rsidR="008D4572">
        <w:rPr>
          <w:cs/>
          <w:lang w:bidi="hi-IN"/>
        </w:rPr>
        <w:t>.</w:t>
      </w:r>
      <w:r w:rsidR="009B6BF2">
        <w:rPr>
          <w:cs/>
          <w:lang w:bidi="hi-IN"/>
        </w:rPr>
        <w:t>)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फरमाया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करते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थे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कि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मोमिन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ख़्वाब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उस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वक़्त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तक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आसमान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व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जमीन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माबैन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उसके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सर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पर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मोअल्लक़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रहता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है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जब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तक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कि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वो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खुद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या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कोई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और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उसकी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ताबीर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न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दे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फिर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जैसे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ताबीर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दी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जाती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है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वैसाही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वाकेआ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होता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है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इस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लिये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मुनासिब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नही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तुम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अपना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ख़्वाब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किसी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अक्लमन्द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आदमी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केसिवा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और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से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बयान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करो</w:t>
      </w:r>
      <w:r w:rsidR="00362E76">
        <w:rPr>
          <w:rFonts w:hint="cs"/>
          <w:cs/>
          <w:lang w:bidi="hi-IN"/>
        </w:rPr>
        <w:t>।</w:t>
      </w:r>
    </w:p>
    <w:p w:rsidR="004327F1" w:rsidRPr="004327F1" w:rsidRDefault="004327F1" w:rsidP="004F183A">
      <w:pPr>
        <w:pStyle w:val="libNormal"/>
      </w:pPr>
      <w:r w:rsidRPr="004327F1">
        <w:rPr>
          <w:rFonts w:hint="cs"/>
          <w:cs/>
          <w:lang w:bidi="hi-IN"/>
        </w:rPr>
        <w:t>इन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रिवायात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से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साफ़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वाज़</w:t>
      </w:r>
      <w:r w:rsidR="0055461C">
        <w:rPr>
          <w:rFonts w:hint="cs"/>
          <w:cs/>
          <w:lang w:bidi="hi-IN"/>
        </w:rPr>
        <w:t>े</w:t>
      </w:r>
      <w:r w:rsidRPr="004327F1">
        <w:rPr>
          <w:rFonts w:hint="cs"/>
          <w:cs/>
          <w:lang w:bidi="hi-IN"/>
        </w:rPr>
        <w:t>ह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है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कि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इन्सान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अपना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ख़वाब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किसी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न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सुनाता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फिरे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ऐसे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शख़</w:t>
      </w:r>
      <w:r w:rsidR="0055461C">
        <w:rPr>
          <w:rFonts w:hint="cs"/>
          <w:cs/>
          <w:lang w:bidi="hi-IN"/>
        </w:rPr>
        <w:t>्</w:t>
      </w:r>
      <w:r w:rsidRPr="004327F1">
        <w:rPr>
          <w:rFonts w:hint="cs"/>
          <w:cs/>
          <w:lang w:bidi="hi-IN"/>
        </w:rPr>
        <w:t>स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से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अपना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ख़्वाब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बयान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करे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जो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पाबन्दे</w:t>
      </w:r>
      <w:r w:rsidRPr="004327F1">
        <w:rPr>
          <w:cs/>
          <w:lang w:bidi="hi-IN"/>
        </w:rPr>
        <w:t xml:space="preserve"> </w:t>
      </w:r>
      <w:r w:rsidR="0055461C">
        <w:rPr>
          <w:rFonts w:hint="cs"/>
          <w:cs/>
          <w:lang w:bidi="hi-IN"/>
        </w:rPr>
        <w:t>नमाज़ रोज़ा और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नेक</w:t>
      </w:r>
      <w:r w:rsidR="0055461C">
        <w:rPr>
          <w:rFonts w:hint="cs"/>
          <w:cs/>
          <w:lang w:bidi="hi-IN"/>
        </w:rPr>
        <w:t>,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पाक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स</w:t>
      </w:r>
      <w:r w:rsidR="0055461C">
        <w:rPr>
          <w:rFonts w:hint="cs"/>
          <w:cs/>
          <w:lang w:bidi="hi-IN"/>
        </w:rPr>
        <w:t>ी</w:t>
      </w:r>
      <w:r w:rsidRPr="004327F1">
        <w:rPr>
          <w:rFonts w:hint="cs"/>
          <w:cs/>
          <w:lang w:bidi="hi-IN"/>
        </w:rPr>
        <w:t>रत</w:t>
      </w:r>
      <w:r w:rsidR="0055461C">
        <w:rPr>
          <w:rFonts w:hint="cs"/>
          <w:cs/>
          <w:lang w:bidi="hi-IN"/>
        </w:rPr>
        <w:t>,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पाकीज़ा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किरदार</w:t>
      </w:r>
      <w:r w:rsidR="0055461C">
        <w:rPr>
          <w:rFonts w:hint="cs"/>
          <w:cs/>
          <w:lang w:bidi="hi-IN"/>
        </w:rPr>
        <w:t xml:space="preserve"> और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अक्लमन्द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और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साहिबे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इल्मो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हमदर्द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जैसे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कि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एक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मोतबर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रिवायत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है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मज़क</w:t>
      </w:r>
      <w:r w:rsidR="0055461C">
        <w:rPr>
          <w:rFonts w:hint="cs"/>
          <w:cs/>
          <w:lang w:bidi="hi-IN"/>
        </w:rPr>
        <w:t>ू</w:t>
      </w:r>
      <w:r w:rsidRPr="004327F1">
        <w:rPr>
          <w:rFonts w:hint="cs"/>
          <w:cs/>
          <w:lang w:bidi="hi-IN"/>
        </w:rPr>
        <w:t>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है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कि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रिसालत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मआब</w:t>
      </w:r>
      <w:r w:rsidR="0055461C">
        <w:rPr>
          <w:rFonts w:hint="cs"/>
          <w:cs/>
          <w:lang w:bidi="hi-IN"/>
        </w:rPr>
        <w:t xml:space="preserve"> </w:t>
      </w:r>
      <w:r w:rsidR="00D648B7">
        <w:rPr>
          <w:cs/>
          <w:lang w:bidi="hi-IN"/>
        </w:rPr>
        <w:t>(</w:t>
      </w:r>
      <w:r w:rsidRPr="004327F1">
        <w:rPr>
          <w:rFonts w:hint="cs"/>
          <w:cs/>
          <w:lang w:bidi="hi-IN"/>
        </w:rPr>
        <w:t>स</w:t>
      </w:r>
      <w:r w:rsidR="008D4572">
        <w:rPr>
          <w:cs/>
          <w:lang w:bidi="hi-IN"/>
        </w:rPr>
        <w:t>.</w:t>
      </w:r>
      <w:r w:rsidR="009B6BF2">
        <w:rPr>
          <w:cs/>
          <w:lang w:bidi="hi-IN"/>
        </w:rPr>
        <w:t>)</w:t>
      </w:r>
      <w:r w:rsidR="0055461C">
        <w:rPr>
          <w:rFonts w:hint="cs"/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ज़माने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में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एक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औरत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शौहर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सफर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में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गया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हुआ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था</w:t>
      </w:r>
      <w:r w:rsidR="00362E76">
        <w:rPr>
          <w:rFonts w:hint="cs"/>
          <w:cs/>
          <w:lang w:bidi="hi-IN"/>
        </w:rPr>
        <w:t>।</w:t>
      </w:r>
      <w:r w:rsidR="0055461C">
        <w:rPr>
          <w:rFonts w:hint="cs"/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औरत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ने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ख़्वाब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देखा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कि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मेरे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घर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एक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सुतून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टूट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गया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वौ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और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हुज़ूर</w:t>
      </w:r>
      <w:r w:rsidRPr="004327F1">
        <w:rPr>
          <w:cs/>
          <w:lang w:bidi="hi-IN"/>
        </w:rPr>
        <w:t xml:space="preserve"> </w:t>
      </w:r>
      <w:r w:rsidR="00D648B7">
        <w:rPr>
          <w:cs/>
          <w:lang w:bidi="hi-IN"/>
        </w:rPr>
        <w:t>(</w:t>
      </w:r>
      <w:r w:rsidRPr="004327F1">
        <w:rPr>
          <w:rFonts w:hint="cs"/>
          <w:cs/>
          <w:lang w:bidi="hi-IN"/>
        </w:rPr>
        <w:t>स</w:t>
      </w:r>
      <w:r w:rsidR="008D4572">
        <w:rPr>
          <w:cs/>
          <w:lang w:bidi="hi-IN"/>
        </w:rPr>
        <w:t>.</w:t>
      </w:r>
      <w:r w:rsidR="009B6BF2">
        <w:rPr>
          <w:cs/>
          <w:lang w:bidi="hi-IN"/>
        </w:rPr>
        <w:t>)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ख़िदमत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हाज़िर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हुई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और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अपना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ख़्वाब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अर्ज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किया</w:t>
      </w:r>
      <w:r w:rsidR="00362E76">
        <w:rPr>
          <w:rFonts w:hint="cs"/>
          <w:cs/>
          <w:lang w:bidi="hi-IN"/>
        </w:rPr>
        <w:t>।</w:t>
      </w:r>
      <w:r w:rsidR="0055461C">
        <w:rPr>
          <w:rFonts w:hint="cs"/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आपने</w:t>
      </w:r>
      <w:r w:rsidRPr="004327F1">
        <w:rPr>
          <w:cs/>
          <w:lang w:bidi="hi-IN"/>
        </w:rPr>
        <w:t xml:space="preserve"> (</w:t>
      </w:r>
      <w:r w:rsidRPr="004327F1">
        <w:rPr>
          <w:rFonts w:hint="cs"/>
          <w:cs/>
          <w:lang w:bidi="hi-IN"/>
        </w:rPr>
        <w:t>स</w:t>
      </w:r>
      <w:r w:rsidR="008D4572">
        <w:rPr>
          <w:cs/>
          <w:lang w:bidi="hi-IN"/>
        </w:rPr>
        <w:t>.</w:t>
      </w:r>
      <w:r w:rsidR="009B6BF2">
        <w:rPr>
          <w:cs/>
          <w:lang w:bidi="hi-IN"/>
        </w:rPr>
        <w:t>)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ने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फरमाया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तेरा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शौहर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सही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ओ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सलामत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सफर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से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वापस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आयेगा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चुनाचे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ऐसा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हुआ</w:t>
      </w:r>
      <w:r w:rsidR="00362E76">
        <w:rPr>
          <w:rFonts w:hint="cs"/>
          <w:cs/>
          <w:lang w:bidi="hi-IN"/>
        </w:rPr>
        <w:t>।</w:t>
      </w:r>
      <w:r w:rsidR="0055461C">
        <w:rPr>
          <w:rFonts w:hint="cs"/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दूसरी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दफा</w:t>
      </w:r>
      <w:r w:rsidR="0055461C">
        <w:rPr>
          <w:rFonts w:hint="cs"/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उस</w:t>
      </w:r>
      <w:r w:rsidR="0055461C">
        <w:rPr>
          <w:rFonts w:hint="cs"/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शौहर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फिर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सफर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पर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गया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और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उस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औरत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ने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वैसा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ख़्वाब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देखा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औ</w:t>
      </w:r>
      <w:r w:rsidR="0055461C">
        <w:rPr>
          <w:rFonts w:hint="cs"/>
          <w:cs/>
          <w:lang w:bidi="hi-IN"/>
        </w:rPr>
        <w:t>र इस बार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हुजूर</w:t>
      </w:r>
      <w:r w:rsidRPr="004327F1">
        <w:rPr>
          <w:cs/>
          <w:lang w:bidi="hi-IN"/>
        </w:rPr>
        <w:t xml:space="preserve"> </w:t>
      </w:r>
      <w:r w:rsidR="00D648B7">
        <w:rPr>
          <w:cs/>
          <w:lang w:bidi="hi-IN"/>
        </w:rPr>
        <w:t>(</w:t>
      </w:r>
      <w:r w:rsidRPr="004327F1">
        <w:rPr>
          <w:rFonts w:hint="cs"/>
          <w:cs/>
          <w:lang w:bidi="hi-IN"/>
        </w:rPr>
        <w:t>स</w:t>
      </w:r>
      <w:r w:rsidR="008D4572">
        <w:rPr>
          <w:cs/>
          <w:lang w:bidi="hi-IN"/>
        </w:rPr>
        <w:t>.</w:t>
      </w:r>
      <w:r w:rsidR="009B6BF2">
        <w:rPr>
          <w:cs/>
          <w:lang w:bidi="hi-IN"/>
        </w:rPr>
        <w:t>)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ने</w:t>
      </w:r>
      <w:r w:rsidRPr="004327F1">
        <w:rPr>
          <w:cs/>
          <w:lang w:bidi="hi-IN"/>
        </w:rPr>
        <w:t xml:space="preserve"> </w:t>
      </w:r>
      <w:r w:rsidR="0055461C">
        <w:rPr>
          <w:rFonts w:hint="cs"/>
          <w:cs/>
          <w:lang w:bidi="hi-IN"/>
        </w:rPr>
        <w:t>वही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ताबीर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दी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lastRenderedPageBreak/>
        <w:t>और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उसका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शौहर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उसी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तरह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वापस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आ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गया</w:t>
      </w:r>
      <w:r w:rsidR="00362E76">
        <w:rPr>
          <w:rFonts w:hint="cs"/>
          <w:cs/>
          <w:lang w:bidi="hi-IN"/>
        </w:rPr>
        <w:t>।</w:t>
      </w:r>
      <w:r w:rsidR="0055461C">
        <w:rPr>
          <w:rFonts w:hint="cs"/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तीसरी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मर्रतबा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वो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फिर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सफर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पर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गया</w:t>
      </w:r>
      <w:r w:rsidR="0055461C">
        <w:rPr>
          <w:rFonts w:hint="cs"/>
          <w:cs/>
          <w:lang w:bidi="hi-IN"/>
        </w:rPr>
        <w:t>।</w:t>
      </w:r>
      <w:r w:rsidR="008D4572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उस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औरत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ने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फ़</w:t>
      </w:r>
      <w:r w:rsidR="0055461C">
        <w:rPr>
          <w:rFonts w:hint="cs"/>
          <w:cs/>
          <w:lang w:bidi="hi-IN"/>
        </w:rPr>
        <w:t>ि</w:t>
      </w:r>
      <w:r w:rsidRPr="004327F1">
        <w:rPr>
          <w:rFonts w:hint="cs"/>
          <w:cs/>
          <w:lang w:bidi="hi-IN"/>
        </w:rPr>
        <w:t>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वही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ख़्वाब</w:t>
      </w:r>
      <w:r w:rsidRPr="004327F1">
        <w:rPr>
          <w:cs/>
          <w:lang w:bidi="hi-IN"/>
        </w:rPr>
        <w:t xml:space="preserve"> </w:t>
      </w:r>
      <w:r w:rsidR="0055461C">
        <w:rPr>
          <w:rFonts w:hint="cs"/>
          <w:cs/>
          <w:lang w:bidi="hi-IN"/>
        </w:rPr>
        <w:t xml:space="preserve">किसी और </w:t>
      </w:r>
      <w:r w:rsidRPr="004327F1">
        <w:rPr>
          <w:rFonts w:hint="cs"/>
          <w:cs/>
          <w:lang w:bidi="hi-IN"/>
        </w:rPr>
        <w:t>से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बयान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किया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उसने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कहा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कि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तेरा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शौहर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जायेगा</w:t>
      </w:r>
      <w:r w:rsidR="0055461C">
        <w:rPr>
          <w:rFonts w:hint="cs"/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और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उसी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तरह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हुआ</w:t>
      </w:r>
      <w:r w:rsidR="00362E76">
        <w:rPr>
          <w:rFonts w:hint="cs"/>
          <w:cs/>
          <w:lang w:bidi="hi-IN"/>
        </w:rPr>
        <w:t>।</w:t>
      </w:r>
      <w:r w:rsidR="0055461C">
        <w:rPr>
          <w:rFonts w:hint="cs"/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ख़बर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हुजूर</w:t>
      </w:r>
      <w:r w:rsidRPr="004327F1">
        <w:rPr>
          <w:cs/>
          <w:lang w:bidi="hi-IN"/>
        </w:rPr>
        <w:t xml:space="preserve"> (</w:t>
      </w:r>
      <w:r w:rsidRPr="004327F1">
        <w:rPr>
          <w:rFonts w:hint="cs"/>
          <w:cs/>
          <w:lang w:bidi="hi-IN"/>
        </w:rPr>
        <w:t>स</w:t>
      </w:r>
      <w:r w:rsidR="008D4572">
        <w:rPr>
          <w:cs/>
          <w:lang w:bidi="hi-IN"/>
        </w:rPr>
        <w:t>.</w:t>
      </w:r>
      <w:r w:rsidR="009B6BF2">
        <w:rPr>
          <w:cs/>
          <w:lang w:bidi="hi-IN"/>
        </w:rPr>
        <w:t>)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तक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पहुंची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तो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आप</w:t>
      </w:r>
      <w:r w:rsidRPr="004327F1">
        <w:rPr>
          <w:cs/>
          <w:lang w:bidi="hi-IN"/>
        </w:rPr>
        <w:t xml:space="preserve"> (</w:t>
      </w:r>
      <w:r w:rsidRPr="004327F1">
        <w:rPr>
          <w:rFonts w:hint="cs"/>
          <w:cs/>
          <w:lang w:bidi="hi-IN"/>
        </w:rPr>
        <w:t>स</w:t>
      </w:r>
      <w:r w:rsidR="008D4572">
        <w:rPr>
          <w:cs/>
          <w:lang w:bidi="hi-IN"/>
        </w:rPr>
        <w:t>.</w:t>
      </w:r>
      <w:r w:rsidR="009B6BF2">
        <w:rPr>
          <w:cs/>
          <w:lang w:bidi="hi-IN"/>
        </w:rPr>
        <w:t>)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ने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फरमाया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कि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ऐ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श</w:t>
      </w:r>
      <w:r w:rsidR="0055461C">
        <w:rPr>
          <w:rFonts w:hint="cs"/>
          <w:cs/>
          <w:lang w:bidi="hi-IN"/>
        </w:rPr>
        <w:t>ख्स</w:t>
      </w:r>
      <w:r w:rsidR="008D4572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तूने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उसे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नेक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ताबिर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क्यों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न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दी।</w:t>
      </w:r>
      <w:r w:rsidR="005C088B">
        <w:cr/>
      </w:r>
      <w:r w:rsidRPr="004327F1">
        <w:rPr>
          <w:rFonts w:hint="cs"/>
          <w:cs/>
          <w:lang w:bidi="hi-IN"/>
        </w:rPr>
        <w:t>नींद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डरना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और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डरावने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ख़्वाब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देखना</w:t>
      </w:r>
    </w:p>
    <w:p w:rsidR="004327F1" w:rsidRPr="004327F1" w:rsidRDefault="004327F1" w:rsidP="00CD68C3">
      <w:pPr>
        <w:pStyle w:val="libNormal"/>
      </w:pPr>
      <w:r w:rsidRPr="004327F1">
        <w:t>1</w:t>
      </w:r>
      <w:r w:rsidR="008D4572">
        <w:t xml:space="preserve">. </w:t>
      </w:r>
      <w:r w:rsidRPr="004327F1">
        <w:rPr>
          <w:rFonts w:hint="cs"/>
          <w:cs/>
          <w:lang w:bidi="hi-IN"/>
        </w:rPr>
        <w:t>हज़रत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इमाम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जाफ़रे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सादिक</w:t>
      </w:r>
      <w:r w:rsidRPr="004327F1">
        <w:rPr>
          <w:cs/>
          <w:lang w:bidi="hi-IN"/>
        </w:rPr>
        <w:t xml:space="preserve"> (</w:t>
      </w:r>
      <w:r w:rsidRPr="004327F1">
        <w:rPr>
          <w:rFonts w:hint="cs"/>
          <w:cs/>
          <w:lang w:bidi="hi-IN"/>
        </w:rPr>
        <w:t>अ</w:t>
      </w:r>
      <w:r w:rsidR="008D4572">
        <w:rPr>
          <w:cs/>
          <w:lang w:bidi="hi-IN"/>
        </w:rPr>
        <w:t>.</w:t>
      </w:r>
      <w:r w:rsidR="009B6BF2">
        <w:rPr>
          <w:cs/>
          <w:lang w:bidi="hi-IN"/>
        </w:rPr>
        <w:t>)</w:t>
      </w:r>
      <w:r w:rsidRPr="004327F1">
        <w:rPr>
          <w:rFonts w:hint="cs"/>
          <w:cs/>
          <w:lang w:bidi="hi-IN"/>
        </w:rPr>
        <w:t>से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मनकूल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है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कि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जो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श</w:t>
      </w:r>
      <w:r w:rsidR="00CD68C3">
        <w:rPr>
          <w:rFonts w:hint="cs"/>
          <w:cs/>
          <w:lang w:bidi="hi-IN"/>
        </w:rPr>
        <w:t xml:space="preserve">ख्स </w:t>
      </w:r>
      <w:r w:rsidRPr="004327F1">
        <w:rPr>
          <w:rFonts w:hint="cs"/>
          <w:cs/>
          <w:lang w:bidi="hi-IN"/>
        </w:rPr>
        <w:t>सोते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मे</w:t>
      </w:r>
      <w:r w:rsidR="00CD68C3">
        <w:rPr>
          <w:rFonts w:hint="cs"/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डरता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तो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सोने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से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पहले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दस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मर्तबा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ये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कहले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लाइलाहिल्लाहो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वादहू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ला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शरीका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लहू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युहयी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ओ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वयुमीतो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युहयी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वहोवा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हय्युन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ला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यमूतो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इसके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बाद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हज़रत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फातिमा</w:t>
      </w:r>
      <w:r w:rsidRPr="004327F1">
        <w:rPr>
          <w:cs/>
          <w:lang w:bidi="hi-IN"/>
        </w:rPr>
        <w:t xml:space="preserve"> </w:t>
      </w:r>
      <w:r w:rsidR="00D648B7">
        <w:rPr>
          <w:cs/>
          <w:lang w:bidi="hi-IN"/>
        </w:rPr>
        <w:t>(</w:t>
      </w:r>
      <w:r w:rsidRPr="004327F1">
        <w:rPr>
          <w:rFonts w:hint="cs"/>
          <w:cs/>
          <w:lang w:bidi="hi-IN"/>
        </w:rPr>
        <w:t>स</w:t>
      </w:r>
      <w:r w:rsidR="008D4572">
        <w:rPr>
          <w:cs/>
          <w:lang w:bidi="hi-IN"/>
        </w:rPr>
        <w:t>.</w:t>
      </w:r>
      <w:r w:rsidR="009B6BF2">
        <w:rPr>
          <w:cs/>
          <w:lang w:bidi="hi-IN"/>
        </w:rPr>
        <w:t>)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तस्बीह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पढा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करे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और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तिब्बुल</w:t>
      </w:r>
      <w:r w:rsidRPr="004327F1">
        <w:rPr>
          <w:cs/>
          <w:lang w:bidi="hi-IN"/>
        </w:rPr>
        <w:t xml:space="preserve"> </w:t>
      </w:r>
      <w:r w:rsidR="00CD68C3">
        <w:rPr>
          <w:rFonts w:hint="cs"/>
          <w:cs/>
          <w:lang w:bidi="hi-IN"/>
        </w:rPr>
        <w:t>अईम्मा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ये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और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मज़ीद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है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आयत</w:t>
      </w:r>
      <w:r w:rsidR="00CD68C3">
        <w:rPr>
          <w:rFonts w:hint="cs"/>
          <w:cs/>
          <w:lang w:bidi="hi-IN"/>
        </w:rPr>
        <w:t>ु</w:t>
      </w:r>
      <w:r w:rsidRPr="004327F1">
        <w:rPr>
          <w:rFonts w:hint="cs"/>
          <w:cs/>
          <w:lang w:bidi="hi-IN"/>
        </w:rPr>
        <w:t>ल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कुर्सी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और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सु</w:t>
      </w:r>
      <w:r w:rsidR="00CD68C3">
        <w:rPr>
          <w:rFonts w:hint="cs"/>
          <w:cs/>
          <w:lang w:bidi="hi-IN"/>
        </w:rPr>
        <w:t>रऐ</w:t>
      </w:r>
      <w:r w:rsidR="008D4572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कुल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वल्लाहो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अहद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भी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पढ़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लिया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कऱे।</w:t>
      </w:r>
    </w:p>
    <w:p w:rsidR="004327F1" w:rsidRPr="004327F1" w:rsidRDefault="004327F1" w:rsidP="00A7641D">
      <w:pPr>
        <w:pStyle w:val="libNormal"/>
      </w:pPr>
      <w:r w:rsidRPr="004327F1">
        <w:t>2</w:t>
      </w:r>
      <w:r w:rsidR="008D4572">
        <w:t xml:space="preserve">. </w:t>
      </w:r>
      <w:r w:rsidRPr="004327F1">
        <w:rPr>
          <w:rFonts w:hint="cs"/>
          <w:cs/>
          <w:lang w:bidi="hi-IN"/>
        </w:rPr>
        <w:t>हज़रत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अमीरूल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मोमिनीन</w:t>
      </w:r>
      <w:r w:rsidRPr="004327F1">
        <w:rPr>
          <w:cs/>
          <w:lang w:bidi="hi-IN"/>
        </w:rPr>
        <w:t xml:space="preserve"> (</w:t>
      </w:r>
      <w:r w:rsidRPr="004327F1">
        <w:rPr>
          <w:rFonts w:hint="cs"/>
          <w:cs/>
          <w:lang w:bidi="hi-IN"/>
        </w:rPr>
        <w:t>अ</w:t>
      </w:r>
      <w:r w:rsidR="008D4572">
        <w:rPr>
          <w:cs/>
          <w:lang w:bidi="hi-IN"/>
        </w:rPr>
        <w:t>.</w:t>
      </w:r>
      <w:r w:rsidR="009B6BF2">
        <w:rPr>
          <w:cs/>
          <w:lang w:bidi="hi-IN"/>
        </w:rPr>
        <w:t>)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से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मनकूल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है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कि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जो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शख़्स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सोते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डरे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या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नींद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न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आने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से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परेशानी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होती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तो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ये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आयत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पढ़े</w:t>
      </w:r>
      <w:r w:rsidR="008D4572">
        <w:rPr>
          <w:cs/>
          <w:lang w:bidi="hi-IN"/>
        </w:rPr>
        <w:t xml:space="preserve">. </w:t>
      </w:r>
      <w:r w:rsidRPr="004327F1">
        <w:rPr>
          <w:rFonts w:hint="cs"/>
          <w:cs/>
          <w:lang w:bidi="hi-IN"/>
        </w:rPr>
        <w:t>फज़रब्ना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अला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आज़ानेहिम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फिल्कहफे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सिनीना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आददन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सुम्मा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बअस्नाहुम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ले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नालमा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अय्यहिज़्बैने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अहसा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लेमा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लवेसू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अमद</w:t>
      </w:r>
      <w:r w:rsidR="00CD68C3">
        <w:rPr>
          <w:rFonts w:hint="cs"/>
          <w:cs/>
          <w:lang w:bidi="hi-IN"/>
        </w:rPr>
        <w:t xml:space="preserve"> </w:t>
      </w:r>
      <w:r w:rsidRPr="004327F1">
        <w:rPr>
          <w:cs/>
          <w:lang w:bidi="hi-IN"/>
        </w:rPr>
        <w:t>(</w:t>
      </w:r>
      <w:r w:rsidRPr="004327F1">
        <w:rPr>
          <w:rFonts w:hint="cs"/>
          <w:cs/>
          <w:lang w:bidi="hi-IN"/>
        </w:rPr>
        <w:t>पारा</w:t>
      </w:r>
      <w:r w:rsidRPr="004327F1">
        <w:rPr>
          <w:cs/>
          <w:lang w:bidi="hi-IN"/>
        </w:rPr>
        <w:t xml:space="preserve"> </w:t>
      </w:r>
      <w:r w:rsidRPr="004327F1">
        <w:t>15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रूकअ</w:t>
      </w:r>
      <w:r w:rsidRPr="004327F1">
        <w:rPr>
          <w:cs/>
          <w:lang w:bidi="hi-IN"/>
        </w:rPr>
        <w:t xml:space="preserve"> </w:t>
      </w:r>
      <w:r w:rsidRPr="004327F1">
        <w:t>13</w:t>
      </w:r>
      <w:r w:rsidR="00200CA0">
        <w:t>.</w:t>
      </w:r>
      <w:r w:rsidR="008D4572">
        <w:t xml:space="preserve"> </w:t>
      </w:r>
      <w:r w:rsidRPr="004327F1">
        <w:t>3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सुर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कहेफ</w:t>
      </w:r>
      <w:r w:rsidR="00D648B7">
        <w:rPr>
          <w:cs/>
          <w:lang w:bidi="hi-IN"/>
        </w:rPr>
        <w:t>)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अगर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बच्चा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ज़</w:t>
      </w:r>
      <w:r w:rsidR="00CD68C3">
        <w:rPr>
          <w:rFonts w:hint="cs"/>
          <w:cs/>
          <w:lang w:bidi="hi-IN"/>
        </w:rPr>
        <w:t>्</w:t>
      </w:r>
      <w:r w:rsidRPr="004327F1">
        <w:rPr>
          <w:rFonts w:hint="cs"/>
          <w:cs/>
          <w:lang w:bidi="hi-IN"/>
        </w:rPr>
        <w:t>यादा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रोता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तो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इस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पर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भी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यही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आयत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पढ़नी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चाहिये।</w:t>
      </w:r>
    </w:p>
    <w:p w:rsidR="004327F1" w:rsidRPr="004327F1" w:rsidRDefault="004327F1" w:rsidP="00A7641D">
      <w:pPr>
        <w:pStyle w:val="libNormal"/>
      </w:pPr>
      <w:r w:rsidRPr="004327F1">
        <w:t>3</w:t>
      </w:r>
      <w:r w:rsidR="008D4572">
        <w:t xml:space="preserve">. </w:t>
      </w:r>
      <w:r w:rsidRPr="004327F1">
        <w:rPr>
          <w:rFonts w:hint="cs"/>
          <w:cs/>
          <w:lang w:bidi="hi-IN"/>
        </w:rPr>
        <w:t>हदीस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सहीह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हज़रत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इमाम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मोहम्मद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बाकिर</w:t>
      </w:r>
      <w:r w:rsidRPr="004327F1">
        <w:rPr>
          <w:cs/>
          <w:lang w:bidi="hi-IN"/>
        </w:rPr>
        <w:t xml:space="preserve"> (</w:t>
      </w:r>
      <w:r w:rsidRPr="004327F1">
        <w:rPr>
          <w:rFonts w:hint="cs"/>
          <w:cs/>
          <w:lang w:bidi="hi-IN"/>
        </w:rPr>
        <w:t>अ</w:t>
      </w:r>
      <w:r w:rsidR="008D4572">
        <w:rPr>
          <w:cs/>
          <w:lang w:bidi="hi-IN"/>
        </w:rPr>
        <w:t>.</w:t>
      </w:r>
      <w:r w:rsidR="009B6BF2">
        <w:rPr>
          <w:cs/>
          <w:lang w:bidi="hi-IN"/>
        </w:rPr>
        <w:t>)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से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मनकूल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है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कि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जो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शख़्स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सोते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में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डरता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उस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चीहिये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सोते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वक़्त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मअज़तैन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और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आयतल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कुर्सी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पढ़े</w:t>
      </w:r>
      <w:r w:rsidR="00362E76">
        <w:rPr>
          <w:rFonts w:hint="cs"/>
          <w:cs/>
          <w:lang w:bidi="hi-IN"/>
        </w:rPr>
        <w:t>।</w:t>
      </w:r>
    </w:p>
    <w:p w:rsidR="004327F1" w:rsidRPr="004327F1" w:rsidRDefault="004327F1" w:rsidP="00CD68C3">
      <w:pPr>
        <w:pStyle w:val="libNormal"/>
      </w:pPr>
      <w:r w:rsidRPr="004327F1">
        <w:lastRenderedPageBreak/>
        <w:t>4</w:t>
      </w:r>
      <w:r w:rsidR="008D4572">
        <w:t xml:space="preserve">. </w:t>
      </w:r>
      <w:r w:rsidRPr="004327F1">
        <w:rPr>
          <w:rFonts w:hint="cs"/>
          <w:cs/>
          <w:lang w:bidi="hi-IN"/>
        </w:rPr>
        <w:t>द</w:t>
      </w:r>
      <w:r w:rsidR="00A8322E">
        <w:rPr>
          <w:rFonts w:hint="cs"/>
          <w:cs/>
          <w:lang w:bidi="hi-IN"/>
        </w:rPr>
        <w:t>ू</w:t>
      </w:r>
      <w:r w:rsidRPr="004327F1">
        <w:rPr>
          <w:rFonts w:hint="cs"/>
          <w:cs/>
          <w:lang w:bidi="hi-IN"/>
        </w:rPr>
        <w:t>सरी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रिव</w:t>
      </w:r>
      <w:r w:rsidR="00A8322E">
        <w:rPr>
          <w:rFonts w:hint="cs"/>
          <w:cs/>
          <w:lang w:bidi="hi-IN"/>
        </w:rPr>
        <w:t>ा</w:t>
      </w:r>
      <w:r w:rsidRPr="004327F1">
        <w:rPr>
          <w:rFonts w:hint="cs"/>
          <w:cs/>
          <w:lang w:bidi="hi-IN"/>
        </w:rPr>
        <w:t>यत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में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है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कि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रात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डरने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से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महफज़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रहने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लिये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दस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मर्तबा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ये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दुआ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पढ़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लिया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करे</w:t>
      </w:r>
      <w:r w:rsidR="00FA7811">
        <w:rPr>
          <w:cs/>
          <w:lang w:bidi="hi-IN"/>
        </w:rPr>
        <w:t>.</w:t>
      </w:r>
      <w:r w:rsidR="008D4572">
        <w:rPr>
          <w:cs/>
          <w:lang w:bidi="hi-IN"/>
        </w:rPr>
        <w:t xml:space="preserve"> </w:t>
      </w:r>
      <w:r w:rsidR="00D648B7">
        <w:rPr>
          <w:cs/>
          <w:lang w:bidi="hi-IN"/>
        </w:rPr>
        <w:t>अ</w:t>
      </w:r>
      <w:r w:rsidRPr="004327F1">
        <w:rPr>
          <w:rFonts w:hint="cs"/>
          <w:cs/>
          <w:lang w:bidi="hi-IN"/>
        </w:rPr>
        <w:t>ऊज़ो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बेकलेमातिलल्लाहे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मिन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गज़बेही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व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मिन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एकाबेही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मिन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सर्श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इबादेही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वमिन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हमाज़तिशश्यातीना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वा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अऊजूबेका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रब्बी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अय्यहज़रूना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फिर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आयतल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कुर्सी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और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ये</w:t>
      </w:r>
      <w:r w:rsidRPr="004327F1">
        <w:rPr>
          <w:cs/>
          <w:lang w:bidi="hi-IN"/>
        </w:rPr>
        <w:t xml:space="preserve"> </w:t>
      </w:r>
      <w:r w:rsidR="00CD68C3">
        <w:rPr>
          <w:rFonts w:hint="cs"/>
          <w:cs/>
          <w:lang w:bidi="hi-IN"/>
        </w:rPr>
        <w:t>पढ़े</w:t>
      </w:r>
      <w:r w:rsidR="008D4572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इज़युग़शशिकुमुन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नाआसो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णानत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मिनहो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वजअलना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नौम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कुम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सुबाता।</w:t>
      </w:r>
    </w:p>
    <w:p w:rsidR="004327F1" w:rsidRPr="004327F1" w:rsidRDefault="004327F1" w:rsidP="00A7641D">
      <w:pPr>
        <w:pStyle w:val="libNormal"/>
      </w:pPr>
      <w:r w:rsidRPr="004327F1">
        <w:t>5</w:t>
      </w:r>
      <w:r w:rsidR="008D4572">
        <w:t xml:space="preserve">. </w:t>
      </w:r>
      <w:r w:rsidRPr="004327F1">
        <w:rPr>
          <w:rFonts w:hint="cs"/>
          <w:cs/>
          <w:lang w:bidi="hi-IN"/>
        </w:rPr>
        <w:t>हदीस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में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वारिद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है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कि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शहाब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इब्नेअब्दुल्लाह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ने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इमाम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जाफ़र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सादिक</w:t>
      </w:r>
      <w:r w:rsidRPr="004327F1">
        <w:rPr>
          <w:cs/>
          <w:lang w:bidi="hi-IN"/>
        </w:rPr>
        <w:t xml:space="preserve"> (</w:t>
      </w:r>
      <w:r w:rsidRPr="004327F1">
        <w:rPr>
          <w:rFonts w:hint="cs"/>
          <w:cs/>
          <w:lang w:bidi="hi-IN"/>
        </w:rPr>
        <w:t>अ</w:t>
      </w:r>
      <w:r w:rsidR="008D4572">
        <w:rPr>
          <w:cs/>
          <w:lang w:bidi="hi-IN"/>
        </w:rPr>
        <w:t>.</w:t>
      </w:r>
      <w:r w:rsidR="009B6BF2">
        <w:rPr>
          <w:cs/>
          <w:lang w:bidi="hi-IN"/>
        </w:rPr>
        <w:t>)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ख़िदमत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में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हाज़िर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होकर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अर्ज़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कि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एक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औरत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मेरे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ख़्वाब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आकर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डराती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है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हज़रत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ने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फरमाया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कि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बिस्तर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पर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अपने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साथ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एक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तस्बीह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ले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जाया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और</w:t>
      </w:r>
      <w:r w:rsidRPr="004327F1">
        <w:rPr>
          <w:cs/>
          <w:lang w:bidi="hi-IN"/>
        </w:rPr>
        <w:t xml:space="preserve"> </w:t>
      </w:r>
      <w:r w:rsidRPr="004327F1">
        <w:t>34</w:t>
      </w:r>
      <w:r w:rsidR="00A8322E">
        <w:rPr>
          <w:rFonts w:hint="cs"/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मर्तबा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अल्लाहो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अकबर</w:t>
      </w:r>
      <w:r w:rsidRPr="004327F1">
        <w:rPr>
          <w:cs/>
          <w:lang w:bidi="hi-IN"/>
        </w:rPr>
        <w:t xml:space="preserve"> </w:t>
      </w:r>
      <w:r w:rsidRPr="004327F1">
        <w:t>33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मर्तबा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सुब्हानल्लाह</w:t>
      </w:r>
      <w:r w:rsidRPr="004327F1">
        <w:rPr>
          <w:cs/>
          <w:lang w:bidi="hi-IN"/>
        </w:rPr>
        <w:t xml:space="preserve"> </w:t>
      </w:r>
      <w:r w:rsidRPr="004327F1">
        <w:t>33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मर्तबा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अल्हम्दो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लिल्लाह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कहकर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दस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मर्तबा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ये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दुआ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पढ़ा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कर</w:t>
      </w:r>
      <w:r w:rsidR="008D4572">
        <w:rPr>
          <w:cs/>
          <w:lang w:bidi="hi-IN"/>
        </w:rPr>
        <w:t xml:space="preserve">. </w:t>
      </w:r>
      <w:r w:rsidRPr="004327F1">
        <w:rPr>
          <w:rFonts w:hint="cs"/>
          <w:cs/>
          <w:lang w:bidi="hi-IN"/>
        </w:rPr>
        <w:t>ला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इल्ललाहो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वहदहू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ला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शरीका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लहूलमुल्को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बालहूल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हम्दो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युहयी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वा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युमीतो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व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युहयी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बे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यदहिल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ख़ैरो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वलतुख़्तला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कल्ले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शैइन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क़दीर</w:t>
      </w:r>
      <w:r w:rsidR="00362E76">
        <w:rPr>
          <w:rFonts w:hint="cs"/>
          <w:cs/>
          <w:lang w:bidi="hi-IN"/>
        </w:rPr>
        <w:t>।</w:t>
      </w:r>
      <w:r w:rsidRPr="004327F1">
        <w:rPr>
          <w:rFonts w:hint="cs"/>
          <w:cs/>
          <w:lang w:bidi="hi-IN"/>
        </w:rPr>
        <w:t>ज़ाहिरन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तस्बीहे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फातिमा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ज़हरा</w:t>
      </w:r>
      <w:r w:rsidRPr="004327F1">
        <w:rPr>
          <w:cs/>
          <w:lang w:bidi="hi-IN"/>
        </w:rPr>
        <w:t xml:space="preserve"> </w:t>
      </w:r>
      <w:r w:rsidR="00D648B7">
        <w:rPr>
          <w:cs/>
          <w:lang w:bidi="hi-IN"/>
        </w:rPr>
        <w:t>(</w:t>
      </w:r>
      <w:r w:rsidRPr="004327F1">
        <w:rPr>
          <w:rFonts w:hint="cs"/>
          <w:cs/>
          <w:lang w:bidi="hi-IN"/>
        </w:rPr>
        <w:t>स</w:t>
      </w:r>
      <w:r w:rsidR="008D4572">
        <w:rPr>
          <w:cs/>
          <w:lang w:bidi="hi-IN"/>
        </w:rPr>
        <w:t>.</w:t>
      </w:r>
      <w:r w:rsidR="009B6BF2">
        <w:rPr>
          <w:cs/>
          <w:lang w:bidi="hi-IN"/>
        </w:rPr>
        <w:t>)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पढ़ें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या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बाद</w:t>
      </w:r>
      <w:r w:rsidR="00362E76">
        <w:rPr>
          <w:rFonts w:hint="cs"/>
          <w:cs/>
          <w:lang w:bidi="hi-IN"/>
        </w:rPr>
        <w:t>।</w:t>
      </w:r>
    </w:p>
    <w:p w:rsidR="004327F1" w:rsidRPr="004327F1" w:rsidRDefault="004327F1" w:rsidP="00A7641D">
      <w:pPr>
        <w:pStyle w:val="libNormal"/>
      </w:pPr>
      <w:r w:rsidRPr="004327F1">
        <w:t>6</w:t>
      </w:r>
      <w:r w:rsidR="008D4572">
        <w:t xml:space="preserve">. </w:t>
      </w:r>
      <w:r w:rsidRPr="004327F1">
        <w:rPr>
          <w:rFonts w:hint="cs"/>
          <w:cs/>
          <w:lang w:bidi="hi-IN"/>
        </w:rPr>
        <w:t>हदीस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सहीह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में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इन्ही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हज़रत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से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मनकूल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है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जिसे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नीद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एहतेलाम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जाने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डर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वह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बिस्तर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पर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लेट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ये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दुआ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पढ़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लिया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करें</w:t>
      </w:r>
      <w:r w:rsidRPr="004327F1">
        <w:rPr>
          <w:cs/>
          <w:lang w:bidi="hi-IN"/>
        </w:rPr>
        <w:t xml:space="preserve"> </w:t>
      </w:r>
      <w:r w:rsidR="00D648B7">
        <w:rPr>
          <w:cs/>
          <w:lang w:bidi="hi-IN"/>
        </w:rPr>
        <w:t>(</w:t>
      </w:r>
      <w:r w:rsidRPr="004327F1">
        <w:rPr>
          <w:rFonts w:hint="cs"/>
          <w:cs/>
          <w:lang w:bidi="hi-IN"/>
        </w:rPr>
        <w:t>अल्ला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हुम्मा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इन्नी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अऊज़े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बिका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मिनल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एहतेलामे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व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मिन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सूइल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अहलाम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व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मंयतला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अबा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बियश्शैताने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फिल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यकतति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वल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मनाम</w:t>
      </w:r>
      <w:r w:rsidR="00D648B7">
        <w:rPr>
          <w:cs/>
          <w:lang w:bidi="hi-IN"/>
        </w:rPr>
        <w:t>)</w:t>
      </w:r>
      <w:r w:rsidR="00362E76">
        <w:rPr>
          <w:rFonts w:hint="cs"/>
          <w:cs/>
          <w:lang w:bidi="hi-IN"/>
        </w:rPr>
        <w:t>।</w:t>
      </w:r>
    </w:p>
    <w:p w:rsidR="004327F1" w:rsidRPr="004327F1" w:rsidRDefault="004327F1" w:rsidP="00A7641D">
      <w:pPr>
        <w:pStyle w:val="libNormal"/>
      </w:pPr>
      <w:r w:rsidRPr="004327F1">
        <w:t>7</w:t>
      </w:r>
      <w:r w:rsidR="008D4572">
        <w:t xml:space="preserve">. </w:t>
      </w:r>
      <w:r w:rsidRPr="004327F1">
        <w:rPr>
          <w:rFonts w:hint="cs"/>
          <w:cs/>
          <w:lang w:bidi="hi-IN"/>
        </w:rPr>
        <w:t>हदीसे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हसन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में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इमाम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जाफरे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सादिक़</w:t>
      </w:r>
      <w:r w:rsidRPr="004327F1">
        <w:rPr>
          <w:cs/>
          <w:lang w:bidi="hi-IN"/>
        </w:rPr>
        <w:t xml:space="preserve"> (</w:t>
      </w:r>
      <w:r w:rsidRPr="004327F1">
        <w:rPr>
          <w:rFonts w:hint="cs"/>
          <w:cs/>
          <w:lang w:bidi="hi-IN"/>
        </w:rPr>
        <w:t>अ</w:t>
      </w:r>
      <w:r w:rsidR="008D4572">
        <w:rPr>
          <w:cs/>
          <w:lang w:bidi="hi-IN"/>
        </w:rPr>
        <w:t>.</w:t>
      </w:r>
      <w:r w:rsidR="009B6BF2">
        <w:rPr>
          <w:cs/>
          <w:lang w:bidi="hi-IN"/>
        </w:rPr>
        <w:t>)</w:t>
      </w:r>
      <w:r w:rsidRPr="004327F1">
        <w:rPr>
          <w:rFonts w:hint="cs"/>
          <w:cs/>
          <w:lang w:bidi="hi-IN"/>
        </w:rPr>
        <w:t>से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मनक़ूल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है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अगर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कोई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शख्स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परेशान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ख़्वाब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देखे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तो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उसको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चाहिये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कि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वो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करवट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बदले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और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कहे</w:t>
      </w:r>
      <w:r w:rsidRPr="004327F1">
        <w:rPr>
          <w:cs/>
          <w:lang w:bidi="hi-IN"/>
        </w:rPr>
        <w:t xml:space="preserve"> (</w:t>
      </w:r>
      <w:r w:rsidRPr="004327F1">
        <w:rPr>
          <w:rFonts w:hint="cs"/>
          <w:cs/>
          <w:lang w:bidi="hi-IN"/>
        </w:rPr>
        <w:t>इन्नमन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lastRenderedPageBreak/>
        <w:t>नजवा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मिनश्शैताने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लेयाजोनललज़ीना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आमनू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व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लैसा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बेज़ारहुम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शैअनइल्ला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बेइज़निल्लाह</w:t>
      </w:r>
      <w:r w:rsidR="00D648B7">
        <w:rPr>
          <w:cs/>
          <w:lang w:bidi="hi-IN"/>
        </w:rPr>
        <w:t>)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इसके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बाद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ये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कहे</w:t>
      </w:r>
      <w:r w:rsidRPr="004327F1">
        <w:rPr>
          <w:cs/>
          <w:lang w:bidi="hi-IN"/>
        </w:rPr>
        <w:t xml:space="preserve"> </w:t>
      </w:r>
      <w:r w:rsidR="00D648B7">
        <w:rPr>
          <w:cs/>
          <w:lang w:bidi="hi-IN"/>
        </w:rPr>
        <w:t>(</w:t>
      </w:r>
      <w:r w:rsidRPr="004327F1">
        <w:rPr>
          <w:rFonts w:hint="cs"/>
          <w:cs/>
          <w:lang w:bidi="hi-IN"/>
        </w:rPr>
        <w:t>उज़तो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बिमा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आज़त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बिहि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मलाएकतुल्ला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हिल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मुकर्रेबूना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बा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अम्बीयाहुल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मुर्ससलूना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वा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इबादाहुल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सालेहूना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मिन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शर्री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रऐतो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व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मिन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शर्रीश्शैतानिर्रजीम</w:t>
      </w:r>
      <w:r w:rsidRPr="004327F1">
        <w:rPr>
          <w:cs/>
          <w:lang w:bidi="hi-IN"/>
        </w:rPr>
        <w:t>)</w:t>
      </w:r>
      <w:r w:rsidR="00362E76">
        <w:rPr>
          <w:rFonts w:hint="cs"/>
          <w:cs/>
          <w:lang w:bidi="hi-IN"/>
        </w:rPr>
        <w:t>।</w:t>
      </w:r>
    </w:p>
    <w:p w:rsidR="004327F1" w:rsidRPr="004327F1" w:rsidRDefault="004327F1" w:rsidP="00A7641D">
      <w:pPr>
        <w:pStyle w:val="libNormal"/>
      </w:pPr>
      <w:r w:rsidRPr="004327F1">
        <w:t>8</w:t>
      </w:r>
      <w:r w:rsidR="008D4572">
        <w:t xml:space="preserve">. </w:t>
      </w:r>
      <w:r w:rsidRPr="004327F1">
        <w:rPr>
          <w:rFonts w:hint="cs"/>
          <w:cs/>
          <w:lang w:bidi="hi-IN"/>
        </w:rPr>
        <w:t>दूसरी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रिवायत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में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इन्हीं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हज़रत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से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इस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तरह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मनकूल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है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कि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जब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कोई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शख़्स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परेशान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ख़्वाब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देख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जाग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उठे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तो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य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कहे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कि</w:t>
      </w:r>
      <w:r w:rsidRPr="004327F1">
        <w:rPr>
          <w:cs/>
          <w:lang w:bidi="hi-IN"/>
        </w:rPr>
        <w:t xml:space="preserve"> (</w:t>
      </w:r>
      <w:r w:rsidRPr="004327F1">
        <w:rPr>
          <w:rFonts w:hint="cs"/>
          <w:cs/>
          <w:lang w:bidi="hi-IN"/>
        </w:rPr>
        <w:t>अऊज़ो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बिहा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आज़त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बिही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मलाएकतिल्लाहिल्मुकर्रबूना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व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अम्बियाए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हिल्मुरसलूना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व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एबादिल्लाहिस्सालेहूना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वल्अइम्मतिरेशीदनल्महादैय्यना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मिन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शर्रे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रऐतो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मिन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रोयाया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अन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तजुर्रोनी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मिनश्शैयातिर्रजीम</w:t>
      </w:r>
      <w:r w:rsidRPr="004327F1">
        <w:rPr>
          <w:cs/>
          <w:lang w:bidi="hi-IN"/>
        </w:rPr>
        <w:t>-</w:t>
      </w:r>
      <w:r w:rsidR="00D648B7">
        <w:rPr>
          <w:cs/>
          <w:lang w:bidi="hi-IN"/>
        </w:rPr>
        <w:t>)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इसके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बाद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बाई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तरफ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थूक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दें</w:t>
      </w:r>
      <w:r w:rsidR="00362E76">
        <w:rPr>
          <w:rFonts w:hint="cs"/>
          <w:cs/>
          <w:lang w:bidi="hi-IN"/>
        </w:rPr>
        <w:t>।</w:t>
      </w:r>
    </w:p>
    <w:p w:rsidR="004327F1" w:rsidRPr="004327F1" w:rsidRDefault="004327F1" w:rsidP="00A7641D">
      <w:pPr>
        <w:pStyle w:val="libNormal"/>
      </w:pPr>
      <w:r w:rsidRPr="004327F1">
        <w:rPr>
          <w:rFonts w:hint="cs"/>
          <w:cs/>
          <w:lang w:bidi="hi-IN"/>
        </w:rPr>
        <w:t>एक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और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रिवायत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वारिद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हुआ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है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कि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किसी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शख़स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ने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इन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हज़रत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से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शिकायत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कि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मेरी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लड़की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रात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दिन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डरती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रहती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है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फरमाया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उसे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फ़संद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करा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दे</w:t>
      </w:r>
      <w:r w:rsidR="00362E76">
        <w:rPr>
          <w:rFonts w:hint="cs"/>
          <w:cs/>
          <w:lang w:bidi="hi-IN"/>
        </w:rPr>
        <w:t>।</w:t>
      </w:r>
    </w:p>
    <w:p w:rsidR="004327F1" w:rsidRPr="004327F1" w:rsidRDefault="004327F1" w:rsidP="00A7641D">
      <w:pPr>
        <w:pStyle w:val="libNormal"/>
      </w:pPr>
      <w:r w:rsidRPr="004327F1">
        <w:t>10</w:t>
      </w:r>
      <w:r w:rsidR="008D4572">
        <w:t xml:space="preserve">. </w:t>
      </w:r>
      <w:r w:rsidRPr="004327F1">
        <w:rPr>
          <w:rFonts w:hint="cs"/>
          <w:cs/>
          <w:lang w:bidi="hi-IN"/>
        </w:rPr>
        <w:t>दुसरी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रिवायत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यूं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मनकूल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है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कि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किसी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शख़्स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ने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आंहज़रत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से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शिकायत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कि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मेरी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लड़की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सोते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डरती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है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कभी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कभी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तो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उसकी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हालत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ऐसी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जाती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है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कि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उसके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आज़ा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ढीले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पड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जाते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है।लोगो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कौल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है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कि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ये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जिन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तसर्रूफ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सबब</w:t>
      </w:r>
      <w:r w:rsidR="00A8322E">
        <w:rPr>
          <w:rFonts w:hint="cs"/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है</w:t>
      </w:r>
      <w:r w:rsidR="00362E76">
        <w:rPr>
          <w:rFonts w:hint="cs"/>
          <w:cs/>
          <w:lang w:bidi="hi-IN"/>
        </w:rPr>
        <w:t>।</w:t>
      </w:r>
      <w:r w:rsidRPr="004327F1">
        <w:rPr>
          <w:rFonts w:hint="cs"/>
          <w:cs/>
          <w:lang w:bidi="hi-IN"/>
        </w:rPr>
        <w:t>फरमाया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कि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इसका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फ़सद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दे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और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अर्क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सोया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शहद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मिला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पिला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दे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और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तीन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दिन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पिला।येअमल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करना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था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कि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उस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लड़की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आराम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आ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गया</w:t>
      </w:r>
      <w:r w:rsidR="00362E76">
        <w:rPr>
          <w:rFonts w:hint="cs"/>
          <w:cs/>
          <w:lang w:bidi="hi-IN"/>
        </w:rPr>
        <w:t>।</w:t>
      </w:r>
      <w:r w:rsidRPr="004327F1">
        <w:rPr>
          <w:rFonts w:hint="cs"/>
          <w:cs/>
          <w:lang w:bidi="hi-IN"/>
        </w:rPr>
        <w:t>दूसरी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हदीस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में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मनकूल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है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कि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एक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शख़्स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इमाम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जाफरे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सादिक</w:t>
      </w:r>
      <w:r w:rsidRPr="004327F1">
        <w:rPr>
          <w:cs/>
          <w:lang w:bidi="hi-IN"/>
        </w:rPr>
        <w:t xml:space="preserve"> (</w:t>
      </w:r>
      <w:r w:rsidRPr="004327F1">
        <w:rPr>
          <w:rFonts w:hint="cs"/>
          <w:cs/>
          <w:lang w:bidi="hi-IN"/>
        </w:rPr>
        <w:t>अ</w:t>
      </w:r>
      <w:r w:rsidR="008D4572">
        <w:rPr>
          <w:cs/>
          <w:lang w:bidi="hi-IN"/>
        </w:rPr>
        <w:t xml:space="preserve">. </w:t>
      </w:r>
      <w:r w:rsidR="00D648B7">
        <w:rPr>
          <w:cs/>
          <w:lang w:bidi="hi-IN"/>
        </w:rPr>
        <w:t>स</w:t>
      </w:r>
      <w:r w:rsidR="008D4572">
        <w:rPr>
          <w:cs/>
          <w:lang w:bidi="hi-IN"/>
        </w:rPr>
        <w:t>.</w:t>
      </w:r>
      <w:r w:rsidR="009B6BF2">
        <w:rPr>
          <w:cs/>
          <w:lang w:bidi="hi-IN"/>
        </w:rPr>
        <w:t>)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पास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ये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शिकायत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लाया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कि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एक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औरत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मुझेख़वाब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आ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डराती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है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हज़रत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ने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lastRenderedPageBreak/>
        <w:t>फरमाया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शायद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ज़कात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अदा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नहीं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करता</w:t>
      </w:r>
      <w:r w:rsidR="00362E76">
        <w:rPr>
          <w:rFonts w:hint="cs"/>
          <w:cs/>
          <w:lang w:bidi="hi-IN"/>
        </w:rPr>
        <w:t>।</w:t>
      </w:r>
      <w:r w:rsidRPr="004327F1">
        <w:rPr>
          <w:rFonts w:hint="cs"/>
          <w:cs/>
          <w:lang w:bidi="hi-IN"/>
        </w:rPr>
        <w:t>अर्ज़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किया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यब्ना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रसूल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अलिलाह</w:t>
      </w:r>
      <w:r w:rsidRPr="004327F1">
        <w:rPr>
          <w:cs/>
          <w:lang w:bidi="hi-IN"/>
        </w:rPr>
        <w:t xml:space="preserve"> (</w:t>
      </w:r>
      <w:r w:rsidRPr="004327F1">
        <w:rPr>
          <w:rFonts w:hint="cs"/>
          <w:cs/>
          <w:lang w:bidi="hi-IN"/>
        </w:rPr>
        <w:t>स</w:t>
      </w:r>
      <w:r w:rsidR="008D4572">
        <w:rPr>
          <w:cs/>
          <w:lang w:bidi="hi-IN"/>
        </w:rPr>
        <w:t>.</w:t>
      </w:r>
      <w:r w:rsidR="009B6BF2">
        <w:rPr>
          <w:cs/>
          <w:lang w:bidi="hi-IN"/>
        </w:rPr>
        <w:t>)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मै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तो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बराबर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ज़कात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देता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हूं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तो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फ़रमाया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मुस्तहक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न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पहुंचतीहोगी।ये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सुन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उसने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ज़कात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रक़म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आंहज़रत</w:t>
      </w:r>
      <w:r w:rsidRPr="004327F1">
        <w:rPr>
          <w:cs/>
          <w:lang w:bidi="hi-IN"/>
        </w:rPr>
        <w:t xml:space="preserve"> (</w:t>
      </w:r>
      <w:r w:rsidRPr="004327F1">
        <w:rPr>
          <w:rFonts w:hint="cs"/>
          <w:cs/>
          <w:lang w:bidi="hi-IN"/>
        </w:rPr>
        <w:t>अ</w:t>
      </w:r>
      <w:r w:rsidR="008D4572">
        <w:rPr>
          <w:cs/>
          <w:lang w:bidi="hi-IN"/>
        </w:rPr>
        <w:t>.</w:t>
      </w:r>
      <w:r w:rsidR="009B6BF2">
        <w:rPr>
          <w:cs/>
          <w:lang w:bidi="hi-IN"/>
        </w:rPr>
        <w:t>)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ख़िदमत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में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भेंज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दी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कि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मुस्तहक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पहुचा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दे</w:t>
      </w:r>
      <w:r w:rsidR="00362E76">
        <w:rPr>
          <w:rFonts w:hint="cs"/>
          <w:cs/>
          <w:lang w:bidi="hi-IN"/>
        </w:rPr>
        <w:t>।</w:t>
      </w:r>
      <w:r w:rsidRPr="004327F1">
        <w:rPr>
          <w:rFonts w:hint="cs"/>
          <w:cs/>
          <w:lang w:bidi="hi-IN"/>
        </w:rPr>
        <w:t>इसके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साथही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नो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कैफ़ियत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भी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जाती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रही।</w:t>
      </w:r>
    </w:p>
    <w:p w:rsidR="004327F1" w:rsidRPr="004327F1" w:rsidRDefault="004327F1" w:rsidP="00A7641D">
      <w:pPr>
        <w:pStyle w:val="libNormal"/>
      </w:pPr>
      <w:r w:rsidRPr="004327F1">
        <w:t>11</w:t>
      </w:r>
      <w:r w:rsidR="008D4572">
        <w:t xml:space="preserve">. </w:t>
      </w:r>
      <w:r w:rsidRPr="004327F1">
        <w:rPr>
          <w:rFonts w:hint="cs"/>
          <w:cs/>
          <w:lang w:bidi="hi-IN"/>
        </w:rPr>
        <w:t>एक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हदीस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अमीरूल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मोमिनीन</w:t>
      </w:r>
      <w:r w:rsidR="00D648B7">
        <w:rPr>
          <w:cs/>
          <w:lang w:bidi="hi-IN"/>
        </w:rPr>
        <w:t>(</w:t>
      </w:r>
      <w:r w:rsidRPr="004327F1">
        <w:rPr>
          <w:rFonts w:hint="cs"/>
          <w:cs/>
          <w:lang w:bidi="hi-IN"/>
        </w:rPr>
        <w:t>अ</w:t>
      </w:r>
      <w:r w:rsidR="008D4572">
        <w:rPr>
          <w:cs/>
          <w:lang w:bidi="hi-IN"/>
        </w:rPr>
        <w:t>.</w:t>
      </w:r>
      <w:r w:rsidR="009B6BF2">
        <w:rPr>
          <w:cs/>
          <w:lang w:bidi="hi-IN"/>
        </w:rPr>
        <w:t>)</w:t>
      </w:r>
      <w:r w:rsidRPr="004327F1">
        <w:rPr>
          <w:rFonts w:hint="cs"/>
          <w:cs/>
          <w:lang w:bidi="hi-IN"/>
        </w:rPr>
        <w:t>से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मनकूल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है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आप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ने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फरमाया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कि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आग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से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जलने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और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पानी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ग़र्क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होन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से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महफय़ूज़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रहने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लिये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ये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दुआ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पढ़ी</w:t>
      </w:r>
      <w:r w:rsidRPr="004327F1">
        <w:rPr>
          <w:cs/>
          <w:lang w:bidi="hi-IN"/>
        </w:rPr>
        <w:t xml:space="preserve"> </w:t>
      </w:r>
      <w:r w:rsidR="00A8322E">
        <w:rPr>
          <w:rFonts w:hint="cs"/>
          <w:cs/>
          <w:lang w:bidi="hi-IN"/>
        </w:rPr>
        <w:t>जाऐ</w:t>
      </w:r>
      <w:r w:rsidR="008D4572">
        <w:rPr>
          <w:cs/>
          <w:lang w:bidi="hi-IN"/>
        </w:rPr>
        <w:t xml:space="preserve">. </w:t>
      </w:r>
      <w:r w:rsidRPr="004327F1">
        <w:rPr>
          <w:rFonts w:hint="cs"/>
          <w:cs/>
          <w:lang w:bidi="hi-IN"/>
        </w:rPr>
        <w:t>बिस्मिल्ला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होर्रहमानिर्रहीम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अल्लाहुल्लज़ी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नज़्जललिकताबा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व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होवा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यतवल्लस्सलेहीना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वमा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क़दरूल्लाहा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हक्का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क़दरिही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सुब्हानहू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व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तआला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अम्मा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मुसरेकून</w:t>
      </w:r>
      <w:r w:rsidRPr="004327F1">
        <w:rPr>
          <w:rFonts w:hint="eastAsia"/>
        </w:rPr>
        <w:t>—</w:t>
      </w:r>
      <w:r w:rsidRPr="004327F1">
        <w:rPr>
          <w:rFonts w:hint="cs"/>
          <w:cs/>
          <w:lang w:bidi="hi-IN"/>
        </w:rPr>
        <w:t>पारा</w:t>
      </w:r>
      <w:r w:rsidRPr="004327F1">
        <w:rPr>
          <w:cs/>
          <w:lang w:bidi="hi-IN"/>
        </w:rPr>
        <w:t xml:space="preserve"> </w:t>
      </w:r>
      <w:r w:rsidRPr="004327F1">
        <w:t>24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रूकूअ</w:t>
      </w:r>
      <w:r w:rsidRPr="004327F1">
        <w:t>14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सुर</w:t>
      </w:r>
      <w:r w:rsidR="008D4572">
        <w:rPr>
          <w:cs/>
          <w:lang w:bidi="hi-IN"/>
        </w:rPr>
        <w:t xml:space="preserve">. </w:t>
      </w:r>
      <w:r w:rsidRPr="004327F1">
        <w:rPr>
          <w:rFonts w:hint="cs"/>
          <w:cs/>
          <w:lang w:bidi="hi-IN"/>
        </w:rPr>
        <w:t>जुम्र</w:t>
      </w:r>
      <w:r w:rsidR="00362E76">
        <w:rPr>
          <w:rFonts w:hint="cs"/>
          <w:cs/>
          <w:lang w:bidi="hi-IN"/>
        </w:rPr>
        <w:t>।</w:t>
      </w:r>
      <w:r w:rsidR="009B6BF2">
        <w:rPr>
          <w:cs/>
          <w:lang w:bidi="hi-IN"/>
        </w:rPr>
        <w:t xml:space="preserve"> </w:t>
      </w:r>
    </w:p>
    <w:p w:rsidR="004327F1" w:rsidRPr="004327F1" w:rsidRDefault="004327F1" w:rsidP="00A7641D">
      <w:pPr>
        <w:pStyle w:val="libNormal"/>
      </w:pPr>
      <w:r w:rsidRPr="004327F1">
        <w:t>12</w:t>
      </w:r>
      <w:r w:rsidR="008D4572">
        <w:t xml:space="preserve">. </w:t>
      </w:r>
      <w:r w:rsidRPr="004327F1">
        <w:rPr>
          <w:rFonts w:hint="cs"/>
          <w:cs/>
          <w:lang w:bidi="hi-IN"/>
        </w:rPr>
        <w:t>किताबे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खुलासतुल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अज़कार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सैय्यदा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आलिया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जनाब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फातिमा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ज़हरा</w:t>
      </w:r>
      <w:r w:rsidRPr="004327F1">
        <w:rPr>
          <w:cs/>
          <w:lang w:bidi="hi-IN"/>
        </w:rPr>
        <w:t xml:space="preserve"> (</w:t>
      </w:r>
      <w:r w:rsidRPr="004327F1">
        <w:rPr>
          <w:rFonts w:hint="cs"/>
          <w:cs/>
          <w:lang w:bidi="hi-IN"/>
        </w:rPr>
        <w:t>स</w:t>
      </w:r>
      <w:r w:rsidR="008D4572">
        <w:rPr>
          <w:cs/>
          <w:lang w:bidi="hi-IN"/>
        </w:rPr>
        <w:t>.</w:t>
      </w:r>
      <w:r w:rsidR="009B6BF2">
        <w:rPr>
          <w:cs/>
          <w:lang w:bidi="hi-IN"/>
        </w:rPr>
        <w:t>)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से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रिवायतहै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कि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एकरात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म़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जामए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ख़वाब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पहन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चुकी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थी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और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सोना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चाहती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थी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तो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जनाबे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रसूले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खुदा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मेरे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पास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तशरीफ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लाए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और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फरमाया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ऐ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फातेमा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जब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तक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येचार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अमल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न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लीजिये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न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सोईये</w:t>
      </w:r>
      <w:r w:rsidR="00362E76">
        <w:rPr>
          <w:rFonts w:hint="cs"/>
          <w:cs/>
          <w:lang w:bidi="hi-IN"/>
        </w:rPr>
        <w:t>।</w:t>
      </w:r>
      <w:r w:rsidR="00CD68C3">
        <w:rPr>
          <w:rFonts w:hint="cs"/>
          <w:cs/>
          <w:lang w:bidi="hi-IN"/>
        </w:rPr>
        <w:t xml:space="preserve"> </w:t>
      </w:r>
      <w:r w:rsidRPr="004327F1">
        <w:t>1</w:t>
      </w:r>
      <w:r w:rsidR="00FA7811">
        <w:t>.</w:t>
      </w:r>
      <w:r w:rsidR="008D4572">
        <w:t xml:space="preserve"> </w:t>
      </w:r>
      <w:r w:rsidRPr="004327F1">
        <w:rPr>
          <w:rFonts w:hint="cs"/>
          <w:cs/>
          <w:lang w:bidi="hi-IN"/>
        </w:rPr>
        <w:t>खत्मे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कुआर्न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कीजिये</w:t>
      </w:r>
      <w:r w:rsidRPr="004327F1">
        <w:rPr>
          <w:cs/>
          <w:lang w:bidi="hi-IN"/>
        </w:rPr>
        <w:t xml:space="preserve"> </w:t>
      </w:r>
      <w:r w:rsidRPr="004327F1">
        <w:t>2</w:t>
      </w:r>
      <w:r w:rsidR="00FA7811">
        <w:t>.</w:t>
      </w:r>
      <w:r w:rsidR="008D4572">
        <w:t xml:space="preserve"> </w:t>
      </w:r>
      <w:r w:rsidRPr="004327F1">
        <w:rPr>
          <w:rFonts w:hint="cs"/>
          <w:cs/>
          <w:lang w:bidi="hi-IN"/>
        </w:rPr>
        <w:t>तमाम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पैग़म्बरो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अपना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शफ़ीअ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बनाईये</w:t>
      </w:r>
      <w:r w:rsidRPr="004327F1">
        <w:rPr>
          <w:cs/>
          <w:lang w:bidi="hi-IN"/>
        </w:rPr>
        <w:t xml:space="preserve"> </w:t>
      </w:r>
      <w:r w:rsidRPr="004327F1">
        <w:t>3</w:t>
      </w:r>
      <w:r w:rsidR="00FA7811">
        <w:t>.</w:t>
      </w:r>
      <w:r w:rsidR="008D4572">
        <w:t xml:space="preserve"> </w:t>
      </w:r>
      <w:r w:rsidRPr="004327F1">
        <w:rPr>
          <w:rFonts w:hint="cs"/>
          <w:cs/>
          <w:lang w:bidi="hi-IN"/>
        </w:rPr>
        <w:t>मोमेनीन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अपनी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तरफ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से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खुश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कीजिये</w:t>
      </w:r>
      <w:r w:rsidR="00362E76">
        <w:rPr>
          <w:rFonts w:hint="cs"/>
          <w:cs/>
          <w:lang w:bidi="hi-IN"/>
        </w:rPr>
        <w:t>।</w:t>
      </w:r>
      <w:r w:rsidRPr="004327F1">
        <w:t>4</w:t>
      </w:r>
      <w:r w:rsidR="00FA7811">
        <w:t>.</w:t>
      </w:r>
      <w:r w:rsidR="008D4572">
        <w:t xml:space="preserve"> </w:t>
      </w:r>
      <w:r w:rsidRPr="004327F1">
        <w:rPr>
          <w:rFonts w:hint="cs"/>
          <w:cs/>
          <w:lang w:bidi="hi-IN"/>
        </w:rPr>
        <w:t>हज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व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उमरा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कीजिये</w:t>
      </w:r>
      <w:r w:rsidR="00362E76">
        <w:rPr>
          <w:cs/>
          <w:lang w:bidi="hi-IN"/>
        </w:rPr>
        <w:t>।</w:t>
      </w:r>
      <w:r w:rsidR="00CD68C3">
        <w:rPr>
          <w:rFonts w:hint="cs"/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पस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पैग़म्बर</w:t>
      </w:r>
      <w:r w:rsidRPr="004327F1">
        <w:rPr>
          <w:cs/>
          <w:lang w:bidi="hi-IN"/>
        </w:rPr>
        <w:t xml:space="preserve"> (</w:t>
      </w:r>
      <w:r w:rsidRPr="004327F1">
        <w:rPr>
          <w:rFonts w:hint="cs"/>
          <w:cs/>
          <w:lang w:bidi="hi-IN"/>
        </w:rPr>
        <w:t>स</w:t>
      </w:r>
      <w:r w:rsidR="008D4572">
        <w:rPr>
          <w:cs/>
          <w:lang w:bidi="hi-IN"/>
        </w:rPr>
        <w:t>.</w:t>
      </w:r>
      <w:r w:rsidR="009B6BF2">
        <w:rPr>
          <w:cs/>
          <w:lang w:bidi="hi-IN"/>
        </w:rPr>
        <w:t>)</w:t>
      </w:r>
      <w:r w:rsidR="00CD68C3">
        <w:rPr>
          <w:rFonts w:hint="cs"/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ये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कहकर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नमाज़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मशगूल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गये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और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मैने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उनके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नमाज़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से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फारिग़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होने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तक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तवक्कुफ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किया।</w:t>
      </w:r>
      <w:r w:rsidR="00CD68C3">
        <w:rPr>
          <w:rFonts w:hint="cs"/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जब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आप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नमाज़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से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फारिग़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हुये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तो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मैने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अर्ज़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या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रसूलल्लाह</w:t>
      </w:r>
      <w:r w:rsidRPr="004327F1">
        <w:rPr>
          <w:cs/>
          <w:lang w:bidi="hi-IN"/>
        </w:rPr>
        <w:t xml:space="preserve"> </w:t>
      </w:r>
      <w:r w:rsidR="00D648B7">
        <w:rPr>
          <w:cs/>
          <w:lang w:bidi="hi-IN"/>
        </w:rPr>
        <w:t>(</w:t>
      </w:r>
      <w:r w:rsidRPr="004327F1">
        <w:rPr>
          <w:rFonts w:hint="cs"/>
          <w:cs/>
          <w:lang w:bidi="hi-IN"/>
        </w:rPr>
        <w:t>स</w:t>
      </w:r>
      <w:r w:rsidR="008D4572">
        <w:rPr>
          <w:cs/>
          <w:lang w:bidi="hi-IN"/>
        </w:rPr>
        <w:t>.</w:t>
      </w:r>
      <w:r w:rsidR="009B6BF2">
        <w:rPr>
          <w:cs/>
          <w:lang w:bidi="hi-IN"/>
        </w:rPr>
        <w:t>)</w:t>
      </w:r>
      <w:r w:rsidR="00CD68C3">
        <w:rPr>
          <w:rFonts w:hint="cs"/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आपने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जिन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चार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चीज़ो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हुक्म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दिया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है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मै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उनको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इस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वक़्त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बजा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लाने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कुदरत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नही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रखती।</w:t>
      </w:r>
      <w:r w:rsidR="00CD68C3">
        <w:rPr>
          <w:rFonts w:hint="cs"/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आंहज़रत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मुतबस्सि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हुये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और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lastRenderedPageBreak/>
        <w:t>फरमाया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बेटी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जब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तू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सुरह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कुल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होवल्लाहो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अहद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तीन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मर्तबा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पढ़ेगी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तो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गोया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तूने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कुर्आन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मजीद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खत्म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किया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और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जब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तू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मुझपर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और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पहले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पैग़म्बरो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पर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सलवात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भेजेगी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तो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हम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तमाम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पैग़म्बर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रोज़े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क़यामत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तेरे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शफीअ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होंगे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और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बैटी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जब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तू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मोनिनीन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लिये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इस्तिग़फार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करेगी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तो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तमाम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मोमिनीन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तुझसे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खुश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होगें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और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बेटी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जब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तू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सुब्हानल्लाहे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वल्हमदो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लिल्लाहे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वला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इलाहा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इलल्लाहो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वल्लाहो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अकबर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पढ़गी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तो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गोया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तूने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और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उमरा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लिया।</w:t>
      </w:r>
    </w:p>
    <w:p w:rsidR="004327F1" w:rsidRPr="004327F1" w:rsidRDefault="004327F1" w:rsidP="00A7641D">
      <w:pPr>
        <w:pStyle w:val="libNormal"/>
      </w:pPr>
      <w:r w:rsidRPr="004327F1">
        <w:t>13</w:t>
      </w:r>
      <w:r w:rsidR="008D4572">
        <w:t xml:space="preserve">. </w:t>
      </w:r>
      <w:r w:rsidRPr="004327F1">
        <w:rPr>
          <w:rFonts w:hint="cs"/>
          <w:cs/>
          <w:lang w:bidi="hi-IN"/>
        </w:rPr>
        <w:t>और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रिवायत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है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कि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जो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शख़्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सोते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वक्त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तीन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मर्तबा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पढ</w:t>
      </w:r>
      <w:r w:rsidR="008D4572">
        <w:rPr>
          <w:cs/>
          <w:lang w:bidi="hi-IN"/>
        </w:rPr>
        <w:t xml:space="preserve">. </w:t>
      </w:r>
      <w:r w:rsidRPr="004327F1">
        <w:rPr>
          <w:rFonts w:hint="cs"/>
          <w:cs/>
          <w:lang w:bidi="hi-IN"/>
        </w:rPr>
        <w:t>यफअलुल्लाहा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यंशाओ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बिकुदरतिही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वा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यहकोमो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मायुरीदो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बेइज़्ज़तिही</w:t>
      </w:r>
      <w:r w:rsidR="008D4572">
        <w:rPr>
          <w:cs/>
          <w:lang w:bidi="hi-IN"/>
        </w:rPr>
        <w:t xml:space="preserve">. </w:t>
      </w:r>
      <w:r w:rsidRPr="004327F1">
        <w:rPr>
          <w:rFonts w:hint="cs"/>
          <w:cs/>
          <w:lang w:bidi="hi-IN"/>
        </w:rPr>
        <w:t>तो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वो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इस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तरह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होगा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गोया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उसने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हज़ार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रकत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नमाज़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पढ़ी।</w:t>
      </w:r>
      <w:r w:rsidR="005C088B">
        <w:cr/>
      </w:r>
      <w:r w:rsidR="005C088B">
        <w:cr/>
      </w:r>
      <w:r w:rsidRPr="004327F1">
        <w:rPr>
          <w:rFonts w:hint="cs"/>
          <w:cs/>
          <w:lang w:bidi="hi-IN"/>
        </w:rPr>
        <w:t>चोरों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और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दरिन्दो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से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महफ़ज़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रहने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दुआऐ</w:t>
      </w:r>
      <w:r w:rsidR="005C088B">
        <w:cr/>
      </w:r>
      <w:r w:rsidRPr="004327F1">
        <w:rPr>
          <w:rFonts w:hint="cs"/>
          <w:cs/>
          <w:lang w:bidi="hi-IN"/>
        </w:rPr>
        <w:t>हज़रत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इमाम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मोहम्मद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बाकिर</w:t>
      </w:r>
      <w:r w:rsidRPr="004327F1">
        <w:rPr>
          <w:cs/>
          <w:lang w:bidi="hi-IN"/>
        </w:rPr>
        <w:t xml:space="preserve"> (</w:t>
      </w:r>
      <w:r w:rsidRPr="004327F1">
        <w:rPr>
          <w:rFonts w:hint="cs"/>
          <w:cs/>
          <w:lang w:bidi="hi-IN"/>
        </w:rPr>
        <w:t>अ</w:t>
      </w:r>
      <w:r w:rsidR="008D4572">
        <w:rPr>
          <w:cs/>
          <w:lang w:bidi="hi-IN"/>
        </w:rPr>
        <w:t>.</w:t>
      </w:r>
      <w:r w:rsidR="009B6BF2">
        <w:rPr>
          <w:cs/>
          <w:lang w:bidi="hi-IN"/>
        </w:rPr>
        <w:t>)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से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मन्कूल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है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जो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शख़्स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ये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दुआ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रात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पढ़े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तो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मै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ज़ामिन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हूं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कि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उसे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स़ॉप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बिच्छू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वग़ैरा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से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ता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सुबहा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ज़रर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न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पहुंचेगा</w:t>
      </w:r>
      <w:r w:rsidR="008D4572">
        <w:rPr>
          <w:cs/>
          <w:lang w:bidi="hi-IN"/>
        </w:rPr>
        <w:t xml:space="preserve">. </w:t>
      </w:r>
      <w:r w:rsidRPr="004327F1">
        <w:rPr>
          <w:rFonts w:hint="cs"/>
          <w:cs/>
          <w:lang w:bidi="hi-IN"/>
        </w:rPr>
        <w:t>आऊज़ो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बेकल्मातिल्लाहिम्माते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कुल्लेहल्लती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ला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युजाविज़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हुन्ना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बररून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वला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फ़ाजेरून्निवल्लज़ी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ला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योहक़रो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जासोहू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मिन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शर्रे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ज़राआ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वमिन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शर्रेबराआ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व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मिन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शर्रे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शैताना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व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शरकदिही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मिन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शर्र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कुल्ले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दाब्बातिन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होवा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आख़ेजुन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बेना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सियातेहा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इन्ना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रब्बी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अला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सेरातिम्मुस्तक़ीम।</w:t>
      </w:r>
      <w:r w:rsidR="005C088B">
        <w:cr/>
      </w:r>
      <w:r w:rsidRPr="004327F1">
        <w:rPr>
          <w:rFonts w:hint="cs"/>
          <w:cs/>
          <w:lang w:bidi="hi-IN"/>
        </w:rPr>
        <w:t>नीज़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जो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शख़्स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तीन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मर्तबा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इस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दुआ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पढ़े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तो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इस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शब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सॉप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बिचछू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और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चोर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lastRenderedPageBreak/>
        <w:t>ज़रर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से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महफ़ूज़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रहेगा</w:t>
      </w:r>
      <w:r w:rsidR="008D4572">
        <w:rPr>
          <w:cs/>
          <w:lang w:bidi="hi-IN"/>
        </w:rPr>
        <w:t xml:space="preserve">. </w:t>
      </w:r>
      <w:r w:rsidR="00D648B7">
        <w:rPr>
          <w:cs/>
          <w:lang w:bidi="hi-IN"/>
        </w:rPr>
        <w:t>अ</w:t>
      </w:r>
      <w:r w:rsidRPr="004327F1">
        <w:rPr>
          <w:rFonts w:hint="cs"/>
          <w:cs/>
          <w:lang w:bidi="hi-IN"/>
        </w:rPr>
        <w:t>क़दत्तो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ज़बानित्अकरब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व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लिसानिल्हय्याते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रयददस्सारके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बकौले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अशहदो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अन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ला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इलाहा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इल्लल्लाहो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व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अशहदो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अन्ना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मोहम्मदर्रसूल्लाहे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सल्लल्लाहो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अलेहे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व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आलेही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व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सल्लमा।</w:t>
      </w:r>
      <w:r w:rsidR="005C088B">
        <w:cr/>
      </w:r>
      <w:r w:rsidRPr="004327F1">
        <w:rPr>
          <w:rFonts w:hint="cs"/>
          <w:cs/>
          <w:lang w:bidi="hi-IN"/>
        </w:rPr>
        <w:t>जो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शख़्स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सोते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वक़्त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दाहिनी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करवट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लेटे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और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अपना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दायॉ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हाथ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रूख़्सार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नीचे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रखे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और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एक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मर्तबा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ये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दुआ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पढ़े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तो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अल्लाह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ताला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चोरों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से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और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मकान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नीचे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दबने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से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और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जलने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से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उसे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महफूज़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रखेगा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और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सुबह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तक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मलाएका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उसके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लिये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इस्तिग़फार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करते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रहेंगे</w:t>
      </w:r>
      <w:r w:rsidR="008D4572">
        <w:rPr>
          <w:cs/>
          <w:lang w:bidi="hi-IN"/>
        </w:rPr>
        <w:t xml:space="preserve">. </w:t>
      </w:r>
      <w:r w:rsidRPr="004327F1">
        <w:rPr>
          <w:rFonts w:hint="cs"/>
          <w:cs/>
          <w:lang w:bidi="hi-IN"/>
        </w:rPr>
        <w:t>बिस्मिल्लाहे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वज़अतो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जनबी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लिल्लाहे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व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अला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मिल्लते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इब्राहिमा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व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दिने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मोहम्मनि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सल्लल्लाहो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अलेहे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व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आलेही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व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विलायते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मिनफतरा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जल्लाहा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अलय्या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ताआतो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माशाअल्लाहो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व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मालम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यशाओ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लम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यकुन</w:t>
      </w:r>
      <w:r w:rsidR="008D4572">
        <w:rPr>
          <w:cs/>
          <w:lang w:bidi="hi-IN"/>
        </w:rPr>
        <w:t>.</w:t>
      </w:r>
      <w:r w:rsidR="00362E76">
        <w:rPr>
          <w:cs/>
          <w:lang w:bidi="hi-IN"/>
        </w:rPr>
        <w:t>।</w:t>
      </w:r>
      <w:r w:rsidR="005C088B">
        <w:cr/>
      </w:r>
      <w:r w:rsidRPr="004327F1">
        <w:rPr>
          <w:rFonts w:hint="cs"/>
          <w:cs/>
          <w:lang w:bidi="hi-IN"/>
        </w:rPr>
        <w:t>जो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शख़्स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रात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दस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मर्तबा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ये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दुआ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पढ़ेतो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ख़्वाब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में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न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डरेगा</w:t>
      </w:r>
      <w:r w:rsidR="008D4572">
        <w:rPr>
          <w:cs/>
          <w:lang w:bidi="hi-IN"/>
        </w:rPr>
        <w:t xml:space="preserve">. </w:t>
      </w:r>
      <w:r w:rsidRPr="004327F1">
        <w:rPr>
          <w:rFonts w:hint="cs"/>
          <w:cs/>
          <w:lang w:bidi="hi-IN"/>
        </w:rPr>
        <w:t>ला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इलाहा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इल्ललाहो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वहदहू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ला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शरीका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लहू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युहयी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वा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युमीतो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वहोवा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हय्ययुल्ला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यमूतो</w:t>
      </w:r>
      <w:r w:rsidR="008D4572">
        <w:rPr>
          <w:cs/>
          <w:lang w:bidi="hi-IN"/>
        </w:rPr>
        <w:t>.</w:t>
      </w:r>
      <w:r w:rsidR="00362E76">
        <w:rPr>
          <w:cs/>
          <w:lang w:bidi="hi-IN"/>
        </w:rPr>
        <w:t>।</w:t>
      </w:r>
      <w:r w:rsidR="005C088B">
        <w:cr/>
      </w:r>
      <w:r w:rsidRPr="004327F1">
        <w:rPr>
          <w:rFonts w:hint="cs"/>
          <w:cs/>
          <w:lang w:bidi="hi-IN"/>
        </w:rPr>
        <w:t>जब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कोई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शख़्स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होलनाक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ख़्वाब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देखे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या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सोते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में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डरे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तो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बेदार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होकर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तीन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मर्तबा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बॉयी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तरफ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थूके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और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दूसरा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पहलू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बदल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ये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दुआ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पढ़े</w:t>
      </w:r>
      <w:r w:rsidR="008D4572">
        <w:rPr>
          <w:cs/>
          <w:lang w:bidi="hi-IN"/>
        </w:rPr>
        <w:t xml:space="preserve">. </w:t>
      </w:r>
      <w:r w:rsidRPr="004327F1">
        <w:rPr>
          <w:rFonts w:hint="cs"/>
          <w:cs/>
          <w:lang w:bidi="hi-IN"/>
        </w:rPr>
        <w:t>बेरब्बेमूसा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व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ईसा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व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इब्राहिमल्लज़ी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व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नी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मोहम्मदेनिल्मुस्तुफा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मिन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शर्रे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हाज़र्रोया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व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शर्रे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फीहा</w:t>
      </w:r>
      <w:r w:rsidR="008D4572">
        <w:rPr>
          <w:cs/>
          <w:lang w:bidi="hi-IN"/>
        </w:rPr>
        <w:t>.</w:t>
      </w:r>
      <w:r w:rsidR="00362E76">
        <w:rPr>
          <w:cs/>
          <w:lang w:bidi="hi-IN"/>
        </w:rPr>
        <w:t>।</w:t>
      </w:r>
    </w:p>
    <w:p w:rsidR="002A6AC5" w:rsidRDefault="005C088B">
      <w:pPr>
        <w:spacing w:after="0" w:line="240" w:lineRule="auto"/>
        <w:rPr>
          <w:rFonts w:ascii="SolaimanLipi" w:eastAsia="Times New Roman" w:hAnsi="SolaimanLipi" w:cs="Mangal"/>
          <w:b/>
          <w:bCs/>
          <w:color w:val="1F497D"/>
          <w:sz w:val="36"/>
          <w:szCs w:val="36"/>
        </w:rPr>
      </w:pPr>
      <w:r>
        <w:cr/>
      </w:r>
      <w:r w:rsidR="002A6AC5">
        <w:br w:type="page"/>
      </w:r>
    </w:p>
    <w:p w:rsidR="004327F1" w:rsidRPr="004327F1" w:rsidRDefault="004327F1" w:rsidP="00A8322E">
      <w:pPr>
        <w:pStyle w:val="Heading1"/>
      </w:pPr>
      <w:bookmarkStart w:id="3" w:name="_Toc496726246"/>
      <w:r w:rsidRPr="004327F1">
        <w:rPr>
          <w:rFonts w:hint="cs"/>
          <w:cs/>
          <w:lang w:bidi="hi-IN"/>
        </w:rPr>
        <w:lastRenderedPageBreak/>
        <w:t>जुदूले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तारीख़े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चान्द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और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ताबीरे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ख़्वाब</w:t>
      </w:r>
      <w:bookmarkEnd w:id="3"/>
      <w:r w:rsidRPr="004327F1">
        <w:rPr>
          <w:cs/>
          <w:lang w:bidi="hi-IN"/>
        </w:rPr>
        <w:t xml:space="preserve"> </w:t>
      </w:r>
    </w:p>
    <w:p w:rsidR="004327F1" w:rsidRPr="004327F1" w:rsidRDefault="004327F1" w:rsidP="00A8322E">
      <w:pPr>
        <w:pStyle w:val="Heading2"/>
      </w:pPr>
      <w:bookmarkStart w:id="4" w:name="_Toc496726247"/>
      <w:r w:rsidRPr="004327F1">
        <w:rPr>
          <w:rFonts w:hint="cs"/>
          <w:cs/>
          <w:lang w:bidi="hi-IN"/>
        </w:rPr>
        <w:t>तारीख़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शब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ताबीरे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ख़्वाब</w:t>
      </w:r>
      <w:bookmarkEnd w:id="4"/>
      <w:r w:rsidRPr="004327F1">
        <w:rPr>
          <w:cs/>
          <w:lang w:bidi="hi-IN"/>
        </w:rPr>
        <w:t xml:space="preserve"> </w:t>
      </w:r>
    </w:p>
    <w:p w:rsidR="004327F1" w:rsidRPr="004327F1" w:rsidRDefault="004327F1" w:rsidP="00A7641D">
      <w:pPr>
        <w:pStyle w:val="libNormal"/>
      </w:pPr>
      <w:r w:rsidRPr="004327F1">
        <w:rPr>
          <w:rFonts w:hint="cs"/>
          <w:cs/>
          <w:lang w:bidi="hi-IN"/>
        </w:rPr>
        <w:t>पहली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इस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शब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ख़्वाब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सही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नहीं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होता।</w:t>
      </w:r>
    </w:p>
    <w:p w:rsidR="004327F1" w:rsidRPr="004327F1" w:rsidRDefault="004327F1" w:rsidP="00A7641D">
      <w:pPr>
        <w:pStyle w:val="libNormal"/>
      </w:pPr>
      <w:r w:rsidRPr="004327F1">
        <w:rPr>
          <w:rFonts w:hint="cs"/>
          <w:cs/>
          <w:lang w:bidi="hi-IN"/>
        </w:rPr>
        <w:t>दूसरी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इस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शब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ख़्वाब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सही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नहीं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होता।</w:t>
      </w:r>
    </w:p>
    <w:p w:rsidR="004327F1" w:rsidRPr="004327F1" w:rsidRDefault="004327F1" w:rsidP="00A7641D">
      <w:pPr>
        <w:pStyle w:val="libNormal"/>
      </w:pPr>
      <w:r w:rsidRPr="004327F1">
        <w:rPr>
          <w:rFonts w:hint="cs"/>
          <w:cs/>
          <w:lang w:bidi="hi-IN"/>
        </w:rPr>
        <w:t>तीसरी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इस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शब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ख़्वाब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ताबीर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बरअक्स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है।</w:t>
      </w:r>
    </w:p>
    <w:p w:rsidR="004327F1" w:rsidRPr="004327F1" w:rsidRDefault="004327F1" w:rsidP="00A7641D">
      <w:pPr>
        <w:pStyle w:val="libNormal"/>
      </w:pPr>
      <w:r w:rsidRPr="004327F1">
        <w:rPr>
          <w:rFonts w:hint="cs"/>
          <w:cs/>
          <w:lang w:bidi="hi-IN"/>
        </w:rPr>
        <w:t>चौथी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इस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शब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ख़्वाब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सही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है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मगर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इसकी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ताबीर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देर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में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ज़ाहिर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होगी।</w:t>
      </w:r>
    </w:p>
    <w:p w:rsidR="004327F1" w:rsidRPr="004327F1" w:rsidRDefault="004327F1" w:rsidP="00A7641D">
      <w:pPr>
        <w:pStyle w:val="libNormal"/>
      </w:pPr>
      <w:r w:rsidRPr="004327F1">
        <w:rPr>
          <w:rFonts w:hint="cs"/>
          <w:cs/>
          <w:lang w:bidi="hi-IN"/>
        </w:rPr>
        <w:t>पॉचवीं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इस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शब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ख़्वाब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सही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है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मगर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इसकी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ताबीर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देर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में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ज़ाहिर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होगी।</w:t>
      </w:r>
    </w:p>
    <w:p w:rsidR="004327F1" w:rsidRPr="004327F1" w:rsidRDefault="004327F1" w:rsidP="00A7641D">
      <w:pPr>
        <w:pStyle w:val="libNormal"/>
      </w:pPr>
      <w:r w:rsidRPr="004327F1">
        <w:rPr>
          <w:rFonts w:hint="cs"/>
          <w:cs/>
          <w:lang w:bidi="hi-IN"/>
        </w:rPr>
        <w:t>छठी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इस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शब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ख़्वाब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सच्चा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है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ताबीर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एक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दो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रोज़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बाद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ज़ाहिर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होगी।</w:t>
      </w:r>
    </w:p>
    <w:p w:rsidR="004327F1" w:rsidRPr="004327F1" w:rsidRDefault="004327F1" w:rsidP="00A7641D">
      <w:pPr>
        <w:pStyle w:val="libNormal"/>
      </w:pPr>
      <w:r w:rsidRPr="004327F1">
        <w:rPr>
          <w:rFonts w:hint="cs"/>
          <w:cs/>
          <w:lang w:bidi="hi-IN"/>
        </w:rPr>
        <w:t>सातवीं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इस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शब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ख़्वाब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सच्चा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है</w:t>
      </w:r>
      <w:r w:rsidR="00362E76">
        <w:rPr>
          <w:rFonts w:hint="cs"/>
          <w:cs/>
          <w:lang w:bidi="hi-IN"/>
        </w:rPr>
        <w:t>।</w:t>
      </w:r>
    </w:p>
    <w:p w:rsidR="004327F1" w:rsidRPr="004327F1" w:rsidRDefault="004327F1" w:rsidP="00A7641D">
      <w:pPr>
        <w:pStyle w:val="libNormal"/>
      </w:pPr>
      <w:r w:rsidRPr="004327F1">
        <w:rPr>
          <w:rFonts w:hint="cs"/>
          <w:cs/>
          <w:lang w:bidi="hi-IN"/>
        </w:rPr>
        <w:t>आठवीं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इस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शब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ख़्वाब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सच्चा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है।</w:t>
      </w:r>
    </w:p>
    <w:p w:rsidR="004327F1" w:rsidRPr="004327F1" w:rsidRDefault="004327F1" w:rsidP="00A7641D">
      <w:pPr>
        <w:pStyle w:val="libNormal"/>
      </w:pPr>
      <w:r w:rsidRPr="004327F1">
        <w:rPr>
          <w:rFonts w:hint="cs"/>
          <w:cs/>
          <w:lang w:bidi="hi-IN"/>
        </w:rPr>
        <w:t>नवीं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इस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शब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ख़्वाब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ताबीर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बर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अक्स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है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और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बरिवायते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इसकी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ताबीर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इसी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रोज़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ज़ाहिर</w:t>
      </w:r>
      <w:r w:rsidRPr="004327F1">
        <w:rPr>
          <w:cs/>
          <w:lang w:bidi="hi-IN"/>
        </w:rPr>
        <w:t xml:space="preserve"> </w:t>
      </w:r>
      <w:r w:rsidR="005C088B">
        <w:cr/>
      </w:r>
      <w:r w:rsidRPr="004327F1">
        <w:rPr>
          <w:rFonts w:hint="cs"/>
          <w:cs/>
          <w:lang w:bidi="hi-IN"/>
        </w:rPr>
        <w:t>होगी।</w:t>
      </w:r>
    </w:p>
    <w:p w:rsidR="004327F1" w:rsidRPr="004327F1" w:rsidRDefault="004327F1" w:rsidP="00A7641D">
      <w:pPr>
        <w:pStyle w:val="libNormal"/>
      </w:pPr>
      <w:r w:rsidRPr="004327F1">
        <w:rPr>
          <w:rFonts w:hint="cs"/>
          <w:cs/>
          <w:lang w:bidi="hi-IN"/>
        </w:rPr>
        <w:t>दसवीं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इस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शब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ख़्वाब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झूठा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है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और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बरिवायते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इसकी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ताबीर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बीस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रोज़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में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ज़ाहिर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होगी।</w:t>
      </w:r>
    </w:p>
    <w:p w:rsidR="004327F1" w:rsidRPr="004327F1" w:rsidRDefault="004327F1" w:rsidP="00A7641D">
      <w:pPr>
        <w:pStyle w:val="libNormal"/>
      </w:pPr>
      <w:r w:rsidRPr="004327F1">
        <w:rPr>
          <w:rFonts w:hint="cs"/>
          <w:cs/>
          <w:lang w:bidi="hi-IN"/>
        </w:rPr>
        <w:t>ग्यारवीं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इस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शब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ख़्वाब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सही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है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मगर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इसकी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ताबीर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देर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में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ज़ाहिर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होगी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और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बरिवायते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तीन</w:t>
      </w:r>
      <w:r w:rsidR="005C088B">
        <w:cr/>
      </w:r>
      <w:r w:rsidRPr="004327F1">
        <w:rPr>
          <w:rFonts w:hint="cs"/>
          <w:cs/>
          <w:lang w:bidi="hi-IN"/>
        </w:rPr>
        <w:t>रोज़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में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ज़ाहिर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होगी।</w:t>
      </w:r>
    </w:p>
    <w:p w:rsidR="004327F1" w:rsidRPr="004327F1" w:rsidRDefault="004327F1" w:rsidP="00A7641D">
      <w:pPr>
        <w:pStyle w:val="libNormal"/>
      </w:pPr>
      <w:r w:rsidRPr="004327F1">
        <w:rPr>
          <w:rFonts w:hint="cs"/>
          <w:cs/>
          <w:lang w:bidi="hi-IN"/>
        </w:rPr>
        <w:lastRenderedPageBreak/>
        <w:t>बारहवीं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ख़्वाब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इस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शब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सही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है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मगर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ताबीर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दोर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से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ज़ाहिर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होगी</w:t>
      </w:r>
      <w:r w:rsidR="00362E76">
        <w:rPr>
          <w:rFonts w:hint="cs"/>
          <w:cs/>
          <w:lang w:bidi="hi-IN"/>
        </w:rPr>
        <w:t>।</w:t>
      </w:r>
    </w:p>
    <w:p w:rsidR="004327F1" w:rsidRPr="004327F1" w:rsidRDefault="004327F1" w:rsidP="00A7641D">
      <w:pPr>
        <w:pStyle w:val="libNormal"/>
      </w:pPr>
      <w:r w:rsidRPr="004327F1">
        <w:rPr>
          <w:rFonts w:hint="cs"/>
          <w:cs/>
          <w:lang w:bidi="hi-IN"/>
        </w:rPr>
        <w:t>तेरहवीं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इस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शब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ख़्वाब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सही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है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और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ताबीर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नौ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रोज़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में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ज़ाहिर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होगी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और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बरिवायत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इस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रात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का</w:t>
      </w:r>
      <w:r w:rsidRPr="004327F1">
        <w:rPr>
          <w:cs/>
          <w:lang w:bidi="hi-IN"/>
        </w:rPr>
        <w:t xml:space="preserve"> </w:t>
      </w:r>
      <w:r w:rsidR="005C088B">
        <w:cr/>
      </w:r>
      <w:r w:rsidRPr="004327F1">
        <w:rPr>
          <w:rFonts w:hint="cs"/>
          <w:cs/>
          <w:lang w:bidi="hi-IN"/>
        </w:rPr>
        <w:t>ख़्वाब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झूठा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है।</w:t>
      </w:r>
    </w:p>
    <w:p w:rsidR="004327F1" w:rsidRPr="004327F1" w:rsidRDefault="004327F1" w:rsidP="00A7641D">
      <w:pPr>
        <w:pStyle w:val="libNormal"/>
      </w:pPr>
      <w:r w:rsidRPr="004327F1">
        <w:rPr>
          <w:rFonts w:hint="cs"/>
          <w:cs/>
          <w:lang w:bidi="hi-IN"/>
        </w:rPr>
        <w:t>चौदवीं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इस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रात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ख़्वाब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सही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है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उसकी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ताबीर</w:t>
      </w:r>
      <w:r w:rsidRPr="004327F1">
        <w:rPr>
          <w:cs/>
          <w:lang w:bidi="hi-IN"/>
        </w:rPr>
        <w:t xml:space="preserve"> </w:t>
      </w:r>
      <w:r w:rsidRPr="004327F1">
        <w:t>26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या</w:t>
      </w:r>
      <w:r w:rsidRPr="004327F1">
        <w:rPr>
          <w:cs/>
          <w:lang w:bidi="hi-IN"/>
        </w:rPr>
        <w:t xml:space="preserve"> </w:t>
      </w:r>
      <w:r w:rsidRPr="004327F1">
        <w:t>40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दिन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बाद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ज़ाहिर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होगी।और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बरिवायत</w:t>
      </w:r>
      <w:r w:rsidRPr="004327F1">
        <w:rPr>
          <w:cs/>
          <w:lang w:bidi="hi-IN"/>
        </w:rPr>
        <w:t xml:space="preserve"> </w:t>
      </w:r>
      <w:r w:rsidR="005C088B">
        <w:cr/>
      </w:r>
      <w:r w:rsidRPr="004327F1">
        <w:rPr>
          <w:rFonts w:hint="cs"/>
          <w:cs/>
          <w:lang w:bidi="hi-IN"/>
        </w:rPr>
        <w:t>इस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रात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ख़्वाब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झूठा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है।</w:t>
      </w:r>
    </w:p>
    <w:p w:rsidR="004327F1" w:rsidRPr="004327F1" w:rsidRDefault="004327F1" w:rsidP="00A7641D">
      <w:pPr>
        <w:pStyle w:val="libNormal"/>
      </w:pPr>
      <w:r w:rsidRPr="004327F1">
        <w:rPr>
          <w:rFonts w:hint="cs"/>
          <w:cs/>
          <w:lang w:bidi="hi-IN"/>
        </w:rPr>
        <w:t>पन्द्रहवीं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इस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शब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ख़्वाब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सही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है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ताबीर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तीन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रोज़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बाद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ज़ाहिर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होगी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और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बरिवायते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इसकी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ताबीर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बर</w:t>
      </w:r>
      <w:r w:rsidRPr="004327F1">
        <w:rPr>
          <w:cs/>
          <w:lang w:bidi="hi-IN"/>
        </w:rPr>
        <w:t xml:space="preserve">- </w:t>
      </w:r>
      <w:r w:rsidR="005C088B">
        <w:cr/>
      </w:r>
      <w:r w:rsidRPr="004327F1">
        <w:rPr>
          <w:rFonts w:hint="cs"/>
          <w:cs/>
          <w:lang w:bidi="hi-IN"/>
        </w:rPr>
        <w:t>अक्स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है।</w:t>
      </w:r>
    </w:p>
    <w:p w:rsidR="004327F1" w:rsidRPr="004327F1" w:rsidRDefault="004327F1" w:rsidP="00A7641D">
      <w:pPr>
        <w:pStyle w:val="libNormal"/>
      </w:pPr>
      <w:r w:rsidRPr="004327F1">
        <w:rPr>
          <w:rFonts w:hint="cs"/>
          <w:cs/>
          <w:lang w:bidi="hi-IN"/>
        </w:rPr>
        <w:t>सोलहवीं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इस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शब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ख़्वाब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सही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है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मगर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ताबीर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देर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ज़ाहिर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होगी</w:t>
      </w:r>
      <w:r w:rsidR="00362E76">
        <w:rPr>
          <w:rFonts w:hint="cs"/>
          <w:cs/>
          <w:lang w:bidi="hi-IN"/>
        </w:rPr>
        <w:t>।</w:t>
      </w:r>
    </w:p>
    <w:p w:rsidR="004327F1" w:rsidRPr="004327F1" w:rsidRDefault="004327F1" w:rsidP="00A7641D">
      <w:pPr>
        <w:pStyle w:val="libNormal"/>
      </w:pPr>
      <w:r w:rsidRPr="004327F1">
        <w:rPr>
          <w:rFonts w:hint="cs"/>
          <w:cs/>
          <w:lang w:bidi="hi-IN"/>
        </w:rPr>
        <w:t>सत्रहवी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इस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शब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ख़्वाब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ताबीर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बरअक्स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है।</w:t>
      </w:r>
    </w:p>
    <w:p w:rsidR="004327F1" w:rsidRPr="004327F1" w:rsidRDefault="004327F1" w:rsidP="00A7641D">
      <w:pPr>
        <w:pStyle w:val="libNormal"/>
      </w:pPr>
      <w:r w:rsidRPr="004327F1">
        <w:rPr>
          <w:rFonts w:hint="cs"/>
          <w:cs/>
          <w:lang w:bidi="hi-IN"/>
        </w:rPr>
        <w:t>अठठारवी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इस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शब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ख़्वाब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ताबीर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बरअक्स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है</w:t>
      </w:r>
      <w:r w:rsidR="00362E76">
        <w:rPr>
          <w:rFonts w:hint="cs"/>
          <w:cs/>
          <w:lang w:bidi="hi-IN"/>
        </w:rPr>
        <w:t>।</w:t>
      </w:r>
    </w:p>
    <w:p w:rsidR="004327F1" w:rsidRPr="004327F1" w:rsidRDefault="004327F1" w:rsidP="00A7641D">
      <w:pPr>
        <w:pStyle w:val="libNormal"/>
      </w:pPr>
      <w:r w:rsidRPr="004327F1">
        <w:rPr>
          <w:rFonts w:hint="cs"/>
          <w:cs/>
          <w:lang w:bidi="hi-IN"/>
        </w:rPr>
        <w:t>उन्नीसवी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इस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शब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ख़्वाब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ताबीर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बरअक्स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है</w:t>
      </w:r>
      <w:r w:rsidR="00362E76">
        <w:rPr>
          <w:rFonts w:hint="cs"/>
          <w:cs/>
          <w:lang w:bidi="hi-IN"/>
        </w:rPr>
        <w:t>।</w:t>
      </w:r>
    </w:p>
    <w:p w:rsidR="004327F1" w:rsidRPr="004327F1" w:rsidRDefault="004327F1" w:rsidP="00A7641D">
      <w:pPr>
        <w:pStyle w:val="libNormal"/>
      </w:pPr>
      <w:r w:rsidRPr="004327F1">
        <w:rPr>
          <w:rFonts w:hint="cs"/>
          <w:cs/>
          <w:lang w:bidi="hi-IN"/>
        </w:rPr>
        <w:t>बीसवी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इस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शब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ख़्वाब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सही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और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मोअस्सिर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है</w:t>
      </w:r>
      <w:r w:rsidR="00362E76">
        <w:rPr>
          <w:rFonts w:hint="cs"/>
          <w:cs/>
          <w:lang w:bidi="hi-IN"/>
        </w:rPr>
        <w:t>।</w:t>
      </w:r>
    </w:p>
    <w:p w:rsidR="004327F1" w:rsidRPr="004327F1" w:rsidRDefault="004327F1" w:rsidP="00A7641D">
      <w:pPr>
        <w:pStyle w:val="libNormal"/>
      </w:pPr>
      <w:r w:rsidRPr="004327F1">
        <w:rPr>
          <w:rFonts w:hint="cs"/>
          <w:cs/>
          <w:lang w:bidi="hi-IN"/>
        </w:rPr>
        <w:t>इक्कीसवी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इस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शब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ख़्वाब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झुठा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है</w:t>
      </w:r>
      <w:r w:rsidR="00362E76">
        <w:rPr>
          <w:rFonts w:hint="cs"/>
          <w:cs/>
          <w:lang w:bidi="hi-IN"/>
        </w:rPr>
        <w:t>।</w:t>
      </w:r>
    </w:p>
    <w:p w:rsidR="004327F1" w:rsidRPr="004327F1" w:rsidRDefault="004327F1" w:rsidP="00A7641D">
      <w:pPr>
        <w:pStyle w:val="libNormal"/>
      </w:pPr>
      <w:r w:rsidRPr="004327F1">
        <w:rPr>
          <w:rFonts w:hint="cs"/>
          <w:cs/>
          <w:lang w:bidi="hi-IN"/>
        </w:rPr>
        <w:t>बाईसवी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इस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शब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ख़्वाब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सच्चा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है</w:t>
      </w:r>
      <w:r w:rsidR="00362E76">
        <w:rPr>
          <w:rFonts w:hint="cs"/>
          <w:cs/>
          <w:lang w:bidi="hi-IN"/>
        </w:rPr>
        <w:t>।</w:t>
      </w:r>
    </w:p>
    <w:p w:rsidR="004327F1" w:rsidRPr="004327F1" w:rsidRDefault="004327F1" w:rsidP="00A7641D">
      <w:pPr>
        <w:pStyle w:val="libNormal"/>
      </w:pPr>
      <w:r w:rsidRPr="004327F1">
        <w:rPr>
          <w:rFonts w:hint="cs"/>
          <w:cs/>
          <w:lang w:bidi="hi-IN"/>
        </w:rPr>
        <w:t>तेईसवी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इस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शब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ख़्वाब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ताबीर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बरअक्स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है</w:t>
      </w:r>
      <w:r w:rsidR="00362E76">
        <w:rPr>
          <w:rFonts w:hint="cs"/>
          <w:cs/>
          <w:lang w:bidi="hi-IN"/>
        </w:rPr>
        <w:t>।</w:t>
      </w:r>
    </w:p>
    <w:p w:rsidR="004327F1" w:rsidRPr="004327F1" w:rsidRDefault="004327F1" w:rsidP="00A7641D">
      <w:pPr>
        <w:pStyle w:val="libNormal"/>
      </w:pPr>
      <w:r w:rsidRPr="004327F1">
        <w:rPr>
          <w:rFonts w:hint="cs"/>
          <w:cs/>
          <w:lang w:bidi="hi-IN"/>
        </w:rPr>
        <w:lastRenderedPageBreak/>
        <w:t>चोबीसवी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इस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शब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ख़्वाब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ताबिर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बरअक्स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है</w:t>
      </w:r>
    </w:p>
    <w:p w:rsidR="004327F1" w:rsidRPr="004327F1" w:rsidRDefault="004327F1" w:rsidP="00A7641D">
      <w:pPr>
        <w:pStyle w:val="libNormal"/>
      </w:pPr>
      <w:r w:rsidRPr="004327F1">
        <w:rPr>
          <w:rFonts w:hint="cs"/>
          <w:cs/>
          <w:lang w:bidi="hi-IN"/>
        </w:rPr>
        <w:t>पच्चीसवी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इस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शब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ख़्वाब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झुठा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है।</w:t>
      </w:r>
    </w:p>
    <w:p w:rsidR="004327F1" w:rsidRPr="004327F1" w:rsidRDefault="004327F1" w:rsidP="00A7641D">
      <w:pPr>
        <w:pStyle w:val="libNormal"/>
      </w:pPr>
      <w:r w:rsidRPr="004327F1">
        <w:rPr>
          <w:rFonts w:hint="cs"/>
          <w:cs/>
          <w:lang w:bidi="hi-IN"/>
        </w:rPr>
        <w:t>छब्बीसवी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इस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शब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ख़्वाब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ताबीर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बरअक्स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है।</w:t>
      </w:r>
    </w:p>
    <w:p w:rsidR="004327F1" w:rsidRPr="004327F1" w:rsidRDefault="004327F1" w:rsidP="00A7641D">
      <w:pPr>
        <w:pStyle w:val="libNormal"/>
      </w:pPr>
      <w:r w:rsidRPr="004327F1">
        <w:rPr>
          <w:rFonts w:hint="cs"/>
          <w:cs/>
          <w:lang w:bidi="hi-IN"/>
        </w:rPr>
        <w:t>सत्ताईसवी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इस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शब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ख़्वाब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ताबीर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बरअक्स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है</w:t>
      </w:r>
      <w:r w:rsidR="00362E76">
        <w:rPr>
          <w:rFonts w:hint="cs"/>
          <w:cs/>
          <w:lang w:bidi="hi-IN"/>
        </w:rPr>
        <w:t>।</w:t>
      </w:r>
    </w:p>
    <w:p w:rsidR="004327F1" w:rsidRPr="004327F1" w:rsidRDefault="004327F1" w:rsidP="00A7641D">
      <w:pPr>
        <w:pStyle w:val="libNormal"/>
      </w:pPr>
      <w:r w:rsidRPr="004327F1">
        <w:rPr>
          <w:rFonts w:hint="cs"/>
          <w:cs/>
          <w:lang w:bidi="hi-IN"/>
        </w:rPr>
        <w:t>अठठाईसवी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इस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शब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ख़्वाब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ताबीर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सही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है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और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उसी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रोज़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ज़ाहिर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होगी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और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बरिवायते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बरअक्स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है।</w:t>
      </w:r>
    </w:p>
    <w:p w:rsidR="004327F1" w:rsidRPr="004327F1" w:rsidRDefault="004327F1" w:rsidP="00A7641D">
      <w:pPr>
        <w:pStyle w:val="libNormal"/>
      </w:pPr>
      <w:r w:rsidRPr="004327F1">
        <w:rPr>
          <w:rFonts w:hint="cs"/>
          <w:cs/>
          <w:lang w:bidi="hi-IN"/>
        </w:rPr>
        <w:t>उन्तीसवीं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इस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शब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ख़्वाब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सही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है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ताबीर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इसी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ज़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ज़ाहिर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होगी।बारिवायते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इस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शब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ख़्वाब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झुठा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है।</w:t>
      </w:r>
    </w:p>
    <w:p w:rsidR="004327F1" w:rsidRPr="004327F1" w:rsidRDefault="004327F1" w:rsidP="00A7641D">
      <w:pPr>
        <w:pStyle w:val="libNormal"/>
      </w:pPr>
      <w:r w:rsidRPr="004327F1">
        <w:rPr>
          <w:rFonts w:hint="cs"/>
          <w:cs/>
          <w:lang w:bidi="hi-IN"/>
        </w:rPr>
        <w:t>तीसवीं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इस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शब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ख़्वाब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रास्त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सही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और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मुअस्सिर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है।</w:t>
      </w:r>
      <w:r w:rsidR="005C088B">
        <w:cr/>
      </w:r>
      <w:r w:rsidRPr="004327F1">
        <w:rPr>
          <w:rFonts w:hint="cs"/>
          <w:cs/>
          <w:lang w:bidi="hi-IN"/>
        </w:rPr>
        <w:t>ख़्वाबों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ताबीर</w:t>
      </w:r>
      <w:r w:rsidR="005C088B">
        <w:cr/>
      </w:r>
      <w:r w:rsidRPr="004327F1">
        <w:t xml:space="preserve">- </w:t>
      </w:r>
      <w:r w:rsidRPr="004327F1">
        <w:rPr>
          <w:rFonts w:hint="cs"/>
          <w:cs/>
          <w:lang w:bidi="hi-IN"/>
        </w:rPr>
        <w:t>बतर्तिब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हुरूफ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तहज्जी</w:t>
      </w:r>
      <w:r w:rsidRPr="004327F1">
        <w:rPr>
          <w:cs/>
          <w:lang w:bidi="hi-IN"/>
        </w:rPr>
        <w:t xml:space="preserve"> </w:t>
      </w:r>
      <w:r w:rsidRPr="004327F1">
        <w:t>–</w:t>
      </w:r>
    </w:p>
    <w:p w:rsidR="004327F1" w:rsidRPr="004327F1" w:rsidRDefault="00BD4577" w:rsidP="00BD4577">
      <w:pPr>
        <w:pStyle w:val="Heading1"/>
      </w:pPr>
      <w:bookmarkStart w:id="5" w:name="_Toc496726248"/>
      <w:r>
        <w:rPr>
          <w:rFonts w:hint="cs"/>
          <w:cs/>
          <w:lang w:bidi="hi-IN"/>
        </w:rPr>
        <w:t>(</w:t>
      </w:r>
      <w:r w:rsidR="004327F1" w:rsidRPr="004327F1">
        <w:rPr>
          <w:rFonts w:hint="cs"/>
          <w:cs/>
          <w:lang w:bidi="hi-IN"/>
        </w:rPr>
        <w:t>अलिफ</w:t>
      </w:r>
      <w:r>
        <w:rPr>
          <w:rFonts w:hint="cs"/>
          <w:cs/>
          <w:lang w:bidi="hi-IN"/>
        </w:rPr>
        <w:t>-अ)</w:t>
      </w:r>
      <w:bookmarkEnd w:id="5"/>
    </w:p>
    <w:p w:rsidR="004327F1" w:rsidRPr="004327F1" w:rsidRDefault="004327F1" w:rsidP="00A7641D">
      <w:pPr>
        <w:pStyle w:val="libNormal"/>
      </w:pPr>
      <w:r w:rsidRPr="004327F1">
        <w:rPr>
          <w:rFonts w:hint="cs"/>
          <w:cs/>
          <w:lang w:bidi="hi-IN"/>
        </w:rPr>
        <w:t>अमीरूलमोमिनीन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या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औसिया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देखना।</w:t>
      </w:r>
    </w:p>
    <w:p w:rsidR="004327F1" w:rsidRPr="004327F1" w:rsidRDefault="004327F1" w:rsidP="00A7641D">
      <w:pPr>
        <w:pStyle w:val="libNormal"/>
      </w:pPr>
      <w:r w:rsidRPr="004327F1">
        <w:rPr>
          <w:rFonts w:hint="cs"/>
          <w:cs/>
          <w:lang w:bidi="hi-IN"/>
        </w:rPr>
        <w:t>आईन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दीनो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इमान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से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माहिर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हो।अदलो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इन्साफ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ज़ाहिर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हो</w:t>
      </w:r>
      <w:r w:rsidR="00362E76">
        <w:rPr>
          <w:rFonts w:hint="cs"/>
          <w:cs/>
          <w:lang w:bidi="hi-IN"/>
        </w:rPr>
        <w:t>।</w:t>
      </w:r>
      <w:r w:rsidRPr="004327F1">
        <w:rPr>
          <w:rFonts w:hint="cs"/>
          <w:cs/>
          <w:lang w:bidi="hi-IN"/>
        </w:rPr>
        <w:t>ख़ैरो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बरकत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हासिल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और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औलाद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से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मसरूर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दिल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हो।</w:t>
      </w:r>
    </w:p>
    <w:p w:rsidR="004327F1" w:rsidRPr="004327F1" w:rsidRDefault="004327F1" w:rsidP="00A7641D">
      <w:pPr>
        <w:pStyle w:val="libNormal"/>
      </w:pPr>
      <w:r w:rsidRPr="004327F1">
        <w:t>2</w:t>
      </w:r>
      <w:r w:rsidR="008D4572">
        <w:t xml:space="preserve">. </w:t>
      </w:r>
      <w:r w:rsidRPr="004327F1">
        <w:rPr>
          <w:rFonts w:hint="cs"/>
          <w:cs/>
          <w:lang w:bidi="hi-IN"/>
        </w:rPr>
        <w:t>अंबिया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देखना</w:t>
      </w:r>
      <w:r w:rsidRPr="004327F1">
        <w:rPr>
          <w:cs/>
          <w:lang w:bidi="hi-IN"/>
        </w:rPr>
        <w:t xml:space="preserve"> </w:t>
      </w:r>
      <w:r w:rsidR="005C088B">
        <w:cr/>
      </w:r>
      <w:r w:rsidRPr="004327F1">
        <w:rPr>
          <w:rFonts w:hint="cs"/>
          <w:cs/>
          <w:lang w:bidi="hi-IN"/>
        </w:rPr>
        <w:t>हुकूमत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हाथ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आये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रहमत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व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इज़्जो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शरफ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पाये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दौलतो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नअमत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मिले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नुसरतो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कुवत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मिले</w:t>
      </w:r>
      <w:r w:rsidR="00362E76">
        <w:rPr>
          <w:rFonts w:hint="cs"/>
          <w:cs/>
          <w:lang w:bidi="hi-IN"/>
        </w:rPr>
        <w:t>।</w:t>
      </w:r>
    </w:p>
    <w:p w:rsidR="004327F1" w:rsidRPr="004327F1" w:rsidRDefault="004327F1" w:rsidP="00A7641D">
      <w:pPr>
        <w:pStyle w:val="libNormal"/>
      </w:pPr>
      <w:r w:rsidRPr="004327F1">
        <w:lastRenderedPageBreak/>
        <w:t>3</w:t>
      </w:r>
      <w:r w:rsidR="008D4572">
        <w:t xml:space="preserve">. </w:t>
      </w:r>
      <w:r w:rsidRPr="004327F1">
        <w:rPr>
          <w:rFonts w:hint="cs"/>
          <w:cs/>
          <w:lang w:bidi="hi-IN"/>
        </w:rPr>
        <w:t>इल्यास</w:t>
      </w:r>
      <w:r w:rsidRPr="004327F1">
        <w:rPr>
          <w:cs/>
          <w:lang w:bidi="hi-IN"/>
        </w:rPr>
        <w:t xml:space="preserve"> (</w:t>
      </w:r>
      <w:r w:rsidRPr="004327F1">
        <w:rPr>
          <w:rFonts w:hint="cs"/>
          <w:cs/>
          <w:lang w:bidi="hi-IN"/>
        </w:rPr>
        <w:t>अ</w:t>
      </w:r>
      <w:r w:rsidR="008D4572">
        <w:rPr>
          <w:cs/>
          <w:lang w:bidi="hi-IN"/>
        </w:rPr>
        <w:t>.</w:t>
      </w:r>
      <w:r w:rsidR="009B6BF2">
        <w:rPr>
          <w:cs/>
          <w:lang w:bidi="hi-IN"/>
        </w:rPr>
        <w:t>)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देखना</w:t>
      </w:r>
      <w:r w:rsidR="005C088B">
        <w:cr/>
      </w:r>
      <w:r w:rsidRPr="004327F1">
        <w:rPr>
          <w:rFonts w:hint="cs"/>
          <w:cs/>
          <w:lang w:bidi="hi-IN"/>
        </w:rPr>
        <w:t>उम्र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दराज़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कौम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हमदर्दी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दरिया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से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मंफ़अत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हासिल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और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मकसूद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पहुंचे</w:t>
      </w:r>
      <w:r w:rsidR="00362E76">
        <w:rPr>
          <w:rFonts w:hint="cs"/>
          <w:cs/>
          <w:lang w:bidi="hi-IN"/>
        </w:rPr>
        <w:t>।</w:t>
      </w:r>
    </w:p>
    <w:p w:rsidR="004327F1" w:rsidRPr="004327F1" w:rsidRDefault="004327F1" w:rsidP="00A7641D">
      <w:pPr>
        <w:pStyle w:val="libNormal"/>
      </w:pPr>
      <w:r w:rsidRPr="004327F1">
        <w:t>4</w:t>
      </w:r>
      <w:r w:rsidR="008D4572">
        <w:t xml:space="preserve">. </w:t>
      </w:r>
      <w:r w:rsidR="00D648B7">
        <w:rPr>
          <w:cs/>
          <w:lang w:bidi="hi-IN"/>
        </w:rPr>
        <w:t>अ</w:t>
      </w:r>
      <w:r w:rsidRPr="004327F1">
        <w:rPr>
          <w:rFonts w:hint="cs"/>
          <w:cs/>
          <w:lang w:bidi="hi-IN"/>
        </w:rPr>
        <w:t>य्युब</w:t>
      </w:r>
      <w:r w:rsidRPr="004327F1">
        <w:rPr>
          <w:cs/>
          <w:lang w:bidi="hi-IN"/>
        </w:rPr>
        <w:t xml:space="preserve"> (</w:t>
      </w:r>
      <w:r w:rsidRPr="004327F1">
        <w:rPr>
          <w:rFonts w:hint="cs"/>
          <w:cs/>
          <w:lang w:bidi="hi-IN"/>
        </w:rPr>
        <w:t>अ</w:t>
      </w:r>
      <w:r w:rsidR="008D4572">
        <w:rPr>
          <w:cs/>
          <w:lang w:bidi="hi-IN"/>
        </w:rPr>
        <w:t>.</w:t>
      </w:r>
      <w:r w:rsidR="009B6BF2">
        <w:rPr>
          <w:cs/>
          <w:lang w:bidi="hi-IN"/>
        </w:rPr>
        <w:t>)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देखना</w:t>
      </w:r>
      <w:r w:rsidR="005C088B">
        <w:cr/>
      </w:r>
      <w:r w:rsidRPr="004327F1">
        <w:rPr>
          <w:rFonts w:hint="cs"/>
          <w:cs/>
          <w:lang w:bidi="hi-IN"/>
        </w:rPr>
        <w:t>किसी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दर्द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से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सदमा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माल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तलफ़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औलाद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से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जुदाई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फिर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खुदा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तआला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रहमो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करम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से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पहले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सेज़्यादा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चीज़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हाथ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आये।</w:t>
      </w:r>
    </w:p>
    <w:p w:rsidR="004327F1" w:rsidRPr="004327F1" w:rsidRDefault="004327F1" w:rsidP="00A7641D">
      <w:pPr>
        <w:pStyle w:val="libNormal"/>
      </w:pPr>
      <w:r w:rsidRPr="004327F1">
        <w:t>5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इस्हाक</w:t>
      </w:r>
      <w:r w:rsidRPr="004327F1">
        <w:rPr>
          <w:cs/>
          <w:lang w:bidi="hi-IN"/>
        </w:rPr>
        <w:t xml:space="preserve"> (</w:t>
      </w:r>
      <w:r w:rsidRPr="004327F1">
        <w:rPr>
          <w:rFonts w:hint="cs"/>
          <w:cs/>
          <w:lang w:bidi="hi-IN"/>
        </w:rPr>
        <w:t>अ</w:t>
      </w:r>
      <w:r w:rsidR="008D4572">
        <w:rPr>
          <w:cs/>
          <w:lang w:bidi="hi-IN"/>
        </w:rPr>
        <w:t>.</w:t>
      </w:r>
      <w:r w:rsidR="009B6BF2">
        <w:rPr>
          <w:cs/>
          <w:lang w:bidi="hi-IN"/>
        </w:rPr>
        <w:t>)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देखना</w:t>
      </w:r>
      <w:r w:rsidRPr="004327F1">
        <w:rPr>
          <w:cs/>
          <w:lang w:bidi="hi-IN"/>
        </w:rPr>
        <w:t xml:space="preserve"> </w:t>
      </w:r>
      <w:r w:rsidR="005C088B">
        <w:cr/>
      </w:r>
      <w:r w:rsidRPr="004327F1">
        <w:rPr>
          <w:rFonts w:hint="cs"/>
          <w:cs/>
          <w:lang w:bidi="hi-IN"/>
        </w:rPr>
        <w:t>मुसीबतो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हलाकत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मेगिरफ्तार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लूकिन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जल्द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रिहाई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हासिल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हो</w:t>
      </w:r>
      <w:r w:rsidRPr="004327F1">
        <w:rPr>
          <w:cs/>
          <w:lang w:bidi="hi-IN"/>
        </w:rPr>
        <w:t xml:space="preserve"> </w:t>
      </w:r>
    </w:p>
    <w:p w:rsidR="004327F1" w:rsidRPr="004327F1" w:rsidRDefault="004327F1" w:rsidP="00A7641D">
      <w:pPr>
        <w:pStyle w:val="libNormal"/>
      </w:pPr>
      <w:r w:rsidRPr="004327F1">
        <w:t>6</w:t>
      </w:r>
      <w:r w:rsidR="008D4572">
        <w:t xml:space="preserve">. </w:t>
      </w:r>
      <w:r w:rsidRPr="004327F1">
        <w:rPr>
          <w:rFonts w:hint="cs"/>
          <w:cs/>
          <w:lang w:bidi="hi-IN"/>
        </w:rPr>
        <w:t>इस्माईल</w:t>
      </w:r>
      <w:r w:rsidR="00D648B7">
        <w:rPr>
          <w:cs/>
          <w:lang w:bidi="hi-IN"/>
        </w:rPr>
        <w:t>(</w:t>
      </w:r>
      <w:r w:rsidRPr="004327F1">
        <w:rPr>
          <w:rFonts w:hint="cs"/>
          <w:cs/>
          <w:lang w:bidi="hi-IN"/>
        </w:rPr>
        <w:t>अ।</w:t>
      </w:r>
      <w:r w:rsidRPr="004327F1">
        <w:rPr>
          <w:cs/>
          <w:lang w:bidi="hi-IN"/>
        </w:rPr>
        <w:t xml:space="preserve">) </w:t>
      </w:r>
      <w:r w:rsidRPr="004327F1">
        <w:rPr>
          <w:rFonts w:hint="cs"/>
          <w:cs/>
          <w:lang w:bidi="hi-IN"/>
        </w:rPr>
        <w:t>को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देखना</w:t>
      </w:r>
      <w:r w:rsidRPr="004327F1">
        <w:rPr>
          <w:cs/>
          <w:lang w:bidi="hi-IN"/>
        </w:rPr>
        <w:t xml:space="preserve"> </w:t>
      </w:r>
      <w:r w:rsidR="005C088B">
        <w:cr/>
      </w:r>
      <w:r w:rsidRPr="004327F1">
        <w:rPr>
          <w:rFonts w:hint="cs"/>
          <w:cs/>
          <w:lang w:bidi="hi-IN"/>
        </w:rPr>
        <w:t>हद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से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ज़यादा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ख़ैरो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बरकत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वाला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हो</w:t>
      </w:r>
      <w:r w:rsidR="00362E76">
        <w:rPr>
          <w:rFonts w:hint="cs"/>
          <w:cs/>
          <w:lang w:bidi="hi-IN"/>
        </w:rPr>
        <w:t>।</w:t>
      </w:r>
      <w:r w:rsidRPr="004327F1">
        <w:rPr>
          <w:rFonts w:hint="cs"/>
          <w:cs/>
          <w:lang w:bidi="hi-IN"/>
        </w:rPr>
        <w:t>मस्जिद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बनवाने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इरादा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हो।</w:t>
      </w:r>
    </w:p>
    <w:p w:rsidR="004327F1" w:rsidRPr="004327F1" w:rsidRDefault="004327F1" w:rsidP="00A7641D">
      <w:pPr>
        <w:pStyle w:val="libNormal"/>
      </w:pPr>
      <w:r w:rsidRPr="004327F1">
        <w:t>7</w:t>
      </w:r>
      <w:r w:rsidR="008D4572">
        <w:t xml:space="preserve">. </w:t>
      </w:r>
      <w:r w:rsidRPr="004327F1">
        <w:rPr>
          <w:rFonts w:hint="cs"/>
          <w:cs/>
          <w:lang w:bidi="hi-IN"/>
        </w:rPr>
        <w:t>इब्राहीम</w:t>
      </w:r>
      <w:r w:rsidRPr="004327F1">
        <w:rPr>
          <w:cs/>
          <w:lang w:bidi="hi-IN"/>
        </w:rPr>
        <w:t xml:space="preserve"> </w:t>
      </w:r>
      <w:r w:rsidR="00D648B7">
        <w:rPr>
          <w:cs/>
          <w:lang w:bidi="hi-IN"/>
        </w:rPr>
        <w:t>(</w:t>
      </w:r>
      <w:r w:rsidRPr="004327F1">
        <w:rPr>
          <w:rFonts w:hint="cs"/>
          <w:cs/>
          <w:lang w:bidi="hi-IN"/>
        </w:rPr>
        <w:t>अ</w:t>
      </w:r>
      <w:r w:rsidR="008D4572">
        <w:rPr>
          <w:cs/>
          <w:lang w:bidi="hi-IN"/>
        </w:rPr>
        <w:t>.</w:t>
      </w:r>
      <w:r w:rsidR="009B6BF2">
        <w:rPr>
          <w:cs/>
          <w:lang w:bidi="hi-IN"/>
        </w:rPr>
        <w:t>)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देख़ना</w:t>
      </w:r>
      <w:r w:rsidRPr="004327F1">
        <w:rPr>
          <w:cs/>
          <w:lang w:bidi="hi-IN"/>
        </w:rPr>
        <w:t xml:space="preserve"> </w:t>
      </w:r>
      <w:r w:rsidR="005C088B">
        <w:cr/>
      </w:r>
      <w:r w:rsidRPr="004327F1">
        <w:rPr>
          <w:rFonts w:hint="cs"/>
          <w:cs/>
          <w:lang w:bidi="hi-IN"/>
        </w:rPr>
        <w:t>नेक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आमाल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तरफ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राग़िब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हो</w:t>
      </w:r>
      <w:r w:rsidR="00362E76">
        <w:rPr>
          <w:rFonts w:hint="cs"/>
          <w:cs/>
          <w:lang w:bidi="hi-IN"/>
        </w:rPr>
        <w:t>।</w:t>
      </w:r>
      <w:r w:rsidRPr="004327F1">
        <w:rPr>
          <w:rFonts w:hint="cs"/>
          <w:cs/>
          <w:lang w:bidi="hi-IN"/>
        </w:rPr>
        <w:t>हज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व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ज़ियारते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मुक़ददिसा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तौफ़ीक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हासिल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हो</w:t>
      </w:r>
      <w:r w:rsidRPr="004327F1">
        <w:rPr>
          <w:cs/>
          <w:lang w:bidi="hi-IN"/>
        </w:rPr>
        <w:t xml:space="preserve"> </w:t>
      </w:r>
    </w:p>
    <w:p w:rsidR="004327F1" w:rsidRPr="004327F1" w:rsidRDefault="004327F1" w:rsidP="00A7641D">
      <w:pPr>
        <w:pStyle w:val="libNormal"/>
      </w:pPr>
      <w:r w:rsidRPr="004327F1">
        <w:t>8</w:t>
      </w:r>
      <w:r w:rsidR="008D4572">
        <w:t xml:space="preserve">. </w:t>
      </w:r>
      <w:r w:rsidRPr="004327F1">
        <w:rPr>
          <w:rFonts w:hint="cs"/>
          <w:cs/>
          <w:lang w:bidi="hi-IN"/>
        </w:rPr>
        <w:t>इदरीस</w:t>
      </w:r>
      <w:r w:rsidRPr="004327F1">
        <w:rPr>
          <w:cs/>
          <w:lang w:bidi="hi-IN"/>
        </w:rPr>
        <w:t xml:space="preserve"> (</w:t>
      </w:r>
      <w:r w:rsidRPr="004327F1">
        <w:rPr>
          <w:rFonts w:hint="cs"/>
          <w:cs/>
          <w:lang w:bidi="hi-IN"/>
        </w:rPr>
        <w:t>अ</w:t>
      </w:r>
      <w:r w:rsidR="008D4572">
        <w:rPr>
          <w:cs/>
          <w:lang w:bidi="hi-IN"/>
        </w:rPr>
        <w:t>.</w:t>
      </w:r>
      <w:r w:rsidR="009B6BF2">
        <w:rPr>
          <w:cs/>
          <w:lang w:bidi="hi-IN"/>
        </w:rPr>
        <w:t>)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देखना</w:t>
      </w:r>
      <w:r w:rsidRPr="004327F1">
        <w:rPr>
          <w:cs/>
          <w:lang w:bidi="hi-IN"/>
        </w:rPr>
        <w:t xml:space="preserve"> </w:t>
      </w:r>
      <w:r w:rsidR="005C088B">
        <w:cr/>
      </w:r>
      <w:r w:rsidRPr="004327F1">
        <w:rPr>
          <w:rFonts w:hint="cs"/>
          <w:cs/>
          <w:lang w:bidi="hi-IN"/>
        </w:rPr>
        <w:t>हुक्काम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नज़दीक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इज़्जत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हासिल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बुसन्द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दर्जा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और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बुजुर्ग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कौम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सरदारी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मिले</w:t>
      </w:r>
      <w:r w:rsidRPr="004327F1">
        <w:rPr>
          <w:cs/>
          <w:lang w:bidi="hi-IN"/>
        </w:rPr>
        <w:t xml:space="preserve"> </w:t>
      </w:r>
    </w:p>
    <w:p w:rsidR="004327F1" w:rsidRPr="004327F1" w:rsidRDefault="004327F1" w:rsidP="00A7641D">
      <w:pPr>
        <w:pStyle w:val="libNormal"/>
      </w:pPr>
    </w:p>
    <w:p w:rsidR="004327F1" w:rsidRPr="004327F1" w:rsidRDefault="004327F1" w:rsidP="00A7641D">
      <w:pPr>
        <w:pStyle w:val="libNormal"/>
      </w:pPr>
      <w:r w:rsidRPr="004327F1">
        <w:t>9</w:t>
      </w:r>
      <w:r w:rsidR="008D4572">
        <w:t xml:space="preserve">. </w:t>
      </w:r>
      <w:r w:rsidRPr="004327F1">
        <w:rPr>
          <w:rFonts w:hint="cs"/>
          <w:cs/>
          <w:lang w:bidi="hi-IN"/>
        </w:rPr>
        <w:t>आदम</w:t>
      </w:r>
      <w:r w:rsidRPr="004327F1">
        <w:rPr>
          <w:cs/>
          <w:lang w:bidi="hi-IN"/>
        </w:rPr>
        <w:t xml:space="preserve"> </w:t>
      </w:r>
      <w:r w:rsidR="00D648B7">
        <w:rPr>
          <w:cs/>
          <w:lang w:bidi="hi-IN"/>
        </w:rPr>
        <w:t>(</w:t>
      </w:r>
      <w:r w:rsidRPr="004327F1">
        <w:rPr>
          <w:rFonts w:hint="cs"/>
          <w:cs/>
          <w:lang w:bidi="hi-IN"/>
        </w:rPr>
        <w:t>अ</w:t>
      </w:r>
      <w:r w:rsidR="008D4572">
        <w:rPr>
          <w:cs/>
          <w:lang w:bidi="hi-IN"/>
        </w:rPr>
        <w:t>.</w:t>
      </w:r>
      <w:r w:rsidR="009B6BF2">
        <w:rPr>
          <w:cs/>
          <w:lang w:bidi="hi-IN"/>
        </w:rPr>
        <w:t>)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देखना</w:t>
      </w:r>
      <w:r w:rsidRPr="004327F1">
        <w:rPr>
          <w:cs/>
          <w:lang w:bidi="hi-IN"/>
        </w:rPr>
        <w:t xml:space="preserve"> </w:t>
      </w:r>
      <w:r w:rsidR="005C088B">
        <w:cr/>
      </w:r>
      <w:r w:rsidRPr="004327F1">
        <w:rPr>
          <w:rFonts w:hint="cs"/>
          <w:cs/>
          <w:lang w:bidi="hi-IN"/>
        </w:rPr>
        <w:t>कौम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सरदारी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मिले</w:t>
      </w:r>
      <w:r w:rsidR="00362E76">
        <w:rPr>
          <w:rFonts w:hint="cs"/>
          <w:cs/>
          <w:lang w:bidi="hi-IN"/>
        </w:rPr>
        <w:t>।</w:t>
      </w:r>
    </w:p>
    <w:p w:rsidR="004327F1" w:rsidRPr="004327F1" w:rsidRDefault="004327F1" w:rsidP="00A7641D">
      <w:pPr>
        <w:pStyle w:val="libNormal"/>
      </w:pPr>
      <w:r w:rsidRPr="004327F1">
        <w:lastRenderedPageBreak/>
        <w:t>10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इसराफील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देखना</w:t>
      </w:r>
      <w:r w:rsidRPr="004327F1">
        <w:rPr>
          <w:cs/>
          <w:lang w:bidi="hi-IN"/>
        </w:rPr>
        <w:t xml:space="preserve"> </w:t>
      </w:r>
      <w:r w:rsidR="005C088B">
        <w:cr/>
      </w:r>
      <w:r w:rsidRPr="004327F1">
        <w:rPr>
          <w:rFonts w:hint="cs"/>
          <w:cs/>
          <w:lang w:bidi="hi-IN"/>
        </w:rPr>
        <w:t>उम्र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दराज़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औऱ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ईज़ो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मुतआल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रहमत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हो</w:t>
      </w:r>
      <w:r w:rsidR="00362E76">
        <w:rPr>
          <w:rFonts w:hint="cs"/>
          <w:cs/>
          <w:lang w:bidi="hi-IN"/>
        </w:rPr>
        <w:t>।</w:t>
      </w:r>
    </w:p>
    <w:p w:rsidR="004327F1" w:rsidRPr="004327F1" w:rsidRDefault="004327F1" w:rsidP="00A7641D">
      <w:pPr>
        <w:pStyle w:val="libNormal"/>
      </w:pPr>
      <w:r w:rsidRPr="004327F1">
        <w:t>11</w:t>
      </w:r>
      <w:r w:rsidR="008D4572">
        <w:t xml:space="preserve">. </w:t>
      </w:r>
      <w:r w:rsidRPr="004327F1">
        <w:rPr>
          <w:rFonts w:hint="cs"/>
          <w:cs/>
          <w:lang w:bidi="hi-IN"/>
        </w:rPr>
        <w:t>इसराफील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सूर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फूँकते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हुए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देखना</w:t>
      </w:r>
      <w:r w:rsidRPr="004327F1">
        <w:rPr>
          <w:cs/>
          <w:lang w:bidi="hi-IN"/>
        </w:rPr>
        <w:t xml:space="preserve"> </w:t>
      </w:r>
      <w:r w:rsidR="005C088B">
        <w:cr/>
      </w:r>
      <w:r w:rsidRPr="004327F1">
        <w:rPr>
          <w:rFonts w:hint="cs"/>
          <w:cs/>
          <w:lang w:bidi="hi-IN"/>
        </w:rPr>
        <w:t>संग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दिल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आसूदा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हाल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व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मालदार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और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फ़ासिक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ज़लीलो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ख़्वार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हो।</w:t>
      </w:r>
    </w:p>
    <w:p w:rsidR="004327F1" w:rsidRPr="004327F1" w:rsidRDefault="004327F1" w:rsidP="00A7641D">
      <w:pPr>
        <w:pStyle w:val="libNormal"/>
      </w:pPr>
      <w:r w:rsidRPr="004327F1">
        <w:t xml:space="preserve">12, </w:t>
      </w:r>
      <w:r w:rsidRPr="004327F1">
        <w:rPr>
          <w:rFonts w:hint="cs"/>
          <w:cs/>
          <w:lang w:bidi="hi-IN"/>
        </w:rPr>
        <w:t>आसमान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देखना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या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आसमान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पर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जाना।</w:t>
      </w:r>
      <w:r w:rsidR="005C088B">
        <w:cr/>
      </w:r>
      <w:r w:rsidRPr="004327F1">
        <w:rPr>
          <w:rFonts w:hint="cs"/>
          <w:cs/>
          <w:lang w:bidi="hi-IN"/>
        </w:rPr>
        <w:t>मर्तबा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बुलन्द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और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रोज़ी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ज़्यादो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हो।</w:t>
      </w:r>
    </w:p>
    <w:p w:rsidR="004327F1" w:rsidRPr="004327F1" w:rsidRDefault="004327F1" w:rsidP="00A7641D">
      <w:pPr>
        <w:pStyle w:val="libNormal"/>
      </w:pPr>
      <w:r w:rsidRPr="004327F1">
        <w:t>13</w:t>
      </w:r>
      <w:r w:rsidR="008D4572">
        <w:t xml:space="preserve">. </w:t>
      </w:r>
      <w:r w:rsidRPr="004327F1">
        <w:rPr>
          <w:rFonts w:hint="cs"/>
          <w:cs/>
          <w:lang w:bidi="hi-IN"/>
        </w:rPr>
        <w:t>आसमान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पर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जाकर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वापस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आना</w:t>
      </w:r>
      <w:r w:rsidR="008D4572">
        <w:rPr>
          <w:cs/>
          <w:lang w:bidi="hi-IN"/>
        </w:rPr>
        <w:t xml:space="preserve">. </w:t>
      </w:r>
      <w:r w:rsidR="005C088B">
        <w:cr/>
      </w:r>
      <w:r w:rsidRPr="004327F1">
        <w:rPr>
          <w:rFonts w:hint="cs"/>
          <w:cs/>
          <w:lang w:bidi="hi-IN"/>
        </w:rPr>
        <w:t>मौतौ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और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क़ते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ज़िन्दगी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दलील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है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सदका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दे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ताकि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मुसीबत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से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निजात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मिले।</w:t>
      </w:r>
    </w:p>
    <w:p w:rsidR="004327F1" w:rsidRPr="004327F1" w:rsidRDefault="004327F1" w:rsidP="00A7641D">
      <w:pPr>
        <w:pStyle w:val="libNormal"/>
      </w:pPr>
      <w:r w:rsidRPr="004327F1">
        <w:t>14</w:t>
      </w:r>
      <w:r w:rsidR="008D4572">
        <w:t xml:space="preserve">. </w:t>
      </w:r>
      <w:r w:rsidRPr="004327F1">
        <w:rPr>
          <w:rFonts w:hint="cs"/>
          <w:cs/>
          <w:lang w:bidi="hi-IN"/>
        </w:rPr>
        <w:t>आसमान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पर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अपने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उड़ते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देखना</w:t>
      </w:r>
      <w:r w:rsidR="008D4572">
        <w:rPr>
          <w:cs/>
          <w:lang w:bidi="hi-IN"/>
        </w:rPr>
        <w:t xml:space="preserve">. </w:t>
      </w:r>
      <w:r w:rsidR="005C088B">
        <w:cr/>
      </w:r>
      <w:r w:rsidRPr="004327F1">
        <w:rPr>
          <w:rFonts w:hint="cs"/>
          <w:cs/>
          <w:lang w:bidi="hi-IN"/>
        </w:rPr>
        <w:t>हजो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ज़ियारात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मुकददिसा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से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मुशर्रश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होने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सफर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दर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पेश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है</w:t>
      </w:r>
      <w:r w:rsidR="00362E76">
        <w:rPr>
          <w:rFonts w:hint="cs"/>
          <w:cs/>
          <w:lang w:bidi="hi-IN"/>
        </w:rPr>
        <w:t>।</w:t>
      </w:r>
    </w:p>
    <w:p w:rsidR="004327F1" w:rsidRPr="004327F1" w:rsidRDefault="004327F1" w:rsidP="00A7641D">
      <w:pPr>
        <w:pStyle w:val="libNormal"/>
      </w:pPr>
      <w:r w:rsidRPr="004327F1">
        <w:t>15</w:t>
      </w:r>
      <w:r w:rsidR="008D4572">
        <w:t xml:space="preserve">. </w:t>
      </w:r>
      <w:r w:rsidRPr="004327F1">
        <w:rPr>
          <w:rFonts w:hint="cs"/>
          <w:cs/>
          <w:lang w:bidi="hi-IN"/>
        </w:rPr>
        <w:t>आशमान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से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ज़मीन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पर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गिरना</w:t>
      </w:r>
      <w:r w:rsidRPr="004327F1">
        <w:rPr>
          <w:cs/>
          <w:lang w:bidi="hi-IN"/>
        </w:rPr>
        <w:t xml:space="preserve"> </w:t>
      </w:r>
      <w:r w:rsidR="005C088B">
        <w:cr/>
      </w:r>
      <w:r w:rsidRPr="004327F1">
        <w:rPr>
          <w:rFonts w:hint="cs"/>
          <w:cs/>
          <w:lang w:bidi="hi-IN"/>
        </w:rPr>
        <w:t>पहली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बीवी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तलाक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दे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और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दुसरी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बीवी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से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इत्तफाक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करे।</w:t>
      </w:r>
    </w:p>
    <w:p w:rsidR="004327F1" w:rsidRPr="004327F1" w:rsidRDefault="004327F1" w:rsidP="00A7641D">
      <w:pPr>
        <w:pStyle w:val="libNormal"/>
      </w:pPr>
      <w:r w:rsidRPr="004327F1">
        <w:t>16</w:t>
      </w:r>
      <w:r w:rsidR="008D4572">
        <w:t xml:space="preserve">. </w:t>
      </w:r>
      <w:r w:rsidRPr="004327F1">
        <w:rPr>
          <w:rFonts w:hint="cs"/>
          <w:cs/>
          <w:lang w:bidi="hi-IN"/>
        </w:rPr>
        <w:t>आसमान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दरवाज़े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खुलने</w:t>
      </w:r>
      <w:r w:rsidRPr="004327F1">
        <w:rPr>
          <w:cs/>
          <w:lang w:bidi="hi-IN"/>
        </w:rPr>
        <w:t xml:space="preserve"> </w:t>
      </w:r>
      <w:r w:rsidR="005C088B">
        <w:cr/>
      </w:r>
      <w:r w:rsidRPr="004327F1">
        <w:rPr>
          <w:rFonts w:hint="cs"/>
          <w:cs/>
          <w:lang w:bidi="hi-IN"/>
        </w:rPr>
        <w:t>रोज़ी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वुस्अत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पाये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ख़ैरौ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बरकत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ज्यादती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हो।</w:t>
      </w:r>
    </w:p>
    <w:p w:rsidR="004327F1" w:rsidRPr="004327F1" w:rsidRDefault="004327F1" w:rsidP="00A7641D">
      <w:pPr>
        <w:pStyle w:val="libNormal"/>
      </w:pPr>
      <w:r w:rsidRPr="004327F1">
        <w:t>17</w:t>
      </w:r>
      <w:r w:rsidR="008D4572">
        <w:t xml:space="preserve">. </w:t>
      </w:r>
      <w:r w:rsidRPr="004327F1">
        <w:tab/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आसमान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पर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फरिश्तो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से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बातें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करना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या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तस्बीह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पढ़ना</w:t>
      </w:r>
      <w:r w:rsidRPr="004327F1">
        <w:rPr>
          <w:cs/>
          <w:lang w:bidi="hi-IN"/>
        </w:rPr>
        <w:t xml:space="preserve"> </w:t>
      </w:r>
      <w:r w:rsidR="005C088B">
        <w:cr/>
      </w:r>
      <w:r w:rsidRPr="004327F1">
        <w:rPr>
          <w:rFonts w:hint="cs"/>
          <w:cs/>
          <w:lang w:bidi="hi-IN"/>
        </w:rPr>
        <w:t>नेकी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और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साआआदत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हासिल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और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हजो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ज़ियारत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से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मुश्</w:t>
      </w:r>
      <w:r w:rsidRPr="004327F1">
        <w:rPr>
          <w:rFonts w:hint="eastAsia"/>
        </w:rPr>
        <w:t>—</w:t>
      </w:r>
      <w:r w:rsidRPr="004327F1">
        <w:rPr>
          <w:rFonts w:hint="cs"/>
          <w:cs/>
          <w:lang w:bidi="hi-IN"/>
        </w:rPr>
        <w:t>ररफ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हो</w:t>
      </w:r>
      <w:r w:rsidRPr="004327F1">
        <w:rPr>
          <w:cs/>
          <w:lang w:bidi="hi-IN"/>
        </w:rPr>
        <w:t xml:space="preserve"> </w:t>
      </w:r>
    </w:p>
    <w:p w:rsidR="004327F1" w:rsidRPr="004327F1" w:rsidRDefault="004327F1" w:rsidP="00A7641D">
      <w:pPr>
        <w:pStyle w:val="libNormal"/>
      </w:pPr>
      <w:r w:rsidRPr="004327F1">
        <w:t>18</w:t>
      </w:r>
      <w:r w:rsidR="008D4572">
        <w:t xml:space="preserve">. </w:t>
      </w:r>
      <w:r w:rsidRPr="004327F1">
        <w:rPr>
          <w:rFonts w:hint="cs"/>
          <w:cs/>
          <w:lang w:bidi="hi-IN"/>
        </w:rPr>
        <w:t>आसमान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पर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फरिश्तो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से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इत्तेहाद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करना</w:t>
      </w:r>
      <w:r w:rsidR="005C088B">
        <w:cr/>
      </w:r>
      <w:r w:rsidRPr="004327F1">
        <w:rPr>
          <w:rFonts w:hint="cs"/>
          <w:cs/>
          <w:lang w:bidi="hi-IN"/>
        </w:rPr>
        <w:t>मुत्तकियों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से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सोहबत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हो</w:t>
      </w:r>
      <w:r w:rsidR="00362E76">
        <w:rPr>
          <w:rFonts w:hint="cs"/>
          <w:cs/>
          <w:lang w:bidi="hi-IN"/>
        </w:rPr>
        <w:t>।</w:t>
      </w:r>
      <w:r w:rsidRPr="004327F1">
        <w:rPr>
          <w:rFonts w:hint="cs"/>
          <w:cs/>
          <w:lang w:bidi="hi-IN"/>
        </w:rPr>
        <w:t>परहेज़गारी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आदत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हो।</w:t>
      </w:r>
    </w:p>
    <w:p w:rsidR="004327F1" w:rsidRPr="004327F1" w:rsidRDefault="004327F1" w:rsidP="00A7641D">
      <w:pPr>
        <w:pStyle w:val="libNormal"/>
      </w:pPr>
      <w:r w:rsidRPr="004327F1">
        <w:lastRenderedPageBreak/>
        <w:t>19</w:t>
      </w:r>
      <w:r w:rsidR="008D4572">
        <w:t xml:space="preserve">. </w:t>
      </w:r>
      <w:r w:rsidRPr="004327F1">
        <w:rPr>
          <w:rFonts w:hint="cs"/>
          <w:cs/>
          <w:lang w:bidi="hi-IN"/>
        </w:rPr>
        <w:t>उडना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अपने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मकान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से</w:t>
      </w:r>
      <w:r w:rsidRPr="004327F1">
        <w:rPr>
          <w:cs/>
          <w:lang w:bidi="hi-IN"/>
        </w:rPr>
        <w:t xml:space="preserve"> </w:t>
      </w:r>
    </w:p>
    <w:p w:rsidR="004327F1" w:rsidRPr="004327F1" w:rsidRDefault="004327F1" w:rsidP="00A7641D">
      <w:pPr>
        <w:pStyle w:val="libNormal"/>
      </w:pPr>
      <w:r w:rsidRPr="004327F1">
        <w:rPr>
          <w:rFonts w:hint="cs"/>
          <w:cs/>
          <w:lang w:bidi="hi-IN"/>
        </w:rPr>
        <w:t>घर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में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ग़म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व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मुसीबत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गुनाहो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से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इस्तिग़फार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करे।</w:t>
      </w:r>
    </w:p>
    <w:p w:rsidR="004327F1" w:rsidRPr="004327F1" w:rsidRDefault="004327F1" w:rsidP="00A7641D">
      <w:pPr>
        <w:pStyle w:val="libNormal"/>
      </w:pPr>
      <w:r w:rsidRPr="004327F1">
        <w:t>20</w:t>
      </w:r>
      <w:r w:rsidR="008D4572">
        <w:t xml:space="preserve">. </w:t>
      </w:r>
      <w:r w:rsidRPr="004327F1">
        <w:rPr>
          <w:rFonts w:hint="cs"/>
          <w:cs/>
          <w:lang w:bidi="hi-IN"/>
        </w:rPr>
        <w:t>आसमान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पर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उड़कर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बैठना</w:t>
      </w:r>
      <w:r w:rsidRPr="004327F1">
        <w:rPr>
          <w:cs/>
          <w:lang w:bidi="hi-IN"/>
        </w:rPr>
        <w:t xml:space="preserve"> </w:t>
      </w:r>
      <w:r w:rsidR="005C088B">
        <w:cr/>
      </w:r>
      <w:r w:rsidRPr="004327F1">
        <w:rPr>
          <w:rFonts w:hint="cs"/>
          <w:cs/>
          <w:lang w:bidi="hi-IN"/>
        </w:rPr>
        <w:t>हुकूमत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मिले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या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ओहदे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तरक्की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दिली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मुराद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पाये।</w:t>
      </w:r>
    </w:p>
    <w:p w:rsidR="004327F1" w:rsidRPr="004327F1" w:rsidRDefault="004327F1" w:rsidP="00A7641D">
      <w:pPr>
        <w:pStyle w:val="libNormal"/>
      </w:pPr>
      <w:r w:rsidRPr="004327F1">
        <w:t>21</w:t>
      </w:r>
      <w:r w:rsidR="008D4572">
        <w:t xml:space="preserve">. </w:t>
      </w:r>
      <w:r w:rsidR="00D648B7">
        <w:rPr>
          <w:cs/>
          <w:lang w:bidi="hi-IN"/>
        </w:rPr>
        <w:t>अ</w:t>
      </w:r>
      <w:r w:rsidRPr="004327F1">
        <w:rPr>
          <w:rFonts w:hint="cs"/>
          <w:cs/>
          <w:lang w:bidi="hi-IN"/>
        </w:rPr>
        <w:t>बुलहब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अबूजेहल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देखना</w:t>
      </w:r>
      <w:r w:rsidRPr="004327F1">
        <w:rPr>
          <w:cs/>
          <w:lang w:bidi="hi-IN"/>
        </w:rPr>
        <w:t xml:space="preserve"> </w:t>
      </w:r>
      <w:r w:rsidR="005C088B">
        <w:cr/>
      </w:r>
      <w:r w:rsidRPr="004327F1">
        <w:rPr>
          <w:rFonts w:hint="cs"/>
          <w:cs/>
          <w:lang w:bidi="hi-IN"/>
        </w:rPr>
        <w:t>नहूसतो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फितूर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दीललहै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सदका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दे।</w:t>
      </w:r>
    </w:p>
    <w:p w:rsidR="004327F1" w:rsidRPr="004327F1" w:rsidRDefault="004327F1" w:rsidP="00A7641D">
      <w:pPr>
        <w:pStyle w:val="libNormal"/>
      </w:pPr>
      <w:r w:rsidRPr="004327F1">
        <w:t>22</w:t>
      </w:r>
      <w:r w:rsidR="008D4572">
        <w:t xml:space="preserve">. </w:t>
      </w:r>
      <w:r w:rsidRPr="004327F1">
        <w:rPr>
          <w:rFonts w:hint="cs"/>
          <w:cs/>
          <w:lang w:bidi="hi-IN"/>
        </w:rPr>
        <w:t>उड़ना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एक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मकान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से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या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दीवार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से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दुसरी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दीवार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पर</w:t>
      </w:r>
      <w:r w:rsidR="008D4572">
        <w:rPr>
          <w:cs/>
          <w:lang w:bidi="hi-IN"/>
        </w:rPr>
        <w:t xml:space="preserve">. </w:t>
      </w:r>
      <w:r w:rsidR="005C088B">
        <w:cr/>
      </w:r>
      <w:r w:rsidRPr="004327F1">
        <w:rPr>
          <w:rFonts w:hint="cs"/>
          <w:cs/>
          <w:lang w:bidi="hi-IN"/>
        </w:rPr>
        <w:t>दुसरा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औहदा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मिले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किसी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शहर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बस्ती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जाये</w:t>
      </w:r>
      <w:r w:rsidR="00362E76">
        <w:rPr>
          <w:rFonts w:hint="cs"/>
          <w:cs/>
          <w:lang w:bidi="hi-IN"/>
        </w:rPr>
        <w:t>।</w:t>
      </w:r>
    </w:p>
    <w:p w:rsidR="004327F1" w:rsidRPr="004327F1" w:rsidRDefault="004327F1" w:rsidP="00A7641D">
      <w:pPr>
        <w:pStyle w:val="libNormal"/>
      </w:pPr>
      <w:r w:rsidRPr="004327F1">
        <w:t>23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उड़ना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जानवर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शक्ल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में</w:t>
      </w:r>
      <w:r w:rsidR="008D4572">
        <w:rPr>
          <w:cs/>
          <w:lang w:bidi="hi-IN"/>
        </w:rPr>
        <w:t xml:space="preserve">. </w:t>
      </w:r>
      <w:r w:rsidR="005C088B">
        <w:cr/>
      </w:r>
      <w:r w:rsidRPr="004327F1">
        <w:rPr>
          <w:rFonts w:hint="cs"/>
          <w:cs/>
          <w:lang w:bidi="hi-IN"/>
        </w:rPr>
        <w:t>कौम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सरदारी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या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खूबलूरत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औऱत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मिले।</w:t>
      </w:r>
    </w:p>
    <w:p w:rsidR="004327F1" w:rsidRPr="004327F1" w:rsidRDefault="004327F1" w:rsidP="00A7641D">
      <w:pPr>
        <w:pStyle w:val="libNormal"/>
      </w:pPr>
      <w:r w:rsidRPr="004327F1">
        <w:t>24</w:t>
      </w:r>
      <w:r w:rsidR="008D4572">
        <w:t xml:space="preserve">. </w:t>
      </w:r>
      <w:r w:rsidRPr="004327F1">
        <w:rPr>
          <w:rFonts w:hint="cs"/>
          <w:cs/>
          <w:lang w:bidi="hi-IN"/>
        </w:rPr>
        <w:t>उड़कर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दरख़्त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पर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बैठना</w:t>
      </w:r>
      <w:r w:rsidR="005C088B">
        <w:cr/>
      </w:r>
      <w:r w:rsidRPr="004327F1">
        <w:rPr>
          <w:rFonts w:hint="cs"/>
          <w:cs/>
          <w:lang w:bidi="hi-IN"/>
        </w:rPr>
        <w:t>बुजुर्गो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साथ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सफ़र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करे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और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रूत्बा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बलन्द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मंफअत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हाथ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आये</w:t>
      </w:r>
      <w:r w:rsidR="00362E76">
        <w:rPr>
          <w:rFonts w:hint="cs"/>
          <w:cs/>
          <w:lang w:bidi="hi-IN"/>
        </w:rPr>
        <w:t>।</w:t>
      </w:r>
    </w:p>
    <w:p w:rsidR="004327F1" w:rsidRPr="004327F1" w:rsidRDefault="004327F1" w:rsidP="00A7641D">
      <w:pPr>
        <w:pStyle w:val="libNormal"/>
      </w:pPr>
      <w:r w:rsidRPr="004327F1">
        <w:t>25</w:t>
      </w:r>
      <w:r w:rsidR="008D4572">
        <w:t xml:space="preserve">. </w:t>
      </w:r>
      <w:r w:rsidRPr="004327F1">
        <w:rPr>
          <w:rFonts w:hint="cs"/>
          <w:cs/>
          <w:lang w:bidi="hi-IN"/>
        </w:rPr>
        <w:t>उड़ना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बॉये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हाथ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रात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को</w:t>
      </w:r>
      <w:r w:rsidRPr="004327F1">
        <w:rPr>
          <w:cs/>
          <w:lang w:bidi="hi-IN"/>
        </w:rPr>
        <w:t xml:space="preserve"> </w:t>
      </w:r>
      <w:r w:rsidR="005C088B">
        <w:cr/>
      </w:r>
      <w:r w:rsidRPr="004327F1">
        <w:rPr>
          <w:rFonts w:hint="cs"/>
          <w:cs/>
          <w:lang w:bidi="hi-IN"/>
        </w:rPr>
        <w:t>सफर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दरपेश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आये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कम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मंफ़अत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हाथ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लगे</w:t>
      </w:r>
      <w:r w:rsidR="00362E76">
        <w:rPr>
          <w:rFonts w:hint="cs"/>
          <w:cs/>
          <w:lang w:bidi="hi-IN"/>
        </w:rPr>
        <w:t>।</w:t>
      </w:r>
      <w:r w:rsidRPr="004327F1">
        <w:rPr>
          <w:rFonts w:hint="cs"/>
          <w:cs/>
          <w:lang w:bidi="hi-IN"/>
        </w:rPr>
        <w:t>ज़हमत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व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रंज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और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अलम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सामना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हो</w:t>
      </w:r>
      <w:r w:rsidR="00362E76">
        <w:rPr>
          <w:rFonts w:hint="cs"/>
          <w:cs/>
          <w:lang w:bidi="hi-IN"/>
        </w:rPr>
        <w:t>।</w:t>
      </w:r>
    </w:p>
    <w:p w:rsidR="004327F1" w:rsidRPr="004327F1" w:rsidRDefault="004327F1" w:rsidP="00A7641D">
      <w:pPr>
        <w:pStyle w:val="libNormal"/>
      </w:pPr>
      <w:r w:rsidRPr="004327F1">
        <w:t>26</w:t>
      </w:r>
      <w:r w:rsidR="008D4572">
        <w:t xml:space="preserve">. </w:t>
      </w:r>
      <w:r w:rsidRPr="004327F1">
        <w:rPr>
          <w:rFonts w:hint="cs"/>
          <w:cs/>
          <w:lang w:bidi="hi-IN"/>
        </w:rPr>
        <w:t>आफ़ताब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और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असासुलबैत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देखना।</w:t>
      </w:r>
      <w:r w:rsidR="005C088B">
        <w:cr/>
      </w:r>
      <w:r w:rsidRPr="004327F1">
        <w:rPr>
          <w:rFonts w:hint="cs"/>
          <w:cs/>
          <w:lang w:bidi="hi-IN"/>
        </w:rPr>
        <w:t>मोमिन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दौलतो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नफा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और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इज़्जत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पाये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काफ़िर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या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मुखालिफ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मुसीबत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गिरफ़्तार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हो</w:t>
      </w:r>
      <w:r w:rsidR="00362E76">
        <w:rPr>
          <w:rFonts w:hint="cs"/>
          <w:cs/>
          <w:lang w:bidi="hi-IN"/>
        </w:rPr>
        <w:t>।</w:t>
      </w:r>
    </w:p>
    <w:p w:rsidR="004327F1" w:rsidRPr="004327F1" w:rsidRDefault="004327F1" w:rsidP="00A7641D">
      <w:pPr>
        <w:pStyle w:val="libNormal"/>
      </w:pPr>
      <w:r w:rsidRPr="004327F1">
        <w:lastRenderedPageBreak/>
        <w:t>27</w:t>
      </w:r>
      <w:r w:rsidR="008D4572">
        <w:t xml:space="preserve">. </w:t>
      </w:r>
      <w:r w:rsidRPr="004327F1">
        <w:rPr>
          <w:rFonts w:hint="cs"/>
          <w:cs/>
          <w:lang w:bidi="hi-IN"/>
        </w:rPr>
        <w:t>आफ़ताब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से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पानी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पीते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देखना</w:t>
      </w:r>
      <w:r w:rsidRPr="004327F1">
        <w:rPr>
          <w:cs/>
          <w:lang w:bidi="hi-IN"/>
        </w:rPr>
        <w:t xml:space="preserve"> </w:t>
      </w:r>
      <w:r w:rsidR="005C088B">
        <w:cr/>
      </w:r>
      <w:r w:rsidRPr="004327F1">
        <w:rPr>
          <w:rFonts w:hint="cs"/>
          <w:cs/>
          <w:lang w:bidi="hi-IN"/>
        </w:rPr>
        <w:t>फरज़नद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सालेह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पैदा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बरकत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औऱ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खुशी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हासिल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हो</w:t>
      </w:r>
      <w:r w:rsidR="00362E76">
        <w:rPr>
          <w:rFonts w:hint="cs"/>
          <w:cs/>
          <w:lang w:bidi="hi-IN"/>
        </w:rPr>
        <w:t>।</w:t>
      </w:r>
    </w:p>
    <w:p w:rsidR="004327F1" w:rsidRPr="004327F1" w:rsidRDefault="004327F1" w:rsidP="00A7641D">
      <w:pPr>
        <w:pStyle w:val="libNormal"/>
      </w:pPr>
      <w:r w:rsidRPr="004327F1">
        <w:t>28</w:t>
      </w:r>
      <w:r w:rsidR="008D4572">
        <w:t xml:space="preserve">. </w:t>
      </w:r>
      <w:r w:rsidR="00D648B7">
        <w:rPr>
          <w:cs/>
          <w:lang w:bidi="hi-IN"/>
        </w:rPr>
        <w:t>अ</w:t>
      </w:r>
      <w:r w:rsidRPr="004327F1">
        <w:rPr>
          <w:rFonts w:hint="cs"/>
          <w:cs/>
          <w:lang w:bidi="hi-IN"/>
        </w:rPr>
        <w:t>शर्फी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पाना</w:t>
      </w:r>
      <w:r w:rsidRPr="004327F1">
        <w:rPr>
          <w:cs/>
          <w:lang w:bidi="hi-IN"/>
        </w:rPr>
        <w:t xml:space="preserve"> </w:t>
      </w:r>
      <w:r w:rsidR="005C088B">
        <w:cr/>
      </w:r>
      <w:r w:rsidRPr="004327F1">
        <w:rPr>
          <w:rFonts w:hint="cs"/>
          <w:cs/>
          <w:lang w:bidi="hi-IN"/>
        </w:rPr>
        <w:t>रियासत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या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सरदारी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मिले</w:t>
      </w:r>
      <w:r w:rsidR="008D4572">
        <w:rPr>
          <w:cs/>
          <w:lang w:bidi="hi-IN"/>
        </w:rPr>
        <w:t xml:space="preserve">. </w:t>
      </w:r>
      <w:r w:rsidRPr="004327F1">
        <w:rPr>
          <w:rFonts w:hint="cs"/>
          <w:cs/>
          <w:lang w:bidi="hi-IN"/>
        </w:rPr>
        <w:t>ग़म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से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निजात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बिमार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शिफा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हासिल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हो</w:t>
      </w:r>
      <w:r w:rsidRPr="004327F1">
        <w:rPr>
          <w:cs/>
          <w:lang w:bidi="hi-IN"/>
        </w:rPr>
        <w:t xml:space="preserve"> </w:t>
      </w:r>
    </w:p>
    <w:p w:rsidR="004327F1" w:rsidRPr="004327F1" w:rsidRDefault="004327F1" w:rsidP="00A7641D">
      <w:pPr>
        <w:pStyle w:val="libNormal"/>
      </w:pPr>
      <w:r w:rsidRPr="004327F1">
        <w:t>29</w:t>
      </w:r>
      <w:r w:rsidR="008D4572">
        <w:t xml:space="preserve">. </w:t>
      </w:r>
      <w:r w:rsidRPr="004327F1">
        <w:rPr>
          <w:rFonts w:hint="cs"/>
          <w:cs/>
          <w:lang w:bidi="hi-IN"/>
        </w:rPr>
        <w:t>आबसतन</w:t>
      </w:r>
      <w:r w:rsidRPr="004327F1">
        <w:rPr>
          <w:cs/>
          <w:lang w:bidi="hi-IN"/>
        </w:rPr>
        <w:t xml:space="preserve"> (</w:t>
      </w:r>
      <w:r w:rsidRPr="004327F1">
        <w:rPr>
          <w:rFonts w:hint="cs"/>
          <w:cs/>
          <w:lang w:bidi="hi-IN"/>
        </w:rPr>
        <w:t>हामिला</w:t>
      </w:r>
      <w:r w:rsidR="00D648B7">
        <w:rPr>
          <w:cs/>
          <w:lang w:bidi="hi-IN"/>
        </w:rPr>
        <w:t>)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होना</w:t>
      </w:r>
      <w:r w:rsidRPr="004327F1">
        <w:rPr>
          <w:cs/>
          <w:lang w:bidi="hi-IN"/>
        </w:rPr>
        <w:t xml:space="preserve"> </w:t>
      </w:r>
      <w:r w:rsidR="005C088B">
        <w:cr/>
      </w:r>
      <w:r w:rsidRPr="004327F1">
        <w:rPr>
          <w:rFonts w:hint="cs"/>
          <w:cs/>
          <w:lang w:bidi="hi-IN"/>
        </w:rPr>
        <w:t>औरत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देखे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तो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बीमार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मर्द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देखे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तो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दौलत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हशमत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हासिल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हो</w:t>
      </w:r>
      <w:r w:rsidR="00362E76">
        <w:rPr>
          <w:rFonts w:hint="cs"/>
          <w:cs/>
          <w:lang w:bidi="hi-IN"/>
        </w:rPr>
        <w:t>।</w:t>
      </w:r>
    </w:p>
    <w:p w:rsidR="004327F1" w:rsidRPr="004327F1" w:rsidRDefault="004327F1" w:rsidP="00A7641D">
      <w:pPr>
        <w:pStyle w:val="libNormal"/>
      </w:pPr>
      <w:r w:rsidRPr="004327F1">
        <w:t>30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अल्मास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देखना</w:t>
      </w:r>
      <w:r w:rsidRPr="004327F1">
        <w:rPr>
          <w:cs/>
          <w:lang w:bidi="hi-IN"/>
        </w:rPr>
        <w:t xml:space="preserve"> </w:t>
      </w:r>
      <w:r w:rsidR="005C088B">
        <w:cr/>
      </w:r>
      <w:r w:rsidRPr="004327F1">
        <w:rPr>
          <w:rFonts w:hint="cs"/>
          <w:cs/>
          <w:lang w:bidi="hi-IN"/>
        </w:rPr>
        <w:t>हाकिम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दरबार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रसाई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आबरू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बढ़इज़्ज़त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अफ़ज़ई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हो।</w:t>
      </w:r>
    </w:p>
    <w:p w:rsidR="004327F1" w:rsidRPr="004327F1" w:rsidRDefault="004327F1" w:rsidP="00A7641D">
      <w:pPr>
        <w:pStyle w:val="libNormal"/>
      </w:pPr>
      <w:r w:rsidRPr="004327F1">
        <w:t>31</w:t>
      </w:r>
      <w:r w:rsidR="008D4572">
        <w:t xml:space="preserve">. </w:t>
      </w:r>
      <w:r w:rsidRPr="004327F1">
        <w:rPr>
          <w:rFonts w:hint="cs"/>
          <w:cs/>
          <w:lang w:bidi="hi-IN"/>
        </w:rPr>
        <w:t>आहु</w:t>
      </w:r>
      <w:r w:rsidRPr="004327F1">
        <w:rPr>
          <w:cs/>
          <w:lang w:bidi="hi-IN"/>
        </w:rPr>
        <w:t xml:space="preserve"> (</w:t>
      </w:r>
      <w:r w:rsidRPr="004327F1">
        <w:rPr>
          <w:rFonts w:hint="cs"/>
          <w:cs/>
          <w:lang w:bidi="hi-IN"/>
        </w:rPr>
        <w:t>हिरन</w:t>
      </w:r>
      <w:r w:rsidRPr="004327F1">
        <w:rPr>
          <w:cs/>
          <w:lang w:bidi="hi-IN"/>
        </w:rPr>
        <w:t xml:space="preserve">) </w:t>
      </w:r>
      <w:r w:rsidRPr="004327F1">
        <w:rPr>
          <w:rFonts w:hint="cs"/>
          <w:cs/>
          <w:lang w:bidi="hi-IN"/>
        </w:rPr>
        <w:t>देखना</w:t>
      </w:r>
      <w:r w:rsidR="008D4572">
        <w:rPr>
          <w:cs/>
          <w:lang w:bidi="hi-IN"/>
        </w:rPr>
        <w:t xml:space="preserve">. </w:t>
      </w:r>
      <w:r w:rsidR="005C088B">
        <w:cr/>
      </w:r>
      <w:r w:rsidRPr="004327F1">
        <w:rPr>
          <w:rFonts w:hint="cs"/>
          <w:cs/>
          <w:lang w:bidi="hi-IN"/>
        </w:rPr>
        <w:t>बाकेरह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औरत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मिले</w:t>
      </w:r>
      <w:r w:rsidRPr="004327F1">
        <w:rPr>
          <w:cs/>
          <w:lang w:bidi="hi-IN"/>
        </w:rPr>
        <w:t xml:space="preserve"> </w:t>
      </w:r>
    </w:p>
    <w:p w:rsidR="004327F1" w:rsidRPr="004327F1" w:rsidRDefault="004327F1" w:rsidP="00A7641D">
      <w:pPr>
        <w:pStyle w:val="libNormal"/>
      </w:pPr>
      <w:r w:rsidRPr="004327F1">
        <w:t>32</w:t>
      </w:r>
      <w:r w:rsidR="008D4572">
        <w:t xml:space="preserve">. </w:t>
      </w:r>
      <w:r w:rsidRPr="004327F1">
        <w:rPr>
          <w:rFonts w:hint="cs"/>
          <w:cs/>
          <w:lang w:bidi="hi-IN"/>
        </w:rPr>
        <w:t>आहू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छुट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जाये</w:t>
      </w:r>
      <w:r w:rsidRPr="004327F1">
        <w:rPr>
          <w:cs/>
          <w:lang w:bidi="hi-IN"/>
        </w:rPr>
        <w:t xml:space="preserve"> </w:t>
      </w:r>
      <w:r w:rsidR="005C088B">
        <w:cr/>
      </w:r>
      <w:r w:rsidRPr="004327F1">
        <w:rPr>
          <w:rFonts w:hint="cs"/>
          <w:cs/>
          <w:lang w:bidi="hi-IN"/>
        </w:rPr>
        <w:t>ज़ौजा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से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रिश्ताये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मोहब्बत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टूटे।</w:t>
      </w:r>
    </w:p>
    <w:p w:rsidR="004327F1" w:rsidRPr="004327F1" w:rsidRDefault="004327F1" w:rsidP="00A7641D">
      <w:pPr>
        <w:pStyle w:val="libNormal"/>
      </w:pPr>
      <w:r w:rsidRPr="004327F1">
        <w:t>33</w:t>
      </w:r>
      <w:r w:rsidR="008D4572">
        <w:t xml:space="preserve">. </w:t>
      </w:r>
      <w:r w:rsidRPr="004327F1">
        <w:rPr>
          <w:rFonts w:hint="cs"/>
          <w:cs/>
          <w:lang w:bidi="hi-IN"/>
        </w:rPr>
        <w:t>आहू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बच्चा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देखना</w:t>
      </w:r>
      <w:r w:rsidR="008D4572">
        <w:rPr>
          <w:cs/>
          <w:lang w:bidi="hi-IN"/>
        </w:rPr>
        <w:t xml:space="preserve">. </w:t>
      </w:r>
      <w:r w:rsidR="005C088B">
        <w:cr/>
      </w:r>
      <w:r w:rsidRPr="004327F1">
        <w:rPr>
          <w:rFonts w:hint="cs"/>
          <w:cs/>
          <w:lang w:bidi="hi-IN"/>
        </w:rPr>
        <w:t>फ़रज़न्द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मिले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दुश्मन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बद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खवाह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पर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कामयाब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हो</w:t>
      </w:r>
      <w:r w:rsidR="00362E76">
        <w:rPr>
          <w:rFonts w:hint="cs"/>
          <w:cs/>
          <w:lang w:bidi="hi-IN"/>
        </w:rPr>
        <w:t>।</w:t>
      </w:r>
    </w:p>
    <w:p w:rsidR="004327F1" w:rsidRPr="004327F1" w:rsidRDefault="004327F1" w:rsidP="00A7641D">
      <w:pPr>
        <w:pStyle w:val="libNormal"/>
      </w:pPr>
      <w:r w:rsidRPr="004327F1">
        <w:t>34</w:t>
      </w:r>
      <w:r w:rsidR="008D4572">
        <w:t xml:space="preserve">. </w:t>
      </w:r>
      <w:r w:rsidRPr="004327F1">
        <w:rPr>
          <w:rFonts w:hint="cs"/>
          <w:cs/>
          <w:lang w:bidi="hi-IN"/>
        </w:rPr>
        <w:t>आहू</w:t>
      </w:r>
      <w:r w:rsidRPr="004327F1">
        <w:rPr>
          <w:cs/>
          <w:lang w:bidi="hi-IN"/>
        </w:rPr>
        <w:t xml:space="preserve"> </w:t>
      </w:r>
      <w:r w:rsidR="00D648B7">
        <w:rPr>
          <w:cs/>
          <w:lang w:bidi="hi-IN"/>
        </w:rPr>
        <w:t>(</w:t>
      </w:r>
      <w:r w:rsidRPr="004327F1">
        <w:rPr>
          <w:rFonts w:hint="cs"/>
          <w:cs/>
          <w:lang w:bidi="hi-IN"/>
        </w:rPr>
        <w:t>मादा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हिरनी</w:t>
      </w:r>
      <w:r w:rsidR="00D648B7">
        <w:rPr>
          <w:cs/>
          <w:lang w:bidi="hi-IN"/>
        </w:rPr>
        <w:t>)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ज़िब्हा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करना</w:t>
      </w:r>
      <w:r w:rsidRPr="004327F1">
        <w:rPr>
          <w:cs/>
          <w:lang w:bidi="hi-IN"/>
        </w:rPr>
        <w:t xml:space="preserve"> </w:t>
      </w:r>
      <w:r w:rsidR="005C088B">
        <w:cr/>
      </w:r>
      <w:r w:rsidRPr="004327F1">
        <w:rPr>
          <w:rFonts w:hint="cs"/>
          <w:cs/>
          <w:lang w:bidi="hi-IN"/>
        </w:rPr>
        <w:t>खुबसूरत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बकिरा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औरत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से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मुबाशेरत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नंगो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नामूसो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हुरमत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ज़ाया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हो।</w:t>
      </w:r>
    </w:p>
    <w:p w:rsidR="004327F1" w:rsidRPr="004327F1" w:rsidRDefault="004327F1" w:rsidP="00A7641D">
      <w:pPr>
        <w:pStyle w:val="libNormal"/>
      </w:pPr>
    </w:p>
    <w:p w:rsidR="004327F1" w:rsidRPr="004327F1" w:rsidRDefault="004327F1" w:rsidP="00A7641D">
      <w:pPr>
        <w:pStyle w:val="libNormal"/>
      </w:pPr>
      <w:r w:rsidRPr="004327F1">
        <w:lastRenderedPageBreak/>
        <w:t>35</w:t>
      </w:r>
      <w:r w:rsidR="008D4572">
        <w:t xml:space="preserve">. </w:t>
      </w:r>
      <w:r w:rsidRPr="004327F1">
        <w:rPr>
          <w:rFonts w:hint="cs"/>
          <w:cs/>
          <w:lang w:bidi="hi-IN"/>
        </w:rPr>
        <w:t>आहू</w:t>
      </w:r>
      <w:r w:rsidRPr="004327F1">
        <w:rPr>
          <w:cs/>
          <w:lang w:bidi="hi-IN"/>
        </w:rPr>
        <w:t xml:space="preserve"> </w:t>
      </w:r>
      <w:r w:rsidR="00D648B7">
        <w:rPr>
          <w:cs/>
          <w:lang w:bidi="hi-IN"/>
        </w:rPr>
        <w:t>(</w:t>
      </w:r>
      <w:r w:rsidRPr="004327F1">
        <w:rPr>
          <w:rFonts w:hint="cs"/>
          <w:cs/>
          <w:lang w:bidi="hi-IN"/>
        </w:rPr>
        <w:t>नर</w:t>
      </w:r>
      <w:r w:rsidR="00D648B7">
        <w:rPr>
          <w:cs/>
          <w:lang w:bidi="hi-IN"/>
        </w:rPr>
        <w:t>)</w:t>
      </w:r>
      <w:r w:rsidRPr="004327F1">
        <w:rPr>
          <w:rFonts w:hint="cs"/>
          <w:cs/>
          <w:lang w:bidi="hi-IN"/>
        </w:rPr>
        <w:t>को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ज़िब्हा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करना</w:t>
      </w:r>
      <w:r w:rsidRPr="004327F1">
        <w:rPr>
          <w:cs/>
          <w:lang w:bidi="hi-IN"/>
        </w:rPr>
        <w:t xml:space="preserve"> </w:t>
      </w:r>
      <w:r w:rsidR="005C088B">
        <w:cr/>
      </w:r>
      <w:r w:rsidRPr="004327F1">
        <w:rPr>
          <w:rFonts w:hint="cs"/>
          <w:cs/>
          <w:lang w:bidi="hi-IN"/>
        </w:rPr>
        <w:t>लोगों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बदनाम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हुआ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इस्तिग़फार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करे।</w:t>
      </w:r>
    </w:p>
    <w:p w:rsidR="004327F1" w:rsidRPr="004327F1" w:rsidRDefault="004327F1" w:rsidP="00A7641D">
      <w:pPr>
        <w:pStyle w:val="libNormal"/>
      </w:pPr>
      <w:r w:rsidRPr="004327F1">
        <w:t>36</w:t>
      </w:r>
      <w:r w:rsidR="008D4572">
        <w:t xml:space="preserve">. </w:t>
      </w:r>
      <w:r w:rsidRPr="004327F1">
        <w:rPr>
          <w:rFonts w:hint="cs"/>
          <w:cs/>
          <w:lang w:bidi="hi-IN"/>
        </w:rPr>
        <w:t>आहु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सहराई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राममुतीअ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होना</w:t>
      </w:r>
      <w:r w:rsidRPr="004327F1">
        <w:rPr>
          <w:cs/>
          <w:lang w:bidi="hi-IN"/>
        </w:rPr>
        <w:t xml:space="preserve"> </w:t>
      </w:r>
      <w:r w:rsidR="005C088B">
        <w:cr/>
      </w:r>
      <w:r w:rsidRPr="004327F1">
        <w:rPr>
          <w:rFonts w:hint="cs"/>
          <w:cs/>
          <w:lang w:bidi="hi-IN"/>
        </w:rPr>
        <w:t>औरत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बाकरा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ताजदार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हो</w:t>
      </w:r>
      <w:r w:rsidR="00362E76">
        <w:rPr>
          <w:rFonts w:hint="cs"/>
          <w:cs/>
          <w:lang w:bidi="hi-IN"/>
        </w:rPr>
        <w:t>।</w:t>
      </w:r>
      <w:r w:rsidRPr="004327F1">
        <w:rPr>
          <w:rFonts w:hint="cs"/>
          <w:cs/>
          <w:lang w:bidi="hi-IN"/>
        </w:rPr>
        <w:t>राहत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मिले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ऐशो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इशरत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में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इज़ाफा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हो।</w:t>
      </w:r>
    </w:p>
    <w:p w:rsidR="004327F1" w:rsidRPr="004327F1" w:rsidRDefault="004327F1" w:rsidP="00A7641D">
      <w:pPr>
        <w:pStyle w:val="libNormal"/>
      </w:pPr>
      <w:r w:rsidRPr="004327F1">
        <w:t>37</w:t>
      </w:r>
      <w:r w:rsidR="008D4572">
        <w:t xml:space="preserve">. </w:t>
      </w:r>
      <w:r w:rsidR="00D648B7">
        <w:rPr>
          <w:cs/>
          <w:lang w:bidi="hi-IN"/>
        </w:rPr>
        <w:t>अ</w:t>
      </w:r>
      <w:r w:rsidRPr="004327F1">
        <w:rPr>
          <w:rFonts w:hint="cs"/>
          <w:cs/>
          <w:lang w:bidi="hi-IN"/>
        </w:rPr>
        <w:t>नन्नास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या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अख़रोट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दोखऩा</w:t>
      </w:r>
      <w:r w:rsidRPr="004327F1">
        <w:rPr>
          <w:cs/>
          <w:lang w:bidi="hi-IN"/>
        </w:rPr>
        <w:t xml:space="preserve"> </w:t>
      </w:r>
      <w:r w:rsidR="005C088B">
        <w:cr/>
      </w:r>
      <w:r w:rsidRPr="004327F1">
        <w:rPr>
          <w:rFonts w:hint="cs"/>
          <w:cs/>
          <w:lang w:bidi="hi-IN"/>
        </w:rPr>
        <w:t>आरज़ू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बर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आय़ए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आबरू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मिले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फरज़न्द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मुतवल्लिद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हो</w:t>
      </w:r>
      <w:r w:rsidR="00362E76">
        <w:rPr>
          <w:rFonts w:hint="cs"/>
          <w:cs/>
          <w:lang w:bidi="hi-IN"/>
        </w:rPr>
        <w:t>।</w:t>
      </w:r>
    </w:p>
    <w:p w:rsidR="004327F1" w:rsidRPr="004327F1" w:rsidRDefault="004327F1" w:rsidP="00A7641D">
      <w:pPr>
        <w:pStyle w:val="libNormal"/>
      </w:pPr>
      <w:r w:rsidRPr="004327F1">
        <w:t>38</w:t>
      </w:r>
      <w:r w:rsidR="008D4572">
        <w:t xml:space="preserve">. </w:t>
      </w:r>
      <w:r w:rsidRPr="004327F1">
        <w:rPr>
          <w:rFonts w:hint="cs"/>
          <w:cs/>
          <w:lang w:bidi="hi-IN"/>
        </w:rPr>
        <w:t>अंगूर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सफैद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रंग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देखना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या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खाना</w:t>
      </w:r>
      <w:r w:rsidRPr="004327F1">
        <w:rPr>
          <w:cs/>
          <w:lang w:bidi="hi-IN"/>
        </w:rPr>
        <w:t xml:space="preserve"> </w:t>
      </w:r>
      <w:r w:rsidR="005C088B">
        <w:cr/>
      </w:r>
      <w:r w:rsidRPr="004327F1">
        <w:rPr>
          <w:rFonts w:hint="cs"/>
          <w:cs/>
          <w:lang w:bidi="hi-IN"/>
        </w:rPr>
        <w:t>हाकिम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से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बेहद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फायदा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कारोबार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इज़्जत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बढ़े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औऱ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कामयाबी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हो।</w:t>
      </w:r>
    </w:p>
    <w:p w:rsidR="004327F1" w:rsidRPr="004327F1" w:rsidRDefault="004327F1" w:rsidP="00A7641D">
      <w:pPr>
        <w:pStyle w:val="libNormal"/>
      </w:pPr>
      <w:r w:rsidRPr="004327F1">
        <w:t>39</w:t>
      </w:r>
      <w:r w:rsidR="008D4572">
        <w:t xml:space="preserve">. </w:t>
      </w:r>
      <w:r w:rsidRPr="004327F1">
        <w:rPr>
          <w:rFonts w:hint="cs"/>
          <w:cs/>
          <w:lang w:bidi="hi-IN"/>
        </w:rPr>
        <w:t>अंगूर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सियाह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देखना</w:t>
      </w:r>
      <w:r w:rsidRPr="004327F1">
        <w:rPr>
          <w:cs/>
          <w:lang w:bidi="hi-IN"/>
        </w:rPr>
        <w:t xml:space="preserve"> </w:t>
      </w:r>
      <w:r w:rsidR="005C088B">
        <w:cr/>
      </w:r>
      <w:r w:rsidRPr="004327F1">
        <w:rPr>
          <w:rFonts w:hint="cs"/>
          <w:cs/>
          <w:lang w:bidi="hi-IN"/>
        </w:rPr>
        <w:t>हाकिम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से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रंज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किसी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काफ़िर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या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मुस्लिम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से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वास्ता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पड़े।</w:t>
      </w:r>
    </w:p>
    <w:p w:rsidR="004327F1" w:rsidRPr="004327F1" w:rsidRDefault="004327F1" w:rsidP="00A7641D">
      <w:pPr>
        <w:pStyle w:val="libNormal"/>
      </w:pPr>
      <w:r w:rsidRPr="004327F1">
        <w:t>40</w:t>
      </w:r>
      <w:r w:rsidR="008D4572">
        <w:t xml:space="preserve">. </w:t>
      </w:r>
      <w:r w:rsidRPr="004327F1">
        <w:rPr>
          <w:rFonts w:hint="cs"/>
          <w:cs/>
          <w:lang w:bidi="hi-IN"/>
        </w:rPr>
        <w:t>अंगूर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अर्क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निकालना</w:t>
      </w:r>
      <w:r w:rsidRPr="004327F1">
        <w:rPr>
          <w:cs/>
          <w:lang w:bidi="hi-IN"/>
        </w:rPr>
        <w:t xml:space="preserve"> </w:t>
      </w:r>
      <w:r w:rsidR="005C088B">
        <w:cr/>
      </w:r>
      <w:r w:rsidRPr="004327F1">
        <w:rPr>
          <w:rFonts w:hint="cs"/>
          <w:cs/>
          <w:lang w:bidi="hi-IN"/>
        </w:rPr>
        <w:t>बादशाहो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हाकिम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से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इनाम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मिले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फरहतो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आराम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हासिल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हो</w:t>
      </w:r>
      <w:r w:rsidR="00362E76">
        <w:rPr>
          <w:rFonts w:hint="cs"/>
          <w:cs/>
          <w:lang w:bidi="hi-IN"/>
        </w:rPr>
        <w:t>।</w:t>
      </w:r>
    </w:p>
    <w:p w:rsidR="004327F1" w:rsidRPr="004327F1" w:rsidRDefault="004327F1" w:rsidP="00A7641D">
      <w:pPr>
        <w:pStyle w:val="libNormal"/>
      </w:pPr>
      <w:r w:rsidRPr="004327F1">
        <w:t>41</w:t>
      </w:r>
      <w:r w:rsidR="008D4572">
        <w:t xml:space="preserve">. </w:t>
      </w:r>
      <w:r w:rsidRPr="004327F1">
        <w:rPr>
          <w:rFonts w:hint="cs"/>
          <w:cs/>
          <w:lang w:bidi="hi-IN"/>
        </w:rPr>
        <w:t>इंजीर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देखना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या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खाना</w:t>
      </w:r>
      <w:r w:rsidRPr="004327F1">
        <w:rPr>
          <w:cs/>
          <w:lang w:bidi="hi-IN"/>
        </w:rPr>
        <w:t xml:space="preserve"> </w:t>
      </w:r>
      <w:r w:rsidR="005C088B">
        <w:cr/>
      </w:r>
      <w:r w:rsidRPr="004327F1">
        <w:rPr>
          <w:rFonts w:hint="cs"/>
          <w:cs/>
          <w:lang w:bidi="hi-IN"/>
        </w:rPr>
        <w:t>माले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हलालो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पापिज़ा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मिले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तआम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शीरीं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खाये</w:t>
      </w:r>
      <w:r w:rsidR="00362E76">
        <w:rPr>
          <w:rFonts w:hint="cs"/>
          <w:cs/>
          <w:lang w:bidi="hi-IN"/>
        </w:rPr>
        <w:t>।</w:t>
      </w:r>
    </w:p>
    <w:p w:rsidR="004327F1" w:rsidRPr="004327F1" w:rsidRDefault="004327F1" w:rsidP="00A7641D">
      <w:pPr>
        <w:pStyle w:val="libNormal"/>
      </w:pPr>
      <w:r w:rsidRPr="004327F1">
        <w:t>42</w:t>
      </w:r>
      <w:r w:rsidR="008D4572">
        <w:t xml:space="preserve">. </w:t>
      </w:r>
      <w:r w:rsidRPr="004327F1">
        <w:rPr>
          <w:rFonts w:hint="cs"/>
          <w:cs/>
          <w:lang w:bidi="hi-IN"/>
        </w:rPr>
        <w:t>इंजीर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दरख्त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या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पत्ता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देखना</w:t>
      </w:r>
      <w:r w:rsidRPr="004327F1">
        <w:rPr>
          <w:cs/>
          <w:lang w:bidi="hi-IN"/>
        </w:rPr>
        <w:t xml:space="preserve"> </w:t>
      </w:r>
      <w:r w:rsidR="005C088B">
        <w:cr/>
      </w:r>
      <w:r w:rsidRPr="004327F1">
        <w:rPr>
          <w:rFonts w:hint="cs"/>
          <w:cs/>
          <w:lang w:bidi="hi-IN"/>
        </w:rPr>
        <w:t>सख़्तबीमारी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मुब्तिला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फिक्र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अंदेशे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सामना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हो।</w:t>
      </w:r>
    </w:p>
    <w:p w:rsidR="004327F1" w:rsidRPr="004327F1" w:rsidRDefault="004327F1" w:rsidP="00A7641D">
      <w:pPr>
        <w:pStyle w:val="libNormal"/>
      </w:pPr>
      <w:r w:rsidRPr="004327F1">
        <w:t>43</w:t>
      </w:r>
      <w:r w:rsidR="008D4572">
        <w:t xml:space="preserve">. </w:t>
      </w:r>
      <w:r w:rsidRPr="004327F1">
        <w:rPr>
          <w:rFonts w:hint="cs"/>
          <w:cs/>
          <w:lang w:bidi="hi-IN"/>
        </w:rPr>
        <w:t>इलाईची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देखना</w:t>
      </w:r>
      <w:r w:rsidRPr="004327F1">
        <w:rPr>
          <w:cs/>
          <w:lang w:bidi="hi-IN"/>
        </w:rPr>
        <w:t xml:space="preserve"> </w:t>
      </w:r>
      <w:r w:rsidR="005C088B">
        <w:cr/>
      </w:r>
      <w:r w:rsidRPr="004327F1">
        <w:rPr>
          <w:rFonts w:hint="cs"/>
          <w:cs/>
          <w:lang w:bidi="hi-IN"/>
        </w:rPr>
        <w:t>दौलतों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इखबाल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तरक्क़ी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दिली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खुशी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हासिल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हो</w:t>
      </w:r>
      <w:r w:rsidR="00362E76">
        <w:rPr>
          <w:rFonts w:hint="cs"/>
          <w:cs/>
          <w:lang w:bidi="hi-IN"/>
        </w:rPr>
        <w:t>।</w:t>
      </w:r>
    </w:p>
    <w:p w:rsidR="004327F1" w:rsidRPr="004327F1" w:rsidRDefault="004327F1" w:rsidP="00A7641D">
      <w:pPr>
        <w:pStyle w:val="libNormal"/>
      </w:pPr>
      <w:r w:rsidRPr="004327F1">
        <w:lastRenderedPageBreak/>
        <w:t>44</w:t>
      </w:r>
      <w:r w:rsidR="008D4572">
        <w:t xml:space="preserve">. </w:t>
      </w:r>
      <w:r w:rsidR="00D648B7">
        <w:rPr>
          <w:cs/>
          <w:lang w:bidi="hi-IN"/>
        </w:rPr>
        <w:t>अ</w:t>
      </w:r>
      <w:r w:rsidRPr="004327F1">
        <w:rPr>
          <w:rFonts w:hint="cs"/>
          <w:cs/>
          <w:lang w:bidi="hi-IN"/>
        </w:rPr>
        <w:t>मरूद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या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आम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देखना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या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पाना</w:t>
      </w:r>
      <w:r w:rsidRPr="004327F1">
        <w:rPr>
          <w:cs/>
          <w:lang w:bidi="hi-IN"/>
        </w:rPr>
        <w:t xml:space="preserve"> </w:t>
      </w:r>
      <w:r w:rsidR="005C088B">
        <w:cr/>
      </w:r>
      <w:r w:rsidRPr="004327F1">
        <w:rPr>
          <w:rFonts w:hint="cs"/>
          <w:cs/>
          <w:lang w:bidi="hi-IN"/>
        </w:rPr>
        <w:t>फऱज़न्द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मिले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रोज़ी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हाथ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लगे</w:t>
      </w:r>
      <w:r w:rsidR="00362E76">
        <w:rPr>
          <w:rFonts w:hint="cs"/>
          <w:cs/>
          <w:lang w:bidi="hi-IN"/>
        </w:rPr>
        <w:t>।</w:t>
      </w:r>
    </w:p>
    <w:p w:rsidR="004327F1" w:rsidRPr="004327F1" w:rsidRDefault="004327F1" w:rsidP="00A7641D">
      <w:pPr>
        <w:pStyle w:val="libNormal"/>
      </w:pPr>
      <w:r w:rsidRPr="004327F1">
        <w:t>45</w:t>
      </w:r>
      <w:r w:rsidR="008D4572">
        <w:t xml:space="preserve">. </w:t>
      </w:r>
      <w:r w:rsidRPr="004327F1">
        <w:rPr>
          <w:rFonts w:hint="cs"/>
          <w:cs/>
          <w:lang w:bidi="hi-IN"/>
        </w:rPr>
        <w:t>आलू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बुख़ारा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या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आम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देखारा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या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आडू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देखना</w:t>
      </w:r>
      <w:r w:rsidRPr="004327F1">
        <w:rPr>
          <w:cs/>
          <w:lang w:bidi="hi-IN"/>
        </w:rPr>
        <w:t xml:space="preserve"> </w:t>
      </w:r>
      <w:r w:rsidR="005C088B">
        <w:cr/>
      </w:r>
      <w:r w:rsidRPr="004327F1">
        <w:rPr>
          <w:rFonts w:hint="cs"/>
          <w:cs/>
          <w:lang w:bidi="hi-IN"/>
        </w:rPr>
        <w:t>बीमार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शिफा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मंफ़अत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और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खुशहाली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हासिल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हो</w:t>
      </w:r>
      <w:r w:rsidR="00362E76">
        <w:rPr>
          <w:rFonts w:hint="cs"/>
          <w:cs/>
          <w:lang w:bidi="hi-IN"/>
        </w:rPr>
        <w:t>।</w:t>
      </w:r>
    </w:p>
    <w:p w:rsidR="004327F1" w:rsidRPr="004327F1" w:rsidRDefault="004327F1" w:rsidP="00A7641D">
      <w:pPr>
        <w:pStyle w:val="libNormal"/>
      </w:pPr>
      <w:r w:rsidRPr="004327F1">
        <w:t>46</w:t>
      </w:r>
      <w:r w:rsidR="008D4572">
        <w:t xml:space="preserve">. </w:t>
      </w:r>
      <w:r w:rsidRPr="004327F1">
        <w:rPr>
          <w:rFonts w:hint="cs"/>
          <w:cs/>
          <w:lang w:bidi="hi-IN"/>
        </w:rPr>
        <w:t>आलु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या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अरवी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देखना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या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खाना</w:t>
      </w:r>
      <w:r w:rsidRPr="004327F1">
        <w:rPr>
          <w:cs/>
          <w:lang w:bidi="hi-IN"/>
        </w:rPr>
        <w:t xml:space="preserve"> </w:t>
      </w:r>
      <w:r w:rsidR="005C088B">
        <w:cr/>
      </w:r>
      <w:r w:rsidRPr="004327F1">
        <w:rPr>
          <w:rFonts w:hint="cs"/>
          <w:cs/>
          <w:lang w:bidi="hi-IN"/>
        </w:rPr>
        <w:t>फरमांबरदार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औरत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पायेगा</w:t>
      </w:r>
      <w:r w:rsidR="00362E76">
        <w:rPr>
          <w:rFonts w:hint="cs"/>
          <w:cs/>
          <w:lang w:bidi="hi-IN"/>
        </w:rPr>
        <w:t>।</w:t>
      </w:r>
      <w:r w:rsidRPr="004327F1">
        <w:rPr>
          <w:rFonts w:hint="cs"/>
          <w:cs/>
          <w:lang w:bidi="hi-IN"/>
        </w:rPr>
        <w:t>बेटा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पैदा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होगा</w:t>
      </w:r>
      <w:r w:rsidR="00362E76">
        <w:rPr>
          <w:rFonts w:hint="cs"/>
          <w:cs/>
          <w:lang w:bidi="hi-IN"/>
        </w:rPr>
        <w:t>।</w:t>
      </w:r>
    </w:p>
    <w:p w:rsidR="004327F1" w:rsidRPr="004327F1" w:rsidRDefault="004327F1" w:rsidP="00A7641D">
      <w:pPr>
        <w:pStyle w:val="libNormal"/>
      </w:pPr>
      <w:r w:rsidRPr="004327F1">
        <w:t>47</w:t>
      </w:r>
      <w:r w:rsidR="008D4572">
        <w:t xml:space="preserve">. </w:t>
      </w:r>
      <w:r w:rsidRPr="004327F1">
        <w:rPr>
          <w:rFonts w:hint="cs"/>
          <w:cs/>
          <w:lang w:bidi="hi-IN"/>
        </w:rPr>
        <w:t>इम्ली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या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आंवला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खाना</w:t>
      </w:r>
      <w:r w:rsidRPr="004327F1">
        <w:rPr>
          <w:cs/>
          <w:lang w:bidi="hi-IN"/>
        </w:rPr>
        <w:t xml:space="preserve"> </w:t>
      </w:r>
      <w:r w:rsidR="005C088B">
        <w:cr/>
      </w:r>
      <w:r w:rsidRPr="004327F1">
        <w:rPr>
          <w:rFonts w:hint="cs"/>
          <w:cs/>
          <w:lang w:bidi="hi-IN"/>
        </w:rPr>
        <w:t>वस्ले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हबीब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या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बीमारी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से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शिफ़ायत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हो।दौलतो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फ़रजंद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मिले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तकलीफ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दूर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हो</w:t>
      </w:r>
      <w:r w:rsidR="00362E76">
        <w:rPr>
          <w:rFonts w:hint="cs"/>
          <w:cs/>
          <w:lang w:bidi="hi-IN"/>
        </w:rPr>
        <w:t>।</w:t>
      </w:r>
    </w:p>
    <w:p w:rsidR="004327F1" w:rsidRPr="004327F1" w:rsidRDefault="004327F1" w:rsidP="00A7641D">
      <w:pPr>
        <w:pStyle w:val="libNormal"/>
      </w:pPr>
      <w:r w:rsidRPr="004327F1">
        <w:t>48</w:t>
      </w:r>
      <w:r w:rsidR="008D4572">
        <w:t xml:space="preserve">. </w:t>
      </w:r>
      <w:r w:rsidR="00D648B7">
        <w:rPr>
          <w:cs/>
          <w:lang w:bidi="hi-IN"/>
        </w:rPr>
        <w:t>अ</w:t>
      </w:r>
      <w:r w:rsidRPr="004327F1">
        <w:rPr>
          <w:rFonts w:hint="cs"/>
          <w:cs/>
          <w:lang w:bidi="hi-IN"/>
        </w:rPr>
        <w:t>नारे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तुर्श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देखना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या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खाना</w:t>
      </w:r>
      <w:r w:rsidRPr="004327F1">
        <w:rPr>
          <w:cs/>
          <w:lang w:bidi="hi-IN"/>
        </w:rPr>
        <w:t xml:space="preserve"> </w:t>
      </w:r>
      <w:r w:rsidR="005C088B">
        <w:cr/>
      </w:r>
      <w:r w:rsidRPr="004327F1">
        <w:rPr>
          <w:rFonts w:hint="cs"/>
          <w:cs/>
          <w:lang w:bidi="hi-IN"/>
        </w:rPr>
        <w:t>जिस्म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आबलादार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या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किसी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तकलीफ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मुबितला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हो</w:t>
      </w:r>
      <w:r w:rsidR="00362E76">
        <w:rPr>
          <w:rFonts w:hint="cs"/>
          <w:cs/>
          <w:lang w:bidi="hi-IN"/>
        </w:rPr>
        <w:t>।</w:t>
      </w:r>
      <w:r w:rsidR="005C088B">
        <w:cr/>
      </w:r>
      <w:r w:rsidRPr="004327F1">
        <w:t>49</w:t>
      </w:r>
      <w:r w:rsidR="008D4572">
        <w:t xml:space="preserve">. </w:t>
      </w:r>
      <w:r w:rsidR="00D648B7">
        <w:rPr>
          <w:cs/>
          <w:lang w:bidi="hi-IN"/>
        </w:rPr>
        <w:t>अ</w:t>
      </w:r>
      <w:r w:rsidRPr="004327F1">
        <w:rPr>
          <w:rFonts w:hint="cs"/>
          <w:cs/>
          <w:lang w:bidi="hi-IN"/>
        </w:rPr>
        <w:t>ब्रे</w:t>
      </w:r>
      <w:r w:rsidRPr="004327F1">
        <w:rPr>
          <w:cs/>
          <w:lang w:bidi="hi-IN"/>
        </w:rPr>
        <w:t xml:space="preserve"> (</w:t>
      </w:r>
      <w:r w:rsidRPr="004327F1">
        <w:rPr>
          <w:rFonts w:hint="cs"/>
          <w:cs/>
          <w:lang w:bidi="hi-IN"/>
        </w:rPr>
        <w:t>बादल</w:t>
      </w:r>
      <w:r w:rsidRPr="004327F1">
        <w:rPr>
          <w:cs/>
          <w:lang w:bidi="hi-IN"/>
        </w:rPr>
        <w:t xml:space="preserve">) </w:t>
      </w:r>
      <w:r w:rsidRPr="004327F1">
        <w:rPr>
          <w:rFonts w:hint="cs"/>
          <w:cs/>
          <w:lang w:bidi="hi-IN"/>
        </w:rPr>
        <w:t>साया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किये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हुये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देखना</w:t>
      </w:r>
      <w:r w:rsidRPr="004327F1">
        <w:rPr>
          <w:cs/>
          <w:lang w:bidi="hi-IN"/>
        </w:rPr>
        <w:t xml:space="preserve"> </w:t>
      </w:r>
      <w:r w:rsidR="005C088B">
        <w:cr/>
      </w:r>
      <w:r w:rsidRPr="004327F1">
        <w:rPr>
          <w:rFonts w:hint="cs"/>
          <w:cs/>
          <w:lang w:bidi="hi-IN"/>
        </w:rPr>
        <w:t>बुलन्द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दरजा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और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मालो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दौलत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तरक्की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दलील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मुब्तिला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हो</w:t>
      </w:r>
      <w:r w:rsidR="00362E76">
        <w:rPr>
          <w:rFonts w:hint="cs"/>
          <w:cs/>
          <w:lang w:bidi="hi-IN"/>
        </w:rPr>
        <w:t>।</w:t>
      </w:r>
      <w:r w:rsidRPr="004327F1">
        <w:rPr>
          <w:rFonts w:hint="cs"/>
          <w:cs/>
          <w:lang w:bidi="hi-IN"/>
        </w:rPr>
        <w:t>सख्ती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व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ग़म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से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वास्ता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पड़े।</w:t>
      </w:r>
    </w:p>
    <w:p w:rsidR="004327F1" w:rsidRPr="004327F1" w:rsidRDefault="004327F1" w:rsidP="00A7641D">
      <w:pPr>
        <w:pStyle w:val="libNormal"/>
      </w:pPr>
      <w:r w:rsidRPr="004327F1">
        <w:t>50</w:t>
      </w:r>
      <w:r w:rsidR="008D4572">
        <w:t xml:space="preserve">. </w:t>
      </w:r>
      <w:r w:rsidR="00D648B7">
        <w:rPr>
          <w:cs/>
          <w:lang w:bidi="hi-IN"/>
        </w:rPr>
        <w:t>अ</w:t>
      </w:r>
      <w:r w:rsidRPr="004327F1">
        <w:rPr>
          <w:rFonts w:hint="cs"/>
          <w:cs/>
          <w:lang w:bidi="hi-IN"/>
        </w:rPr>
        <w:t>ब्रे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सुर्ख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सर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पर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देखना</w:t>
      </w:r>
      <w:r w:rsidRPr="004327F1">
        <w:rPr>
          <w:cs/>
          <w:lang w:bidi="hi-IN"/>
        </w:rPr>
        <w:t xml:space="preserve"> </w:t>
      </w:r>
      <w:r w:rsidR="005C088B">
        <w:cr/>
      </w:r>
      <w:r w:rsidRPr="004327F1">
        <w:rPr>
          <w:rFonts w:hint="cs"/>
          <w:cs/>
          <w:lang w:bidi="hi-IN"/>
        </w:rPr>
        <w:t>किसी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बला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में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मुब्तिला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हो</w:t>
      </w:r>
      <w:r w:rsidR="00362E76">
        <w:rPr>
          <w:rFonts w:hint="cs"/>
          <w:cs/>
          <w:lang w:bidi="hi-IN"/>
        </w:rPr>
        <w:t>।</w:t>
      </w:r>
      <w:r w:rsidRPr="004327F1">
        <w:rPr>
          <w:rFonts w:hint="cs"/>
          <w:cs/>
          <w:lang w:bidi="hi-IN"/>
        </w:rPr>
        <w:t>सख्ती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व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ग़म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से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वास्ता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पड़े।</w:t>
      </w:r>
    </w:p>
    <w:p w:rsidR="004327F1" w:rsidRPr="004327F1" w:rsidRDefault="004327F1" w:rsidP="00A7641D">
      <w:pPr>
        <w:pStyle w:val="libNormal"/>
      </w:pPr>
      <w:r w:rsidRPr="004327F1">
        <w:t>51</w:t>
      </w:r>
      <w:r w:rsidR="008D4572">
        <w:t xml:space="preserve">. </w:t>
      </w:r>
      <w:r w:rsidR="00D648B7">
        <w:rPr>
          <w:cs/>
          <w:lang w:bidi="hi-IN"/>
        </w:rPr>
        <w:t>अ</w:t>
      </w:r>
      <w:r w:rsidRPr="004327F1">
        <w:rPr>
          <w:rFonts w:hint="cs"/>
          <w:cs/>
          <w:lang w:bidi="hi-IN"/>
        </w:rPr>
        <w:t>ब्रे</w:t>
      </w:r>
      <w:r w:rsidRPr="004327F1">
        <w:rPr>
          <w:cs/>
          <w:lang w:bidi="hi-IN"/>
        </w:rPr>
        <w:t xml:space="preserve"> (</w:t>
      </w:r>
      <w:r w:rsidRPr="004327F1">
        <w:rPr>
          <w:rFonts w:hint="cs"/>
          <w:cs/>
          <w:lang w:bidi="hi-IN"/>
        </w:rPr>
        <w:t>बादल</w:t>
      </w:r>
      <w:r w:rsidRPr="004327F1">
        <w:rPr>
          <w:cs/>
          <w:lang w:bidi="hi-IN"/>
        </w:rPr>
        <w:t xml:space="preserve">) </w:t>
      </w:r>
      <w:r w:rsidRPr="004327F1">
        <w:rPr>
          <w:rFonts w:hint="cs"/>
          <w:cs/>
          <w:lang w:bidi="hi-IN"/>
        </w:rPr>
        <w:t>सफेद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देखना</w:t>
      </w:r>
      <w:r w:rsidRPr="004327F1">
        <w:rPr>
          <w:cs/>
          <w:lang w:bidi="hi-IN"/>
        </w:rPr>
        <w:t xml:space="preserve"> </w:t>
      </w:r>
      <w:r w:rsidR="005C088B">
        <w:cr/>
      </w:r>
      <w:r w:rsidRPr="004327F1">
        <w:rPr>
          <w:rFonts w:hint="cs"/>
          <w:cs/>
          <w:lang w:bidi="hi-IN"/>
        </w:rPr>
        <w:t>रियासत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बढ़े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दौलत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इज़ाफा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अशिया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कीमतें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कमी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हो।</w:t>
      </w:r>
    </w:p>
    <w:p w:rsidR="004327F1" w:rsidRPr="004327F1" w:rsidRDefault="004327F1" w:rsidP="00A7641D">
      <w:pPr>
        <w:pStyle w:val="libNormal"/>
      </w:pPr>
      <w:r w:rsidRPr="004327F1">
        <w:lastRenderedPageBreak/>
        <w:t>52</w:t>
      </w:r>
      <w:r w:rsidR="008D4572">
        <w:t xml:space="preserve">. </w:t>
      </w:r>
      <w:r w:rsidR="00D648B7">
        <w:rPr>
          <w:cs/>
          <w:lang w:bidi="hi-IN"/>
        </w:rPr>
        <w:t>अ</w:t>
      </w:r>
      <w:r w:rsidRPr="004327F1">
        <w:rPr>
          <w:rFonts w:hint="cs"/>
          <w:cs/>
          <w:lang w:bidi="hi-IN"/>
        </w:rPr>
        <w:t>ब्रे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सियाह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देखना</w:t>
      </w:r>
      <w:r w:rsidRPr="004327F1">
        <w:rPr>
          <w:cs/>
          <w:lang w:bidi="hi-IN"/>
        </w:rPr>
        <w:t xml:space="preserve"> </w:t>
      </w:r>
      <w:r w:rsidR="005C088B">
        <w:cr/>
      </w:r>
      <w:r w:rsidRPr="004327F1">
        <w:rPr>
          <w:rFonts w:hint="cs"/>
          <w:cs/>
          <w:lang w:bidi="hi-IN"/>
        </w:rPr>
        <w:t>बुरा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है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खौफो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हिरासत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से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तकलीफ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हो</w:t>
      </w:r>
      <w:r w:rsidR="00362E76">
        <w:rPr>
          <w:rFonts w:hint="cs"/>
          <w:cs/>
          <w:lang w:bidi="hi-IN"/>
        </w:rPr>
        <w:t>।</w:t>
      </w:r>
      <w:r w:rsidRPr="004327F1">
        <w:rPr>
          <w:rFonts w:hint="cs"/>
          <w:cs/>
          <w:lang w:bidi="hi-IN"/>
        </w:rPr>
        <w:t>नहूसत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अलामत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है</w:t>
      </w:r>
      <w:r w:rsidR="00362E76">
        <w:rPr>
          <w:rFonts w:hint="cs"/>
          <w:cs/>
          <w:lang w:bidi="hi-IN"/>
        </w:rPr>
        <w:t>।</w:t>
      </w:r>
    </w:p>
    <w:p w:rsidR="004327F1" w:rsidRPr="004327F1" w:rsidRDefault="004327F1" w:rsidP="00A7641D">
      <w:pPr>
        <w:pStyle w:val="libNormal"/>
      </w:pPr>
      <w:r w:rsidRPr="004327F1">
        <w:t>53</w:t>
      </w:r>
      <w:r w:rsidR="008D4572">
        <w:t xml:space="preserve">. </w:t>
      </w:r>
      <w:r w:rsidR="00D648B7">
        <w:rPr>
          <w:cs/>
          <w:lang w:bidi="hi-IN"/>
        </w:rPr>
        <w:t>अ</w:t>
      </w:r>
      <w:r w:rsidRPr="004327F1">
        <w:rPr>
          <w:rFonts w:hint="cs"/>
          <w:cs/>
          <w:lang w:bidi="hi-IN"/>
        </w:rPr>
        <w:t>ब्र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पर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बैठना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या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अब्र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हाथ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होना।</w:t>
      </w:r>
      <w:r w:rsidR="005C088B">
        <w:cr/>
      </w:r>
      <w:r w:rsidRPr="004327F1">
        <w:rPr>
          <w:rFonts w:hint="cs"/>
          <w:cs/>
          <w:lang w:bidi="hi-IN"/>
        </w:rPr>
        <w:t>दौलत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व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इल्म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बेहिसाब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हो</w:t>
      </w:r>
      <w:r w:rsidR="00362E76">
        <w:rPr>
          <w:rFonts w:hint="cs"/>
          <w:cs/>
          <w:lang w:bidi="hi-IN"/>
        </w:rPr>
        <w:t>।</w:t>
      </w:r>
      <w:r w:rsidRPr="004327F1">
        <w:rPr>
          <w:rFonts w:hint="cs"/>
          <w:cs/>
          <w:lang w:bidi="hi-IN"/>
        </w:rPr>
        <w:t>हुकूमत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व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आराम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बेशुमार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इज़ाफ़ा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हो</w:t>
      </w:r>
      <w:r w:rsidR="00362E76">
        <w:rPr>
          <w:rFonts w:hint="cs"/>
          <w:cs/>
          <w:lang w:bidi="hi-IN"/>
        </w:rPr>
        <w:t>।</w:t>
      </w:r>
    </w:p>
    <w:p w:rsidR="004327F1" w:rsidRPr="004327F1" w:rsidRDefault="004327F1" w:rsidP="00A7641D">
      <w:pPr>
        <w:pStyle w:val="libNormal"/>
      </w:pPr>
      <w:r w:rsidRPr="004327F1">
        <w:t>54</w:t>
      </w:r>
      <w:r w:rsidR="008D4572">
        <w:t xml:space="preserve">. </w:t>
      </w:r>
      <w:r w:rsidRPr="004327F1">
        <w:rPr>
          <w:rFonts w:hint="cs"/>
          <w:cs/>
          <w:lang w:bidi="hi-IN"/>
        </w:rPr>
        <w:t>ओला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खाना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या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उसका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पानी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पीना</w:t>
      </w:r>
      <w:r w:rsidRPr="004327F1">
        <w:rPr>
          <w:cs/>
          <w:lang w:bidi="hi-IN"/>
        </w:rPr>
        <w:t xml:space="preserve"> </w:t>
      </w:r>
      <w:r w:rsidR="005C088B">
        <w:cr/>
      </w:r>
      <w:r w:rsidRPr="004327F1">
        <w:rPr>
          <w:rFonts w:hint="cs"/>
          <w:cs/>
          <w:lang w:bidi="hi-IN"/>
        </w:rPr>
        <w:t>दौलतो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प़रहत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हासिल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जिस्मानी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अमराज़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से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सेहत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हो।</w:t>
      </w:r>
    </w:p>
    <w:p w:rsidR="004327F1" w:rsidRPr="004327F1" w:rsidRDefault="004327F1" w:rsidP="00A7641D">
      <w:pPr>
        <w:pStyle w:val="libNormal"/>
      </w:pPr>
      <w:r w:rsidRPr="004327F1">
        <w:t>55</w:t>
      </w:r>
      <w:r w:rsidR="008D4572">
        <w:t xml:space="preserve">. </w:t>
      </w:r>
      <w:r w:rsidRPr="004327F1">
        <w:rPr>
          <w:rFonts w:hint="cs"/>
          <w:cs/>
          <w:lang w:bidi="hi-IN"/>
        </w:rPr>
        <w:t>ओले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आसमान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से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गिरते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देखना</w:t>
      </w:r>
      <w:r w:rsidRPr="004327F1">
        <w:rPr>
          <w:cs/>
          <w:lang w:bidi="hi-IN"/>
        </w:rPr>
        <w:t xml:space="preserve"> </w:t>
      </w:r>
      <w:r w:rsidR="005C088B">
        <w:cr/>
      </w:r>
      <w:r w:rsidRPr="004327F1">
        <w:rPr>
          <w:rFonts w:hint="cs"/>
          <w:cs/>
          <w:lang w:bidi="hi-IN"/>
        </w:rPr>
        <w:t>सख़ती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व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मलाल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दलील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है।</w:t>
      </w:r>
    </w:p>
    <w:p w:rsidR="004327F1" w:rsidRPr="004327F1" w:rsidRDefault="004327F1" w:rsidP="00A7641D">
      <w:pPr>
        <w:pStyle w:val="libNormal"/>
      </w:pPr>
      <w:r w:rsidRPr="004327F1">
        <w:t>56</w:t>
      </w:r>
      <w:r w:rsidR="008D4572">
        <w:t xml:space="preserve">. </w:t>
      </w:r>
      <w:r w:rsidR="00D648B7">
        <w:rPr>
          <w:cs/>
          <w:lang w:bidi="hi-IN"/>
        </w:rPr>
        <w:t>अ</w:t>
      </w:r>
      <w:r w:rsidRPr="004327F1">
        <w:rPr>
          <w:rFonts w:hint="cs"/>
          <w:cs/>
          <w:lang w:bidi="hi-IN"/>
        </w:rPr>
        <w:t>श्नान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करना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या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देखना</w:t>
      </w:r>
      <w:r w:rsidRPr="004327F1">
        <w:rPr>
          <w:cs/>
          <w:lang w:bidi="hi-IN"/>
        </w:rPr>
        <w:t xml:space="preserve"> </w:t>
      </w:r>
      <w:r w:rsidR="005C088B">
        <w:cr/>
      </w:r>
      <w:r w:rsidRPr="004327F1">
        <w:rPr>
          <w:rFonts w:hint="cs"/>
          <w:cs/>
          <w:lang w:bidi="hi-IN"/>
        </w:rPr>
        <w:t>ग़मो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गुस्सा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ख़ाये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अचानक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बीमार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हो</w:t>
      </w:r>
      <w:r w:rsidR="00362E76">
        <w:rPr>
          <w:rFonts w:hint="cs"/>
          <w:cs/>
          <w:lang w:bidi="hi-IN"/>
        </w:rPr>
        <w:t>।</w:t>
      </w:r>
    </w:p>
    <w:p w:rsidR="004327F1" w:rsidRPr="004327F1" w:rsidRDefault="004327F1" w:rsidP="00A7641D">
      <w:pPr>
        <w:pStyle w:val="libNormal"/>
      </w:pPr>
      <w:r w:rsidRPr="004327F1">
        <w:t>57</w:t>
      </w:r>
      <w:r w:rsidR="008D4572">
        <w:t xml:space="preserve">. </w:t>
      </w:r>
      <w:r w:rsidRPr="004327F1">
        <w:rPr>
          <w:rFonts w:hint="cs"/>
          <w:cs/>
          <w:lang w:bidi="hi-IN"/>
        </w:rPr>
        <w:t>आँख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से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खून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देखना</w:t>
      </w:r>
      <w:r w:rsidRPr="004327F1">
        <w:rPr>
          <w:cs/>
          <w:lang w:bidi="hi-IN"/>
        </w:rPr>
        <w:t xml:space="preserve"> </w:t>
      </w:r>
      <w:r w:rsidR="005C088B">
        <w:cr/>
      </w:r>
      <w:r w:rsidRPr="004327F1">
        <w:rPr>
          <w:rFonts w:hint="cs"/>
          <w:cs/>
          <w:lang w:bidi="hi-IN"/>
        </w:rPr>
        <w:t>फरज़न्द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तरफ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मलाल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हो</w:t>
      </w:r>
      <w:r w:rsidR="00362E76">
        <w:rPr>
          <w:rFonts w:hint="cs"/>
          <w:cs/>
          <w:lang w:bidi="hi-IN"/>
        </w:rPr>
        <w:t>।</w:t>
      </w:r>
      <w:r w:rsidRPr="004327F1">
        <w:rPr>
          <w:rFonts w:hint="cs"/>
          <w:cs/>
          <w:lang w:bidi="hi-IN"/>
        </w:rPr>
        <w:t>किसी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दूसरी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सूरत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से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माल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ज़ाया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हो।</w:t>
      </w:r>
    </w:p>
    <w:p w:rsidR="004327F1" w:rsidRPr="004327F1" w:rsidRDefault="004327F1" w:rsidP="00A7641D">
      <w:pPr>
        <w:pStyle w:val="libNormal"/>
      </w:pPr>
      <w:r w:rsidRPr="004327F1">
        <w:t>58</w:t>
      </w:r>
      <w:r w:rsidR="008D4572">
        <w:t xml:space="preserve">. </w:t>
      </w:r>
      <w:r w:rsidRPr="004327F1">
        <w:rPr>
          <w:rFonts w:hint="cs"/>
          <w:cs/>
          <w:lang w:bidi="hi-IN"/>
        </w:rPr>
        <w:t>अंधे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होते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अपने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देखना</w:t>
      </w:r>
      <w:r w:rsidRPr="004327F1">
        <w:rPr>
          <w:cs/>
          <w:lang w:bidi="hi-IN"/>
        </w:rPr>
        <w:t xml:space="preserve"> </w:t>
      </w:r>
      <w:r w:rsidR="005C088B">
        <w:cr/>
      </w:r>
      <w:r w:rsidRPr="004327F1">
        <w:rPr>
          <w:rFonts w:hint="cs"/>
          <w:cs/>
          <w:lang w:bidi="hi-IN"/>
        </w:rPr>
        <w:t>मर्गे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फरज़न्द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अलम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उठाये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बिरदर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से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छुटने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अलम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उठआये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बिरादर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से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छुटने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ग़म</w:t>
      </w:r>
      <w:r w:rsidRPr="004327F1">
        <w:rPr>
          <w:cs/>
          <w:lang w:bidi="hi-IN"/>
        </w:rPr>
        <w:t xml:space="preserve"> </w:t>
      </w:r>
      <w:r w:rsidR="005C088B">
        <w:cr/>
      </w:r>
      <w:r w:rsidRPr="004327F1">
        <w:rPr>
          <w:rFonts w:hint="cs"/>
          <w:cs/>
          <w:lang w:bidi="hi-IN"/>
        </w:rPr>
        <w:t>हो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मुलाज़मत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से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जूली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हो</w:t>
      </w:r>
      <w:r w:rsidR="008D4572">
        <w:rPr>
          <w:cs/>
          <w:lang w:bidi="hi-IN"/>
        </w:rPr>
        <w:t xml:space="preserve">. </w:t>
      </w:r>
      <w:r w:rsidRPr="004327F1">
        <w:rPr>
          <w:rFonts w:hint="cs"/>
          <w:cs/>
          <w:lang w:bidi="hi-IN"/>
        </w:rPr>
        <w:t>तंगिये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रिज़्क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तवालत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हो।</w:t>
      </w:r>
    </w:p>
    <w:p w:rsidR="004327F1" w:rsidRPr="004327F1" w:rsidRDefault="004327F1" w:rsidP="00A7641D">
      <w:pPr>
        <w:pStyle w:val="libNormal"/>
      </w:pPr>
      <w:r w:rsidRPr="004327F1">
        <w:lastRenderedPageBreak/>
        <w:t>59</w:t>
      </w:r>
      <w:r w:rsidR="008D4572">
        <w:t xml:space="preserve">. </w:t>
      </w:r>
      <w:r w:rsidRPr="004327F1">
        <w:rPr>
          <w:rFonts w:hint="cs"/>
          <w:cs/>
          <w:lang w:bidi="hi-IN"/>
        </w:rPr>
        <w:t>अँख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बाहर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निकलते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देखना</w:t>
      </w:r>
      <w:r w:rsidRPr="004327F1">
        <w:rPr>
          <w:cs/>
          <w:lang w:bidi="hi-IN"/>
        </w:rPr>
        <w:t xml:space="preserve"> </w:t>
      </w:r>
      <w:r w:rsidR="005C088B">
        <w:cr/>
      </w:r>
      <w:r w:rsidRPr="004327F1">
        <w:rPr>
          <w:rFonts w:hint="cs"/>
          <w:cs/>
          <w:lang w:bidi="hi-IN"/>
        </w:rPr>
        <w:t>मकान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या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बाग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या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वतन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या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फरज़द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याबिरादर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से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जुदाई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दुसरे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मुल्क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या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शहर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रसाई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हो</w:t>
      </w:r>
      <w:r w:rsidR="00362E76">
        <w:rPr>
          <w:rFonts w:hint="cs"/>
          <w:cs/>
          <w:lang w:bidi="hi-IN"/>
        </w:rPr>
        <w:t>।</w:t>
      </w:r>
    </w:p>
    <w:p w:rsidR="004327F1" w:rsidRPr="004327F1" w:rsidRDefault="004327F1" w:rsidP="00A7641D">
      <w:pPr>
        <w:pStyle w:val="libNormal"/>
      </w:pPr>
      <w:r w:rsidRPr="004327F1">
        <w:t>60</w:t>
      </w:r>
      <w:r w:rsidR="008D4572">
        <w:t xml:space="preserve">. </w:t>
      </w:r>
      <w:r w:rsidRPr="004327F1">
        <w:rPr>
          <w:rFonts w:hint="cs"/>
          <w:cs/>
          <w:lang w:bidi="hi-IN"/>
        </w:rPr>
        <w:t>आँधी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चलते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देखना</w:t>
      </w:r>
      <w:r w:rsidRPr="004327F1">
        <w:rPr>
          <w:cs/>
          <w:lang w:bidi="hi-IN"/>
        </w:rPr>
        <w:t xml:space="preserve"> </w:t>
      </w:r>
      <w:r w:rsidR="005C088B">
        <w:cr/>
      </w:r>
      <w:r w:rsidRPr="004327F1">
        <w:rPr>
          <w:rFonts w:hint="cs"/>
          <w:cs/>
          <w:lang w:bidi="hi-IN"/>
        </w:rPr>
        <w:t>बलाये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नागहानी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अलामत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है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नुक्सान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और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तंगदस्ती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बाएस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है।</w:t>
      </w:r>
    </w:p>
    <w:p w:rsidR="004327F1" w:rsidRPr="004327F1" w:rsidRDefault="004327F1" w:rsidP="00A7641D">
      <w:pPr>
        <w:pStyle w:val="libNormal"/>
      </w:pPr>
      <w:r w:rsidRPr="004327F1">
        <w:t>61</w:t>
      </w:r>
      <w:r w:rsidR="008D4572">
        <w:t xml:space="preserve">. </w:t>
      </w:r>
      <w:r w:rsidR="00D648B7">
        <w:rPr>
          <w:cs/>
          <w:lang w:bidi="hi-IN"/>
        </w:rPr>
        <w:t>अ</w:t>
      </w:r>
      <w:r w:rsidRPr="004327F1">
        <w:rPr>
          <w:rFonts w:hint="cs"/>
          <w:cs/>
          <w:lang w:bidi="hi-IN"/>
        </w:rPr>
        <w:t>ज़दहा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देखना</w:t>
      </w:r>
      <w:r w:rsidRPr="004327F1">
        <w:rPr>
          <w:cs/>
          <w:lang w:bidi="hi-IN"/>
        </w:rPr>
        <w:t xml:space="preserve"> </w:t>
      </w:r>
      <w:r w:rsidR="005C088B">
        <w:cr/>
      </w:r>
      <w:r w:rsidRPr="004327F1">
        <w:rPr>
          <w:rFonts w:hint="cs"/>
          <w:cs/>
          <w:lang w:bidi="hi-IN"/>
        </w:rPr>
        <w:t>ज़ालिम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हाकिम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से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तकलीफ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पहुंचे</w:t>
      </w:r>
      <w:r w:rsidRPr="004327F1">
        <w:rPr>
          <w:cs/>
          <w:lang w:bidi="hi-IN"/>
        </w:rPr>
        <w:t xml:space="preserve"> (</w:t>
      </w:r>
      <w:r w:rsidRPr="004327F1">
        <w:rPr>
          <w:rFonts w:hint="cs"/>
          <w:cs/>
          <w:lang w:bidi="hi-IN"/>
        </w:rPr>
        <w:t>सदका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मुसीबत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से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निजात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बाएस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है</w:t>
      </w:r>
      <w:r w:rsidRPr="004327F1">
        <w:rPr>
          <w:cs/>
          <w:lang w:bidi="hi-IN"/>
        </w:rPr>
        <w:t>)</w:t>
      </w:r>
    </w:p>
    <w:p w:rsidR="004327F1" w:rsidRPr="004327F1" w:rsidRDefault="004327F1" w:rsidP="00A7641D">
      <w:pPr>
        <w:pStyle w:val="libNormal"/>
      </w:pPr>
      <w:r w:rsidRPr="004327F1">
        <w:t>62</w:t>
      </w:r>
      <w:r w:rsidR="008D4572">
        <w:t xml:space="preserve">. </w:t>
      </w:r>
      <w:r w:rsidRPr="004327F1">
        <w:rPr>
          <w:rFonts w:hint="cs"/>
          <w:cs/>
          <w:lang w:bidi="hi-IN"/>
        </w:rPr>
        <w:t>उँगलियाँ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कटती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देखना</w:t>
      </w:r>
      <w:r w:rsidR="005C088B">
        <w:cr/>
      </w:r>
      <w:r w:rsidRPr="004327F1">
        <w:rPr>
          <w:rFonts w:hint="cs"/>
          <w:cs/>
          <w:lang w:bidi="hi-IN"/>
        </w:rPr>
        <w:t>औलाद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या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अज़ीज़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से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जुदाई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किसी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बड़े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काम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सबब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ज़िल्लत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रूस्वाई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हो।</w:t>
      </w:r>
    </w:p>
    <w:p w:rsidR="004327F1" w:rsidRPr="004327F1" w:rsidRDefault="004327F1" w:rsidP="00A7641D">
      <w:pPr>
        <w:pStyle w:val="libNormal"/>
      </w:pPr>
      <w:r w:rsidRPr="004327F1">
        <w:t>63</w:t>
      </w:r>
      <w:r w:rsidR="008D4572">
        <w:t xml:space="preserve">. </w:t>
      </w:r>
      <w:r w:rsidR="00D648B7">
        <w:rPr>
          <w:cs/>
          <w:lang w:bidi="hi-IN"/>
        </w:rPr>
        <w:t>अ</w:t>
      </w:r>
      <w:r w:rsidRPr="004327F1">
        <w:rPr>
          <w:rFonts w:hint="cs"/>
          <w:cs/>
          <w:lang w:bidi="hi-IN"/>
        </w:rPr>
        <w:t>ज़दहा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काबू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लाना</w:t>
      </w:r>
      <w:r w:rsidRPr="004327F1">
        <w:rPr>
          <w:cs/>
          <w:lang w:bidi="hi-IN"/>
        </w:rPr>
        <w:t xml:space="preserve"> </w:t>
      </w:r>
      <w:r w:rsidR="005C088B">
        <w:cr/>
      </w:r>
      <w:r w:rsidRPr="004327F1">
        <w:rPr>
          <w:rFonts w:hint="cs"/>
          <w:cs/>
          <w:lang w:bidi="hi-IN"/>
        </w:rPr>
        <w:t>मर्दे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बुजुर्ग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पर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काबू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पाये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दुशमन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पर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कामयाबी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हासिल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हो</w:t>
      </w:r>
      <w:r w:rsidR="00362E76">
        <w:rPr>
          <w:rFonts w:hint="cs"/>
          <w:cs/>
          <w:lang w:bidi="hi-IN"/>
        </w:rPr>
        <w:t>।</w:t>
      </w:r>
    </w:p>
    <w:p w:rsidR="004327F1" w:rsidRPr="004327F1" w:rsidRDefault="004327F1" w:rsidP="00A7641D">
      <w:pPr>
        <w:pStyle w:val="libNormal"/>
      </w:pPr>
      <w:r w:rsidRPr="004327F1">
        <w:t>64</w:t>
      </w:r>
      <w:r w:rsidR="008D4572">
        <w:t xml:space="preserve">. </w:t>
      </w:r>
      <w:r w:rsidRPr="004327F1">
        <w:rPr>
          <w:rFonts w:hint="cs"/>
          <w:cs/>
          <w:lang w:bidi="hi-IN"/>
        </w:rPr>
        <w:t>आँत</w:t>
      </w:r>
      <w:r w:rsidRPr="004327F1">
        <w:rPr>
          <w:cs/>
          <w:lang w:bidi="hi-IN"/>
        </w:rPr>
        <w:t xml:space="preserve"> </w:t>
      </w:r>
      <w:r w:rsidR="000506D6">
        <w:rPr>
          <w:rFonts w:hint="cs"/>
          <w:cs/>
          <w:lang w:bidi="hi-IN"/>
        </w:rPr>
        <w:t>अश</w:t>
      </w:r>
      <w:r w:rsidRPr="004327F1">
        <w:rPr>
          <w:rFonts w:hint="cs"/>
          <w:cs/>
          <w:lang w:bidi="hi-IN"/>
        </w:rPr>
        <w:t>य</w:t>
      </w:r>
      <w:r w:rsidR="000506D6">
        <w:rPr>
          <w:rFonts w:hint="cs"/>
          <w:cs/>
          <w:lang w:bidi="hi-IN"/>
        </w:rPr>
        <w:t>ा</w:t>
      </w:r>
      <w:r w:rsidRPr="004327F1">
        <w:rPr>
          <w:rFonts w:hint="cs"/>
          <w:cs/>
          <w:lang w:bidi="hi-IN"/>
        </w:rPr>
        <w:t>ए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शिकम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देखना</w:t>
      </w:r>
      <w:r w:rsidRPr="004327F1">
        <w:rPr>
          <w:cs/>
          <w:lang w:bidi="hi-IN"/>
        </w:rPr>
        <w:t xml:space="preserve"> </w:t>
      </w:r>
      <w:r w:rsidR="005C088B">
        <w:cr/>
      </w:r>
      <w:r w:rsidRPr="004327F1">
        <w:rPr>
          <w:rFonts w:hint="cs"/>
          <w:cs/>
          <w:lang w:bidi="hi-IN"/>
        </w:rPr>
        <w:t>मालो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हलाल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हाथ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आय़े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कुव्वत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व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तवंगरी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पाये</w:t>
      </w:r>
      <w:r w:rsidRPr="004327F1">
        <w:rPr>
          <w:cs/>
          <w:lang w:bidi="hi-IN"/>
        </w:rPr>
        <w:t xml:space="preserve"> </w:t>
      </w:r>
    </w:p>
    <w:p w:rsidR="004327F1" w:rsidRPr="004327F1" w:rsidRDefault="004327F1" w:rsidP="00A7641D">
      <w:pPr>
        <w:pStyle w:val="libNormal"/>
      </w:pPr>
      <w:r w:rsidRPr="004327F1">
        <w:t>65</w:t>
      </w:r>
      <w:r w:rsidR="008D4572">
        <w:t xml:space="preserve">. </w:t>
      </w:r>
      <w:r w:rsidR="000506D6">
        <w:rPr>
          <w:rFonts w:hint="cs"/>
          <w:cs/>
          <w:lang w:bidi="hi-IN"/>
        </w:rPr>
        <w:t>उं</w:t>
      </w:r>
      <w:r w:rsidRPr="004327F1">
        <w:rPr>
          <w:rFonts w:hint="cs"/>
          <w:cs/>
          <w:lang w:bidi="hi-IN"/>
        </w:rPr>
        <w:t>गलियाँ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मुतफर्रिक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देखना</w:t>
      </w:r>
      <w:r w:rsidRPr="004327F1">
        <w:rPr>
          <w:cs/>
          <w:lang w:bidi="hi-IN"/>
        </w:rPr>
        <w:t xml:space="preserve"> </w:t>
      </w:r>
      <w:r w:rsidR="005C088B">
        <w:cr/>
      </w:r>
      <w:r w:rsidRPr="004327F1">
        <w:rPr>
          <w:rFonts w:hint="cs"/>
          <w:cs/>
          <w:lang w:bidi="hi-IN"/>
        </w:rPr>
        <w:t>मालो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दौलत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हाथ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से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जाये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मुफ्लिसी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औऱबदहाली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सामना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हो</w:t>
      </w:r>
      <w:r w:rsidR="00362E76">
        <w:rPr>
          <w:rFonts w:hint="cs"/>
          <w:cs/>
          <w:lang w:bidi="hi-IN"/>
        </w:rPr>
        <w:t>।</w:t>
      </w:r>
    </w:p>
    <w:p w:rsidR="004327F1" w:rsidRPr="004327F1" w:rsidRDefault="004327F1" w:rsidP="00A7641D">
      <w:pPr>
        <w:pStyle w:val="libNormal"/>
      </w:pPr>
      <w:r w:rsidRPr="004327F1">
        <w:t>66</w:t>
      </w:r>
      <w:r w:rsidR="008D4572">
        <w:t xml:space="preserve">. </w:t>
      </w:r>
      <w:r w:rsidRPr="004327F1">
        <w:rPr>
          <w:rFonts w:hint="cs"/>
          <w:cs/>
          <w:lang w:bidi="hi-IN"/>
        </w:rPr>
        <w:t>आबरेशम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देखना</w:t>
      </w:r>
      <w:r w:rsidRPr="004327F1">
        <w:rPr>
          <w:cs/>
          <w:lang w:bidi="hi-IN"/>
        </w:rPr>
        <w:t xml:space="preserve"> </w:t>
      </w:r>
      <w:r w:rsidR="005C088B">
        <w:cr/>
      </w:r>
      <w:r w:rsidRPr="004327F1">
        <w:rPr>
          <w:rFonts w:hint="cs"/>
          <w:cs/>
          <w:lang w:bidi="hi-IN"/>
        </w:rPr>
        <w:t>सफर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जाये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दौलत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नफा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पाये</w:t>
      </w:r>
      <w:r w:rsidR="00362E76">
        <w:rPr>
          <w:rFonts w:hint="cs"/>
          <w:cs/>
          <w:lang w:bidi="hi-IN"/>
        </w:rPr>
        <w:t>।</w:t>
      </w:r>
    </w:p>
    <w:p w:rsidR="004327F1" w:rsidRPr="004327F1" w:rsidRDefault="004327F1" w:rsidP="00A7641D">
      <w:pPr>
        <w:pStyle w:val="libNormal"/>
      </w:pPr>
      <w:r w:rsidRPr="004327F1">
        <w:lastRenderedPageBreak/>
        <w:t>67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आईना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देखना</w:t>
      </w:r>
      <w:r w:rsidRPr="004327F1">
        <w:rPr>
          <w:cs/>
          <w:lang w:bidi="hi-IN"/>
        </w:rPr>
        <w:t xml:space="preserve"> </w:t>
      </w:r>
      <w:r w:rsidR="005C088B">
        <w:cr/>
      </w:r>
      <w:r w:rsidRPr="004327F1">
        <w:rPr>
          <w:rFonts w:hint="cs"/>
          <w:cs/>
          <w:lang w:bidi="hi-IN"/>
        </w:rPr>
        <w:t>कुशादगीए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रिज़्क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हासिल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हो</w:t>
      </w:r>
      <w:r w:rsidR="008D4572">
        <w:rPr>
          <w:cs/>
          <w:lang w:bidi="hi-IN"/>
        </w:rPr>
        <w:t xml:space="preserve">. </w:t>
      </w:r>
      <w:r w:rsidRPr="004327F1">
        <w:rPr>
          <w:rFonts w:hint="cs"/>
          <w:cs/>
          <w:lang w:bidi="hi-IN"/>
        </w:rPr>
        <w:t>मुशिकल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काम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सहलो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आसान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हो</w:t>
      </w:r>
      <w:r w:rsidR="008D4572">
        <w:rPr>
          <w:cs/>
          <w:lang w:bidi="hi-IN"/>
        </w:rPr>
        <w:t xml:space="preserve">. </w:t>
      </w:r>
      <w:r w:rsidRPr="004327F1">
        <w:rPr>
          <w:rFonts w:hint="cs"/>
          <w:cs/>
          <w:lang w:bidi="hi-IN"/>
        </w:rPr>
        <w:t>मुशिकल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काम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सहलो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आसान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अगर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औरत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देखे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औलाद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से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गोद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भरे।</w:t>
      </w:r>
    </w:p>
    <w:p w:rsidR="004327F1" w:rsidRPr="004327F1" w:rsidRDefault="004327F1" w:rsidP="00A7641D">
      <w:pPr>
        <w:pStyle w:val="libNormal"/>
      </w:pPr>
      <w:r w:rsidRPr="004327F1">
        <w:t>68</w:t>
      </w:r>
      <w:r w:rsidR="008D4572">
        <w:t xml:space="preserve">. </w:t>
      </w:r>
      <w:r w:rsidRPr="004327F1">
        <w:rPr>
          <w:rFonts w:hint="cs"/>
          <w:cs/>
          <w:lang w:bidi="hi-IN"/>
        </w:rPr>
        <w:t>आबदस्त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करना</w:t>
      </w:r>
      <w:r w:rsidRPr="004327F1">
        <w:rPr>
          <w:cs/>
          <w:lang w:bidi="hi-IN"/>
        </w:rPr>
        <w:t xml:space="preserve"> </w:t>
      </w:r>
      <w:r w:rsidR="005C088B">
        <w:cr/>
      </w:r>
      <w:r w:rsidRPr="004327F1">
        <w:rPr>
          <w:rFonts w:hint="cs"/>
          <w:cs/>
          <w:lang w:bidi="hi-IN"/>
        </w:rPr>
        <w:t>माल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या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ख़ज़ाना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हाथ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आये</w:t>
      </w:r>
      <w:r w:rsidRPr="004327F1">
        <w:rPr>
          <w:cs/>
          <w:lang w:bidi="hi-IN"/>
        </w:rPr>
        <w:t xml:space="preserve"> </w:t>
      </w:r>
    </w:p>
    <w:p w:rsidR="004327F1" w:rsidRPr="004327F1" w:rsidRDefault="004327F1" w:rsidP="00A7641D">
      <w:pPr>
        <w:pStyle w:val="libNormal"/>
      </w:pPr>
      <w:r w:rsidRPr="004327F1">
        <w:t>69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इस्तख़्वॉ</w:t>
      </w:r>
      <w:r w:rsidRPr="004327F1">
        <w:rPr>
          <w:cs/>
          <w:lang w:bidi="hi-IN"/>
        </w:rPr>
        <w:t xml:space="preserve"> (</w:t>
      </w:r>
      <w:r w:rsidRPr="004327F1">
        <w:rPr>
          <w:rFonts w:hint="cs"/>
          <w:cs/>
          <w:lang w:bidi="hi-IN"/>
        </w:rPr>
        <w:t>हड़डी</w:t>
      </w:r>
      <w:r w:rsidRPr="004327F1">
        <w:rPr>
          <w:cs/>
          <w:lang w:bidi="hi-IN"/>
        </w:rPr>
        <w:t xml:space="preserve">) </w:t>
      </w:r>
      <w:r w:rsidRPr="004327F1">
        <w:rPr>
          <w:rFonts w:hint="cs"/>
          <w:cs/>
          <w:lang w:bidi="hi-IN"/>
        </w:rPr>
        <w:t>देखना</w:t>
      </w:r>
      <w:r w:rsidRPr="004327F1">
        <w:rPr>
          <w:cs/>
          <w:lang w:bidi="hi-IN"/>
        </w:rPr>
        <w:t xml:space="preserve"> </w:t>
      </w:r>
      <w:r w:rsidR="005C088B">
        <w:cr/>
      </w:r>
      <w:r w:rsidRPr="004327F1">
        <w:rPr>
          <w:rFonts w:hint="cs"/>
          <w:cs/>
          <w:lang w:bidi="hi-IN"/>
        </w:rPr>
        <w:t>सालिम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देखे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कुव्वतो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दौलत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मिले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शिकस्ता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देखे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तो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हलाकतो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नुसीबत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में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पड़े</w:t>
      </w:r>
      <w:r w:rsidR="00362E76">
        <w:rPr>
          <w:rFonts w:hint="cs"/>
          <w:cs/>
          <w:lang w:bidi="hi-IN"/>
        </w:rPr>
        <w:t>।</w:t>
      </w:r>
    </w:p>
    <w:p w:rsidR="004327F1" w:rsidRPr="004327F1" w:rsidRDefault="004327F1" w:rsidP="00A7641D">
      <w:pPr>
        <w:pStyle w:val="libNormal"/>
      </w:pPr>
      <w:r w:rsidRPr="004327F1">
        <w:t>70</w:t>
      </w:r>
      <w:r w:rsidR="008D4572">
        <w:t xml:space="preserve">. </w:t>
      </w:r>
      <w:r w:rsidRPr="004327F1">
        <w:rPr>
          <w:rFonts w:hint="cs"/>
          <w:cs/>
          <w:lang w:bidi="hi-IN"/>
        </w:rPr>
        <w:t>आग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शोला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देखना</w:t>
      </w:r>
      <w:r w:rsidRPr="004327F1">
        <w:rPr>
          <w:cs/>
          <w:lang w:bidi="hi-IN"/>
        </w:rPr>
        <w:t xml:space="preserve"> </w:t>
      </w:r>
      <w:r w:rsidR="005C088B">
        <w:cr/>
      </w:r>
      <w:r w:rsidRPr="004327F1">
        <w:rPr>
          <w:rFonts w:hint="cs"/>
          <w:cs/>
          <w:lang w:bidi="hi-IN"/>
        </w:rPr>
        <w:t>माल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नुक्सान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हो।</w:t>
      </w:r>
      <w:r w:rsidR="005C088B">
        <w:cr/>
      </w:r>
      <w:r w:rsidRPr="004327F1">
        <w:t>71</w:t>
      </w:r>
      <w:r w:rsidR="008D4572">
        <w:t xml:space="preserve">. </w:t>
      </w:r>
      <w:r w:rsidRPr="004327F1">
        <w:rPr>
          <w:rFonts w:hint="cs"/>
          <w:cs/>
          <w:lang w:bidi="hi-IN"/>
        </w:rPr>
        <w:t>आग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कबज़े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पड़े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देखना</w:t>
      </w:r>
      <w:r w:rsidRPr="004327F1">
        <w:rPr>
          <w:cs/>
          <w:lang w:bidi="hi-IN"/>
        </w:rPr>
        <w:t xml:space="preserve"> </w:t>
      </w:r>
      <w:r w:rsidR="005C088B">
        <w:cr/>
      </w:r>
      <w:r w:rsidRPr="004327F1">
        <w:rPr>
          <w:rFonts w:hint="cs"/>
          <w:cs/>
          <w:lang w:bidi="hi-IN"/>
        </w:rPr>
        <w:t>जिन्स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फ़रोवानी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नर्ख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अरज़ानी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हो</w:t>
      </w:r>
      <w:r w:rsidR="00362E76">
        <w:rPr>
          <w:rFonts w:hint="cs"/>
          <w:cs/>
          <w:lang w:bidi="hi-IN"/>
        </w:rPr>
        <w:t>।</w:t>
      </w:r>
    </w:p>
    <w:p w:rsidR="004327F1" w:rsidRPr="004327F1" w:rsidRDefault="004327F1" w:rsidP="00A7641D">
      <w:pPr>
        <w:pStyle w:val="libNormal"/>
      </w:pPr>
      <w:r w:rsidRPr="004327F1">
        <w:t>72</w:t>
      </w:r>
      <w:r w:rsidR="008D4572">
        <w:t xml:space="preserve">. </w:t>
      </w:r>
      <w:r w:rsidRPr="004327F1">
        <w:rPr>
          <w:rFonts w:hint="cs"/>
          <w:cs/>
          <w:lang w:bidi="hi-IN"/>
        </w:rPr>
        <w:t>आतिश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बग़ैर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धुऐ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देखना</w:t>
      </w:r>
      <w:r w:rsidRPr="004327F1">
        <w:rPr>
          <w:cs/>
          <w:lang w:bidi="hi-IN"/>
        </w:rPr>
        <w:t xml:space="preserve"> </w:t>
      </w:r>
      <w:r w:rsidR="005C088B">
        <w:cr/>
      </w:r>
      <w:r w:rsidRPr="004327F1">
        <w:rPr>
          <w:rFonts w:hint="cs"/>
          <w:cs/>
          <w:lang w:bidi="hi-IN"/>
        </w:rPr>
        <w:t>हाकिम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यहॉ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रसाई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मुराद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पूरी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हो</w:t>
      </w:r>
      <w:r w:rsidR="00362E76">
        <w:rPr>
          <w:rFonts w:hint="cs"/>
          <w:cs/>
          <w:lang w:bidi="hi-IN"/>
        </w:rPr>
        <w:t>।</w:t>
      </w:r>
    </w:p>
    <w:p w:rsidR="004327F1" w:rsidRPr="004327F1" w:rsidRDefault="004327F1" w:rsidP="00A7641D">
      <w:pPr>
        <w:pStyle w:val="libNormal"/>
      </w:pPr>
      <w:r w:rsidRPr="004327F1">
        <w:t>73</w:t>
      </w:r>
      <w:r w:rsidR="008D4572">
        <w:t xml:space="preserve">. </w:t>
      </w:r>
      <w:r w:rsidRPr="004327F1">
        <w:rPr>
          <w:rFonts w:hint="cs"/>
          <w:cs/>
          <w:lang w:bidi="hi-IN"/>
        </w:rPr>
        <w:t>आतिशकदा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या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काफिरो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इबादतखाना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देखना</w:t>
      </w:r>
      <w:r w:rsidRPr="004327F1">
        <w:rPr>
          <w:cs/>
          <w:lang w:bidi="hi-IN"/>
        </w:rPr>
        <w:t xml:space="preserve"> </w:t>
      </w:r>
      <w:r w:rsidR="005C088B">
        <w:cr/>
      </w:r>
      <w:r w:rsidRPr="004327F1">
        <w:rPr>
          <w:rFonts w:hint="cs"/>
          <w:cs/>
          <w:lang w:bidi="hi-IN"/>
        </w:rPr>
        <w:t>खैरो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बरकत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ज़्यादा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रोज़ी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दरवाज़ा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खुले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इबादत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तौफ़ीक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हो</w:t>
      </w:r>
      <w:r w:rsidR="00362E76">
        <w:rPr>
          <w:rFonts w:hint="cs"/>
          <w:cs/>
          <w:lang w:bidi="hi-IN"/>
        </w:rPr>
        <w:t>।</w:t>
      </w:r>
    </w:p>
    <w:p w:rsidR="004327F1" w:rsidRPr="004327F1" w:rsidRDefault="004327F1" w:rsidP="00A7641D">
      <w:pPr>
        <w:pStyle w:val="libNormal"/>
      </w:pPr>
      <w:r w:rsidRPr="004327F1">
        <w:t>74</w:t>
      </w:r>
      <w:r w:rsidR="008D4572">
        <w:t xml:space="preserve">. </w:t>
      </w:r>
      <w:r w:rsidRPr="004327F1">
        <w:rPr>
          <w:rFonts w:hint="cs"/>
          <w:cs/>
          <w:lang w:bidi="hi-IN"/>
        </w:rPr>
        <w:t>इब्लीस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देखना</w:t>
      </w:r>
      <w:r w:rsidRPr="004327F1">
        <w:rPr>
          <w:cs/>
          <w:lang w:bidi="hi-IN"/>
        </w:rPr>
        <w:t xml:space="preserve"> </w:t>
      </w:r>
      <w:r w:rsidR="005C088B">
        <w:cr/>
      </w:r>
      <w:r w:rsidRPr="004327F1">
        <w:rPr>
          <w:rFonts w:hint="cs"/>
          <w:cs/>
          <w:lang w:bidi="hi-IN"/>
        </w:rPr>
        <w:t>दुशमन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मक्रो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फरेब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से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ख़ौफ़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लाहौल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पढ़े।</w:t>
      </w:r>
    </w:p>
    <w:p w:rsidR="004327F1" w:rsidRPr="004327F1" w:rsidRDefault="004327F1" w:rsidP="00A7641D">
      <w:pPr>
        <w:pStyle w:val="libNormal"/>
      </w:pPr>
      <w:r w:rsidRPr="004327F1">
        <w:lastRenderedPageBreak/>
        <w:t>75</w:t>
      </w:r>
      <w:r w:rsidR="008D4572">
        <w:t xml:space="preserve">. </w:t>
      </w:r>
      <w:r w:rsidRPr="004327F1">
        <w:rPr>
          <w:rFonts w:hint="cs"/>
          <w:cs/>
          <w:lang w:bidi="hi-IN"/>
        </w:rPr>
        <w:t>उल्लु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पकड़ना</w:t>
      </w:r>
      <w:r w:rsidRPr="004327F1">
        <w:rPr>
          <w:cs/>
          <w:lang w:bidi="hi-IN"/>
        </w:rPr>
        <w:t xml:space="preserve"> </w:t>
      </w:r>
      <w:r w:rsidR="005C088B">
        <w:cr/>
      </w:r>
      <w:r w:rsidRPr="004327F1">
        <w:rPr>
          <w:rFonts w:hint="cs"/>
          <w:cs/>
          <w:lang w:bidi="hi-IN"/>
        </w:rPr>
        <w:t>नहुसत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बिमारी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ज़्यादा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फ़ालिक़ो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फाजिर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अशखास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और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मुफ़सिदीन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से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दोस्ती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हो</w:t>
      </w:r>
      <w:r w:rsidR="00362E76">
        <w:rPr>
          <w:rFonts w:hint="cs"/>
          <w:cs/>
          <w:lang w:bidi="hi-IN"/>
        </w:rPr>
        <w:t>।</w:t>
      </w:r>
    </w:p>
    <w:p w:rsidR="004327F1" w:rsidRPr="004327F1" w:rsidRDefault="004327F1" w:rsidP="00A7641D">
      <w:pPr>
        <w:pStyle w:val="libNormal"/>
      </w:pPr>
      <w:r w:rsidRPr="004327F1">
        <w:t>76</w:t>
      </w:r>
      <w:r w:rsidR="008D4572">
        <w:t xml:space="preserve">. </w:t>
      </w:r>
      <w:r w:rsidRPr="004327F1">
        <w:rPr>
          <w:rFonts w:hint="cs"/>
          <w:cs/>
          <w:lang w:bidi="hi-IN"/>
        </w:rPr>
        <w:t>उल्लू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उड़ते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देखना</w:t>
      </w:r>
      <w:r w:rsidRPr="004327F1">
        <w:rPr>
          <w:cs/>
          <w:lang w:bidi="hi-IN"/>
        </w:rPr>
        <w:t xml:space="preserve"> </w:t>
      </w:r>
      <w:r w:rsidR="005C088B">
        <w:cr/>
      </w:r>
      <w:r w:rsidRPr="004327F1">
        <w:rPr>
          <w:rFonts w:hint="cs"/>
          <w:cs/>
          <w:lang w:bidi="hi-IN"/>
        </w:rPr>
        <w:t>बला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दुर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और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बिमारी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से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शिफा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अईज़्जता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और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बीवी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से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रंजिश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हो।</w:t>
      </w:r>
    </w:p>
    <w:p w:rsidR="004327F1" w:rsidRPr="004327F1" w:rsidRDefault="004327F1" w:rsidP="00A7641D">
      <w:pPr>
        <w:pStyle w:val="libNormal"/>
      </w:pPr>
      <w:r w:rsidRPr="004327F1">
        <w:t>77</w:t>
      </w:r>
      <w:r w:rsidR="008D4572">
        <w:t xml:space="preserve">. </w:t>
      </w:r>
      <w:r w:rsidRPr="004327F1">
        <w:rPr>
          <w:rFonts w:hint="cs"/>
          <w:cs/>
          <w:lang w:bidi="hi-IN"/>
        </w:rPr>
        <w:t>आवाज़े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अक़ामतो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अज़ान</w:t>
      </w:r>
      <w:r w:rsidRPr="004327F1">
        <w:rPr>
          <w:cs/>
          <w:lang w:bidi="hi-IN"/>
        </w:rPr>
        <w:t xml:space="preserve"> </w:t>
      </w:r>
      <w:r w:rsidR="005C088B">
        <w:cr/>
      </w:r>
      <w:r w:rsidRPr="004327F1">
        <w:rPr>
          <w:rFonts w:hint="cs"/>
          <w:cs/>
          <w:lang w:bidi="hi-IN"/>
        </w:rPr>
        <w:t>इज़्ज़तो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मंफअत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मिले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शोहरत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हो</w:t>
      </w:r>
      <w:r w:rsidR="00362E76">
        <w:rPr>
          <w:rFonts w:hint="cs"/>
          <w:cs/>
          <w:lang w:bidi="hi-IN"/>
        </w:rPr>
        <w:t>।</w:t>
      </w:r>
    </w:p>
    <w:p w:rsidR="004327F1" w:rsidRPr="004327F1" w:rsidRDefault="004327F1" w:rsidP="00A7641D">
      <w:pPr>
        <w:pStyle w:val="libNormal"/>
      </w:pPr>
      <w:r w:rsidRPr="004327F1">
        <w:t>78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ऊँट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पर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सवार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होना</w:t>
      </w:r>
      <w:r w:rsidRPr="004327F1">
        <w:rPr>
          <w:cs/>
          <w:lang w:bidi="hi-IN"/>
        </w:rPr>
        <w:t xml:space="preserve"> </w:t>
      </w:r>
      <w:r w:rsidR="005C088B">
        <w:cr/>
      </w:r>
      <w:r w:rsidRPr="004327F1">
        <w:rPr>
          <w:rFonts w:hint="cs"/>
          <w:cs/>
          <w:lang w:bidi="hi-IN"/>
        </w:rPr>
        <w:t>सफर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दरपेश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हो</w:t>
      </w:r>
      <w:r w:rsidR="00362E76">
        <w:rPr>
          <w:rFonts w:hint="cs"/>
          <w:cs/>
          <w:lang w:bidi="hi-IN"/>
        </w:rPr>
        <w:t>।</w:t>
      </w:r>
    </w:p>
    <w:p w:rsidR="004327F1" w:rsidRPr="004327F1" w:rsidRDefault="004327F1" w:rsidP="00A7641D">
      <w:pPr>
        <w:pStyle w:val="libNormal"/>
      </w:pPr>
      <w:r w:rsidRPr="004327F1">
        <w:t>79</w:t>
      </w:r>
      <w:r w:rsidR="008D4572">
        <w:t xml:space="preserve">. </w:t>
      </w:r>
      <w:r w:rsidRPr="004327F1">
        <w:rPr>
          <w:rFonts w:hint="cs"/>
          <w:cs/>
          <w:lang w:bidi="hi-IN"/>
        </w:rPr>
        <w:t>ऊँट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से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गिरना</w:t>
      </w:r>
      <w:r w:rsidRPr="004327F1">
        <w:rPr>
          <w:cs/>
          <w:lang w:bidi="hi-IN"/>
        </w:rPr>
        <w:t xml:space="preserve"> </w:t>
      </w:r>
      <w:r w:rsidR="005C088B">
        <w:cr/>
      </w:r>
      <w:r w:rsidRPr="004327F1">
        <w:rPr>
          <w:rFonts w:hint="cs"/>
          <w:cs/>
          <w:lang w:bidi="hi-IN"/>
        </w:rPr>
        <w:t>बिमारी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दलील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है</w:t>
      </w:r>
      <w:r w:rsidR="00362E76">
        <w:rPr>
          <w:rFonts w:hint="cs"/>
          <w:cs/>
          <w:lang w:bidi="hi-IN"/>
        </w:rPr>
        <w:t>।</w:t>
      </w:r>
      <w:r w:rsidR="005C088B">
        <w:cr/>
      </w:r>
      <w:r w:rsidRPr="004327F1">
        <w:t>80</w:t>
      </w:r>
      <w:r w:rsidR="008D4572">
        <w:t xml:space="preserve">. </w:t>
      </w:r>
      <w:r w:rsidRPr="004327F1">
        <w:rPr>
          <w:rFonts w:hint="cs"/>
          <w:cs/>
          <w:lang w:bidi="hi-IN"/>
        </w:rPr>
        <w:t>ऊँट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देखना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या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ज़िब्हा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करना</w:t>
      </w:r>
      <w:r w:rsidRPr="004327F1">
        <w:rPr>
          <w:cs/>
          <w:lang w:bidi="hi-IN"/>
        </w:rPr>
        <w:t xml:space="preserve"> </w:t>
      </w:r>
      <w:r w:rsidR="005C088B">
        <w:cr/>
      </w:r>
      <w:r w:rsidRPr="004327F1">
        <w:rPr>
          <w:rFonts w:hint="cs"/>
          <w:cs/>
          <w:lang w:bidi="hi-IN"/>
        </w:rPr>
        <w:t>सरदारी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मिले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दुश्मन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जलील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हो</w:t>
      </w:r>
      <w:r w:rsidR="00362E76">
        <w:rPr>
          <w:rFonts w:hint="cs"/>
          <w:cs/>
          <w:lang w:bidi="hi-IN"/>
        </w:rPr>
        <w:t>।</w:t>
      </w:r>
    </w:p>
    <w:p w:rsidR="004327F1" w:rsidRPr="004327F1" w:rsidRDefault="004327F1" w:rsidP="00A7641D">
      <w:pPr>
        <w:pStyle w:val="libNormal"/>
      </w:pPr>
      <w:r w:rsidRPr="004327F1">
        <w:t>81</w:t>
      </w:r>
      <w:r w:rsidR="008D4572">
        <w:t xml:space="preserve">. </w:t>
      </w:r>
      <w:r w:rsidRPr="004327F1">
        <w:rPr>
          <w:rFonts w:hint="cs"/>
          <w:cs/>
          <w:lang w:bidi="hi-IN"/>
        </w:rPr>
        <w:t>ऊँट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पीछे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चलना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या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गिर्द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फिरना</w:t>
      </w:r>
      <w:r w:rsidRPr="004327F1">
        <w:rPr>
          <w:cs/>
          <w:lang w:bidi="hi-IN"/>
        </w:rPr>
        <w:t xml:space="preserve"> </w:t>
      </w:r>
      <w:r w:rsidR="005C088B">
        <w:cr/>
      </w:r>
      <w:r w:rsidRPr="004327F1">
        <w:rPr>
          <w:rFonts w:hint="cs"/>
          <w:cs/>
          <w:lang w:bidi="hi-IN"/>
        </w:rPr>
        <w:t>हलाकतो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बिमारी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और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रंजो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ग़म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अलामत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है</w:t>
      </w:r>
      <w:r w:rsidR="00362E76">
        <w:rPr>
          <w:rFonts w:hint="cs"/>
          <w:cs/>
          <w:lang w:bidi="hi-IN"/>
        </w:rPr>
        <w:t>।</w:t>
      </w:r>
    </w:p>
    <w:p w:rsidR="004327F1" w:rsidRPr="004327F1" w:rsidRDefault="004327F1" w:rsidP="00A7641D">
      <w:pPr>
        <w:pStyle w:val="libNormal"/>
      </w:pPr>
      <w:r w:rsidRPr="004327F1">
        <w:t>82</w:t>
      </w:r>
      <w:r w:rsidR="008D4572">
        <w:t xml:space="preserve">. </w:t>
      </w:r>
      <w:r w:rsidRPr="004327F1">
        <w:rPr>
          <w:rFonts w:hint="cs"/>
          <w:cs/>
          <w:lang w:bidi="hi-IN"/>
        </w:rPr>
        <w:t>अंडे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अपने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पास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देखना</w:t>
      </w:r>
      <w:r w:rsidRPr="004327F1">
        <w:rPr>
          <w:cs/>
          <w:lang w:bidi="hi-IN"/>
        </w:rPr>
        <w:t xml:space="preserve"> </w:t>
      </w:r>
      <w:r w:rsidR="005C088B">
        <w:cr/>
      </w:r>
      <w:r w:rsidRPr="004327F1">
        <w:rPr>
          <w:rFonts w:hint="cs"/>
          <w:cs/>
          <w:lang w:bidi="hi-IN"/>
        </w:rPr>
        <w:t>अगर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अंडा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मुर्गी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देखे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तो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कुश्दगीऐ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रिज़्क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और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चिड़िया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मुनाफे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सबील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है।</w:t>
      </w:r>
    </w:p>
    <w:p w:rsidR="004327F1" w:rsidRPr="004327F1" w:rsidRDefault="004327F1" w:rsidP="00A7641D">
      <w:pPr>
        <w:pStyle w:val="libNormal"/>
      </w:pPr>
      <w:r w:rsidRPr="004327F1">
        <w:lastRenderedPageBreak/>
        <w:t>83</w:t>
      </w:r>
      <w:r w:rsidR="008D4572">
        <w:t xml:space="preserve">. </w:t>
      </w:r>
      <w:r w:rsidRPr="004327F1">
        <w:rPr>
          <w:rFonts w:hint="cs"/>
          <w:cs/>
          <w:lang w:bidi="hi-IN"/>
        </w:rPr>
        <w:t>आबदी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देखना</w:t>
      </w:r>
      <w:r w:rsidRPr="004327F1">
        <w:rPr>
          <w:cs/>
          <w:lang w:bidi="hi-IN"/>
        </w:rPr>
        <w:t xml:space="preserve"> </w:t>
      </w:r>
      <w:r w:rsidR="005C088B">
        <w:cr/>
      </w:r>
      <w:r w:rsidRPr="004327F1">
        <w:rPr>
          <w:rFonts w:hint="cs"/>
          <w:cs/>
          <w:lang w:bidi="hi-IN"/>
        </w:rPr>
        <w:t>काम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वुस्अत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और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ज़्यादा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मुनाफा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मिले</w:t>
      </w:r>
      <w:r w:rsidR="00362E76">
        <w:rPr>
          <w:rFonts w:hint="cs"/>
          <w:cs/>
          <w:lang w:bidi="hi-IN"/>
        </w:rPr>
        <w:t>।</w:t>
      </w:r>
      <w:r w:rsidRPr="004327F1">
        <w:rPr>
          <w:rFonts w:hint="cs"/>
          <w:cs/>
          <w:lang w:bidi="hi-IN"/>
        </w:rPr>
        <w:t>दुनिया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बहतरी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औरमकसद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कामयाबी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हो।</w:t>
      </w:r>
    </w:p>
    <w:p w:rsidR="004327F1" w:rsidRPr="004327F1" w:rsidRDefault="004327F1" w:rsidP="00A7641D">
      <w:pPr>
        <w:pStyle w:val="libNormal"/>
      </w:pPr>
      <w:r w:rsidRPr="004327F1">
        <w:t>84</w:t>
      </w:r>
      <w:r w:rsidR="008D4572">
        <w:t xml:space="preserve">. </w:t>
      </w:r>
      <w:r w:rsidRPr="004327F1">
        <w:rPr>
          <w:rFonts w:hint="cs"/>
          <w:cs/>
          <w:lang w:bidi="hi-IN"/>
        </w:rPr>
        <w:t>अंगुठी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पहनना</w:t>
      </w:r>
      <w:r w:rsidRPr="004327F1">
        <w:rPr>
          <w:cs/>
          <w:lang w:bidi="hi-IN"/>
        </w:rPr>
        <w:t xml:space="preserve"> </w:t>
      </w:r>
      <w:r w:rsidR="005C088B">
        <w:cr/>
      </w:r>
      <w:r w:rsidRPr="004327F1">
        <w:rPr>
          <w:rFonts w:hint="cs"/>
          <w:cs/>
          <w:lang w:bidi="hi-IN"/>
        </w:rPr>
        <w:t>दौलतो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इकबाल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दलील।</w:t>
      </w:r>
    </w:p>
    <w:p w:rsidR="004327F1" w:rsidRPr="004327F1" w:rsidRDefault="004327F1" w:rsidP="00A7641D">
      <w:pPr>
        <w:pStyle w:val="libNormal"/>
      </w:pPr>
      <w:r w:rsidRPr="004327F1">
        <w:t>85</w:t>
      </w:r>
      <w:r w:rsidR="008D4572">
        <w:t xml:space="preserve">. </w:t>
      </w:r>
      <w:r w:rsidRPr="004327F1">
        <w:rPr>
          <w:rFonts w:hint="cs"/>
          <w:cs/>
          <w:lang w:bidi="hi-IN"/>
        </w:rPr>
        <w:t>अंगूठी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या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नगीना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गुम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होना</w:t>
      </w:r>
      <w:r w:rsidRPr="004327F1">
        <w:rPr>
          <w:cs/>
          <w:lang w:bidi="hi-IN"/>
        </w:rPr>
        <w:t xml:space="preserve"> </w:t>
      </w:r>
      <w:r w:rsidR="005C088B">
        <w:cr/>
      </w:r>
      <w:r w:rsidRPr="004327F1">
        <w:rPr>
          <w:rFonts w:hint="cs"/>
          <w:cs/>
          <w:lang w:bidi="hi-IN"/>
        </w:rPr>
        <w:t>हुकूमत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में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फितूर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क़द्रो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मंजिलत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में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ज़वाल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आये।</w:t>
      </w:r>
    </w:p>
    <w:p w:rsidR="004327F1" w:rsidRPr="004327F1" w:rsidRDefault="004327F1" w:rsidP="00A7641D">
      <w:pPr>
        <w:pStyle w:val="libNormal"/>
      </w:pPr>
      <w:r w:rsidRPr="004327F1">
        <w:t>86</w:t>
      </w:r>
      <w:r w:rsidR="008D4572">
        <w:t xml:space="preserve">. </w:t>
      </w:r>
      <w:r w:rsidRPr="004327F1">
        <w:rPr>
          <w:rFonts w:hint="cs"/>
          <w:cs/>
          <w:lang w:bidi="hi-IN"/>
        </w:rPr>
        <w:t>अंगुठी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सोने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देखना</w:t>
      </w:r>
      <w:r w:rsidRPr="004327F1">
        <w:rPr>
          <w:cs/>
          <w:lang w:bidi="hi-IN"/>
        </w:rPr>
        <w:t xml:space="preserve"> </w:t>
      </w:r>
      <w:r w:rsidR="005C088B">
        <w:cr/>
      </w:r>
      <w:r w:rsidRPr="004327F1">
        <w:rPr>
          <w:rFonts w:hint="cs"/>
          <w:cs/>
          <w:lang w:bidi="hi-IN"/>
        </w:rPr>
        <w:t>औरत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देखे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तो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खूब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है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मर्द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देखे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तो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बुरा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है</w:t>
      </w:r>
      <w:r w:rsidR="00362E76">
        <w:rPr>
          <w:rFonts w:hint="cs"/>
          <w:cs/>
          <w:lang w:bidi="hi-IN"/>
        </w:rPr>
        <w:t>।</w:t>
      </w:r>
    </w:p>
    <w:p w:rsidR="004327F1" w:rsidRPr="004327F1" w:rsidRDefault="004327F1" w:rsidP="00A7641D">
      <w:pPr>
        <w:pStyle w:val="libNormal"/>
      </w:pPr>
      <w:r w:rsidRPr="004327F1">
        <w:t>87</w:t>
      </w:r>
      <w:r w:rsidR="008D4572">
        <w:t xml:space="preserve">. </w:t>
      </w:r>
      <w:r w:rsidRPr="004327F1">
        <w:rPr>
          <w:rFonts w:hint="cs"/>
          <w:cs/>
          <w:lang w:bidi="hi-IN"/>
        </w:rPr>
        <w:t>अंगूठी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चॉदी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देखना</w:t>
      </w:r>
      <w:r w:rsidRPr="004327F1">
        <w:rPr>
          <w:cs/>
          <w:lang w:bidi="hi-IN"/>
        </w:rPr>
        <w:t xml:space="preserve"> </w:t>
      </w:r>
      <w:r w:rsidR="005C088B">
        <w:cr/>
      </w:r>
      <w:r w:rsidRPr="004327F1">
        <w:rPr>
          <w:rFonts w:hint="cs"/>
          <w:cs/>
          <w:lang w:bidi="hi-IN"/>
        </w:rPr>
        <w:t>तवल्लुदे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फरज़न्द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से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दिलशाद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या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मालो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मवेशी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कसरत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हो</w:t>
      </w:r>
      <w:r w:rsidR="00362E76">
        <w:rPr>
          <w:rFonts w:hint="cs"/>
          <w:cs/>
          <w:lang w:bidi="hi-IN"/>
        </w:rPr>
        <w:t>।</w:t>
      </w:r>
    </w:p>
    <w:p w:rsidR="004327F1" w:rsidRPr="004327F1" w:rsidRDefault="004327F1" w:rsidP="00A7641D">
      <w:pPr>
        <w:pStyle w:val="libNormal"/>
      </w:pPr>
      <w:r w:rsidRPr="004327F1">
        <w:t>88</w:t>
      </w:r>
      <w:r w:rsidR="008D4572">
        <w:t xml:space="preserve">. </w:t>
      </w:r>
      <w:r w:rsidRPr="004327F1">
        <w:rPr>
          <w:rFonts w:hint="cs"/>
          <w:cs/>
          <w:lang w:bidi="hi-IN"/>
        </w:rPr>
        <w:t>अंधरा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देखना</w:t>
      </w:r>
      <w:r w:rsidRPr="004327F1">
        <w:rPr>
          <w:cs/>
          <w:lang w:bidi="hi-IN"/>
        </w:rPr>
        <w:t xml:space="preserve"> </w:t>
      </w:r>
      <w:r w:rsidR="005C088B">
        <w:cr/>
      </w:r>
      <w:r w:rsidRPr="004327F1">
        <w:rPr>
          <w:rFonts w:hint="cs"/>
          <w:cs/>
          <w:lang w:bidi="hi-IN"/>
        </w:rPr>
        <w:t>ज़लालतो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गुमराही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और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नहूसत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दलील</w:t>
      </w:r>
      <w:r w:rsidR="00362E76">
        <w:rPr>
          <w:rFonts w:hint="cs"/>
          <w:cs/>
          <w:lang w:bidi="hi-IN"/>
        </w:rPr>
        <w:t>।</w:t>
      </w:r>
      <w:r w:rsidR="005C088B">
        <w:cr/>
      </w:r>
      <w:r w:rsidRPr="004327F1">
        <w:t>89</w:t>
      </w:r>
      <w:r w:rsidR="008D4572">
        <w:t xml:space="preserve">. </w:t>
      </w:r>
      <w:r w:rsidRPr="004327F1">
        <w:rPr>
          <w:rFonts w:hint="cs"/>
          <w:cs/>
          <w:lang w:bidi="hi-IN"/>
        </w:rPr>
        <w:t>इज़ारबन्द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देखना</w:t>
      </w:r>
      <w:r w:rsidRPr="004327F1">
        <w:rPr>
          <w:cs/>
          <w:lang w:bidi="hi-IN"/>
        </w:rPr>
        <w:t xml:space="preserve"> </w:t>
      </w:r>
      <w:r w:rsidR="005C088B">
        <w:cr/>
      </w:r>
      <w:r w:rsidRPr="004327F1">
        <w:rPr>
          <w:rFonts w:hint="cs"/>
          <w:cs/>
          <w:lang w:bidi="hi-IN"/>
        </w:rPr>
        <w:t>नेक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औरत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मिले</w:t>
      </w:r>
      <w:r w:rsidR="00362E76">
        <w:rPr>
          <w:rFonts w:hint="cs"/>
          <w:cs/>
          <w:lang w:bidi="hi-IN"/>
        </w:rPr>
        <w:t>।</w:t>
      </w:r>
    </w:p>
    <w:p w:rsidR="004327F1" w:rsidRPr="004327F1" w:rsidRDefault="004327F1" w:rsidP="00A7641D">
      <w:pPr>
        <w:pStyle w:val="libNormal"/>
      </w:pPr>
      <w:r w:rsidRPr="004327F1">
        <w:t>90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अरार्ह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देखना</w:t>
      </w:r>
      <w:r w:rsidRPr="004327F1">
        <w:rPr>
          <w:cs/>
          <w:lang w:bidi="hi-IN"/>
        </w:rPr>
        <w:t xml:space="preserve"> </w:t>
      </w:r>
      <w:r w:rsidR="005C088B">
        <w:cr/>
      </w:r>
      <w:r w:rsidRPr="004327F1">
        <w:rPr>
          <w:rFonts w:hint="cs"/>
          <w:cs/>
          <w:lang w:bidi="hi-IN"/>
        </w:rPr>
        <w:t>मर्द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देखे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तो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फरज़न्द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या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भाई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या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दौलत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पैदा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हो</w:t>
      </w:r>
      <w:r w:rsidR="00362E76">
        <w:rPr>
          <w:rFonts w:hint="cs"/>
          <w:cs/>
          <w:lang w:bidi="hi-IN"/>
        </w:rPr>
        <w:t>।</w:t>
      </w:r>
      <w:r w:rsidRPr="004327F1">
        <w:rPr>
          <w:rFonts w:hint="cs"/>
          <w:cs/>
          <w:lang w:bidi="hi-IN"/>
        </w:rPr>
        <w:t>औरत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देखे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तो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सोकन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ग़म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उठाये।</w:t>
      </w:r>
    </w:p>
    <w:p w:rsidR="004327F1" w:rsidRPr="004327F1" w:rsidRDefault="004327F1" w:rsidP="00A7641D">
      <w:pPr>
        <w:pStyle w:val="libNormal"/>
      </w:pPr>
      <w:r w:rsidRPr="004327F1">
        <w:lastRenderedPageBreak/>
        <w:t>91</w:t>
      </w:r>
      <w:r w:rsidR="008D4572">
        <w:t xml:space="preserve">. </w:t>
      </w:r>
      <w:r w:rsidRPr="004327F1">
        <w:rPr>
          <w:rFonts w:hint="cs"/>
          <w:cs/>
          <w:lang w:bidi="hi-IN"/>
        </w:rPr>
        <w:t>आटा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गेहूँ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बरसते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देखना</w:t>
      </w:r>
      <w:r w:rsidRPr="004327F1">
        <w:rPr>
          <w:cs/>
          <w:lang w:bidi="hi-IN"/>
        </w:rPr>
        <w:t xml:space="preserve"> </w:t>
      </w:r>
      <w:r w:rsidR="005C088B">
        <w:cr/>
      </w:r>
      <w:r w:rsidRPr="004327F1">
        <w:rPr>
          <w:rFonts w:hint="cs"/>
          <w:cs/>
          <w:lang w:bidi="hi-IN"/>
        </w:rPr>
        <w:t>रिज़्क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कुशादा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बल्कि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शहर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लिये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मंफअत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दलील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है</w:t>
      </w:r>
      <w:r w:rsidR="00362E76">
        <w:rPr>
          <w:rFonts w:hint="cs"/>
          <w:cs/>
          <w:lang w:bidi="hi-IN"/>
        </w:rPr>
        <w:t>।</w:t>
      </w:r>
    </w:p>
    <w:p w:rsidR="004327F1" w:rsidRPr="004327F1" w:rsidRDefault="004327F1" w:rsidP="00A7641D">
      <w:pPr>
        <w:pStyle w:val="libNormal"/>
      </w:pPr>
      <w:r w:rsidRPr="004327F1">
        <w:t>92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अंगिया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पाकिज़ा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देखना</w:t>
      </w:r>
      <w:r w:rsidRPr="004327F1">
        <w:rPr>
          <w:cs/>
          <w:lang w:bidi="hi-IN"/>
        </w:rPr>
        <w:t xml:space="preserve"> </w:t>
      </w:r>
      <w:r w:rsidR="005C088B">
        <w:cr/>
      </w:r>
      <w:r w:rsidRPr="004327F1">
        <w:rPr>
          <w:rFonts w:hint="cs"/>
          <w:cs/>
          <w:lang w:bidi="hi-IN"/>
        </w:rPr>
        <w:t>औरत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देखे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तो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इज़जत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और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मालो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रूत्बा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मर्द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देखे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तो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तकलीफ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पाये</w:t>
      </w:r>
      <w:r w:rsidR="00362E76">
        <w:rPr>
          <w:rFonts w:hint="cs"/>
          <w:cs/>
          <w:lang w:bidi="hi-IN"/>
        </w:rPr>
        <w:t>।</w:t>
      </w:r>
    </w:p>
    <w:p w:rsidR="004327F1" w:rsidRPr="004327F1" w:rsidRDefault="004327F1" w:rsidP="00A7641D">
      <w:pPr>
        <w:pStyle w:val="libNormal"/>
      </w:pPr>
      <w:r w:rsidRPr="004327F1">
        <w:t>93</w:t>
      </w:r>
      <w:r w:rsidR="008D4572">
        <w:t xml:space="preserve">. </w:t>
      </w:r>
      <w:r w:rsidR="00D648B7">
        <w:rPr>
          <w:cs/>
          <w:lang w:bidi="hi-IN"/>
        </w:rPr>
        <w:t>अ</w:t>
      </w:r>
      <w:r w:rsidRPr="004327F1">
        <w:rPr>
          <w:rFonts w:hint="cs"/>
          <w:cs/>
          <w:lang w:bidi="hi-IN"/>
        </w:rPr>
        <w:t>बाबील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देखना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या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पाना</w:t>
      </w:r>
      <w:r w:rsidRPr="004327F1">
        <w:rPr>
          <w:cs/>
          <w:lang w:bidi="hi-IN"/>
        </w:rPr>
        <w:t xml:space="preserve"> </w:t>
      </w:r>
      <w:r w:rsidR="005C088B">
        <w:cr/>
      </w:r>
      <w:r w:rsidRPr="004327F1">
        <w:rPr>
          <w:rFonts w:hint="cs"/>
          <w:cs/>
          <w:lang w:bidi="hi-IN"/>
        </w:rPr>
        <w:t>मुराद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मिले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ग़म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दुर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महबूब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से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मुलाक़ात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हो</w:t>
      </w:r>
      <w:r w:rsidR="00362E76">
        <w:rPr>
          <w:rFonts w:hint="cs"/>
          <w:cs/>
          <w:lang w:bidi="hi-IN"/>
        </w:rPr>
        <w:t>।</w:t>
      </w:r>
    </w:p>
    <w:p w:rsidR="004327F1" w:rsidRPr="004327F1" w:rsidRDefault="004327F1" w:rsidP="00A7641D">
      <w:pPr>
        <w:pStyle w:val="libNormal"/>
      </w:pPr>
      <w:r w:rsidRPr="004327F1">
        <w:t>94</w:t>
      </w:r>
      <w:r w:rsidR="008D4572">
        <w:t xml:space="preserve">. </w:t>
      </w:r>
      <w:r w:rsidR="00D648B7">
        <w:rPr>
          <w:cs/>
          <w:lang w:bidi="hi-IN"/>
        </w:rPr>
        <w:t>अ</w:t>
      </w:r>
      <w:r w:rsidRPr="004327F1">
        <w:rPr>
          <w:rFonts w:hint="cs"/>
          <w:cs/>
          <w:lang w:bidi="hi-IN"/>
        </w:rPr>
        <w:t>बाबील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मारना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या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फैंकना</w:t>
      </w:r>
      <w:r w:rsidRPr="004327F1">
        <w:rPr>
          <w:cs/>
          <w:lang w:bidi="hi-IN"/>
        </w:rPr>
        <w:t xml:space="preserve"> </w:t>
      </w:r>
      <w:r w:rsidR="005C088B">
        <w:cr/>
      </w:r>
      <w:r w:rsidRPr="004327F1">
        <w:rPr>
          <w:rFonts w:hint="cs"/>
          <w:cs/>
          <w:lang w:bidi="hi-IN"/>
        </w:rPr>
        <w:t>अपने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महबूब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से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जुदाई</w:t>
      </w:r>
      <w:r w:rsidR="00362E76">
        <w:rPr>
          <w:rFonts w:hint="cs"/>
          <w:cs/>
          <w:lang w:bidi="hi-IN"/>
        </w:rPr>
        <w:t>।</w:t>
      </w:r>
    </w:p>
    <w:p w:rsidR="004327F1" w:rsidRPr="004327F1" w:rsidRDefault="004327F1" w:rsidP="00A7641D">
      <w:pPr>
        <w:pStyle w:val="libNormal"/>
      </w:pPr>
      <w:r w:rsidRPr="004327F1">
        <w:t>95</w:t>
      </w:r>
      <w:r w:rsidR="008D4572">
        <w:t xml:space="preserve">. </w:t>
      </w:r>
      <w:r w:rsidRPr="004327F1">
        <w:rPr>
          <w:rFonts w:hint="cs"/>
          <w:cs/>
          <w:lang w:bidi="hi-IN"/>
        </w:rPr>
        <w:t>आँख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तारीक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देखना</w:t>
      </w:r>
      <w:r w:rsidRPr="004327F1">
        <w:rPr>
          <w:cs/>
          <w:lang w:bidi="hi-IN"/>
        </w:rPr>
        <w:t xml:space="preserve"> </w:t>
      </w:r>
      <w:r w:rsidR="005C088B">
        <w:cr/>
      </w:r>
      <w:r w:rsidRPr="004327F1">
        <w:rPr>
          <w:rFonts w:hint="cs"/>
          <w:cs/>
          <w:lang w:bidi="hi-IN"/>
        </w:rPr>
        <w:t>आँख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बिनाई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ज़्यादा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फ़रज़न्द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बिमारी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से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महजून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हो</w:t>
      </w:r>
      <w:r w:rsidR="00362E76">
        <w:rPr>
          <w:rFonts w:hint="cs"/>
          <w:cs/>
          <w:lang w:bidi="hi-IN"/>
        </w:rPr>
        <w:t>।</w:t>
      </w:r>
    </w:p>
    <w:p w:rsidR="004327F1" w:rsidRPr="004327F1" w:rsidRDefault="004327F1" w:rsidP="00A7641D">
      <w:pPr>
        <w:pStyle w:val="libNormal"/>
      </w:pPr>
      <w:r w:rsidRPr="004327F1">
        <w:t>96</w:t>
      </w:r>
      <w:r w:rsidR="008D4572">
        <w:t xml:space="preserve">. </w:t>
      </w:r>
      <w:r w:rsidRPr="004327F1">
        <w:rPr>
          <w:rFonts w:hint="cs"/>
          <w:cs/>
          <w:lang w:bidi="hi-IN"/>
        </w:rPr>
        <w:t>आडू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देखना</w:t>
      </w:r>
      <w:r w:rsidRPr="004327F1">
        <w:rPr>
          <w:cs/>
          <w:lang w:bidi="hi-IN"/>
        </w:rPr>
        <w:t xml:space="preserve"> </w:t>
      </w:r>
      <w:r w:rsidR="005C088B">
        <w:cr/>
      </w:r>
      <w:r w:rsidRPr="004327F1">
        <w:rPr>
          <w:rFonts w:hint="cs"/>
          <w:cs/>
          <w:lang w:bidi="hi-IN"/>
        </w:rPr>
        <w:t>आडू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दरख्त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ख़्वाब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में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देखा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जाय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तो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माल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मिलने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बशारत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है</w:t>
      </w:r>
      <w:r w:rsidR="00362E76">
        <w:rPr>
          <w:rFonts w:hint="cs"/>
          <w:cs/>
          <w:lang w:bidi="hi-IN"/>
        </w:rPr>
        <w:t>।</w:t>
      </w:r>
    </w:p>
    <w:p w:rsidR="004327F1" w:rsidRPr="004327F1" w:rsidRDefault="004327F1" w:rsidP="00A7641D">
      <w:pPr>
        <w:pStyle w:val="libNormal"/>
      </w:pPr>
      <w:r w:rsidRPr="004327F1">
        <w:t>97</w:t>
      </w:r>
      <w:r w:rsidR="008D4572">
        <w:t xml:space="preserve">. </w:t>
      </w:r>
      <w:r w:rsidRPr="004327F1">
        <w:rPr>
          <w:rFonts w:hint="cs"/>
          <w:cs/>
          <w:lang w:bidi="hi-IN"/>
        </w:rPr>
        <w:t>आँसू</w:t>
      </w:r>
      <w:r w:rsidRPr="004327F1">
        <w:rPr>
          <w:cs/>
          <w:lang w:bidi="hi-IN"/>
        </w:rPr>
        <w:t xml:space="preserve"> </w:t>
      </w:r>
      <w:r w:rsidR="005C088B">
        <w:cr/>
      </w:r>
      <w:r w:rsidRPr="004327F1">
        <w:rPr>
          <w:rFonts w:hint="cs"/>
          <w:cs/>
          <w:lang w:bidi="hi-IN"/>
        </w:rPr>
        <w:t>सर्द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आँसू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बहते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देखनाशादी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या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खुशी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मोजिब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है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और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अगर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गर्म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आँसू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देखे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तो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रंजो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अलम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निशानी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है</w:t>
      </w:r>
      <w:r w:rsidR="00362E76">
        <w:rPr>
          <w:rFonts w:hint="cs"/>
          <w:cs/>
          <w:lang w:bidi="hi-IN"/>
        </w:rPr>
        <w:t>।</w:t>
      </w:r>
    </w:p>
    <w:p w:rsidR="004327F1" w:rsidRPr="004327F1" w:rsidRDefault="004327F1" w:rsidP="00A7641D">
      <w:pPr>
        <w:pStyle w:val="libNormal"/>
      </w:pPr>
      <w:r w:rsidRPr="004327F1">
        <w:t>98</w:t>
      </w:r>
      <w:r w:rsidR="008D4572">
        <w:t xml:space="preserve">. </w:t>
      </w:r>
      <w:r w:rsidRPr="004327F1">
        <w:rPr>
          <w:rFonts w:hint="cs"/>
          <w:cs/>
          <w:lang w:bidi="hi-IN"/>
        </w:rPr>
        <w:t>आँख</w:t>
      </w:r>
      <w:r w:rsidRPr="004327F1">
        <w:rPr>
          <w:cs/>
          <w:lang w:bidi="hi-IN"/>
        </w:rPr>
        <w:t xml:space="preserve"> </w:t>
      </w:r>
      <w:r w:rsidR="005C088B">
        <w:cr/>
      </w:r>
      <w:r w:rsidRPr="004327F1">
        <w:rPr>
          <w:rFonts w:hint="cs"/>
          <w:cs/>
          <w:lang w:bidi="hi-IN"/>
        </w:rPr>
        <w:t>आँख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रौशन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देखना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किसी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बुजुर्ग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से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फैज़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हासिल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होने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मुतरादिफ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है</w:t>
      </w:r>
      <w:r w:rsidR="00362E76">
        <w:rPr>
          <w:rFonts w:hint="cs"/>
          <w:cs/>
          <w:lang w:bidi="hi-IN"/>
        </w:rPr>
        <w:t>।</w:t>
      </w:r>
    </w:p>
    <w:p w:rsidR="004327F1" w:rsidRPr="004327F1" w:rsidRDefault="004327F1" w:rsidP="00A7641D">
      <w:pPr>
        <w:pStyle w:val="libNormal"/>
      </w:pPr>
      <w:r w:rsidRPr="004327F1">
        <w:lastRenderedPageBreak/>
        <w:t>99</w:t>
      </w:r>
      <w:r w:rsidR="008D4572">
        <w:t xml:space="preserve">. </w:t>
      </w:r>
      <w:r w:rsidRPr="004327F1">
        <w:rPr>
          <w:rFonts w:hint="cs"/>
          <w:cs/>
          <w:lang w:bidi="hi-IN"/>
        </w:rPr>
        <w:t>आम</w:t>
      </w:r>
      <w:r w:rsidRPr="004327F1">
        <w:rPr>
          <w:cs/>
          <w:lang w:bidi="hi-IN"/>
        </w:rPr>
        <w:t xml:space="preserve"> </w:t>
      </w:r>
      <w:r w:rsidR="005C088B">
        <w:cr/>
      </w:r>
      <w:r w:rsidRPr="004327F1">
        <w:rPr>
          <w:rFonts w:hint="cs"/>
          <w:cs/>
          <w:lang w:bidi="hi-IN"/>
        </w:rPr>
        <w:t>ख़्वाब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आम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देखना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या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मिलने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अलामत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है।और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खाना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रोज़गार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मिलने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अलामत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है।</w:t>
      </w:r>
    </w:p>
    <w:p w:rsidR="004327F1" w:rsidRPr="004327F1" w:rsidRDefault="004327F1" w:rsidP="00A7641D">
      <w:pPr>
        <w:pStyle w:val="libNormal"/>
      </w:pPr>
      <w:r w:rsidRPr="004327F1">
        <w:t>100</w:t>
      </w:r>
      <w:r w:rsidR="008D4572">
        <w:t xml:space="preserve">. </w:t>
      </w:r>
      <w:r w:rsidRPr="004327F1">
        <w:rPr>
          <w:rFonts w:hint="cs"/>
          <w:cs/>
          <w:lang w:bidi="hi-IN"/>
        </w:rPr>
        <w:t>आवाज़</w:t>
      </w:r>
      <w:r w:rsidRPr="004327F1">
        <w:rPr>
          <w:cs/>
          <w:lang w:bidi="hi-IN"/>
        </w:rPr>
        <w:t xml:space="preserve"> </w:t>
      </w:r>
      <w:r w:rsidR="005C088B">
        <w:cr/>
      </w:r>
      <w:r w:rsidRPr="004327F1">
        <w:rPr>
          <w:rFonts w:hint="cs"/>
          <w:cs/>
          <w:lang w:bidi="hi-IN"/>
        </w:rPr>
        <w:t>अगर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ख़्वाब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मर्द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आवाज़े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बुलन्द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सुने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तो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बुज़र्गी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हासिल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होने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अलामत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है।</w:t>
      </w:r>
    </w:p>
    <w:p w:rsidR="004327F1" w:rsidRPr="004327F1" w:rsidRDefault="004327F1" w:rsidP="00A7641D">
      <w:pPr>
        <w:pStyle w:val="libNormal"/>
      </w:pPr>
      <w:r w:rsidRPr="004327F1">
        <w:t>101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आईना</w:t>
      </w:r>
      <w:r w:rsidRPr="004327F1">
        <w:rPr>
          <w:cs/>
          <w:lang w:bidi="hi-IN"/>
        </w:rPr>
        <w:t xml:space="preserve"> </w:t>
      </w:r>
      <w:r w:rsidR="005C088B">
        <w:cr/>
      </w:r>
      <w:r w:rsidRPr="004327F1">
        <w:rPr>
          <w:rFonts w:hint="cs"/>
          <w:cs/>
          <w:lang w:bidi="hi-IN"/>
        </w:rPr>
        <w:t>ख़्वाब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आईना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देखना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मर्तबाए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विलायत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हासिल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होने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मुतरादिक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है</w:t>
      </w:r>
      <w:r w:rsidR="00362E76">
        <w:rPr>
          <w:rFonts w:hint="cs"/>
          <w:cs/>
          <w:lang w:bidi="hi-IN"/>
        </w:rPr>
        <w:t>।</w:t>
      </w:r>
    </w:p>
    <w:p w:rsidR="004327F1" w:rsidRPr="004327F1" w:rsidRDefault="004327F1" w:rsidP="00A7641D">
      <w:pPr>
        <w:pStyle w:val="libNormal"/>
      </w:pPr>
      <w:r w:rsidRPr="004327F1">
        <w:t>102</w:t>
      </w:r>
      <w:r w:rsidR="008D4572">
        <w:t xml:space="preserve">. </w:t>
      </w:r>
      <w:r w:rsidRPr="004327F1">
        <w:rPr>
          <w:rFonts w:hint="cs"/>
          <w:cs/>
          <w:lang w:bidi="hi-IN"/>
        </w:rPr>
        <w:t>आज़न</w:t>
      </w:r>
      <w:r w:rsidRPr="004327F1">
        <w:rPr>
          <w:cs/>
          <w:lang w:bidi="hi-IN"/>
        </w:rPr>
        <w:t xml:space="preserve"> </w:t>
      </w:r>
      <w:r w:rsidR="005C088B">
        <w:cr/>
      </w:r>
      <w:r w:rsidRPr="004327F1">
        <w:rPr>
          <w:rFonts w:hint="cs"/>
          <w:cs/>
          <w:lang w:bidi="hi-IN"/>
        </w:rPr>
        <w:t>आज़ान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सुनना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परहेज़गारी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अलामत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है</w:t>
      </w:r>
      <w:r w:rsidR="00362E76">
        <w:rPr>
          <w:rFonts w:hint="cs"/>
          <w:cs/>
          <w:lang w:bidi="hi-IN"/>
        </w:rPr>
        <w:t>।</w:t>
      </w:r>
    </w:p>
    <w:p w:rsidR="004327F1" w:rsidRPr="004327F1" w:rsidRDefault="004327F1" w:rsidP="00A7641D">
      <w:pPr>
        <w:pStyle w:val="libNormal"/>
      </w:pPr>
      <w:r w:rsidRPr="004327F1">
        <w:t>103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अख़बार</w:t>
      </w:r>
      <w:r w:rsidRPr="004327F1">
        <w:rPr>
          <w:cs/>
          <w:lang w:bidi="hi-IN"/>
        </w:rPr>
        <w:t xml:space="preserve"> </w:t>
      </w:r>
      <w:r w:rsidR="005C088B">
        <w:cr/>
      </w:r>
      <w:r w:rsidRPr="004327F1">
        <w:rPr>
          <w:rFonts w:hint="cs"/>
          <w:cs/>
          <w:lang w:bidi="hi-IN"/>
        </w:rPr>
        <w:t>ख़्वाब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अखबार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पढ़ना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इल्मो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अमल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तरक्की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बाएस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है।</w:t>
      </w:r>
    </w:p>
    <w:p w:rsidR="004327F1" w:rsidRPr="004327F1" w:rsidRDefault="004327F1" w:rsidP="00A7641D">
      <w:pPr>
        <w:pStyle w:val="libNormal"/>
      </w:pPr>
      <w:r w:rsidRPr="004327F1">
        <w:t>104</w:t>
      </w:r>
      <w:r w:rsidR="008D4572">
        <w:t xml:space="preserve">. </w:t>
      </w:r>
      <w:r w:rsidR="00D648B7">
        <w:rPr>
          <w:cs/>
          <w:lang w:bidi="hi-IN"/>
        </w:rPr>
        <w:t>अ</w:t>
      </w:r>
      <w:r w:rsidRPr="004327F1">
        <w:rPr>
          <w:rFonts w:hint="cs"/>
          <w:cs/>
          <w:lang w:bidi="hi-IN"/>
        </w:rPr>
        <w:t>जवाईन</w:t>
      </w:r>
      <w:r w:rsidRPr="004327F1">
        <w:rPr>
          <w:cs/>
          <w:lang w:bidi="hi-IN"/>
        </w:rPr>
        <w:t xml:space="preserve"> </w:t>
      </w:r>
      <w:r w:rsidR="005C088B">
        <w:cr/>
      </w:r>
      <w:r w:rsidRPr="004327F1">
        <w:rPr>
          <w:rFonts w:hint="cs"/>
          <w:cs/>
          <w:lang w:bidi="hi-IN"/>
        </w:rPr>
        <w:t>रंजो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ग़म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में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मुब्तिला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होने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काबाईस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है।</w:t>
      </w:r>
    </w:p>
    <w:p w:rsidR="004327F1" w:rsidRPr="004327F1" w:rsidRDefault="004327F1" w:rsidP="00A7641D">
      <w:pPr>
        <w:pStyle w:val="libNormal"/>
      </w:pPr>
      <w:r w:rsidRPr="004327F1">
        <w:t>105</w:t>
      </w:r>
      <w:r w:rsidR="008D4572">
        <w:t xml:space="preserve">. </w:t>
      </w:r>
      <w:r w:rsidRPr="004327F1">
        <w:rPr>
          <w:rFonts w:hint="cs"/>
          <w:cs/>
          <w:lang w:bidi="hi-IN"/>
        </w:rPr>
        <w:t>इस्बग़ौल</w:t>
      </w:r>
      <w:r w:rsidR="005C088B">
        <w:cr/>
      </w:r>
      <w:r w:rsidRPr="004327F1">
        <w:rPr>
          <w:rFonts w:hint="cs"/>
          <w:cs/>
          <w:lang w:bidi="hi-IN"/>
        </w:rPr>
        <w:t>रंजो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ग़म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मुब्तिला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होने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अलामत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है।</w:t>
      </w:r>
    </w:p>
    <w:p w:rsidR="004327F1" w:rsidRPr="004327F1" w:rsidRDefault="004327F1" w:rsidP="00A7641D">
      <w:pPr>
        <w:pStyle w:val="libNormal"/>
      </w:pPr>
      <w:r w:rsidRPr="004327F1">
        <w:t>106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इसितिग़फार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करना</w:t>
      </w:r>
      <w:r w:rsidRPr="004327F1">
        <w:rPr>
          <w:cs/>
          <w:lang w:bidi="hi-IN"/>
        </w:rPr>
        <w:t xml:space="preserve"> </w:t>
      </w:r>
      <w:r w:rsidR="005C088B">
        <w:cr/>
      </w:r>
      <w:r w:rsidRPr="004327F1">
        <w:rPr>
          <w:rFonts w:hint="cs"/>
          <w:cs/>
          <w:lang w:bidi="hi-IN"/>
        </w:rPr>
        <w:t>दिली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मुराद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बर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आने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दलील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है।</w:t>
      </w:r>
    </w:p>
    <w:p w:rsidR="004327F1" w:rsidRPr="004327F1" w:rsidRDefault="004327F1" w:rsidP="00A7641D">
      <w:pPr>
        <w:pStyle w:val="libNormal"/>
      </w:pPr>
      <w:r w:rsidRPr="004327F1">
        <w:lastRenderedPageBreak/>
        <w:t>107</w:t>
      </w:r>
      <w:r w:rsidR="008D4572">
        <w:t xml:space="preserve">. </w:t>
      </w:r>
      <w:r w:rsidR="00D648B7">
        <w:rPr>
          <w:cs/>
          <w:lang w:bidi="hi-IN"/>
        </w:rPr>
        <w:t>अ</w:t>
      </w:r>
      <w:r w:rsidRPr="004327F1">
        <w:rPr>
          <w:rFonts w:hint="cs"/>
          <w:cs/>
          <w:lang w:bidi="hi-IN"/>
        </w:rPr>
        <w:t>फ्यून</w:t>
      </w:r>
      <w:r w:rsidRPr="004327F1">
        <w:rPr>
          <w:cs/>
          <w:lang w:bidi="hi-IN"/>
        </w:rPr>
        <w:t xml:space="preserve"> </w:t>
      </w:r>
      <w:r w:rsidR="005C088B">
        <w:cr/>
      </w:r>
      <w:r w:rsidRPr="004327F1">
        <w:rPr>
          <w:rFonts w:hint="cs"/>
          <w:cs/>
          <w:lang w:bidi="hi-IN"/>
        </w:rPr>
        <w:t>ग़म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व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अन्देशां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दरपेश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आने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अलमत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है।</w:t>
      </w:r>
    </w:p>
    <w:p w:rsidR="004327F1" w:rsidRPr="004327F1" w:rsidRDefault="004327F1" w:rsidP="00A7641D">
      <w:pPr>
        <w:pStyle w:val="libNormal"/>
      </w:pPr>
      <w:r w:rsidRPr="004327F1">
        <w:t>108</w:t>
      </w:r>
      <w:r w:rsidR="008D4572">
        <w:t xml:space="preserve">. </w:t>
      </w:r>
      <w:r w:rsidR="00D648B7">
        <w:rPr>
          <w:cs/>
          <w:lang w:bidi="hi-IN"/>
        </w:rPr>
        <w:t>अ</w:t>
      </w:r>
      <w:r w:rsidRPr="004327F1">
        <w:rPr>
          <w:rFonts w:hint="cs"/>
          <w:cs/>
          <w:lang w:bidi="hi-IN"/>
        </w:rPr>
        <w:t>ल्सी</w:t>
      </w:r>
      <w:r w:rsidRPr="004327F1">
        <w:rPr>
          <w:cs/>
          <w:lang w:bidi="hi-IN"/>
        </w:rPr>
        <w:t xml:space="preserve"> </w:t>
      </w:r>
      <w:r w:rsidR="005C088B">
        <w:cr/>
      </w:r>
      <w:r w:rsidRPr="004327F1">
        <w:rPr>
          <w:rFonts w:hint="cs"/>
          <w:cs/>
          <w:lang w:bidi="hi-IN"/>
        </w:rPr>
        <w:t>माल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हलाल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मंफ़अत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बाईस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है।</w:t>
      </w:r>
    </w:p>
    <w:p w:rsidR="004327F1" w:rsidRPr="004327F1" w:rsidRDefault="004327F1" w:rsidP="00A7641D">
      <w:pPr>
        <w:pStyle w:val="libNormal"/>
      </w:pPr>
      <w:r w:rsidRPr="004327F1">
        <w:t>109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इमामत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करना</w:t>
      </w:r>
      <w:r w:rsidRPr="004327F1">
        <w:rPr>
          <w:cs/>
          <w:lang w:bidi="hi-IN"/>
        </w:rPr>
        <w:t xml:space="preserve"> </w:t>
      </w:r>
      <w:r w:rsidR="005C088B">
        <w:cr/>
      </w:r>
      <w:r w:rsidRPr="004327F1">
        <w:rPr>
          <w:rFonts w:hint="cs"/>
          <w:cs/>
          <w:lang w:bidi="hi-IN"/>
        </w:rPr>
        <w:t>क़ौम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सरदार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बनने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अलामत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है।</w:t>
      </w:r>
    </w:p>
    <w:p w:rsidR="004327F1" w:rsidRPr="004327F1" w:rsidRDefault="004327F1" w:rsidP="00A7641D">
      <w:pPr>
        <w:pStyle w:val="libNormal"/>
      </w:pPr>
      <w:r w:rsidRPr="004327F1">
        <w:t>110</w:t>
      </w:r>
      <w:r w:rsidR="008D4572">
        <w:t xml:space="preserve">. </w:t>
      </w:r>
      <w:r w:rsidRPr="004327F1">
        <w:rPr>
          <w:rFonts w:hint="cs"/>
          <w:cs/>
          <w:lang w:bidi="hi-IN"/>
        </w:rPr>
        <w:t>इंजन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देखना</w:t>
      </w:r>
      <w:r w:rsidRPr="004327F1">
        <w:rPr>
          <w:cs/>
          <w:lang w:bidi="hi-IN"/>
        </w:rPr>
        <w:t xml:space="preserve"> </w:t>
      </w:r>
      <w:r w:rsidR="005C088B">
        <w:cr/>
      </w:r>
      <w:r w:rsidRPr="004327F1">
        <w:rPr>
          <w:rFonts w:hint="cs"/>
          <w:cs/>
          <w:lang w:bidi="hi-IN"/>
        </w:rPr>
        <w:t>ताकतवर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होने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दलील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है</w:t>
      </w:r>
      <w:r w:rsidR="00362E76">
        <w:rPr>
          <w:rFonts w:hint="cs"/>
          <w:cs/>
          <w:lang w:bidi="hi-IN"/>
        </w:rPr>
        <w:t>।</w:t>
      </w:r>
    </w:p>
    <w:p w:rsidR="004327F1" w:rsidRPr="004327F1" w:rsidRDefault="004327F1" w:rsidP="00A7641D">
      <w:pPr>
        <w:pStyle w:val="libNormal"/>
      </w:pPr>
      <w:r w:rsidRPr="004327F1">
        <w:t>111</w:t>
      </w:r>
      <w:r w:rsidR="008D4572">
        <w:t xml:space="preserve">. </w:t>
      </w:r>
      <w:r w:rsidRPr="004327F1">
        <w:rPr>
          <w:rFonts w:hint="cs"/>
          <w:cs/>
          <w:lang w:bidi="hi-IN"/>
        </w:rPr>
        <w:t>अंगीठी</w:t>
      </w:r>
      <w:r w:rsidRPr="004327F1">
        <w:rPr>
          <w:cs/>
          <w:lang w:bidi="hi-IN"/>
        </w:rPr>
        <w:t xml:space="preserve"> </w:t>
      </w:r>
      <w:r w:rsidR="005C088B">
        <w:cr/>
      </w:r>
      <w:r w:rsidRPr="004327F1">
        <w:rPr>
          <w:rFonts w:hint="cs"/>
          <w:cs/>
          <w:lang w:bidi="hi-IN"/>
        </w:rPr>
        <w:t>अंगीठी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ऊद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या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अगर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जलाना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गुलाम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या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कनीज़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हासिल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करने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अलामत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है</w:t>
      </w:r>
      <w:r w:rsidR="00362E76">
        <w:rPr>
          <w:rFonts w:hint="cs"/>
          <w:cs/>
          <w:lang w:bidi="hi-IN"/>
        </w:rPr>
        <w:t>।</w:t>
      </w:r>
    </w:p>
    <w:p w:rsidR="004327F1" w:rsidRPr="004327F1" w:rsidRDefault="004327F1" w:rsidP="00A7641D">
      <w:pPr>
        <w:pStyle w:val="libNormal"/>
      </w:pPr>
      <w:r w:rsidRPr="004327F1">
        <w:t>112</w:t>
      </w:r>
      <w:r w:rsidR="008D4572">
        <w:t xml:space="preserve">. </w:t>
      </w:r>
      <w:r w:rsidRPr="004327F1">
        <w:rPr>
          <w:rFonts w:hint="cs"/>
          <w:cs/>
          <w:lang w:bidi="hi-IN"/>
        </w:rPr>
        <w:t>ऊन</w:t>
      </w:r>
      <w:r w:rsidR="005C088B">
        <w:cr/>
      </w:r>
      <w:r w:rsidRPr="004327F1">
        <w:rPr>
          <w:rFonts w:hint="cs"/>
          <w:cs/>
          <w:lang w:bidi="hi-IN"/>
        </w:rPr>
        <w:t>हलाल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जानवर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ऊन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देखना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माल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हलाल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जमा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करने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दलील</w:t>
      </w:r>
      <w:r w:rsidR="00362E76">
        <w:rPr>
          <w:rFonts w:hint="cs"/>
          <w:cs/>
          <w:lang w:bidi="hi-IN"/>
        </w:rPr>
        <w:t>।</w:t>
      </w:r>
    </w:p>
    <w:p w:rsidR="004327F1" w:rsidRPr="004327F1" w:rsidRDefault="004327F1" w:rsidP="00A7641D">
      <w:pPr>
        <w:pStyle w:val="libNormal"/>
      </w:pPr>
      <w:r w:rsidRPr="004327F1">
        <w:t>113</w:t>
      </w:r>
      <w:r w:rsidR="008D4572">
        <w:t xml:space="preserve">. </w:t>
      </w:r>
      <w:r w:rsidRPr="004327F1">
        <w:t>- -</w:t>
      </w:r>
      <w:r w:rsidR="005C088B">
        <w:cr/>
      </w:r>
      <w:r w:rsidRPr="004327F1">
        <w:rPr>
          <w:rFonts w:hint="cs"/>
          <w:cs/>
          <w:lang w:bidi="hi-IN"/>
        </w:rPr>
        <w:t>हराम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जानवर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ऊन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देखना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नुक्सान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बाएस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है</w:t>
      </w:r>
      <w:r w:rsidR="00362E76">
        <w:rPr>
          <w:rFonts w:hint="cs"/>
          <w:cs/>
          <w:lang w:bidi="hi-IN"/>
        </w:rPr>
        <w:t>।</w:t>
      </w:r>
    </w:p>
    <w:p w:rsidR="004327F1" w:rsidRPr="004327F1" w:rsidRDefault="004327F1" w:rsidP="00A7641D">
      <w:pPr>
        <w:pStyle w:val="libNormal"/>
      </w:pPr>
      <w:r w:rsidRPr="004327F1">
        <w:t>114</w:t>
      </w:r>
      <w:r w:rsidR="008D4572">
        <w:t xml:space="preserve">. </w:t>
      </w:r>
      <w:r w:rsidRPr="004327F1">
        <w:rPr>
          <w:rFonts w:hint="cs"/>
          <w:cs/>
          <w:lang w:bidi="hi-IN"/>
        </w:rPr>
        <w:t>ऐलवा</w:t>
      </w:r>
      <w:r w:rsidRPr="004327F1">
        <w:rPr>
          <w:cs/>
          <w:lang w:bidi="hi-IN"/>
        </w:rPr>
        <w:t xml:space="preserve"> </w:t>
      </w:r>
      <w:r w:rsidR="005C088B">
        <w:cr/>
      </w:r>
      <w:r w:rsidRPr="004327F1">
        <w:rPr>
          <w:rFonts w:hint="cs"/>
          <w:cs/>
          <w:lang w:bidi="hi-IN"/>
        </w:rPr>
        <w:t>अगर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खाये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तो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ग़म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व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अन्दोह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में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मुब्तिला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नखाये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तो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खुशी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हो</w:t>
      </w:r>
      <w:r w:rsidR="00362E76">
        <w:rPr>
          <w:rFonts w:hint="cs"/>
          <w:cs/>
          <w:lang w:bidi="hi-IN"/>
        </w:rPr>
        <w:t>।</w:t>
      </w:r>
    </w:p>
    <w:p w:rsidR="004327F1" w:rsidRPr="004F183A" w:rsidRDefault="004327F1" w:rsidP="004F183A">
      <w:pPr>
        <w:pStyle w:val="libNormal"/>
        <w:rPr>
          <w:rStyle w:val="Heading1Char"/>
          <w:rFonts w:eastAsia="Calibri"/>
        </w:rPr>
      </w:pPr>
      <w:r w:rsidRPr="004327F1">
        <w:t>115</w:t>
      </w:r>
      <w:r w:rsidR="008D4572">
        <w:t xml:space="preserve">. </w:t>
      </w:r>
      <w:r w:rsidRPr="004327F1">
        <w:rPr>
          <w:rFonts w:hint="cs"/>
          <w:cs/>
          <w:lang w:bidi="hi-IN"/>
        </w:rPr>
        <w:t>ईट</w:t>
      </w:r>
      <w:r w:rsidRPr="004327F1">
        <w:rPr>
          <w:cs/>
          <w:lang w:bidi="hi-IN"/>
        </w:rPr>
        <w:t xml:space="preserve"> </w:t>
      </w:r>
      <w:r w:rsidR="005C088B">
        <w:cr/>
      </w:r>
      <w:r w:rsidRPr="004327F1">
        <w:rPr>
          <w:rFonts w:hint="cs"/>
          <w:cs/>
          <w:lang w:bidi="hi-IN"/>
        </w:rPr>
        <w:t>पान</w:t>
      </w:r>
      <w:r w:rsidR="004F183A">
        <w:rPr>
          <w:rFonts w:hint="cs"/>
          <w:cs/>
          <w:lang w:bidi="hi-IN"/>
        </w:rPr>
        <w:t>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या</w:t>
      </w:r>
      <w:r w:rsidRPr="004327F1">
        <w:rPr>
          <w:cs/>
          <w:lang w:bidi="hi-IN"/>
        </w:rPr>
        <w:t xml:space="preserve"> </w:t>
      </w:r>
      <w:r w:rsidR="004F183A">
        <w:rPr>
          <w:rFonts w:hint="cs"/>
          <w:cs/>
          <w:lang w:bidi="hi-IN"/>
        </w:rPr>
        <w:t xml:space="preserve">माल </w:t>
      </w:r>
      <w:r w:rsidRPr="004327F1">
        <w:rPr>
          <w:rFonts w:hint="cs"/>
          <w:cs/>
          <w:lang w:bidi="hi-IN"/>
        </w:rPr>
        <w:t>जमा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करना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माल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व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दौलत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जमा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करने</w:t>
      </w:r>
      <w:r w:rsidR="004F183A">
        <w:rPr>
          <w:rFonts w:hint="cs"/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निशानी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है</w:t>
      </w:r>
      <w:r w:rsidR="00362E76">
        <w:rPr>
          <w:rFonts w:hint="cs"/>
          <w:cs/>
          <w:lang w:bidi="hi-IN"/>
        </w:rPr>
        <w:t>।</w:t>
      </w:r>
      <w:r w:rsidR="005C088B">
        <w:cr/>
      </w:r>
      <w:r w:rsidR="005C088B">
        <w:lastRenderedPageBreak/>
        <w:cr/>
      </w:r>
      <w:r w:rsidR="00D648B7" w:rsidRPr="004F183A">
        <w:rPr>
          <w:rStyle w:val="Heading1Char"/>
          <w:rFonts w:eastAsia="Calibri"/>
        </w:rPr>
        <w:t>(</w:t>
      </w:r>
      <w:r w:rsidRPr="004F183A">
        <w:rPr>
          <w:rFonts w:hint="cs"/>
          <w:cs/>
        </w:rPr>
        <w:t>बे</w:t>
      </w:r>
      <w:r w:rsidR="00D364F5" w:rsidRPr="004F183A">
        <w:rPr>
          <w:rStyle w:val="Heading1Char"/>
          <w:rFonts w:eastAsia="Calibri" w:hint="cs"/>
          <w:cs/>
        </w:rPr>
        <w:t xml:space="preserve">- </w:t>
      </w:r>
      <w:r w:rsidR="00D364F5" w:rsidRPr="004F183A">
        <w:rPr>
          <w:rFonts w:hint="cs"/>
          <w:cs/>
        </w:rPr>
        <w:t>ब</w:t>
      </w:r>
      <w:r w:rsidR="00D648B7" w:rsidRPr="004F183A">
        <w:rPr>
          <w:rStyle w:val="Heading1Char"/>
          <w:rFonts w:eastAsia="Calibri"/>
          <w:cs/>
        </w:rPr>
        <w:t>)</w:t>
      </w:r>
    </w:p>
    <w:p w:rsidR="000506D6" w:rsidRDefault="000506D6" w:rsidP="000506D6">
      <w:pPr>
        <w:pStyle w:val="libNormal"/>
        <w:rPr>
          <w:lang w:bidi="hi-IN"/>
        </w:rPr>
      </w:pPr>
      <w:r>
        <w:rPr>
          <w:rFonts w:hint="cs"/>
          <w:cs/>
          <w:lang w:bidi="hi-IN"/>
        </w:rPr>
        <w:t>1</w:t>
      </w:r>
      <w:r w:rsidR="008D4572">
        <w:rPr>
          <w:rFonts w:hint="cs"/>
          <w:cs/>
          <w:lang w:bidi="hi-IN"/>
        </w:rPr>
        <w:t xml:space="preserve">. </w:t>
      </w:r>
      <w:r w:rsidR="004327F1" w:rsidRPr="004327F1">
        <w:rPr>
          <w:rFonts w:hint="cs"/>
          <w:cs/>
          <w:lang w:bidi="hi-IN"/>
        </w:rPr>
        <w:t>बरेहना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अपने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को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देखना</w:t>
      </w:r>
      <w:r>
        <w:rPr>
          <w:rFonts w:hint="cs"/>
          <w:cs/>
          <w:lang w:bidi="hi-IN"/>
        </w:rPr>
        <w:t>।</w:t>
      </w:r>
      <w:r w:rsidR="005C088B">
        <w:rPr>
          <w:lang w:bidi="hi-IN"/>
        </w:rPr>
        <w:cr/>
      </w:r>
      <w:r w:rsidR="004327F1" w:rsidRPr="004327F1">
        <w:rPr>
          <w:rFonts w:hint="cs"/>
          <w:cs/>
          <w:lang w:bidi="hi-IN"/>
        </w:rPr>
        <w:t>खैरो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बरकत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ज़ाहिर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हो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अन्दोह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ग़म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से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निजात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हो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फ़ासिक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देखे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ज़लील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हो</w:t>
      </w:r>
      <w:r w:rsidR="00362E76">
        <w:rPr>
          <w:rFonts w:hint="cs"/>
          <w:cs/>
          <w:lang w:bidi="hi-IN"/>
        </w:rPr>
        <w:t>।</w:t>
      </w:r>
      <w:r w:rsidR="005C088B">
        <w:cr/>
      </w:r>
      <w:r>
        <w:rPr>
          <w:rFonts w:hint="cs"/>
          <w:cs/>
          <w:lang w:bidi="hi-IN"/>
        </w:rPr>
        <w:t>2</w:t>
      </w:r>
      <w:r w:rsidR="008D4572">
        <w:rPr>
          <w:rFonts w:hint="cs"/>
          <w:cs/>
          <w:lang w:bidi="hi-IN"/>
        </w:rPr>
        <w:t xml:space="preserve">. </w:t>
      </w:r>
      <w:r w:rsidR="004327F1" w:rsidRPr="004327F1">
        <w:rPr>
          <w:rFonts w:hint="cs"/>
          <w:cs/>
          <w:lang w:bidi="hi-IN"/>
        </w:rPr>
        <w:t>बरेहना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करते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अपने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को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देखना</w:t>
      </w:r>
      <w:r w:rsidR="004327F1" w:rsidRPr="004327F1">
        <w:rPr>
          <w:cs/>
          <w:lang w:bidi="hi-IN"/>
        </w:rPr>
        <w:t xml:space="preserve"> </w:t>
      </w:r>
      <w:r w:rsidR="005C088B">
        <w:cr/>
      </w:r>
      <w:r w:rsidR="004327F1" w:rsidRPr="004327F1">
        <w:rPr>
          <w:rFonts w:hint="cs"/>
          <w:cs/>
          <w:lang w:bidi="hi-IN"/>
        </w:rPr>
        <w:t>अक़्रबा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से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जुदाई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हो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तन्हाई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में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मुब्तिला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हो</w:t>
      </w:r>
      <w:r w:rsidR="00362E76">
        <w:rPr>
          <w:rFonts w:hint="cs"/>
          <w:cs/>
          <w:lang w:bidi="hi-IN"/>
        </w:rPr>
        <w:t>।</w:t>
      </w:r>
      <w:r w:rsidR="005C088B">
        <w:cr/>
      </w:r>
      <w:r>
        <w:rPr>
          <w:rFonts w:hint="cs"/>
          <w:cs/>
          <w:lang w:bidi="hi-IN"/>
        </w:rPr>
        <w:t>3</w:t>
      </w:r>
      <w:r w:rsidR="008D4572">
        <w:rPr>
          <w:rFonts w:hint="cs"/>
          <w:cs/>
          <w:lang w:bidi="hi-IN"/>
        </w:rPr>
        <w:t xml:space="preserve">. </w:t>
      </w:r>
      <w:r w:rsidR="004327F1" w:rsidRPr="004327F1">
        <w:rPr>
          <w:rFonts w:hint="cs"/>
          <w:cs/>
          <w:lang w:bidi="hi-IN"/>
        </w:rPr>
        <w:t>बरेहना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किसी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को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देखना</w:t>
      </w:r>
      <w:r w:rsidR="004327F1" w:rsidRPr="004327F1">
        <w:rPr>
          <w:cs/>
          <w:lang w:bidi="hi-IN"/>
        </w:rPr>
        <w:t xml:space="preserve"> </w:t>
      </w:r>
      <w:r w:rsidR="005C088B">
        <w:cr/>
      </w:r>
      <w:r w:rsidR="004327F1" w:rsidRPr="004327F1">
        <w:rPr>
          <w:rFonts w:hint="cs"/>
          <w:cs/>
          <w:lang w:bidi="hi-IN"/>
        </w:rPr>
        <w:t>मर्दे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सालेह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और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वाक़िफ़े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असरार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हो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माल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दुनिया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की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तलब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हो</w:t>
      </w:r>
      <w:r w:rsidR="00362E76">
        <w:rPr>
          <w:rFonts w:hint="cs"/>
          <w:cs/>
          <w:lang w:bidi="hi-IN"/>
        </w:rPr>
        <w:t>।</w:t>
      </w:r>
      <w:r w:rsidR="005C088B">
        <w:cr/>
      </w:r>
      <w:r>
        <w:rPr>
          <w:rFonts w:hint="cs"/>
          <w:cs/>
          <w:lang w:bidi="hi-IN"/>
        </w:rPr>
        <w:t>4</w:t>
      </w:r>
      <w:r w:rsidR="008D4572">
        <w:rPr>
          <w:rFonts w:hint="cs"/>
          <w:cs/>
          <w:lang w:bidi="hi-IN"/>
        </w:rPr>
        <w:t xml:space="preserve">. </w:t>
      </w:r>
      <w:r w:rsidR="004327F1" w:rsidRPr="004327F1">
        <w:rPr>
          <w:rFonts w:hint="cs"/>
          <w:cs/>
          <w:lang w:bidi="hi-IN"/>
        </w:rPr>
        <w:t>बाल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बग़ल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के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जलते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देखना</w:t>
      </w:r>
      <w:r w:rsidR="004327F1" w:rsidRPr="004327F1">
        <w:rPr>
          <w:cs/>
          <w:lang w:bidi="hi-IN"/>
        </w:rPr>
        <w:t xml:space="preserve"> </w:t>
      </w:r>
      <w:r w:rsidR="005C088B">
        <w:cr/>
      </w:r>
      <w:r w:rsidR="004327F1" w:rsidRPr="004327F1">
        <w:rPr>
          <w:rFonts w:hint="cs"/>
          <w:cs/>
          <w:lang w:bidi="hi-IN"/>
        </w:rPr>
        <w:t>मेहनतो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कदूरत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से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छटकारा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मिले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लोगों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की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मिन्नत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से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बे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परवाई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हो।</w:t>
      </w:r>
    </w:p>
    <w:p w:rsidR="000506D6" w:rsidRDefault="000506D6" w:rsidP="00A7641D">
      <w:pPr>
        <w:pStyle w:val="libNormal"/>
        <w:rPr>
          <w:rFonts w:hint="cs"/>
          <w:lang w:bidi="hi-IN"/>
        </w:rPr>
      </w:pPr>
      <w:r>
        <w:rPr>
          <w:rFonts w:hint="cs"/>
          <w:cs/>
          <w:lang w:bidi="hi-IN"/>
        </w:rPr>
        <w:t>5</w:t>
      </w:r>
      <w:r w:rsidR="008D4572">
        <w:rPr>
          <w:rFonts w:hint="cs"/>
          <w:cs/>
          <w:lang w:bidi="hi-IN"/>
        </w:rPr>
        <w:t xml:space="preserve">. </w:t>
      </w:r>
      <w:r w:rsidR="004327F1" w:rsidRPr="004327F1">
        <w:rPr>
          <w:rFonts w:hint="cs"/>
          <w:cs/>
          <w:lang w:bidi="hi-IN"/>
        </w:rPr>
        <w:t>बाल</w:t>
      </w:r>
      <w:r w:rsidR="004327F1" w:rsidRPr="004327F1"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दा</w:t>
      </w:r>
      <w:r w:rsidR="004327F1" w:rsidRPr="004327F1">
        <w:rPr>
          <w:rFonts w:hint="cs"/>
          <w:cs/>
          <w:lang w:bidi="hi-IN"/>
        </w:rPr>
        <w:t>ढ़ी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के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लम्बे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देखना</w:t>
      </w:r>
      <w:r w:rsidR="004327F1" w:rsidRPr="004327F1">
        <w:rPr>
          <w:cs/>
          <w:lang w:bidi="hi-IN"/>
        </w:rPr>
        <w:t xml:space="preserve"> </w:t>
      </w:r>
      <w:r w:rsidR="005C088B">
        <w:cr/>
      </w:r>
      <w:r w:rsidR="004327F1" w:rsidRPr="004327F1">
        <w:rPr>
          <w:rFonts w:hint="cs"/>
          <w:cs/>
          <w:lang w:bidi="hi-IN"/>
        </w:rPr>
        <w:t>मर्दे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के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सामने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इज़्ज़तअफज़ाई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हो</w:t>
      </w:r>
      <w:r w:rsidR="005C088B">
        <w:cr/>
      </w:r>
      <w:r>
        <w:rPr>
          <w:rFonts w:hint="cs"/>
          <w:cs/>
          <w:lang w:bidi="hi-IN"/>
        </w:rPr>
        <w:t>6</w:t>
      </w:r>
      <w:r w:rsidR="008D4572">
        <w:rPr>
          <w:rFonts w:hint="cs"/>
          <w:cs/>
          <w:lang w:bidi="hi-IN"/>
        </w:rPr>
        <w:t xml:space="preserve">. </w:t>
      </w:r>
      <w:r w:rsidR="004327F1" w:rsidRPr="004327F1">
        <w:rPr>
          <w:rFonts w:hint="cs"/>
          <w:cs/>
          <w:lang w:bidi="hi-IN"/>
        </w:rPr>
        <w:t>बाल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लबों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के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चुनते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देखना</w:t>
      </w:r>
      <w:r w:rsidR="004327F1" w:rsidRPr="004327F1">
        <w:rPr>
          <w:cs/>
          <w:lang w:bidi="hi-IN"/>
        </w:rPr>
        <w:t xml:space="preserve"> </w:t>
      </w:r>
      <w:r w:rsidR="005C088B">
        <w:cr/>
      </w:r>
      <w:r w:rsidR="004F183A">
        <w:rPr>
          <w:rFonts w:hint="cs"/>
          <w:cs/>
          <w:lang w:bidi="hi-IN"/>
        </w:rPr>
        <w:t>कर्ज़ से निजात पाऐ, ग़मो अंदोह दूर हो।</w:t>
      </w:r>
    </w:p>
    <w:p w:rsidR="004327F1" w:rsidRPr="004327F1" w:rsidRDefault="000506D6" w:rsidP="00A7641D">
      <w:pPr>
        <w:pStyle w:val="libNormal"/>
      </w:pPr>
      <w:r>
        <w:rPr>
          <w:rFonts w:hint="cs"/>
          <w:cs/>
          <w:lang w:bidi="hi-IN"/>
        </w:rPr>
        <w:t>7</w:t>
      </w:r>
      <w:r w:rsidR="008D4572">
        <w:rPr>
          <w:rFonts w:hint="cs"/>
          <w:cs/>
          <w:lang w:bidi="hi-IN"/>
        </w:rPr>
        <w:t xml:space="preserve">. </w:t>
      </w:r>
      <w:r w:rsidR="004327F1" w:rsidRPr="004327F1">
        <w:rPr>
          <w:rFonts w:hint="cs"/>
          <w:cs/>
          <w:lang w:bidi="hi-IN"/>
        </w:rPr>
        <w:t>बाल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पेशानी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पर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उगे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देखना</w:t>
      </w:r>
      <w:r w:rsidR="004327F1" w:rsidRPr="004327F1">
        <w:rPr>
          <w:cs/>
          <w:lang w:bidi="hi-IN"/>
        </w:rPr>
        <w:t xml:space="preserve"> </w:t>
      </w:r>
      <w:r w:rsidR="005C088B">
        <w:cr/>
      </w:r>
      <w:r w:rsidR="004327F1" w:rsidRPr="004327F1">
        <w:rPr>
          <w:rFonts w:hint="cs"/>
          <w:cs/>
          <w:lang w:bidi="hi-IN"/>
        </w:rPr>
        <w:t>क़र्जदारी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के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दलील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बाएसे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मेहनतो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मशक़्कत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है</w:t>
      </w:r>
      <w:r w:rsidR="00362E76">
        <w:rPr>
          <w:rFonts w:hint="cs"/>
          <w:cs/>
          <w:lang w:bidi="hi-IN"/>
        </w:rPr>
        <w:t>।</w:t>
      </w:r>
      <w:r w:rsidR="005C088B">
        <w:cr/>
      </w:r>
      <w:r>
        <w:rPr>
          <w:rFonts w:hint="cs"/>
          <w:cs/>
          <w:lang w:bidi="hi-IN"/>
        </w:rPr>
        <w:t>8</w:t>
      </w:r>
      <w:r w:rsidR="008D4572">
        <w:rPr>
          <w:rFonts w:hint="cs"/>
          <w:cs/>
          <w:lang w:bidi="hi-IN"/>
        </w:rPr>
        <w:t xml:space="preserve">. </w:t>
      </w:r>
      <w:r w:rsidR="004327F1" w:rsidRPr="004327F1">
        <w:rPr>
          <w:rFonts w:hint="cs"/>
          <w:cs/>
          <w:lang w:bidi="hi-IN"/>
        </w:rPr>
        <w:t>बाल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सर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के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मुंतशिर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या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लम्बे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देखना</w:t>
      </w:r>
      <w:r w:rsidR="004327F1" w:rsidRPr="004327F1">
        <w:rPr>
          <w:cs/>
          <w:lang w:bidi="hi-IN"/>
        </w:rPr>
        <w:t xml:space="preserve"> </w:t>
      </w:r>
      <w:r w:rsidR="005C088B">
        <w:cr/>
      </w:r>
      <w:r w:rsidR="004327F1" w:rsidRPr="004327F1">
        <w:rPr>
          <w:rFonts w:hint="cs"/>
          <w:cs/>
          <w:lang w:bidi="hi-IN"/>
        </w:rPr>
        <w:t>अगर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सफैद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बाल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देखे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तो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फ़रहतो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शादमानी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हो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सियाग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देखे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तो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परेशानी</w:t>
      </w:r>
      <w:r w:rsidR="00362E76">
        <w:rPr>
          <w:rFonts w:hint="cs"/>
          <w:cs/>
          <w:lang w:bidi="hi-IN"/>
        </w:rPr>
        <w:t>।</w:t>
      </w:r>
    </w:p>
    <w:p w:rsidR="004327F1" w:rsidRPr="004327F1" w:rsidRDefault="004327F1" w:rsidP="00A7641D">
      <w:pPr>
        <w:pStyle w:val="libNormal"/>
      </w:pPr>
      <w:r w:rsidRPr="004327F1">
        <w:lastRenderedPageBreak/>
        <w:t>9</w:t>
      </w:r>
      <w:r w:rsidR="008D4572">
        <w:t xml:space="preserve">. </w:t>
      </w:r>
      <w:r w:rsidRPr="004327F1">
        <w:rPr>
          <w:rFonts w:hint="cs"/>
          <w:cs/>
          <w:lang w:bidi="hi-IN"/>
        </w:rPr>
        <w:t>बाल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सर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खींच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लम्बे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करते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देखना</w:t>
      </w:r>
      <w:r w:rsidR="005C088B">
        <w:cr/>
      </w:r>
      <w:r w:rsidRPr="004327F1">
        <w:rPr>
          <w:rFonts w:hint="cs"/>
          <w:cs/>
          <w:lang w:bidi="hi-IN"/>
        </w:rPr>
        <w:t>रंजो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ग़म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और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मुसी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बत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दर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पेश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आये।सदका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दे</w:t>
      </w:r>
      <w:r w:rsidR="00362E76">
        <w:rPr>
          <w:rFonts w:hint="cs"/>
          <w:cs/>
          <w:lang w:bidi="hi-IN"/>
        </w:rPr>
        <w:t>।</w:t>
      </w:r>
    </w:p>
    <w:p w:rsidR="004327F1" w:rsidRPr="004327F1" w:rsidRDefault="004327F1" w:rsidP="00A7641D">
      <w:pPr>
        <w:pStyle w:val="libNormal"/>
      </w:pPr>
      <w:r w:rsidRPr="004327F1">
        <w:t>10</w:t>
      </w:r>
      <w:r w:rsidR="008D4572">
        <w:t xml:space="preserve">. </w:t>
      </w:r>
      <w:r w:rsidRPr="004327F1">
        <w:rPr>
          <w:rFonts w:hint="cs"/>
          <w:cs/>
          <w:lang w:bidi="hi-IN"/>
        </w:rPr>
        <w:t>बाल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सर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मोड़ते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देखना</w:t>
      </w:r>
      <w:r w:rsidRPr="004327F1">
        <w:rPr>
          <w:cs/>
          <w:lang w:bidi="hi-IN"/>
        </w:rPr>
        <w:t xml:space="preserve"> </w:t>
      </w:r>
      <w:r w:rsidR="005C088B">
        <w:cr/>
      </w:r>
      <w:r w:rsidRPr="004327F1">
        <w:rPr>
          <w:rFonts w:hint="cs"/>
          <w:cs/>
          <w:lang w:bidi="hi-IN"/>
        </w:rPr>
        <w:t>खुशी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हासिल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परेशानी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दूर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हो</w:t>
      </w:r>
      <w:r w:rsidR="00362E76">
        <w:rPr>
          <w:rFonts w:hint="cs"/>
          <w:cs/>
          <w:lang w:bidi="hi-IN"/>
        </w:rPr>
        <w:t>।</w:t>
      </w:r>
    </w:p>
    <w:p w:rsidR="004327F1" w:rsidRPr="004327F1" w:rsidRDefault="004327F1" w:rsidP="00A7641D">
      <w:pPr>
        <w:pStyle w:val="libNormal"/>
      </w:pPr>
      <w:r w:rsidRPr="004327F1">
        <w:t>11</w:t>
      </w:r>
      <w:r w:rsidR="008D4572">
        <w:t xml:space="preserve">. </w:t>
      </w:r>
      <w:r w:rsidRPr="004327F1">
        <w:rPr>
          <w:rFonts w:hint="cs"/>
          <w:cs/>
          <w:lang w:bidi="hi-IN"/>
        </w:rPr>
        <w:t>बाल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सर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झड़ते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देखना</w:t>
      </w:r>
      <w:r w:rsidRPr="004327F1">
        <w:rPr>
          <w:cs/>
          <w:lang w:bidi="hi-IN"/>
        </w:rPr>
        <w:t xml:space="preserve"> </w:t>
      </w:r>
      <w:r w:rsidR="005C088B">
        <w:cr/>
      </w:r>
      <w:r w:rsidRPr="004327F1">
        <w:rPr>
          <w:rFonts w:hint="cs"/>
          <w:cs/>
          <w:lang w:bidi="hi-IN"/>
        </w:rPr>
        <w:t>तकलीफो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बीमारी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द</w:t>
      </w:r>
      <w:r w:rsidR="004F183A">
        <w:rPr>
          <w:rFonts w:hint="cs"/>
          <w:cs/>
          <w:lang w:bidi="hi-IN"/>
        </w:rPr>
        <w:t>ू</w:t>
      </w:r>
      <w:r w:rsidRPr="004327F1">
        <w:rPr>
          <w:rFonts w:hint="cs"/>
          <w:cs/>
          <w:lang w:bidi="hi-IN"/>
        </w:rPr>
        <w:t>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क़र्ज़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अदायगी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हो</w:t>
      </w:r>
      <w:r w:rsidR="00362E76">
        <w:rPr>
          <w:rFonts w:hint="cs"/>
          <w:cs/>
          <w:lang w:bidi="hi-IN"/>
        </w:rPr>
        <w:t>।</w:t>
      </w:r>
    </w:p>
    <w:p w:rsidR="004327F1" w:rsidRPr="004327F1" w:rsidRDefault="004327F1" w:rsidP="00A7641D">
      <w:pPr>
        <w:pStyle w:val="libNormal"/>
      </w:pPr>
      <w:r w:rsidRPr="004327F1">
        <w:t>12</w:t>
      </w:r>
      <w:r w:rsidR="008D4572">
        <w:t xml:space="preserve">. </w:t>
      </w:r>
      <w:r w:rsidRPr="004327F1">
        <w:rPr>
          <w:rFonts w:hint="cs"/>
          <w:cs/>
          <w:lang w:bidi="hi-IN"/>
        </w:rPr>
        <w:t>बाल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अपने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सर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शौहर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काटते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देखना।</w:t>
      </w:r>
      <w:r w:rsidR="005C088B">
        <w:cr/>
      </w:r>
      <w:r w:rsidRPr="004327F1">
        <w:rPr>
          <w:rFonts w:hint="cs"/>
          <w:cs/>
          <w:lang w:bidi="hi-IN"/>
        </w:rPr>
        <w:t>शौहर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तलाक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दे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या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घर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स्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निकाल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दे</w:t>
      </w:r>
      <w:r w:rsidR="00362E76">
        <w:rPr>
          <w:rFonts w:hint="cs"/>
          <w:cs/>
          <w:lang w:bidi="hi-IN"/>
        </w:rPr>
        <w:t>।</w:t>
      </w:r>
      <w:r w:rsidR="005C088B">
        <w:cr/>
      </w:r>
      <w:r w:rsidRPr="004327F1">
        <w:t>13</w:t>
      </w:r>
      <w:r w:rsidR="008D4572">
        <w:t xml:space="preserve">. </w:t>
      </w:r>
      <w:r w:rsidRPr="004327F1">
        <w:rPr>
          <w:rFonts w:hint="cs"/>
          <w:cs/>
          <w:lang w:bidi="hi-IN"/>
        </w:rPr>
        <w:t>बाल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अपने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सर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औरत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खुद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काटना</w:t>
      </w:r>
      <w:r w:rsidRPr="004327F1">
        <w:rPr>
          <w:cs/>
          <w:lang w:bidi="hi-IN"/>
        </w:rPr>
        <w:t xml:space="preserve"> </w:t>
      </w:r>
      <w:r w:rsidR="005C088B">
        <w:cr/>
      </w:r>
      <w:r w:rsidRPr="004327F1">
        <w:rPr>
          <w:rFonts w:hint="cs"/>
          <w:cs/>
          <w:lang w:bidi="hi-IN"/>
        </w:rPr>
        <w:t>औरत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शौहर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से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बेज़ार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बदकारी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गिरफ्तार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या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अपना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पर्दा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फाश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करे</w:t>
      </w:r>
      <w:r w:rsidR="00362E76">
        <w:rPr>
          <w:rFonts w:hint="cs"/>
          <w:cs/>
          <w:lang w:bidi="hi-IN"/>
        </w:rPr>
        <w:t>।</w:t>
      </w:r>
    </w:p>
    <w:p w:rsidR="004327F1" w:rsidRPr="004327F1" w:rsidRDefault="004327F1" w:rsidP="00A7641D">
      <w:pPr>
        <w:pStyle w:val="libNormal"/>
      </w:pPr>
      <w:r w:rsidRPr="004327F1">
        <w:t>14</w:t>
      </w:r>
      <w:r w:rsidR="008D4572">
        <w:t xml:space="preserve">. </w:t>
      </w:r>
      <w:r w:rsidRPr="004327F1">
        <w:rPr>
          <w:rFonts w:hint="cs"/>
          <w:cs/>
          <w:lang w:bidi="hi-IN"/>
        </w:rPr>
        <w:t>बाव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सर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मुँढवाना</w:t>
      </w:r>
      <w:r w:rsidRPr="004327F1">
        <w:rPr>
          <w:cs/>
          <w:lang w:bidi="hi-IN"/>
        </w:rPr>
        <w:t xml:space="preserve"> </w:t>
      </w:r>
      <w:r w:rsidR="005C088B">
        <w:cr/>
      </w:r>
      <w:r w:rsidRPr="004327F1">
        <w:rPr>
          <w:rFonts w:hint="cs"/>
          <w:cs/>
          <w:lang w:bidi="hi-IN"/>
        </w:rPr>
        <w:t>रंजो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मुसीबत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से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रिहाई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अमानत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से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सुबुत्दोश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कर्ज़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अदायगी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औरत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देखे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फरज़न्दस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पैदा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फरहतो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मसर्रत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हासिल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हो</w:t>
      </w:r>
      <w:r w:rsidR="00362E76">
        <w:rPr>
          <w:rFonts w:hint="cs"/>
          <w:cs/>
          <w:lang w:bidi="hi-IN"/>
        </w:rPr>
        <w:t>।</w:t>
      </w:r>
    </w:p>
    <w:p w:rsidR="004327F1" w:rsidRPr="004327F1" w:rsidRDefault="004327F1" w:rsidP="00A7641D">
      <w:pPr>
        <w:pStyle w:val="libNormal"/>
      </w:pPr>
      <w:r w:rsidRPr="004327F1">
        <w:t>15</w:t>
      </w:r>
      <w:r w:rsidR="008D4572">
        <w:t xml:space="preserve">. </w:t>
      </w:r>
      <w:r w:rsidRPr="004327F1">
        <w:rPr>
          <w:rFonts w:hint="cs"/>
          <w:cs/>
          <w:lang w:bidi="hi-IN"/>
        </w:rPr>
        <w:t>बाल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सर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खुल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जाते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देखना</w:t>
      </w:r>
      <w:r w:rsidRPr="004327F1">
        <w:rPr>
          <w:cs/>
          <w:lang w:bidi="hi-IN"/>
        </w:rPr>
        <w:t xml:space="preserve"> </w:t>
      </w:r>
      <w:r w:rsidR="005C088B">
        <w:cr/>
      </w:r>
      <w:r w:rsidRPr="004327F1">
        <w:rPr>
          <w:rFonts w:hint="cs"/>
          <w:cs/>
          <w:lang w:bidi="hi-IN"/>
        </w:rPr>
        <w:t>शौहर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सफर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से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आये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या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कुंवारी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शौहर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मिले</w:t>
      </w:r>
      <w:r w:rsidR="00362E76">
        <w:rPr>
          <w:rFonts w:hint="cs"/>
          <w:cs/>
          <w:lang w:bidi="hi-IN"/>
        </w:rPr>
        <w:t>।</w:t>
      </w:r>
    </w:p>
    <w:p w:rsidR="004327F1" w:rsidRPr="004327F1" w:rsidRDefault="004327F1" w:rsidP="00A7641D">
      <w:pPr>
        <w:pStyle w:val="libNormal"/>
      </w:pPr>
      <w:r w:rsidRPr="004327F1">
        <w:t>16</w:t>
      </w:r>
      <w:r w:rsidR="008D4572">
        <w:t xml:space="preserve">. </w:t>
      </w:r>
      <w:r w:rsidRPr="004327F1">
        <w:rPr>
          <w:rFonts w:hint="cs"/>
          <w:cs/>
          <w:lang w:bidi="hi-IN"/>
        </w:rPr>
        <w:t>बिजली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गिरते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देखना</w:t>
      </w:r>
      <w:r w:rsidRPr="004327F1">
        <w:rPr>
          <w:cs/>
          <w:lang w:bidi="hi-IN"/>
        </w:rPr>
        <w:t xml:space="preserve"> </w:t>
      </w:r>
      <w:r w:rsidR="005C088B">
        <w:cr/>
      </w:r>
      <w:r w:rsidRPr="004327F1">
        <w:rPr>
          <w:rFonts w:hint="cs"/>
          <w:cs/>
          <w:lang w:bidi="hi-IN"/>
        </w:rPr>
        <w:t>मर्गे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नागहानी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ख़ौफ़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बला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व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क़हत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दलील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है</w:t>
      </w:r>
      <w:r w:rsidR="00362E76">
        <w:rPr>
          <w:rFonts w:hint="cs"/>
          <w:cs/>
          <w:lang w:bidi="hi-IN"/>
        </w:rPr>
        <w:t>।</w:t>
      </w:r>
    </w:p>
    <w:p w:rsidR="004327F1" w:rsidRPr="004327F1" w:rsidRDefault="004327F1" w:rsidP="00A7641D">
      <w:pPr>
        <w:pStyle w:val="libNormal"/>
      </w:pPr>
      <w:r w:rsidRPr="004327F1">
        <w:lastRenderedPageBreak/>
        <w:t>17</w:t>
      </w:r>
      <w:r w:rsidR="008D4572">
        <w:t xml:space="preserve">. </w:t>
      </w:r>
      <w:r w:rsidRPr="004327F1">
        <w:rPr>
          <w:rFonts w:hint="cs"/>
          <w:cs/>
          <w:lang w:bidi="hi-IN"/>
        </w:rPr>
        <w:t>बिजली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चमकते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देखना</w:t>
      </w:r>
      <w:r w:rsidRPr="004327F1">
        <w:rPr>
          <w:cs/>
          <w:lang w:bidi="hi-IN"/>
        </w:rPr>
        <w:t xml:space="preserve"> </w:t>
      </w:r>
      <w:r w:rsidR="005C088B">
        <w:cr/>
      </w:r>
      <w:r w:rsidRPr="004327F1">
        <w:rPr>
          <w:rFonts w:hint="cs"/>
          <w:cs/>
          <w:lang w:bidi="hi-IN"/>
        </w:rPr>
        <w:t>दौलत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तवंगरी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से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परेशान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मोहताज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तवंगरी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मिले</w:t>
      </w:r>
      <w:r w:rsidR="00362E76">
        <w:rPr>
          <w:rFonts w:hint="cs"/>
          <w:cs/>
          <w:lang w:bidi="hi-IN"/>
        </w:rPr>
        <w:t>।</w:t>
      </w:r>
    </w:p>
    <w:p w:rsidR="004327F1" w:rsidRPr="004327F1" w:rsidRDefault="004327F1" w:rsidP="00A7641D">
      <w:pPr>
        <w:pStyle w:val="libNormal"/>
      </w:pPr>
      <w:r w:rsidRPr="004327F1">
        <w:t>18</w:t>
      </w:r>
      <w:r w:rsidR="008D4572">
        <w:t xml:space="preserve">. </w:t>
      </w:r>
      <w:r w:rsidRPr="004327F1">
        <w:rPr>
          <w:rFonts w:hint="cs"/>
          <w:cs/>
          <w:lang w:bidi="hi-IN"/>
        </w:rPr>
        <w:t>बर्फ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गिरते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देखना</w:t>
      </w:r>
      <w:r w:rsidRPr="004327F1">
        <w:rPr>
          <w:cs/>
          <w:lang w:bidi="hi-IN"/>
        </w:rPr>
        <w:t xml:space="preserve"> </w:t>
      </w:r>
      <w:r w:rsidR="005C088B">
        <w:cr/>
      </w:r>
      <w:r w:rsidRPr="004327F1">
        <w:rPr>
          <w:rFonts w:hint="cs"/>
          <w:cs/>
          <w:lang w:bidi="hi-IN"/>
        </w:rPr>
        <w:t>दौलत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निशानी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है</w:t>
      </w:r>
      <w:r w:rsidR="00362E76">
        <w:rPr>
          <w:rFonts w:hint="cs"/>
          <w:cs/>
          <w:lang w:bidi="hi-IN"/>
        </w:rPr>
        <w:t>।</w:t>
      </w:r>
      <w:r w:rsidRPr="004327F1">
        <w:rPr>
          <w:rFonts w:hint="cs"/>
          <w:cs/>
          <w:lang w:bidi="hi-IN"/>
        </w:rPr>
        <w:t>ग़ैर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मौसम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में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नुक्सान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और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परेशानी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है</w:t>
      </w:r>
      <w:r w:rsidRPr="004327F1">
        <w:rPr>
          <w:cs/>
          <w:lang w:bidi="hi-IN"/>
        </w:rPr>
        <w:t xml:space="preserve"> </w:t>
      </w:r>
    </w:p>
    <w:p w:rsidR="004327F1" w:rsidRPr="004327F1" w:rsidRDefault="004327F1" w:rsidP="00A7641D">
      <w:pPr>
        <w:pStyle w:val="libNormal"/>
      </w:pPr>
      <w:r w:rsidRPr="004327F1">
        <w:t>19</w:t>
      </w:r>
      <w:r w:rsidR="008D4572">
        <w:t xml:space="preserve">. </w:t>
      </w:r>
      <w:r w:rsidRPr="004327F1">
        <w:rPr>
          <w:rFonts w:hint="cs"/>
          <w:cs/>
          <w:lang w:bidi="hi-IN"/>
        </w:rPr>
        <w:t>बर्फ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देखना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या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खाना</w:t>
      </w:r>
      <w:r w:rsidRPr="004327F1">
        <w:rPr>
          <w:cs/>
          <w:lang w:bidi="hi-IN"/>
        </w:rPr>
        <w:t xml:space="preserve"> </w:t>
      </w:r>
      <w:r w:rsidR="005C088B">
        <w:cr/>
      </w:r>
      <w:r w:rsidRPr="004327F1">
        <w:rPr>
          <w:rFonts w:hint="cs"/>
          <w:cs/>
          <w:lang w:bidi="hi-IN"/>
        </w:rPr>
        <w:t>बीमार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सेहत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गमग़ीन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फरहतो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खुशी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हो</w:t>
      </w:r>
      <w:r w:rsidRPr="004327F1">
        <w:rPr>
          <w:cs/>
          <w:lang w:bidi="hi-IN"/>
        </w:rPr>
        <w:t xml:space="preserve"> </w:t>
      </w:r>
    </w:p>
    <w:p w:rsidR="004327F1" w:rsidRPr="004327F1" w:rsidRDefault="004327F1" w:rsidP="00A7641D">
      <w:pPr>
        <w:pStyle w:val="libNormal"/>
      </w:pPr>
      <w:r w:rsidRPr="004327F1">
        <w:t>20</w:t>
      </w:r>
      <w:r w:rsidR="008D4572">
        <w:t xml:space="preserve">. </w:t>
      </w:r>
      <w:r w:rsidRPr="004327F1">
        <w:rPr>
          <w:rFonts w:hint="cs"/>
          <w:cs/>
          <w:lang w:bidi="hi-IN"/>
        </w:rPr>
        <w:t>बाग़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मैवा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खाना</w:t>
      </w:r>
      <w:r w:rsidRPr="004327F1">
        <w:rPr>
          <w:cs/>
          <w:lang w:bidi="hi-IN"/>
        </w:rPr>
        <w:t xml:space="preserve"> </w:t>
      </w:r>
      <w:r w:rsidR="005C088B">
        <w:cr/>
      </w:r>
      <w:r w:rsidRPr="004327F1">
        <w:rPr>
          <w:rFonts w:hint="cs"/>
          <w:cs/>
          <w:lang w:bidi="hi-IN"/>
        </w:rPr>
        <w:t>दौलत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तरक्की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ग़म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से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छटकारा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अयाल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से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आराम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मिले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उम्र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दराज़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हो</w:t>
      </w:r>
      <w:r w:rsidR="00362E76">
        <w:rPr>
          <w:rFonts w:hint="cs"/>
          <w:cs/>
          <w:lang w:bidi="hi-IN"/>
        </w:rPr>
        <w:t>।</w:t>
      </w:r>
    </w:p>
    <w:p w:rsidR="004327F1" w:rsidRPr="004327F1" w:rsidRDefault="004327F1" w:rsidP="004F183A">
      <w:pPr>
        <w:pStyle w:val="libNormal"/>
      </w:pPr>
      <w:r w:rsidRPr="004327F1">
        <w:t>21</w:t>
      </w:r>
      <w:r w:rsidR="008D4572">
        <w:t xml:space="preserve">. </w:t>
      </w:r>
      <w:r w:rsidRPr="004327F1">
        <w:rPr>
          <w:rFonts w:hint="cs"/>
          <w:cs/>
          <w:lang w:bidi="hi-IN"/>
        </w:rPr>
        <w:t>बहिश्त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जाना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औऱ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फल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खाना</w:t>
      </w:r>
      <w:r w:rsidRPr="004327F1">
        <w:rPr>
          <w:cs/>
          <w:lang w:bidi="hi-IN"/>
        </w:rPr>
        <w:t xml:space="preserve"> </w:t>
      </w:r>
      <w:r w:rsidR="005C088B">
        <w:cr/>
      </w:r>
      <w:r w:rsidRPr="004327F1">
        <w:rPr>
          <w:rFonts w:hint="cs"/>
          <w:cs/>
          <w:lang w:bidi="hi-IN"/>
        </w:rPr>
        <w:t>दौलत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से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मसरूर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रंजो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ग़म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द</w:t>
      </w:r>
      <w:r w:rsidR="004F183A">
        <w:rPr>
          <w:rFonts w:hint="cs"/>
          <w:cs/>
          <w:lang w:bidi="hi-IN"/>
        </w:rPr>
        <w:t>ू</w:t>
      </w:r>
      <w:r w:rsidRPr="004327F1">
        <w:rPr>
          <w:rFonts w:hint="cs"/>
          <w:cs/>
          <w:lang w:bidi="hi-IN"/>
        </w:rPr>
        <w:t>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मीरास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हलाल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पाये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वालदेंन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आराम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पहुँचाये।</w:t>
      </w:r>
    </w:p>
    <w:p w:rsidR="004327F1" w:rsidRPr="004327F1" w:rsidRDefault="004327F1" w:rsidP="00A7641D">
      <w:pPr>
        <w:pStyle w:val="libNormal"/>
      </w:pPr>
      <w:r w:rsidRPr="004327F1">
        <w:t>22</w:t>
      </w:r>
      <w:r w:rsidR="008D4572">
        <w:t xml:space="preserve">. </w:t>
      </w:r>
      <w:r w:rsidRPr="004327F1">
        <w:rPr>
          <w:rFonts w:hint="cs"/>
          <w:cs/>
          <w:lang w:bidi="hi-IN"/>
        </w:rPr>
        <w:t>बाजु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अपना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कटा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देखना</w:t>
      </w:r>
      <w:r w:rsidRPr="004327F1">
        <w:rPr>
          <w:cs/>
          <w:lang w:bidi="hi-IN"/>
        </w:rPr>
        <w:t xml:space="preserve"> </w:t>
      </w:r>
      <w:r w:rsidR="005C088B">
        <w:cr/>
      </w:r>
      <w:r w:rsidRPr="004327F1">
        <w:rPr>
          <w:rFonts w:hint="cs"/>
          <w:cs/>
          <w:lang w:bidi="hi-IN"/>
        </w:rPr>
        <w:t>भाई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य़ा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कोई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दूसरा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अज़ीज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जाये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राहतो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आराम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खलल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आये</w:t>
      </w:r>
      <w:r w:rsidR="00362E76">
        <w:rPr>
          <w:rFonts w:hint="cs"/>
          <w:cs/>
          <w:lang w:bidi="hi-IN"/>
        </w:rPr>
        <w:t>।</w:t>
      </w:r>
    </w:p>
    <w:p w:rsidR="004327F1" w:rsidRPr="004327F1" w:rsidRDefault="004327F1" w:rsidP="00A7641D">
      <w:pPr>
        <w:pStyle w:val="libNormal"/>
      </w:pPr>
      <w:r w:rsidRPr="004327F1">
        <w:t>23</w:t>
      </w:r>
      <w:r w:rsidR="008D4572">
        <w:t xml:space="preserve">. </w:t>
      </w:r>
      <w:r w:rsidRPr="004327F1">
        <w:rPr>
          <w:rFonts w:hint="cs"/>
          <w:cs/>
          <w:lang w:bidi="hi-IN"/>
        </w:rPr>
        <w:t>बाजूबन्द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लोहो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देखना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या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पाना</w:t>
      </w:r>
      <w:r w:rsidRPr="004327F1">
        <w:rPr>
          <w:cs/>
          <w:lang w:bidi="hi-IN"/>
        </w:rPr>
        <w:t xml:space="preserve"> </w:t>
      </w:r>
      <w:r w:rsidR="005C088B">
        <w:cr/>
      </w:r>
      <w:r w:rsidRPr="004327F1">
        <w:rPr>
          <w:rFonts w:hint="cs"/>
          <w:cs/>
          <w:lang w:bidi="hi-IN"/>
        </w:rPr>
        <w:t>दलीले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कुव्वत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व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तवंगरी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है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मोजिबे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फतहो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कामरानी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है</w:t>
      </w:r>
      <w:r w:rsidRPr="004327F1">
        <w:rPr>
          <w:cs/>
          <w:lang w:bidi="hi-IN"/>
        </w:rPr>
        <w:t xml:space="preserve"> </w:t>
      </w:r>
    </w:p>
    <w:p w:rsidR="004327F1" w:rsidRPr="004327F1" w:rsidRDefault="004327F1" w:rsidP="00A7641D">
      <w:pPr>
        <w:pStyle w:val="libNormal"/>
      </w:pPr>
      <w:r w:rsidRPr="004327F1">
        <w:t>24</w:t>
      </w:r>
      <w:r w:rsidR="008D4572">
        <w:t xml:space="preserve">. </w:t>
      </w:r>
      <w:r w:rsidRPr="004327F1">
        <w:rPr>
          <w:rFonts w:hint="cs"/>
          <w:cs/>
          <w:lang w:bidi="hi-IN"/>
        </w:rPr>
        <w:t>बाज़बल्द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सोने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या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चाँदी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देखना</w:t>
      </w:r>
      <w:r w:rsidRPr="004327F1">
        <w:rPr>
          <w:cs/>
          <w:lang w:bidi="hi-IN"/>
        </w:rPr>
        <w:t xml:space="preserve"> </w:t>
      </w:r>
      <w:r w:rsidR="005C088B">
        <w:cr/>
      </w:r>
      <w:r w:rsidRPr="004327F1">
        <w:rPr>
          <w:rFonts w:hint="cs"/>
          <w:cs/>
          <w:lang w:bidi="hi-IN"/>
        </w:rPr>
        <w:t>मर्द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देखे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तो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खूबसूरत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औरत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मिले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औरत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देखे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तो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लड़की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या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ज़ेवर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बनाए।</w:t>
      </w:r>
    </w:p>
    <w:p w:rsidR="004327F1" w:rsidRPr="004327F1" w:rsidRDefault="004327F1" w:rsidP="00A7641D">
      <w:pPr>
        <w:pStyle w:val="libNormal"/>
      </w:pPr>
      <w:r w:rsidRPr="004327F1">
        <w:lastRenderedPageBreak/>
        <w:t>25</w:t>
      </w:r>
      <w:r w:rsidR="008D4572">
        <w:t xml:space="preserve">. </w:t>
      </w:r>
      <w:r w:rsidRPr="004327F1">
        <w:rPr>
          <w:rFonts w:hint="cs"/>
          <w:cs/>
          <w:lang w:bidi="hi-IN"/>
        </w:rPr>
        <w:t>बुन्दा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या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बालिय़ॉ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देखना</w:t>
      </w:r>
      <w:r w:rsidRPr="004327F1">
        <w:rPr>
          <w:cs/>
          <w:lang w:bidi="hi-IN"/>
        </w:rPr>
        <w:t xml:space="preserve"> </w:t>
      </w:r>
      <w:r w:rsidR="005C088B">
        <w:cr/>
      </w:r>
      <w:r w:rsidRPr="004327F1">
        <w:rPr>
          <w:rFonts w:hint="cs"/>
          <w:cs/>
          <w:lang w:bidi="hi-IN"/>
        </w:rPr>
        <w:t>मर्द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देखे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तो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मालदार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खूबसूरत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औरत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मिले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औरत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देखे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तो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लड़की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या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ज़ेवर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बनाये।</w:t>
      </w:r>
    </w:p>
    <w:p w:rsidR="004327F1" w:rsidRPr="004327F1" w:rsidRDefault="004327F1" w:rsidP="00A7641D">
      <w:pPr>
        <w:pStyle w:val="libNormal"/>
      </w:pPr>
      <w:r w:rsidRPr="004327F1">
        <w:t>26</w:t>
      </w:r>
      <w:r w:rsidR="008D4572">
        <w:t xml:space="preserve">. </w:t>
      </w:r>
      <w:r w:rsidRPr="004327F1">
        <w:rPr>
          <w:rFonts w:hint="cs"/>
          <w:cs/>
          <w:lang w:bidi="hi-IN"/>
        </w:rPr>
        <w:t>बल्ग़म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मुँह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निकलते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देखना</w:t>
      </w:r>
      <w:r w:rsidRPr="004327F1">
        <w:rPr>
          <w:cs/>
          <w:lang w:bidi="hi-IN"/>
        </w:rPr>
        <w:t xml:space="preserve"> </w:t>
      </w:r>
      <w:r w:rsidR="005C088B">
        <w:cr/>
      </w:r>
      <w:r w:rsidRPr="004327F1">
        <w:rPr>
          <w:rFonts w:hint="cs"/>
          <w:cs/>
          <w:lang w:bidi="hi-IN"/>
        </w:rPr>
        <w:t>ग़म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वअन्दोह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से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रिहाई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मिले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इशरत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सामना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हो।</w:t>
      </w:r>
    </w:p>
    <w:p w:rsidR="004327F1" w:rsidRPr="004327F1" w:rsidRDefault="004327F1" w:rsidP="00A7641D">
      <w:pPr>
        <w:pStyle w:val="libNormal"/>
      </w:pPr>
      <w:r w:rsidRPr="004327F1">
        <w:t>27</w:t>
      </w:r>
      <w:r w:rsidR="008D4572">
        <w:t xml:space="preserve">. </w:t>
      </w:r>
      <w:r w:rsidRPr="004327F1">
        <w:rPr>
          <w:rFonts w:hint="cs"/>
          <w:cs/>
          <w:lang w:bidi="hi-IN"/>
        </w:rPr>
        <w:t>बर्स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अपने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या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किसी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देखना</w:t>
      </w:r>
      <w:r w:rsidRPr="004327F1">
        <w:rPr>
          <w:cs/>
          <w:lang w:bidi="hi-IN"/>
        </w:rPr>
        <w:t xml:space="preserve"> </w:t>
      </w:r>
      <w:r w:rsidR="005C088B">
        <w:cr/>
      </w:r>
      <w:r w:rsidRPr="004327F1">
        <w:rPr>
          <w:rFonts w:hint="cs"/>
          <w:cs/>
          <w:lang w:bidi="hi-IN"/>
        </w:rPr>
        <w:t>माल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हराम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हाथ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लगे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खोटा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रूपया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मिले</w:t>
      </w:r>
      <w:r w:rsidR="00362E76">
        <w:rPr>
          <w:rFonts w:hint="cs"/>
          <w:cs/>
          <w:lang w:bidi="hi-IN"/>
        </w:rPr>
        <w:t>।</w:t>
      </w:r>
    </w:p>
    <w:p w:rsidR="004327F1" w:rsidRPr="004327F1" w:rsidRDefault="004327F1" w:rsidP="00A7641D">
      <w:pPr>
        <w:pStyle w:val="libNormal"/>
      </w:pPr>
      <w:r w:rsidRPr="004327F1">
        <w:t>28</w:t>
      </w:r>
      <w:r w:rsidR="008D4572">
        <w:t xml:space="preserve">. </w:t>
      </w:r>
      <w:r w:rsidRPr="004327F1">
        <w:rPr>
          <w:rFonts w:hint="cs"/>
          <w:cs/>
          <w:lang w:bidi="hi-IN"/>
        </w:rPr>
        <w:t>बाला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खाना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या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बड़ी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इमारत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देखना</w:t>
      </w:r>
      <w:r w:rsidRPr="004327F1">
        <w:rPr>
          <w:cs/>
          <w:lang w:bidi="hi-IN"/>
        </w:rPr>
        <w:t xml:space="preserve"> </w:t>
      </w:r>
      <w:r w:rsidR="005C088B">
        <w:cr/>
      </w:r>
      <w:r w:rsidRPr="004327F1">
        <w:rPr>
          <w:rFonts w:hint="cs"/>
          <w:cs/>
          <w:lang w:bidi="hi-IN"/>
        </w:rPr>
        <w:t>दौलत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पाये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ग़म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से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बेख़ौफ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हो</w:t>
      </w:r>
      <w:r w:rsidR="00362E76">
        <w:rPr>
          <w:rFonts w:hint="cs"/>
          <w:cs/>
          <w:lang w:bidi="hi-IN"/>
        </w:rPr>
        <w:t>।</w:t>
      </w:r>
    </w:p>
    <w:p w:rsidR="004327F1" w:rsidRPr="004327F1" w:rsidRDefault="004327F1" w:rsidP="00A7641D">
      <w:pPr>
        <w:pStyle w:val="libNormal"/>
      </w:pPr>
      <w:r w:rsidRPr="004327F1">
        <w:t>29</w:t>
      </w:r>
      <w:r w:rsidR="008D4572">
        <w:t xml:space="preserve">. </w:t>
      </w:r>
      <w:r w:rsidRPr="004327F1">
        <w:rPr>
          <w:rFonts w:hint="cs"/>
          <w:cs/>
          <w:lang w:bidi="hi-IN"/>
        </w:rPr>
        <w:t>बादाम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देखना</w:t>
      </w:r>
      <w:r w:rsidRPr="004327F1">
        <w:rPr>
          <w:cs/>
          <w:lang w:bidi="hi-IN"/>
        </w:rPr>
        <w:t xml:space="preserve"> </w:t>
      </w:r>
      <w:r w:rsidR="005C088B">
        <w:cr/>
      </w:r>
      <w:r w:rsidRPr="004327F1">
        <w:rPr>
          <w:rFonts w:hint="cs"/>
          <w:cs/>
          <w:lang w:bidi="hi-IN"/>
        </w:rPr>
        <w:t>फसाद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में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मुब्तिला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नुक्सान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पाये।</w:t>
      </w:r>
    </w:p>
    <w:p w:rsidR="004327F1" w:rsidRPr="004327F1" w:rsidRDefault="004327F1" w:rsidP="00A7641D">
      <w:pPr>
        <w:pStyle w:val="libNormal"/>
      </w:pPr>
      <w:r w:rsidRPr="004327F1">
        <w:t>30</w:t>
      </w:r>
      <w:r w:rsidR="008D4572">
        <w:t xml:space="preserve">. </w:t>
      </w:r>
      <w:r w:rsidRPr="004327F1">
        <w:rPr>
          <w:rFonts w:hint="cs"/>
          <w:cs/>
          <w:lang w:bidi="hi-IN"/>
        </w:rPr>
        <w:t>बीयर</w:t>
      </w:r>
      <w:r w:rsidRPr="004327F1">
        <w:rPr>
          <w:cs/>
          <w:lang w:bidi="hi-IN"/>
        </w:rPr>
        <w:t xml:space="preserve"> (</w:t>
      </w:r>
      <w:r w:rsidRPr="004327F1">
        <w:rPr>
          <w:rFonts w:hint="cs"/>
          <w:cs/>
          <w:lang w:bidi="hi-IN"/>
        </w:rPr>
        <w:t>बूज़हा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या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शराबब</w:t>
      </w:r>
      <w:r w:rsidR="00D648B7">
        <w:rPr>
          <w:cs/>
          <w:lang w:bidi="hi-IN"/>
        </w:rPr>
        <w:t>)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देखना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या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पाना</w:t>
      </w:r>
      <w:r w:rsidRPr="004327F1">
        <w:rPr>
          <w:cs/>
          <w:lang w:bidi="hi-IN"/>
        </w:rPr>
        <w:t xml:space="preserve"> </w:t>
      </w:r>
      <w:r w:rsidR="005C088B">
        <w:cr/>
      </w:r>
      <w:r w:rsidRPr="004327F1">
        <w:rPr>
          <w:rFonts w:hint="cs"/>
          <w:cs/>
          <w:lang w:bidi="hi-IN"/>
        </w:rPr>
        <w:t>मर्द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बख़ील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से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कुछ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हाथ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लगे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या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खुद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तवंगर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बख़ील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जाये</w:t>
      </w:r>
      <w:r w:rsidR="00362E76">
        <w:rPr>
          <w:rFonts w:hint="cs"/>
          <w:cs/>
          <w:lang w:bidi="hi-IN"/>
        </w:rPr>
        <w:t>।</w:t>
      </w:r>
    </w:p>
    <w:p w:rsidR="004327F1" w:rsidRPr="004327F1" w:rsidRDefault="004327F1" w:rsidP="00A7641D">
      <w:pPr>
        <w:pStyle w:val="libNormal"/>
      </w:pPr>
      <w:r w:rsidRPr="004327F1">
        <w:t>31</w:t>
      </w:r>
      <w:r w:rsidR="008D4572">
        <w:t xml:space="preserve">. </w:t>
      </w:r>
      <w:r w:rsidRPr="004327F1">
        <w:rPr>
          <w:rFonts w:hint="cs"/>
          <w:cs/>
          <w:lang w:bidi="hi-IN"/>
        </w:rPr>
        <w:t>बालाई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देखना</w:t>
      </w:r>
      <w:r w:rsidRPr="004327F1">
        <w:rPr>
          <w:cs/>
          <w:lang w:bidi="hi-IN"/>
        </w:rPr>
        <w:t xml:space="preserve"> </w:t>
      </w:r>
      <w:r w:rsidR="005C088B">
        <w:cr/>
      </w:r>
      <w:r w:rsidRPr="004327F1">
        <w:rPr>
          <w:rFonts w:hint="cs"/>
          <w:cs/>
          <w:lang w:bidi="hi-IN"/>
        </w:rPr>
        <w:t>नेअमत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खाने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आये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बेअंदाजा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दौलत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हाथ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लगे।</w:t>
      </w:r>
    </w:p>
    <w:p w:rsidR="004327F1" w:rsidRPr="004327F1" w:rsidRDefault="004327F1" w:rsidP="00A7641D">
      <w:pPr>
        <w:pStyle w:val="libNormal"/>
      </w:pPr>
      <w:r w:rsidRPr="004327F1">
        <w:t>32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बाजे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खुशी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देखना</w:t>
      </w:r>
      <w:r w:rsidRPr="004327F1">
        <w:rPr>
          <w:cs/>
          <w:lang w:bidi="hi-IN"/>
        </w:rPr>
        <w:t xml:space="preserve"> </w:t>
      </w:r>
      <w:r w:rsidR="005C088B">
        <w:cr/>
      </w:r>
      <w:r w:rsidRPr="004327F1">
        <w:rPr>
          <w:rFonts w:hint="cs"/>
          <w:cs/>
          <w:lang w:bidi="hi-IN"/>
        </w:rPr>
        <w:t>बलन्द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मर्तबा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व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नफा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औऱ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कुव्वत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है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सरदारी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अलामत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है</w:t>
      </w:r>
      <w:r w:rsidR="00362E76">
        <w:rPr>
          <w:rFonts w:hint="cs"/>
          <w:cs/>
          <w:lang w:bidi="hi-IN"/>
        </w:rPr>
        <w:t>।</w:t>
      </w:r>
    </w:p>
    <w:p w:rsidR="004327F1" w:rsidRPr="004327F1" w:rsidRDefault="004327F1" w:rsidP="00A7641D">
      <w:pPr>
        <w:pStyle w:val="libNormal"/>
      </w:pPr>
      <w:r w:rsidRPr="004327F1">
        <w:lastRenderedPageBreak/>
        <w:t>33</w:t>
      </w:r>
      <w:r w:rsidR="008D4572">
        <w:t xml:space="preserve">. </w:t>
      </w:r>
      <w:r w:rsidRPr="004327F1">
        <w:rPr>
          <w:rFonts w:hint="cs"/>
          <w:cs/>
          <w:lang w:bidi="hi-IN"/>
        </w:rPr>
        <w:t>बॉसरी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देखना</w:t>
      </w:r>
      <w:r w:rsidRPr="004327F1">
        <w:rPr>
          <w:cs/>
          <w:lang w:bidi="hi-IN"/>
        </w:rPr>
        <w:t xml:space="preserve"> </w:t>
      </w:r>
      <w:r w:rsidR="005C088B">
        <w:cr/>
      </w:r>
      <w:r w:rsidRPr="004327F1">
        <w:rPr>
          <w:rFonts w:hint="cs"/>
          <w:cs/>
          <w:lang w:bidi="hi-IN"/>
        </w:rPr>
        <w:t>अगर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खुद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बजाये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तो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फक्रो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अन्देशा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दरपेश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अगर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दूसरे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देखे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तो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तक़रीब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हो।</w:t>
      </w:r>
    </w:p>
    <w:p w:rsidR="004327F1" w:rsidRPr="004327F1" w:rsidRDefault="004327F1" w:rsidP="00A7641D">
      <w:pPr>
        <w:pStyle w:val="libNormal"/>
      </w:pPr>
      <w:r w:rsidRPr="004327F1">
        <w:t>34</w:t>
      </w:r>
      <w:r w:rsidR="008D4572">
        <w:t xml:space="preserve">. </w:t>
      </w:r>
      <w:r w:rsidRPr="004327F1">
        <w:rPr>
          <w:rFonts w:hint="cs"/>
          <w:cs/>
          <w:lang w:bidi="hi-IN"/>
        </w:rPr>
        <w:t>बॉसरी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बजाते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औरत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दखऩा</w:t>
      </w:r>
      <w:r w:rsidRPr="004327F1">
        <w:rPr>
          <w:cs/>
          <w:lang w:bidi="hi-IN"/>
        </w:rPr>
        <w:t xml:space="preserve"> </w:t>
      </w:r>
      <w:r w:rsidR="005C088B">
        <w:cr/>
      </w:r>
      <w:r w:rsidRPr="004327F1">
        <w:rPr>
          <w:rFonts w:hint="cs"/>
          <w:cs/>
          <w:lang w:bidi="hi-IN"/>
        </w:rPr>
        <w:t>पसन्दीदा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महबूब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कुर्बान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या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किसी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खुश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आवाज़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गाने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वाली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पर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फ़रेफ्ता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हो।</w:t>
      </w:r>
      <w:r w:rsidR="005C088B">
        <w:cr/>
      </w:r>
      <w:r w:rsidRPr="004327F1">
        <w:t>35</w:t>
      </w:r>
      <w:r w:rsidR="008D4572">
        <w:t xml:space="preserve">. </w:t>
      </w:r>
      <w:r w:rsidRPr="004327F1">
        <w:rPr>
          <w:rFonts w:hint="cs"/>
          <w:cs/>
          <w:lang w:bidi="hi-IN"/>
        </w:rPr>
        <w:t>बिगुल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वगैरा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देखना</w:t>
      </w:r>
      <w:r w:rsidRPr="004327F1">
        <w:rPr>
          <w:cs/>
          <w:lang w:bidi="hi-IN"/>
        </w:rPr>
        <w:t xml:space="preserve"> </w:t>
      </w:r>
      <w:r w:rsidR="005C088B">
        <w:cr/>
      </w:r>
      <w:r w:rsidRPr="004327F1">
        <w:rPr>
          <w:rFonts w:hint="cs"/>
          <w:cs/>
          <w:lang w:bidi="hi-IN"/>
        </w:rPr>
        <w:t>होलनाक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ख़बर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सुन्ने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आए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हाकिम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शिकवा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ज़बान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पर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आये</w:t>
      </w:r>
      <w:r w:rsidR="00362E76">
        <w:rPr>
          <w:rFonts w:hint="cs"/>
          <w:cs/>
          <w:lang w:bidi="hi-IN"/>
        </w:rPr>
        <w:t>।</w:t>
      </w:r>
    </w:p>
    <w:p w:rsidR="004327F1" w:rsidRPr="004327F1" w:rsidRDefault="004327F1" w:rsidP="00A7641D">
      <w:pPr>
        <w:pStyle w:val="libNormal"/>
      </w:pPr>
      <w:r w:rsidRPr="004327F1">
        <w:t>36</w:t>
      </w:r>
      <w:r w:rsidR="008D4572">
        <w:t xml:space="preserve">. </w:t>
      </w:r>
      <w:r w:rsidRPr="004327F1">
        <w:rPr>
          <w:rFonts w:hint="cs"/>
          <w:cs/>
          <w:lang w:bidi="hi-IN"/>
        </w:rPr>
        <w:t>बिगल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वग़ैरा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अवाज़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सुनना</w:t>
      </w:r>
      <w:r w:rsidR="005C088B">
        <w:cr/>
      </w:r>
      <w:r w:rsidRPr="004327F1">
        <w:rPr>
          <w:rFonts w:hint="cs"/>
          <w:cs/>
          <w:lang w:bidi="hi-IN"/>
        </w:rPr>
        <w:t>फरहतो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शादमानी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और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नामवरीव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शोहरत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निशानी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है</w:t>
      </w:r>
      <w:r w:rsidR="00362E76">
        <w:rPr>
          <w:rFonts w:hint="cs"/>
          <w:cs/>
          <w:lang w:bidi="hi-IN"/>
        </w:rPr>
        <w:t>।</w:t>
      </w:r>
    </w:p>
    <w:p w:rsidR="004327F1" w:rsidRPr="004327F1" w:rsidRDefault="004327F1" w:rsidP="00A7641D">
      <w:pPr>
        <w:pStyle w:val="libNormal"/>
      </w:pPr>
      <w:r w:rsidRPr="004327F1">
        <w:t>37</w:t>
      </w:r>
      <w:r w:rsidR="008D4572">
        <w:t xml:space="preserve">. </w:t>
      </w:r>
      <w:r w:rsidRPr="004327F1">
        <w:rPr>
          <w:rFonts w:hint="cs"/>
          <w:cs/>
          <w:lang w:bidi="hi-IN"/>
        </w:rPr>
        <w:t>बेड़ी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या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तौके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आहनी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देखना</w:t>
      </w:r>
      <w:r w:rsidRPr="004327F1">
        <w:rPr>
          <w:cs/>
          <w:lang w:bidi="hi-IN"/>
        </w:rPr>
        <w:t xml:space="preserve"> </w:t>
      </w:r>
      <w:r w:rsidR="005C088B">
        <w:cr/>
      </w:r>
      <w:r w:rsidRPr="004327F1">
        <w:rPr>
          <w:rFonts w:hint="cs"/>
          <w:cs/>
          <w:lang w:bidi="hi-IN"/>
        </w:rPr>
        <w:t>कुर्फो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गुमराही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मोजिब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है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औऱ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शामत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व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तबाही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है।</w:t>
      </w:r>
    </w:p>
    <w:p w:rsidR="004327F1" w:rsidRPr="004327F1" w:rsidRDefault="004327F1" w:rsidP="00A7641D">
      <w:pPr>
        <w:pStyle w:val="libNormal"/>
      </w:pPr>
      <w:r w:rsidRPr="004327F1">
        <w:t>38</w:t>
      </w:r>
      <w:r w:rsidR="008D4572">
        <w:t xml:space="preserve">. </w:t>
      </w:r>
      <w:r w:rsidRPr="004327F1">
        <w:rPr>
          <w:rFonts w:hint="cs"/>
          <w:cs/>
          <w:lang w:bidi="hi-IN"/>
        </w:rPr>
        <w:t>बिस्तर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नया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देखना</w:t>
      </w:r>
      <w:r w:rsidRPr="004327F1">
        <w:rPr>
          <w:cs/>
          <w:lang w:bidi="hi-IN"/>
        </w:rPr>
        <w:t xml:space="preserve"> </w:t>
      </w:r>
      <w:r w:rsidR="005C088B">
        <w:cr/>
      </w:r>
      <w:r w:rsidRPr="004327F1">
        <w:rPr>
          <w:rFonts w:hint="cs"/>
          <w:cs/>
          <w:lang w:bidi="hi-IN"/>
        </w:rPr>
        <w:t>बादशाह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मुकर्रब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होना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नावरी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औऱ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शौहरत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हो।</w:t>
      </w:r>
    </w:p>
    <w:p w:rsidR="004327F1" w:rsidRPr="004327F1" w:rsidRDefault="004327F1" w:rsidP="00A7641D">
      <w:pPr>
        <w:pStyle w:val="libNormal"/>
      </w:pPr>
      <w:r w:rsidRPr="004327F1">
        <w:t>39</w:t>
      </w:r>
      <w:r w:rsidR="008D4572">
        <w:t xml:space="preserve">. </w:t>
      </w:r>
      <w:r w:rsidRPr="004327F1">
        <w:rPr>
          <w:rFonts w:hint="cs"/>
          <w:cs/>
          <w:lang w:bidi="hi-IN"/>
        </w:rPr>
        <w:t>बाग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घोड़े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देखना</w:t>
      </w:r>
      <w:r w:rsidRPr="004327F1">
        <w:rPr>
          <w:cs/>
          <w:lang w:bidi="hi-IN"/>
        </w:rPr>
        <w:t xml:space="preserve"> </w:t>
      </w:r>
      <w:r w:rsidR="005C088B">
        <w:cr/>
      </w:r>
      <w:r w:rsidRPr="004327F1">
        <w:rPr>
          <w:rFonts w:hint="cs"/>
          <w:cs/>
          <w:lang w:bidi="hi-IN"/>
        </w:rPr>
        <w:t>दौलत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व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इल्म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हाथ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आये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अहले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दानिश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से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फ़ायदा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उठआये</w:t>
      </w:r>
      <w:r w:rsidR="00362E76">
        <w:rPr>
          <w:rFonts w:hint="cs"/>
          <w:cs/>
          <w:lang w:bidi="hi-IN"/>
        </w:rPr>
        <w:t>।</w:t>
      </w:r>
    </w:p>
    <w:p w:rsidR="004327F1" w:rsidRPr="004327F1" w:rsidRDefault="004327F1" w:rsidP="00A7641D">
      <w:pPr>
        <w:pStyle w:val="libNormal"/>
      </w:pPr>
      <w:r w:rsidRPr="004327F1">
        <w:t>40</w:t>
      </w:r>
      <w:r w:rsidR="008D4572">
        <w:t xml:space="preserve">. </w:t>
      </w:r>
      <w:r w:rsidRPr="004327F1">
        <w:rPr>
          <w:rFonts w:hint="cs"/>
          <w:cs/>
          <w:lang w:bidi="hi-IN"/>
        </w:rPr>
        <w:t>बागडोर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देखना</w:t>
      </w:r>
      <w:r w:rsidRPr="004327F1">
        <w:rPr>
          <w:cs/>
          <w:lang w:bidi="hi-IN"/>
        </w:rPr>
        <w:t xml:space="preserve"> </w:t>
      </w:r>
      <w:r w:rsidR="005C088B">
        <w:cr/>
      </w:r>
      <w:r w:rsidRPr="004327F1">
        <w:rPr>
          <w:rFonts w:hint="cs"/>
          <w:cs/>
          <w:lang w:bidi="hi-IN"/>
        </w:rPr>
        <w:t>दौलत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ज़्यादा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तवंगरी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से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दिल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शाद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हो</w:t>
      </w:r>
      <w:r w:rsidR="00362E76">
        <w:rPr>
          <w:rFonts w:hint="cs"/>
          <w:cs/>
          <w:lang w:bidi="hi-IN"/>
        </w:rPr>
        <w:t>।</w:t>
      </w:r>
    </w:p>
    <w:p w:rsidR="004327F1" w:rsidRPr="004327F1" w:rsidRDefault="004327F1" w:rsidP="00A7641D">
      <w:pPr>
        <w:pStyle w:val="libNormal"/>
      </w:pPr>
      <w:r w:rsidRPr="004327F1">
        <w:t>41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बकरी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खो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जाना</w:t>
      </w:r>
      <w:r w:rsidRPr="004327F1">
        <w:rPr>
          <w:cs/>
          <w:lang w:bidi="hi-IN"/>
        </w:rPr>
        <w:t xml:space="preserve"> </w:t>
      </w:r>
      <w:r w:rsidR="005C088B">
        <w:cr/>
      </w:r>
      <w:r w:rsidRPr="004327F1">
        <w:rPr>
          <w:rFonts w:hint="cs"/>
          <w:cs/>
          <w:lang w:bidi="hi-IN"/>
        </w:rPr>
        <w:t>फरज़न्द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या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अज़ीज़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ख़िलाफ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जाये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या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नौकर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भाग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जाये</w:t>
      </w:r>
      <w:r w:rsidR="00362E76">
        <w:rPr>
          <w:rFonts w:hint="cs"/>
          <w:cs/>
          <w:lang w:bidi="hi-IN"/>
        </w:rPr>
        <w:t>।</w:t>
      </w:r>
    </w:p>
    <w:p w:rsidR="004327F1" w:rsidRPr="004327F1" w:rsidRDefault="004327F1" w:rsidP="00A7641D">
      <w:pPr>
        <w:pStyle w:val="libNormal"/>
      </w:pPr>
      <w:r w:rsidRPr="004327F1">
        <w:lastRenderedPageBreak/>
        <w:t>42</w:t>
      </w:r>
      <w:r w:rsidR="008D4572">
        <w:t xml:space="preserve">. </w:t>
      </w:r>
      <w:r w:rsidRPr="004327F1">
        <w:rPr>
          <w:rFonts w:hint="cs"/>
          <w:cs/>
          <w:lang w:bidi="hi-IN"/>
        </w:rPr>
        <w:t>बकरी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खरीदना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या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चुराना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या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पकड़े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देखना</w:t>
      </w:r>
      <w:r w:rsidRPr="004327F1">
        <w:rPr>
          <w:cs/>
          <w:lang w:bidi="hi-IN"/>
        </w:rPr>
        <w:t xml:space="preserve"> </w:t>
      </w:r>
      <w:r w:rsidR="005C088B">
        <w:cr/>
      </w:r>
      <w:r w:rsidRPr="004327F1">
        <w:rPr>
          <w:rFonts w:hint="cs"/>
          <w:cs/>
          <w:lang w:bidi="hi-IN"/>
        </w:rPr>
        <w:t>कौम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सरदारी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मिले</w:t>
      </w:r>
      <w:r w:rsidR="00362E76">
        <w:rPr>
          <w:rFonts w:hint="cs"/>
          <w:cs/>
          <w:lang w:bidi="hi-IN"/>
        </w:rPr>
        <w:t>।</w:t>
      </w:r>
    </w:p>
    <w:p w:rsidR="004327F1" w:rsidRPr="004327F1" w:rsidRDefault="004327F1" w:rsidP="00A7641D">
      <w:pPr>
        <w:pStyle w:val="libNormal"/>
      </w:pPr>
      <w:r w:rsidRPr="004327F1">
        <w:t>43</w:t>
      </w:r>
      <w:r w:rsidR="008D4572">
        <w:t xml:space="preserve">. </w:t>
      </w:r>
      <w:r w:rsidRPr="004327F1">
        <w:rPr>
          <w:rFonts w:hint="cs"/>
          <w:cs/>
          <w:lang w:bidi="hi-IN"/>
        </w:rPr>
        <w:t>भैस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देखना</w:t>
      </w:r>
      <w:r w:rsidRPr="004327F1">
        <w:rPr>
          <w:cs/>
          <w:lang w:bidi="hi-IN"/>
        </w:rPr>
        <w:t xml:space="preserve"> </w:t>
      </w:r>
      <w:r w:rsidR="005C088B">
        <w:cr/>
      </w:r>
      <w:r w:rsidRPr="004327F1">
        <w:rPr>
          <w:rFonts w:hint="cs"/>
          <w:cs/>
          <w:lang w:bidi="hi-IN"/>
        </w:rPr>
        <w:t>मर्दको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इज़्जत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मिले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हाकिम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रिफाकत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मिले</w:t>
      </w:r>
      <w:r w:rsidR="00362E76">
        <w:rPr>
          <w:rFonts w:hint="cs"/>
          <w:cs/>
          <w:lang w:bidi="hi-IN"/>
        </w:rPr>
        <w:t>।</w:t>
      </w:r>
    </w:p>
    <w:p w:rsidR="004327F1" w:rsidRPr="004327F1" w:rsidRDefault="004327F1" w:rsidP="00A7641D">
      <w:pPr>
        <w:pStyle w:val="libNormal"/>
      </w:pPr>
      <w:r w:rsidRPr="004327F1">
        <w:t>44</w:t>
      </w:r>
      <w:r w:rsidR="008D4572">
        <w:t xml:space="preserve">. </w:t>
      </w:r>
      <w:r w:rsidRPr="004327F1">
        <w:rPr>
          <w:rFonts w:hint="cs"/>
          <w:cs/>
          <w:lang w:bidi="hi-IN"/>
        </w:rPr>
        <w:t>भैस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खञरीदना</w:t>
      </w:r>
      <w:r w:rsidRPr="004327F1">
        <w:rPr>
          <w:cs/>
          <w:lang w:bidi="hi-IN"/>
        </w:rPr>
        <w:t xml:space="preserve"> </w:t>
      </w:r>
      <w:r w:rsidR="005C088B">
        <w:cr/>
      </w:r>
      <w:r w:rsidRPr="004327F1">
        <w:rPr>
          <w:rFonts w:hint="cs"/>
          <w:cs/>
          <w:lang w:bidi="hi-IN"/>
        </w:rPr>
        <w:t>एक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बड़े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गिरोह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सरदारी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मिले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दौलतमन्द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हो</w:t>
      </w:r>
      <w:r w:rsidR="00362E76">
        <w:rPr>
          <w:rFonts w:hint="cs"/>
          <w:cs/>
          <w:lang w:bidi="hi-IN"/>
        </w:rPr>
        <w:t>।</w:t>
      </w:r>
    </w:p>
    <w:p w:rsidR="004327F1" w:rsidRPr="004327F1" w:rsidRDefault="004327F1" w:rsidP="00A7641D">
      <w:pPr>
        <w:pStyle w:val="libNormal"/>
      </w:pPr>
      <w:r w:rsidRPr="004327F1">
        <w:t>45</w:t>
      </w:r>
      <w:r w:rsidR="008D4572">
        <w:t xml:space="preserve">. </w:t>
      </w:r>
      <w:r w:rsidRPr="004327F1">
        <w:rPr>
          <w:rFonts w:hint="cs"/>
          <w:cs/>
          <w:lang w:bidi="hi-IN"/>
        </w:rPr>
        <w:t>बछड़ा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देखना</w:t>
      </w:r>
      <w:r w:rsidRPr="004327F1">
        <w:rPr>
          <w:cs/>
          <w:lang w:bidi="hi-IN"/>
        </w:rPr>
        <w:t xml:space="preserve"> </w:t>
      </w:r>
      <w:r w:rsidR="005C088B">
        <w:cr/>
      </w:r>
      <w:r w:rsidRPr="004327F1">
        <w:rPr>
          <w:rFonts w:hint="cs"/>
          <w:cs/>
          <w:lang w:bidi="hi-IN"/>
        </w:rPr>
        <w:t>मालदार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और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जिविक़ार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हो</w:t>
      </w:r>
    </w:p>
    <w:p w:rsidR="004327F1" w:rsidRPr="004327F1" w:rsidRDefault="004327F1" w:rsidP="00A7641D">
      <w:pPr>
        <w:pStyle w:val="libNormal"/>
      </w:pPr>
      <w:r w:rsidRPr="004327F1">
        <w:t>46</w:t>
      </w:r>
      <w:r w:rsidR="008D4572">
        <w:t xml:space="preserve">. </w:t>
      </w:r>
      <w:r w:rsidRPr="004327F1">
        <w:rPr>
          <w:rFonts w:hint="cs"/>
          <w:cs/>
          <w:lang w:bidi="hi-IN"/>
        </w:rPr>
        <w:t>भेड़िया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देखना</w:t>
      </w:r>
      <w:r w:rsidRPr="004327F1">
        <w:rPr>
          <w:cs/>
          <w:lang w:bidi="hi-IN"/>
        </w:rPr>
        <w:t xml:space="preserve"> </w:t>
      </w:r>
      <w:r w:rsidR="005C088B">
        <w:cr/>
      </w:r>
      <w:r w:rsidRPr="004327F1">
        <w:rPr>
          <w:rFonts w:hint="cs"/>
          <w:cs/>
          <w:lang w:bidi="hi-IN"/>
        </w:rPr>
        <w:t>सख़्त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दुशमन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से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मुकाबला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या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ज़लिम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हाकिम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मुलाज़मत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मिल</w:t>
      </w:r>
      <w:r w:rsidR="00362E76">
        <w:rPr>
          <w:rFonts w:hint="cs"/>
          <w:cs/>
          <w:lang w:bidi="hi-IN"/>
        </w:rPr>
        <w:t>।</w:t>
      </w:r>
    </w:p>
    <w:p w:rsidR="004327F1" w:rsidRPr="004327F1" w:rsidRDefault="004327F1" w:rsidP="00A7641D">
      <w:pPr>
        <w:pStyle w:val="libNormal"/>
      </w:pPr>
      <w:r w:rsidRPr="004327F1">
        <w:t>47</w:t>
      </w:r>
      <w:r w:rsidR="008D4572">
        <w:t xml:space="preserve">. </w:t>
      </w:r>
      <w:r w:rsidRPr="004327F1">
        <w:rPr>
          <w:rFonts w:hint="cs"/>
          <w:cs/>
          <w:lang w:bidi="hi-IN"/>
        </w:rPr>
        <w:t>भेड़ियोँ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से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लड़त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देखना</w:t>
      </w:r>
      <w:r w:rsidRPr="004327F1">
        <w:rPr>
          <w:cs/>
          <w:lang w:bidi="hi-IN"/>
        </w:rPr>
        <w:t xml:space="preserve"> </w:t>
      </w:r>
      <w:r w:rsidR="005C088B">
        <w:cr/>
      </w:r>
      <w:r w:rsidRPr="004327F1">
        <w:rPr>
          <w:rFonts w:hint="cs"/>
          <w:cs/>
          <w:lang w:bidi="hi-IN"/>
        </w:rPr>
        <w:t>अगर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भेड़िया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ज़ेर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आये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तो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दुश्मन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पर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फ़तह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अगर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भेड़िया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ग़ालिब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दुश्मन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से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शिकस्त</w:t>
      </w:r>
      <w:r w:rsidRPr="004327F1">
        <w:rPr>
          <w:cs/>
          <w:lang w:bidi="hi-IN"/>
        </w:rPr>
        <w:t xml:space="preserve"> </w:t>
      </w:r>
      <w:r w:rsidR="005C088B">
        <w:cr/>
      </w:r>
      <w:r w:rsidRPr="004327F1">
        <w:rPr>
          <w:rFonts w:hint="cs"/>
          <w:cs/>
          <w:lang w:bidi="hi-IN"/>
        </w:rPr>
        <w:t>खाये</w:t>
      </w:r>
      <w:r w:rsidR="00362E76">
        <w:rPr>
          <w:rFonts w:hint="cs"/>
          <w:cs/>
          <w:lang w:bidi="hi-IN"/>
        </w:rPr>
        <w:t>।</w:t>
      </w:r>
    </w:p>
    <w:p w:rsidR="004327F1" w:rsidRPr="004327F1" w:rsidRDefault="004327F1" w:rsidP="00A7641D">
      <w:pPr>
        <w:pStyle w:val="libNormal"/>
      </w:pPr>
      <w:r w:rsidRPr="004327F1">
        <w:t>48</w:t>
      </w:r>
      <w:r w:rsidR="008D4572">
        <w:t xml:space="preserve">. </w:t>
      </w:r>
      <w:r w:rsidRPr="004327F1">
        <w:rPr>
          <w:rFonts w:hint="cs"/>
          <w:cs/>
          <w:lang w:bidi="hi-IN"/>
        </w:rPr>
        <w:t>बन्दर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देखना</w:t>
      </w:r>
      <w:r w:rsidRPr="004327F1">
        <w:rPr>
          <w:cs/>
          <w:lang w:bidi="hi-IN"/>
        </w:rPr>
        <w:t xml:space="preserve"> </w:t>
      </w:r>
      <w:r w:rsidR="005C088B">
        <w:cr/>
      </w:r>
      <w:r w:rsidRPr="004327F1">
        <w:rPr>
          <w:rFonts w:hint="cs"/>
          <w:cs/>
          <w:lang w:bidi="hi-IN"/>
        </w:rPr>
        <w:t>किसी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लाइलाज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जख़्म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से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अज़ियत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उठाये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बीमारी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या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दर्दे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सरी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में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मुबतिला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हो</w:t>
      </w:r>
      <w:r w:rsidR="00362E76">
        <w:rPr>
          <w:rFonts w:hint="cs"/>
          <w:cs/>
          <w:lang w:bidi="hi-IN"/>
        </w:rPr>
        <w:t>।</w:t>
      </w:r>
    </w:p>
    <w:p w:rsidR="004327F1" w:rsidRPr="004327F1" w:rsidRDefault="004327F1" w:rsidP="00A7641D">
      <w:pPr>
        <w:pStyle w:val="libNormal"/>
      </w:pPr>
      <w:r w:rsidRPr="004327F1">
        <w:lastRenderedPageBreak/>
        <w:t>49</w:t>
      </w:r>
      <w:r w:rsidR="008D4572">
        <w:t xml:space="preserve">. </w:t>
      </w:r>
      <w:r w:rsidRPr="004327F1">
        <w:rPr>
          <w:rFonts w:hint="cs"/>
          <w:cs/>
          <w:lang w:bidi="hi-IN"/>
        </w:rPr>
        <w:t>बन्दर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अंपने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घोड़े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पर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सवार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देखना</w:t>
      </w:r>
      <w:r w:rsidRPr="004327F1">
        <w:rPr>
          <w:cs/>
          <w:lang w:bidi="hi-IN"/>
        </w:rPr>
        <w:t xml:space="preserve"> </w:t>
      </w:r>
      <w:r w:rsidR="005C088B">
        <w:cr/>
      </w:r>
      <w:r w:rsidRPr="004327F1">
        <w:rPr>
          <w:rFonts w:hint="cs"/>
          <w:cs/>
          <w:lang w:bidi="hi-IN"/>
        </w:rPr>
        <w:t>अपनी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औरत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बहुत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हिफाज़त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करे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व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फासिद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मर्द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फ़साद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अन्देशा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लाहिक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हो</w:t>
      </w:r>
      <w:r w:rsidR="00362E76">
        <w:rPr>
          <w:rFonts w:hint="cs"/>
          <w:cs/>
          <w:lang w:bidi="hi-IN"/>
        </w:rPr>
        <w:t>।</w:t>
      </w:r>
    </w:p>
    <w:p w:rsidR="004327F1" w:rsidRPr="004327F1" w:rsidRDefault="004327F1" w:rsidP="00A7641D">
      <w:pPr>
        <w:pStyle w:val="libNormal"/>
      </w:pPr>
      <w:r w:rsidRPr="004327F1">
        <w:t>50</w:t>
      </w:r>
      <w:r w:rsidR="008D4572">
        <w:t xml:space="preserve">. </w:t>
      </w:r>
      <w:r w:rsidRPr="004327F1">
        <w:rPr>
          <w:rFonts w:hint="cs"/>
          <w:cs/>
          <w:lang w:bidi="hi-IN"/>
        </w:rPr>
        <w:t>बन्दर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या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बिल्ली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पर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सवार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देखना</w:t>
      </w:r>
      <w:r w:rsidRPr="004327F1">
        <w:rPr>
          <w:cs/>
          <w:lang w:bidi="hi-IN"/>
        </w:rPr>
        <w:t xml:space="preserve"> </w:t>
      </w:r>
      <w:r w:rsidR="005C088B">
        <w:cr/>
      </w:r>
      <w:r w:rsidRPr="004327F1">
        <w:rPr>
          <w:rFonts w:hint="cs"/>
          <w:cs/>
          <w:lang w:bidi="hi-IN"/>
        </w:rPr>
        <w:t>बीमारी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नाउम्मीदी</w:t>
      </w:r>
      <w:r w:rsidR="008D4572">
        <w:rPr>
          <w:cs/>
          <w:lang w:bidi="hi-IN"/>
        </w:rPr>
        <w:t xml:space="preserve">. </w:t>
      </w:r>
      <w:r w:rsidR="00D648B7">
        <w:rPr>
          <w:cs/>
          <w:lang w:bidi="hi-IN"/>
        </w:rPr>
        <w:t>स</w:t>
      </w:r>
      <w:r w:rsidRPr="004327F1">
        <w:rPr>
          <w:rFonts w:hint="cs"/>
          <w:cs/>
          <w:lang w:bidi="hi-IN"/>
        </w:rPr>
        <w:t>रगरदानी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दलील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है।</w:t>
      </w:r>
    </w:p>
    <w:p w:rsidR="004327F1" w:rsidRPr="004327F1" w:rsidRDefault="004327F1" w:rsidP="00A7641D">
      <w:pPr>
        <w:pStyle w:val="libNormal"/>
      </w:pPr>
      <w:r w:rsidRPr="004327F1">
        <w:t>51</w:t>
      </w:r>
      <w:r w:rsidR="008D4572">
        <w:t xml:space="preserve">. </w:t>
      </w:r>
      <w:r w:rsidRPr="004327F1">
        <w:rPr>
          <w:rFonts w:hint="cs"/>
          <w:cs/>
          <w:lang w:bidi="hi-IN"/>
        </w:rPr>
        <w:t>बिल्ले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या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बिल्ली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देखना</w:t>
      </w:r>
      <w:r w:rsidRPr="004327F1">
        <w:rPr>
          <w:cs/>
          <w:lang w:bidi="hi-IN"/>
        </w:rPr>
        <w:t xml:space="preserve"> </w:t>
      </w:r>
      <w:r w:rsidR="005C088B">
        <w:cr/>
      </w:r>
      <w:r w:rsidRPr="004327F1">
        <w:rPr>
          <w:rFonts w:hint="cs"/>
          <w:cs/>
          <w:lang w:bidi="hi-IN"/>
        </w:rPr>
        <w:t>रिज़्क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में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कुशादगी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मालो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दौलत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में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तरक्की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य़ा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घरेलू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चोर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से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नुक़्सान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हो</w:t>
      </w:r>
      <w:r w:rsidRPr="004327F1">
        <w:rPr>
          <w:cs/>
          <w:lang w:bidi="hi-IN"/>
        </w:rPr>
        <w:t xml:space="preserve"> </w:t>
      </w:r>
      <w:r w:rsidR="005C088B">
        <w:cr/>
      </w:r>
      <w:r w:rsidRPr="004327F1">
        <w:rPr>
          <w:rFonts w:hint="cs"/>
          <w:cs/>
          <w:lang w:bidi="hi-IN"/>
        </w:rPr>
        <w:t>या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थोड़े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दिनों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लिये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बीमारी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सामना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हो</w:t>
      </w:r>
      <w:r w:rsidR="00362E76">
        <w:rPr>
          <w:rFonts w:hint="cs"/>
          <w:cs/>
          <w:lang w:bidi="hi-IN"/>
        </w:rPr>
        <w:t>।</w:t>
      </w:r>
    </w:p>
    <w:p w:rsidR="004327F1" w:rsidRPr="004327F1" w:rsidRDefault="004327F1" w:rsidP="00A7641D">
      <w:pPr>
        <w:pStyle w:val="libNormal"/>
      </w:pPr>
      <w:r w:rsidRPr="004327F1">
        <w:t>52</w:t>
      </w:r>
      <w:r w:rsidR="008D4572">
        <w:t xml:space="preserve">. </w:t>
      </w:r>
      <w:r w:rsidRPr="004327F1">
        <w:rPr>
          <w:rFonts w:hint="cs"/>
          <w:cs/>
          <w:lang w:bidi="hi-IN"/>
        </w:rPr>
        <w:t>बन्दर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घर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आते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देखना</w:t>
      </w:r>
      <w:r w:rsidRPr="004327F1">
        <w:rPr>
          <w:cs/>
          <w:lang w:bidi="hi-IN"/>
        </w:rPr>
        <w:t xml:space="preserve"> </w:t>
      </w:r>
      <w:r w:rsidR="005C088B">
        <w:cr/>
      </w:r>
      <w:r w:rsidRPr="004327F1">
        <w:rPr>
          <w:rFonts w:hint="cs"/>
          <w:cs/>
          <w:lang w:bidi="hi-IN"/>
        </w:rPr>
        <w:t>अगर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नर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है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तो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मर्द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मक्कार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कुछ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फ़साद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करे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अगर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मादा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देखे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तो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जादुगरनी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जादू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करे।</w:t>
      </w:r>
    </w:p>
    <w:p w:rsidR="004327F1" w:rsidRPr="004327F1" w:rsidRDefault="004327F1" w:rsidP="00A7641D">
      <w:pPr>
        <w:pStyle w:val="libNormal"/>
      </w:pPr>
      <w:r w:rsidRPr="004327F1">
        <w:t>53</w:t>
      </w:r>
      <w:r w:rsidR="008D4572">
        <w:t xml:space="preserve">. </w:t>
      </w:r>
      <w:r w:rsidRPr="004327F1">
        <w:rPr>
          <w:rFonts w:hint="cs"/>
          <w:cs/>
          <w:lang w:bidi="hi-IN"/>
        </w:rPr>
        <w:t>बिल्ली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कोई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चीज़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छीन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खाना</w:t>
      </w:r>
      <w:r w:rsidRPr="004327F1">
        <w:rPr>
          <w:cs/>
          <w:lang w:bidi="hi-IN"/>
        </w:rPr>
        <w:t xml:space="preserve"> </w:t>
      </w:r>
      <w:r w:rsidR="005C088B">
        <w:cr/>
      </w:r>
      <w:r w:rsidRPr="004327F1">
        <w:rPr>
          <w:rFonts w:hint="cs"/>
          <w:cs/>
          <w:lang w:bidi="hi-IN"/>
        </w:rPr>
        <w:t>रिज़्क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वुस्अत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ग़ब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से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माल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मिले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दुशमन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पर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कामयाबी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ज़ालिम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हाकिम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मेहरबान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हो</w:t>
      </w:r>
      <w:r w:rsidR="00362E76">
        <w:rPr>
          <w:rFonts w:hint="cs"/>
          <w:cs/>
          <w:lang w:bidi="hi-IN"/>
        </w:rPr>
        <w:t>।</w:t>
      </w:r>
    </w:p>
    <w:p w:rsidR="004327F1" w:rsidRPr="004327F1" w:rsidRDefault="004327F1" w:rsidP="00A7641D">
      <w:pPr>
        <w:pStyle w:val="libNormal"/>
      </w:pPr>
      <w:r w:rsidRPr="004327F1">
        <w:t>54</w:t>
      </w:r>
      <w:r w:rsidR="008D4572">
        <w:t xml:space="preserve">. </w:t>
      </w:r>
      <w:r w:rsidRPr="004327F1">
        <w:rPr>
          <w:rFonts w:hint="cs"/>
          <w:cs/>
          <w:lang w:bidi="hi-IN"/>
        </w:rPr>
        <w:t>बिच्छू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देखना</w:t>
      </w:r>
      <w:r w:rsidRPr="004327F1">
        <w:rPr>
          <w:cs/>
          <w:lang w:bidi="hi-IN"/>
        </w:rPr>
        <w:t xml:space="preserve"> </w:t>
      </w:r>
      <w:r w:rsidR="005C088B">
        <w:cr/>
      </w:r>
      <w:r w:rsidRPr="004327F1">
        <w:rPr>
          <w:rFonts w:hint="cs"/>
          <w:cs/>
          <w:lang w:bidi="hi-IN"/>
        </w:rPr>
        <w:t>ज़ालिम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हाकिम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मेहरबान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हो</w:t>
      </w:r>
      <w:r w:rsidR="00362E76">
        <w:rPr>
          <w:rFonts w:hint="cs"/>
          <w:cs/>
          <w:lang w:bidi="hi-IN"/>
        </w:rPr>
        <w:t>।</w:t>
      </w:r>
    </w:p>
    <w:p w:rsidR="004327F1" w:rsidRPr="004327F1" w:rsidRDefault="004327F1" w:rsidP="00A7641D">
      <w:pPr>
        <w:pStyle w:val="libNormal"/>
      </w:pPr>
      <w:r w:rsidRPr="004327F1">
        <w:t>55</w:t>
      </w:r>
      <w:r w:rsidR="008D4572">
        <w:t xml:space="preserve">. </w:t>
      </w:r>
      <w:r w:rsidRPr="004327F1">
        <w:rPr>
          <w:rFonts w:hint="cs"/>
          <w:cs/>
          <w:lang w:bidi="hi-IN"/>
        </w:rPr>
        <w:t>बिच्छु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डंक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मारना</w:t>
      </w:r>
      <w:r w:rsidRPr="004327F1">
        <w:rPr>
          <w:cs/>
          <w:lang w:bidi="hi-IN"/>
        </w:rPr>
        <w:t xml:space="preserve"> </w:t>
      </w:r>
      <w:r w:rsidR="005C088B">
        <w:cr/>
      </w:r>
      <w:r w:rsidRPr="004327F1">
        <w:rPr>
          <w:rFonts w:hint="cs"/>
          <w:cs/>
          <w:lang w:bidi="hi-IN"/>
        </w:rPr>
        <w:t>किसी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क़राबतदार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या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किसी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बदतीनत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से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लड़ाई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हो।</w:t>
      </w:r>
    </w:p>
    <w:p w:rsidR="004327F1" w:rsidRPr="004327F1" w:rsidRDefault="004327F1" w:rsidP="00A7641D">
      <w:pPr>
        <w:pStyle w:val="libNormal"/>
      </w:pPr>
      <w:r w:rsidRPr="004327F1">
        <w:lastRenderedPageBreak/>
        <w:t>56</w:t>
      </w:r>
      <w:r w:rsidR="008D4572">
        <w:t xml:space="preserve">. </w:t>
      </w:r>
      <w:r w:rsidRPr="004327F1">
        <w:rPr>
          <w:rFonts w:hint="cs"/>
          <w:cs/>
          <w:lang w:bidi="hi-IN"/>
        </w:rPr>
        <w:t>बिच्छु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शलवार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में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देखना</w:t>
      </w:r>
      <w:r w:rsidRPr="004327F1">
        <w:rPr>
          <w:cs/>
          <w:lang w:bidi="hi-IN"/>
        </w:rPr>
        <w:t xml:space="preserve"> </w:t>
      </w:r>
      <w:r w:rsidR="005C088B">
        <w:cr/>
      </w:r>
      <w:r w:rsidRPr="004327F1">
        <w:rPr>
          <w:rFonts w:hint="cs"/>
          <w:cs/>
          <w:lang w:bidi="hi-IN"/>
        </w:rPr>
        <w:t>दुश्मन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उसकी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औरत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या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नौकरानी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से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इत्तिहाद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करे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या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फसादकरे।</w:t>
      </w:r>
    </w:p>
    <w:p w:rsidR="004327F1" w:rsidRPr="004327F1" w:rsidRDefault="004327F1" w:rsidP="00A7641D">
      <w:pPr>
        <w:pStyle w:val="libNormal"/>
      </w:pPr>
      <w:r w:rsidRPr="004327F1">
        <w:t>57</w:t>
      </w:r>
      <w:r w:rsidR="008D4572">
        <w:t xml:space="preserve">. </w:t>
      </w:r>
      <w:r w:rsidRPr="004327F1">
        <w:rPr>
          <w:rFonts w:hint="cs"/>
          <w:cs/>
          <w:lang w:bidi="hi-IN"/>
        </w:rPr>
        <w:t>बिच्छु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पकाकर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या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तल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खाना</w:t>
      </w:r>
      <w:r w:rsidRPr="004327F1">
        <w:rPr>
          <w:cs/>
          <w:lang w:bidi="hi-IN"/>
        </w:rPr>
        <w:t xml:space="preserve"> </w:t>
      </w:r>
      <w:r w:rsidR="005C088B">
        <w:cr/>
      </w:r>
      <w:r w:rsidRPr="004327F1">
        <w:rPr>
          <w:rFonts w:hint="cs"/>
          <w:cs/>
          <w:lang w:bidi="hi-IN"/>
        </w:rPr>
        <w:t>मुखालिफ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माल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हाथ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लगे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या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बमिक़्दार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गोश्त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माल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पाये</w:t>
      </w:r>
      <w:r w:rsidR="00362E76">
        <w:rPr>
          <w:rFonts w:hint="cs"/>
          <w:cs/>
          <w:lang w:bidi="hi-IN"/>
        </w:rPr>
        <w:t>।</w:t>
      </w:r>
    </w:p>
    <w:p w:rsidR="004327F1" w:rsidRPr="004327F1" w:rsidRDefault="004327F1" w:rsidP="00A7641D">
      <w:pPr>
        <w:pStyle w:val="libNormal"/>
      </w:pPr>
      <w:r w:rsidRPr="004327F1">
        <w:t>58</w:t>
      </w:r>
      <w:r w:rsidR="008D4572">
        <w:t xml:space="preserve">. </w:t>
      </w:r>
      <w:r w:rsidRPr="004327F1">
        <w:rPr>
          <w:rFonts w:hint="cs"/>
          <w:cs/>
          <w:lang w:bidi="hi-IN"/>
        </w:rPr>
        <w:t>बिच्छु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से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बात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करना</w:t>
      </w:r>
      <w:r w:rsidRPr="004327F1">
        <w:rPr>
          <w:cs/>
          <w:lang w:bidi="hi-IN"/>
        </w:rPr>
        <w:t xml:space="preserve"> </w:t>
      </w:r>
      <w:r w:rsidR="005C088B">
        <w:cr/>
      </w:r>
      <w:r w:rsidRPr="004327F1">
        <w:rPr>
          <w:rFonts w:hint="cs"/>
          <w:cs/>
          <w:lang w:bidi="hi-IN"/>
        </w:rPr>
        <w:t>कोई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औरत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ज़बानदराज़ी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करे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नौबत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फ़साद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पहुँचे</w:t>
      </w:r>
      <w:r w:rsidR="00362E76">
        <w:rPr>
          <w:rFonts w:hint="cs"/>
          <w:cs/>
          <w:lang w:bidi="hi-IN"/>
        </w:rPr>
        <w:t>।</w:t>
      </w:r>
    </w:p>
    <w:p w:rsidR="004327F1" w:rsidRPr="004327F1" w:rsidRDefault="004327F1" w:rsidP="00A7641D">
      <w:pPr>
        <w:pStyle w:val="libNormal"/>
      </w:pPr>
      <w:r w:rsidRPr="004327F1">
        <w:t>59</w:t>
      </w:r>
      <w:r w:rsidR="008D4572">
        <w:t xml:space="preserve">. </w:t>
      </w:r>
      <w:r w:rsidRPr="004327F1">
        <w:rPr>
          <w:rFonts w:hint="cs"/>
          <w:cs/>
          <w:lang w:bidi="hi-IN"/>
        </w:rPr>
        <w:t>बैल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पर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घर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ग़ल्ला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लाना</w:t>
      </w:r>
      <w:r w:rsidRPr="004327F1">
        <w:rPr>
          <w:cs/>
          <w:lang w:bidi="hi-IN"/>
        </w:rPr>
        <w:t xml:space="preserve"> </w:t>
      </w:r>
      <w:r w:rsidR="005C088B">
        <w:cr/>
      </w:r>
      <w:r w:rsidRPr="004327F1">
        <w:rPr>
          <w:rFonts w:hint="cs"/>
          <w:cs/>
          <w:lang w:bidi="hi-IN"/>
        </w:rPr>
        <w:t>रोज़ी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में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वुस्अत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माल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नफ़ा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व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बरकत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हो।</w:t>
      </w:r>
    </w:p>
    <w:p w:rsidR="004327F1" w:rsidRPr="004327F1" w:rsidRDefault="004327F1" w:rsidP="00A7641D">
      <w:pPr>
        <w:pStyle w:val="libNormal"/>
      </w:pPr>
      <w:r w:rsidRPr="004327F1">
        <w:t>60</w:t>
      </w:r>
      <w:r w:rsidR="008D4572">
        <w:t xml:space="preserve">. </w:t>
      </w:r>
      <w:r w:rsidRPr="004327F1">
        <w:rPr>
          <w:rFonts w:hint="cs"/>
          <w:cs/>
          <w:lang w:bidi="hi-IN"/>
        </w:rPr>
        <w:t>बैल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पर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सवार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होना</w:t>
      </w:r>
      <w:r w:rsidRPr="004327F1">
        <w:rPr>
          <w:cs/>
          <w:lang w:bidi="hi-IN"/>
        </w:rPr>
        <w:t xml:space="preserve"> </w:t>
      </w:r>
      <w:r w:rsidR="005C088B">
        <w:cr/>
      </w:r>
      <w:r w:rsidRPr="004327F1">
        <w:rPr>
          <w:rFonts w:hint="cs"/>
          <w:cs/>
          <w:lang w:bidi="hi-IN"/>
        </w:rPr>
        <w:t>मालो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नेअमत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मिले</w:t>
      </w:r>
      <w:r w:rsidR="00362E76">
        <w:rPr>
          <w:rFonts w:hint="cs"/>
          <w:cs/>
          <w:lang w:bidi="hi-IN"/>
        </w:rPr>
        <w:t>।</w:t>
      </w:r>
    </w:p>
    <w:p w:rsidR="004327F1" w:rsidRPr="004327F1" w:rsidRDefault="004327F1" w:rsidP="00A7641D">
      <w:pPr>
        <w:pStyle w:val="libNormal"/>
      </w:pPr>
      <w:r w:rsidRPr="004327F1">
        <w:t>61</w:t>
      </w:r>
      <w:r w:rsidR="008D4572">
        <w:t xml:space="preserve">. </w:t>
      </w:r>
      <w:r w:rsidRPr="004327F1">
        <w:rPr>
          <w:rFonts w:hint="cs"/>
          <w:cs/>
          <w:lang w:bidi="hi-IN"/>
        </w:rPr>
        <w:t>बैल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कमज़ोर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देखना</w:t>
      </w:r>
      <w:r w:rsidRPr="004327F1">
        <w:rPr>
          <w:cs/>
          <w:lang w:bidi="hi-IN"/>
        </w:rPr>
        <w:t xml:space="preserve"> </w:t>
      </w:r>
      <w:r w:rsidR="005C088B">
        <w:cr/>
      </w:r>
      <w:r w:rsidRPr="004327F1">
        <w:rPr>
          <w:rFonts w:hint="cs"/>
          <w:cs/>
          <w:lang w:bidi="hi-IN"/>
        </w:rPr>
        <w:t>तंगदस्ती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व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क़हतसाली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बीमारी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या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परेशानी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हो</w:t>
      </w:r>
      <w:r w:rsidR="00362E76">
        <w:rPr>
          <w:rFonts w:hint="cs"/>
          <w:cs/>
          <w:lang w:bidi="hi-IN"/>
        </w:rPr>
        <w:t>।</w:t>
      </w:r>
    </w:p>
    <w:p w:rsidR="004327F1" w:rsidRPr="004327F1" w:rsidRDefault="004327F1" w:rsidP="00A7641D">
      <w:pPr>
        <w:pStyle w:val="libNormal"/>
      </w:pPr>
      <w:r w:rsidRPr="004327F1">
        <w:t>62</w:t>
      </w:r>
      <w:r w:rsidR="008D4572">
        <w:t xml:space="preserve">. </w:t>
      </w:r>
      <w:r w:rsidRPr="004327F1">
        <w:rPr>
          <w:rFonts w:hint="cs"/>
          <w:cs/>
          <w:lang w:bidi="hi-IN"/>
        </w:rPr>
        <w:t>बैल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सींग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मारना</w:t>
      </w:r>
      <w:r w:rsidRPr="004327F1">
        <w:rPr>
          <w:cs/>
          <w:lang w:bidi="hi-IN"/>
        </w:rPr>
        <w:t xml:space="preserve"> </w:t>
      </w:r>
      <w:r w:rsidR="005C088B">
        <w:cr/>
      </w:r>
      <w:r w:rsidRPr="004327F1">
        <w:rPr>
          <w:rFonts w:hint="cs"/>
          <w:cs/>
          <w:lang w:bidi="hi-IN"/>
        </w:rPr>
        <w:t>ओहदे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से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माज़ुल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हौना।</w:t>
      </w:r>
    </w:p>
    <w:p w:rsidR="004327F1" w:rsidRPr="004327F1" w:rsidRDefault="004327F1" w:rsidP="00A7641D">
      <w:pPr>
        <w:pStyle w:val="libNormal"/>
      </w:pPr>
      <w:r w:rsidRPr="004327F1">
        <w:t>63</w:t>
      </w:r>
      <w:r w:rsidR="008D4572">
        <w:t xml:space="preserve">. </w:t>
      </w:r>
      <w:r w:rsidRPr="004327F1">
        <w:rPr>
          <w:rFonts w:hint="cs"/>
          <w:cs/>
          <w:lang w:bidi="hi-IN"/>
        </w:rPr>
        <w:t>बैल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मोटा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या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मियाना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देखना</w:t>
      </w:r>
      <w:r w:rsidR="008D4572">
        <w:rPr>
          <w:cs/>
          <w:lang w:bidi="hi-IN"/>
        </w:rPr>
        <w:t xml:space="preserve">. </w:t>
      </w:r>
      <w:r w:rsidR="005C088B">
        <w:cr/>
      </w:r>
      <w:r w:rsidRPr="004327F1">
        <w:rPr>
          <w:rFonts w:hint="cs"/>
          <w:cs/>
          <w:lang w:bidi="hi-IN"/>
        </w:rPr>
        <w:t>बारिश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ज़्यादा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चीजें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सस्ती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हों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दौलतो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माल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ज़्यादा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हो</w:t>
      </w:r>
      <w:r w:rsidR="00362E76">
        <w:rPr>
          <w:rFonts w:hint="cs"/>
          <w:cs/>
          <w:lang w:bidi="hi-IN"/>
        </w:rPr>
        <w:t>।</w:t>
      </w:r>
    </w:p>
    <w:p w:rsidR="004327F1" w:rsidRPr="004327F1" w:rsidRDefault="004327F1" w:rsidP="00A7641D">
      <w:pPr>
        <w:pStyle w:val="libNormal"/>
      </w:pPr>
      <w:r w:rsidRPr="004327F1">
        <w:t>64</w:t>
      </w:r>
      <w:r w:rsidR="008D4572">
        <w:t xml:space="preserve">. </w:t>
      </w:r>
      <w:r w:rsidRPr="004327F1">
        <w:rPr>
          <w:rFonts w:hint="cs"/>
          <w:cs/>
          <w:lang w:bidi="hi-IN"/>
        </w:rPr>
        <w:t>बीमार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बेहाल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देखना</w:t>
      </w:r>
      <w:r w:rsidRPr="004327F1">
        <w:rPr>
          <w:cs/>
          <w:lang w:bidi="hi-IN"/>
        </w:rPr>
        <w:t xml:space="preserve"> </w:t>
      </w:r>
      <w:r w:rsidR="005C088B">
        <w:cr/>
      </w:r>
      <w:r w:rsidRPr="004327F1">
        <w:rPr>
          <w:rFonts w:hint="cs"/>
          <w:cs/>
          <w:lang w:bidi="hi-IN"/>
        </w:rPr>
        <w:t>सेहत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व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फ़रहतो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राहत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हासिल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हो।</w:t>
      </w:r>
    </w:p>
    <w:p w:rsidR="004327F1" w:rsidRPr="004327F1" w:rsidRDefault="004327F1" w:rsidP="00A7641D">
      <w:pPr>
        <w:pStyle w:val="libNormal"/>
      </w:pPr>
      <w:r w:rsidRPr="004327F1">
        <w:lastRenderedPageBreak/>
        <w:t>65</w:t>
      </w:r>
      <w:r w:rsidR="008D4572">
        <w:t xml:space="preserve">. </w:t>
      </w:r>
      <w:r w:rsidRPr="004327F1">
        <w:rPr>
          <w:rFonts w:hint="cs"/>
          <w:cs/>
          <w:lang w:bidi="hi-IN"/>
        </w:rPr>
        <w:t>बीमार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से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सख़्ती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करते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देखना</w:t>
      </w:r>
      <w:r w:rsidRPr="004327F1">
        <w:rPr>
          <w:cs/>
          <w:lang w:bidi="hi-IN"/>
        </w:rPr>
        <w:t xml:space="preserve"> </w:t>
      </w:r>
      <w:r w:rsidR="005C088B">
        <w:cr/>
      </w:r>
      <w:r w:rsidRPr="004327F1">
        <w:rPr>
          <w:rFonts w:hint="cs"/>
          <w:cs/>
          <w:lang w:bidi="hi-IN"/>
        </w:rPr>
        <w:t>तमाम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कामों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वुस्अत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हौ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जिस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चीज़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उम्मीद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न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हाथ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लगे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राहतो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सेहत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हो</w:t>
      </w:r>
      <w:r w:rsidR="00362E76">
        <w:rPr>
          <w:rFonts w:hint="cs"/>
          <w:cs/>
          <w:lang w:bidi="hi-IN"/>
        </w:rPr>
        <w:t>।</w:t>
      </w:r>
    </w:p>
    <w:p w:rsidR="004327F1" w:rsidRPr="004327F1" w:rsidRDefault="004327F1" w:rsidP="00A7641D">
      <w:pPr>
        <w:pStyle w:val="libNormal"/>
      </w:pPr>
      <w:r w:rsidRPr="004327F1">
        <w:t>66</w:t>
      </w:r>
      <w:r w:rsidR="008D4572">
        <w:t xml:space="preserve">. </w:t>
      </w:r>
      <w:r w:rsidRPr="004327F1">
        <w:rPr>
          <w:rFonts w:hint="cs"/>
          <w:cs/>
          <w:lang w:bidi="hi-IN"/>
        </w:rPr>
        <w:t>बीमार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अपने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आप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देखना</w:t>
      </w:r>
      <w:r w:rsidRPr="004327F1">
        <w:rPr>
          <w:cs/>
          <w:lang w:bidi="hi-IN"/>
        </w:rPr>
        <w:t xml:space="preserve"> </w:t>
      </w:r>
      <w:r w:rsidR="005C088B">
        <w:cr/>
      </w:r>
      <w:r w:rsidRPr="004327F1">
        <w:rPr>
          <w:rFonts w:hint="cs"/>
          <w:cs/>
          <w:lang w:bidi="hi-IN"/>
        </w:rPr>
        <w:t>इबादत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में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सुस्ती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व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काहिल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या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दिल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मसाफ़रत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पर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मायल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हो।</w:t>
      </w:r>
    </w:p>
    <w:p w:rsidR="004327F1" w:rsidRPr="004327F1" w:rsidRDefault="004327F1" w:rsidP="00A7641D">
      <w:pPr>
        <w:pStyle w:val="libNormal"/>
      </w:pPr>
      <w:r w:rsidRPr="004327F1">
        <w:t>67</w:t>
      </w:r>
      <w:r w:rsidR="008D4572">
        <w:t xml:space="preserve">. </w:t>
      </w:r>
      <w:r w:rsidRPr="004327F1">
        <w:rPr>
          <w:rFonts w:hint="cs"/>
          <w:cs/>
          <w:lang w:bidi="hi-IN"/>
        </w:rPr>
        <w:t>बीमार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सब्रो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शुक्र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करते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देखना</w:t>
      </w:r>
      <w:r w:rsidRPr="004327F1">
        <w:rPr>
          <w:cs/>
          <w:lang w:bidi="hi-IN"/>
        </w:rPr>
        <w:t xml:space="preserve"> </w:t>
      </w:r>
      <w:r w:rsidR="005C088B">
        <w:cr/>
      </w:r>
      <w:r w:rsidRPr="004327F1">
        <w:rPr>
          <w:rFonts w:hint="cs"/>
          <w:cs/>
          <w:lang w:bidi="hi-IN"/>
        </w:rPr>
        <w:t>नेअमतो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दौलत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और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सेहतो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फ़रहत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हासिल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हो</w:t>
      </w:r>
      <w:r w:rsidR="00362E76">
        <w:rPr>
          <w:rFonts w:hint="cs"/>
          <w:cs/>
          <w:lang w:bidi="hi-IN"/>
        </w:rPr>
        <w:t>।</w:t>
      </w:r>
    </w:p>
    <w:p w:rsidR="004327F1" w:rsidRPr="004327F1" w:rsidRDefault="004327F1" w:rsidP="00A7641D">
      <w:pPr>
        <w:pStyle w:val="libNormal"/>
      </w:pPr>
      <w:r w:rsidRPr="004327F1">
        <w:t>68</w:t>
      </w:r>
      <w:r w:rsidR="008D4572">
        <w:t xml:space="preserve">. </w:t>
      </w:r>
      <w:r w:rsidRPr="004327F1">
        <w:rPr>
          <w:rFonts w:hint="cs"/>
          <w:cs/>
          <w:lang w:bidi="hi-IN"/>
        </w:rPr>
        <w:t>बीमार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रोते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देखना</w:t>
      </w:r>
      <w:r w:rsidRPr="004327F1">
        <w:rPr>
          <w:cs/>
          <w:lang w:bidi="hi-IN"/>
        </w:rPr>
        <w:t xml:space="preserve"> </w:t>
      </w:r>
      <w:r w:rsidR="005C088B">
        <w:cr/>
      </w:r>
      <w:r w:rsidRPr="004327F1">
        <w:rPr>
          <w:rFonts w:hint="cs"/>
          <w:cs/>
          <w:lang w:bidi="hi-IN"/>
        </w:rPr>
        <w:t>पहले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क़द्रे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नुक्सान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बाद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में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उसका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नेअमुल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ब़दल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हो</w:t>
      </w:r>
      <w:r w:rsidR="00362E76">
        <w:rPr>
          <w:rFonts w:hint="cs"/>
          <w:cs/>
          <w:lang w:bidi="hi-IN"/>
        </w:rPr>
        <w:t>।</w:t>
      </w:r>
    </w:p>
    <w:p w:rsidR="004327F1" w:rsidRPr="004327F1" w:rsidRDefault="004327F1" w:rsidP="00A7641D">
      <w:pPr>
        <w:pStyle w:val="libNormal"/>
      </w:pPr>
      <w:r w:rsidRPr="004327F1">
        <w:t>69</w:t>
      </w:r>
      <w:r w:rsidR="008D4572">
        <w:t xml:space="preserve">. </w:t>
      </w:r>
      <w:r w:rsidRPr="004327F1">
        <w:rPr>
          <w:rFonts w:hint="cs"/>
          <w:cs/>
          <w:lang w:bidi="hi-IN"/>
        </w:rPr>
        <w:t>बरछी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देखना</w:t>
      </w:r>
      <w:r w:rsidRPr="004327F1">
        <w:rPr>
          <w:cs/>
          <w:lang w:bidi="hi-IN"/>
        </w:rPr>
        <w:t xml:space="preserve"> </w:t>
      </w:r>
      <w:r w:rsidR="005C088B">
        <w:cr/>
      </w:r>
      <w:r w:rsidRPr="004327F1">
        <w:rPr>
          <w:rFonts w:hint="cs"/>
          <w:cs/>
          <w:lang w:bidi="hi-IN"/>
        </w:rPr>
        <w:t>दुश्मनपर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फ़तह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और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तवंगरी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खुद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ब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खुद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कोई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दुशमन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ज़ाहिर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फिक्रमन्दी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सामना</w:t>
      </w:r>
      <w:r w:rsidR="00362E76">
        <w:rPr>
          <w:rFonts w:hint="cs"/>
          <w:cs/>
          <w:lang w:bidi="hi-IN"/>
        </w:rPr>
        <w:t>।</w:t>
      </w:r>
    </w:p>
    <w:p w:rsidR="004327F1" w:rsidRPr="004327F1" w:rsidRDefault="004327F1" w:rsidP="00A7641D">
      <w:pPr>
        <w:pStyle w:val="libNormal"/>
      </w:pPr>
      <w:r w:rsidRPr="004327F1">
        <w:t>70</w:t>
      </w:r>
      <w:r w:rsidR="008D4572">
        <w:t xml:space="preserve">. </w:t>
      </w:r>
      <w:r w:rsidRPr="004327F1">
        <w:rPr>
          <w:rFonts w:hint="cs"/>
          <w:cs/>
          <w:lang w:bidi="hi-IN"/>
        </w:rPr>
        <w:t>बजाज़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कपडा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बेचते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देखना</w:t>
      </w:r>
      <w:r w:rsidRPr="004327F1">
        <w:rPr>
          <w:cs/>
          <w:lang w:bidi="hi-IN"/>
        </w:rPr>
        <w:t xml:space="preserve"> </w:t>
      </w:r>
      <w:r w:rsidR="005C088B">
        <w:cr/>
      </w:r>
      <w:r w:rsidRPr="004327F1">
        <w:rPr>
          <w:rFonts w:hint="cs"/>
          <w:cs/>
          <w:lang w:bidi="hi-IN"/>
        </w:rPr>
        <w:t>दौलतों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अज़मत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मिले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तिजारत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नफ़ा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हो</w:t>
      </w:r>
      <w:r w:rsidR="00362E76">
        <w:rPr>
          <w:rFonts w:hint="cs"/>
          <w:cs/>
          <w:lang w:bidi="hi-IN"/>
        </w:rPr>
        <w:t>।</w:t>
      </w:r>
    </w:p>
    <w:p w:rsidR="004327F1" w:rsidRPr="004327F1" w:rsidRDefault="004327F1" w:rsidP="00A7641D">
      <w:pPr>
        <w:pStyle w:val="libNormal"/>
      </w:pPr>
      <w:r w:rsidRPr="004327F1">
        <w:t>71</w:t>
      </w:r>
      <w:r w:rsidR="008D4572">
        <w:t xml:space="preserve">. </w:t>
      </w:r>
      <w:r w:rsidRPr="004327F1">
        <w:rPr>
          <w:rFonts w:hint="cs"/>
          <w:cs/>
          <w:lang w:bidi="hi-IN"/>
        </w:rPr>
        <w:t>बजाज़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देखना</w:t>
      </w:r>
      <w:r w:rsidRPr="004327F1">
        <w:rPr>
          <w:cs/>
          <w:lang w:bidi="hi-IN"/>
        </w:rPr>
        <w:t xml:space="preserve"> </w:t>
      </w:r>
      <w:r w:rsidR="005C088B">
        <w:cr/>
      </w:r>
      <w:r w:rsidRPr="004327F1">
        <w:rPr>
          <w:rFonts w:hint="cs"/>
          <w:cs/>
          <w:lang w:bidi="hi-IN"/>
        </w:rPr>
        <w:t>दौलतों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अज़मत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मिले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तिजारत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नफ़ा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हो</w:t>
      </w:r>
      <w:r w:rsidR="00362E76">
        <w:rPr>
          <w:rFonts w:hint="cs"/>
          <w:cs/>
          <w:lang w:bidi="hi-IN"/>
        </w:rPr>
        <w:t>।</w:t>
      </w:r>
    </w:p>
    <w:p w:rsidR="004327F1" w:rsidRPr="004327F1" w:rsidRDefault="004327F1" w:rsidP="00A7641D">
      <w:pPr>
        <w:pStyle w:val="libNormal"/>
      </w:pPr>
      <w:r w:rsidRPr="004327F1">
        <w:t>72</w:t>
      </w:r>
      <w:r w:rsidR="008D4572">
        <w:t xml:space="preserve">. </w:t>
      </w:r>
      <w:r w:rsidRPr="004327F1">
        <w:rPr>
          <w:rFonts w:hint="cs"/>
          <w:cs/>
          <w:lang w:bidi="hi-IN"/>
        </w:rPr>
        <w:t>भौंरा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या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भिंगार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देखना</w:t>
      </w:r>
      <w:r w:rsidRPr="004327F1">
        <w:rPr>
          <w:cs/>
          <w:lang w:bidi="hi-IN"/>
        </w:rPr>
        <w:t xml:space="preserve"> </w:t>
      </w:r>
      <w:r w:rsidR="005C088B">
        <w:cr/>
      </w:r>
      <w:r w:rsidRPr="004327F1">
        <w:rPr>
          <w:rFonts w:hint="cs"/>
          <w:cs/>
          <w:lang w:bidi="hi-IN"/>
        </w:rPr>
        <w:t>रंजो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ग़म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दुर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फ़रहतो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सुरूर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हो</w:t>
      </w:r>
      <w:r w:rsidR="00362E76">
        <w:rPr>
          <w:rFonts w:hint="cs"/>
          <w:cs/>
          <w:lang w:bidi="hi-IN"/>
        </w:rPr>
        <w:t>।</w:t>
      </w:r>
    </w:p>
    <w:p w:rsidR="004327F1" w:rsidRPr="004327F1" w:rsidRDefault="004327F1" w:rsidP="00A7641D">
      <w:pPr>
        <w:pStyle w:val="libNormal"/>
      </w:pPr>
      <w:r w:rsidRPr="004327F1">
        <w:lastRenderedPageBreak/>
        <w:t>73</w:t>
      </w:r>
      <w:r w:rsidR="008D4572">
        <w:t xml:space="preserve">. </w:t>
      </w:r>
      <w:r w:rsidRPr="004327F1">
        <w:rPr>
          <w:rFonts w:hint="cs"/>
          <w:cs/>
          <w:lang w:bidi="hi-IN"/>
        </w:rPr>
        <w:t>भम्भीरी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या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बोट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देखना</w:t>
      </w:r>
      <w:r w:rsidRPr="004327F1">
        <w:rPr>
          <w:cs/>
          <w:lang w:bidi="hi-IN"/>
        </w:rPr>
        <w:t xml:space="preserve"> </w:t>
      </w:r>
      <w:r w:rsidR="005C088B">
        <w:cr/>
      </w:r>
      <w:r w:rsidRPr="004327F1">
        <w:rPr>
          <w:rFonts w:hint="cs"/>
          <w:cs/>
          <w:lang w:bidi="hi-IN"/>
        </w:rPr>
        <w:t>परागंदगी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सरगरदानी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दिल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परेशानी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हो।</w:t>
      </w:r>
    </w:p>
    <w:p w:rsidR="004327F1" w:rsidRPr="004327F1" w:rsidRDefault="004327F1" w:rsidP="00A7641D">
      <w:pPr>
        <w:pStyle w:val="libNormal"/>
      </w:pPr>
      <w:r w:rsidRPr="004327F1">
        <w:t>74</w:t>
      </w:r>
      <w:r w:rsidR="008D4572">
        <w:t xml:space="preserve">. </w:t>
      </w:r>
      <w:r w:rsidRPr="004327F1">
        <w:rPr>
          <w:rFonts w:hint="cs"/>
          <w:cs/>
          <w:lang w:bidi="hi-IN"/>
        </w:rPr>
        <w:t>बच्चे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अपने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पास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देखना</w:t>
      </w:r>
      <w:r w:rsidRPr="004327F1">
        <w:rPr>
          <w:cs/>
          <w:lang w:bidi="hi-IN"/>
        </w:rPr>
        <w:t xml:space="preserve"> </w:t>
      </w:r>
    </w:p>
    <w:p w:rsidR="004327F1" w:rsidRPr="004327F1" w:rsidRDefault="004327F1" w:rsidP="00A7641D">
      <w:pPr>
        <w:pStyle w:val="libNormal"/>
      </w:pPr>
      <w:r w:rsidRPr="004327F1">
        <w:rPr>
          <w:rFonts w:hint="cs"/>
          <w:cs/>
          <w:lang w:bidi="hi-IN"/>
        </w:rPr>
        <w:t>नौकर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चोरी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करे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या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बच्चे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मालिक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माल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चुराय।</w:t>
      </w:r>
    </w:p>
    <w:p w:rsidR="004327F1" w:rsidRPr="004327F1" w:rsidRDefault="004327F1" w:rsidP="00A7641D">
      <w:pPr>
        <w:pStyle w:val="libNormal"/>
      </w:pPr>
      <w:r w:rsidRPr="004327F1">
        <w:t>75</w:t>
      </w:r>
      <w:r w:rsidR="008D4572">
        <w:t xml:space="preserve">. </w:t>
      </w:r>
      <w:r w:rsidRPr="004327F1">
        <w:rPr>
          <w:rFonts w:hint="cs"/>
          <w:cs/>
          <w:lang w:bidi="hi-IN"/>
        </w:rPr>
        <w:t>बुलबुल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देखना</w:t>
      </w:r>
      <w:r w:rsidRPr="004327F1">
        <w:rPr>
          <w:cs/>
          <w:lang w:bidi="hi-IN"/>
        </w:rPr>
        <w:t xml:space="preserve"> </w:t>
      </w:r>
      <w:r w:rsidR="005C088B">
        <w:cr/>
      </w:r>
      <w:r w:rsidRPr="004327F1">
        <w:rPr>
          <w:rFonts w:hint="cs"/>
          <w:cs/>
          <w:lang w:bidi="hi-IN"/>
        </w:rPr>
        <w:t>महबूबे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खुश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आवाज़से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मलाकात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हो</w:t>
      </w:r>
      <w:r w:rsidR="00362E76">
        <w:rPr>
          <w:rFonts w:hint="cs"/>
          <w:cs/>
          <w:lang w:bidi="hi-IN"/>
        </w:rPr>
        <w:t>।</w:t>
      </w:r>
    </w:p>
    <w:p w:rsidR="004327F1" w:rsidRPr="004327F1" w:rsidRDefault="004327F1" w:rsidP="00A7641D">
      <w:pPr>
        <w:pStyle w:val="libNormal"/>
      </w:pPr>
      <w:r w:rsidRPr="004327F1">
        <w:t>76</w:t>
      </w:r>
      <w:r w:rsidR="008D4572">
        <w:t xml:space="preserve">. </w:t>
      </w:r>
      <w:r w:rsidRPr="004327F1">
        <w:rPr>
          <w:rFonts w:hint="cs"/>
          <w:cs/>
          <w:lang w:bidi="hi-IN"/>
        </w:rPr>
        <w:t>बाज़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के</w:t>
      </w:r>
      <w:r w:rsidRPr="004327F1">
        <w:rPr>
          <w:cs/>
          <w:lang w:bidi="hi-IN"/>
        </w:rPr>
        <w:t xml:space="preserve"> </w:t>
      </w:r>
      <w:r w:rsidR="00F37A3A">
        <w:rPr>
          <w:rFonts w:hint="cs"/>
          <w:cs/>
          <w:lang w:bidi="hi-IN"/>
        </w:rPr>
        <w:t xml:space="preserve">पाँव </w:t>
      </w:r>
      <w:r w:rsidRPr="004327F1">
        <w:rPr>
          <w:rFonts w:hint="cs"/>
          <w:cs/>
          <w:lang w:bidi="hi-IN"/>
        </w:rPr>
        <w:t>मे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घुंघरू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देखना</w:t>
      </w:r>
      <w:r w:rsidRPr="004327F1">
        <w:rPr>
          <w:cs/>
          <w:lang w:bidi="hi-IN"/>
        </w:rPr>
        <w:t xml:space="preserve"> </w:t>
      </w:r>
      <w:r w:rsidR="005C088B">
        <w:cr/>
      </w:r>
      <w:r w:rsidRPr="004327F1">
        <w:rPr>
          <w:rFonts w:hint="cs"/>
          <w:cs/>
          <w:lang w:bidi="hi-IN"/>
        </w:rPr>
        <w:t>दुख़्तरे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नेक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अख़्तर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तवल्लुद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दिल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बेहद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फ़रहत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मिले।</w:t>
      </w:r>
    </w:p>
    <w:p w:rsidR="004327F1" w:rsidRPr="004327F1" w:rsidRDefault="004327F1" w:rsidP="00A7641D">
      <w:pPr>
        <w:pStyle w:val="libNormal"/>
      </w:pPr>
      <w:r w:rsidRPr="004327F1">
        <w:t>77</w:t>
      </w:r>
      <w:r w:rsidR="008D4572">
        <w:t xml:space="preserve">. </w:t>
      </w:r>
      <w:r w:rsidRPr="004327F1">
        <w:rPr>
          <w:rFonts w:hint="cs"/>
          <w:cs/>
          <w:lang w:bidi="hi-IN"/>
        </w:rPr>
        <w:t>बाज़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दामन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में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छुपना</w:t>
      </w:r>
      <w:r w:rsidRPr="004327F1">
        <w:rPr>
          <w:cs/>
          <w:lang w:bidi="hi-IN"/>
        </w:rPr>
        <w:t xml:space="preserve"> </w:t>
      </w:r>
      <w:r w:rsidR="005C088B">
        <w:cr/>
      </w:r>
      <w:r w:rsidRPr="004327F1">
        <w:rPr>
          <w:rFonts w:hint="cs"/>
          <w:cs/>
          <w:lang w:bidi="hi-IN"/>
        </w:rPr>
        <w:t>फ़रज़न्द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तवल्लुद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खुशी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या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औहदा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मिले</w:t>
      </w:r>
      <w:r w:rsidR="00362E76">
        <w:rPr>
          <w:rFonts w:hint="cs"/>
          <w:cs/>
          <w:lang w:bidi="hi-IN"/>
        </w:rPr>
        <w:t>।</w:t>
      </w:r>
    </w:p>
    <w:p w:rsidR="004327F1" w:rsidRPr="004327F1" w:rsidRDefault="004327F1" w:rsidP="00A7641D">
      <w:pPr>
        <w:pStyle w:val="libNormal"/>
      </w:pPr>
      <w:r w:rsidRPr="004327F1">
        <w:t>78</w:t>
      </w:r>
      <w:r w:rsidR="008D4572">
        <w:t xml:space="preserve">. </w:t>
      </w:r>
      <w:r w:rsidRPr="004327F1">
        <w:rPr>
          <w:rFonts w:hint="cs"/>
          <w:cs/>
          <w:lang w:bidi="hi-IN"/>
        </w:rPr>
        <w:t>बाज़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पकड़ना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हाथ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में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या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बुलन्दी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पर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देखना</w:t>
      </w:r>
      <w:r w:rsidRPr="004327F1">
        <w:rPr>
          <w:cs/>
          <w:lang w:bidi="hi-IN"/>
        </w:rPr>
        <w:t xml:space="preserve"> </w:t>
      </w:r>
      <w:r w:rsidR="005C088B">
        <w:cr/>
      </w:r>
      <w:r w:rsidRPr="004327F1">
        <w:rPr>
          <w:rFonts w:hint="cs"/>
          <w:cs/>
          <w:lang w:bidi="hi-IN"/>
        </w:rPr>
        <w:t>सरदारी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या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नफा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हासिल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हो</w:t>
      </w:r>
      <w:r w:rsidR="00362E76">
        <w:rPr>
          <w:rFonts w:hint="cs"/>
          <w:cs/>
          <w:lang w:bidi="hi-IN"/>
        </w:rPr>
        <w:t>।</w:t>
      </w:r>
    </w:p>
    <w:p w:rsidR="004327F1" w:rsidRPr="004327F1" w:rsidRDefault="004327F1" w:rsidP="00A7641D">
      <w:pPr>
        <w:pStyle w:val="libNormal"/>
      </w:pPr>
      <w:r w:rsidRPr="004327F1">
        <w:t>79</w:t>
      </w:r>
      <w:r w:rsidR="008D4572">
        <w:t xml:space="preserve">. </w:t>
      </w:r>
      <w:r w:rsidRPr="004327F1">
        <w:rPr>
          <w:rFonts w:hint="cs"/>
          <w:cs/>
          <w:lang w:bidi="hi-IN"/>
        </w:rPr>
        <w:t>बाज़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शिकार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या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शहरी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देखना</w:t>
      </w:r>
      <w:r w:rsidRPr="004327F1">
        <w:rPr>
          <w:cs/>
          <w:lang w:bidi="hi-IN"/>
        </w:rPr>
        <w:t xml:space="preserve"> </w:t>
      </w:r>
      <w:r w:rsidR="005C088B">
        <w:cr/>
      </w:r>
      <w:r w:rsidRPr="004327F1">
        <w:rPr>
          <w:rFonts w:hint="cs"/>
          <w:cs/>
          <w:lang w:bidi="hi-IN"/>
        </w:rPr>
        <w:t>अपनी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क़ौम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सरदारी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मिले</w:t>
      </w:r>
      <w:r w:rsidRPr="004327F1">
        <w:rPr>
          <w:cs/>
          <w:lang w:bidi="hi-IN"/>
        </w:rPr>
        <w:t xml:space="preserve"> </w:t>
      </w:r>
    </w:p>
    <w:p w:rsidR="004327F1" w:rsidRPr="004327F1" w:rsidRDefault="004327F1" w:rsidP="00A7641D">
      <w:pPr>
        <w:pStyle w:val="libNormal"/>
      </w:pPr>
      <w:r w:rsidRPr="004327F1">
        <w:t>80</w:t>
      </w:r>
      <w:r w:rsidR="008D4572">
        <w:t xml:space="preserve">. </w:t>
      </w:r>
      <w:r w:rsidRPr="004327F1">
        <w:rPr>
          <w:rFonts w:hint="cs"/>
          <w:cs/>
          <w:lang w:bidi="hi-IN"/>
        </w:rPr>
        <w:t>बत्तख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पकड़ना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या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खाना</w:t>
      </w:r>
      <w:r w:rsidRPr="004327F1">
        <w:rPr>
          <w:cs/>
          <w:lang w:bidi="hi-IN"/>
        </w:rPr>
        <w:t xml:space="preserve"> </w:t>
      </w:r>
      <w:r w:rsidR="005C088B">
        <w:cr/>
      </w:r>
      <w:r w:rsidRPr="004327F1">
        <w:rPr>
          <w:rFonts w:hint="cs"/>
          <w:cs/>
          <w:lang w:bidi="hi-IN"/>
        </w:rPr>
        <w:t>किसी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हाकिम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या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सरदार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से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मालो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दौलत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मिले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या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औरत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से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मीरास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पाये।</w:t>
      </w:r>
    </w:p>
    <w:p w:rsidR="004327F1" w:rsidRPr="004327F1" w:rsidRDefault="004327F1" w:rsidP="00F37A3A">
      <w:pPr>
        <w:pStyle w:val="libNormal"/>
      </w:pPr>
      <w:r w:rsidRPr="004327F1">
        <w:lastRenderedPageBreak/>
        <w:t>81</w:t>
      </w:r>
      <w:r w:rsidR="008D4572">
        <w:t xml:space="preserve">. </w:t>
      </w:r>
      <w:r w:rsidRPr="004327F1">
        <w:rPr>
          <w:rFonts w:hint="cs"/>
          <w:cs/>
          <w:lang w:bidi="hi-IN"/>
        </w:rPr>
        <w:t>बत्तख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देखना</w:t>
      </w:r>
      <w:r w:rsidRPr="004327F1">
        <w:rPr>
          <w:cs/>
          <w:lang w:bidi="hi-IN"/>
        </w:rPr>
        <w:t xml:space="preserve"> </w:t>
      </w:r>
      <w:r w:rsidR="005C088B">
        <w:cr/>
      </w:r>
      <w:r w:rsidRPr="004327F1">
        <w:rPr>
          <w:rFonts w:hint="cs"/>
          <w:cs/>
          <w:lang w:bidi="hi-IN"/>
        </w:rPr>
        <w:t>अगर</w:t>
      </w:r>
      <w:r w:rsidRPr="004327F1">
        <w:rPr>
          <w:cs/>
          <w:lang w:bidi="hi-IN"/>
        </w:rPr>
        <w:t xml:space="preserve"> </w:t>
      </w:r>
      <w:r w:rsidR="00F37A3A">
        <w:rPr>
          <w:rFonts w:hint="cs"/>
          <w:cs/>
          <w:lang w:bidi="hi-IN"/>
        </w:rPr>
        <w:t>स</w:t>
      </w:r>
      <w:r w:rsidRPr="004327F1">
        <w:rPr>
          <w:rFonts w:hint="cs"/>
          <w:cs/>
          <w:lang w:bidi="hi-IN"/>
        </w:rPr>
        <w:t>फ़</w:t>
      </w:r>
      <w:r w:rsidR="00F37A3A">
        <w:rPr>
          <w:rFonts w:hint="cs"/>
          <w:cs/>
          <w:lang w:bidi="hi-IN"/>
        </w:rPr>
        <w:t>ै</w:t>
      </w:r>
      <w:r w:rsidRPr="004327F1">
        <w:rPr>
          <w:rFonts w:hint="cs"/>
          <w:cs/>
          <w:lang w:bidi="hi-IN"/>
        </w:rPr>
        <w:t>द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देखे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तो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बेअन्दाज़ा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माल</w:t>
      </w:r>
      <w:r w:rsidR="00F37A3A">
        <w:rPr>
          <w:rFonts w:hint="cs"/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पाये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अगर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सियाह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देखे</w:t>
      </w:r>
      <w:r w:rsidR="00F37A3A">
        <w:rPr>
          <w:rFonts w:hint="cs"/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तो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सियाह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लोंडी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से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वास्ता</w:t>
      </w:r>
      <w:r w:rsidR="00F37A3A">
        <w:rPr>
          <w:rFonts w:hint="cs"/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पड़े</w:t>
      </w:r>
      <w:r w:rsidR="00362E76">
        <w:rPr>
          <w:rFonts w:hint="cs"/>
          <w:cs/>
          <w:lang w:bidi="hi-IN"/>
        </w:rPr>
        <w:t>।</w:t>
      </w:r>
    </w:p>
    <w:p w:rsidR="004327F1" w:rsidRPr="004327F1" w:rsidRDefault="004327F1" w:rsidP="00A7641D">
      <w:pPr>
        <w:pStyle w:val="libNormal"/>
      </w:pPr>
      <w:r w:rsidRPr="004327F1">
        <w:t>82</w:t>
      </w:r>
      <w:r w:rsidR="008D4572">
        <w:t xml:space="preserve">. </w:t>
      </w:r>
      <w:r w:rsidRPr="004327F1">
        <w:rPr>
          <w:rFonts w:hint="cs"/>
          <w:cs/>
          <w:lang w:bidi="hi-IN"/>
        </w:rPr>
        <w:t>बटेर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गौश्</w:t>
      </w:r>
      <w:r w:rsidR="00F37A3A">
        <w:rPr>
          <w:rFonts w:hint="cs"/>
          <w:cs/>
          <w:lang w:bidi="hi-IN"/>
        </w:rPr>
        <w:t>त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खाना</w:t>
      </w:r>
      <w:r w:rsidRPr="004327F1">
        <w:rPr>
          <w:cs/>
          <w:lang w:bidi="hi-IN"/>
        </w:rPr>
        <w:t xml:space="preserve"> </w:t>
      </w:r>
      <w:r w:rsidR="005C088B">
        <w:cr/>
      </w:r>
      <w:r w:rsidRPr="004327F1">
        <w:rPr>
          <w:rFonts w:hint="cs"/>
          <w:cs/>
          <w:lang w:bidi="hi-IN"/>
        </w:rPr>
        <w:t>हलाल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रिज़्क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या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औरत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माल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मिल</w:t>
      </w:r>
      <w:r w:rsidR="00F37A3A">
        <w:rPr>
          <w:rFonts w:hint="cs"/>
          <w:cs/>
          <w:lang w:bidi="hi-IN"/>
        </w:rPr>
        <w:t>ना</w:t>
      </w:r>
      <w:r w:rsidRPr="004327F1">
        <w:rPr>
          <w:rFonts w:hint="cs"/>
          <w:cs/>
          <w:lang w:bidi="hi-IN"/>
        </w:rPr>
        <w:t>।</w:t>
      </w:r>
    </w:p>
    <w:p w:rsidR="004327F1" w:rsidRPr="004327F1" w:rsidRDefault="004327F1" w:rsidP="00A7641D">
      <w:pPr>
        <w:pStyle w:val="libNormal"/>
      </w:pPr>
      <w:r w:rsidRPr="004327F1">
        <w:t>83</w:t>
      </w:r>
      <w:r w:rsidR="008D4572">
        <w:t xml:space="preserve">. </w:t>
      </w:r>
      <w:r w:rsidRPr="004327F1">
        <w:rPr>
          <w:rFonts w:hint="cs"/>
          <w:cs/>
          <w:lang w:bidi="hi-IN"/>
        </w:rPr>
        <w:t>बटेर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पकड़ना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या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देखना</w:t>
      </w:r>
      <w:r w:rsidRPr="004327F1">
        <w:rPr>
          <w:cs/>
          <w:lang w:bidi="hi-IN"/>
        </w:rPr>
        <w:t xml:space="preserve"> </w:t>
      </w:r>
      <w:r w:rsidR="005C088B">
        <w:cr/>
      </w:r>
      <w:r w:rsidRPr="004327F1">
        <w:rPr>
          <w:rFonts w:hint="cs"/>
          <w:cs/>
          <w:lang w:bidi="hi-IN"/>
        </w:rPr>
        <w:t>दिलफ़रेब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या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जंगजू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औरत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मिले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सेहतो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आफित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बाशरत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है</w:t>
      </w:r>
      <w:r w:rsidR="00362E76">
        <w:rPr>
          <w:rFonts w:hint="cs"/>
          <w:cs/>
          <w:lang w:bidi="hi-IN"/>
        </w:rPr>
        <w:t>।</w:t>
      </w:r>
    </w:p>
    <w:p w:rsidR="004327F1" w:rsidRPr="004327F1" w:rsidRDefault="004327F1" w:rsidP="00A7641D">
      <w:pPr>
        <w:pStyle w:val="libNormal"/>
      </w:pPr>
      <w:r w:rsidRPr="004327F1">
        <w:t>84</w:t>
      </w:r>
      <w:r w:rsidR="008D4572">
        <w:t xml:space="preserve">. </w:t>
      </w:r>
      <w:r w:rsidRPr="004327F1">
        <w:rPr>
          <w:rFonts w:hint="cs"/>
          <w:cs/>
          <w:lang w:bidi="hi-IN"/>
        </w:rPr>
        <w:t>बुतकदे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जाना</w:t>
      </w:r>
      <w:r w:rsidRPr="004327F1">
        <w:rPr>
          <w:cs/>
          <w:lang w:bidi="hi-IN"/>
        </w:rPr>
        <w:t xml:space="preserve"> </w:t>
      </w:r>
      <w:r w:rsidR="005C088B">
        <w:cr/>
      </w:r>
      <w:r w:rsidRPr="004327F1">
        <w:rPr>
          <w:rFonts w:hint="cs"/>
          <w:cs/>
          <w:lang w:bidi="hi-IN"/>
        </w:rPr>
        <w:t>मकरूहाते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दुनिया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मुबितला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ब</w:t>
      </w:r>
      <w:r w:rsidR="00391479">
        <w:rPr>
          <w:rFonts w:hint="cs"/>
          <w:cs/>
          <w:lang w:bidi="hi-IN"/>
        </w:rPr>
        <w:t>्रा</w:t>
      </w:r>
      <w:r w:rsidRPr="004327F1">
        <w:rPr>
          <w:rFonts w:hint="cs"/>
          <w:cs/>
          <w:lang w:bidi="hi-IN"/>
        </w:rPr>
        <w:t>ह</w:t>
      </w:r>
      <w:r w:rsidR="00391479">
        <w:rPr>
          <w:rFonts w:hint="cs"/>
          <w:cs/>
          <w:lang w:bidi="hi-IN"/>
        </w:rPr>
        <w:t>्मण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मुलाज़िम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हो</w:t>
      </w:r>
      <w:r w:rsidR="00362E76">
        <w:rPr>
          <w:rFonts w:hint="cs"/>
          <w:cs/>
          <w:lang w:bidi="hi-IN"/>
        </w:rPr>
        <w:t>।</w:t>
      </w:r>
    </w:p>
    <w:p w:rsidR="004327F1" w:rsidRPr="004327F1" w:rsidRDefault="004327F1" w:rsidP="00391479">
      <w:pPr>
        <w:pStyle w:val="libNormal"/>
      </w:pPr>
      <w:r w:rsidRPr="004327F1">
        <w:t>85</w:t>
      </w:r>
      <w:r w:rsidR="008D4572">
        <w:t xml:space="preserve">. </w:t>
      </w:r>
      <w:r w:rsidRPr="004327F1">
        <w:rPr>
          <w:rFonts w:hint="cs"/>
          <w:cs/>
          <w:lang w:bidi="hi-IN"/>
        </w:rPr>
        <w:t>बुत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परस्ती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करना</w:t>
      </w:r>
      <w:r w:rsidRPr="004327F1">
        <w:rPr>
          <w:cs/>
          <w:lang w:bidi="hi-IN"/>
        </w:rPr>
        <w:t xml:space="preserve"> </w:t>
      </w:r>
      <w:r w:rsidR="005C088B">
        <w:cr/>
      </w:r>
      <w:r w:rsidRPr="004327F1">
        <w:rPr>
          <w:rFonts w:hint="cs"/>
          <w:cs/>
          <w:lang w:bidi="hi-IN"/>
        </w:rPr>
        <w:t>राहे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बातिल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से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से</w:t>
      </w:r>
      <w:r w:rsidR="00391479">
        <w:rPr>
          <w:rFonts w:hint="cs"/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मानूस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और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हुस्ने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आख़िरत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से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मायूस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हो।</w:t>
      </w:r>
    </w:p>
    <w:p w:rsidR="004327F1" w:rsidRPr="004327F1" w:rsidRDefault="004327F1" w:rsidP="00A7641D">
      <w:pPr>
        <w:pStyle w:val="libNormal"/>
      </w:pPr>
      <w:r w:rsidRPr="004327F1">
        <w:t>86</w:t>
      </w:r>
      <w:r w:rsidR="008D4572">
        <w:t xml:space="preserve">. </w:t>
      </w:r>
      <w:r w:rsidRPr="004327F1">
        <w:rPr>
          <w:rFonts w:hint="cs"/>
          <w:cs/>
          <w:lang w:bidi="hi-IN"/>
        </w:rPr>
        <w:t>बुत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तोड़ना</w:t>
      </w:r>
      <w:r w:rsidRPr="004327F1">
        <w:rPr>
          <w:cs/>
          <w:lang w:bidi="hi-IN"/>
        </w:rPr>
        <w:t xml:space="preserve"> </w:t>
      </w:r>
      <w:r w:rsidR="005C088B">
        <w:cr/>
      </w:r>
      <w:r w:rsidRPr="004327F1">
        <w:rPr>
          <w:rFonts w:hint="cs"/>
          <w:cs/>
          <w:lang w:bidi="hi-IN"/>
        </w:rPr>
        <w:t>दीन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क़ायमो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साबित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बुलन्दीये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मर्तबा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हौ</w:t>
      </w:r>
      <w:r w:rsidR="00362E76">
        <w:rPr>
          <w:rFonts w:hint="cs"/>
          <w:cs/>
          <w:lang w:bidi="hi-IN"/>
        </w:rPr>
        <w:t>।</w:t>
      </w:r>
    </w:p>
    <w:p w:rsidR="004327F1" w:rsidRPr="004327F1" w:rsidRDefault="004327F1" w:rsidP="00A7641D">
      <w:pPr>
        <w:pStyle w:val="libNormal"/>
      </w:pPr>
      <w:r w:rsidRPr="004327F1">
        <w:t>87</w:t>
      </w:r>
      <w:r w:rsidR="008D4572">
        <w:t xml:space="preserve">. </w:t>
      </w:r>
      <w:r w:rsidR="00391479">
        <w:rPr>
          <w:rFonts w:hint="cs"/>
          <w:cs/>
          <w:lang w:bidi="hi-IN"/>
        </w:rPr>
        <w:t>भीख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मॉगना</w:t>
      </w:r>
      <w:r w:rsidRPr="004327F1">
        <w:rPr>
          <w:cs/>
          <w:lang w:bidi="hi-IN"/>
        </w:rPr>
        <w:t xml:space="preserve"> </w:t>
      </w:r>
      <w:r w:rsidR="005C088B">
        <w:cr/>
      </w:r>
      <w:r w:rsidRPr="004327F1">
        <w:rPr>
          <w:rFonts w:hint="cs"/>
          <w:cs/>
          <w:lang w:bidi="hi-IN"/>
        </w:rPr>
        <w:t>मंफअत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और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मर्तबा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मिले</w:t>
      </w:r>
      <w:r w:rsidR="00391479">
        <w:rPr>
          <w:rFonts w:hint="cs"/>
          <w:cs/>
          <w:lang w:bidi="hi-IN"/>
        </w:rPr>
        <w:t>,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इज़्जत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बड़े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फिक्रे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मईशत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जाये</w:t>
      </w:r>
      <w:r w:rsidR="00362E76">
        <w:rPr>
          <w:rFonts w:hint="cs"/>
          <w:cs/>
          <w:lang w:bidi="hi-IN"/>
        </w:rPr>
        <w:t>।</w:t>
      </w:r>
    </w:p>
    <w:p w:rsidR="004327F1" w:rsidRPr="004327F1" w:rsidRDefault="004327F1" w:rsidP="00391479">
      <w:pPr>
        <w:pStyle w:val="libNormal"/>
      </w:pPr>
      <w:r w:rsidRPr="004327F1">
        <w:t>88</w:t>
      </w:r>
      <w:r w:rsidR="008D4572">
        <w:t xml:space="preserve">. </w:t>
      </w:r>
      <w:r w:rsidRPr="004327F1">
        <w:rPr>
          <w:rFonts w:hint="cs"/>
          <w:cs/>
          <w:lang w:bidi="hi-IN"/>
        </w:rPr>
        <w:t>बादशाह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देखना</w:t>
      </w:r>
      <w:r w:rsidRPr="004327F1">
        <w:rPr>
          <w:cs/>
          <w:lang w:bidi="hi-IN"/>
        </w:rPr>
        <w:t xml:space="preserve"> </w:t>
      </w:r>
      <w:r w:rsidR="005C088B">
        <w:cr/>
      </w:r>
      <w:r w:rsidRPr="004327F1">
        <w:rPr>
          <w:rFonts w:hint="cs"/>
          <w:cs/>
          <w:lang w:bidi="hi-IN"/>
        </w:rPr>
        <w:t>अगर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ख़</w:t>
      </w:r>
      <w:r w:rsidR="00391479">
        <w:rPr>
          <w:rFonts w:hint="cs"/>
          <w:cs/>
          <w:lang w:bidi="hi-IN"/>
        </w:rPr>
        <w:t>ुश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देखे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तो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दौलतो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इज़</w:t>
      </w:r>
      <w:r w:rsidR="00391479">
        <w:rPr>
          <w:rFonts w:hint="cs"/>
          <w:cs/>
          <w:lang w:bidi="hi-IN"/>
        </w:rPr>
        <w:t>्</w:t>
      </w:r>
      <w:r w:rsidRPr="004327F1">
        <w:rPr>
          <w:rFonts w:hint="cs"/>
          <w:cs/>
          <w:lang w:bidi="hi-IN"/>
        </w:rPr>
        <w:t>ज़त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पाये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अगर</w:t>
      </w:r>
      <w:r w:rsidRPr="004327F1">
        <w:rPr>
          <w:cs/>
          <w:lang w:bidi="hi-IN"/>
        </w:rPr>
        <w:t xml:space="preserve"> </w:t>
      </w:r>
      <w:r w:rsidR="00391479">
        <w:rPr>
          <w:rFonts w:hint="cs"/>
          <w:cs/>
          <w:lang w:bidi="hi-IN"/>
        </w:rPr>
        <w:t>ग़मगीन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देखे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नुक्सान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पाये।</w:t>
      </w:r>
    </w:p>
    <w:p w:rsidR="004327F1" w:rsidRPr="004327F1" w:rsidRDefault="004327F1" w:rsidP="00A7641D">
      <w:pPr>
        <w:pStyle w:val="libNormal"/>
      </w:pPr>
      <w:r w:rsidRPr="004327F1">
        <w:lastRenderedPageBreak/>
        <w:t>89</w:t>
      </w:r>
      <w:r w:rsidR="008D4572">
        <w:t xml:space="preserve">. </w:t>
      </w:r>
      <w:r w:rsidRPr="004327F1">
        <w:rPr>
          <w:rFonts w:hint="cs"/>
          <w:cs/>
          <w:lang w:bidi="hi-IN"/>
        </w:rPr>
        <w:t>मुर्दा</w:t>
      </w:r>
      <w:r w:rsidRPr="004327F1">
        <w:rPr>
          <w:cs/>
          <w:lang w:bidi="hi-IN"/>
        </w:rPr>
        <w:t xml:space="preserve"> </w:t>
      </w:r>
      <w:r w:rsidR="00391479">
        <w:rPr>
          <w:rFonts w:hint="cs"/>
          <w:cs/>
          <w:lang w:bidi="hi-IN"/>
        </w:rPr>
        <w:t xml:space="preserve">बादशाह </w:t>
      </w:r>
      <w:r w:rsidRPr="004327F1">
        <w:rPr>
          <w:rFonts w:hint="cs"/>
          <w:cs/>
          <w:lang w:bidi="hi-IN"/>
        </w:rPr>
        <w:t>को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जिन्दा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देखना</w:t>
      </w:r>
      <w:r w:rsidRPr="004327F1">
        <w:rPr>
          <w:cs/>
          <w:lang w:bidi="hi-IN"/>
        </w:rPr>
        <w:t xml:space="preserve"> </w:t>
      </w:r>
      <w:r w:rsidR="005C088B">
        <w:cr/>
      </w:r>
      <w:r w:rsidRPr="004327F1">
        <w:rPr>
          <w:rFonts w:hint="cs"/>
          <w:cs/>
          <w:lang w:bidi="hi-IN"/>
        </w:rPr>
        <w:t>पुराने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आईन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जारी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हों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ज़ालिमो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बदमाश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आरी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हों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दौलतो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नेअमत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पाये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तकलीफो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मुफ्लिसी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द</w:t>
      </w:r>
      <w:r w:rsidR="00391479">
        <w:rPr>
          <w:rFonts w:hint="cs"/>
          <w:cs/>
          <w:lang w:bidi="hi-IN"/>
        </w:rPr>
        <w:t>ू</w:t>
      </w:r>
      <w:r w:rsidRPr="004327F1">
        <w:rPr>
          <w:rFonts w:hint="cs"/>
          <w:cs/>
          <w:lang w:bidi="hi-IN"/>
        </w:rPr>
        <w:t>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हो।</w:t>
      </w:r>
    </w:p>
    <w:p w:rsidR="004327F1" w:rsidRPr="004327F1" w:rsidRDefault="004327F1" w:rsidP="00391479">
      <w:pPr>
        <w:pStyle w:val="libNormal"/>
      </w:pPr>
      <w:r w:rsidRPr="004327F1">
        <w:t>90</w:t>
      </w:r>
      <w:r w:rsidR="008D4572">
        <w:t xml:space="preserve">. </w:t>
      </w:r>
      <w:r w:rsidRPr="004327F1">
        <w:rPr>
          <w:rFonts w:hint="cs"/>
          <w:cs/>
          <w:lang w:bidi="hi-IN"/>
        </w:rPr>
        <w:t>बादशाह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लड़ते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देखना</w:t>
      </w:r>
      <w:r w:rsidR="005C088B">
        <w:cr/>
      </w:r>
      <w:r w:rsidRPr="004327F1">
        <w:rPr>
          <w:rFonts w:hint="cs"/>
          <w:cs/>
          <w:lang w:bidi="hi-IN"/>
        </w:rPr>
        <w:t>चीज़े</w:t>
      </w:r>
      <w:r w:rsidRPr="004327F1">
        <w:rPr>
          <w:cs/>
          <w:lang w:bidi="hi-IN"/>
        </w:rPr>
        <w:t xml:space="preserve"> </w:t>
      </w:r>
      <w:r w:rsidR="00391479">
        <w:rPr>
          <w:rFonts w:hint="cs"/>
          <w:cs/>
          <w:lang w:bidi="hi-IN"/>
        </w:rPr>
        <w:t xml:space="preserve">सस्ती </w:t>
      </w:r>
      <w:r w:rsidRPr="004327F1">
        <w:rPr>
          <w:rFonts w:hint="cs"/>
          <w:cs/>
          <w:lang w:bidi="hi-IN"/>
        </w:rPr>
        <w:t>औऱ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ग़ल्ला</w:t>
      </w:r>
      <w:r w:rsidRPr="004327F1">
        <w:rPr>
          <w:cs/>
          <w:lang w:bidi="hi-IN"/>
        </w:rPr>
        <w:t xml:space="preserve"> </w:t>
      </w:r>
      <w:r w:rsidR="00391479">
        <w:rPr>
          <w:rFonts w:hint="cs"/>
          <w:cs/>
          <w:lang w:bidi="hi-IN"/>
        </w:rPr>
        <w:t xml:space="preserve">(अनाज वग़ैरा) </w:t>
      </w:r>
      <w:r w:rsidRPr="004327F1">
        <w:rPr>
          <w:rFonts w:hint="cs"/>
          <w:cs/>
          <w:lang w:bidi="hi-IN"/>
        </w:rPr>
        <w:t>कसरत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से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हो</w:t>
      </w:r>
      <w:r w:rsidR="00391479">
        <w:rPr>
          <w:rFonts w:hint="cs"/>
          <w:cs/>
          <w:lang w:bidi="hi-IN"/>
        </w:rPr>
        <w:t>,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मालो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कुव्वत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इज़ाफा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हो</w:t>
      </w:r>
      <w:r w:rsidR="00362E76">
        <w:rPr>
          <w:rFonts w:hint="cs"/>
          <w:cs/>
          <w:lang w:bidi="hi-IN"/>
        </w:rPr>
        <w:t>।</w:t>
      </w:r>
    </w:p>
    <w:p w:rsidR="004327F1" w:rsidRPr="004327F1" w:rsidRDefault="004327F1" w:rsidP="00A7641D">
      <w:pPr>
        <w:pStyle w:val="libNormal"/>
      </w:pPr>
      <w:r w:rsidRPr="004327F1">
        <w:t>91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बादशाह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शहर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या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कब्र</w:t>
      </w:r>
      <w:r w:rsidR="00391479">
        <w:rPr>
          <w:rFonts w:hint="cs"/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</w:t>
      </w:r>
      <w:r w:rsidR="00391479">
        <w:rPr>
          <w:rFonts w:hint="cs"/>
          <w:cs/>
          <w:lang w:bidi="hi-IN"/>
        </w:rPr>
        <w:t>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देखना</w:t>
      </w:r>
      <w:r w:rsidRPr="004327F1">
        <w:rPr>
          <w:cs/>
          <w:lang w:bidi="hi-IN"/>
        </w:rPr>
        <w:t xml:space="preserve"> </w:t>
      </w:r>
      <w:r w:rsidR="005C088B">
        <w:cr/>
      </w:r>
      <w:r w:rsidRPr="004327F1">
        <w:rPr>
          <w:rFonts w:hint="cs"/>
          <w:cs/>
          <w:lang w:bidi="hi-IN"/>
        </w:rPr>
        <w:t>इस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जगह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ज़िना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या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फ़साद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अहले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शहर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मुसीबत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सामना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हो</w:t>
      </w:r>
      <w:r w:rsidRPr="004327F1">
        <w:rPr>
          <w:cs/>
          <w:lang w:bidi="hi-IN"/>
        </w:rPr>
        <w:t xml:space="preserve"> </w:t>
      </w:r>
    </w:p>
    <w:p w:rsidR="004327F1" w:rsidRPr="004327F1" w:rsidRDefault="004327F1" w:rsidP="009B6BF2">
      <w:pPr>
        <w:pStyle w:val="libNormal"/>
      </w:pPr>
      <w:r w:rsidRPr="004327F1">
        <w:t>92</w:t>
      </w:r>
      <w:r w:rsidR="008D4572">
        <w:t xml:space="preserve">. </w:t>
      </w:r>
      <w:r w:rsidRPr="004327F1">
        <w:rPr>
          <w:rFonts w:hint="cs"/>
          <w:cs/>
          <w:lang w:bidi="hi-IN"/>
        </w:rPr>
        <w:t>बिल्लोर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पाना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या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बेचना</w:t>
      </w:r>
      <w:r w:rsidRPr="004327F1">
        <w:rPr>
          <w:cs/>
          <w:lang w:bidi="hi-IN"/>
        </w:rPr>
        <w:t xml:space="preserve"> </w:t>
      </w:r>
      <w:r w:rsidR="005C088B">
        <w:cr/>
      </w:r>
      <w:r w:rsidRPr="004327F1">
        <w:rPr>
          <w:rFonts w:hint="cs"/>
          <w:cs/>
          <w:lang w:bidi="hi-IN"/>
        </w:rPr>
        <w:t>कज़्जाब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औरत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से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माल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मिले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या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उनकी</w:t>
      </w:r>
      <w:r w:rsidRPr="004327F1">
        <w:rPr>
          <w:cs/>
          <w:lang w:bidi="hi-IN"/>
        </w:rPr>
        <w:t xml:space="preserve"> </w:t>
      </w:r>
      <w:r w:rsidR="009B6BF2">
        <w:rPr>
          <w:rFonts w:hint="cs"/>
          <w:cs/>
          <w:lang w:bidi="hi-IN"/>
        </w:rPr>
        <w:t>द</w:t>
      </w:r>
      <w:r w:rsidRPr="004327F1">
        <w:rPr>
          <w:rFonts w:hint="cs"/>
          <w:cs/>
          <w:lang w:bidi="hi-IN"/>
        </w:rPr>
        <w:t>लाली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करे।</w:t>
      </w:r>
    </w:p>
    <w:p w:rsidR="004327F1" w:rsidRPr="004327F1" w:rsidRDefault="004327F1" w:rsidP="00A7641D">
      <w:pPr>
        <w:pStyle w:val="libNormal"/>
      </w:pPr>
      <w:r w:rsidRPr="004327F1">
        <w:t>93</w:t>
      </w:r>
      <w:r w:rsidR="008D4572">
        <w:t xml:space="preserve">. </w:t>
      </w:r>
      <w:r w:rsidRPr="004327F1">
        <w:rPr>
          <w:rFonts w:hint="cs"/>
          <w:cs/>
          <w:lang w:bidi="hi-IN"/>
        </w:rPr>
        <w:t>भाई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आते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देखना</w:t>
      </w:r>
      <w:r w:rsidRPr="004327F1">
        <w:rPr>
          <w:cs/>
          <w:lang w:bidi="hi-IN"/>
        </w:rPr>
        <w:t xml:space="preserve"> </w:t>
      </w:r>
      <w:r w:rsidR="005C088B">
        <w:cr/>
      </w:r>
      <w:r w:rsidRPr="004327F1">
        <w:rPr>
          <w:rFonts w:hint="cs"/>
          <w:cs/>
          <w:lang w:bidi="hi-IN"/>
        </w:rPr>
        <w:t>दौलत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फऱावानी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और</w:t>
      </w:r>
      <w:r w:rsidR="008D4572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चीज़ो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अरज़ानी</w:t>
      </w:r>
      <w:r w:rsidRPr="004327F1">
        <w:rPr>
          <w:cs/>
          <w:lang w:bidi="hi-IN"/>
        </w:rPr>
        <w:t xml:space="preserve"> </w:t>
      </w:r>
      <w:r w:rsidR="009B6BF2">
        <w:rPr>
          <w:rFonts w:hint="cs"/>
          <w:cs/>
          <w:lang w:bidi="hi-IN"/>
        </w:rPr>
        <w:t xml:space="preserve">(सस्ती) </w:t>
      </w:r>
      <w:r w:rsidRPr="004327F1">
        <w:rPr>
          <w:rFonts w:hint="cs"/>
          <w:cs/>
          <w:lang w:bidi="hi-IN"/>
        </w:rPr>
        <w:t>हो</w:t>
      </w:r>
      <w:r w:rsidR="00362E76">
        <w:rPr>
          <w:rFonts w:hint="cs"/>
          <w:cs/>
          <w:lang w:bidi="hi-IN"/>
        </w:rPr>
        <w:t>।</w:t>
      </w:r>
    </w:p>
    <w:p w:rsidR="004327F1" w:rsidRPr="004327F1" w:rsidRDefault="004327F1" w:rsidP="00A7641D">
      <w:pPr>
        <w:pStyle w:val="libNormal"/>
      </w:pPr>
      <w:r w:rsidRPr="004327F1">
        <w:t>94</w:t>
      </w:r>
      <w:r w:rsidR="008D4572">
        <w:t xml:space="preserve">. </w:t>
      </w:r>
      <w:r w:rsidRPr="004327F1">
        <w:rPr>
          <w:rFonts w:hint="cs"/>
          <w:cs/>
          <w:lang w:bidi="hi-IN"/>
        </w:rPr>
        <w:t>बै</w:t>
      </w:r>
      <w:r w:rsidR="009B6BF2">
        <w:rPr>
          <w:rFonts w:hint="cs"/>
          <w:cs/>
          <w:lang w:bidi="hi-IN"/>
        </w:rPr>
        <w:t>ं</w:t>
      </w:r>
      <w:r w:rsidRPr="004327F1">
        <w:rPr>
          <w:rFonts w:hint="cs"/>
          <w:cs/>
          <w:lang w:bidi="hi-IN"/>
        </w:rPr>
        <w:t>गन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या</w:t>
      </w:r>
      <w:r w:rsidRPr="004327F1">
        <w:rPr>
          <w:cs/>
          <w:lang w:bidi="hi-IN"/>
        </w:rPr>
        <w:t xml:space="preserve"> </w:t>
      </w:r>
      <w:r w:rsidR="009B6BF2">
        <w:rPr>
          <w:rFonts w:hint="cs"/>
          <w:cs/>
          <w:lang w:bidi="hi-IN"/>
        </w:rPr>
        <w:t>भिन्</w:t>
      </w:r>
      <w:r w:rsidRPr="004327F1">
        <w:rPr>
          <w:rFonts w:hint="cs"/>
          <w:cs/>
          <w:lang w:bidi="hi-IN"/>
        </w:rPr>
        <w:t>डी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देखना</w:t>
      </w:r>
      <w:r w:rsidRPr="004327F1">
        <w:rPr>
          <w:cs/>
          <w:lang w:bidi="hi-IN"/>
        </w:rPr>
        <w:t xml:space="preserve"> </w:t>
      </w:r>
      <w:r w:rsidR="005C088B">
        <w:cr/>
      </w:r>
      <w:r w:rsidRPr="004327F1">
        <w:rPr>
          <w:rFonts w:hint="cs"/>
          <w:cs/>
          <w:lang w:bidi="hi-IN"/>
        </w:rPr>
        <w:t>मर्द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सरसब्ज़ी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और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कुव्वत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इश</w:t>
      </w:r>
      <w:r w:rsidR="009B6BF2">
        <w:rPr>
          <w:rFonts w:hint="cs"/>
          <w:cs/>
          <w:lang w:bidi="hi-IN"/>
        </w:rPr>
        <w:t>ा</w:t>
      </w:r>
      <w:r w:rsidRPr="004327F1">
        <w:rPr>
          <w:rFonts w:hint="cs"/>
          <w:cs/>
          <w:lang w:bidi="hi-IN"/>
        </w:rPr>
        <w:t>रा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औरत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हामिला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होने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बशारत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है।</w:t>
      </w:r>
    </w:p>
    <w:p w:rsidR="004327F1" w:rsidRPr="004327F1" w:rsidRDefault="004327F1" w:rsidP="00A7641D">
      <w:pPr>
        <w:pStyle w:val="libNormal"/>
      </w:pPr>
      <w:r w:rsidRPr="004327F1">
        <w:t>95</w:t>
      </w:r>
      <w:r w:rsidR="008D4572">
        <w:t xml:space="preserve">. </w:t>
      </w:r>
      <w:r w:rsidR="009B6BF2">
        <w:rPr>
          <w:rFonts w:hint="cs"/>
          <w:cs/>
          <w:lang w:bidi="hi-IN"/>
        </w:rPr>
        <w:t>भिन्ड़ी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खाना</w:t>
      </w:r>
      <w:r w:rsidRPr="004327F1">
        <w:rPr>
          <w:cs/>
          <w:lang w:bidi="hi-IN"/>
        </w:rPr>
        <w:t xml:space="preserve"> </w:t>
      </w:r>
      <w:r w:rsidR="005C088B">
        <w:cr/>
      </w:r>
      <w:r w:rsidRPr="004327F1">
        <w:rPr>
          <w:rFonts w:hint="cs"/>
          <w:cs/>
          <w:lang w:bidi="hi-IN"/>
        </w:rPr>
        <w:t>तवल्लुदे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फरज़न्द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हो</w:t>
      </w:r>
      <w:r w:rsidR="00362E76">
        <w:rPr>
          <w:rFonts w:hint="cs"/>
          <w:cs/>
          <w:lang w:bidi="hi-IN"/>
        </w:rPr>
        <w:t>।</w:t>
      </w:r>
    </w:p>
    <w:p w:rsidR="004327F1" w:rsidRPr="004327F1" w:rsidRDefault="004327F1" w:rsidP="00A7641D">
      <w:pPr>
        <w:pStyle w:val="libNormal"/>
      </w:pPr>
      <w:r w:rsidRPr="004327F1">
        <w:t>96</w:t>
      </w:r>
      <w:r w:rsidR="008D4572">
        <w:t xml:space="preserve">. </w:t>
      </w:r>
      <w:r w:rsidRPr="004327F1">
        <w:rPr>
          <w:rFonts w:hint="cs"/>
          <w:cs/>
          <w:lang w:bidi="hi-IN"/>
        </w:rPr>
        <w:t>बोसा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लेते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देखना</w:t>
      </w:r>
      <w:r w:rsidRPr="004327F1">
        <w:rPr>
          <w:cs/>
          <w:lang w:bidi="hi-IN"/>
        </w:rPr>
        <w:t xml:space="preserve"> </w:t>
      </w:r>
      <w:r w:rsidR="005C088B">
        <w:cr/>
      </w:r>
      <w:r w:rsidRPr="004327F1">
        <w:rPr>
          <w:rFonts w:hint="cs"/>
          <w:cs/>
          <w:lang w:bidi="hi-IN"/>
        </w:rPr>
        <w:t>दलीले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मसर्रत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कामरानी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है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और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इशरत</w:t>
      </w:r>
      <w:r w:rsidR="009B6BF2">
        <w:rPr>
          <w:rFonts w:hint="cs"/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निशानी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है</w:t>
      </w:r>
      <w:r w:rsidRPr="004327F1">
        <w:rPr>
          <w:cs/>
          <w:lang w:bidi="hi-IN"/>
        </w:rPr>
        <w:t xml:space="preserve"> </w:t>
      </w:r>
    </w:p>
    <w:p w:rsidR="004327F1" w:rsidRPr="004327F1" w:rsidRDefault="004327F1" w:rsidP="00A7641D">
      <w:pPr>
        <w:pStyle w:val="libNormal"/>
      </w:pPr>
      <w:r w:rsidRPr="004327F1">
        <w:lastRenderedPageBreak/>
        <w:t>97</w:t>
      </w:r>
      <w:r w:rsidR="008D4572">
        <w:t xml:space="preserve">. </w:t>
      </w:r>
      <w:r w:rsidRPr="004327F1">
        <w:rPr>
          <w:rFonts w:hint="cs"/>
          <w:cs/>
          <w:lang w:bidi="hi-IN"/>
        </w:rPr>
        <w:t>बारात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देखना</w:t>
      </w:r>
      <w:r w:rsidRPr="004327F1">
        <w:rPr>
          <w:cs/>
          <w:lang w:bidi="hi-IN"/>
        </w:rPr>
        <w:t xml:space="preserve"> </w:t>
      </w:r>
      <w:r w:rsidR="005C088B">
        <w:cr/>
      </w:r>
      <w:r w:rsidRPr="004327F1">
        <w:rPr>
          <w:rFonts w:hint="cs"/>
          <w:cs/>
          <w:lang w:bidi="hi-IN"/>
        </w:rPr>
        <w:t>शादी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बशारत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है</w:t>
      </w:r>
      <w:r w:rsidRPr="004327F1">
        <w:rPr>
          <w:cs/>
          <w:lang w:bidi="hi-IN"/>
        </w:rPr>
        <w:t xml:space="preserve"> </w:t>
      </w:r>
    </w:p>
    <w:p w:rsidR="004327F1" w:rsidRPr="004327F1" w:rsidRDefault="004327F1" w:rsidP="00A7641D">
      <w:pPr>
        <w:pStyle w:val="libNormal"/>
      </w:pPr>
      <w:r w:rsidRPr="004327F1">
        <w:t>98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बारे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मासीयत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सर</w:t>
      </w:r>
      <w:r w:rsidR="009B6BF2">
        <w:rPr>
          <w:rFonts w:hint="cs"/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पर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देखना</w:t>
      </w:r>
      <w:r w:rsidRPr="004327F1">
        <w:rPr>
          <w:cs/>
          <w:lang w:bidi="hi-IN"/>
        </w:rPr>
        <w:t xml:space="preserve"> </w:t>
      </w:r>
      <w:r w:rsidR="005C088B">
        <w:cr/>
      </w:r>
      <w:r w:rsidRPr="004327F1">
        <w:rPr>
          <w:rFonts w:hint="cs"/>
          <w:cs/>
          <w:lang w:bidi="hi-IN"/>
        </w:rPr>
        <w:t>गुनाह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से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तौबा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करे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सदका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दे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इस्तिग़फार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करे।</w:t>
      </w:r>
    </w:p>
    <w:p w:rsidR="004327F1" w:rsidRPr="004327F1" w:rsidRDefault="004327F1" w:rsidP="00A7641D">
      <w:pPr>
        <w:pStyle w:val="libNormal"/>
      </w:pPr>
      <w:r w:rsidRPr="004327F1">
        <w:t>99</w:t>
      </w:r>
      <w:r w:rsidR="008D4572">
        <w:t xml:space="preserve">. </w:t>
      </w:r>
      <w:r w:rsidRPr="004327F1">
        <w:rPr>
          <w:rFonts w:hint="cs"/>
          <w:cs/>
          <w:lang w:bidi="hi-IN"/>
        </w:rPr>
        <w:t>भूचाल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देखना</w:t>
      </w:r>
      <w:r w:rsidRPr="004327F1">
        <w:rPr>
          <w:cs/>
          <w:lang w:bidi="hi-IN"/>
        </w:rPr>
        <w:t xml:space="preserve"> </w:t>
      </w:r>
      <w:r w:rsidR="005C088B">
        <w:cr/>
      </w:r>
      <w:r w:rsidRPr="004327F1">
        <w:rPr>
          <w:rFonts w:hint="cs"/>
          <w:cs/>
          <w:lang w:bidi="hi-IN"/>
        </w:rPr>
        <w:t>ग़म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व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मेहनत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में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मुब्तिला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सदमों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से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दिल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तहो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बाला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हो</w:t>
      </w:r>
      <w:r w:rsidR="00362E76">
        <w:rPr>
          <w:rFonts w:hint="cs"/>
          <w:cs/>
          <w:lang w:bidi="hi-IN"/>
        </w:rPr>
        <w:t>।</w:t>
      </w:r>
    </w:p>
    <w:p w:rsidR="004327F1" w:rsidRPr="004327F1" w:rsidRDefault="004327F1" w:rsidP="00A7641D">
      <w:pPr>
        <w:pStyle w:val="libNormal"/>
      </w:pPr>
      <w:r w:rsidRPr="004327F1">
        <w:t>100</w:t>
      </w:r>
      <w:r w:rsidR="008D4572">
        <w:t xml:space="preserve">. </w:t>
      </w:r>
      <w:r w:rsidRPr="004327F1">
        <w:rPr>
          <w:rFonts w:hint="cs"/>
          <w:cs/>
          <w:lang w:bidi="hi-IN"/>
        </w:rPr>
        <w:t>बादबांकुश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देखना</w:t>
      </w:r>
      <w:r w:rsidRPr="004327F1">
        <w:rPr>
          <w:cs/>
          <w:lang w:bidi="hi-IN"/>
        </w:rPr>
        <w:t xml:space="preserve"> </w:t>
      </w:r>
      <w:r w:rsidR="005C088B">
        <w:cr/>
      </w:r>
      <w:r w:rsidRPr="004327F1">
        <w:rPr>
          <w:rFonts w:hint="cs"/>
          <w:cs/>
          <w:lang w:bidi="hi-IN"/>
        </w:rPr>
        <w:t>उम्र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दराज़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ज़ौजा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खूबरू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मिले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मालो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नेअमत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और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ख़ैरो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बरकत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हाथ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आये</w:t>
      </w:r>
      <w:r w:rsidR="00362E76">
        <w:rPr>
          <w:rFonts w:hint="cs"/>
          <w:cs/>
          <w:lang w:bidi="hi-IN"/>
        </w:rPr>
        <w:t>।</w:t>
      </w:r>
    </w:p>
    <w:p w:rsidR="004327F1" w:rsidRPr="004327F1" w:rsidRDefault="004327F1" w:rsidP="009B6BF2">
      <w:pPr>
        <w:pStyle w:val="libNormal"/>
      </w:pPr>
      <w:r w:rsidRPr="004327F1">
        <w:t>101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बकरी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या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भेड़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पहाड़ी</w:t>
      </w:r>
      <w:r w:rsidRPr="004327F1">
        <w:rPr>
          <w:cs/>
          <w:lang w:bidi="hi-IN"/>
        </w:rPr>
        <w:t xml:space="preserve"> </w:t>
      </w:r>
      <w:r w:rsidR="005C088B">
        <w:cr/>
      </w:r>
      <w:r w:rsidRPr="004327F1">
        <w:rPr>
          <w:rFonts w:hint="cs"/>
          <w:cs/>
          <w:lang w:bidi="hi-IN"/>
        </w:rPr>
        <w:t>अगर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नर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तो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मर्द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से</w:t>
      </w:r>
      <w:r w:rsidR="009B6BF2">
        <w:rPr>
          <w:rFonts w:hint="cs"/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फायदा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उठाये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अगर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मादा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तो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औरत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से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मसर्रत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हासिल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हो।</w:t>
      </w:r>
    </w:p>
    <w:p w:rsidR="004327F1" w:rsidRPr="004327F1" w:rsidRDefault="004327F1" w:rsidP="00A7641D">
      <w:pPr>
        <w:pStyle w:val="libNormal"/>
      </w:pPr>
      <w:r w:rsidRPr="004327F1">
        <w:t>102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बन्दूक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देखना</w:t>
      </w:r>
      <w:r w:rsidRPr="004327F1">
        <w:rPr>
          <w:cs/>
          <w:lang w:bidi="hi-IN"/>
        </w:rPr>
        <w:t xml:space="preserve"> </w:t>
      </w:r>
      <w:r w:rsidR="005C088B">
        <w:cr/>
      </w:r>
      <w:r w:rsidRPr="004327F1">
        <w:rPr>
          <w:rFonts w:hint="cs"/>
          <w:cs/>
          <w:lang w:bidi="hi-IN"/>
        </w:rPr>
        <w:t>दुश्मन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पर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ग़लिब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आने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से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नाम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या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अच्छी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ख़बर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से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खुश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हो।</w:t>
      </w:r>
    </w:p>
    <w:p w:rsidR="004327F1" w:rsidRPr="004327F1" w:rsidRDefault="004327F1" w:rsidP="00A7641D">
      <w:pPr>
        <w:pStyle w:val="libNormal"/>
      </w:pPr>
      <w:r w:rsidRPr="004327F1">
        <w:t>103</w:t>
      </w:r>
      <w:r w:rsidR="008D4572">
        <w:t xml:space="preserve">. </w:t>
      </w:r>
      <w:r w:rsidRPr="004327F1">
        <w:rPr>
          <w:rFonts w:hint="cs"/>
          <w:cs/>
          <w:lang w:bidi="hi-IN"/>
        </w:rPr>
        <w:t>बात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करना</w:t>
      </w:r>
      <w:r w:rsidRPr="004327F1">
        <w:rPr>
          <w:cs/>
          <w:lang w:bidi="hi-IN"/>
        </w:rPr>
        <w:t xml:space="preserve"> </w:t>
      </w:r>
      <w:r w:rsidR="005C088B">
        <w:cr/>
      </w:r>
      <w:r w:rsidRPr="004327F1">
        <w:rPr>
          <w:rFonts w:hint="cs"/>
          <w:cs/>
          <w:lang w:bidi="hi-IN"/>
        </w:rPr>
        <w:t>हरज़बान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में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बात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करना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या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सुनना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खैरो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शर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में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मुब्तिला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होने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मुतरादिफ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है</w:t>
      </w:r>
      <w:r w:rsidR="00362E76">
        <w:rPr>
          <w:rFonts w:hint="cs"/>
          <w:cs/>
          <w:lang w:bidi="hi-IN"/>
        </w:rPr>
        <w:t>।</w:t>
      </w:r>
    </w:p>
    <w:p w:rsidR="004327F1" w:rsidRPr="004327F1" w:rsidRDefault="004327F1" w:rsidP="00A7641D">
      <w:pPr>
        <w:pStyle w:val="libNormal"/>
      </w:pPr>
      <w:r w:rsidRPr="004327F1">
        <w:t>104</w:t>
      </w:r>
      <w:r w:rsidR="008D4572">
        <w:t xml:space="preserve">. </w:t>
      </w:r>
      <w:r w:rsidRPr="004327F1">
        <w:rPr>
          <w:rFonts w:hint="cs"/>
          <w:cs/>
          <w:lang w:bidi="hi-IN"/>
        </w:rPr>
        <w:t>बाजरा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देखना</w:t>
      </w:r>
      <w:r w:rsidR="005C088B">
        <w:cr/>
      </w:r>
      <w:r w:rsidRPr="004327F1">
        <w:rPr>
          <w:rFonts w:hint="cs"/>
          <w:cs/>
          <w:lang w:bidi="hi-IN"/>
        </w:rPr>
        <w:t>बाजरे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रोटी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खाते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देखना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दिली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मुराद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बर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आने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अलामत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है।</w:t>
      </w:r>
    </w:p>
    <w:p w:rsidR="004327F1" w:rsidRPr="004327F1" w:rsidRDefault="004327F1" w:rsidP="00A7641D">
      <w:pPr>
        <w:pStyle w:val="libNormal"/>
      </w:pPr>
      <w:r w:rsidRPr="004327F1">
        <w:lastRenderedPageBreak/>
        <w:t>105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बादाम</w:t>
      </w:r>
      <w:r w:rsidR="005C088B">
        <w:cr/>
      </w:r>
      <w:r w:rsidRPr="004327F1">
        <w:rPr>
          <w:rFonts w:hint="cs"/>
          <w:cs/>
          <w:lang w:bidi="hi-IN"/>
        </w:rPr>
        <w:t>बादाम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गरी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देखना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मोजिब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ख़ैरो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नेअमत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है।</w:t>
      </w:r>
    </w:p>
    <w:p w:rsidR="004327F1" w:rsidRPr="004327F1" w:rsidRDefault="004327F1" w:rsidP="00A7641D">
      <w:pPr>
        <w:pStyle w:val="libNormal"/>
      </w:pPr>
      <w:r w:rsidRPr="004327F1">
        <w:t>106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बारह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बुर्ज</w:t>
      </w:r>
      <w:r w:rsidRPr="004327F1">
        <w:rPr>
          <w:cs/>
          <w:lang w:bidi="hi-IN"/>
        </w:rPr>
        <w:t xml:space="preserve"> </w:t>
      </w:r>
      <w:r w:rsidR="005C088B">
        <w:cr/>
      </w:r>
      <w:r w:rsidRPr="004327F1">
        <w:rPr>
          <w:rFonts w:hint="cs"/>
          <w:cs/>
          <w:lang w:bidi="hi-IN"/>
        </w:rPr>
        <w:t>ख़्वाब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किसी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बुर्ज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दखने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ताबीर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उस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बुर्ज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ख़ासियत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पर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मब्नी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है।</w:t>
      </w:r>
    </w:p>
    <w:p w:rsidR="004327F1" w:rsidRPr="004327F1" w:rsidRDefault="004327F1" w:rsidP="00A7641D">
      <w:pPr>
        <w:pStyle w:val="libNormal"/>
      </w:pPr>
      <w:r w:rsidRPr="004327F1">
        <w:t>107</w:t>
      </w:r>
      <w:r w:rsidR="008D4572">
        <w:t xml:space="preserve">. </w:t>
      </w:r>
      <w:r w:rsidRPr="004327F1">
        <w:rPr>
          <w:rFonts w:hint="cs"/>
          <w:cs/>
          <w:lang w:bidi="hi-IN"/>
        </w:rPr>
        <w:t>बावर्ची</w:t>
      </w:r>
      <w:r w:rsidRPr="004327F1">
        <w:rPr>
          <w:cs/>
          <w:lang w:bidi="hi-IN"/>
        </w:rPr>
        <w:t xml:space="preserve"> </w:t>
      </w:r>
    </w:p>
    <w:p w:rsidR="004327F1" w:rsidRPr="004327F1" w:rsidRDefault="005C088B" w:rsidP="00A7641D">
      <w:pPr>
        <w:pStyle w:val="libNormal"/>
      </w:pPr>
      <w:r>
        <w:cr/>
      </w:r>
      <w:r w:rsidR="004327F1" w:rsidRPr="004327F1">
        <w:rPr>
          <w:rFonts w:hint="cs"/>
          <w:cs/>
          <w:lang w:bidi="hi-IN"/>
        </w:rPr>
        <w:t>अगर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ख़्वाब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में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बावर्ची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काम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करे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तो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ख़ैरो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बरकत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का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मोजिब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है</w:t>
      </w:r>
      <w:r w:rsidR="00362E76">
        <w:rPr>
          <w:rFonts w:hint="cs"/>
          <w:cs/>
          <w:lang w:bidi="hi-IN"/>
        </w:rPr>
        <w:t>।</w:t>
      </w:r>
    </w:p>
    <w:p w:rsidR="004327F1" w:rsidRPr="004327F1" w:rsidRDefault="004327F1" w:rsidP="00A7641D">
      <w:pPr>
        <w:pStyle w:val="libNormal"/>
      </w:pPr>
      <w:r w:rsidRPr="004327F1">
        <w:t>108</w:t>
      </w:r>
      <w:r w:rsidR="008D4572">
        <w:t xml:space="preserve">. </w:t>
      </w:r>
      <w:r w:rsidRPr="004327F1">
        <w:rPr>
          <w:rFonts w:hint="cs"/>
          <w:cs/>
          <w:lang w:bidi="hi-IN"/>
        </w:rPr>
        <w:t>बाम</w:t>
      </w:r>
      <w:r w:rsidRPr="004327F1">
        <w:rPr>
          <w:cs/>
          <w:lang w:bidi="hi-IN"/>
        </w:rPr>
        <w:t xml:space="preserve"> </w:t>
      </w:r>
      <w:r w:rsidR="005C088B">
        <w:cr/>
      </w:r>
      <w:r w:rsidRPr="004327F1">
        <w:rPr>
          <w:rFonts w:hint="cs"/>
          <w:cs/>
          <w:lang w:bidi="hi-IN"/>
        </w:rPr>
        <w:t>बाम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पर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देखना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बुलन्द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मर्तबे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दलील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है।</w:t>
      </w:r>
    </w:p>
    <w:p w:rsidR="004327F1" w:rsidRPr="004327F1" w:rsidRDefault="004327F1" w:rsidP="00A7641D">
      <w:pPr>
        <w:pStyle w:val="libNormal"/>
      </w:pPr>
      <w:r w:rsidRPr="004327F1">
        <w:t>109</w:t>
      </w:r>
      <w:r w:rsidR="008D4572">
        <w:t xml:space="preserve">. </w:t>
      </w:r>
      <w:r w:rsidRPr="004327F1">
        <w:rPr>
          <w:rFonts w:hint="cs"/>
          <w:cs/>
          <w:lang w:bidi="hi-IN"/>
        </w:rPr>
        <w:t>बुख़ार</w:t>
      </w:r>
      <w:r w:rsidR="005C088B">
        <w:cr/>
      </w:r>
      <w:r w:rsidRPr="004327F1">
        <w:rPr>
          <w:rFonts w:hint="cs"/>
          <w:cs/>
          <w:lang w:bidi="hi-IN"/>
        </w:rPr>
        <w:t>अपने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बुख़ार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में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देखना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तंदरूस्ती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और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दराज़ीये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उम्र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दलील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है।</w:t>
      </w:r>
    </w:p>
    <w:p w:rsidR="004327F1" w:rsidRPr="004327F1" w:rsidRDefault="004327F1" w:rsidP="00A7641D">
      <w:pPr>
        <w:pStyle w:val="libNormal"/>
      </w:pPr>
      <w:r w:rsidRPr="004327F1">
        <w:t>110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बख़्शता</w:t>
      </w:r>
      <w:r w:rsidR="005C088B">
        <w:cr/>
      </w:r>
      <w:r w:rsidRPr="004327F1">
        <w:rPr>
          <w:rFonts w:hint="cs"/>
          <w:cs/>
          <w:lang w:bidi="hi-IN"/>
        </w:rPr>
        <w:t>अगर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कोई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शख़्श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बखुशी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बहुत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से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लोगो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कोई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चीज़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बख़्शता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देखे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तो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ख़ैरो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बरकत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मोजिब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है।</w:t>
      </w:r>
    </w:p>
    <w:p w:rsidR="004327F1" w:rsidRPr="004327F1" w:rsidRDefault="004327F1" w:rsidP="00A7641D">
      <w:pPr>
        <w:pStyle w:val="libNormal"/>
      </w:pPr>
      <w:r w:rsidRPr="004327F1">
        <w:t>111</w:t>
      </w:r>
      <w:r w:rsidR="008D4572">
        <w:t xml:space="preserve">. </w:t>
      </w:r>
      <w:r w:rsidRPr="004327F1">
        <w:rPr>
          <w:rFonts w:hint="cs"/>
          <w:cs/>
          <w:lang w:bidi="hi-IN"/>
        </w:rPr>
        <w:t>बदहज़मी</w:t>
      </w:r>
      <w:r w:rsidRPr="004327F1">
        <w:rPr>
          <w:cs/>
          <w:lang w:bidi="hi-IN"/>
        </w:rPr>
        <w:t xml:space="preserve"> </w:t>
      </w:r>
      <w:r w:rsidR="005C088B">
        <w:cr/>
      </w:r>
      <w:r w:rsidRPr="004327F1">
        <w:rPr>
          <w:rFonts w:hint="cs"/>
          <w:cs/>
          <w:lang w:bidi="hi-IN"/>
        </w:rPr>
        <w:t>अगर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कोई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शख़्स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ख़्वाब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में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बदहज़मी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होती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देखे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तो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माले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हराम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खाने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और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फ़साद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करने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दलील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है</w:t>
      </w:r>
      <w:r w:rsidR="00362E76">
        <w:rPr>
          <w:rFonts w:hint="cs"/>
          <w:cs/>
          <w:lang w:bidi="hi-IN"/>
        </w:rPr>
        <w:t>।</w:t>
      </w:r>
    </w:p>
    <w:p w:rsidR="004327F1" w:rsidRPr="004327F1" w:rsidRDefault="004327F1" w:rsidP="00A7641D">
      <w:pPr>
        <w:pStyle w:val="libNormal"/>
      </w:pPr>
      <w:r w:rsidRPr="004327F1">
        <w:lastRenderedPageBreak/>
        <w:t>112</w:t>
      </w:r>
      <w:r w:rsidR="008D4572">
        <w:t xml:space="preserve">. </w:t>
      </w:r>
      <w:r w:rsidRPr="004327F1">
        <w:rPr>
          <w:rFonts w:hint="cs"/>
          <w:cs/>
          <w:lang w:bidi="hi-IN"/>
        </w:rPr>
        <w:t>बरदा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फ़रोशी</w:t>
      </w:r>
      <w:r w:rsidRPr="004327F1">
        <w:rPr>
          <w:cs/>
          <w:lang w:bidi="hi-IN"/>
        </w:rPr>
        <w:t xml:space="preserve"> </w:t>
      </w:r>
      <w:r w:rsidR="005C088B">
        <w:cr/>
      </w:r>
      <w:r w:rsidRPr="004327F1">
        <w:rPr>
          <w:rFonts w:hint="cs"/>
          <w:cs/>
          <w:lang w:bidi="hi-IN"/>
        </w:rPr>
        <w:t>अगर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ख़्वाब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में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बरदा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फ़रोशों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में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अपने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आप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देखे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तो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माले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हराम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हासिल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करने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और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उसके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बरबाद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होने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दलील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है</w:t>
      </w:r>
      <w:r w:rsidR="00362E76">
        <w:rPr>
          <w:rFonts w:hint="cs"/>
          <w:cs/>
          <w:lang w:bidi="hi-IN"/>
        </w:rPr>
        <w:t>।</w:t>
      </w:r>
    </w:p>
    <w:p w:rsidR="004327F1" w:rsidRPr="004327F1" w:rsidRDefault="004327F1" w:rsidP="00A7641D">
      <w:pPr>
        <w:pStyle w:val="libNormal"/>
      </w:pPr>
      <w:r w:rsidRPr="004327F1">
        <w:t>113</w:t>
      </w:r>
      <w:r w:rsidR="008D4572">
        <w:t xml:space="preserve">. </w:t>
      </w:r>
      <w:r w:rsidRPr="004327F1">
        <w:rPr>
          <w:rFonts w:hint="cs"/>
          <w:cs/>
          <w:lang w:bidi="hi-IN"/>
        </w:rPr>
        <w:t>बुढ़ीया</w:t>
      </w:r>
      <w:r w:rsidRPr="004327F1">
        <w:rPr>
          <w:cs/>
          <w:lang w:bidi="hi-IN"/>
        </w:rPr>
        <w:t xml:space="preserve"> </w:t>
      </w:r>
      <w:r w:rsidR="005C088B">
        <w:cr/>
      </w:r>
      <w:r w:rsidRPr="004327F1">
        <w:rPr>
          <w:rFonts w:hint="cs"/>
          <w:cs/>
          <w:lang w:bidi="hi-IN"/>
        </w:rPr>
        <w:t>अगर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ख़वाब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बुढिया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देखे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तो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उम्र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तूलानी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होने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मुतरादिफ़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है</w:t>
      </w:r>
      <w:r w:rsidR="00362E76">
        <w:rPr>
          <w:rFonts w:hint="cs"/>
          <w:cs/>
          <w:lang w:bidi="hi-IN"/>
        </w:rPr>
        <w:t>।</w:t>
      </w:r>
    </w:p>
    <w:p w:rsidR="009B6BF2" w:rsidRDefault="004327F1" w:rsidP="009B6BF2">
      <w:pPr>
        <w:pStyle w:val="libNormal"/>
        <w:rPr>
          <w:lang w:bidi="hi-IN"/>
        </w:rPr>
      </w:pPr>
      <w:r w:rsidRPr="004327F1">
        <w:t>114</w:t>
      </w:r>
      <w:r w:rsidR="008D4572">
        <w:t xml:space="preserve">. </w:t>
      </w:r>
      <w:r w:rsidRPr="004327F1">
        <w:rPr>
          <w:rFonts w:hint="cs"/>
          <w:cs/>
          <w:lang w:bidi="hi-IN"/>
        </w:rPr>
        <w:t>बगला</w:t>
      </w:r>
      <w:r w:rsidR="005C088B">
        <w:rPr>
          <w:lang w:bidi="hi-IN"/>
        </w:rPr>
        <w:cr/>
      </w:r>
      <w:r w:rsidRPr="004327F1">
        <w:rPr>
          <w:rFonts w:hint="cs"/>
          <w:cs/>
          <w:lang w:bidi="hi-IN"/>
        </w:rPr>
        <w:t>ख़्वाब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में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बगला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पकड़ते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देखेतो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किसी</w:t>
      </w:r>
      <w:r w:rsidR="009B6BF2">
        <w:rPr>
          <w:rFonts w:hint="cs"/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औरत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केमाल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से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नफा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पहुँचने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दलील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है।</w:t>
      </w:r>
      <w:r w:rsidR="005C088B">
        <w:cr/>
      </w:r>
      <w:r w:rsidRPr="004327F1">
        <w:t>115</w:t>
      </w:r>
      <w:r w:rsidR="008D4572">
        <w:t xml:space="preserve">. </w:t>
      </w:r>
      <w:r w:rsidRPr="004327F1">
        <w:rPr>
          <w:rFonts w:hint="cs"/>
          <w:cs/>
          <w:lang w:bidi="hi-IN"/>
        </w:rPr>
        <w:t>बिल्लौर</w:t>
      </w:r>
    </w:p>
    <w:p w:rsidR="004327F1" w:rsidRPr="004327F1" w:rsidRDefault="004327F1" w:rsidP="009B6BF2">
      <w:pPr>
        <w:pStyle w:val="libNormal"/>
      </w:pPr>
      <w:r w:rsidRPr="004327F1">
        <w:rPr>
          <w:rFonts w:hint="cs"/>
          <w:cs/>
          <w:lang w:bidi="hi-IN"/>
        </w:rPr>
        <w:t>अगर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ख़्वाब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में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बिल्लौर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देखे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तो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ऐसी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औरत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से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शादी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होन्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दलील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है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जिससे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निबाह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न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सकेगा</w:t>
      </w:r>
    </w:p>
    <w:p w:rsidR="009B6BF2" w:rsidRDefault="004327F1" w:rsidP="009B6BF2">
      <w:pPr>
        <w:pStyle w:val="libNormal"/>
        <w:rPr>
          <w:lang w:bidi="hi-IN"/>
        </w:rPr>
      </w:pPr>
      <w:r w:rsidRPr="004327F1">
        <w:t>116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बुनियाद</w:t>
      </w:r>
    </w:p>
    <w:p w:rsidR="004327F1" w:rsidRPr="004327F1" w:rsidRDefault="004327F1" w:rsidP="009B6BF2">
      <w:pPr>
        <w:pStyle w:val="libNormal"/>
      </w:pPr>
      <w:r w:rsidRPr="004327F1">
        <w:rPr>
          <w:rFonts w:hint="cs"/>
          <w:cs/>
          <w:lang w:bidi="hi-IN"/>
        </w:rPr>
        <w:t>अगर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ख़्वाब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देखें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कि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किसी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मकान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या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शहर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या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क़िले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बुनियाद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रख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रहा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है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तो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दुश्मनों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से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अमन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में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रहने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मुतरादिफ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है</w:t>
      </w:r>
      <w:r w:rsidR="00362E76">
        <w:rPr>
          <w:rFonts w:hint="cs"/>
          <w:cs/>
          <w:lang w:bidi="hi-IN"/>
        </w:rPr>
        <w:t>।</w:t>
      </w:r>
    </w:p>
    <w:p w:rsidR="009B6BF2" w:rsidRDefault="004327F1" w:rsidP="009B6BF2">
      <w:pPr>
        <w:pStyle w:val="libNormal"/>
        <w:rPr>
          <w:lang w:bidi="hi-IN"/>
        </w:rPr>
      </w:pPr>
      <w:r w:rsidRPr="004327F1">
        <w:t>117</w:t>
      </w:r>
      <w:r w:rsidR="008D4572">
        <w:t xml:space="preserve">. </w:t>
      </w:r>
      <w:r w:rsidRPr="004327F1">
        <w:rPr>
          <w:rFonts w:hint="cs"/>
          <w:cs/>
          <w:lang w:bidi="hi-IN"/>
        </w:rPr>
        <w:t>बहरापन</w:t>
      </w:r>
    </w:p>
    <w:p w:rsidR="004327F1" w:rsidRPr="004327F1" w:rsidRDefault="004327F1" w:rsidP="009B6BF2">
      <w:pPr>
        <w:pStyle w:val="libNormal"/>
      </w:pPr>
      <w:r w:rsidRPr="004327F1">
        <w:rPr>
          <w:rFonts w:hint="cs"/>
          <w:cs/>
          <w:lang w:bidi="hi-IN"/>
        </w:rPr>
        <w:t>ख़्वाब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में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बहरापन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तहीदस्ती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और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तंगी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बाएस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है।</w:t>
      </w:r>
    </w:p>
    <w:p w:rsidR="009B6BF2" w:rsidRDefault="004327F1" w:rsidP="009B6BF2">
      <w:pPr>
        <w:pStyle w:val="libNormal"/>
        <w:rPr>
          <w:lang w:bidi="hi-IN"/>
        </w:rPr>
      </w:pPr>
      <w:r w:rsidRPr="004327F1">
        <w:t>118</w:t>
      </w:r>
      <w:r w:rsidR="008D4572">
        <w:t xml:space="preserve">. </w:t>
      </w:r>
      <w:r w:rsidRPr="004327F1">
        <w:rPr>
          <w:rFonts w:hint="cs"/>
          <w:cs/>
          <w:lang w:bidi="hi-IN"/>
        </w:rPr>
        <w:t>भू</w:t>
      </w:r>
      <w:r w:rsidR="009B6BF2">
        <w:rPr>
          <w:rFonts w:hint="cs"/>
          <w:cs/>
          <w:lang w:bidi="hi-IN"/>
        </w:rPr>
        <w:t>ख</w:t>
      </w:r>
    </w:p>
    <w:p w:rsidR="004327F1" w:rsidRPr="004327F1" w:rsidRDefault="004327F1" w:rsidP="009B6BF2">
      <w:pPr>
        <w:pStyle w:val="libNormal"/>
      </w:pPr>
      <w:r w:rsidRPr="004327F1">
        <w:rPr>
          <w:rFonts w:hint="cs"/>
          <w:cs/>
          <w:lang w:bidi="hi-IN"/>
        </w:rPr>
        <w:t>ख़्वाब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में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भूक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लगना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बेहतर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है</w:t>
      </w:r>
      <w:r w:rsidR="00362E76">
        <w:rPr>
          <w:rFonts w:hint="cs"/>
          <w:cs/>
          <w:lang w:bidi="hi-IN"/>
        </w:rPr>
        <w:t>।</w:t>
      </w:r>
    </w:p>
    <w:p w:rsidR="004327F1" w:rsidRPr="004327F1" w:rsidRDefault="004327F1" w:rsidP="009B6BF2">
      <w:pPr>
        <w:pStyle w:val="libNormal"/>
      </w:pPr>
      <w:r w:rsidRPr="004327F1">
        <w:lastRenderedPageBreak/>
        <w:t>119</w:t>
      </w:r>
      <w:r w:rsidR="009B6BF2">
        <w:rPr>
          <w:rFonts w:hint="cs"/>
          <w:cs/>
          <w:lang w:bidi="hi-IN"/>
        </w:rPr>
        <w:t>.</w:t>
      </w:r>
      <w:r w:rsidRPr="004327F1">
        <w:rPr>
          <w:rFonts w:hint="cs"/>
          <w:cs/>
          <w:lang w:bidi="hi-IN"/>
        </w:rPr>
        <w:t>बेल्चा</w:t>
      </w:r>
      <w:r w:rsidR="009B6BF2">
        <w:rPr>
          <w:rFonts w:hint="cs"/>
          <w:cs/>
          <w:lang w:bidi="hi-IN"/>
        </w:rPr>
        <w:br/>
      </w:r>
      <w:r w:rsidRPr="004327F1">
        <w:rPr>
          <w:rFonts w:hint="cs"/>
          <w:cs/>
          <w:lang w:bidi="hi-IN"/>
        </w:rPr>
        <w:t>बेल्चा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देखना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याकामकरना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इज़्ज़तो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विक़ार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दलील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है।</w:t>
      </w:r>
    </w:p>
    <w:p w:rsidR="009B6BF2" w:rsidRDefault="004327F1" w:rsidP="009B6BF2">
      <w:pPr>
        <w:pStyle w:val="libNormal"/>
        <w:rPr>
          <w:lang w:bidi="hi-IN"/>
        </w:rPr>
      </w:pPr>
      <w:r w:rsidRPr="004327F1">
        <w:t>120</w:t>
      </w:r>
      <w:r w:rsidR="008D4572">
        <w:t xml:space="preserve">. </w:t>
      </w:r>
      <w:r w:rsidRPr="004327F1">
        <w:rPr>
          <w:rFonts w:hint="cs"/>
          <w:cs/>
          <w:lang w:bidi="hi-IN"/>
        </w:rPr>
        <w:t>बेलना</w:t>
      </w:r>
      <w:r w:rsidRPr="004327F1">
        <w:rPr>
          <w:cs/>
          <w:lang w:bidi="hi-IN"/>
        </w:rPr>
        <w:t xml:space="preserve"> </w:t>
      </w:r>
    </w:p>
    <w:p w:rsidR="004327F1" w:rsidRPr="004327F1" w:rsidRDefault="004327F1" w:rsidP="009B6BF2">
      <w:pPr>
        <w:pStyle w:val="libNormal"/>
      </w:pPr>
      <w:r w:rsidRPr="004327F1">
        <w:rPr>
          <w:rFonts w:hint="cs"/>
          <w:cs/>
          <w:lang w:bidi="hi-IN"/>
        </w:rPr>
        <w:t>किसी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से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बेलना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मॉगना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नफ़ा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और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कामयाबी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दलील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है</w:t>
      </w:r>
      <w:r w:rsidR="00362E76">
        <w:rPr>
          <w:rFonts w:hint="cs"/>
          <w:cs/>
          <w:lang w:bidi="hi-IN"/>
        </w:rPr>
        <w:t>।</w:t>
      </w:r>
    </w:p>
    <w:p w:rsidR="009B6BF2" w:rsidRDefault="004327F1" w:rsidP="009B6BF2">
      <w:pPr>
        <w:pStyle w:val="libNormal"/>
        <w:rPr>
          <w:lang w:bidi="hi-IN"/>
        </w:rPr>
      </w:pPr>
      <w:r w:rsidRPr="004327F1">
        <w:t>121</w:t>
      </w:r>
      <w:r w:rsidR="008D4572">
        <w:t xml:space="preserve">. </w:t>
      </w:r>
      <w:r w:rsidRPr="004327F1">
        <w:rPr>
          <w:rFonts w:hint="cs"/>
          <w:cs/>
          <w:lang w:bidi="hi-IN"/>
        </w:rPr>
        <w:t>बेहो</w:t>
      </w:r>
      <w:r w:rsidR="009B6BF2">
        <w:rPr>
          <w:rFonts w:hint="cs"/>
          <w:cs/>
          <w:lang w:bidi="hi-IN"/>
        </w:rPr>
        <w:t>शी</w:t>
      </w:r>
    </w:p>
    <w:p w:rsidR="004327F1" w:rsidRPr="004327F1" w:rsidRDefault="004327F1" w:rsidP="009B6BF2">
      <w:pPr>
        <w:pStyle w:val="libNormal"/>
      </w:pPr>
      <w:r w:rsidRPr="004327F1">
        <w:rPr>
          <w:rFonts w:hint="cs"/>
          <w:cs/>
          <w:lang w:bidi="hi-IN"/>
        </w:rPr>
        <w:t>अगर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कोई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शख़्स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अपने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आपको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ख़्वाब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में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बेहोश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देखे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तो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किसी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काम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में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हैरानी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व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परेशानी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मोजिब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है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लेकिन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आख़िर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कामयाब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होगा</w:t>
      </w:r>
      <w:r w:rsidR="00362E76">
        <w:rPr>
          <w:rFonts w:hint="cs"/>
          <w:cs/>
          <w:lang w:bidi="hi-IN"/>
        </w:rPr>
        <w:t>।</w:t>
      </w:r>
    </w:p>
    <w:p w:rsidR="009B6BF2" w:rsidRDefault="004327F1" w:rsidP="009B6BF2">
      <w:pPr>
        <w:pStyle w:val="libNormal"/>
        <w:rPr>
          <w:lang w:bidi="hi-IN"/>
        </w:rPr>
      </w:pPr>
      <w:r w:rsidRPr="004327F1">
        <w:t>122</w:t>
      </w:r>
      <w:r w:rsidR="008D4572">
        <w:t xml:space="preserve">. </w:t>
      </w:r>
      <w:r w:rsidRPr="004327F1">
        <w:rPr>
          <w:rFonts w:hint="cs"/>
          <w:cs/>
          <w:lang w:bidi="hi-IN"/>
        </w:rPr>
        <w:t>बही</w:t>
      </w:r>
    </w:p>
    <w:p w:rsidR="004327F1" w:rsidRPr="004327F1" w:rsidRDefault="004327F1" w:rsidP="009B6BF2">
      <w:pPr>
        <w:pStyle w:val="libNormal"/>
      </w:pPr>
      <w:r w:rsidRPr="004327F1">
        <w:rPr>
          <w:rFonts w:hint="cs"/>
          <w:cs/>
          <w:lang w:bidi="hi-IN"/>
        </w:rPr>
        <w:t>ख़्वाब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में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बही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देखना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फ़रज़न्द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होने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बाएस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है।</w:t>
      </w:r>
    </w:p>
    <w:p w:rsidR="009B6BF2" w:rsidRDefault="004327F1" w:rsidP="009B6BF2">
      <w:pPr>
        <w:pStyle w:val="libNormal"/>
        <w:rPr>
          <w:lang w:bidi="hi-IN"/>
        </w:rPr>
      </w:pPr>
      <w:r w:rsidRPr="004327F1">
        <w:t>123</w:t>
      </w:r>
      <w:r w:rsidR="008D4572">
        <w:t xml:space="preserve">. </w:t>
      </w:r>
      <w:r w:rsidRPr="004327F1">
        <w:rPr>
          <w:rFonts w:hint="cs"/>
          <w:cs/>
          <w:lang w:bidi="hi-IN"/>
        </w:rPr>
        <w:t>भैसा</w:t>
      </w:r>
    </w:p>
    <w:p w:rsidR="004327F1" w:rsidRPr="004327F1" w:rsidRDefault="004327F1" w:rsidP="009B6BF2">
      <w:pPr>
        <w:pStyle w:val="libNormal"/>
      </w:pPr>
      <w:r w:rsidRPr="004327F1">
        <w:rPr>
          <w:rFonts w:hint="cs"/>
          <w:cs/>
          <w:lang w:bidi="hi-IN"/>
        </w:rPr>
        <w:t>ख़्वाब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में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भैसा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देखना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किसी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नौकर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रखने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या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गुलाम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ख़रीदने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मोजिब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है</w:t>
      </w:r>
      <w:r w:rsidR="00362E76">
        <w:rPr>
          <w:rFonts w:hint="cs"/>
          <w:cs/>
          <w:lang w:bidi="hi-IN"/>
        </w:rPr>
        <w:t>।</w:t>
      </w:r>
    </w:p>
    <w:p w:rsidR="009B6BF2" w:rsidRDefault="004327F1" w:rsidP="009B6BF2">
      <w:pPr>
        <w:pStyle w:val="libNormal"/>
        <w:rPr>
          <w:lang w:bidi="hi-IN"/>
        </w:rPr>
      </w:pPr>
      <w:r w:rsidRPr="004327F1">
        <w:t>124</w:t>
      </w:r>
      <w:r w:rsidR="008D4572">
        <w:t xml:space="preserve">. </w:t>
      </w:r>
      <w:r w:rsidRPr="004327F1">
        <w:rPr>
          <w:rFonts w:hint="cs"/>
          <w:cs/>
          <w:lang w:bidi="hi-IN"/>
        </w:rPr>
        <w:t>बाईसकोप</w:t>
      </w:r>
    </w:p>
    <w:p w:rsidR="004327F1" w:rsidRPr="004327F1" w:rsidRDefault="004327F1" w:rsidP="009B6BF2">
      <w:pPr>
        <w:pStyle w:val="libNormal"/>
      </w:pPr>
      <w:r w:rsidRPr="004327F1">
        <w:rPr>
          <w:rFonts w:hint="cs"/>
          <w:cs/>
          <w:lang w:bidi="hi-IN"/>
        </w:rPr>
        <w:t>ख़्वाब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में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बाईसकोप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तमाशा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देखना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ग़म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से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निजात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पाने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मोजिब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है</w:t>
      </w:r>
      <w:r w:rsidR="00362E76">
        <w:rPr>
          <w:rFonts w:hint="cs"/>
          <w:cs/>
          <w:lang w:bidi="hi-IN"/>
        </w:rPr>
        <w:t>।</w:t>
      </w:r>
    </w:p>
    <w:p w:rsidR="009B6BF2" w:rsidRDefault="004327F1" w:rsidP="009B6BF2">
      <w:pPr>
        <w:pStyle w:val="libNormal"/>
        <w:rPr>
          <w:lang w:bidi="hi-IN"/>
        </w:rPr>
      </w:pPr>
      <w:r w:rsidRPr="004327F1">
        <w:t>125</w:t>
      </w:r>
      <w:r w:rsidR="008D4572">
        <w:t xml:space="preserve">. </w:t>
      </w:r>
      <w:r w:rsidRPr="004327F1">
        <w:rPr>
          <w:rFonts w:hint="cs"/>
          <w:cs/>
          <w:lang w:bidi="hi-IN"/>
        </w:rPr>
        <w:t>बाईस्किल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पर</w:t>
      </w:r>
      <w:r w:rsidR="009B6BF2">
        <w:rPr>
          <w:rFonts w:hint="cs"/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सवार</w:t>
      </w:r>
      <w:r w:rsidR="009B6BF2">
        <w:rPr>
          <w:rFonts w:hint="cs"/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हौना</w:t>
      </w:r>
    </w:p>
    <w:p w:rsidR="004327F1" w:rsidRPr="004327F1" w:rsidRDefault="004327F1" w:rsidP="009B6BF2">
      <w:pPr>
        <w:pStyle w:val="libNormal"/>
      </w:pPr>
      <w:r w:rsidRPr="004327F1">
        <w:rPr>
          <w:rFonts w:hint="cs"/>
          <w:cs/>
          <w:lang w:bidi="hi-IN"/>
        </w:rPr>
        <w:t>बुलन्द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मर्तबा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और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इज़्ज़त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व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एतहराम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अलाम़त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है</w:t>
      </w:r>
      <w:r w:rsidR="00362E76">
        <w:rPr>
          <w:rFonts w:hint="cs"/>
          <w:cs/>
          <w:lang w:bidi="hi-IN"/>
        </w:rPr>
        <w:t>।</w:t>
      </w:r>
    </w:p>
    <w:p w:rsidR="004327F1" w:rsidRPr="004327F1" w:rsidRDefault="005C088B" w:rsidP="000506D6">
      <w:pPr>
        <w:pStyle w:val="Heading1"/>
      </w:pPr>
      <w:r>
        <w:lastRenderedPageBreak/>
        <w:cr/>
      </w:r>
      <w:bookmarkStart w:id="6" w:name="_Toc496726249"/>
      <w:r w:rsidR="00D648B7">
        <w:t>(</w:t>
      </w:r>
      <w:r w:rsidR="004327F1" w:rsidRPr="004327F1">
        <w:rPr>
          <w:rFonts w:hint="cs"/>
          <w:cs/>
          <w:lang w:bidi="hi-IN"/>
        </w:rPr>
        <w:t>पे</w:t>
      </w:r>
      <w:r w:rsidR="008D4572">
        <w:rPr>
          <w:cs/>
          <w:lang w:bidi="hi-IN"/>
        </w:rPr>
        <w:t>.</w:t>
      </w:r>
      <w:r w:rsidR="009B6BF2">
        <w:rPr>
          <w:cs/>
          <w:lang w:bidi="hi-IN"/>
        </w:rPr>
        <w:t>)</w:t>
      </w:r>
      <w:bookmarkEnd w:id="6"/>
    </w:p>
    <w:p w:rsidR="004327F1" w:rsidRPr="004327F1" w:rsidRDefault="00F37A3A" w:rsidP="005166E1">
      <w:pPr>
        <w:pStyle w:val="libNormal"/>
      </w:pPr>
      <w:r>
        <w:rPr>
          <w:rFonts w:hint="cs"/>
          <w:cs/>
          <w:lang w:bidi="hi-IN"/>
        </w:rPr>
        <w:t>1.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पैग़म्बरे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खुदा</w:t>
      </w:r>
      <w:r w:rsidR="004327F1" w:rsidRPr="004327F1">
        <w:rPr>
          <w:cs/>
          <w:lang w:bidi="hi-IN"/>
        </w:rPr>
        <w:t xml:space="preserve"> (</w:t>
      </w:r>
      <w:r w:rsidR="004327F1" w:rsidRPr="004327F1">
        <w:rPr>
          <w:rFonts w:hint="cs"/>
          <w:cs/>
          <w:lang w:bidi="hi-IN"/>
        </w:rPr>
        <w:t>स</w:t>
      </w:r>
      <w:r w:rsidR="008D4572">
        <w:rPr>
          <w:cs/>
          <w:lang w:bidi="hi-IN"/>
        </w:rPr>
        <w:t>.</w:t>
      </w:r>
      <w:r w:rsidR="009B6BF2">
        <w:rPr>
          <w:cs/>
          <w:lang w:bidi="hi-IN"/>
        </w:rPr>
        <w:t>)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को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खुश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देखना</w:t>
      </w:r>
      <w:r w:rsidR="004327F1" w:rsidRPr="004327F1">
        <w:rPr>
          <w:cs/>
          <w:lang w:bidi="hi-IN"/>
        </w:rPr>
        <w:t xml:space="preserve"> </w:t>
      </w:r>
      <w:r w:rsidR="005C088B">
        <w:cr/>
      </w:r>
      <w:r w:rsidR="004327F1" w:rsidRPr="004327F1">
        <w:rPr>
          <w:rFonts w:hint="cs"/>
          <w:cs/>
          <w:lang w:bidi="hi-IN"/>
        </w:rPr>
        <w:t>कर्ज़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की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अदायगी</w:t>
      </w:r>
      <w:r w:rsidR="008D4572">
        <w:rPr>
          <w:cs/>
          <w:lang w:bidi="hi-IN"/>
        </w:rPr>
        <w:t xml:space="preserve">. </w:t>
      </w:r>
      <w:r w:rsidR="004327F1" w:rsidRPr="004327F1">
        <w:rPr>
          <w:rFonts w:hint="cs"/>
          <w:cs/>
          <w:lang w:bidi="hi-IN"/>
        </w:rPr>
        <w:t>शिफायाबी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इज़्ज़ो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शरफ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में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तरक़्क़ी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और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हाकिम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के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नज़दीक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तक़र्रूब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हासिल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हो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काफिर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देखे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तो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मुसलमान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हो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दुनिया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व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आख़िरत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में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सुर्ख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रू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हो</w:t>
      </w:r>
      <w:r w:rsidR="00362E76">
        <w:rPr>
          <w:rFonts w:hint="cs"/>
          <w:cs/>
          <w:lang w:bidi="hi-IN"/>
        </w:rPr>
        <w:t>।</w:t>
      </w:r>
      <w:r w:rsidR="005C088B">
        <w:cr/>
      </w:r>
      <w:r w:rsidR="001222C8">
        <w:rPr>
          <w:rFonts w:hint="cs"/>
          <w:cs/>
          <w:lang w:bidi="hi-IN"/>
        </w:rPr>
        <w:t xml:space="preserve">2. </w:t>
      </w:r>
      <w:r w:rsidR="004327F1" w:rsidRPr="004327F1">
        <w:rPr>
          <w:rFonts w:hint="cs"/>
          <w:cs/>
          <w:lang w:bidi="hi-IN"/>
        </w:rPr>
        <w:t>पैग़म्बरे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खुदा</w:t>
      </w:r>
      <w:r w:rsidR="004327F1" w:rsidRPr="004327F1">
        <w:rPr>
          <w:cs/>
          <w:lang w:bidi="hi-IN"/>
        </w:rPr>
        <w:t xml:space="preserve"> (</w:t>
      </w:r>
      <w:r w:rsidR="004327F1" w:rsidRPr="004327F1">
        <w:rPr>
          <w:rFonts w:hint="cs"/>
          <w:cs/>
          <w:lang w:bidi="hi-IN"/>
        </w:rPr>
        <w:t>स</w:t>
      </w:r>
      <w:r w:rsidR="008D4572">
        <w:rPr>
          <w:cs/>
          <w:lang w:bidi="hi-IN"/>
        </w:rPr>
        <w:t>.</w:t>
      </w:r>
      <w:r w:rsidR="009B6BF2">
        <w:rPr>
          <w:cs/>
          <w:lang w:bidi="hi-IN"/>
        </w:rPr>
        <w:t>)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को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गज़बनाक</w:t>
      </w:r>
      <w:r w:rsidR="004327F1" w:rsidRPr="004327F1"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देख</w:t>
      </w:r>
      <w:r w:rsidR="004327F1" w:rsidRPr="004327F1">
        <w:rPr>
          <w:rFonts w:hint="cs"/>
          <w:cs/>
          <w:lang w:bidi="hi-IN"/>
        </w:rPr>
        <w:t>ना</w:t>
      </w:r>
      <w:r w:rsidR="004327F1" w:rsidRPr="004327F1">
        <w:rPr>
          <w:cs/>
          <w:lang w:bidi="hi-IN"/>
        </w:rPr>
        <w:t xml:space="preserve"> </w:t>
      </w:r>
      <w:r w:rsidR="005C088B">
        <w:cr/>
      </w:r>
      <w:r w:rsidR="004327F1" w:rsidRPr="004327F1">
        <w:rPr>
          <w:rFonts w:hint="cs"/>
          <w:cs/>
          <w:lang w:bidi="hi-IN"/>
        </w:rPr>
        <w:t>दौलत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को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ज़वाल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को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ज़वाल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आये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त़हरे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खुदा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की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निशानी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है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मोरिदे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फ़ित्ना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व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फ़साद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और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घर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की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तबाही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है</w:t>
      </w:r>
      <w:r w:rsidR="00362E76">
        <w:rPr>
          <w:rFonts w:hint="cs"/>
          <w:cs/>
          <w:lang w:bidi="hi-IN"/>
        </w:rPr>
        <w:t>।</w:t>
      </w:r>
      <w:r w:rsidR="005C088B">
        <w:cr/>
      </w:r>
      <w:r w:rsidR="005166E1">
        <w:rPr>
          <w:rFonts w:hint="cs"/>
          <w:cs/>
          <w:lang w:bidi="hi-IN"/>
        </w:rPr>
        <w:t xml:space="preserve">3. </w:t>
      </w:r>
      <w:r w:rsidR="004327F1" w:rsidRPr="004327F1">
        <w:rPr>
          <w:rFonts w:hint="cs"/>
          <w:cs/>
          <w:lang w:bidi="hi-IN"/>
        </w:rPr>
        <w:t>पैमाने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से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बॉस</w:t>
      </w:r>
      <w:r w:rsidR="005166E1">
        <w:rPr>
          <w:rFonts w:hint="cs"/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नापते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देखना</w:t>
      </w:r>
      <w:r w:rsidR="004327F1" w:rsidRPr="004327F1">
        <w:rPr>
          <w:cs/>
          <w:lang w:bidi="hi-IN"/>
        </w:rPr>
        <w:t xml:space="preserve"> </w:t>
      </w:r>
      <w:r w:rsidR="005C088B">
        <w:cr/>
      </w:r>
      <w:r w:rsidR="004327F1" w:rsidRPr="004327F1">
        <w:rPr>
          <w:rFonts w:hint="cs"/>
          <w:cs/>
          <w:lang w:bidi="hi-IN"/>
        </w:rPr>
        <w:t>ओहदेदार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बने।</w:t>
      </w:r>
    </w:p>
    <w:p w:rsidR="004327F1" w:rsidRPr="004327F1" w:rsidRDefault="005166E1" w:rsidP="005166E1">
      <w:pPr>
        <w:pStyle w:val="libNormal"/>
      </w:pPr>
      <w:r>
        <w:rPr>
          <w:rFonts w:hint="cs"/>
          <w:cs/>
          <w:lang w:bidi="hi-IN"/>
        </w:rPr>
        <w:t xml:space="preserve">4. </w:t>
      </w:r>
      <w:r w:rsidR="004327F1" w:rsidRPr="004327F1">
        <w:rPr>
          <w:rFonts w:hint="cs"/>
          <w:cs/>
          <w:lang w:bidi="hi-IN"/>
        </w:rPr>
        <w:t>पैमाना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तोड़ना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या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जलाना</w:t>
      </w:r>
      <w:r w:rsidR="004327F1" w:rsidRPr="004327F1">
        <w:rPr>
          <w:cs/>
          <w:lang w:bidi="hi-IN"/>
        </w:rPr>
        <w:t xml:space="preserve"> </w:t>
      </w:r>
      <w:r w:rsidR="005C088B">
        <w:cr/>
      </w:r>
      <w:r w:rsidR="004327F1" w:rsidRPr="004327F1">
        <w:rPr>
          <w:rFonts w:hint="cs"/>
          <w:cs/>
          <w:lang w:bidi="hi-IN"/>
        </w:rPr>
        <w:t>ख़ौफ़े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मर्ग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और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हाकिम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एताब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की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दलील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देखने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नाले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के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लिये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तबाही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है।</w:t>
      </w:r>
    </w:p>
    <w:p w:rsidR="004327F1" w:rsidRPr="004327F1" w:rsidRDefault="005166E1" w:rsidP="005166E1">
      <w:pPr>
        <w:pStyle w:val="libNormal"/>
      </w:pPr>
      <w:r>
        <w:rPr>
          <w:rFonts w:hint="cs"/>
          <w:cs/>
          <w:lang w:bidi="hi-IN"/>
        </w:rPr>
        <w:t xml:space="preserve">5. </w:t>
      </w:r>
      <w:r w:rsidR="004327F1" w:rsidRPr="004327F1">
        <w:rPr>
          <w:rFonts w:hint="cs"/>
          <w:cs/>
          <w:lang w:bidi="hi-IN"/>
        </w:rPr>
        <w:t>पैमाना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देखना</w:t>
      </w:r>
      <w:r w:rsidR="004327F1" w:rsidRPr="004327F1">
        <w:rPr>
          <w:cs/>
          <w:lang w:bidi="hi-IN"/>
        </w:rPr>
        <w:t xml:space="preserve"> </w:t>
      </w:r>
      <w:r w:rsidR="005C088B">
        <w:cr/>
      </w:r>
      <w:r w:rsidR="004327F1" w:rsidRPr="004327F1">
        <w:rPr>
          <w:rFonts w:hint="cs"/>
          <w:cs/>
          <w:lang w:bidi="hi-IN"/>
        </w:rPr>
        <w:t>अदलो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इसाफ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और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कामयाबी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की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दलील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है।</w:t>
      </w:r>
      <w:r w:rsidR="005C088B">
        <w:cr/>
      </w:r>
      <w:r>
        <w:rPr>
          <w:rFonts w:hint="cs"/>
          <w:cs/>
          <w:lang w:bidi="hi-IN"/>
        </w:rPr>
        <w:t xml:space="preserve">6. </w:t>
      </w:r>
      <w:r w:rsidR="004327F1" w:rsidRPr="004327F1">
        <w:rPr>
          <w:rFonts w:hint="cs"/>
          <w:cs/>
          <w:lang w:bidi="hi-IN"/>
        </w:rPr>
        <w:t>पील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ताज़ा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पक्की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देखना</w:t>
      </w:r>
      <w:r w:rsidR="004327F1" w:rsidRPr="004327F1">
        <w:rPr>
          <w:cs/>
          <w:lang w:bidi="hi-IN"/>
        </w:rPr>
        <w:t xml:space="preserve"> </w:t>
      </w:r>
      <w:r w:rsidR="005C088B">
        <w:cr/>
      </w:r>
      <w:r w:rsidR="004327F1" w:rsidRPr="004327F1">
        <w:rPr>
          <w:rFonts w:hint="cs"/>
          <w:cs/>
          <w:lang w:bidi="hi-IN"/>
        </w:rPr>
        <w:t>बद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अस्लो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जादूगर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मिले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और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राहतो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मंफअत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मिले</w:t>
      </w:r>
      <w:r w:rsidR="004327F1" w:rsidRPr="004327F1">
        <w:rPr>
          <w:cs/>
          <w:lang w:bidi="hi-IN"/>
        </w:rPr>
        <w:t xml:space="preserve"> </w:t>
      </w:r>
      <w:r w:rsidR="005C088B">
        <w:cr/>
      </w:r>
      <w:r>
        <w:rPr>
          <w:rFonts w:hint="cs"/>
          <w:cs/>
          <w:lang w:bidi="hi-IN"/>
        </w:rPr>
        <w:t xml:space="preserve">7. </w:t>
      </w:r>
      <w:r w:rsidR="004327F1" w:rsidRPr="004327F1">
        <w:rPr>
          <w:rFonts w:hint="cs"/>
          <w:cs/>
          <w:lang w:bidi="hi-IN"/>
        </w:rPr>
        <w:t>परी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देखना</w:t>
      </w:r>
      <w:r w:rsidR="004327F1" w:rsidRPr="004327F1">
        <w:rPr>
          <w:cs/>
          <w:lang w:bidi="hi-IN"/>
        </w:rPr>
        <w:t xml:space="preserve"> </w:t>
      </w:r>
      <w:r w:rsidR="005C088B">
        <w:cr/>
      </w:r>
      <w:r w:rsidR="004327F1" w:rsidRPr="004327F1">
        <w:rPr>
          <w:rFonts w:hint="cs"/>
          <w:cs/>
          <w:lang w:bidi="hi-IN"/>
        </w:rPr>
        <w:t>मरातिबे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बुलनद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और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दजतिहिसहो।</w:t>
      </w:r>
    </w:p>
    <w:p w:rsidR="004327F1" w:rsidRPr="004327F1" w:rsidRDefault="005166E1" w:rsidP="005166E1">
      <w:pPr>
        <w:pStyle w:val="libNormal"/>
      </w:pPr>
      <w:r>
        <w:rPr>
          <w:rFonts w:hint="cs"/>
          <w:cs/>
          <w:lang w:bidi="hi-IN"/>
        </w:rPr>
        <w:lastRenderedPageBreak/>
        <w:t xml:space="preserve">8. </w:t>
      </w:r>
      <w:r w:rsidR="004327F1" w:rsidRPr="004327F1">
        <w:rPr>
          <w:rFonts w:hint="cs"/>
          <w:cs/>
          <w:lang w:bidi="hi-IN"/>
        </w:rPr>
        <w:t>पिस्सू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कपड़े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से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जुदा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करना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या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देकना</w:t>
      </w:r>
      <w:r w:rsidR="004327F1" w:rsidRPr="004327F1">
        <w:rPr>
          <w:cs/>
          <w:lang w:bidi="hi-IN"/>
        </w:rPr>
        <w:t xml:space="preserve"> </w:t>
      </w:r>
      <w:r w:rsidR="005C088B">
        <w:cr/>
      </w:r>
      <w:r w:rsidR="004327F1" w:rsidRPr="004327F1">
        <w:rPr>
          <w:rFonts w:hint="cs"/>
          <w:cs/>
          <w:lang w:bidi="hi-IN"/>
        </w:rPr>
        <w:t>अयाल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के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मसरफ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से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निजात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पाये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खुश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हाली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और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फ़ारिगुल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बाली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हासिल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हो</w:t>
      </w:r>
      <w:r w:rsidR="00362E76">
        <w:rPr>
          <w:rFonts w:hint="cs"/>
          <w:cs/>
          <w:lang w:bidi="hi-IN"/>
        </w:rPr>
        <w:t>।</w:t>
      </w:r>
    </w:p>
    <w:p w:rsidR="004327F1" w:rsidRPr="004327F1" w:rsidRDefault="005166E1" w:rsidP="005166E1">
      <w:pPr>
        <w:pStyle w:val="libNormal"/>
      </w:pPr>
      <w:r>
        <w:rPr>
          <w:rFonts w:hint="cs"/>
          <w:cs/>
          <w:lang w:bidi="hi-IN"/>
        </w:rPr>
        <w:t xml:space="preserve">9. </w:t>
      </w:r>
      <w:r w:rsidR="004327F1" w:rsidRPr="004327F1">
        <w:rPr>
          <w:rFonts w:hint="cs"/>
          <w:cs/>
          <w:lang w:bidi="hi-IN"/>
        </w:rPr>
        <w:t>परवाना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देखना</w:t>
      </w:r>
      <w:r w:rsidR="004327F1" w:rsidRPr="004327F1">
        <w:rPr>
          <w:cs/>
          <w:lang w:bidi="hi-IN"/>
        </w:rPr>
        <w:t xml:space="preserve"> </w:t>
      </w:r>
      <w:r w:rsidR="005C088B">
        <w:cr/>
      </w:r>
      <w:r w:rsidR="004327F1" w:rsidRPr="004327F1">
        <w:rPr>
          <w:rFonts w:hint="cs"/>
          <w:cs/>
          <w:lang w:bidi="hi-IN"/>
        </w:rPr>
        <w:t>हलाकतो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सरगरदानी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में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मुब्तिला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हो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किसी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शमा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शमाएल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से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इत्तिहाद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हो</w:t>
      </w:r>
      <w:r w:rsidR="00362E76">
        <w:rPr>
          <w:rFonts w:hint="cs"/>
          <w:cs/>
          <w:lang w:bidi="hi-IN"/>
        </w:rPr>
        <w:t>।</w:t>
      </w:r>
    </w:p>
    <w:p w:rsidR="004327F1" w:rsidRPr="004327F1" w:rsidRDefault="005166E1" w:rsidP="005166E1">
      <w:pPr>
        <w:pStyle w:val="libNormal"/>
      </w:pPr>
      <w:r>
        <w:rPr>
          <w:rFonts w:hint="cs"/>
          <w:cs/>
          <w:lang w:bidi="hi-IN"/>
        </w:rPr>
        <w:t xml:space="preserve">10. </w:t>
      </w:r>
      <w:r w:rsidR="004327F1" w:rsidRPr="004327F1">
        <w:rPr>
          <w:rFonts w:hint="cs"/>
          <w:cs/>
          <w:lang w:bidi="hi-IN"/>
        </w:rPr>
        <w:t>पशमीना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देखना</w:t>
      </w:r>
      <w:r w:rsidR="004327F1" w:rsidRPr="004327F1">
        <w:rPr>
          <w:cs/>
          <w:lang w:bidi="hi-IN"/>
        </w:rPr>
        <w:t xml:space="preserve"> </w:t>
      </w:r>
      <w:r w:rsidR="005C088B">
        <w:cr/>
      </w:r>
      <w:r w:rsidR="004327F1" w:rsidRPr="004327F1">
        <w:rPr>
          <w:rFonts w:hint="cs"/>
          <w:cs/>
          <w:lang w:bidi="hi-IN"/>
        </w:rPr>
        <w:t>इज़्ज़तो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तैक़ीर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पाये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मालो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मंफअत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मिले।</w:t>
      </w:r>
    </w:p>
    <w:p w:rsidR="004327F1" w:rsidRPr="004327F1" w:rsidRDefault="005166E1" w:rsidP="005166E1">
      <w:pPr>
        <w:pStyle w:val="libNormal"/>
      </w:pPr>
      <w:r>
        <w:rPr>
          <w:rFonts w:hint="cs"/>
          <w:cs/>
          <w:lang w:bidi="hi-IN"/>
        </w:rPr>
        <w:t xml:space="preserve">11. </w:t>
      </w:r>
      <w:r w:rsidR="004327F1" w:rsidRPr="004327F1">
        <w:rPr>
          <w:rFonts w:hint="cs"/>
          <w:cs/>
          <w:lang w:bidi="hi-IN"/>
        </w:rPr>
        <w:t>पिंजरा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देखना</w:t>
      </w:r>
      <w:r w:rsidR="004327F1" w:rsidRPr="004327F1">
        <w:rPr>
          <w:cs/>
          <w:lang w:bidi="hi-IN"/>
        </w:rPr>
        <w:t xml:space="preserve"> </w:t>
      </w:r>
    </w:p>
    <w:p w:rsidR="004327F1" w:rsidRPr="004327F1" w:rsidRDefault="004327F1" w:rsidP="005166E1">
      <w:pPr>
        <w:pStyle w:val="libNormal"/>
      </w:pPr>
      <w:r w:rsidRPr="004327F1">
        <w:rPr>
          <w:rFonts w:hint="cs"/>
          <w:cs/>
          <w:lang w:bidi="hi-IN"/>
        </w:rPr>
        <w:t>अगर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अपने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आपको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पिंजरे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में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देखे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क़ैद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अगर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दूसरे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देखे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तो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क़ैद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सदमा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उठाये</w:t>
      </w:r>
      <w:r w:rsidR="00362E76">
        <w:rPr>
          <w:rFonts w:hint="cs"/>
          <w:cs/>
          <w:lang w:bidi="hi-IN"/>
        </w:rPr>
        <w:t>।</w:t>
      </w:r>
    </w:p>
    <w:p w:rsidR="004327F1" w:rsidRPr="004327F1" w:rsidRDefault="005166E1" w:rsidP="005166E1">
      <w:pPr>
        <w:pStyle w:val="libNormal"/>
      </w:pPr>
      <w:r>
        <w:rPr>
          <w:rFonts w:hint="cs"/>
          <w:cs/>
          <w:lang w:bidi="hi-IN"/>
        </w:rPr>
        <w:t xml:space="preserve">12. </w:t>
      </w:r>
      <w:r w:rsidR="004327F1" w:rsidRPr="004327F1">
        <w:rPr>
          <w:rFonts w:hint="cs"/>
          <w:cs/>
          <w:lang w:bidi="hi-IN"/>
        </w:rPr>
        <w:t>पुल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गिरते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देखना</w:t>
      </w:r>
      <w:r w:rsidR="004327F1" w:rsidRPr="004327F1">
        <w:rPr>
          <w:cs/>
          <w:lang w:bidi="hi-IN"/>
        </w:rPr>
        <w:t xml:space="preserve"> </w:t>
      </w:r>
    </w:p>
    <w:p w:rsidR="004327F1" w:rsidRPr="004327F1" w:rsidRDefault="004327F1" w:rsidP="005166E1">
      <w:pPr>
        <w:pStyle w:val="libNormal"/>
      </w:pPr>
      <w:r w:rsidRPr="004327F1">
        <w:rPr>
          <w:rFonts w:hint="cs"/>
          <w:cs/>
          <w:lang w:bidi="hi-IN"/>
        </w:rPr>
        <w:t>फिक्रो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अन्देशें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निशानी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हाकिम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तबाही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व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बरबादी।</w:t>
      </w:r>
    </w:p>
    <w:p w:rsidR="004327F1" w:rsidRPr="004327F1" w:rsidRDefault="005166E1" w:rsidP="005166E1">
      <w:pPr>
        <w:pStyle w:val="libNormal"/>
      </w:pPr>
      <w:r>
        <w:rPr>
          <w:rFonts w:hint="cs"/>
          <w:cs/>
          <w:lang w:bidi="hi-IN"/>
        </w:rPr>
        <w:t xml:space="preserve">13. </w:t>
      </w:r>
      <w:r w:rsidR="004327F1" w:rsidRPr="004327F1">
        <w:rPr>
          <w:rFonts w:hint="cs"/>
          <w:cs/>
          <w:lang w:bidi="hi-IN"/>
        </w:rPr>
        <w:t>पुले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सिरात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से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द</w:t>
      </w:r>
      <w:r>
        <w:rPr>
          <w:rFonts w:hint="cs"/>
          <w:cs/>
          <w:lang w:bidi="hi-IN"/>
        </w:rPr>
        <w:t>ो</w:t>
      </w:r>
      <w:r w:rsidR="004327F1" w:rsidRPr="004327F1">
        <w:rPr>
          <w:rFonts w:hint="cs"/>
          <w:cs/>
          <w:lang w:bidi="hi-IN"/>
        </w:rPr>
        <w:t>ज़</w:t>
      </w:r>
      <w:r>
        <w:rPr>
          <w:rFonts w:hint="cs"/>
          <w:cs/>
          <w:lang w:bidi="hi-IN"/>
        </w:rPr>
        <w:t>ख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में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गिरना</w:t>
      </w:r>
      <w:r w:rsidR="004327F1" w:rsidRPr="004327F1">
        <w:rPr>
          <w:cs/>
          <w:lang w:bidi="hi-IN"/>
        </w:rPr>
        <w:t xml:space="preserve"> </w:t>
      </w:r>
      <w:r w:rsidR="005C088B">
        <w:cr/>
      </w:r>
      <w:r w:rsidR="004327F1" w:rsidRPr="004327F1">
        <w:rPr>
          <w:rFonts w:hint="cs"/>
          <w:cs/>
          <w:lang w:bidi="hi-IN"/>
        </w:rPr>
        <w:t>गुनाहे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कबीरा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और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बदकारी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में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मुब्तिला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हो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हाकिम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जाबिर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से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खौंफ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और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जानो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माल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की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तबाही।</w:t>
      </w:r>
    </w:p>
    <w:p w:rsidR="004327F1" w:rsidRPr="004327F1" w:rsidRDefault="005166E1" w:rsidP="005166E1">
      <w:pPr>
        <w:pStyle w:val="libNormal"/>
      </w:pPr>
      <w:r>
        <w:rPr>
          <w:rFonts w:hint="cs"/>
          <w:cs/>
          <w:lang w:bidi="hi-IN"/>
        </w:rPr>
        <w:t xml:space="preserve">14. </w:t>
      </w:r>
      <w:r w:rsidR="004327F1" w:rsidRPr="004327F1">
        <w:rPr>
          <w:rFonts w:hint="cs"/>
          <w:cs/>
          <w:lang w:bidi="hi-IN"/>
        </w:rPr>
        <w:t>पुले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सिरात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से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गुज़रना</w:t>
      </w:r>
      <w:r w:rsidR="004327F1" w:rsidRPr="004327F1">
        <w:rPr>
          <w:cs/>
          <w:lang w:bidi="hi-IN"/>
        </w:rPr>
        <w:t xml:space="preserve"> </w:t>
      </w:r>
      <w:r w:rsidR="005C088B">
        <w:cr/>
      </w:r>
      <w:r w:rsidR="004327F1" w:rsidRPr="004327F1">
        <w:rPr>
          <w:rFonts w:hint="cs"/>
          <w:cs/>
          <w:lang w:bidi="hi-IN"/>
        </w:rPr>
        <w:t>कुल्फत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और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बला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से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निजात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पाये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ज़िन्दगी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भर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रंजो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ग़म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से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छुटकारा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हो</w:t>
      </w:r>
      <w:r w:rsidR="00362E76">
        <w:rPr>
          <w:rFonts w:hint="cs"/>
          <w:cs/>
          <w:lang w:bidi="hi-IN"/>
        </w:rPr>
        <w:t>।</w:t>
      </w:r>
      <w:r w:rsidR="005C088B">
        <w:cr/>
      </w:r>
      <w:r>
        <w:rPr>
          <w:rFonts w:hint="cs"/>
          <w:cs/>
          <w:lang w:bidi="hi-IN"/>
        </w:rPr>
        <w:t xml:space="preserve">15. </w:t>
      </w:r>
      <w:r w:rsidR="004327F1" w:rsidRPr="004327F1">
        <w:rPr>
          <w:rFonts w:hint="cs"/>
          <w:cs/>
          <w:lang w:bidi="hi-IN"/>
        </w:rPr>
        <w:t>पुले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सिरात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को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देखना</w:t>
      </w:r>
      <w:r w:rsidR="004327F1" w:rsidRPr="004327F1">
        <w:rPr>
          <w:cs/>
          <w:lang w:bidi="hi-IN"/>
        </w:rPr>
        <w:t xml:space="preserve"> </w:t>
      </w:r>
      <w:r w:rsidR="005C088B">
        <w:cr/>
      </w:r>
      <w:r w:rsidR="004327F1" w:rsidRPr="004327F1">
        <w:rPr>
          <w:rFonts w:hint="cs"/>
          <w:cs/>
          <w:lang w:bidi="hi-IN"/>
        </w:rPr>
        <w:t>काम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जईफतर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हो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हाकिम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ज़ालिम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से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ख़तरा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लाहिक़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हो</w:t>
      </w:r>
      <w:r w:rsidR="00362E76">
        <w:rPr>
          <w:rFonts w:hint="cs"/>
          <w:cs/>
          <w:lang w:bidi="hi-IN"/>
        </w:rPr>
        <w:t>।</w:t>
      </w:r>
    </w:p>
    <w:p w:rsidR="004327F1" w:rsidRPr="004327F1" w:rsidRDefault="005166E1" w:rsidP="005166E1">
      <w:pPr>
        <w:pStyle w:val="libNormal"/>
      </w:pPr>
      <w:r>
        <w:rPr>
          <w:rFonts w:hint="cs"/>
          <w:cs/>
          <w:lang w:bidi="hi-IN"/>
        </w:rPr>
        <w:lastRenderedPageBreak/>
        <w:t xml:space="preserve">16. </w:t>
      </w:r>
      <w:r w:rsidR="004327F1" w:rsidRPr="004327F1">
        <w:rPr>
          <w:rFonts w:hint="cs"/>
          <w:cs/>
          <w:lang w:bidi="hi-IN"/>
        </w:rPr>
        <w:t>पिस्तान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देखना</w:t>
      </w:r>
      <w:r w:rsidR="004327F1" w:rsidRPr="004327F1">
        <w:rPr>
          <w:cs/>
          <w:lang w:bidi="hi-IN"/>
        </w:rPr>
        <w:t xml:space="preserve"> </w:t>
      </w:r>
      <w:r w:rsidR="005C088B">
        <w:cr/>
      </w:r>
      <w:r w:rsidR="004327F1" w:rsidRPr="004327F1">
        <w:rPr>
          <w:rFonts w:hint="cs"/>
          <w:cs/>
          <w:lang w:bidi="hi-IN"/>
        </w:rPr>
        <w:t>औरत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से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घर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आबाद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हो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दौलतो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औलाद</w:t>
      </w:r>
      <w:r>
        <w:rPr>
          <w:rFonts w:hint="cs"/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से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दिलशाद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हो</w:t>
      </w:r>
      <w:r w:rsidR="00362E76">
        <w:rPr>
          <w:rFonts w:hint="cs"/>
          <w:cs/>
          <w:lang w:bidi="hi-IN"/>
        </w:rPr>
        <w:t>।</w:t>
      </w:r>
    </w:p>
    <w:p w:rsidR="004327F1" w:rsidRPr="004327F1" w:rsidRDefault="005166E1" w:rsidP="005166E1">
      <w:pPr>
        <w:pStyle w:val="libNormal"/>
      </w:pPr>
      <w:r>
        <w:rPr>
          <w:rFonts w:hint="cs"/>
          <w:cs/>
          <w:lang w:bidi="hi-IN"/>
        </w:rPr>
        <w:t xml:space="preserve">17. </w:t>
      </w:r>
      <w:r w:rsidR="004327F1" w:rsidRPr="004327F1">
        <w:rPr>
          <w:rFonts w:hint="cs"/>
          <w:cs/>
          <w:lang w:bidi="hi-IN"/>
        </w:rPr>
        <w:t>पापोश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नया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पहनना</w:t>
      </w:r>
      <w:r w:rsidR="004327F1" w:rsidRPr="004327F1">
        <w:rPr>
          <w:cs/>
          <w:lang w:bidi="hi-IN"/>
        </w:rPr>
        <w:t xml:space="preserve"> </w:t>
      </w:r>
      <w:r w:rsidR="005C088B">
        <w:cr/>
      </w:r>
      <w:r w:rsidR="004327F1" w:rsidRPr="004327F1">
        <w:rPr>
          <w:rFonts w:hint="cs"/>
          <w:cs/>
          <w:lang w:bidi="hi-IN"/>
        </w:rPr>
        <w:t>दुल्हन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बाकिरा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मिले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ऐशो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इशरत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नसीब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हो</w:t>
      </w:r>
      <w:r w:rsidR="00362E76">
        <w:rPr>
          <w:rFonts w:hint="cs"/>
          <w:cs/>
          <w:lang w:bidi="hi-IN"/>
        </w:rPr>
        <w:t>।</w:t>
      </w:r>
    </w:p>
    <w:p w:rsidR="004327F1" w:rsidRPr="004327F1" w:rsidRDefault="005166E1" w:rsidP="005166E1">
      <w:pPr>
        <w:pStyle w:val="libNormal"/>
      </w:pPr>
      <w:r>
        <w:rPr>
          <w:rFonts w:hint="cs"/>
          <w:cs/>
          <w:lang w:bidi="hi-IN"/>
        </w:rPr>
        <w:t xml:space="preserve">18. </w:t>
      </w:r>
      <w:r w:rsidR="004327F1" w:rsidRPr="004327F1">
        <w:rPr>
          <w:rFonts w:hint="cs"/>
          <w:cs/>
          <w:lang w:bidi="hi-IN"/>
        </w:rPr>
        <w:t>पापोश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गुम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होना</w:t>
      </w:r>
      <w:r w:rsidR="004327F1" w:rsidRPr="004327F1">
        <w:rPr>
          <w:cs/>
          <w:lang w:bidi="hi-IN"/>
        </w:rPr>
        <w:t xml:space="preserve"> </w:t>
      </w:r>
      <w:r w:rsidR="005C088B">
        <w:cr/>
      </w:r>
      <w:r w:rsidR="004327F1" w:rsidRPr="004327F1">
        <w:rPr>
          <w:rFonts w:hint="cs"/>
          <w:cs/>
          <w:lang w:bidi="hi-IN"/>
        </w:rPr>
        <w:t>ज़ौजा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की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जुदाई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हो</w:t>
      </w:r>
      <w:r w:rsidR="004327F1" w:rsidRPr="004327F1">
        <w:rPr>
          <w:cs/>
          <w:lang w:bidi="hi-IN"/>
        </w:rPr>
        <w:t xml:space="preserve"> (</w:t>
      </w:r>
      <w:r w:rsidR="004327F1" w:rsidRPr="004327F1">
        <w:rPr>
          <w:rFonts w:hint="cs"/>
          <w:cs/>
          <w:lang w:bidi="hi-IN"/>
        </w:rPr>
        <w:t>हुकूक़े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शरीया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वाजिबुलअदा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को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न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भूलें</w:t>
      </w:r>
      <w:r w:rsidR="004327F1" w:rsidRPr="004327F1">
        <w:rPr>
          <w:cs/>
          <w:lang w:bidi="hi-IN"/>
        </w:rPr>
        <w:t>)</w:t>
      </w:r>
      <w:r w:rsidR="004327F1" w:rsidRPr="004327F1">
        <w:rPr>
          <w:rFonts w:hint="cs"/>
          <w:cs/>
          <w:lang w:bidi="hi-IN"/>
        </w:rPr>
        <w:t>।</w:t>
      </w:r>
    </w:p>
    <w:p w:rsidR="004327F1" w:rsidRPr="004327F1" w:rsidRDefault="005166E1" w:rsidP="005166E1">
      <w:pPr>
        <w:pStyle w:val="libNormal"/>
      </w:pPr>
      <w:r>
        <w:rPr>
          <w:rFonts w:hint="cs"/>
          <w:cs/>
          <w:lang w:bidi="hi-IN"/>
        </w:rPr>
        <w:t xml:space="preserve">19. </w:t>
      </w:r>
      <w:r w:rsidR="004327F1" w:rsidRPr="004327F1">
        <w:rPr>
          <w:rFonts w:hint="cs"/>
          <w:cs/>
          <w:lang w:bidi="hi-IN"/>
        </w:rPr>
        <w:t>पापोश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टूटना</w:t>
      </w:r>
      <w:r w:rsidR="004327F1" w:rsidRPr="004327F1">
        <w:rPr>
          <w:cs/>
          <w:lang w:bidi="hi-IN"/>
        </w:rPr>
        <w:t xml:space="preserve"> </w:t>
      </w:r>
      <w:r w:rsidR="005C088B">
        <w:cr/>
      </w:r>
      <w:r w:rsidR="004327F1" w:rsidRPr="004327F1">
        <w:rPr>
          <w:rFonts w:hint="cs"/>
          <w:cs/>
          <w:lang w:bidi="hi-IN"/>
        </w:rPr>
        <w:t>ज़ौजा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को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रंजो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मुसीबत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का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सामना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हो।</w:t>
      </w:r>
    </w:p>
    <w:p w:rsidR="004327F1" w:rsidRPr="004327F1" w:rsidRDefault="005166E1" w:rsidP="005166E1">
      <w:pPr>
        <w:pStyle w:val="libNormal"/>
      </w:pPr>
      <w:r>
        <w:rPr>
          <w:rFonts w:hint="cs"/>
          <w:cs/>
          <w:lang w:bidi="hi-IN"/>
        </w:rPr>
        <w:t xml:space="preserve">20. </w:t>
      </w:r>
      <w:r w:rsidR="004327F1" w:rsidRPr="004327F1">
        <w:rPr>
          <w:rFonts w:hint="cs"/>
          <w:cs/>
          <w:lang w:bidi="hi-IN"/>
        </w:rPr>
        <w:t>पंजा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कटा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देखना</w:t>
      </w:r>
      <w:r w:rsidR="004327F1" w:rsidRPr="004327F1">
        <w:rPr>
          <w:cs/>
          <w:lang w:bidi="hi-IN"/>
        </w:rPr>
        <w:t xml:space="preserve"> </w:t>
      </w:r>
      <w:r w:rsidR="005C088B">
        <w:cr/>
      </w:r>
      <w:r w:rsidR="004327F1" w:rsidRPr="004327F1">
        <w:rPr>
          <w:rFonts w:hint="cs"/>
          <w:cs/>
          <w:lang w:bidi="hi-IN"/>
        </w:rPr>
        <w:t>मुसीबत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में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गिरफ्तार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हो</w:t>
      </w:r>
      <w:r w:rsidR="00362E76">
        <w:rPr>
          <w:rFonts w:hint="cs"/>
          <w:cs/>
          <w:lang w:bidi="hi-IN"/>
        </w:rPr>
        <w:t>।</w:t>
      </w:r>
    </w:p>
    <w:p w:rsidR="004327F1" w:rsidRPr="004327F1" w:rsidRDefault="005166E1" w:rsidP="005166E1">
      <w:pPr>
        <w:pStyle w:val="libNormal"/>
      </w:pPr>
      <w:r>
        <w:rPr>
          <w:rFonts w:hint="cs"/>
          <w:cs/>
          <w:lang w:bidi="hi-IN"/>
        </w:rPr>
        <w:t xml:space="preserve">21. </w:t>
      </w:r>
      <w:r w:rsidR="004327F1" w:rsidRPr="004327F1">
        <w:rPr>
          <w:rFonts w:hint="cs"/>
          <w:cs/>
          <w:lang w:bidi="hi-IN"/>
        </w:rPr>
        <w:t>पंजा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हाथ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का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ख़ुशनुमा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देखना</w:t>
      </w:r>
      <w:r w:rsidR="004327F1" w:rsidRPr="004327F1">
        <w:rPr>
          <w:cs/>
          <w:lang w:bidi="hi-IN"/>
        </w:rPr>
        <w:t xml:space="preserve"> </w:t>
      </w:r>
      <w:r w:rsidR="005C088B">
        <w:cr/>
      </w:r>
      <w:r w:rsidR="004327F1" w:rsidRPr="004327F1">
        <w:rPr>
          <w:rFonts w:hint="cs"/>
          <w:cs/>
          <w:lang w:bidi="hi-IN"/>
        </w:rPr>
        <w:t>शफीक़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भाई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खूबसूरत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ज़ौजा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या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बेहतरीन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शरीकेकार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मिले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कुव्वत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बढ़े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और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दोस्तों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की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इम्दाद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करें।</w:t>
      </w:r>
    </w:p>
    <w:p w:rsidR="004327F1" w:rsidRPr="004327F1" w:rsidRDefault="005166E1" w:rsidP="005166E1">
      <w:pPr>
        <w:pStyle w:val="libNormal"/>
      </w:pPr>
      <w:r>
        <w:rPr>
          <w:rFonts w:hint="cs"/>
          <w:cs/>
          <w:lang w:bidi="hi-IN"/>
        </w:rPr>
        <w:t xml:space="preserve">22. </w:t>
      </w:r>
      <w:r w:rsidR="004327F1" w:rsidRPr="004327F1">
        <w:rPr>
          <w:rFonts w:hint="cs"/>
          <w:cs/>
          <w:lang w:bidi="hi-IN"/>
        </w:rPr>
        <w:t>पसली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देखना</w:t>
      </w:r>
      <w:r w:rsidR="004327F1" w:rsidRPr="004327F1">
        <w:rPr>
          <w:cs/>
          <w:lang w:bidi="hi-IN"/>
        </w:rPr>
        <w:t xml:space="preserve"> </w:t>
      </w:r>
      <w:r w:rsidR="005C088B">
        <w:cr/>
      </w:r>
      <w:r w:rsidR="004327F1" w:rsidRPr="004327F1">
        <w:rPr>
          <w:rFonts w:hint="cs"/>
          <w:cs/>
          <w:lang w:bidi="hi-IN"/>
        </w:rPr>
        <w:t>औरत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नौजवान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से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तअल्लुक़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हो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फरहतो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ऐश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बकसरत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हो।</w:t>
      </w:r>
    </w:p>
    <w:p w:rsidR="004327F1" w:rsidRPr="004327F1" w:rsidRDefault="005166E1" w:rsidP="005166E1">
      <w:pPr>
        <w:pStyle w:val="libNormal"/>
      </w:pPr>
      <w:r>
        <w:rPr>
          <w:rFonts w:hint="cs"/>
          <w:cs/>
          <w:lang w:bidi="hi-IN"/>
        </w:rPr>
        <w:t xml:space="preserve">23. </w:t>
      </w:r>
      <w:r w:rsidR="004327F1" w:rsidRPr="004327F1">
        <w:rPr>
          <w:rFonts w:hint="cs"/>
          <w:cs/>
          <w:lang w:bidi="hi-IN"/>
        </w:rPr>
        <w:t>पसली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में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सूराख़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या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खून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देखना</w:t>
      </w:r>
      <w:r w:rsidR="004327F1" w:rsidRPr="004327F1">
        <w:rPr>
          <w:cs/>
          <w:lang w:bidi="hi-IN"/>
        </w:rPr>
        <w:t xml:space="preserve"> </w:t>
      </w:r>
      <w:r w:rsidR="005C088B">
        <w:cr/>
      </w:r>
      <w:r w:rsidR="004327F1" w:rsidRPr="004327F1">
        <w:rPr>
          <w:rFonts w:hint="cs"/>
          <w:cs/>
          <w:lang w:bidi="hi-IN"/>
        </w:rPr>
        <w:t>फरज़न्दे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दिलबन्द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से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हमकिनार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हो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या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ज़ौजा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को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सदमा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पहुँचे</w:t>
      </w:r>
      <w:r w:rsidR="00362E76">
        <w:rPr>
          <w:rFonts w:hint="cs"/>
          <w:cs/>
          <w:lang w:bidi="hi-IN"/>
        </w:rPr>
        <w:t>।</w:t>
      </w:r>
    </w:p>
    <w:p w:rsidR="004327F1" w:rsidRPr="004327F1" w:rsidRDefault="005166E1" w:rsidP="005166E1">
      <w:pPr>
        <w:pStyle w:val="libNormal"/>
      </w:pPr>
      <w:r>
        <w:rPr>
          <w:rFonts w:hint="cs"/>
          <w:cs/>
          <w:lang w:bidi="hi-IN"/>
        </w:rPr>
        <w:lastRenderedPageBreak/>
        <w:t xml:space="preserve">24. </w:t>
      </w:r>
      <w:r w:rsidR="004327F1" w:rsidRPr="004327F1">
        <w:rPr>
          <w:rFonts w:hint="cs"/>
          <w:cs/>
          <w:lang w:bidi="hi-IN"/>
        </w:rPr>
        <w:t>पसली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टूटी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देखना</w:t>
      </w:r>
      <w:r w:rsidR="004327F1" w:rsidRPr="004327F1">
        <w:rPr>
          <w:cs/>
          <w:lang w:bidi="hi-IN"/>
        </w:rPr>
        <w:t xml:space="preserve"> </w:t>
      </w:r>
      <w:r w:rsidR="005C088B">
        <w:cr/>
      </w:r>
      <w:r w:rsidR="004327F1" w:rsidRPr="004327F1">
        <w:rPr>
          <w:rFonts w:hint="cs"/>
          <w:cs/>
          <w:lang w:bidi="hi-IN"/>
        </w:rPr>
        <w:t>अगर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बॉये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हो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तो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ज़ौजा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या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लड़की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मरे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अगर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दाहिनी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हो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तो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माँ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या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बाप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या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लड़के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का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ग़म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उठाये</w:t>
      </w:r>
      <w:r w:rsidR="00362E76">
        <w:rPr>
          <w:rFonts w:hint="cs"/>
          <w:cs/>
          <w:lang w:bidi="hi-IN"/>
        </w:rPr>
        <w:t>।</w:t>
      </w:r>
    </w:p>
    <w:p w:rsidR="004327F1" w:rsidRPr="004327F1" w:rsidRDefault="005166E1" w:rsidP="005166E1">
      <w:pPr>
        <w:pStyle w:val="libNormal"/>
      </w:pPr>
      <w:r>
        <w:rPr>
          <w:rFonts w:hint="cs"/>
          <w:cs/>
          <w:lang w:bidi="hi-IN"/>
        </w:rPr>
        <w:t xml:space="preserve">25. </w:t>
      </w:r>
      <w:r w:rsidR="004327F1" w:rsidRPr="004327F1">
        <w:rPr>
          <w:rFonts w:hint="cs"/>
          <w:cs/>
          <w:lang w:bidi="hi-IN"/>
        </w:rPr>
        <w:t>पेशानी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ज़ख्मी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देखना</w:t>
      </w:r>
      <w:r w:rsidR="004327F1" w:rsidRPr="004327F1">
        <w:rPr>
          <w:cs/>
          <w:lang w:bidi="hi-IN"/>
        </w:rPr>
        <w:t xml:space="preserve"> </w:t>
      </w:r>
      <w:r w:rsidR="005C088B">
        <w:cr/>
      </w:r>
      <w:r w:rsidR="004327F1" w:rsidRPr="004327F1">
        <w:rPr>
          <w:rFonts w:hint="cs"/>
          <w:cs/>
          <w:lang w:bidi="hi-IN"/>
        </w:rPr>
        <w:t>अज़ीज़ो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अक्रबा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से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रंज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उठाये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कद्रे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नुकसान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माल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हो</w:t>
      </w:r>
      <w:r w:rsidR="00362E76">
        <w:rPr>
          <w:rFonts w:hint="cs"/>
          <w:cs/>
          <w:lang w:bidi="hi-IN"/>
        </w:rPr>
        <w:t>।</w:t>
      </w:r>
      <w:r w:rsidR="005C088B">
        <w:cr/>
      </w:r>
      <w:r>
        <w:rPr>
          <w:rFonts w:hint="cs"/>
          <w:cs/>
          <w:lang w:bidi="hi-IN"/>
        </w:rPr>
        <w:t xml:space="preserve">26. </w:t>
      </w:r>
      <w:r w:rsidR="004327F1" w:rsidRPr="004327F1">
        <w:rPr>
          <w:rFonts w:hint="cs"/>
          <w:cs/>
          <w:lang w:bidi="hi-IN"/>
        </w:rPr>
        <w:t>पेशानी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पर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वरम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देखना</w:t>
      </w:r>
      <w:r w:rsidR="004327F1" w:rsidRPr="004327F1">
        <w:rPr>
          <w:cs/>
          <w:lang w:bidi="hi-IN"/>
        </w:rPr>
        <w:t xml:space="preserve"> </w:t>
      </w:r>
      <w:r w:rsidR="005C088B">
        <w:cr/>
      </w:r>
      <w:r w:rsidR="004327F1" w:rsidRPr="004327F1">
        <w:rPr>
          <w:rFonts w:hint="cs"/>
          <w:cs/>
          <w:lang w:bidi="hi-IN"/>
        </w:rPr>
        <w:t>माल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दौलत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और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रिज़्क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में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वुस्अत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हो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इज़्जो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शरफ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व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रियासत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मे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इज़ाफा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हो</w:t>
      </w:r>
      <w:r w:rsidR="00362E76">
        <w:rPr>
          <w:rFonts w:hint="cs"/>
          <w:cs/>
          <w:lang w:bidi="hi-IN"/>
        </w:rPr>
        <w:t>।</w:t>
      </w:r>
      <w:r w:rsidR="005C088B">
        <w:cr/>
      </w:r>
      <w:r>
        <w:rPr>
          <w:rFonts w:hint="cs"/>
          <w:cs/>
          <w:lang w:bidi="hi-IN"/>
        </w:rPr>
        <w:t xml:space="preserve">27. </w:t>
      </w:r>
      <w:r w:rsidR="004327F1" w:rsidRPr="004327F1">
        <w:rPr>
          <w:rFonts w:hint="cs"/>
          <w:cs/>
          <w:lang w:bidi="hi-IN"/>
        </w:rPr>
        <w:t>पेशानी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बुलन्द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देखना</w:t>
      </w:r>
      <w:r w:rsidR="005C088B">
        <w:cr/>
      </w:r>
      <w:r w:rsidR="004327F1" w:rsidRPr="004327F1">
        <w:rPr>
          <w:rFonts w:hint="cs"/>
          <w:cs/>
          <w:lang w:bidi="hi-IN"/>
        </w:rPr>
        <w:t>इक्बाल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व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मुराद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को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पहँचे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तवल्लुदे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फ़रज़न्दशाद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हो।</w:t>
      </w:r>
      <w:r w:rsidR="005C088B">
        <w:cr/>
      </w:r>
      <w:r>
        <w:rPr>
          <w:rFonts w:hint="cs"/>
          <w:cs/>
          <w:lang w:bidi="hi-IN"/>
        </w:rPr>
        <w:t xml:space="preserve">28. </w:t>
      </w:r>
      <w:r w:rsidR="004327F1" w:rsidRPr="004327F1">
        <w:rPr>
          <w:rFonts w:hint="cs"/>
          <w:cs/>
          <w:lang w:bidi="hi-IN"/>
        </w:rPr>
        <w:t>पा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बरेहना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पने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को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देखना</w:t>
      </w:r>
      <w:r w:rsidR="004327F1" w:rsidRPr="004327F1">
        <w:rPr>
          <w:cs/>
          <w:lang w:bidi="hi-IN"/>
        </w:rPr>
        <w:t xml:space="preserve"> </w:t>
      </w:r>
      <w:r w:rsidR="005C088B">
        <w:cr/>
      </w:r>
      <w:r w:rsidR="004327F1" w:rsidRPr="004327F1">
        <w:rPr>
          <w:rFonts w:hint="cs"/>
          <w:cs/>
          <w:lang w:bidi="hi-IN"/>
        </w:rPr>
        <w:t>लोगों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के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एहसान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से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बेनियाज़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हो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दुश्मन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या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ज़ौजा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मरे</w:t>
      </w:r>
      <w:r w:rsidR="004327F1" w:rsidRPr="004327F1">
        <w:rPr>
          <w:cs/>
          <w:lang w:bidi="hi-IN"/>
        </w:rPr>
        <w:t xml:space="preserve"> </w:t>
      </w:r>
      <w:r w:rsidR="005C088B">
        <w:cr/>
      </w:r>
      <w:r>
        <w:rPr>
          <w:rFonts w:hint="cs"/>
          <w:cs/>
          <w:lang w:bidi="hi-IN"/>
        </w:rPr>
        <w:t xml:space="preserve">29. </w:t>
      </w:r>
      <w:r w:rsidR="004327F1" w:rsidRPr="004327F1">
        <w:rPr>
          <w:rFonts w:hint="cs"/>
          <w:cs/>
          <w:lang w:bidi="hi-IN"/>
        </w:rPr>
        <w:t>पॉओ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ज़मीन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पर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मारना</w:t>
      </w:r>
      <w:r w:rsidR="004327F1" w:rsidRPr="004327F1">
        <w:rPr>
          <w:cs/>
          <w:lang w:bidi="hi-IN"/>
        </w:rPr>
        <w:t xml:space="preserve"> </w:t>
      </w:r>
      <w:r w:rsidR="005C088B">
        <w:cr/>
      </w:r>
      <w:r w:rsidR="004327F1" w:rsidRPr="004327F1">
        <w:rPr>
          <w:rFonts w:hint="cs"/>
          <w:cs/>
          <w:lang w:bidi="hi-IN"/>
        </w:rPr>
        <w:t>मुददतों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मुसीबत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मे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गिरफ्तार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रहे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अगर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घुँघरू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की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आवाज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हो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बेहूदा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गोई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से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राज़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फाश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हो</w:t>
      </w:r>
      <w:r w:rsidR="004327F1" w:rsidRPr="004327F1">
        <w:rPr>
          <w:cs/>
          <w:lang w:bidi="hi-IN"/>
        </w:rPr>
        <w:t xml:space="preserve"> </w:t>
      </w:r>
    </w:p>
    <w:p w:rsidR="004327F1" w:rsidRPr="004327F1" w:rsidRDefault="005166E1" w:rsidP="005166E1">
      <w:pPr>
        <w:pStyle w:val="libNormal"/>
      </w:pPr>
      <w:r>
        <w:rPr>
          <w:rFonts w:hint="cs"/>
          <w:cs/>
          <w:lang w:bidi="hi-IN"/>
        </w:rPr>
        <w:t>30.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पॉव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टुटा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देखना</w:t>
      </w:r>
      <w:r w:rsidR="004327F1" w:rsidRPr="004327F1">
        <w:rPr>
          <w:cs/>
          <w:lang w:bidi="hi-IN"/>
        </w:rPr>
        <w:t xml:space="preserve"> </w:t>
      </w:r>
      <w:r w:rsidR="005C088B">
        <w:cr/>
      </w:r>
      <w:r w:rsidR="004327F1" w:rsidRPr="004327F1">
        <w:rPr>
          <w:rFonts w:hint="cs"/>
          <w:cs/>
          <w:lang w:bidi="hi-IN"/>
        </w:rPr>
        <w:t>रोज़ी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तंग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हो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कौशिश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नाकारा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रहे</w:t>
      </w:r>
      <w:r w:rsidR="00362E76">
        <w:rPr>
          <w:rFonts w:hint="cs"/>
          <w:cs/>
          <w:lang w:bidi="hi-IN"/>
        </w:rPr>
        <w:t>।</w:t>
      </w:r>
    </w:p>
    <w:p w:rsidR="004327F1" w:rsidRPr="004327F1" w:rsidRDefault="005166E1" w:rsidP="005166E1">
      <w:pPr>
        <w:pStyle w:val="libNormal"/>
      </w:pPr>
      <w:r>
        <w:rPr>
          <w:rFonts w:hint="cs"/>
          <w:cs/>
          <w:lang w:bidi="hi-IN"/>
        </w:rPr>
        <w:t xml:space="preserve">31. </w:t>
      </w:r>
      <w:r w:rsidR="004327F1" w:rsidRPr="004327F1">
        <w:rPr>
          <w:rFonts w:hint="cs"/>
          <w:cs/>
          <w:lang w:bidi="hi-IN"/>
        </w:rPr>
        <w:t>फेफड़ा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हलाल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जानवर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का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देखना</w:t>
      </w:r>
      <w:r w:rsidR="004327F1" w:rsidRPr="004327F1">
        <w:rPr>
          <w:cs/>
          <w:lang w:bidi="hi-IN"/>
        </w:rPr>
        <w:t xml:space="preserve"> </w:t>
      </w:r>
      <w:r w:rsidR="005C088B">
        <w:cr/>
      </w:r>
      <w:r w:rsidR="004327F1" w:rsidRPr="004327F1">
        <w:rPr>
          <w:rFonts w:hint="cs"/>
          <w:cs/>
          <w:lang w:bidi="hi-IN"/>
        </w:rPr>
        <w:t>कुशादगिये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रिज़्क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की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नीशानी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है</w:t>
      </w:r>
    </w:p>
    <w:p w:rsidR="004327F1" w:rsidRPr="004327F1" w:rsidRDefault="005166E1" w:rsidP="005166E1">
      <w:pPr>
        <w:pStyle w:val="libNormal"/>
      </w:pPr>
      <w:r>
        <w:rPr>
          <w:rFonts w:hint="cs"/>
          <w:cs/>
          <w:lang w:bidi="hi-IN"/>
        </w:rPr>
        <w:lastRenderedPageBreak/>
        <w:t xml:space="preserve">32. </w:t>
      </w:r>
      <w:r w:rsidR="004327F1" w:rsidRPr="004327F1">
        <w:rPr>
          <w:rFonts w:hint="cs"/>
          <w:cs/>
          <w:lang w:bidi="hi-IN"/>
        </w:rPr>
        <w:t>पॉ</w:t>
      </w:r>
      <w:r>
        <w:rPr>
          <w:rFonts w:hint="cs"/>
          <w:cs/>
          <w:lang w:bidi="hi-IN"/>
        </w:rPr>
        <w:t>व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बुलन्द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जानीबे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काबा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या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आसमान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की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तरफ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देखना</w:t>
      </w:r>
      <w:r w:rsidR="004327F1" w:rsidRPr="004327F1">
        <w:rPr>
          <w:cs/>
          <w:lang w:bidi="hi-IN"/>
        </w:rPr>
        <w:t xml:space="preserve"> </w:t>
      </w:r>
      <w:r w:rsidR="005C088B">
        <w:cr/>
      </w:r>
      <w:r w:rsidR="004327F1" w:rsidRPr="004327F1">
        <w:rPr>
          <w:rFonts w:hint="cs"/>
          <w:cs/>
          <w:lang w:bidi="hi-IN"/>
        </w:rPr>
        <w:t>किसी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बड़ी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मुसीबत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में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गिरफ्तार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हो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सदका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दफ़्ए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बलियात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है।</w:t>
      </w:r>
      <w:r w:rsidR="005C088B">
        <w:cr/>
      </w:r>
      <w:r>
        <w:rPr>
          <w:rFonts w:hint="cs"/>
          <w:cs/>
          <w:lang w:bidi="hi-IN"/>
        </w:rPr>
        <w:t xml:space="preserve">33. </w:t>
      </w:r>
      <w:r w:rsidR="004327F1" w:rsidRPr="004327F1">
        <w:rPr>
          <w:rFonts w:hint="cs"/>
          <w:cs/>
          <w:lang w:bidi="hi-IN"/>
        </w:rPr>
        <w:t>पेट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देखना</w:t>
      </w:r>
      <w:r w:rsidR="004327F1" w:rsidRPr="004327F1">
        <w:rPr>
          <w:cs/>
          <w:lang w:bidi="hi-IN"/>
        </w:rPr>
        <w:t xml:space="preserve"> </w:t>
      </w:r>
      <w:r w:rsidR="005C088B">
        <w:cr/>
      </w:r>
      <w:r w:rsidR="004327F1" w:rsidRPr="004327F1">
        <w:rPr>
          <w:rFonts w:hint="cs"/>
          <w:cs/>
          <w:lang w:bidi="hi-IN"/>
        </w:rPr>
        <w:t>ग़ैब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से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मदद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मिले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फ़रहतो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सुरबर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का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सामना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हो</w:t>
      </w:r>
      <w:r w:rsidR="00362E76">
        <w:rPr>
          <w:rFonts w:hint="cs"/>
          <w:cs/>
          <w:lang w:bidi="hi-IN"/>
        </w:rPr>
        <w:t>।</w:t>
      </w:r>
    </w:p>
    <w:p w:rsidR="004327F1" w:rsidRPr="004327F1" w:rsidRDefault="005166E1" w:rsidP="005166E1">
      <w:pPr>
        <w:pStyle w:val="libNormal"/>
      </w:pPr>
      <w:r>
        <w:rPr>
          <w:rFonts w:hint="cs"/>
          <w:cs/>
          <w:lang w:bidi="hi-IN"/>
        </w:rPr>
        <w:t xml:space="preserve">34. </w:t>
      </w:r>
      <w:r w:rsidR="004327F1" w:rsidRPr="004327F1">
        <w:rPr>
          <w:rFonts w:hint="cs"/>
          <w:cs/>
          <w:lang w:bidi="hi-IN"/>
        </w:rPr>
        <w:t>पेट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ऑतों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से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खाली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देखना</w:t>
      </w:r>
      <w:r w:rsidR="004327F1" w:rsidRPr="004327F1">
        <w:rPr>
          <w:cs/>
          <w:lang w:bidi="hi-IN"/>
        </w:rPr>
        <w:t xml:space="preserve"> </w:t>
      </w:r>
    </w:p>
    <w:p w:rsidR="004327F1" w:rsidRPr="004327F1" w:rsidRDefault="004327F1" w:rsidP="005166E1">
      <w:pPr>
        <w:pStyle w:val="libNormal"/>
      </w:pPr>
      <w:r w:rsidRPr="004327F1">
        <w:rPr>
          <w:rFonts w:hint="cs"/>
          <w:cs/>
          <w:lang w:bidi="hi-IN"/>
        </w:rPr>
        <w:t>अइज़्ज़</w:t>
      </w:r>
      <w:r w:rsidR="005166E1">
        <w:rPr>
          <w:rFonts w:hint="cs"/>
          <w:cs/>
          <w:lang w:bidi="hi-IN"/>
        </w:rPr>
        <w:t>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से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जुदाई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हुज़्नो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मलाल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शिददत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से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सामना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हो</w:t>
      </w:r>
      <w:r w:rsidR="00362E76">
        <w:rPr>
          <w:rFonts w:hint="cs"/>
          <w:cs/>
          <w:lang w:bidi="hi-IN"/>
        </w:rPr>
        <w:t>।</w:t>
      </w:r>
    </w:p>
    <w:p w:rsidR="004327F1" w:rsidRPr="004327F1" w:rsidRDefault="005166E1" w:rsidP="005166E1">
      <w:pPr>
        <w:pStyle w:val="libNormal"/>
      </w:pPr>
      <w:r>
        <w:rPr>
          <w:rFonts w:hint="cs"/>
          <w:cs/>
          <w:lang w:bidi="hi-IN"/>
        </w:rPr>
        <w:t>35.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पेट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शफ़्फ़ाफ़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देखना</w:t>
      </w:r>
      <w:r w:rsidR="004327F1" w:rsidRPr="004327F1">
        <w:rPr>
          <w:cs/>
          <w:lang w:bidi="hi-IN"/>
        </w:rPr>
        <w:t xml:space="preserve"> </w:t>
      </w:r>
      <w:r w:rsidR="005C088B">
        <w:cr/>
      </w:r>
      <w:r w:rsidR="004327F1" w:rsidRPr="004327F1">
        <w:rPr>
          <w:rFonts w:hint="cs"/>
          <w:cs/>
          <w:lang w:bidi="hi-IN"/>
        </w:rPr>
        <w:t>माले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दुनिया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तलाश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से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मिले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ज़नो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फरज़द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की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ज़मीन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बढे</w:t>
      </w:r>
      <w:r w:rsidR="00362E76">
        <w:rPr>
          <w:rFonts w:hint="cs"/>
          <w:cs/>
          <w:lang w:bidi="hi-IN"/>
        </w:rPr>
        <w:t>।</w:t>
      </w:r>
      <w:r w:rsidR="005C088B">
        <w:cr/>
      </w:r>
      <w:r>
        <w:rPr>
          <w:rFonts w:hint="cs"/>
          <w:cs/>
          <w:lang w:bidi="hi-IN"/>
        </w:rPr>
        <w:t>36.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पेट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निकलते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देखना</w:t>
      </w:r>
      <w:r w:rsidR="005C088B">
        <w:cr/>
      </w:r>
      <w:r w:rsidR="004327F1" w:rsidRPr="004327F1">
        <w:rPr>
          <w:rFonts w:hint="cs"/>
          <w:cs/>
          <w:lang w:bidi="hi-IN"/>
        </w:rPr>
        <w:t>बीमार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को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शिफ़ा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मोहताज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तवंगर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दौलत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मन्द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का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माल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तलफ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हो</w:t>
      </w:r>
      <w:r w:rsidR="00362E76">
        <w:rPr>
          <w:rFonts w:hint="cs"/>
          <w:cs/>
          <w:lang w:bidi="hi-IN"/>
        </w:rPr>
        <w:t>।</w:t>
      </w:r>
      <w:r w:rsidR="005C088B">
        <w:cr/>
      </w:r>
      <w:r>
        <w:rPr>
          <w:rFonts w:hint="cs"/>
          <w:cs/>
          <w:lang w:bidi="hi-IN"/>
        </w:rPr>
        <w:t xml:space="preserve">37. </w:t>
      </w:r>
      <w:r w:rsidR="004327F1" w:rsidRPr="004327F1">
        <w:rPr>
          <w:rFonts w:hint="cs"/>
          <w:cs/>
          <w:lang w:bidi="hi-IN"/>
        </w:rPr>
        <w:t>पैखाना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मजमए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आम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करना</w:t>
      </w:r>
      <w:r w:rsidR="004327F1" w:rsidRPr="004327F1">
        <w:rPr>
          <w:cs/>
          <w:lang w:bidi="hi-IN"/>
        </w:rPr>
        <w:t xml:space="preserve"> </w:t>
      </w:r>
      <w:r w:rsidR="005C088B">
        <w:cr/>
      </w:r>
      <w:r w:rsidR="004327F1" w:rsidRPr="004327F1">
        <w:rPr>
          <w:rFonts w:hint="cs"/>
          <w:cs/>
          <w:lang w:bidi="hi-IN"/>
        </w:rPr>
        <w:t>कहरे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इलिही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का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सज़ावार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हो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सदका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दफ्ए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बलियात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है</w:t>
      </w:r>
      <w:r w:rsidR="00362E76">
        <w:rPr>
          <w:rFonts w:hint="cs"/>
          <w:cs/>
          <w:lang w:bidi="hi-IN"/>
        </w:rPr>
        <w:t>।</w:t>
      </w:r>
      <w:r w:rsidR="005C088B">
        <w:cr/>
      </w:r>
      <w:r>
        <w:rPr>
          <w:rFonts w:hint="cs"/>
          <w:cs/>
          <w:lang w:bidi="hi-IN"/>
        </w:rPr>
        <w:t xml:space="preserve">38. </w:t>
      </w:r>
      <w:r w:rsidR="004327F1" w:rsidRPr="004327F1">
        <w:rPr>
          <w:rFonts w:hint="cs"/>
          <w:cs/>
          <w:lang w:bidi="hi-IN"/>
        </w:rPr>
        <w:t>पैखाना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कपड़ो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मे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करना</w:t>
      </w:r>
      <w:r w:rsidR="004327F1" w:rsidRPr="004327F1">
        <w:rPr>
          <w:cs/>
          <w:lang w:bidi="hi-IN"/>
        </w:rPr>
        <w:t xml:space="preserve"> </w:t>
      </w:r>
      <w:r w:rsidR="005C088B">
        <w:cr/>
      </w:r>
      <w:r w:rsidR="004327F1" w:rsidRPr="004327F1">
        <w:rPr>
          <w:rFonts w:hint="cs"/>
          <w:cs/>
          <w:lang w:bidi="hi-IN"/>
        </w:rPr>
        <w:t>ज़ौजा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या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नौकरानी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वग़ैरा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पर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गुस्सा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करे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आखिर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मे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परेशानी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हो।</w:t>
      </w:r>
    </w:p>
    <w:p w:rsidR="004327F1" w:rsidRPr="004327F1" w:rsidRDefault="005166E1" w:rsidP="005166E1">
      <w:pPr>
        <w:pStyle w:val="libNormal"/>
      </w:pPr>
      <w:r>
        <w:rPr>
          <w:rFonts w:hint="cs"/>
          <w:cs/>
          <w:lang w:bidi="hi-IN"/>
        </w:rPr>
        <w:t xml:space="preserve">39. </w:t>
      </w:r>
      <w:r w:rsidR="004327F1" w:rsidRPr="004327F1">
        <w:rPr>
          <w:rFonts w:hint="cs"/>
          <w:cs/>
          <w:lang w:bidi="hi-IN"/>
        </w:rPr>
        <w:t>पैखाना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करना</w:t>
      </w:r>
      <w:r w:rsidR="004327F1" w:rsidRPr="004327F1">
        <w:rPr>
          <w:cs/>
          <w:lang w:bidi="hi-IN"/>
        </w:rPr>
        <w:t xml:space="preserve"> </w:t>
      </w:r>
      <w:r w:rsidR="005C088B">
        <w:cr/>
      </w:r>
      <w:r w:rsidR="004327F1" w:rsidRPr="004327F1">
        <w:rPr>
          <w:rFonts w:hint="cs"/>
          <w:cs/>
          <w:lang w:bidi="hi-IN"/>
        </w:rPr>
        <w:t>तहसीले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उलूम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दीनिया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से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बाज़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रहो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नेक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कामों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से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दुर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रहे</w:t>
      </w:r>
      <w:r w:rsidR="00362E76">
        <w:rPr>
          <w:rFonts w:hint="cs"/>
          <w:cs/>
          <w:lang w:bidi="hi-IN"/>
        </w:rPr>
        <w:t>।</w:t>
      </w:r>
    </w:p>
    <w:p w:rsidR="004327F1" w:rsidRPr="004327F1" w:rsidRDefault="005166E1" w:rsidP="005166E1">
      <w:pPr>
        <w:pStyle w:val="libNormal"/>
      </w:pPr>
      <w:r>
        <w:rPr>
          <w:rFonts w:hint="cs"/>
          <w:cs/>
          <w:lang w:bidi="hi-IN"/>
        </w:rPr>
        <w:t xml:space="preserve">40. </w:t>
      </w:r>
      <w:r w:rsidR="004327F1" w:rsidRPr="004327F1">
        <w:rPr>
          <w:rFonts w:hint="cs"/>
          <w:cs/>
          <w:lang w:bidi="hi-IN"/>
        </w:rPr>
        <w:t>पैखाना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खाते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देखना</w:t>
      </w:r>
      <w:r w:rsidR="004327F1" w:rsidRPr="004327F1">
        <w:rPr>
          <w:cs/>
          <w:lang w:bidi="hi-IN"/>
        </w:rPr>
        <w:t xml:space="preserve"> </w:t>
      </w:r>
      <w:r w:rsidR="005C088B">
        <w:cr/>
      </w:r>
      <w:r w:rsidR="004327F1" w:rsidRPr="004327F1">
        <w:rPr>
          <w:rFonts w:hint="cs"/>
          <w:cs/>
          <w:lang w:bidi="hi-IN"/>
        </w:rPr>
        <w:t>नजिस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या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हराम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खाना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खाये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या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माले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दुनिया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हासिल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हो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दीन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की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दौलत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फ़रामोश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lastRenderedPageBreak/>
        <w:t>हो।</w:t>
      </w:r>
      <w:r w:rsidR="005C088B">
        <w:cr/>
      </w:r>
      <w:r>
        <w:rPr>
          <w:rFonts w:hint="cs"/>
          <w:cs/>
          <w:lang w:bidi="hi-IN"/>
        </w:rPr>
        <w:t xml:space="preserve">41. </w:t>
      </w:r>
      <w:r w:rsidR="004327F1" w:rsidRPr="004327F1">
        <w:rPr>
          <w:rFonts w:hint="cs"/>
          <w:cs/>
          <w:lang w:bidi="hi-IN"/>
        </w:rPr>
        <w:t>पैखाना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मे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आलूद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होना</w:t>
      </w:r>
      <w:r w:rsidR="004327F1" w:rsidRPr="004327F1">
        <w:rPr>
          <w:cs/>
          <w:lang w:bidi="hi-IN"/>
        </w:rPr>
        <w:t xml:space="preserve"> </w:t>
      </w:r>
      <w:r w:rsidR="005C088B">
        <w:cr/>
      </w:r>
      <w:r w:rsidR="004327F1" w:rsidRPr="004327F1">
        <w:rPr>
          <w:rFonts w:hint="cs"/>
          <w:cs/>
          <w:lang w:bidi="hi-IN"/>
        </w:rPr>
        <w:t>ज़्यादा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तंख़्वाह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वाला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औहदा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मिले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मालो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दीनार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ज़्यादा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हाथ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लगे</w:t>
      </w:r>
      <w:r w:rsidR="004327F1" w:rsidRPr="004327F1">
        <w:rPr>
          <w:cs/>
          <w:lang w:bidi="hi-IN"/>
        </w:rPr>
        <w:t xml:space="preserve"> </w:t>
      </w:r>
      <w:r w:rsidR="005C088B">
        <w:cr/>
      </w:r>
      <w:r>
        <w:rPr>
          <w:rFonts w:hint="cs"/>
          <w:cs/>
          <w:lang w:bidi="hi-IN"/>
        </w:rPr>
        <w:t xml:space="preserve">42. </w:t>
      </w:r>
      <w:r w:rsidR="004327F1" w:rsidRPr="004327F1">
        <w:rPr>
          <w:rFonts w:hint="cs"/>
          <w:cs/>
          <w:lang w:bidi="hi-IN"/>
        </w:rPr>
        <w:t>पेशाब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से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धुँआ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सा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उठना</w:t>
      </w:r>
      <w:r w:rsidR="004327F1" w:rsidRPr="004327F1">
        <w:rPr>
          <w:cs/>
          <w:lang w:bidi="hi-IN"/>
        </w:rPr>
        <w:t xml:space="preserve"> </w:t>
      </w:r>
      <w:r w:rsidR="005C088B">
        <w:cr/>
      </w:r>
      <w:r w:rsidR="004327F1" w:rsidRPr="004327F1">
        <w:rPr>
          <w:rFonts w:hint="cs"/>
          <w:cs/>
          <w:lang w:bidi="hi-IN"/>
        </w:rPr>
        <w:t>हद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से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ज़्यादा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ग़नी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मालदार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और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ओहदेदार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बने।</w:t>
      </w:r>
      <w:r w:rsidR="005C088B">
        <w:cr/>
      </w:r>
      <w:r>
        <w:rPr>
          <w:rFonts w:hint="cs"/>
          <w:cs/>
          <w:lang w:bidi="hi-IN"/>
        </w:rPr>
        <w:t xml:space="preserve">43. </w:t>
      </w:r>
      <w:r w:rsidR="004327F1" w:rsidRPr="004327F1">
        <w:rPr>
          <w:rFonts w:hint="cs"/>
          <w:cs/>
          <w:lang w:bidi="hi-IN"/>
        </w:rPr>
        <w:t>पेशाब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खून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का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करना</w:t>
      </w:r>
      <w:r w:rsidR="004327F1" w:rsidRPr="004327F1">
        <w:rPr>
          <w:cs/>
          <w:lang w:bidi="hi-IN"/>
        </w:rPr>
        <w:t xml:space="preserve"> </w:t>
      </w:r>
      <w:r w:rsidR="005C088B">
        <w:cr/>
      </w:r>
      <w:r w:rsidR="004327F1" w:rsidRPr="004327F1">
        <w:rPr>
          <w:rFonts w:hint="cs"/>
          <w:cs/>
          <w:lang w:bidi="hi-IN"/>
        </w:rPr>
        <w:t>औरत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हामिला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देखे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तो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बच्चा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शिकम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मे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मर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जाये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मर्द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देखे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तो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बीमारीन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और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तकलीफ़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मे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मुब्तिला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हो।</w:t>
      </w:r>
    </w:p>
    <w:p w:rsidR="004327F1" w:rsidRPr="004327F1" w:rsidRDefault="005166E1" w:rsidP="005166E1">
      <w:pPr>
        <w:pStyle w:val="libNormal"/>
      </w:pPr>
      <w:r>
        <w:rPr>
          <w:rFonts w:hint="cs"/>
          <w:cs/>
          <w:lang w:bidi="hi-IN"/>
        </w:rPr>
        <w:t xml:space="preserve">44. </w:t>
      </w:r>
      <w:r w:rsidR="004327F1" w:rsidRPr="004327F1">
        <w:rPr>
          <w:rFonts w:hint="cs"/>
          <w:cs/>
          <w:lang w:bidi="hi-IN"/>
        </w:rPr>
        <w:t>पेशाब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मेहराब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में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करना</w:t>
      </w:r>
      <w:r w:rsidR="004327F1" w:rsidRPr="004327F1">
        <w:rPr>
          <w:cs/>
          <w:lang w:bidi="hi-IN"/>
        </w:rPr>
        <w:t xml:space="preserve"> </w:t>
      </w:r>
      <w:r w:rsidR="005C088B">
        <w:cr/>
      </w:r>
      <w:r w:rsidR="004327F1" w:rsidRPr="004327F1">
        <w:rPr>
          <w:rFonts w:hint="cs"/>
          <w:cs/>
          <w:lang w:bidi="hi-IN"/>
        </w:rPr>
        <w:t>राहे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मुस्तकीम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से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गुमराह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हो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उसके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फ़रज़न्द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को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हाकिमियत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मिले</w:t>
      </w:r>
      <w:r w:rsidR="00362E76">
        <w:rPr>
          <w:rFonts w:hint="cs"/>
          <w:cs/>
          <w:lang w:bidi="hi-IN"/>
        </w:rPr>
        <w:t>।</w:t>
      </w:r>
      <w:r w:rsidR="005C088B">
        <w:cr/>
      </w:r>
      <w:r>
        <w:rPr>
          <w:rFonts w:hint="cs"/>
          <w:cs/>
          <w:lang w:bidi="hi-IN"/>
        </w:rPr>
        <w:t xml:space="preserve">45. </w:t>
      </w:r>
      <w:r w:rsidR="004327F1" w:rsidRPr="004327F1">
        <w:rPr>
          <w:rFonts w:hint="cs"/>
          <w:cs/>
          <w:lang w:bidi="hi-IN"/>
        </w:rPr>
        <w:t>पेशाब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अपनी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जा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पर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करना</w:t>
      </w:r>
      <w:r w:rsidR="004327F1" w:rsidRPr="004327F1">
        <w:rPr>
          <w:cs/>
          <w:lang w:bidi="hi-IN"/>
        </w:rPr>
        <w:t xml:space="preserve"> </w:t>
      </w:r>
      <w:r w:rsidR="005C088B">
        <w:cr/>
      </w:r>
      <w:r w:rsidR="004327F1" w:rsidRPr="004327F1">
        <w:rPr>
          <w:rFonts w:hint="cs"/>
          <w:cs/>
          <w:lang w:bidi="hi-IN"/>
        </w:rPr>
        <w:t>दुर्वशी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तवंगरी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न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ग़म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से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निजात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पाये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हालिम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माजूल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और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सौदागर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को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नुक़्सान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हो।</w:t>
      </w:r>
    </w:p>
    <w:p w:rsidR="004327F1" w:rsidRPr="004327F1" w:rsidRDefault="005166E1" w:rsidP="005166E1">
      <w:pPr>
        <w:pStyle w:val="libNormal"/>
      </w:pPr>
      <w:r>
        <w:rPr>
          <w:rFonts w:hint="cs"/>
          <w:cs/>
          <w:lang w:bidi="hi-IN"/>
        </w:rPr>
        <w:t xml:space="preserve">46. </w:t>
      </w:r>
      <w:r w:rsidR="004327F1" w:rsidRPr="004327F1">
        <w:rPr>
          <w:rFonts w:hint="cs"/>
          <w:cs/>
          <w:lang w:bidi="hi-IN"/>
        </w:rPr>
        <w:t>पेशाब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औरत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को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करते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देखना</w:t>
      </w:r>
      <w:r w:rsidR="004327F1" w:rsidRPr="004327F1">
        <w:rPr>
          <w:cs/>
          <w:lang w:bidi="hi-IN"/>
        </w:rPr>
        <w:t xml:space="preserve"> </w:t>
      </w:r>
      <w:r w:rsidR="005C088B">
        <w:cr/>
      </w:r>
      <w:r w:rsidR="004327F1" w:rsidRPr="004327F1">
        <w:rPr>
          <w:rFonts w:hint="cs"/>
          <w:cs/>
          <w:lang w:bidi="hi-IN"/>
        </w:rPr>
        <w:t>शहवत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मे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इज़ाफा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हो</w:t>
      </w:r>
      <w:r w:rsidR="00362E76">
        <w:rPr>
          <w:rFonts w:hint="cs"/>
          <w:cs/>
          <w:lang w:bidi="hi-IN"/>
        </w:rPr>
        <w:t>।</w:t>
      </w:r>
    </w:p>
    <w:p w:rsidR="004327F1" w:rsidRPr="004327F1" w:rsidRDefault="004327F1" w:rsidP="005166E1">
      <w:pPr>
        <w:pStyle w:val="libNormal"/>
      </w:pPr>
      <w:r w:rsidRPr="004327F1">
        <w:t>47</w:t>
      </w:r>
      <w:r w:rsidR="008D4572">
        <w:t xml:space="preserve">. </w:t>
      </w:r>
      <w:r w:rsidRPr="004327F1">
        <w:rPr>
          <w:rFonts w:hint="cs"/>
          <w:cs/>
          <w:lang w:bidi="hi-IN"/>
        </w:rPr>
        <w:t>पेशाब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कपड़ों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करना</w:t>
      </w:r>
      <w:r w:rsidRPr="004327F1">
        <w:rPr>
          <w:cs/>
          <w:lang w:bidi="hi-IN"/>
        </w:rPr>
        <w:t xml:space="preserve"> </w:t>
      </w:r>
      <w:r w:rsidR="005C088B">
        <w:cr/>
      </w:r>
      <w:r w:rsidRPr="004327F1">
        <w:rPr>
          <w:rFonts w:hint="cs"/>
          <w:cs/>
          <w:lang w:bidi="hi-IN"/>
        </w:rPr>
        <w:t>ग़मगीन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ग़म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से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निजात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पाये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आज़ादी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मिले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दुर्वश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तवंगरी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मिले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कैदी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रिह्ई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पाये</w:t>
      </w:r>
      <w:r w:rsidR="00362E76">
        <w:rPr>
          <w:rFonts w:hint="cs"/>
          <w:cs/>
          <w:lang w:bidi="hi-IN"/>
        </w:rPr>
        <w:t>।</w:t>
      </w:r>
    </w:p>
    <w:p w:rsidR="004327F1" w:rsidRPr="004327F1" w:rsidRDefault="004327F1" w:rsidP="005166E1">
      <w:pPr>
        <w:pStyle w:val="libNormal"/>
      </w:pPr>
      <w:r w:rsidRPr="004327F1">
        <w:lastRenderedPageBreak/>
        <w:t>48</w:t>
      </w:r>
      <w:r w:rsidR="008D4572">
        <w:t xml:space="preserve">. </w:t>
      </w:r>
      <w:r w:rsidRPr="004327F1">
        <w:rPr>
          <w:rFonts w:hint="cs"/>
          <w:cs/>
          <w:lang w:bidi="hi-IN"/>
        </w:rPr>
        <w:t>पनचक्की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बेकार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देखना</w:t>
      </w:r>
      <w:r w:rsidRPr="004327F1">
        <w:rPr>
          <w:cs/>
          <w:lang w:bidi="hi-IN"/>
        </w:rPr>
        <w:t xml:space="preserve"> </w:t>
      </w:r>
      <w:r w:rsidR="005C088B">
        <w:cr/>
      </w:r>
      <w:r w:rsidRPr="004327F1">
        <w:rPr>
          <w:rFonts w:hint="cs"/>
          <w:cs/>
          <w:lang w:bidi="hi-IN"/>
        </w:rPr>
        <w:t>रिज़्को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ज़िराअत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दजवाज़े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बन्द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कामो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कोशिश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मों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रूकावट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हो</w:t>
      </w:r>
      <w:r w:rsidR="00362E76">
        <w:rPr>
          <w:rFonts w:hint="cs"/>
          <w:cs/>
          <w:lang w:bidi="hi-IN"/>
        </w:rPr>
        <w:t>।</w:t>
      </w:r>
    </w:p>
    <w:p w:rsidR="004327F1" w:rsidRPr="004327F1" w:rsidRDefault="004327F1" w:rsidP="005166E1">
      <w:pPr>
        <w:pStyle w:val="libNormal"/>
      </w:pPr>
      <w:r w:rsidRPr="004327F1">
        <w:t>49</w:t>
      </w:r>
      <w:r w:rsidR="008D4572">
        <w:t xml:space="preserve">. </w:t>
      </w:r>
      <w:r w:rsidRPr="004327F1">
        <w:rPr>
          <w:rFonts w:hint="cs"/>
          <w:cs/>
          <w:lang w:bidi="hi-IN"/>
        </w:rPr>
        <w:t>पनचक्की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बग़ैर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पानी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चलते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देखना</w:t>
      </w:r>
      <w:r w:rsidRPr="004327F1">
        <w:rPr>
          <w:cs/>
          <w:lang w:bidi="hi-IN"/>
        </w:rPr>
        <w:t xml:space="preserve"> </w:t>
      </w:r>
      <w:r w:rsidR="005C088B">
        <w:cr/>
      </w:r>
      <w:r w:rsidRPr="004327F1">
        <w:rPr>
          <w:rFonts w:hint="cs"/>
          <w:cs/>
          <w:lang w:bidi="hi-IN"/>
        </w:rPr>
        <w:t>हाकिम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एताब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में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आये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सख़्ती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व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अज़ाब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आये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या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किसी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मोहलिक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मर्ज़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फँसे</w:t>
      </w:r>
      <w:r w:rsidR="00362E76">
        <w:rPr>
          <w:rFonts w:hint="cs"/>
          <w:cs/>
          <w:lang w:bidi="hi-IN"/>
        </w:rPr>
        <w:t>।</w:t>
      </w:r>
    </w:p>
    <w:p w:rsidR="004327F1" w:rsidRPr="004327F1" w:rsidRDefault="004327F1" w:rsidP="005166E1">
      <w:pPr>
        <w:pStyle w:val="libNormal"/>
      </w:pPr>
      <w:r w:rsidRPr="004327F1">
        <w:t>50</w:t>
      </w:r>
      <w:r w:rsidR="008D4572">
        <w:t xml:space="preserve">. </w:t>
      </w:r>
      <w:r w:rsidRPr="004327F1">
        <w:rPr>
          <w:rFonts w:hint="cs"/>
          <w:cs/>
          <w:lang w:bidi="hi-IN"/>
        </w:rPr>
        <w:t>पनचक्की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चलते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देखना</w:t>
      </w:r>
      <w:r w:rsidRPr="004327F1">
        <w:rPr>
          <w:cs/>
          <w:lang w:bidi="hi-IN"/>
        </w:rPr>
        <w:t xml:space="preserve"> </w:t>
      </w:r>
      <w:r w:rsidR="005C088B">
        <w:cr/>
      </w:r>
      <w:r w:rsidRPr="004327F1">
        <w:rPr>
          <w:rFonts w:hint="cs"/>
          <w:cs/>
          <w:lang w:bidi="hi-IN"/>
        </w:rPr>
        <w:t>वुस्अते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रिज़्क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मिले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जिन्दगी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तूलानी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हो</w:t>
      </w:r>
      <w:r w:rsidR="00362E76">
        <w:rPr>
          <w:rFonts w:hint="cs"/>
          <w:cs/>
          <w:lang w:bidi="hi-IN"/>
        </w:rPr>
        <w:t>।</w:t>
      </w:r>
    </w:p>
    <w:p w:rsidR="004327F1" w:rsidRPr="004327F1" w:rsidRDefault="004327F1" w:rsidP="005166E1">
      <w:pPr>
        <w:pStyle w:val="libNormal"/>
      </w:pPr>
      <w:r w:rsidRPr="004327F1">
        <w:t>51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पसीना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जारी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देखना</w:t>
      </w:r>
      <w:r w:rsidRPr="004327F1">
        <w:rPr>
          <w:cs/>
          <w:lang w:bidi="hi-IN"/>
        </w:rPr>
        <w:t xml:space="preserve"> </w:t>
      </w:r>
      <w:r w:rsidR="005C088B">
        <w:cr/>
      </w:r>
      <w:r w:rsidRPr="004327F1">
        <w:rPr>
          <w:rFonts w:hint="cs"/>
          <w:cs/>
          <w:lang w:bidi="hi-IN"/>
        </w:rPr>
        <w:t>तवंगरी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अलामत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है</w:t>
      </w:r>
      <w:r w:rsidR="00362E76">
        <w:rPr>
          <w:rFonts w:hint="cs"/>
          <w:cs/>
          <w:lang w:bidi="hi-IN"/>
        </w:rPr>
        <w:t>।</w:t>
      </w:r>
      <w:r w:rsidR="005C088B">
        <w:cr/>
      </w:r>
      <w:r w:rsidRPr="004327F1">
        <w:t>52</w:t>
      </w:r>
      <w:r w:rsidR="008D4572">
        <w:t xml:space="preserve">. </w:t>
      </w:r>
      <w:r w:rsidRPr="004327F1">
        <w:rPr>
          <w:rFonts w:hint="cs"/>
          <w:cs/>
          <w:lang w:bidi="hi-IN"/>
        </w:rPr>
        <w:t>पसीना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बदन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से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निकलते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देखना</w:t>
      </w:r>
      <w:r w:rsidRPr="004327F1">
        <w:rPr>
          <w:cs/>
          <w:lang w:bidi="hi-IN"/>
        </w:rPr>
        <w:t xml:space="preserve"> </w:t>
      </w:r>
      <w:r w:rsidR="005C088B">
        <w:cr/>
      </w:r>
      <w:r w:rsidRPr="004327F1">
        <w:rPr>
          <w:rFonts w:hint="cs"/>
          <w:cs/>
          <w:lang w:bidi="hi-IN"/>
        </w:rPr>
        <w:t>हाजत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जल्दीबर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आये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मालो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दौलत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ख़ातिर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ख़्वाब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मिले।</w:t>
      </w:r>
    </w:p>
    <w:p w:rsidR="004327F1" w:rsidRPr="004327F1" w:rsidRDefault="004327F1" w:rsidP="005166E1">
      <w:pPr>
        <w:pStyle w:val="libNormal"/>
      </w:pPr>
      <w:r w:rsidRPr="004327F1">
        <w:t>53</w:t>
      </w:r>
      <w:r w:rsidR="008D4572">
        <w:t xml:space="preserve">. </w:t>
      </w:r>
      <w:r w:rsidRPr="004327F1">
        <w:rPr>
          <w:rFonts w:hint="cs"/>
          <w:cs/>
          <w:lang w:bidi="hi-IN"/>
        </w:rPr>
        <w:t>पेजामा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ज़र्री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पहनना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यादेखना</w:t>
      </w:r>
      <w:r w:rsidRPr="004327F1">
        <w:rPr>
          <w:cs/>
          <w:lang w:bidi="hi-IN"/>
        </w:rPr>
        <w:t xml:space="preserve"> </w:t>
      </w:r>
      <w:r w:rsidR="005C088B">
        <w:cr/>
      </w:r>
      <w:r w:rsidRPr="004327F1">
        <w:rPr>
          <w:rFonts w:hint="cs"/>
          <w:cs/>
          <w:lang w:bidi="hi-IN"/>
        </w:rPr>
        <w:t>अययाश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औऱत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से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वास्ता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पड़े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बीमार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सेसेहत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मिले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दिले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खुश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हो।</w:t>
      </w:r>
      <w:r w:rsidR="005C088B">
        <w:cr/>
      </w:r>
      <w:r w:rsidRPr="004327F1">
        <w:t>54</w:t>
      </w:r>
      <w:r w:rsidR="008D4572">
        <w:t xml:space="preserve">. </w:t>
      </w:r>
      <w:r w:rsidRPr="004327F1">
        <w:rPr>
          <w:rFonts w:hint="cs"/>
          <w:cs/>
          <w:lang w:bidi="hi-IN"/>
        </w:rPr>
        <w:t>पैराहन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पहनना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या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देखना</w:t>
      </w:r>
      <w:r w:rsidRPr="004327F1">
        <w:rPr>
          <w:cs/>
          <w:lang w:bidi="hi-IN"/>
        </w:rPr>
        <w:t xml:space="preserve"> </w:t>
      </w:r>
      <w:r w:rsidR="005C088B">
        <w:cr/>
      </w:r>
      <w:r w:rsidRPr="004327F1">
        <w:rPr>
          <w:rFonts w:hint="cs"/>
          <w:cs/>
          <w:lang w:bidi="hi-IN"/>
        </w:rPr>
        <w:t>माल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बहुत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पाये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ऐशो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खुशनसीबी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हो।</w:t>
      </w:r>
    </w:p>
    <w:p w:rsidR="004327F1" w:rsidRPr="004327F1" w:rsidRDefault="004327F1" w:rsidP="005166E1">
      <w:pPr>
        <w:pStyle w:val="libNormal"/>
      </w:pPr>
      <w:r w:rsidRPr="004327F1">
        <w:t>55</w:t>
      </w:r>
      <w:r w:rsidR="008D4572">
        <w:t xml:space="preserve">. </w:t>
      </w:r>
      <w:r w:rsidRPr="004327F1">
        <w:rPr>
          <w:rFonts w:hint="cs"/>
          <w:cs/>
          <w:lang w:bidi="hi-IN"/>
        </w:rPr>
        <w:t>पटका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बँधा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देखना</w:t>
      </w:r>
      <w:r w:rsidRPr="004327F1">
        <w:rPr>
          <w:cs/>
          <w:lang w:bidi="hi-IN"/>
        </w:rPr>
        <w:t xml:space="preserve"> </w:t>
      </w:r>
    </w:p>
    <w:p w:rsidR="004327F1" w:rsidRPr="004327F1" w:rsidRDefault="004327F1" w:rsidP="005166E1">
      <w:pPr>
        <w:pStyle w:val="libNormal"/>
      </w:pPr>
      <w:r w:rsidRPr="004327F1">
        <w:rPr>
          <w:rFonts w:hint="cs"/>
          <w:cs/>
          <w:lang w:bidi="hi-IN"/>
        </w:rPr>
        <w:t>कबवतो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इज़ज़तपाये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हलाल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मीरास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मिले।</w:t>
      </w:r>
    </w:p>
    <w:p w:rsidR="004327F1" w:rsidRPr="004327F1" w:rsidRDefault="004327F1" w:rsidP="005166E1">
      <w:pPr>
        <w:pStyle w:val="libNormal"/>
      </w:pPr>
      <w:r w:rsidRPr="004327F1">
        <w:t>56</w:t>
      </w:r>
      <w:r w:rsidR="008D4572">
        <w:t xml:space="preserve">. </w:t>
      </w:r>
      <w:r w:rsidRPr="004327F1">
        <w:rPr>
          <w:rFonts w:hint="cs"/>
          <w:cs/>
          <w:lang w:bidi="hi-IN"/>
        </w:rPr>
        <w:t>पटका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खुल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जाना</w:t>
      </w:r>
      <w:r w:rsidRPr="004327F1">
        <w:rPr>
          <w:cs/>
          <w:lang w:bidi="hi-IN"/>
        </w:rPr>
        <w:t xml:space="preserve"> </w:t>
      </w:r>
      <w:r w:rsidR="005C088B">
        <w:cr/>
      </w:r>
      <w:r w:rsidRPr="004327F1">
        <w:rPr>
          <w:rFonts w:hint="cs"/>
          <w:cs/>
          <w:lang w:bidi="hi-IN"/>
        </w:rPr>
        <w:t>आधी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उम्र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गुज़रे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और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अगर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पटका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ज़मीन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परगिर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पड़े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तो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उम्र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आखिर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पहुँचे</w:t>
      </w:r>
      <w:r w:rsidR="00362E76">
        <w:rPr>
          <w:rFonts w:hint="cs"/>
          <w:cs/>
          <w:lang w:bidi="hi-IN"/>
        </w:rPr>
        <w:t>।</w:t>
      </w:r>
    </w:p>
    <w:p w:rsidR="004327F1" w:rsidRPr="004327F1" w:rsidRDefault="004327F1" w:rsidP="005166E1">
      <w:pPr>
        <w:pStyle w:val="libNormal"/>
      </w:pPr>
      <w:r w:rsidRPr="004327F1">
        <w:lastRenderedPageBreak/>
        <w:t>57</w:t>
      </w:r>
      <w:r w:rsidR="008D4572">
        <w:t xml:space="preserve">. </w:t>
      </w:r>
      <w:r w:rsidRPr="004327F1">
        <w:rPr>
          <w:rFonts w:hint="cs"/>
          <w:cs/>
          <w:lang w:bidi="hi-IN"/>
        </w:rPr>
        <w:t>पोस्तीन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पाना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पहनना</w:t>
      </w:r>
      <w:r w:rsidRPr="004327F1">
        <w:rPr>
          <w:cs/>
          <w:lang w:bidi="hi-IN"/>
        </w:rPr>
        <w:t xml:space="preserve"> </w:t>
      </w:r>
      <w:r w:rsidR="005C088B">
        <w:cr/>
      </w:r>
      <w:r w:rsidRPr="004327F1">
        <w:rPr>
          <w:rFonts w:hint="cs"/>
          <w:cs/>
          <w:lang w:bidi="hi-IN"/>
        </w:rPr>
        <w:t>अगर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बकरी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है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तो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औरत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मालदार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मिले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अगर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लोमड़ी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है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तो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औरत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फ़रेब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वाली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मिले</w:t>
      </w:r>
      <w:r w:rsidR="00362E76">
        <w:rPr>
          <w:rFonts w:hint="cs"/>
          <w:cs/>
          <w:lang w:bidi="hi-IN"/>
        </w:rPr>
        <w:t>।</w:t>
      </w:r>
    </w:p>
    <w:p w:rsidR="004327F1" w:rsidRPr="004327F1" w:rsidRDefault="004327F1" w:rsidP="005166E1">
      <w:pPr>
        <w:pStyle w:val="libNormal"/>
      </w:pPr>
      <w:r w:rsidRPr="004327F1">
        <w:t>58</w:t>
      </w:r>
      <w:r w:rsidR="008D4572">
        <w:t xml:space="preserve">. </w:t>
      </w:r>
      <w:r w:rsidRPr="004327F1">
        <w:rPr>
          <w:rFonts w:hint="cs"/>
          <w:cs/>
          <w:lang w:bidi="hi-IN"/>
        </w:rPr>
        <w:t>प्यासा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अपने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देखना</w:t>
      </w:r>
      <w:r w:rsidRPr="004327F1">
        <w:rPr>
          <w:cs/>
          <w:lang w:bidi="hi-IN"/>
        </w:rPr>
        <w:t xml:space="preserve"> </w:t>
      </w:r>
      <w:r w:rsidR="005C088B">
        <w:cr/>
      </w:r>
      <w:r w:rsidRPr="004327F1">
        <w:rPr>
          <w:rFonts w:hint="cs"/>
          <w:cs/>
          <w:lang w:bidi="hi-IN"/>
        </w:rPr>
        <w:t>उमूर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दीन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फित़ूर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दुनिया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कसरत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हो।</w:t>
      </w:r>
    </w:p>
    <w:p w:rsidR="004327F1" w:rsidRPr="004327F1" w:rsidRDefault="004327F1" w:rsidP="005166E1">
      <w:pPr>
        <w:pStyle w:val="libNormal"/>
      </w:pPr>
      <w:r w:rsidRPr="004327F1">
        <w:t>59</w:t>
      </w:r>
      <w:r w:rsidR="008D4572">
        <w:t xml:space="preserve">. </w:t>
      </w:r>
      <w:r w:rsidRPr="004327F1">
        <w:rPr>
          <w:rFonts w:hint="cs"/>
          <w:cs/>
          <w:lang w:bidi="hi-IN"/>
        </w:rPr>
        <w:t>पानी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नाक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से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निकलते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देखना</w:t>
      </w:r>
      <w:r w:rsidRPr="004327F1">
        <w:rPr>
          <w:cs/>
          <w:lang w:bidi="hi-IN"/>
        </w:rPr>
        <w:t xml:space="preserve"> </w:t>
      </w:r>
      <w:r w:rsidR="005C088B">
        <w:cr/>
      </w:r>
      <w:r w:rsidRPr="004327F1">
        <w:rPr>
          <w:rFonts w:hint="cs"/>
          <w:cs/>
          <w:lang w:bidi="hi-IN"/>
        </w:rPr>
        <w:t>फ़रजन्द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मिले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कर्जा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अदा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ग़मसे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ख़लासी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बीमारी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से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शिफ़ा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हो</w:t>
      </w:r>
      <w:r w:rsidRPr="004327F1">
        <w:rPr>
          <w:cs/>
          <w:lang w:bidi="hi-IN"/>
        </w:rPr>
        <w:t xml:space="preserve"> </w:t>
      </w:r>
    </w:p>
    <w:p w:rsidR="004327F1" w:rsidRPr="004327F1" w:rsidRDefault="004327F1" w:rsidP="005166E1">
      <w:pPr>
        <w:pStyle w:val="libNormal"/>
      </w:pPr>
      <w:r w:rsidRPr="004327F1">
        <w:t>60</w:t>
      </w:r>
      <w:r w:rsidR="008D4572">
        <w:t xml:space="preserve">. </w:t>
      </w:r>
      <w:r w:rsidRPr="004327F1">
        <w:rPr>
          <w:rFonts w:hint="cs"/>
          <w:cs/>
          <w:lang w:bidi="hi-IN"/>
        </w:rPr>
        <w:t>पानी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दरया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व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चश्मे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व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तालाब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से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पीना</w:t>
      </w:r>
      <w:r w:rsidRPr="004327F1">
        <w:rPr>
          <w:cs/>
          <w:lang w:bidi="hi-IN"/>
        </w:rPr>
        <w:t xml:space="preserve"> </w:t>
      </w:r>
      <w:r w:rsidR="005C088B">
        <w:cr/>
      </w:r>
      <w:r w:rsidRPr="004327F1">
        <w:rPr>
          <w:rFonts w:hint="cs"/>
          <w:cs/>
          <w:lang w:bidi="hi-IN"/>
        </w:rPr>
        <w:t>हाकिम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से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इनाम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पाये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लेकिन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क़द्रे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मशक्क़त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करना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पड़े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सरदारी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हासिल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और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कामेलन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मुस्तग़नी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हो</w:t>
      </w:r>
      <w:r w:rsidR="00362E76">
        <w:rPr>
          <w:rFonts w:hint="cs"/>
          <w:cs/>
          <w:lang w:bidi="hi-IN"/>
        </w:rPr>
        <w:t>।</w:t>
      </w:r>
    </w:p>
    <w:p w:rsidR="004327F1" w:rsidRPr="004327F1" w:rsidRDefault="004327F1" w:rsidP="005166E1">
      <w:pPr>
        <w:pStyle w:val="libNormal"/>
      </w:pPr>
    </w:p>
    <w:p w:rsidR="004327F1" w:rsidRPr="004327F1" w:rsidRDefault="004327F1" w:rsidP="005166E1">
      <w:pPr>
        <w:pStyle w:val="libNormal"/>
      </w:pPr>
      <w:r w:rsidRPr="004327F1">
        <w:t>61</w:t>
      </w:r>
      <w:r w:rsidR="008D4572">
        <w:t xml:space="preserve">. </w:t>
      </w:r>
      <w:r w:rsidRPr="004327F1">
        <w:rPr>
          <w:rFonts w:hint="cs"/>
          <w:cs/>
          <w:lang w:bidi="hi-IN"/>
        </w:rPr>
        <w:t>पानी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नहर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से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शहर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आते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देखना</w:t>
      </w:r>
      <w:r w:rsidRPr="004327F1">
        <w:rPr>
          <w:cs/>
          <w:lang w:bidi="hi-IN"/>
        </w:rPr>
        <w:t xml:space="preserve"> </w:t>
      </w:r>
      <w:r w:rsidR="005C088B">
        <w:cr/>
      </w:r>
      <w:r w:rsidRPr="004327F1">
        <w:rPr>
          <w:rFonts w:hint="cs"/>
          <w:cs/>
          <w:lang w:bidi="hi-IN"/>
        </w:rPr>
        <w:t>खबने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नाहक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ज़हूरहो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राहतो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आराम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में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फ़ितूर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हो</w:t>
      </w:r>
      <w:r w:rsidR="00362E76">
        <w:rPr>
          <w:rFonts w:hint="cs"/>
          <w:cs/>
          <w:lang w:bidi="hi-IN"/>
        </w:rPr>
        <w:t>।</w:t>
      </w:r>
    </w:p>
    <w:p w:rsidR="004327F1" w:rsidRPr="004327F1" w:rsidRDefault="004327F1" w:rsidP="005166E1">
      <w:pPr>
        <w:pStyle w:val="libNormal"/>
      </w:pPr>
      <w:r w:rsidRPr="004327F1">
        <w:t>62</w:t>
      </w:r>
      <w:r w:rsidR="008D4572">
        <w:t xml:space="preserve">. </w:t>
      </w:r>
      <w:r w:rsidRPr="004327F1">
        <w:rPr>
          <w:rFonts w:hint="cs"/>
          <w:cs/>
          <w:lang w:bidi="hi-IN"/>
        </w:rPr>
        <w:t>पानी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साफदे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देखना</w:t>
      </w:r>
      <w:r w:rsidRPr="004327F1">
        <w:rPr>
          <w:cs/>
          <w:lang w:bidi="hi-IN"/>
        </w:rPr>
        <w:t xml:space="preserve"> </w:t>
      </w:r>
      <w:r w:rsidR="005C088B">
        <w:cr/>
      </w:r>
      <w:r w:rsidRPr="004327F1">
        <w:rPr>
          <w:rFonts w:hint="cs"/>
          <w:cs/>
          <w:lang w:bidi="hi-IN"/>
        </w:rPr>
        <w:t>उम्रो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दौलत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तरक़्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क़ी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ऐर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नफ़ा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व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नअमत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में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ज़्यादती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हो</w:t>
      </w:r>
      <w:r w:rsidR="00362E76">
        <w:rPr>
          <w:rFonts w:hint="cs"/>
          <w:cs/>
          <w:lang w:bidi="hi-IN"/>
        </w:rPr>
        <w:t>।</w:t>
      </w:r>
    </w:p>
    <w:p w:rsidR="004327F1" w:rsidRPr="004327F1" w:rsidRDefault="004327F1" w:rsidP="005166E1">
      <w:pPr>
        <w:pStyle w:val="libNormal"/>
      </w:pPr>
      <w:r w:rsidRPr="004327F1">
        <w:t>63</w:t>
      </w:r>
      <w:r w:rsidR="008D4572">
        <w:t xml:space="preserve">. </w:t>
      </w:r>
      <w:r w:rsidRPr="004327F1">
        <w:rPr>
          <w:rFonts w:hint="cs"/>
          <w:cs/>
          <w:lang w:bidi="hi-IN"/>
        </w:rPr>
        <w:t>पानी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से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सेरराब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होना</w:t>
      </w:r>
      <w:r w:rsidRPr="004327F1">
        <w:rPr>
          <w:cs/>
          <w:lang w:bidi="hi-IN"/>
        </w:rPr>
        <w:t xml:space="preserve"> </w:t>
      </w:r>
      <w:r w:rsidR="005C088B">
        <w:cr/>
      </w:r>
      <w:r w:rsidRPr="004327F1">
        <w:rPr>
          <w:rFonts w:hint="cs"/>
          <w:cs/>
          <w:lang w:bidi="hi-IN"/>
        </w:rPr>
        <w:t>कामिल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छुटकारा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और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हुकूमत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हासिल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हो</w:t>
      </w:r>
      <w:r w:rsidR="00362E76">
        <w:rPr>
          <w:rFonts w:hint="cs"/>
          <w:cs/>
          <w:lang w:bidi="hi-IN"/>
        </w:rPr>
        <w:t>।</w:t>
      </w:r>
    </w:p>
    <w:p w:rsidR="004327F1" w:rsidRPr="004327F1" w:rsidRDefault="004327F1" w:rsidP="005166E1">
      <w:pPr>
        <w:pStyle w:val="libNormal"/>
      </w:pPr>
      <w:r w:rsidRPr="004327F1">
        <w:lastRenderedPageBreak/>
        <w:t>64</w:t>
      </w:r>
      <w:r w:rsidR="008D4572">
        <w:t xml:space="preserve">. </w:t>
      </w:r>
      <w:r w:rsidRPr="004327F1">
        <w:rPr>
          <w:rFonts w:hint="cs"/>
          <w:cs/>
          <w:lang w:bidi="hi-IN"/>
        </w:rPr>
        <w:t>पानी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कुऐ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से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खीचना</w:t>
      </w:r>
      <w:r w:rsidR="008D4572">
        <w:rPr>
          <w:cs/>
          <w:lang w:bidi="hi-IN"/>
        </w:rPr>
        <w:t xml:space="preserve">. </w:t>
      </w:r>
      <w:r w:rsidRPr="004327F1">
        <w:rPr>
          <w:rFonts w:hint="cs"/>
          <w:cs/>
          <w:lang w:bidi="hi-IN"/>
        </w:rPr>
        <w:t>या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पानी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देखना</w:t>
      </w:r>
      <w:r w:rsidRPr="004327F1">
        <w:rPr>
          <w:cs/>
          <w:lang w:bidi="hi-IN"/>
        </w:rPr>
        <w:t xml:space="preserve"> </w:t>
      </w:r>
      <w:r w:rsidR="005C088B">
        <w:cr/>
      </w:r>
      <w:r w:rsidRPr="004327F1">
        <w:rPr>
          <w:rFonts w:hint="cs"/>
          <w:cs/>
          <w:lang w:bidi="hi-IN"/>
        </w:rPr>
        <w:t>इल्मो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दौलत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नफा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मिले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जाहो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हशमत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पाये</w:t>
      </w:r>
      <w:r w:rsidRPr="004327F1">
        <w:rPr>
          <w:cs/>
          <w:lang w:bidi="hi-IN"/>
        </w:rPr>
        <w:t xml:space="preserve"> </w:t>
      </w:r>
    </w:p>
    <w:p w:rsidR="004327F1" w:rsidRPr="004327F1" w:rsidRDefault="004327F1" w:rsidP="005166E1">
      <w:pPr>
        <w:pStyle w:val="libNormal"/>
      </w:pPr>
      <w:r w:rsidRPr="004327F1">
        <w:t>65</w:t>
      </w:r>
      <w:r w:rsidR="008D4572">
        <w:t xml:space="preserve">. </w:t>
      </w:r>
      <w:r w:rsidRPr="004327F1">
        <w:rPr>
          <w:rFonts w:hint="cs"/>
          <w:cs/>
          <w:lang w:bidi="hi-IN"/>
        </w:rPr>
        <w:t>कुँऐ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पानी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से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बदन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धोना</w:t>
      </w:r>
      <w:r w:rsidRPr="004327F1">
        <w:rPr>
          <w:cs/>
          <w:lang w:bidi="hi-IN"/>
        </w:rPr>
        <w:t xml:space="preserve"> </w:t>
      </w:r>
      <w:r w:rsidR="005C088B">
        <w:cr/>
      </w:r>
      <w:r w:rsidRPr="004327F1">
        <w:rPr>
          <w:rFonts w:hint="cs"/>
          <w:cs/>
          <w:lang w:bidi="hi-IN"/>
        </w:rPr>
        <w:t>महनत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से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निजात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फ़रहतो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खुशी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पाये</w:t>
      </w:r>
      <w:r w:rsidR="00362E76">
        <w:rPr>
          <w:rFonts w:hint="cs"/>
          <w:cs/>
          <w:lang w:bidi="hi-IN"/>
        </w:rPr>
        <w:t>।</w:t>
      </w:r>
    </w:p>
    <w:p w:rsidR="004327F1" w:rsidRPr="004327F1" w:rsidRDefault="004327F1" w:rsidP="005166E1">
      <w:pPr>
        <w:pStyle w:val="libNormal"/>
      </w:pPr>
      <w:r w:rsidRPr="004327F1">
        <w:t>66</w:t>
      </w:r>
      <w:r w:rsidR="008D4572">
        <w:t xml:space="preserve">. </w:t>
      </w:r>
      <w:r w:rsidRPr="004327F1">
        <w:rPr>
          <w:rFonts w:hint="cs"/>
          <w:cs/>
          <w:lang w:bidi="hi-IN"/>
        </w:rPr>
        <w:t>पानी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खारा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देखना</w:t>
      </w:r>
      <w:r w:rsidRPr="004327F1">
        <w:rPr>
          <w:cs/>
          <w:lang w:bidi="hi-IN"/>
        </w:rPr>
        <w:t xml:space="preserve"> </w:t>
      </w:r>
      <w:r w:rsidR="005C088B">
        <w:cr/>
      </w:r>
      <w:r w:rsidRPr="004327F1">
        <w:rPr>
          <w:rFonts w:hint="cs"/>
          <w:cs/>
          <w:lang w:bidi="hi-IN"/>
        </w:rPr>
        <w:t>फिक</w:t>
      </w:r>
      <w:r w:rsidR="00C74AD2">
        <w:rPr>
          <w:rFonts w:hint="cs"/>
          <w:cs/>
          <w:lang w:bidi="hi-IN"/>
        </w:rPr>
        <w:t>्र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अन्देशा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दामनगीर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दौलतो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इज़्ज़त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ज़वाल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आये</w:t>
      </w:r>
      <w:r w:rsidR="00362E76">
        <w:rPr>
          <w:rFonts w:hint="cs"/>
          <w:cs/>
          <w:lang w:bidi="hi-IN"/>
        </w:rPr>
        <w:t>।</w:t>
      </w:r>
    </w:p>
    <w:p w:rsidR="004327F1" w:rsidRPr="004327F1" w:rsidRDefault="004327F1" w:rsidP="005166E1">
      <w:pPr>
        <w:pStyle w:val="libNormal"/>
      </w:pPr>
      <w:r w:rsidRPr="004327F1">
        <w:t>67</w:t>
      </w:r>
      <w:r w:rsidR="008D4572">
        <w:t xml:space="preserve">. </w:t>
      </w:r>
      <w:r w:rsidRPr="004327F1">
        <w:rPr>
          <w:rFonts w:hint="cs"/>
          <w:cs/>
          <w:lang w:bidi="hi-IN"/>
        </w:rPr>
        <w:t>पानी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गंदा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देखना</w:t>
      </w:r>
      <w:r w:rsidRPr="004327F1">
        <w:rPr>
          <w:cs/>
          <w:lang w:bidi="hi-IN"/>
        </w:rPr>
        <w:t xml:space="preserve"> </w:t>
      </w:r>
      <w:r w:rsidR="005C088B">
        <w:cr/>
      </w:r>
      <w:r w:rsidRPr="004327F1">
        <w:rPr>
          <w:rFonts w:hint="cs"/>
          <w:cs/>
          <w:lang w:bidi="hi-IN"/>
        </w:rPr>
        <w:t>बदख़स्लत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औरत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से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शादी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चन्द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दिन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बाद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ख़ानाबरबादी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हो।</w:t>
      </w:r>
    </w:p>
    <w:p w:rsidR="004327F1" w:rsidRPr="004327F1" w:rsidRDefault="004327F1" w:rsidP="005166E1">
      <w:pPr>
        <w:pStyle w:val="libNormal"/>
      </w:pPr>
      <w:r w:rsidRPr="004327F1">
        <w:t>68</w:t>
      </w:r>
      <w:r w:rsidR="008D4572">
        <w:t xml:space="preserve">. </w:t>
      </w:r>
      <w:r w:rsidRPr="004327F1">
        <w:rPr>
          <w:rFonts w:hint="cs"/>
          <w:cs/>
          <w:lang w:bidi="hi-IN"/>
        </w:rPr>
        <w:t>पानी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जारी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देखना</w:t>
      </w:r>
      <w:r w:rsidRPr="004327F1">
        <w:rPr>
          <w:cs/>
          <w:lang w:bidi="hi-IN"/>
        </w:rPr>
        <w:t xml:space="preserve"> </w:t>
      </w:r>
      <w:r w:rsidR="005C088B">
        <w:cr/>
      </w:r>
      <w:r w:rsidRPr="004327F1">
        <w:rPr>
          <w:rFonts w:hint="cs"/>
          <w:cs/>
          <w:lang w:bidi="hi-IN"/>
        </w:rPr>
        <w:t>गुर्बत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दूर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मालो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दौलत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पाये।</w:t>
      </w:r>
    </w:p>
    <w:p w:rsidR="004327F1" w:rsidRPr="004327F1" w:rsidRDefault="004327F1" w:rsidP="00A7641D">
      <w:pPr>
        <w:pStyle w:val="libNormal"/>
      </w:pPr>
      <w:r w:rsidRPr="004327F1">
        <w:t>69</w:t>
      </w:r>
      <w:r w:rsidR="008D4572">
        <w:t xml:space="preserve">. </w:t>
      </w:r>
      <w:r w:rsidRPr="004327F1">
        <w:rPr>
          <w:rFonts w:hint="cs"/>
          <w:cs/>
          <w:lang w:bidi="hi-IN"/>
        </w:rPr>
        <w:t>प्याले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दूध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या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शराब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देखना</w:t>
      </w:r>
      <w:r w:rsidRPr="004327F1">
        <w:rPr>
          <w:cs/>
          <w:lang w:bidi="hi-IN"/>
        </w:rPr>
        <w:t xml:space="preserve"> </w:t>
      </w:r>
      <w:r w:rsidR="005C088B">
        <w:cr/>
      </w:r>
      <w:r w:rsidRPr="004327F1">
        <w:rPr>
          <w:rFonts w:hint="cs"/>
          <w:cs/>
          <w:lang w:bidi="hi-IN"/>
        </w:rPr>
        <w:t>नेक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औरत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से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शादी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कमाले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राहतो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आराम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नसीब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हो</w:t>
      </w:r>
      <w:r w:rsidR="00362E76">
        <w:rPr>
          <w:rFonts w:hint="cs"/>
          <w:cs/>
          <w:lang w:bidi="hi-IN"/>
        </w:rPr>
        <w:t>।</w:t>
      </w:r>
    </w:p>
    <w:p w:rsidR="004327F1" w:rsidRPr="004327F1" w:rsidRDefault="004327F1" w:rsidP="00A7641D">
      <w:pPr>
        <w:pStyle w:val="libNormal"/>
      </w:pPr>
      <w:r w:rsidRPr="004327F1">
        <w:t>70</w:t>
      </w:r>
      <w:r w:rsidR="00362E76">
        <w:rPr>
          <w:rFonts w:hint="cs"/>
          <w:cs/>
          <w:lang w:bidi="hi-IN"/>
        </w:rPr>
        <w:t>।</w:t>
      </w:r>
      <w:r w:rsidRPr="004327F1">
        <w:rPr>
          <w:rFonts w:hint="cs"/>
          <w:cs/>
          <w:lang w:bidi="hi-IN"/>
        </w:rPr>
        <w:t>प्याला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ख़ाली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देखना</w:t>
      </w:r>
      <w:r w:rsidRPr="004327F1">
        <w:rPr>
          <w:cs/>
          <w:lang w:bidi="hi-IN"/>
        </w:rPr>
        <w:t xml:space="preserve"> </w:t>
      </w:r>
      <w:r w:rsidR="005C088B">
        <w:cr/>
      </w:r>
      <w:r w:rsidRPr="004327F1">
        <w:rPr>
          <w:rFonts w:hint="cs"/>
          <w:cs/>
          <w:lang w:bidi="hi-IN"/>
        </w:rPr>
        <w:t>तंगदस्ती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राहतो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आराम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मकसूद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हो।</w:t>
      </w:r>
      <w:r w:rsidR="005C088B">
        <w:cr/>
      </w:r>
      <w:r w:rsidRPr="004327F1">
        <w:t>71</w:t>
      </w:r>
      <w:r w:rsidR="008D4572">
        <w:t xml:space="preserve">. </w:t>
      </w:r>
      <w:r w:rsidRPr="004327F1">
        <w:rPr>
          <w:rFonts w:hint="cs"/>
          <w:cs/>
          <w:lang w:bidi="hi-IN"/>
        </w:rPr>
        <w:t>प्याला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भरा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हुआ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देखना</w:t>
      </w:r>
      <w:r w:rsidRPr="004327F1">
        <w:rPr>
          <w:cs/>
          <w:lang w:bidi="hi-IN"/>
        </w:rPr>
        <w:t xml:space="preserve"> </w:t>
      </w:r>
      <w:r w:rsidR="005C088B">
        <w:cr/>
      </w:r>
      <w:r w:rsidRPr="004327F1">
        <w:rPr>
          <w:rFonts w:hint="cs"/>
          <w:cs/>
          <w:lang w:bidi="hi-IN"/>
        </w:rPr>
        <w:t>हाजत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रवाई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हो</w:t>
      </w:r>
      <w:r w:rsidR="00362E76">
        <w:rPr>
          <w:rFonts w:hint="cs"/>
          <w:cs/>
          <w:lang w:bidi="hi-IN"/>
        </w:rPr>
        <w:t>।</w:t>
      </w:r>
    </w:p>
    <w:p w:rsidR="004327F1" w:rsidRPr="004327F1" w:rsidRDefault="004327F1" w:rsidP="00A7641D">
      <w:pPr>
        <w:pStyle w:val="libNormal"/>
      </w:pPr>
      <w:r w:rsidRPr="004327F1">
        <w:t>72</w:t>
      </w:r>
      <w:r w:rsidR="008D4572">
        <w:t xml:space="preserve">. </w:t>
      </w:r>
      <w:r w:rsidRPr="004327F1">
        <w:rPr>
          <w:rFonts w:hint="cs"/>
          <w:cs/>
          <w:lang w:bidi="hi-IN"/>
        </w:rPr>
        <w:t>प्याले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से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शरबत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या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दुध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पीना</w:t>
      </w:r>
      <w:r w:rsidRPr="004327F1">
        <w:rPr>
          <w:cs/>
          <w:lang w:bidi="hi-IN"/>
        </w:rPr>
        <w:t xml:space="preserve"> </w:t>
      </w:r>
      <w:r w:rsidR="005C088B">
        <w:cr/>
      </w:r>
      <w:r w:rsidRPr="004327F1">
        <w:rPr>
          <w:rFonts w:hint="cs"/>
          <w:cs/>
          <w:lang w:bidi="hi-IN"/>
        </w:rPr>
        <w:t>मुबाशरत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में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खुशी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मिले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फ़रजन्द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सालेह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नसीब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हो</w:t>
      </w:r>
      <w:r w:rsidRPr="004327F1">
        <w:rPr>
          <w:cs/>
          <w:lang w:bidi="hi-IN"/>
        </w:rPr>
        <w:t xml:space="preserve"> </w:t>
      </w:r>
    </w:p>
    <w:p w:rsidR="004327F1" w:rsidRPr="004327F1" w:rsidRDefault="004327F1" w:rsidP="00A7641D">
      <w:pPr>
        <w:pStyle w:val="libNormal"/>
      </w:pPr>
      <w:r w:rsidRPr="004327F1">
        <w:lastRenderedPageBreak/>
        <w:t>73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प्याला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देखना</w:t>
      </w:r>
      <w:r w:rsidRPr="004327F1">
        <w:rPr>
          <w:cs/>
          <w:lang w:bidi="hi-IN"/>
        </w:rPr>
        <w:t xml:space="preserve"> </w:t>
      </w:r>
      <w:r w:rsidR="005C088B">
        <w:cr/>
      </w:r>
      <w:r w:rsidRPr="004327F1">
        <w:rPr>
          <w:rFonts w:hint="cs"/>
          <w:cs/>
          <w:lang w:bidi="hi-IN"/>
        </w:rPr>
        <w:t>ख़दमा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से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राहत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मिले</w:t>
      </w:r>
      <w:r w:rsidR="00362E76">
        <w:rPr>
          <w:rFonts w:hint="cs"/>
          <w:cs/>
          <w:lang w:bidi="hi-IN"/>
        </w:rPr>
        <w:t>।</w:t>
      </w:r>
    </w:p>
    <w:p w:rsidR="004327F1" w:rsidRPr="004327F1" w:rsidRDefault="004327F1" w:rsidP="00A7641D">
      <w:pPr>
        <w:pStyle w:val="libNormal"/>
      </w:pPr>
      <w:r w:rsidRPr="004327F1">
        <w:t>74</w:t>
      </w:r>
      <w:r w:rsidR="008D4572">
        <w:t xml:space="preserve">. </w:t>
      </w:r>
      <w:r w:rsidRPr="004327F1">
        <w:rPr>
          <w:rFonts w:hint="cs"/>
          <w:cs/>
          <w:lang w:bidi="hi-IN"/>
        </w:rPr>
        <w:t>पुलाऊ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खाना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या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देखना</w:t>
      </w:r>
      <w:r w:rsidR="005C088B">
        <w:cr/>
      </w:r>
      <w:r w:rsidRPr="004327F1">
        <w:rPr>
          <w:rFonts w:hint="cs"/>
          <w:cs/>
          <w:lang w:bidi="hi-IN"/>
        </w:rPr>
        <w:t>माल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से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मुस्तग़नी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बीमारी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से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शिफ़ा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मिले</w:t>
      </w:r>
      <w:r w:rsidR="00362E76">
        <w:rPr>
          <w:rFonts w:hint="cs"/>
          <w:cs/>
          <w:lang w:bidi="hi-IN"/>
        </w:rPr>
        <w:t>।</w:t>
      </w:r>
    </w:p>
    <w:p w:rsidR="004327F1" w:rsidRPr="004327F1" w:rsidRDefault="004327F1" w:rsidP="00A7641D">
      <w:pPr>
        <w:pStyle w:val="libNormal"/>
      </w:pPr>
      <w:r w:rsidRPr="004327F1">
        <w:t>75</w:t>
      </w:r>
      <w:r w:rsidR="008D4572">
        <w:t xml:space="preserve">. </w:t>
      </w:r>
      <w:r w:rsidRPr="004327F1">
        <w:rPr>
          <w:rFonts w:hint="cs"/>
          <w:cs/>
          <w:lang w:bidi="hi-IN"/>
        </w:rPr>
        <w:t>प्याज़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खाना</w:t>
      </w:r>
      <w:r w:rsidRPr="004327F1">
        <w:rPr>
          <w:cs/>
          <w:lang w:bidi="hi-IN"/>
        </w:rPr>
        <w:t xml:space="preserve"> </w:t>
      </w:r>
      <w:r w:rsidR="005C088B">
        <w:cr/>
      </w:r>
      <w:r w:rsidRPr="004327F1">
        <w:rPr>
          <w:rFonts w:hint="cs"/>
          <w:cs/>
          <w:lang w:bidi="hi-IN"/>
        </w:rPr>
        <w:t>माले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हरामकी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निशानी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है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किसी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ऐब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या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पशेमानी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दलील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है</w:t>
      </w:r>
      <w:r w:rsidR="00362E76">
        <w:rPr>
          <w:rFonts w:hint="cs"/>
          <w:cs/>
          <w:lang w:bidi="hi-IN"/>
        </w:rPr>
        <w:t>।</w:t>
      </w:r>
      <w:r w:rsidR="005C088B">
        <w:cr/>
      </w:r>
      <w:r w:rsidRPr="004327F1">
        <w:t>76</w:t>
      </w:r>
      <w:r w:rsidRPr="004327F1">
        <w:rPr>
          <w:rFonts w:hint="cs"/>
          <w:cs/>
          <w:lang w:bidi="hi-IN"/>
        </w:rPr>
        <w:t>पनीर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खाना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या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पाना</w:t>
      </w:r>
      <w:r w:rsidRPr="004327F1">
        <w:rPr>
          <w:cs/>
          <w:lang w:bidi="hi-IN"/>
        </w:rPr>
        <w:t xml:space="preserve"> </w:t>
      </w:r>
      <w:r w:rsidR="005C088B">
        <w:cr/>
      </w:r>
      <w:r w:rsidRPr="004327F1">
        <w:rPr>
          <w:rFonts w:hint="cs"/>
          <w:cs/>
          <w:lang w:bidi="hi-IN"/>
        </w:rPr>
        <w:t>फक्रो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तरददुत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पड़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जाये</w:t>
      </w:r>
      <w:r w:rsidR="00362E76">
        <w:rPr>
          <w:rFonts w:hint="cs"/>
          <w:cs/>
          <w:lang w:bidi="hi-IN"/>
        </w:rPr>
        <w:t>।</w:t>
      </w:r>
    </w:p>
    <w:p w:rsidR="004327F1" w:rsidRPr="004327F1" w:rsidRDefault="004327F1" w:rsidP="00A7641D">
      <w:pPr>
        <w:pStyle w:val="libNormal"/>
      </w:pPr>
      <w:r w:rsidRPr="004327F1">
        <w:t>77</w:t>
      </w:r>
      <w:r w:rsidR="008D4572">
        <w:t xml:space="preserve">. </w:t>
      </w:r>
      <w:r w:rsidR="00C74AD2">
        <w:rPr>
          <w:rFonts w:hint="cs"/>
          <w:cs/>
          <w:lang w:bidi="hi-IN"/>
        </w:rPr>
        <w:t>पिस्</w:t>
      </w:r>
      <w:r w:rsidRPr="004327F1">
        <w:rPr>
          <w:rFonts w:hint="cs"/>
          <w:cs/>
          <w:lang w:bidi="hi-IN"/>
        </w:rPr>
        <w:t>ता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खाते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या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मिलते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देखना</w:t>
      </w:r>
      <w:r w:rsidRPr="004327F1">
        <w:rPr>
          <w:cs/>
          <w:lang w:bidi="hi-IN"/>
        </w:rPr>
        <w:t xml:space="preserve"> </w:t>
      </w:r>
      <w:r w:rsidR="005C088B">
        <w:cr/>
      </w:r>
      <w:r w:rsidRPr="004327F1">
        <w:rPr>
          <w:rFonts w:hint="cs"/>
          <w:cs/>
          <w:lang w:bidi="hi-IN"/>
        </w:rPr>
        <w:t>मोजिबे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मसर्तोकामरानी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औरनेअमतो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लड़्ज़त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निशानी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है</w:t>
      </w:r>
      <w:r w:rsidR="00362E76">
        <w:rPr>
          <w:rFonts w:hint="cs"/>
          <w:cs/>
          <w:lang w:bidi="hi-IN"/>
        </w:rPr>
        <w:t>।</w:t>
      </w:r>
    </w:p>
    <w:p w:rsidR="004327F1" w:rsidRPr="004327F1" w:rsidRDefault="004327F1" w:rsidP="00A7641D">
      <w:pPr>
        <w:pStyle w:val="libNormal"/>
      </w:pPr>
      <w:r w:rsidRPr="004327F1">
        <w:t>78</w:t>
      </w:r>
      <w:r w:rsidR="008D4572">
        <w:t xml:space="preserve">. </w:t>
      </w:r>
      <w:r w:rsidRPr="004327F1">
        <w:rPr>
          <w:rFonts w:hint="cs"/>
          <w:cs/>
          <w:lang w:bidi="hi-IN"/>
        </w:rPr>
        <w:t>पालान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देखना</w:t>
      </w:r>
      <w:r w:rsidRPr="004327F1">
        <w:rPr>
          <w:cs/>
          <w:lang w:bidi="hi-IN"/>
        </w:rPr>
        <w:t xml:space="preserve"> </w:t>
      </w:r>
      <w:r w:rsidR="005C088B">
        <w:cr/>
      </w:r>
      <w:r w:rsidRPr="004327F1">
        <w:rPr>
          <w:rFonts w:hint="cs"/>
          <w:cs/>
          <w:lang w:bidi="hi-IN"/>
        </w:rPr>
        <w:t>औरत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से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शादी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और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माले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दुनिया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मिले</w:t>
      </w:r>
      <w:r w:rsidR="00362E76">
        <w:rPr>
          <w:rFonts w:hint="cs"/>
          <w:cs/>
          <w:lang w:bidi="hi-IN"/>
        </w:rPr>
        <w:t>।</w:t>
      </w:r>
    </w:p>
    <w:p w:rsidR="004327F1" w:rsidRPr="004327F1" w:rsidRDefault="004327F1" w:rsidP="00A7641D">
      <w:pPr>
        <w:pStyle w:val="libNormal"/>
      </w:pPr>
      <w:r w:rsidRPr="004327F1">
        <w:t>79</w:t>
      </w:r>
      <w:r w:rsidR="008D4572">
        <w:t xml:space="preserve">. </w:t>
      </w:r>
      <w:r w:rsidRPr="004327F1">
        <w:rPr>
          <w:rFonts w:hint="cs"/>
          <w:cs/>
          <w:lang w:bidi="hi-IN"/>
        </w:rPr>
        <w:t>पत्थर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फैंकना</w:t>
      </w:r>
      <w:r w:rsidRPr="004327F1">
        <w:rPr>
          <w:cs/>
          <w:lang w:bidi="hi-IN"/>
        </w:rPr>
        <w:t xml:space="preserve"> </w:t>
      </w:r>
      <w:r w:rsidR="005C088B">
        <w:cr/>
      </w:r>
      <w:r w:rsidRPr="004327F1">
        <w:rPr>
          <w:rFonts w:hint="cs"/>
          <w:cs/>
          <w:lang w:bidi="hi-IN"/>
        </w:rPr>
        <w:t>इत्तेहाम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झूंठ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से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परेशान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दौलत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सेदुशमनी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ज़ाहिर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हो</w:t>
      </w:r>
      <w:r w:rsidRPr="004327F1">
        <w:rPr>
          <w:cs/>
          <w:lang w:bidi="hi-IN"/>
        </w:rPr>
        <w:t xml:space="preserve"> </w:t>
      </w:r>
    </w:p>
    <w:p w:rsidR="004327F1" w:rsidRPr="004327F1" w:rsidRDefault="004327F1" w:rsidP="00A7641D">
      <w:pPr>
        <w:pStyle w:val="libNormal"/>
      </w:pPr>
      <w:r w:rsidRPr="004327F1">
        <w:t>80</w:t>
      </w:r>
      <w:r w:rsidR="008D4572">
        <w:t xml:space="preserve">. </w:t>
      </w:r>
      <w:r w:rsidRPr="004327F1">
        <w:rPr>
          <w:rFonts w:hint="cs"/>
          <w:cs/>
          <w:lang w:bidi="hi-IN"/>
        </w:rPr>
        <w:t>पत्थर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चक़माक़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से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झाड़ना</w:t>
      </w:r>
      <w:r w:rsidRPr="004327F1">
        <w:rPr>
          <w:cs/>
          <w:lang w:bidi="hi-IN"/>
        </w:rPr>
        <w:t xml:space="preserve"> </w:t>
      </w:r>
      <w:r w:rsidR="005C088B">
        <w:cr/>
      </w:r>
      <w:r w:rsidRPr="004327F1">
        <w:rPr>
          <w:rFonts w:hint="cs"/>
          <w:cs/>
          <w:lang w:bidi="hi-IN"/>
        </w:rPr>
        <w:t>अगर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आग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सीने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लगे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माल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मिले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और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आग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न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लगे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किसी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चीज़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फायदा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न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पहँचे</w:t>
      </w:r>
      <w:r w:rsidR="00362E76">
        <w:rPr>
          <w:rFonts w:hint="cs"/>
          <w:cs/>
          <w:lang w:bidi="hi-IN"/>
        </w:rPr>
        <w:t>।</w:t>
      </w:r>
    </w:p>
    <w:p w:rsidR="004327F1" w:rsidRPr="004327F1" w:rsidRDefault="004327F1" w:rsidP="00A7641D">
      <w:pPr>
        <w:pStyle w:val="libNormal"/>
      </w:pPr>
      <w:r w:rsidRPr="004327F1">
        <w:lastRenderedPageBreak/>
        <w:t>81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फलीता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सुलगा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हुआ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देखना</w:t>
      </w:r>
      <w:r w:rsidRPr="004327F1">
        <w:rPr>
          <w:cs/>
          <w:lang w:bidi="hi-IN"/>
        </w:rPr>
        <w:t xml:space="preserve"> </w:t>
      </w:r>
      <w:r w:rsidR="005C088B">
        <w:cr/>
      </w:r>
      <w:r w:rsidRPr="004327F1">
        <w:rPr>
          <w:rFonts w:hint="cs"/>
          <w:cs/>
          <w:lang w:bidi="hi-IN"/>
        </w:rPr>
        <w:t>हाकिमे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वक्त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दोस्त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आली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कद्र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और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साहेबे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फज़ाएल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बने।</w:t>
      </w:r>
    </w:p>
    <w:p w:rsidR="004327F1" w:rsidRPr="004327F1" w:rsidRDefault="004327F1" w:rsidP="00A7641D">
      <w:pPr>
        <w:pStyle w:val="libNormal"/>
      </w:pPr>
      <w:r w:rsidRPr="004327F1">
        <w:t>82</w:t>
      </w:r>
      <w:r w:rsidR="008D4572">
        <w:t xml:space="preserve">. </w:t>
      </w:r>
      <w:r w:rsidRPr="004327F1">
        <w:rPr>
          <w:rFonts w:hint="cs"/>
          <w:cs/>
          <w:lang w:bidi="hi-IN"/>
        </w:rPr>
        <w:t>पान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खाना</w:t>
      </w:r>
      <w:r w:rsidRPr="004327F1">
        <w:rPr>
          <w:cs/>
          <w:lang w:bidi="hi-IN"/>
        </w:rPr>
        <w:t xml:space="preserve"> </w:t>
      </w:r>
    </w:p>
    <w:p w:rsidR="004327F1" w:rsidRPr="004327F1" w:rsidRDefault="004327F1" w:rsidP="00A7641D">
      <w:pPr>
        <w:pStyle w:val="libNormal"/>
      </w:pPr>
      <w:r w:rsidRPr="004327F1">
        <w:rPr>
          <w:rFonts w:hint="cs"/>
          <w:cs/>
          <w:lang w:bidi="hi-IN"/>
        </w:rPr>
        <w:t>सरसबिज़ी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व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सुर्ख़रूई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दलील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है।</w:t>
      </w:r>
    </w:p>
    <w:p w:rsidR="004327F1" w:rsidRPr="004327F1" w:rsidRDefault="004327F1" w:rsidP="00A7641D">
      <w:pPr>
        <w:pStyle w:val="libNormal"/>
      </w:pPr>
      <w:r w:rsidRPr="004327F1">
        <w:t>83</w:t>
      </w:r>
      <w:r w:rsidR="008D4572">
        <w:t xml:space="preserve">. </w:t>
      </w:r>
      <w:r w:rsidRPr="004327F1">
        <w:rPr>
          <w:rFonts w:hint="cs"/>
          <w:cs/>
          <w:lang w:bidi="hi-IN"/>
        </w:rPr>
        <w:t>पानी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खरीदना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या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देखना</w:t>
      </w:r>
      <w:r w:rsidRPr="004327F1">
        <w:rPr>
          <w:cs/>
          <w:lang w:bidi="hi-IN"/>
        </w:rPr>
        <w:t xml:space="preserve"> </w:t>
      </w:r>
      <w:r w:rsidR="005C088B">
        <w:cr/>
      </w:r>
      <w:r w:rsidRPr="004327F1">
        <w:rPr>
          <w:rFonts w:hint="cs"/>
          <w:cs/>
          <w:lang w:bidi="hi-IN"/>
        </w:rPr>
        <w:t>औरत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मिलने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निशानी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है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मोजिबे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ऐश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है</w:t>
      </w:r>
      <w:r w:rsidR="00362E76">
        <w:rPr>
          <w:rFonts w:hint="cs"/>
          <w:cs/>
          <w:lang w:bidi="hi-IN"/>
        </w:rPr>
        <w:t>।</w:t>
      </w:r>
    </w:p>
    <w:p w:rsidR="004327F1" w:rsidRPr="004327F1" w:rsidRDefault="004327F1" w:rsidP="00A7641D">
      <w:pPr>
        <w:pStyle w:val="libNormal"/>
      </w:pPr>
      <w:r w:rsidRPr="004327F1">
        <w:t>84</w:t>
      </w:r>
      <w:r w:rsidR="008D4572">
        <w:t xml:space="preserve">. </w:t>
      </w:r>
      <w:r w:rsidRPr="004327F1">
        <w:rPr>
          <w:rFonts w:hint="cs"/>
          <w:cs/>
          <w:lang w:bidi="hi-IN"/>
        </w:rPr>
        <w:t>पतीली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पुरानी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क़लईदार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देखना</w:t>
      </w:r>
      <w:r w:rsidRPr="004327F1">
        <w:rPr>
          <w:cs/>
          <w:lang w:bidi="hi-IN"/>
        </w:rPr>
        <w:t xml:space="preserve"> </w:t>
      </w:r>
      <w:r w:rsidR="005C088B">
        <w:cr/>
      </w:r>
      <w:r w:rsidRPr="004327F1">
        <w:rPr>
          <w:rFonts w:hint="cs"/>
          <w:cs/>
          <w:lang w:bidi="hi-IN"/>
        </w:rPr>
        <w:t>मालदार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औरत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से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निकाह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करे</w:t>
      </w:r>
      <w:r w:rsidR="008D4572">
        <w:rPr>
          <w:cs/>
          <w:lang w:bidi="hi-IN"/>
        </w:rPr>
        <w:t xml:space="preserve">. </w:t>
      </w:r>
      <w:r w:rsidRPr="004327F1">
        <w:rPr>
          <w:rFonts w:hint="cs"/>
          <w:cs/>
          <w:lang w:bidi="hi-IN"/>
        </w:rPr>
        <w:t>राहत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आराम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और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दौलत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मिले</w:t>
      </w:r>
      <w:r w:rsidR="00362E76">
        <w:rPr>
          <w:rFonts w:hint="cs"/>
          <w:cs/>
          <w:lang w:bidi="hi-IN"/>
        </w:rPr>
        <w:t>।</w:t>
      </w:r>
    </w:p>
    <w:p w:rsidR="004327F1" w:rsidRPr="004327F1" w:rsidRDefault="004327F1" w:rsidP="00A7641D">
      <w:pPr>
        <w:pStyle w:val="libNormal"/>
      </w:pPr>
      <w:r w:rsidRPr="004327F1">
        <w:t>85</w:t>
      </w:r>
      <w:r w:rsidR="008D4572">
        <w:t xml:space="preserve">. </w:t>
      </w:r>
      <w:r w:rsidRPr="004327F1">
        <w:rPr>
          <w:rFonts w:hint="cs"/>
          <w:cs/>
          <w:lang w:bidi="hi-IN"/>
        </w:rPr>
        <w:t>पतीली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नई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खरीदना</w:t>
      </w:r>
      <w:r w:rsidRPr="004327F1">
        <w:rPr>
          <w:cs/>
          <w:lang w:bidi="hi-IN"/>
        </w:rPr>
        <w:t xml:space="preserve"> </w:t>
      </w:r>
      <w:r w:rsidR="005C088B">
        <w:cr/>
      </w:r>
      <w:r w:rsidRPr="004327F1">
        <w:rPr>
          <w:rFonts w:hint="cs"/>
          <w:cs/>
          <w:lang w:bidi="hi-IN"/>
        </w:rPr>
        <w:t>नेक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सिरत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औरत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से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निकाह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मालो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असबाब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खूब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हाथ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लगे</w:t>
      </w:r>
      <w:r w:rsidR="00362E76">
        <w:rPr>
          <w:rFonts w:hint="cs"/>
          <w:cs/>
          <w:lang w:bidi="hi-IN"/>
        </w:rPr>
        <w:t>।</w:t>
      </w:r>
    </w:p>
    <w:p w:rsidR="004327F1" w:rsidRPr="004327F1" w:rsidRDefault="004327F1" w:rsidP="00A7641D">
      <w:pPr>
        <w:pStyle w:val="libNormal"/>
      </w:pPr>
      <w:r w:rsidRPr="004327F1">
        <w:t>86</w:t>
      </w:r>
      <w:r w:rsidR="008D4572">
        <w:t xml:space="preserve">. </w:t>
      </w:r>
      <w:r w:rsidRPr="004327F1">
        <w:rPr>
          <w:rFonts w:hint="cs"/>
          <w:cs/>
          <w:lang w:bidi="hi-IN"/>
        </w:rPr>
        <w:t>पीठ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सही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न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सालिम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और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क़वी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देखना</w:t>
      </w:r>
      <w:r w:rsidRPr="004327F1">
        <w:rPr>
          <w:cs/>
          <w:lang w:bidi="hi-IN"/>
        </w:rPr>
        <w:t xml:space="preserve"> </w:t>
      </w:r>
      <w:r w:rsidR="005C088B">
        <w:cr/>
      </w:r>
      <w:r w:rsidRPr="004327F1">
        <w:rPr>
          <w:rFonts w:hint="cs"/>
          <w:cs/>
          <w:lang w:bidi="hi-IN"/>
        </w:rPr>
        <w:t>क़वी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वअक़्लमन्द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फ़रज़ल्द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होया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भाई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से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कुछ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माल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हासिल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हो</w:t>
      </w:r>
      <w:r w:rsidR="00362E76">
        <w:rPr>
          <w:rFonts w:hint="cs"/>
          <w:cs/>
          <w:lang w:bidi="hi-IN"/>
        </w:rPr>
        <w:t>।</w:t>
      </w:r>
    </w:p>
    <w:p w:rsidR="004327F1" w:rsidRPr="004327F1" w:rsidRDefault="004327F1" w:rsidP="00A7641D">
      <w:pPr>
        <w:pStyle w:val="libNormal"/>
      </w:pPr>
      <w:r w:rsidRPr="004327F1">
        <w:t>87</w:t>
      </w:r>
      <w:r w:rsidR="008D4572">
        <w:t xml:space="preserve">. </w:t>
      </w:r>
      <w:r w:rsidRPr="004327F1">
        <w:rPr>
          <w:rFonts w:hint="cs"/>
          <w:cs/>
          <w:lang w:bidi="hi-IN"/>
        </w:rPr>
        <w:t>पीठ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दिवार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जानिब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करके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बैठना</w:t>
      </w:r>
      <w:r w:rsidRPr="004327F1">
        <w:rPr>
          <w:cs/>
          <w:lang w:bidi="hi-IN"/>
        </w:rPr>
        <w:t xml:space="preserve"> </w:t>
      </w:r>
      <w:r w:rsidR="005C088B">
        <w:cr/>
      </w:r>
      <w:r w:rsidRPr="004327F1">
        <w:rPr>
          <w:rFonts w:hint="cs"/>
          <w:cs/>
          <w:lang w:bidi="hi-IN"/>
        </w:rPr>
        <w:t>सफ़र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जाये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कद्रे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माल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हाथ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आए।</w:t>
      </w:r>
    </w:p>
    <w:p w:rsidR="004327F1" w:rsidRPr="004327F1" w:rsidRDefault="004327F1" w:rsidP="00A7641D">
      <w:pPr>
        <w:pStyle w:val="libNormal"/>
      </w:pPr>
      <w:r w:rsidRPr="004327F1">
        <w:t>88</w:t>
      </w:r>
      <w:r w:rsidR="008D4572">
        <w:t xml:space="preserve">. </w:t>
      </w:r>
      <w:r w:rsidRPr="004327F1">
        <w:rPr>
          <w:rFonts w:hint="cs"/>
          <w:cs/>
          <w:lang w:bidi="hi-IN"/>
        </w:rPr>
        <w:t>पीठ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दुश्मन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देखना</w:t>
      </w:r>
      <w:r w:rsidRPr="004327F1">
        <w:rPr>
          <w:cs/>
          <w:lang w:bidi="hi-IN"/>
        </w:rPr>
        <w:t xml:space="preserve"> </w:t>
      </w:r>
      <w:r w:rsidR="005C088B">
        <w:cr/>
      </w:r>
      <w:r w:rsidRPr="004327F1">
        <w:rPr>
          <w:rFonts w:hint="cs"/>
          <w:cs/>
          <w:lang w:bidi="hi-IN"/>
        </w:rPr>
        <w:t>फ़तेहमन्द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व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कामरानी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दलील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है</w:t>
      </w:r>
      <w:r w:rsidR="00362E76">
        <w:rPr>
          <w:rFonts w:hint="cs"/>
          <w:cs/>
          <w:lang w:bidi="hi-IN"/>
        </w:rPr>
        <w:t>।</w:t>
      </w:r>
      <w:r w:rsidRPr="004327F1">
        <w:rPr>
          <w:rFonts w:hint="cs"/>
          <w:cs/>
          <w:lang w:bidi="hi-IN"/>
        </w:rPr>
        <w:t>ख़ौप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से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अमनो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अमान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निशानी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है</w:t>
      </w:r>
      <w:r w:rsidR="00362E76">
        <w:rPr>
          <w:rFonts w:hint="cs"/>
          <w:cs/>
          <w:lang w:bidi="hi-IN"/>
        </w:rPr>
        <w:t>।</w:t>
      </w:r>
    </w:p>
    <w:p w:rsidR="004327F1" w:rsidRPr="004327F1" w:rsidRDefault="005C088B" w:rsidP="00A7641D">
      <w:pPr>
        <w:pStyle w:val="libNormal"/>
      </w:pPr>
      <w:r>
        <w:lastRenderedPageBreak/>
        <w:cr/>
      </w:r>
      <w:r w:rsidR="004327F1" w:rsidRPr="004327F1">
        <w:t>89</w:t>
      </w:r>
      <w:r w:rsidR="008D4572">
        <w:t xml:space="preserve">. </w:t>
      </w:r>
      <w:r w:rsidR="004327F1" w:rsidRPr="004327F1">
        <w:rPr>
          <w:rFonts w:hint="cs"/>
          <w:cs/>
          <w:lang w:bidi="hi-IN"/>
        </w:rPr>
        <w:t>पीठ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शिकस्ता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देखना</w:t>
      </w:r>
      <w:r w:rsidR="004327F1" w:rsidRPr="004327F1">
        <w:rPr>
          <w:cs/>
          <w:lang w:bidi="hi-IN"/>
        </w:rPr>
        <w:t xml:space="preserve"> </w:t>
      </w:r>
      <w:r>
        <w:cr/>
      </w:r>
      <w:r w:rsidR="004327F1" w:rsidRPr="004327F1">
        <w:rPr>
          <w:rFonts w:hint="cs"/>
          <w:cs/>
          <w:lang w:bidi="hi-IN"/>
        </w:rPr>
        <w:t>भाई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मरे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ग</w:t>
      </w:r>
      <w:r w:rsidR="008D4572">
        <w:rPr>
          <w:cs/>
          <w:lang w:bidi="hi-IN"/>
        </w:rPr>
        <w:t xml:space="preserve">. </w:t>
      </w:r>
      <w:r w:rsidR="004327F1" w:rsidRPr="004327F1">
        <w:rPr>
          <w:rFonts w:hint="cs"/>
          <w:cs/>
          <w:lang w:bidi="hi-IN"/>
        </w:rPr>
        <w:t>म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घुस्सा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खाये</w:t>
      </w:r>
      <w:r w:rsidR="004327F1" w:rsidRPr="004327F1">
        <w:rPr>
          <w:cs/>
          <w:lang w:bidi="hi-IN"/>
        </w:rPr>
        <w:t xml:space="preserve"> (</w:t>
      </w:r>
      <w:r w:rsidR="004327F1" w:rsidRPr="004327F1">
        <w:rPr>
          <w:rFonts w:hint="cs"/>
          <w:cs/>
          <w:lang w:bidi="hi-IN"/>
        </w:rPr>
        <w:t>सदका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बलियात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को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दूर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करता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है</w:t>
      </w:r>
      <w:r w:rsidR="00D648B7">
        <w:rPr>
          <w:cs/>
          <w:lang w:bidi="hi-IN"/>
        </w:rPr>
        <w:t>)</w:t>
      </w:r>
      <w:r w:rsidR="004327F1" w:rsidRPr="004327F1">
        <w:rPr>
          <w:cs/>
          <w:lang w:bidi="hi-IN"/>
        </w:rPr>
        <w:t xml:space="preserve"> </w:t>
      </w:r>
    </w:p>
    <w:p w:rsidR="004327F1" w:rsidRPr="004327F1" w:rsidRDefault="005C088B" w:rsidP="00A7641D">
      <w:pPr>
        <w:pStyle w:val="libNormal"/>
      </w:pPr>
      <w:r>
        <w:cr/>
      </w:r>
      <w:r w:rsidR="004327F1" w:rsidRPr="004327F1">
        <w:t>90</w:t>
      </w:r>
      <w:r w:rsidR="008D4572">
        <w:t xml:space="preserve">. </w:t>
      </w:r>
      <w:r w:rsidR="004327F1" w:rsidRPr="004327F1">
        <w:rPr>
          <w:rFonts w:hint="cs"/>
          <w:cs/>
          <w:lang w:bidi="hi-IN"/>
        </w:rPr>
        <w:t>पतंग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उड़ते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देखना</w:t>
      </w:r>
      <w:r>
        <w:cr/>
      </w:r>
      <w:r w:rsidR="004327F1" w:rsidRPr="004327F1">
        <w:rPr>
          <w:rFonts w:hint="cs"/>
          <w:cs/>
          <w:lang w:bidi="hi-IN"/>
        </w:rPr>
        <w:t>लहब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व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लाब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ओर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तमस्खुर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पसन्द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आये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और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झुँठ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से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एतबार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जाये।</w:t>
      </w:r>
    </w:p>
    <w:p w:rsidR="004327F1" w:rsidRPr="004327F1" w:rsidRDefault="005C088B" w:rsidP="00A7641D">
      <w:pPr>
        <w:pStyle w:val="libNormal"/>
      </w:pPr>
      <w:r>
        <w:cr/>
      </w:r>
      <w:r w:rsidR="004327F1" w:rsidRPr="004327F1">
        <w:t>91</w:t>
      </w:r>
      <w:r w:rsidR="008D4572">
        <w:t xml:space="preserve">. </w:t>
      </w:r>
      <w:r w:rsidR="004327F1" w:rsidRPr="004327F1">
        <w:rPr>
          <w:rFonts w:hint="cs"/>
          <w:cs/>
          <w:lang w:bidi="hi-IN"/>
        </w:rPr>
        <w:t>फूल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सुर्ख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व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सफैद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देखना</w:t>
      </w:r>
      <w:r w:rsidR="004327F1" w:rsidRPr="004327F1">
        <w:rPr>
          <w:cs/>
          <w:lang w:bidi="hi-IN"/>
        </w:rPr>
        <w:t xml:space="preserve"> </w:t>
      </w:r>
      <w:r>
        <w:cr/>
      </w:r>
      <w:r w:rsidR="004327F1" w:rsidRPr="004327F1">
        <w:rPr>
          <w:rFonts w:hint="cs"/>
          <w:cs/>
          <w:lang w:bidi="hi-IN"/>
        </w:rPr>
        <w:t>राहतो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आराम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और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बेहतरी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हो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या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तवल्लुदे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फ़रजन्द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की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खुशी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हो।</w:t>
      </w:r>
    </w:p>
    <w:p w:rsidR="004327F1" w:rsidRPr="004327F1" w:rsidRDefault="005C088B" w:rsidP="00A7641D">
      <w:pPr>
        <w:pStyle w:val="libNormal"/>
      </w:pPr>
      <w:r>
        <w:cr/>
      </w:r>
      <w:r w:rsidR="004327F1" w:rsidRPr="004327F1">
        <w:t>92</w:t>
      </w:r>
      <w:r w:rsidR="008D4572">
        <w:t xml:space="preserve">. </w:t>
      </w:r>
      <w:r w:rsidR="004327F1" w:rsidRPr="004327F1">
        <w:rPr>
          <w:rFonts w:hint="cs"/>
          <w:cs/>
          <w:lang w:bidi="hi-IN"/>
        </w:rPr>
        <w:t>पारा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ज़मीन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से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उठना</w:t>
      </w:r>
      <w:r w:rsidR="004327F1" w:rsidRPr="004327F1">
        <w:rPr>
          <w:cs/>
          <w:lang w:bidi="hi-IN"/>
        </w:rPr>
        <w:t xml:space="preserve"> </w:t>
      </w:r>
      <w:r>
        <w:cr/>
      </w:r>
      <w:r w:rsidR="004327F1" w:rsidRPr="004327F1">
        <w:rPr>
          <w:rFonts w:hint="cs"/>
          <w:cs/>
          <w:lang w:bidi="hi-IN"/>
        </w:rPr>
        <w:t>माल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बेमसरफ़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या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बूहक़ीक़त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चीज़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हाथ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लगे</w:t>
      </w:r>
      <w:r w:rsidR="00362E76">
        <w:rPr>
          <w:rFonts w:hint="cs"/>
          <w:cs/>
          <w:lang w:bidi="hi-IN"/>
        </w:rPr>
        <w:t>।</w:t>
      </w:r>
      <w:r w:rsidR="004327F1" w:rsidRPr="004327F1">
        <w:rPr>
          <w:rFonts w:hint="cs"/>
          <w:cs/>
          <w:lang w:bidi="hi-IN"/>
        </w:rPr>
        <w:t>मक्रोफ़रेब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में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आरजु</w:t>
      </w:r>
      <w:r>
        <w:rPr>
          <w:lang w:bidi="hi-IN"/>
        </w:rPr>
        <w:cr/>
      </w:r>
      <w:r w:rsidR="004327F1" w:rsidRPr="004327F1">
        <w:rPr>
          <w:rFonts w:hint="cs"/>
          <w:cs/>
          <w:lang w:bidi="hi-IN"/>
        </w:rPr>
        <w:t>ज़ाया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हो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जाये</w:t>
      </w:r>
      <w:r w:rsidR="004327F1" w:rsidRPr="00A7641D">
        <w:rPr>
          <w:rFonts w:hint="cs"/>
          <w:cs/>
          <w:lang w:bidi="hi-IN"/>
        </w:rPr>
        <w:t>।</w:t>
      </w:r>
      <w:r>
        <w:cr/>
      </w:r>
      <w:r w:rsidR="004327F1" w:rsidRPr="004327F1">
        <w:t>93</w:t>
      </w:r>
      <w:r w:rsidR="008D4572">
        <w:t xml:space="preserve">. </w:t>
      </w:r>
      <w:r w:rsidR="004327F1" w:rsidRPr="004327F1">
        <w:rPr>
          <w:rFonts w:hint="cs"/>
          <w:cs/>
          <w:lang w:bidi="hi-IN"/>
        </w:rPr>
        <w:t>पारा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हाथ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पर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देखना</w:t>
      </w:r>
      <w:r w:rsidR="004327F1" w:rsidRPr="004327F1">
        <w:rPr>
          <w:cs/>
          <w:lang w:bidi="hi-IN"/>
        </w:rPr>
        <w:t xml:space="preserve"> </w:t>
      </w:r>
      <w:r>
        <w:cr/>
      </w:r>
      <w:r w:rsidR="004327F1" w:rsidRPr="004327F1">
        <w:rPr>
          <w:rFonts w:hint="cs"/>
          <w:cs/>
          <w:lang w:bidi="hi-IN"/>
        </w:rPr>
        <w:t>वादा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ख़िलाफ़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मशहुर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हो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तीनत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में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तमा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व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फ़ितूर</w:t>
      </w:r>
      <w:r w:rsidR="004327F1" w:rsidRPr="004327F1">
        <w:rPr>
          <w:cs/>
          <w:lang w:bidi="hi-IN"/>
        </w:rPr>
        <w:t xml:space="preserve"> </w:t>
      </w:r>
      <w:r w:rsidR="004327F1" w:rsidRPr="004327F1">
        <w:rPr>
          <w:rFonts w:hint="cs"/>
          <w:cs/>
          <w:lang w:bidi="hi-IN"/>
        </w:rPr>
        <w:t>हो</w:t>
      </w:r>
      <w:r w:rsidR="00362E76">
        <w:rPr>
          <w:rFonts w:hint="cs"/>
          <w:cs/>
          <w:lang w:bidi="hi-IN"/>
        </w:rPr>
        <w:t>।</w:t>
      </w:r>
    </w:p>
    <w:p w:rsidR="004327F1" w:rsidRPr="004327F1" w:rsidRDefault="004327F1" w:rsidP="00A7641D">
      <w:pPr>
        <w:pStyle w:val="libNormal"/>
      </w:pPr>
      <w:r w:rsidRPr="004327F1">
        <w:t>94</w:t>
      </w:r>
      <w:r w:rsidR="008D4572">
        <w:t xml:space="preserve">. </w:t>
      </w:r>
      <w:r w:rsidRPr="004327F1">
        <w:rPr>
          <w:rFonts w:hint="cs"/>
          <w:cs/>
          <w:lang w:bidi="hi-IN"/>
        </w:rPr>
        <w:t>पालक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साग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खाना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या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देखना</w:t>
      </w:r>
      <w:r w:rsidRPr="004327F1">
        <w:rPr>
          <w:cs/>
          <w:lang w:bidi="hi-IN"/>
        </w:rPr>
        <w:t xml:space="preserve"> </w:t>
      </w:r>
      <w:r w:rsidR="005C088B">
        <w:cr/>
      </w:r>
      <w:r w:rsidRPr="004327F1">
        <w:rPr>
          <w:rFonts w:hint="cs"/>
          <w:cs/>
          <w:lang w:bidi="hi-IN"/>
        </w:rPr>
        <w:t>दर्द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ग़म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निशानी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है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नुक्साने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माल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और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परेशानी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दलील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है</w:t>
      </w:r>
      <w:r w:rsidR="00362E76">
        <w:rPr>
          <w:rFonts w:hint="cs"/>
          <w:cs/>
          <w:lang w:bidi="hi-IN"/>
        </w:rPr>
        <w:t>।</w:t>
      </w:r>
    </w:p>
    <w:p w:rsidR="004327F1" w:rsidRPr="004327F1" w:rsidRDefault="004327F1" w:rsidP="00A7641D">
      <w:pPr>
        <w:pStyle w:val="libNormal"/>
      </w:pPr>
      <w:r w:rsidRPr="004327F1">
        <w:lastRenderedPageBreak/>
        <w:t>95</w:t>
      </w:r>
      <w:r w:rsidR="008D4572">
        <w:t xml:space="preserve">. </w:t>
      </w:r>
      <w:r w:rsidRPr="004327F1">
        <w:rPr>
          <w:rFonts w:hint="cs"/>
          <w:cs/>
          <w:lang w:bidi="hi-IN"/>
        </w:rPr>
        <w:t>पहाड़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से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गिरना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या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उतरना</w:t>
      </w:r>
      <w:r w:rsidRPr="004327F1">
        <w:rPr>
          <w:cs/>
          <w:lang w:bidi="hi-IN"/>
        </w:rPr>
        <w:t xml:space="preserve"> </w:t>
      </w:r>
      <w:r w:rsidR="005C088B">
        <w:cr/>
      </w:r>
      <w:r w:rsidRPr="004327F1">
        <w:rPr>
          <w:rFonts w:hint="cs"/>
          <w:cs/>
          <w:lang w:bidi="hi-IN"/>
        </w:rPr>
        <w:t>मदारिज़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व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तनासुब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ज़वाल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आये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दौलतो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इक़्बल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कमी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हो</w:t>
      </w:r>
      <w:r w:rsidR="00362E76">
        <w:rPr>
          <w:rFonts w:hint="cs"/>
          <w:cs/>
          <w:lang w:bidi="hi-IN"/>
        </w:rPr>
        <w:t>।</w:t>
      </w:r>
    </w:p>
    <w:p w:rsidR="004327F1" w:rsidRPr="004327F1" w:rsidRDefault="004327F1" w:rsidP="00A7641D">
      <w:pPr>
        <w:pStyle w:val="libNormal"/>
      </w:pPr>
      <w:r w:rsidRPr="004327F1">
        <w:t>96</w:t>
      </w:r>
      <w:r w:rsidR="008D4572">
        <w:t xml:space="preserve">. </w:t>
      </w:r>
      <w:r w:rsidRPr="004327F1">
        <w:rPr>
          <w:rFonts w:hint="cs"/>
          <w:cs/>
          <w:lang w:bidi="hi-IN"/>
        </w:rPr>
        <w:t>पहाड़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पर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चढ़ना</w:t>
      </w:r>
      <w:r w:rsidRPr="004327F1">
        <w:rPr>
          <w:cs/>
          <w:lang w:bidi="hi-IN"/>
        </w:rPr>
        <w:t xml:space="preserve"> </w:t>
      </w:r>
      <w:r w:rsidR="005C088B">
        <w:cr/>
      </w:r>
      <w:r w:rsidRPr="004327F1">
        <w:rPr>
          <w:rFonts w:hint="cs"/>
          <w:cs/>
          <w:lang w:bidi="hi-IN"/>
        </w:rPr>
        <w:t>हाकिम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यहॉ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इज़्ज़त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पाये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बुलनद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मर्तबा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हो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दुश्मन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पर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फ़तह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पाये।</w:t>
      </w:r>
    </w:p>
    <w:p w:rsidR="004327F1" w:rsidRPr="004327F1" w:rsidRDefault="004327F1" w:rsidP="00A7641D">
      <w:pPr>
        <w:pStyle w:val="libNormal"/>
      </w:pPr>
      <w:r w:rsidRPr="004327F1">
        <w:t>97</w:t>
      </w:r>
      <w:r w:rsidR="008D4572">
        <w:t xml:space="preserve">. </w:t>
      </w:r>
      <w:r w:rsidRPr="004327F1">
        <w:rPr>
          <w:rFonts w:hint="cs"/>
          <w:cs/>
          <w:lang w:bidi="hi-IN"/>
        </w:rPr>
        <w:t>पादना</w:t>
      </w:r>
      <w:r w:rsidRPr="004327F1">
        <w:rPr>
          <w:cs/>
          <w:lang w:bidi="hi-IN"/>
        </w:rPr>
        <w:t xml:space="preserve"> (</w:t>
      </w:r>
      <w:r w:rsidRPr="004327F1">
        <w:rPr>
          <w:rFonts w:hint="cs"/>
          <w:cs/>
          <w:lang w:bidi="hi-IN"/>
        </w:rPr>
        <w:t>रीह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खारिज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करना</w:t>
      </w:r>
      <w:r w:rsidRPr="004327F1">
        <w:rPr>
          <w:cs/>
          <w:lang w:bidi="hi-IN"/>
        </w:rPr>
        <w:t>)</w:t>
      </w:r>
      <w:r w:rsidR="005C088B">
        <w:cr/>
      </w:r>
      <w:r w:rsidRPr="004327F1">
        <w:rPr>
          <w:rFonts w:hint="cs"/>
          <w:cs/>
          <w:lang w:bidi="hi-IN"/>
        </w:rPr>
        <w:t>बुरी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बात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कहने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और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बदनाम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होने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के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मुतरादिफ़</w:t>
      </w:r>
      <w:r w:rsidRPr="004327F1">
        <w:rPr>
          <w:cs/>
          <w:lang w:bidi="hi-IN"/>
        </w:rPr>
        <w:t xml:space="preserve"> </w:t>
      </w:r>
      <w:r w:rsidRPr="004327F1">
        <w:rPr>
          <w:rFonts w:hint="cs"/>
          <w:cs/>
          <w:lang w:bidi="hi-IN"/>
        </w:rPr>
        <w:t>है</w:t>
      </w:r>
      <w:r w:rsidR="00362E76">
        <w:rPr>
          <w:rFonts w:hint="cs"/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98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पाज़ेब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  <w:r w:rsidR="005C088B">
        <w:rPr>
          <w:lang w:bidi="hi-IN"/>
        </w:rPr>
        <w:cr/>
      </w:r>
      <w:r w:rsidRPr="00C74AD2">
        <w:rPr>
          <w:rFonts w:hint="cs"/>
          <w:cs/>
          <w:lang w:bidi="hi-IN"/>
        </w:rPr>
        <w:t>औरत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शौहर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करने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दलील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है</w:t>
      </w:r>
      <w:r w:rsidR="00362E76">
        <w:rPr>
          <w:rFonts w:hint="cs"/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99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पत्ता</w:t>
      </w:r>
      <w:r w:rsidRPr="00C74AD2">
        <w:rPr>
          <w:cs/>
          <w:lang w:bidi="hi-IN"/>
        </w:rPr>
        <w:t xml:space="preserve"> </w:t>
      </w:r>
      <w:r w:rsidR="005C088B">
        <w:rPr>
          <w:lang w:bidi="hi-IN"/>
        </w:rPr>
        <w:cr/>
      </w:r>
      <w:r w:rsidRPr="00C74AD2">
        <w:rPr>
          <w:rFonts w:hint="cs"/>
          <w:cs/>
          <w:lang w:bidi="hi-IN"/>
        </w:rPr>
        <w:t>पत्ता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अचछा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नहीं।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100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पत्ते</w:t>
      </w:r>
      <w:r w:rsidR="005C088B">
        <w:rPr>
          <w:lang w:bidi="hi-IN"/>
        </w:rPr>
        <w:cr/>
      </w:r>
      <w:r w:rsidRPr="00C74AD2">
        <w:rPr>
          <w:rFonts w:hint="cs"/>
          <w:cs/>
          <w:lang w:bidi="hi-IN"/>
        </w:rPr>
        <w:t>दरख्त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ताज़ा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पत्ते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मिलने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तोड़ने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मालो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दौलत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हासिल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करने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दलील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है</w:t>
      </w:r>
      <w:r w:rsidR="00362E76">
        <w:rPr>
          <w:rFonts w:hint="cs"/>
          <w:cs/>
          <w:lang w:bidi="hi-IN"/>
        </w:rPr>
        <w:t>।</w:t>
      </w:r>
    </w:p>
    <w:p w:rsidR="005166E1" w:rsidRDefault="00C74AD2" w:rsidP="005166E1">
      <w:pPr>
        <w:pStyle w:val="libNormal"/>
        <w:rPr>
          <w:lang w:bidi="hi-IN"/>
        </w:rPr>
      </w:pPr>
      <w:r w:rsidRPr="00C74AD2">
        <w:rPr>
          <w:cs/>
          <w:lang w:bidi="hi-IN"/>
        </w:rPr>
        <w:t>101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पठठे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जिस्म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पठठे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</w:p>
    <w:p w:rsidR="00C74AD2" w:rsidRPr="00C74AD2" w:rsidRDefault="00C74AD2" w:rsidP="005166E1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अहलो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अयाल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मतरादिफ़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है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102</w:t>
      </w:r>
      <w:r w:rsidR="005166E1">
        <w:rPr>
          <w:rFonts w:hint="cs"/>
          <w:cs/>
          <w:lang w:bidi="hi-IN"/>
        </w:rPr>
        <w:t>.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पर</w:t>
      </w:r>
      <w:r w:rsidR="005C088B">
        <w:rPr>
          <w:lang w:bidi="hi-IN"/>
        </w:rPr>
        <w:cr/>
      </w:r>
      <w:r w:rsidRPr="00C74AD2">
        <w:rPr>
          <w:rFonts w:hint="cs"/>
          <w:cs/>
          <w:lang w:bidi="hi-IN"/>
        </w:rPr>
        <w:t>अगर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कोई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शख़्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अपने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बदन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बाजूऔं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पर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और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उनसे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उड़ता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हुये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तो</w:t>
      </w:r>
      <w:r w:rsidRPr="00C74AD2">
        <w:rPr>
          <w:cs/>
          <w:lang w:bidi="hi-IN"/>
        </w:rPr>
        <w:t xml:space="preserve"> </w:t>
      </w:r>
      <w:r w:rsidR="005166E1">
        <w:rPr>
          <w:rFonts w:hint="cs"/>
          <w:cs/>
          <w:lang w:bidi="hi-IN"/>
        </w:rPr>
        <w:t>कामयाब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सफर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करने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की</w:t>
      </w:r>
      <w:r w:rsidR="005166E1">
        <w:rPr>
          <w:rFonts w:hint="cs"/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दलील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है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lastRenderedPageBreak/>
        <w:t>103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परदा</w:t>
      </w:r>
      <w:r w:rsidRPr="00C74AD2">
        <w:rPr>
          <w:cs/>
          <w:lang w:bidi="hi-IN"/>
        </w:rPr>
        <w:t xml:space="preserve"> </w:t>
      </w:r>
      <w:r w:rsidR="005C088B">
        <w:rPr>
          <w:lang w:bidi="hi-IN"/>
        </w:rPr>
        <w:cr/>
      </w:r>
      <w:r w:rsidRPr="00C74AD2">
        <w:rPr>
          <w:rFonts w:hint="cs"/>
          <w:cs/>
          <w:lang w:bidi="hi-IN"/>
        </w:rPr>
        <w:t>दरवाज़ो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परदमो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ग़मों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अन्दोह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मुब्तिला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होने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बाएस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है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104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पुराना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कपड़ा</w:t>
      </w:r>
      <w:r w:rsidRPr="00C74AD2">
        <w:rPr>
          <w:cs/>
          <w:lang w:bidi="hi-IN"/>
        </w:rPr>
        <w:t xml:space="preserve"> </w:t>
      </w:r>
      <w:r w:rsidR="005C088B">
        <w:rPr>
          <w:lang w:bidi="hi-IN"/>
        </w:rPr>
        <w:cr/>
      </w:r>
      <w:r w:rsidRPr="00C74AD2">
        <w:rPr>
          <w:rFonts w:hint="cs"/>
          <w:cs/>
          <w:lang w:bidi="hi-IN"/>
        </w:rPr>
        <w:t>ख़्वाब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पुराना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कपड़ा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बनाना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ग़म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वरंज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मुब्तिला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होने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बाएस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है।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105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पशम</w:t>
      </w:r>
      <w:r w:rsidRPr="00C74AD2">
        <w:rPr>
          <w:cs/>
          <w:lang w:bidi="hi-IN"/>
        </w:rPr>
        <w:t xml:space="preserve"> </w:t>
      </w:r>
      <w:r w:rsidR="005C088B">
        <w:rPr>
          <w:lang w:bidi="hi-IN"/>
        </w:rPr>
        <w:cr/>
      </w:r>
      <w:r w:rsidRPr="00C74AD2">
        <w:rPr>
          <w:rFonts w:hint="cs"/>
          <w:cs/>
          <w:lang w:bidi="hi-IN"/>
        </w:rPr>
        <w:t>अगर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कोई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शख़्स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पशम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अपने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पास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याकिसी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हासिल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करे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ख़रीदे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और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घरमें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लाये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हालत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मालो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दौलत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हासिल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होने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सबब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है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106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प्लेग</w:t>
      </w:r>
      <w:r w:rsidR="005C088B">
        <w:rPr>
          <w:lang w:bidi="hi-IN"/>
        </w:rPr>
        <w:cr/>
      </w:r>
      <w:r w:rsidRPr="00C74AD2">
        <w:rPr>
          <w:rFonts w:hint="cs"/>
          <w:cs/>
          <w:lang w:bidi="hi-IN"/>
        </w:rPr>
        <w:t>ख़्वाब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प्लेग</w:t>
      </w:r>
      <w:r w:rsidRPr="00C74AD2">
        <w:rPr>
          <w:cs/>
          <w:lang w:bidi="hi-IN"/>
        </w:rPr>
        <w:t xml:space="preserve"> (</w:t>
      </w:r>
      <w:r w:rsidRPr="00C74AD2">
        <w:rPr>
          <w:rFonts w:hint="cs"/>
          <w:cs/>
          <w:lang w:bidi="hi-IN"/>
        </w:rPr>
        <w:t>ताऊन</w:t>
      </w:r>
      <w:r w:rsidRPr="00C74AD2">
        <w:rPr>
          <w:cs/>
          <w:lang w:bidi="hi-IN"/>
        </w:rPr>
        <w:t xml:space="preserve">)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जंगो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जिदाल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और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मुसीबत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बाएस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है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107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पिंजरा</w:t>
      </w:r>
      <w:r w:rsidR="008D4572">
        <w:rPr>
          <w:cs/>
          <w:lang w:bidi="hi-IN"/>
        </w:rPr>
        <w:t xml:space="preserve"> </w:t>
      </w:r>
      <w:r w:rsidR="005C088B">
        <w:rPr>
          <w:lang w:bidi="hi-IN"/>
        </w:rPr>
        <w:cr/>
      </w:r>
      <w:r w:rsidRPr="00C74AD2">
        <w:rPr>
          <w:rFonts w:hint="cs"/>
          <w:cs/>
          <w:lang w:bidi="hi-IN"/>
        </w:rPr>
        <w:t>ख्वाब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पिंजरा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क़ैदखाना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तंग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जगह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और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बरदा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फ़रोशी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ताबीर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है।</w:t>
      </w:r>
    </w:p>
    <w:p w:rsidR="00C74AD2" w:rsidRPr="00C74AD2" w:rsidRDefault="00C74AD2" w:rsidP="00C74AD2">
      <w:pPr>
        <w:pStyle w:val="libNormal"/>
        <w:rPr>
          <w:lang w:bidi="hi-IN"/>
        </w:rPr>
      </w:pP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108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पल्कें</w:t>
      </w:r>
      <w:r w:rsidRPr="00C74AD2">
        <w:rPr>
          <w:cs/>
          <w:lang w:bidi="hi-IN"/>
        </w:rPr>
        <w:t xml:space="preserve"> </w:t>
      </w:r>
      <w:r w:rsidR="005C088B">
        <w:rPr>
          <w:lang w:bidi="hi-IN"/>
        </w:rPr>
        <w:cr/>
      </w:r>
      <w:r w:rsidRPr="00C74AD2">
        <w:rPr>
          <w:rFonts w:hint="cs"/>
          <w:cs/>
          <w:lang w:bidi="hi-IN"/>
        </w:rPr>
        <w:t>ख़्वाब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पल्कों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हरकत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करते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बीमार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व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नुक्सान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मुब्तला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होने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दलील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है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109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पौदीना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="005C088B">
        <w:rPr>
          <w:lang w:bidi="hi-IN"/>
        </w:rPr>
        <w:cr/>
      </w:r>
      <w:r w:rsidRPr="00C74AD2">
        <w:rPr>
          <w:rFonts w:hint="cs"/>
          <w:cs/>
          <w:lang w:bidi="hi-IN"/>
        </w:rPr>
        <w:t>ग़मो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अन्दोह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मुब्तिला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होने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मुतरादिफ़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है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lastRenderedPageBreak/>
        <w:t>110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फिरकी</w:t>
      </w:r>
      <w:r w:rsidRPr="00C74AD2">
        <w:rPr>
          <w:cs/>
          <w:lang w:bidi="hi-IN"/>
        </w:rPr>
        <w:t xml:space="preserve"> </w:t>
      </w:r>
      <w:r w:rsidR="005C088B">
        <w:rPr>
          <w:lang w:bidi="hi-IN"/>
        </w:rPr>
        <w:cr/>
      </w:r>
      <w:r w:rsidRPr="00C74AD2">
        <w:rPr>
          <w:rFonts w:hint="cs"/>
          <w:cs/>
          <w:lang w:bidi="hi-IN"/>
        </w:rPr>
        <w:t>चर्खे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फिरकी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औरत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मोहब्बत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बाएस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है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111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फन्की</w:t>
      </w:r>
      <w:r w:rsidRPr="00C74AD2">
        <w:rPr>
          <w:cs/>
          <w:lang w:bidi="hi-IN"/>
        </w:rPr>
        <w:t xml:space="preserve"> </w:t>
      </w:r>
      <w:r w:rsidR="005C088B">
        <w:rPr>
          <w:lang w:bidi="hi-IN"/>
        </w:rPr>
        <w:cr/>
      </w:r>
      <w:r w:rsidRPr="00C74AD2">
        <w:rPr>
          <w:rFonts w:hint="cs"/>
          <w:cs/>
          <w:lang w:bidi="hi-IN"/>
        </w:rPr>
        <w:t>ख़्वाब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फन्की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सूफूफ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रंजो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ग़म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मुब्तिला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होने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दलील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है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112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प्यास</w:t>
      </w:r>
      <w:r w:rsidRPr="00C74AD2">
        <w:rPr>
          <w:cs/>
          <w:lang w:bidi="hi-IN"/>
        </w:rPr>
        <w:t xml:space="preserve"> </w:t>
      </w:r>
      <w:r w:rsidR="005C088B">
        <w:rPr>
          <w:lang w:bidi="hi-IN"/>
        </w:rPr>
        <w:cr/>
      </w:r>
      <w:r w:rsidRPr="00C74AD2">
        <w:rPr>
          <w:rFonts w:hint="cs"/>
          <w:cs/>
          <w:lang w:bidi="hi-IN"/>
        </w:rPr>
        <w:t>ख़्वाब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प्यास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लगना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दीन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फसाद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बढ़ने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सबब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है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113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पीप</w:t>
      </w:r>
      <w:r w:rsidRPr="00C74AD2">
        <w:rPr>
          <w:cs/>
          <w:lang w:bidi="hi-IN"/>
        </w:rPr>
        <w:t xml:space="preserve"> </w:t>
      </w:r>
      <w:r w:rsidR="005C088B">
        <w:rPr>
          <w:lang w:bidi="hi-IN"/>
        </w:rPr>
        <w:cr/>
      </w:r>
      <w:r w:rsidRPr="00C74AD2">
        <w:rPr>
          <w:rFonts w:hint="cs"/>
          <w:cs/>
          <w:lang w:bidi="hi-IN"/>
        </w:rPr>
        <w:t>ख़्वाब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पीप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मालो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मनाल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मुतरादिफ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है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114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फिटकरी</w:t>
      </w:r>
      <w:r w:rsidRPr="00C74AD2">
        <w:rPr>
          <w:cs/>
          <w:lang w:bidi="hi-IN"/>
        </w:rPr>
        <w:t xml:space="preserve"> </w:t>
      </w:r>
      <w:r w:rsidR="005C088B">
        <w:rPr>
          <w:lang w:bidi="hi-IN"/>
        </w:rPr>
        <w:cr/>
      </w:r>
      <w:r w:rsidRPr="00C74AD2">
        <w:rPr>
          <w:rFonts w:hint="cs"/>
          <w:cs/>
          <w:lang w:bidi="hi-IN"/>
        </w:rPr>
        <w:t>ख़्वाब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फिटकरी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रंजो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ग़म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बिमारी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और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मुसीबत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मुब्तिला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होने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सबब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है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115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फोड़ा</w:t>
      </w:r>
      <w:r w:rsidRPr="00C74AD2">
        <w:rPr>
          <w:cs/>
          <w:lang w:bidi="hi-IN"/>
        </w:rPr>
        <w:t xml:space="preserve"> </w:t>
      </w:r>
      <w:r w:rsidR="005C088B">
        <w:rPr>
          <w:lang w:bidi="hi-IN"/>
        </w:rPr>
        <w:cr/>
      </w:r>
      <w:r w:rsidRPr="00C74AD2">
        <w:rPr>
          <w:rFonts w:hint="cs"/>
          <w:cs/>
          <w:lang w:bidi="hi-IN"/>
        </w:rPr>
        <w:t>जिस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क़दर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अपने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जिस्म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फौड़े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मालो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दौलत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जमा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करने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मुतरादिफ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है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116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फूल</w:t>
      </w:r>
      <w:r w:rsidRPr="00C74AD2">
        <w:rPr>
          <w:cs/>
          <w:lang w:bidi="hi-IN"/>
        </w:rPr>
        <w:t xml:space="preserve"> </w:t>
      </w:r>
      <w:r w:rsidR="005C088B">
        <w:rPr>
          <w:lang w:bidi="hi-IN"/>
        </w:rPr>
        <w:cr/>
      </w:r>
      <w:r w:rsidRPr="00C74AD2">
        <w:rPr>
          <w:rFonts w:hint="cs"/>
          <w:cs/>
          <w:lang w:bidi="hi-IN"/>
        </w:rPr>
        <w:t>ख़्वाब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फूल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फ़रज़न्द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दोस्त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कम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गिम्मत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मर्द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कनीज़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गुलाम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और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ग़ायब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ख़तरा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होने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मुतरादिफ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है</w:t>
      </w:r>
      <w:r w:rsidR="00362E76">
        <w:rPr>
          <w:cs/>
          <w:lang w:bidi="hi-IN"/>
        </w:rPr>
        <w:t>।</w:t>
      </w:r>
      <w:r w:rsidR="005C088B">
        <w:rPr>
          <w:lang w:bidi="hi-IN"/>
        </w:rPr>
        <w:cr/>
      </w:r>
      <w:r w:rsidRPr="00C74AD2">
        <w:rPr>
          <w:cs/>
          <w:lang w:bidi="hi-IN"/>
        </w:rPr>
        <w:t>117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पैकान</w:t>
      </w:r>
      <w:r w:rsidRPr="00C74AD2">
        <w:rPr>
          <w:cs/>
          <w:lang w:bidi="hi-IN"/>
        </w:rPr>
        <w:t xml:space="preserve"> (</w:t>
      </w:r>
      <w:r w:rsidRPr="00C74AD2">
        <w:rPr>
          <w:rFonts w:hint="cs"/>
          <w:cs/>
          <w:lang w:bidi="hi-IN"/>
        </w:rPr>
        <w:t>तीर</w:t>
      </w:r>
      <w:r w:rsidRPr="00C74AD2">
        <w:rPr>
          <w:cs/>
          <w:lang w:bidi="hi-IN"/>
        </w:rPr>
        <w:t xml:space="preserve">) </w:t>
      </w:r>
      <w:r w:rsidR="005C088B">
        <w:rPr>
          <w:lang w:bidi="hi-IN"/>
        </w:rPr>
        <w:cr/>
      </w:r>
      <w:r w:rsidRPr="00C74AD2">
        <w:rPr>
          <w:rFonts w:hint="cs"/>
          <w:cs/>
          <w:lang w:bidi="hi-IN"/>
        </w:rPr>
        <w:t>अगर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ख़्वाब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और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हासिल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काम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दुरूसत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बाएस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है</w:t>
      </w:r>
      <w:r w:rsidR="00362E76">
        <w:rPr>
          <w:cs/>
          <w:lang w:bidi="hi-IN"/>
        </w:rPr>
        <w:t>।</w:t>
      </w:r>
    </w:p>
    <w:p w:rsidR="00C74AD2" w:rsidRPr="00C74AD2" w:rsidRDefault="00C74AD2" w:rsidP="005166E1">
      <w:pPr>
        <w:pStyle w:val="libNormal"/>
        <w:rPr>
          <w:lang w:bidi="hi-IN"/>
        </w:rPr>
      </w:pPr>
      <w:r w:rsidRPr="00C74AD2">
        <w:rPr>
          <w:cs/>
          <w:lang w:bidi="hi-IN"/>
        </w:rPr>
        <w:lastRenderedPageBreak/>
        <w:t>118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पहलवान</w:t>
      </w:r>
      <w:r w:rsidR="008D4572">
        <w:rPr>
          <w:cs/>
          <w:lang w:bidi="hi-IN"/>
        </w:rPr>
        <w:t xml:space="preserve"> </w:t>
      </w:r>
      <w:r w:rsidR="005C088B">
        <w:rPr>
          <w:lang w:bidi="hi-IN"/>
        </w:rPr>
        <w:cr/>
      </w:r>
      <w:r w:rsidRPr="00C74AD2">
        <w:rPr>
          <w:rFonts w:hint="cs"/>
          <w:cs/>
          <w:lang w:bidi="hi-IN"/>
        </w:rPr>
        <w:t>अगर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बादशाह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अपने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आपको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पहलवान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बना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उसकी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कुवतो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अज़मत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बाएस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है</w:t>
      </w:r>
      <w:r w:rsidR="00362E76">
        <w:rPr>
          <w:rFonts w:hint="cs"/>
          <w:cs/>
          <w:lang w:bidi="hi-IN"/>
        </w:rPr>
        <w:t>।</w:t>
      </w:r>
    </w:p>
    <w:p w:rsidR="002A6AC5" w:rsidRDefault="005C088B">
      <w:pPr>
        <w:spacing w:after="0" w:line="240" w:lineRule="auto"/>
        <w:rPr>
          <w:rFonts w:ascii="SolaimanLipi" w:eastAsia="Times New Roman" w:hAnsi="SolaimanLipi" w:cs="Mangal"/>
          <w:b/>
          <w:bCs/>
          <w:color w:val="1F497D"/>
          <w:sz w:val="36"/>
          <w:szCs w:val="36"/>
          <w:lang w:bidi="hi-IN"/>
        </w:rPr>
      </w:pPr>
      <w:r>
        <w:rPr>
          <w:lang w:bidi="hi-IN"/>
        </w:rPr>
        <w:cr/>
      </w:r>
      <w:r w:rsidR="002A6AC5">
        <w:rPr>
          <w:lang w:bidi="hi-IN"/>
        </w:rPr>
        <w:br w:type="page"/>
      </w:r>
    </w:p>
    <w:p w:rsidR="00C74AD2" w:rsidRPr="00C74AD2" w:rsidRDefault="00C74AD2" w:rsidP="005166E1">
      <w:pPr>
        <w:pStyle w:val="Heading1"/>
        <w:rPr>
          <w:lang w:bidi="hi-IN"/>
        </w:rPr>
      </w:pPr>
      <w:bookmarkStart w:id="7" w:name="_Toc496726250"/>
      <w:r w:rsidRPr="00C74AD2">
        <w:rPr>
          <w:cs/>
          <w:lang w:bidi="hi-IN"/>
        </w:rPr>
        <w:lastRenderedPageBreak/>
        <w:t>(</w:t>
      </w:r>
      <w:r w:rsidRPr="00C74AD2">
        <w:rPr>
          <w:rFonts w:hint="cs"/>
          <w:cs/>
          <w:lang w:bidi="hi-IN"/>
        </w:rPr>
        <w:t>ते</w:t>
      </w:r>
      <w:r w:rsidRPr="00C74AD2">
        <w:rPr>
          <w:cs/>
          <w:lang w:bidi="hi-IN"/>
        </w:rPr>
        <w:t>)</w:t>
      </w:r>
      <w:bookmarkEnd w:id="7"/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1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ताबूत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और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ताज़िया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  <w:r w:rsidR="005C088B">
        <w:rPr>
          <w:lang w:bidi="hi-IN"/>
        </w:rPr>
        <w:cr/>
      </w:r>
      <w:r w:rsidRPr="00C74AD2">
        <w:rPr>
          <w:rFonts w:hint="cs"/>
          <w:cs/>
          <w:lang w:bidi="hi-IN"/>
        </w:rPr>
        <w:t>निहायत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यमनो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बरकत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है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हजो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ज़ियाराते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मुक़दिदसा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मुशर्रफ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होने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दलील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है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2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ताबूत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अपना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  <w:r w:rsidR="005C088B">
        <w:rPr>
          <w:lang w:bidi="hi-IN"/>
        </w:rPr>
        <w:cr/>
      </w:r>
      <w:r w:rsidRPr="00C74AD2">
        <w:rPr>
          <w:rFonts w:hint="cs"/>
          <w:cs/>
          <w:lang w:bidi="hi-IN"/>
        </w:rPr>
        <w:t>दुश्मन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क़वी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कामयाबी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उम्र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दराज़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और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कामयाबी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खुशी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हासिल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3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ताबुत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नया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  <w:r w:rsidR="005C088B">
        <w:rPr>
          <w:lang w:bidi="hi-IN"/>
        </w:rPr>
        <w:cr/>
      </w:r>
      <w:r w:rsidRPr="00C74AD2">
        <w:rPr>
          <w:rFonts w:hint="cs"/>
          <w:cs/>
          <w:lang w:bidi="hi-IN"/>
        </w:rPr>
        <w:t>इज़्ज़तो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मर्तबा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मिले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ज़ने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बाकिरासे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अल्द़हो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4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ताबूत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जलाना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ज़ाया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होते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  <w:r w:rsidR="005C088B">
        <w:rPr>
          <w:lang w:bidi="hi-IN"/>
        </w:rPr>
        <w:cr/>
      </w:r>
      <w:r w:rsidRPr="00C74AD2">
        <w:rPr>
          <w:rFonts w:hint="cs"/>
          <w:cs/>
          <w:lang w:bidi="hi-IN"/>
        </w:rPr>
        <w:t>इज़्ज़तो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मर्तबा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कम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औरतसे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जुदआई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ग़म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लाहिक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5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तॉबा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देखआ</w:t>
      </w:r>
      <w:r w:rsidRPr="00C74AD2">
        <w:rPr>
          <w:cs/>
          <w:lang w:bidi="hi-IN"/>
        </w:rPr>
        <w:t xml:space="preserve"> </w:t>
      </w:r>
      <w:r w:rsidR="005C088B">
        <w:rPr>
          <w:lang w:bidi="hi-IN"/>
        </w:rPr>
        <w:cr/>
      </w:r>
      <w:r w:rsidRPr="00C74AD2">
        <w:rPr>
          <w:rFonts w:hint="cs"/>
          <w:cs/>
          <w:lang w:bidi="hi-IN"/>
        </w:rPr>
        <w:t>मेहनत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काम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सरअंजाम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पाये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सदमा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व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मुसीबत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दरपेश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आये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6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तीर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निशाने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पहुँचाना</w:t>
      </w:r>
      <w:r w:rsidRPr="00C74AD2">
        <w:rPr>
          <w:cs/>
          <w:lang w:bidi="hi-IN"/>
        </w:rPr>
        <w:t xml:space="preserve"> </w:t>
      </w:r>
      <w:r w:rsidR="005C088B">
        <w:rPr>
          <w:lang w:bidi="hi-IN"/>
        </w:rPr>
        <w:cr/>
      </w:r>
      <w:r w:rsidRPr="00C74AD2">
        <w:rPr>
          <w:rFonts w:hint="cs"/>
          <w:cs/>
          <w:lang w:bidi="hi-IN"/>
        </w:rPr>
        <w:t>दुश्मन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ग़ालिब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आये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तूले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हयात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7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तीर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टुटे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निशाने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न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लगे</w:t>
      </w:r>
      <w:r w:rsidRPr="00C74AD2">
        <w:rPr>
          <w:cs/>
          <w:lang w:bidi="hi-IN"/>
        </w:rPr>
        <w:t xml:space="preserve"> </w:t>
      </w:r>
      <w:r w:rsidR="005C088B">
        <w:rPr>
          <w:lang w:bidi="hi-IN"/>
        </w:rPr>
        <w:cr/>
      </w:r>
      <w:r w:rsidRPr="00C74AD2">
        <w:rPr>
          <w:rFonts w:hint="cs"/>
          <w:cs/>
          <w:lang w:bidi="hi-IN"/>
        </w:rPr>
        <w:t>माल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तलफ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ग़मो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गुस्सा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दरपेश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8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तनूर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="008D4572">
        <w:rPr>
          <w:cs/>
          <w:lang w:bidi="hi-IN"/>
        </w:rPr>
        <w:t xml:space="preserve"> </w:t>
      </w:r>
      <w:r w:rsidR="005C088B">
        <w:rPr>
          <w:lang w:bidi="hi-IN"/>
        </w:rPr>
        <w:cr/>
      </w:r>
      <w:r w:rsidRPr="00C74AD2">
        <w:rPr>
          <w:rFonts w:hint="cs"/>
          <w:cs/>
          <w:lang w:bidi="hi-IN"/>
        </w:rPr>
        <w:t>औऱत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मालदार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अक्द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आये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अगर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औरत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शौहर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तवंगर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lastRenderedPageBreak/>
        <w:t>9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तयम्मुम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करना</w:t>
      </w:r>
      <w:r w:rsidRPr="00C74AD2">
        <w:rPr>
          <w:cs/>
          <w:lang w:bidi="hi-IN"/>
        </w:rPr>
        <w:t xml:space="preserve"> </w:t>
      </w:r>
      <w:r w:rsidR="005C088B">
        <w:rPr>
          <w:lang w:bidi="hi-IN"/>
        </w:rPr>
        <w:cr/>
      </w:r>
      <w:r w:rsidRPr="00C74AD2">
        <w:rPr>
          <w:rFonts w:hint="cs"/>
          <w:cs/>
          <w:lang w:bidi="hi-IN"/>
        </w:rPr>
        <w:t>ग़मो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कुल्फत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दूर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दोस्त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आरामो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ख़ुशी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मिले</w:t>
      </w:r>
      <w:r w:rsidR="008D457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10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तावीज़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नया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पाना</w:t>
      </w:r>
      <w:r w:rsidRPr="00C74AD2">
        <w:rPr>
          <w:cs/>
          <w:lang w:bidi="hi-IN"/>
        </w:rPr>
        <w:t xml:space="preserve"> </w:t>
      </w:r>
      <w:r w:rsidR="005C088B">
        <w:rPr>
          <w:lang w:bidi="hi-IN"/>
        </w:rPr>
        <w:cr/>
      </w:r>
      <w:r w:rsidRPr="00C74AD2">
        <w:rPr>
          <w:rFonts w:hint="cs"/>
          <w:cs/>
          <w:lang w:bidi="hi-IN"/>
        </w:rPr>
        <w:t>बीमारी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सेहतो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तन्दरूस्ती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तकलीफ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दूर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11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तीतर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  <w:r w:rsidR="005C088B">
        <w:rPr>
          <w:lang w:bidi="hi-IN"/>
        </w:rPr>
        <w:cr/>
      </w:r>
      <w:r w:rsidRPr="00C74AD2">
        <w:rPr>
          <w:rFonts w:hint="cs"/>
          <w:cs/>
          <w:lang w:bidi="hi-IN"/>
        </w:rPr>
        <w:t>लहब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लाब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मसरूफ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हीला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ओ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मकर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व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फरेब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मशगूल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12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तेंदुआ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  <w:r w:rsidR="005C088B">
        <w:rPr>
          <w:lang w:bidi="hi-IN"/>
        </w:rPr>
        <w:cr/>
      </w:r>
      <w:r w:rsidRPr="00C74AD2">
        <w:rPr>
          <w:rFonts w:hint="cs"/>
          <w:cs/>
          <w:lang w:bidi="hi-IN"/>
        </w:rPr>
        <w:t>हाकिम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वादगर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ख़ुँख़ार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फतह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पाये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13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तरबूज़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खाना</w:t>
      </w:r>
      <w:r w:rsidRPr="00C74AD2">
        <w:rPr>
          <w:cs/>
          <w:lang w:bidi="hi-IN"/>
        </w:rPr>
        <w:t xml:space="preserve"> </w:t>
      </w:r>
      <w:r w:rsidR="005C088B">
        <w:rPr>
          <w:lang w:bidi="hi-IN"/>
        </w:rPr>
        <w:cr/>
      </w:r>
      <w:r w:rsidRPr="00C74AD2">
        <w:rPr>
          <w:rFonts w:hint="cs"/>
          <w:cs/>
          <w:lang w:bidi="hi-IN"/>
        </w:rPr>
        <w:t>नेअमतो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माल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हासिल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इज़्ज़तो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तौकीर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इज़ाफा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14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तरंज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ताज़ा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  <w:r w:rsidR="005C088B">
        <w:rPr>
          <w:lang w:bidi="hi-IN"/>
        </w:rPr>
        <w:cr/>
      </w:r>
      <w:r w:rsidRPr="00C74AD2">
        <w:rPr>
          <w:rFonts w:hint="cs"/>
          <w:cs/>
          <w:lang w:bidi="hi-IN"/>
        </w:rPr>
        <w:t>कसरत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दौलत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चार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फरज़न्द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पैदा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15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तूत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खाना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  <w:r w:rsidR="005C088B">
        <w:rPr>
          <w:lang w:bidi="hi-IN"/>
        </w:rPr>
        <w:cr/>
      </w:r>
      <w:r w:rsidRPr="00C74AD2">
        <w:rPr>
          <w:rFonts w:hint="cs"/>
          <w:cs/>
          <w:lang w:bidi="hi-IN"/>
        </w:rPr>
        <w:t>शीरीं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नफा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मिले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तुर्श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मुसीबत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उठाये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16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तिल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  <w:r w:rsidR="005C088B">
        <w:rPr>
          <w:lang w:bidi="hi-IN"/>
        </w:rPr>
        <w:cr/>
      </w:r>
      <w:r w:rsidRPr="00C74AD2">
        <w:rPr>
          <w:rFonts w:hint="cs"/>
          <w:cs/>
          <w:lang w:bidi="hi-IN"/>
        </w:rPr>
        <w:t>माल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नफ़ा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अयाल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आराम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रोजी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दरवाज़ा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खुले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17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तुख़्म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ताल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मखाना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  <w:r w:rsidR="005C088B">
        <w:rPr>
          <w:lang w:bidi="hi-IN"/>
        </w:rPr>
        <w:cr/>
      </w:r>
      <w:r w:rsidRPr="00C74AD2">
        <w:rPr>
          <w:rFonts w:hint="cs"/>
          <w:cs/>
          <w:lang w:bidi="hi-IN"/>
        </w:rPr>
        <w:t>कुव्वत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ज़यादा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नेक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फ़रज़न्द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lastRenderedPageBreak/>
        <w:t>18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ताज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मुकम्मल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औरत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देके</w:t>
      </w:r>
      <w:r w:rsidR="005C088B">
        <w:rPr>
          <w:lang w:bidi="hi-IN"/>
        </w:rPr>
        <w:cr/>
      </w:r>
      <w:r w:rsidRPr="00C74AD2">
        <w:rPr>
          <w:rFonts w:hint="cs"/>
          <w:cs/>
          <w:lang w:bidi="hi-IN"/>
        </w:rPr>
        <w:t>बेशौहर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मालदार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शौहर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मिले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शौहरदार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शौहर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दौलतमन्द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जाये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19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ताज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सर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  <w:r w:rsidR="005C088B">
        <w:rPr>
          <w:lang w:bidi="hi-IN"/>
        </w:rPr>
        <w:cr/>
      </w:r>
      <w:r w:rsidRPr="00C74AD2">
        <w:rPr>
          <w:rFonts w:hint="cs"/>
          <w:cs/>
          <w:lang w:bidi="hi-IN"/>
        </w:rPr>
        <w:t>साहिबे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इल्मों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फ़ज़्ल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और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दौलतमन्द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हाकिमे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वक़्त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बने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20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तमबूर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बजाते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बजते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="008D4572">
        <w:rPr>
          <w:cs/>
          <w:lang w:bidi="hi-IN"/>
        </w:rPr>
        <w:t xml:space="preserve"> </w:t>
      </w:r>
      <w:r w:rsidR="005C088B">
        <w:rPr>
          <w:lang w:bidi="hi-IN"/>
        </w:rPr>
        <w:cr/>
      </w:r>
      <w:r w:rsidRPr="00C74AD2">
        <w:rPr>
          <w:rFonts w:hint="cs"/>
          <w:cs/>
          <w:lang w:bidi="hi-IN"/>
        </w:rPr>
        <w:t>मज़ीद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कुव्वत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ऐशो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इशरत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="00362E76">
        <w:rPr>
          <w:cs/>
          <w:lang w:bidi="hi-IN"/>
        </w:rPr>
        <w:t>।</w:t>
      </w:r>
      <w:r w:rsidR="005C088B">
        <w:rPr>
          <w:lang w:bidi="hi-IN"/>
        </w:rPr>
        <w:cr/>
      </w:r>
      <w:r w:rsidRPr="00C74AD2">
        <w:rPr>
          <w:cs/>
          <w:lang w:bidi="hi-IN"/>
        </w:rPr>
        <w:t>21</w:t>
      </w:r>
      <w:r w:rsidR="00200CA0">
        <w:rPr>
          <w:cs/>
          <w:lang w:bidi="hi-IN"/>
        </w:rPr>
        <w:t>.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तार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खींचना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="008D4572">
        <w:rPr>
          <w:cs/>
          <w:lang w:bidi="hi-IN"/>
        </w:rPr>
        <w:t xml:space="preserve"> </w:t>
      </w:r>
      <w:r w:rsidR="005C088B">
        <w:rPr>
          <w:lang w:bidi="hi-IN"/>
        </w:rPr>
        <w:cr/>
      </w:r>
      <w:r w:rsidRPr="00C74AD2">
        <w:rPr>
          <w:rFonts w:hint="cs"/>
          <w:cs/>
          <w:lang w:bidi="hi-IN"/>
        </w:rPr>
        <w:t>रिश्ताए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रोज़ी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वे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आये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ख़ैरो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बरकत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है</w:t>
      </w:r>
      <w:r w:rsidR="008D457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22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तौबड़ा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बना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="008D457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अगर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कब्जे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आये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ख़ैरो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बरकत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है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अगर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ज़ाया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नहुसत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दलील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है</w:t>
      </w:r>
      <w:r w:rsidR="00362E76">
        <w:rPr>
          <w:rFonts w:hint="cs"/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23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तराजू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अपने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आमाल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तुलते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  <w:r w:rsidR="005C088B">
        <w:rPr>
          <w:lang w:bidi="hi-IN"/>
        </w:rPr>
        <w:cr/>
      </w:r>
      <w:r w:rsidRPr="00C74AD2">
        <w:rPr>
          <w:rFonts w:hint="cs"/>
          <w:cs/>
          <w:lang w:bidi="hi-IN"/>
        </w:rPr>
        <w:t>अगर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नेक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आमाल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ज़्यादा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कामयाबी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है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गर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आमाले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बद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ज़्यादा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होंतो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जहन्नम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निशानी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है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24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तराज़ू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पल्ले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ऊपर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नीचे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="008D4572">
        <w:rPr>
          <w:cs/>
          <w:lang w:bidi="hi-IN"/>
        </w:rPr>
        <w:t xml:space="preserve"> </w:t>
      </w:r>
      <w:r w:rsidR="005C088B">
        <w:rPr>
          <w:lang w:bidi="hi-IN"/>
        </w:rPr>
        <w:cr/>
      </w:r>
      <w:r w:rsidRPr="00C74AD2">
        <w:rPr>
          <w:rFonts w:hint="cs"/>
          <w:cs/>
          <w:lang w:bidi="hi-IN"/>
        </w:rPr>
        <w:t>काज़ी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व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मुफ्ती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कयामत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बरपा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करें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रिआया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ज़ुल्मो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बिदअत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बकसत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करें</w:t>
      </w:r>
      <w:r w:rsidR="00362E76">
        <w:rPr>
          <w:cs/>
          <w:lang w:bidi="hi-IN"/>
        </w:rPr>
        <w:t>।</w:t>
      </w:r>
      <w:r w:rsidR="005C088B">
        <w:rPr>
          <w:lang w:bidi="hi-IN"/>
        </w:rPr>
        <w:cr/>
      </w:r>
      <w:r w:rsidRPr="00C74AD2">
        <w:rPr>
          <w:cs/>
          <w:lang w:bidi="hi-IN"/>
        </w:rPr>
        <w:t>25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तराज़ू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पल्ले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बराबर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="008D4572">
        <w:rPr>
          <w:cs/>
          <w:lang w:bidi="hi-IN"/>
        </w:rPr>
        <w:t xml:space="preserve"> </w:t>
      </w:r>
      <w:r w:rsidR="005C088B">
        <w:rPr>
          <w:lang w:bidi="hi-IN"/>
        </w:rPr>
        <w:cr/>
      </w:r>
      <w:r w:rsidRPr="00C74AD2">
        <w:rPr>
          <w:rFonts w:hint="cs"/>
          <w:cs/>
          <w:lang w:bidi="hi-IN"/>
        </w:rPr>
        <w:t>शहरी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हुक्काम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अद्ल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काम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करें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lastRenderedPageBreak/>
        <w:t>26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तराज़ू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="008D4572">
        <w:rPr>
          <w:cs/>
          <w:lang w:bidi="hi-IN"/>
        </w:rPr>
        <w:t xml:space="preserve"> </w:t>
      </w:r>
      <w:r w:rsidR="005C088B">
        <w:rPr>
          <w:lang w:bidi="hi-IN"/>
        </w:rPr>
        <w:cr/>
      </w:r>
      <w:r w:rsidRPr="00C74AD2">
        <w:rPr>
          <w:rFonts w:hint="cs"/>
          <w:cs/>
          <w:lang w:bidi="hi-IN"/>
        </w:rPr>
        <w:t>काज़ीये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शहर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आलिम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बने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रियासत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सरदारी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पाये</w:t>
      </w:r>
      <w:r w:rsidR="00362E76">
        <w:rPr>
          <w:rFonts w:hint="cs"/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27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तस्वीर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  <w:r w:rsidR="005C088B">
        <w:rPr>
          <w:lang w:bidi="hi-IN"/>
        </w:rPr>
        <w:cr/>
      </w:r>
      <w:r w:rsidRPr="00C74AD2">
        <w:rPr>
          <w:rFonts w:hint="cs"/>
          <w:cs/>
          <w:lang w:bidi="hi-IN"/>
        </w:rPr>
        <w:t>मालो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मंफ़अत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पाये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मर्तबा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बुलन्दहो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28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तलवार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टूटना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गिर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जाना</w:t>
      </w:r>
      <w:r w:rsidRPr="00C74AD2">
        <w:rPr>
          <w:cs/>
          <w:lang w:bidi="hi-IN"/>
        </w:rPr>
        <w:t xml:space="preserve"> </w:t>
      </w:r>
      <w:r w:rsidR="005C088B">
        <w:rPr>
          <w:lang w:bidi="hi-IN"/>
        </w:rPr>
        <w:cr/>
      </w:r>
      <w:r w:rsidRPr="00C74AD2">
        <w:rPr>
          <w:rFonts w:hint="cs"/>
          <w:cs/>
          <w:lang w:bidi="hi-IN"/>
        </w:rPr>
        <w:t>नौकरी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बरख़्वास्त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औरत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तलाक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मर्ग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फ़रज़न्द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सदमा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29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तलवार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पाना</w:t>
      </w:r>
      <w:r w:rsidR="008D4572">
        <w:rPr>
          <w:cs/>
          <w:lang w:bidi="hi-IN"/>
        </w:rPr>
        <w:t xml:space="preserve"> </w:t>
      </w:r>
      <w:r w:rsidR="005C088B">
        <w:rPr>
          <w:lang w:bidi="hi-IN"/>
        </w:rPr>
        <w:cr/>
      </w:r>
      <w:r w:rsidRPr="00C74AD2">
        <w:rPr>
          <w:rFonts w:hint="cs"/>
          <w:cs/>
          <w:lang w:bidi="hi-IN"/>
        </w:rPr>
        <w:t>हाकिम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बने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फ़ौज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अफ़सर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औरतहसीन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और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फ़रज़न्द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खुश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सीरत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30</w:t>
      </w:r>
      <w:r w:rsidR="00200CA0">
        <w:rPr>
          <w:cs/>
          <w:lang w:bidi="hi-IN"/>
        </w:rPr>
        <w:t>.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तलवार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हमाएल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  <w:r w:rsidR="005C088B">
        <w:rPr>
          <w:lang w:bidi="hi-IN"/>
        </w:rPr>
        <w:cr/>
      </w:r>
      <w:r w:rsidRPr="00C74AD2">
        <w:rPr>
          <w:rFonts w:hint="cs"/>
          <w:cs/>
          <w:lang w:bidi="hi-IN"/>
        </w:rPr>
        <w:t>औरत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हसीन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मिले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सरदारी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पाये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31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तौप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="008D4572">
        <w:rPr>
          <w:cs/>
          <w:lang w:bidi="hi-IN"/>
        </w:rPr>
        <w:t xml:space="preserve"> </w:t>
      </w:r>
      <w:r w:rsidR="005C088B">
        <w:rPr>
          <w:lang w:bidi="hi-IN"/>
        </w:rPr>
        <w:cr/>
      </w:r>
      <w:r w:rsidRPr="00C74AD2">
        <w:rPr>
          <w:rFonts w:hint="cs"/>
          <w:cs/>
          <w:lang w:bidi="hi-IN"/>
        </w:rPr>
        <w:t>दुशिमन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ग़ल्बा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पाने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नाम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या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अच्छी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ख़बर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खुशी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32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तकिया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रूई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दोखना</w:t>
      </w:r>
      <w:r w:rsidR="005C088B">
        <w:rPr>
          <w:lang w:bidi="hi-IN"/>
        </w:rPr>
        <w:cr/>
      </w:r>
      <w:r w:rsidRPr="00C74AD2">
        <w:rPr>
          <w:rFonts w:hint="cs"/>
          <w:cs/>
          <w:lang w:bidi="hi-IN"/>
        </w:rPr>
        <w:t>मर्तबा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बुलन्द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और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दौलतमन्द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33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तकिया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अबाबिल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  <w:r w:rsidR="005C088B">
        <w:rPr>
          <w:lang w:bidi="hi-IN"/>
        </w:rPr>
        <w:cr/>
      </w:r>
      <w:r w:rsidRPr="00C74AD2">
        <w:rPr>
          <w:rFonts w:hint="cs"/>
          <w:cs/>
          <w:lang w:bidi="hi-IN"/>
        </w:rPr>
        <w:t>सर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बुलन्द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और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हक़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पसन्द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="00362E76">
        <w:rPr>
          <w:rFonts w:hint="cs"/>
          <w:cs/>
          <w:lang w:bidi="hi-IN"/>
        </w:rPr>
        <w:t>।</w:t>
      </w:r>
      <w:r w:rsidRPr="00C74AD2">
        <w:rPr>
          <w:rFonts w:hint="cs"/>
          <w:cs/>
          <w:lang w:bidi="hi-IN"/>
        </w:rPr>
        <w:t>दुश्मन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दर्दमन्द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34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तख्त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सोते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="005C088B">
        <w:rPr>
          <w:lang w:bidi="hi-IN"/>
        </w:rPr>
        <w:cr/>
      </w:r>
      <w:r w:rsidRPr="00C74AD2">
        <w:rPr>
          <w:rFonts w:hint="cs"/>
          <w:cs/>
          <w:lang w:bidi="hi-IN"/>
        </w:rPr>
        <w:t>सरवतो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हुकूमत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हासिल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अदलो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इंसाफ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ग़फिल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lastRenderedPageBreak/>
        <w:t>35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तख़्ते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मुरस्सा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  <w:r w:rsidR="005C088B">
        <w:rPr>
          <w:lang w:bidi="hi-IN"/>
        </w:rPr>
        <w:cr/>
      </w:r>
      <w:r w:rsidRPr="00C74AD2">
        <w:rPr>
          <w:rFonts w:hint="cs"/>
          <w:cs/>
          <w:lang w:bidi="hi-IN"/>
        </w:rPr>
        <w:t>मालदार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और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जमील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और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मिले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हुकूमत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लुत्फ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उठाये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36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तख़्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रवॉ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बौठकर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आसमान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जाना</w:t>
      </w:r>
      <w:r w:rsidRPr="00C74AD2">
        <w:rPr>
          <w:cs/>
          <w:lang w:bidi="hi-IN"/>
        </w:rPr>
        <w:t xml:space="preserve"> </w:t>
      </w:r>
      <w:r w:rsidR="005C088B">
        <w:rPr>
          <w:lang w:bidi="hi-IN"/>
        </w:rPr>
        <w:cr/>
      </w:r>
      <w:r w:rsidRPr="00C74AD2">
        <w:rPr>
          <w:rFonts w:hint="cs"/>
          <w:cs/>
          <w:lang w:bidi="hi-IN"/>
        </w:rPr>
        <w:t>जामे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हयात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भर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जाये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जल्द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पैग़ामें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अजल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आये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मर्तबा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बुलन्द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37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तख़्त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बैठना</w:t>
      </w:r>
      <w:r w:rsidRPr="00C74AD2">
        <w:rPr>
          <w:cs/>
          <w:lang w:bidi="hi-IN"/>
        </w:rPr>
        <w:t xml:space="preserve"> </w:t>
      </w:r>
      <w:r w:rsidR="005C088B">
        <w:rPr>
          <w:lang w:bidi="hi-IN"/>
        </w:rPr>
        <w:cr/>
      </w:r>
      <w:r w:rsidRPr="00C74AD2">
        <w:rPr>
          <w:rFonts w:hint="cs"/>
          <w:cs/>
          <w:lang w:bidi="hi-IN"/>
        </w:rPr>
        <w:t>रईस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कौम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बने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दौलतो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जाह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ख़तिरख्वाह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38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तौरात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पढ़ना</w:t>
      </w:r>
      <w:r w:rsidRPr="00C74AD2">
        <w:rPr>
          <w:cs/>
          <w:lang w:bidi="hi-IN"/>
        </w:rPr>
        <w:t xml:space="preserve"> </w:t>
      </w:r>
      <w:r w:rsidR="005C088B">
        <w:rPr>
          <w:lang w:bidi="hi-IN"/>
        </w:rPr>
        <w:cr/>
      </w:r>
      <w:r w:rsidRPr="00C74AD2">
        <w:rPr>
          <w:rFonts w:hint="cs"/>
          <w:cs/>
          <w:lang w:bidi="hi-IN"/>
        </w:rPr>
        <w:t>साहिबे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हश्मत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कुव्वत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पाये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ख़ैरो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बरकत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ज़्यादा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39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तकबीर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कहते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="00362E76">
        <w:rPr>
          <w:cs/>
          <w:lang w:bidi="hi-IN"/>
        </w:rPr>
        <w:t>।</w:t>
      </w:r>
      <w:r w:rsidR="005C088B">
        <w:rPr>
          <w:lang w:bidi="hi-IN"/>
        </w:rPr>
        <w:cr/>
      </w:r>
      <w:r w:rsidRPr="00C74AD2">
        <w:rPr>
          <w:rFonts w:hint="cs"/>
          <w:cs/>
          <w:lang w:bidi="hi-IN"/>
        </w:rPr>
        <w:t>दुश्मन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बेख़ौफ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होने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दरवाज़ा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खुले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कशाएशे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रिज़्क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बरकतहो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40</w:t>
      </w:r>
      <w:r w:rsidR="00200CA0">
        <w:rPr>
          <w:cs/>
          <w:lang w:bidi="hi-IN"/>
        </w:rPr>
        <w:t>.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तस्बीहो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तहलीस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अपने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  <w:r w:rsidR="005C088B">
        <w:rPr>
          <w:lang w:bidi="hi-IN"/>
        </w:rPr>
        <w:cr/>
      </w:r>
      <w:r w:rsidRPr="00C74AD2">
        <w:rPr>
          <w:rFonts w:hint="cs"/>
          <w:cs/>
          <w:lang w:bidi="hi-IN"/>
        </w:rPr>
        <w:t>नेअमतो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मालो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मर्तबा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पाये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ग़म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निजात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आबिद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बने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41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तुख़्म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अपनी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ज़मीन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बोना</w:t>
      </w:r>
      <w:r w:rsidRPr="00C74AD2">
        <w:rPr>
          <w:cs/>
          <w:lang w:bidi="hi-IN"/>
        </w:rPr>
        <w:t xml:space="preserve"> </w:t>
      </w:r>
      <w:r w:rsidR="005C088B">
        <w:rPr>
          <w:lang w:bidi="hi-IN"/>
        </w:rPr>
        <w:cr/>
      </w:r>
      <w:r w:rsidRPr="00C74AD2">
        <w:rPr>
          <w:rFonts w:hint="cs"/>
          <w:cs/>
          <w:lang w:bidi="hi-IN"/>
        </w:rPr>
        <w:t>नहुसतो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फ़लाकत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है</w:t>
      </w:r>
      <w:r w:rsidRPr="00C74AD2">
        <w:rPr>
          <w:cs/>
          <w:lang w:bidi="hi-IN"/>
        </w:rPr>
        <w:t xml:space="preserve"> (</w:t>
      </w:r>
      <w:r w:rsidRPr="00C74AD2">
        <w:rPr>
          <w:rFonts w:hint="cs"/>
          <w:cs/>
          <w:lang w:bidi="hi-IN"/>
        </w:rPr>
        <w:t>अमले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नेक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ज़रूरत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है</w:t>
      </w:r>
      <w:r w:rsidRPr="00C74AD2">
        <w:rPr>
          <w:cs/>
          <w:lang w:bidi="hi-IN"/>
        </w:rPr>
        <w:t>)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42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तेल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तम्बाकू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  <w:r w:rsidR="005C088B">
        <w:rPr>
          <w:lang w:bidi="hi-IN"/>
        </w:rPr>
        <w:cr/>
      </w:r>
      <w:r w:rsidRPr="00C74AD2">
        <w:rPr>
          <w:rFonts w:hint="cs"/>
          <w:cs/>
          <w:lang w:bidi="hi-IN"/>
        </w:rPr>
        <w:t>नहुसतो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फ़रज़न्द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पैदा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माल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खैरो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बरकत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ज़ाहिर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lastRenderedPageBreak/>
        <w:t>43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ताज़य़ाना</w:t>
      </w:r>
      <w:r w:rsidRPr="00C74AD2">
        <w:rPr>
          <w:cs/>
          <w:lang w:bidi="hi-IN"/>
        </w:rPr>
        <w:t xml:space="preserve"> </w:t>
      </w:r>
      <w:r w:rsidR="005C088B">
        <w:rPr>
          <w:lang w:bidi="hi-IN"/>
        </w:rPr>
        <w:cr/>
      </w:r>
      <w:r w:rsidRPr="00C74AD2">
        <w:rPr>
          <w:rFonts w:hint="cs"/>
          <w:cs/>
          <w:lang w:bidi="hi-IN"/>
        </w:rPr>
        <w:t>अगर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कोई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शख़्स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ख़्वाब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ताज़याना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किसी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बदन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पड़ता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नौकर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फरार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होने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दलील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है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44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तालाब</w:t>
      </w:r>
      <w:r w:rsidRPr="00C74AD2">
        <w:rPr>
          <w:cs/>
          <w:lang w:bidi="hi-IN"/>
        </w:rPr>
        <w:t xml:space="preserve"> </w:t>
      </w:r>
      <w:r w:rsidR="005C088B">
        <w:rPr>
          <w:lang w:bidi="hi-IN"/>
        </w:rPr>
        <w:cr/>
      </w:r>
      <w:r w:rsidRPr="00C74AD2">
        <w:rPr>
          <w:rFonts w:hint="cs"/>
          <w:cs/>
          <w:lang w:bidi="hi-IN"/>
        </w:rPr>
        <w:t>ख़्वाब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और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उसमे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नहाना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अहलो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अयाल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मुसीबत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बाएस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है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45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तॉबा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पाना</w:t>
      </w:r>
      <w:r w:rsidR="005C088B">
        <w:rPr>
          <w:lang w:bidi="hi-IN"/>
        </w:rPr>
        <w:cr/>
      </w:r>
      <w:r w:rsidRPr="00C74AD2">
        <w:rPr>
          <w:rFonts w:hint="cs"/>
          <w:cs/>
          <w:lang w:bidi="hi-IN"/>
        </w:rPr>
        <w:t>मालो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मनाल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हासिल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होने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मुतरादीफ़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है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46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तारीकी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रंजो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ग़म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मुब्तिला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होने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दलील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है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47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ताड़ी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पाना</w:t>
      </w:r>
      <w:r w:rsidRPr="00C74AD2">
        <w:rPr>
          <w:cs/>
          <w:lang w:bidi="hi-IN"/>
        </w:rPr>
        <w:t xml:space="preserve"> </w:t>
      </w:r>
      <w:r w:rsidR="005C088B">
        <w:rPr>
          <w:lang w:bidi="hi-IN"/>
        </w:rPr>
        <w:cr/>
      </w:r>
      <w:r w:rsidRPr="00C74AD2">
        <w:rPr>
          <w:rFonts w:hint="cs"/>
          <w:cs/>
          <w:lang w:bidi="hi-IN"/>
        </w:rPr>
        <w:t>माले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हराम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हासिल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होने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निकाह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करने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और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दुनिया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नेअमतों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मुस्तफीज़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होने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सबब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है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48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तबर</w:t>
      </w:r>
      <w:r w:rsidRPr="00C74AD2">
        <w:rPr>
          <w:cs/>
          <w:lang w:bidi="hi-IN"/>
        </w:rPr>
        <w:t xml:space="preserve"> (</w:t>
      </w:r>
      <w:r w:rsidRPr="00C74AD2">
        <w:rPr>
          <w:rFonts w:hint="cs"/>
          <w:cs/>
          <w:lang w:bidi="hi-IN"/>
        </w:rPr>
        <w:t>कुल्हाड़ी</w:t>
      </w:r>
      <w:r w:rsidRPr="00C74AD2">
        <w:rPr>
          <w:cs/>
          <w:lang w:bidi="hi-IN"/>
        </w:rPr>
        <w:t xml:space="preserve">)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  <w:r w:rsidR="005C088B">
        <w:rPr>
          <w:lang w:bidi="hi-IN"/>
        </w:rPr>
        <w:cr/>
      </w:r>
      <w:r w:rsidRPr="00C74AD2">
        <w:rPr>
          <w:rFonts w:hint="cs"/>
          <w:cs/>
          <w:lang w:bidi="hi-IN"/>
        </w:rPr>
        <w:t>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चलते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चलते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चलाते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अज़ीज़ो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अकांरिब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जुदा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होने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सबब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है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49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ताड़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दरख़्त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  <w:r w:rsidR="005C088B">
        <w:rPr>
          <w:lang w:bidi="hi-IN"/>
        </w:rPr>
        <w:cr/>
      </w:r>
      <w:r w:rsidRPr="00C74AD2">
        <w:rPr>
          <w:rFonts w:hint="cs"/>
          <w:cs/>
          <w:lang w:bidi="hi-IN"/>
        </w:rPr>
        <w:t>अगर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कोई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शख़्स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ख़वाब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ताड़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दरख्त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ग़मो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तरददुद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पड़नेका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बाएस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है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lastRenderedPageBreak/>
        <w:t>50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तस्वीर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पाना</w:t>
      </w:r>
      <w:r w:rsidR="008D4572">
        <w:rPr>
          <w:cs/>
          <w:lang w:bidi="hi-IN"/>
        </w:rPr>
        <w:t xml:space="preserve"> </w:t>
      </w:r>
      <w:r w:rsidR="005C088B">
        <w:rPr>
          <w:lang w:bidi="hi-IN"/>
        </w:rPr>
        <w:cr/>
      </w:r>
      <w:r w:rsidRPr="00C74AD2">
        <w:rPr>
          <w:rFonts w:hint="cs"/>
          <w:cs/>
          <w:lang w:bidi="hi-IN"/>
        </w:rPr>
        <w:t>और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पाने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अलामत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है</w:t>
      </w:r>
      <w:r w:rsidR="00362E76">
        <w:rPr>
          <w:cs/>
          <w:lang w:bidi="hi-IN"/>
        </w:rPr>
        <w:t>।</w:t>
      </w:r>
      <w:r w:rsidR="005C088B">
        <w:rPr>
          <w:lang w:bidi="hi-IN"/>
        </w:rPr>
        <w:cr/>
      </w:r>
      <w:r w:rsidRPr="00C74AD2">
        <w:rPr>
          <w:cs/>
          <w:lang w:bidi="hi-IN"/>
        </w:rPr>
        <w:t>51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तुर्श</w:t>
      </w:r>
      <w:r w:rsidRPr="00C74AD2">
        <w:rPr>
          <w:cs/>
          <w:lang w:bidi="hi-IN"/>
        </w:rPr>
        <w:t xml:space="preserve"> </w:t>
      </w:r>
      <w:r w:rsidR="005C088B">
        <w:rPr>
          <w:lang w:bidi="hi-IN"/>
        </w:rPr>
        <w:cr/>
      </w:r>
      <w:r w:rsidRPr="00C74AD2">
        <w:rPr>
          <w:rFonts w:hint="cs"/>
          <w:cs/>
          <w:lang w:bidi="hi-IN"/>
        </w:rPr>
        <w:t>तुर्श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चीज़या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मेवा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खुद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खाते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लमें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कमी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कारोबार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नुक्सान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होने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सबब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है</w:t>
      </w:r>
      <w:r w:rsidR="008D457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51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तोड़ना</w:t>
      </w:r>
      <w:r w:rsidR="008D4572">
        <w:rPr>
          <w:cs/>
          <w:lang w:bidi="hi-IN"/>
        </w:rPr>
        <w:t xml:space="preserve"> </w:t>
      </w:r>
      <w:r w:rsidR="005C088B">
        <w:rPr>
          <w:lang w:bidi="hi-IN"/>
        </w:rPr>
        <w:cr/>
      </w:r>
      <w:r w:rsidRPr="00C74AD2">
        <w:rPr>
          <w:rFonts w:hint="cs"/>
          <w:cs/>
          <w:lang w:bidi="hi-IN"/>
        </w:rPr>
        <w:t>ख़्वाब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किसी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चीज़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तोड़ना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ग़मों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अलम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गिरने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और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फुल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तोड़ना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औलाद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हासिल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करने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मुतरादिफ़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है</w:t>
      </w:r>
      <w:r w:rsidR="00362E76">
        <w:rPr>
          <w:rFonts w:hint="cs"/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52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तिल्ली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  <w:r w:rsidR="005C088B">
        <w:rPr>
          <w:lang w:bidi="hi-IN"/>
        </w:rPr>
        <w:cr/>
      </w:r>
      <w:r w:rsidRPr="00C74AD2">
        <w:rPr>
          <w:rFonts w:hint="cs"/>
          <w:cs/>
          <w:lang w:bidi="hi-IN"/>
        </w:rPr>
        <w:t>इन्सान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जानवर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तिल्ली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माल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ताबीर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है</w:t>
      </w:r>
      <w:r w:rsidR="00362E76">
        <w:rPr>
          <w:cs/>
          <w:lang w:bidi="hi-IN"/>
        </w:rPr>
        <w:t>।</w:t>
      </w:r>
      <w:r w:rsidRPr="00C74AD2">
        <w:rPr>
          <w:cs/>
          <w:lang w:bidi="hi-IN"/>
        </w:rPr>
        <w:t>56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53</w:t>
      </w:r>
      <w:r w:rsidR="00200CA0">
        <w:rPr>
          <w:cs/>
          <w:lang w:bidi="hi-IN"/>
        </w:rPr>
        <w:t>.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तवा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  <w:r w:rsidR="005C088B">
        <w:rPr>
          <w:lang w:bidi="hi-IN"/>
        </w:rPr>
        <w:cr/>
      </w:r>
      <w:r w:rsidRPr="00C74AD2">
        <w:rPr>
          <w:rFonts w:hint="cs"/>
          <w:cs/>
          <w:lang w:bidi="hi-IN"/>
        </w:rPr>
        <w:t>घर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ख़ादिम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मुतंज़िमसेताबीर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है</w:t>
      </w:r>
      <w:r w:rsidR="00362E76">
        <w:rPr>
          <w:rFonts w:hint="cs"/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54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तक्ला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  <w:r w:rsidR="005C088B">
        <w:rPr>
          <w:lang w:bidi="hi-IN"/>
        </w:rPr>
        <w:cr/>
      </w:r>
      <w:r w:rsidRPr="00C74AD2">
        <w:rPr>
          <w:rFonts w:hint="cs"/>
          <w:cs/>
          <w:lang w:bidi="hi-IN"/>
        </w:rPr>
        <w:t>ल़ड़की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ताबीर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है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55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तोशक</w:t>
      </w:r>
      <w:r w:rsidRPr="00C74AD2">
        <w:rPr>
          <w:cs/>
          <w:lang w:bidi="hi-IN"/>
        </w:rPr>
        <w:t xml:space="preserve"> </w:t>
      </w:r>
      <w:r w:rsidR="005C088B">
        <w:rPr>
          <w:lang w:bidi="hi-IN"/>
        </w:rPr>
        <w:cr/>
      </w:r>
      <w:r w:rsidRPr="00C74AD2">
        <w:rPr>
          <w:rFonts w:hint="cs"/>
          <w:cs/>
          <w:lang w:bidi="hi-IN"/>
        </w:rPr>
        <w:t>तोशक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फ़राख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बिछी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हुई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फराखिये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रिज़्क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ताबीर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है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56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तोलना</w:t>
      </w:r>
      <w:r w:rsidRPr="00C74AD2">
        <w:rPr>
          <w:cs/>
          <w:lang w:bidi="hi-IN"/>
        </w:rPr>
        <w:t xml:space="preserve"> </w:t>
      </w:r>
      <w:r w:rsidR="005C088B">
        <w:rPr>
          <w:lang w:bidi="hi-IN"/>
        </w:rPr>
        <w:cr/>
      </w:r>
      <w:r w:rsidRPr="00C74AD2">
        <w:rPr>
          <w:rFonts w:hint="cs"/>
          <w:cs/>
          <w:lang w:bidi="hi-IN"/>
        </w:rPr>
        <w:t>ख़वाब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सही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तोलना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नेकी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रास्ती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हुकूमत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और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इंसाफ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ताबीर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है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lastRenderedPageBreak/>
        <w:t>57</w:t>
      </w:r>
      <w:r w:rsidR="00200CA0">
        <w:rPr>
          <w:cs/>
          <w:lang w:bidi="hi-IN"/>
        </w:rPr>
        <w:t>.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थूक</w:t>
      </w:r>
      <w:r w:rsidR="008D4572">
        <w:rPr>
          <w:cs/>
          <w:lang w:bidi="hi-IN"/>
        </w:rPr>
        <w:t xml:space="preserve"> </w:t>
      </w:r>
      <w:r w:rsidR="005C088B">
        <w:rPr>
          <w:lang w:bidi="hi-IN"/>
        </w:rPr>
        <w:cr/>
      </w:r>
      <w:r w:rsidRPr="00C74AD2">
        <w:rPr>
          <w:rFonts w:hint="cs"/>
          <w:cs/>
          <w:lang w:bidi="hi-IN"/>
        </w:rPr>
        <w:t>ख़वाब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गर्म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थूकना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तिवालतेउर्म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दलील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है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58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तैरना</w:t>
      </w:r>
      <w:r w:rsidRPr="00C74AD2">
        <w:rPr>
          <w:cs/>
          <w:lang w:bidi="hi-IN"/>
        </w:rPr>
        <w:t xml:space="preserve"> </w:t>
      </w:r>
      <w:r w:rsidR="005C088B">
        <w:rPr>
          <w:lang w:bidi="hi-IN"/>
        </w:rPr>
        <w:cr/>
      </w:r>
      <w:r w:rsidRPr="00C74AD2">
        <w:rPr>
          <w:rFonts w:hint="cs"/>
          <w:cs/>
          <w:lang w:bidi="hi-IN"/>
        </w:rPr>
        <w:t>ख़वाब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मेंपानी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तैरना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माल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व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दुनिया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मुतरादिफ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है</w:t>
      </w:r>
      <w:r w:rsidR="00362E76">
        <w:rPr>
          <w:cs/>
          <w:lang w:bidi="hi-IN"/>
        </w:rPr>
        <w:t>।</w:t>
      </w:r>
    </w:p>
    <w:p w:rsidR="00362E76" w:rsidRDefault="00362E76" w:rsidP="00362E76">
      <w:pPr>
        <w:pStyle w:val="Heading1"/>
        <w:rPr>
          <w:lang w:bidi="hi-IN"/>
        </w:rPr>
      </w:pPr>
    </w:p>
    <w:p w:rsidR="00C74AD2" w:rsidRPr="00C74AD2" w:rsidRDefault="009B6BF2" w:rsidP="00362E76">
      <w:pPr>
        <w:pStyle w:val="Heading1"/>
        <w:rPr>
          <w:lang w:bidi="hi-IN"/>
        </w:rPr>
      </w:pPr>
      <w:bookmarkStart w:id="8" w:name="_Toc496726251"/>
      <w:r>
        <w:rPr>
          <w:cs/>
          <w:lang w:bidi="hi-IN"/>
        </w:rPr>
        <w:t>(</w:t>
      </w:r>
      <w:r w:rsidR="00C74AD2" w:rsidRPr="00C74AD2">
        <w:rPr>
          <w:rFonts w:hint="cs"/>
          <w:cs/>
          <w:lang w:bidi="hi-IN"/>
        </w:rPr>
        <w:t>टे</w:t>
      </w:r>
      <w:r>
        <w:rPr>
          <w:cs/>
          <w:lang w:bidi="hi-IN"/>
        </w:rPr>
        <w:t>)</w:t>
      </w:r>
      <w:bookmarkEnd w:id="8"/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1</w:t>
      </w:r>
      <w:r w:rsidR="008D4572">
        <w:rPr>
          <w:cs/>
          <w:lang w:bidi="hi-IN"/>
        </w:rPr>
        <w:t xml:space="preserve">. </w:t>
      </w:r>
      <w:r w:rsidRPr="00C74AD2">
        <w:rPr>
          <w:cs/>
          <w:lang w:bidi="hi-IN"/>
        </w:rPr>
        <w:tab/>
      </w:r>
      <w:r w:rsidRPr="00C74AD2">
        <w:rPr>
          <w:rFonts w:hint="cs"/>
          <w:cs/>
          <w:lang w:bidi="hi-IN"/>
        </w:rPr>
        <w:t>टिड्डी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कौम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सरदार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ओहदा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बुसन्द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2</w:t>
      </w:r>
      <w:r w:rsidR="008D4572">
        <w:rPr>
          <w:cs/>
          <w:lang w:bidi="hi-IN"/>
        </w:rPr>
        <w:t xml:space="preserve">. </w:t>
      </w:r>
      <w:r w:rsidRPr="00C74AD2">
        <w:rPr>
          <w:cs/>
          <w:lang w:bidi="hi-IN"/>
        </w:rPr>
        <w:tab/>
      </w:r>
      <w:r w:rsidRPr="00C74AD2">
        <w:rPr>
          <w:rFonts w:hint="cs"/>
          <w:cs/>
          <w:lang w:bidi="hi-IN"/>
        </w:rPr>
        <w:t>टाट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फर्श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दौलत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मन्द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और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आसुदा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हाल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3</w:t>
      </w:r>
      <w:r w:rsidR="008D4572">
        <w:rPr>
          <w:cs/>
          <w:lang w:bidi="hi-IN"/>
        </w:rPr>
        <w:t xml:space="preserve">. </w:t>
      </w:r>
      <w:r w:rsidRPr="00C74AD2">
        <w:rPr>
          <w:cs/>
          <w:lang w:bidi="hi-IN"/>
        </w:rPr>
        <w:tab/>
        <w:t xml:space="preserve"> </w:t>
      </w:r>
      <w:r w:rsidRPr="00C74AD2">
        <w:rPr>
          <w:rFonts w:hint="cs"/>
          <w:cs/>
          <w:lang w:bidi="hi-IN"/>
        </w:rPr>
        <w:t>टोपी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अपने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  <w:r w:rsidR="005C088B">
        <w:rPr>
          <w:lang w:bidi="hi-IN"/>
        </w:rPr>
        <w:cr/>
      </w:r>
      <w:r w:rsidRPr="00C74AD2">
        <w:rPr>
          <w:rFonts w:hint="cs"/>
          <w:cs/>
          <w:lang w:bidi="hi-IN"/>
        </w:rPr>
        <w:t>दौलत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बेअन्दाज़ा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पाये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4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टाट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लिबादा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ओढ़ना</w:t>
      </w:r>
      <w:r w:rsidR="008D4572">
        <w:rPr>
          <w:cs/>
          <w:lang w:bidi="hi-IN"/>
        </w:rPr>
        <w:t xml:space="preserve"> </w:t>
      </w:r>
      <w:r w:rsidR="005C088B">
        <w:rPr>
          <w:lang w:bidi="hi-IN"/>
        </w:rPr>
        <w:cr/>
      </w:r>
      <w:r w:rsidRPr="00C74AD2">
        <w:rPr>
          <w:rFonts w:hint="cs"/>
          <w:cs/>
          <w:lang w:bidi="hi-IN"/>
        </w:rPr>
        <w:t>परहेज़गार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औरत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नफा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मिले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राहत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उठाये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5</w:t>
      </w:r>
      <w:r w:rsidR="00362E76">
        <w:rPr>
          <w:rFonts w:hint="cs"/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टोपी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अपने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किसी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रखते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  <w:r w:rsidR="005C088B">
        <w:rPr>
          <w:lang w:bidi="hi-IN"/>
        </w:rPr>
        <w:cr/>
      </w:r>
      <w:r w:rsidRPr="00C74AD2">
        <w:rPr>
          <w:rFonts w:hint="cs"/>
          <w:cs/>
          <w:lang w:bidi="hi-IN"/>
        </w:rPr>
        <w:t>मर्तबा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बुलन्द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मरदम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पसनद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दौलत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खुश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6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टहलता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  <w:r w:rsidR="005C088B">
        <w:rPr>
          <w:lang w:bidi="hi-IN"/>
        </w:rPr>
        <w:cr/>
      </w:r>
      <w:r w:rsidRPr="00C74AD2">
        <w:rPr>
          <w:rFonts w:hint="cs"/>
          <w:cs/>
          <w:lang w:bidi="hi-IN"/>
        </w:rPr>
        <w:t>हसीन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दुल्हन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पाये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खुद्दाम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राहत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मिले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उममीद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आये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lastRenderedPageBreak/>
        <w:t>7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टकसाल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सर्राफी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  <w:r w:rsidR="005C088B">
        <w:rPr>
          <w:lang w:bidi="hi-IN"/>
        </w:rPr>
        <w:cr/>
      </w:r>
      <w:r w:rsidRPr="00C74AD2">
        <w:rPr>
          <w:rFonts w:hint="cs"/>
          <w:cs/>
          <w:lang w:bidi="hi-IN"/>
        </w:rPr>
        <w:t>सख़्तगीरों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नर्मी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साथ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ज़ेरदस्त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करे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कुव्वते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बाजू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दौलत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पाये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8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टांगा</w:t>
      </w:r>
      <w:r w:rsidR="008D4572">
        <w:rPr>
          <w:cs/>
          <w:lang w:bidi="hi-IN"/>
        </w:rPr>
        <w:t xml:space="preserve"> </w:t>
      </w:r>
      <w:r w:rsidR="005C088B">
        <w:rPr>
          <w:lang w:bidi="hi-IN"/>
        </w:rPr>
        <w:cr/>
      </w:r>
      <w:r w:rsidRPr="00C74AD2">
        <w:rPr>
          <w:rFonts w:hint="cs"/>
          <w:cs/>
          <w:lang w:bidi="hi-IN"/>
        </w:rPr>
        <w:t>ख़्वाब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अगर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कोई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शख़्स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अपने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आपको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सवार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देखेतो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मेहनत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और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मशक़्क़त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रिज़्क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हासिल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होन्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सबब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है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9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टट्ट</w:t>
      </w:r>
      <w:r w:rsidRPr="00C74AD2">
        <w:rPr>
          <w:cs/>
          <w:lang w:bidi="hi-IN"/>
        </w:rPr>
        <w:t xml:space="preserve"> </w:t>
      </w:r>
      <w:r w:rsidR="005C088B">
        <w:rPr>
          <w:lang w:bidi="hi-IN"/>
        </w:rPr>
        <w:cr/>
      </w:r>
      <w:r w:rsidRPr="00C74AD2">
        <w:rPr>
          <w:rFonts w:hint="cs"/>
          <w:cs/>
          <w:lang w:bidi="hi-IN"/>
        </w:rPr>
        <w:t>ख़वाब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अगर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कोई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शख़स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दोखे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अपने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सवार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देखे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मेहनत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और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मशक्क़त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सेर्ज़क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हासिल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होने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सबब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है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10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टख़्ना</w:t>
      </w:r>
      <w:r w:rsidR="005C088B">
        <w:rPr>
          <w:lang w:bidi="hi-IN"/>
        </w:rPr>
        <w:cr/>
      </w:r>
      <w:r w:rsidRPr="00C74AD2">
        <w:rPr>
          <w:rFonts w:hint="cs"/>
          <w:cs/>
          <w:lang w:bidi="hi-IN"/>
        </w:rPr>
        <w:t>ख़्वाब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टख़ने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मुख़्तलिफ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ताबीर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है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अगर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टखने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खेलता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झगड़ा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और</w:t>
      </w:r>
      <w:r w:rsidRPr="00C74AD2">
        <w:rPr>
          <w:cs/>
          <w:lang w:bidi="hi-IN"/>
        </w:rPr>
        <w:t xml:space="preserve"> </w:t>
      </w:r>
      <w:r w:rsidR="00362E76">
        <w:rPr>
          <w:rFonts w:hint="cs"/>
          <w:cs/>
          <w:lang w:bidi="hi-IN"/>
        </w:rPr>
        <w:t>लड़ा</w:t>
      </w:r>
      <w:r w:rsidRPr="00C74AD2">
        <w:rPr>
          <w:rFonts w:hint="cs"/>
          <w:cs/>
          <w:lang w:bidi="hi-IN"/>
        </w:rPr>
        <w:t>ई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पैदा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होने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सबब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है</w:t>
      </w:r>
      <w:r w:rsidR="00362E76">
        <w:rPr>
          <w:rFonts w:hint="cs"/>
          <w:cs/>
          <w:lang w:bidi="hi-IN"/>
        </w:rPr>
        <w:t>।</w:t>
      </w:r>
      <w:r w:rsidR="005C088B">
        <w:rPr>
          <w:lang w:bidi="hi-IN"/>
        </w:rPr>
        <w:cr/>
      </w:r>
      <w:r w:rsidRPr="00C74AD2">
        <w:rPr>
          <w:cs/>
          <w:lang w:bidi="hi-IN"/>
        </w:rPr>
        <w:t>11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टिड्डी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दल</w:t>
      </w:r>
      <w:r w:rsidRPr="00C74AD2">
        <w:rPr>
          <w:cs/>
          <w:lang w:bidi="hi-IN"/>
        </w:rPr>
        <w:t xml:space="preserve"> </w:t>
      </w:r>
      <w:r w:rsidR="005C088B">
        <w:rPr>
          <w:lang w:bidi="hi-IN"/>
        </w:rPr>
        <w:cr/>
      </w:r>
      <w:r w:rsidRPr="00C74AD2">
        <w:rPr>
          <w:rFonts w:hint="cs"/>
          <w:cs/>
          <w:lang w:bidi="hi-IN"/>
        </w:rPr>
        <w:t>टिडडी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लशकर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फौजसे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ताबीर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है</w:t>
      </w:r>
      <w:r w:rsidR="00362E76">
        <w:rPr>
          <w:cs/>
          <w:lang w:bidi="hi-IN"/>
        </w:rPr>
        <w:t>।</w:t>
      </w:r>
      <w:r w:rsidR="005C088B">
        <w:rPr>
          <w:lang w:bidi="hi-IN"/>
        </w:rPr>
        <w:cr/>
      </w:r>
      <w:r w:rsidRPr="00C74AD2">
        <w:rPr>
          <w:cs/>
          <w:lang w:bidi="hi-IN"/>
        </w:rPr>
        <w:t>12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ट्राम</w:t>
      </w:r>
      <w:r w:rsidRPr="00C74AD2">
        <w:rPr>
          <w:cs/>
          <w:lang w:bidi="hi-IN"/>
        </w:rPr>
        <w:t xml:space="preserve"> </w:t>
      </w:r>
      <w:r w:rsidR="005C088B">
        <w:rPr>
          <w:lang w:bidi="hi-IN"/>
        </w:rPr>
        <w:cr/>
      </w:r>
      <w:r w:rsidRPr="00C74AD2">
        <w:rPr>
          <w:rFonts w:hint="cs"/>
          <w:cs/>
          <w:lang w:bidi="hi-IN"/>
        </w:rPr>
        <w:t>अगर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ख़्वाब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खुद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सवार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इज़्जतो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तौकीर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बढ़े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और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मर्तबा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बुलन्द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13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टिकट</w:t>
      </w:r>
      <w:r w:rsidRPr="00C74AD2">
        <w:rPr>
          <w:cs/>
          <w:lang w:bidi="hi-IN"/>
        </w:rPr>
        <w:t xml:space="preserve"> </w:t>
      </w:r>
      <w:r w:rsidR="005C088B">
        <w:rPr>
          <w:lang w:bidi="hi-IN"/>
        </w:rPr>
        <w:cr/>
      </w:r>
      <w:r w:rsidRPr="00C74AD2">
        <w:rPr>
          <w:rFonts w:hint="cs"/>
          <w:cs/>
          <w:lang w:bidi="hi-IN"/>
        </w:rPr>
        <w:t>ख़्वाब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रेल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टिकट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खरीदना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रेलवे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सफर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निशानी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जहाज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टिकट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खरीदना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जहाज़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सफर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की</w:t>
      </w:r>
      <w:r w:rsidR="00362E76">
        <w:rPr>
          <w:cs/>
          <w:lang w:bidi="hi-IN"/>
        </w:rPr>
        <w:t>।</w:t>
      </w:r>
      <w:r w:rsidR="005C088B">
        <w:rPr>
          <w:lang w:bidi="hi-IN"/>
        </w:rPr>
        <w:cr/>
      </w:r>
      <w:r w:rsidRPr="00C74AD2">
        <w:rPr>
          <w:cs/>
          <w:lang w:bidi="hi-IN"/>
        </w:rPr>
        <w:lastRenderedPageBreak/>
        <w:t>14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टमटम</w:t>
      </w:r>
      <w:r w:rsidR="008D4572">
        <w:rPr>
          <w:cs/>
          <w:lang w:bidi="hi-IN"/>
        </w:rPr>
        <w:t xml:space="preserve"> </w:t>
      </w:r>
      <w:r w:rsidR="005C088B">
        <w:rPr>
          <w:lang w:bidi="hi-IN"/>
        </w:rPr>
        <w:cr/>
      </w:r>
      <w:r w:rsidRPr="00C74AD2">
        <w:rPr>
          <w:rFonts w:hint="cs"/>
          <w:cs/>
          <w:lang w:bidi="hi-IN"/>
        </w:rPr>
        <w:t>अगर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ख़्वाब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टमटम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सवार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15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टूटना</w:t>
      </w:r>
      <w:r w:rsidRPr="00C74AD2">
        <w:rPr>
          <w:cs/>
          <w:lang w:bidi="hi-IN"/>
        </w:rPr>
        <w:t xml:space="preserve"> </w:t>
      </w:r>
      <w:r w:rsidR="005C088B">
        <w:rPr>
          <w:lang w:bidi="hi-IN"/>
        </w:rPr>
        <w:cr/>
      </w:r>
      <w:r w:rsidRPr="00C74AD2">
        <w:rPr>
          <w:rFonts w:hint="cs"/>
          <w:cs/>
          <w:lang w:bidi="hi-IN"/>
        </w:rPr>
        <w:t>अगर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ख़्वाब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किसी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चीज़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तोड़ते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तोमालो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जान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नुकिसान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काबाएस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है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16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ठप्पा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अगर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ख़वाब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किसी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किस्म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ठप्पा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मोहर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अपने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पास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सवाब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बाएस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है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17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ठोड़ी</w:t>
      </w:r>
      <w:r w:rsidRPr="00C74AD2">
        <w:rPr>
          <w:cs/>
          <w:lang w:bidi="hi-IN"/>
        </w:rPr>
        <w:t xml:space="preserve"> </w:t>
      </w:r>
      <w:r w:rsidR="005C088B">
        <w:rPr>
          <w:lang w:bidi="hi-IN"/>
        </w:rPr>
        <w:cr/>
      </w:r>
      <w:r w:rsidRPr="00C74AD2">
        <w:rPr>
          <w:rFonts w:hint="cs"/>
          <w:cs/>
          <w:lang w:bidi="hi-IN"/>
        </w:rPr>
        <w:t>ठोड़ी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अक़्लमन्दी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और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सरदारी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तबीर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है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18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टहनी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टहनियो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भाईयों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बेटो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और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अज़ीजों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ताबीर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है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19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ठेला</w:t>
      </w:r>
      <w:r w:rsidR="008D4572">
        <w:rPr>
          <w:cs/>
          <w:lang w:bidi="hi-IN"/>
        </w:rPr>
        <w:t xml:space="preserve"> </w:t>
      </w:r>
      <w:r w:rsidR="005C088B">
        <w:rPr>
          <w:lang w:bidi="hi-IN"/>
        </w:rPr>
        <w:cr/>
      </w:r>
      <w:r w:rsidRPr="00C74AD2">
        <w:rPr>
          <w:rFonts w:hint="cs"/>
          <w:cs/>
          <w:lang w:bidi="hi-IN"/>
        </w:rPr>
        <w:t>ख़्वाब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ठेला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नौकर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राहत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मिले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और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शादी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होने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सबब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है</w:t>
      </w:r>
      <w:r w:rsidR="00362E76">
        <w:rPr>
          <w:cs/>
          <w:lang w:bidi="hi-IN"/>
        </w:rPr>
        <w:t>।</w:t>
      </w:r>
      <w:r w:rsidR="005C088B">
        <w:rPr>
          <w:lang w:bidi="hi-IN"/>
        </w:rPr>
        <w:cr/>
      </w:r>
      <w:r w:rsidRPr="00C74AD2">
        <w:rPr>
          <w:cs/>
          <w:lang w:bidi="hi-IN"/>
        </w:rPr>
        <w:t>(</w:t>
      </w:r>
      <w:r w:rsidRPr="00C74AD2">
        <w:rPr>
          <w:rFonts w:hint="cs"/>
          <w:cs/>
          <w:lang w:bidi="hi-IN"/>
        </w:rPr>
        <w:t>से</w:t>
      </w:r>
      <w:r w:rsidR="008D4572">
        <w:rPr>
          <w:cs/>
          <w:lang w:bidi="hi-IN"/>
        </w:rPr>
        <w:t>.</w:t>
      </w:r>
      <w:r w:rsidR="009B6BF2">
        <w:rPr>
          <w:cs/>
          <w:lang w:bidi="hi-IN"/>
        </w:rPr>
        <w:t>)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1</w:t>
      </w:r>
      <w:r w:rsidR="008D4572">
        <w:rPr>
          <w:cs/>
          <w:lang w:bidi="hi-IN"/>
        </w:rPr>
        <w:t xml:space="preserve">. </w:t>
      </w:r>
      <w:r w:rsidRPr="00C74AD2">
        <w:rPr>
          <w:cs/>
          <w:lang w:bidi="hi-IN"/>
        </w:rPr>
        <w:tab/>
      </w:r>
      <w:r w:rsidRPr="00C74AD2">
        <w:rPr>
          <w:rFonts w:hint="cs"/>
          <w:cs/>
          <w:lang w:bidi="hi-IN"/>
        </w:rPr>
        <w:t>सरवतमन्द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औरत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हसीन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मिले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सरदारी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मालो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दौलत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मिले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2</w:t>
      </w:r>
      <w:r w:rsidR="008D4572">
        <w:rPr>
          <w:cs/>
          <w:lang w:bidi="hi-IN"/>
        </w:rPr>
        <w:t xml:space="preserve">. </w:t>
      </w:r>
      <w:r w:rsidRPr="00C74AD2">
        <w:rPr>
          <w:cs/>
          <w:lang w:bidi="hi-IN"/>
        </w:rPr>
        <w:tab/>
      </w:r>
      <w:r w:rsidRPr="00C74AD2">
        <w:rPr>
          <w:rFonts w:hint="cs"/>
          <w:cs/>
          <w:lang w:bidi="hi-IN"/>
        </w:rPr>
        <w:t>सुरय्या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मर्तबा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बुलन्द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पाये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फारिगुलबाल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और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खुश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lastRenderedPageBreak/>
        <w:t>3</w:t>
      </w:r>
      <w:r w:rsidR="008D4572">
        <w:rPr>
          <w:cs/>
          <w:lang w:bidi="hi-IN"/>
        </w:rPr>
        <w:t xml:space="preserve">. </w:t>
      </w:r>
      <w:r w:rsidRPr="00C74AD2">
        <w:rPr>
          <w:cs/>
          <w:lang w:bidi="hi-IN"/>
        </w:rPr>
        <w:tab/>
      </w:r>
      <w:r w:rsidRPr="00C74AD2">
        <w:rPr>
          <w:rFonts w:hint="cs"/>
          <w:cs/>
          <w:lang w:bidi="hi-IN"/>
        </w:rPr>
        <w:t>सौर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बुर्ज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काम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बुलन्दी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पकड़े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अहलो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अयाल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राहत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मिले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4</w:t>
      </w:r>
      <w:r w:rsidR="008D4572">
        <w:rPr>
          <w:cs/>
          <w:lang w:bidi="hi-IN"/>
        </w:rPr>
        <w:t xml:space="preserve">. </w:t>
      </w:r>
      <w:r w:rsidRPr="00C74AD2">
        <w:rPr>
          <w:cs/>
          <w:lang w:bidi="hi-IN"/>
        </w:rPr>
        <w:tab/>
      </w:r>
      <w:r w:rsidRPr="00C74AD2">
        <w:rPr>
          <w:rFonts w:hint="cs"/>
          <w:cs/>
          <w:lang w:bidi="hi-IN"/>
        </w:rPr>
        <w:t>सरीद</w:t>
      </w:r>
      <w:r w:rsidRPr="00C74AD2">
        <w:rPr>
          <w:cs/>
          <w:lang w:bidi="hi-IN"/>
        </w:rPr>
        <w:t xml:space="preserve"> (</w:t>
      </w:r>
      <w:r w:rsidRPr="00C74AD2">
        <w:rPr>
          <w:rFonts w:hint="cs"/>
          <w:cs/>
          <w:lang w:bidi="hi-IN"/>
        </w:rPr>
        <w:t>रोटी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शोरबा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मिला</w:t>
      </w:r>
      <w:r w:rsidR="00200CA0">
        <w:rPr>
          <w:cs/>
          <w:lang w:bidi="hi-IN"/>
        </w:rPr>
        <w:t>.</w:t>
      </w:r>
      <w:r w:rsidR="008D457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वुस्अते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रिज़्क़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और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राहत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फिक्रो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तंगी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राहत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पाये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5</w:t>
      </w:r>
      <w:r w:rsidR="008D4572">
        <w:rPr>
          <w:cs/>
          <w:lang w:bidi="hi-IN"/>
        </w:rPr>
        <w:t xml:space="preserve">. </w:t>
      </w:r>
      <w:r w:rsidRPr="00C74AD2">
        <w:rPr>
          <w:cs/>
          <w:lang w:bidi="hi-IN"/>
        </w:rPr>
        <w:tab/>
      </w:r>
      <w:r w:rsidRPr="00C74AD2">
        <w:rPr>
          <w:rFonts w:hint="cs"/>
          <w:cs/>
          <w:lang w:bidi="hi-IN"/>
        </w:rPr>
        <w:t>समर</w:t>
      </w:r>
      <w:r w:rsidRPr="00C74AD2">
        <w:rPr>
          <w:cs/>
          <w:lang w:bidi="hi-IN"/>
        </w:rPr>
        <w:t xml:space="preserve"> </w:t>
      </w:r>
    </w:p>
    <w:p w:rsidR="004F183A" w:rsidRDefault="00C74AD2" w:rsidP="004F183A">
      <w:pPr>
        <w:pStyle w:val="libNormal"/>
        <w:rPr>
          <w:rFonts w:hint="cs"/>
          <w:lang w:bidi="hi-IN"/>
        </w:rPr>
      </w:pPr>
      <w:r w:rsidRPr="004F183A">
        <w:rPr>
          <w:rFonts w:hint="cs"/>
          <w:cs/>
        </w:rPr>
        <w:t>ख़्वाब</w:t>
      </w:r>
      <w:r w:rsidRPr="004F183A">
        <w:rPr>
          <w:cs/>
        </w:rPr>
        <w:t xml:space="preserve"> </w:t>
      </w:r>
      <w:r w:rsidRPr="004F183A">
        <w:rPr>
          <w:rFonts w:hint="cs"/>
          <w:cs/>
        </w:rPr>
        <w:t>में</w:t>
      </w:r>
      <w:r w:rsidRPr="004F183A">
        <w:rPr>
          <w:cs/>
        </w:rPr>
        <w:t xml:space="preserve"> </w:t>
      </w:r>
      <w:r w:rsidRPr="004F183A">
        <w:rPr>
          <w:rFonts w:hint="cs"/>
          <w:cs/>
        </w:rPr>
        <w:t>मीठे</w:t>
      </w:r>
      <w:r w:rsidRPr="004F183A">
        <w:rPr>
          <w:cs/>
        </w:rPr>
        <w:t xml:space="preserve"> </w:t>
      </w:r>
      <w:r w:rsidRPr="004F183A">
        <w:rPr>
          <w:rFonts w:hint="cs"/>
          <w:cs/>
        </w:rPr>
        <w:t>और</w:t>
      </w:r>
      <w:r w:rsidRPr="004F183A">
        <w:rPr>
          <w:cs/>
        </w:rPr>
        <w:t xml:space="preserve"> </w:t>
      </w:r>
      <w:r w:rsidRPr="004F183A">
        <w:rPr>
          <w:rFonts w:hint="cs"/>
          <w:cs/>
        </w:rPr>
        <w:t>खुश</w:t>
      </w:r>
      <w:r w:rsidRPr="004F183A">
        <w:rPr>
          <w:cs/>
        </w:rPr>
        <w:t xml:space="preserve"> </w:t>
      </w:r>
      <w:r w:rsidRPr="004F183A">
        <w:rPr>
          <w:rFonts w:hint="cs"/>
          <w:cs/>
        </w:rPr>
        <w:t>ज़ायक़ा</w:t>
      </w:r>
      <w:r w:rsidRPr="004F183A">
        <w:rPr>
          <w:cs/>
        </w:rPr>
        <w:t xml:space="preserve"> </w:t>
      </w:r>
      <w:r w:rsidRPr="004F183A">
        <w:rPr>
          <w:rFonts w:hint="cs"/>
          <w:cs/>
        </w:rPr>
        <w:t>समर</w:t>
      </w:r>
      <w:r w:rsidRPr="004F183A">
        <w:rPr>
          <w:cs/>
        </w:rPr>
        <w:t xml:space="preserve"> </w:t>
      </w:r>
      <w:r w:rsidRPr="004F183A">
        <w:rPr>
          <w:rFonts w:hint="cs"/>
          <w:cs/>
        </w:rPr>
        <w:t>देखना</w:t>
      </w:r>
      <w:r w:rsidRPr="004F183A">
        <w:rPr>
          <w:cs/>
        </w:rPr>
        <w:t xml:space="preserve"> </w:t>
      </w:r>
      <w:r w:rsidRPr="004F183A">
        <w:rPr>
          <w:rFonts w:hint="cs"/>
          <w:cs/>
        </w:rPr>
        <w:t>औलाद</w:t>
      </w:r>
      <w:r w:rsidRPr="004F183A">
        <w:rPr>
          <w:cs/>
        </w:rPr>
        <w:t xml:space="preserve"> </w:t>
      </w:r>
      <w:r w:rsidRPr="004F183A">
        <w:rPr>
          <w:rFonts w:hint="cs"/>
          <w:cs/>
        </w:rPr>
        <w:t>से</w:t>
      </w:r>
      <w:r w:rsidRPr="004F183A">
        <w:rPr>
          <w:cs/>
        </w:rPr>
        <w:t xml:space="preserve"> </w:t>
      </w:r>
      <w:r w:rsidRPr="004F183A">
        <w:rPr>
          <w:rFonts w:hint="cs"/>
          <w:cs/>
        </w:rPr>
        <w:t>ताबीर</w:t>
      </w:r>
      <w:r w:rsidRPr="004F183A">
        <w:rPr>
          <w:cs/>
        </w:rPr>
        <w:t xml:space="preserve"> </w:t>
      </w:r>
      <w:r w:rsidRPr="004F183A">
        <w:rPr>
          <w:rFonts w:hint="cs"/>
          <w:cs/>
        </w:rPr>
        <w:t>है</w:t>
      </w:r>
      <w:r w:rsidR="00362E76" w:rsidRPr="004F183A">
        <w:rPr>
          <w:cs/>
        </w:rPr>
        <w:t>।</w:t>
      </w:r>
      <w:r w:rsidR="005C088B" w:rsidRPr="004F183A">
        <w:cr/>
      </w:r>
    </w:p>
    <w:p w:rsidR="00C74AD2" w:rsidRPr="00C74AD2" w:rsidRDefault="00C74AD2" w:rsidP="004F183A">
      <w:pPr>
        <w:pStyle w:val="Heading1"/>
        <w:rPr>
          <w:lang w:bidi="hi-IN"/>
        </w:rPr>
      </w:pPr>
      <w:bookmarkStart w:id="9" w:name="_Toc496726252"/>
      <w:r w:rsidRPr="00C74AD2">
        <w:rPr>
          <w:cs/>
          <w:lang w:bidi="hi-IN"/>
        </w:rPr>
        <w:t>(</w:t>
      </w:r>
      <w:r w:rsidRPr="00C74AD2">
        <w:rPr>
          <w:rFonts w:hint="cs"/>
          <w:cs/>
          <w:lang w:bidi="hi-IN"/>
        </w:rPr>
        <w:t>जीम</w:t>
      </w:r>
      <w:r w:rsidRPr="00C74AD2">
        <w:rPr>
          <w:cs/>
          <w:lang w:bidi="hi-IN"/>
        </w:rPr>
        <w:t>)</w:t>
      </w:r>
      <w:bookmarkEnd w:id="9"/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1</w:t>
      </w:r>
      <w:r w:rsidR="008D4572">
        <w:rPr>
          <w:cs/>
          <w:lang w:bidi="hi-IN"/>
        </w:rPr>
        <w:t xml:space="preserve">. </w:t>
      </w:r>
      <w:r w:rsidRPr="00C74AD2">
        <w:rPr>
          <w:cs/>
          <w:lang w:bidi="hi-IN"/>
        </w:rPr>
        <w:tab/>
      </w:r>
      <w:r w:rsidRPr="00C74AD2">
        <w:rPr>
          <w:rFonts w:hint="cs"/>
          <w:cs/>
          <w:lang w:bidi="hi-IN"/>
        </w:rPr>
        <w:t>जरजीस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362E76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हाकिम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ज़ौजा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तकलीफ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उठाये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आखिर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ख़ात्मा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बिल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ख़ैर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हाजत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आये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2</w:t>
      </w:r>
      <w:r w:rsidR="008D4572">
        <w:rPr>
          <w:cs/>
          <w:lang w:bidi="hi-IN"/>
        </w:rPr>
        <w:t xml:space="preserve">. </w:t>
      </w:r>
      <w:r w:rsidRPr="00C74AD2">
        <w:rPr>
          <w:cs/>
          <w:lang w:bidi="hi-IN"/>
        </w:rPr>
        <w:tab/>
      </w:r>
      <w:r w:rsidRPr="00C74AD2">
        <w:rPr>
          <w:rFonts w:hint="cs"/>
          <w:cs/>
          <w:lang w:bidi="hi-IN"/>
        </w:rPr>
        <w:t>जिब्राईल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मज़ीद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इल्मो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अक़्ल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और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तौक़ीर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बुज़ुर्ग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मर्तबा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हाकिम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यहॉ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ओहदा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पाये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3</w:t>
      </w:r>
      <w:r w:rsidR="008D4572">
        <w:rPr>
          <w:cs/>
          <w:lang w:bidi="hi-IN"/>
        </w:rPr>
        <w:t xml:space="preserve">. </w:t>
      </w:r>
      <w:r w:rsidRPr="00C74AD2">
        <w:rPr>
          <w:cs/>
          <w:lang w:bidi="hi-IN"/>
        </w:rPr>
        <w:tab/>
      </w:r>
      <w:r w:rsidRPr="00C74AD2">
        <w:rPr>
          <w:rFonts w:hint="cs"/>
          <w:cs/>
          <w:lang w:bidi="hi-IN"/>
        </w:rPr>
        <w:t>जिमाअ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बादशाह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करना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मुशीर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और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मरहम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हाकिम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सब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तकलीफ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और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बरबादियॉ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दूर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हों</w:t>
      </w:r>
      <w:r w:rsidR="00362E76">
        <w:rPr>
          <w:rFonts w:hint="cs"/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4</w:t>
      </w:r>
      <w:r w:rsidR="008D4572">
        <w:rPr>
          <w:cs/>
          <w:lang w:bidi="hi-IN"/>
        </w:rPr>
        <w:t xml:space="preserve">. </w:t>
      </w:r>
      <w:r w:rsidRPr="00C74AD2">
        <w:rPr>
          <w:cs/>
          <w:lang w:bidi="hi-IN"/>
        </w:rPr>
        <w:tab/>
      </w:r>
      <w:r w:rsidRPr="00C74AD2">
        <w:rPr>
          <w:rFonts w:hint="cs"/>
          <w:cs/>
          <w:lang w:bidi="hi-IN"/>
        </w:rPr>
        <w:t>जिमाअ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बदकार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औरत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करना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दानाई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और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परहेज़गारी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बढ़े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और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माले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दुनिया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हाथ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लगे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lastRenderedPageBreak/>
        <w:t>5</w:t>
      </w:r>
      <w:r w:rsidR="008D4572">
        <w:rPr>
          <w:cs/>
          <w:lang w:bidi="hi-IN"/>
        </w:rPr>
        <w:t xml:space="preserve">. </w:t>
      </w:r>
      <w:r w:rsidRPr="00C74AD2">
        <w:rPr>
          <w:cs/>
          <w:lang w:bidi="hi-IN"/>
        </w:rPr>
        <w:tab/>
      </w:r>
      <w:r w:rsidRPr="00C74AD2">
        <w:rPr>
          <w:rFonts w:hint="cs"/>
          <w:cs/>
          <w:lang w:bidi="hi-IN"/>
        </w:rPr>
        <w:t>जिमाअ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मुर्ग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चौपाये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करना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जिससे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मामला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दरपेश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है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फतह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पाये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हसीन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और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कमसिन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औरत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अक़्द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आये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6</w:t>
      </w:r>
      <w:r w:rsidR="008D4572">
        <w:rPr>
          <w:cs/>
          <w:lang w:bidi="hi-IN"/>
        </w:rPr>
        <w:t xml:space="preserve">. </w:t>
      </w:r>
      <w:r w:rsidRPr="00C74AD2">
        <w:rPr>
          <w:cs/>
          <w:lang w:bidi="hi-IN"/>
        </w:rPr>
        <w:tab/>
      </w:r>
      <w:r w:rsidRPr="00C74AD2">
        <w:rPr>
          <w:rFonts w:hint="cs"/>
          <w:cs/>
          <w:lang w:bidi="hi-IN"/>
        </w:rPr>
        <w:t>जिमाअ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ख़च्चर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करना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सख़्ती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निजात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पाये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दुश्मन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फतहमन्द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7</w:t>
      </w:r>
      <w:r w:rsidR="008D4572">
        <w:rPr>
          <w:cs/>
          <w:lang w:bidi="hi-IN"/>
        </w:rPr>
        <w:t xml:space="preserve">. </w:t>
      </w:r>
      <w:r w:rsidRPr="00C74AD2">
        <w:rPr>
          <w:cs/>
          <w:lang w:bidi="hi-IN"/>
        </w:rPr>
        <w:tab/>
      </w:r>
      <w:r w:rsidRPr="00C74AD2">
        <w:rPr>
          <w:rFonts w:hint="cs"/>
          <w:cs/>
          <w:lang w:bidi="hi-IN"/>
        </w:rPr>
        <w:t>जिमाअ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शौहरदार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औरत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करना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इज़्ज़त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बरबाद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उम्र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कम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ग़म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मुब्तिला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और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फक़त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गल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मिले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उम्र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बढ़े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खुशी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पाये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8</w:t>
      </w:r>
      <w:r w:rsidR="008D4572">
        <w:rPr>
          <w:cs/>
          <w:lang w:bidi="hi-IN"/>
        </w:rPr>
        <w:t xml:space="preserve">. </w:t>
      </w:r>
      <w:r w:rsidRPr="00C74AD2">
        <w:rPr>
          <w:cs/>
          <w:lang w:bidi="hi-IN"/>
        </w:rPr>
        <w:tab/>
      </w:r>
      <w:r w:rsidRPr="00C74AD2">
        <w:rPr>
          <w:rFonts w:hint="cs"/>
          <w:cs/>
          <w:lang w:bidi="hi-IN"/>
        </w:rPr>
        <w:t>जिमाअ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करते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रियासत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दौलत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पाये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दौलते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दुनिया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मालामाल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9</w:t>
      </w:r>
      <w:r w:rsidR="008D4572">
        <w:rPr>
          <w:cs/>
          <w:lang w:bidi="hi-IN"/>
        </w:rPr>
        <w:t xml:space="preserve">. </w:t>
      </w:r>
      <w:r w:rsidRPr="00C74AD2">
        <w:rPr>
          <w:cs/>
          <w:lang w:bidi="hi-IN"/>
        </w:rPr>
        <w:tab/>
      </w:r>
      <w:r w:rsidRPr="00C74AD2">
        <w:rPr>
          <w:rFonts w:hint="cs"/>
          <w:cs/>
          <w:lang w:bidi="hi-IN"/>
        </w:rPr>
        <w:t>जिमाअ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यहूदिया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करना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राहत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मिले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दिल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मुराद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पाये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दुनिया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नेअमतों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लज़्ज़त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पाये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10</w:t>
      </w:r>
      <w:r w:rsidR="008D4572">
        <w:rPr>
          <w:cs/>
          <w:lang w:bidi="hi-IN"/>
        </w:rPr>
        <w:t xml:space="preserve">. </w:t>
      </w:r>
      <w:r w:rsidRPr="00C74AD2">
        <w:rPr>
          <w:cs/>
          <w:lang w:bidi="hi-IN"/>
        </w:rPr>
        <w:tab/>
      </w:r>
      <w:r w:rsidRPr="00C74AD2">
        <w:rPr>
          <w:rFonts w:hint="cs"/>
          <w:cs/>
          <w:lang w:bidi="hi-IN"/>
        </w:rPr>
        <w:t>जिमाअ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ज़ौजा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करना</w:t>
      </w:r>
      <w:r w:rsidR="005C088B">
        <w:rPr>
          <w:lang w:bidi="hi-IN"/>
        </w:rPr>
        <w:cr/>
      </w:r>
      <w:r w:rsidRPr="00C74AD2">
        <w:rPr>
          <w:rFonts w:hint="cs"/>
          <w:cs/>
          <w:lang w:bidi="hi-IN"/>
        </w:rPr>
        <w:t>सुर्ख़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रूई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और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इज़्जत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पाये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ख़ैरो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बरकत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और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दौलत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मिले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11</w:t>
      </w:r>
      <w:r w:rsidR="008D4572">
        <w:rPr>
          <w:cs/>
          <w:lang w:bidi="hi-IN"/>
        </w:rPr>
        <w:t xml:space="preserve">. </w:t>
      </w:r>
      <w:r w:rsidRPr="00C74AD2">
        <w:rPr>
          <w:cs/>
          <w:lang w:bidi="hi-IN"/>
        </w:rPr>
        <w:tab/>
      </w:r>
      <w:r w:rsidRPr="00C74AD2">
        <w:rPr>
          <w:rFonts w:hint="cs"/>
          <w:cs/>
          <w:lang w:bidi="hi-IN"/>
        </w:rPr>
        <w:t>जिमाअ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मर्द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करना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फाएल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नफा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मफऊल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नुक़्सान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और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इज़्ज़त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मिले</w:t>
      </w:r>
      <w:r w:rsidR="00362E76">
        <w:rPr>
          <w:cs/>
          <w:lang w:bidi="hi-IN"/>
        </w:rPr>
        <w:t>।</w:t>
      </w:r>
    </w:p>
    <w:p w:rsidR="00C74AD2" w:rsidRPr="00C74AD2" w:rsidRDefault="00C74AD2" w:rsidP="004F183A">
      <w:pPr>
        <w:pStyle w:val="libNormal"/>
        <w:rPr>
          <w:lang w:bidi="hi-IN"/>
        </w:rPr>
      </w:pPr>
      <w:r w:rsidRPr="00C74AD2">
        <w:rPr>
          <w:cs/>
          <w:lang w:bidi="hi-IN"/>
        </w:rPr>
        <w:t>12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जिम्अ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बाकिरा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कराना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पारसा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औरत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शादी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मक़सद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आये</w:t>
      </w:r>
      <w:r w:rsidR="00362E76">
        <w:rPr>
          <w:cs/>
          <w:lang w:bidi="hi-IN"/>
        </w:rPr>
        <w:t>।</w:t>
      </w:r>
    </w:p>
    <w:p w:rsidR="00C74AD2" w:rsidRPr="00C74AD2" w:rsidRDefault="00C74AD2" w:rsidP="004F183A">
      <w:pPr>
        <w:pStyle w:val="libNormal"/>
        <w:rPr>
          <w:lang w:bidi="hi-IN"/>
        </w:rPr>
      </w:pPr>
      <w:r w:rsidRPr="00C74AD2">
        <w:rPr>
          <w:cs/>
          <w:lang w:bidi="hi-IN"/>
        </w:rPr>
        <w:lastRenderedPageBreak/>
        <w:t>13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जुदई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बुर्ज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  <w:r w:rsidR="005C088B">
        <w:rPr>
          <w:lang w:bidi="hi-IN"/>
        </w:rPr>
        <w:cr/>
      </w:r>
      <w:r w:rsidRPr="00C74AD2">
        <w:rPr>
          <w:rFonts w:hint="cs"/>
          <w:cs/>
          <w:lang w:bidi="hi-IN"/>
        </w:rPr>
        <w:t>बादशाह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औरत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आक़िल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तरह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राहतो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आराम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मिले</w:t>
      </w:r>
      <w:r w:rsidR="00362E76">
        <w:rPr>
          <w:cs/>
          <w:lang w:bidi="hi-IN"/>
        </w:rPr>
        <w:t>।</w:t>
      </w:r>
    </w:p>
    <w:p w:rsidR="00C74AD2" w:rsidRPr="00C74AD2" w:rsidRDefault="00C74AD2" w:rsidP="004F183A">
      <w:pPr>
        <w:pStyle w:val="libNormal"/>
        <w:rPr>
          <w:lang w:bidi="hi-IN"/>
        </w:rPr>
      </w:pPr>
      <w:r w:rsidRPr="00C74AD2">
        <w:rPr>
          <w:cs/>
          <w:lang w:bidi="hi-IN"/>
        </w:rPr>
        <w:t>14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ज़ौज़ा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बुर्ज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  <w:r w:rsidR="005C088B">
        <w:rPr>
          <w:lang w:bidi="hi-IN"/>
        </w:rPr>
        <w:cr/>
      </w:r>
      <w:r w:rsidRPr="00C74AD2">
        <w:rPr>
          <w:rFonts w:hint="cs"/>
          <w:cs/>
          <w:lang w:bidi="hi-IN"/>
        </w:rPr>
        <w:t>हाकिमे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वक़्त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ख़ज़ांची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मदफून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खज़ाना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पाये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माले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दुनिया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गनी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="00362E76">
        <w:rPr>
          <w:cs/>
          <w:lang w:bidi="hi-IN"/>
        </w:rPr>
        <w:t>।</w:t>
      </w:r>
      <w:r w:rsidR="005C088B">
        <w:rPr>
          <w:lang w:bidi="hi-IN"/>
        </w:rPr>
        <w:cr/>
      </w:r>
      <w:r w:rsidRPr="00C74AD2">
        <w:rPr>
          <w:cs/>
          <w:lang w:bidi="hi-IN"/>
        </w:rPr>
        <w:t>15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झंडा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सुर्ख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कपड़े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का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="008D4572">
        <w:rPr>
          <w:cs/>
          <w:lang w:bidi="hi-IN"/>
        </w:rPr>
        <w:t xml:space="preserve"> </w:t>
      </w:r>
      <w:r w:rsidR="005C088B">
        <w:rPr>
          <w:lang w:bidi="hi-IN"/>
        </w:rPr>
        <w:cr/>
      </w:r>
      <w:r w:rsidRPr="00C74AD2">
        <w:rPr>
          <w:rFonts w:hint="cs"/>
          <w:cs/>
          <w:lang w:bidi="hi-IN"/>
        </w:rPr>
        <w:t>हमसरों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मोहतरम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दौलत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बढ़े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खुशहाल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="00362E76">
        <w:rPr>
          <w:cs/>
          <w:lang w:bidi="hi-IN"/>
        </w:rPr>
        <w:t>।</w:t>
      </w:r>
      <w:r w:rsidR="005C088B">
        <w:rPr>
          <w:lang w:bidi="hi-IN"/>
        </w:rPr>
        <w:cr/>
      </w:r>
      <w:r w:rsidRPr="00C74AD2">
        <w:rPr>
          <w:cs/>
          <w:lang w:bidi="hi-IN"/>
        </w:rPr>
        <w:t>16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झंडा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सफैद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="008D4572">
        <w:rPr>
          <w:cs/>
          <w:lang w:bidi="hi-IN"/>
        </w:rPr>
        <w:t xml:space="preserve"> </w:t>
      </w:r>
      <w:r w:rsidR="005C088B">
        <w:rPr>
          <w:lang w:bidi="hi-IN"/>
        </w:rPr>
        <w:cr/>
      </w:r>
      <w:r w:rsidRPr="00C74AD2">
        <w:rPr>
          <w:rFonts w:hint="cs"/>
          <w:cs/>
          <w:lang w:bidi="hi-IN"/>
        </w:rPr>
        <w:t>हाकिम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जवॉमर्द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आलिम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बातौकिर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होऔरत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दौलतमन्द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मुशीर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हो।</w:t>
      </w:r>
      <w:r w:rsidR="005C088B">
        <w:rPr>
          <w:lang w:bidi="hi-IN"/>
        </w:rPr>
        <w:cr/>
      </w:r>
      <w:r w:rsidRPr="00C74AD2">
        <w:rPr>
          <w:cs/>
          <w:lang w:bidi="hi-IN"/>
        </w:rPr>
        <w:t>17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झंडा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सब्ज़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="008D457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सख़्त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सफऱ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सामना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मग़र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सलामत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लौटे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फ़ायदा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थोड़ो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18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झंडा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नीला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  <w:r w:rsidR="005C088B">
        <w:rPr>
          <w:lang w:bidi="hi-IN"/>
        </w:rPr>
        <w:cr/>
      </w:r>
      <w:r w:rsidRPr="00C74AD2">
        <w:rPr>
          <w:rFonts w:hint="cs"/>
          <w:cs/>
          <w:lang w:bidi="hi-IN"/>
        </w:rPr>
        <w:t>तरक़्कीऐ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रिज़्को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दौलत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व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दराज़िये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उम्र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अहले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सरवत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बने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19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झंडा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सियाह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  <w:r w:rsidR="005C088B">
        <w:rPr>
          <w:lang w:bidi="hi-IN"/>
        </w:rPr>
        <w:cr/>
      </w:r>
      <w:r w:rsidRPr="00C74AD2">
        <w:rPr>
          <w:rFonts w:hint="cs"/>
          <w:cs/>
          <w:lang w:bidi="hi-IN"/>
        </w:rPr>
        <w:t>गैर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कौम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सरदार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जंगली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वहशतों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परेशान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20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झंडा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आसमानी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साहिबे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रिफ़अतो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जाह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बुजुर्ग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मतर्बा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रास्तग्ह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21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जहाज़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एक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गिरोह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साथ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  <w:r w:rsidR="005C088B">
        <w:rPr>
          <w:lang w:bidi="hi-IN"/>
        </w:rPr>
        <w:cr/>
      </w:r>
      <w:r w:rsidRPr="00C74AD2">
        <w:rPr>
          <w:rFonts w:hint="cs"/>
          <w:cs/>
          <w:lang w:bidi="hi-IN"/>
        </w:rPr>
        <w:t>रईसो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बुजुर्ग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मिल्लत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="00362E76">
        <w:rPr>
          <w:cs/>
          <w:lang w:bidi="hi-IN"/>
        </w:rPr>
        <w:t>।</w:t>
      </w:r>
      <w:r w:rsidRPr="00C74AD2">
        <w:rPr>
          <w:rFonts w:hint="cs"/>
          <w:cs/>
          <w:lang w:bidi="hi-IN"/>
        </w:rPr>
        <w:t>तुले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राहत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सेहते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नफ़्सो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हयात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lastRenderedPageBreak/>
        <w:t>22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जहाज़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सवार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होना</w:t>
      </w:r>
      <w:r w:rsidR="005C088B">
        <w:rPr>
          <w:lang w:bidi="hi-IN"/>
        </w:rPr>
        <w:cr/>
      </w:r>
      <w:r w:rsidRPr="00C74AD2">
        <w:rPr>
          <w:rFonts w:hint="cs"/>
          <w:cs/>
          <w:lang w:bidi="hi-IN"/>
        </w:rPr>
        <w:t>ग़म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निजात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पाये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महनत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निडर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जाये</w:t>
      </w:r>
      <w:r w:rsidR="008D4572">
        <w:rPr>
          <w:cs/>
          <w:lang w:bidi="hi-IN"/>
        </w:rPr>
        <w:t xml:space="preserve"> </w:t>
      </w:r>
      <w:r w:rsidR="005C088B">
        <w:rPr>
          <w:lang w:bidi="hi-IN"/>
        </w:rPr>
        <w:cr/>
      </w:r>
      <w:r w:rsidRPr="00C74AD2">
        <w:rPr>
          <w:cs/>
          <w:lang w:bidi="hi-IN"/>
        </w:rPr>
        <w:t>23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जहाज़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बनाना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और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सुनना</w:t>
      </w:r>
      <w:r w:rsidRPr="00C74AD2">
        <w:rPr>
          <w:cs/>
          <w:lang w:bidi="hi-IN"/>
        </w:rPr>
        <w:t xml:space="preserve"> </w:t>
      </w:r>
      <w:r w:rsidR="005C088B">
        <w:rPr>
          <w:lang w:bidi="hi-IN"/>
        </w:rPr>
        <w:cr/>
      </w:r>
      <w:r w:rsidRPr="00C74AD2">
        <w:rPr>
          <w:rFonts w:hint="cs"/>
          <w:cs/>
          <w:lang w:bidi="hi-IN"/>
        </w:rPr>
        <w:t>खुशख़बरी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सुननो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आये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मालबेजा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मसरफ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आये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 xml:space="preserve">24 </w:t>
      </w:r>
      <w:r w:rsidRPr="00C74AD2">
        <w:rPr>
          <w:rFonts w:hint="cs"/>
          <w:cs/>
          <w:lang w:bidi="hi-IN"/>
        </w:rPr>
        <w:t>झला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खुद़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झुलना</w:t>
      </w:r>
      <w:r w:rsidR="008D457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हवाओ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हवस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उम्र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गुज़रे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इशरत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रोज़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बरोज़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बहतर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25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जादूगर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  <w:r w:rsidR="005C088B">
        <w:rPr>
          <w:lang w:bidi="hi-IN"/>
        </w:rPr>
        <w:cr/>
      </w:r>
      <w:r w:rsidRPr="00C74AD2">
        <w:rPr>
          <w:rFonts w:hint="cs"/>
          <w:cs/>
          <w:lang w:bidi="hi-IN"/>
        </w:rPr>
        <w:t>मोरिदे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अन्दोह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जाल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साज़ी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पड़े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फित्ना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और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शौबदाबाजी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फँसे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 xml:space="preserve">26 </w:t>
      </w:r>
      <w:r w:rsidRPr="00C74AD2">
        <w:rPr>
          <w:rFonts w:hint="cs"/>
          <w:cs/>
          <w:lang w:bidi="hi-IN"/>
        </w:rPr>
        <w:t>जाव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दरिन्दा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कारोबार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बन्द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होकर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फिक्रो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हीले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मेपरेशान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27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जुर्राब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पॉव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निकासना</w:t>
      </w:r>
      <w:r w:rsidR="008D457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तकलीफो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मुसीबत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दुर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ग़मो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गुस्से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निजात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मिले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28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जराब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जानवर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="005C088B">
        <w:rPr>
          <w:lang w:bidi="hi-IN"/>
        </w:rPr>
        <w:cr/>
      </w:r>
      <w:r w:rsidRPr="00C74AD2">
        <w:rPr>
          <w:rFonts w:hint="cs"/>
          <w:cs/>
          <w:lang w:bidi="hi-IN"/>
        </w:rPr>
        <w:t>हजो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ज़ियारते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मुकद्दिसा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की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बशारत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है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ख़ैरो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बरकत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पाये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29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जुल्लाब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पीना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4F183A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माले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हलाल</w:t>
      </w:r>
      <w:r w:rsidR="004F183A">
        <w:rPr>
          <w:rFonts w:hint="cs"/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हाथ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लगे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सेहतो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राहते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नफ्स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नसीब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="00362E76">
        <w:rPr>
          <w:cs/>
          <w:lang w:bidi="hi-IN"/>
        </w:rPr>
        <w:t>।</w:t>
      </w:r>
      <w:r w:rsidR="005C088B">
        <w:rPr>
          <w:lang w:bidi="hi-IN"/>
        </w:rPr>
        <w:cr/>
      </w:r>
      <w:r w:rsidRPr="00C74AD2">
        <w:rPr>
          <w:cs/>
          <w:lang w:bidi="hi-IN"/>
        </w:rPr>
        <w:t>30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जर्राह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देकना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तरक्कीऐ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माल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नफ़ा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पाये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तव्ल्सुद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फ़रज़न्द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खुशी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lastRenderedPageBreak/>
        <w:t>31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झंडा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जर्द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="008D457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बीमारी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व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तकलीफ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निशानी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है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परेशानी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व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सरदानी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है</w:t>
      </w:r>
      <w:r w:rsidR="00362E76">
        <w:rPr>
          <w:cs/>
          <w:lang w:bidi="hi-IN"/>
        </w:rPr>
        <w:t>।</w:t>
      </w:r>
      <w:r w:rsidR="005C088B">
        <w:rPr>
          <w:lang w:bidi="hi-IN"/>
        </w:rPr>
        <w:cr/>
      </w:r>
      <w:r w:rsidRPr="00C74AD2">
        <w:rPr>
          <w:cs/>
          <w:lang w:bidi="hi-IN"/>
        </w:rPr>
        <w:t>32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जवारिशे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माजून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खाना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ख़ैरोबरकत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हाथ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लगे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सेहत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व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तन्दरूस्तीपायै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33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जवॉ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मर्द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="005C088B">
        <w:rPr>
          <w:lang w:bidi="hi-IN"/>
        </w:rPr>
        <w:cr/>
      </w:r>
      <w:r w:rsidRPr="00C74AD2">
        <w:rPr>
          <w:rFonts w:hint="cs"/>
          <w:cs/>
          <w:lang w:bidi="hi-IN"/>
        </w:rPr>
        <w:t>दौलत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बेनियाज़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मक्कारो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हीला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साज़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34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जनान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औरत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दौलत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घर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भर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जाये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मसर्तो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खूबीऐ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दुनिया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हासिल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35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जिन्नात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="008D4572">
        <w:rPr>
          <w:cs/>
          <w:lang w:bidi="hi-IN"/>
        </w:rPr>
        <w:t xml:space="preserve"> </w:t>
      </w:r>
      <w:r w:rsidR="005C088B">
        <w:rPr>
          <w:lang w:bidi="hi-IN"/>
        </w:rPr>
        <w:cr/>
      </w:r>
      <w:r w:rsidRPr="00C74AD2">
        <w:rPr>
          <w:rFonts w:hint="cs"/>
          <w:cs/>
          <w:lang w:bidi="hi-IN"/>
        </w:rPr>
        <w:t>फित्नओ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फ़साद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निशानी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है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बाएसे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तकलीफ़ो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परेशानी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है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36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जुब्बा</w:t>
      </w:r>
      <w:r w:rsidRPr="00C74AD2">
        <w:rPr>
          <w:cs/>
          <w:lang w:bidi="hi-IN"/>
        </w:rPr>
        <w:t xml:space="preserve"> (</w:t>
      </w:r>
      <w:r w:rsidRPr="00C74AD2">
        <w:rPr>
          <w:rFonts w:hint="cs"/>
          <w:cs/>
          <w:lang w:bidi="hi-IN"/>
        </w:rPr>
        <w:t>लिबादा</w:t>
      </w:r>
      <w:r w:rsidRPr="00C74AD2">
        <w:rPr>
          <w:cs/>
          <w:lang w:bidi="hi-IN"/>
        </w:rPr>
        <w:t xml:space="preserve">) </w:t>
      </w:r>
      <w:r w:rsidRPr="00C74AD2">
        <w:rPr>
          <w:rFonts w:hint="cs"/>
          <w:cs/>
          <w:lang w:bidi="hi-IN"/>
        </w:rPr>
        <w:t>बदन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परपाकीज़ा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अक्लमन्दो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खुबसूरत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औरत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मिले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दौलत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खुशी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व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कुव्वत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मिले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 xml:space="preserve">37 </w:t>
      </w:r>
      <w:r w:rsidRPr="00C74AD2">
        <w:rPr>
          <w:rFonts w:hint="cs"/>
          <w:cs/>
          <w:lang w:bidi="hi-IN"/>
        </w:rPr>
        <w:t>जुब्बा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बोसीदा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और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मैला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बदमिज़ाजो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बदशक्ल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रतसे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वास्ता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पड़े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हदसे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ज़्यादातकलीफ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उठाये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38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झाडूपने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घर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देना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यादेखना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माल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तलफो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बराबद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परेशानी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इज़ाफा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="00362E76">
        <w:rPr>
          <w:cs/>
          <w:lang w:bidi="hi-IN"/>
        </w:rPr>
        <w:t>।</w:t>
      </w:r>
      <w:r w:rsidR="005C088B">
        <w:rPr>
          <w:lang w:bidi="hi-IN"/>
        </w:rPr>
        <w:cr/>
      </w:r>
      <w:r w:rsidRPr="00C74AD2">
        <w:rPr>
          <w:cs/>
          <w:lang w:bidi="hi-IN"/>
        </w:rPr>
        <w:t>39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झडू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जगह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देना</w:t>
      </w:r>
      <w:r w:rsidRPr="00C74AD2">
        <w:rPr>
          <w:cs/>
          <w:lang w:bidi="hi-IN"/>
        </w:rPr>
        <w:t xml:space="preserve"> </w:t>
      </w:r>
      <w:r w:rsidR="005C088B">
        <w:rPr>
          <w:lang w:bidi="hi-IN"/>
        </w:rPr>
        <w:cr/>
      </w:r>
      <w:r w:rsidRPr="00C74AD2">
        <w:rPr>
          <w:rFonts w:hint="cs"/>
          <w:cs/>
          <w:lang w:bidi="hi-IN"/>
        </w:rPr>
        <w:t>हाकिम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रईयतपरवर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और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राहत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रस़ाँहो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मालो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दौलत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हाथ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लगे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lastRenderedPageBreak/>
        <w:t>40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जिगर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भेड़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वग़ैरा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फरज़न्दपैदा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मदफून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ख़खज़ाना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मालो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दौलत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हाथ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लगे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41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जुनुब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अपने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आपको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किसी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जानिब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सफर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करे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अहलो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अयाल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जुदाई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42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झड़ी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पानी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  <w:r w:rsidR="005C088B">
        <w:rPr>
          <w:lang w:bidi="hi-IN"/>
        </w:rPr>
        <w:cr/>
      </w:r>
      <w:r w:rsidRPr="00C74AD2">
        <w:rPr>
          <w:rFonts w:hint="cs"/>
          <w:cs/>
          <w:lang w:bidi="hi-IN"/>
        </w:rPr>
        <w:t>मर्द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मालो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मताअ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पाये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कमसिन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औरत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अक्द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आये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औरत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किसी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मालदार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अक्द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43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जुँ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जोक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  <w:r w:rsidR="005C088B">
        <w:rPr>
          <w:lang w:bidi="hi-IN"/>
        </w:rPr>
        <w:cr/>
      </w:r>
      <w:r w:rsidRPr="00C74AD2">
        <w:rPr>
          <w:rFonts w:hint="cs"/>
          <w:cs/>
          <w:lang w:bidi="hi-IN"/>
        </w:rPr>
        <w:t>निहायत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नहुसत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पलाकत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और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हिकरत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दलील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है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44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जोंक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मार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डालना</w:t>
      </w:r>
      <w:r w:rsidRPr="00C74AD2">
        <w:rPr>
          <w:cs/>
          <w:lang w:bidi="hi-IN"/>
        </w:rPr>
        <w:t xml:space="preserve"> </w:t>
      </w:r>
      <w:r w:rsidR="005C088B">
        <w:rPr>
          <w:lang w:bidi="hi-IN"/>
        </w:rPr>
        <w:cr/>
      </w:r>
      <w:r w:rsidRPr="00C74AD2">
        <w:rPr>
          <w:rFonts w:hint="cs"/>
          <w:cs/>
          <w:lang w:bidi="hi-IN"/>
        </w:rPr>
        <w:t>दुश्मन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फ़तह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व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नुसरतपाये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मुफलिसी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दुर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45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जान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बदन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निकलते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</w:p>
    <w:p w:rsidR="00C74AD2" w:rsidRPr="00C74AD2" w:rsidRDefault="008D4572" w:rsidP="00C74AD2">
      <w:pPr>
        <w:pStyle w:val="libNormal"/>
        <w:rPr>
          <w:lang w:bidi="hi-IN"/>
        </w:rPr>
      </w:pPr>
      <w:r>
        <w:rPr>
          <w:cs/>
          <w:lang w:bidi="hi-IN"/>
        </w:rPr>
        <w:t xml:space="preserve">. </w:t>
      </w:r>
      <w:r w:rsidR="00C74AD2" w:rsidRPr="00C74AD2">
        <w:rPr>
          <w:rFonts w:hint="cs"/>
          <w:cs/>
          <w:lang w:bidi="hi-IN"/>
        </w:rPr>
        <w:t>फ़रज़न्द</w:t>
      </w:r>
      <w:r w:rsidR="00C74AD2" w:rsidRPr="00C74AD2">
        <w:rPr>
          <w:cs/>
          <w:lang w:bidi="hi-IN"/>
        </w:rPr>
        <w:t xml:space="preserve"> </w:t>
      </w:r>
      <w:r w:rsidR="00C74AD2" w:rsidRPr="00C74AD2">
        <w:rPr>
          <w:rFonts w:hint="cs"/>
          <w:cs/>
          <w:lang w:bidi="hi-IN"/>
        </w:rPr>
        <w:t>या</w:t>
      </w:r>
      <w:r w:rsidR="00C74AD2" w:rsidRPr="00C74AD2">
        <w:rPr>
          <w:cs/>
          <w:lang w:bidi="hi-IN"/>
        </w:rPr>
        <w:t xml:space="preserve"> </w:t>
      </w:r>
      <w:r w:rsidR="00C74AD2" w:rsidRPr="00C74AD2">
        <w:rPr>
          <w:rFonts w:hint="cs"/>
          <w:cs/>
          <w:lang w:bidi="hi-IN"/>
        </w:rPr>
        <w:t>अयाल</w:t>
      </w:r>
      <w:r w:rsidR="00C74AD2" w:rsidRPr="00C74AD2">
        <w:rPr>
          <w:cs/>
          <w:lang w:bidi="hi-IN"/>
        </w:rPr>
        <w:t xml:space="preserve"> </w:t>
      </w:r>
      <w:r w:rsidR="00C74AD2" w:rsidRPr="00C74AD2">
        <w:rPr>
          <w:rFonts w:hint="cs"/>
          <w:cs/>
          <w:lang w:bidi="hi-IN"/>
        </w:rPr>
        <w:t>का</w:t>
      </w:r>
      <w:r w:rsidR="00C74AD2" w:rsidRPr="00C74AD2">
        <w:rPr>
          <w:cs/>
          <w:lang w:bidi="hi-IN"/>
        </w:rPr>
        <w:t xml:space="preserve"> </w:t>
      </w:r>
      <w:r w:rsidR="00C74AD2" w:rsidRPr="00C74AD2">
        <w:rPr>
          <w:rFonts w:hint="cs"/>
          <w:cs/>
          <w:lang w:bidi="hi-IN"/>
        </w:rPr>
        <w:t>ग़म</w:t>
      </w:r>
      <w:r w:rsidR="00C74AD2" w:rsidRPr="00C74AD2">
        <w:rPr>
          <w:cs/>
          <w:lang w:bidi="hi-IN"/>
        </w:rPr>
        <w:t xml:space="preserve"> </w:t>
      </w:r>
      <w:r w:rsidR="00C74AD2" w:rsidRPr="00C74AD2">
        <w:rPr>
          <w:rFonts w:hint="cs"/>
          <w:cs/>
          <w:lang w:bidi="hi-IN"/>
        </w:rPr>
        <w:t>हो</w:t>
      </w:r>
      <w:r w:rsidR="00C74AD2" w:rsidRPr="00C74AD2">
        <w:rPr>
          <w:cs/>
          <w:lang w:bidi="hi-IN"/>
        </w:rPr>
        <w:t xml:space="preserve"> </w:t>
      </w:r>
      <w:r w:rsidR="00C74AD2" w:rsidRPr="00C74AD2">
        <w:rPr>
          <w:rFonts w:hint="cs"/>
          <w:cs/>
          <w:lang w:bidi="hi-IN"/>
        </w:rPr>
        <w:t>या</w:t>
      </w:r>
      <w:r w:rsidR="00C74AD2" w:rsidRPr="00C74AD2">
        <w:rPr>
          <w:cs/>
          <w:lang w:bidi="hi-IN"/>
        </w:rPr>
        <w:t xml:space="preserve"> </w:t>
      </w:r>
      <w:r w:rsidR="00C74AD2" w:rsidRPr="00C74AD2">
        <w:rPr>
          <w:rFonts w:hint="cs"/>
          <w:cs/>
          <w:lang w:bidi="hi-IN"/>
        </w:rPr>
        <w:t>माल</w:t>
      </w:r>
      <w:r w:rsidR="00C74AD2" w:rsidRPr="00C74AD2">
        <w:rPr>
          <w:cs/>
          <w:lang w:bidi="hi-IN"/>
        </w:rPr>
        <w:t xml:space="preserve"> </w:t>
      </w:r>
      <w:r w:rsidR="00C74AD2" w:rsidRPr="00C74AD2">
        <w:rPr>
          <w:rFonts w:hint="cs"/>
          <w:cs/>
          <w:lang w:bidi="hi-IN"/>
        </w:rPr>
        <w:t>ज़ाया</w:t>
      </w:r>
      <w:r w:rsidR="00C74AD2" w:rsidRPr="00C74AD2">
        <w:rPr>
          <w:cs/>
          <w:lang w:bidi="hi-IN"/>
        </w:rPr>
        <w:t xml:space="preserve"> </w:t>
      </w:r>
      <w:r w:rsidR="00C74AD2" w:rsidRPr="00C74AD2">
        <w:rPr>
          <w:rFonts w:hint="cs"/>
          <w:cs/>
          <w:lang w:bidi="hi-IN"/>
        </w:rPr>
        <w:t>हो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46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जुग्नू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चमकते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="008D457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नैक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सीरत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ज़ौजा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खुशरू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महबुब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मिले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कद्रे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जवाहर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माल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हाथ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लगे</w:t>
      </w:r>
      <w:r w:rsidR="00362E76">
        <w:rPr>
          <w:cs/>
          <w:lang w:bidi="hi-IN"/>
        </w:rPr>
        <w:t>।</w:t>
      </w:r>
    </w:p>
    <w:p w:rsid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47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जलेबी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खाना</w:t>
      </w:r>
      <w:r w:rsidRPr="00C74AD2">
        <w:rPr>
          <w:cs/>
          <w:lang w:bidi="hi-IN"/>
        </w:rPr>
        <w:t xml:space="preserve"> </w:t>
      </w:r>
      <w:r w:rsidR="005C088B">
        <w:rPr>
          <w:lang w:bidi="hi-IN"/>
        </w:rPr>
        <w:cr/>
      </w:r>
      <w:r w:rsidRPr="00C74AD2">
        <w:rPr>
          <w:rFonts w:hint="cs"/>
          <w:cs/>
          <w:lang w:bidi="hi-IN"/>
        </w:rPr>
        <w:t>कोशिशे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बलीग़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मालो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नेअमत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पाये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बहतरी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व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फरहत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पाये</w:t>
      </w:r>
      <w:r w:rsidR="00362E76">
        <w:rPr>
          <w:cs/>
          <w:lang w:bidi="hi-IN"/>
        </w:rPr>
        <w:t>।</w:t>
      </w:r>
    </w:p>
    <w:p w:rsidR="00C74AD2" w:rsidRPr="00C74AD2" w:rsidRDefault="005C088B" w:rsidP="004F183A">
      <w:pPr>
        <w:pStyle w:val="Heading1"/>
        <w:rPr>
          <w:lang w:bidi="hi-IN"/>
        </w:rPr>
      </w:pPr>
      <w:r>
        <w:rPr>
          <w:lang w:bidi="hi-IN"/>
        </w:rPr>
        <w:lastRenderedPageBreak/>
        <w:cr/>
      </w:r>
      <w:bookmarkStart w:id="10" w:name="_Toc496726253"/>
      <w:r w:rsidR="00C74AD2" w:rsidRPr="00C74AD2">
        <w:rPr>
          <w:cs/>
          <w:lang w:bidi="hi-IN"/>
        </w:rPr>
        <w:t>(</w:t>
      </w:r>
      <w:r w:rsidR="004F183A">
        <w:rPr>
          <w:rFonts w:hint="cs"/>
          <w:cs/>
          <w:lang w:bidi="hi-IN"/>
        </w:rPr>
        <w:t>च</w:t>
      </w:r>
      <w:r w:rsidR="009B6BF2">
        <w:rPr>
          <w:cs/>
          <w:lang w:bidi="hi-IN"/>
        </w:rPr>
        <w:t>)</w:t>
      </w:r>
      <w:bookmarkEnd w:id="10"/>
      <w:r w:rsidR="00C74AD2"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1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चाँदी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खोटी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पाना</w:t>
      </w:r>
      <w:r w:rsidRPr="00C74AD2">
        <w:rPr>
          <w:cs/>
          <w:lang w:bidi="hi-IN"/>
        </w:rPr>
        <w:t xml:space="preserve"> </w:t>
      </w:r>
      <w:r w:rsidR="005C088B">
        <w:rPr>
          <w:lang w:bidi="hi-IN"/>
        </w:rPr>
        <w:cr/>
      </w:r>
      <w:r w:rsidRPr="00C74AD2">
        <w:rPr>
          <w:rFonts w:hint="cs"/>
          <w:cs/>
          <w:lang w:bidi="hi-IN"/>
        </w:rPr>
        <w:t>बदखस्लत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औरत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रंजीदा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थोड़े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माल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ज़ाया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होने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अनदेशा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2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चॉदी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बरतन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ज़ेवर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="008D4572">
        <w:rPr>
          <w:cs/>
          <w:lang w:bidi="hi-IN"/>
        </w:rPr>
        <w:t xml:space="preserve"> </w:t>
      </w:r>
      <w:r w:rsidR="005C088B">
        <w:rPr>
          <w:lang w:bidi="hi-IN"/>
        </w:rPr>
        <w:cr/>
      </w:r>
      <w:r w:rsidRPr="00C74AD2">
        <w:rPr>
          <w:rFonts w:hint="cs"/>
          <w:cs/>
          <w:lang w:bidi="hi-IN"/>
        </w:rPr>
        <w:t>औरत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माल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पाये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तकलिफ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य़ा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मुफलिसी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दुर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3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चॉदी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पाना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="008D4572">
        <w:rPr>
          <w:cs/>
          <w:lang w:bidi="hi-IN"/>
        </w:rPr>
        <w:t xml:space="preserve"> </w:t>
      </w:r>
      <w:r w:rsidR="005C088B">
        <w:rPr>
          <w:lang w:bidi="hi-IN"/>
        </w:rPr>
        <w:cr/>
      </w:r>
      <w:r w:rsidRPr="00C74AD2">
        <w:rPr>
          <w:rFonts w:hint="cs"/>
          <w:cs/>
          <w:lang w:bidi="hi-IN"/>
        </w:rPr>
        <w:t>दौलत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धर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भरे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शहर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फिज़ूल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खर्च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मशहुर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4</w:t>
      </w:r>
      <w:r w:rsidR="008D4572">
        <w:rPr>
          <w:cs/>
          <w:lang w:bidi="hi-IN"/>
        </w:rPr>
        <w:t xml:space="preserve">. </w:t>
      </w:r>
      <w:r w:rsidRPr="00C74AD2">
        <w:rPr>
          <w:cs/>
          <w:lang w:bidi="hi-IN"/>
        </w:rPr>
        <w:tab/>
      </w:r>
      <w:r w:rsidRPr="00C74AD2">
        <w:rPr>
          <w:rFonts w:hint="cs"/>
          <w:cs/>
          <w:lang w:bidi="hi-IN"/>
        </w:rPr>
        <w:t>च़ॉदी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कान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मिटटी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निकालना</w:t>
      </w:r>
      <w:r w:rsidR="008D457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किसी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औरत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धोखे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काम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ला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ये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फसकी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बदोलत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तरह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अराम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पाये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5</w:t>
      </w:r>
      <w:r w:rsidR="008D4572">
        <w:rPr>
          <w:cs/>
          <w:lang w:bidi="hi-IN"/>
        </w:rPr>
        <w:t xml:space="preserve">. </w:t>
      </w:r>
      <w:r w:rsidRPr="00C74AD2">
        <w:rPr>
          <w:cs/>
          <w:lang w:bidi="hi-IN"/>
        </w:rPr>
        <w:tab/>
      </w:r>
      <w:r w:rsidRPr="00C74AD2">
        <w:rPr>
          <w:rFonts w:hint="cs"/>
          <w:cs/>
          <w:lang w:bidi="hi-IN"/>
        </w:rPr>
        <w:t>चाँदी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पिंखालते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अन्देशानाक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और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मज्तरिब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हाल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दुश्मन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केएनाद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कीलो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काल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मुब्तिला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6</w:t>
      </w:r>
      <w:r w:rsidR="008D4572">
        <w:rPr>
          <w:cs/>
          <w:lang w:bidi="hi-IN"/>
        </w:rPr>
        <w:t xml:space="preserve">. </w:t>
      </w:r>
      <w:r w:rsidRPr="00C74AD2">
        <w:rPr>
          <w:cs/>
          <w:lang w:bidi="hi-IN"/>
        </w:rPr>
        <w:tab/>
      </w:r>
      <w:r w:rsidRPr="00C74AD2">
        <w:rPr>
          <w:rFonts w:hint="cs"/>
          <w:cs/>
          <w:lang w:bidi="hi-IN"/>
        </w:rPr>
        <w:t>चॉदी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ज़मीन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हाकिम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याबादशाह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फ़यदा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मिले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शहर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बाशिन्दों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खुरसनद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7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चॉदी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गहन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तंगदसती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व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इफ्लास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मों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मुब्तिला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हमल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साकित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दर्दो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ग़म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मुबतिला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="00362E76">
        <w:rPr>
          <w:cs/>
          <w:lang w:bidi="hi-IN"/>
        </w:rPr>
        <w:t>।</w:t>
      </w:r>
      <w:r w:rsidRPr="00C74AD2">
        <w:rPr>
          <w:lang w:bidi="hi-IN"/>
        </w:rPr>
        <w:t>;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lastRenderedPageBreak/>
        <w:t>8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चॉदी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गोया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हात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सज्दा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करते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  <w:r w:rsidR="005C088B">
        <w:rPr>
          <w:lang w:bidi="hi-IN"/>
        </w:rPr>
        <w:cr/>
      </w:r>
      <w:r w:rsidRPr="00C74AD2">
        <w:rPr>
          <w:rFonts w:hint="cs"/>
          <w:cs/>
          <w:lang w:bidi="hi-IN"/>
        </w:rPr>
        <w:t>बादशाही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सरदारी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मिले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औरत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हसीन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मिले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फरज़न्द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तवल्लुदो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खुशी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नसीब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9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चावल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याखाना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अर्क़रज़ी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नफा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उठाये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काफिर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दौलत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हाथ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आये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10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चतर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शाही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दखना</w:t>
      </w:r>
      <w:r w:rsidRPr="00C74AD2">
        <w:rPr>
          <w:cs/>
          <w:lang w:bidi="hi-IN"/>
        </w:rPr>
        <w:t xml:space="preserve"> </w:t>
      </w:r>
      <w:r w:rsidR="005C088B">
        <w:rPr>
          <w:lang w:bidi="hi-IN"/>
        </w:rPr>
        <w:cr/>
      </w:r>
      <w:r w:rsidRPr="00C74AD2">
        <w:rPr>
          <w:rFonts w:hint="cs"/>
          <w:cs/>
          <w:lang w:bidi="hi-IN"/>
        </w:rPr>
        <w:t>मर्तबा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बुलन्द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11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चर्ख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पकड़ना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  <w:r w:rsidR="005C088B">
        <w:rPr>
          <w:lang w:bidi="hi-IN"/>
        </w:rPr>
        <w:cr/>
      </w:r>
      <w:r w:rsidRPr="00C74AD2">
        <w:rPr>
          <w:rFonts w:hint="cs"/>
          <w:cs/>
          <w:lang w:bidi="hi-IN"/>
        </w:rPr>
        <w:t>अगर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वहशी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लड़का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मजनून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अगर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घरेलू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फ़रज़द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सईद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मालदार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12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चीता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राम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करना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  <w:r w:rsidR="005C088B">
        <w:rPr>
          <w:lang w:bidi="hi-IN"/>
        </w:rPr>
        <w:cr/>
      </w:r>
      <w:r w:rsidRPr="00C74AD2">
        <w:rPr>
          <w:rFonts w:hint="cs"/>
          <w:cs/>
          <w:lang w:bidi="hi-IN"/>
        </w:rPr>
        <w:t>बादशाह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हाकिम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कोई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नफा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रईसे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शहर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इनाम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13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चीता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हमला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आवर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  <w:r w:rsidR="005C088B">
        <w:rPr>
          <w:lang w:bidi="hi-IN"/>
        </w:rPr>
        <w:cr/>
      </w:r>
      <w:r w:rsidRPr="00C74AD2">
        <w:rPr>
          <w:rFonts w:hint="cs"/>
          <w:cs/>
          <w:lang w:bidi="hi-IN"/>
        </w:rPr>
        <w:t>सख़्त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दुश्मन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ग़ालिब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आ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जाये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चंडाल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पकड़ना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अगर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मादा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लौन्डी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दुख़्तर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नेक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अन्जाम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पाये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अगर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नर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फरज़न्द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नरीना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हाथ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आये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16</w:t>
      </w:r>
      <w:r w:rsidR="00200CA0">
        <w:rPr>
          <w:cs/>
          <w:lang w:bidi="hi-IN"/>
        </w:rPr>
        <w:t>.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चिँटियोँ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घर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निकलना</w:t>
      </w:r>
      <w:r w:rsidR="00362E76">
        <w:rPr>
          <w:cs/>
          <w:lang w:bidi="hi-IN"/>
        </w:rPr>
        <w:t>।</w:t>
      </w:r>
      <w:r w:rsidR="005C088B">
        <w:rPr>
          <w:lang w:bidi="hi-IN"/>
        </w:rPr>
        <w:cr/>
      </w:r>
      <w:r w:rsidRPr="00C74AD2">
        <w:rPr>
          <w:rFonts w:hint="cs"/>
          <w:cs/>
          <w:lang w:bidi="hi-IN"/>
        </w:rPr>
        <w:t>दौलतो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इक़्बाल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ज़बाल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आये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lastRenderedPageBreak/>
        <w:t>17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चील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हाथ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उड़ना</w:t>
      </w:r>
      <w:r w:rsidRPr="00C74AD2">
        <w:rPr>
          <w:cs/>
          <w:lang w:bidi="hi-IN"/>
        </w:rPr>
        <w:t xml:space="preserve"> </w:t>
      </w:r>
      <w:r w:rsidR="005C088B">
        <w:rPr>
          <w:lang w:bidi="hi-IN"/>
        </w:rPr>
        <w:cr/>
      </w:r>
      <w:r w:rsidRPr="00C74AD2">
        <w:rPr>
          <w:rFonts w:hint="cs"/>
          <w:cs/>
          <w:lang w:bidi="hi-IN"/>
        </w:rPr>
        <w:t>दौसत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इक़्बाल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ज़वाल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आये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18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चील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ताबेदार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मुकर्रब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सरदारे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आली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जाह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औरतसे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ख़ातिर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ख़्वाहफ़ायदा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19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चील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  <w:r w:rsidR="005C088B">
        <w:rPr>
          <w:lang w:bidi="hi-IN"/>
        </w:rPr>
        <w:cr/>
      </w:r>
      <w:r w:rsidRPr="00C74AD2">
        <w:rPr>
          <w:rFonts w:hint="cs"/>
          <w:cs/>
          <w:lang w:bidi="hi-IN"/>
        </w:rPr>
        <w:t>बीमारी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तूल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ग़म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मुब्तिला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20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चिमगादड़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  <w:r w:rsidR="005C088B">
        <w:rPr>
          <w:lang w:bidi="hi-IN"/>
        </w:rPr>
        <w:cr/>
      </w:r>
      <w:r w:rsidRPr="00C74AD2">
        <w:rPr>
          <w:rFonts w:hint="cs"/>
          <w:cs/>
          <w:lang w:bidi="hi-IN"/>
        </w:rPr>
        <w:t>दुश्मन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अज़ियत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पहुँचे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21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चर्ख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पकड़ना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देकड़ना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  <w:r w:rsidR="005C088B">
        <w:rPr>
          <w:lang w:bidi="hi-IN"/>
        </w:rPr>
        <w:cr/>
      </w:r>
      <w:r w:rsidRPr="00C74AD2">
        <w:rPr>
          <w:rFonts w:hint="cs"/>
          <w:cs/>
          <w:lang w:bidi="hi-IN"/>
        </w:rPr>
        <w:t>औऱत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बद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ज़बान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साथ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गुफ्तारहो।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22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चूहे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बच्चा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औरत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बदज़बान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साथ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गुफ्तार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शरो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फ़साद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ज़िनदगी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दुशवार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23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चूहा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पकड़ते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  <w:r w:rsidR="005C088B">
        <w:rPr>
          <w:lang w:bidi="hi-IN"/>
        </w:rPr>
        <w:cr/>
      </w:r>
      <w:r w:rsidRPr="00C74AD2">
        <w:rPr>
          <w:rFonts w:hint="cs"/>
          <w:cs/>
          <w:lang w:bidi="hi-IN"/>
        </w:rPr>
        <w:t>ज़ने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फ़ाहेशा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घर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आये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उसके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सबब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ख़्वाह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मख़्वाह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नुक्सान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उठायो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24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चुहा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कुछ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काटते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खाते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="00362E76">
        <w:rPr>
          <w:cs/>
          <w:lang w:bidi="hi-IN"/>
        </w:rPr>
        <w:t>।</w:t>
      </w:r>
      <w:r w:rsidR="005C088B">
        <w:rPr>
          <w:lang w:bidi="hi-IN"/>
        </w:rPr>
        <w:cr/>
      </w:r>
      <w:r w:rsidRPr="00C74AD2">
        <w:rPr>
          <w:rFonts w:hint="cs"/>
          <w:cs/>
          <w:lang w:bidi="hi-IN"/>
        </w:rPr>
        <w:t>माल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नुक्सान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और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दोस्त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बदख़्वाह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बीमारी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परेशान</w:t>
      </w:r>
      <w:r w:rsidR="00362E76">
        <w:rPr>
          <w:cs/>
          <w:lang w:bidi="hi-IN"/>
        </w:rPr>
        <w:t>।</w:t>
      </w:r>
      <w:r w:rsidRPr="00C74AD2">
        <w:rPr>
          <w:rFonts w:hint="cs"/>
          <w:cs/>
          <w:lang w:bidi="hi-IN"/>
        </w:rPr>
        <w:t>और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उम्र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कोताह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25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चूहों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ग़ोल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="005C088B">
        <w:rPr>
          <w:lang w:bidi="hi-IN"/>
        </w:rPr>
        <w:cr/>
      </w:r>
      <w:r w:rsidRPr="00C74AD2">
        <w:rPr>
          <w:rFonts w:hint="cs"/>
          <w:cs/>
          <w:lang w:bidi="hi-IN"/>
        </w:rPr>
        <w:t>तूले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हयात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और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तरक़्क़ीये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दरजात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lastRenderedPageBreak/>
        <w:t>26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चकोर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मरते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उड़ते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  <w:r w:rsidR="005C088B">
        <w:rPr>
          <w:lang w:bidi="hi-IN"/>
        </w:rPr>
        <w:cr/>
      </w:r>
      <w:r w:rsidRPr="00C74AD2">
        <w:rPr>
          <w:rFonts w:hint="cs"/>
          <w:cs/>
          <w:lang w:bidi="hi-IN"/>
        </w:rPr>
        <w:t>ज़ौजा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तलाक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अहलिया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जाये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औरत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जानिब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क़ैद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सदमा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उठाये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27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चकोर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पकड़ते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="008D4572">
        <w:rPr>
          <w:cs/>
          <w:lang w:bidi="hi-IN"/>
        </w:rPr>
        <w:t xml:space="preserve"> </w:t>
      </w:r>
      <w:r w:rsidR="005C088B">
        <w:rPr>
          <w:lang w:bidi="hi-IN"/>
        </w:rPr>
        <w:cr/>
      </w:r>
      <w:r w:rsidRPr="00C74AD2">
        <w:rPr>
          <w:rFonts w:hint="cs"/>
          <w:cs/>
          <w:lang w:bidi="hi-IN"/>
        </w:rPr>
        <w:t>औरत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हसिन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मिले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मक़सदे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दिली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और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माल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मिले</w:t>
      </w:r>
      <w:r w:rsidR="00362E76">
        <w:rPr>
          <w:cs/>
          <w:lang w:bidi="hi-IN"/>
        </w:rPr>
        <w:t>।</w:t>
      </w:r>
      <w:r w:rsidR="005C088B">
        <w:rPr>
          <w:lang w:bidi="hi-IN"/>
        </w:rPr>
        <w:cr/>
      </w:r>
      <w:r w:rsidRPr="00C74AD2">
        <w:rPr>
          <w:cs/>
          <w:lang w:bidi="hi-IN"/>
        </w:rPr>
        <w:t>28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चूल्हा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  <w:r w:rsidR="005C088B">
        <w:rPr>
          <w:lang w:bidi="hi-IN"/>
        </w:rPr>
        <w:cr/>
      </w:r>
      <w:r w:rsidRPr="00C74AD2">
        <w:rPr>
          <w:rFonts w:hint="cs"/>
          <w:cs/>
          <w:lang w:bidi="hi-IN"/>
        </w:rPr>
        <w:t>बदज़बान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औरत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सामना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झगड़ा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फ़साद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मुबितला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29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चूल्हा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भड़कता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  <w:r w:rsidR="005C088B">
        <w:rPr>
          <w:lang w:bidi="hi-IN"/>
        </w:rPr>
        <w:cr/>
      </w:r>
      <w:r w:rsidRPr="00C74AD2">
        <w:rPr>
          <w:rFonts w:hint="cs"/>
          <w:cs/>
          <w:lang w:bidi="hi-IN"/>
        </w:rPr>
        <w:t>महबूब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खुशजमाल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पाये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दौलतों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इक़्बाल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हाथ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आये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30</w:t>
      </w:r>
      <w:r w:rsidR="00200CA0">
        <w:rPr>
          <w:cs/>
          <w:lang w:bidi="hi-IN"/>
        </w:rPr>
        <w:t>.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चूल्हा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गरम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ठंड़ा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="008D4572">
        <w:rPr>
          <w:cs/>
          <w:lang w:bidi="hi-IN"/>
        </w:rPr>
        <w:t xml:space="preserve"> </w:t>
      </w:r>
      <w:r w:rsidR="005C088B">
        <w:rPr>
          <w:lang w:bidi="hi-IN"/>
        </w:rPr>
        <w:cr/>
      </w:r>
      <w:r w:rsidRPr="00C74AD2">
        <w:rPr>
          <w:rFonts w:hint="cs"/>
          <w:cs/>
          <w:lang w:bidi="hi-IN"/>
        </w:rPr>
        <w:t>दौलत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ज़वाल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रंजो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मुसीबत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ज़्यादा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ज़नौ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शौहर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मिलापहो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31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चिंगारियं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बरसते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</w:p>
    <w:p w:rsidR="00C74AD2" w:rsidRPr="00C74AD2" w:rsidRDefault="00C74AD2" w:rsidP="00036FD8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फित्ना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व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फसाद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और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खूँरेज़ी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अलामत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है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बलाका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सामना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औऱ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ख़ौ</w:t>
      </w:r>
      <w:r w:rsidR="00036FD8">
        <w:rPr>
          <w:rFonts w:hint="cs"/>
          <w:cs/>
          <w:lang w:bidi="hi-IN"/>
        </w:rPr>
        <w:t>फो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एताबे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इलाही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है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32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चिराग़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रौशन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  <w:r w:rsidR="005C088B">
        <w:rPr>
          <w:lang w:bidi="hi-IN"/>
        </w:rPr>
        <w:cr/>
      </w:r>
      <w:r w:rsidRPr="00C74AD2">
        <w:rPr>
          <w:rFonts w:hint="cs"/>
          <w:cs/>
          <w:lang w:bidi="hi-IN"/>
        </w:rPr>
        <w:t>उम्र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बढ़े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औलाद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नाम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रौशन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अगर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झिलमिलाहट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उम्र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जाम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लबरेज़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33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चिराग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दान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="008D4572">
        <w:rPr>
          <w:cs/>
          <w:lang w:bidi="hi-IN"/>
        </w:rPr>
        <w:t xml:space="preserve"> </w:t>
      </w:r>
      <w:r w:rsidR="005C088B">
        <w:rPr>
          <w:lang w:bidi="hi-IN"/>
        </w:rPr>
        <w:cr/>
      </w:r>
      <w:r w:rsidRPr="00C74AD2">
        <w:rPr>
          <w:rFonts w:hint="cs"/>
          <w:cs/>
          <w:lang w:bidi="hi-IN"/>
        </w:rPr>
        <w:t>औरत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बदसूरत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हाथ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आये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नहुसतो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तकलीफ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मुब्तिला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lastRenderedPageBreak/>
        <w:t>34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चूल्हा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टूट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जाते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="008D4572">
        <w:rPr>
          <w:cs/>
          <w:lang w:bidi="hi-IN"/>
        </w:rPr>
        <w:t xml:space="preserve"> </w:t>
      </w:r>
      <w:r w:rsidR="005C088B">
        <w:rPr>
          <w:lang w:bidi="hi-IN"/>
        </w:rPr>
        <w:cr/>
      </w:r>
      <w:r w:rsidRPr="00C74AD2">
        <w:rPr>
          <w:rFonts w:hint="cs"/>
          <w:cs/>
          <w:lang w:bidi="hi-IN"/>
        </w:rPr>
        <w:t>औरत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शौहर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जाये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मर्द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मर्ग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ज़ौजा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रंज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उठाये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35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चश्मे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तीरीक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  <w:r w:rsidR="005C088B">
        <w:rPr>
          <w:lang w:bidi="hi-IN"/>
        </w:rPr>
        <w:cr/>
      </w:r>
      <w:r w:rsidRPr="00C74AD2">
        <w:rPr>
          <w:rFonts w:hint="cs"/>
          <w:cs/>
          <w:lang w:bidi="hi-IN"/>
        </w:rPr>
        <w:t>कीरोबार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खलल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आये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फ़रज़न्दो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ज़न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बीमारी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ग़म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दरपेश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है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36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चूल्हा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किसी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पाना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लेना</w:t>
      </w:r>
      <w:r w:rsidRPr="00C74AD2">
        <w:rPr>
          <w:cs/>
          <w:lang w:bidi="hi-IN"/>
        </w:rPr>
        <w:t xml:space="preserve"> </w:t>
      </w:r>
      <w:r w:rsidR="005C088B">
        <w:rPr>
          <w:lang w:bidi="hi-IN"/>
        </w:rPr>
        <w:cr/>
      </w:r>
      <w:r w:rsidRPr="00C74AD2">
        <w:rPr>
          <w:rFonts w:hint="cs"/>
          <w:cs/>
          <w:lang w:bidi="hi-IN"/>
        </w:rPr>
        <w:t>पाकीज़ा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औऱत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गर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आये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राहतो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अराम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जान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पाये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 xml:space="preserve">37 </w:t>
      </w:r>
      <w:r w:rsidRPr="00C74AD2">
        <w:rPr>
          <w:rFonts w:hint="cs"/>
          <w:cs/>
          <w:lang w:bidi="hi-IN"/>
        </w:rPr>
        <w:t>चश्मे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मायूब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="005C088B">
        <w:rPr>
          <w:lang w:bidi="hi-IN"/>
        </w:rPr>
        <w:cr/>
      </w:r>
      <w:r w:rsidRPr="00C74AD2">
        <w:rPr>
          <w:rFonts w:hint="cs"/>
          <w:cs/>
          <w:lang w:bidi="hi-IN"/>
        </w:rPr>
        <w:t>फ़रज़द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बदकारी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नाफ़रमानी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रंजो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ग़म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मुब्तिला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करे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बद्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अतवार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औरत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तकलीफ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उठाये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38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चश्मा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पानी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जारी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="005C088B">
        <w:rPr>
          <w:lang w:bidi="hi-IN"/>
        </w:rPr>
        <w:cr/>
      </w:r>
      <w:r w:rsidRPr="00C74AD2">
        <w:rPr>
          <w:rFonts w:hint="cs"/>
          <w:cs/>
          <w:lang w:bidi="hi-IN"/>
        </w:rPr>
        <w:t>तरक़्क़ीये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मदारिजो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नेअमाचत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मज़ीद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माल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औरसेहतो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तन्दरूस्ती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पाये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39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चश्मा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महल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घर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ज़ाहिर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यमनो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बरकतऔर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दौलत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निशानी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है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बाअस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माल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व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दफ्ए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परेशानी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है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40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चाय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पानी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उबलते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जेखना</w:t>
      </w:r>
      <w:r w:rsidRPr="00C74AD2">
        <w:rPr>
          <w:cs/>
          <w:lang w:bidi="hi-IN"/>
        </w:rPr>
        <w:t xml:space="preserve"> </w:t>
      </w:r>
      <w:r w:rsidR="005C088B">
        <w:rPr>
          <w:lang w:bidi="hi-IN"/>
        </w:rPr>
        <w:cr/>
      </w:r>
      <w:r w:rsidRPr="00C74AD2">
        <w:rPr>
          <w:rFonts w:hint="cs"/>
          <w:cs/>
          <w:lang w:bidi="hi-IN"/>
        </w:rPr>
        <w:t>इल्म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बहरावर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दौलत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अनदाज़ा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पाये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आबे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रहमत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तमाम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कुल्फ़तो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तकलीफ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दुर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जाये</w:t>
      </w:r>
      <w:r w:rsidR="00362E76">
        <w:rPr>
          <w:cs/>
          <w:lang w:bidi="hi-IN"/>
        </w:rPr>
        <w:t>।</w:t>
      </w:r>
      <w:r w:rsidR="005C088B">
        <w:rPr>
          <w:lang w:bidi="hi-IN"/>
        </w:rPr>
        <w:cr/>
      </w:r>
      <w:r w:rsidRPr="00C74AD2">
        <w:rPr>
          <w:cs/>
          <w:lang w:bidi="hi-IN"/>
        </w:rPr>
        <w:t>41</w:t>
      </w:r>
      <w:r w:rsidR="00036FD8">
        <w:rPr>
          <w:rFonts w:hint="cs"/>
          <w:cs/>
          <w:lang w:bidi="hi-IN"/>
        </w:rPr>
        <w:t>.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चाय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lastRenderedPageBreak/>
        <w:t>बीमार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शिफा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दोस्त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राहत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रसॉ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दिली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आरजू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बरआये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अयाल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राहत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पाये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42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चोबा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  <w:r w:rsidR="005C088B">
        <w:rPr>
          <w:lang w:bidi="hi-IN"/>
        </w:rPr>
        <w:cr/>
      </w:r>
      <w:r w:rsidRPr="00C74AD2">
        <w:rPr>
          <w:rFonts w:hint="cs"/>
          <w:cs/>
          <w:lang w:bidi="hi-IN"/>
        </w:rPr>
        <w:t>औरत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हसीनो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मालदार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मिले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दिल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अज़ीज़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दौलत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मिले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43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चक्की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चलते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सफर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दराज़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हमश्मों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इम्तियाज़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मंफ़अत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पाये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रोज़ी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बेनियाज़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44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चक्की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बेदाना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चलते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  <w:r w:rsidR="005C088B">
        <w:rPr>
          <w:lang w:bidi="hi-IN"/>
        </w:rPr>
        <w:cr/>
      </w:r>
      <w:r w:rsidRPr="00C74AD2">
        <w:rPr>
          <w:rFonts w:hint="cs"/>
          <w:cs/>
          <w:lang w:bidi="hi-IN"/>
        </w:rPr>
        <w:t>लाफ़ज़नी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उसका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शआर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बेहूदा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गोई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सरोकार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45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चना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खाना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य़ा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अंबार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  <w:r w:rsidR="005C088B">
        <w:rPr>
          <w:lang w:bidi="hi-IN"/>
        </w:rPr>
        <w:cr/>
      </w:r>
      <w:r w:rsidRPr="00C74AD2">
        <w:rPr>
          <w:rFonts w:hint="cs"/>
          <w:cs/>
          <w:lang w:bidi="hi-IN"/>
        </w:rPr>
        <w:t>मालो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अस्बाब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हाथआये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रोज़ी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सख्ती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पाये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46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छालो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दरख्त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पत्ते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खाना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इफ़्लास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दामनगीर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बेकार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तदबीर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47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चुकन्दर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खाना</w:t>
      </w:r>
      <w:r w:rsidR="005C088B">
        <w:rPr>
          <w:lang w:bidi="hi-IN"/>
        </w:rPr>
        <w:cr/>
      </w:r>
      <w:r w:rsidRPr="00C74AD2">
        <w:rPr>
          <w:rFonts w:hint="cs"/>
          <w:cs/>
          <w:lang w:bidi="hi-IN"/>
        </w:rPr>
        <w:t>रोज़ी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बरकत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तरक्की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न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दौलत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जिस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काम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शगूल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नेक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उसका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नाम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 xml:space="preserve">48 </w:t>
      </w:r>
      <w:r w:rsidRPr="00C74AD2">
        <w:rPr>
          <w:rFonts w:hint="cs"/>
          <w:cs/>
          <w:lang w:bidi="hi-IN"/>
        </w:rPr>
        <w:t>चलीपा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कब्ज़े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लाकर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तोड़ना</w:t>
      </w:r>
      <w:r w:rsidR="008D4572">
        <w:rPr>
          <w:cs/>
          <w:lang w:bidi="hi-IN"/>
        </w:rPr>
        <w:t xml:space="preserve"> </w:t>
      </w:r>
      <w:r w:rsidR="005C088B">
        <w:rPr>
          <w:lang w:bidi="hi-IN"/>
        </w:rPr>
        <w:cr/>
      </w:r>
      <w:r w:rsidRPr="00C74AD2">
        <w:rPr>
          <w:rFonts w:hint="cs"/>
          <w:cs/>
          <w:lang w:bidi="hi-IN"/>
        </w:rPr>
        <w:t>अहले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इस्लाम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भलाई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है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कौमे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ईसा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लिये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भलाई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है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49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चुकन्दर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औरत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फायदा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पहुँचे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दिल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राहत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मिले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lastRenderedPageBreak/>
        <w:t>50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खलीफा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हुर्मत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और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तअज़ीम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करना</w:t>
      </w:r>
      <w:r w:rsidRPr="00C74AD2">
        <w:rPr>
          <w:cs/>
          <w:lang w:bidi="hi-IN"/>
        </w:rPr>
        <w:t xml:space="preserve"> </w:t>
      </w:r>
      <w:r w:rsidR="005C088B">
        <w:rPr>
          <w:lang w:bidi="hi-IN"/>
        </w:rPr>
        <w:cr/>
      </w:r>
      <w:r w:rsidRPr="00C74AD2">
        <w:rPr>
          <w:rFonts w:hint="cs"/>
          <w:cs/>
          <w:lang w:bidi="hi-IN"/>
        </w:rPr>
        <w:t>ज़ौफे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इस्लाम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कुववते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नसारा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सारा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इसाई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दुर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51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छत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बुलन्द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  <w:r w:rsidR="005C088B">
        <w:rPr>
          <w:lang w:bidi="hi-IN"/>
        </w:rPr>
        <w:cr/>
      </w:r>
      <w:r w:rsidRPr="00C74AD2">
        <w:rPr>
          <w:rFonts w:hint="cs"/>
          <w:cs/>
          <w:lang w:bidi="hi-IN"/>
        </w:rPr>
        <w:t>आज़माईशे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दुनिया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मशगूल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दौलत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हशमत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हासिल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52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छत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बुलन्द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मर्तबा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हम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चशमों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बुलन्द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हाकिम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बादशाह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मुस्तफीद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53</w:t>
      </w:r>
      <w:r w:rsidR="00036FD8">
        <w:rPr>
          <w:rFonts w:hint="cs"/>
          <w:cs/>
          <w:lang w:bidi="hi-IN"/>
        </w:rPr>
        <w:t>.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छत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सॉप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बिच्छूगिरते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रंजो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मुसीबत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मुब्तिला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सख्ती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और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ग़म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सामना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54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चौखट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चुमना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रखना</w:t>
      </w:r>
      <w:r w:rsidR="008D457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इश्क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महबूब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सरगरदानी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चन्द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वस्ल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ले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दिल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शाद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रफ़ए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परेशानी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55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चौखट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पुरानी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दुर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करना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नई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बनाना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बीवी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तलाक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दुसरी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औरत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अक्द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करे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56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चादर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औरत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अफ़ीफ़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अक़्द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करे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नेक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कामों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मसरूफ़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रहे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57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चलता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पहनना</w:t>
      </w:r>
      <w:r w:rsidR="008D457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माले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ग़नीमत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मिले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लूट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औऱत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चोरी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बचे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दुशमन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मग़लूब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रंजो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बला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मामुन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बो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lastRenderedPageBreak/>
        <w:t>58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चार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आईना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दोखना</w:t>
      </w:r>
      <w:r w:rsidR="008D457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बादशाह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कुव्वत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और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दुशमन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हज़ीयत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59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चरवाहा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बादशाह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हाकिम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और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रईसें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क़ौम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व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मुअल्लिम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60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छीकते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  <w:r w:rsidR="005C088B">
        <w:rPr>
          <w:lang w:bidi="hi-IN"/>
        </w:rPr>
        <w:cr/>
      </w:r>
      <w:r w:rsidRPr="00C74AD2">
        <w:rPr>
          <w:rFonts w:hint="cs"/>
          <w:cs/>
          <w:lang w:bidi="hi-IN"/>
        </w:rPr>
        <w:t>बगैर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जुस्तजू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मतलब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आय़े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जिस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काम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शक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पूरा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61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छल्नी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औरत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बेकारो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फूज़ूलहाथ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आये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लेकिन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मर्द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सालेह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मंफअत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पाये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62</w:t>
      </w:r>
      <w:r w:rsidR="00200CA0">
        <w:rPr>
          <w:cs/>
          <w:lang w:bidi="hi-IN"/>
        </w:rPr>
        <w:t>.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छल्नी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नई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खरीदना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औरत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सालह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अक्द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करे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लौंडी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खुश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सीरत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मोल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ले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63</w:t>
      </w:r>
      <w:r w:rsidR="00036FD8">
        <w:rPr>
          <w:rFonts w:hint="cs"/>
          <w:cs/>
          <w:lang w:bidi="hi-IN"/>
        </w:rPr>
        <w:t>.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च</w:t>
      </w:r>
      <w:r w:rsidR="00036FD8">
        <w:rPr>
          <w:rFonts w:hint="cs"/>
          <w:cs/>
          <w:lang w:bidi="hi-IN"/>
        </w:rPr>
        <w:t>ू</w:t>
      </w:r>
      <w:r w:rsidRPr="00C74AD2">
        <w:rPr>
          <w:rFonts w:hint="cs"/>
          <w:cs/>
          <w:lang w:bidi="hi-IN"/>
        </w:rPr>
        <w:t>ना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ख़बर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बदसुखन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नाखुश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सुनने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आये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तामिरो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इमारत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और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सख़्ती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काम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पाये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64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चूना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बदन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बाल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दुर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करना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क़र्ज़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अदाई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अन्दोह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रिहाई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माल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बहुत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सापाये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इक़बाल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रसीई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 xml:space="preserve">65 </w:t>
      </w:r>
      <w:r w:rsidRPr="00C74AD2">
        <w:rPr>
          <w:rFonts w:hint="cs"/>
          <w:cs/>
          <w:lang w:bidi="hi-IN"/>
        </w:rPr>
        <w:t>चटाई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="008D457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कोई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औरत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निकाह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लाये</w:t>
      </w:r>
      <w:r w:rsidR="00362E76">
        <w:rPr>
          <w:cs/>
          <w:lang w:bidi="hi-IN"/>
        </w:rPr>
        <w:t>।</w:t>
      </w:r>
      <w:r w:rsidRPr="00C74AD2">
        <w:rPr>
          <w:rFonts w:hint="cs"/>
          <w:cs/>
          <w:lang w:bidi="hi-IN"/>
        </w:rPr>
        <w:t>नफा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और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मालामाल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lastRenderedPageBreak/>
        <w:t>66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छिपकली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पकड़ना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मार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डालना</w:t>
      </w:r>
      <w:r w:rsidR="005C088B">
        <w:rPr>
          <w:lang w:bidi="hi-IN"/>
        </w:rPr>
        <w:cr/>
      </w:r>
      <w:r w:rsidRPr="00C74AD2">
        <w:rPr>
          <w:rFonts w:hint="cs"/>
          <w:cs/>
          <w:lang w:bidi="hi-IN"/>
        </w:rPr>
        <w:t>किसी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लरदार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क़ाबू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लायेया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मर्द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मुफीद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खुदखुद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राम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जाये</w:t>
      </w:r>
      <w:r w:rsidR="008D457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67</w:t>
      </w:r>
      <w:r w:rsidR="00200CA0">
        <w:rPr>
          <w:cs/>
          <w:lang w:bidi="hi-IN"/>
        </w:rPr>
        <w:t>.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चोर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पकड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बाहर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ले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जाना</w:t>
      </w:r>
      <w:r w:rsidR="008D4572">
        <w:rPr>
          <w:cs/>
          <w:lang w:bidi="hi-IN"/>
        </w:rPr>
        <w:t xml:space="preserve"> </w:t>
      </w:r>
      <w:r w:rsidR="005C088B">
        <w:rPr>
          <w:lang w:bidi="hi-IN"/>
        </w:rPr>
        <w:cr/>
      </w:r>
      <w:r w:rsidRPr="00C74AD2">
        <w:rPr>
          <w:rFonts w:hint="cs"/>
          <w:cs/>
          <w:lang w:bidi="hi-IN"/>
        </w:rPr>
        <w:t>फ़ज़ले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खुदा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माल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दार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दुश्मन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ज़लील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ख़वार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68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चाकू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वालदेन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ताबीर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है</w:t>
      </w:r>
      <w:r w:rsidR="008D457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दुश्मन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ताबीर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है</w:t>
      </w:r>
      <w:r w:rsidR="008D457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69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चबूतरा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  <w:r w:rsidR="005C088B">
        <w:rPr>
          <w:lang w:bidi="hi-IN"/>
        </w:rPr>
        <w:cr/>
      </w:r>
      <w:r w:rsidRPr="00C74AD2">
        <w:rPr>
          <w:rFonts w:hint="cs"/>
          <w:cs/>
          <w:lang w:bidi="hi-IN"/>
        </w:rPr>
        <w:t>वालिदेन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तबीर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है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70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चटनी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चटनी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अगर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खुश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ज़ायका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और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शींरीं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खाते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ख़ैरो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बरकत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बाएस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है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71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चिटठी</w:t>
      </w:r>
      <w:r w:rsidRPr="00C74AD2">
        <w:rPr>
          <w:cs/>
          <w:lang w:bidi="hi-IN"/>
        </w:rPr>
        <w:t xml:space="preserve"> (</w:t>
      </w:r>
      <w:r w:rsidRPr="00C74AD2">
        <w:rPr>
          <w:rFonts w:hint="cs"/>
          <w:cs/>
          <w:lang w:bidi="hi-IN"/>
        </w:rPr>
        <w:t>ख़त</w:t>
      </w:r>
      <w:r w:rsidRPr="00C74AD2">
        <w:rPr>
          <w:cs/>
          <w:lang w:bidi="hi-IN"/>
        </w:rPr>
        <w:t xml:space="preserve">) </w:t>
      </w:r>
      <w:r w:rsidR="005C088B">
        <w:rPr>
          <w:lang w:bidi="hi-IN"/>
        </w:rPr>
        <w:cr/>
      </w:r>
      <w:r w:rsidRPr="00C74AD2">
        <w:rPr>
          <w:rFonts w:hint="cs"/>
          <w:cs/>
          <w:lang w:bidi="hi-IN"/>
        </w:rPr>
        <w:t>ख़त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पाना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मिलना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किसी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खुशखबरी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मिलने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बएस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है</w:t>
      </w:r>
      <w:r w:rsidR="00362E76">
        <w:rPr>
          <w:rFonts w:hint="cs"/>
          <w:cs/>
          <w:lang w:bidi="hi-IN"/>
        </w:rPr>
        <w:t>।</w:t>
      </w:r>
      <w:r w:rsidR="005C088B">
        <w:rPr>
          <w:lang w:bidi="hi-IN"/>
        </w:rPr>
        <w:cr/>
      </w:r>
      <w:r w:rsidRPr="00C74AD2">
        <w:rPr>
          <w:cs/>
          <w:lang w:bidi="hi-IN"/>
        </w:rPr>
        <w:t>72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चोरी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ख़वाब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किसी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माल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चुराना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किसी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घर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चोरी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करना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गिरफ्तारी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ताबीर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है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73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चोगा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ख़्वाब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चोगा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औरत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मुशाबे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है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अगर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खूबसूरत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और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पाकीज़ा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चोगा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मिले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पहने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पाक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और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नेक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सीरत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औरतमिलने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दलील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है।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lastRenderedPageBreak/>
        <w:t>74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चौंच</w:t>
      </w:r>
      <w:r w:rsidR="005C088B">
        <w:rPr>
          <w:lang w:bidi="hi-IN"/>
        </w:rPr>
        <w:cr/>
      </w:r>
      <w:r w:rsidRPr="00C74AD2">
        <w:rPr>
          <w:rFonts w:hint="cs"/>
          <w:cs/>
          <w:lang w:bidi="hi-IN"/>
        </w:rPr>
        <w:t>ख़्वाब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चौंच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औरत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ताबीर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है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लेहाज़ा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ख़्वाब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चौंच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औरत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शादी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करने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के</w:t>
      </w:r>
      <w:r w:rsidR="00036FD8">
        <w:rPr>
          <w:rFonts w:hint="cs"/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मुतरादिफ़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है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75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छाल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ख़्वाब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मेंकिसी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दरख़्त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छाल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गुमशुदा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चीज़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मिलने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ताबीर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है</w:t>
      </w:r>
      <w:r w:rsidR="00362E76">
        <w:rPr>
          <w:rFonts w:hint="cs"/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76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छॉव</w:t>
      </w:r>
      <w:r w:rsidRPr="00C74AD2">
        <w:rPr>
          <w:cs/>
          <w:lang w:bidi="hi-IN"/>
        </w:rPr>
        <w:t xml:space="preserve"> </w:t>
      </w:r>
      <w:r w:rsidR="005C088B">
        <w:rPr>
          <w:lang w:bidi="hi-IN"/>
        </w:rPr>
        <w:cr/>
      </w:r>
      <w:r w:rsidRPr="00C74AD2">
        <w:rPr>
          <w:rFonts w:hint="cs"/>
          <w:cs/>
          <w:lang w:bidi="hi-IN"/>
        </w:rPr>
        <w:t>ख़्वाब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में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छॉव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ख़्वाब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छॉव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नीचे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बैठना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बुजुर्गी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हेबत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मुनाफा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और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मौत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सबब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है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77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छतरी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ख़्वाब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छतरी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इज़्ज़त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हुकूमत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मर्तबा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रिफ़अत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और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बुजुर्गी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पाने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मुतरादिफ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है।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78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छींक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आना</w:t>
      </w:r>
      <w:r w:rsidRPr="00C74AD2">
        <w:rPr>
          <w:cs/>
          <w:lang w:bidi="hi-IN"/>
        </w:rPr>
        <w:t xml:space="preserve"> </w:t>
      </w:r>
      <w:r w:rsidR="005C088B">
        <w:rPr>
          <w:lang w:bidi="hi-IN"/>
        </w:rPr>
        <w:cr/>
      </w:r>
      <w:r w:rsidRPr="00C74AD2">
        <w:rPr>
          <w:rFonts w:hint="cs"/>
          <w:cs/>
          <w:lang w:bidi="hi-IN"/>
        </w:rPr>
        <w:t>क़ौमी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दुश्मन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मुतरादिफ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है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79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छुरी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  <w:r w:rsidR="005C088B">
        <w:rPr>
          <w:lang w:bidi="hi-IN"/>
        </w:rPr>
        <w:cr/>
      </w:r>
      <w:r w:rsidRPr="00C74AD2">
        <w:rPr>
          <w:rFonts w:hint="cs"/>
          <w:cs/>
          <w:lang w:bidi="hi-IN"/>
        </w:rPr>
        <w:t>फ़रज़न्द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ताबीर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है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80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चीता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क़ौमी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दुश्मन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के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मुतरादिफ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है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lastRenderedPageBreak/>
        <w:t xml:space="preserve">81 </w:t>
      </w:r>
      <w:r w:rsidRPr="00C74AD2">
        <w:rPr>
          <w:rFonts w:hint="cs"/>
          <w:cs/>
          <w:lang w:bidi="hi-IN"/>
        </w:rPr>
        <w:t>चर्बी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खाना</w:t>
      </w:r>
      <w:r w:rsidRPr="00C74AD2">
        <w:rPr>
          <w:cs/>
          <w:lang w:bidi="hi-IN"/>
        </w:rPr>
        <w:t xml:space="preserve"> </w:t>
      </w:r>
      <w:r w:rsidR="005C088B">
        <w:rPr>
          <w:lang w:bidi="hi-IN"/>
        </w:rPr>
        <w:cr/>
      </w:r>
      <w:r w:rsidRPr="00C74AD2">
        <w:rPr>
          <w:rFonts w:hint="cs"/>
          <w:cs/>
          <w:lang w:bidi="hi-IN"/>
        </w:rPr>
        <w:t>नेअमत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तरक़्कीये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रिज़्क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ज़्यादतीऐ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माल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और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कामयाबी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अलामत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है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82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चिड़िया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क़द्रो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मनज़िलत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बढ़ने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</w:t>
      </w:r>
      <w:r w:rsidR="00036FD8">
        <w:rPr>
          <w:rFonts w:hint="cs"/>
          <w:cs/>
          <w:lang w:bidi="hi-IN"/>
        </w:rPr>
        <w:t>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सबब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है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अगर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किसी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चिड़िया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पकड़ते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किसी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औरतपर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कामयाब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बोनेकी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दलील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है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83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चश्म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साहिबे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नज़र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मर्द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ताबीर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है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84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चश्मा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तरक़्कीऐ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रिज़्क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और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सरदारी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ताबीर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है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85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चमचा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खूँख्वार</w:t>
      </w:r>
      <w:r w:rsidR="00036FD8">
        <w:rPr>
          <w:rFonts w:hint="cs"/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मर्द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और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उसकी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डंडी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तवालते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ताबीर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है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86</w:t>
      </w:r>
      <w:r w:rsidR="00200CA0">
        <w:rPr>
          <w:cs/>
          <w:lang w:bidi="hi-IN"/>
        </w:rPr>
        <w:t>.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चमड़ा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तमाम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चोपायों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चमड़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माल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मतरादिफहै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और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ऊँट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चमड़ा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विरासतेमाल</w:t>
      </w:r>
      <w:r w:rsidR="00200CA0">
        <w:rPr>
          <w:cs/>
          <w:lang w:bidi="hi-IN"/>
        </w:rPr>
        <w:t>.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बकरी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चमड़ा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तहक़्कीऐ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रिज़क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है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87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चना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  <w:r w:rsidR="005C088B">
        <w:rPr>
          <w:lang w:bidi="hi-IN"/>
        </w:rPr>
        <w:cr/>
      </w:r>
      <w:r w:rsidRPr="00C74AD2">
        <w:rPr>
          <w:rFonts w:hint="cs"/>
          <w:cs/>
          <w:lang w:bidi="hi-IN"/>
        </w:rPr>
        <w:t>तरो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खुश्क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रंजोंग़म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मुतरादिफ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है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88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चंबेली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lastRenderedPageBreak/>
        <w:t>गुलदस्ता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उस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शख़्स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मफ़ारकत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होने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अन्देशा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है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जिसके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पास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गुल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दस्ता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है</w:t>
      </w:r>
      <w:r w:rsidR="00362E76">
        <w:rPr>
          <w:rFonts w:hint="cs"/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89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चौपाये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जो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अपना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ताबे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चौपाया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उसे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किसी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जंगल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फ़ायदा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पहुँचने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तवक़को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है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90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चूतड़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036FD8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अपनों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</w:t>
      </w:r>
      <w:r w:rsidR="00036FD8">
        <w:rPr>
          <w:rFonts w:hint="cs"/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किसी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="00036FD8">
        <w:rPr>
          <w:rFonts w:hint="cs"/>
          <w:cs/>
          <w:lang w:bidi="hi-IN"/>
        </w:rPr>
        <w:t xml:space="preserve"> फायदा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होने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दलील</w:t>
      </w:r>
      <w:r w:rsidR="00036FD8">
        <w:rPr>
          <w:rFonts w:hint="cs"/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है</w:t>
      </w:r>
      <w:r w:rsidR="00362E76">
        <w:rPr>
          <w:cs/>
          <w:lang w:bidi="hi-IN"/>
        </w:rPr>
        <w:t>।</w:t>
      </w:r>
    </w:p>
    <w:p w:rsidR="002A6AC5" w:rsidRPr="00B46046" w:rsidRDefault="00C74AD2" w:rsidP="002A6AC5">
      <w:pPr>
        <w:pStyle w:val="libNormal"/>
      </w:pPr>
      <w:r w:rsidRPr="00C74AD2">
        <w:rPr>
          <w:cs/>
          <w:lang w:bidi="hi-IN"/>
        </w:rPr>
        <w:t>91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चीनी</w:t>
      </w:r>
      <w:r w:rsidRPr="00C74AD2">
        <w:rPr>
          <w:cs/>
          <w:lang w:bidi="hi-IN"/>
        </w:rPr>
        <w:t xml:space="preserve"> </w:t>
      </w:r>
      <w:r w:rsidR="005C088B">
        <w:rPr>
          <w:lang w:bidi="hi-IN"/>
        </w:rPr>
        <w:cr/>
      </w:r>
      <w:r w:rsidRPr="00C74AD2">
        <w:rPr>
          <w:rFonts w:hint="cs"/>
          <w:cs/>
          <w:lang w:bidi="hi-IN"/>
        </w:rPr>
        <w:t>ख़</w:t>
      </w:r>
      <w:r w:rsidR="00036FD8">
        <w:rPr>
          <w:rFonts w:hint="cs"/>
          <w:cs/>
          <w:lang w:bidi="hi-IN"/>
        </w:rPr>
        <w:t>्</w:t>
      </w:r>
      <w:r w:rsidRPr="00C74AD2">
        <w:rPr>
          <w:rFonts w:hint="cs"/>
          <w:cs/>
          <w:lang w:bidi="hi-IN"/>
        </w:rPr>
        <w:t>वाब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कोई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चीनी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बरतन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ख़ादिमा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औरत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ताबीर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है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अगर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ख़वाब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अपने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पास</w:t>
      </w:r>
      <w:r w:rsidR="00036FD8">
        <w:rPr>
          <w:rFonts w:hint="cs"/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चीनी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बरतन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पाये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ख़</w:t>
      </w:r>
      <w:r w:rsidR="00036FD8">
        <w:rPr>
          <w:rFonts w:hint="cs"/>
          <w:cs/>
          <w:lang w:bidi="hi-IN"/>
        </w:rPr>
        <w:t>ा</w:t>
      </w:r>
      <w:r w:rsidRPr="00C74AD2">
        <w:rPr>
          <w:rFonts w:hint="cs"/>
          <w:cs/>
          <w:lang w:bidi="hi-IN"/>
        </w:rPr>
        <w:t>दिमा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औरत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घर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लाये</w:t>
      </w:r>
      <w:r w:rsidR="00362E76">
        <w:rPr>
          <w:cs/>
          <w:lang w:bidi="hi-IN"/>
        </w:rPr>
        <w:t>।</w:t>
      </w:r>
      <w:r w:rsidR="005C088B">
        <w:rPr>
          <w:lang w:bidi="hi-IN"/>
        </w:rPr>
        <w:cr/>
      </w:r>
      <w:r w:rsidR="002A6AC5">
        <w:rPr>
          <w:lang w:bidi="hi-IN"/>
        </w:rPr>
        <w:br w:type="page"/>
      </w:r>
    </w:p>
    <w:p w:rsidR="00C74AD2" w:rsidRPr="00C74AD2" w:rsidRDefault="00C74AD2" w:rsidP="00036FD8">
      <w:pPr>
        <w:pStyle w:val="Heading1"/>
        <w:rPr>
          <w:lang w:bidi="hi-IN"/>
        </w:rPr>
      </w:pPr>
      <w:bookmarkStart w:id="11" w:name="_Toc496726254"/>
      <w:r w:rsidRPr="00C74AD2">
        <w:rPr>
          <w:cs/>
          <w:lang w:bidi="hi-IN"/>
        </w:rPr>
        <w:lastRenderedPageBreak/>
        <w:t>(</w:t>
      </w:r>
      <w:r w:rsidRPr="00C74AD2">
        <w:rPr>
          <w:rFonts w:hint="cs"/>
          <w:cs/>
          <w:lang w:bidi="hi-IN"/>
        </w:rPr>
        <w:t>हे</w:t>
      </w:r>
      <w:r w:rsidR="008D4572">
        <w:rPr>
          <w:cs/>
          <w:lang w:bidi="hi-IN"/>
        </w:rPr>
        <w:t>.</w:t>
      </w:r>
      <w:r w:rsidR="009B6BF2">
        <w:rPr>
          <w:cs/>
          <w:lang w:bidi="hi-IN"/>
        </w:rPr>
        <w:t>)</w:t>
      </w:r>
      <w:bookmarkEnd w:id="11"/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1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हव्वा</w:t>
      </w:r>
      <w:r w:rsidRPr="00C74AD2">
        <w:rPr>
          <w:cs/>
          <w:lang w:bidi="hi-IN"/>
        </w:rPr>
        <w:t xml:space="preserve"> (</w:t>
      </w:r>
      <w:r w:rsidRPr="00C74AD2">
        <w:rPr>
          <w:rFonts w:hint="cs"/>
          <w:cs/>
          <w:lang w:bidi="hi-IN"/>
        </w:rPr>
        <w:t>अ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स</w:t>
      </w:r>
      <w:r w:rsidR="008D4572">
        <w:rPr>
          <w:cs/>
          <w:lang w:bidi="hi-IN"/>
        </w:rPr>
        <w:t>.</w:t>
      </w:r>
      <w:r w:rsidR="009B6BF2">
        <w:rPr>
          <w:cs/>
          <w:lang w:bidi="hi-IN"/>
        </w:rPr>
        <w:t>)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="005C088B">
        <w:rPr>
          <w:lang w:bidi="hi-IN"/>
        </w:rPr>
        <w:cr/>
      </w:r>
      <w:r w:rsidRPr="00C74AD2">
        <w:rPr>
          <w:rFonts w:hint="cs"/>
          <w:cs/>
          <w:lang w:bidi="hi-IN"/>
        </w:rPr>
        <w:t>दराज़ीए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उम्रो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दौलत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इक़बाल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ऐशो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नेअमत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और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मरफ़उल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हाल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2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हूरैन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मालो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इज़्ज़तो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शरफ़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पाये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हके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ताला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गुनाह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अफ़ो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फ़रमाये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3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हूर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सोहबतकरना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आली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ख़ानदान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औरत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निकाह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दौलत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बरकतो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फ़लाह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4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और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बुर्ज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  <w:r w:rsidR="005C088B">
        <w:rPr>
          <w:lang w:bidi="hi-IN"/>
        </w:rPr>
        <w:cr/>
      </w:r>
      <w:r w:rsidRPr="00C74AD2">
        <w:rPr>
          <w:rFonts w:hint="cs"/>
          <w:cs/>
          <w:lang w:bidi="hi-IN"/>
        </w:rPr>
        <w:t>बादशाह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कुर्बो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मुसाहिब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अमीन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मोतमद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वासा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मनाक़िबहो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5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हामिलाने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अर्श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दोखना</w:t>
      </w:r>
      <w:r w:rsidRPr="00C74AD2">
        <w:rPr>
          <w:cs/>
          <w:lang w:bidi="hi-IN"/>
        </w:rPr>
        <w:t xml:space="preserve"> </w:t>
      </w:r>
      <w:r w:rsidR="005C088B">
        <w:rPr>
          <w:lang w:bidi="hi-IN"/>
        </w:rPr>
        <w:cr/>
      </w:r>
      <w:r w:rsidRPr="00C74AD2">
        <w:rPr>
          <w:rFonts w:hint="cs"/>
          <w:cs/>
          <w:lang w:bidi="hi-IN"/>
        </w:rPr>
        <w:t>बादशाह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दरबारमें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रसाई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मुराद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आये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ऐश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सामान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6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हज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करना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बादशाह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हाकिमे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वक़्त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मेहरबान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मुराद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दिली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आये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7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हरमे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महरम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दाखिल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होना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मर्तबा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बुजुर्ग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पाये</w:t>
      </w:r>
      <w:r w:rsidR="00362E76">
        <w:rPr>
          <w:cs/>
          <w:lang w:bidi="hi-IN"/>
        </w:rPr>
        <w:t>।</w:t>
      </w:r>
      <w:r w:rsidRPr="00C74AD2">
        <w:rPr>
          <w:rFonts w:hint="cs"/>
          <w:cs/>
          <w:lang w:bidi="hi-IN"/>
        </w:rPr>
        <w:t>दो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जहान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नेक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बख़्ती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पाये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8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हजामत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मर्द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वास्ते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इज़्ज़तो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शादमानी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औरत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मासीयत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और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ख़िजालत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निशानी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है</w:t>
      </w:r>
      <w:r w:rsidR="00362E76">
        <w:rPr>
          <w:rFonts w:hint="cs"/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lastRenderedPageBreak/>
        <w:t>9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हल्वा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हंरीरा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खाना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उम्र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दराज़हो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इशरत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दमसाज़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माले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दुनिया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बेनियाज़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10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हमाम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जाना</w:t>
      </w:r>
      <w:r w:rsidR="008D457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क़र्ज़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मुब्तिला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ख़ाली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मुफ़लिसी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सवार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11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हमाम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गुस्ल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करना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अदाये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कर्ज़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होदिल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चैनहो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ग़र्म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पानी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ग़म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और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रंजमें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मुब्तला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और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सर्द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पानी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मुफलिसी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और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तंगी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रिहाई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12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हमाम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जदीद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="005C088B">
        <w:rPr>
          <w:lang w:bidi="hi-IN"/>
        </w:rPr>
        <w:cr/>
      </w:r>
      <w:r w:rsidRPr="00C74AD2">
        <w:rPr>
          <w:rFonts w:hint="cs"/>
          <w:cs/>
          <w:lang w:bidi="hi-IN"/>
        </w:rPr>
        <w:t>उस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क़रिये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औरत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अक़्द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मेंआये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बहुत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मालो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दौलत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साथ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लाये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13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हमाम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बुनियाद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डालना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दिली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मुराद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आये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औरत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हामलाहो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माल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पाये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 xml:space="preserve">14 </w:t>
      </w:r>
      <w:r w:rsidRPr="00C74AD2">
        <w:rPr>
          <w:rFonts w:hint="cs"/>
          <w:cs/>
          <w:lang w:bidi="hi-IN"/>
        </w:rPr>
        <w:t>हाएज़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औरत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अपने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  <w:r w:rsidR="005C088B">
        <w:rPr>
          <w:lang w:bidi="hi-IN"/>
        </w:rPr>
        <w:cr/>
      </w:r>
      <w:r w:rsidRPr="00C74AD2">
        <w:rPr>
          <w:rFonts w:hint="cs"/>
          <w:cs/>
          <w:lang w:bidi="hi-IN"/>
        </w:rPr>
        <w:t>गुनाहे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अज़ीम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मुब्तिला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रंजो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ग़म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सामना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15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हैज़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मर्द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आपको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औरत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फ़ाहेशा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अत्तिहाद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करे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याऔरत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उसका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नंगो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नामूस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बरबाद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करे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16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हैज़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बन्द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होते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="008D457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कामयाबी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व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फ़िरोज़ी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फ़रज़न्द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हसीन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बशारत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lastRenderedPageBreak/>
        <w:t>17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हैज़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गुस्ल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करना</w:t>
      </w:r>
      <w:r w:rsidRPr="00C74AD2">
        <w:rPr>
          <w:cs/>
          <w:lang w:bidi="hi-IN"/>
        </w:rPr>
        <w:t xml:space="preserve"> </w:t>
      </w:r>
      <w:r w:rsidR="005C088B">
        <w:rPr>
          <w:lang w:bidi="hi-IN"/>
        </w:rPr>
        <w:cr/>
      </w:r>
      <w:r w:rsidRPr="00C74AD2">
        <w:rPr>
          <w:rFonts w:hint="cs"/>
          <w:cs/>
          <w:lang w:bidi="hi-IN"/>
        </w:rPr>
        <w:t>बीमारीको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सेहत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और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गुनाहगार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मग़फिरत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 xml:space="preserve">18 </w:t>
      </w:r>
      <w:r w:rsidRPr="00C74AD2">
        <w:rPr>
          <w:rFonts w:hint="cs"/>
          <w:cs/>
          <w:lang w:bidi="hi-IN"/>
        </w:rPr>
        <w:t>हाएज़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अपनी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औरतको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दैखना</w:t>
      </w:r>
      <w:r w:rsidR="005C088B">
        <w:rPr>
          <w:lang w:bidi="hi-IN"/>
        </w:rPr>
        <w:cr/>
      </w:r>
      <w:r w:rsidRPr="00C74AD2">
        <w:rPr>
          <w:rFonts w:hint="cs"/>
          <w:cs/>
          <w:lang w:bidi="hi-IN"/>
        </w:rPr>
        <w:t>दुनियाके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कामों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तंगी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और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अगर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गुस्ल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हैज़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करते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कुशादगी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पाये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19</w:t>
      </w:r>
      <w:r w:rsidR="00200CA0">
        <w:rPr>
          <w:cs/>
          <w:lang w:bidi="hi-IN"/>
        </w:rPr>
        <w:t>.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हुक्का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पीना</w:t>
      </w:r>
      <w:r w:rsidRPr="00C74AD2">
        <w:rPr>
          <w:cs/>
          <w:lang w:bidi="hi-IN"/>
        </w:rPr>
        <w:t xml:space="preserve"> </w:t>
      </w:r>
      <w:r w:rsidR="005C088B">
        <w:rPr>
          <w:lang w:bidi="hi-IN"/>
        </w:rPr>
        <w:cr/>
      </w:r>
      <w:r w:rsidRPr="00C74AD2">
        <w:rPr>
          <w:rFonts w:hint="cs"/>
          <w:cs/>
          <w:lang w:bidi="hi-IN"/>
        </w:rPr>
        <w:t>किसी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महबूब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रईस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हमकलाम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मर्ज़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सेहत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मिले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आराम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20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हिक्ना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करते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  <w:r w:rsidR="005C088B">
        <w:rPr>
          <w:lang w:bidi="hi-IN"/>
        </w:rPr>
        <w:cr/>
      </w:r>
      <w:r w:rsidRPr="00C74AD2">
        <w:rPr>
          <w:rFonts w:hint="cs"/>
          <w:cs/>
          <w:lang w:bidi="hi-IN"/>
        </w:rPr>
        <w:t>अगर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हिक़्ना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तकलीफ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बदहाली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दलील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है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और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राहत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पहुँचे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ख़ैरो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मंफअतकी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सबील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है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21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हजरे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असवद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बोसा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देना</w:t>
      </w:r>
      <w:r w:rsidR="005C088B">
        <w:rPr>
          <w:lang w:bidi="hi-IN"/>
        </w:rPr>
        <w:cr/>
      </w:r>
      <w:r w:rsidRPr="00C74AD2">
        <w:rPr>
          <w:rFonts w:hint="cs"/>
          <w:cs/>
          <w:lang w:bidi="hi-IN"/>
        </w:rPr>
        <w:t>दीन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ख़ुबी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और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बेहतरी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सिवा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है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आलिमोंसे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इत्तिहाद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पैदा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22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हलाज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="005C088B">
        <w:rPr>
          <w:lang w:bidi="hi-IN"/>
        </w:rPr>
        <w:cr/>
      </w:r>
      <w:r w:rsidRPr="00C74AD2">
        <w:rPr>
          <w:rFonts w:hint="cs"/>
          <w:cs/>
          <w:lang w:bidi="hi-IN"/>
        </w:rPr>
        <w:t>मर्दे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बुजुर्गो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करीम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सोहबत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वुसअते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रिज़्क़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="00362E76">
        <w:rPr>
          <w:cs/>
          <w:lang w:bidi="hi-IN"/>
        </w:rPr>
        <w:t>।</w:t>
      </w:r>
      <w:r w:rsidR="005C088B">
        <w:rPr>
          <w:lang w:bidi="hi-IN"/>
        </w:rPr>
        <w:cr/>
      </w:r>
      <w:r w:rsidRPr="00C74AD2">
        <w:rPr>
          <w:cs/>
          <w:lang w:bidi="hi-IN"/>
        </w:rPr>
        <w:t>23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हौज़े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कौसर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उसमे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नहाना</w:t>
      </w:r>
      <w:r w:rsidRPr="00C74AD2">
        <w:rPr>
          <w:cs/>
          <w:lang w:bidi="hi-IN"/>
        </w:rPr>
        <w:t xml:space="preserve"> </w:t>
      </w:r>
      <w:r w:rsidR="005C088B">
        <w:rPr>
          <w:lang w:bidi="hi-IN"/>
        </w:rPr>
        <w:cr/>
      </w:r>
      <w:r w:rsidRPr="00C74AD2">
        <w:rPr>
          <w:rFonts w:hint="cs"/>
          <w:cs/>
          <w:lang w:bidi="hi-IN"/>
        </w:rPr>
        <w:t>इल्मे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दीनी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कामयाबी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माल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मंफ़अत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 xml:space="preserve">24 </w:t>
      </w:r>
      <w:r w:rsidRPr="00C74AD2">
        <w:rPr>
          <w:rFonts w:hint="cs"/>
          <w:cs/>
          <w:lang w:bidi="hi-IN"/>
        </w:rPr>
        <w:t>हौज़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पानी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उसमे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नहाना</w:t>
      </w:r>
      <w:r w:rsidRPr="00C74AD2">
        <w:rPr>
          <w:cs/>
          <w:lang w:bidi="hi-IN"/>
        </w:rPr>
        <w:t xml:space="preserve"> </w:t>
      </w:r>
      <w:r w:rsidR="005C088B">
        <w:rPr>
          <w:lang w:bidi="hi-IN"/>
        </w:rPr>
        <w:cr/>
      </w:r>
      <w:r w:rsidRPr="00C74AD2">
        <w:rPr>
          <w:rFonts w:hint="cs"/>
          <w:cs/>
          <w:lang w:bidi="hi-IN"/>
        </w:rPr>
        <w:t>कुल्फ़तो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मुसीबत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धुल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जाये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औहदाऐ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जलीला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नेअमत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पाये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अगर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पानी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डरे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बीमारी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दूर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lastRenderedPageBreak/>
        <w:t>25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हरमे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काबा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दीनवी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रंजो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अलम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दुर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होने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और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मसर्रत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हासिल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होने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मुतरादिफ़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है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26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हराम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खाना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हराम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जानवर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गोश्त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खाते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रंजो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अलम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मुबतिला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होने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अलामत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है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27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हिसाब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करना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ख़वाब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हिसाब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करना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फ़िक्रो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अन्दोह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मुब्तिला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होने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निशानी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है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28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हसनैन</w:t>
      </w:r>
      <w:r w:rsidRPr="00C74AD2">
        <w:rPr>
          <w:cs/>
          <w:lang w:bidi="hi-IN"/>
        </w:rPr>
        <w:t xml:space="preserve"> (</w:t>
      </w:r>
      <w:r w:rsidRPr="00C74AD2">
        <w:rPr>
          <w:rFonts w:hint="cs"/>
          <w:cs/>
          <w:lang w:bidi="hi-IN"/>
        </w:rPr>
        <w:t>अ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स</w:t>
      </w:r>
      <w:r w:rsidR="008D4572">
        <w:rPr>
          <w:cs/>
          <w:lang w:bidi="hi-IN"/>
        </w:rPr>
        <w:t>.</w:t>
      </w:r>
      <w:r w:rsidR="009B6BF2">
        <w:rPr>
          <w:cs/>
          <w:lang w:bidi="hi-IN"/>
        </w:rPr>
        <w:t>)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ज़ियारत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करना</w:t>
      </w:r>
      <w:r w:rsidRPr="00C74AD2">
        <w:rPr>
          <w:cs/>
          <w:lang w:bidi="hi-IN"/>
        </w:rPr>
        <w:t xml:space="preserve"> </w:t>
      </w:r>
      <w:r w:rsidR="005C088B">
        <w:rPr>
          <w:lang w:bidi="hi-IN"/>
        </w:rPr>
        <w:cr/>
      </w:r>
      <w:r w:rsidRPr="00C74AD2">
        <w:rPr>
          <w:rFonts w:hint="cs"/>
          <w:cs/>
          <w:lang w:bidi="hi-IN"/>
        </w:rPr>
        <w:t>इमाम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हसन</w:t>
      </w:r>
      <w:r w:rsidRPr="00C74AD2">
        <w:rPr>
          <w:cs/>
          <w:lang w:bidi="hi-IN"/>
        </w:rPr>
        <w:t xml:space="preserve"> (</w:t>
      </w:r>
      <w:r w:rsidRPr="00C74AD2">
        <w:rPr>
          <w:rFonts w:hint="cs"/>
          <w:cs/>
          <w:lang w:bidi="hi-IN"/>
        </w:rPr>
        <w:t>अ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स</w:t>
      </w:r>
      <w:r w:rsidR="008D4572">
        <w:rPr>
          <w:cs/>
          <w:lang w:bidi="hi-IN"/>
        </w:rPr>
        <w:t>.</w:t>
      </w:r>
      <w:r w:rsidR="009B6BF2">
        <w:rPr>
          <w:cs/>
          <w:lang w:bidi="hi-IN"/>
        </w:rPr>
        <w:t>)</w:t>
      </w:r>
      <w:r w:rsidRPr="00C74AD2">
        <w:rPr>
          <w:rFonts w:hint="cs"/>
          <w:cs/>
          <w:lang w:bidi="hi-IN"/>
        </w:rPr>
        <w:t>इमाम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हुसैन</w:t>
      </w:r>
      <w:r w:rsidRPr="00C74AD2">
        <w:rPr>
          <w:cs/>
          <w:lang w:bidi="hi-IN"/>
        </w:rPr>
        <w:t xml:space="preserve"> (</w:t>
      </w:r>
      <w:r w:rsidRPr="00C74AD2">
        <w:rPr>
          <w:rFonts w:hint="cs"/>
          <w:cs/>
          <w:lang w:bidi="hi-IN"/>
        </w:rPr>
        <w:t>अ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स</w:t>
      </w:r>
      <w:r w:rsidR="008D4572">
        <w:rPr>
          <w:cs/>
          <w:lang w:bidi="hi-IN"/>
        </w:rPr>
        <w:t>.</w:t>
      </w:r>
      <w:r w:rsidR="009B6BF2">
        <w:rPr>
          <w:cs/>
          <w:lang w:bidi="hi-IN"/>
        </w:rPr>
        <w:t>)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ज़ियारत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करना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ख़ैरो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बरकत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हासिल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होने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औरलोगों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बरकत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पाने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दलील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है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29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हुक्म</w:t>
      </w:r>
      <w:r w:rsidR="005C088B">
        <w:rPr>
          <w:lang w:bidi="hi-IN"/>
        </w:rPr>
        <w:cr/>
      </w:r>
      <w:r w:rsidRPr="00C74AD2">
        <w:rPr>
          <w:rFonts w:hint="cs"/>
          <w:cs/>
          <w:lang w:bidi="hi-IN"/>
        </w:rPr>
        <w:t>ख़्वाब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हुक्म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चलाना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अपने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औहदे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बहाल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रहने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ताबीर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है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और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लोगों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काम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लेने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मुतरादिफ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है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30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हुकूमत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करना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सरकशी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और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आज़ादी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निशानी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अगर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कोई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शख़्स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ख़वाब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हाक़िम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बने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हुकूमत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करता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ख़ल्क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बदनाम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होने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अलामत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है।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31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हकीम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lastRenderedPageBreak/>
        <w:t>ख़वाब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में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हकीम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बीमार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इलाज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करते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गुनाहों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तायब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होने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अलामत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है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अगर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कोई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शख़्स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लोगो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इलाज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करता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हिदायत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और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इल्म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सिखाने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मुतरादिफ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है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32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हलाल</w:t>
      </w:r>
      <w:r w:rsidRPr="00C74AD2">
        <w:rPr>
          <w:cs/>
          <w:lang w:bidi="hi-IN"/>
        </w:rPr>
        <w:t xml:space="preserve"> </w:t>
      </w:r>
    </w:p>
    <w:p w:rsidR="00036FD8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ख़्वाब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हलाल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माल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खाना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ख़ैरोबरकत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मोजिब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है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अगरकिसी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हलाल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जानवर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को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हलाल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करता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हाकिमे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वक़्त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नफा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पहुँचने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सबब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है।</w:t>
      </w:r>
      <w:r w:rsidR="005C088B">
        <w:rPr>
          <w:lang w:bidi="hi-IN"/>
        </w:rPr>
        <w:cr/>
      </w:r>
    </w:p>
    <w:p w:rsidR="00C74AD2" w:rsidRPr="00C74AD2" w:rsidRDefault="00C74AD2" w:rsidP="00036FD8">
      <w:pPr>
        <w:pStyle w:val="Heading1"/>
        <w:rPr>
          <w:lang w:bidi="hi-IN"/>
        </w:rPr>
      </w:pPr>
      <w:bookmarkStart w:id="12" w:name="_Toc496726255"/>
      <w:r w:rsidRPr="00C74AD2">
        <w:rPr>
          <w:cs/>
          <w:lang w:bidi="hi-IN"/>
        </w:rPr>
        <w:t>(</w:t>
      </w:r>
      <w:r w:rsidRPr="00C74AD2">
        <w:rPr>
          <w:rFonts w:hint="cs"/>
          <w:cs/>
          <w:lang w:bidi="hi-IN"/>
        </w:rPr>
        <w:t>खे</w:t>
      </w:r>
      <w:r w:rsidR="008D4572">
        <w:rPr>
          <w:cs/>
          <w:lang w:bidi="hi-IN"/>
        </w:rPr>
        <w:t>.</w:t>
      </w:r>
      <w:r w:rsidR="009B6BF2">
        <w:rPr>
          <w:cs/>
          <w:lang w:bidi="hi-IN"/>
        </w:rPr>
        <w:t>)</w:t>
      </w:r>
      <w:bookmarkEnd w:id="12"/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1</w:t>
      </w:r>
      <w:r w:rsidR="008D4572">
        <w:rPr>
          <w:cs/>
          <w:lang w:bidi="hi-IN"/>
        </w:rPr>
        <w:t xml:space="preserve">. </w:t>
      </w:r>
      <w:r w:rsidRPr="00C74AD2">
        <w:rPr>
          <w:cs/>
          <w:lang w:bidi="hi-IN"/>
        </w:rPr>
        <w:tab/>
      </w:r>
      <w:r w:rsidRPr="00C74AD2">
        <w:rPr>
          <w:rFonts w:hint="cs"/>
          <w:cs/>
          <w:lang w:bidi="hi-IN"/>
        </w:rPr>
        <w:t>ख़िज़्र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तूलानी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जिन्दगी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पाये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बाबे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रहमत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खुल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जाये</w:t>
      </w:r>
      <w:r w:rsidR="00362E76">
        <w:rPr>
          <w:cs/>
          <w:lang w:bidi="hi-IN"/>
        </w:rPr>
        <w:t>।</w:t>
      </w:r>
      <w:r w:rsidR="005C088B">
        <w:rPr>
          <w:lang w:bidi="hi-IN"/>
        </w:rPr>
        <w:cr/>
      </w:r>
      <w:r w:rsidRPr="00C74AD2">
        <w:rPr>
          <w:cs/>
          <w:lang w:bidi="hi-IN"/>
        </w:rPr>
        <w:t>2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ख़तीब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झिड़कियॉ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खाये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नसीहत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उठाये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वो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काम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करेजिसमें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जग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हँसाई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हो।</w:t>
      </w:r>
      <w:r w:rsidR="005C088B">
        <w:rPr>
          <w:lang w:bidi="hi-IN"/>
        </w:rPr>
        <w:cr/>
      </w:r>
      <w:r w:rsidRPr="00C74AD2">
        <w:rPr>
          <w:cs/>
          <w:lang w:bidi="hi-IN"/>
        </w:rPr>
        <w:t>3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ख़तीब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गैर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नस्ल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रंजो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ग़म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पहुँचना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तबीअत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परेशानी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नेक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कामों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नफरत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व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पशेमानी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4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ख़तीब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मिलना</w:t>
      </w:r>
      <w:r w:rsidR="005C088B">
        <w:rPr>
          <w:lang w:bidi="hi-IN"/>
        </w:rPr>
        <w:cr/>
      </w:r>
      <w:r w:rsidRPr="00C74AD2">
        <w:rPr>
          <w:rFonts w:hint="cs"/>
          <w:cs/>
          <w:lang w:bidi="hi-IN"/>
        </w:rPr>
        <w:t>रफ़ीक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मरदमे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हक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शनासव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आबरूदार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कोई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हाकिमहामी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आमद्दगार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5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खुत्बा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ख़तीब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पढ़ना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बुजुर्गी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व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फ़ज़ीलत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पाये</w:t>
      </w:r>
      <w:r w:rsidR="008D457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lastRenderedPageBreak/>
        <w:t>6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खुत्बा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औरत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सरेमिम्बर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पढते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मर्द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उसका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रूस्वा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जाये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हम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चश्मों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आगे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नसीहत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पाये</w:t>
      </w:r>
      <w:r w:rsidR="00362E76">
        <w:rPr>
          <w:cs/>
          <w:lang w:bidi="hi-IN"/>
        </w:rPr>
        <w:t>।</w:t>
      </w:r>
      <w:r w:rsidR="005C088B">
        <w:rPr>
          <w:lang w:bidi="hi-IN"/>
        </w:rPr>
        <w:cr/>
      </w:r>
      <w:r w:rsidRPr="00C74AD2">
        <w:rPr>
          <w:cs/>
          <w:lang w:bidi="hi-IN"/>
        </w:rPr>
        <w:t>7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खुत्बा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बादशाह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पढ़ते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="005C088B">
        <w:rPr>
          <w:lang w:bidi="hi-IN"/>
        </w:rPr>
        <w:cr/>
      </w:r>
      <w:r w:rsidRPr="00C74AD2">
        <w:rPr>
          <w:rFonts w:hint="cs"/>
          <w:cs/>
          <w:lang w:bidi="hi-IN"/>
        </w:rPr>
        <w:t>अगर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बादशाह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नेक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आमाल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है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अदलो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इन्साफ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करे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अगर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मुफसिदहै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तौबा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करे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8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खुत्बा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साथ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सीग़ये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निकाह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पढ़ना</w:t>
      </w:r>
      <w:r w:rsidRPr="00C74AD2">
        <w:rPr>
          <w:cs/>
          <w:lang w:bidi="hi-IN"/>
        </w:rPr>
        <w:t xml:space="preserve"> </w:t>
      </w:r>
      <w:r w:rsidR="005C088B">
        <w:rPr>
          <w:lang w:bidi="hi-IN"/>
        </w:rPr>
        <w:cr/>
      </w:r>
      <w:r w:rsidRPr="00C74AD2">
        <w:rPr>
          <w:rFonts w:hint="cs"/>
          <w:cs/>
          <w:lang w:bidi="hi-IN"/>
        </w:rPr>
        <w:t>ख़ैरो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एहसानमे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शौहरत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पाये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मंफ़अत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और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बेहतरी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जहानमे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पाये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9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खत्बा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काफ़िर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पढ़ते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दलीलहै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कि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वो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शख़्स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इस्लाम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लाये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फ़ज़्ले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हक़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दौलते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ईमान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पाये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10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खुत्बा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ग़ैर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ख़तीब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पढ़ना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वो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शख़्स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सफ़र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जाये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तक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रहे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ख़तरा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पाये</w:t>
      </w:r>
      <w:r w:rsidR="00362E76">
        <w:rPr>
          <w:cs/>
          <w:lang w:bidi="hi-IN"/>
        </w:rPr>
        <w:t>।</w:t>
      </w:r>
      <w:r w:rsidRPr="00C74AD2">
        <w:rPr>
          <w:rFonts w:hint="cs"/>
          <w:cs/>
          <w:lang w:bidi="hi-IN"/>
        </w:rPr>
        <w:t>ख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11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ख़ानऐ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बाग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जाना</w:t>
      </w:r>
      <w:r w:rsidRPr="00C74AD2">
        <w:rPr>
          <w:cs/>
          <w:lang w:bidi="hi-IN"/>
        </w:rPr>
        <w:t xml:space="preserve"> </w:t>
      </w:r>
      <w:r w:rsidR="005C088B">
        <w:rPr>
          <w:lang w:bidi="hi-IN"/>
        </w:rPr>
        <w:cr/>
      </w:r>
      <w:r w:rsidRPr="00C74AD2">
        <w:rPr>
          <w:rFonts w:hint="cs"/>
          <w:cs/>
          <w:lang w:bidi="hi-IN"/>
        </w:rPr>
        <w:t>दौलते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आराम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पाये</w:t>
      </w:r>
      <w:r w:rsidR="00362E76">
        <w:rPr>
          <w:rFonts w:hint="cs"/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12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ख़नाऐ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बाग़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जाना</w:t>
      </w:r>
      <w:r w:rsidR="008D4572">
        <w:rPr>
          <w:cs/>
          <w:lang w:bidi="hi-IN"/>
        </w:rPr>
        <w:t xml:space="preserve"> </w:t>
      </w:r>
      <w:r w:rsidR="005C088B">
        <w:rPr>
          <w:lang w:bidi="hi-IN"/>
        </w:rPr>
        <w:cr/>
      </w:r>
      <w:r w:rsidRPr="00C74AD2">
        <w:rPr>
          <w:rFonts w:hint="cs"/>
          <w:cs/>
          <w:lang w:bidi="hi-IN"/>
        </w:rPr>
        <w:t>मौत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नज़दीक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पहुँचे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उम्र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जाम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लबरेज़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13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ख़ानऐ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तारीक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निकलना</w:t>
      </w:r>
      <w:r w:rsidR="008D4572">
        <w:rPr>
          <w:cs/>
          <w:lang w:bidi="hi-IN"/>
        </w:rPr>
        <w:t xml:space="preserve"> </w:t>
      </w:r>
      <w:r w:rsidR="005C088B">
        <w:rPr>
          <w:lang w:bidi="hi-IN"/>
        </w:rPr>
        <w:cr/>
      </w:r>
      <w:r w:rsidRPr="00C74AD2">
        <w:rPr>
          <w:rFonts w:hint="cs"/>
          <w:cs/>
          <w:lang w:bidi="hi-IN"/>
        </w:rPr>
        <w:t>बीमारी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सेहत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जाये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ज़िल्लत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बाद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इज़्जत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पाये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14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ख़ोशे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दरख़त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निकलना</w:t>
      </w:r>
      <w:r w:rsidR="005C088B">
        <w:rPr>
          <w:lang w:bidi="hi-IN"/>
        </w:rPr>
        <w:cr/>
      </w:r>
      <w:r w:rsidRPr="00C74AD2">
        <w:rPr>
          <w:rFonts w:hint="cs"/>
          <w:cs/>
          <w:lang w:bidi="hi-IN"/>
        </w:rPr>
        <w:t>अगर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बेसुमार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माला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माल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lastRenderedPageBreak/>
        <w:t>15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ख़ोशे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सब्ज़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ख़िमर्न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फल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माले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दुनिया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तवन्गर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="00362E76">
        <w:rPr>
          <w:rFonts w:hint="cs"/>
          <w:cs/>
          <w:lang w:bidi="hi-IN"/>
        </w:rPr>
        <w:t>।</w:t>
      </w:r>
      <w:r w:rsidRPr="00C74AD2">
        <w:rPr>
          <w:rFonts w:hint="cs"/>
          <w:cs/>
          <w:lang w:bidi="hi-IN"/>
        </w:rPr>
        <w:t>तवल्लुदे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नेक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फ़रजन्दे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नेक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अख़्तर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16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ख़ुर्मा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खाना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माले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हलाल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खाने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आये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इल्मे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दीनिया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फ़ायदा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="00362E76">
        <w:rPr>
          <w:cs/>
          <w:lang w:bidi="hi-IN"/>
        </w:rPr>
        <w:t>।</w:t>
      </w:r>
      <w:r w:rsidR="005C088B">
        <w:rPr>
          <w:lang w:bidi="hi-IN"/>
        </w:rPr>
        <w:cr/>
      </w:r>
      <w:r w:rsidRPr="00C74AD2">
        <w:rPr>
          <w:cs/>
          <w:lang w:bidi="hi-IN"/>
        </w:rPr>
        <w:t>17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खुर्मा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दरख़्त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यातुख़्म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="008D457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सफ़र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जाये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मशक़्कत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फ़ायदा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उठाये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और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अगर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खुर्मा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चीर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निकाले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फ़रज़नद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औरत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घरमें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लाये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18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खुर्मा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चुननाया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खाना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रोज़ी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हलाल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पाये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बीवी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नेक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किरदार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मिले।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19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खुर्मा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ताज़ा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दरख्त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तोड़ना</w:t>
      </w:r>
      <w:r w:rsidR="005C088B">
        <w:rPr>
          <w:lang w:bidi="hi-IN"/>
        </w:rPr>
        <w:cr/>
      </w:r>
      <w:r w:rsidRPr="00C74AD2">
        <w:rPr>
          <w:rFonts w:hint="cs"/>
          <w:cs/>
          <w:lang w:bidi="hi-IN"/>
        </w:rPr>
        <w:t>फ़स्ल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हाकिम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जाये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और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ग़ैर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मोसम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बीमार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पड़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जाये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रंज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उठाये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 xml:space="preserve">20 </w:t>
      </w:r>
      <w:r w:rsidRPr="00C74AD2">
        <w:rPr>
          <w:rFonts w:hint="cs"/>
          <w:cs/>
          <w:lang w:bidi="hi-IN"/>
        </w:rPr>
        <w:t>खरबुज़ा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खाना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पाना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कुछ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दिन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रंजुररहे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इशरत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दुर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रहे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21</w:t>
      </w:r>
      <w:r w:rsidR="00200CA0">
        <w:rPr>
          <w:cs/>
          <w:lang w:bidi="hi-IN"/>
        </w:rPr>
        <w:t>.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खरबुज़ा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="008D457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रंज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बाद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राहत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तरक़्क़ीये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मालो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दौलत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22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खरबुज़े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खेत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दौलत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बेअंदाज़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दिलको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रहत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मिले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बुजुर्ग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हिम्मत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औलाद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कसरत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lastRenderedPageBreak/>
        <w:t>23</w:t>
      </w:r>
      <w:r w:rsidR="00200CA0">
        <w:rPr>
          <w:cs/>
          <w:lang w:bidi="hi-IN"/>
        </w:rPr>
        <w:t>.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ख़रबूज़ा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सब्ज़ो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शादाब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पाना</w:t>
      </w:r>
      <w:r w:rsidRPr="00C74AD2">
        <w:rPr>
          <w:cs/>
          <w:lang w:bidi="hi-IN"/>
        </w:rPr>
        <w:t xml:space="preserve"> </w:t>
      </w:r>
      <w:r w:rsidR="005C088B">
        <w:rPr>
          <w:lang w:bidi="hi-IN"/>
        </w:rPr>
        <w:cr/>
      </w:r>
      <w:r w:rsidRPr="00C74AD2">
        <w:rPr>
          <w:rFonts w:hint="cs"/>
          <w:cs/>
          <w:lang w:bidi="hi-IN"/>
        </w:rPr>
        <w:t>औरत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मिले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फ़रज़द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विलादत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तरक़्क़ी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मंफअत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और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जाहो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हशमत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24</w:t>
      </w:r>
      <w:r w:rsidR="00200CA0">
        <w:rPr>
          <w:cs/>
          <w:lang w:bidi="hi-IN"/>
        </w:rPr>
        <w:t>.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ख़्यार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खाना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पाना</w:t>
      </w:r>
      <w:r w:rsidRPr="00C74AD2">
        <w:rPr>
          <w:cs/>
          <w:lang w:bidi="hi-IN"/>
        </w:rPr>
        <w:t xml:space="preserve"> </w:t>
      </w:r>
      <w:r w:rsidR="005C088B">
        <w:rPr>
          <w:lang w:bidi="hi-IN"/>
        </w:rPr>
        <w:cr/>
      </w:r>
      <w:r w:rsidRPr="00C74AD2">
        <w:rPr>
          <w:rFonts w:hint="cs"/>
          <w:cs/>
          <w:lang w:bidi="hi-IN"/>
        </w:rPr>
        <w:t>औरत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लड़की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पैदा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मर्द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बिमार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25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ख़ुश्बूयात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सूघॅना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अहले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दुनिया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नफा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दिमाग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बूए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इल्मो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फज़्ल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मोअत्तर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26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ख़्वाब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तअम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खाना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तरक्क़ीए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दर्जत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फ़राग़िऐ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मुंएमात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वुस्अतेरिज़क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मज़ीद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ख़ैरो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बरकत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="00362E76">
        <w:rPr>
          <w:rFonts w:hint="cs"/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27</w:t>
      </w:r>
      <w:r w:rsidR="00200CA0">
        <w:rPr>
          <w:cs/>
          <w:lang w:bidi="hi-IN"/>
        </w:rPr>
        <w:t>.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ख़च्चर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अपने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परसवार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होना</w:t>
      </w:r>
      <w:r w:rsidR="008D4572">
        <w:rPr>
          <w:cs/>
          <w:lang w:bidi="hi-IN"/>
        </w:rPr>
        <w:t xml:space="preserve"> </w:t>
      </w:r>
      <w:r w:rsidR="005C088B">
        <w:rPr>
          <w:lang w:bidi="hi-IN"/>
        </w:rPr>
        <w:cr/>
      </w:r>
      <w:r w:rsidRPr="00C74AD2">
        <w:rPr>
          <w:rFonts w:hint="cs"/>
          <w:cs/>
          <w:lang w:bidi="hi-IN"/>
        </w:rPr>
        <w:t>तूले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हयात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तरक़्कीये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दर्जात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अगर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पालान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बँधा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देखेऔरत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फरबेह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कनीज़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मिले</w:t>
      </w:r>
      <w:r w:rsidR="00362E76">
        <w:rPr>
          <w:cs/>
          <w:lang w:bidi="hi-IN"/>
        </w:rPr>
        <w:t>।</w:t>
      </w:r>
      <w:r w:rsidR="005C088B">
        <w:rPr>
          <w:lang w:bidi="hi-IN"/>
        </w:rPr>
        <w:cr/>
      </w:r>
      <w:r w:rsidRPr="00C74AD2">
        <w:rPr>
          <w:cs/>
          <w:lang w:bidi="hi-IN"/>
        </w:rPr>
        <w:t>28</w:t>
      </w:r>
      <w:r w:rsidR="00200CA0">
        <w:rPr>
          <w:cs/>
          <w:lang w:bidi="hi-IN"/>
        </w:rPr>
        <w:t>.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खच्चर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बेगाना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सवार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होने</w:t>
      </w:r>
      <w:r w:rsidR="008D457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साहिबे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ख़च्चर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औरत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तसर्रूफ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आय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अमानत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ख़यानत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करे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ख़िजालत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उठाये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29</w:t>
      </w:r>
      <w:r w:rsidR="00200CA0">
        <w:rPr>
          <w:cs/>
          <w:lang w:bidi="hi-IN"/>
        </w:rPr>
        <w:t>.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खच्चर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किसी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सवार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="008D457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मर्द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अजनबी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उसकी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जोरू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ख़यानत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करे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नंगो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नामूस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खोले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हुर्मत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करे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30</w:t>
      </w:r>
      <w:r w:rsidR="00362E76">
        <w:rPr>
          <w:cs/>
          <w:lang w:bidi="hi-IN"/>
        </w:rPr>
        <w:t>।</w:t>
      </w:r>
      <w:r w:rsidRPr="00C74AD2">
        <w:rPr>
          <w:rFonts w:hint="cs"/>
          <w:cs/>
          <w:lang w:bidi="hi-IN"/>
        </w:rPr>
        <w:t>खचट्तर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बरेहना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पीठ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बैठना</w:t>
      </w:r>
      <w:r w:rsidR="008D4572">
        <w:rPr>
          <w:cs/>
          <w:lang w:bidi="hi-IN"/>
        </w:rPr>
        <w:t xml:space="preserve"> </w:t>
      </w:r>
      <w:r w:rsidR="005C088B">
        <w:rPr>
          <w:lang w:bidi="hi-IN"/>
        </w:rPr>
        <w:cr/>
      </w:r>
      <w:r w:rsidRPr="00C74AD2">
        <w:rPr>
          <w:rFonts w:hint="cs"/>
          <w:cs/>
          <w:lang w:bidi="hi-IN"/>
        </w:rPr>
        <w:t>सफर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इत्तिफ़ाक़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पड़े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अगर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मादा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उम्रदराज़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शादीकरे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lastRenderedPageBreak/>
        <w:t>31</w:t>
      </w:r>
      <w:r w:rsidR="00200CA0">
        <w:rPr>
          <w:cs/>
          <w:lang w:bidi="hi-IN"/>
        </w:rPr>
        <w:t>.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ख़रगोश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  <w:r w:rsidR="005C088B">
        <w:rPr>
          <w:lang w:bidi="hi-IN"/>
        </w:rPr>
        <w:cr/>
      </w:r>
      <w:r w:rsidRPr="00C74AD2">
        <w:rPr>
          <w:rFonts w:hint="cs"/>
          <w:cs/>
          <w:lang w:bidi="hi-IN"/>
        </w:rPr>
        <w:t>औरत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सुस्त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बुनियाद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मिले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ज़ाहिर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यगाना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दिल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बेगाना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रहे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32</w:t>
      </w:r>
      <w:r w:rsidR="00200CA0">
        <w:rPr>
          <w:cs/>
          <w:lang w:bidi="hi-IN"/>
        </w:rPr>
        <w:t>.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ख़शख़ाश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="005C088B">
        <w:rPr>
          <w:lang w:bidi="hi-IN"/>
        </w:rPr>
        <w:cr/>
      </w:r>
      <w:r w:rsidRPr="00C74AD2">
        <w:rPr>
          <w:rFonts w:hint="cs"/>
          <w:cs/>
          <w:lang w:bidi="hi-IN"/>
        </w:rPr>
        <w:t>दौलत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हशमत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सुरूर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तीनतमे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फ़िस्क़ो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फ़िजूरहो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33</w:t>
      </w:r>
      <w:r w:rsidR="00200CA0">
        <w:rPr>
          <w:cs/>
          <w:lang w:bidi="hi-IN"/>
        </w:rPr>
        <w:t>.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ख़िश्ते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ख़ाम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="008D457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हर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ख़िश्तके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एवज़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हज़ार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दिरहम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पाये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बेतरद्दुद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माल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हाथ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आये</w:t>
      </w:r>
      <w:r w:rsidR="00362E76">
        <w:rPr>
          <w:cs/>
          <w:lang w:bidi="hi-IN"/>
        </w:rPr>
        <w:t>।</w:t>
      </w:r>
      <w:r w:rsidR="005C088B">
        <w:rPr>
          <w:lang w:bidi="hi-IN"/>
        </w:rPr>
        <w:cr/>
      </w:r>
      <w:r w:rsidRPr="00C74AD2">
        <w:rPr>
          <w:cs/>
          <w:lang w:bidi="hi-IN"/>
        </w:rPr>
        <w:t xml:space="preserve">34 </w:t>
      </w:r>
      <w:r w:rsidRPr="00C74AD2">
        <w:rPr>
          <w:rFonts w:hint="cs"/>
          <w:cs/>
          <w:lang w:bidi="hi-IN"/>
        </w:rPr>
        <w:t>ख़िश्ते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पुख्ता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उम्र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पैमाना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लबरेज़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बिमारी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नाकाम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35</w:t>
      </w:r>
      <w:r w:rsidR="00200CA0">
        <w:rPr>
          <w:cs/>
          <w:lang w:bidi="hi-IN"/>
        </w:rPr>
        <w:t>.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ख़ुसिया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बड़ा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कुव्वतते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बाह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रूस्वा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दुख्तर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पैदा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जोरू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रूस्वा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36</w:t>
      </w:r>
      <w:r w:rsidR="00200CA0">
        <w:rPr>
          <w:cs/>
          <w:lang w:bidi="hi-IN"/>
        </w:rPr>
        <w:t>.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ख़त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पढ़ना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लिखना</w:t>
      </w:r>
      <w:r w:rsidR="008D457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ख़बर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अच्छी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मिले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इर्स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पाये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ग़म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घटे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राहतो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अराम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बढ़े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37</w:t>
      </w:r>
      <w:r w:rsidR="00200CA0">
        <w:rPr>
          <w:cs/>
          <w:lang w:bidi="hi-IN"/>
        </w:rPr>
        <w:t>.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ख़त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पढ़कर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मानी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समझना</w:t>
      </w:r>
      <w:r w:rsidRPr="00C74AD2">
        <w:rPr>
          <w:cs/>
          <w:lang w:bidi="hi-IN"/>
        </w:rPr>
        <w:t xml:space="preserve"> </w:t>
      </w:r>
      <w:r w:rsidR="005C088B">
        <w:rPr>
          <w:lang w:bidi="hi-IN"/>
        </w:rPr>
        <w:cr/>
      </w:r>
      <w:r w:rsidRPr="00C74AD2">
        <w:rPr>
          <w:rFonts w:hint="cs"/>
          <w:cs/>
          <w:lang w:bidi="hi-IN"/>
        </w:rPr>
        <w:t>कोई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ऐसा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काम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सिपुर्द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मुश्किलसे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ऱसर्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अंजाम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38</w:t>
      </w:r>
      <w:r w:rsidR="00200CA0">
        <w:rPr>
          <w:cs/>
          <w:lang w:bidi="hi-IN"/>
        </w:rPr>
        <w:t>.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ख़त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मोहरी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पढ़ना</w:t>
      </w:r>
      <w:r w:rsidRPr="00C74AD2">
        <w:rPr>
          <w:cs/>
          <w:lang w:bidi="hi-IN"/>
        </w:rPr>
        <w:t xml:space="preserve"> </w:t>
      </w:r>
      <w:r w:rsidR="005C088B">
        <w:rPr>
          <w:lang w:bidi="hi-IN"/>
        </w:rPr>
        <w:cr/>
      </w:r>
      <w:r w:rsidRPr="00C74AD2">
        <w:rPr>
          <w:rFonts w:hint="cs"/>
          <w:cs/>
          <w:lang w:bidi="hi-IN"/>
        </w:rPr>
        <w:t>राज़दारो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रफ़ीके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सुल्तानीहो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सुपुर्द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रर्ईयत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हिफ़ाज़तो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निगरानी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 xml:space="preserve">39 </w:t>
      </w:r>
      <w:r w:rsidRPr="00C74AD2">
        <w:rPr>
          <w:rFonts w:hint="cs"/>
          <w:cs/>
          <w:lang w:bidi="hi-IN"/>
        </w:rPr>
        <w:t>ख़त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खुला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="008D4572">
        <w:rPr>
          <w:cs/>
          <w:lang w:bidi="hi-IN"/>
        </w:rPr>
        <w:t xml:space="preserve"> </w:t>
      </w:r>
      <w:r w:rsidR="005C088B">
        <w:rPr>
          <w:lang w:bidi="hi-IN"/>
        </w:rPr>
        <w:cr/>
      </w:r>
      <w:r w:rsidRPr="00C74AD2">
        <w:rPr>
          <w:rFonts w:hint="cs"/>
          <w:cs/>
          <w:lang w:bidi="hi-IN"/>
        </w:rPr>
        <w:t>कुशादगी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ऐ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रिज़्क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राज़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मख़फ़ी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खुले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दुशमन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फ़तह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="00362E76">
        <w:rPr>
          <w:rFonts w:hint="cs"/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lastRenderedPageBreak/>
        <w:t>40</w:t>
      </w:r>
      <w:r w:rsidR="00200CA0">
        <w:rPr>
          <w:cs/>
          <w:lang w:bidi="hi-IN"/>
        </w:rPr>
        <w:t>.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ख़ुलअ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औरत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करते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  <w:r w:rsidR="005C088B">
        <w:rPr>
          <w:lang w:bidi="hi-IN"/>
        </w:rPr>
        <w:cr/>
      </w:r>
      <w:r w:rsidRPr="00C74AD2">
        <w:rPr>
          <w:rFonts w:hint="cs"/>
          <w:cs/>
          <w:lang w:bidi="hi-IN"/>
        </w:rPr>
        <w:t>तवंगरी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दलील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है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फ़ारिगुल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बाली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दलील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है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 xml:space="preserve">41 </w:t>
      </w:r>
      <w:r w:rsidRPr="00C74AD2">
        <w:rPr>
          <w:rFonts w:hint="cs"/>
          <w:cs/>
          <w:lang w:bidi="hi-IN"/>
        </w:rPr>
        <w:t>ख़िलाल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करना</w:t>
      </w:r>
      <w:r w:rsidR="008D457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काम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बेहुदा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शर्मिन्दा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अज़ीज़ो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अक्रबा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छूट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जाये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42</w:t>
      </w:r>
      <w:r w:rsidR="00200CA0">
        <w:rPr>
          <w:cs/>
          <w:lang w:bidi="hi-IN"/>
        </w:rPr>
        <w:t>.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ख़िरका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बदन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दूर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करना</w:t>
      </w:r>
      <w:r w:rsidRPr="00C74AD2">
        <w:rPr>
          <w:cs/>
          <w:lang w:bidi="hi-IN"/>
        </w:rPr>
        <w:t xml:space="preserve"> </w:t>
      </w:r>
      <w:r w:rsidR="005C088B">
        <w:rPr>
          <w:lang w:bidi="hi-IN"/>
        </w:rPr>
        <w:cr/>
      </w:r>
      <w:r w:rsidRPr="00C74AD2">
        <w:rPr>
          <w:rFonts w:hint="cs"/>
          <w:cs/>
          <w:lang w:bidi="hi-IN"/>
        </w:rPr>
        <w:t>ग़मो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अन्दोहहो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फ़क़्रो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फाका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भी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जुदाई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43</w:t>
      </w:r>
      <w:r w:rsidR="00200CA0">
        <w:rPr>
          <w:cs/>
          <w:lang w:bidi="hi-IN"/>
        </w:rPr>
        <w:t>.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ख़मीर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करते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खाना</w:t>
      </w:r>
      <w:r w:rsidR="008D4572">
        <w:rPr>
          <w:cs/>
          <w:lang w:bidi="hi-IN"/>
        </w:rPr>
        <w:t xml:space="preserve"> </w:t>
      </w:r>
      <w:r w:rsidR="005C088B">
        <w:rPr>
          <w:lang w:bidi="hi-IN"/>
        </w:rPr>
        <w:cr/>
      </w:r>
      <w:r w:rsidRPr="00C74AD2">
        <w:rPr>
          <w:rFonts w:hint="cs"/>
          <w:cs/>
          <w:lang w:bidi="hi-IN"/>
        </w:rPr>
        <w:t>अगर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ख़मीर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गेहूँओं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आटे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बकद्र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इसके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माले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तिजारत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पाये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और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चने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बाजरे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है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थोढञा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नफ़ा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हाथ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आये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44</w:t>
      </w:r>
      <w:r w:rsidR="00200CA0">
        <w:rPr>
          <w:cs/>
          <w:lang w:bidi="hi-IN"/>
        </w:rPr>
        <w:t>.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ख़न्जर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हाथ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दलील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कुव्वत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व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शुजाअत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है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निशाने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फ़तह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व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नुसरत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है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45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ख़नजर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टूटना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ज़ाया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ना</w:t>
      </w:r>
      <w:r w:rsidRPr="00C74AD2">
        <w:rPr>
          <w:cs/>
          <w:lang w:bidi="hi-IN"/>
        </w:rPr>
        <w:t xml:space="preserve"> </w:t>
      </w:r>
      <w:r w:rsidR="005C088B">
        <w:rPr>
          <w:lang w:bidi="hi-IN"/>
        </w:rPr>
        <w:cr/>
      </w:r>
      <w:r w:rsidRPr="00C74AD2">
        <w:rPr>
          <w:rFonts w:hint="cs"/>
          <w:cs/>
          <w:lang w:bidi="hi-IN"/>
        </w:rPr>
        <w:t>रफ़ए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खूसूमत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की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दलील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है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सुलहा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कि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दलील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है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46</w:t>
      </w:r>
      <w:r w:rsidR="00200CA0">
        <w:rPr>
          <w:cs/>
          <w:lang w:bidi="hi-IN"/>
        </w:rPr>
        <w:t>.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ख़ोद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यानी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कुलाहेआहनी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मिलना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आफ़ातो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बलियान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महफूज़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रहे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ख़ैरो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सआदत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मलहूज़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रहे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47</w:t>
      </w:r>
      <w:r w:rsidR="00200CA0">
        <w:rPr>
          <w:cs/>
          <w:lang w:bidi="hi-IN"/>
        </w:rPr>
        <w:t>.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ख़िलअत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पाना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सब्ज़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या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सपैद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रंग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दीन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इज़्ज़त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अफ़ज़ाई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और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रेश्मी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दुनिया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हुर्मत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और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भलाई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lastRenderedPageBreak/>
        <w:t>48</w:t>
      </w:r>
      <w:r w:rsidR="00200CA0">
        <w:rPr>
          <w:cs/>
          <w:lang w:bidi="hi-IN"/>
        </w:rPr>
        <w:t>.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खून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जारी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अफ़सरी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कुछबराये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नाम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मिले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बहुत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माले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हराम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मिले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49</w:t>
      </w:r>
      <w:r w:rsidR="00200CA0">
        <w:rPr>
          <w:cs/>
          <w:lang w:bidi="hi-IN"/>
        </w:rPr>
        <w:t>.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ख़ूनआलूदा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हौना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मोजिबे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मालोदौलत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बाएस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नफाव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राहत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है</w:t>
      </w:r>
      <w:r w:rsidR="00362E76">
        <w:rPr>
          <w:cs/>
          <w:lang w:bidi="hi-IN"/>
        </w:rPr>
        <w:t>।</w:t>
      </w:r>
      <w:r w:rsidR="005C088B">
        <w:rPr>
          <w:lang w:bidi="hi-IN"/>
        </w:rPr>
        <w:cr/>
      </w:r>
      <w:r w:rsidRPr="00C74AD2">
        <w:rPr>
          <w:cs/>
          <w:lang w:bidi="hi-IN"/>
        </w:rPr>
        <w:t>50</w:t>
      </w:r>
      <w:r w:rsidR="00200CA0">
        <w:rPr>
          <w:cs/>
          <w:lang w:bidi="hi-IN"/>
        </w:rPr>
        <w:t>.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खून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किसी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खाना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माले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हराम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खाये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लोंडी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बाकिरा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पाये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51</w:t>
      </w:r>
      <w:r w:rsidR="00200CA0">
        <w:rPr>
          <w:cs/>
          <w:lang w:bidi="hi-IN"/>
        </w:rPr>
        <w:t>.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ख़ेमा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औ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खुरगाह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FA7811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औरत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जमीला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लोंडी</w:t>
      </w:r>
      <w:r w:rsidR="00FA7811">
        <w:rPr>
          <w:rFonts w:hint="cs"/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बाकिरा</w:t>
      </w:r>
      <w:r w:rsidR="00FA7811">
        <w:rPr>
          <w:rFonts w:hint="cs"/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पाये</w:t>
      </w:r>
      <w:r w:rsidR="00362E76">
        <w:rPr>
          <w:cs/>
          <w:lang w:bidi="hi-IN"/>
        </w:rPr>
        <w:t>।</w:t>
      </w:r>
      <w:r w:rsidR="00FA7811">
        <w:rPr>
          <w:rFonts w:hint="cs"/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बादशाह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दादगर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का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अफसर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जाये</w:t>
      </w:r>
      <w:r w:rsidR="00362E76">
        <w:rPr>
          <w:cs/>
          <w:lang w:bidi="hi-IN"/>
        </w:rPr>
        <w:t>।</w:t>
      </w:r>
    </w:p>
    <w:p w:rsidR="00C74AD2" w:rsidRPr="00C74AD2" w:rsidRDefault="00C74AD2" w:rsidP="00FA7811">
      <w:pPr>
        <w:pStyle w:val="libNormal"/>
        <w:rPr>
          <w:lang w:bidi="hi-IN"/>
        </w:rPr>
      </w:pPr>
      <w:r w:rsidRPr="00C74AD2">
        <w:rPr>
          <w:cs/>
          <w:lang w:bidi="hi-IN"/>
        </w:rPr>
        <w:t>52</w:t>
      </w:r>
      <w:r w:rsidR="00200CA0">
        <w:rPr>
          <w:cs/>
          <w:lang w:bidi="hi-IN"/>
        </w:rPr>
        <w:t>.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खुश्क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अनाज</w:t>
      </w:r>
      <w:r w:rsidR="00FA7811">
        <w:rPr>
          <w:rFonts w:hint="cs"/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खा</w:t>
      </w:r>
      <w:r w:rsidR="00FA7811">
        <w:rPr>
          <w:rFonts w:hint="cs"/>
          <w:cs/>
          <w:lang w:bidi="hi-IN"/>
        </w:rPr>
        <w:t>ऐ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मुफ़लिसी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सामना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होऱंजोग़ममे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मुबतिला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53</w:t>
      </w:r>
      <w:r w:rsidR="00200CA0">
        <w:rPr>
          <w:cs/>
          <w:lang w:bidi="hi-IN"/>
        </w:rPr>
        <w:t>.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ख़ाक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बरसते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  <w:r w:rsidR="005C088B">
        <w:rPr>
          <w:lang w:bidi="hi-IN"/>
        </w:rPr>
        <w:cr/>
      </w:r>
      <w:r w:rsidRPr="00C74AD2">
        <w:rPr>
          <w:rFonts w:hint="cs"/>
          <w:cs/>
          <w:lang w:bidi="hi-IN"/>
        </w:rPr>
        <w:t>कदूरत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आजाये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ख़िफ़फ़तो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नक्बत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माल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हाथ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54</w:t>
      </w:r>
      <w:r w:rsidR="00200CA0">
        <w:rPr>
          <w:cs/>
          <w:lang w:bidi="hi-IN"/>
        </w:rPr>
        <w:t>.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ख़ागीना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यानी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अंडा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तला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हुआ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खाना</w:t>
      </w:r>
      <w:r w:rsidR="00200CA0">
        <w:rPr>
          <w:cs/>
          <w:lang w:bidi="hi-IN"/>
        </w:rPr>
        <w:t>.</w:t>
      </w:r>
      <w:r w:rsidR="008D457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औरत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फ़ायदा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उठाये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मुफ्त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माल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हाथ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लगे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55</w:t>
      </w:r>
      <w:r w:rsidR="00200CA0">
        <w:rPr>
          <w:cs/>
          <w:lang w:bidi="hi-IN"/>
        </w:rPr>
        <w:t>.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ख़त्ना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मुताबके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सुन्नत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फरज़न्द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नेकी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आराम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और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इत्मिनान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हासिल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होने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और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फ़रज़न्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व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ज़न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जुदाई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बाएस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है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56</w:t>
      </w:r>
      <w:r w:rsidR="00200CA0">
        <w:rPr>
          <w:cs/>
          <w:lang w:bidi="hi-IN"/>
        </w:rPr>
        <w:t>.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ख़ाक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lastRenderedPageBreak/>
        <w:t>दाम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और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दिरहम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अलामत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है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57</w:t>
      </w:r>
      <w:r w:rsidR="00200CA0">
        <w:rPr>
          <w:cs/>
          <w:lang w:bidi="hi-IN"/>
        </w:rPr>
        <w:t>.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ख़रबूज़ा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मौसमपर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खरबूज़ा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बीमारी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औरत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गुलाम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मंफ़्त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और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ऐशो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मसर्रत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कि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दलील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है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58</w:t>
      </w:r>
      <w:r w:rsidR="00200CA0">
        <w:rPr>
          <w:cs/>
          <w:lang w:bidi="hi-IN"/>
        </w:rPr>
        <w:t>.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खच्चर</w:t>
      </w:r>
      <w:r w:rsidRPr="00C74AD2">
        <w:rPr>
          <w:cs/>
          <w:lang w:bidi="hi-IN"/>
        </w:rPr>
        <w:t xml:space="preserve"> </w:t>
      </w:r>
      <w:r w:rsidR="005C088B">
        <w:rPr>
          <w:lang w:bidi="hi-IN"/>
        </w:rPr>
        <w:cr/>
      </w:r>
      <w:r w:rsidRPr="00C74AD2">
        <w:rPr>
          <w:rFonts w:hint="cs"/>
          <w:cs/>
          <w:lang w:bidi="hi-IN"/>
        </w:rPr>
        <w:t>खच्चर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सवार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होना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दुनिया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बदनाम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व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ज़लील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होने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दलील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है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59</w:t>
      </w:r>
      <w:r w:rsidR="00200CA0">
        <w:rPr>
          <w:cs/>
          <w:lang w:bidi="hi-IN"/>
        </w:rPr>
        <w:t>.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ख़रगोश</w:t>
      </w:r>
      <w:r w:rsidRPr="00C74AD2">
        <w:rPr>
          <w:cs/>
          <w:lang w:bidi="hi-IN"/>
        </w:rPr>
        <w:t xml:space="preserve"> </w:t>
      </w:r>
      <w:r w:rsidR="005C088B">
        <w:rPr>
          <w:lang w:bidi="hi-IN"/>
        </w:rPr>
        <w:cr/>
      </w:r>
      <w:r w:rsidRPr="00C74AD2">
        <w:rPr>
          <w:rFonts w:hint="cs"/>
          <w:cs/>
          <w:lang w:bidi="hi-IN"/>
        </w:rPr>
        <w:t>ख़रगोश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मिलना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पकड़ना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बदकार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बदअख़लाक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कनीज़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ख़रीदने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के</w:t>
      </w:r>
      <w:r w:rsidR="00FA7811">
        <w:rPr>
          <w:rFonts w:hint="cs"/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मुतरादिफ़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है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60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ख़रीदो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फ़रोख़्त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करना</w:t>
      </w:r>
      <w:r w:rsidRPr="00C74AD2">
        <w:rPr>
          <w:cs/>
          <w:lang w:bidi="hi-IN"/>
        </w:rPr>
        <w:t xml:space="preserve"> </w:t>
      </w:r>
      <w:r w:rsidR="005C088B">
        <w:rPr>
          <w:lang w:bidi="hi-IN"/>
        </w:rPr>
        <w:cr/>
      </w:r>
      <w:r w:rsidRPr="00C74AD2">
        <w:rPr>
          <w:rFonts w:hint="cs"/>
          <w:cs/>
          <w:lang w:bidi="hi-IN"/>
        </w:rPr>
        <w:t>नेक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अलामत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है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61</w:t>
      </w:r>
      <w:r w:rsidR="00200CA0">
        <w:rPr>
          <w:cs/>
          <w:lang w:bidi="hi-IN"/>
        </w:rPr>
        <w:t>.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ख़</w:t>
      </w:r>
      <w:r w:rsidR="00FA7811">
        <w:rPr>
          <w:rFonts w:hint="cs"/>
          <w:cs/>
          <w:lang w:bidi="hi-IN"/>
        </w:rPr>
        <w:t>ज़ा</w:t>
      </w:r>
      <w:r w:rsidRPr="00C74AD2">
        <w:rPr>
          <w:rFonts w:hint="cs"/>
          <w:cs/>
          <w:lang w:bidi="hi-IN"/>
        </w:rPr>
        <w:t>ना</w:t>
      </w:r>
      <w:r w:rsidRPr="00C74AD2">
        <w:rPr>
          <w:cs/>
          <w:lang w:bidi="hi-IN"/>
        </w:rPr>
        <w:t xml:space="preserve"> </w:t>
      </w:r>
      <w:r w:rsidR="005C088B">
        <w:rPr>
          <w:lang w:bidi="hi-IN"/>
        </w:rPr>
        <w:cr/>
      </w:r>
      <w:r w:rsidRPr="00C74AD2">
        <w:rPr>
          <w:rFonts w:hint="cs"/>
          <w:cs/>
          <w:lang w:bidi="hi-IN"/>
        </w:rPr>
        <w:t>ख़ज़ाना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पाना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बीमार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होने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और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रंजो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ग़म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गिरफ़्तार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होनेकीदलीलहै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62</w:t>
      </w:r>
      <w:r w:rsidR="00200CA0">
        <w:rPr>
          <w:cs/>
          <w:lang w:bidi="hi-IN"/>
        </w:rPr>
        <w:t>.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ख़ुश्क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लकड़ी</w:t>
      </w:r>
      <w:r w:rsidR="005C088B">
        <w:rPr>
          <w:lang w:bidi="hi-IN"/>
        </w:rPr>
        <w:cr/>
      </w:r>
      <w:r w:rsidRPr="00C74AD2">
        <w:rPr>
          <w:rFonts w:hint="cs"/>
          <w:cs/>
          <w:lang w:bidi="hi-IN"/>
        </w:rPr>
        <w:t>अगर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कोई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शख़्स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ख़्वाब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खुश्क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लकड़ी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किसी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नामालूम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शख़्स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फ़ायदा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हासिल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होने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और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माले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दुनिया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मिलने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दलील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है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63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ख़शख़ास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="008D4572">
        <w:rPr>
          <w:cs/>
          <w:lang w:bidi="hi-IN"/>
        </w:rPr>
        <w:t xml:space="preserve"> </w:t>
      </w:r>
      <w:r w:rsidR="005C088B">
        <w:rPr>
          <w:lang w:bidi="hi-IN"/>
        </w:rPr>
        <w:cr/>
      </w:r>
      <w:r w:rsidRPr="00C74AD2">
        <w:rPr>
          <w:rFonts w:hint="cs"/>
          <w:cs/>
          <w:lang w:bidi="hi-IN"/>
        </w:rPr>
        <w:t>ख़्वाब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ख़शख़ास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बीमारी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और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ग़म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मुबितला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होने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दलील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है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lastRenderedPageBreak/>
        <w:t>64</w:t>
      </w:r>
      <w:r w:rsidR="00200CA0">
        <w:rPr>
          <w:cs/>
          <w:lang w:bidi="hi-IN"/>
        </w:rPr>
        <w:t>.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ख़त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पढना</w:t>
      </w:r>
      <w:r w:rsidR="008D4572">
        <w:rPr>
          <w:cs/>
          <w:lang w:bidi="hi-IN"/>
        </w:rPr>
        <w:t xml:space="preserve"> </w:t>
      </w:r>
      <w:r w:rsidR="005C088B">
        <w:rPr>
          <w:lang w:bidi="hi-IN"/>
        </w:rPr>
        <w:cr/>
      </w:r>
      <w:r w:rsidRPr="00C74AD2">
        <w:rPr>
          <w:rFonts w:hint="cs"/>
          <w:cs/>
          <w:lang w:bidi="hi-IN"/>
        </w:rPr>
        <w:t>नेकी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और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खुशी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और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फ़रज़न्द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पैदा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होने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अलामत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हौ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65</w:t>
      </w:r>
      <w:r w:rsidR="00200CA0">
        <w:rPr>
          <w:cs/>
          <w:lang w:bidi="hi-IN"/>
        </w:rPr>
        <w:t>.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खुत्बा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सुनना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पढ़ना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नेकी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और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खुशी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और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फ़रज़न्द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पैदा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होने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अलामच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है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66</w:t>
      </w:r>
      <w:r w:rsidR="00200CA0">
        <w:rPr>
          <w:cs/>
          <w:lang w:bidi="hi-IN"/>
        </w:rPr>
        <w:t>.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ख़िज़ाब</w:t>
      </w:r>
      <w:r w:rsidRPr="00C74AD2">
        <w:rPr>
          <w:cs/>
          <w:lang w:bidi="hi-IN"/>
        </w:rPr>
        <w:t xml:space="preserve"> </w:t>
      </w:r>
      <w:r w:rsidR="005C088B">
        <w:rPr>
          <w:lang w:bidi="hi-IN"/>
        </w:rPr>
        <w:cr/>
      </w:r>
      <w:r w:rsidRPr="00C74AD2">
        <w:rPr>
          <w:rFonts w:hint="cs"/>
          <w:cs/>
          <w:lang w:bidi="hi-IN"/>
        </w:rPr>
        <w:t>ख़िज़ाब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लगाना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ऐबों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छुपाने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ताबीर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है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67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ख़त्मी</w:t>
      </w:r>
      <w:r w:rsidRPr="00C74AD2">
        <w:rPr>
          <w:cs/>
          <w:lang w:bidi="hi-IN"/>
        </w:rPr>
        <w:t xml:space="preserve"> (</w:t>
      </w:r>
      <w:r w:rsidRPr="00C74AD2">
        <w:rPr>
          <w:rFonts w:hint="cs"/>
          <w:cs/>
          <w:lang w:bidi="hi-IN"/>
        </w:rPr>
        <w:t>दवा</w:t>
      </w:r>
      <w:r w:rsidRPr="00C74AD2">
        <w:rPr>
          <w:cs/>
          <w:lang w:bidi="hi-IN"/>
        </w:rPr>
        <w:t>)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ख़्वाब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ख़त्मी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कां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तेखना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फ़ायदेमन्द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है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लेकिन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बग़ैर।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68</w:t>
      </w:r>
      <w:r w:rsidR="00200CA0">
        <w:rPr>
          <w:cs/>
          <w:lang w:bidi="hi-IN"/>
        </w:rPr>
        <w:t>.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ख़तीब</w:t>
      </w:r>
      <w:r w:rsidRPr="00C74AD2">
        <w:rPr>
          <w:cs/>
          <w:lang w:bidi="hi-IN"/>
        </w:rPr>
        <w:t xml:space="preserve"> </w:t>
      </w:r>
      <w:r w:rsidR="005C088B">
        <w:rPr>
          <w:lang w:bidi="hi-IN"/>
        </w:rPr>
        <w:cr/>
      </w:r>
      <w:r w:rsidRPr="00C74AD2">
        <w:rPr>
          <w:rFonts w:hint="cs"/>
          <w:cs/>
          <w:lang w:bidi="hi-IN"/>
        </w:rPr>
        <w:t>ख़्वाब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ख़तीब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मिलना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खुश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क़िस्मती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और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किसी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मुला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काती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फैज़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हासिल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होने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मोजिब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है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69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ख़िलाल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ख़्वाब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दॉतो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खिलाल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करते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अपने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ख़ेशो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सोहबतो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उल्फ़त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बढ़ने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और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बेगानो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दुशममी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पैदा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होनेका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मोजिब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है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70</w:t>
      </w:r>
      <w:r w:rsidR="00200CA0">
        <w:rPr>
          <w:cs/>
          <w:lang w:bidi="hi-IN"/>
        </w:rPr>
        <w:t>.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ख़िलअत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ख़्वाब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ख़िलअत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हासिल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करना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इज़्ज़तो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मर्तबे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बुलन्दी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ताबीर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है</w:t>
      </w:r>
      <w:r w:rsidR="008D457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71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ख़्वाचा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ख़ान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lastRenderedPageBreak/>
        <w:t>ख़्वाब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आरास्ता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ख़्वाब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या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ख़्वांचा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और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उसमें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खाना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दराज़ीऐ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उम्र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व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मालो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नअमत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हासिल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होने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बाएस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है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72</w:t>
      </w:r>
      <w:r w:rsidR="00200CA0">
        <w:rPr>
          <w:cs/>
          <w:lang w:bidi="hi-IN"/>
        </w:rPr>
        <w:t>.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खुश्बू</w:t>
      </w:r>
      <w:r w:rsidRPr="00C74AD2">
        <w:rPr>
          <w:cs/>
          <w:lang w:bidi="hi-IN"/>
        </w:rPr>
        <w:t xml:space="preserve"> </w:t>
      </w:r>
      <w:r w:rsidR="005C088B">
        <w:rPr>
          <w:lang w:bidi="hi-IN"/>
        </w:rPr>
        <w:cr/>
      </w:r>
      <w:r w:rsidRPr="00C74AD2">
        <w:rPr>
          <w:rFonts w:hint="cs"/>
          <w:cs/>
          <w:lang w:bidi="hi-IN"/>
        </w:rPr>
        <w:t>अगर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ख़वाब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खुश्बू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सूँघे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लोगों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उसकी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तारीफ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होने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का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मोजिब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है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73</w:t>
      </w:r>
      <w:r w:rsidR="00200CA0">
        <w:rPr>
          <w:cs/>
          <w:lang w:bidi="hi-IN"/>
        </w:rPr>
        <w:t>.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ख़ोशा</w:t>
      </w:r>
      <w:r w:rsidRPr="00C74AD2">
        <w:rPr>
          <w:cs/>
          <w:lang w:bidi="hi-IN"/>
        </w:rPr>
        <w:t xml:space="preserve"> (</w:t>
      </w:r>
      <w:r w:rsidRPr="00C74AD2">
        <w:rPr>
          <w:rFonts w:hint="cs"/>
          <w:cs/>
          <w:lang w:bidi="hi-IN"/>
        </w:rPr>
        <w:t>बाली</w:t>
      </w:r>
      <w:r w:rsidRPr="00C74AD2">
        <w:rPr>
          <w:cs/>
          <w:lang w:bidi="hi-IN"/>
        </w:rPr>
        <w:t>)</w:t>
      </w:r>
    </w:p>
    <w:p w:rsidR="004F183A" w:rsidRDefault="00C74AD2" w:rsidP="004F183A">
      <w:pPr>
        <w:pStyle w:val="libNormal"/>
        <w:rPr>
          <w:rFonts w:hint="cs"/>
          <w:lang w:bidi="hi-IN"/>
        </w:rPr>
      </w:pPr>
      <w:r w:rsidRPr="004F183A">
        <w:rPr>
          <w:rFonts w:hint="cs"/>
          <w:cs/>
        </w:rPr>
        <w:t>ख़्वाब</w:t>
      </w:r>
      <w:r w:rsidRPr="004F183A">
        <w:rPr>
          <w:cs/>
        </w:rPr>
        <w:t xml:space="preserve"> </w:t>
      </w:r>
      <w:r w:rsidRPr="004F183A">
        <w:rPr>
          <w:rFonts w:hint="cs"/>
          <w:cs/>
        </w:rPr>
        <w:t>में</w:t>
      </w:r>
      <w:r w:rsidRPr="004F183A">
        <w:rPr>
          <w:cs/>
        </w:rPr>
        <w:t xml:space="preserve"> </w:t>
      </w:r>
      <w:r w:rsidRPr="004F183A">
        <w:rPr>
          <w:rFonts w:hint="cs"/>
          <w:cs/>
        </w:rPr>
        <w:t>ख़ोशा</w:t>
      </w:r>
      <w:r w:rsidR="008D4572" w:rsidRPr="004F183A">
        <w:rPr>
          <w:cs/>
        </w:rPr>
        <w:t xml:space="preserve"> </w:t>
      </w:r>
      <w:r w:rsidRPr="004F183A">
        <w:rPr>
          <w:rFonts w:hint="cs"/>
          <w:cs/>
        </w:rPr>
        <w:t>यानी</w:t>
      </w:r>
      <w:r w:rsidRPr="004F183A">
        <w:rPr>
          <w:cs/>
        </w:rPr>
        <w:t xml:space="preserve"> </w:t>
      </w:r>
      <w:r w:rsidRPr="004F183A">
        <w:rPr>
          <w:rFonts w:hint="cs"/>
          <w:cs/>
        </w:rPr>
        <w:t>बाली</w:t>
      </w:r>
      <w:r w:rsidRPr="004F183A">
        <w:rPr>
          <w:cs/>
        </w:rPr>
        <w:t xml:space="preserve"> </w:t>
      </w:r>
      <w:r w:rsidRPr="004F183A">
        <w:rPr>
          <w:rFonts w:hint="cs"/>
          <w:cs/>
        </w:rPr>
        <w:t>देखना</w:t>
      </w:r>
      <w:r w:rsidRPr="004F183A">
        <w:rPr>
          <w:cs/>
        </w:rPr>
        <w:t xml:space="preserve"> </w:t>
      </w:r>
      <w:r w:rsidRPr="004F183A">
        <w:rPr>
          <w:rFonts w:hint="cs"/>
          <w:cs/>
        </w:rPr>
        <w:t>मालो</w:t>
      </w:r>
      <w:r w:rsidRPr="004F183A">
        <w:rPr>
          <w:cs/>
        </w:rPr>
        <w:t xml:space="preserve"> </w:t>
      </w:r>
      <w:r w:rsidRPr="004F183A">
        <w:rPr>
          <w:rFonts w:hint="cs"/>
          <w:cs/>
        </w:rPr>
        <w:t>दौलत</w:t>
      </w:r>
      <w:r w:rsidRPr="004F183A">
        <w:rPr>
          <w:cs/>
        </w:rPr>
        <w:t xml:space="preserve"> </w:t>
      </w:r>
      <w:r w:rsidRPr="004F183A">
        <w:rPr>
          <w:rFonts w:hint="cs"/>
          <w:cs/>
        </w:rPr>
        <w:t>हासिल</w:t>
      </w:r>
      <w:r w:rsidRPr="004F183A">
        <w:rPr>
          <w:cs/>
        </w:rPr>
        <w:t xml:space="preserve"> </w:t>
      </w:r>
      <w:r w:rsidRPr="004F183A">
        <w:rPr>
          <w:rFonts w:hint="cs"/>
          <w:cs/>
        </w:rPr>
        <w:t>होने</w:t>
      </w:r>
      <w:r w:rsidRPr="004F183A">
        <w:rPr>
          <w:cs/>
        </w:rPr>
        <w:t xml:space="preserve"> </w:t>
      </w:r>
      <w:r w:rsidRPr="004F183A">
        <w:rPr>
          <w:rFonts w:hint="cs"/>
          <w:cs/>
        </w:rPr>
        <w:t>की</w:t>
      </w:r>
      <w:r w:rsidRPr="004F183A">
        <w:rPr>
          <w:cs/>
        </w:rPr>
        <w:t xml:space="preserve"> </w:t>
      </w:r>
      <w:r w:rsidRPr="004F183A">
        <w:rPr>
          <w:rFonts w:hint="cs"/>
          <w:cs/>
        </w:rPr>
        <w:t>दलील</w:t>
      </w:r>
      <w:r w:rsidRPr="004F183A">
        <w:rPr>
          <w:cs/>
        </w:rPr>
        <w:t xml:space="preserve"> </w:t>
      </w:r>
      <w:r w:rsidRPr="004F183A">
        <w:rPr>
          <w:rFonts w:hint="cs"/>
          <w:cs/>
        </w:rPr>
        <w:t>है</w:t>
      </w:r>
      <w:r w:rsidR="00362E76" w:rsidRPr="004F183A">
        <w:rPr>
          <w:cs/>
        </w:rPr>
        <w:t>।</w:t>
      </w:r>
      <w:r w:rsidR="005C088B">
        <w:rPr>
          <w:lang w:bidi="hi-IN"/>
        </w:rPr>
        <w:cr/>
      </w:r>
    </w:p>
    <w:p w:rsidR="00C74AD2" w:rsidRPr="00C74AD2" w:rsidRDefault="00C74AD2" w:rsidP="004F183A">
      <w:pPr>
        <w:pStyle w:val="Heading1"/>
        <w:rPr>
          <w:lang w:bidi="hi-IN"/>
        </w:rPr>
      </w:pPr>
      <w:bookmarkStart w:id="13" w:name="_Toc496726256"/>
      <w:r w:rsidRPr="00C74AD2">
        <w:rPr>
          <w:cs/>
          <w:lang w:bidi="hi-IN"/>
        </w:rPr>
        <w:t>(</w:t>
      </w:r>
      <w:r w:rsidRPr="00C74AD2">
        <w:rPr>
          <w:rFonts w:hint="cs"/>
          <w:cs/>
          <w:lang w:bidi="hi-IN"/>
        </w:rPr>
        <w:t>द</w:t>
      </w:r>
      <w:r w:rsidR="009B6BF2">
        <w:rPr>
          <w:cs/>
          <w:lang w:bidi="hi-IN"/>
        </w:rPr>
        <w:t>)</w:t>
      </w:r>
      <w:bookmarkEnd w:id="13"/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1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दाऊद</w:t>
      </w:r>
      <w:r w:rsidRPr="00C74AD2">
        <w:rPr>
          <w:cs/>
          <w:lang w:bidi="hi-IN"/>
        </w:rPr>
        <w:t xml:space="preserve"> (</w:t>
      </w:r>
      <w:r w:rsidRPr="00C74AD2">
        <w:rPr>
          <w:rFonts w:hint="cs"/>
          <w:cs/>
          <w:lang w:bidi="hi-IN"/>
        </w:rPr>
        <w:t>अ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स</w:t>
      </w:r>
      <w:r w:rsidR="008D4572">
        <w:rPr>
          <w:cs/>
          <w:lang w:bidi="hi-IN"/>
        </w:rPr>
        <w:t>.</w:t>
      </w:r>
      <w:r w:rsidR="009B6BF2">
        <w:rPr>
          <w:cs/>
          <w:lang w:bidi="hi-IN"/>
        </w:rPr>
        <w:t>)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दैलतो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कुवतो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बूज़ुर्गी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पाये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क़ौमका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सरदार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ज़ोहदो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तक़्वा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बढ़जाये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2</w:t>
      </w:r>
      <w:r w:rsidR="00200CA0">
        <w:rPr>
          <w:cs/>
          <w:lang w:bidi="hi-IN"/>
        </w:rPr>
        <w:t>.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दानयाल</w:t>
      </w:r>
      <w:r w:rsidRPr="00C74AD2">
        <w:rPr>
          <w:cs/>
          <w:lang w:bidi="hi-IN"/>
        </w:rPr>
        <w:t xml:space="preserve"> (</w:t>
      </w:r>
      <w:r w:rsidRPr="00C74AD2">
        <w:rPr>
          <w:rFonts w:hint="cs"/>
          <w:cs/>
          <w:lang w:bidi="hi-IN"/>
        </w:rPr>
        <w:t>अ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स</w:t>
      </w:r>
      <w:r w:rsidR="008D4572">
        <w:rPr>
          <w:cs/>
          <w:lang w:bidi="hi-IN"/>
        </w:rPr>
        <w:t>.</w:t>
      </w:r>
      <w:r w:rsidR="009B6BF2">
        <w:rPr>
          <w:cs/>
          <w:lang w:bidi="hi-IN"/>
        </w:rPr>
        <w:t>)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="005C088B">
        <w:rPr>
          <w:lang w:bidi="hi-IN"/>
        </w:rPr>
        <w:cr/>
      </w:r>
      <w:r w:rsidRPr="00C74AD2">
        <w:rPr>
          <w:rFonts w:hint="cs"/>
          <w:cs/>
          <w:lang w:bidi="hi-IN"/>
        </w:rPr>
        <w:t>इल्मे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मतबूऊ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जह़ॉ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तलक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अज़ीज़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अहले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शोहरा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आफ़ाक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3</w:t>
      </w:r>
      <w:r w:rsidR="00200CA0">
        <w:rPr>
          <w:cs/>
          <w:lang w:bidi="hi-IN"/>
        </w:rPr>
        <w:t>.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दल्व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बुर्ज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="008D457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मेहतो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मशक़्क़त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में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पड़े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कुछ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दस्तयाब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औरों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4</w:t>
      </w:r>
      <w:r w:rsidR="00200CA0">
        <w:rPr>
          <w:cs/>
          <w:lang w:bidi="hi-IN"/>
        </w:rPr>
        <w:t>.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दरवाज़ा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खुला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खुलते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="008D457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बाब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मक़सदो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रोज़ी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कुशाद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5</w:t>
      </w:r>
      <w:r w:rsidR="00200CA0">
        <w:rPr>
          <w:cs/>
          <w:lang w:bidi="hi-IN"/>
        </w:rPr>
        <w:t>.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दरवाज़ा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बन्द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="008D457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lastRenderedPageBreak/>
        <w:t>नक्बत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व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तंगदस्ती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नूजुल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बाबे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रिज़क़ो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खैर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मसदूद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फ़िजूल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गोई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चशमे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मरदुम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हक़ीर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6</w:t>
      </w:r>
      <w:r w:rsidR="00200CA0">
        <w:rPr>
          <w:cs/>
          <w:lang w:bidi="hi-IN"/>
        </w:rPr>
        <w:t>.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दरवाज़ा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हल्का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बादशाह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सरदार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सफ़ीर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फ़िज़ूल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गोई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चश्मे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मरदुम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हकीर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7</w:t>
      </w:r>
      <w:r w:rsidR="00200CA0">
        <w:rPr>
          <w:cs/>
          <w:lang w:bidi="hi-IN"/>
        </w:rPr>
        <w:t>.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दरवाज़ा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घर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दुर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औरत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फ़ाहेशा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इत्तिहाद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शग़ले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फ़िस्कों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फूजूर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ज़्यादा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8</w:t>
      </w:r>
      <w:r w:rsidR="00200CA0">
        <w:rPr>
          <w:cs/>
          <w:lang w:bidi="hi-IN"/>
        </w:rPr>
        <w:t>.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दरवाज़ा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बुजुर्ग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  <w:r w:rsidR="005C088B">
        <w:rPr>
          <w:lang w:bidi="hi-IN"/>
        </w:rPr>
        <w:cr/>
      </w:r>
      <w:r w:rsidRPr="00C74AD2">
        <w:rPr>
          <w:rFonts w:hint="cs"/>
          <w:cs/>
          <w:lang w:bidi="hi-IN"/>
        </w:rPr>
        <w:t>बादशाह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राब्ता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व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इत्तिहादहो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मम्लिकत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इन्तिज़ाम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हासिल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9</w:t>
      </w:r>
      <w:r w:rsidR="00200CA0">
        <w:rPr>
          <w:cs/>
          <w:lang w:bidi="hi-IN"/>
        </w:rPr>
        <w:t>.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दरवाज़े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सिरा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खुलते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  <w:r w:rsidR="005C088B">
        <w:rPr>
          <w:lang w:bidi="hi-IN"/>
        </w:rPr>
        <w:cr/>
      </w:r>
      <w:r w:rsidRPr="00C74AD2">
        <w:rPr>
          <w:rFonts w:hint="cs"/>
          <w:cs/>
          <w:lang w:bidi="hi-IN"/>
        </w:rPr>
        <w:t>बादशाह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माल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मिले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अयाल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उसको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सर्फकरे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10</w:t>
      </w:r>
      <w:r w:rsidR="00200CA0">
        <w:rPr>
          <w:cs/>
          <w:lang w:bidi="hi-IN"/>
        </w:rPr>
        <w:t>.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दरवाज़े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दरिन्दा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चौपाया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="005C088B">
        <w:rPr>
          <w:lang w:bidi="hi-IN"/>
        </w:rPr>
        <w:cr/>
      </w:r>
      <w:r w:rsidRPr="00C74AD2">
        <w:rPr>
          <w:rFonts w:hint="cs"/>
          <w:cs/>
          <w:lang w:bidi="hi-IN"/>
        </w:rPr>
        <w:t>बीवी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कनीज़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बदकारी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करे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गैर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मर्दो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मिल्लत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दारी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करे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11</w:t>
      </w:r>
      <w:r w:rsidR="00200CA0">
        <w:rPr>
          <w:cs/>
          <w:lang w:bidi="hi-IN"/>
        </w:rPr>
        <w:t>.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दरवाजे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कुफ्ल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खोलना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औरत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बाकिरा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शादी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करे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12</w:t>
      </w:r>
      <w:r w:rsidR="00200CA0">
        <w:rPr>
          <w:cs/>
          <w:lang w:bidi="hi-IN"/>
        </w:rPr>
        <w:t>.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दरवाज़ा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किवाड़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  <w:r w:rsidR="005C088B">
        <w:rPr>
          <w:lang w:bidi="hi-IN"/>
        </w:rPr>
        <w:cr/>
      </w:r>
      <w:r w:rsidRPr="00C74AD2">
        <w:rPr>
          <w:rFonts w:hint="cs"/>
          <w:cs/>
          <w:lang w:bidi="hi-IN"/>
        </w:rPr>
        <w:t>औरत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बेवा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रग़बत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करे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13</w:t>
      </w:r>
      <w:r w:rsidR="00200CA0">
        <w:rPr>
          <w:cs/>
          <w:lang w:bidi="hi-IN"/>
        </w:rPr>
        <w:t>.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दफ़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बजाना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मर्ज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जवान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का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स्तों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दुशमनी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ख़याल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है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बाएस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लदमा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वमलाल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है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lastRenderedPageBreak/>
        <w:t>14</w:t>
      </w:r>
      <w:r w:rsidR="00200CA0">
        <w:rPr>
          <w:cs/>
          <w:lang w:bidi="hi-IN"/>
        </w:rPr>
        <w:t>.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दफ़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बजाते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औरत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मर्द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मुत्वसिसत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बाऐसे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शादी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ओ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सुरूर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="00362E76">
        <w:rPr>
          <w:cs/>
          <w:lang w:bidi="hi-IN"/>
        </w:rPr>
        <w:t>।</w:t>
      </w:r>
      <w:r w:rsidRPr="00C74AD2">
        <w:rPr>
          <w:rFonts w:hint="cs"/>
          <w:cs/>
          <w:lang w:bidi="hi-IN"/>
        </w:rPr>
        <w:t>रंजो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कुल्फ़त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दुर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15</w:t>
      </w:r>
      <w:r w:rsidR="00200CA0">
        <w:rPr>
          <w:cs/>
          <w:lang w:bidi="hi-IN"/>
        </w:rPr>
        <w:t>.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दोशाला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पशमीना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पाना</w:t>
      </w:r>
      <w:r w:rsidR="008D457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बादशाह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मुसाहीब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आली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क़द्र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वाला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मनाक्बि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16</w:t>
      </w:r>
      <w:r w:rsidR="00200CA0">
        <w:rPr>
          <w:cs/>
          <w:lang w:bidi="hi-IN"/>
        </w:rPr>
        <w:t>.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दवा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खाना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पीना</w:t>
      </w:r>
      <w:r w:rsidRPr="00C74AD2">
        <w:rPr>
          <w:cs/>
          <w:lang w:bidi="hi-IN"/>
        </w:rPr>
        <w:t xml:space="preserve"> </w:t>
      </w:r>
      <w:r w:rsidR="005C088B">
        <w:rPr>
          <w:lang w:bidi="hi-IN"/>
        </w:rPr>
        <w:cr/>
      </w:r>
      <w:r w:rsidRPr="00C74AD2">
        <w:rPr>
          <w:rFonts w:hint="cs"/>
          <w:cs/>
          <w:lang w:bidi="hi-IN"/>
        </w:rPr>
        <w:t>सेहते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नफ़्स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निशानी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है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17</w:t>
      </w:r>
      <w:r w:rsidR="00200CA0">
        <w:rPr>
          <w:cs/>
          <w:lang w:bidi="hi-IN"/>
        </w:rPr>
        <w:t>.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दूध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औरत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पीना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वो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औरत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बहुत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उल्फत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करे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मिस्ल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ख़िदमतगार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खिदमत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करे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18</w:t>
      </w:r>
      <w:r w:rsidR="00200CA0">
        <w:rPr>
          <w:cs/>
          <w:lang w:bidi="hi-IN"/>
        </w:rPr>
        <w:t>.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दूध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ऊँटनी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पीना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दोहना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औरत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बदौलत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मालदार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तवाना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और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फबेह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जिस्म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राज़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19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दूध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भेड़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पीना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सुस्ती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अन्दाम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मुब्तिलाए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सदमा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व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आलाम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20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दूध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गाय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पीना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मालो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नेअमत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निशानी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है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बाऐसे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कामरानी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है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21</w:t>
      </w:r>
      <w:r w:rsidR="00200CA0">
        <w:rPr>
          <w:cs/>
          <w:lang w:bidi="hi-IN"/>
        </w:rPr>
        <w:t>.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दूध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माता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गर्ग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पीना</w:t>
      </w:r>
      <w:r w:rsidR="008D457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अन्दोह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ग़म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तेजी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हम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चश्मों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आबरूरेज़ी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22</w:t>
      </w:r>
      <w:r w:rsidR="00200CA0">
        <w:rPr>
          <w:cs/>
          <w:lang w:bidi="hi-IN"/>
        </w:rPr>
        <w:t>.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दूध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सुअरनी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पीना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रंजो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मुसीबत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मुब्तिला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ख़िजालत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और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ज़िल्लत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सामना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lastRenderedPageBreak/>
        <w:t>23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दूध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बिजजु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पीना</w:t>
      </w:r>
      <w:r w:rsidRPr="00C74AD2">
        <w:rPr>
          <w:cs/>
          <w:lang w:bidi="hi-IN"/>
        </w:rPr>
        <w:t xml:space="preserve"> </w:t>
      </w:r>
      <w:r w:rsidR="005C088B">
        <w:rPr>
          <w:lang w:bidi="hi-IN"/>
        </w:rPr>
        <w:cr/>
      </w:r>
      <w:r w:rsidRPr="00C74AD2">
        <w:rPr>
          <w:rFonts w:hint="cs"/>
          <w:cs/>
          <w:lang w:bidi="hi-IN"/>
        </w:rPr>
        <w:t>बीवी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लौंड़ी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हुर्मत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गंवाये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बदकारी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ख़यानत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ज़ाया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जाये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 xml:space="preserve">24 </w:t>
      </w:r>
      <w:r w:rsidRPr="00C74AD2">
        <w:rPr>
          <w:rFonts w:hint="cs"/>
          <w:cs/>
          <w:lang w:bidi="hi-IN"/>
        </w:rPr>
        <w:t>दूध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गधी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पीना</w:t>
      </w:r>
      <w:r w:rsidR="008D457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दफ़्ए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अमराज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अलामत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और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कामयाबी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बशारत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है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25</w:t>
      </w:r>
      <w:r w:rsidR="00200CA0">
        <w:rPr>
          <w:cs/>
          <w:lang w:bidi="hi-IN"/>
        </w:rPr>
        <w:t>.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दूध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ख़च्चरी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पीना</w:t>
      </w:r>
      <w:r w:rsidR="008D457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दानिशो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अक़्ल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फितूर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आये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शिद्दते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ख़फ़कान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जाये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26</w:t>
      </w:r>
      <w:r w:rsidR="00200CA0">
        <w:rPr>
          <w:cs/>
          <w:lang w:bidi="hi-IN"/>
        </w:rPr>
        <w:t>.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दरख्त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पत्ते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झड़ते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  <w:r w:rsidR="005C088B">
        <w:rPr>
          <w:lang w:bidi="hi-IN"/>
        </w:rPr>
        <w:cr/>
      </w:r>
      <w:r w:rsidRPr="00C74AD2">
        <w:rPr>
          <w:rFonts w:hint="cs"/>
          <w:cs/>
          <w:lang w:bidi="hi-IN"/>
        </w:rPr>
        <w:t>दौलतो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हुर्मतों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तदानाई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है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मिस्ल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आईऐ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क़ल्ब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सफ़ाई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है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27</w:t>
      </w:r>
      <w:r w:rsidR="00200CA0">
        <w:rPr>
          <w:cs/>
          <w:lang w:bidi="hi-IN"/>
        </w:rPr>
        <w:t>.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दूध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हिरनी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का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दोहना</w:t>
      </w:r>
      <w:r w:rsidRPr="00C74AD2">
        <w:rPr>
          <w:cs/>
          <w:lang w:bidi="hi-IN"/>
        </w:rPr>
        <w:t xml:space="preserve"> </w:t>
      </w:r>
      <w:r w:rsidR="005C088B">
        <w:rPr>
          <w:lang w:bidi="hi-IN"/>
        </w:rPr>
        <w:cr/>
      </w:r>
      <w:r w:rsidRPr="00C74AD2">
        <w:rPr>
          <w:rFonts w:hint="cs"/>
          <w:cs/>
          <w:lang w:bidi="hi-IN"/>
        </w:rPr>
        <w:t>मर्द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बादशाही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मुशी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मुसाहिब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औरत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तिफ़्लेसुल्तान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दाया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वाला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मुसाहिब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28</w:t>
      </w:r>
      <w:r w:rsidR="00200CA0">
        <w:rPr>
          <w:cs/>
          <w:lang w:bidi="hi-IN"/>
        </w:rPr>
        <w:t>.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दरख़्त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बोना</w:t>
      </w:r>
      <w:r w:rsidRPr="00C74AD2">
        <w:rPr>
          <w:cs/>
          <w:lang w:bidi="hi-IN"/>
        </w:rPr>
        <w:t xml:space="preserve"> </w:t>
      </w:r>
      <w:r w:rsidR="005C088B">
        <w:rPr>
          <w:lang w:bidi="hi-IN"/>
        </w:rPr>
        <w:cr/>
      </w:r>
      <w:r w:rsidRPr="00C74AD2">
        <w:rPr>
          <w:rFonts w:hint="cs"/>
          <w:cs/>
          <w:lang w:bidi="hi-IN"/>
        </w:rPr>
        <w:t>बीवी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कनीज़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दुर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दौलतो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माल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तवंगर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29</w:t>
      </w:r>
      <w:r w:rsidR="00200CA0">
        <w:rPr>
          <w:cs/>
          <w:lang w:bidi="hi-IN"/>
        </w:rPr>
        <w:t>.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दरख़्त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फूला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फला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="008D4572">
        <w:rPr>
          <w:cs/>
          <w:lang w:bidi="hi-IN"/>
        </w:rPr>
        <w:t xml:space="preserve"> </w:t>
      </w:r>
      <w:r w:rsidR="005C088B">
        <w:rPr>
          <w:lang w:bidi="hi-IN"/>
        </w:rPr>
        <w:cr/>
      </w:r>
      <w:r w:rsidRPr="00C74AD2">
        <w:rPr>
          <w:rFonts w:hint="cs"/>
          <w:cs/>
          <w:lang w:bidi="hi-IN"/>
        </w:rPr>
        <w:t>माल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नफ़ा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पहुँचे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रईसो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सोहबत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लौंडासे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राहत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मिले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औलाद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कीकसरत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30</w:t>
      </w:r>
      <w:r w:rsidR="00362E76">
        <w:rPr>
          <w:rFonts w:hint="cs"/>
          <w:cs/>
          <w:lang w:bidi="hi-IN"/>
        </w:rPr>
        <w:t>।</w:t>
      </w:r>
      <w:r w:rsidRPr="00C74AD2">
        <w:rPr>
          <w:rFonts w:hint="cs"/>
          <w:cs/>
          <w:lang w:bidi="hi-IN"/>
        </w:rPr>
        <w:t>दरख़त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नारियल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  <w:r w:rsidR="005C088B">
        <w:rPr>
          <w:lang w:bidi="hi-IN"/>
        </w:rPr>
        <w:cr/>
      </w:r>
      <w:r w:rsidRPr="00C74AD2">
        <w:rPr>
          <w:rFonts w:hint="cs"/>
          <w:cs/>
          <w:lang w:bidi="hi-IN"/>
        </w:rPr>
        <w:t>तक़रीबे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शाद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पेश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 xml:space="preserve">31 </w:t>
      </w:r>
      <w:r w:rsidRPr="00C74AD2">
        <w:rPr>
          <w:rFonts w:hint="cs"/>
          <w:cs/>
          <w:lang w:bidi="hi-IN"/>
        </w:rPr>
        <w:t>दरख़्त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लीमू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lastRenderedPageBreak/>
        <w:t>औरत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बदमिजाज़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और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खुद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पसन्दमिले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मुनज्ज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व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जादुगर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सोहबत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अख़्तियारकरे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32</w:t>
      </w:r>
      <w:r w:rsidR="00200CA0">
        <w:rPr>
          <w:cs/>
          <w:lang w:bidi="hi-IN"/>
        </w:rPr>
        <w:t>.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दरख़्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आस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आदमी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सख़्त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तबीयत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सेसोहबत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बढ़े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मईशत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मशक़्क़त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बढ़े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33</w:t>
      </w:r>
      <w:r w:rsidR="00200CA0">
        <w:rPr>
          <w:cs/>
          <w:lang w:bidi="hi-IN"/>
        </w:rPr>
        <w:t>.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दरख़्त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ने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="005C088B">
        <w:rPr>
          <w:lang w:bidi="hi-IN"/>
        </w:rPr>
        <w:cr/>
      </w:r>
      <w:r w:rsidRPr="00C74AD2">
        <w:rPr>
          <w:rFonts w:hint="cs"/>
          <w:cs/>
          <w:lang w:bidi="hi-IN"/>
        </w:rPr>
        <w:t>औरत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बदमिजाज़ो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बद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सीरत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मिले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बातमें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नुक्ताचीनी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करे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34</w:t>
      </w:r>
      <w:r w:rsidR="00200CA0">
        <w:rPr>
          <w:cs/>
          <w:lang w:bidi="hi-IN"/>
        </w:rPr>
        <w:t>.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दरखट्त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अख़रोट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  <w:r w:rsidR="005C088B">
        <w:rPr>
          <w:lang w:bidi="hi-IN"/>
        </w:rPr>
        <w:cr/>
      </w:r>
      <w:r w:rsidRPr="00C74AD2">
        <w:rPr>
          <w:rFonts w:hint="cs"/>
          <w:cs/>
          <w:lang w:bidi="hi-IN"/>
        </w:rPr>
        <w:t>मर्दे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जव़ॉ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मर्द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शरीफ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सोहबत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अहले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अजम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कुछ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मुंफ़अत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मिले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35</w:t>
      </w:r>
      <w:r w:rsidR="00200CA0">
        <w:rPr>
          <w:cs/>
          <w:lang w:bidi="hi-IN"/>
        </w:rPr>
        <w:t>.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दरख़्त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इम्ली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बदमिजाज़ो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तुर्श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रू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औरत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मिले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लड़की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तवल्लुद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36</w:t>
      </w:r>
      <w:r w:rsidR="00200CA0">
        <w:rPr>
          <w:cs/>
          <w:lang w:bidi="hi-IN"/>
        </w:rPr>
        <w:t>.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दरख़्त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आम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समर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आंवर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औलाद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कीकसरत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बुलन्द</w:t>
      </w:r>
      <w:r w:rsidRPr="00C74AD2">
        <w:rPr>
          <w:lang w:bidi="hi-IN"/>
        </w:rPr>
        <w:t xml:space="preserve">, </w:t>
      </w:r>
      <w:r w:rsidRPr="00C74AD2">
        <w:rPr>
          <w:rFonts w:hint="cs"/>
          <w:cs/>
          <w:lang w:bidi="hi-IN"/>
        </w:rPr>
        <w:t>मर्तबत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और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मंफ़अत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37</w:t>
      </w:r>
      <w:r w:rsidR="00200CA0">
        <w:rPr>
          <w:cs/>
          <w:lang w:bidi="hi-IN"/>
        </w:rPr>
        <w:t>.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दरख़्त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मेवा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तोना</w:t>
      </w:r>
      <w:r w:rsidRPr="00C74AD2">
        <w:rPr>
          <w:cs/>
          <w:lang w:bidi="hi-IN"/>
        </w:rPr>
        <w:t xml:space="preserve"> </w:t>
      </w:r>
      <w:r w:rsidR="005C088B">
        <w:rPr>
          <w:lang w:bidi="hi-IN"/>
        </w:rPr>
        <w:cr/>
      </w:r>
      <w:r w:rsidRPr="00C74AD2">
        <w:rPr>
          <w:rFonts w:hint="cs"/>
          <w:cs/>
          <w:lang w:bidi="hi-IN"/>
        </w:rPr>
        <w:t>नस्ल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ज़्यादती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और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बरकत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औलाद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की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बदौलत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राहतो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मंफ़अत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38</w:t>
      </w:r>
      <w:r w:rsidR="00200CA0">
        <w:rPr>
          <w:cs/>
          <w:lang w:bidi="hi-IN"/>
        </w:rPr>
        <w:t>.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दरख़्त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पत्ते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जमा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करना</w:t>
      </w:r>
      <w:r w:rsidR="008D4572">
        <w:rPr>
          <w:cs/>
          <w:lang w:bidi="hi-IN"/>
        </w:rPr>
        <w:t xml:space="preserve"> </w:t>
      </w:r>
      <w:r w:rsidR="005C088B">
        <w:rPr>
          <w:lang w:bidi="hi-IN"/>
        </w:rPr>
        <w:cr/>
      </w:r>
      <w:r w:rsidRPr="00C74AD2">
        <w:rPr>
          <w:rFonts w:hint="cs"/>
          <w:cs/>
          <w:lang w:bidi="hi-IN"/>
        </w:rPr>
        <w:t>पत्तो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बक़द्र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दिर्हम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पाये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कुल्फ़ल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दुर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मालदार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जाये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39</w:t>
      </w:r>
      <w:r w:rsidR="00200CA0">
        <w:rPr>
          <w:cs/>
          <w:lang w:bidi="hi-IN"/>
        </w:rPr>
        <w:t>.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दरक़्तो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ड़ालियाँ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निगूँ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भाईऔर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कराबतदार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सब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इताअत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करें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त्ज़ीमो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तवाज़ो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कमर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बस्ता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रहें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40</w:t>
      </w:r>
      <w:r w:rsidR="00200CA0">
        <w:rPr>
          <w:cs/>
          <w:lang w:bidi="hi-IN"/>
        </w:rPr>
        <w:t>.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दरख़्त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पत्ते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गुंजान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lastRenderedPageBreak/>
        <w:t>हाकिमे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वक़्त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सामना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फ़ायदा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हद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सिवा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41</w:t>
      </w:r>
      <w:r w:rsidR="00200CA0">
        <w:rPr>
          <w:cs/>
          <w:lang w:bidi="hi-IN"/>
        </w:rPr>
        <w:t>.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दरख़्त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ज़मीन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उखाड़ना</w:t>
      </w:r>
      <w:r w:rsidRPr="00C74AD2">
        <w:rPr>
          <w:cs/>
          <w:lang w:bidi="hi-IN"/>
        </w:rPr>
        <w:t xml:space="preserve"> </w:t>
      </w:r>
      <w:r w:rsidR="005C088B">
        <w:rPr>
          <w:lang w:bidi="hi-IN"/>
        </w:rPr>
        <w:cr/>
      </w:r>
      <w:r w:rsidRPr="00C74AD2">
        <w:rPr>
          <w:rFonts w:hint="cs"/>
          <w:cs/>
          <w:lang w:bidi="hi-IN"/>
        </w:rPr>
        <w:t>नौकरी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माजुल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बीमारी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शख़ती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उठाये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बीवी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छूटे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किसी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मरने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सदमा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पाये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42</w:t>
      </w:r>
      <w:r w:rsidR="00200CA0">
        <w:rPr>
          <w:cs/>
          <w:lang w:bidi="hi-IN"/>
        </w:rPr>
        <w:t>.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दरख़्त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बाते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करते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कश्फ़ो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करामात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शौहराए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आफ़ाक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मेहरबान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सुल्तान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खुश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अख़्लाक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है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8F3E6B">
      <w:pPr>
        <w:pStyle w:val="libNormal"/>
        <w:rPr>
          <w:lang w:bidi="hi-IN"/>
        </w:rPr>
      </w:pPr>
      <w:r w:rsidRPr="00C74AD2">
        <w:rPr>
          <w:cs/>
          <w:lang w:bidi="hi-IN"/>
        </w:rPr>
        <w:t>43</w:t>
      </w:r>
      <w:r w:rsidR="00200CA0">
        <w:rPr>
          <w:cs/>
          <w:lang w:bidi="hi-IN"/>
        </w:rPr>
        <w:t>.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दरख़्त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साये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बैठना</w:t>
      </w:r>
      <w:r w:rsidRPr="00C74AD2">
        <w:rPr>
          <w:cs/>
          <w:lang w:bidi="hi-IN"/>
        </w:rPr>
        <w:t xml:space="preserve"> </w:t>
      </w:r>
      <w:r w:rsidR="005C088B">
        <w:rPr>
          <w:lang w:bidi="hi-IN"/>
        </w:rPr>
        <w:cr/>
      </w:r>
      <w:r w:rsidRPr="00C74AD2">
        <w:rPr>
          <w:rFonts w:hint="cs"/>
          <w:cs/>
          <w:lang w:bidi="hi-IN"/>
        </w:rPr>
        <w:t>किसी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हाकिम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या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बादशाह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काका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दोस्त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शिकोह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व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दबदबा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और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राहत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नसीब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="00362E76">
        <w:rPr>
          <w:cs/>
          <w:lang w:bidi="hi-IN"/>
        </w:rPr>
        <w:t>।</w:t>
      </w:r>
      <w:r w:rsidR="00362E76">
        <w:rPr>
          <w:rFonts w:hint="cs"/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44</w:t>
      </w:r>
      <w:r w:rsidR="00200CA0">
        <w:rPr>
          <w:cs/>
          <w:lang w:bidi="hi-IN"/>
        </w:rPr>
        <w:t>.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दरख़्त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बादशाह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घर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  <w:r w:rsidR="005C088B">
        <w:rPr>
          <w:lang w:bidi="hi-IN"/>
        </w:rPr>
        <w:cr/>
      </w:r>
      <w:r w:rsidRPr="00C74AD2">
        <w:rPr>
          <w:rFonts w:hint="cs"/>
          <w:cs/>
          <w:lang w:bidi="hi-IN"/>
        </w:rPr>
        <w:t>बादशाह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मुसाही</w:t>
      </w:r>
      <w:r w:rsidR="008F3E6B">
        <w:rPr>
          <w:rFonts w:hint="cs"/>
          <w:cs/>
          <w:lang w:bidi="hi-IN"/>
        </w:rPr>
        <w:t xml:space="preserve">ब </w:t>
      </w:r>
      <w:r w:rsidRPr="00C74AD2">
        <w:rPr>
          <w:rFonts w:hint="cs"/>
          <w:cs/>
          <w:lang w:bidi="hi-IN"/>
        </w:rPr>
        <w:t>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ख़िदमतगार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किसी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औरत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ख़ानदाने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शाही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गिरफ़्तार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45</w:t>
      </w:r>
      <w:r w:rsidR="00200CA0">
        <w:rPr>
          <w:cs/>
          <w:lang w:bidi="hi-IN"/>
        </w:rPr>
        <w:t>.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दरख़्त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घर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बनाना</w:t>
      </w:r>
      <w:r w:rsidR="008D457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बेटी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शादी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फिक्रो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तरद्दु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आराम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पाये</w:t>
      </w:r>
      <w:r w:rsidR="00362E76">
        <w:rPr>
          <w:cs/>
          <w:lang w:bidi="hi-IN"/>
        </w:rPr>
        <w:t>।</w:t>
      </w:r>
    </w:p>
    <w:p w:rsidR="00C74AD2" w:rsidRPr="00C74AD2" w:rsidRDefault="00C74AD2" w:rsidP="00D61902">
      <w:pPr>
        <w:pStyle w:val="libNormal"/>
        <w:rPr>
          <w:lang w:bidi="hi-IN"/>
        </w:rPr>
      </w:pPr>
      <w:r w:rsidRPr="00C74AD2">
        <w:rPr>
          <w:cs/>
          <w:lang w:bidi="hi-IN"/>
        </w:rPr>
        <w:t>46</w:t>
      </w:r>
      <w:r w:rsidR="00200CA0">
        <w:rPr>
          <w:cs/>
          <w:lang w:bidi="hi-IN"/>
        </w:rPr>
        <w:t>.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दर</w:t>
      </w:r>
      <w:r w:rsidR="00D61902">
        <w:rPr>
          <w:rFonts w:hint="cs"/>
          <w:cs/>
          <w:lang w:bidi="hi-IN"/>
        </w:rPr>
        <w:t>ख्त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सर्व</w:t>
      </w:r>
      <w:r w:rsidR="008F3E6B">
        <w:rPr>
          <w:rFonts w:hint="cs"/>
          <w:cs/>
          <w:lang w:bidi="hi-IN"/>
        </w:rPr>
        <w:t xml:space="preserve">, </w:t>
      </w:r>
      <w:r w:rsidRPr="00C74AD2">
        <w:rPr>
          <w:rFonts w:hint="cs"/>
          <w:cs/>
          <w:lang w:bidi="hi-IN"/>
        </w:rPr>
        <w:t>सन</w:t>
      </w:r>
      <w:r w:rsidR="008F3E6B">
        <w:rPr>
          <w:rFonts w:hint="cs"/>
          <w:cs/>
          <w:lang w:bidi="hi-IN"/>
        </w:rPr>
        <w:t>ो</w:t>
      </w:r>
      <w:r w:rsidRPr="00C74AD2">
        <w:rPr>
          <w:rFonts w:hint="cs"/>
          <w:cs/>
          <w:lang w:bidi="hi-IN"/>
        </w:rPr>
        <w:t>बर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महबूब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सही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क़द्र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इस्तिबदाद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हाथ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आये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फ़रज़न्द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तवल्लुद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राहत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उठाये</w:t>
      </w:r>
      <w:r w:rsidRPr="00C74AD2">
        <w:rPr>
          <w:cs/>
          <w:lang w:bidi="hi-IN"/>
        </w:rPr>
        <w:t xml:space="preserve"> </w:t>
      </w:r>
      <w:r w:rsidR="005C088B">
        <w:rPr>
          <w:lang w:bidi="hi-IN"/>
        </w:rPr>
        <w:cr/>
      </w:r>
      <w:r w:rsidRPr="00C74AD2">
        <w:rPr>
          <w:cs/>
          <w:lang w:bidi="hi-IN"/>
        </w:rPr>
        <w:t>47</w:t>
      </w:r>
      <w:r w:rsidR="00200CA0">
        <w:rPr>
          <w:cs/>
          <w:lang w:bidi="hi-IN"/>
        </w:rPr>
        <w:t>.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दरख़्त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बेसमर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ख़ारदार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किसी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मर्ज़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मुब्तिला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रंजो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मुसीबत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सामना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lastRenderedPageBreak/>
        <w:t>48</w:t>
      </w:r>
      <w:r w:rsidR="00200CA0">
        <w:rPr>
          <w:cs/>
          <w:lang w:bidi="hi-IN"/>
        </w:rPr>
        <w:t>.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दरख़्त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समरदार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  <w:r w:rsidR="005C088B">
        <w:rPr>
          <w:lang w:bidi="hi-IN"/>
        </w:rPr>
        <w:cr/>
      </w:r>
      <w:r w:rsidRPr="00C74AD2">
        <w:rPr>
          <w:rFonts w:hint="cs"/>
          <w:cs/>
          <w:lang w:bidi="hi-IN"/>
        </w:rPr>
        <w:t>औरत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हामिला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मुराद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हासिल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राहत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पहुँचे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49</w:t>
      </w:r>
      <w:r w:rsidR="00200CA0">
        <w:rPr>
          <w:cs/>
          <w:lang w:bidi="hi-IN"/>
        </w:rPr>
        <w:t>.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दरख़्त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काटते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तोड़ते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खोदते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  <w:r w:rsidR="005C088B">
        <w:rPr>
          <w:lang w:bidi="hi-IN"/>
        </w:rPr>
        <w:cr/>
      </w:r>
      <w:r w:rsidRPr="00C74AD2">
        <w:rPr>
          <w:rFonts w:hint="cs"/>
          <w:cs/>
          <w:lang w:bidi="hi-IN"/>
        </w:rPr>
        <w:t>ग़मो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मुसीबत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बेशुमार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कुल्तो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फ़लाकत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गिरफ़तार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50</w:t>
      </w:r>
      <w:r w:rsidR="00200CA0">
        <w:rPr>
          <w:cs/>
          <w:lang w:bidi="hi-IN"/>
        </w:rPr>
        <w:t>.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दरख़्त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चढ़ना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मर्तबा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बुलन्द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दुशमन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का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ख़ोफ़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दिल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जाये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छूटे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51</w:t>
      </w:r>
      <w:r w:rsidR="00200CA0">
        <w:rPr>
          <w:cs/>
          <w:lang w:bidi="hi-IN"/>
        </w:rPr>
        <w:t>.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दरख़्त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खुश्क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="005C088B">
        <w:rPr>
          <w:lang w:bidi="hi-IN"/>
        </w:rPr>
        <w:cr/>
      </w:r>
      <w:r w:rsidRPr="00C74AD2">
        <w:rPr>
          <w:rFonts w:hint="cs"/>
          <w:cs/>
          <w:lang w:bidi="hi-IN"/>
        </w:rPr>
        <w:t>तंगदस्ती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मुसीबत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गिरफ़तारहो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निहायत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मुफडलिस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52</w:t>
      </w:r>
      <w:r w:rsidR="00200CA0">
        <w:rPr>
          <w:cs/>
          <w:lang w:bidi="hi-IN"/>
        </w:rPr>
        <w:t>.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दाम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ज़ाया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करना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किसी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मर्द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जाहिल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नसीहत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करे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वो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कजफ़हमी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जिहालत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करे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53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दरख़्त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गुलज़ार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फलदार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देखमा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रोज़ी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कलील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क़नाअत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करेसवालो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शिकायत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मायूबसमझे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54</w:t>
      </w:r>
      <w:r w:rsidR="00200CA0">
        <w:rPr>
          <w:cs/>
          <w:lang w:bidi="hi-IN"/>
        </w:rPr>
        <w:t>.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दरख़्त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बेलदार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आलिमे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कामिल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या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तबीबे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हाज़िक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नफ़रस़ॉ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बन्दगाने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ख़ालिक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दुनिया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इज़्जतो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तौकीर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पाये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अगर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बीमार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शफ़ा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पाये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55</w:t>
      </w:r>
      <w:r w:rsidR="00200CA0">
        <w:rPr>
          <w:cs/>
          <w:lang w:bidi="hi-IN"/>
        </w:rPr>
        <w:t>.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दरक़्त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कुंजद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मर्द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अज़म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नफा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व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निकाहहो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56</w:t>
      </w:r>
      <w:r w:rsidR="00200CA0">
        <w:rPr>
          <w:cs/>
          <w:lang w:bidi="hi-IN"/>
        </w:rPr>
        <w:t>.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दरख़्त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खुर्मा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lastRenderedPageBreak/>
        <w:t>इल्म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नफ़ा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बेशुमार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मिले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महबूब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मिले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57</w:t>
      </w:r>
      <w:r w:rsidR="00200CA0">
        <w:rPr>
          <w:cs/>
          <w:lang w:bidi="hi-IN"/>
        </w:rPr>
        <w:t>.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दरख़्त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इंजीर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नौकरी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तिजारत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माल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मिले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ऐश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सर्फ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करे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58</w:t>
      </w:r>
      <w:r w:rsidR="00200CA0">
        <w:rPr>
          <w:cs/>
          <w:lang w:bidi="hi-IN"/>
        </w:rPr>
        <w:t>.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दरख़्त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शफ्तालू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="00200CA0">
        <w:rPr>
          <w:cs/>
          <w:lang w:bidi="hi-IN"/>
        </w:rPr>
        <w:t>.</w:t>
      </w:r>
      <w:r w:rsidR="008D457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माले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कसीर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मेहनतोमशक़्क़त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पाये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औरत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ज़ोरो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जुल्म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सहे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जवानीमे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जाये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59</w:t>
      </w:r>
      <w:r w:rsidR="00200CA0">
        <w:rPr>
          <w:cs/>
          <w:lang w:bidi="hi-IN"/>
        </w:rPr>
        <w:t>.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दरख्त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सेब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बिछड़े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हुये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दोस्त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दोचार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मोमिन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मुत्तक़ी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व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परहेज़गार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60</w:t>
      </w:r>
      <w:r w:rsidR="00200CA0">
        <w:rPr>
          <w:cs/>
          <w:lang w:bidi="hi-IN"/>
        </w:rPr>
        <w:t>.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दरख़्त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आबनूस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मतलब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दिल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आये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औरत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काली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लोंड़ी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हब्शन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पाये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 xml:space="preserve">61 </w:t>
      </w:r>
      <w:r w:rsidRPr="00C74AD2">
        <w:rPr>
          <w:rFonts w:hint="cs"/>
          <w:cs/>
          <w:lang w:bidi="hi-IN"/>
        </w:rPr>
        <w:t>दरख़्त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आलू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बुख़ारा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="008D457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तबीब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हाज़िक़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लोगों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नफ़ा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पहुँचाये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62</w:t>
      </w:r>
      <w:r w:rsidR="00200CA0">
        <w:rPr>
          <w:cs/>
          <w:lang w:bidi="hi-IN"/>
        </w:rPr>
        <w:t>.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दरख़्त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बादाम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औरत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शीरी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गुफ़तार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खूबसूरत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मिले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दौलत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हलावत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मिले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63</w:t>
      </w:r>
      <w:r w:rsidR="00200CA0">
        <w:rPr>
          <w:cs/>
          <w:lang w:bidi="hi-IN"/>
        </w:rPr>
        <w:t>.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दरख़्ते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पिस्ता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मर्द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बख़ीलो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तवंगर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मंफ़अत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पाये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खुद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बखीलो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तवंगर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जाये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64</w:t>
      </w:r>
      <w:r w:rsidR="00200CA0">
        <w:rPr>
          <w:cs/>
          <w:lang w:bidi="hi-IN"/>
        </w:rPr>
        <w:t>.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दरख़्त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किशमिश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अजमी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औरत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सोहबत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बढ़े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माल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औलाद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कसरत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lastRenderedPageBreak/>
        <w:t>65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दरख़्त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अनार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शीरी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मालो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दौलत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मिले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अगर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तुर्श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बद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मिज़ाज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औरत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शौहर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66</w:t>
      </w:r>
      <w:r w:rsidR="00200CA0">
        <w:rPr>
          <w:cs/>
          <w:lang w:bidi="hi-IN"/>
        </w:rPr>
        <w:t>.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दरख़्त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पीपल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="008D457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मर्दे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शरीफ़ो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बुजुर्ग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फ़ायदा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पहुँचे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कोई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मुशरिक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मद्दगारी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वपरस्तारी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करे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67</w:t>
      </w:r>
      <w:r w:rsidR="00200CA0">
        <w:rPr>
          <w:cs/>
          <w:lang w:bidi="hi-IN"/>
        </w:rPr>
        <w:t>.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दरख़्ते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इनद्राईन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="008D4572">
        <w:rPr>
          <w:cs/>
          <w:lang w:bidi="hi-IN"/>
        </w:rPr>
        <w:t xml:space="preserve"> </w:t>
      </w:r>
      <w:r w:rsidR="005C088B">
        <w:rPr>
          <w:lang w:bidi="hi-IN"/>
        </w:rPr>
        <w:cr/>
      </w:r>
      <w:r w:rsidRPr="00C74AD2">
        <w:rPr>
          <w:rFonts w:hint="cs"/>
          <w:cs/>
          <w:lang w:bidi="hi-IN"/>
        </w:rPr>
        <w:t>दुर्वेशो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मुलाकात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करे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दिन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रात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बेफ़ाया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कामकरे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68</w:t>
      </w:r>
      <w:r w:rsidR="00200CA0">
        <w:rPr>
          <w:cs/>
          <w:lang w:bidi="hi-IN"/>
        </w:rPr>
        <w:t>.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दरख़ते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सेब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उर्म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दराज़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बिमारी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सेहत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पाये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इस्लाहकार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फ़साद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रफ़ा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जाये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69</w:t>
      </w:r>
      <w:r w:rsidR="00200CA0">
        <w:rPr>
          <w:cs/>
          <w:lang w:bidi="hi-IN"/>
        </w:rPr>
        <w:t>.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दरख़्ते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ज़र्द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आलूदेखना</w:t>
      </w:r>
      <w:r w:rsidR="005C088B">
        <w:rPr>
          <w:lang w:bidi="hi-IN"/>
        </w:rPr>
        <w:cr/>
      </w:r>
      <w:r w:rsidRPr="00C74AD2">
        <w:rPr>
          <w:rFonts w:hint="cs"/>
          <w:cs/>
          <w:lang w:bidi="hi-IN"/>
        </w:rPr>
        <w:t>किसी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मर्द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बुजुर्ग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मंफ़अत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पाये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बीमारी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तूल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ख़ीचे</w:t>
      </w:r>
      <w:r w:rsidR="00362E76">
        <w:rPr>
          <w:rFonts w:hint="cs"/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70</w:t>
      </w:r>
      <w:r w:rsidR="00200CA0">
        <w:rPr>
          <w:cs/>
          <w:lang w:bidi="hi-IN"/>
        </w:rPr>
        <w:t>.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दरख़्ते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ज़ेतून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मर्द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आली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खानदान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मंफ़अत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रोज़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अफ़जूँ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क़्द्रो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मंज़िलत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71</w:t>
      </w:r>
      <w:r w:rsidR="00200CA0">
        <w:rPr>
          <w:cs/>
          <w:lang w:bidi="hi-IN"/>
        </w:rPr>
        <w:t>.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दरख़्त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ऊद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="008D457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औरत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मर्द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ख़ूशखू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क़राबत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मर्द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ख़ुश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मिज़ाज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और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ख़ूबसूरत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औरत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सोहबत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="00362E76">
        <w:rPr>
          <w:rFonts w:hint="cs"/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72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दरख़्त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फूल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lastRenderedPageBreak/>
        <w:t>किसी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अमीर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खुंश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मिज़ाज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नौकर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जाये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ख़ुश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जमाल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और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खुशतबाअ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औरत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पाये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73</w:t>
      </w:r>
      <w:r w:rsidR="00200CA0">
        <w:rPr>
          <w:cs/>
          <w:lang w:bidi="hi-IN"/>
        </w:rPr>
        <w:t>.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दरख़्त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गुलाब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देखा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महबूब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नाजुक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अन्दाम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व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खुश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ख़ल्क़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पाये</w:t>
      </w:r>
      <w:r w:rsidR="00362E76">
        <w:rPr>
          <w:cs/>
          <w:lang w:bidi="hi-IN"/>
        </w:rPr>
        <w:t>।</w:t>
      </w:r>
      <w:r w:rsidRPr="00C74AD2">
        <w:rPr>
          <w:rFonts w:hint="cs"/>
          <w:cs/>
          <w:lang w:bidi="hi-IN"/>
        </w:rPr>
        <w:t>उसकी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बदौलत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ज़रदार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व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तवंगर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जाये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74</w:t>
      </w:r>
      <w:r w:rsidR="00200CA0">
        <w:rPr>
          <w:cs/>
          <w:lang w:bidi="hi-IN"/>
        </w:rPr>
        <w:t>.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दरख़्ते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चंबेली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देखमा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औररत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तवंगरऔर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बदख़स्लत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मिले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सुफला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मिजाज़ी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उसके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हाथ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राहत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न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मिले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75</w:t>
      </w:r>
      <w:r w:rsidR="00200CA0">
        <w:rPr>
          <w:cs/>
          <w:lang w:bidi="hi-IN"/>
        </w:rPr>
        <w:t>.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दरख़्त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फ़न्दक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लहब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तमाशे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मायल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सफ़र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सख़्ती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व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सऊबत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हासिल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76</w:t>
      </w:r>
      <w:r w:rsidR="00200CA0">
        <w:rPr>
          <w:cs/>
          <w:lang w:bidi="hi-IN"/>
        </w:rPr>
        <w:t>.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दिल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दर्द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होना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और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हाथों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पकड़ना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दिल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कि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मुराद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और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हाजतें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हासिल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हों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मालों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दौलत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नफा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77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दीवार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चूना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पत्थर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कीदेखना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दुनिया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फरेफ़्ता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आख़िरत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भूल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जाये</w:t>
      </w:r>
      <w:r w:rsidR="00362E76">
        <w:rPr>
          <w:rFonts w:hint="cs"/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78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दीवार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पुख़्ता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  <w:r w:rsidR="005C088B">
        <w:rPr>
          <w:lang w:bidi="hi-IN"/>
        </w:rPr>
        <w:cr/>
      </w:r>
      <w:r w:rsidRPr="00C74AD2">
        <w:rPr>
          <w:rFonts w:hint="cs"/>
          <w:cs/>
          <w:lang w:bidi="hi-IN"/>
        </w:rPr>
        <w:t>दलीले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नक्बत</w:t>
      </w:r>
      <w:r w:rsidR="008D4572">
        <w:rPr>
          <w:cs/>
          <w:lang w:bidi="hi-IN"/>
        </w:rPr>
        <w:t xml:space="preserve"> </w:t>
      </w:r>
      <w:r w:rsidRPr="00C74AD2">
        <w:rPr>
          <w:cs/>
          <w:lang w:bidi="hi-IN"/>
        </w:rPr>
        <w:t>(</w:t>
      </w:r>
      <w:r w:rsidRPr="00C74AD2">
        <w:rPr>
          <w:rFonts w:hint="cs"/>
          <w:cs/>
          <w:lang w:bidi="hi-IN"/>
        </w:rPr>
        <w:t>मुसीबत</w:t>
      </w:r>
      <w:r w:rsidRPr="00C74AD2">
        <w:rPr>
          <w:cs/>
          <w:lang w:bidi="hi-IN"/>
        </w:rPr>
        <w:t xml:space="preserve">) </w:t>
      </w:r>
      <w:r w:rsidRPr="00C74AD2">
        <w:rPr>
          <w:rFonts w:hint="cs"/>
          <w:cs/>
          <w:lang w:bidi="hi-IN"/>
        </w:rPr>
        <w:t>परेशानी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है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79</w:t>
      </w:r>
      <w:r w:rsidR="00200CA0">
        <w:rPr>
          <w:cs/>
          <w:lang w:bidi="hi-IN"/>
        </w:rPr>
        <w:t>.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दीवार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घर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गिरते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मॉ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बाप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जानिब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गम़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खाये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या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कोई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बुजुर्गो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जाये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lastRenderedPageBreak/>
        <w:t>80</w:t>
      </w:r>
      <w:r w:rsidR="00200CA0">
        <w:rPr>
          <w:cs/>
          <w:lang w:bidi="hi-IN"/>
        </w:rPr>
        <w:t>.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दीवार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मुहीत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बुलन्द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  <w:r w:rsidR="005C088B">
        <w:rPr>
          <w:lang w:bidi="hi-IN"/>
        </w:rPr>
        <w:cr/>
      </w:r>
      <w:r w:rsidRPr="00C74AD2">
        <w:rPr>
          <w:rFonts w:hint="cs"/>
          <w:cs/>
          <w:lang w:bidi="hi-IN"/>
        </w:rPr>
        <w:t>साहिबे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सरवत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हुकूमत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पुश्त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पनाह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रईयत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81</w:t>
      </w:r>
      <w:r w:rsidR="00200CA0">
        <w:rPr>
          <w:cs/>
          <w:lang w:bidi="hi-IN"/>
        </w:rPr>
        <w:t>.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मंज़ला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करना</w:t>
      </w:r>
      <w:r w:rsidRPr="00C74AD2">
        <w:rPr>
          <w:cs/>
          <w:lang w:bidi="hi-IN"/>
        </w:rPr>
        <w:t xml:space="preserve"> </w:t>
      </w:r>
      <w:r w:rsidR="005C088B">
        <w:rPr>
          <w:lang w:bidi="hi-IN"/>
        </w:rPr>
        <w:cr/>
      </w:r>
      <w:r w:rsidRPr="00C74AD2">
        <w:rPr>
          <w:rFonts w:hint="cs"/>
          <w:cs/>
          <w:lang w:bidi="hi-IN"/>
        </w:rPr>
        <w:t>आली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क़द्रो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मंज़िलत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पाये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रहनुमाई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हाजत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रवाई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पसन्द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आये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82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दमदमा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धमस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बनाना</w:t>
      </w:r>
      <w:r w:rsidR="008D457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बहादुरों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बुलन्द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हिम्मत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तरक़्कीये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जाहो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जलाल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 xml:space="preserve">83 </w:t>
      </w:r>
      <w:r w:rsidRPr="00C74AD2">
        <w:rPr>
          <w:rFonts w:hint="cs"/>
          <w:cs/>
          <w:lang w:bidi="hi-IN"/>
        </w:rPr>
        <w:t>दलदल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="005C088B">
        <w:rPr>
          <w:lang w:bidi="hi-IN"/>
        </w:rPr>
        <w:cr/>
      </w:r>
      <w:r w:rsidRPr="00C74AD2">
        <w:rPr>
          <w:rFonts w:hint="cs"/>
          <w:cs/>
          <w:lang w:bidi="hi-IN"/>
        </w:rPr>
        <w:t>मकरूहाते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दुनिया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ग़ल्तॉ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रहे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फिक्रे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मईशतमे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परेशान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रहे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84</w:t>
      </w:r>
      <w:r w:rsidR="00200CA0">
        <w:rPr>
          <w:cs/>
          <w:lang w:bidi="hi-IN"/>
        </w:rPr>
        <w:t>.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दर्स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देते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  <w:r w:rsidR="005C088B">
        <w:rPr>
          <w:lang w:bidi="hi-IN"/>
        </w:rPr>
        <w:cr/>
      </w:r>
      <w:r w:rsidRPr="00C74AD2">
        <w:rPr>
          <w:rFonts w:hint="cs"/>
          <w:cs/>
          <w:lang w:bidi="hi-IN"/>
        </w:rPr>
        <w:t>अगर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इल्मे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दीन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होतो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बुजुर्गी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व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इज़्ज़त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मिले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और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इल्मे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दुनिया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दौलतमन्द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तसर्रूफे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बेजा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करे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85</w:t>
      </w:r>
      <w:r w:rsidR="00200CA0">
        <w:rPr>
          <w:cs/>
          <w:lang w:bidi="hi-IN"/>
        </w:rPr>
        <w:t>.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दुब्ला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अपने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आप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को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थोड़ी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तंगदस्ती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उठाये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बीवी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नेक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मिले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माल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व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दौलत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पाये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86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दाँत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अपने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गिरते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ऊपर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बाप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क़राबतदार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पदर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कोई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जाये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नीचे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मॉया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अज़ीज़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मादरी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वफ़ात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पाये</w:t>
      </w:r>
      <w:r w:rsidR="00362E76">
        <w:rPr>
          <w:cs/>
          <w:lang w:bidi="hi-IN"/>
        </w:rPr>
        <w:t>।</w:t>
      </w:r>
      <w:r w:rsidR="005C088B">
        <w:rPr>
          <w:lang w:bidi="hi-IN"/>
        </w:rPr>
        <w:cr/>
      </w:r>
      <w:r w:rsidRPr="00C74AD2">
        <w:rPr>
          <w:cs/>
          <w:lang w:bidi="hi-IN"/>
        </w:rPr>
        <w:t>87</w:t>
      </w:r>
      <w:r w:rsidR="00200CA0">
        <w:rPr>
          <w:cs/>
          <w:lang w:bidi="hi-IN"/>
        </w:rPr>
        <w:t>.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दाँत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हाथ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आजाना</w:t>
      </w:r>
      <w:r w:rsidR="008D4572">
        <w:rPr>
          <w:cs/>
          <w:lang w:bidi="hi-IN"/>
        </w:rPr>
        <w:t xml:space="preserve"> </w:t>
      </w:r>
      <w:r w:rsidR="005C088B">
        <w:rPr>
          <w:lang w:bidi="hi-IN"/>
        </w:rPr>
        <w:cr/>
      </w:r>
      <w:r w:rsidRPr="00C74AD2">
        <w:rPr>
          <w:rFonts w:hint="cs"/>
          <w:cs/>
          <w:lang w:bidi="hi-IN"/>
        </w:rPr>
        <w:t>कोई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मर्ज़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लाहिक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माल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अक्रबा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सदका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ताकि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बला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दुर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lastRenderedPageBreak/>
        <w:t>88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दाँत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अपना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उख़ाड़ना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कत्ए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रहम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निशानी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दर्दो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ग़म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परेशानी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है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89</w:t>
      </w:r>
      <w:r w:rsidRPr="00C74AD2">
        <w:rPr>
          <w:lang w:bidi="hi-IN"/>
        </w:rPr>
        <w:t xml:space="preserve"> , </w:t>
      </w:r>
      <w:r w:rsidRPr="00C74AD2">
        <w:rPr>
          <w:rFonts w:hint="cs"/>
          <w:cs/>
          <w:lang w:bidi="hi-IN"/>
        </w:rPr>
        <w:t>दाँत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अपना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सोने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कमाले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तंगदस्तीव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नहुसत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है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अलामाते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बीमारी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व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निदामत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है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90</w:t>
      </w:r>
      <w:r w:rsidR="00200CA0">
        <w:rPr>
          <w:cs/>
          <w:lang w:bidi="hi-IN"/>
        </w:rPr>
        <w:t>.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दाँत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चॉदी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रांग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दोस्त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फ़साद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मालो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ज़र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बर्बाद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तकलीफ़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उठायेरंजो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ग़म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खाये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91</w:t>
      </w:r>
      <w:r w:rsidR="00200CA0">
        <w:rPr>
          <w:cs/>
          <w:lang w:bidi="hi-IN"/>
        </w:rPr>
        <w:t>.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दाँत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सियाह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लकड़ी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चोब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मोम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  <w:r w:rsidR="005C088B">
        <w:rPr>
          <w:lang w:bidi="hi-IN"/>
        </w:rPr>
        <w:cr/>
      </w:r>
      <w:r w:rsidRPr="00C74AD2">
        <w:rPr>
          <w:rFonts w:hint="cs"/>
          <w:cs/>
          <w:lang w:bidi="hi-IN"/>
        </w:rPr>
        <w:t>वो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शख़्स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जल्द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जाये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बीमार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एक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उसकी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हरकते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बाहमी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बेज़ार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92</w:t>
      </w:r>
      <w:r w:rsidR="00200CA0">
        <w:rPr>
          <w:cs/>
          <w:lang w:bidi="hi-IN"/>
        </w:rPr>
        <w:t>.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दाँतो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मिस्सी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मलना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मालो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दौलत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फ़ायदा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पाये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अज़ीज़ो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अक़्रबा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बढ़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जाये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93</w:t>
      </w:r>
      <w:r w:rsidR="00200CA0">
        <w:rPr>
          <w:cs/>
          <w:lang w:bidi="hi-IN"/>
        </w:rPr>
        <w:t>.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दाँतों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मिस्वाक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करना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अज़ीजडो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मिस्कीन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राहम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खाये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ज़नो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फ़रज़द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राहत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पहँचाये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94</w:t>
      </w:r>
      <w:r w:rsidR="00200CA0">
        <w:rPr>
          <w:cs/>
          <w:lang w:bidi="hi-IN"/>
        </w:rPr>
        <w:t>.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दरिन्दों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बातें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करना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बादशाह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बादशाह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वज़ीर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बन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जाये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ज़बान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दराज़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औरत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घर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आये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95</w:t>
      </w:r>
      <w:r w:rsidR="00200CA0">
        <w:rPr>
          <w:cs/>
          <w:lang w:bidi="hi-IN"/>
        </w:rPr>
        <w:t>.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दरिन्दों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मारना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दुश्मनपर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फ़तहो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ज़फ़र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पाये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बहादुरों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नामवर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जाये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96</w:t>
      </w:r>
      <w:r w:rsidR="00200CA0">
        <w:rPr>
          <w:cs/>
          <w:lang w:bidi="hi-IN"/>
        </w:rPr>
        <w:t>.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दरिन्दों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बैल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गधा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बन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जाते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रोज़ी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कुशादा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होने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मसरूर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लेकिन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थोड़ा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नुख़्सान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ज़रूर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lastRenderedPageBreak/>
        <w:t>97</w:t>
      </w:r>
      <w:r w:rsidR="00200CA0">
        <w:rPr>
          <w:cs/>
          <w:lang w:bidi="hi-IN"/>
        </w:rPr>
        <w:t>.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दालचीनी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ख़्वाब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बिला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वजह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दालचीनी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खाना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ग़मों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अन्दो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तरक़्क़ी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मोजिब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है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98</w:t>
      </w:r>
      <w:r w:rsidR="00200CA0">
        <w:rPr>
          <w:cs/>
          <w:lang w:bidi="hi-IN"/>
        </w:rPr>
        <w:t>.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ढाढ़ी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="008D457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मालो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इज़्ज़तो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ज़ीनत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ताबीर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है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99</w:t>
      </w:r>
      <w:r w:rsidR="00200CA0">
        <w:rPr>
          <w:cs/>
          <w:lang w:bidi="hi-IN"/>
        </w:rPr>
        <w:t>.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दाग़</w:t>
      </w:r>
      <w:r w:rsidRPr="00C74AD2">
        <w:rPr>
          <w:cs/>
          <w:lang w:bidi="hi-IN"/>
        </w:rPr>
        <w:t xml:space="preserve"> </w:t>
      </w:r>
      <w:r w:rsidR="005C088B">
        <w:rPr>
          <w:lang w:bidi="hi-IN"/>
        </w:rPr>
        <w:cr/>
      </w:r>
      <w:r w:rsidRPr="00C74AD2">
        <w:rPr>
          <w:rFonts w:hint="cs"/>
          <w:cs/>
          <w:lang w:bidi="hi-IN"/>
        </w:rPr>
        <w:t>ख़्वाब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दाग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लगाना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ख़ैरात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करना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बादशाह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कुर्बत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हासिलकरने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मुतरादिफ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है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100</w:t>
      </w:r>
      <w:r w:rsidR="00200CA0">
        <w:rPr>
          <w:cs/>
          <w:lang w:bidi="hi-IN"/>
        </w:rPr>
        <w:t>.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दाल</w:t>
      </w:r>
      <w:r w:rsidR="008D4572">
        <w:rPr>
          <w:cs/>
          <w:lang w:bidi="hi-IN"/>
        </w:rPr>
        <w:t xml:space="preserve"> </w:t>
      </w:r>
      <w:r w:rsidR="005C088B">
        <w:rPr>
          <w:lang w:bidi="hi-IN"/>
        </w:rPr>
        <w:cr/>
      </w:r>
      <w:r w:rsidRPr="00C74AD2">
        <w:rPr>
          <w:rFonts w:hint="cs"/>
          <w:cs/>
          <w:lang w:bidi="hi-IN"/>
        </w:rPr>
        <w:t>हर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क़िस्म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दाल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खानी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जद्दो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जेहद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मसरूफ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होने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और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उसमें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कामयाबी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हासिल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करने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मुतरादिफ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है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101</w:t>
      </w:r>
      <w:r w:rsidR="00200CA0">
        <w:rPr>
          <w:cs/>
          <w:lang w:bidi="hi-IN"/>
        </w:rPr>
        <w:t>.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दाना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दाने</w:t>
      </w:r>
      <w:r w:rsidRPr="00C74AD2">
        <w:rPr>
          <w:cs/>
          <w:lang w:bidi="hi-IN"/>
        </w:rPr>
        <w:t xml:space="preserve"> </w:t>
      </w:r>
      <w:r w:rsidR="005C088B">
        <w:rPr>
          <w:lang w:bidi="hi-IN"/>
        </w:rPr>
        <w:cr/>
      </w:r>
      <w:r w:rsidRPr="00C74AD2">
        <w:rPr>
          <w:rFonts w:hint="cs"/>
          <w:cs/>
          <w:lang w:bidi="hi-IN"/>
        </w:rPr>
        <w:t>दाना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हाऐ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ख़ाम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पुख़्ता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रंजो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अलम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मुब्तिला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होने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बाएस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है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102</w:t>
      </w:r>
      <w:r w:rsidR="00200CA0">
        <w:rPr>
          <w:cs/>
          <w:lang w:bidi="hi-IN"/>
        </w:rPr>
        <w:t>.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दुख़्तर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दुख़्तर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दुख़्तर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पैदा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होते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मर्द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लिये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मालो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दौलत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हासिल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होने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और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औरत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लिये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औलाद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पैदा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होने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मोजिब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है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103</w:t>
      </w:r>
      <w:r w:rsidR="00200CA0">
        <w:rPr>
          <w:cs/>
          <w:lang w:bidi="hi-IN"/>
        </w:rPr>
        <w:t>.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दराँती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  <w:r w:rsidR="005C088B">
        <w:rPr>
          <w:lang w:bidi="hi-IN"/>
        </w:rPr>
        <w:cr/>
      </w:r>
      <w:r w:rsidRPr="00C74AD2">
        <w:rPr>
          <w:rFonts w:hint="cs"/>
          <w:cs/>
          <w:lang w:bidi="hi-IN"/>
        </w:rPr>
        <w:t>अगर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अपने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हाथ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ऐसे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आले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ताबीर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है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जिससे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मालो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दौलत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हासिल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lastRenderedPageBreak/>
        <w:t>104</w:t>
      </w:r>
      <w:r w:rsidR="00200CA0">
        <w:rPr>
          <w:cs/>
          <w:lang w:bidi="hi-IN"/>
        </w:rPr>
        <w:t>.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दरबानी</w:t>
      </w:r>
      <w:r w:rsidR="005C088B">
        <w:rPr>
          <w:lang w:bidi="hi-IN"/>
        </w:rPr>
        <w:cr/>
      </w:r>
      <w:r w:rsidRPr="00C74AD2">
        <w:rPr>
          <w:rFonts w:hint="cs"/>
          <w:cs/>
          <w:lang w:bidi="hi-IN"/>
        </w:rPr>
        <w:t>ख़्वाब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दरबानी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करना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दिली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मुरादबर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आने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मुतरादिफ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है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105</w:t>
      </w:r>
      <w:r w:rsidR="00200CA0">
        <w:rPr>
          <w:cs/>
          <w:lang w:bidi="hi-IN"/>
        </w:rPr>
        <w:t>.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दुरूद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शरीफ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पढ़ा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सुनना</w:t>
      </w:r>
      <w:r w:rsidR="008D4572">
        <w:rPr>
          <w:cs/>
          <w:lang w:bidi="hi-IN"/>
        </w:rPr>
        <w:t xml:space="preserve"> </w:t>
      </w:r>
      <w:r w:rsidR="005C088B">
        <w:rPr>
          <w:lang w:bidi="hi-IN"/>
        </w:rPr>
        <w:cr/>
      </w:r>
      <w:r w:rsidRPr="00C74AD2">
        <w:rPr>
          <w:rFonts w:hint="cs"/>
          <w:cs/>
          <w:lang w:bidi="hi-IN"/>
        </w:rPr>
        <w:t>ख़्वाब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दुरूद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शरीफ़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पढ़ना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सुनना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दीन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तरक़्की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और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हुजूर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पुरनूर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आँहज़रत</w:t>
      </w:r>
      <w:r w:rsidRPr="00C74AD2">
        <w:rPr>
          <w:cs/>
          <w:lang w:bidi="hi-IN"/>
        </w:rPr>
        <w:t xml:space="preserve"> (</w:t>
      </w:r>
      <w:r w:rsidRPr="00C74AD2">
        <w:rPr>
          <w:rFonts w:hint="cs"/>
          <w:cs/>
          <w:lang w:bidi="hi-IN"/>
        </w:rPr>
        <w:t>स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अ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व</w:t>
      </w:r>
      <w:r w:rsidR="008D4572">
        <w:rPr>
          <w:cs/>
          <w:lang w:bidi="hi-IN"/>
        </w:rPr>
        <w:t>.</w:t>
      </w:r>
      <w:r w:rsidR="009B6BF2">
        <w:rPr>
          <w:cs/>
          <w:lang w:bidi="hi-IN"/>
        </w:rPr>
        <w:t>)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ज़ियारत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होने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दलील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है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106</w:t>
      </w:r>
      <w:r w:rsidR="00200CA0">
        <w:rPr>
          <w:cs/>
          <w:lang w:bidi="hi-IN"/>
        </w:rPr>
        <w:t>.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दस्ताने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ख़्वाब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जिस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क़िस्म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हाथ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दस्ताने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उसी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क़िस्म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कुव्वत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हासिल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होने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सबब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है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107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दुश्मन</w:t>
      </w:r>
      <w:r w:rsidRPr="00C74AD2">
        <w:rPr>
          <w:cs/>
          <w:lang w:bidi="hi-IN"/>
        </w:rPr>
        <w:t xml:space="preserve"> </w:t>
      </w:r>
      <w:r w:rsidR="005C088B">
        <w:rPr>
          <w:lang w:bidi="hi-IN"/>
        </w:rPr>
        <w:cr/>
      </w:r>
      <w:r w:rsidRPr="00C74AD2">
        <w:rPr>
          <w:rFonts w:hint="cs"/>
          <w:cs/>
          <w:lang w:bidi="hi-IN"/>
        </w:rPr>
        <w:t>अगर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ख़्वाब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दुश्मन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ग़ालिब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होता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दिली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मुराद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आने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मोजिब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है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108</w:t>
      </w:r>
      <w:r w:rsidR="00200CA0">
        <w:rPr>
          <w:cs/>
          <w:lang w:bidi="hi-IN"/>
        </w:rPr>
        <w:t>.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दुआ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करना</w:t>
      </w:r>
      <w:r w:rsidRPr="00C74AD2">
        <w:rPr>
          <w:cs/>
          <w:lang w:bidi="hi-IN"/>
        </w:rPr>
        <w:t xml:space="preserve"> </w:t>
      </w:r>
      <w:r w:rsidR="005C088B">
        <w:rPr>
          <w:lang w:bidi="hi-IN"/>
        </w:rPr>
        <w:cr/>
      </w:r>
      <w:r w:rsidRPr="00C74AD2">
        <w:rPr>
          <w:rFonts w:hint="cs"/>
          <w:cs/>
          <w:lang w:bidi="hi-IN"/>
        </w:rPr>
        <w:t>दिली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मुराद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आने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सबब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है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109</w:t>
      </w:r>
      <w:r w:rsidR="00200CA0">
        <w:rPr>
          <w:cs/>
          <w:lang w:bidi="hi-IN"/>
        </w:rPr>
        <w:t>.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दिक़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ख़्वाब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किसी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दिक़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होना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दिक़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करना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दीनवी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जद्दो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जेहद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मुब्तिला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होने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बाएस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है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110</w:t>
      </w:r>
      <w:r w:rsidR="00200CA0">
        <w:rPr>
          <w:cs/>
          <w:lang w:bidi="hi-IN"/>
        </w:rPr>
        <w:t>.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दुकानदारी</w:t>
      </w:r>
      <w:r w:rsidRPr="00C74AD2">
        <w:rPr>
          <w:cs/>
          <w:lang w:bidi="hi-IN"/>
        </w:rPr>
        <w:t xml:space="preserve"> </w:t>
      </w:r>
      <w:r w:rsidR="005C088B">
        <w:rPr>
          <w:lang w:bidi="hi-IN"/>
        </w:rPr>
        <w:cr/>
      </w:r>
      <w:r w:rsidRPr="00C74AD2">
        <w:rPr>
          <w:rFonts w:hint="cs"/>
          <w:cs/>
          <w:lang w:bidi="hi-IN"/>
        </w:rPr>
        <w:t>दिकानदारी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करना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इज़्ज़तो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मर्तबा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तरक़्क़ी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बाऐस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है</w:t>
      </w:r>
      <w:r w:rsidR="00362E76">
        <w:rPr>
          <w:rFonts w:hint="cs"/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lastRenderedPageBreak/>
        <w:t>111</w:t>
      </w:r>
      <w:r w:rsidR="00200CA0">
        <w:rPr>
          <w:cs/>
          <w:lang w:bidi="hi-IN"/>
        </w:rPr>
        <w:t>.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दिल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ख़्वाब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किसी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इन्सान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दिल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दिलवारी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और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अक़्लमन्दी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ताबीर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है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D61902">
      <w:pPr>
        <w:pStyle w:val="libNormal"/>
        <w:rPr>
          <w:lang w:bidi="hi-IN"/>
        </w:rPr>
      </w:pPr>
      <w:r w:rsidRPr="00C74AD2">
        <w:rPr>
          <w:cs/>
          <w:lang w:bidi="hi-IN"/>
        </w:rPr>
        <w:t>112</w:t>
      </w:r>
      <w:r w:rsidR="00D61902">
        <w:rPr>
          <w:rFonts w:hint="cs"/>
          <w:cs/>
          <w:lang w:bidi="hi-IN"/>
        </w:rPr>
        <w:t>.</w:t>
      </w:r>
      <w:r w:rsidRPr="00C74AD2">
        <w:rPr>
          <w:lang w:bidi="hi-IN"/>
        </w:rPr>
        <w:t xml:space="preserve"> </w:t>
      </w:r>
      <w:r w:rsidRPr="00C74AD2">
        <w:rPr>
          <w:rFonts w:hint="cs"/>
          <w:cs/>
          <w:lang w:bidi="hi-IN"/>
        </w:rPr>
        <w:t>दलाली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करना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D6190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लोगों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दरमियान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सुलह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कराने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सीधा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रास्ता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बताने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नेक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काम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करने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ताबीर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है</w:t>
      </w:r>
      <w:r w:rsidR="00362E76">
        <w:rPr>
          <w:cs/>
          <w:lang w:bidi="hi-IN"/>
        </w:rPr>
        <w:t>।</w:t>
      </w:r>
      <w:r w:rsidR="005C088B">
        <w:rPr>
          <w:lang w:bidi="hi-IN"/>
        </w:rPr>
        <w:cr/>
      </w:r>
      <w:r w:rsidRPr="00C74AD2">
        <w:rPr>
          <w:cs/>
          <w:lang w:bidi="hi-IN"/>
        </w:rPr>
        <w:t>113</w:t>
      </w:r>
      <w:r w:rsidR="00200CA0">
        <w:rPr>
          <w:cs/>
          <w:lang w:bidi="hi-IN"/>
        </w:rPr>
        <w:t>.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दलदल</w:t>
      </w:r>
      <w:r w:rsidRPr="00C74AD2">
        <w:rPr>
          <w:cs/>
          <w:lang w:bidi="hi-IN"/>
        </w:rPr>
        <w:t xml:space="preserve"> </w:t>
      </w:r>
      <w:r w:rsidRPr="00D61902">
        <w:rPr>
          <w:rFonts w:hint="cs"/>
          <w:cs/>
        </w:rPr>
        <w:t>देखना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D6190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मुसीबत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पेशख़ेमे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ताबीर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है</w:t>
      </w:r>
      <w:r w:rsidR="00362E76">
        <w:rPr>
          <w:cs/>
          <w:lang w:bidi="hi-IN"/>
        </w:rPr>
        <w:t>।</w:t>
      </w:r>
    </w:p>
    <w:p w:rsidR="00C74AD2" w:rsidRPr="00C74AD2" w:rsidRDefault="00C74AD2" w:rsidP="00D61902">
      <w:pPr>
        <w:pStyle w:val="libNormal"/>
        <w:rPr>
          <w:lang w:bidi="hi-IN"/>
        </w:rPr>
      </w:pPr>
      <w:r w:rsidRPr="00C74AD2">
        <w:rPr>
          <w:cs/>
          <w:lang w:bidi="hi-IN"/>
        </w:rPr>
        <w:t>114</w:t>
      </w:r>
      <w:r w:rsidR="00200CA0">
        <w:rPr>
          <w:cs/>
          <w:lang w:bidi="hi-IN"/>
        </w:rPr>
        <w:t>.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दाम</w:t>
      </w:r>
      <w:r w:rsidRPr="00C74AD2">
        <w:rPr>
          <w:cs/>
          <w:lang w:bidi="hi-IN"/>
        </w:rPr>
        <w:t xml:space="preserve"> </w:t>
      </w:r>
      <w:r w:rsidRPr="00D61902">
        <w:rPr>
          <w:rFonts w:hint="cs"/>
          <w:cs/>
        </w:rPr>
        <w:t>निसार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करना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किसी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हक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ना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माने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नेक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बात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लाने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मालो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दौलत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तलाश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रहे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फिक्रोहशमत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दिल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फ़राश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रहे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115</w:t>
      </w:r>
      <w:r w:rsidR="00200CA0">
        <w:rPr>
          <w:cs/>
          <w:lang w:bidi="hi-IN"/>
        </w:rPr>
        <w:t>.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दिरहमे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कसीर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इज़्ज़तों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तौकीरो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दौलत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पाये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दिरहम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एवज़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हज़ार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मिल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जाये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116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दीनार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कसरत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औरत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लोंडी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मिले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या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फ़रज़न्द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पैदा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दौलत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मालो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मंफ़अत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पैदा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दौलतो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मालो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मंफअत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सेगनीहो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117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दीनार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किसी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फ़रज़न्द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सबब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मुसीबत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पहुँचे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बीवीसे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कुछ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झगड़ा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पड़े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lastRenderedPageBreak/>
        <w:t>118</w:t>
      </w:r>
      <w:r w:rsidR="00200CA0">
        <w:rPr>
          <w:cs/>
          <w:lang w:bidi="hi-IN"/>
        </w:rPr>
        <w:t>.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दाग़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हैवान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करना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ज़कात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न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देने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दलील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है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बादशाह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काम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मसरूफ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होने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सबील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है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119</w:t>
      </w:r>
      <w:r w:rsidR="00200CA0">
        <w:rPr>
          <w:cs/>
          <w:lang w:bidi="hi-IN"/>
        </w:rPr>
        <w:t>.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दरज़ी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="008D4572">
        <w:rPr>
          <w:cs/>
          <w:lang w:bidi="hi-IN"/>
        </w:rPr>
        <w:t xml:space="preserve"> </w:t>
      </w:r>
      <w:r w:rsidR="005C088B">
        <w:rPr>
          <w:lang w:bidi="hi-IN"/>
        </w:rPr>
        <w:cr/>
      </w:r>
      <w:r w:rsidRPr="00C74AD2">
        <w:rPr>
          <w:rFonts w:hint="cs"/>
          <w:cs/>
          <w:lang w:bidi="hi-IN"/>
        </w:rPr>
        <w:t>परेशान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अस्बाबो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पुँजी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पाये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माल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जमा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करे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ख़ातिर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जमा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जाये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120</w:t>
      </w:r>
      <w:r w:rsidR="00200CA0">
        <w:rPr>
          <w:cs/>
          <w:lang w:bidi="hi-IN"/>
        </w:rPr>
        <w:t>.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दुम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हैवाने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माकूल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राहत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निशानी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है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मोजिबे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मालो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तामरानी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है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121</w:t>
      </w:r>
      <w:r w:rsidR="00200CA0">
        <w:rPr>
          <w:cs/>
          <w:lang w:bidi="hi-IN"/>
        </w:rPr>
        <w:t>.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दुम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गीदड़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और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जानवर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ग़ैर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माकूल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माले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मुराद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और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हराम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खाये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लोग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मलामतकरें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और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बदनाम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जाये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122</w:t>
      </w:r>
      <w:r w:rsidR="00200CA0">
        <w:rPr>
          <w:cs/>
          <w:lang w:bidi="hi-IN"/>
        </w:rPr>
        <w:t>.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दीवाने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="008D457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दौलतमंदी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मुस्तग़नीयुल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माल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तसर्रूफेबेजा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करना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पसन्दे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ख़ातिर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123</w:t>
      </w:r>
      <w:r w:rsidR="00200CA0">
        <w:rPr>
          <w:cs/>
          <w:lang w:bidi="hi-IN"/>
        </w:rPr>
        <w:t>.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दीवाना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अपने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आपको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हराम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माल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मिलने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दली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है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सूद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रिशवतखाने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सबील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है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लहब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तज़ीए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औकात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करे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124</w:t>
      </w:r>
      <w:r w:rsidR="00200CA0">
        <w:rPr>
          <w:cs/>
          <w:lang w:bidi="hi-IN"/>
        </w:rPr>
        <w:t>.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दोशाब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सफ़ैद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पाकीज़ा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पीना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फ़रज़न्द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हसीन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पैदा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ख़ैरो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बरकत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हवेदा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125</w:t>
      </w:r>
      <w:r w:rsidR="00200CA0">
        <w:rPr>
          <w:cs/>
          <w:lang w:bidi="hi-IN"/>
        </w:rPr>
        <w:t>.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दुश्मन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भागना</w:t>
      </w:r>
      <w:r w:rsidRPr="00C74AD2">
        <w:rPr>
          <w:cs/>
          <w:lang w:bidi="hi-IN"/>
        </w:rPr>
        <w:t xml:space="preserve"> </w:t>
      </w:r>
      <w:r w:rsidR="005C088B">
        <w:rPr>
          <w:lang w:bidi="hi-IN"/>
        </w:rPr>
        <w:cr/>
      </w:r>
      <w:r w:rsidRPr="00C74AD2">
        <w:rPr>
          <w:rFonts w:hint="cs"/>
          <w:cs/>
          <w:lang w:bidi="hi-IN"/>
        </w:rPr>
        <w:t>ज़िल्लतो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क़ज़ा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सामना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औरबख़ौफ़े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दुश्मन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भागे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हाजतरवा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126</w:t>
      </w:r>
      <w:r w:rsidR="00200CA0">
        <w:rPr>
          <w:cs/>
          <w:lang w:bidi="hi-IN"/>
        </w:rPr>
        <w:t>.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दुर्वेश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मनाकिब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कुछ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पढ़ते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देखे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lastRenderedPageBreak/>
        <w:t>खुशख़बरी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किसी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अज़ीज़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आये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मंफ़अत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मुज़दए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फ़रहत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पाये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127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दुर्वेश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मुस्लमानो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ख़ैरात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रंजो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ग़म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निजात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दीनो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दुनिया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आली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दर्जात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128</w:t>
      </w:r>
      <w:r w:rsidR="00200CA0">
        <w:rPr>
          <w:cs/>
          <w:lang w:bidi="hi-IN"/>
        </w:rPr>
        <w:t>.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दुख़्तर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पैदा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होते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  <w:r w:rsidR="005C088B">
        <w:rPr>
          <w:lang w:bidi="hi-IN"/>
        </w:rPr>
        <w:cr/>
      </w:r>
      <w:r w:rsidRPr="00C74AD2">
        <w:rPr>
          <w:rFonts w:hint="cs"/>
          <w:cs/>
          <w:lang w:bidi="hi-IN"/>
        </w:rPr>
        <w:t>मर्द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दौलत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पाये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औरत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बच्चा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पैदा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129</w:t>
      </w:r>
      <w:r w:rsidR="00200CA0">
        <w:rPr>
          <w:cs/>
          <w:lang w:bidi="hi-IN"/>
        </w:rPr>
        <w:t>.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दौज़ख़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आप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निकलते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सफर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फिरे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दोस्तों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मिले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रंजो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बलादुर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इशरत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सामना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130</w:t>
      </w:r>
      <w:r w:rsidR="00200CA0">
        <w:rPr>
          <w:cs/>
          <w:lang w:bidi="hi-IN"/>
        </w:rPr>
        <w:t>.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दौज़ख़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अज़ाब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="008D457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जुस्तजू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मालो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ज़र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आप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सरगरदाँ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रहे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अयाल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दुरी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परेशानी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131</w:t>
      </w:r>
      <w:r w:rsidR="00200CA0">
        <w:rPr>
          <w:cs/>
          <w:lang w:bidi="hi-IN"/>
        </w:rPr>
        <w:t>.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दौज़ख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खुद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दैखना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मकरूहाते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दुनिया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फँसे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सऊबते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सफर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रंजो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बला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देखे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132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दरिया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हाकिम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दरिया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और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दौलत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आसूदगी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133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दरिया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तैरना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हाकिम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ग़ालिब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आये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सारी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कुल्फत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दूर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जाये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134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दरिया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पार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कुल्फत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छूटे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तहसीले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ऊलूमो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फूनून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टूटे</w:t>
      </w:r>
      <w:r w:rsidR="00362E76">
        <w:rPr>
          <w:cs/>
          <w:lang w:bidi="hi-IN"/>
        </w:rPr>
        <w:t>।</w:t>
      </w:r>
    </w:p>
    <w:p w:rsidR="00C74AD2" w:rsidRPr="00C74AD2" w:rsidRDefault="00C74AD2" w:rsidP="00D61902">
      <w:pPr>
        <w:pStyle w:val="libNormal"/>
        <w:rPr>
          <w:lang w:bidi="hi-IN"/>
        </w:rPr>
      </w:pPr>
      <w:r w:rsidRPr="00C74AD2">
        <w:rPr>
          <w:cs/>
          <w:lang w:bidi="hi-IN"/>
        </w:rPr>
        <w:t>135</w:t>
      </w:r>
      <w:r w:rsidR="008D4572">
        <w:rPr>
          <w:cs/>
          <w:lang w:bidi="hi-IN"/>
        </w:rPr>
        <w:t xml:space="preserve">. </w:t>
      </w:r>
      <w:r w:rsidR="00D61902">
        <w:rPr>
          <w:rFonts w:hint="cs"/>
          <w:cs/>
          <w:lang w:bidi="hi-IN"/>
        </w:rPr>
        <w:t>दरिया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ग़र्क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lastRenderedPageBreak/>
        <w:t>बाबत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मुहासेबा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सरकारी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एताब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मोरिदे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सख़्ती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व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रंजिश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व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अज़ाब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136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दरिया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फल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जवाहर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पाना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दलीले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दौलतो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इज़्जत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है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गुस्ल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करे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दस्ती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व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हलाकत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दूर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जाये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137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दरिया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सर्द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पानी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पीना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दौलत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मिले</w:t>
      </w:r>
      <w:r w:rsidRPr="00C74AD2">
        <w:rPr>
          <w:cs/>
          <w:lang w:bidi="hi-IN"/>
        </w:rPr>
        <w:t xml:space="preserve"> </w:t>
      </w:r>
      <w:r w:rsidRPr="00C74AD2">
        <w:rPr>
          <w:lang w:bidi="hi-IN"/>
        </w:rPr>
        <w:t>,</w:t>
      </w:r>
      <w:r w:rsidRPr="00C74AD2">
        <w:rPr>
          <w:rFonts w:hint="cs"/>
          <w:cs/>
          <w:lang w:bidi="hi-IN"/>
        </w:rPr>
        <w:t>इज़्जतो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सरवत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हासिल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138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दरिया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पानी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तल्ख़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शौर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पीना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दर्दो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अलम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दूर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सरदार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हाकिम</w:t>
      </w:r>
      <w:r w:rsidRPr="00C74AD2">
        <w:rPr>
          <w:cs/>
          <w:lang w:bidi="hi-IN"/>
        </w:rPr>
        <w:t xml:space="preserve"> </w:t>
      </w:r>
      <w:r w:rsidRPr="00C74AD2">
        <w:rPr>
          <w:lang w:bidi="hi-IN"/>
        </w:rPr>
        <w:t>,</w:t>
      </w:r>
      <w:r w:rsidRPr="00C74AD2">
        <w:rPr>
          <w:rFonts w:hint="cs"/>
          <w:cs/>
          <w:lang w:bidi="hi-IN"/>
        </w:rPr>
        <w:t>बद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मिजाज़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मामूस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ग़मख़्वार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139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दरिया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बोतिमार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पकड़ना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रोज़ी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हलाल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खाये</w:t>
      </w:r>
      <w:r w:rsidRPr="00C74AD2">
        <w:rPr>
          <w:cs/>
          <w:lang w:bidi="hi-IN"/>
        </w:rPr>
        <w:t xml:space="preserve"> </w:t>
      </w:r>
      <w:r w:rsidRPr="00C74AD2">
        <w:rPr>
          <w:lang w:bidi="hi-IN"/>
        </w:rPr>
        <w:t>,</w:t>
      </w:r>
      <w:r w:rsidRPr="00C74AD2">
        <w:rPr>
          <w:rFonts w:hint="cs"/>
          <w:cs/>
          <w:lang w:bidi="hi-IN"/>
        </w:rPr>
        <w:t>दरे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इशरत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वा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140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दरिया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खुश्क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दुश्मन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मरे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लश्कर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हलाक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रईयत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तबाह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141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दरिया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मगरमछ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पकड़ना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बादशाह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दुश्मन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ग़ालिब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आये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एवज़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ख़िलअतो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जागीर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पाये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142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दरिया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मटकी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घड़ा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भरना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बक़द्रे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पानी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सुल्तान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मुफअत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पाये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दौलतो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ज़र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मालामाल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जाये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143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दौलत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औरत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बदौलत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तवंगर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lastRenderedPageBreak/>
        <w:t>144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दाँत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बादशाह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हाकिम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कनीज़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पाये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दौलतो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मंज़िलत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बढ़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जाये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145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दुल्हन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औरत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बाकिरा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शादी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lang w:bidi="hi-IN"/>
        </w:rPr>
        <w:t xml:space="preserve">, </w:t>
      </w:r>
      <w:r w:rsidRPr="00C74AD2">
        <w:rPr>
          <w:rFonts w:hint="cs"/>
          <w:cs/>
          <w:lang w:bidi="hi-IN"/>
        </w:rPr>
        <w:t>दौलत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मिले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146</w:t>
      </w:r>
      <w:r w:rsidR="00200CA0">
        <w:rPr>
          <w:cs/>
          <w:lang w:bidi="hi-IN"/>
        </w:rPr>
        <w:t>.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दुल्हन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खुद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बने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हुये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नेक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बख़्त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शादी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व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आबादी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हौ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बेवा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देखेतो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बर्बादी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व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ख़राबी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147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दुल्हन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बना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हुआअपने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आपको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="008D457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नई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दुल्हन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बनने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निशानी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है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148</w:t>
      </w:r>
      <w:r w:rsidR="00200CA0">
        <w:rPr>
          <w:cs/>
          <w:lang w:bidi="hi-IN"/>
        </w:rPr>
        <w:t>.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दही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खाना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माल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ख़ैरो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बरकत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और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नफ़ा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वनेअमत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बख़ूबी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पाये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149</w:t>
      </w:r>
      <w:r w:rsidR="00200CA0">
        <w:rPr>
          <w:cs/>
          <w:lang w:bidi="hi-IN"/>
        </w:rPr>
        <w:t>.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धुआँ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="008D457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अज़ीज़ो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गुबारो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एनाद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और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मुख़ालेफ़त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दोस्तों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फ़ित्ना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व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फ़साद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="00362E76">
        <w:rPr>
          <w:cs/>
          <w:lang w:bidi="hi-IN"/>
        </w:rPr>
        <w:t>।</w:t>
      </w:r>
      <w:r w:rsidRPr="00C74AD2">
        <w:rPr>
          <w:cs/>
          <w:lang w:bidi="hi-IN"/>
        </w:rPr>
        <w:t>1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150</w:t>
      </w:r>
      <w:r w:rsidR="00200CA0">
        <w:rPr>
          <w:cs/>
          <w:lang w:bidi="hi-IN"/>
        </w:rPr>
        <w:t>.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देव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खूबसूरत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बुजुर्ग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मर्तबा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इल्मो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हक़ीकत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पाये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बला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रिहाई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मर्ज़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शिफ़ा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 xml:space="preserve">151 </w:t>
      </w:r>
      <w:r w:rsidRPr="00C74AD2">
        <w:rPr>
          <w:rFonts w:hint="cs"/>
          <w:cs/>
          <w:lang w:bidi="hi-IN"/>
        </w:rPr>
        <w:t>देव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बदशक्ल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="008D457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रंजो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ग़म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सामना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आफ़त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मुब्तिला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152</w:t>
      </w:r>
      <w:r w:rsidR="00D61902">
        <w:rPr>
          <w:lang w:bidi="hi-IN"/>
        </w:rPr>
        <w:t>.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दुन्बा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ज़िब्हा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करना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lastRenderedPageBreak/>
        <w:t>बुजुर्गी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वदौलत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हासिल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औलादसे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राहत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="00362E76">
        <w:rPr>
          <w:cs/>
          <w:lang w:bidi="hi-IN"/>
        </w:rPr>
        <w:t>।</w:t>
      </w:r>
      <w:r w:rsidR="005C088B">
        <w:rPr>
          <w:lang w:bidi="hi-IN"/>
        </w:rPr>
        <w:cr/>
      </w:r>
      <w:r w:rsidRPr="00C74AD2">
        <w:rPr>
          <w:cs/>
          <w:lang w:bidi="hi-IN"/>
        </w:rPr>
        <w:t xml:space="preserve">153 </w:t>
      </w:r>
      <w:r w:rsidRPr="00C74AD2">
        <w:rPr>
          <w:rFonts w:hint="cs"/>
          <w:cs/>
          <w:lang w:bidi="hi-IN"/>
        </w:rPr>
        <w:t>दुन्बा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बकरीके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पास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फ़रज़नद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साहीब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इकबाल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पैदा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रोज़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रोज़इज़ज़तो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वकार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हासिल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अशर्फियों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थैली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पाये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रोज़ी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कुशादा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154</w:t>
      </w:r>
      <w:r w:rsidR="00200CA0">
        <w:rPr>
          <w:cs/>
          <w:lang w:bidi="hi-IN"/>
        </w:rPr>
        <w:t>.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टुकड़े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करतेआपको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  <w:r w:rsidR="005C088B">
        <w:rPr>
          <w:lang w:bidi="hi-IN"/>
        </w:rPr>
        <w:cr/>
      </w:r>
      <w:r w:rsidRPr="00C74AD2">
        <w:rPr>
          <w:rFonts w:hint="cs"/>
          <w:cs/>
          <w:lang w:bidi="hi-IN"/>
        </w:rPr>
        <w:t>औरत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बरख़िलाफ़ी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खिजलानो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परेशानी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जाये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न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तलाक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देसके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न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रख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सके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155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दस्तक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देना</w:t>
      </w:r>
      <w:r w:rsidR="005C088B">
        <w:rPr>
          <w:lang w:bidi="hi-IN"/>
        </w:rPr>
        <w:cr/>
      </w:r>
      <w:r w:rsidRPr="00C74AD2">
        <w:rPr>
          <w:rFonts w:hint="cs"/>
          <w:cs/>
          <w:lang w:bidi="hi-IN"/>
        </w:rPr>
        <w:t>नेक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कामों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रग़बत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बुरे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कामो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नफ़रत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="00200CA0">
        <w:rPr>
          <w:cs/>
          <w:lang w:bidi="hi-IN"/>
        </w:rPr>
        <w:t>.</w:t>
      </w:r>
      <w:r w:rsidR="008D457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156</w:t>
      </w:r>
      <w:r w:rsidR="00200CA0">
        <w:rPr>
          <w:cs/>
          <w:lang w:bidi="hi-IN"/>
        </w:rPr>
        <w:t>.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दादगर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झूठ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बोलते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रईयत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उसकी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बदगोई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करे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आरू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और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इज़्ज़त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जाती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रहे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157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दज्जाल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फ़ित्ना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व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फ़साद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बरपा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झूठे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लोगों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सामना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158</w:t>
      </w:r>
      <w:r w:rsidR="00200CA0">
        <w:rPr>
          <w:cs/>
          <w:lang w:bidi="hi-IN"/>
        </w:rPr>
        <w:t>.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दूंबल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फौड़ा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माल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उसका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ज़्यादा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बकद्रे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दंबल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नफा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पाये</w:t>
      </w:r>
      <w:r w:rsidR="008D457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159</w:t>
      </w:r>
      <w:r w:rsidR="00D61902">
        <w:rPr>
          <w:lang w:bidi="hi-IN"/>
        </w:rPr>
        <w:t>.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दंबल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पीप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और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खून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निकलते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माले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हराम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पाये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कुछ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गिरह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नुक़्सान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उठाये</w:t>
      </w:r>
      <w:r w:rsidR="00362E76">
        <w:rPr>
          <w:cs/>
          <w:lang w:bidi="hi-IN"/>
        </w:rPr>
        <w:t>।</w:t>
      </w:r>
      <w:r w:rsidR="005C088B">
        <w:rPr>
          <w:lang w:bidi="hi-IN"/>
        </w:rPr>
        <w:cr/>
      </w:r>
      <w:r w:rsidRPr="00C74AD2">
        <w:rPr>
          <w:cs/>
          <w:lang w:bidi="hi-IN"/>
        </w:rPr>
        <w:t>160</w:t>
      </w:r>
      <w:r w:rsidR="00200CA0">
        <w:rPr>
          <w:cs/>
          <w:lang w:bidi="hi-IN"/>
        </w:rPr>
        <w:t>.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दवात</w:t>
      </w:r>
      <w:r w:rsidR="005C088B">
        <w:rPr>
          <w:lang w:bidi="hi-IN"/>
        </w:rPr>
        <w:cr/>
      </w:r>
      <w:r w:rsidRPr="00C74AD2">
        <w:rPr>
          <w:rFonts w:hint="cs"/>
          <w:cs/>
          <w:lang w:bidi="hi-IN"/>
        </w:rPr>
        <w:t>ख़वाब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पाना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अपने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ख़ानदान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झगड़ा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होने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बाएस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है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lastRenderedPageBreak/>
        <w:t>161</w:t>
      </w:r>
      <w:r w:rsidR="00200CA0">
        <w:rPr>
          <w:cs/>
          <w:lang w:bidi="hi-IN"/>
        </w:rPr>
        <w:t>.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दूरबीन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ख़्वाब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दैखना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इस्तेमाल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करना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पाना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किसी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दूरदराज़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सफ़र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करने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का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सबब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है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162</w:t>
      </w:r>
      <w:r w:rsidR="00200CA0">
        <w:rPr>
          <w:cs/>
          <w:lang w:bidi="hi-IN"/>
        </w:rPr>
        <w:t>.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दौड़ना</w:t>
      </w:r>
      <w:r w:rsidRPr="00C74AD2">
        <w:rPr>
          <w:cs/>
          <w:lang w:bidi="hi-IN"/>
        </w:rPr>
        <w:t xml:space="preserve"> </w:t>
      </w:r>
      <w:r w:rsidR="005C088B">
        <w:rPr>
          <w:lang w:bidi="hi-IN"/>
        </w:rPr>
        <w:cr/>
      </w:r>
      <w:r w:rsidRPr="00C74AD2">
        <w:rPr>
          <w:rFonts w:hint="cs"/>
          <w:cs/>
          <w:lang w:bidi="hi-IN"/>
        </w:rPr>
        <w:t>ख़्वाब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एक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काम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मुतअल्लिक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दौड़ना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काम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होने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लबब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है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163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दहलीज़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  <w:r w:rsidR="005C088B">
        <w:rPr>
          <w:lang w:bidi="hi-IN"/>
        </w:rPr>
        <w:cr/>
      </w:r>
      <w:r w:rsidRPr="00C74AD2">
        <w:rPr>
          <w:rFonts w:hint="cs"/>
          <w:cs/>
          <w:lang w:bidi="hi-IN"/>
        </w:rPr>
        <w:t>ख़ादिम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बाएस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है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164</w:t>
      </w:r>
      <w:r w:rsidR="00200CA0">
        <w:rPr>
          <w:cs/>
          <w:lang w:bidi="hi-IN"/>
        </w:rPr>
        <w:t>.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धनिया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खाना</w:t>
      </w:r>
      <w:r w:rsidR="008D457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ग़मो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अन्दोह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बाएस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है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165</w:t>
      </w:r>
      <w:r w:rsidR="00200CA0">
        <w:rPr>
          <w:cs/>
          <w:lang w:bidi="hi-IN"/>
        </w:rPr>
        <w:t>.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धूनी</w:t>
      </w:r>
      <w:r w:rsidRPr="00C74AD2">
        <w:rPr>
          <w:cs/>
          <w:lang w:bidi="hi-IN"/>
        </w:rPr>
        <w:t xml:space="preserve"> </w:t>
      </w:r>
      <w:r w:rsidR="005C088B">
        <w:rPr>
          <w:lang w:bidi="hi-IN"/>
        </w:rPr>
        <w:cr/>
      </w:r>
      <w:r w:rsidRPr="00C74AD2">
        <w:rPr>
          <w:rFonts w:hint="cs"/>
          <w:cs/>
          <w:lang w:bidi="hi-IN"/>
        </w:rPr>
        <w:t>ख़्वाब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खुशबूदार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धुनी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देनी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लेना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तरक़्क़ी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कस्बे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नफ़ा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ताबीर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है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166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धुनिया</w:t>
      </w:r>
      <w:r w:rsidRPr="00C74AD2">
        <w:rPr>
          <w:cs/>
          <w:lang w:bidi="hi-IN"/>
        </w:rPr>
        <w:t xml:space="preserve"> (</w:t>
      </w:r>
      <w:r w:rsidRPr="00C74AD2">
        <w:rPr>
          <w:rFonts w:hint="cs"/>
          <w:cs/>
          <w:lang w:bidi="hi-IN"/>
        </w:rPr>
        <w:t>रूई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पंजे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वाला</w:t>
      </w:r>
      <w:r w:rsidRPr="00C74AD2">
        <w:rPr>
          <w:cs/>
          <w:lang w:bidi="hi-IN"/>
        </w:rPr>
        <w:t xml:space="preserve">) </w:t>
      </w:r>
      <w:r w:rsidR="005C088B">
        <w:rPr>
          <w:lang w:bidi="hi-IN"/>
        </w:rPr>
        <w:cr/>
      </w:r>
      <w:r w:rsidRPr="00C74AD2">
        <w:rPr>
          <w:rFonts w:hint="cs"/>
          <w:cs/>
          <w:lang w:bidi="hi-IN"/>
        </w:rPr>
        <w:t>धुनिया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ऱूई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धुनते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परेशान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होने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बाएस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है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167</w:t>
      </w:r>
      <w:r w:rsidR="00200CA0">
        <w:rPr>
          <w:cs/>
          <w:lang w:bidi="hi-IN"/>
        </w:rPr>
        <w:t>.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धोबी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ख़्वाब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धोबी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किसी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बुजुर्ग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बाअमल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ज़ियारत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मुतरदफ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है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168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धोना</w:t>
      </w:r>
      <w:r w:rsidRPr="00C74AD2">
        <w:rPr>
          <w:cs/>
          <w:lang w:bidi="hi-IN"/>
        </w:rPr>
        <w:t xml:space="preserve"> </w:t>
      </w:r>
      <w:r w:rsidR="005C088B">
        <w:rPr>
          <w:lang w:bidi="hi-IN"/>
        </w:rPr>
        <w:cr/>
      </w:r>
      <w:r w:rsidRPr="00C74AD2">
        <w:rPr>
          <w:rFonts w:hint="cs"/>
          <w:cs/>
          <w:lang w:bidi="hi-IN"/>
        </w:rPr>
        <w:t>ख़्वाब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अपने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आप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अपने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कपड़ों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साफ़और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रवाँपानी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धोना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ग़म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व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अन्दोह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मुबितला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होने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बाएस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है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lastRenderedPageBreak/>
        <w:t>169</w:t>
      </w:r>
      <w:r w:rsidR="00200CA0">
        <w:rPr>
          <w:cs/>
          <w:lang w:bidi="hi-IN"/>
        </w:rPr>
        <w:t>.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दही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पाना</w:t>
      </w:r>
      <w:r w:rsidR="008D457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सफर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माल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हासिल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करने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मुतरादिफ़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है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 xml:space="preserve">170 </w:t>
      </w:r>
      <w:r w:rsidRPr="00C74AD2">
        <w:rPr>
          <w:rFonts w:hint="cs"/>
          <w:cs/>
          <w:lang w:bidi="hi-IN"/>
        </w:rPr>
        <w:t>देग़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ख़वाब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नई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देग़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औरत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ताबीर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है</w:t>
      </w:r>
      <w:r w:rsidR="00362E76">
        <w:rPr>
          <w:cs/>
          <w:lang w:bidi="hi-IN"/>
        </w:rPr>
        <w:t>।</w:t>
      </w:r>
    </w:p>
    <w:p w:rsidR="00FA7811" w:rsidRDefault="00FA7811" w:rsidP="00FA7811">
      <w:pPr>
        <w:pStyle w:val="Heading1"/>
        <w:rPr>
          <w:lang w:bidi="hi-IN"/>
        </w:rPr>
      </w:pPr>
    </w:p>
    <w:p w:rsidR="002A6AC5" w:rsidRDefault="002A6AC5">
      <w:pPr>
        <w:spacing w:after="0" w:line="240" w:lineRule="auto"/>
        <w:rPr>
          <w:rFonts w:ascii="SolaimanLipi" w:eastAsia="Times New Roman" w:hAnsi="SolaimanLipi" w:cs="Mangal"/>
          <w:b/>
          <w:bCs/>
          <w:color w:val="1F497D"/>
          <w:sz w:val="36"/>
          <w:szCs w:val="36"/>
          <w:cs/>
          <w:lang w:bidi="hi-IN"/>
        </w:rPr>
      </w:pPr>
      <w:r>
        <w:rPr>
          <w:cs/>
          <w:lang w:bidi="hi-IN"/>
        </w:rPr>
        <w:br w:type="page"/>
      </w:r>
    </w:p>
    <w:p w:rsidR="00C74AD2" w:rsidRPr="00C74AD2" w:rsidRDefault="00C74AD2" w:rsidP="00FA7811">
      <w:pPr>
        <w:pStyle w:val="Heading1"/>
        <w:rPr>
          <w:lang w:bidi="hi-IN"/>
        </w:rPr>
      </w:pPr>
      <w:bookmarkStart w:id="14" w:name="_Toc496726257"/>
      <w:r w:rsidRPr="00C74AD2">
        <w:rPr>
          <w:cs/>
          <w:lang w:bidi="hi-IN"/>
        </w:rPr>
        <w:lastRenderedPageBreak/>
        <w:t>(</w:t>
      </w:r>
      <w:r w:rsidRPr="00C74AD2">
        <w:rPr>
          <w:rFonts w:hint="cs"/>
          <w:cs/>
          <w:lang w:bidi="hi-IN"/>
        </w:rPr>
        <w:t>ड</w:t>
      </w:r>
      <w:r w:rsidRPr="00C74AD2">
        <w:rPr>
          <w:cs/>
          <w:lang w:bidi="hi-IN"/>
        </w:rPr>
        <w:t>)</w:t>
      </w:r>
      <w:bookmarkEnd w:id="14"/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1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डंका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बजते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क़ौम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सरदार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साहिबे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इक़्बाल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तवंगर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2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डिब्बा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टूटना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ज़ाया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होते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="008D457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बीवी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छुटे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जाये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लौंडी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फरोख़्त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करके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ग़म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खाये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3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डिब्बा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डिब्या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पाना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औरत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अफ़ीफ़ा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मालदार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और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खुश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सीरत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पाये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औरजो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डिब्बे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कुछ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रहे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औरत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हामिला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जाये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4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डोल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="008D4572">
        <w:rPr>
          <w:cs/>
          <w:lang w:bidi="hi-IN"/>
        </w:rPr>
        <w:t xml:space="preserve"> </w:t>
      </w:r>
      <w:r w:rsidR="005C088B">
        <w:rPr>
          <w:lang w:bidi="hi-IN"/>
        </w:rPr>
        <w:cr/>
      </w:r>
      <w:r w:rsidRPr="00C74AD2">
        <w:rPr>
          <w:rFonts w:hint="cs"/>
          <w:cs/>
          <w:lang w:bidi="hi-IN"/>
        </w:rPr>
        <w:t>अगर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ख़ाली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है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रंजो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ग़म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कीअलामत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है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और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भरा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दलील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कामरानी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है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5</w:t>
      </w:r>
      <w:r w:rsidR="00200CA0">
        <w:rPr>
          <w:cs/>
          <w:lang w:bidi="hi-IN"/>
        </w:rPr>
        <w:t>.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डोर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गोला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="008D457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औरत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कम्सिन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अक़्द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आये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बीवी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मनकूहा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बारआवर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6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डली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  <w:r w:rsidR="005C088B">
        <w:rPr>
          <w:lang w:bidi="hi-IN"/>
        </w:rPr>
        <w:cr/>
      </w:r>
      <w:r w:rsidRPr="00C74AD2">
        <w:rPr>
          <w:rFonts w:hint="cs"/>
          <w:cs/>
          <w:lang w:bidi="hi-IN"/>
        </w:rPr>
        <w:t>दाँतो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उस्तवारी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रफए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कुल्फ़तो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बीमारी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7</w:t>
      </w:r>
      <w:r w:rsidR="00FA7811">
        <w:rPr>
          <w:rFonts w:hint="cs"/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ढोल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बजाते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बजते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  <w:r w:rsidR="005C088B">
        <w:rPr>
          <w:lang w:bidi="hi-IN"/>
        </w:rPr>
        <w:cr/>
      </w:r>
      <w:r w:rsidRPr="00C74AD2">
        <w:rPr>
          <w:rFonts w:hint="cs"/>
          <w:cs/>
          <w:lang w:bidi="hi-IN"/>
        </w:rPr>
        <w:t>हर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एक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तमन्नाऐ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दिली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आये</w:t>
      </w:r>
      <w:r w:rsidR="00362E76">
        <w:rPr>
          <w:rFonts w:hint="cs"/>
          <w:cs/>
          <w:lang w:bidi="hi-IN"/>
        </w:rPr>
        <w:t>।</w:t>
      </w:r>
      <w:r w:rsidRPr="00C74AD2">
        <w:rPr>
          <w:rFonts w:hint="cs"/>
          <w:cs/>
          <w:lang w:bidi="hi-IN"/>
        </w:rPr>
        <w:t>नौकरी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पेश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मुवाजिब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8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डरना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दुश्मन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बजाते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मुख़ालिफ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फतहमन्द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और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मंसूर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ख़ौफ़ो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ख़तर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ज़रूर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lastRenderedPageBreak/>
        <w:t>9</w:t>
      </w:r>
      <w:r w:rsidR="00200CA0">
        <w:rPr>
          <w:cs/>
          <w:lang w:bidi="hi-IN"/>
        </w:rPr>
        <w:t>.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डाढ़ी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सफ़ैद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दराज़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="005C088B">
        <w:rPr>
          <w:lang w:bidi="hi-IN"/>
        </w:rPr>
        <w:cr/>
      </w:r>
      <w:r w:rsidRPr="00C74AD2">
        <w:rPr>
          <w:rFonts w:hint="cs"/>
          <w:cs/>
          <w:lang w:bidi="hi-IN"/>
        </w:rPr>
        <w:t>तरक़्की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दौलत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और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नेअमत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="00362E76">
        <w:rPr>
          <w:cs/>
          <w:lang w:bidi="hi-IN"/>
        </w:rPr>
        <w:t>।</w:t>
      </w:r>
      <w:r w:rsidRPr="00C74AD2">
        <w:rPr>
          <w:rFonts w:hint="cs"/>
          <w:cs/>
          <w:lang w:bidi="hi-IN"/>
        </w:rPr>
        <w:t>बुलन्दीए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इज़्ज़तो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हुर्मत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10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डाढ़ी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दराज़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ज़ेरे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नाफ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कर्ज़दारी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मुब्तिला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="00362E76">
        <w:rPr>
          <w:cs/>
          <w:lang w:bidi="hi-IN"/>
        </w:rPr>
        <w:t>।</w:t>
      </w:r>
      <w:r w:rsidRPr="00C74AD2">
        <w:rPr>
          <w:rFonts w:hint="cs"/>
          <w:cs/>
          <w:lang w:bidi="hi-IN"/>
        </w:rPr>
        <w:t>मोरिदे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कुल्फतों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बला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11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डाढ़ी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मूँडना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कतरना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नेअमतो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ऐश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ज़वाल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आये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फक़्दे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हुर्मत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हाथ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निदामत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पाये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12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डाढ़ी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घनी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तवंगर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ज़्यादा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दौलतो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जाहो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जलाल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मुफलिसी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कर्ज़दारी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और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फलाकत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तबाह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13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डाढ़ी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बाल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झड़ते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फिक्रो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ख़िजालत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निहायत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ज़ीक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दम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14</w:t>
      </w:r>
      <w:r w:rsidR="00200CA0">
        <w:rPr>
          <w:cs/>
          <w:lang w:bidi="hi-IN"/>
        </w:rPr>
        <w:t>.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डाढ़ी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अपनी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उखाड़ना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माल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लहब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लअब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खोये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सर्फ़े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बेजा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परेशान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15</w:t>
      </w:r>
      <w:r w:rsidR="00200CA0">
        <w:rPr>
          <w:cs/>
          <w:lang w:bidi="hi-IN"/>
        </w:rPr>
        <w:t>.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डाढ़ी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ख़िज़ाब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करना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लिबास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फ़ाख़ेरा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पहनने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आये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अगर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ग़ैर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मुअय्यन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कपड़े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तंगी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उठाये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16</w:t>
      </w:r>
      <w:r w:rsidR="00200CA0">
        <w:rPr>
          <w:cs/>
          <w:lang w:bidi="hi-IN"/>
        </w:rPr>
        <w:t>.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डाढ़ी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लड़के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मुँह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  <w:r w:rsidR="005C088B">
        <w:rPr>
          <w:lang w:bidi="hi-IN"/>
        </w:rPr>
        <w:cr/>
      </w:r>
      <w:r w:rsidRPr="00C74AD2">
        <w:rPr>
          <w:rFonts w:hint="cs"/>
          <w:cs/>
          <w:lang w:bidi="hi-IN"/>
        </w:rPr>
        <w:t>बालिग़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शादी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जाये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नाबालिग़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तो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मौत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पैग़ाम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लाये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lastRenderedPageBreak/>
        <w:t>17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डाढ़ी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अपनी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औरत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को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दिखना</w:t>
      </w:r>
      <w:r w:rsidRPr="00C74AD2">
        <w:rPr>
          <w:cs/>
          <w:lang w:bidi="hi-IN"/>
        </w:rPr>
        <w:t xml:space="preserve"> </w:t>
      </w:r>
      <w:r w:rsidR="005C088B">
        <w:rPr>
          <w:lang w:bidi="hi-IN"/>
        </w:rPr>
        <w:cr/>
      </w:r>
      <w:r w:rsidRPr="00C74AD2">
        <w:rPr>
          <w:rFonts w:hint="cs"/>
          <w:cs/>
          <w:lang w:bidi="hi-IN"/>
        </w:rPr>
        <w:t>बेशौहर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तौ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शौहरपाये</w:t>
      </w:r>
      <w:r w:rsidRPr="00C74AD2">
        <w:rPr>
          <w:lang w:bidi="hi-IN"/>
        </w:rPr>
        <w:t xml:space="preserve">, </w:t>
      </w:r>
      <w:r w:rsidRPr="00C74AD2">
        <w:rPr>
          <w:rFonts w:hint="cs"/>
          <w:cs/>
          <w:lang w:bidi="hi-IN"/>
        </w:rPr>
        <w:t>शौहरदार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शौहर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सफ़र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आये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फ़रहत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18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डाकू</w:t>
      </w:r>
      <w:r w:rsidR="008D4572">
        <w:rPr>
          <w:cs/>
          <w:lang w:bidi="hi-IN"/>
        </w:rPr>
        <w:t xml:space="preserve"> </w:t>
      </w:r>
      <w:r w:rsidR="005C088B">
        <w:rPr>
          <w:lang w:bidi="hi-IN"/>
        </w:rPr>
        <w:cr/>
      </w:r>
      <w:r w:rsidRPr="00C74AD2">
        <w:rPr>
          <w:rFonts w:hint="cs"/>
          <w:cs/>
          <w:lang w:bidi="hi-IN"/>
        </w:rPr>
        <w:t>ख़्वाब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डाकु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झगड़ालू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और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लड़ाका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आदमी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ताबीर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है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19</w:t>
      </w:r>
      <w:r w:rsidR="00FA7811">
        <w:rPr>
          <w:rFonts w:hint="cs"/>
          <w:cs/>
          <w:lang w:bidi="hi-IN"/>
        </w:rPr>
        <w:t>.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डिब्बा</w:t>
      </w:r>
      <w:r w:rsidRPr="00C74AD2">
        <w:rPr>
          <w:cs/>
          <w:lang w:bidi="hi-IN"/>
        </w:rPr>
        <w:t xml:space="preserve"> </w:t>
      </w:r>
      <w:r w:rsidR="005C088B">
        <w:rPr>
          <w:lang w:bidi="hi-IN"/>
        </w:rPr>
        <w:cr/>
      </w:r>
      <w:r w:rsidRPr="00C74AD2">
        <w:rPr>
          <w:rFonts w:hint="cs"/>
          <w:cs/>
          <w:lang w:bidi="hi-IN"/>
        </w:rPr>
        <w:t>ख़्वाब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रोग़न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भरा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डिब्बा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अमानत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दार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शख़्स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ताबीर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है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20</w:t>
      </w:r>
      <w:r w:rsidR="00200CA0">
        <w:rPr>
          <w:cs/>
          <w:lang w:bidi="hi-IN"/>
        </w:rPr>
        <w:t>.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डूबना</w:t>
      </w:r>
      <w:r w:rsidRPr="00C74AD2">
        <w:rPr>
          <w:cs/>
          <w:lang w:bidi="hi-IN"/>
        </w:rPr>
        <w:t xml:space="preserve"> </w:t>
      </w:r>
      <w:r w:rsidR="005C088B">
        <w:rPr>
          <w:lang w:bidi="hi-IN"/>
        </w:rPr>
        <w:cr/>
      </w:r>
      <w:r w:rsidRPr="00C74AD2">
        <w:rPr>
          <w:rFonts w:hint="cs"/>
          <w:cs/>
          <w:lang w:bidi="hi-IN"/>
        </w:rPr>
        <w:t>ख़्वाब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दरिया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बादशाह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हाथों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हलाक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होने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बाएएस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है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21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डोली</w:t>
      </w:r>
      <w:r w:rsidR="008D457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ख़्वाब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डोली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उसमे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बैठना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बीमारी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व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रंज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मुबितला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होने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सबब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है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22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डोई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="005C088B">
        <w:rPr>
          <w:lang w:bidi="hi-IN"/>
        </w:rPr>
        <w:cr/>
      </w:r>
      <w:r w:rsidRPr="00C74AD2">
        <w:rPr>
          <w:rFonts w:hint="cs"/>
          <w:cs/>
          <w:lang w:bidi="hi-IN"/>
        </w:rPr>
        <w:t>घर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ख़ादमा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मल्का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ताबीर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है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23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ढाल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हिफ़ाज़त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और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किसी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दोस्त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फ़ायदा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पहुँचने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दलील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है</w:t>
      </w:r>
      <w:r w:rsidR="00362E76">
        <w:rPr>
          <w:rFonts w:hint="cs"/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24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ढेर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ख़्वाब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ग़ल्ले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ढेर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याख़रीधदना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पाना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औरत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घऱ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मुतरादिफ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है</w:t>
      </w:r>
      <w:r w:rsidR="00FA7811">
        <w:rPr>
          <w:rFonts w:hint="cs"/>
          <w:cs/>
          <w:lang w:bidi="hi-IN"/>
        </w:rPr>
        <w:t>।</w:t>
      </w:r>
      <w:r w:rsidRPr="00C74AD2">
        <w:rPr>
          <w:cs/>
          <w:lang w:bidi="hi-IN"/>
        </w:rPr>
        <w:t xml:space="preserve"> </w:t>
      </w:r>
    </w:p>
    <w:p w:rsidR="00FA7811" w:rsidRDefault="00FA7811" w:rsidP="00FA7811">
      <w:pPr>
        <w:pStyle w:val="Heading1"/>
        <w:rPr>
          <w:lang w:bidi="hi-IN"/>
        </w:rPr>
      </w:pPr>
    </w:p>
    <w:p w:rsidR="00C74AD2" w:rsidRPr="00C74AD2" w:rsidRDefault="00C74AD2" w:rsidP="00FA7811">
      <w:pPr>
        <w:pStyle w:val="Heading1"/>
        <w:rPr>
          <w:lang w:bidi="hi-IN"/>
        </w:rPr>
      </w:pPr>
      <w:bookmarkStart w:id="15" w:name="_Toc496726258"/>
      <w:r w:rsidRPr="00C74AD2">
        <w:rPr>
          <w:cs/>
          <w:lang w:bidi="hi-IN"/>
        </w:rPr>
        <w:t>(</w:t>
      </w:r>
      <w:r w:rsidRPr="00C74AD2">
        <w:rPr>
          <w:rFonts w:hint="cs"/>
          <w:cs/>
          <w:lang w:bidi="hi-IN"/>
        </w:rPr>
        <w:t>ज़</w:t>
      </w:r>
      <w:r w:rsidRPr="00C74AD2">
        <w:rPr>
          <w:cs/>
          <w:lang w:bidi="hi-IN"/>
        </w:rPr>
        <w:t>)</w:t>
      </w:r>
      <w:bookmarkEnd w:id="15"/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1</w:t>
      </w:r>
      <w:r w:rsidR="00200CA0">
        <w:rPr>
          <w:cs/>
          <w:lang w:bidi="hi-IN"/>
        </w:rPr>
        <w:t>.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ज़िब्हा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करना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हैवाने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माकूल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बादशाह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हाकिम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फ़ायदा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पहुँचे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फिक्रे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माअश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व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रंज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ग़म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छूटे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2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ज़कर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यानी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आलत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दराज़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शहवत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ज़्यादा</w:t>
      </w:r>
      <w:r w:rsidRPr="00C74AD2">
        <w:rPr>
          <w:lang w:bidi="hi-IN"/>
        </w:rPr>
        <w:t xml:space="preserve">, </w:t>
      </w:r>
      <w:r w:rsidRPr="00C74AD2">
        <w:rPr>
          <w:rFonts w:hint="cs"/>
          <w:cs/>
          <w:lang w:bidi="hi-IN"/>
        </w:rPr>
        <w:t>कसरते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औलाद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मज़ीद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इज़्ज़तो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तौक़ीर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3</w:t>
      </w:r>
      <w:r w:rsidR="00FA7811">
        <w:rPr>
          <w:cs/>
          <w:lang w:bidi="hi-IN"/>
        </w:rPr>
        <w:t>.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ज़कर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और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अन्दामे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निहानी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साथ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पारसा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औरत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शादी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रंजो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ग़म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दिल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आज़ादी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4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ज़कर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फ़र्ज़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होते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  <w:r w:rsidR="005C088B">
        <w:rPr>
          <w:lang w:bidi="hi-IN"/>
        </w:rPr>
        <w:cr/>
      </w:r>
      <w:r w:rsidRPr="00C74AD2">
        <w:rPr>
          <w:rFonts w:hint="cs"/>
          <w:cs/>
          <w:lang w:bidi="hi-IN"/>
        </w:rPr>
        <w:t>मर्द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मअशूक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आशिक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जाये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औरत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ख़ुश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जमाल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बेटा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पाये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5</w:t>
      </w:r>
      <w:r w:rsidR="00200CA0">
        <w:rPr>
          <w:cs/>
          <w:lang w:bidi="hi-IN"/>
        </w:rPr>
        <w:t>.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ज़कर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गुहर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और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जवाहर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निकलते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  <w:r w:rsidR="005C088B">
        <w:rPr>
          <w:lang w:bidi="hi-IN"/>
        </w:rPr>
        <w:cr/>
      </w:r>
      <w:r w:rsidRPr="00C74AD2">
        <w:rPr>
          <w:rFonts w:hint="cs"/>
          <w:cs/>
          <w:lang w:bidi="hi-IN"/>
        </w:rPr>
        <w:t>फ़रज़न्द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सआदतमन्द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पैदा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lang w:bidi="hi-IN"/>
        </w:rPr>
        <w:t>,</w:t>
      </w:r>
      <w:r w:rsidRPr="00C74AD2">
        <w:rPr>
          <w:rFonts w:hint="cs"/>
          <w:cs/>
          <w:lang w:bidi="hi-IN"/>
        </w:rPr>
        <w:t>ख़ैरो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बरकत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हवैदा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6</w:t>
      </w:r>
      <w:r w:rsidR="00FA7811">
        <w:rPr>
          <w:cs/>
          <w:lang w:bidi="hi-IN"/>
        </w:rPr>
        <w:t>.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ज़कर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मछली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निकलते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="008D457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तवल्लुदे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दुख़्तरे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पाकीज़ा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गुहर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lang w:bidi="hi-IN"/>
        </w:rPr>
        <w:t xml:space="preserve">, </w:t>
      </w:r>
      <w:r w:rsidRPr="00C74AD2">
        <w:rPr>
          <w:rFonts w:hint="cs"/>
          <w:cs/>
          <w:lang w:bidi="hi-IN"/>
        </w:rPr>
        <w:t>इक़बालो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दौलतो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बख़्तयावर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7</w:t>
      </w:r>
      <w:r w:rsidR="00FA7811">
        <w:rPr>
          <w:cs/>
          <w:lang w:bidi="hi-IN"/>
        </w:rPr>
        <w:t>.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ज़कर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आग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निकलकर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मशरिक़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मग़रिब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जाये</w:t>
      </w:r>
      <w:r w:rsidR="00362E76">
        <w:rPr>
          <w:cs/>
          <w:lang w:bidi="hi-IN"/>
        </w:rPr>
        <w:t>।</w:t>
      </w:r>
      <w:r w:rsidR="005C088B">
        <w:rPr>
          <w:lang w:bidi="hi-IN"/>
        </w:rPr>
        <w:cr/>
      </w:r>
      <w:r w:rsidRPr="00C74AD2">
        <w:rPr>
          <w:rFonts w:hint="cs"/>
          <w:cs/>
          <w:lang w:bidi="hi-IN"/>
        </w:rPr>
        <w:t>तवल्लुदे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फ़रज़न्द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="00362E76">
        <w:rPr>
          <w:cs/>
          <w:lang w:bidi="hi-IN"/>
        </w:rPr>
        <w:t>।</w:t>
      </w:r>
      <w:r w:rsidRPr="00C74AD2">
        <w:rPr>
          <w:rFonts w:hint="cs"/>
          <w:cs/>
          <w:lang w:bidi="hi-IN"/>
        </w:rPr>
        <w:t>साहिबे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इक़्बाल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फ़ज़्ले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हक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मशरिक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व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मग़रिब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सुल्तान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8</w:t>
      </w:r>
      <w:r w:rsidR="00FA7811">
        <w:rPr>
          <w:cs/>
          <w:lang w:bidi="hi-IN"/>
        </w:rPr>
        <w:t>.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ज़कर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बुरीदा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जुदा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lastRenderedPageBreak/>
        <w:t>माल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उसका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तलफ़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जाये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मर्ग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पिसर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दाग़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उठाये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9</w:t>
      </w:r>
      <w:r w:rsidR="00FA7811">
        <w:rPr>
          <w:cs/>
          <w:lang w:bidi="hi-IN"/>
        </w:rPr>
        <w:t>.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ज़कर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साँप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बिच्छू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निकलते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फ़रज़न्द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बदकार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पैदा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दुश्मनी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माँ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बाप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उससे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हवैदा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10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ज़ाकिर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  <w:r w:rsidR="005C088B">
        <w:rPr>
          <w:lang w:bidi="hi-IN"/>
        </w:rPr>
        <w:cr/>
      </w:r>
      <w:r w:rsidRPr="00C74AD2">
        <w:rPr>
          <w:cs/>
          <w:lang w:bidi="hi-IN"/>
        </w:rPr>
        <w:t>(</w:t>
      </w:r>
      <w:r w:rsidR="00FA7811">
        <w:rPr>
          <w:rFonts w:hint="cs"/>
          <w:cs/>
          <w:lang w:bidi="hi-IN"/>
        </w:rPr>
        <w:t xml:space="preserve">इमाम </w:t>
      </w:r>
      <w:r w:rsidRPr="00C74AD2">
        <w:rPr>
          <w:rFonts w:hint="cs"/>
          <w:cs/>
          <w:lang w:bidi="hi-IN"/>
        </w:rPr>
        <w:t>हुसैन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ज़िक्र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करने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वाला</w:t>
      </w:r>
      <w:r w:rsidRPr="00C74AD2">
        <w:rPr>
          <w:cs/>
          <w:lang w:bidi="hi-IN"/>
        </w:rPr>
        <w:t>)</w:t>
      </w:r>
      <w:r w:rsidR="00FA7811">
        <w:rPr>
          <w:rFonts w:hint="cs"/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नेक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है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और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ज़िक्रे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हुसैन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सुनना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मोजिबे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ख़ैरो</w:t>
      </w:r>
      <w:r w:rsidRPr="00C74AD2">
        <w:rPr>
          <w:cs/>
          <w:lang w:bidi="hi-IN"/>
        </w:rPr>
        <w:t xml:space="preserve"> </w:t>
      </w:r>
      <w:r w:rsidR="00FA7811">
        <w:rPr>
          <w:rFonts w:hint="cs"/>
          <w:cs/>
          <w:lang w:bidi="hi-IN"/>
        </w:rPr>
        <w:t>बर</w:t>
      </w:r>
      <w:r w:rsidRPr="00C74AD2">
        <w:rPr>
          <w:rFonts w:hint="cs"/>
          <w:cs/>
          <w:lang w:bidi="hi-IN"/>
        </w:rPr>
        <w:t>कत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है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11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ज़ायका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ख़्वाब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किसी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चीज़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ज़ायका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चखना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तलाशे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मुतरादिफ़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है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12</w:t>
      </w:r>
      <w:r w:rsidR="00200CA0">
        <w:rPr>
          <w:cs/>
          <w:lang w:bidi="hi-IN"/>
        </w:rPr>
        <w:t>.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ज़बीहा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जिब्हा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किया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हुआ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जानवर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ताबीर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यही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है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अगर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हलाल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जानवर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ज़बीहा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हराम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माल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मिलने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मुतरादिफ़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है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13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ज़ख़ीरा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अगर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किसी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फल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फूल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अनाज़या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किसी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हलाल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चीज़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ज़ख़ीरा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इनाम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हासिल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करने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ग़ैब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दौलत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हासिल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करने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मुतरादिफ़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है</w:t>
      </w:r>
      <w:r w:rsidR="00362E76">
        <w:rPr>
          <w:cs/>
          <w:lang w:bidi="hi-IN"/>
        </w:rPr>
        <w:t>।</w:t>
      </w:r>
    </w:p>
    <w:p w:rsidR="00C74AD2" w:rsidRPr="00C74AD2" w:rsidRDefault="00C74AD2" w:rsidP="00FA7811">
      <w:pPr>
        <w:pStyle w:val="libNormal"/>
        <w:rPr>
          <w:lang w:bidi="hi-IN"/>
        </w:rPr>
      </w:pPr>
      <w:r w:rsidRPr="00C74AD2">
        <w:rPr>
          <w:cs/>
          <w:lang w:bidi="hi-IN"/>
        </w:rPr>
        <w:t>14</w:t>
      </w:r>
      <w:r w:rsidR="00200CA0">
        <w:rPr>
          <w:cs/>
          <w:lang w:bidi="hi-IN"/>
        </w:rPr>
        <w:t>.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ज़िक्र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ख़वाब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किसी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ज़िक्रकरना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सुनना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दुनियावी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हराम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माल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की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तमन्ना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रखने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और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हराम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खाने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मुतरादिफ़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है</w:t>
      </w:r>
      <w:r w:rsidR="00362E76">
        <w:rPr>
          <w:cs/>
          <w:lang w:bidi="hi-IN"/>
        </w:rPr>
        <w:t>।</w:t>
      </w:r>
    </w:p>
    <w:p w:rsidR="00C74AD2" w:rsidRPr="00C74AD2" w:rsidRDefault="00C74AD2" w:rsidP="00FA7811">
      <w:pPr>
        <w:pStyle w:val="libNormal"/>
        <w:rPr>
          <w:lang w:bidi="hi-IN"/>
        </w:rPr>
      </w:pPr>
      <w:r w:rsidRPr="00C74AD2">
        <w:rPr>
          <w:cs/>
          <w:lang w:bidi="hi-IN"/>
        </w:rPr>
        <w:t>15</w:t>
      </w:r>
      <w:r w:rsidR="00200CA0">
        <w:rPr>
          <w:cs/>
          <w:lang w:bidi="hi-IN"/>
        </w:rPr>
        <w:t>.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ज़ौक़ो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शौक</w:t>
      </w:r>
      <w:r w:rsidR="008D4572">
        <w:rPr>
          <w:cs/>
          <w:lang w:bidi="hi-IN"/>
        </w:rPr>
        <w:t xml:space="preserve">.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lastRenderedPageBreak/>
        <w:t>अगर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ख़्वाब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किसी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चीज़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ज़ौक़ो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शौक़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उस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काम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अन्जामदेही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निशानी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है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16</w:t>
      </w:r>
      <w:r w:rsidR="00FA7811">
        <w:rPr>
          <w:cs/>
          <w:lang w:bidi="hi-IN"/>
        </w:rPr>
        <w:t>.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जेलदार</w:t>
      </w:r>
      <w:r w:rsidR="005C088B">
        <w:rPr>
          <w:lang w:bidi="hi-IN"/>
        </w:rPr>
        <w:cr/>
      </w:r>
      <w:r w:rsidRPr="00C74AD2">
        <w:rPr>
          <w:rFonts w:hint="cs"/>
          <w:cs/>
          <w:lang w:bidi="hi-IN"/>
        </w:rPr>
        <w:t>ख़्वाब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अपने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आपको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ज़ेलदार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हाकिमे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वक़्त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इज़्ज़त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पाये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</w:p>
    <w:p w:rsidR="00C74AD2" w:rsidRPr="00FA7811" w:rsidRDefault="005C088B" w:rsidP="00FA7811">
      <w:pPr>
        <w:pStyle w:val="Heading1"/>
        <w:rPr>
          <w:rFonts w:hint="cs"/>
          <w:lang w:bidi="hi-IN"/>
        </w:rPr>
      </w:pPr>
      <w:bookmarkStart w:id="16" w:name="_Toc496726259"/>
      <w:r>
        <w:rPr>
          <w:rFonts w:hint="cs"/>
          <w:cs/>
          <w:lang w:bidi="hi-IN"/>
        </w:rPr>
        <w:t>(र)</w:t>
      </w:r>
      <w:bookmarkEnd w:id="16"/>
    </w:p>
    <w:p w:rsidR="00C74AD2" w:rsidRPr="00C74AD2" w:rsidRDefault="00C74AD2" w:rsidP="00C74AD2">
      <w:pPr>
        <w:pStyle w:val="libNormal"/>
        <w:rPr>
          <w:lang w:bidi="hi-IN"/>
        </w:rPr>
      </w:pP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1</w:t>
      </w:r>
      <w:r w:rsidR="00FA7811">
        <w:rPr>
          <w:cs/>
          <w:lang w:bidi="hi-IN"/>
        </w:rPr>
        <w:t>.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रिज़वान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गौहर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व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याकूत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पाना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फ़रज़न्द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नेक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अन्जाम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इल्म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हुनर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मशहूर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उसका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नाम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2</w:t>
      </w:r>
      <w:r w:rsidR="00FA7811">
        <w:rPr>
          <w:cs/>
          <w:lang w:bidi="hi-IN"/>
        </w:rPr>
        <w:t>.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रिज़वान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="008D457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बादशाह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ख़ज़ांची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इत्तिहाद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खुर्रमो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मसरूर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आबाद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3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रोज़ीना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मुकर्ररहोना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बादशाह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हाकिम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मेहरबानी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आसाईशो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बहबुदी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व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कामरानी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="00362E76">
        <w:rPr>
          <w:cs/>
          <w:lang w:bidi="hi-IN"/>
        </w:rPr>
        <w:t>।</w:t>
      </w:r>
      <w:r w:rsidRPr="00C74AD2">
        <w:rPr>
          <w:rFonts w:hint="cs"/>
          <w:cs/>
          <w:lang w:bidi="hi-IN"/>
        </w:rPr>
        <w:t>पाबन्देराहे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शरीयत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="00362E76">
        <w:rPr>
          <w:cs/>
          <w:lang w:bidi="hi-IN"/>
        </w:rPr>
        <w:t>।</w:t>
      </w:r>
      <w:r w:rsidR="005C088B">
        <w:rPr>
          <w:rFonts w:hint="cs"/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पर्हेज़गारों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सोहबत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रहे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4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राहे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रास्त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="005C088B">
        <w:rPr>
          <w:lang w:bidi="hi-IN"/>
        </w:rPr>
        <w:cr/>
      </w:r>
      <w:r w:rsidRPr="00C74AD2">
        <w:rPr>
          <w:rFonts w:hint="cs"/>
          <w:cs/>
          <w:lang w:bidi="hi-IN"/>
        </w:rPr>
        <w:t>पाबन्दे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राहे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शरीयत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="00362E76">
        <w:rPr>
          <w:cs/>
          <w:lang w:bidi="hi-IN"/>
        </w:rPr>
        <w:t>।</w:t>
      </w:r>
      <w:r w:rsidRPr="00C74AD2">
        <w:rPr>
          <w:rFonts w:hint="cs"/>
          <w:cs/>
          <w:lang w:bidi="hi-IN"/>
        </w:rPr>
        <w:t>पर्हेज़गारों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सोहबत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रहे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5</w:t>
      </w:r>
      <w:r w:rsidR="00FA7811">
        <w:rPr>
          <w:cs/>
          <w:lang w:bidi="hi-IN"/>
        </w:rPr>
        <w:t>.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राह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कज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नाहमवार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दीन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कामो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ख़लल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पड़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जाये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सख़्ती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व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अलम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बेहद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पायौ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lastRenderedPageBreak/>
        <w:t>6</w:t>
      </w:r>
      <w:r w:rsidR="00FA7811">
        <w:rPr>
          <w:cs/>
          <w:lang w:bidi="hi-IN"/>
        </w:rPr>
        <w:t>.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राह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गुबार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सफऱ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मसाफतस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मुकददर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तमन्ना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आये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रहमत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वारिद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7</w:t>
      </w:r>
      <w:r w:rsidR="00FA7811">
        <w:rPr>
          <w:cs/>
          <w:lang w:bidi="hi-IN"/>
        </w:rPr>
        <w:t>.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रेत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राख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="008D457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मुफ़्त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माल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पाये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अज़ीज़ों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ज़लीलव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हकीर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जाये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8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राहज़न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  <w:r w:rsidR="005C088B">
        <w:rPr>
          <w:lang w:bidi="hi-IN"/>
        </w:rPr>
        <w:cr/>
      </w:r>
      <w:r w:rsidRPr="00C74AD2">
        <w:rPr>
          <w:rFonts w:hint="cs"/>
          <w:cs/>
          <w:lang w:bidi="hi-IN"/>
        </w:rPr>
        <w:t>औरत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फ़ाहेशा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आशमाई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मक्कार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साबेका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पड़े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दौलत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सफई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9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रूख्सार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अगर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हसीन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क़द्रो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मंज़िलत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ज़्यादा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और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अगर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जुश्त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होबरअक्सहो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10</w:t>
      </w:r>
      <w:r w:rsidR="00200CA0">
        <w:rPr>
          <w:cs/>
          <w:lang w:bidi="hi-IN"/>
        </w:rPr>
        <w:t>.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रान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औरत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शीरी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गुफ्तार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दिल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शाद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सुसराल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वालों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रब्तो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इत्तिहाद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="00362E76">
        <w:rPr>
          <w:cs/>
          <w:lang w:bidi="hi-IN"/>
        </w:rPr>
        <w:t>।</w:t>
      </w:r>
      <w:r w:rsidR="005C088B">
        <w:rPr>
          <w:lang w:bidi="hi-IN"/>
        </w:rPr>
        <w:cr/>
      </w:r>
      <w:r w:rsidRPr="00C74AD2">
        <w:rPr>
          <w:cs/>
          <w:lang w:bidi="hi-IN"/>
        </w:rPr>
        <w:t>11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रानगाह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को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="008D457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बादशाह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रईस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सरफराज़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करे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माले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दुनिया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बेनियाज़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करे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12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राब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रस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माल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तरक़्की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दौलत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मिले।औलाद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कसरत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व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राहत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मिले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13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रसावल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खाना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नेअमत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मिले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औरत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शीरीं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गुफ्तार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मिले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14</w:t>
      </w:r>
      <w:r w:rsidR="00FA7811">
        <w:rPr>
          <w:cs/>
          <w:lang w:bidi="hi-IN"/>
        </w:rPr>
        <w:t>.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रीसमाँ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</w:t>
      </w:r>
      <w:r w:rsidR="005C088B">
        <w:rPr>
          <w:rFonts w:hint="cs"/>
          <w:cs/>
          <w:lang w:bidi="hi-IN"/>
        </w:rPr>
        <w:t>े</w:t>
      </w:r>
      <w:r w:rsidRPr="00C74AD2">
        <w:rPr>
          <w:rFonts w:hint="cs"/>
          <w:cs/>
          <w:lang w:bidi="hi-IN"/>
        </w:rPr>
        <w:t>खना</w:t>
      </w:r>
      <w:r w:rsidR="008D457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कुव्वतो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बुजुर्गी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तरक़्क़ी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शहर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सरदारी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मिले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कौम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बहतर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मिले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lastRenderedPageBreak/>
        <w:t>15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रबाब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औरत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हसीनो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ग़नी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पाये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मालो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दोलत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नफा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हाथ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आये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16</w:t>
      </w:r>
      <w:r w:rsidR="00FA7811">
        <w:rPr>
          <w:cs/>
          <w:lang w:bidi="hi-IN"/>
        </w:rPr>
        <w:t>.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रस्सी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गुस्से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घर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निकल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जाये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हज़ारो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रज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गुर्बत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पाये</w:t>
      </w:r>
      <w:r w:rsidR="00362E76">
        <w:rPr>
          <w:rFonts w:hint="cs"/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17</w:t>
      </w:r>
      <w:r w:rsidR="00FA7811">
        <w:rPr>
          <w:cs/>
          <w:lang w:bidi="hi-IN"/>
        </w:rPr>
        <w:t>.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रस्सी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किसी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गले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बांधना</w:t>
      </w:r>
      <w:r w:rsidRPr="00C74AD2">
        <w:rPr>
          <w:cs/>
          <w:lang w:bidi="hi-IN"/>
        </w:rPr>
        <w:t xml:space="preserve"> </w:t>
      </w:r>
      <w:r w:rsidR="005C088B">
        <w:rPr>
          <w:lang w:bidi="hi-IN"/>
        </w:rPr>
        <w:cr/>
      </w:r>
      <w:r w:rsidRPr="00C74AD2">
        <w:rPr>
          <w:rFonts w:hint="cs"/>
          <w:cs/>
          <w:lang w:bidi="hi-IN"/>
        </w:rPr>
        <w:t>ग़ायब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सफरसे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मुरादे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दिली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पाये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18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रस्सी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लपेटना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आपको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बाँधना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घर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सफ़र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जाये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गुर्बत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रियासत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व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हूकूमत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पाये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19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रस्सी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किसी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गले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बाँधना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किसी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औरत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इत्तिहाद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बढ़े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रोटी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कपड़ा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उसे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पहुँचाये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20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रौग़न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खुश्बू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मिस्ल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बेला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बनफ़्शा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आराईशे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दुनिया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रौनक़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दीन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पाये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खुश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अख़्लाक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औरत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मिले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21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रोज़ा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आशूरें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मुहर्रम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मुसीबत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व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ग़म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अन्दोह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की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निशानी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है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दलील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हसरत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व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अफसोसे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जावेदानी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है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22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रोज़ा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ए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माहे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सयाम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रखना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कर्ज़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छुटकारे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अलामत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है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बड़ाई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बुजुर्गीकी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निशानी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है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23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रअद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आवाज़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बाराँ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सुनना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अदाये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क़र्ज़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बीमार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शिफ़ाहो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जाये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कैद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सै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ख़लासी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रंज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राहत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पाये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lastRenderedPageBreak/>
        <w:t>24</w:t>
      </w:r>
      <w:r w:rsidR="00200CA0">
        <w:rPr>
          <w:cs/>
          <w:lang w:bidi="hi-IN"/>
        </w:rPr>
        <w:t>.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रग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लम्बाई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चीरना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कोई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ख़बरे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ग़म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पहुँचे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जिसके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सबब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सदमा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25</w:t>
      </w:r>
      <w:r w:rsidR="00200CA0">
        <w:rPr>
          <w:cs/>
          <w:lang w:bidi="hi-IN"/>
        </w:rPr>
        <w:t>.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रग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चौड़ाई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चीरना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कोई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अज़ीज़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जाये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थुद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सफर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तकलीफ़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उठाये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26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रोटी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खाना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पकाना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नेअमत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पाये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किसी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मुल्क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रईस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जाये</w:t>
      </w:r>
      <w:r w:rsidR="00362E76">
        <w:rPr>
          <w:cs/>
          <w:lang w:bidi="hi-IN"/>
        </w:rPr>
        <w:t>।</w:t>
      </w:r>
      <w:r w:rsidR="005C088B">
        <w:rPr>
          <w:lang w:bidi="hi-IN"/>
        </w:rPr>
        <w:cr/>
      </w:r>
      <w:r w:rsidRPr="00C74AD2">
        <w:rPr>
          <w:cs/>
          <w:lang w:bidi="hi-IN"/>
        </w:rPr>
        <w:t>27</w:t>
      </w:r>
      <w:r w:rsidR="00FA7811">
        <w:rPr>
          <w:cs/>
          <w:lang w:bidi="hi-IN"/>
        </w:rPr>
        <w:t>.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रौशनी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आग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ग़ैब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दौलतो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नेअमत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पाये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किसी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मुल्क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रईस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जाये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28</w:t>
      </w:r>
      <w:r w:rsidR="00200CA0">
        <w:rPr>
          <w:cs/>
          <w:lang w:bidi="hi-IN"/>
        </w:rPr>
        <w:t>.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रोटी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="008D457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कुल्फ़तो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रंज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दिल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दुर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="00362E76">
        <w:rPr>
          <w:cs/>
          <w:lang w:bidi="hi-IN"/>
        </w:rPr>
        <w:t>।</w:t>
      </w:r>
      <w:r w:rsidRPr="00C74AD2">
        <w:rPr>
          <w:rFonts w:hint="cs"/>
          <w:cs/>
          <w:lang w:bidi="hi-IN"/>
        </w:rPr>
        <w:t>शादी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व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फ़रहतो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सुरूर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29</w:t>
      </w:r>
      <w:r w:rsidR="00200CA0">
        <w:rPr>
          <w:cs/>
          <w:lang w:bidi="hi-IN"/>
        </w:rPr>
        <w:t>.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रोते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हुये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आपको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="008D457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कुल्फ़तो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रंज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दिल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दूर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="00362E76">
        <w:rPr>
          <w:cs/>
          <w:lang w:bidi="hi-IN"/>
        </w:rPr>
        <w:t>।</w:t>
      </w:r>
      <w:r w:rsidRPr="00C74AD2">
        <w:rPr>
          <w:rFonts w:hint="cs"/>
          <w:cs/>
          <w:lang w:bidi="hi-IN"/>
        </w:rPr>
        <w:t>शादी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व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फ़रहतो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सुरूर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 xml:space="preserve">30 </w:t>
      </w:r>
      <w:r w:rsidRPr="00C74AD2">
        <w:rPr>
          <w:rFonts w:hint="cs"/>
          <w:cs/>
          <w:lang w:bidi="hi-IN"/>
        </w:rPr>
        <w:t>रोते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मुर्दा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="005C088B">
        <w:rPr>
          <w:lang w:bidi="hi-IN"/>
        </w:rPr>
        <w:cr/>
      </w:r>
      <w:r w:rsidRPr="00C74AD2">
        <w:rPr>
          <w:rFonts w:hint="cs"/>
          <w:cs/>
          <w:lang w:bidi="hi-IN"/>
        </w:rPr>
        <w:t>खुर्रमो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मसरूर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रहे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तरह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ऐश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सामारहे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 xml:space="preserve">31 </w:t>
      </w:r>
      <w:r w:rsidRPr="00C74AD2">
        <w:rPr>
          <w:rFonts w:hint="cs"/>
          <w:cs/>
          <w:lang w:bidi="hi-IN"/>
        </w:rPr>
        <w:t>रोज़न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सौदागरी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नफ़ा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पाये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हुकूमत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नफ़ा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मिले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फित्ना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मिट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जाये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32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रफुगर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मुस्लेहे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माल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सुल्तान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यावज़ीर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दौलत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इज़्ज़तो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तौक़ीर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lastRenderedPageBreak/>
        <w:t>33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रफ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करते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रईस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हाकिम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गैब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पोशी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मिले</w:t>
      </w:r>
      <w:r w:rsidR="00362E76">
        <w:rPr>
          <w:cs/>
          <w:lang w:bidi="hi-IN"/>
        </w:rPr>
        <w:t>।</w:t>
      </w:r>
      <w:r w:rsidRPr="00C74AD2">
        <w:rPr>
          <w:rFonts w:hint="cs"/>
          <w:cs/>
          <w:lang w:bidi="hi-IN"/>
        </w:rPr>
        <w:t>सिलेमें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नेअमतो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दौलत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मिले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34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रीछ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ताकते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दुश्मन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ख़ौफ़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खाये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फिक्रो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मईशत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मुब्तिला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जाये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35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रीछ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ग़ालिब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होना</w:t>
      </w:r>
      <w:r w:rsidR="008D4572">
        <w:rPr>
          <w:cs/>
          <w:lang w:bidi="hi-IN"/>
        </w:rPr>
        <w:t xml:space="preserve"> </w:t>
      </w:r>
      <w:r w:rsidR="005C088B">
        <w:rPr>
          <w:lang w:bidi="hi-IN"/>
        </w:rPr>
        <w:cr/>
      </w:r>
      <w:r w:rsidRPr="00C74AD2">
        <w:rPr>
          <w:rFonts w:hint="cs"/>
          <w:cs/>
          <w:lang w:bidi="hi-IN"/>
        </w:rPr>
        <w:t>सख़्त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दुशमन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फ़तहो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नुसरत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पाये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कुल्फ़तो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बला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रद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ऐश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मिले</w:t>
      </w:r>
      <w:r w:rsidR="00362E76">
        <w:rPr>
          <w:rFonts w:hint="cs"/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36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रीछ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मादा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कपकड़ना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कमीनी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और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अहमक़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औरत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सोहबत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करे</w:t>
      </w:r>
      <w:r w:rsidR="00362E76">
        <w:rPr>
          <w:cs/>
          <w:lang w:bidi="hi-IN"/>
        </w:rPr>
        <w:t>।</w:t>
      </w:r>
      <w:r w:rsidRPr="00C74AD2">
        <w:rPr>
          <w:rFonts w:hint="cs"/>
          <w:cs/>
          <w:lang w:bidi="hi-IN"/>
        </w:rPr>
        <w:t>बद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ख़स्लत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मिजाज़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पाला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पड़े</w:t>
      </w:r>
      <w:r w:rsidR="00362E76">
        <w:rPr>
          <w:rFonts w:hint="cs"/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37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राल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मालो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नेअमत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ग़ैब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पाये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सर्फेअहलो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अयाल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लाये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38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राल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माले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हरम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खाने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आये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ग़मो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गुस्सा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अयाल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पाये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39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राई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मक्कार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औरत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गिरफ़्तार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जादु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टोना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मों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फँसे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बीवी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बेज़ारहो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40</w:t>
      </w:r>
      <w:r w:rsidR="00200CA0">
        <w:rPr>
          <w:cs/>
          <w:lang w:bidi="hi-IN"/>
        </w:rPr>
        <w:t>.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रिश्वत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लेना</w:t>
      </w:r>
      <w:r w:rsidRPr="00C74AD2">
        <w:rPr>
          <w:cs/>
          <w:lang w:bidi="hi-IN"/>
        </w:rPr>
        <w:t xml:space="preserve"> </w:t>
      </w:r>
      <w:r w:rsidR="005C088B">
        <w:rPr>
          <w:lang w:bidi="hi-IN"/>
        </w:rPr>
        <w:cr/>
      </w:r>
      <w:r w:rsidRPr="00C74AD2">
        <w:rPr>
          <w:rFonts w:hint="cs"/>
          <w:cs/>
          <w:lang w:bidi="hi-IN"/>
        </w:rPr>
        <w:t>किसी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बदनाम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हराम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फँस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जाये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बेहुर्मत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41</w:t>
      </w:r>
      <w:r w:rsidR="00200CA0">
        <w:rPr>
          <w:cs/>
          <w:lang w:bidi="hi-IN"/>
        </w:rPr>
        <w:t>.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रकाबी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लौंडी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ख़ादमा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सलीक़ा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शेआर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मिले</w:t>
      </w:r>
      <w:r w:rsidR="00362E76">
        <w:rPr>
          <w:cs/>
          <w:lang w:bidi="hi-IN"/>
        </w:rPr>
        <w:t>।</w:t>
      </w:r>
      <w:r w:rsidRPr="00C74AD2">
        <w:rPr>
          <w:rFonts w:hint="cs"/>
          <w:cs/>
          <w:lang w:bidi="hi-IN"/>
        </w:rPr>
        <w:t>रंजो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मुसीबत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दुर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आराम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बेशुमार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मिले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lastRenderedPageBreak/>
        <w:t>42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रंजक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उड़ते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दिली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मुराद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पूरी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फ़ौज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अफ़सरी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मिले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43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रौशनाई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दौलतो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नेएमत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पाये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रियासत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व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मुमलिकत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हाथ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आये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44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रेशमी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जुब्बा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रेशम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इज़्ज़तो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ख़ैरोबरकत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दौलतो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हशमतो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रियासत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पाये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45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रंगरेज़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मकरूहाते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रंगारग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फँस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जाये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किसी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रईस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मुतव्विनतबा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फ़ायदा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46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रंगरेज़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सब्ज़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जामा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रंगते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दुनिया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वदीन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बेहतरी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मालो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दौलत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मिले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47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रंग</w:t>
      </w:r>
      <w:r w:rsidR="005C088B">
        <w:rPr>
          <w:lang w:bidi="hi-IN"/>
        </w:rPr>
        <w:cr/>
      </w:r>
      <w:r w:rsidRPr="00C74AD2">
        <w:rPr>
          <w:rFonts w:hint="cs"/>
          <w:cs/>
          <w:lang w:bidi="hi-IN"/>
        </w:rPr>
        <w:t>ख़्वाब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कपड़ोंपर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सफ़ैद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रंग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दीन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पाकीज़गी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अलामत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है</w:t>
      </w:r>
      <w:r w:rsidR="00362E76">
        <w:rPr>
          <w:rFonts w:hint="cs"/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48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रवानी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रौ</w:t>
      </w:r>
      <w:r w:rsidR="00200CA0">
        <w:rPr>
          <w:cs/>
          <w:lang w:bidi="hi-IN"/>
        </w:rPr>
        <w:t>.</w:t>
      </w:r>
      <w:r w:rsidR="008D457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रौ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बड़े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दुश्मन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और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ज़ालिम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ताबीर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है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49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रूह</w:t>
      </w:r>
      <w:r w:rsidR="005C088B">
        <w:rPr>
          <w:lang w:bidi="hi-IN"/>
        </w:rPr>
        <w:cr/>
      </w:r>
      <w:r w:rsidRPr="00C74AD2">
        <w:rPr>
          <w:rFonts w:hint="cs"/>
          <w:cs/>
          <w:lang w:bidi="hi-IN"/>
        </w:rPr>
        <w:t>ख़्वाब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रूह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फ़रज़न्दो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माल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ताबीर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है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50</w:t>
      </w:r>
      <w:r w:rsidR="00200CA0">
        <w:rPr>
          <w:cs/>
          <w:lang w:bidi="hi-IN"/>
        </w:rPr>
        <w:t>.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रूमाल</w:t>
      </w:r>
      <w:r w:rsidRPr="00C74AD2">
        <w:rPr>
          <w:cs/>
          <w:lang w:bidi="hi-IN"/>
        </w:rPr>
        <w:t xml:space="preserve"> </w:t>
      </w:r>
      <w:r w:rsidR="005C088B">
        <w:rPr>
          <w:lang w:bidi="hi-IN"/>
        </w:rPr>
        <w:cr/>
      </w:r>
      <w:r w:rsidRPr="00C74AD2">
        <w:rPr>
          <w:rFonts w:hint="cs"/>
          <w:cs/>
          <w:lang w:bidi="hi-IN"/>
        </w:rPr>
        <w:t>रूमाल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हाथ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सफ़ाईये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क़ल्ब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ताबीर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है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lastRenderedPageBreak/>
        <w:t>51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रेल</w:t>
      </w:r>
      <w:r w:rsidRPr="00C74AD2">
        <w:rPr>
          <w:cs/>
          <w:lang w:bidi="hi-IN"/>
        </w:rPr>
        <w:t xml:space="preserve"> </w:t>
      </w:r>
      <w:r w:rsidR="005C088B">
        <w:rPr>
          <w:lang w:bidi="hi-IN"/>
        </w:rPr>
        <w:cr/>
      </w:r>
      <w:r w:rsidRPr="00C74AD2">
        <w:rPr>
          <w:rFonts w:hint="cs"/>
          <w:cs/>
          <w:lang w:bidi="hi-IN"/>
        </w:rPr>
        <w:t>ख़्वाब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और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सफ़र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पेश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ख़ेमा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है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52</w:t>
      </w:r>
      <w:r w:rsidR="00200CA0">
        <w:rPr>
          <w:cs/>
          <w:lang w:bidi="hi-IN"/>
        </w:rPr>
        <w:t>.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रीट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ख़्वाब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रीट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ख़ज़ाने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ताबीर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है</w:t>
      </w:r>
      <w:r w:rsidR="00362E76">
        <w:rPr>
          <w:rFonts w:hint="cs"/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53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रेती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ख़्वाब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रैती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और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उसको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सफ़ा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करना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मुश्किलात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निजात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पाने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सबब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है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54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रीवन्द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ग़म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व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अन्दोह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मुतरादिफ़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है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55</w:t>
      </w:r>
      <w:r w:rsidR="00200CA0">
        <w:rPr>
          <w:cs/>
          <w:lang w:bidi="hi-IN"/>
        </w:rPr>
        <w:t>.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रकाबदार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="008D457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सरदारों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क़द्रो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मंज़िलत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पैदा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गुरूरो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तमकिनत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पैदा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56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रकाब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मअ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ज़ीन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फ़रज़नद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दयानतदार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57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रकाब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सुनहरी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फ़रज़न्दे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महर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तिलअत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पैदा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गुरूरो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तमकिनत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पैदा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58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रेहान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सरसब्ज़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औरत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लोंडी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घर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लाये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फ़रज़न्द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पैदा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नेक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कामों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तौफ़ीक़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lastRenderedPageBreak/>
        <w:t>59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रेहान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फूल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चुनना</w:t>
      </w:r>
      <w:r w:rsidR="008D4572">
        <w:rPr>
          <w:cs/>
          <w:lang w:bidi="hi-IN"/>
        </w:rPr>
        <w:t xml:space="preserve"> </w:t>
      </w:r>
      <w:r w:rsidR="005C088B">
        <w:rPr>
          <w:lang w:bidi="hi-IN"/>
        </w:rPr>
        <w:cr/>
      </w:r>
      <w:r w:rsidRPr="00C74AD2">
        <w:rPr>
          <w:rFonts w:hint="cs"/>
          <w:cs/>
          <w:lang w:bidi="hi-IN"/>
        </w:rPr>
        <w:t>किसी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नाज़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नीन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सोहबत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औलाद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कसरत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रोज़ी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वुस्अत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60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रेहान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ज़मीनसे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उखाड़ना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फ़रज़न्द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छूटे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बीवी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जाये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इम्लाक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तरफ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सदमा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उठाये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61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रूपया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वजहे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दौलतो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अदल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कामरानी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है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62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राजा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ख़्वाब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राज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देकना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तरक़्कीये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रिज़्क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का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बाएस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है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और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राजा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मुलाकात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करने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भी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यही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ताबीर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है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63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रास्ता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ज़िन्दगी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सही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तरीके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अमल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और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दीन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ताबीर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है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64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रात</w:t>
      </w:r>
      <w:r w:rsidR="005C088B">
        <w:rPr>
          <w:lang w:bidi="hi-IN"/>
        </w:rPr>
        <w:cr/>
      </w:r>
      <w:r w:rsidRPr="00C74AD2">
        <w:rPr>
          <w:rFonts w:hint="cs"/>
          <w:cs/>
          <w:lang w:bidi="hi-IN"/>
        </w:rPr>
        <w:t>ख़वाब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रात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ग़म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व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अन्दोह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ताबीर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है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65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राख</w:t>
      </w:r>
      <w:r w:rsidR="005C088B">
        <w:rPr>
          <w:lang w:bidi="hi-IN"/>
        </w:rPr>
        <w:cr/>
      </w:r>
      <w:r w:rsidRPr="00C74AD2">
        <w:rPr>
          <w:rFonts w:hint="cs"/>
          <w:cs/>
          <w:lang w:bidi="hi-IN"/>
        </w:rPr>
        <w:t>झूठा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और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ऐसा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माल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ताबीर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है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ज़ाया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होके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रहता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है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66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रान</w:t>
      </w:r>
      <w:r w:rsidR="005C088B">
        <w:rPr>
          <w:lang w:bidi="hi-IN"/>
        </w:rPr>
        <w:cr/>
      </w:r>
      <w:r w:rsidRPr="00C74AD2">
        <w:rPr>
          <w:rFonts w:hint="cs"/>
          <w:cs/>
          <w:lang w:bidi="hi-IN"/>
        </w:rPr>
        <w:t>ख़्वाब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रान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अपने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मुतअल्क़ीन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ताबीर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है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67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रहल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lastRenderedPageBreak/>
        <w:t>दीन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ताबीर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है</w:t>
      </w:r>
      <w:r w:rsidR="00362E76">
        <w:rPr>
          <w:rFonts w:hint="cs"/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68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रूख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अगर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ख़्वाब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किसी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रूख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कामयाब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होने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दलील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है</w:t>
      </w:r>
      <w:r w:rsidR="00362E76">
        <w:rPr>
          <w:cs/>
          <w:lang w:bidi="hi-IN"/>
        </w:rPr>
        <w:t>।</w:t>
      </w:r>
      <w:r w:rsidR="005C088B">
        <w:rPr>
          <w:lang w:bidi="hi-IN"/>
        </w:rPr>
        <w:cr/>
      </w:r>
      <w:r w:rsidRPr="00C74AD2">
        <w:rPr>
          <w:cs/>
          <w:lang w:bidi="hi-IN"/>
        </w:rPr>
        <w:t>69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रस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ख़्वाब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मीठारस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मालो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नेअमत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ताबीर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है</w:t>
      </w:r>
      <w:r w:rsidR="00362E76">
        <w:rPr>
          <w:rFonts w:hint="cs"/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70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रसूत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रसूत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और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रसूल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पौदा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कमीनी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ख़ादमा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ताबीर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है</w:t>
      </w:r>
      <w:r w:rsidR="00200CA0">
        <w:rPr>
          <w:cs/>
          <w:lang w:bidi="hi-IN"/>
        </w:rPr>
        <w:t>.</w:t>
      </w:r>
      <w:r w:rsidR="008D457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71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रिश्वत</w:t>
      </w:r>
      <w:r w:rsidR="008D457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ख़्वाब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रिश्वत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लेना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और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देना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बुरा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है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</w:p>
    <w:p w:rsidR="00C74AD2" w:rsidRPr="00C74AD2" w:rsidRDefault="00C74AD2" w:rsidP="00FA7811">
      <w:pPr>
        <w:pStyle w:val="Heading1"/>
        <w:rPr>
          <w:lang w:bidi="hi-IN"/>
        </w:rPr>
      </w:pPr>
      <w:bookmarkStart w:id="17" w:name="_Toc496726260"/>
      <w:r w:rsidRPr="00C74AD2">
        <w:rPr>
          <w:cs/>
          <w:lang w:bidi="hi-IN"/>
        </w:rPr>
        <w:t>(</w:t>
      </w:r>
      <w:r w:rsidRPr="00C74AD2">
        <w:rPr>
          <w:rFonts w:hint="cs"/>
          <w:cs/>
          <w:lang w:bidi="hi-IN"/>
        </w:rPr>
        <w:t>ज़</w:t>
      </w:r>
      <w:r w:rsidRPr="00C74AD2">
        <w:rPr>
          <w:cs/>
          <w:lang w:bidi="hi-IN"/>
        </w:rPr>
        <w:t>)</w:t>
      </w:r>
      <w:bookmarkEnd w:id="17"/>
    </w:p>
    <w:p w:rsidR="00B46046" w:rsidRDefault="00B46046" w:rsidP="00B46046">
      <w:pPr>
        <w:pStyle w:val="libNormal"/>
        <w:numPr>
          <w:ilvl w:val="0"/>
          <w:numId w:val="4"/>
        </w:numPr>
        <w:rPr>
          <w:rFonts w:hint="cs"/>
          <w:lang w:bidi="hi-IN"/>
        </w:rPr>
      </w:pPr>
      <w:r>
        <w:rPr>
          <w:rFonts w:hint="cs"/>
          <w:cs/>
          <w:lang w:bidi="hi-IN"/>
        </w:rPr>
        <w:t>जनाबे ज़करिया को देखना</w:t>
      </w:r>
    </w:p>
    <w:p w:rsidR="00B46046" w:rsidRDefault="00B46046" w:rsidP="00522815">
      <w:pPr>
        <w:pStyle w:val="libNormal"/>
        <w:rPr>
          <w:rFonts w:hint="cs"/>
          <w:lang w:bidi="hi-IN"/>
        </w:rPr>
      </w:pPr>
      <w:r>
        <w:rPr>
          <w:rFonts w:hint="cs"/>
          <w:cs/>
          <w:lang w:bidi="hi-IN"/>
        </w:rPr>
        <w:t>दुआ</w:t>
      </w:r>
      <w:r w:rsidRPr="00522815">
        <w:rPr>
          <w:rFonts w:hint="cs"/>
          <w:cs/>
        </w:rPr>
        <w:t xml:space="preserve"> </w:t>
      </w:r>
      <w:r>
        <w:rPr>
          <w:rFonts w:hint="cs"/>
          <w:cs/>
          <w:lang w:bidi="hi-IN"/>
        </w:rPr>
        <w:t>कुबुल</w:t>
      </w:r>
      <w:r w:rsidRPr="00522815">
        <w:rPr>
          <w:rFonts w:hint="cs"/>
          <w:cs/>
        </w:rPr>
        <w:t xml:space="preserve"> </w:t>
      </w:r>
      <w:r>
        <w:rPr>
          <w:rFonts w:hint="cs"/>
          <w:cs/>
          <w:lang w:bidi="hi-IN"/>
        </w:rPr>
        <w:t>होगी</w:t>
      </w:r>
      <w:r w:rsidRPr="00522815">
        <w:rPr>
          <w:rFonts w:hint="cs"/>
          <w:cs/>
        </w:rPr>
        <w:t xml:space="preserve">, </w:t>
      </w:r>
      <w:r>
        <w:rPr>
          <w:rFonts w:hint="cs"/>
          <w:cs/>
          <w:lang w:bidi="hi-IN"/>
        </w:rPr>
        <w:t>हक</w:t>
      </w:r>
      <w:r w:rsidRPr="00522815">
        <w:rPr>
          <w:rFonts w:hint="cs"/>
          <w:cs/>
        </w:rPr>
        <w:t xml:space="preserve"> </w:t>
      </w:r>
      <w:r>
        <w:rPr>
          <w:rFonts w:hint="cs"/>
          <w:cs/>
          <w:lang w:bidi="hi-IN"/>
        </w:rPr>
        <w:t>की</w:t>
      </w:r>
      <w:r w:rsidRPr="00522815">
        <w:rPr>
          <w:rFonts w:hint="cs"/>
          <w:cs/>
        </w:rPr>
        <w:t xml:space="preserve"> </w:t>
      </w:r>
      <w:r>
        <w:rPr>
          <w:rFonts w:hint="cs"/>
          <w:cs/>
          <w:lang w:bidi="hi-IN"/>
        </w:rPr>
        <w:t>रहमत</w:t>
      </w:r>
      <w:r w:rsidRPr="00522815">
        <w:rPr>
          <w:rFonts w:hint="cs"/>
          <w:cs/>
        </w:rPr>
        <w:t xml:space="preserve"> </w:t>
      </w:r>
      <w:r>
        <w:rPr>
          <w:rFonts w:hint="cs"/>
          <w:cs/>
          <w:lang w:bidi="hi-IN"/>
        </w:rPr>
        <w:t>होगी</w:t>
      </w:r>
      <w:r w:rsidRPr="00522815">
        <w:rPr>
          <w:rFonts w:hint="cs"/>
          <w:cs/>
        </w:rPr>
        <w:t xml:space="preserve">, </w:t>
      </w:r>
      <w:r>
        <w:rPr>
          <w:rFonts w:hint="cs"/>
          <w:cs/>
          <w:lang w:bidi="hi-IN"/>
        </w:rPr>
        <w:t>फरज़ंद</w:t>
      </w:r>
      <w:r w:rsidRPr="00522815">
        <w:rPr>
          <w:rFonts w:hint="cs"/>
          <w:cs/>
        </w:rPr>
        <w:t xml:space="preserve"> </w:t>
      </w:r>
      <w:r>
        <w:rPr>
          <w:rFonts w:hint="cs"/>
          <w:cs/>
          <w:lang w:bidi="hi-IN"/>
        </w:rPr>
        <w:t>नेक</w:t>
      </w:r>
      <w:r w:rsidRPr="00522815">
        <w:rPr>
          <w:rFonts w:hint="cs"/>
          <w:cs/>
        </w:rPr>
        <w:t xml:space="preserve"> </w:t>
      </w:r>
      <w:r>
        <w:rPr>
          <w:rFonts w:hint="cs"/>
          <w:cs/>
          <w:lang w:bidi="hi-IN"/>
        </w:rPr>
        <w:t>सीरत</w:t>
      </w:r>
      <w:r w:rsidRPr="00522815">
        <w:rPr>
          <w:rFonts w:hint="cs"/>
          <w:cs/>
        </w:rPr>
        <w:t xml:space="preserve"> </w:t>
      </w:r>
      <w:r>
        <w:rPr>
          <w:rFonts w:hint="cs"/>
          <w:cs/>
          <w:lang w:bidi="hi-IN"/>
        </w:rPr>
        <w:t>होगा</w:t>
      </w:r>
      <w:r w:rsidRPr="00522815">
        <w:rPr>
          <w:rFonts w:hint="cs"/>
          <w:cs/>
        </w:rPr>
        <w:t xml:space="preserve">, </w:t>
      </w:r>
      <w:r>
        <w:rPr>
          <w:rFonts w:hint="cs"/>
          <w:cs/>
          <w:lang w:bidi="hi-IN"/>
        </w:rPr>
        <w:t>औरत</w:t>
      </w:r>
      <w:r w:rsidRPr="00522815">
        <w:rPr>
          <w:rFonts w:hint="cs"/>
          <w:cs/>
        </w:rPr>
        <w:t xml:space="preserve"> </w:t>
      </w:r>
      <w:r>
        <w:rPr>
          <w:rFonts w:hint="cs"/>
          <w:cs/>
          <w:lang w:bidi="hi-IN"/>
        </w:rPr>
        <w:t>जमीला</w:t>
      </w:r>
      <w:r w:rsidRPr="00522815">
        <w:rPr>
          <w:rFonts w:hint="cs"/>
          <w:cs/>
        </w:rPr>
        <w:t xml:space="preserve"> </w:t>
      </w:r>
      <w:r>
        <w:rPr>
          <w:rFonts w:hint="cs"/>
          <w:cs/>
          <w:lang w:bidi="hi-IN"/>
        </w:rPr>
        <w:t>व</w:t>
      </w:r>
      <w:r w:rsidRPr="00522815">
        <w:rPr>
          <w:rFonts w:hint="cs"/>
          <w:cs/>
        </w:rPr>
        <w:t xml:space="preserve"> </w:t>
      </w:r>
      <w:r>
        <w:rPr>
          <w:rFonts w:hint="cs"/>
          <w:cs/>
          <w:lang w:bidi="hi-IN"/>
        </w:rPr>
        <w:t>मुतर्बा</w:t>
      </w:r>
      <w:r w:rsidRPr="00522815">
        <w:rPr>
          <w:rFonts w:hint="cs"/>
          <w:cs/>
        </w:rPr>
        <w:t xml:space="preserve"> </w:t>
      </w:r>
      <w:r>
        <w:rPr>
          <w:rFonts w:hint="cs"/>
          <w:cs/>
          <w:lang w:bidi="hi-IN"/>
        </w:rPr>
        <w:t>हाथ</w:t>
      </w:r>
      <w:r w:rsidRPr="00522815">
        <w:rPr>
          <w:rFonts w:hint="cs"/>
          <w:cs/>
        </w:rPr>
        <w:t xml:space="preserve"> </w:t>
      </w:r>
      <w:r>
        <w:rPr>
          <w:rFonts w:hint="cs"/>
          <w:cs/>
          <w:lang w:bidi="hi-IN"/>
        </w:rPr>
        <w:t>आऐ</w:t>
      </w:r>
      <w:r w:rsidRPr="00522815">
        <w:rPr>
          <w:rFonts w:hint="cs"/>
          <w:cs/>
        </w:rPr>
        <w:t xml:space="preserve">, </w:t>
      </w:r>
      <w:r>
        <w:rPr>
          <w:rFonts w:hint="cs"/>
          <w:cs/>
          <w:lang w:bidi="hi-IN"/>
        </w:rPr>
        <w:t>माल</w:t>
      </w:r>
      <w:r w:rsidRPr="00522815">
        <w:rPr>
          <w:rFonts w:hint="cs"/>
          <w:cs/>
        </w:rPr>
        <w:t xml:space="preserve"> </w:t>
      </w:r>
      <w:r>
        <w:rPr>
          <w:rFonts w:hint="cs"/>
          <w:cs/>
          <w:lang w:bidi="hi-IN"/>
        </w:rPr>
        <w:t>पाऐ</w:t>
      </w:r>
      <w:r w:rsidRPr="00522815">
        <w:rPr>
          <w:rFonts w:hint="cs"/>
          <w:cs/>
        </w:rPr>
        <w:t xml:space="preserve"> </w:t>
      </w:r>
      <w:r>
        <w:rPr>
          <w:rFonts w:hint="cs"/>
          <w:cs/>
          <w:lang w:bidi="hi-IN"/>
        </w:rPr>
        <w:t>बहुत</w:t>
      </w:r>
      <w:r w:rsidRPr="00522815">
        <w:rPr>
          <w:rFonts w:hint="cs"/>
          <w:cs/>
        </w:rPr>
        <w:t xml:space="preserve"> </w:t>
      </w:r>
      <w:r>
        <w:rPr>
          <w:rFonts w:hint="cs"/>
          <w:cs/>
          <w:lang w:bidi="hi-IN"/>
        </w:rPr>
        <w:t>सा</w:t>
      </w:r>
      <w:r w:rsidRPr="00522815">
        <w:rPr>
          <w:rFonts w:hint="cs"/>
          <w:cs/>
        </w:rPr>
        <w:t xml:space="preserve"> </w:t>
      </w:r>
      <w:r>
        <w:rPr>
          <w:rFonts w:hint="cs"/>
          <w:cs/>
          <w:lang w:bidi="hi-IN"/>
        </w:rPr>
        <w:t>और</w:t>
      </w:r>
      <w:r w:rsidRPr="00522815">
        <w:rPr>
          <w:rFonts w:hint="cs"/>
          <w:cs/>
        </w:rPr>
        <w:t xml:space="preserve"> </w:t>
      </w:r>
      <w:r>
        <w:rPr>
          <w:rFonts w:hint="cs"/>
          <w:cs/>
          <w:lang w:bidi="hi-IN"/>
        </w:rPr>
        <w:t>राहतो</w:t>
      </w:r>
      <w:r w:rsidRPr="00522815">
        <w:rPr>
          <w:rFonts w:hint="cs"/>
          <w:cs/>
        </w:rPr>
        <w:t xml:space="preserve"> </w:t>
      </w:r>
      <w:r>
        <w:rPr>
          <w:rFonts w:hint="cs"/>
          <w:cs/>
          <w:lang w:bidi="hi-IN"/>
        </w:rPr>
        <w:t>मसर्रत</w:t>
      </w:r>
      <w:r w:rsidRPr="00522815">
        <w:rPr>
          <w:rFonts w:hint="cs"/>
          <w:cs/>
        </w:rPr>
        <w:t xml:space="preserve"> </w:t>
      </w:r>
      <w:r>
        <w:rPr>
          <w:rFonts w:hint="cs"/>
          <w:cs/>
          <w:lang w:bidi="hi-IN"/>
        </w:rPr>
        <w:t>पाऐ।</w:t>
      </w:r>
    </w:p>
    <w:p w:rsidR="00B46046" w:rsidRDefault="00A504F3" w:rsidP="00522815">
      <w:pPr>
        <w:pStyle w:val="libNormal"/>
        <w:numPr>
          <w:ilvl w:val="0"/>
          <w:numId w:val="11"/>
        </w:numPr>
        <w:rPr>
          <w:rFonts w:hint="cs"/>
          <w:lang w:bidi="hi-IN"/>
        </w:rPr>
      </w:pPr>
      <w:r>
        <w:rPr>
          <w:rFonts w:hint="cs"/>
          <w:cs/>
          <w:lang w:bidi="hi-IN"/>
        </w:rPr>
        <w:t>ज़ाफरान देखना</w:t>
      </w:r>
    </w:p>
    <w:p w:rsidR="00A504F3" w:rsidRDefault="00A504F3" w:rsidP="00522815">
      <w:pPr>
        <w:pStyle w:val="libNormal"/>
        <w:rPr>
          <w:rFonts w:hint="cs"/>
          <w:lang w:bidi="hi-IN"/>
        </w:rPr>
      </w:pPr>
      <w:r>
        <w:rPr>
          <w:rFonts w:hint="cs"/>
          <w:cs/>
          <w:lang w:bidi="hi-IN"/>
        </w:rPr>
        <w:t>बीमारी</w:t>
      </w:r>
      <w:r>
        <w:rPr>
          <w:rFonts w:ascii="Arial" w:hAnsi="Arial" w:cs="Arial" w:hint="cs"/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rFonts w:ascii="Arial" w:hAnsi="Arial" w:cs="Arial" w:hint="cs"/>
          <w:cs/>
          <w:lang w:bidi="hi-IN"/>
        </w:rPr>
        <w:t xml:space="preserve"> </w:t>
      </w:r>
      <w:r>
        <w:rPr>
          <w:rFonts w:hint="cs"/>
          <w:cs/>
          <w:lang w:bidi="hi-IN"/>
        </w:rPr>
        <w:t>अलामत</w:t>
      </w:r>
      <w:r>
        <w:rPr>
          <w:rFonts w:ascii="Arial" w:hAnsi="Arial" w:cs="Arial" w:hint="cs"/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rFonts w:ascii="Arial" w:hAnsi="Arial" w:cs="Arial" w:hint="cs"/>
          <w:cs/>
          <w:lang w:bidi="hi-IN"/>
        </w:rPr>
        <w:t xml:space="preserve"> </w:t>
      </w:r>
      <w:r>
        <w:rPr>
          <w:rFonts w:hint="cs"/>
          <w:cs/>
          <w:lang w:bidi="hi-IN"/>
        </w:rPr>
        <w:t>लेकिन</w:t>
      </w:r>
      <w:r>
        <w:rPr>
          <w:rFonts w:ascii="Arial" w:hAnsi="Arial" w:cs="Arial" w:hint="cs"/>
          <w:cs/>
          <w:lang w:bidi="hi-IN"/>
        </w:rPr>
        <w:t xml:space="preserve"> </w:t>
      </w:r>
      <w:r>
        <w:rPr>
          <w:rFonts w:hint="cs"/>
          <w:cs/>
          <w:lang w:bidi="hi-IN"/>
        </w:rPr>
        <w:t>तआम</w:t>
      </w:r>
      <w:r>
        <w:rPr>
          <w:rFonts w:ascii="Arial" w:hAnsi="Arial" w:cs="Arial" w:hint="cs"/>
          <w:cs/>
          <w:lang w:bidi="hi-IN"/>
        </w:rPr>
        <w:t xml:space="preserve"> </w:t>
      </w:r>
      <w:r>
        <w:rPr>
          <w:rFonts w:hint="cs"/>
          <w:cs/>
          <w:lang w:bidi="hi-IN"/>
        </w:rPr>
        <w:t>मे</w:t>
      </w:r>
      <w:r>
        <w:rPr>
          <w:rFonts w:ascii="Arial" w:hAnsi="Arial" w:cs="Arial" w:hint="cs"/>
          <w:cs/>
          <w:lang w:bidi="hi-IN"/>
        </w:rPr>
        <w:t xml:space="preserve"> </w:t>
      </w:r>
      <w:r>
        <w:rPr>
          <w:rFonts w:hint="cs"/>
          <w:cs/>
          <w:lang w:bidi="hi-IN"/>
        </w:rPr>
        <w:t>दलीले</w:t>
      </w:r>
      <w:r>
        <w:rPr>
          <w:rFonts w:ascii="Arial" w:hAnsi="Arial" w:cs="Arial" w:hint="cs"/>
          <w:cs/>
          <w:lang w:bidi="hi-IN"/>
        </w:rPr>
        <w:t xml:space="preserve"> </w:t>
      </w:r>
      <w:r>
        <w:rPr>
          <w:rFonts w:hint="cs"/>
          <w:cs/>
          <w:lang w:bidi="hi-IN"/>
        </w:rPr>
        <w:t>नफा</w:t>
      </w:r>
      <w:r>
        <w:rPr>
          <w:rFonts w:ascii="Arial" w:hAnsi="Arial" w:cs="Arial" w:hint="cs"/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</w:p>
    <w:p w:rsidR="00A504F3" w:rsidRDefault="00A504F3" w:rsidP="00522815">
      <w:pPr>
        <w:pStyle w:val="libNormal"/>
        <w:numPr>
          <w:ilvl w:val="0"/>
          <w:numId w:val="10"/>
        </w:numPr>
        <w:rPr>
          <w:rFonts w:hint="cs"/>
          <w:lang w:bidi="hi-IN"/>
        </w:rPr>
      </w:pPr>
      <w:r>
        <w:rPr>
          <w:rFonts w:hint="cs"/>
          <w:cs/>
          <w:lang w:bidi="hi-IN"/>
        </w:rPr>
        <w:t>ज़ैतून को देखना</w:t>
      </w:r>
    </w:p>
    <w:p w:rsidR="00A504F3" w:rsidRDefault="00A504F3" w:rsidP="00522815">
      <w:pPr>
        <w:pStyle w:val="libNormal"/>
        <w:rPr>
          <w:rFonts w:hint="cs"/>
          <w:lang w:bidi="hi-IN"/>
        </w:rPr>
      </w:pPr>
      <w:r>
        <w:rPr>
          <w:rFonts w:hint="cs"/>
          <w:cs/>
          <w:lang w:bidi="hi-IN"/>
        </w:rPr>
        <w:t>राहत</w:t>
      </w:r>
      <w:r>
        <w:rPr>
          <w:rFonts w:ascii="Arial" w:hAnsi="Arial" w:cs="Arial" w:hint="cs"/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rFonts w:ascii="Arial" w:hAnsi="Arial" w:cs="Arial" w:hint="cs"/>
          <w:cs/>
          <w:lang w:bidi="hi-IN"/>
        </w:rPr>
        <w:t xml:space="preserve"> </w:t>
      </w:r>
      <w:r>
        <w:rPr>
          <w:rFonts w:hint="cs"/>
          <w:cs/>
          <w:lang w:bidi="hi-IN"/>
        </w:rPr>
        <w:t>आराम</w:t>
      </w:r>
      <w:r>
        <w:rPr>
          <w:rFonts w:ascii="Arial" w:hAnsi="Arial" w:cs="Arial" w:hint="cs"/>
          <w:cs/>
          <w:lang w:bidi="hi-IN"/>
        </w:rPr>
        <w:t xml:space="preserve"> </w:t>
      </w:r>
      <w:r>
        <w:rPr>
          <w:rFonts w:hint="cs"/>
          <w:cs/>
          <w:lang w:bidi="hi-IN"/>
        </w:rPr>
        <w:t>शादी</w:t>
      </w:r>
      <w:r>
        <w:rPr>
          <w:rFonts w:ascii="Arial" w:hAnsi="Arial" w:cs="Arial" w:hint="cs"/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rFonts w:ascii="Arial" w:hAnsi="Arial" w:cs="Arial" w:hint="cs"/>
          <w:cs/>
          <w:lang w:bidi="hi-IN"/>
        </w:rPr>
        <w:t xml:space="preserve"> </w:t>
      </w:r>
      <w:r>
        <w:rPr>
          <w:rFonts w:hint="cs"/>
          <w:cs/>
          <w:lang w:bidi="hi-IN"/>
        </w:rPr>
        <w:t>फिक्रो</w:t>
      </w:r>
      <w:r>
        <w:rPr>
          <w:rFonts w:ascii="Arial" w:hAnsi="Arial" w:cs="Arial" w:hint="cs"/>
          <w:cs/>
          <w:lang w:bidi="hi-IN"/>
        </w:rPr>
        <w:t xml:space="preserve"> </w:t>
      </w:r>
      <w:r>
        <w:rPr>
          <w:rFonts w:hint="cs"/>
          <w:cs/>
          <w:lang w:bidi="hi-IN"/>
        </w:rPr>
        <w:t>रोज़ी</w:t>
      </w:r>
      <w:r>
        <w:rPr>
          <w:rFonts w:ascii="Arial" w:hAnsi="Arial" w:cs="Arial" w:hint="cs"/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rFonts w:ascii="Arial" w:hAnsi="Arial" w:cs="Arial" w:hint="cs"/>
          <w:cs/>
          <w:lang w:bidi="hi-IN"/>
        </w:rPr>
        <w:t xml:space="preserve"> </w:t>
      </w:r>
      <w:r>
        <w:rPr>
          <w:rFonts w:hint="cs"/>
          <w:cs/>
          <w:lang w:bidi="hi-IN"/>
        </w:rPr>
        <w:t>आज़ाद</w:t>
      </w:r>
      <w:r>
        <w:rPr>
          <w:rFonts w:ascii="Arial" w:hAnsi="Arial" w:cs="Arial" w:hint="cs"/>
          <w:cs/>
          <w:lang w:bidi="hi-IN"/>
        </w:rPr>
        <w:t xml:space="preserve"> </w:t>
      </w:r>
      <w:r>
        <w:rPr>
          <w:rFonts w:hint="cs"/>
          <w:cs/>
          <w:lang w:bidi="hi-IN"/>
        </w:rPr>
        <w:t>हो।</w:t>
      </w:r>
    </w:p>
    <w:p w:rsidR="00A504F3" w:rsidRDefault="00A504F3" w:rsidP="00522815">
      <w:pPr>
        <w:pStyle w:val="libNormal"/>
        <w:numPr>
          <w:ilvl w:val="0"/>
          <w:numId w:val="9"/>
        </w:numPr>
        <w:rPr>
          <w:rFonts w:hint="cs"/>
          <w:lang w:bidi="hi-IN"/>
        </w:rPr>
      </w:pPr>
      <w:r>
        <w:rPr>
          <w:rFonts w:hint="cs"/>
          <w:cs/>
          <w:lang w:bidi="hi-IN"/>
        </w:rPr>
        <w:lastRenderedPageBreak/>
        <w:t>ज़रबफ्त देखना</w:t>
      </w:r>
    </w:p>
    <w:p w:rsidR="00A504F3" w:rsidRDefault="00A504F3" w:rsidP="00522815">
      <w:pPr>
        <w:pStyle w:val="libNormal"/>
        <w:rPr>
          <w:rFonts w:hint="cs"/>
          <w:lang w:bidi="hi-IN"/>
        </w:rPr>
      </w:pPr>
      <w:r>
        <w:rPr>
          <w:rFonts w:hint="cs"/>
          <w:cs/>
          <w:lang w:bidi="hi-IN"/>
        </w:rPr>
        <w:t>मालौ</w:t>
      </w:r>
      <w:r>
        <w:rPr>
          <w:rFonts w:ascii="Arial" w:hAnsi="Arial" w:cs="Arial" w:hint="cs"/>
          <w:cs/>
          <w:lang w:bidi="hi-IN"/>
        </w:rPr>
        <w:t xml:space="preserve"> </w:t>
      </w:r>
      <w:r>
        <w:rPr>
          <w:rFonts w:hint="cs"/>
          <w:cs/>
          <w:lang w:bidi="hi-IN"/>
        </w:rPr>
        <w:t>दोलत</w:t>
      </w:r>
      <w:r>
        <w:rPr>
          <w:rFonts w:ascii="Arial" w:hAnsi="Arial" w:cs="Arial" w:hint="cs"/>
          <w:cs/>
          <w:lang w:bidi="hi-IN"/>
        </w:rPr>
        <w:t xml:space="preserve"> </w:t>
      </w:r>
      <w:r>
        <w:rPr>
          <w:rFonts w:hint="cs"/>
          <w:cs/>
          <w:lang w:bidi="hi-IN"/>
        </w:rPr>
        <w:t>बेहिसाब</w:t>
      </w:r>
      <w:r>
        <w:rPr>
          <w:rFonts w:ascii="Arial" w:hAnsi="Arial" w:cs="Arial" w:hint="cs"/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पाऐ</w:t>
      </w:r>
      <w:r>
        <w:rPr>
          <w:rFonts w:ascii="Arial" w:hAnsi="Arial" w:cs="Arial" w:hint="cs"/>
          <w:cs/>
          <w:lang w:bidi="hi-IN"/>
        </w:rPr>
        <w:t xml:space="preserve">, </w:t>
      </w:r>
      <w:r>
        <w:rPr>
          <w:rFonts w:hint="cs"/>
          <w:cs/>
          <w:lang w:bidi="hi-IN"/>
        </w:rPr>
        <w:t>ताक़तवर</w:t>
      </w:r>
      <w:r>
        <w:rPr>
          <w:rFonts w:ascii="Arial" w:hAnsi="Arial" w:cs="Arial" w:hint="cs"/>
          <w:cs/>
          <w:lang w:bidi="hi-IN"/>
        </w:rPr>
        <w:t xml:space="preserve"> </w:t>
      </w:r>
      <w:r>
        <w:rPr>
          <w:rFonts w:hint="cs"/>
          <w:cs/>
          <w:lang w:bidi="hi-IN"/>
        </w:rPr>
        <w:t>दुश्मन</w:t>
      </w:r>
      <w:r>
        <w:rPr>
          <w:rFonts w:ascii="Arial" w:hAnsi="Arial" w:cs="Arial" w:hint="cs"/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rFonts w:ascii="Arial" w:hAnsi="Arial" w:cs="Arial" w:hint="cs"/>
          <w:cs/>
          <w:lang w:bidi="hi-IN"/>
        </w:rPr>
        <w:t xml:space="preserve"> </w:t>
      </w:r>
      <w:r>
        <w:rPr>
          <w:rFonts w:hint="cs"/>
          <w:cs/>
          <w:lang w:bidi="hi-IN"/>
        </w:rPr>
        <w:t>हमला</w:t>
      </w:r>
      <w:r>
        <w:rPr>
          <w:rFonts w:ascii="Arial" w:hAnsi="Arial" w:cs="Arial" w:hint="cs"/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कामयाह</w:t>
      </w:r>
      <w:r>
        <w:rPr>
          <w:rFonts w:ascii="Arial" w:hAnsi="Arial" w:cs="Arial" w:hint="cs"/>
          <w:cs/>
          <w:lang w:bidi="hi-IN"/>
        </w:rPr>
        <w:t xml:space="preserve"> </w:t>
      </w:r>
      <w:r>
        <w:rPr>
          <w:rFonts w:hint="cs"/>
          <w:cs/>
          <w:lang w:bidi="hi-IN"/>
        </w:rPr>
        <w:t>हो।</w:t>
      </w:r>
    </w:p>
    <w:p w:rsidR="00A504F3" w:rsidRDefault="00A504F3" w:rsidP="00522815">
      <w:pPr>
        <w:pStyle w:val="libNormal"/>
        <w:numPr>
          <w:ilvl w:val="0"/>
          <w:numId w:val="8"/>
        </w:numPr>
        <w:rPr>
          <w:rFonts w:hint="cs"/>
          <w:lang w:bidi="hi-IN"/>
        </w:rPr>
      </w:pPr>
      <w:r>
        <w:rPr>
          <w:rFonts w:hint="cs"/>
          <w:cs/>
          <w:lang w:bidi="hi-IN"/>
        </w:rPr>
        <w:t>ज़मर्रूद व ज़बरजद देखना</w:t>
      </w:r>
    </w:p>
    <w:p w:rsidR="00A504F3" w:rsidRDefault="00A504F3" w:rsidP="00522815">
      <w:pPr>
        <w:pStyle w:val="libNormal"/>
        <w:rPr>
          <w:rFonts w:hint="cs"/>
          <w:lang w:bidi="hi-IN"/>
        </w:rPr>
      </w:pPr>
      <w:r>
        <w:rPr>
          <w:rFonts w:hint="cs"/>
          <w:cs/>
          <w:lang w:bidi="hi-IN"/>
        </w:rPr>
        <w:t>मुराद</w:t>
      </w:r>
      <w:r>
        <w:rPr>
          <w:rFonts w:ascii="Arial" w:hAnsi="Arial" w:cs="Arial" w:hint="cs"/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rFonts w:ascii="Arial" w:hAnsi="Arial" w:cs="Arial" w:hint="cs"/>
          <w:cs/>
          <w:lang w:bidi="hi-IN"/>
        </w:rPr>
        <w:t xml:space="preserve"> </w:t>
      </w:r>
      <w:r>
        <w:rPr>
          <w:rFonts w:hint="cs"/>
          <w:cs/>
          <w:lang w:bidi="hi-IN"/>
        </w:rPr>
        <w:t>पहुँचे</w:t>
      </w:r>
      <w:r>
        <w:rPr>
          <w:rFonts w:ascii="Arial" w:hAnsi="Arial" w:cs="Arial" w:hint="cs"/>
          <w:cs/>
          <w:lang w:bidi="hi-IN"/>
        </w:rPr>
        <w:t xml:space="preserve">, </w:t>
      </w:r>
      <w:r>
        <w:rPr>
          <w:rFonts w:hint="cs"/>
          <w:cs/>
          <w:lang w:bidi="hi-IN"/>
        </w:rPr>
        <w:t>इज़्ज़त</w:t>
      </w:r>
      <w:r>
        <w:rPr>
          <w:rFonts w:ascii="Arial" w:hAnsi="Arial" w:cs="Arial" w:hint="cs"/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पाऐ</w:t>
      </w:r>
      <w:r>
        <w:rPr>
          <w:rFonts w:ascii="Arial" w:hAnsi="Arial" w:cs="Arial" w:hint="cs"/>
          <w:cs/>
          <w:lang w:bidi="hi-IN"/>
        </w:rPr>
        <w:t>,</w:t>
      </w:r>
      <w:r>
        <w:rPr>
          <w:rFonts w:hint="cs"/>
          <w:cs/>
          <w:lang w:bidi="hi-IN"/>
        </w:rPr>
        <w:t>माले</w:t>
      </w:r>
      <w:r>
        <w:rPr>
          <w:rFonts w:ascii="Arial" w:hAnsi="Arial" w:cs="Arial" w:hint="cs"/>
          <w:cs/>
          <w:lang w:bidi="hi-IN"/>
        </w:rPr>
        <w:t xml:space="preserve"> </w:t>
      </w:r>
      <w:r>
        <w:rPr>
          <w:rFonts w:hint="cs"/>
          <w:cs/>
          <w:lang w:bidi="hi-IN"/>
        </w:rPr>
        <w:t>हलाल</w:t>
      </w:r>
      <w:r>
        <w:rPr>
          <w:rFonts w:ascii="Arial" w:hAnsi="Arial" w:cs="Arial" w:hint="cs"/>
          <w:cs/>
          <w:lang w:bidi="hi-IN"/>
        </w:rPr>
        <w:t xml:space="preserve"> </w:t>
      </w:r>
      <w:r>
        <w:rPr>
          <w:rFonts w:hint="cs"/>
          <w:cs/>
          <w:lang w:bidi="hi-IN"/>
        </w:rPr>
        <w:t>ग़ैब</w:t>
      </w:r>
      <w:r>
        <w:rPr>
          <w:rFonts w:ascii="Arial" w:hAnsi="Arial" w:cs="Arial" w:hint="cs"/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rFonts w:ascii="Arial" w:hAnsi="Arial" w:cs="Arial" w:hint="cs"/>
          <w:cs/>
          <w:lang w:bidi="hi-IN"/>
        </w:rPr>
        <w:t xml:space="preserve"> </w:t>
      </w:r>
      <w:r>
        <w:rPr>
          <w:rFonts w:hint="cs"/>
          <w:cs/>
          <w:lang w:bidi="hi-IN"/>
        </w:rPr>
        <w:t>मिले।</w:t>
      </w:r>
    </w:p>
    <w:p w:rsidR="00A504F3" w:rsidRDefault="00A504F3" w:rsidP="00522815">
      <w:pPr>
        <w:pStyle w:val="libNormal"/>
        <w:numPr>
          <w:ilvl w:val="0"/>
          <w:numId w:val="7"/>
        </w:numPr>
        <w:rPr>
          <w:rFonts w:hint="cs"/>
          <w:lang w:bidi="hi-IN"/>
        </w:rPr>
      </w:pPr>
      <w:r>
        <w:rPr>
          <w:rFonts w:hint="cs"/>
          <w:cs/>
          <w:lang w:bidi="hi-IN"/>
        </w:rPr>
        <w:t>ज़मर्रूद का गिर जाना</w:t>
      </w:r>
    </w:p>
    <w:p w:rsidR="00A504F3" w:rsidRDefault="00A504F3" w:rsidP="00522815">
      <w:pPr>
        <w:pStyle w:val="libNormal"/>
        <w:rPr>
          <w:rFonts w:hint="cs"/>
          <w:lang w:bidi="hi-IN"/>
        </w:rPr>
      </w:pPr>
      <w:r>
        <w:rPr>
          <w:rFonts w:hint="cs"/>
          <w:cs/>
          <w:lang w:bidi="hi-IN"/>
        </w:rPr>
        <w:t>किसी</w:t>
      </w:r>
      <w:r>
        <w:rPr>
          <w:rFonts w:ascii="Arial" w:hAnsi="Arial" w:cs="Arial" w:hint="cs"/>
          <w:cs/>
          <w:lang w:bidi="hi-IN"/>
        </w:rPr>
        <w:t xml:space="preserve"> </w:t>
      </w:r>
      <w:r>
        <w:rPr>
          <w:rFonts w:hint="cs"/>
          <w:cs/>
          <w:lang w:bidi="hi-IN"/>
        </w:rPr>
        <w:t>लोंडी</w:t>
      </w:r>
      <w:r>
        <w:rPr>
          <w:rFonts w:ascii="Arial" w:hAnsi="Arial" w:cs="Arial" w:hint="cs"/>
          <w:cs/>
          <w:lang w:bidi="hi-IN"/>
        </w:rPr>
        <w:t xml:space="preserve"> </w:t>
      </w:r>
      <w:r>
        <w:rPr>
          <w:rFonts w:hint="cs"/>
          <w:cs/>
          <w:lang w:bidi="hi-IN"/>
        </w:rPr>
        <w:t>या</w:t>
      </w:r>
      <w:r>
        <w:rPr>
          <w:rFonts w:ascii="Arial" w:hAnsi="Arial" w:cs="Arial" w:hint="cs"/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औरत</w:t>
      </w:r>
      <w:r>
        <w:rPr>
          <w:rFonts w:ascii="Arial" w:hAnsi="Arial" w:cs="Arial" w:hint="cs"/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rFonts w:ascii="Arial" w:hAnsi="Arial" w:cs="Arial" w:hint="cs"/>
          <w:cs/>
          <w:lang w:bidi="hi-IN"/>
        </w:rPr>
        <w:t xml:space="preserve"> </w:t>
      </w:r>
      <w:r>
        <w:rPr>
          <w:rFonts w:hint="cs"/>
          <w:cs/>
          <w:lang w:bidi="hi-IN"/>
        </w:rPr>
        <w:t>बदकारी</w:t>
      </w:r>
      <w:r>
        <w:rPr>
          <w:rFonts w:ascii="Arial" w:hAnsi="Arial" w:cs="Arial" w:hint="cs"/>
          <w:cs/>
          <w:lang w:bidi="hi-IN"/>
        </w:rPr>
        <w:t xml:space="preserve"> </w:t>
      </w:r>
      <w:r>
        <w:rPr>
          <w:rFonts w:hint="cs"/>
          <w:cs/>
          <w:lang w:bidi="hi-IN"/>
        </w:rPr>
        <w:t>करे</w:t>
      </w:r>
      <w:r>
        <w:rPr>
          <w:rFonts w:ascii="Arial" w:hAnsi="Arial" w:cs="Arial" w:hint="cs"/>
          <w:cs/>
          <w:lang w:bidi="hi-IN"/>
        </w:rPr>
        <w:t xml:space="preserve">, </w:t>
      </w:r>
      <w:r>
        <w:rPr>
          <w:rFonts w:hint="cs"/>
          <w:cs/>
          <w:lang w:bidi="hi-IN"/>
        </w:rPr>
        <w:t>खिजालत</w:t>
      </w:r>
      <w:r>
        <w:rPr>
          <w:rFonts w:ascii="Arial" w:hAnsi="Arial" w:cs="Arial" w:hint="cs"/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पाऐ</w:t>
      </w:r>
      <w:r>
        <w:rPr>
          <w:rFonts w:ascii="Arial" w:hAnsi="Arial" w:cs="Arial" w:hint="cs"/>
          <w:cs/>
          <w:lang w:bidi="hi-IN"/>
        </w:rPr>
        <w:t xml:space="preserve"> </w:t>
      </w:r>
      <w:r>
        <w:rPr>
          <w:rFonts w:hint="cs"/>
          <w:cs/>
          <w:lang w:bidi="hi-IN"/>
        </w:rPr>
        <w:t>बेहुरमती</w:t>
      </w:r>
      <w:r>
        <w:rPr>
          <w:rFonts w:ascii="Arial" w:hAnsi="Arial" w:cs="Arial" w:hint="cs"/>
          <w:cs/>
          <w:lang w:bidi="hi-IN"/>
        </w:rPr>
        <w:t xml:space="preserve"> </w:t>
      </w:r>
      <w:r>
        <w:rPr>
          <w:rFonts w:hint="cs"/>
          <w:cs/>
          <w:lang w:bidi="hi-IN"/>
        </w:rPr>
        <w:t>हो।</w:t>
      </w:r>
    </w:p>
    <w:p w:rsidR="00A504F3" w:rsidRDefault="00A504F3" w:rsidP="00522815">
      <w:pPr>
        <w:pStyle w:val="libNormal"/>
        <w:numPr>
          <w:ilvl w:val="0"/>
          <w:numId w:val="6"/>
        </w:numPr>
        <w:rPr>
          <w:rFonts w:hint="cs"/>
          <w:lang w:bidi="hi-IN"/>
        </w:rPr>
      </w:pPr>
      <w:r>
        <w:rPr>
          <w:rFonts w:hint="cs"/>
          <w:cs/>
          <w:lang w:bidi="hi-IN"/>
        </w:rPr>
        <w:t>ज़क्कूम (थूहर) को देखना</w:t>
      </w:r>
    </w:p>
    <w:p w:rsidR="00A504F3" w:rsidRDefault="006E768C" w:rsidP="00522815">
      <w:pPr>
        <w:pStyle w:val="libNormal"/>
        <w:rPr>
          <w:rFonts w:hint="cs"/>
          <w:lang w:bidi="hi-IN"/>
        </w:rPr>
      </w:pPr>
      <w:r>
        <w:rPr>
          <w:rFonts w:hint="cs"/>
          <w:cs/>
          <w:lang w:bidi="hi-IN"/>
        </w:rPr>
        <w:t>इल्मे</w:t>
      </w:r>
      <w:r>
        <w:rPr>
          <w:rFonts w:ascii="Arial" w:hAnsi="Arial" w:cs="Arial" w:hint="cs"/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बातिल</w:t>
      </w:r>
      <w:r>
        <w:rPr>
          <w:rFonts w:ascii="Arial" w:hAnsi="Arial" w:cs="Arial" w:hint="cs"/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rFonts w:ascii="Arial" w:hAnsi="Arial" w:cs="Arial" w:hint="cs"/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तरफ</w:t>
      </w:r>
      <w:r>
        <w:rPr>
          <w:rFonts w:ascii="Arial" w:hAnsi="Arial" w:cs="Arial" w:hint="cs"/>
          <w:cs/>
          <w:lang w:bidi="hi-IN"/>
        </w:rPr>
        <w:t xml:space="preserve"> </w:t>
      </w:r>
      <w:r>
        <w:rPr>
          <w:rFonts w:hint="cs"/>
          <w:cs/>
          <w:lang w:bidi="hi-IN"/>
        </w:rPr>
        <w:t>मसरूफ</w:t>
      </w:r>
      <w:r>
        <w:rPr>
          <w:rFonts w:ascii="Arial" w:hAnsi="Arial" w:cs="Arial" w:hint="cs"/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rFonts w:ascii="Arial" w:hAnsi="Arial" w:cs="Arial" w:hint="cs"/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जाऐ किसी</w:t>
      </w:r>
      <w:r>
        <w:rPr>
          <w:rFonts w:ascii="Arial" w:hAnsi="Arial" w:cs="Arial" w:hint="cs"/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मुशरिक</w:t>
      </w:r>
      <w:r>
        <w:rPr>
          <w:rFonts w:ascii="Arial" w:hAnsi="Arial" w:cs="Arial" w:hint="cs"/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rFonts w:ascii="Arial" w:hAnsi="Arial" w:cs="Arial" w:hint="cs"/>
          <w:cs/>
          <w:lang w:bidi="hi-IN"/>
        </w:rPr>
        <w:t xml:space="preserve"> </w:t>
      </w:r>
      <w:r>
        <w:rPr>
          <w:rFonts w:hint="cs"/>
          <w:cs/>
          <w:lang w:bidi="hi-IN"/>
        </w:rPr>
        <w:t>बदौलत</w:t>
      </w:r>
      <w:r>
        <w:rPr>
          <w:rFonts w:ascii="Arial" w:hAnsi="Arial" w:cs="Arial" w:hint="cs"/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माल</w:t>
      </w:r>
      <w:r>
        <w:rPr>
          <w:rFonts w:ascii="Arial" w:hAnsi="Arial" w:cs="Arial" w:hint="cs"/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पाऐ।</w:t>
      </w:r>
    </w:p>
    <w:p w:rsidR="00B46046" w:rsidRDefault="00522815" w:rsidP="00522815">
      <w:pPr>
        <w:pStyle w:val="libNormal"/>
        <w:rPr>
          <w:rFonts w:hint="cs"/>
          <w:lang w:bidi="hi-IN"/>
        </w:rPr>
      </w:pPr>
      <w:r>
        <w:rPr>
          <w:rFonts w:hint="cs"/>
          <w:cs/>
          <w:lang w:bidi="hi-IN"/>
        </w:rPr>
        <w:t>9. ज़ाहिद या आलिम को देखना</w:t>
      </w:r>
    </w:p>
    <w:p w:rsidR="00522815" w:rsidRDefault="00522815" w:rsidP="00522815">
      <w:pPr>
        <w:pStyle w:val="libNormal"/>
        <w:rPr>
          <w:rFonts w:hint="cs"/>
          <w:lang w:bidi="hi-IN"/>
        </w:rPr>
      </w:pPr>
      <w:r>
        <w:rPr>
          <w:rFonts w:hint="cs"/>
          <w:cs/>
          <w:lang w:bidi="hi-IN"/>
        </w:rPr>
        <w:t>खुशकिरदार</w:t>
      </w:r>
      <w:r>
        <w:rPr>
          <w:rFonts w:ascii="Arial" w:hAnsi="Arial" w:cs="Arial" w:hint="cs"/>
          <w:cs/>
          <w:lang w:bidi="hi-IN"/>
        </w:rPr>
        <w:t xml:space="preserve"> </w:t>
      </w:r>
      <w:r>
        <w:rPr>
          <w:rFonts w:hint="cs"/>
          <w:cs/>
          <w:lang w:bidi="hi-IN"/>
        </w:rPr>
        <w:t>या</w:t>
      </w:r>
      <w:r>
        <w:rPr>
          <w:rFonts w:ascii="Arial" w:hAnsi="Arial" w:cs="Arial" w:hint="cs"/>
          <w:cs/>
          <w:lang w:bidi="hi-IN"/>
        </w:rPr>
        <w:t xml:space="preserve"> </w:t>
      </w:r>
      <w:r>
        <w:rPr>
          <w:rFonts w:hint="cs"/>
          <w:cs/>
          <w:lang w:bidi="hi-IN"/>
        </w:rPr>
        <w:t>परहेज़गार</w:t>
      </w:r>
      <w:r>
        <w:rPr>
          <w:rFonts w:ascii="Arial" w:hAnsi="Arial" w:cs="Arial" w:hint="cs"/>
          <w:cs/>
          <w:lang w:bidi="hi-IN"/>
        </w:rPr>
        <w:t xml:space="preserve"> </w:t>
      </w:r>
      <w:r>
        <w:rPr>
          <w:rFonts w:hint="cs"/>
          <w:cs/>
          <w:lang w:bidi="hi-IN"/>
        </w:rPr>
        <w:t>हो।</w:t>
      </w:r>
    </w:p>
    <w:p w:rsidR="00522815" w:rsidRPr="00A24B61" w:rsidRDefault="00A24B61" w:rsidP="00A24B61">
      <w:pPr>
        <w:pStyle w:val="ListParagraph"/>
        <w:numPr>
          <w:ilvl w:val="0"/>
          <w:numId w:val="12"/>
        </w:numPr>
        <w:rPr>
          <w:rFonts w:cs="Mangal" w:hint="cs"/>
          <w:szCs w:val="29"/>
          <w:lang w:bidi="hi-IN"/>
        </w:rPr>
      </w:pPr>
      <w:r>
        <w:rPr>
          <w:rFonts w:cs="Mangal" w:hint="cs"/>
          <w:szCs w:val="29"/>
          <w:cs/>
          <w:lang w:bidi="hi-IN"/>
        </w:rPr>
        <w:t xml:space="preserve"> </w:t>
      </w:r>
      <w:r w:rsidRPr="00A24B61">
        <w:rPr>
          <w:rFonts w:cs="Mangal" w:hint="cs"/>
          <w:szCs w:val="29"/>
          <w:cs/>
          <w:lang w:bidi="hi-IN"/>
        </w:rPr>
        <w:t>ज़िराअत को देखना</w:t>
      </w:r>
    </w:p>
    <w:p w:rsidR="00A24B61" w:rsidRDefault="00A24B61" w:rsidP="00A24B61">
      <w:pPr>
        <w:pStyle w:val="ListParagraph"/>
        <w:ind w:left="649"/>
        <w:rPr>
          <w:rFonts w:cs="Mangal" w:hint="cs"/>
          <w:szCs w:val="29"/>
          <w:lang w:bidi="hi-IN"/>
        </w:rPr>
      </w:pPr>
      <w:r>
        <w:rPr>
          <w:rFonts w:cs="Mangal" w:hint="cs"/>
          <w:szCs w:val="29"/>
          <w:cs/>
          <w:lang w:bidi="hi-IN"/>
        </w:rPr>
        <w:t>औरत पारसा अक़्द मे आऐ।</w:t>
      </w:r>
    </w:p>
    <w:p w:rsidR="00A24B61" w:rsidRDefault="00A24B61" w:rsidP="00A24B61">
      <w:pPr>
        <w:pStyle w:val="ListParagraph"/>
        <w:numPr>
          <w:ilvl w:val="0"/>
          <w:numId w:val="12"/>
        </w:numPr>
        <w:rPr>
          <w:rFonts w:cs="Mangal" w:hint="cs"/>
          <w:szCs w:val="29"/>
          <w:lang w:bidi="hi-IN"/>
        </w:rPr>
      </w:pPr>
      <w:r>
        <w:rPr>
          <w:rFonts w:cs="Mangal" w:hint="cs"/>
          <w:szCs w:val="29"/>
          <w:cs/>
          <w:lang w:bidi="hi-IN"/>
        </w:rPr>
        <w:t xml:space="preserve"> ज़िराअत करना।</w:t>
      </w:r>
    </w:p>
    <w:p w:rsidR="00A24B61" w:rsidRDefault="00A24B61" w:rsidP="00A24B61">
      <w:pPr>
        <w:pStyle w:val="ListParagraph"/>
        <w:ind w:left="735"/>
        <w:rPr>
          <w:rFonts w:cs="Mangal" w:hint="cs"/>
          <w:szCs w:val="29"/>
          <w:lang w:bidi="hi-IN"/>
        </w:rPr>
      </w:pPr>
      <w:r>
        <w:rPr>
          <w:rFonts w:cs="Mangal" w:hint="cs"/>
          <w:szCs w:val="29"/>
          <w:cs/>
          <w:lang w:bidi="hi-IN"/>
        </w:rPr>
        <w:t>सेहतो मंफअत की सूरत हो मोतकिद कोई नेक औरत हो।</w:t>
      </w:r>
    </w:p>
    <w:p w:rsidR="00A24B61" w:rsidRDefault="00A24B61" w:rsidP="00A24B61">
      <w:pPr>
        <w:pStyle w:val="ListParagraph"/>
        <w:numPr>
          <w:ilvl w:val="0"/>
          <w:numId w:val="12"/>
        </w:numPr>
        <w:rPr>
          <w:rFonts w:cs="Mangal" w:hint="cs"/>
          <w:szCs w:val="29"/>
          <w:lang w:bidi="hi-IN"/>
        </w:rPr>
      </w:pPr>
      <w:r>
        <w:rPr>
          <w:rFonts w:cs="Mangal" w:hint="cs"/>
          <w:szCs w:val="29"/>
          <w:cs/>
          <w:lang w:bidi="hi-IN"/>
        </w:rPr>
        <w:t xml:space="preserve"> ज़िराअत काट कर खिरमन रखना</w:t>
      </w:r>
    </w:p>
    <w:p w:rsidR="00A24B61" w:rsidRDefault="00A24B61" w:rsidP="00A24B61">
      <w:pPr>
        <w:pStyle w:val="ListParagraph"/>
        <w:ind w:left="735"/>
        <w:rPr>
          <w:rFonts w:cs="Mangal" w:hint="cs"/>
          <w:szCs w:val="29"/>
          <w:lang w:bidi="hi-IN"/>
        </w:rPr>
      </w:pPr>
      <w:r>
        <w:rPr>
          <w:rFonts w:cs="Mangal" w:hint="cs"/>
          <w:szCs w:val="29"/>
          <w:cs/>
          <w:lang w:bidi="hi-IN"/>
        </w:rPr>
        <w:t>मालौ दौलत ग़ैब से पाऐ, नफा खातिर खाह हो।</w:t>
      </w:r>
    </w:p>
    <w:p w:rsidR="00A24B61" w:rsidRDefault="00A24B61" w:rsidP="00A24B61">
      <w:pPr>
        <w:pStyle w:val="ListParagraph"/>
        <w:numPr>
          <w:ilvl w:val="0"/>
          <w:numId w:val="12"/>
        </w:numPr>
        <w:rPr>
          <w:rFonts w:cs="Mangal" w:hint="cs"/>
          <w:szCs w:val="29"/>
          <w:lang w:bidi="hi-IN"/>
        </w:rPr>
      </w:pPr>
      <w:r>
        <w:rPr>
          <w:rFonts w:cs="Mangal" w:hint="cs"/>
          <w:szCs w:val="29"/>
          <w:cs/>
          <w:lang w:bidi="hi-IN"/>
        </w:rPr>
        <w:t xml:space="preserve"> अपना या दूसरे का ज़ख्मी बदन देखना</w:t>
      </w:r>
    </w:p>
    <w:p w:rsidR="00A24B61" w:rsidRDefault="00A24B61" w:rsidP="00A24B61">
      <w:pPr>
        <w:pStyle w:val="ListParagraph"/>
        <w:rPr>
          <w:rFonts w:cs="Mangal" w:hint="cs"/>
          <w:szCs w:val="29"/>
          <w:lang w:bidi="hi-IN"/>
        </w:rPr>
      </w:pPr>
      <w:r>
        <w:rPr>
          <w:rFonts w:cs="Mangal" w:hint="cs"/>
          <w:szCs w:val="29"/>
          <w:cs/>
          <w:lang w:bidi="hi-IN"/>
        </w:rPr>
        <w:t>बादशाह से दौलत या मंफअत हो, कुव्वतो तवंगरी बढ़ जाऐ दौलत बुमार पाऐ।</w:t>
      </w:r>
    </w:p>
    <w:p w:rsidR="00A24B61" w:rsidRDefault="00F277C2" w:rsidP="00F277C2">
      <w:pPr>
        <w:pStyle w:val="ListParagraph"/>
        <w:numPr>
          <w:ilvl w:val="0"/>
          <w:numId w:val="12"/>
        </w:numPr>
        <w:rPr>
          <w:rFonts w:cs="Mangal" w:hint="cs"/>
          <w:szCs w:val="29"/>
          <w:lang w:bidi="hi-IN"/>
        </w:rPr>
      </w:pPr>
      <w:r>
        <w:rPr>
          <w:rFonts w:cs="Mangal" w:hint="cs"/>
          <w:szCs w:val="29"/>
          <w:cs/>
          <w:lang w:bidi="hi-IN"/>
        </w:rPr>
        <w:t xml:space="preserve"> ज़ख्म से खून बहते देखना</w:t>
      </w:r>
    </w:p>
    <w:p w:rsidR="00F277C2" w:rsidRDefault="00F277C2" w:rsidP="00F277C2">
      <w:pPr>
        <w:pStyle w:val="ListParagraph"/>
        <w:ind w:left="645"/>
        <w:rPr>
          <w:rFonts w:cs="Mangal" w:hint="cs"/>
          <w:szCs w:val="29"/>
          <w:lang w:bidi="hi-IN"/>
        </w:rPr>
      </w:pPr>
      <w:r>
        <w:rPr>
          <w:rFonts w:cs="Mangal" w:hint="cs"/>
          <w:szCs w:val="29"/>
          <w:cs/>
          <w:lang w:bidi="hi-IN"/>
        </w:rPr>
        <w:lastRenderedPageBreak/>
        <w:t>दौलतो माल बेशुमार पाऐ या दफीना पाऐ, रोज़गार मिले।</w:t>
      </w:r>
    </w:p>
    <w:p w:rsidR="00F277C2" w:rsidRDefault="00F277C2" w:rsidP="00F277C2">
      <w:pPr>
        <w:pStyle w:val="ListParagraph"/>
        <w:numPr>
          <w:ilvl w:val="0"/>
          <w:numId w:val="12"/>
        </w:numPr>
        <w:rPr>
          <w:rFonts w:cs="Mangal" w:hint="cs"/>
          <w:szCs w:val="29"/>
          <w:lang w:bidi="hi-IN"/>
        </w:rPr>
      </w:pPr>
      <w:r>
        <w:rPr>
          <w:rFonts w:cs="Mangal" w:hint="cs"/>
          <w:szCs w:val="29"/>
          <w:cs/>
          <w:lang w:bidi="hi-IN"/>
        </w:rPr>
        <w:t xml:space="preserve"> ज़ानू देखना</w:t>
      </w:r>
    </w:p>
    <w:p w:rsidR="00F277C2" w:rsidRDefault="00F277C2" w:rsidP="00F277C2">
      <w:pPr>
        <w:pStyle w:val="ListParagraph"/>
        <w:ind w:left="645"/>
        <w:rPr>
          <w:rFonts w:cs="Mangal" w:hint="cs"/>
          <w:szCs w:val="29"/>
          <w:lang w:bidi="hi-IN"/>
        </w:rPr>
      </w:pPr>
      <w:r>
        <w:rPr>
          <w:rFonts w:cs="Mangal" w:hint="cs"/>
          <w:szCs w:val="29"/>
          <w:cs/>
          <w:lang w:bidi="hi-IN"/>
        </w:rPr>
        <w:t xml:space="preserve">अगर ताक़तवर देखे रोज़ी मे वुस्अत हो, ज़ईफ देखे तो तंगीऐ रोज़ी हो।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16</w:t>
      </w:r>
      <w:r w:rsidR="00200CA0">
        <w:rPr>
          <w:cs/>
          <w:lang w:bidi="hi-IN"/>
        </w:rPr>
        <w:t>.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ज़बान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दराज़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चर्ब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ज़बानी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अपना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काम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करे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दुश्मन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बातों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राम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करे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17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ज़बान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मुँह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बाहर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कोई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दुशमन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निफ़ाक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आमादा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ऐबजू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उसका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महरमे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राज़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18</w:t>
      </w:r>
      <w:r w:rsidR="00200CA0">
        <w:rPr>
          <w:cs/>
          <w:lang w:bidi="hi-IN"/>
        </w:rPr>
        <w:t>.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ज़बान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कोई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चीज़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गिरती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तलबेरिज़्क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परेशानी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मर्ज़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तुलसे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नासाँहो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19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ज़बान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अपनी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बन्द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किसी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काम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हर्ज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होने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मलाल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करे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जल्दी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जहाँ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इन्तिकाल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करे।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20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ज़बान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पास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दूसरी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ज़बान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देखने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इल्मो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दानिश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निहायत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ताक़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होफूजूल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गोईमें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शोहरा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आफ़ाक़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21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ज़र्शक़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खाना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औरत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तुरशरू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घर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लाये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रात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दिन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गुस्सा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खाये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माले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हराम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खाने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आये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22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ज़रनिगार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खाना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  <w:r w:rsidR="005C088B">
        <w:rPr>
          <w:lang w:bidi="hi-IN"/>
        </w:rPr>
        <w:cr/>
      </w:r>
      <w:r w:rsidRPr="00C74AD2">
        <w:rPr>
          <w:rFonts w:hint="cs"/>
          <w:cs/>
          <w:lang w:bidi="hi-IN"/>
        </w:rPr>
        <w:t>माले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हराम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खाने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आये</w:t>
      </w:r>
      <w:r w:rsidR="00362E76">
        <w:rPr>
          <w:rFonts w:hint="cs"/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23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ज़काम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थोड़ी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बीमारीके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बाद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सेहत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ग़मो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गुस्सा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खाके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राहत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lastRenderedPageBreak/>
        <w:t xml:space="preserve">24 </w:t>
      </w:r>
      <w:r w:rsidRPr="00C74AD2">
        <w:rPr>
          <w:rFonts w:hint="cs"/>
          <w:cs/>
          <w:lang w:bidi="hi-IN"/>
        </w:rPr>
        <w:t>ज़र्द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आलूद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दोस्त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दुश्मन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जाये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बिमारी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तकलीफ़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पाये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25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जंबील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  <w:r w:rsidR="005C088B">
        <w:rPr>
          <w:lang w:bidi="hi-IN"/>
        </w:rPr>
        <w:cr/>
      </w:r>
      <w:r w:rsidRPr="00C74AD2">
        <w:rPr>
          <w:rFonts w:hint="cs"/>
          <w:cs/>
          <w:lang w:bidi="hi-IN"/>
        </w:rPr>
        <w:t>मालो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दौलत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सबील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है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26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ज़कात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तिजारमसे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नफ़ा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पाये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बारे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क़र्ज़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सुबुक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जाये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दुनिया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नेक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नाम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27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ज़मीन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मुस्तअ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माले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ग़नीमत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जमा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करके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खाना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ना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सके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अगर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ज़मीर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चलेतो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आफ़त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फँस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जाये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28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ज़मीन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नाहमवार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="005C088B">
        <w:rPr>
          <w:lang w:bidi="hi-IN"/>
        </w:rPr>
        <w:cr/>
      </w:r>
      <w:r w:rsidRPr="00C74AD2">
        <w:rPr>
          <w:rFonts w:hint="cs"/>
          <w:cs/>
          <w:lang w:bidi="hi-IN"/>
        </w:rPr>
        <w:t>किसी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बदसूरत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औरत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वास्ता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पड़े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रात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दिन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फ़साद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बरपा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रहे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29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ज़मीन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इमारत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बनाना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किसी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औरत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अक़्द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करेफ़रज़न्द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सालेह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पैदा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30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ज़मीन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खोद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मिटटी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खाना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माले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हराम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जुस्तजू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पाये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हीला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व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मक्र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जाल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बिछाये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31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ज़मीन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खोदकर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पानी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निकालना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महनत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फ़</w:t>
      </w:r>
      <w:r w:rsidR="005C088B">
        <w:rPr>
          <w:rFonts w:hint="cs"/>
          <w:cs/>
          <w:lang w:bidi="hi-IN"/>
        </w:rPr>
        <w:t>ा</w:t>
      </w:r>
      <w:r w:rsidRPr="00C74AD2">
        <w:rPr>
          <w:rFonts w:hint="cs"/>
          <w:cs/>
          <w:lang w:bidi="hi-IN"/>
        </w:rPr>
        <w:t>यदा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पहुँचे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माले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हलाल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खुदादाद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मिले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32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ज़मीन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खोदकर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अपने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आपको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गाड़ते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lastRenderedPageBreak/>
        <w:t>घर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परदेस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निकल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जाये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अजल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पर्दा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पोशी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आये।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33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जुबूर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पढना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लिखना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नेक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कामो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रग़बत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करे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दीनो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दुनिया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नफ़ा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है।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34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ज़मज़म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पानी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इल्म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बढ़े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नफ़ा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हासिल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मर्ज़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शिफ़ाऐ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कामिल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35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ज़ंजीर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हाथ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पहनना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किसी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बुरे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काम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गिरफ्तारह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हाकिम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मुजरिम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व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गुनाहगार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36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ज़ंजीर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गर्दन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बुरी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औरत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इत्तिहाद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बढे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बदबख़्ती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फ़िसाद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पड़े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37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ज़ंजीर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पाँव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कसरते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अलायक़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गिरफ़्तार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कारोबार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कसरत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38</w:t>
      </w:r>
      <w:r w:rsidR="008D4572">
        <w:rPr>
          <w:cs/>
          <w:lang w:bidi="hi-IN"/>
        </w:rPr>
        <w:t xml:space="preserve">. </w:t>
      </w:r>
      <w:r w:rsidR="005C088B">
        <w:rPr>
          <w:rFonts w:hint="cs"/>
          <w:cs/>
          <w:lang w:bidi="hi-IN"/>
        </w:rPr>
        <w:t>ज़िन्नात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  <w:r w:rsidR="005C088B">
        <w:rPr>
          <w:lang w:bidi="hi-IN"/>
        </w:rPr>
        <w:cr/>
      </w:r>
      <w:r w:rsidRPr="00C74AD2">
        <w:rPr>
          <w:rFonts w:hint="cs"/>
          <w:cs/>
          <w:lang w:bidi="hi-IN"/>
        </w:rPr>
        <w:t>किसी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मुशरिक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रोज़गार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मिले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कोई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काफ़िर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उठाये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39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ज़ंबूर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औरत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मुतलव्विन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मिज़ाज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हाथ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आये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रंजो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ग़म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तकलीफ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उठाये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40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ज़ंबूर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घर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दुश्मन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घर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गुज़र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आरत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ख़यानत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करे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41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ज़ंबूर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अंगबीन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lastRenderedPageBreak/>
        <w:t>अपने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दिल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मुराद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पहुँचे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दुश्मन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फ़तह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बीवी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मोहब्बतकरे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42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ज़िन्दा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मर्दा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मज़ीद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सेहत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दफ़्ए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बला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तरक़्कीऐ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दर्जाहो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43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ज़िन्दा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क़ब्र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रखे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थोड़ी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नहूसत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ज़माना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दिखलाये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रंज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बाद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कुछ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राहत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पाये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44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ज़हर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खाना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खिलाना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दुनिया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पछताये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बुरे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काम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करने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बदनाम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45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ज़र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सिक्कादार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औरत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फ़ाहेशा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चुस्तो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चालाक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मिले</w:t>
      </w:r>
      <w:r w:rsidRPr="00C74AD2">
        <w:rPr>
          <w:lang w:bidi="hi-IN"/>
        </w:rPr>
        <w:t xml:space="preserve">, </w:t>
      </w:r>
      <w:r w:rsidRPr="00C74AD2">
        <w:rPr>
          <w:rFonts w:hint="cs"/>
          <w:cs/>
          <w:lang w:bidi="hi-IN"/>
        </w:rPr>
        <w:t>मुबाशेरत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ख़फ़ीफ़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46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ज़ीनते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अंगुश्त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फ़रज़न्द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मिले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वस्ल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दलिस्तान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जाये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झगड़े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मियें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सुलहा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47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ज़ीन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ज़र्रीन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हसीन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महबूब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मिले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राहतो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हशमत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मिले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48</w:t>
      </w:r>
      <w:r w:rsidR="00200CA0">
        <w:rPr>
          <w:cs/>
          <w:lang w:bidi="hi-IN"/>
        </w:rPr>
        <w:t>.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ज़ीन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ज़ाया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शिखस्ता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औरत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उसकी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बीमारी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मुब्तिला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जल्द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मरजाये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49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ज़ीन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ख़रीदना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मिलना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लोंडी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मोल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ले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औरत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अक़्द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लाये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माल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मीरास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मिले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50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ज़ीन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साज़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="008D457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lastRenderedPageBreak/>
        <w:t>औरत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क़ी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दलाली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करे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मक्रो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हीले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रोज़ी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मिले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51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ज़ीना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बुजुर्ग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औरत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मिले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जायेदिल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राहत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और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जिन्दगी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पाये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52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ज़लज़ला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ज़मिन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सदमे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व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रंज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दलील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है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कोई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शहर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आफ़त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आने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वाली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है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53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ज़ीरेका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अंबार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दोजहान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नफ़ा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पाये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ख़ैरो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बरकत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ज़्यादा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जाये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54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ज़र्रे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फ़तहो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नुसरत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दलील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और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कुव्वतो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निगेहबानी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मोजिबे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बेहतरी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व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मंफ़अत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कामरानी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है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55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ज़ेहल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सितारा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नहुसत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और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जुशती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निशानी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है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परेशानी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व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सरगरदानी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दलील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है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56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जुल्फ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बनाते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किसी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हसीन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इश्क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मुब्तिला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ग़मे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फुर्कत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मिले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57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ज़ाग़</w:t>
      </w:r>
      <w:r w:rsidRPr="00C74AD2">
        <w:rPr>
          <w:cs/>
          <w:lang w:bidi="hi-IN"/>
        </w:rPr>
        <w:t xml:space="preserve"> (</w:t>
      </w:r>
      <w:r w:rsidRPr="00C74AD2">
        <w:rPr>
          <w:rFonts w:hint="cs"/>
          <w:cs/>
          <w:lang w:bidi="hi-IN"/>
        </w:rPr>
        <w:t>कौआ</w:t>
      </w:r>
      <w:r w:rsidRPr="00C74AD2">
        <w:rPr>
          <w:cs/>
          <w:lang w:bidi="hi-IN"/>
        </w:rPr>
        <w:t xml:space="preserve">)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ख़्वाब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में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ज़ाग़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फ़ासिक़ो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काज़िब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और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मुफ़्तरी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ताबीर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है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58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ज़बरजद</w:t>
      </w:r>
      <w:r w:rsidRPr="00C74AD2">
        <w:rPr>
          <w:cs/>
          <w:lang w:bidi="hi-IN"/>
        </w:rPr>
        <w:t>(</w:t>
      </w:r>
      <w:r w:rsidRPr="00C74AD2">
        <w:rPr>
          <w:rFonts w:hint="cs"/>
          <w:cs/>
          <w:lang w:bidi="hi-IN"/>
        </w:rPr>
        <w:t>पत्थर</w:t>
      </w:r>
      <w:r w:rsidRPr="00C74AD2">
        <w:rPr>
          <w:cs/>
          <w:lang w:bidi="hi-IN"/>
        </w:rPr>
        <w:t xml:space="preserve">)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ख़्वाब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ख़ैरो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बरकत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बेएस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है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lastRenderedPageBreak/>
        <w:t>59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ज़र्द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रंग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ख़्वाब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ज़र्द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रंग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अशिया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बीमारी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अलामत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है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60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ज़र्द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आलूद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ख़्वाब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ज़र्द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आलूद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दिरहमो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दीनार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ताबीर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है</w:t>
      </w:r>
      <w:r w:rsidR="00362E76">
        <w:rPr>
          <w:rFonts w:hint="cs"/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61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ज़िन्दान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ख़्वाब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अपने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जिन्दान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में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किसी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मुक़दमे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मुब्तिला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होने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अलामत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है</w:t>
      </w:r>
      <w:r w:rsidR="00362E76">
        <w:rPr>
          <w:cs/>
          <w:lang w:bidi="hi-IN"/>
        </w:rPr>
        <w:t>।</w:t>
      </w:r>
    </w:p>
    <w:p w:rsidR="00FA7811" w:rsidRDefault="00FA7811" w:rsidP="00C74AD2">
      <w:pPr>
        <w:pStyle w:val="libNormal"/>
        <w:rPr>
          <w:lang w:bidi="hi-IN"/>
        </w:rPr>
      </w:pPr>
    </w:p>
    <w:p w:rsidR="00C74AD2" w:rsidRPr="00C74AD2" w:rsidRDefault="00C74AD2" w:rsidP="00FA7811">
      <w:pPr>
        <w:pStyle w:val="Heading1"/>
        <w:rPr>
          <w:lang w:bidi="hi-IN"/>
        </w:rPr>
      </w:pPr>
      <w:bookmarkStart w:id="18" w:name="_Toc496726261"/>
      <w:r w:rsidRPr="00C74AD2">
        <w:rPr>
          <w:cs/>
          <w:lang w:bidi="hi-IN"/>
        </w:rPr>
        <w:t>(</w:t>
      </w:r>
      <w:r w:rsidRPr="00C74AD2">
        <w:rPr>
          <w:rFonts w:hint="cs"/>
          <w:cs/>
          <w:lang w:bidi="hi-IN"/>
        </w:rPr>
        <w:t>ज़ै</w:t>
      </w:r>
      <w:r w:rsidR="008D4572">
        <w:rPr>
          <w:cs/>
          <w:lang w:bidi="hi-IN"/>
        </w:rPr>
        <w:t>.</w:t>
      </w:r>
      <w:r w:rsidR="009B6BF2">
        <w:rPr>
          <w:cs/>
          <w:lang w:bidi="hi-IN"/>
        </w:rPr>
        <w:t>)</w:t>
      </w:r>
      <w:bookmarkEnd w:id="18"/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1</w:t>
      </w:r>
      <w:r w:rsidR="00FA7811">
        <w:rPr>
          <w:cs/>
          <w:lang w:bidi="hi-IN"/>
        </w:rPr>
        <w:t>.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ज़िन्द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ज़िन्द</w:t>
      </w:r>
      <w:r w:rsidRPr="00C74AD2">
        <w:rPr>
          <w:cs/>
          <w:lang w:bidi="hi-IN"/>
        </w:rPr>
        <w:t xml:space="preserve"> (</w:t>
      </w:r>
      <w:r w:rsidRPr="00C74AD2">
        <w:rPr>
          <w:rFonts w:hint="cs"/>
          <w:cs/>
          <w:lang w:bidi="hi-IN"/>
        </w:rPr>
        <w:t>आतिश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परस्तों</w:t>
      </w:r>
      <w:r w:rsidRPr="00C74AD2">
        <w:rPr>
          <w:cs/>
          <w:lang w:bidi="hi-IN"/>
        </w:rPr>
        <w:t>)</w:t>
      </w:r>
      <w:r w:rsidR="005C088B">
        <w:rPr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किताब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  <w:r w:rsidR="005C088B">
        <w:rPr>
          <w:lang w:bidi="hi-IN"/>
        </w:rPr>
        <w:cr/>
      </w:r>
      <w:r w:rsidRPr="00C74AD2">
        <w:rPr>
          <w:rFonts w:hint="cs"/>
          <w:cs/>
          <w:lang w:bidi="hi-IN"/>
        </w:rPr>
        <w:t>औरत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मुशरिका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गिरफ्तार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कोई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काफ़िर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मुईनो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मदद्गार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2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ज़दबीन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फ़तहो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नुसरत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दलील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है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तवल्लुद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फ़रज़न्द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अलामत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है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3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जफ़्त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रोही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खाना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ग़मो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अनदेशाए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अयाल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मिले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बामुश्त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माल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आये</w:t>
      </w:r>
      <w:r w:rsidR="00362E76">
        <w:rPr>
          <w:rFonts w:hint="cs"/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4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ज़ोसीदा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किसीस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अमीर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तन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नफ़ा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माली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मंफ़अतमिले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दिल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उल्झन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दूर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5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ज़न्द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पोश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lastRenderedPageBreak/>
        <w:t>म़क्रो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फ़रेब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रोज़ी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मिले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हरीफ़ों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फ़राज़ी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मिले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</w:p>
    <w:p w:rsidR="00C74AD2" w:rsidRPr="00C74AD2" w:rsidRDefault="00C74AD2" w:rsidP="00FA7811">
      <w:pPr>
        <w:pStyle w:val="Heading1"/>
        <w:rPr>
          <w:lang w:bidi="hi-IN"/>
        </w:rPr>
      </w:pPr>
      <w:bookmarkStart w:id="19" w:name="_Toc496726262"/>
      <w:r w:rsidRPr="00C74AD2">
        <w:rPr>
          <w:cs/>
          <w:lang w:bidi="hi-IN"/>
        </w:rPr>
        <w:t>(</w:t>
      </w:r>
      <w:r w:rsidRPr="00C74AD2">
        <w:rPr>
          <w:rFonts w:hint="cs"/>
          <w:cs/>
          <w:lang w:bidi="hi-IN"/>
        </w:rPr>
        <w:t>स</w:t>
      </w:r>
      <w:r w:rsidR="008D4572">
        <w:rPr>
          <w:cs/>
          <w:lang w:bidi="hi-IN"/>
        </w:rPr>
        <w:t>.</w:t>
      </w:r>
      <w:r w:rsidR="009B6BF2">
        <w:rPr>
          <w:cs/>
          <w:lang w:bidi="hi-IN"/>
        </w:rPr>
        <w:t>)</w:t>
      </w:r>
      <w:bookmarkEnd w:id="19"/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1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सुलैम</w:t>
      </w:r>
      <w:r w:rsidR="00FA7811">
        <w:rPr>
          <w:rFonts w:hint="cs"/>
          <w:cs/>
          <w:lang w:bidi="hi-IN"/>
        </w:rPr>
        <w:t>ा</w:t>
      </w:r>
      <w:r w:rsidRPr="00C74AD2">
        <w:rPr>
          <w:rFonts w:hint="cs"/>
          <w:cs/>
          <w:lang w:bidi="hi-IN"/>
        </w:rPr>
        <w:t>न</w:t>
      </w:r>
      <w:r w:rsidRPr="00C74AD2">
        <w:rPr>
          <w:cs/>
          <w:lang w:bidi="hi-IN"/>
        </w:rPr>
        <w:t xml:space="preserve"> </w:t>
      </w:r>
      <w:r w:rsidR="00FA7811">
        <w:rPr>
          <w:rFonts w:hint="cs"/>
          <w:cs/>
          <w:lang w:bidi="hi-IN"/>
        </w:rPr>
        <w:t xml:space="preserve">नबी </w:t>
      </w:r>
      <w:r w:rsidRPr="00C74AD2">
        <w:rPr>
          <w:rFonts w:hint="cs"/>
          <w:cs/>
          <w:lang w:bidi="hi-IN"/>
        </w:rPr>
        <w:t>को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सल्तनत</w:t>
      </w:r>
      <w:r w:rsidR="00FA7811">
        <w:rPr>
          <w:rFonts w:hint="cs"/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निशानी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है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कामयाबी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दलील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है।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2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सुंबुला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बुर्ज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साहिबे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हशमतो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तवंगर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सरदारे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क़ौम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फ़ौज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अफ़सर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3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सरतान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बुर्ज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बादशाह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हाकिम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मुसाहिब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आलीक़द्र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व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आली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मर्तबत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4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सुबू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सय्यारत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ख़ूबसूरत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औरत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मिले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औलाद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कसरत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थोड़ी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मुसीबत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सहे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बाद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राहत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="00362E76">
        <w:rPr>
          <w:rFonts w:hint="cs"/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5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सितारो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गोद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बादशाह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ख़ज़ांची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शहर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वज़ीर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ज़मींदार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मुख्तार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कारिन्दा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6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सितारा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र</w:t>
      </w:r>
      <w:r w:rsidR="00FA7811">
        <w:rPr>
          <w:rFonts w:hint="cs"/>
          <w:cs/>
          <w:lang w:bidi="hi-IN"/>
        </w:rPr>
        <w:t>ौ</w:t>
      </w:r>
      <w:r w:rsidRPr="00C74AD2">
        <w:rPr>
          <w:rFonts w:hint="cs"/>
          <w:cs/>
          <w:lang w:bidi="hi-IN"/>
        </w:rPr>
        <w:t>शन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बादशाह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मुसाहिब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सफ़ीर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बातौक़ीरया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मुसाफिर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दोस्त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ख़ेशो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अकर्बा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बग़लगीर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7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सितारों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गुच्छा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रौशन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lastRenderedPageBreak/>
        <w:t>बादशाह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मदारूलमुबहाम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मुंतज़िम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मशहूर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जहाँ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नाम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रौशन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8</w:t>
      </w:r>
      <w:r w:rsidR="00FA7811">
        <w:rPr>
          <w:cs/>
          <w:lang w:bidi="hi-IN"/>
        </w:rPr>
        <w:t>.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सितारा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गिरते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खाते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औलाद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तरफ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अलम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तलफ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होने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ग़महो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शाही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एताब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9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सलीस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मालो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मंसब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ज़वाल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जाये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सदका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अमंनो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बरकत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10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सुरज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चाँद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सितारों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सज्दा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करते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सल्तनत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रियासत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मिले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बिला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तकलीफ़के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राहत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व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सुरूर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11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सूरज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बाएस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नेअमत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है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ज़नोफ़रज़न्द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मिलने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बशारत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है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12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सुरज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रौशनी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अच्छी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मालो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दौलत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अन्दाज़ा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मिले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आज़ादी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व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आराम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रौनक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ताज़ा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मिले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13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सूरज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गोद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मुकर्रबे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सुलतान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महबूब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खुश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जमाल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फ़रज़न्द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हम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आगौश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14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सूरज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गरम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रंजो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ग़म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पहुँचे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बादशाह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रईयत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जुल्म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करे</w:t>
      </w:r>
      <w:r w:rsidR="00362E76">
        <w:rPr>
          <w:rFonts w:hint="cs"/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15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सूरज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बेनुर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मुलाज़मत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छूटे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रंजो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ग़म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पाये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कोई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अज़ीज़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जुदा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जाये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16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सूरज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तरह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अपना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चेहरा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ताबनाक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lastRenderedPageBreak/>
        <w:t>दलील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तवानाई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व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हुक्मरानी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है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सेहते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नफ़्स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निशानी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है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17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संबूसा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पाना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औरत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हसीन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मालो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दौलत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पायेया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लोंडी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गुलाम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मिले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18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साक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क़वी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दराज़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महनतो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मशक़्क़त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करे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माल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नेअमत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रोज़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बरोज़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बढ़े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19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साक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ख़ून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जारी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वुस्अते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रिज़्क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व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रोज़ी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अळामत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है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लम्बी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दलील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है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20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साँप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अगर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काला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औरत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दिलशाद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कौड़िया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औलाद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21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साँ</w:t>
      </w:r>
      <w:r w:rsidR="00FA7811">
        <w:rPr>
          <w:rFonts w:hint="cs"/>
          <w:cs/>
          <w:lang w:bidi="hi-IN"/>
        </w:rPr>
        <w:t>प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पाँव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लिपटे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फ़ातेहा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औरतों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दिलवाये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मुसीबत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जल्द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खलासी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पाये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22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साँप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संदुक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बन्द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बादशाह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ख़ज़ाना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माले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दुनिया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सारा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घर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भर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जाये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23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साँ</w:t>
      </w:r>
      <w:r w:rsidR="00FA7811">
        <w:rPr>
          <w:rFonts w:hint="cs"/>
          <w:cs/>
          <w:lang w:bidi="hi-IN"/>
        </w:rPr>
        <w:t>प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छत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गिरते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दिली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नेअमत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रंजिश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जाये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ज़मीनसे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खोद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ख़ज़ाना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मिले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24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साँप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बहुत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गिर्द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="008D457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सरदारे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क़ौम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अमीरे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लश्कर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हुकूमत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पाये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दौलत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तवंगर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25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साँप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अपने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ऊपर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खड़ा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lastRenderedPageBreak/>
        <w:t>बादशाह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हाकिम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सदमा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पहुँचे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किसी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दुश्मन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रोज़े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26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साँप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मुत्कल्लिम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शीरीं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कलामी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किसी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दुश्मन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सुलह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27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साँप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लड़ना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ग़ालिब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दुश्मन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फ़तह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पाये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मग़लूब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दुश्मन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शिकस्त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खाये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28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साँप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गोद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="005C088B">
        <w:rPr>
          <w:lang w:bidi="hi-IN"/>
        </w:rPr>
        <w:cr/>
      </w:r>
      <w:r w:rsidRPr="00C74AD2">
        <w:rPr>
          <w:rFonts w:hint="cs"/>
          <w:cs/>
          <w:lang w:bidi="hi-IN"/>
        </w:rPr>
        <w:t>फ़रज़न्द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मर्दुम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आज़ार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पैदा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दुशमन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माल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तवंगरी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29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साँप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आस्तीन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दामाद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बदमिज़ाज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दौलतमन्द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पाये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दफ़ीना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मुशरिक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ज़ालिम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हाथ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आये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30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सर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आदमी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का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खुशकत़ा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सरदारी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व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हुकूमत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मिले</w:t>
      </w:r>
      <w:r w:rsidRPr="00C74AD2">
        <w:rPr>
          <w:lang w:bidi="hi-IN"/>
        </w:rPr>
        <w:t xml:space="preserve">, </w:t>
      </w:r>
      <w:r w:rsidRPr="00C74AD2">
        <w:rPr>
          <w:rFonts w:hint="cs"/>
          <w:cs/>
          <w:lang w:bidi="hi-IN"/>
        </w:rPr>
        <w:t>सरकुशाने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शहर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सरकोबी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31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साग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बर्गे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दरख्त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खाना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औरत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बदक़ौम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मुबाशेरत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ख़फ़ीफ़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कुछ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रंज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पहुँचे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तकलीफ़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32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सर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अपना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जुदा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होते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अज़ीज़ो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अक़ारिब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जुदाई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मगर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दरबारे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शाही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रसाई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33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सर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अपना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छोटा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रौज़गार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बरतरफ</w:t>
      </w:r>
      <w:r w:rsidRPr="00C74AD2">
        <w:rPr>
          <w:lang w:bidi="hi-IN"/>
        </w:rPr>
        <w:t xml:space="preserve">, </w:t>
      </w:r>
      <w:r w:rsidRPr="00C74AD2">
        <w:rPr>
          <w:rFonts w:hint="cs"/>
          <w:cs/>
          <w:lang w:bidi="hi-IN"/>
        </w:rPr>
        <w:t>बिमारी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भुगते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माल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तलफ़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34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सर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जानवर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खाना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lastRenderedPageBreak/>
        <w:t>किसी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हाकिम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सलीमुंनफ़्स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फ़ायदा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पाये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इज़्ज़तो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तौक़ार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हाथ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आये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35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सर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अपना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चरिन्द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परिन्द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मानिन्द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जिस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हैवान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मुशाबेहत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उसकी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मानिन्द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कुव्वतो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जुरअत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36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सर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अपना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कटा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हाथ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मुसब्बेबुल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असबाब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ऐसा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सबब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बनाये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कि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हाज़ार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रूपया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अशर्फी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हाथ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आये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37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सर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तेल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डालना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अगर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बमिख़्दार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ज़ौबो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ज़ीनत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सामानहो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और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बिला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अन्दाज़ा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परेशानी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38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सरअपना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बड़ा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सरदार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बाहशमतो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इक़्बाल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होरोज़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बरोज़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दौलत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मुयस्सर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39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सरबरेहना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आपको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="005C088B">
        <w:rPr>
          <w:lang w:bidi="hi-IN"/>
        </w:rPr>
        <w:cr/>
      </w:r>
      <w:r w:rsidRPr="00C74AD2">
        <w:rPr>
          <w:rFonts w:hint="cs"/>
          <w:cs/>
          <w:lang w:bidi="hi-IN"/>
        </w:rPr>
        <w:t>औरत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इज़्ज़त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ख़लल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आये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मर्द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नुक्सान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="00362E76">
        <w:rPr>
          <w:rFonts w:hint="cs"/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 xml:space="preserve">40 </w:t>
      </w:r>
      <w:r w:rsidRPr="00C74AD2">
        <w:rPr>
          <w:rFonts w:hint="cs"/>
          <w:cs/>
          <w:lang w:bidi="hi-IN"/>
        </w:rPr>
        <w:t>सीना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कुशादा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</w:t>
      </w:r>
      <w:r w:rsidR="005C088B">
        <w:rPr>
          <w:lang w:bidi="hi-IN"/>
        </w:rPr>
        <w:cr/>
      </w:r>
      <w:r w:rsidRPr="00C74AD2">
        <w:rPr>
          <w:rFonts w:hint="cs"/>
          <w:cs/>
          <w:lang w:bidi="hi-IN"/>
        </w:rPr>
        <w:t>ख़िस्सत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व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तरददुद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अंदाज़ा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तन्दरूस्ती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मुतफक्किरहो</w:t>
      </w:r>
      <w:r w:rsidR="00362E76">
        <w:rPr>
          <w:cs/>
          <w:lang w:bidi="hi-IN"/>
        </w:rPr>
        <w:t>।</w:t>
      </w:r>
      <w:r w:rsidR="005C088B">
        <w:rPr>
          <w:lang w:bidi="hi-IN"/>
        </w:rPr>
        <w:cr/>
      </w:r>
      <w:r w:rsidRPr="00C74AD2">
        <w:rPr>
          <w:cs/>
          <w:lang w:bidi="hi-IN"/>
        </w:rPr>
        <w:t>41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सीना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तंग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खिस्सत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व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तरददुद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अंदाज़ा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lang w:bidi="hi-IN"/>
        </w:rPr>
        <w:t xml:space="preserve">, </w:t>
      </w:r>
      <w:r w:rsidRPr="00C74AD2">
        <w:rPr>
          <w:rFonts w:hint="cs"/>
          <w:cs/>
          <w:lang w:bidi="hi-IN"/>
        </w:rPr>
        <w:t>तन्गरूसती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मुतफक्किर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 xml:space="preserve">42 </w:t>
      </w:r>
      <w:r w:rsidRPr="00C74AD2">
        <w:rPr>
          <w:rFonts w:hint="cs"/>
          <w:cs/>
          <w:lang w:bidi="hi-IN"/>
        </w:rPr>
        <w:t>सीना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बाज़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औरत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नेक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हाथ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आये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lastRenderedPageBreak/>
        <w:t>43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सूक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आबाद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फराख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रोज़ी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दफा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कुल्फत</w:t>
      </w:r>
      <w:r w:rsidRPr="00C74AD2">
        <w:rPr>
          <w:cs/>
          <w:lang w:bidi="hi-IN"/>
        </w:rPr>
        <w:tab/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काफिर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औलाद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हासिल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="00362E76">
        <w:rPr>
          <w:rFonts w:hint="cs"/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44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सिंदूरमांग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पेशानी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औरत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बढने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शादमानी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हमें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लगाना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है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मर्द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शिर्को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बिदअत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निशानी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है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45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सुई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="008D457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आलऐ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कस्बो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हुनर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उम्दा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हाथ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आये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अगर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बहुत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सुईयाँ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रंज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उठाये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46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सार</w:t>
      </w:r>
      <w:r w:rsidRPr="00C74AD2">
        <w:rPr>
          <w:cs/>
          <w:lang w:bidi="hi-IN"/>
        </w:rPr>
        <w:t xml:space="preserve"> (</w:t>
      </w:r>
      <w:r w:rsidRPr="00C74AD2">
        <w:rPr>
          <w:rFonts w:hint="cs"/>
          <w:cs/>
          <w:lang w:bidi="hi-IN"/>
        </w:rPr>
        <w:t>परिन्दा</w:t>
      </w:r>
      <w:r w:rsidRPr="00C74AD2">
        <w:rPr>
          <w:cs/>
          <w:lang w:bidi="hi-IN"/>
        </w:rPr>
        <w:t>)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ख़्वाब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चालाक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मुसाफ़िर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ताबीर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है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47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सान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ख़्वाब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सान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चाकू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छुरी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क़ैंचीव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ग़ैरा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लगाना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गुनाहों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तायब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होने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मुतरादिफ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है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48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सायबान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="008D457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ज़ालिम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और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कमीने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ताबीर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है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49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साया</w:t>
      </w:r>
      <w:r w:rsidR="005C088B">
        <w:rPr>
          <w:lang w:bidi="hi-IN"/>
        </w:rPr>
        <w:cr/>
      </w:r>
      <w:r w:rsidRPr="00C74AD2">
        <w:rPr>
          <w:rFonts w:hint="cs"/>
          <w:cs/>
          <w:lang w:bidi="hi-IN"/>
        </w:rPr>
        <w:t>अगर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ख़्वाब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किसी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साये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नीचे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बैठै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मौत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कुर्बत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सबब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है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50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सब्ज़ी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  <w:r w:rsidR="005C088B">
        <w:rPr>
          <w:lang w:bidi="hi-IN"/>
        </w:rPr>
        <w:cr/>
      </w:r>
      <w:r w:rsidRPr="00C74AD2">
        <w:rPr>
          <w:rFonts w:hint="cs"/>
          <w:cs/>
          <w:lang w:bidi="hi-IN"/>
        </w:rPr>
        <w:t>बदमज़ा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औरकड़वी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जब्ज़ी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द्खना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ग़मो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अन्दोह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मुब्तिला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होने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और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नुक़्सान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उठाने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दलील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है।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lastRenderedPageBreak/>
        <w:t>51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सब्ज़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रंग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बदमज़ा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और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कड़वी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सब्ज़ी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52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सब्ज़ा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अपनी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ज़मीन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सरसब्ज़ो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शादाब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दीन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इताअत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तरक़्क़ी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अलामत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है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53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सत्तू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खाना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रंजो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ग़म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दलील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है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54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सज्जाह</w:t>
      </w:r>
      <w:r w:rsidRPr="00C74AD2">
        <w:rPr>
          <w:cs/>
          <w:lang w:bidi="hi-IN"/>
        </w:rPr>
        <w:t xml:space="preserve"> (</w:t>
      </w:r>
      <w:r w:rsidRPr="00C74AD2">
        <w:rPr>
          <w:rFonts w:hint="cs"/>
          <w:cs/>
          <w:lang w:bidi="hi-IN"/>
        </w:rPr>
        <w:t>जाह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नमाज़</w:t>
      </w:r>
      <w:r w:rsidRPr="00C74AD2">
        <w:rPr>
          <w:cs/>
          <w:lang w:bidi="hi-IN"/>
        </w:rPr>
        <w:t xml:space="preserve">)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अगर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ख़्वाब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सज़जाह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जाये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गुम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जाये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इबादते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इलाही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फ़ितूर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पड़े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55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सराब</w:t>
      </w:r>
      <w:r w:rsidRPr="00C74AD2">
        <w:rPr>
          <w:cs/>
          <w:lang w:bidi="hi-IN"/>
        </w:rPr>
        <w:t xml:space="preserve"> (</w:t>
      </w:r>
      <w:r w:rsidRPr="00C74AD2">
        <w:rPr>
          <w:rFonts w:hint="cs"/>
          <w:cs/>
          <w:lang w:bidi="hi-IN"/>
        </w:rPr>
        <w:t>धोखा</w:t>
      </w:r>
      <w:r w:rsidRPr="00C74AD2">
        <w:rPr>
          <w:cs/>
          <w:lang w:bidi="hi-IN"/>
        </w:rPr>
        <w:t>)</w:t>
      </w:r>
      <w:r w:rsidR="005C088B">
        <w:rPr>
          <w:lang w:bidi="hi-IN"/>
        </w:rPr>
        <w:cr/>
      </w:r>
      <w:r w:rsidRPr="00C74AD2">
        <w:rPr>
          <w:rFonts w:hint="cs"/>
          <w:cs/>
          <w:lang w:bidi="hi-IN"/>
        </w:rPr>
        <w:t>किसी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धोखे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मुब्तिला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होने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सबब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है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56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सुरमा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फ़रोशी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ख़्वाब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सुरमा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फ़रोख़्त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करना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लोगों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रहबरी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करना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केमुतरादिफ़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है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57</w:t>
      </w:r>
      <w:r w:rsidR="00FA7811">
        <w:rPr>
          <w:rFonts w:hint="cs"/>
          <w:cs/>
          <w:lang w:bidi="hi-IN"/>
        </w:rPr>
        <w:t>.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शरेश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ग़मो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अन्दोह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ताबीर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है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58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सफर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करना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lastRenderedPageBreak/>
        <w:t>अगर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कोई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ख़्वाब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सफर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करे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और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उस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मकान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पहले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मक़ाम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बेहतर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उसकी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ताबीर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नेक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है</w:t>
      </w:r>
      <w:r w:rsidR="00362E76">
        <w:rPr>
          <w:rFonts w:hint="cs"/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59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सज़ा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ख़्वाब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सज़ा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देना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हद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मुकर्रर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करना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औरतों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काम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पूरे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करने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मब्नी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है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60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संगी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लगाना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अगर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ख़्वाब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नामालूम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जगह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संगी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लगाता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किसी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अमानत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बोझ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उठाने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मुतरादिफ़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है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61</w:t>
      </w:r>
      <w:r w:rsidR="00200CA0">
        <w:rPr>
          <w:cs/>
          <w:lang w:bidi="hi-IN"/>
        </w:rPr>
        <w:t>.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समन्दर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बहुत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बड़े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शहंशाह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मुतरादिफ़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है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62</w:t>
      </w:r>
      <w:r w:rsidR="00200CA0">
        <w:rPr>
          <w:cs/>
          <w:lang w:bidi="hi-IN"/>
        </w:rPr>
        <w:t>.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सुन्बा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फरज़न्द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ताबीर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है</w:t>
      </w:r>
      <w:r w:rsidR="00FA7811">
        <w:rPr>
          <w:rFonts w:hint="cs"/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63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सवार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ख़्वाब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में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सवारी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करना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शाही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हथियार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और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इनाम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हासिल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करने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मुतरादिफ़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है</w:t>
      </w:r>
      <w:r w:rsidR="00362E76">
        <w:rPr>
          <w:rFonts w:hint="cs"/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64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सुराख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अगर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सुराख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अन्दर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घुसता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देखेतो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राज़े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शाही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आगाह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होने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मुतरादिफ़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है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65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सुराख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  <w:r w:rsidR="005C088B">
        <w:rPr>
          <w:lang w:bidi="hi-IN"/>
        </w:rPr>
        <w:cr/>
      </w:r>
      <w:r w:rsidRPr="00C74AD2">
        <w:rPr>
          <w:rFonts w:hint="cs"/>
          <w:cs/>
          <w:lang w:bidi="hi-IN"/>
        </w:rPr>
        <w:t>अगर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सुराख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अन्दर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घुसता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राज़े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शाही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आगाह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होने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मुतरादिफ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है</w:t>
      </w:r>
      <w:r w:rsidR="00200CA0">
        <w:rPr>
          <w:cs/>
          <w:lang w:bidi="hi-IN"/>
        </w:rPr>
        <w:t>.</w:t>
      </w:r>
      <w:r w:rsidR="008D457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lastRenderedPageBreak/>
        <w:t>66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सूसमार</w:t>
      </w:r>
      <w:r w:rsidRPr="00C74AD2">
        <w:rPr>
          <w:cs/>
          <w:lang w:bidi="hi-IN"/>
        </w:rPr>
        <w:t xml:space="preserve"> (</w:t>
      </w:r>
      <w:r w:rsidRPr="00C74AD2">
        <w:rPr>
          <w:rFonts w:hint="cs"/>
          <w:cs/>
          <w:lang w:bidi="hi-IN"/>
        </w:rPr>
        <w:t>कोह</w:t>
      </w:r>
      <w:r w:rsidRPr="00C74AD2">
        <w:rPr>
          <w:cs/>
          <w:lang w:bidi="hi-IN"/>
        </w:rPr>
        <w:t xml:space="preserve">) </w:t>
      </w:r>
      <w:r w:rsidR="005C088B">
        <w:rPr>
          <w:lang w:bidi="hi-IN"/>
        </w:rPr>
        <w:cr/>
      </w:r>
      <w:r w:rsidRPr="00C74AD2">
        <w:rPr>
          <w:rFonts w:hint="cs"/>
          <w:cs/>
          <w:lang w:bidi="hi-IN"/>
        </w:rPr>
        <w:t>दुश्मन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मुंतरादिफ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है</w:t>
      </w:r>
      <w:r w:rsidR="008D457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67</w:t>
      </w:r>
      <w:r w:rsidR="00200CA0">
        <w:rPr>
          <w:cs/>
          <w:lang w:bidi="hi-IN"/>
        </w:rPr>
        <w:t>.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सोसन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सोसन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फूल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उसके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मौसम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कुछहासिल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होने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मुतरादिफ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है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68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सौंठ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ग़मो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अन्दोह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ताबीर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है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69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सीप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मंफ़अत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सबब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है</w:t>
      </w:r>
      <w:r w:rsidR="008D457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70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सीसा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अगर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कोई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ख़्वाब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सीसा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दुनिया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ख़सीस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माल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जमा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करने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मुतरादिफ़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है</w:t>
      </w:r>
      <w:r w:rsidR="00362E76">
        <w:rPr>
          <w:cs/>
          <w:lang w:bidi="hi-IN"/>
        </w:rPr>
        <w:t>।</w:t>
      </w:r>
      <w:r w:rsidR="005C088B">
        <w:rPr>
          <w:lang w:bidi="hi-IN"/>
        </w:rPr>
        <w:cr/>
      </w:r>
      <w:r w:rsidRPr="00C74AD2">
        <w:rPr>
          <w:cs/>
          <w:lang w:bidi="hi-IN"/>
        </w:rPr>
        <w:t>71</w:t>
      </w:r>
      <w:r w:rsidR="00200CA0">
        <w:rPr>
          <w:cs/>
          <w:lang w:bidi="hi-IN"/>
        </w:rPr>
        <w:t>.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सींग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  <w:r w:rsidR="005C088B">
        <w:rPr>
          <w:lang w:bidi="hi-IN"/>
        </w:rPr>
        <w:cr/>
      </w:r>
      <w:r w:rsidRPr="00C74AD2">
        <w:rPr>
          <w:rFonts w:hint="cs"/>
          <w:cs/>
          <w:lang w:bidi="hi-IN"/>
        </w:rPr>
        <w:t>किसी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बुजुर्ग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ख़ैरो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बरकत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हासिल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करने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सबब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है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72</w:t>
      </w:r>
      <w:r w:rsidR="00200CA0">
        <w:rPr>
          <w:cs/>
          <w:lang w:bidi="hi-IN"/>
        </w:rPr>
        <w:t>.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सेम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फूल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  <w:r w:rsidR="005C088B">
        <w:rPr>
          <w:lang w:bidi="hi-IN"/>
        </w:rPr>
        <w:cr/>
      </w:r>
      <w:r w:rsidRPr="00C74AD2">
        <w:rPr>
          <w:rFonts w:hint="cs"/>
          <w:cs/>
          <w:lang w:bidi="hi-IN"/>
        </w:rPr>
        <w:t>तरक़्क़ीऐ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रिज़्क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और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मालो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दौलत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हासिल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करने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मुतरादिफ़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है</w:t>
      </w:r>
      <w:r w:rsidR="00362E76">
        <w:rPr>
          <w:rFonts w:hint="cs"/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73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साल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औरत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चर्ब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ज़बानी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दाम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लाये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हमचश्मों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इज़्ज़तो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तौक़ीर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बढ़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जाये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74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सियार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घर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lastRenderedPageBreak/>
        <w:t>चोरो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मालो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असबाब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ज़ाया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जाये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75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समन्दर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आग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बाहर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मुसीबत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मुब्तिला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किसी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दिलसोज़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जुदा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76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सूवरो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  <w:r w:rsidR="005C088B">
        <w:rPr>
          <w:lang w:bidi="hi-IN"/>
        </w:rPr>
        <w:cr/>
      </w:r>
      <w:r w:rsidRPr="00C74AD2">
        <w:rPr>
          <w:rFonts w:hint="cs"/>
          <w:cs/>
          <w:lang w:bidi="hi-IN"/>
        </w:rPr>
        <w:t>मर्दुम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बद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किरदार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सरदार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बुख़्ल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और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ख़िस्सत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गिरफ़्तार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77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सूवर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मार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डालना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अगर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ग़लिब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आये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फ़ायादा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देखे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मग़लूब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ज़र्रर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पहुँचे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78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सूवर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मार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डालना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दुशमन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मंसूर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79</w:t>
      </w:r>
      <w:r w:rsidR="00200CA0">
        <w:rPr>
          <w:cs/>
          <w:lang w:bidi="hi-IN"/>
        </w:rPr>
        <w:t>.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सीमुर्ग़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हाथ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उड़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जाना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बीवी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तलाक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रंजो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रशेमानी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पड़े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80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सूवर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बच्चा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दौलतो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रियासत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हाथ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आये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औलाद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राहतो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नफ़ा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81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सिपाही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="008D4572">
        <w:rPr>
          <w:cs/>
          <w:lang w:bidi="hi-IN"/>
        </w:rPr>
        <w:t xml:space="preserve"> </w:t>
      </w:r>
      <w:r w:rsidR="005C088B">
        <w:rPr>
          <w:lang w:bidi="hi-IN"/>
        </w:rPr>
        <w:cr/>
      </w:r>
      <w:r w:rsidRPr="00C74AD2">
        <w:rPr>
          <w:rFonts w:hint="cs"/>
          <w:cs/>
          <w:lang w:bidi="hi-IN"/>
        </w:rPr>
        <w:t>खुसूमत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पड़े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ख़ारे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ग़म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दिले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चुभे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82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सिपाही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="008D457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दुश्मन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फ़तहमन्द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हमजिन्स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रूत्बा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बुलन्द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83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सीमुर्ग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मारना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lastRenderedPageBreak/>
        <w:t>दौलत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अन्दाज़ा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पाये</w:t>
      </w:r>
      <w:r w:rsidR="00362E76">
        <w:rPr>
          <w:cs/>
          <w:lang w:bidi="hi-IN"/>
        </w:rPr>
        <w:t>।</w:t>
      </w:r>
      <w:r w:rsidR="005C088B">
        <w:rPr>
          <w:lang w:bidi="hi-IN"/>
        </w:rPr>
        <w:cr/>
      </w:r>
      <w:r w:rsidRPr="00C74AD2">
        <w:rPr>
          <w:cs/>
          <w:lang w:bidi="hi-IN"/>
        </w:rPr>
        <w:t>84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सीमुर्ग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इस्तखाँ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पाना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अगर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पुर्गोश्त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ग़नी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ख़ाली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हड़डी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बाएस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ज़ियाँ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है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85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सीमुर्ग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पकड़ना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हुकूमत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रियासत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हाथ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आये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किसी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रईस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बादशाह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मुकर्रब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जाये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86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सुर्ख़ाब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रईसे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क़ौम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बादशाह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साहिबे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दौलत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व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माल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87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सलाख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बाँध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हुकूमत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परगना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पाये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गाँव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कारिन्दा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जाये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88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सिनान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शुजाअ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और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जुर्रत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मशहूर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उम्र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दराज़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दुशि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न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मंसूर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89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सोना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किसी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औरत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निकाह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लाये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फिक्रो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अन्देशा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ग़म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पाये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90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सोने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टुकड़ा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दौलत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कुव्वत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व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दिलेरी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पाये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हसीन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औरत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तसर्रूफ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आये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91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सोना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गलाना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कोई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औरत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रिफ़ाक़त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आये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फिक्रो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हलाकत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जान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बच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जाये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92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सोना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बहुत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पाना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lastRenderedPageBreak/>
        <w:t>औरत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मालदार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मिले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ख़ैरो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बरकत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पाये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93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सोना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अमानत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रखना</w:t>
      </w:r>
      <w:r w:rsidR="008D457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अमीन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ख़ायन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ख़यानतदार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कामलाल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94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सोना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निसार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करना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कोई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मकरूहबात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सुननेमें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आये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माल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तलिफ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95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सुजन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बदन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मंसबे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जाहो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रियासत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पाये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लेकिन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जिस्म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कुछ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नुसान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पहुँचे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96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सूजन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आज़ा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पाना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औरत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मालदार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शैदा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फ़रज़न्द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नरिना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पैदा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ग़म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रिहाई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और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हाजत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रवाई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और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हाजत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रवाई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97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सियाह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जामा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तअज़ीयत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बुज़ुर्गी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दलील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है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98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सफैद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जामा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मुसीबत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सामना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अन्देशा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व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ग़म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मुब्तिला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99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सुर्ख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जामा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परसा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और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पर्हेज़गार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नेक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ख़स्लत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नेक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अतवार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100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सेब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फ़रज़न्द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अर्जमन्द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व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रोज़ी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मिले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फ़रहतो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फ़िरोज़ी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lastRenderedPageBreak/>
        <w:t>101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सब्ज़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जामा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साहबे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तक़्वा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व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पर्हेज़गारी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नेक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कामों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उस्तवारी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102</w:t>
      </w:r>
      <w:r w:rsidR="00200CA0">
        <w:rPr>
          <w:cs/>
          <w:lang w:bidi="hi-IN"/>
        </w:rPr>
        <w:t>.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सींचना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दरख़्त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ज़िराअत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दौलत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नफ़ा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औरत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हसीन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मिले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 xml:space="preserve">103 </w:t>
      </w:r>
      <w:r w:rsidRPr="00C74AD2">
        <w:rPr>
          <w:rFonts w:hint="cs"/>
          <w:cs/>
          <w:lang w:bidi="hi-IN"/>
        </w:rPr>
        <w:t>सब्ज़वर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लगाते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माले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हराम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कौशिश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मुदाम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रहे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ओबाश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सोहबत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रहे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104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सूरत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कुर्आनी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पढ़ते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="00362E76">
        <w:rPr>
          <w:cs/>
          <w:lang w:bidi="hi-IN"/>
        </w:rPr>
        <w:t>।</w:t>
      </w:r>
      <w:r w:rsidR="005C088B">
        <w:rPr>
          <w:lang w:bidi="hi-IN"/>
        </w:rPr>
        <w:cr/>
      </w:r>
      <w:r w:rsidRPr="00C74AD2">
        <w:rPr>
          <w:rFonts w:hint="cs"/>
          <w:cs/>
          <w:lang w:bidi="hi-IN"/>
        </w:rPr>
        <w:t>ताबीर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मुवाफिके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मज़मूने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आयात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है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अगर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नेक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हैतो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मोमिन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सिफ़ात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अगर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बद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है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काफ़िर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की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हिकायत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105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सबील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किसी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सरदार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रफीको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मुसाहिब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="00362E76">
        <w:rPr>
          <w:cs/>
          <w:lang w:bidi="hi-IN"/>
        </w:rPr>
        <w:t>।</w:t>
      </w:r>
      <w:r w:rsidRPr="00C74AD2">
        <w:rPr>
          <w:rFonts w:hint="cs"/>
          <w:cs/>
          <w:lang w:bidi="hi-IN"/>
        </w:rPr>
        <w:t>ख़ैरो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बरकत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पाये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106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सक़्क़ा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मश्क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भरते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पानी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पिलाते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दौलतो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हशमत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मालामाल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हमचश्मों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आबरू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कमाल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107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सीढ़ी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</w:p>
    <w:p w:rsidR="00C74AD2" w:rsidRPr="00C74AD2" w:rsidRDefault="004F183A" w:rsidP="00C74AD2">
      <w:pPr>
        <w:pStyle w:val="libNormal"/>
        <w:rPr>
          <w:lang w:bidi="hi-IN"/>
        </w:rPr>
      </w:pPr>
      <w:r>
        <w:rPr>
          <w:rFonts w:hint="cs"/>
          <w:cs/>
          <w:lang w:bidi="hi-IN"/>
        </w:rPr>
        <w:t>औरत मुनाफिक, दोस्त सादिक़ मिले, मर्तबा बुलंद हो या ओहदा बुज़ुर्ग पाऐ।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108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संख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फूँकते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="005C088B">
        <w:rPr>
          <w:lang w:bidi="hi-IN"/>
        </w:rPr>
        <w:cr/>
      </w:r>
      <w:r w:rsidRPr="00C74AD2">
        <w:rPr>
          <w:rFonts w:hint="cs"/>
          <w:cs/>
          <w:lang w:bidi="hi-IN"/>
        </w:rPr>
        <w:t>मर्द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मुनाफ़िक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राह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काफ़िक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राह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काफिर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उस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शहर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बादशाह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lastRenderedPageBreak/>
        <w:t>109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सरा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पर्दा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व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ख़ेमा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शाही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फ़ौज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अफसरी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तरह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तवंगरी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110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सूतूने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ख़ेमा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="008D457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सरदार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गिरोहे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पुर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शिकोह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बुजुर्गे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मुम्लिक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व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साहिबे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मुरर्ववत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111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सराये</w:t>
      </w:r>
      <w:r w:rsidR="00CD2C03">
        <w:rPr>
          <w:rFonts w:hint="cs"/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कुशादा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शामिले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हाल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फज़्ले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दावर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दौलत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तवंगर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112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सराये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तंग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तारीक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कुल्फ़म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व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मुफ़लिसी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मुफ़्लिसी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मुज़्तर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तंवगर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113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समूर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माले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मुसाफ़िर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ग़नीमत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पाये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मुराद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दिली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ख़ातिर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ख़्वाह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114</w:t>
      </w:r>
      <w:r w:rsidR="00200CA0">
        <w:rPr>
          <w:cs/>
          <w:lang w:bidi="hi-IN"/>
        </w:rPr>
        <w:t>.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संजाब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मर्द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मुसाफिर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ग़नी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सोहबत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तरक़्क़ीये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माल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फिक्र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फ़राग़त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115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संजाब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गला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घोंटना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और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खून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बहते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  <w:r w:rsidR="005C088B">
        <w:rPr>
          <w:lang w:bidi="hi-IN"/>
        </w:rPr>
        <w:cr/>
      </w:r>
      <w:r w:rsidRPr="00C74AD2">
        <w:rPr>
          <w:rFonts w:hint="cs"/>
          <w:cs/>
          <w:lang w:bidi="hi-IN"/>
        </w:rPr>
        <w:t>कुँवारी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औरत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अक्द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करे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जब्रसे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मक्र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उसका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दुर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करे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116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सुर्गीन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चार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पाया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दौलत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फ़रज़न्द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बशारत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है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अगर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कपड़े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जिस्म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लगे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फ़िक्र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जाहो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हशमत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117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सर्गीन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फ़ील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="008D457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lastRenderedPageBreak/>
        <w:t>अपने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औहदे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माजूल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दूसरे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काम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मशगूल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118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सुर्मा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फ़तहो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दानिश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माल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हाथ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आये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फरज़न्द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पैदा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होने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ख़बर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पाये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111</w:t>
      </w:r>
      <w:r w:rsidR="00CD2C03">
        <w:rPr>
          <w:rFonts w:hint="cs"/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सुर्मेदानी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="008D457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औरत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हसीन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हमल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रह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जाये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पैदा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सबीहा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नेक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सीरत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="00362E76">
        <w:rPr>
          <w:rFonts w:hint="cs"/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120</w:t>
      </w:r>
      <w:r w:rsidR="00200CA0">
        <w:rPr>
          <w:cs/>
          <w:lang w:bidi="hi-IN"/>
        </w:rPr>
        <w:t>.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सुर्मे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सलाई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फ़रसन्द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तवल्लुद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दुख्तर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पैदा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="00362E76">
        <w:rPr>
          <w:rFonts w:hint="cs"/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121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सुर्मा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हाथ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मालो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दौलत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हाथ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आये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औल़ाद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राहतो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आराम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पाये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122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सुर्मा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आँखों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ख़ींचना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दुनिया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हरदिल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आज़ीज़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रहे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दीन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कामो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तेज़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रहे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123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सर्द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पानी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पीना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नहाना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फर्ते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ऐश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व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काम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रानी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सेहत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हमेशा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दफ़ा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परेशानी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124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सौफ़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खाना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="008D457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नुक्साने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माल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बेशुमार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ग़मो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फिक्र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गिरफ़्तार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125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सरसों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रोज़ी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हलाल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हाथ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आये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तिजारत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नफ़ा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पाये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126</w:t>
      </w:r>
      <w:r w:rsidR="00200CA0">
        <w:rPr>
          <w:cs/>
          <w:lang w:bidi="hi-IN"/>
        </w:rPr>
        <w:t>.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सेम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lastRenderedPageBreak/>
        <w:t>तुख़्म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व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समर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नफ़ा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पाये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दरख़्त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जुल्मो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जोर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उठाये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127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सिरका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अज़ीज़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पैदा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ख़ैरो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बरकत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दौलत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हशमत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बढ़े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128</w:t>
      </w:r>
      <w:r w:rsidR="00CD2C03">
        <w:rPr>
          <w:rFonts w:hint="cs"/>
          <w:cs/>
          <w:lang w:bidi="hi-IN"/>
        </w:rPr>
        <w:t>.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सक़फ़खाना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  <w:r w:rsidR="005C088B">
        <w:rPr>
          <w:lang w:bidi="hi-IN"/>
        </w:rPr>
        <w:cr/>
      </w:r>
      <w:r w:rsidRPr="00C74AD2">
        <w:rPr>
          <w:rFonts w:hint="cs"/>
          <w:cs/>
          <w:lang w:bidi="hi-IN"/>
        </w:rPr>
        <w:t>किसी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सरदार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फ़ैज़याब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दौलत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मन्द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जाये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जाहो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हशम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129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सक़फ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बुलन्दो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मुनक़्कश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बुजुर्गे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क़ौम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तवाना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इशरत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सामना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130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सक़फ़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बुलन्दो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मुनक़्क़श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  <w:r w:rsidR="005C088B">
        <w:rPr>
          <w:lang w:bidi="hi-IN"/>
        </w:rPr>
        <w:cr/>
      </w:r>
      <w:r w:rsidRPr="00C74AD2">
        <w:rPr>
          <w:rFonts w:hint="cs"/>
          <w:cs/>
          <w:lang w:bidi="hi-IN"/>
        </w:rPr>
        <w:t>कोई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बुजुर्ग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सफ़र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आये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वस्ले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महबूब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ज़ेरबारी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उठाये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131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साँचा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मर्तबा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बरतर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दौलते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इल्म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मालदार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132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सिकंज़बीन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शीरीं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पीना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माले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हलाल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आसानी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हाथ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आये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मरीज़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जलद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शिफ़ा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पाये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133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सिकंजबीन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तुर्श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पीना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बीमारी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बेइन्तहा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तूल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ग़मों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मुब्तिला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134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संगमूज़ा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पकड़ना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गोश्त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खाना</w:t>
      </w:r>
      <w:r w:rsidRPr="00C74AD2">
        <w:rPr>
          <w:cs/>
          <w:lang w:bidi="hi-IN"/>
        </w:rPr>
        <w:t xml:space="preserve"> </w:t>
      </w:r>
      <w:r w:rsidR="005C088B">
        <w:rPr>
          <w:lang w:bidi="hi-IN"/>
        </w:rPr>
        <w:cr/>
      </w:r>
      <w:r w:rsidRPr="00C74AD2">
        <w:rPr>
          <w:rFonts w:hint="cs"/>
          <w:cs/>
          <w:lang w:bidi="hi-IN"/>
        </w:rPr>
        <w:t>किसी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सख़्तकाम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पड़े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मुश्किल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रोज़ी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मिले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135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सुंबुल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ताज़ा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खाना</w:t>
      </w:r>
      <w:r w:rsidR="008D457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lastRenderedPageBreak/>
        <w:t>नेअमत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व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माल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मिलने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दलील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है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ज़वाले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परेशानी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है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136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संगमूज़ा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उड़ते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सख़्ती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निजात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हासिल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आसान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उसकी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मुशिकल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="00362E76">
        <w:rPr>
          <w:cs/>
          <w:lang w:bidi="hi-IN"/>
        </w:rPr>
        <w:t>।</w:t>
      </w:r>
    </w:p>
    <w:p w:rsidR="00CD2C03" w:rsidRDefault="00CD2C03" w:rsidP="00C74AD2">
      <w:pPr>
        <w:pStyle w:val="libNormal"/>
        <w:rPr>
          <w:lang w:bidi="hi-IN"/>
        </w:rPr>
      </w:pPr>
    </w:p>
    <w:p w:rsidR="00F277C2" w:rsidRDefault="00F277C2">
      <w:pPr>
        <w:spacing w:after="0" w:line="240" w:lineRule="auto"/>
        <w:rPr>
          <w:rFonts w:ascii="SolaimanLipi" w:eastAsia="Times New Roman" w:hAnsi="SolaimanLipi" w:cs="Mangal"/>
          <w:b/>
          <w:bCs/>
          <w:color w:val="1F497D"/>
          <w:sz w:val="36"/>
          <w:szCs w:val="36"/>
          <w:cs/>
          <w:lang w:bidi="hi-IN"/>
        </w:rPr>
      </w:pPr>
      <w:r>
        <w:rPr>
          <w:cs/>
          <w:lang w:bidi="hi-IN"/>
        </w:rPr>
        <w:br w:type="page"/>
      </w:r>
    </w:p>
    <w:p w:rsidR="00C74AD2" w:rsidRPr="00C74AD2" w:rsidRDefault="00C74AD2" w:rsidP="008F3E6B">
      <w:pPr>
        <w:pStyle w:val="Heading1"/>
        <w:rPr>
          <w:lang w:bidi="hi-IN"/>
        </w:rPr>
      </w:pPr>
      <w:bookmarkStart w:id="20" w:name="_Toc496726263"/>
      <w:r w:rsidRPr="00C74AD2">
        <w:rPr>
          <w:cs/>
          <w:lang w:bidi="hi-IN"/>
        </w:rPr>
        <w:lastRenderedPageBreak/>
        <w:t>(</w:t>
      </w:r>
      <w:r w:rsidRPr="00C74AD2">
        <w:rPr>
          <w:rFonts w:hint="cs"/>
          <w:cs/>
          <w:lang w:bidi="hi-IN"/>
        </w:rPr>
        <w:t>श</w:t>
      </w:r>
      <w:r w:rsidR="009B6BF2">
        <w:rPr>
          <w:cs/>
          <w:lang w:bidi="hi-IN"/>
        </w:rPr>
        <w:t>)</w:t>
      </w:r>
      <w:bookmarkEnd w:id="20"/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1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हज़रत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शीस</w:t>
      </w:r>
      <w:r w:rsidRPr="00C74AD2">
        <w:rPr>
          <w:cs/>
          <w:lang w:bidi="hi-IN"/>
        </w:rPr>
        <w:t>(</w:t>
      </w:r>
      <w:r w:rsidRPr="00C74AD2">
        <w:rPr>
          <w:rFonts w:hint="cs"/>
          <w:cs/>
          <w:lang w:bidi="hi-IN"/>
        </w:rPr>
        <w:t>अ</w:t>
      </w:r>
      <w:r w:rsidR="008D4572">
        <w:rPr>
          <w:cs/>
          <w:lang w:bidi="hi-IN"/>
        </w:rPr>
        <w:t>.</w:t>
      </w:r>
      <w:r w:rsidR="009B6BF2">
        <w:rPr>
          <w:cs/>
          <w:lang w:bidi="hi-IN"/>
        </w:rPr>
        <w:t>)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उम्रदराज़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इल्मो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हिकमत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ज़्यादा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और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कसरते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औलाद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2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हज़रत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शुऐब</w:t>
      </w:r>
      <w:r w:rsidRPr="00C74AD2">
        <w:rPr>
          <w:cs/>
          <w:lang w:bidi="hi-IN"/>
        </w:rPr>
        <w:t xml:space="preserve"> (</w:t>
      </w:r>
      <w:r w:rsidRPr="00C74AD2">
        <w:rPr>
          <w:rFonts w:hint="cs"/>
          <w:cs/>
          <w:lang w:bidi="hi-IN"/>
        </w:rPr>
        <w:t>अ</w:t>
      </w:r>
      <w:r w:rsidR="008D4572">
        <w:rPr>
          <w:cs/>
          <w:lang w:bidi="hi-IN"/>
        </w:rPr>
        <w:t>.</w:t>
      </w:r>
      <w:r w:rsidR="009B6BF2">
        <w:rPr>
          <w:cs/>
          <w:lang w:bidi="hi-IN"/>
        </w:rPr>
        <w:t>)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किसी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अहले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जवार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इत्तिफ़ाके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मामला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जाये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नुक्साने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माया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शमातते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हमसाया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3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शामयाना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जर्री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किसी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सरदार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फ़ायदा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पहुँचे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औरत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हसीनो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मालदार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मिले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4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शाम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याना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लम्बा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चौड़ा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तरक़्क़ीऐ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उम्र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मर्तबा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बढे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इज़्ज़तो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बुजुर्गी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पाये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5</w:t>
      </w:r>
      <w:r w:rsidR="008D4572">
        <w:rPr>
          <w:cs/>
          <w:lang w:bidi="hi-IN"/>
        </w:rPr>
        <w:t xml:space="preserve">. </w:t>
      </w:r>
      <w:r w:rsidR="00832979">
        <w:rPr>
          <w:rFonts w:hint="cs"/>
          <w:cs/>
          <w:lang w:bidi="hi-IN"/>
        </w:rPr>
        <w:t>श</w:t>
      </w:r>
      <w:r w:rsidRPr="00C74AD2">
        <w:rPr>
          <w:rFonts w:hint="cs"/>
          <w:cs/>
          <w:lang w:bidi="hi-IN"/>
        </w:rPr>
        <w:t>राब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पीना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उम्र</w:t>
      </w:r>
      <w:r w:rsidR="00297DE6">
        <w:rPr>
          <w:lang w:bidi="hi-IN"/>
        </w:rPr>
        <w:t xml:space="preserve"> </w:t>
      </w:r>
      <w:r w:rsidRPr="00C74AD2">
        <w:rPr>
          <w:rFonts w:hint="cs"/>
          <w:cs/>
          <w:lang w:bidi="hi-IN"/>
        </w:rPr>
        <w:t>थोड़ी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कम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जाये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तरह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ग़मों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रंज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पाये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6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शराब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पीना</w:t>
      </w:r>
      <w:r w:rsidR="005C088B">
        <w:rPr>
          <w:lang w:bidi="hi-IN"/>
        </w:rPr>
        <w:cr/>
      </w:r>
      <w:r w:rsidRPr="00C74AD2">
        <w:rPr>
          <w:rFonts w:hint="cs"/>
          <w:cs/>
          <w:lang w:bidi="hi-IN"/>
        </w:rPr>
        <w:t>माले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हराम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पाये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मग़रूरहो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इज़्ज़त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गँवाये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7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शरबत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पीना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उम्रदराज़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बीमार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शिफा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पाये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वस्ले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महबूब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="008D457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8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शीरा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दौलत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माल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हलावत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बीमार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सेहत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lastRenderedPageBreak/>
        <w:t>9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शीरे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मश्क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="005C088B">
        <w:rPr>
          <w:lang w:bidi="hi-IN"/>
        </w:rPr>
        <w:cr/>
      </w:r>
      <w:r w:rsidRPr="00C74AD2">
        <w:rPr>
          <w:rFonts w:hint="cs"/>
          <w:cs/>
          <w:lang w:bidi="hi-IN"/>
        </w:rPr>
        <w:t>माल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हद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ज़्यादा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हाथ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आये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राहतो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नफ़ा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पाये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10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शीरा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ख़ेरिश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माले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हराम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पाये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ऐश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व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इशरत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बढ़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जाये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11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शीरा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मर्द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सालेह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पाना</w:t>
      </w:r>
      <w:r w:rsidR="005C088B">
        <w:rPr>
          <w:lang w:bidi="hi-IN"/>
        </w:rPr>
        <w:cr/>
      </w:r>
      <w:r w:rsidRPr="00C74AD2">
        <w:rPr>
          <w:rFonts w:hint="cs"/>
          <w:cs/>
          <w:lang w:bidi="hi-IN"/>
        </w:rPr>
        <w:t>दोलतो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नेअमतो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ऐश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व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कामरानी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दिन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दिन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लुत्फ़े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ज़िन्दगानी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है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12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शीशा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रौग़ने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बनफ़्शा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="00362E76">
        <w:rPr>
          <w:cs/>
          <w:lang w:bidi="hi-IN"/>
        </w:rPr>
        <w:t>।</w:t>
      </w:r>
      <w:r w:rsidR="005C088B">
        <w:rPr>
          <w:lang w:bidi="hi-IN"/>
        </w:rPr>
        <w:cr/>
      </w:r>
      <w:r w:rsidRPr="00C74AD2">
        <w:rPr>
          <w:rFonts w:hint="cs"/>
          <w:cs/>
          <w:lang w:bidi="hi-IN"/>
        </w:rPr>
        <w:t>औरत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दीनदार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तवंगर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मिले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दिलको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चैन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और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राहतमिले।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13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शीशा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आबगीना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मुफ़ीदे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ताज़ा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औरत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खुश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मिज़ाज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और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पर्हेज़गार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मिले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लोंड़ी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बावफा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खुशअतवार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मिले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14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शीशा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टूटना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ज़यल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औरत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उसकी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हलाक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तलाक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उसको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देकर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ग़म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खाये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15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शीशा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शरबत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बग़ैरा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भरा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औरत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खुश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मिज़ाज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अक़्द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आये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वस्ल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उसके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ज़िन्दगी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लुत्फ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पाये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16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शलवार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ख़वाब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शलवारपहनना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लेना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कनीज़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कम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मर्तबा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औरत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ताबीर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है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17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शुमार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करना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अगर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ख़्वाब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शुमार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करना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मेहनत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और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मशक़्क़त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में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lastRenderedPageBreak/>
        <w:t>18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शमशीर</w:t>
      </w:r>
      <w:r w:rsidR="005C088B">
        <w:rPr>
          <w:lang w:bidi="hi-IN"/>
        </w:rPr>
        <w:cr/>
      </w:r>
      <w:r w:rsidRPr="00C74AD2">
        <w:rPr>
          <w:rFonts w:hint="cs"/>
          <w:cs/>
          <w:lang w:bidi="hi-IN"/>
        </w:rPr>
        <w:t>तलवार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अगर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नियाम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औरत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अगर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नंगी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माल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और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हुकूमत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ताबीर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है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19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शुम्ला</w:t>
      </w:r>
      <w:r w:rsidRPr="00C74AD2">
        <w:rPr>
          <w:cs/>
          <w:lang w:bidi="hi-IN"/>
        </w:rPr>
        <w:t xml:space="preserve"> (</w:t>
      </w:r>
      <w:r w:rsidRPr="00C74AD2">
        <w:rPr>
          <w:rFonts w:hint="cs"/>
          <w:cs/>
          <w:lang w:bidi="hi-IN"/>
        </w:rPr>
        <w:t>दस्तार</w:t>
      </w:r>
      <w:r w:rsidRPr="00C74AD2">
        <w:rPr>
          <w:cs/>
          <w:lang w:bidi="hi-IN"/>
        </w:rPr>
        <w:t>)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ख़्वाब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पगड़ी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शम्ला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रखना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छोड़ना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नामो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नामूस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ताबीर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है</w:t>
      </w:r>
      <w:r w:rsidR="00362E76">
        <w:rPr>
          <w:rFonts w:hint="cs"/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20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शमादान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ख़्वाब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शमदान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घर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मुन्तज़ेमा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और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बीवी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ताबीर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है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21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शहादत</w:t>
      </w:r>
      <w:r w:rsidR="005C088B">
        <w:rPr>
          <w:lang w:bidi="hi-IN"/>
        </w:rPr>
        <w:cr/>
      </w:r>
      <w:r w:rsidRPr="00C74AD2">
        <w:rPr>
          <w:rFonts w:hint="cs"/>
          <w:cs/>
          <w:lang w:bidi="hi-IN"/>
        </w:rPr>
        <w:t>ख़्वाब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शहादत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पाना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दुनियावी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ग़मो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अन्दोह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निजात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पाने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ताबीर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है।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22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शहद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मक्खी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ख़वाब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शहद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मक्खी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तरक़्क़ीये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रिज़्क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और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मेहनती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औरत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ताबीर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है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23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शीशे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शराब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अंगूर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सेब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उतारना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ज़ने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ओबाश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हसीन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मिले</w:t>
      </w:r>
      <w:r w:rsidR="00362E76">
        <w:rPr>
          <w:cs/>
          <w:lang w:bidi="hi-IN"/>
        </w:rPr>
        <w:t>।</w:t>
      </w:r>
      <w:r w:rsidRPr="00C74AD2">
        <w:rPr>
          <w:rFonts w:hint="cs"/>
          <w:cs/>
          <w:lang w:bidi="hi-IN"/>
        </w:rPr>
        <w:t>मुल्क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उसकी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उसको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लाल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मिले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24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शहद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खाना</w:t>
      </w:r>
      <w:r w:rsidR="008D4572">
        <w:rPr>
          <w:cs/>
          <w:lang w:bidi="hi-IN"/>
        </w:rPr>
        <w:t xml:space="preserve"> </w:t>
      </w:r>
      <w:r w:rsidR="005C088B">
        <w:rPr>
          <w:lang w:bidi="hi-IN"/>
        </w:rPr>
        <w:cr/>
      </w:r>
      <w:r w:rsidRPr="00C74AD2">
        <w:rPr>
          <w:rFonts w:hint="cs"/>
          <w:cs/>
          <w:lang w:bidi="hi-IN"/>
        </w:rPr>
        <w:t>माले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हलाल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रग़बत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मंफअत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और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सेहत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25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शलजम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खाना</w:t>
      </w:r>
      <w:r w:rsidR="005C088B">
        <w:rPr>
          <w:lang w:bidi="hi-IN"/>
        </w:rPr>
        <w:cr/>
      </w:r>
      <w:r w:rsidRPr="00C74AD2">
        <w:rPr>
          <w:rFonts w:hint="cs"/>
          <w:cs/>
          <w:lang w:bidi="hi-IN"/>
        </w:rPr>
        <w:t>कुँवारी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औरत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ग़मगीन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मुबाशेरत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लुत्फ़ी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नफ़रत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26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शकर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व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शीरनी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lastRenderedPageBreak/>
        <w:t>माल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हलाल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मिले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हसीन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औरत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मिले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फरज़न्द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विलादत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="00362E76">
        <w:rPr>
          <w:rFonts w:hint="cs"/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27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शफतालू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  <w:r w:rsidR="005C088B">
        <w:rPr>
          <w:lang w:bidi="hi-IN"/>
        </w:rPr>
        <w:cr/>
      </w:r>
      <w:r w:rsidRPr="00C74AD2">
        <w:rPr>
          <w:rFonts w:hint="cs"/>
          <w:cs/>
          <w:lang w:bidi="hi-IN"/>
        </w:rPr>
        <w:t>तंगदस्तीसे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दोचारहो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कोफ़्त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उठाये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28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शेरे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बबर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बादशाह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रियासत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अंजामहो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शुजाअत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और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क़ौम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नाम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29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शेर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जंग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करना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अगर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शेर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ग़ालिब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आये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दुशमन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मंसूर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अगर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मग़लूब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दुशमन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आजिज़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 xml:space="preserve">30 </w:t>
      </w:r>
      <w:r w:rsidRPr="00C74AD2">
        <w:rPr>
          <w:rFonts w:hint="cs"/>
          <w:cs/>
          <w:lang w:bidi="hi-IN"/>
        </w:rPr>
        <w:t>शेर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फुज़्ला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वगैरा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दोस्त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व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मफ़अत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दलीलहै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फ़रहतो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ऐश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सबील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है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31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शतरंज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खेलना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बुरे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कामों</w:t>
      </w:r>
      <w:r w:rsidR="00297DE6">
        <w:rPr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बदनाम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अगर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बाज़ी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जीते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मंसूरो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शाद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काम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32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शमा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व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चराग़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="008D457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औरत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हसीन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मिले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फरज़न्द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पैदा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क़द्रो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मंज़िलत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बढ़े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मर्तबा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मिले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33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शमा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ग़ुल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होते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उम्रे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अज़ीज़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अंजाम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पहुँचे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गुनाहो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तौबा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करे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34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शमा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रौशन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हाथ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आना</w:t>
      </w:r>
      <w:r w:rsidRPr="00C74AD2">
        <w:rPr>
          <w:cs/>
          <w:lang w:bidi="hi-IN"/>
        </w:rPr>
        <w:t xml:space="preserve"> </w:t>
      </w:r>
      <w:r w:rsidR="005C088B">
        <w:rPr>
          <w:lang w:bidi="hi-IN"/>
        </w:rPr>
        <w:cr/>
      </w:r>
      <w:r w:rsidRPr="00C74AD2">
        <w:rPr>
          <w:rFonts w:hint="cs"/>
          <w:cs/>
          <w:lang w:bidi="hi-IN"/>
        </w:rPr>
        <w:t>कारे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बस्ता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कुशादा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फ़रज़न्दे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अज़ीज़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पैदा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lastRenderedPageBreak/>
        <w:t>35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शमाए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जर्री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ओहदाए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जलील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हाथ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आये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कद्रो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मंजिलत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बढ़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जाये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36</w:t>
      </w:r>
      <w:r w:rsidR="00200CA0">
        <w:rPr>
          <w:cs/>
          <w:lang w:bidi="hi-IN"/>
        </w:rPr>
        <w:t>.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शिकार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करना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शिकार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दुसरे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औरत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बाकिरा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शादी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बादशाह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मेहर्बानी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हाजत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रवीई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37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शहरियों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बाहम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लड़ते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="008D457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उस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शहर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काल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पड़े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बादशाह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जाबिर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ज़रर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पहुँचे</w:t>
      </w:r>
      <w:r w:rsidR="00362E76">
        <w:rPr>
          <w:rFonts w:hint="cs"/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38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शहाब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मुनाफ़िक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मर्द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ज़रर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पहुँचे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बदज़नी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पेचो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ताब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खाये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39</w:t>
      </w:r>
      <w:r w:rsidR="00200CA0">
        <w:rPr>
          <w:cs/>
          <w:lang w:bidi="hi-IN"/>
        </w:rPr>
        <w:t>.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शैतान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फ़रेफ़्ता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बीवी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बदख़्वाह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माल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व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दौलत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तबाह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40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शैतान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मुतीअ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="008D457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मालो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दौलत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मिले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उलूमे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दीनिया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रोज़ी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रंजो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ग़म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दुर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दश्मनो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फिरोज़ी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41</w:t>
      </w:r>
      <w:r w:rsidR="00200CA0">
        <w:rPr>
          <w:cs/>
          <w:lang w:bidi="hi-IN"/>
        </w:rPr>
        <w:t>.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शैतान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मकहूर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फ़रहतो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राहत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बेशुमार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दुश्मन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ज़लील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व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ख़्वार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42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शोरबा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पीना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य़ा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खाना</w:t>
      </w:r>
      <w:r w:rsidR="008D457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नेअमत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व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दौलत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बढे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सेहत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खुशी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43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शोलाए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आतिश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lastRenderedPageBreak/>
        <w:t>दीनदार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औरत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मालदार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मिले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गुमराह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मुसीबत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पड़े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माल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लुट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जाये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44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शिकंजा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  <w:r w:rsidR="005C088B">
        <w:rPr>
          <w:lang w:bidi="hi-IN"/>
        </w:rPr>
        <w:cr/>
      </w:r>
      <w:r w:rsidRPr="00C74AD2">
        <w:rPr>
          <w:rFonts w:hint="cs"/>
          <w:cs/>
          <w:lang w:bidi="hi-IN"/>
        </w:rPr>
        <w:t>शिकंजा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अज़ाबो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नहुसत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निशानी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है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शिकंजा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किताब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ख़ैरो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बरकत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और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कामयाबी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है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45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शायर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मोमिन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="008D457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दानिशवरो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सुखन्दाने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ज़माना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जहाँमें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इज़्ज़तो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तोक़ीर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दिल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यगाना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46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शीराज़ाऐ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किताब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बाँधना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बीवी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मोहब्बत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बढे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दुश्मन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सुलह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जाये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अगर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शीराज़ा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खुले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ज़हूर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जाये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47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शोब्दीबाज़ी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कारोबार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सुस्त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ज़ईफ़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तरह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तकलीफ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हो</w:t>
      </w:r>
      <w:r w:rsidR="00362E76">
        <w:rPr>
          <w:cs/>
          <w:lang w:bidi="hi-IN"/>
        </w:rPr>
        <w:t>।</w:t>
      </w:r>
    </w:p>
    <w:p w:rsidR="00C74AD2" w:rsidRPr="00C74AD2" w:rsidRDefault="00C74AD2" w:rsidP="00297DE6">
      <w:pPr>
        <w:pStyle w:val="libNormal"/>
        <w:rPr>
          <w:lang w:bidi="hi-IN"/>
        </w:rPr>
      </w:pPr>
      <w:r w:rsidRPr="00C74AD2">
        <w:rPr>
          <w:cs/>
          <w:lang w:bidi="hi-IN"/>
        </w:rPr>
        <w:t>48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शायर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ग़ैर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मोमिन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="005C088B">
        <w:rPr>
          <w:lang w:bidi="hi-IN"/>
        </w:rPr>
        <w:cr/>
      </w:r>
      <w:r w:rsidRPr="00C74AD2">
        <w:rPr>
          <w:rFonts w:hint="cs"/>
          <w:cs/>
          <w:lang w:bidi="hi-IN"/>
        </w:rPr>
        <w:t>फ़िक्रे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मईशत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सरगरदाँ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फ़िरे</w:t>
      </w:r>
      <w:r w:rsidRPr="00C74AD2">
        <w:rPr>
          <w:cs/>
          <w:lang w:bidi="hi-IN"/>
        </w:rPr>
        <w:t xml:space="preserve"> </w:t>
      </w:r>
      <w:r w:rsidR="00297DE6">
        <w:rPr>
          <w:rFonts w:hint="cs"/>
          <w:cs/>
          <w:lang w:bidi="hi-IN"/>
        </w:rPr>
        <w:t>झूठा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और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बे</w:t>
      </w:r>
      <w:r w:rsidRPr="00C74AD2">
        <w:rPr>
          <w:cs/>
          <w:lang w:bidi="hi-IN"/>
        </w:rPr>
        <w:t xml:space="preserve"> </w:t>
      </w:r>
      <w:r w:rsidR="00297DE6">
        <w:rPr>
          <w:rFonts w:hint="cs"/>
          <w:cs/>
          <w:lang w:bidi="hi-IN"/>
        </w:rPr>
        <w:t>ऐ</w:t>
      </w:r>
      <w:r w:rsidRPr="00C74AD2">
        <w:rPr>
          <w:rFonts w:hint="cs"/>
          <w:cs/>
          <w:lang w:bidi="hi-IN"/>
        </w:rPr>
        <w:t>त</w:t>
      </w:r>
      <w:r w:rsidR="00297DE6">
        <w:rPr>
          <w:rFonts w:hint="cs"/>
          <w:cs/>
          <w:lang w:bidi="hi-IN"/>
        </w:rPr>
        <w:t>े</w:t>
      </w:r>
      <w:r w:rsidRPr="00C74AD2">
        <w:rPr>
          <w:rFonts w:hint="cs"/>
          <w:cs/>
          <w:lang w:bidi="hi-IN"/>
        </w:rPr>
        <w:t>बार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मशहूर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49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शुतुर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बेमुहार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और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न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सज़ा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मिले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फ़रज़न्द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खुद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राये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पैदा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अन्देशाऐ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ग़म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रोज़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50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शुतुर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मुर्ग़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मादा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  <w:r w:rsidR="005C088B">
        <w:rPr>
          <w:lang w:bidi="hi-IN"/>
        </w:rPr>
        <w:cr/>
      </w:r>
      <w:r w:rsidRPr="00C74AD2">
        <w:rPr>
          <w:rFonts w:hint="cs"/>
          <w:cs/>
          <w:lang w:bidi="hi-IN"/>
        </w:rPr>
        <w:t>औरत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पारसा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आली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ख़ानदान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मिले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कजख़ल्की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और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नाफ़हमी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नफ़रत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="00362E76">
        <w:rPr>
          <w:rFonts w:hint="cs"/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51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शुतुर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मर्ग़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नर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lastRenderedPageBreak/>
        <w:t>मर्द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बुजुर्ग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अस्ली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नस्ल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साबेक़ा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पडे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बेवफ़ाई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और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मक्कारी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पेश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आये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52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शुतुर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मुर्ग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लड़ना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अगर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शुतुरमुर्ग़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ग़ालिब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आये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दुशमन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फतहा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पाये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और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अगर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मग़लूब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दुश्मन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शिकस्त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खाये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53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शंगरफ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आयत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दुआ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दीनो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दुनिया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मंफअत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पाये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पर्हेज़गार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मशहूर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जाये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54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शंगरफ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खाना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किसी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सख्त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बीमारी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तूल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सरदस्त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फक्रो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फाका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हुसूल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55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शंगरफ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तस्वीर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महबूब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वस्ल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पाये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दुनिया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लहब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लअब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पड़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जाये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56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शाख़ें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ख़्वाब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शाख़ें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फ़रज़न्दों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और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भाईयों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ताबीर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हैं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57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शादी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ख़्वाब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शादी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होना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और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दुल्हन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न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और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बिहा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घर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न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लाना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मौत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अलामत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है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58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शाना</w:t>
      </w:r>
      <w:r w:rsidRPr="00C74AD2">
        <w:rPr>
          <w:cs/>
          <w:lang w:bidi="hi-IN"/>
        </w:rPr>
        <w:t xml:space="preserve"> (</w:t>
      </w:r>
      <w:r w:rsidRPr="00C74AD2">
        <w:rPr>
          <w:rFonts w:hint="cs"/>
          <w:cs/>
          <w:lang w:bidi="hi-IN"/>
        </w:rPr>
        <w:t>कंघी</w:t>
      </w:r>
      <w:r w:rsidRPr="00C74AD2">
        <w:rPr>
          <w:cs/>
          <w:lang w:bidi="hi-IN"/>
        </w:rPr>
        <w:t xml:space="preserve">)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ख़्वाब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कंघी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करते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किसी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शफीक़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हमदर्द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दोस्त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और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कुँवारी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औरत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मुतरादिफ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है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lastRenderedPageBreak/>
        <w:t>59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शाहीन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क़द्रो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मंज़िलत</w:t>
      </w:r>
      <w:r w:rsidRPr="00C74AD2">
        <w:rPr>
          <w:cs/>
          <w:lang w:bidi="hi-IN"/>
        </w:rPr>
        <w:t xml:space="preserve"> </w:t>
      </w:r>
      <w:r w:rsidRPr="00C74AD2">
        <w:rPr>
          <w:lang w:bidi="hi-IN"/>
        </w:rPr>
        <w:t>,</w:t>
      </w:r>
      <w:r w:rsidRPr="00C74AD2">
        <w:rPr>
          <w:rFonts w:hint="cs"/>
          <w:cs/>
          <w:lang w:bidi="hi-IN"/>
        </w:rPr>
        <w:t>इज़्ज़त</w:t>
      </w:r>
      <w:r w:rsidRPr="00C74AD2">
        <w:rPr>
          <w:cs/>
          <w:lang w:bidi="hi-IN"/>
        </w:rPr>
        <w:t xml:space="preserve"> </w:t>
      </w:r>
      <w:r w:rsidRPr="00C74AD2">
        <w:rPr>
          <w:lang w:bidi="hi-IN"/>
        </w:rPr>
        <w:t xml:space="preserve">, </w:t>
      </w:r>
      <w:r w:rsidRPr="00C74AD2">
        <w:rPr>
          <w:rFonts w:hint="cs"/>
          <w:cs/>
          <w:lang w:bidi="hi-IN"/>
        </w:rPr>
        <w:t>फरज़न्दो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माल</w:t>
      </w:r>
      <w:r w:rsidRPr="00C74AD2">
        <w:rPr>
          <w:lang w:bidi="hi-IN"/>
        </w:rPr>
        <w:t xml:space="preserve">, </w:t>
      </w:r>
      <w:r w:rsidRPr="00C74AD2">
        <w:rPr>
          <w:rFonts w:hint="cs"/>
          <w:cs/>
          <w:lang w:bidi="hi-IN"/>
        </w:rPr>
        <w:t>नेअमत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व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हुकूमत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मुतरादिफ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है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60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शर्म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ख़्वाब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ईमान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ताबीर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है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61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शर्मगाह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शर्मगाह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राज़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ताबीर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है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62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शेरो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शायरी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ख़्वाब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शेरो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शायरी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मशगूल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होना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बेहूदगी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और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गुमराही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है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63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शफ़क़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आसमान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आसमान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शफक़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मौसमी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ग़ल्ले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फरावानी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सबब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है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64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शिकरा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शिकरा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मक्कार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और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ज़ालिम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शख़्स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ताबीर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है</w:t>
      </w:r>
      <w:r w:rsidR="00362E76">
        <w:rPr>
          <w:rFonts w:hint="cs"/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65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शकरक़न्द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औलाद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ताबीर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है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66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शगूफा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="008D4572">
        <w:rPr>
          <w:cs/>
          <w:lang w:bidi="hi-IN"/>
        </w:rPr>
        <w:t xml:space="preserve"> </w:t>
      </w:r>
    </w:p>
    <w:p w:rsidR="008F3E6B" w:rsidRDefault="00C74AD2" w:rsidP="008F3E6B">
      <w:pPr>
        <w:pStyle w:val="libNormal"/>
        <w:rPr>
          <w:rFonts w:hint="cs"/>
          <w:lang w:bidi="hi-IN"/>
        </w:rPr>
      </w:pPr>
      <w:r w:rsidRPr="00C74AD2">
        <w:rPr>
          <w:rFonts w:hint="cs"/>
          <w:cs/>
          <w:lang w:bidi="hi-IN"/>
        </w:rPr>
        <w:t>मौसमी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शगूफा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पाये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ख़ैरो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बरकत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हासिल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होने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सबब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है</w:t>
      </w:r>
      <w:r w:rsidR="00362E76">
        <w:rPr>
          <w:cs/>
          <w:lang w:bidi="hi-IN"/>
        </w:rPr>
        <w:t>।</w:t>
      </w:r>
      <w:r w:rsidR="005C088B">
        <w:rPr>
          <w:lang w:bidi="hi-IN"/>
        </w:rPr>
        <w:cr/>
      </w:r>
    </w:p>
    <w:p w:rsidR="00C74AD2" w:rsidRPr="00C74AD2" w:rsidRDefault="00C74AD2" w:rsidP="008F3E6B">
      <w:pPr>
        <w:pStyle w:val="Heading1"/>
        <w:rPr>
          <w:lang w:bidi="hi-IN"/>
        </w:rPr>
      </w:pPr>
      <w:bookmarkStart w:id="21" w:name="_Toc496726264"/>
      <w:r w:rsidRPr="00C74AD2">
        <w:rPr>
          <w:cs/>
          <w:lang w:bidi="hi-IN"/>
        </w:rPr>
        <w:lastRenderedPageBreak/>
        <w:t>(</w:t>
      </w:r>
      <w:r w:rsidRPr="00C74AD2">
        <w:rPr>
          <w:rFonts w:hint="cs"/>
          <w:cs/>
          <w:lang w:bidi="hi-IN"/>
        </w:rPr>
        <w:t>साद</w:t>
      </w:r>
      <w:r w:rsidRPr="00C74AD2">
        <w:rPr>
          <w:cs/>
          <w:lang w:bidi="hi-IN"/>
        </w:rPr>
        <w:t>)</w:t>
      </w:r>
      <w:bookmarkEnd w:id="21"/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1</w:t>
      </w:r>
      <w:r w:rsidR="008D4572">
        <w:rPr>
          <w:cs/>
          <w:lang w:bidi="hi-IN"/>
        </w:rPr>
        <w:t xml:space="preserve">. </w:t>
      </w:r>
      <w:r w:rsidRPr="00C74AD2">
        <w:rPr>
          <w:cs/>
          <w:lang w:bidi="hi-IN"/>
        </w:rPr>
        <w:tab/>
      </w:r>
      <w:r w:rsidRPr="00C74AD2">
        <w:rPr>
          <w:rFonts w:hint="cs"/>
          <w:cs/>
          <w:lang w:bidi="hi-IN"/>
        </w:rPr>
        <w:t>हज़रत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सालेह</w:t>
      </w:r>
      <w:r w:rsidRPr="00C74AD2">
        <w:rPr>
          <w:cs/>
          <w:lang w:bidi="hi-IN"/>
        </w:rPr>
        <w:t xml:space="preserve"> (</w:t>
      </w:r>
      <w:r w:rsidRPr="00C74AD2">
        <w:rPr>
          <w:rFonts w:hint="cs"/>
          <w:cs/>
          <w:lang w:bidi="hi-IN"/>
        </w:rPr>
        <w:t>अ</w:t>
      </w:r>
      <w:r w:rsidRPr="00C74AD2">
        <w:rPr>
          <w:cs/>
          <w:lang w:bidi="hi-IN"/>
        </w:rPr>
        <w:t xml:space="preserve">) </w:t>
      </w:r>
      <w:r w:rsidRPr="00C74AD2">
        <w:rPr>
          <w:rFonts w:hint="cs"/>
          <w:cs/>
          <w:lang w:bidi="hi-IN"/>
        </w:rPr>
        <w:t>को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किसी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ज़ालिम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फित्ना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व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फसाद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पड़े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आख़िर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फतह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पाये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दुश्मन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हलाक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करे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2</w:t>
      </w:r>
      <w:r w:rsidR="008D4572">
        <w:rPr>
          <w:cs/>
          <w:lang w:bidi="hi-IN"/>
        </w:rPr>
        <w:t xml:space="preserve">. </w:t>
      </w:r>
      <w:r w:rsidRPr="00C74AD2">
        <w:rPr>
          <w:cs/>
          <w:lang w:bidi="hi-IN"/>
        </w:rPr>
        <w:tab/>
      </w:r>
      <w:r w:rsidRPr="00C74AD2">
        <w:rPr>
          <w:rFonts w:hint="cs"/>
          <w:cs/>
          <w:lang w:bidi="hi-IN"/>
        </w:rPr>
        <w:t>सन्दल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इज़्ज़तो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तौकीर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हशमत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पाये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आलम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नेकनाम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जाये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3</w:t>
      </w:r>
      <w:r w:rsidR="008D4572">
        <w:rPr>
          <w:cs/>
          <w:lang w:bidi="hi-IN"/>
        </w:rPr>
        <w:t xml:space="preserve">. </w:t>
      </w:r>
      <w:r w:rsidRPr="00C74AD2">
        <w:rPr>
          <w:cs/>
          <w:lang w:bidi="hi-IN"/>
        </w:rPr>
        <w:tab/>
      </w:r>
      <w:r w:rsidRPr="00C74AD2">
        <w:rPr>
          <w:rFonts w:hint="cs"/>
          <w:cs/>
          <w:lang w:bidi="hi-IN"/>
        </w:rPr>
        <w:t>सुराही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ख़रीद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करना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औरत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अय्याश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तसरूर्फ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आये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लोंडी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ख़ैर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ख़्वाह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राहत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पाये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4</w:t>
      </w:r>
      <w:r w:rsidR="008D4572">
        <w:rPr>
          <w:cs/>
          <w:lang w:bidi="hi-IN"/>
        </w:rPr>
        <w:t xml:space="preserve">. </w:t>
      </w:r>
      <w:r w:rsidRPr="00C74AD2">
        <w:rPr>
          <w:cs/>
          <w:lang w:bidi="hi-IN"/>
        </w:rPr>
        <w:tab/>
      </w:r>
      <w:r w:rsidRPr="00C74AD2">
        <w:rPr>
          <w:rFonts w:hint="cs"/>
          <w:cs/>
          <w:lang w:bidi="hi-IN"/>
        </w:rPr>
        <w:t>सन्दूक़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  <w:r w:rsidR="005C088B">
        <w:rPr>
          <w:lang w:bidi="hi-IN"/>
        </w:rPr>
        <w:cr/>
      </w:r>
      <w:r w:rsidRPr="00C74AD2">
        <w:rPr>
          <w:rFonts w:hint="cs"/>
          <w:cs/>
          <w:lang w:bidi="hi-IN"/>
        </w:rPr>
        <w:t>बीवी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ताबेदारी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करे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दुश्मन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दोस्त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बन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जाये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5</w:t>
      </w:r>
      <w:r w:rsidR="008D4572">
        <w:rPr>
          <w:cs/>
          <w:lang w:bidi="hi-IN"/>
        </w:rPr>
        <w:t xml:space="preserve">. </w:t>
      </w:r>
      <w:r w:rsidRPr="00C74AD2">
        <w:rPr>
          <w:cs/>
          <w:lang w:bidi="hi-IN"/>
        </w:rPr>
        <w:tab/>
      </w:r>
      <w:r w:rsidRPr="00C74AD2">
        <w:rPr>
          <w:rFonts w:hint="cs"/>
          <w:cs/>
          <w:lang w:bidi="hi-IN"/>
        </w:rPr>
        <w:t>सदफ़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मोती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निकालना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फरज़न्द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पैदा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दौलतमन्द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आसूदगी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हासिल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6</w:t>
      </w:r>
      <w:r w:rsidR="008D4572">
        <w:rPr>
          <w:cs/>
          <w:lang w:bidi="hi-IN"/>
        </w:rPr>
        <w:t xml:space="preserve">. </w:t>
      </w:r>
      <w:r w:rsidRPr="00C74AD2">
        <w:rPr>
          <w:cs/>
          <w:lang w:bidi="hi-IN"/>
        </w:rPr>
        <w:tab/>
      </w:r>
      <w:r w:rsidRPr="00C74AD2">
        <w:rPr>
          <w:rFonts w:hint="cs"/>
          <w:cs/>
          <w:lang w:bidi="hi-IN"/>
        </w:rPr>
        <w:t>सदफ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="008D457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दौलत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मालामाल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फ़ायदा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पाये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दफ्ए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मलाल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7</w:t>
      </w:r>
      <w:r w:rsidR="008D4572">
        <w:rPr>
          <w:cs/>
          <w:lang w:bidi="hi-IN"/>
        </w:rPr>
        <w:t xml:space="preserve">. </w:t>
      </w:r>
      <w:r w:rsidRPr="00C74AD2">
        <w:rPr>
          <w:cs/>
          <w:lang w:bidi="hi-IN"/>
        </w:rPr>
        <w:tab/>
      </w:r>
      <w:r w:rsidRPr="00C74AD2">
        <w:rPr>
          <w:rFonts w:hint="cs"/>
          <w:cs/>
          <w:lang w:bidi="hi-IN"/>
        </w:rPr>
        <w:t>स</w:t>
      </w:r>
      <w:r w:rsidR="008F3E6B">
        <w:rPr>
          <w:rFonts w:hint="cs"/>
          <w:cs/>
          <w:lang w:bidi="hi-IN"/>
        </w:rPr>
        <w:t>ै</w:t>
      </w:r>
      <w:r w:rsidRPr="00C74AD2">
        <w:rPr>
          <w:rFonts w:hint="cs"/>
          <w:cs/>
          <w:lang w:bidi="hi-IN"/>
        </w:rPr>
        <w:t>य्याद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जालसाज़ी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औक़ात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बसर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करे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जुस्तजू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मालो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ज़र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दरबदर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फिरे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8</w:t>
      </w:r>
      <w:r w:rsidR="008D4572">
        <w:rPr>
          <w:cs/>
          <w:lang w:bidi="hi-IN"/>
        </w:rPr>
        <w:t xml:space="preserve">. </w:t>
      </w:r>
      <w:r w:rsidRPr="00C74AD2">
        <w:rPr>
          <w:cs/>
          <w:lang w:bidi="hi-IN"/>
        </w:rPr>
        <w:tab/>
      </w:r>
      <w:r w:rsidRPr="00C74AD2">
        <w:rPr>
          <w:rFonts w:hint="cs"/>
          <w:cs/>
          <w:lang w:bidi="hi-IN"/>
        </w:rPr>
        <w:t>साबुन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बीमारी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सेहत</w:t>
      </w:r>
      <w:r w:rsidRPr="00C74AD2">
        <w:rPr>
          <w:lang w:bidi="hi-IN"/>
        </w:rPr>
        <w:t xml:space="preserve">, </w:t>
      </w:r>
      <w:r w:rsidRPr="00C74AD2">
        <w:rPr>
          <w:rFonts w:hint="cs"/>
          <w:cs/>
          <w:lang w:bidi="hi-IN"/>
        </w:rPr>
        <w:t>कदुरत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दिल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साफ़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ख़लीक़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बामरव्वतो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इंसाफ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lastRenderedPageBreak/>
        <w:t>9</w:t>
      </w:r>
      <w:r w:rsidR="008D4572">
        <w:rPr>
          <w:cs/>
          <w:lang w:bidi="hi-IN"/>
        </w:rPr>
        <w:t xml:space="preserve">. </w:t>
      </w:r>
      <w:r w:rsidRPr="00C74AD2">
        <w:rPr>
          <w:cs/>
          <w:lang w:bidi="hi-IN"/>
        </w:rPr>
        <w:tab/>
      </w:r>
      <w:r w:rsidRPr="00C74AD2">
        <w:rPr>
          <w:rFonts w:hint="cs"/>
          <w:cs/>
          <w:lang w:bidi="hi-IN"/>
        </w:rPr>
        <w:t>सहनक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खाना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औरत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पारसाई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बढे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पारसाई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बढे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माल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हलाल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खाये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मर्द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नेअमत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व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दौलत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बढ़े</w:t>
      </w:r>
      <w:r w:rsidR="00362E76">
        <w:rPr>
          <w:cs/>
          <w:lang w:bidi="hi-IN"/>
        </w:rPr>
        <w:t>।</w:t>
      </w:r>
    </w:p>
    <w:p w:rsidR="00C74AD2" w:rsidRPr="00C74AD2" w:rsidRDefault="00C74AD2" w:rsidP="008F3E6B">
      <w:pPr>
        <w:pStyle w:val="libNormal"/>
        <w:rPr>
          <w:lang w:bidi="hi-IN"/>
        </w:rPr>
      </w:pPr>
      <w:r w:rsidRPr="00C74AD2">
        <w:rPr>
          <w:cs/>
          <w:lang w:bidi="hi-IN"/>
        </w:rPr>
        <w:t>10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सैक़ल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करना</w:t>
      </w:r>
      <w:r w:rsidR="005C088B">
        <w:rPr>
          <w:lang w:bidi="hi-IN"/>
        </w:rPr>
        <w:cr/>
      </w:r>
      <w:r w:rsidRPr="00C74AD2">
        <w:rPr>
          <w:rFonts w:hint="cs"/>
          <w:cs/>
          <w:lang w:bidi="hi-IN"/>
        </w:rPr>
        <w:t>इबादतो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रियाज़त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मंफअत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पाये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रंगे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इसयाँ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दूर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जाये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11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सदका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देना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लेना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अगर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सदका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फक्रो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फ़ाके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मुब्तिला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="00362E76">
        <w:rPr>
          <w:cs/>
          <w:lang w:bidi="hi-IN"/>
        </w:rPr>
        <w:t>।</w:t>
      </w:r>
    </w:p>
    <w:p w:rsidR="00C74AD2" w:rsidRPr="00C74AD2" w:rsidRDefault="00C74AD2" w:rsidP="00297DE6">
      <w:pPr>
        <w:pStyle w:val="libNormal"/>
        <w:rPr>
          <w:lang w:bidi="hi-IN"/>
        </w:rPr>
      </w:pPr>
      <w:r w:rsidRPr="00C74AD2">
        <w:rPr>
          <w:cs/>
          <w:lang w:bidi="hi-IN"/>
        </w:rPr>
        <w:t>12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सर्राफ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काम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तहसील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हाथ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आये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खोटे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खरे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का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हाल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जाए</w:t>
      </w:r>
      <w:r w:rsidR="00362E76">
        <w:rPr>
          <w:rFonts w:hint="cs"/>
          <w:cs/>
          <w:lang w:bidi="hi-IN"/>
        </w:rPr>
        <w:t>।</w:t>
      </w:r>
    </w:p>
    <w:p w:rsidR="00C74AD2" w:rsidRPr="00C74AD2" w:rsidRDefault="00C74AD2" w:rsidP="00297DE6">
      <w:pPr>
        <w:pStyle w:val="libNormal"/>
        <w:rPr>
          <w:lang w:bidi="hi-IN"/>
        </w:rPr>
      </w:pPr>
      <w:r w:rsidRPr="00C74AD2">
        <w:rPr>
          <w:cs/>
          <w:lang w:bidi="hi-IN"/>
        </w:rPr>
        <w:t>13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सीग़ए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निकाह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पढ़ना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मुसलमानों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नेकी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और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एहसान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करना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मंफअत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दीनो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दुनिया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मिले</w:t>
      </w:r>
      <w:r w:rsidR="00362E76">
        <w:rPr>
          <w:cs/>
          <w:lang w:bidi="hi-IN"/>
        </w:rPr>
        <w:t>।</w:t>
      </w:r>
    </w:p>
    <w:p w:rsidR="00C74AD2" w:rsidRPr="00C74AD2" w:rsidRDefault="00C74AD2" w:rsidP="00297DE6">
      <w:pPr>
        <w:pStyle w:val="libNormal"/>
        <w:rPr>
          <w:lang w:bidi="hi-IN"/>
        </w:rPr>
      </w:pPr>
      <w:r w:rsidRPr="00C74AD2">
        <w:rPr>
          <w:cs/>
          <w:lang w:bidi="hi-IN"/>
        </w:rPr>
        <w:t>14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सहरा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मुक़र्रबे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बादशाह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ज़ीक़द्र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फायदा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सूरत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पहुँचे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मुशिकल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आसान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="00362E76">
        <w:rPr>
          <w:cs/>
          <w:lang w:bidi="hi-IN"/>
        </w:rPr>
        <w:t>।</w:t>
      </w:r>
    </w:p>
    <w:p w:rsidR="00C74AD2" w:rsidRPr="00C74AD2" w:rsidRDefault="00C74AD2" w:rsidP="00297DE6">
      <w:pPr>
        <w:pStyle w:val="libNormal"/>
        <w:rPr>
          <w:lang w:bidi="hi-IN"/>
        </w:rPr>
      </w:pPr>
      <w:r w:rsidRPr="00C74AD2">
        <w:rPr>
          <w:cs/>
          <w:lang w:bidi="hi-IN"/>
        </w:rPr>
        <w:t>15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सुबहा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ख़्वाब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सुबहे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सादिक़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अमनो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काम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रानी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ताबीर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है</w:t>
      </w:r>
      <w:r w:rsidR="00362E76">
        <w:rPr>
          <w:cs/>
          <w:lang w:bidi="hi-IN"/>
        </w:rPr>
        <w:t>।</w:t>
      </w:r>
    </w:p>
    <w:p w:rsidR="00C74AD2" w:rsidRPr="00C74AD2" w:rsidRDefault="00C74AD2" w:rsidP="00297DE6">
      <w:pPr>
        <w:pStyle w:val="libNormal"/>
        <w:rPr>
          <w:lang w:bidi="hi-IN"/>
        </w:rPr>
      </w:pPr>
      <w:r w:rsidRPr="00C74AD2">
        <w:rPr>
          <w:cs/>
          <w:lang w:bidi="hi-IN"/>
        </w:rPr>
        <w:t>16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सोहबत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ख</w:t>
      </w:r>
      <w:r w:rsidR="00297DE6">
        <w:rPr>
          <w:rFonts w:hint="cs"/>
          <w:cs/>
          <w:lang w:bidi="hi-IN"/>
        </w:rPr>
        <w:t>्</w:t>
      </w:r>
      <w:r w:rsidRPr="00C74AD2">
        <w:rPr>
          <w:rFonts w:hint="cs"/>
          <w:cs/>
          <w:lang w:bidi="hi-IN"/>
        </w:rPr>
        <w:t>वाब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अपनी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औरत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सोहबत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करना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औरत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ताबे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रहने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और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उसके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मख़्फ़ी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राज़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ज़ाहिर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होने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मुतरादिफ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है</w:t>
      </w:r>
      <w:r w:rsidR="00362E76">
        <w:rPr>
          <w:cs/>
          <w:lang w:bidi="hi-IN"/>
        </w:rPr>
        <w:t>।</w:t>
      </w:r>
      <w:r w:rsidR="005C088B">
        <w:rPr>
          <w:lang w:bidi="hi-IN"/>
        </w:rPr>
        <w:cr/>
      </w:r>
      <w:r w:rsidRPr="00C74AD2">
        <w:rPr>
          <w:cs/>
          <w:lang w:bidi="hi-IN"/>
        </w:rPr>
        <w:lastRenderedPageBreak/>
        <w:t>17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सर्रफ़ी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करना</w:t>
      </w:r>
      <w:r w:rsidRPr="00C74AD2">
        <w:rPr>
          <w:cs/>
          <w:lang w:bidi="hi-IN"/>
        </w:rPr>
        <w:t xml:space="preserve"> </w:t>
      </w:r>
      <w:r w:rsidR="005C088B">
        <w:rPr>
          <w:lang w:bidi="hi-IN"/>
        </w:rPr>
        <w:cr/>
      </w:r>
      <w:r w:rsidRPr="00C74AD2">
        <w:rPr>
          <w:rFonts w:hint="cs"/>
          <w:cs/>
          <w:lang w:bidi="hi-IN"/>
        </w:rPr>
        <w:t>लोगों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ग़ीबत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और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ख़यानत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मेम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मशगूल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होने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तरादिफ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है</w:t>
      </w:r>
      <w:r w:rsidR="00362E76">
        <w:rPr>
          <w:cs/>
          <w:lang w:bidi="hi-IN"/>
        </w:rPr>
        <w:t>।</w:t>
      </w:r>
      <w:r w:rsidR="005C088B">
        <w:rPr>
          <w:lang w:bidi="hi-IN"/>
        </w:rPr>
        <w:cr/>
      </w:r>
      <w:r w:rsidRPr="00C74AD2">
        <w:rPr>
          <w:cs/>
          <w:lang w:bidi="hi-IN"/>
        </w:rPr>
        <w:t>18</w:t>
      </w:r>
      <w:r w:rsidR="00200CA0">
        <w:rPr>
          <w:cs/>
          <w:lang w:bidi="hi-IN"/>
        </w:rPr>
        <w:t>.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सफ़ा</w:t>
      </w:r>
      <w:r w:rsidR="00297DE6">
        <w:rPr>
          <w:rFonts w:hint="cs"/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व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मरवा</w:t>
      </w:r>
      <w:r w:rsidRPr="00C74AD2">
        <w:rPr>
          <w:cs/>
          <w:lang w:bidi="hi-IN"/>
        </w:rPr>
        <w:t xml:space="preserve"> </w:t>
      </w:r>
      <w:r w:rsidR="005C088B">
        <w:rPr>
          <w:lang w:bidi="hi-IN"/>
        </w:rPr>
        <w:cr/>
      </w:r>
      <w:r w:rsidRPr="00C74AD2">
        <w:rPr>
          <w:rFonts w:hint="cs"/>
          <w:cs/>
          <w:lang w:bidi="hi-IN"/>
        </w:rPr>
        <w:t>ख़्वाब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सफ़ा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व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मरवा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नेकी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और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पर्हेज़गार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अख़्तियार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करने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बाएस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है</w:t>
      </w:r>
      <w:r w:rsidR="00362E76">
        <w:rPr>
          <w:cs/>
          <w:lang w:bidi="hi-IN"/>
        </w:rPr>
        <w:t>।</w:t>
      </w:r>
      <w:r w:rsidR="005C088B">
        <w:rPr>
          <w:lang w:bidi="hi-IN"/>
        </w:rPr>
        <w:cr/>
      </w:r>
      <w:r w:rsidRPr="00C74AD2">
        <w:rPr>
          <w:cs/>
          <w:lang w:bidi="hi-IN"/>
        </w:rPr>
        <w:t>19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समग़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अरबी</w:t>
      </w:r>
      <w:r w:rsidRPr="00C74AD2">
        <w:rPr>
          <w:cs/>
          <w:lang w:bidi="hi-IN"/>
        </w:rPr>
        <w:t xml:space="preserve"> (</w:t>
      </w:r>
      <w:r w:rsidRPr="00C74AD2">
        <w:rPr>
          <w:rFonts w:hint="cs"/>
          <w:cs/>
          <w:lang w:bidi="hi-IN"/>
        </w:rPr>
        <w:t>गोंद</w:t>
      </w:r>
      <w:r w:rsidRPr="00C74AD2">
        <w:rPr>
          <w:cs/>
          <w:lang w:bidi="hi-IN"/>
        </w:rPr>
        <w:t>)</w:t>
      </w:r>
      <w:r w:rsidR="005C088B">
        <w:rPr>
          <w:lang w:bidi="hi-IN"/>
        </w:rPr>
        <w:cr/>
      </w:r>
      <w:r w:rsidRPr="00C74AD2">
        <w:rPr>
          <w:rFonts w:hint="cs"/>
          <w:cs/>
          <w:lang w:bidi="hi-IN"/>
        </w:rPr>
        <w:t>ख़्वाब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में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समग़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अरबी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ब़च्चे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कच्चे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खाने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मुतरादिफ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है</w:t>
      </w:r>
      <w:r w:rsidR="00362E76">
        <w:rPr>
          <w:rFonts w:hint="cs"/>
          <w:cs/>
          <w:lang w:bidi="hi-IN"/>
        </w:rPr>
        <w:t>।</w:t>
      </w:r>
      <w:r w:rsidR="005C088B">
        <w:rPr>
          <w:lang w:bidi="hi-IN"/>
        </w:rPr>
        <w:cr/>
      </w:r>
      <w:r w:rsidRPr="00C74AD2">
        <w:rPr>
          <w:cs/>
          <w:lang w:bidi="hi-IN"/>
        </w:rPr>
        <w:t>20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सलीब</w:t>
      </w:r>
      <w:r w:rsidRPr="00C74AD2">
        <w:rPr>
          <w:cs/>
          <w:lang w:bidi="hi-IN"/>
        </w:rPr>
        <w:t xml:space="preserve"> </w:t>
      </w:r>
    </w:p>
    <w:p w:rsidR="008F3E6B" w:rsidRDefault="00C74AD2" w:rsidP="008F3E6B">
      <w:pPr>
        <w:pStyle w:val="libNormal"/>
        <w:rPr>
          <w:rFonts w:hint="cs"/>
          <w:lang w:bidi="hi-IN"/>
        </w:rPr>
      </w:pPr>
      <w:r w:rsidRPr="00C74AD2">
        <w:rPr>
          <w:rFonts w:hint="cs"/>
          <w:cs/>
          <w:lang w:bidi="hi-IN"/>
        </w:rPr>
        <w:t>ख़्वाब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सलीब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पाना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ख़रीदना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दीन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खलल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पड़ने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सबब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है</w:t>
      </w:r>
      <w:r w:rsidR="00362E76">
        <w:rPr>
          <w:cs/>
          <w:lang w:bidi="hi-IN"/>
        </w:rPr>
        <w:t>।</w:t>
      </w:r>
      <w:r w:rsidR="005C088B">
        <w:rPr>
          <w:lang w:bidi="hi-IN"/>
        </w:rPr>
        <w:cr/>
      </w:r>
    </w:p>
    <w:p w:rsidR="008F3E6B" w:rsidRDefault="008F3E6B" w:rsidP="008F3E6B">
      <w:pPr>
        <w:pStyle w:val="Heading1"/>
        <w:rPr>
          <w:rFonts w:hint="cs"/>
          <w:lang w:bidi="hi-IN"/>
        </w:rPr>
      </w:pPr>
      <w:bookmarkStart w:id="22" w:name="_Toc496726265"/>
      <w:r>
        <w:rPr>
          <w:rFonts w:hint="cs"/>
          <w:cs/>
          <w:lang w:bidi="hi-IN"/>
        </w:rPr>
        <w:t>(ज़ाद-ज़)</w:t>
      </w:r>
      <w:bookmarkEnd w:id="22"/>
    </w:p>
    <w:p w:rsidR="00C74AD2" w:rsidRPr="00C74AD2" w:rsidRDefault="00C74AD2" w:rsidP="008F3E6B">
      <w:pPr>
        <w:pStyle w:val="libNormal"/>
        <w:rPr>
          <w:lang w:bidi="hi-IN"/>
        </w:rPr>
      </w:pPr>
      <w:r w:rsidRPr="00C74AD2">
        <w:rPr>
          <w:cs/>
          <w:lang w:bidi="hi-IN"/>
        </w:rPr>
        <w:t>1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ज़मानत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देना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ज़मिन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किसी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मंफअत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फ़ैज़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पहुँचाय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दुसर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सूरत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खुद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किसी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फ़ायदा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उठाये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2</w:t>
      </w:r>
      <w:r w:rsidR="00200CA0">
        <w:rPr>
          <w:cs/>
          <w:lang w:bidi="hi-IN"/>
        </w:rPr>
        <w:t>.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ज़ियाफत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खाना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खिलाना</w:t>
      </w:r>
      <w:r w:rsidR="005C088B">
        <w:rPr>
          <w:lang w:bidi="hi-IN"/>
        </w:rPr>
        <w:cr/>
      </w:r>
      <w:r w:rsidRPr="00C74AD2">
        <w:rPr>
          <w:rFonts w:hint="cs"/>
          <w:cs/>
          <w:lang w:bidi="hi-IN"/>
        </w:rPr>
        <w:t>नअमत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व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मंफअत</w:t>
      </w:r>
      <w:r w:rsidR="00297DE6">
        <w:rPr>
          <w:rFonts w:hint="cs"/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हुसूल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साहिबे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जूदो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करम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दुआ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कूबूल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3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ज़ईफ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आपको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म़र्तबा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कम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ज़वाले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हशमतो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जलाल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शिद्दते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अमराज़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नातवानी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निढाल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4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ज़हाका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औरत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सोहबत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करना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lastRenderedPageBreak/>
        <w:t>किसी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लोंडी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बद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कारी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गिरफ़्तार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फरज़न्द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ग़ासिबो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बद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अतवार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5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ज़ाया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ख़्वाब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दुनिया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माल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ज़ाया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दीन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तरक़्क़ी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बाएस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है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6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ज़ब्त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मुसीबत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सर्बो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ज़ब्त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करना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ग़मो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अन्दोह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निजत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पाने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दलील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है</w:t>
      </w:r>
      <w:r w:rsidR="00362E76">
        <w:rPr>
          <w:rFonts w:hint="cs"/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7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ज़िद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करना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ख़्वाब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किसी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बात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ज़िद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करना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नामों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नामों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नूमूद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और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दुनियावी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शोहरत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ख़्वाहिश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दलील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है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8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ज़र्ब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लगाना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ख़्वाब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ज़र्ब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लगाना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अपना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फर्ख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ज़ाहिर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करने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मुतरादिफ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है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9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ज़रूरत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पड़ना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ख़्वाब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किसी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चीज़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ज़रूरत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होना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हिर्सो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तमा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ताबीर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है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10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ज़रीह</w:t>
      </w:r>
      <w:r w:rsidRPr="00C74AD2">
        <w:rPr>
          <w:cs/>
          <w:lang w:bidi="hi-IN"/>
        </w:rPr>
        <w:t xml:space="preserve"> (</w:t>
      </w:r>
      <w:r w:rsidRPr="00C74AD2">
        <w:rPr>
          <w:rFonts w:hint="cs"/>
          <w:cs/>
          <w:lang w:bidi="hi-IN"/>
        </w:rPr>
        <w:t>ताज़िया</w:t>
      </w:r>
      <w:r w:rsidRPr="00C74AD2">
        <w:rPr>
          <w:cs/>
          <w:lang w:bidi="hi-IN"/>
        </w:rPr>
        <w:t xml:space="preserve">) </w:t>
      </w:r>
      <w:r w:rsidRPr="00C74AD2">
        <w:rPr>
          <w:rFonts w:hint="cs"/>
          <w:cs/>
          <w:lang w:bidi="hi-IN"/>
        </w:rPr>
        <w:t>देखना</w:t>
      </w:r>
      <w:r w:rsidR="00362E76">
        <w:rPr>
          <w:cs/>
          <w:lang w:bidi="hi-IN"/>
        </w:rPr>
        <w:t>।</w:t>
      </w:r>
      <w:r w:rsidR="005C088B">
        <w:rPr>
          <w:lang w:bidi="hi-IN"/>
        </w:rPr>
        <w:cr/>
      </w:r>
      <w:r w:rsidRPr="00C74AD2">
        <w:rPr>
          <w:rFonts w:hint="cs"/>
          <w:cs/>
          <w:lang w:bidi="hi-IN"/>
        </w:rPr>
        <w:t>फिक्रो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आफ़ियत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ताबीर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है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11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ज़ोफ़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पड़ना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इज़्ज़तो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मर्तबे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कमी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होने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मुतरादिफ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है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12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ज़ईफ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खुद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ज़ईफ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दुनियावी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कमज़ोरी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सबब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है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</w:p>
    <w:p w:rsidR="00C74AD2" w:rsidRPr="00C74AD2" w:rsidRDefault="00C74AD2" w:rsidP="00297DE6">
      <w:pPr>
        <w:pStyle w:val="Heading1"/>
        <w:rPr>
          <w:lang w:bidi="hi-IN"/>
        </w:rPr>
      </w:pPr>
      <w:bookmarkStart w:id="23" w:name="_Toc496726266"/>
      <w:r w:rsidRPr="00C74AD2">
        <w:rPr>
          <w:cs/>
          <w:lang w:bidi="hi-IN"/>
        </w:rPr>
        <w:t>(</w:t>
      </w:r>
      <w:r w:rsidRPr="00C74AD2">
        <w:rPr>
          <w:rFonts w:hint="cs"/>
          <w:cs/>
          <w:lang w:bidi="hi-IN"/>
        </w:rPr>
        <w:t>तो</w:t>
      </w:r>
      <w:r w:rsidR="008F3E6B">
        <w:rPr>
          <w:rFonts w:hint="cs"/>
          <w:cs/>
          <w:lang w:bidi="hi-IN"/>
        </w:rPr>
        <w:t>-त</w:t>
      </w:r>
      <w:r w:rsidR="009B6BF2">
        <w:rPr>
          <w:cs/>
          <w:lang w:bidi="hi-IN"/>
        </w:rPr>
        <w:t>)</w:t>
      </w:r>
      <w:bookmarkEnd w:id="23"/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1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तिलिस्यान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दीन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तरक़्क़ी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पाये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लेकिन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क़रामत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शामिल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जाये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2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तबीब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दाफे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अमराज़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व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सेहत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अलामत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है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मज़ीद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मालो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राहत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बशारत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है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3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तशत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व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ताऊव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व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तंबूर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वग़ैरा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दोलत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व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नेअमत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फ़रावन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मिले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लोंडी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खूबसूरत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गुलाम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ताबे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फ़रमान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मिले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4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ताक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बीवी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मालदार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ख़ज़ाना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हाथ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आये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नोकरों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राहतो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आराम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पाये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5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तवाफ़े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काबा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="005C088B">
        <w:rPr>
          <w:lang w:bidi="hi-IN"/>
        </w:rPr>
        <w:cr/>
      </w:r>
      <w:r w:rsidRPr="00C74AD2">
        <w:rPr>
          <w:rFonts w:hint="cs"/>
          <w:cs/>
          <w:lang w:bidi="hi-IN"/>
        </w:rPr>
        <w:t>वालिदेन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इताअत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अज़ीज़ों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दिलदारी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करे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राहे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रास्त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चले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6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ताऊस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पकड़ना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औरत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रक़्क़ास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मिले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शाहे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अजम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राहत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मज़ीद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दौलत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व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इकबाल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ख़ातिर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ख़्वाह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7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तायर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औरत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और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माल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मिलने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निशानी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है</w:t>
      </w:r>
      <w:r w:rsidR="00362E76">
        <w:rPr>
          <w:rFonts w:hint="cs"/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8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तूती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="008D457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lastRenderedPageBreak/>
        <w:t>औरत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बाकिरा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मिले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दौकलमन्द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फ़रज़न्द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खुश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अतवार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मिले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9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तलाक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बीबी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ज़ौजा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मंकूहा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सिवा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मोहब्बत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दफ़ए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बीमारी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और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कुल्फ़त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10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तौक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आहनी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="008D4572">
        <w:rPr>
          <w:cs/>
          <w:lang w:bidi="hi-IN"/>
        </w:rPr>
        <w:t xml:space="preserve"> </w:t>
      </w:r>
      <w:r w:rsidR="005C088B">
        <w:rPr>
          <w:lang w:bidi="hi-IN"/>
        </w:rPr>
        <w:cr/>
      </w:r>
      <w:r w:rsidRPr="00C74AD2">
        <w:rPr>
          <w:rFonts w:hint="cs"/>
          <w:cs/>
          <w:lang w:bidi="hi-IN"/>
        </w:rPr>
        <w:t>बला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व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मेहनत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व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तबाही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है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कुल्फत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111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तौके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ज़र्री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  <w:r w:rsidR="005C088B">
        <w:rPr>
          <w:lang w:bidi="hi-IN"/>
        </w:rPr>
        <w:cr/>
      </w:r>
      <w:r w:rsidRPr="00C74AD2">
        <w:rPr>
          <w:rFonts w:hint="cs"/>
          <w:cs/>
          <w:lang w:bidi="hi-IN"/>
        </w:rPr>
        <w:t>औरत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शौहर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शादमानी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फ़तहो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कामरानी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12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तिलिस्म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काम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ऐसा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अजीबो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ग़रीब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पेस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जिसकी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वजह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अन्देशा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व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कुलफ़तो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माल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13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तबेला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घोड़ों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भरा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हासिल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कुल्फ़तो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माल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14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तुफ़ान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फ़िक्रो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तरदुद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लाहिक़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मालो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ज़नो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फ़रज़न्द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ख़यालहो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15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तमंचा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हाकिम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जाबिर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मंफअत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पाये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दुश्मन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क़वी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व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ज़बर्दस्त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जाये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16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तंमाचा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मारते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ओलाद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बदफेली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ग़म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खाये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खुद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मुत्तहिम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जाये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17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तहारत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करते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lastRenderedPageBreak/>
        <w:t>दलीले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तन्दरूस्ती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व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दौलत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है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बाएस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बुज़ुर्गी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व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रियासत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है</w:t>
      </w:r>
      <w:r w:rsidR="00362E76">
        <w:rPr>
          <w:rFonts w:hint="cs"/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18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ताऊन</w:t>
      </w:r>
      <w:r w:rsidR="008D457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ख़्वाब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ताऊन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मुब्तिला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होना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फ़ित्ना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व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बला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ताबीर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है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19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तालिबे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इल्म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होना</w:t>
      </w:r>
      <w:r w:rsidRPr="00C74AD2">
        <w:rPr>
          <w:cs/>
          <w:lang w:bidi="hi-IN"/>
        </w:rPr>
        <w:t xml:space="preserve"> </w:t>
      </w:r>
      <w:r w:rsidR="005C088B">
        <w:rPr>
          <w:lang w:bidi="hi-IN"/>
        </w:rPr>
        <w:cr/>
      </w:r>
      <w:r w:rsidRPr="00C74AD2">
        <w:rPr>
          <w:rFonts w:hint="cs"/>
          <w:cs/>
          <w:lang w:bidi="hi-IN"/>
        </w:rPr>
        <w:t>ख़्वाब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तालिबे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इल्मी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करना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किसी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उस्ताद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पढ़ना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जैसा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इल्म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पढ़े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उसकी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ताबीर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नेक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है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20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तबाबत</w:t>
      </w:r>
      <w:r w:rsidRPr="00C74AD2">
        <w:rPr>
          <w:cs/>
          <w:lang w:bidi="hi-IN"/>
        </w:rPr>
        <w:t xml:space="preserve"> (</w:t>
      </w:r>
      <w:r w:rsidRPr="00C74AD2">
        <w:rPr>
          <w:rFonts w:hint="cs"/>
          <w:cs/>
          <w:lang w:bidi="hi-IN"/>
        </w:rPr>
        <w:t>हिकमत</w:t>
      </w:r>
      <w:r w:rsidRPr="00C74AD2">
        <w:rPr>
          <w:cs/>
          <w:lang w:bidi="hi-IN"/>
        </w:rPr>
        <w:t xml:space="preserve">)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हिकमत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करते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इस्लाहो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हिदायत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मुतरादिफ़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है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21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तबला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बेहूदगी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और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इफ़्तेरा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तबीर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है</w:t>
      </w:r>
      <w:r w:rsidR="00362E76">
        <w:rPr>
          <w:cs/>
          <w:lang w:bidi="hi-IN"/>
        </w:rPr>
        <w:t>।</w:t>
      </w:r>
      <w:r w:rsidRPr="00C74AD2">
        <w:rPr>
          <w:rFonts w:hint="cs"/>
          <w:cs/>
          <w:lang w:bidi="hi-IN"/>
        </w:rPr>
        <w:t>ख़्वाब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खाना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शराब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मिले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22</w:t>
      </w:r>
      <w:r w:rsidR="00200CA0">
        <w:rPr>
          <w:cs/>
          <w:lang w:bidi="hi-IN"/>
        </w:rPr>
        <w:t>.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तआम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बेहूदगी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और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इफ़्तेरा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ताबीर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है</w:t>
      </w:r>
      <w:r w:rsidR="00362E76">
        <w:rPr>
          <w:cs/>
          <w:lang w:bidi="hi-IN"/>
        </w:rPr>
        <w:t>।</w:t>
      </w:r>
      <w:r w:rsidRPr="00C74AD2">
        <w:rPr>
          <w:rFonts w:hint="cs"/>
          <w:cs/>
          <w:lang w:bidi="hi-IN"/>
        </w:rPr>
        <w:t>ख़्वब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खाना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शराब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मिले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पाये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रंजो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ग़म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मुतरदिफ़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है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23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तअना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ख़्वाब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तअना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देना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सुनना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बाहमी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दुय़श्मनी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और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जुदाई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ताबीर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है</w:t>
      </w:r>
      <w:r w:rsidR="00362E76">
        <w:rPr>
          <w:rFonts w:hint="cs"/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24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तुग़यानी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ख़्वाब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तुग़यानी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अज़ाबे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ईलाही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और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बलाये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आसमानी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ताबीर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है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25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तवाफ़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करना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lastRenderedPageBreak/>
        <w:t>ख़्वाब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काबे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तवाफ़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करना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गुनाहों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तायब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होने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और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बुजुर्गाने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इस्लाम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इताअत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शेआर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होने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नीज़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दीन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और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दुनिया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की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भलाई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सबब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है</w:t>
      </w:r>
      <w:r w:rsidR="00362E76">
        <w:rPr>
          <w:rFonts w:hint="cs"/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26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तवायफ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ख़्वाब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तवायफ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मक्रो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फ़रेब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मुब्तिला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होने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मुतरादिफ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है</w:t>
      </w:r>
      <w:r w:rsidR="00362E76">
        <w:rPr>
          <w:cs/>
          <w:lang w:bidi="hi-IN"/>
        </w:rPr>
        <w:t>।</w:t>
      </w:r>
    </w:p>
    <w:p w:rsidR="00297DE6" w:rsidRDefault="00297DE6" w:rsidP="00C74AD2">
      <w:pPr>
        <w:pStyle w:val="libNormal"/>
        <w:rPr>
          <w:lang w:bidi="hi-IN"/>
        </w:rPr>
      </w:pPr>
    </w:p>
    <w:p w:rsidR="00C74AD2" w:rsidRPr="00C74AD2" w:rsidRDefault="00C74AD2" w:rsidP="00297DE6">
      <w:pPr>
        <w:pStyle w:val="Heading1"/>
        <w:rPr>
          <w:lang w:bidi="hi-IN"/>
        </w:rPr>
      </w:pPr>
      <w:bookmarkStart w:id="24" w:name="_Toc496726267"/>
      <w:r w:rsidRPr="00C74AD2">
        <w:rPr>
          <w:cs/>
          <w:lang w:bidi="hi-IN"/>
        </w:rPr>
        <w:t>(</w:t>
      </w:r>
      <w:r w:rsidRPr="00C74AD2">
        <w:rPr>
          <w:rFonts w:hint="cs"/>
          <w:cs/>
          <w:lang w:bidi="hi-IN"/>
        </w:rPr>
        <w:t>ज़ो</w:t>
      </w:r>
      <w:r w:rsidR="008F3E6B">
        <w:rPr>
          <w:rFonts w:hint="cs"/>
          <w:cs/>
          <w:lang w:bidi="hi-IN"/>
        </w:rPr>
        <w:t>-ज़</w:t>
      </w:r>
      <w:r w:rsidR="009B6BF2">
        <w:rPr>
          <w:cs/>
          <w:lang w:bidi="hi-IN"/>
        </w:rPr>
        <w:t>)</w:t>
      </w:r>
      <w:bookmarkEnd w:id="24"/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1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ज़ालिम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अगर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ख़ौफ़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खाये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नहूसतो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परेशानी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और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निडर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दौलतो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कामरानी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2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ज़ुल्म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यगाना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बेगाना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करना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जिस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ज़ुल्म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किया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वो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बेज़ार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और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खुद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बला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व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ग़म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गिरफ़्तार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3</w:t>
      </w:r>
      <w:r w:rsidR="00FA7811">
        <w:rPr>
          <w:cs/>
          <w:lang w:bidi="hi-IN"/>
        </w:rPr>
        <w:t>.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जुल्मात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जाबिर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बादशाह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मुसाहिब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उम्र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दरीज़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मनाक़िब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वाला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4</w:t>
      </w:r>
      <w:r w:rsidR="00FA7811">
        <w:rPr>
          <w:cs/>
          <w:lang w:bidi="hi-IN"/>
        </w:rPr>
        <w:t>.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जूरूफे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ख़ानादारी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नौकर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चाकर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मिलें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रात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दिन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इताअत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गुज़ार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रहें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5</w:t>
      </w:r>
      <w:r w:rsidR="00FA7811">
        <w:rPr>
          <w:cs/>
          <w:lang w:bidi="hi-IN"/>
        </w:rPr>
        <w:t>.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ज़राफत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ख़्वाब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ज़राफ़त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मशगुल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बेहूदगी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और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लामानी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बातों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मुब्तिला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होने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निशानी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है</w:t>
      </w:r>
      <w:r w:rsidR="00362E76">
        <w:rPr>
          <w:rFonts w:hint="cs"/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lastRenderedPageBreak/>
        <w:t>6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ज़ोहर</w:t>
      </w:r>
      <w:r w:rsidR="005C088B">
        <w:rPr>
          <w:lang w:bidi="hi-IN"/>
        </w:rPr>
        <w:cr/>
      </w:r>
      <w:r w:rsidRPr="00C74AD2">
        <w:rPr>
          <w:rFonts w:hint="cs"/>
          <w:cs/>
          <w:lang w:bidi="hi-IN"/>
        </w:rPr>
        <w:t>ख़्वाब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ज़ोहर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नमाज़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शामिल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होना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दीनदारी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ताबीर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है</w:t>
      </w:r>
      <w:r w:rsidR="00362E76">
        <w:rPr>
          <w:cs/>
          <w:lang w:bidi="hi-IN"/>
        </w:rPr>
        <w:t>।</w:t>
      </w:r>
    </w:p>
    <w:p w:rsidR="00297DE6" w:rsidRDefault="00297DE6" w:rsidP="00C74AD2">
      <w:pPr>
        <w:pStyle w:val="libNormal"/>
        <w:rPr>
          <w:lang w:bidi="hi-IN"/>
        </w:rPr>
      </w:pPr>
    </w:p>
    <w:p w:rsidR="00C74AD2" w:rsidRPr="00C74AD2" w:rsidRDefault="00C74AD2" w:rsidP="00297DE6">
      <w:pPr>
        <w:pStyle w:val="Heading1"/>
        <w:rPr>
          <w:lang w:bidi="hi-IN"/>
        </w:rPr>
      </w:pPr>
      <w:bookmarkStart w:id="25" w:name="_Toc496726268"/>
      <w:r w:rsidRPr="00C74AD2">
        <w:rPr>
          <w:cs/>
          <w:lang w:bidi="hi-IN"/>
        </w:rPr>
        <w:t>(</w:t>
      </w:r>
      <w:r w:rsidRPr="00C74AD2">
        <w:rPr>
          <w:rFonts w:hint="cs"/>
          <w:cs/>
          <w:lang w:bidi="hi-IN"/>
        </w:rPr>
        <w:t>ऐन</w:t>
      </w:r>
      <w:r w:rsidR="008F3E6B">
        <w:rPr>
          <w:rFonts w:hint="cs"/>
          <w:cs/>
          <w:lang w:bidi="hi-IN"/>
        </w:rPr>
        <w:t>-ई</w:t>
      </w:r>
      <w:r w:rsidR="009B6BF2">
        <w:rPr>
          <w:cs/>
          <w:lang w:bidi="hi-IN"/>
        </w:rPr>
        <w:t>)</w:t>
      </w:r>
      <w:bookmarkEnd w:id="25"/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1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हज़रत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ईसा</w:t>
      </w:r>
      <w:r w:rsidRPr="00C74AD2">
        <w:rPr>
          <w:cs/>
          <w:lang w:bidi="hi-IN"/>
        </w:rPr>
        <w:t xml:space="preserve"> (</w:t>
      </w:r>
      <w:r w:rsidRPr="00C74AD2">
        <w:rPr>
          <w:rFonts w:hint="cs"/>
          <w:cs/>
          <w:lang w:bidi="hi-IN"/>
        </w:rPr>
        <w:t>अ</w:t>
      </w:r>
      <w:r w:rsidR="008D4572">
        <w:rPr>
          <w:cs/>
          <w:lang w:bidi="hi-IN"/>
        </w:rPr>
        <w:t>.</w:t>
      </w:r>
      <w:r w:rsidR="009B6BF2">
        <w:rPr>
          <w:cs/>
          <w:lang w:bidi="hi-IN"/>
        </w:rPr>
        <w:t>)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फरज़न्द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पैदा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जहाँ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नफ़ा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पहुँचाये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हकीम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दाना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2</w:t>
      </w:r>
      <w:r w:rsidR="00FA7811">
        <w:rPr>
          <w:cs/>
          <w:lang w:bidi="hi-IN"/>
        </w:rPr>
        <w:t>.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हज़रत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ईज़राईल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मौत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पैग़ाम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समझे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गुनाहों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तौबा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करे</w:t>
      </w:r>
      <w:r w:rsidR="00362E76">
        <w:rPr>
          <w:rFonts w:hint="cs"/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3</w:t>
      </w:r>
      <w:r w:rsidR="00FA7811">
        <w:rPr>
          <w:cs/>
          <w:lang w:bidi="hi-IN"/>
        </w:rPr>
        <w:t>.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हज़रत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ईज़राईल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सलाम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करते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दुनिया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एमन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व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महफूज़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रहे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आक़ेबत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सैरेजिनाँ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महफूज़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रहे</w:t>
      </w:r>
      <w:r w:rsidR="00362E76">
        <w:rPr>
          <w:rFonts w:hint="cs"/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4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ईज़राईल</w:t>
      </w:r>
      <w:r w:rsidR="00297DE6">
        <w:rPr>
          <w:rFonts w:hint="cs"/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रूह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कब्ज़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करते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उम्र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दराज़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दौलत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ज़्यादा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उम्र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भर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खुरर्मी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व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राहत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रहे</w:t>
      </w:r>
      <w:r w:rsidR="00362E76">
        <w:rPr>
          <w:rFonts w:hint="cs"/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5</w:t>
      </w:r>
      <w:r w:rsidR="00FA7811">
        <w:rPr>
          <w:cs/>
          <w:lang w:bidi="hi-IN"/>
        </w:rPr>
        <w:t>.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अलम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अब्बास</w:t>
      </w:r>
      <w:r w:rsidRPr="00C74AD2">
        <w:rPr>
          <w:cs/>
          <w:lang w:bidi="hi-IN"/>
        </w:rPr>
        <w:t xml:space="preserve"> (</w:t>
      </w:r>
      <w:r w:rsidRPr="00C74AD2">
        <w:rPr>
          <w:rFonts w:hint="cs"/>
          <w:cs/>
          <w:lang w:bidi="hi-IN"/>
        </w:rPr>
        <w:t>अ</w:t>
      </w:r>
      <w:r w:rsidR="008D4572">
        <w:rPr>
          <w:cs/>
          <w:lang w:bidi="hi-IN"/>
        </w:rPr>
        <w:t>.</w:t>
      </w:r>
      <w:r w:rsidR="009B6BF2">
        <w:rPr>
          <w:cs/>
          <w:lang w:bidi="hi-IN"/>
        </w:rPr>
        <w:t>)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देना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उसे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हाथ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लेना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किसी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सरदार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जाहो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हशमत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6</w:t>
      </w:r>
      <w:r w:rsidR="00FA7811">
        <w:rPr>
          <w:cs/>
          <w:lang w:bidi="hi-IN"/>
        </w:rPr>
        <w:t>.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अर्शे</w:t>
      </w:r>
      <w:r w:rsidR="00297DE6">
        <w:rPr>
          <w:rFonts w:hint="cs"/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बरी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सल्तन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रियासत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पाये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दुनिया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इज़्ज़त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बढ़े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7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अत्तार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बादशाह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वज़ीर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किसी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ख़ास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बादशाह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दबीर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lastRenderedPageBreak/>
        <w:t>8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इमारत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बुजुर्ग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रज़्मगाह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बड़े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मर्तबे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पहुँचे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मालो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दौलत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इन्तिहा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हाथ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लगे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9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औरत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बुजुर्गी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व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नेअमत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पाये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अज़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खुद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माल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गुम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शुदा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ह्थ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आये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10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अज़्वे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तनासुल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फ़रज़न्द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ताबीर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है</w:t>
      </w:r>
      <w:r w:rsidR="00362E76">
        <w:rPr>
          <w:cs/>
          <w:lang w:bidi="hi-IN"/>
        </w:rPr>
        <w:t>।</w:t>
      </w:r>
    </w:p>
    <w:p w:rsidR="00C74AD2" w:rsidRPr="00C74AD2" w:rsidRDefault="00C74AD2" w:rsidP="00297DE6">
      <w:pPr>
        <w:pStyle w:val="libNormal"/>
        <w:rPr>
          <w:lang w:bidi="hi-IN"/>
        </w:rPr>
      </w:pPr>
      <w:r w:rsidRPr="00C74AD2">
        <w:rPr>
          <w:cs/>
          <w:lang w:bidi="hi-IN"/>
        </w:rPr>
        <w:t>11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इमारत</w:t>
      </w:r>
      <w:r w:rsidR="005C088B">
        <w:rPr>
          <w:lang w:bidi="hi-IN"/>
        </w:rPr>
        <w:cr/>
      </w:r>
      <w:r w:rsidRPr="00C74AD2">
        <w:rPr>
          <w:rFonts w:hint="cs"/>
          <w:cs/>
          <w:lang w:bidi="hi-IN"/>
        </w:rPr>
        <w:t>ख़्वाब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अगर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कोई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ख़राब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मस्जिद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ख़ानक़ाह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इमारत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बनाना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बनते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दीन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इस्लाह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और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आफ़ियत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बख़ैर</w:t>
      </w:r>
      <w:r w:rsidR="00297DE6">
        <w:rPr>
          <w:rFonts w:hint="cs"/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होने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अलामत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है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12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उलमा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उलमा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सोहबत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बैठना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इज़्ज़त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ओर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तौक़ीर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ताबीर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है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13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उम्र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शुमार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करना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बीमारी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और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तंगदस्ती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दलील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है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14</w:t>
      </w:r>
      <w:r w:rsidR="00FA7811">
        <w:rPr>
          <w:cs/>
          <w:lang w:bidi="hi-IN"/>
        </w:rPr>
        <w:t>.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उमरा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करना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हज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करना</w:t>
      </w:r>
      <w:r w:rsidR="008D457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दीनो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दुनिया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बेहतरी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दलील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है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15</w:t>
      </w:r>
      <w:r w:rsidR="00200CA0">
        <w:rPr>
          <w:cs/>
          <w:lang w:bidi="hi-IN"/>
        </w:rPr>
        <w:t>.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उन्नाब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खाना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मालो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मनाल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हुसुल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दलील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है</w:t>
      </w:r>
      <w:r w:rsidR="00362E76">
        <w:rPr>
          <w:rFonts w:hint="cs"/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16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अंबर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पाना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lastRenderedPageBreak/>
        <w:t>दीनवी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मंफअत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हासिल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करने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दलील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है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17</w:t>
      </w:r>
      <w:r w:rsidR="00FA7811">
        <w:rPr>
          <w:cs/>
          <w:lang w:bidi="hi-IN"/>
        </w:rPr>
        <w:t>.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ऊद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पाना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बादशाह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हाकिमे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वक़्त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अमान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हासिल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करने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सबब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है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18</w:t>
      </w:r>
      <w:r w:rsidR="00FA7811">
        <w:rPr>
          <w:cs/>
          <w:lang w:bidi="hi-IN"/>
        </w:rPr>
        <w:t>.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ई</w:t>
      </w:r>
      <w:r w:rsidR="00297DE6">
        <w:rPr>
          <w:rFonts w:hint="cs"/>
          <w:cs/>
          <w:lang w:bidi="hi-IN"/>
        </w:rPr>
        <w:t>सा</w:t>
      </w:r>
      <w:r w:rsidRPr="00C74AD2">
        <w:rPr>
          <w:rFonts w:hint="cs"/>
          <w:cs/>
          <w:lang w:bidi="hi-IN"/>
        </w:rPr>
        <w:t>ई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होना</w:t>
      </w:r>
      <w:r w:rsidRPr="00C74AD2">
        <w:rPr>
          <w:cs/>
          <w:lang w:bidi="hi-IN"/>
        </w:rPr>
        <w:t xml:space="preserve"> </w:t>
      </w:r>
      <w:r w:rsidR="005C088B">
        <w:rPr>
          <w:lang w:bidi="hi-IN"/>
        </w:rPr>
        <w:cr/>
      </w:r>
      <w:r w:rsidRPr="00C74AD2">
        <w:rPr>
          <w:rFonts w:hint="cs"/>
          <w:cs/>
          <w:lang w:bidi="hi-IN"/>
        </w:rPr>
        <w:t>ख़्वाब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अपने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आपको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ईसाई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दीन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गुमराही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सबब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है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19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ऐनक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ख़रीदना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लगाना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इल्म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हासिल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करने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दलील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है</w:t>
      </w:r>
      <w:r w:rsidR="00362E76">
        <w:rPr>
          <w:rFonts w:hint="cs"/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20</w:t>
      </w:r>
      <w:r w:rsidR="00200CA0">
        <w:rPr>
          <w:cs/>
          <w:lang w:bidi="hi-IN"/>
        </w:rPr>
        <w:t>.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उरूसी</w:t>
      </w:r>
      <w:r w:rsidRPr="00C74AD2">
        <w:rPr>
          <w:cs/>
          <w:lang w:bidi="hi-IN"/>
        </w:rPr>
        <w:t xml:space="preserve"> </w:t>
      </w:r>
      <w:r w:rsidR="00297DE6">
        <w:rPr>
          <w:rFonts w:hint="cs"/>
          <w:cs/>
          <w:lang w:bidi="hi-IN"/>
        </w:rPr>
        <w:t xml:space="preserve">(शादी) </w:t>
      </w:r>
      <w:r w:rsidRPr="00C74AD2">
        <w:rPr>
          <w:rFonts w:hint="cs"/>
          <w:cs/>
          <w:lang w:bidi="hi-IN"/>
        </w:rPr>
        <w:t>का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सामान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बादशाह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माल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पाये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इज़्ज़तो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तवंगरी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बढ़े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297DE6">
      <w:pPr>
        <w:pStyle w:val="libNormal"/>
        <w:rPr>
          <w:lang w:bidi="hi-IN"/>
        </w:rPr>
      </w:pPr>
      <w:r w:rsidRPr="00C74AD2">
        <w:rPr>
          <w:cs/>
          <w:lang w:bidi="hi-IN"/>
        </w:rPr>
        <w:t>21</w:t>
      </w:r>
      <w:r w:rsidR="008D4572">
        <w:rPr>
          <w:cs/>
          <w:lang w:bidi="hi-IN"/>
        </w:rPr>
        <w:t xml:space="preserve">. </w:t>
      </w:r>
      <w:r w:rsidR="00297DE6">
        <w:rPr>
          <w:rFonts w:hint="cs"/>
          <w:cs/>
          <w:lang w:bidi="hi-IN"/>
        </w:rPr>
        <w:t>आ</w:t>
      </w:r>
      <w:r w:rsidRPr="00C74AD2">
        <w:rPr>
          <w:rFonts w:hint="cs"/>
          <w:cs/>
          <w:lang w:bidi="hi-IN"/>
        </w:rPr>
        <w:t>लिम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दुनिया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व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नेअमतो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शादकामी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मिले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ख़ैरो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बरकत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फ़रजामी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मिले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22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उक़ाब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उड़ते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="008D457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रईसे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शहर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क़ौमका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सरदार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और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अगर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घर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बैठे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ताजदार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23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क़ीक़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पकड़ना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किसी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बद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अहद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मामला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पड़े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रज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पाये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निजात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मिले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24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अक़ीक़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="005C088B">
        <w:rPr>
          <w:lang w:bidi="hi-IN"/>
        </w:rPr>
        <w:cr/>
      </w:r>
      <w:r w:rsidRPr="00C74AD2">
        <w:rPr>
          <w:rFonts w:hint="cs"/>
          <w:cs/>
          <w:lang w:bidi="hi-IN"/>
        </w:rPr>
        <w:t>रंजो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मुसीबत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महफूज़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दोलत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व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दुश्मन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को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25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असा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lastRenderedPageBreak/>
        <w:t>रंजो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मुसीबत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महफूज़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दौलत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व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दुशमन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मंज़</w:t>
      </w:r>
      <w:r w:rsidR="008D457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26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अमामा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मर्तबा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पहले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ज़्यादा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दिलशाद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27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अमामा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लपेटना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सफ़र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जाने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अलामत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है</w:t>
      </w:r>
      <w:r w:rsidRPr="00C74AD2">
        <w:rPr>
          <w:lang w:bidi="hi-IN"/>
        </w:rPr>
        <w:t xml:space="preserve">, </w:t>
      </w:r>
      <w:r w:rsidRPr="00C74AD2">
        <w:rPr>
          <w:rFonts w:hint="cs"/>
          <w:cs/>
          <w:lang w:bidi="hi-IN"/>
        </w:rPr>
        <w:t>ख़ैरो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बरकत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निशानी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है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28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अमामा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सब्ज़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रंग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मुसीबत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छुटे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मुराद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आये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दुरअते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रिज़्क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29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उम्रबाल</w:t>
      </w:r>
      <w:r w:rsidR="00297DE6">
        <w:rPr>
          <w:rFonts w:hint="cs"/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दाम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माही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="008D457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अगरफलियां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भरा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तवंगरहो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अगर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ख़ाली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तंगदस्त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30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ईद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रोज़ा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खोलना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बाबे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रोज़ी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कुशादा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उस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शहर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ग़ल्ला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ज़्यादा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31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ईद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बरोज़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जुमा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खुर्रमो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मसरूर</w:t>
      </w:r>
      <w:r w:rsidRPr="00C74AD2">
        <w:rPr>
          <w:lang w:bidi="hi-IN"/>
        </w:rPr>
        <w:t xml:space="preserve">, </w:t>
      </w:r>
      <w:r w:rsidRPr="00C74AD2">
        <w:rPr>
          <w:rFonts w:hint="cs"/>
          <w:cs/>
          <w:lang w:bidi="hi-IN"/>
        </w:rPr>
        <w:t>रंजो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मुसीबत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दुर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="00362E76">
        <w:rPr>
          <w:rFonts w:hint="cs"/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32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इत्र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मलना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इतरदान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औरत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खुश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अख्लाक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और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हसीन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मिले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जानो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दिल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फ़रहत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="00362E76">
        <w:rPr>
          <w:rFonts w:hint="cs"/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33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औरत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जवान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जमील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तरक़्क़ीये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दोलत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व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इकबाल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फिक्रे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मईशत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फ़ारिगुलबाल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फिक्रे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मईशत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फ़ारिगुलबाल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lastRenderedPageBreak/>
        <w:t>34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औरत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पाकीज़ा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सब्ज़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रंग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कोई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महरबा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औरत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मिले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लोंडी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खुश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आवाज़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हम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ख़्वाब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बनाये</w:t>
      </w:r>
      <w:r w:rsidR="00362E76">
        <w:rPr>
          <w:rFonts w:hint="cs"/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35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अंदलीब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असफूर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कोई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महरबा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औरत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मिले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लोंडी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खुश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आवाज़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हम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ख़्वाब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बनाये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36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महबूब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गोद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लेना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दिली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मुराद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आये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मुफ़्लिसी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रफ़ा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37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महबूबा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बाजू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में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आसूदा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हाल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व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फारिगुलबाल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रहे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38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औरत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अजनबी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कलाई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="008D457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माले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दुनिया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आसूदगी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बुजुर्गी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व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बेहूदगी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39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औरत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महबूबा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हाथ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कटे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दोरंगी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दोस्त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व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दुश्मन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हुसल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रहे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कभी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शाद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कभी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मलूल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रहे</w:t>
      </w:r>
      <w:r w:rsidR="00362E76">
        <w:rPr>
          <w:rFonts w:hint="cs"/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40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औरत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महबूबा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हाथ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बँधे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खुश्क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बीमारी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तकलीफ़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शाक़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अज़ीज़ो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और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दोस्तों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निफ़ाक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41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औरत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अजनबी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कलाई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माले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दुनिया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आसूगी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बुजुर्गी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व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बेहूदगी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42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औरत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बेगाना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मर्द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पास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बैठा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शौहर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दफ्ए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फ़साद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मोहब्बत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सिवा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इज़्ज़त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बढ़े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फ़रज़न्द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पैदा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lastRenderedPageBreak/>
        <w:t>43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औरत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सहक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करते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उनके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मख़्फी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राज़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आगाह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मालो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दौलत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खातिर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ख़्वाह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="00362E76">
        <w:rPr>
          <w:rFonts w:hint="cs"/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44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उन्नाब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तरोखुश्क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महबूब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मुलाक़ात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बीमारी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जाये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दिल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फ़रहत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45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अकऱब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बुर्ज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  <w:r w:rsidR="005C088B">
        <w:rPr>
          <w:lang w:bidi="hi-IN"/>
        </w:rPr>
        <w:cr/>
      </w:r>
      <w:r w:rsidRPr="00C74AD2">
        <w:rPr>
          <w:rFonts w:hint="cs"/>
          <w:cs/>
          <w:lang w:bidi="hi-IN"/>
        </w:rPr>
        <w:t>दुश्मन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क़वी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हासिद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रंज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मुब्तिला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46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अमारी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बैठे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बुजुर्गी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रियासत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हाथ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आये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अज़ीज़ो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मर्तबा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बुलन्द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47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ऊद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सोज़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="008D457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लोंडी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अक़्लमन्द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गुलाम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खुश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अखालाक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मिले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बादशाह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खुर्सनद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ख़िलअत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इनाम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48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आशूराए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मोहर्रम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और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आमाल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बजा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लाये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हुज़नों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मलाल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निजात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मिले</w:t>
      </w:r>
      <w:r w:rsidRPr="00C74AD2">
        <w:rPr>
          <w:lang w:bidi="hi-IN"/>
        </w:rPr>
        <w:t xml:space="preserve">, </w:t>
      </w:r>
      <w:r w:rsidRPr="00C74AD2">
        <w:rPr>
          <w:rFonts w:hint="cs"/>
          <w:cs/>
          <w:lang w:bidi="hi-IN"/>
        </w:rPr>
        <w:t>सवाबे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आख़रत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उम्मीद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49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आशिक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ख़्वाबमें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अपने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आपको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किसी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इन्सान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आशिक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हिरसो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फ़साद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ताबीर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है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50</w:t>
      </w:r>
      <w:r w:rsidR="0003351F">
        <w:rPr>
          <w:rFonts w:hint="cs"/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आलिम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ख़्वाब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आलिम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होना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बुजुर्गी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और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पारसाई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दलील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है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lastRenderedPageBreak/>
        <w:t>51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आमिल</w:t>
      </w:r>
      <w:r w:rsidR="005C088B">
        <w:rPr>
          <w:lang w:bidi="hi-IN"/>
        </w:rPr>
        <w:cr/>
      </w:r>
      <w:r w:rsidRPr="00C74AD2">
        <w:rPr>
          <w:rFonts w:hint="cs"/>
          <w:cs/>
          <w:lang w:bidi="hi-IN"/>
        </w:rPr>
        <w:t>अगर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ख़्वाब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किसी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काम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आमिल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होना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दिल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मुराद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आने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मोजिब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है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52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इबादत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करना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मस्जिद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झोंपड़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इबादत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करते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दुनिया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ख़ैरो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बरकत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हासिल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करने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मोजिब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है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53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अरबी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ज़बान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बोलना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ख़्वाब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अरबी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ज़बान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बात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करना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इल्म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हासिल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करने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और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अरबी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पढ़ना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किसी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काबिल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औरत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शादी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करने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लिये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अरबी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लिखना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नेक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बख़्त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औरत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फ़यदा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हासिल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होने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मोजिब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है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54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अजाएबात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दीनवी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तरक़्क़ी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मोजिब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है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55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अर्क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व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पसीना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ख़्वाब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बदन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पसीना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मतलब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हासिल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होने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ताबीर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है</w:t>
      </w:r>
      <w:r w:rsidR="00362E76">
        <w:rPr>
          <w:cs/>
          <w:lang w:bidi="hi-IN"/>
        </w:rPr>
        <w:t>।</w:t>
      </w:r>
    </w:p>
    <w:p w:rsidR="00F277C2" w:rsidRDefault="00F277C2">
      <w:pPr>
        <w:spacing w:after="0" w:line="240" w:lineRule="auto"/>
        <w:rPr>
          <w:rFonts w:ascii="SolaimanLipi" w:eastAsia="Times New Roman" w:hAnsi="SolaimanLipi" w:cs="Mangal"/>
          <w:b/>
          <w:bCs/>
          <w:color w:val="1F497D"/>
          <w:sz w:val="36"/>
          <w:szCs w:val="36"/>
          <w:cs/>
          <w:lang w:bidi="hi-IN"/>
        </w:rPr>
      </w:pPr>
      <w:r>
        <w:rPr>
          <w:cs/>
          <w:lang w:bidi="hi-IN"/>
        </w:rPr>
        <w:br w:type="page"/>
      </w:r>
    </w:p>
    <w:p w:rsidR="00C74AD2" w:rsidRPr="00C74AD2" w:rsidRDefault="00C74AD2" w:rsidP="008D4572">
      <w:pPr>
        <w:pStyle w:val="Heading1"/>
        <w:rPr>
          <w:lang w:bidi="hi-IN"/>
        </w:rPr>
      </w:pPr>
      <w:bookmarkStart w:id="26" w:name="_Toc496726269"/>
      <w:r w:rsidRPr="00C74AD2">
        <w:rPr>
          <w:cs/>
          <w:lang w:bidi="hi-IN"/>
        </w:rPr>
        <w:lastRenderedPageBreak/>
        <w:t>(</w:t>
      </w:r>
      <w:r w:rsidRPr="00C74AD2">
        <w:rPr>
          <w:rFonts w:hint="cs"/>
          <w:cs/>
          <w:lang w:bidi="hi-IN"/>
        </w:rPr>
        <w:t>ग़ैन</w:t>
      </w:r>
      <w:r w:rsidR="008F3E6B">
        <w:rPr>
          <w:rFonts w:hint="cs"/>
          <w:cs/>
          <w:lang w:bidi="hi-IN"/>
        </w:rPr>
        <w:t>-ग</w:t>
      </w:r>
      <w:r w:rsidR="009B6BF2">
        <w:rPr>
          <w:cs/>
          <w:lang w:bidi="hi-IN"/>
        </w:rPr>
        <w:t>)</w:t>
      </w:r>
      <w:bookmarkEnd w:id="26"/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1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गुलाम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पास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गिर्द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फिरते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सरदारी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मिले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बादशाह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मतलब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बरआवुरी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ख़ातिर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ख़्वाह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2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गुस्ल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करना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ग़म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रिहाई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कर्ज़दारी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फ़ारिग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बीमार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शिफ़ा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3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गुस्लखाना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अगर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किसी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मय्यत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गया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तूले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हिसाब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="00362E76">
        <w:rPr>
          <w:cs/>
          <w:lang w:bidi="hi-IN"/>
        </w:rPr>
        <w:t>।</w:t>
      </w:r>
      <w:r w:rsidRPr="00C74AD2">
        <w:rPr>
          <w:rFonts w:hint="cs"/>
          <w:cs/>
          <w:lang w:bidi="hi-IN"/>
        </w:rPr>
        <w:t>अगर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खुद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किया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ज़िन्दगी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कम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मामूरे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आफ़ात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4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ग़स्साल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नहुसत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और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कुल्फत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निशानी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है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ज़िन्दगी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कम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मुसीबत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पेश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आती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है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5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ग़व्वास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तालिबे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इल्म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आरिफे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खुदा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नेक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कानो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मुब्तिला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बारयाब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बारगाहे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सुल्तानी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रफ़ा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परेशानी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6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ग़श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खाना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किसी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मुसीबत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रंज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मुब्तिला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होने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सबब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है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7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गुस्सा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करना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ख़्वाब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अगर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दुनियावी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बातों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गुस्सा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करे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दीन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गुमराही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और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दुनिया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मग़रूर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होने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अलामत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है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अगर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ख़्वाब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वालिदेन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lastRenderedPageBreak/>
        <w:t>पर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गुस्सा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होते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मर्तबा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गिरने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सबब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है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8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गल्ला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ख़्वाब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ग़ल्ले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ढेर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मेहनतो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मशक़्क़त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रोज़ी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हासिल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करने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की</w:t>
      </w:r>
      <w:r w:rsidR="0003351F">
        <w:rPr>
          <w:rFonts w:hint="cs"/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अलामत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है</w:t>
      </w:r>
      <w:r w:rsidR="00362E76">
        <w:rPr>
          <w:rFonts w:hint="cs"/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9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ग़िलाफ</w:t>
      </w:r>
      <w:r w:rsidRPr="00C74AD2">
        <w:rPr>
          <w:cs/>
          <w:lang w:bidi="hi-IN"/>
        </w:rPr>
        <w:t xml:space="preserve"> (</w:t>
      </w:r>
      <w:r w:rsidRPr="00C74AD2">
        <w:rPr>
          <w:rFonts w:hint="cs"/>
          <w:cs/>
          <w:lang w:bidi="hi-IN"/>
        </w:rPr>
        <w:t>नियाम</w:t>
      </w:r>
      <w:r w:rsidRPr="00C74AD2">
        <w:rPr>
          <w:cs/>
          <w:lang w:bidi="hi-IN"/>
        </w:rPr>
        <w:t xml:space="preserve">)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ख़्वाब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ग़िलाफ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औरत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ताबीर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है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10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गुल्लए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गुलेल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ख़्वाब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ग़ल्ला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हासिल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करना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जुल्मो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सितम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ताबीर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है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11</w:t>
      </w:r>
      <w:r w:rsidR="00200CA0">
        <w:rPr>
          <w:cs/>
          <w:lang w:bidi="hi-IN"/>
        </w:rPr>
        <w:t>.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गोता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लगाना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मेहनत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रोज़ी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मिले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मकसूदो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फ़िरोज़ी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मिले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12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गुर्फ़ा</w:t>
      </w:r>
      <w:r w:rsidRPr="00C74AD2">
        <w:rPr>
          <w:cs/>
          <w:lang w:bidi="hi-IN"/>
        </w:rPr>
        <w:t xml:space="preserve"> </w:t>
      </w:r>
      <w:r w:rsidR="0003351F">
        <w:rPr>
          <w:rFonts w:hint="cs"/>
          <w:cs/>
          <w:lang w:bidi="hi-IN"/>
        </w:rPr>
        <w:t xml:space="preserve">(कमरा) </w:t>
      </w:r>
      <w:r w:rsidRPr="00C74AD2">
        <w:rPr>
          <w:rFonts w:hint="cs"/>
          <w:cs/>
          <w:lang w:bidi="hi-IN"/>
        </w:rPr>
        <w:t>देखना</w:t>
      </w:r>
      <w:r w:rsidR="005C088B">
        <w:rPr>
          <w:lang w:bidi="hi-IN"/>
        </w:rPr>
        <w:cr/>
      </w:r>
      <w:r w:rsidRPr="00C74AD2">
        <w:rPr>
          <w:rFonts w:hint="cs"/>
          <w:cs/>
          <w:lang w:bidi="hi-IN"/>
        </w:rPr>
        <w:t>औरत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पारसा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मिले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अगर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पर्दा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खुल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जाये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जल्द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इफ़शाऐ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राज़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13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गुर्फ़</w:t>
      </w:r>
      <w:r w:rsidR="0003351F">
        <w:rPr>
          <w:rFonts w:hint="cs"/>
          <w:cs/>
          <w:lang w:bidi="hi-IN"/>
        </w:rPr>
        <w:t>ा (कमरे)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जाना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रौशन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हाजत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रवाई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तारीक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कुल्फ़तो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बीमारी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14</w:t>
      </w:r>
      <w:r w:rsidR="00200CA0">
        <w:rPr>
          <w:cs/>
          <w:lang w:bidi="hi-IN"/>
        </w:rPr>
        <w:t>.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गुबार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फिक्रमन्दी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व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कदूरतो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दुश्मनी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पैदा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किसी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सख़्त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बीमारी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मुब्तिला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15</w:t>
      </w:r>
      <w:r w:rsidR="00200CA0">
        <w:rPr>
          <w:cs/>
          <w:lang w:bidi="hi-IN"/>
        </w:rPr>
        <w:t>.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गुब्बारा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lastRenderedPageBreak/>
        <w:t>फ़रहत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अलामत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है</w:t>
      </w:r>
      <w:r w:rsidRPr="00C74AD2">
        <w:rPr>
          <w:cs/>
          <w:lang w:bidi="hi-IN"/>
        </w:rPr>
        <w:t xml:space="preserve"> </w:t>
      </w:r>
      <w:r w:rsidR="0003351F">
        <w:rPr>
          <w:rFonts w:hint="cs"/>
          <w:cs/>
          <w:lang w:bidi="hi-IN"/>
        </w:rPr>
        <w:t>बा</w:t>
      </w:r>
      <w:r w:rsidRPr="00C74AD2">
        <w:rPr>
          <w:rFonts w:hint="cs"/>
          <w:cs/>
          <w:lang w:bidi="hi-IN"/>
        </w:rPr>
        <w:t>एसे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सरबुलन्दी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है।</w:t>
      </w:r>
      <w:r w:rsidR="005C088B">
        <w:rPr>
          <w:lang w:bidi="hi-IN"/>
        </w:rPr>
        <w:cr/>
      </w:r>
      <w:r w:rsidRPr="00C74AD2">
        <w:rPr>
          <w:cs/>
          <w:lang w:bidi="hi-IN"/>
        </w:rPr>
        <w:t>16</w:t>
      </w:r>
      <w:r w:rsidR="00200CA0">
        <w:rPr>
          <w:cs/>
          <w:lang w:bidi="hi-IN"/>
        </w:rPr>
        <w:t>.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गुब्बारा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  <w:r w:rsidR="005C088B">
        <w:rPr>
          <w:lang w:bidi="hi-IN"/>
        </w:rPr>
        <w:cr/>
      </w:r>
      <w:r w:rsidRPr="00C74AD2">
        <w:rPr>
          <w:rFonts w:hint="cs"/>
          <w:cs/>
          <w:lang w:bidi="hi-IN"/>
        </w:rPr>
        <w:t>फ़रहत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अलामत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है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बाएसे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सरबुलन्दी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है</w:t>
      </w:r>
      <w:r w:rsidR="00362E76">
        <w:rPr>
          <w:cs/>
          <w:lang w:bidi="hi-IN"/>
        </w:rPr>
        <w:t>।</w:t>
      </w:r>
      <w:r w:rsidR="005C088B">
        <w:rPr>
          <w:lang w:bidi="hi-IN"/>
        </w:rPr>
        <w:cr/>
      </w:r>
      <w:r w:rsidRPr="00C74AD2">
        <w:rPr>
          <w:cs/>
          <w:lang w:bidi="hi-IN"/>
        </w:rPr>
        <w:t>17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गुलैल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निशाना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करना</w:t>
      </w:r>
      <w:r w:rsidRPr="00C74AD2">
        <w:rPr>
          <w:cs/>
          <w:lang w:bidi="hi-IN"/>
        </w:rPr>
        <w:t xml:space="preserve"> </w:t>
      </w:r>
      <w:r w:rsidR="005C088B">
        <w:rPr>
          <w:lang w:bidi="hi-IN"/>
        </w:rPr>
        <w:cr/>
      </w:r>
      <w:r w:rsidRPr="00C74AD2">
        <w:rPr>
          <w:rFonts w:hint="cs"/>
          <w:cs/>
          <w:lang w:bidi="hi-IN"/>
        </w:rPr>
        <w:t>अगर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गुल्ला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निशाने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पड़े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मतलब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पहुँचे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और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अगर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ख़ता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करे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माल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नुसान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18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गुलाम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नाबालिग़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आपको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बालिग़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="008D4572">
        <w:rPr>
          <w:cs/>
          <w:lang w:bidi="hi-IN"/>
        </w:rPr>
        <w:t xml:space="preserve"> </w:t>
      </w:r>
      <w:r w:rsidR="005C088B">
        <w:rPr>
          <w:lang w:bidi="hi-IN"/>
        </w:rPr>
        <w:cr/>
      </w:r>
      <w:r w:rsidRPr="00C74AD2">
        <w:rPr>
          <w:rFonts w:hint="cs"/>
          <w:cs/>
          <w:lang w:bidi="hi-IN"/>
        </w:rPr>
        <w:t>बन्दगी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जल्द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आज़ादी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मिले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मुराद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आये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दिल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शादमानी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मिले</w:t>
      </w:r>
      <w:r w:rsidR="00362E76">
        <w:rPr>
          <w:rFonts w:hint="cs"/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19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गुल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मचाना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अगर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दहशत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शोर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करे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अमनो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अमान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पाये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और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मिज़हन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शोर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मचाऐ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ज़लीलो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ख़्वार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जाये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20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ग़ौरी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तआम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लज़ीज़ो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नेअमते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उज़्म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पाये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दुश्मन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शर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बचे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दुश्मन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स्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दोस्ती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जाये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21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गोले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बियाबनी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अगर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ख़ौफ़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भागे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बीमारी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कुल्फ़त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घेरे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अगर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बेखूनी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खड़ारहे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बुजुर्गी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पाये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22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ग़ौल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जानवरो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दूखना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औरत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मरबूत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दिल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ख़्वाजगी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हुकूमत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हासिल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="00362E76">
        <w:rPr>
          <w:rFonts w:hint="cs"/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lastRenderedPageBreak/>
        <w:t>23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ग़िर्बाल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  <w:r w:rsidR="005C088B">
        <w:rPr>
          <w:lang w:bidi="hi-IN"/>
        </w:rPr>
        <w:cr/>
      </w:r>
      <w:r w:rsidRPr="00C74AD2">
        <w:rPr>
          <w:rFonts w:hint="cs"/>
          <w:cs/>
          <w:lang w:bidi="hi-IN"/>
        </w:rPr>
        <w:t>दुख़ितर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नेक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अख़्तर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पैदा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फिक्रो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तरददुद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इन्तिहा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नेक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कामों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ऱख़ना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पड़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जाये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परेशानी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24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ग़ौग़ा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न्यूज़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चचाते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="00362E76">
        <w:rPr>
          <w:cs/>
          <w:lang w:bidi="hi-IN"/>
        </w:rPr>
        <w:t>।</w:t>
      </w:r>
      <w:r w:rsidR="005C088B">
        <w:rPr>
          <w:lang w:bidi="hi-IN"/>
        </w:rPr>
        <w:cr/>
      </w:r>
      <w:r w:rsidRPr="00C74AD2">
        <w:rPr>
          <w:rFonts w:hint="cs"/>
          <w:cs/>
          <w:lang w:bidi="hi-IN"/>
        </w:rPr>
        <w:t>औरत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वहशी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लड़</w:t>
      </w:r>
      <w:r w:rsidR="0003351F">
        <w:rPr>
          <w:rFonts w:hint="cs"/>
          <w:cs/>
          <w:lang w:bidi="hi-IN"/>
        </w:rPr>
        <w:t>ा</w:t>
      </w:r>
      <w:r w:rsidRPr="00C74AD2">
        <w:rPr>
          <w:rFonts w:hint="cs"/>
          <w:cs/>
          <w:lang w:bidi="hi-IN"/>
        </w:rPr>
        <w:t>का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राम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="0003351F">
        <w:rPr>
          <w:rFonts w:hint="cs"/>
          <w:cs/>
          <w:lang w:bidi="hi-IN"/>
        </w:rPr>
        <w:t xml:space="preserve"> यानी बदतमीज औरत सुधर जाऐगी,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महफिले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ऐशो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तरब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जशने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आम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25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ग़ार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मुकीम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किसी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सख़्त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काम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गिरफ़्तार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कैद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सख़्त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बीमार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26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ग़ार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जाके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निकल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आना</w:t>
      </w:r>
      <w:r w:rsidRPr="00C74AD2">
        <w:rPr>
          <w:cs/>
          <w:lang w:bidi="hi-IN"/>
        </w:rPr>
        <w:t xml:space="preserve"> </w:t>
      </w:r>
      <w:r w:rsidR="005C088B">
        <w:rPr>
          <w:lang w:bidi="hi-IN"/>
        </w:rPr>
        <w:cr/>
      </w:r>
      <w:r w:rsidRPr="00C74AD2">
        <w:rPr>
          <w:rFonts w:hint="cs"/>
          <w:cs/>
          <w:lang w:bidi="hi-IN"/>
        </w:rPr>
        <w:t>सख़्त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काम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निजात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पाये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कर्ज़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अदा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बीमारी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रफा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जाये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27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गार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मअ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असहाब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जाना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ग़म्माज़ी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बेख़ौफ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दुश्मन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कामयाब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और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महफूज़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28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ग़मग़ीन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होना</w:t>
      </w:r>
      <w:r w:rsidRPr="00C74AD2">
        <w:rPr>
          <w:cs/>
          <w:lang w:bidi="hi-IN"/>
        </w:rPr>
        <w:t xml:space="preserve"> </w:t>
      </w:r>
      <w:r w:rsidR="005C088B">
        <w:rPr>
          <w:lang w:bidi="hi-IN"/>
        </w:rPr>
        <w:cr/>
      </w:r>
      <w:r w:rsidRPr="00C74AD2">
        <w:rPr>
          <w:rFonts w:hint="cs"/>
          <w:cs/>
          <w:lang w:bidi="hi-IN"/>
        </w:rPr>
        <w:t>खुशी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व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खुर्रमी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पाये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हुज़नो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मलाल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रफ़ा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जाये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29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ग़ासिया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पाना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हज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जाये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इल्मो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अदब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लोगों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सिखाये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किसी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सौदागर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औरत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ताजिरा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मालो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मंफअत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पाये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lastRenderedPageBreak/>
        <w:t>30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ग़ायब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="005C088B">
        <w:rPr>
          <w:lang w:bidi="hi-IN"/>
        </w:rPr>
        <w:cr/>
      </w:r>
      <w:r w:rsidRPr="00C74AD2">
        <w:rPr>
          <w:rFonts w:hint="cs"/>
          <w:cs/>
          <w:lang w:bidi="hi-IN"/>
        </w:rPr>
        <w:t>ख़्वाब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किसी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ग़यब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शख़्स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आना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उसकी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खबर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ख़त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आने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ताबीर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है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31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ग़र्क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ख़वाब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</w:t>
      </w:r>
      <w:r w:rsidR="008F3E6B">
        <w:rPr>
          <w:rFonts w:hint="cs"/>
          <w:cs/>
          <w:lang w:bidi="hi-IN"/>
        </w:rPr>
        <w:t>ें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किसी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दरिया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ग़र्क़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होते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हाकिम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वक़्त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बादशाह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तकलीफ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पहुँचे</w:t>
      </w:r>
      <w:r w:rsidR="00362E76">
        <w:rPr>
          <w:cs/>
          <w:lang w:bidi="hi-IN"/>
        </w:rPr>
        <w:t>।</w:t>
      </w:r>
    </w:p>
    <w:p w:rsidR="0003351F" w:rsidRDefault="0003351F" w:rsidP="00C74AD2">
      <w:pPr>
        <w:pStyle w:val="libNormal"/>
        <w:rPr>
          <w:lang w:bidi="hi-IN"/>
        </w:rPr>
      </w:pPr>
    </w:p>
    <w:p w:rsidR="00C74AD2" w:rsidRPr="00C74AD2" w:rsidRDefault="00C74AD2" w:rsidP="0003351F">
      <w:pPr>
        <w:pStyle w:val="Heading1"/>
        <w:rPr>
          <w:lang w:bidi="hi-IN"/>
        </w:rPr>
      </w:pPr>
      <w:bookmarkStart w:id="27" w:name="_Toc496726270"/>
      <w:r w:rsidRPr="00C74AD2">
        <w:rPr>
          <w:cs/>
          <w:lang w:bidi="hi-IN"/>
        </w:rPr>
        <w:t>(</w:t>
      </w:r>
      <w:r w:rsidRPr="00C74AD2">
        <w:rPr>
          <w:rFonts w:hint="cs"/>
          <w:cs/>
          <w:lang w:bidi="hi-IN"/>
        </w:rPr>
        <w:t>फ़े</w:t>
      </w:r>
      <w:r w:rsidR="008F3E6B">
        <w:rPr>
          <w:rFonts w:hint="cs"/>
          <w:cs/>
          <w:lang w:bidi="hi-IN"/>
        </w:rPr>
        <w:t>-फ</w:t>
      </w:r>
      <w:r w:rsidR="009B6BF2">
        <w:rPr>
          <w:cs/>
          <w:lang w:bidi="hi-IN"/>
        </w:rPr>
        <w:t>)</w:t>
      </w:r>
      <w:bookmarkEnd w:id="27"/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1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फ़रिश्ते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आसमान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उड़ते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मुसलमानो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इज़्ज़तो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नुसरत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काफिरों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ज़िल्लत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व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हज़ीमत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2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फरिश्तो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जंग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कमाले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नहूसत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और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बददिली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निशानी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है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अंक़रीब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अजल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आनी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है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3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फ़रिश्तों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घेर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लेना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घर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चोरी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तंगदस्ती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पेचोताब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खाये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4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फ़रिश्तो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जंग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कमाले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नहूसत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और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बददिली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निशानी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है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अंक़रीब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अजल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आनी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है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5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फ़रिश्तो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मजमा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किसी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आबिद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आलिम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सानानी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आये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कोई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बेगुनाह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क़त्ल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शहादत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पाये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6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फ़रिश्तो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साथ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परवाज़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करना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lastRenderedPageBreak/>
        <w:t>मकरूहाते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दुनिया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बेनिय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दोबाला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क़द्र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पाये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जल्द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वफात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पाये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शहादत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हाथ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आये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7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फ़रिश्तों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सूरत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आरको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क़र्ज़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अदा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तवंगरी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व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इज़्ज़त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8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फ़रिश्तों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अपना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इस्तकबाल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करते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दौलते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जहाँ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सरफ़राज़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अमीरोमें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मोअज़्ज़िज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और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मुम्ताज़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9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फ़रिश्ते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का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बशारत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नेअमत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व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माल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व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ज़र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ज़्यादती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10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फ़रिश्तों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बाहम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लड़ते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दुश्मन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फ़तह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व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नुसरत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पाये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11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फ़रिश्तों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रूकूअ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व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सूजूद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दीन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व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दुनिया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काम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बन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जाये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मुराद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हासिल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ख़ैरो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बरकत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पाये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12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फ़रिश्तों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साथ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आसमान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जाना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दुनिया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कूच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करे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लेकिन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जहाँ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नेक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काम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करे</w:t>
      </w:r>
      <w:r w:rsidR="00362E76">
        <w:rPr>
          <w:rFonts w:hint="cs"/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13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फर्ज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फ़हाश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कामो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मुब्तिला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14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फन्दक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माल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व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दौलत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और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क़द्रो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मंज़िलत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बढ़े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lastRenderedPageBreak/>
        <w:t>15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फ़ानूस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रौशन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मर्द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फ़रज़न्द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नेक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पैदा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औरत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दौलतमन्द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शादी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16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फ़नूस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रौशन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करना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दौलतमन्द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शादी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17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फ़ील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मुर्ग़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आफ़त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मुब्तिला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सदका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ताकि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रददे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बला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18</w:t>
      </w:r>
      <w:r w:rsidR="00200CA0">
        <w:rPr>
          <w:cs/>
          <w:lang w:bidi="hi-IN"/>
        </w:rPr>
        <w:t>.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फ़र्श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="005C088B">
        <w:rPr>
          <w:lang w:bidi="hi-IN"/>
        </w:rPr>
        <w:cr/>
      </w:r>
      <w:r w:rsidRPr="00C74AD2">
        <w:rPr>
          <w:rFonts w:hint="cs"/>
          <w:cs/>
          <w:lang w:bidi="hi-IN"/>
        </w:rPr>
        <w:t>अगर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बिछाये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इज़्ज़त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पाये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दूसरे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बिछाते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देखे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उस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लुत्फ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उठाये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19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फालूदा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खाना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दौलत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ज़्यादा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बीमार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शिफा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पाये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20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फ़सद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खून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जारी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अगर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कहे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कि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खून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आता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है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दौलत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आये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अगर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कहे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कि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खून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बहा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जाता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है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तबाह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हाल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21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फलद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अपनी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खुलवाना</w:t>
      </w:r>
      <w:r w:rsidR="008D457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फरहते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कल्ब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व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दफाए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अमराज़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जिस्मानी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22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फ़लागन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="005C088B">
        <w:rPr>
          <w:lang w:bidi="hi-IN"/>
        </w:rPr>
        <w:cr/>
      </w:r>
      <w:r w:rsidRPr="00C74AD2">
        <w:rPr>
          <w:rFonts w:hint="cs"/>
          <w:cs/>
          <w:lang w:bidi="hi-IN"/>
        </w:rPr>
        <w:t>नेकनाम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रूस्वाऐ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दीन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बदनाम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करे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23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फिरोज़ा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lastRenderedPageBreak/>
        <w:t>उम्रदराज़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दुनिया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कामयाब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रहे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24</w:t>
      </w:r>
      <w:r w:rsidR="00200CA0">
        <w:rPr>
          <w:cs/>
          <w:lang w:bidi="hi-IN"/>
        </w:rPr>
        <w:t>.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फाख़्ता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औरत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फ़ाहेशा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रब्त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बढ़जाये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मुख़ालेफ़त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रंज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उठाये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25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फव्वारा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दौलत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तवंगर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औरत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अक़ीला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मिले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फ़रज़न्द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नेक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पैदा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इशरत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सामना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26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फ़िर्ओन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शहर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मुक़ीम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बादशाह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ज़ालिमो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जाबिर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दौर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रईय्यत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मुब्तिलाए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अन्दोह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जुल्मो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जोर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27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फ़िर्ओन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ख़िल्अतो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इनाम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पाना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बादशाह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हाकिम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उसपर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तुल्फे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कामिल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किसी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सरदार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माले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हराम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हासिल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28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फ़ाज़िल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फ़क़ीह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हाकिम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सामाने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क़द्रो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मंजिलत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अपने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हमचश्मो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फ़ज़ीलत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पाये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29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फ़क़ीर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ख़्वाब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फ़क़ीर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तंगदस्ती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व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मुफ्लिसी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ताबीर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है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30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फ़क़ीह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बुजुर्गी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ताबीर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है</w:t>
      </w:r>
      <w:r w:rsidR="00362E76">
        <w:rPr>
          <w:rFonts w:hint="cs"/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31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फ़लालेन</w:t>
      </w:r>
      <w:r w:rsidRPr="00C74AD2">
        <w:rPr>
          <w:cs/>
          <w:lang w:bidi="hi-IN"/>
        </w:rPr>
        <w:t xml:space="preserve"> (</w:t>
      </w:r>
      <w:r w:rsidRPr="00C74AD2">
        <w:rPr>
          <w:rFonts w:hint="cs"/>
          <w:cs/>
          <w:lang w:bidi="hi-IN"/>
        </w:rPr>
        <w:t>कपड़</w:t>
      </w:r>
      <w:r w:rsidRPr="00C74AD2">
        <w:rPr>
          <w:cs/>
          <w:lang w:bidi="hi-IN"/>
        </w:rPr>
        <w:t xml:space="preserve">)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lastRenderedPageBreak/>
        <w:t>ख़्वाब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फ़लालेन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पाना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ख़रीदना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खूबसूरत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औरत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मिलने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निशानी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है</w:t>
      </w:r>
      <w:r w:rsidR="00362E76">
        <w:rPr>
          <w:rFonts w:hint="cs"/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32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फ़ौज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="005C088B">
        <w:rPr>
          <w:lang w:bidi="hi-IN"/>
        </w:rPr>
        <w:cr/>
      </w:r>
      <w:r w:rsidRPr="00C74AD2">
        <w:rPr>
          <w:rFonts w:hint="cs"/>
          <w:cs/>
          <w:lang w:bidi="hi-IN"/>
        </w:rPr>
        <w:t>कारोबार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और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ज़िराअत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फ़ायदा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होने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अलामत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है</w:t>
      </w:r>
      <w:r w:rsidR="00362E76">
        <w:rPr>
          <w:rFonts w:hint="cs"/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33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फरज़न्द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ख़्वाब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लड़की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पैदा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होना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राज़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इफ़शा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होने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ताबीर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है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अगर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ख़्वाब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लड़का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पैदा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लड़की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पैदा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होने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अलामत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है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34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फ़ीरीनी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फ़ीरीनी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खाना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किसी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अज़ीज़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दोस्त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मुलाकात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होने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अलामत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है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35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फ़ाहेशा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औरत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दीन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गुमराही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सबब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है</w:t>
      </w:r>
      <w:r w:rsidR="00362E76">
        <w:rPr>
          <w:rFonts w:hint="cs"/>
          <w:cs/>
          <w:lang w:bidi="hi-IN"/>
        </w:rPr>
        <w:t>।</w:t>
      </w:r>
    </w:p>
    <w:p w:rsidR="00C74AD2" w:rsidRPr="00C74AD2" w:rsidRDefault="00C74AD2" w:rsidP="008D4572">
      <w:pPr>
        <w:pStyle w:val="Heading1"/>
        <w:rPr>
          <w:lang w:bidi="hi-IN"/>
        </w:rPr>
      </w:pPr>
      <w:r w:rsidRPr="00C74AD2">
        <w:rPr>
          <w:cs/>
          <w:lang w:bidi="hi-IN"/>
        </w:rPr>
        <w:tab/>
      </w:r>
      <w:r w:rsidRPr="00C74AD2">
        <w:rPr>
          <w:cs/>
          <w:lang w:bidi="hi-IN"/>
        </w:rPr>
        <w:tab/>
      </w:r>
      <w:r w:rsidRPr="00C74AD2">
        <w:rPr>
          <w:cs/>
          <w:lang w:bidi="hi-IN"/>
        </w:rPr>
        <w:tab/>
      </w:r>
      <w:r w:rsidRPr="00C74AD2">
        <w:rPr>
          <w:cs/>
          <w:lang w:bidi="hi-IN"/>
        </w:rPr>
        <w:tab/>
      </w:r>
      <w:r w:rsidRPr="00C74AD2">
        <w:rPr>
          <w:cs/>
          <w:lang w:bidi="hi-IN"/>
        </w:rPr>
        <w:tab/>
      </w:r>
      <w:bookmarkStart w:id="28" w:name="_Toc496726271"/>
      <w:r w:rsidRPr="00C74AD2">
        <w:rPr>
          <w:cs/>
          <w:lang w:bidi="hi-IN"/>
        </w:rPr>
        <w:t>(</w:t>
      </w:r>
      <w:r w:rsidRPr="00C74AD2">
        <w:rPr>
          <w:rFonts w:hint="cs"/>
          <w:cs/>
          <w:lang w:bidi="hi-IN"/>
        </w:rPr>
        <w:t>क़ाफ</w:t>
      </w:r>
      <w:r w:rsidR="008F3E6B">
        <w:rPr>
          <w:rFonts w:hint="cs"/>
          <w:cs/>
          <w:lang w:bidi="hi-IN"/>
        </w:rPr>
        <w:t>-क</w:t>
      </w:r>
      <w:r w:rsidRPr="00C74AD2">
        <w:rPr>
          <w:cs/>
          <w:lang w:bidi="hi-IN"/>
        </w:rPr>
        <w:t>)</w:t>
      </w:r>
      <w:bookmarkEnd w:id="28"/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1</w:t>
      </w:r>
      <w:r w:rsidR="00FA7811">
        <w:rPr>
          <w:cs/>
          <w:lang w:bidi="hi-IN"/>
        </w:rPr>
        <w:t>.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कुर्आन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मजीद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पढ़ना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माले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मीरास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रोज़ी</w:t>
      </w:r>
      <w:r w:rsidRPr="00C74AD2">
        <w:rPr>
          <w:lang w:bidi="hi-IN"/>
        </w:rPr>
        <w:t xml:space="preserve">, </w:t>
      </w:r>
      <w:r w:rsidRPr="00C74AD2">
        <w:rPr>
          <w:rFonts w:hint="cs"/>
          <w:cs/>
          <w:lang w:bidi="hi-IN"/>
        </w:rPr>
        <w:t>ख़ैरो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बरकत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हाफ़िज़ा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तेज़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2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कुर्आन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मजीद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लिखना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इल्मो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हिकमत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ताक़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ज़ौहद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शोहरा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आफ़ाक़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3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कुर्आन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मजीद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पाना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इल्मो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अमल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उस्तवारी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शामिले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हाल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लुत्फे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बारी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4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कुर्आन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मजीद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वरक़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खाना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lastRenderedPageBreak/>
        <w:t>मौत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क़रीबतर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5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कसम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झूठी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खाना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अहले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खुदा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तोड़ना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हक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शनासी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मुँह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मोड़ना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6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कसम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लेते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रोज़ी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घटे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सदमए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मर्ग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पिसर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हाल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भी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बर्बाद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7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कसम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रास्त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खाना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क़ल्ब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आरम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मिले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दिल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सुरूर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रास्तगो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मशहूर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8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कुर्बानी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करना</w:t>
      </w:r>
      <w:r w:rsidRPr="00C74AD2">
        <w:rPr>
          <w:cs/>
          <w:lang w:bidi="hi-IN"/>
        </w:rPr>
        <w:t xml:space="preserve"> </w:t>
      </w:r>
      <w:r w:rsidR="005C088B">
        <w:rPr>
          <w:lang w:bidi="hi-IN"/>
        </w:rPr>
        <w:cr/>
      </w:r>
      <w:r w:rsidRPr="00C74AD2">
        <w:rPr>
          <w:rFonts w:hint="cs"/>
          <w:cs/>
          <w:lang w:bidi="hi-IN"/>
        </w:rPr>
        <w:t>मर्द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ग़म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छूटे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औरत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फ़रज़न्द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लौंडी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गुलाम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आज़ाद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बीमार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तन्दरूस्त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9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किन्दील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रौशन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औरत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हसीन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मिले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औलाद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घर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भर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जाये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10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किन्दील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तारीक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तलाश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मआश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सरगदाँ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मुफ़्लिसी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व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तंगदस्ती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परेशान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11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क़ैंची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बीवी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बदख़याली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रहे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रहम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मंजूर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दिल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मलाल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12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कहक़हा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मारकर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हँसना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हरकाते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इन्सानी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फ़रहत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मिले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अगर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किसी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अजीब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चीज़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दौलत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मिले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lastRenderedPageBreak/>
        <w:t>13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क़फ़िला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अगर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आते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माली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फ़ायदा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और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जाते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नहूसतो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मुसीबत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14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कुमरी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क़ाज़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किसी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महबूब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हसीन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मुब्तिला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होवाये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वस्ल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बर्बादो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मुज्तरिबुल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हाल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15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किला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हिरासतो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हिफ़ाज़त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निशानी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है</w:t>
      </w:r>
      <w:r w:rsidR="00362E76">
        <w:rPr>
          <w:rFonts w:hint="cs"/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16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क़हत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शहर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अर्ज़ानी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राहत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दिल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तरफ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सामान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17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क़िले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चढ़ना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बुलन्द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मंज़िलत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पाये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दिली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मुराद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आये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सरदारो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इल्लत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दुशमनों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फ़तह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पाये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18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किला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कोहना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रियासत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व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दौलत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ज़वाल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अजरार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19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क़ौस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व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क़ज़ह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ग़म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दुर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कामरानी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हाथ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आये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ग़ल्ले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अर्ज़ानी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20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क़ौस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बुर्ज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फ़ौजे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शाही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सिपाह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सालार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अजरार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21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क़द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अपना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बअन्दादा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lastRenderedPageBreak/>
        <w:t>क़द्रे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मंज़िलत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अफ़ज़ाई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तरक़्क़ी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उम्रोदौलत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22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क़द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अपना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कोताह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क़द्रो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मंज़िलत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घट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जाये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कोताह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फ़हमी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काम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नुक्सान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आये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23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क़द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अपना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दराज़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उम्र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कम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रंजों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ग़म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तूल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हिमाकत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काम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ग़फ्लत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हासिल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24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क़त्ल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करना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आदमी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को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मोरिदे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जुल्मो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जफ़ा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अयाल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अपनी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मुसीबत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मुब्तिला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मगर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मक़तूल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नफ़ा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पहँचे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तरक़्क़ीये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दौलत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व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इक़बाल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25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क़स्साब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आशना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अगर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हाथ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पकड़े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ख़ता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मुब्तिला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और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खुद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उसके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साथ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चले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जुल्म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आशना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26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कस्साब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पकड़ते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कोई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ओहदा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काम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ऐसा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पाये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जिस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तंबीहो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बिदअत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पायी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जाये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27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कस्साब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अजनबी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जुल्मो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जोर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मुब्तिला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हज़रत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इज़राईल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सामना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28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कुफ्ल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खोलते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काम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बंदोबस्त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मिले</w:t>
      </w:r>
      <w:r w:rsidRPr="00C74AD2">
        <w:rPr>
          <w:lang w:bidi="hi-IN"/>
        </w:rPr>
        <w:t xml:space="preserve">, </w:t>
      </w:r>
      <w:r w:rsidRPr="00C74AD2">
        <w:rPr>
          <w:rFonts w:hint="cs"/>
          <w:cs/>
          <w:lang w:bidi="hi-IN"/>
        </w:rPr>
        <w:t>हुस्ने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तदबीर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अंजाम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पहुँचे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29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क़लमदान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lastRenderedPageBreak/>
        <w:t>औरत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मिले</w:t>
      </w:r>
      <w:r w:rsidRPr="00C74AD2">
        <w:rPr>
          <w:lang w:bidi="hi-IN"/>
        </w:rPr>
        <w:t xml:space="preserve">, </w:t>
      </w:r>
      <w:r w:rsidRPr="00C74AD2">
        <w:rPr>
          <w:rFonts w:hint="cs"/>
          <w:cs/>
          <w:lang w:bidi="hi-IN"/>
        </w:rPr>
        <w:t>वज़ारत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सिफ़ारत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और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अफ़जूँ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दौलतो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इक़बालो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राहत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30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कुफ़्ल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खुश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क़ता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रोज़ी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कुशादा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और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बन्द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करना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खुशी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आज़ादी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31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क़लम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हुक्मरानी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शहर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मम्लिकत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हाथ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आये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हाकिम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मुंशी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फ़रज़व्द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पाये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32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क़ैद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होना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कैद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करना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मर्द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निकाह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करे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औरत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देखेतो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शौहर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मिले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दौलतमन्द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जाये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रंजो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ग़म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दूर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33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क़बा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पहनना</w:t>
      </w:r>
      <w:r w:rsidR="005C088B">
        <w:rPr>
          <w:lang w:bidi="hi-IN"/>
        </w:rPr>
        <w:cr/>
      </w:r>
      <w:r w:rsidRPr="00C74AD2">
        <w:rPr>
          <w:rFonts w:hint="cs"/>
          <w:cs/>
          <w:lang w:bidi="hi-IN"/>
        </w:rPr>
        <w:t>औरत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पारसा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निकाह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करे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औरत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खुश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हाल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राहत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पाये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34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क़ै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करना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सफ़ाई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दिल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राहत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मिले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दफेए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अमराज़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सेहत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मिले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35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क़राबा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करना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देऱना</w:t>
      </w:r>
      <w:r w:rsidR="005C088B">
        <w:rPr>
          <w:lang w:bidi="hi-IN"/>
        </w:rPr>
        <w:cr/>
      </w:r>
      <w:r w:rsidRPr="00C74AD2">
        <w:rPr>
          <w:rFonts w:hint="cs"/>
          <w:cs/>
          <w:lang w:bidi="hi-IN"/>
        </w:rPr>
        <w:t>अगर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अपने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पास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बूढी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औरत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मिले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और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अगर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कराबा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शर्बत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पानी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पिये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पीरजन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फायदा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पहुँचे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36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कब्र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खोदना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नया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मकान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ख़रीदे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बनवाये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दौलत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ख़ातिर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ख़्वाह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पाये</w:t>
      </w:r>
      <w:r w:rsidR="00362E76">
        <w:rPr>
          <w:rFonts w:hint="cs"/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37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कब्र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बाहर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आना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lastRenderedPageBreak/>
        <w:t>बीमारी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जाये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सेहतमंद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फिक्रे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तरद्दुद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निजात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38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कब्र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मुर्दे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निकलते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गुमशुदगी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खुशख़बरी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पाये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ग़ायब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आकर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खुद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मिल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जाये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39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क़रना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मकरूहाते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दुनिया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मुब्तला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किसी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हादसे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खबरे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बद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सामना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40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क़नाद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किसी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सरदार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दौलत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मिले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किसी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औरत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शीरीं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गुफ्तार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हलावत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मिले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41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कन्द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कूज़ा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औरत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मलीह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शकर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गुफ्तार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फ़रज़न्द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खुश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अतवार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मिले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42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क़ैफ़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वस्ले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महबूब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नामाबर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आये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क़ासिद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पैग़ाम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रसाँ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43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कयामत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बरपा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कामों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तरक़्क़ी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मुराद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आये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कतखुदा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जाये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44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कसरे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शाही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क़सर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दाखिल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जाहो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मंसब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हासिल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अगर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बाहर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आये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ओहदा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व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मरातिब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माजूल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45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क़लईगर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ज़ेबो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ज़ीनत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निशानी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है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मूजिबे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दफ़ए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नहूसत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है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lastRenderedPageBreak/>
        <w:t>46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कम्ची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खाना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और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अगर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ख़ौल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निकले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दर्द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नहूसत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निशानी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है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अगर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बरअक्स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दलीले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फ़रहत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है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47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क़रदिल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="005C088B">
        <w:rPr>
          <w:lang w:bidi="hi-IN"/>
        </w:rPr>
        <w:cr/>
      </w:r>
      <w:r w:rsidRPr="00C74AD2">
        <w:rPr>
          <w:rFonts w:hint="cs"/>
          <w:cs/>
          <w:lang w:bidi="hi-IN"/>
        </w:rPr>
        <w:t>शिकार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उम्दा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तरीन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हाथ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आये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किसी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माल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पाये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निकाह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करे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48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कालीन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बैठना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अगर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कुशादा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वुस्अते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रिज़्क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तूले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हयात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पाये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अगर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कोताह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रोज़ी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घटे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49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क़बाला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मिलना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रियासत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और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हूकूमत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दस्तगाह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कुव्वत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व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मंफअत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ख़ातिर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ख़्वाह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50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क़ाज़ी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ख़्वाब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किसी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जाहिल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अपने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आपको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बनता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रंजो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अलम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गिरफ़्तार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होने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सबब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है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अगर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कोई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ख़्वाब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क़ाज़ी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बने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तो</w:t>
      </w:r>
      <w:r w:rsidR="008D457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इज़्ज़तो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हुकूमत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हासिल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करने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मोजिब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है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51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क़दम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निशान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कल्बूत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ख़्वाब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कदम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निशान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मुताबेअत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ताबीर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है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52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क़ालिब</w:t>
      </w:r>
      <w:r w:rsidRPr="00C74AD2">
        <w:rPr>
          <w:cs/>
          <w:lang w:bidi="hi-IN"/>
        </w:rPr>
        <w:t xml:space="preserve"> (</w:t>
      </w:r>
      <w:r w:rsidRPr="00C74AD2">
        <w:rPr>
          <w:rFonts w:hint="cs"/>
          <w:cs/>
          <w:lang w:bidi="hi-IN"/>
        </w:rPr>
        <w:t>ढाँचा</w:t>
      </w:r>
      <w:r w:rsidRPr="00C74AD2">
        <w:rPr>
          <w:cs/>
          <w:lang w:bidi="hi-IN"/>
        </w:rPr>
        <w:t>)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ख़्वाब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जूते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मोज़े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कालिब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औरत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ख़ादिम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पाने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ताबीर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है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lastRenderedPageBreak/>
        <w:t>53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क़स्द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करना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किसी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कामका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कस्द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करना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हिम्मतव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ताकत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ताबीर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है</w:t>
      </w:r>
      <w:r w:rsidR="00362E76">
        <w:rPr>
          <w:rFonts w:hint="cs"/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54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क़िस्सा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बयान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करना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बेहूदा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और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लायानी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कामो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पड़ने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बाएस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है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55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क़लिया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अगर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क़लिया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पानी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रकाया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जाये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और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खुश्क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ज़ायका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मंफ़अत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सबब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है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56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क़ै</w:t>
      </w:r>
      <w:r w:rsidRPr="00C74AD2">
        <w:rPr>
          <w:cs/>
          <w:lang w:bidi="hi-IN"/>
        </w:rPr>
        <w:t xml:space="preserve"> </w:t>
      </w:r>
      <w:r w:rsidR="0003351F">
        <w:rPr>
          <w:rFonts w:hint="cs"/>
          <w:cs/>
          <w:lang w:bidi="hi-IN"/>
        </w:rPr>
        <w:t>(उल्टी)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अगर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खुलकर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आती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तायब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होने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बाएस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है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57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कैद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अगर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गुनाहगार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अपने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आपको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कैदखाने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दीन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गुमराही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बाएस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ग़मो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अन्दोह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मुब्तला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="00362E76">
        <w:rPr>
          <w:cs/>
          <w:lang w:bidi="hi-IN"/>
        </w:rPr>
        <w:t>।</w:t>
      </w:r>
    </w:p>
    <w:p w:rsidR="00C74AD2" w:rsidRPr="00C74AD2" w:rsidRDefault="00C74AD2" w:rsidP="008D4572">
      <w:pPr>
        <w:pStyle w:val="Heading1"/>
        <w:rPr>
          <w:lang w:bidi="hi-IN"/>
        </w:rPr>
      </w:pPr>
      <w:r w:rsidRPr="00C74AD2">
        <w:rPr>
          <w:cs/>
          <w:lang w:bidi="hi-IN"/>
        </w:rPr>
        <w:tab/>
      </w:r>
      <w:r w:rsidRPr="00C74AD2">
        <w:rPr>
          <w:cs/>
          <w:lang w:bidi="hi-IN"/>
        </w:rPr>
        <w:tab/>
      </w:r>
      <w:r w:rsidRPr="00C74AD2">
        <w:rPr>
          <w:cs/>
          <w:lang w:bidi="hi-IN"/>
        </w:rPr>
        <w:tab/>
      </w:r>
      <w:r w:rsidRPr="00C74AD2">
        <w:rPr>
          <w:cs/>
          <w:lang w:bidi="hi-IN"/>
        </w:rPr>
        <w:tab/>
      </w:r>
      <w:r w:rsidRPr="00C74AD2">
        <w:rPr>
          <w:cs/>
          <w:lang w:bidi="hi-IN"/>
        </w:rPr>
        <w:tab/>
      </w:r>
      <w:bookmarkStart w:id="29" w:name="_Toc496726272"/>
      <w:r w:rsidRPr="00C74AD2">
        <w:rPr>
          <w:cs/>
          <w:lang w:bidi="hi-IN"/>
        </w:rPr>
        <w:t>(</w:t>
      </w:r>
      <w:r w:rsidRPr="00C74AD2">
        <w:rPr>
          <w:rFonts w:hint="cs"/>
          <w:cs/>
          <w:lang w:bidi="hi-IN"/>
        </w:rPr>
        <w:t>काफ़</w:t>
      </w:r>
      <w:r w:rsidR="008F3E6B">
        <w:rPr>
          <w:rFonts w:hint="cs"/>
          <w:cs/>
          <w:lang w:bidi="hi-IN"/>
        </w:rPr>
        <w:t>-क</w:t>
      </w:r>
      <w:r w:rsidRPr="00C74AD2">
        <w:rPr>
          <w:cs/>
          <w:lang w:bidi="hi-IN"/>
        </w:rPr>
        <w:t>)</w:t>
      </w:r>
      <w:bookmarkEnd w:id="29"/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1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कुर्सी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बादशाही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मिले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मज़ीद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नेअमत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तरक़्क़ी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व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इज़्ज़तो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हुकूमत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मिले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2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कुर्सी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नशीन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आपको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क़द्रो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मंज़िलत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बुलन्द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अज़ीज़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ख़िदमते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ख़ल्क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खुदा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बेहदो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इन्तिहा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3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कुर्सी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गिर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पड़ना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lastRenderedPageBreak/>
        <w:t>नैकरी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बरतरफकाम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माजूल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नुफ़्लिसी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ग़मगीनो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मुलूल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4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काबा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सरवतो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बुजुर्गी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अमन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ख़ौफ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पाये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मीरास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लथ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आये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5</w:t>
      </w:r>
      <w:r w:rsidR="00FA7811">
        <w:rPr>
          <w:cs/>
          <w:lang w:bidi="hi-IN"/>
        </w:rPr>
        <w:t>.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काबे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तरफ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अन्दर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जाना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माजूल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मश्गूले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कार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मुसाफिर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अज़ीज़ों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दीदार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हासिल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6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किरामन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कातेबीन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पर्हेज़गार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नेकी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पाये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अगर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मुफ़सिद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ग़मो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सख़्ती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उठाये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7</w:t>
      </w:r>
      <w:r w:rsidR="00FA7811">
        <w:rPr>
          <w:cs/>
          <w:lang w:bidi="hi-IN"/>
        </w:rPr>
        <w:t>.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काफूर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मंफ़अत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और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ख़ैरो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बरकत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पाये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8</w:t>
      </w:r>
      <w:r w:rsidR="00FA7811">
        <w:rPr>
          <w:cs/>
          <w:lang w:bidi="hi-IN"/>
        </w:rPr>
        <w:t>.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कबूतर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="005C088B">
        <w:rPr>
          <w:lang w:bidi="hi-IN"/>
        </w:rPr>
        <w:cr/>
      </w:r>
      <w:r w:rsidRPr="00C74AD2">
        <w:rPr>
          <w:rFonts w:hint="cs"/>
          <w:cs/>
          <w:lang w:bidi="hi-IN"/>
        </w:rPr>
        <w:t>औरत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इमसाल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तमीज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मिले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दूर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कोई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अज़ीज़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आकर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मिले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9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कबूतरो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टुकड़ी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दौलत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नफ़ा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बेअन्दाज़ा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मिले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बीमार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शिफ़ा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फ़रहत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ताज़ा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मिले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10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कोड़े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खाना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मारना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कोड़े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खाना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और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कोड़ों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निशान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बदन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जज़हिर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होना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रंजो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अलम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मुबितला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होने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बाएस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है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11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ख़जूर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पाना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माल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और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मुराद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हुसूल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है।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lastRenderedPageBreak/>
        <w:t>12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खाना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अगर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खाना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बदमज़ा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खाये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रंजो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अलम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मुब्तिला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होने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ओर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बामज़ाऔर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शीरीं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खाना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इशरतो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खुशी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हासिल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होने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मुतरादिफ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है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13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खुर्प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इस्तेमाल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ख़्वाब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खुर्प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घास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खुर्द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पौदों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साफ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करते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गुनाह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पाक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होने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मोजिब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है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14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कोयल</w:t>
      </w:r>
      <w:r w:rsidR="005C088B">
        <w:rPr>
          <w:lang w:bidi="hi-IN"/>
        </w:rPr>
        <w:cr/>
      </w:r>
      <w:r w:rsidRPr="00C74AD2">
        <w:rPr>
          <w:rFonts w:hint="cs"/>
          <w:cs/>
          <w:lang w:bidi="hi-IN"/>
        </w:rPr>
        <w:t>ख़्वाब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कोयल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आवाज़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सुनना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मुतीअ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होने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ताबीर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है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15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खोलना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ख़्वाब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किसी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गाँठ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किसी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चीज़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खोलना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अंजाम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पाने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ताबीर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है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16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कीचड़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ख़्वाब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मसायबो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गुनाह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ताबीर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है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17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केसर</w:t>
      </w:r>
      <w:r w:rsidRPr="00C74AD2">
        <w:rPr>
          <w:cs/>
          <w:lang w:bidi="hi-IN"/>
        </w:rPr>
        <w:t xml:space="preserve"> (</w:t>
      </w:r>
      <w:r w:rsidRPr="00C74AD2">
        <w:rPr>
          <w:rFonts w:hint="cs"/>
          <w:cs/>
          <w:lang w:bidi="hi-IN"/>
        </w:rPr>
        <w:t>ज़आफ़रान</w:t>
      </w:r>
      <w:r w:rsidRPr="00C74AD2">
        <w:rPr>
          <w:cs/>
          <w:lang w:bidi="hi-IN"/>
        </w:rPr>
        <w:t>)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अपने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पास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पाना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मशहूरो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मअरूफ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होने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ताबीर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है</w:t>
      </w:r>
      <w:r w:rsidR="00362E76">
        <w:rPr>
          <w:rFonts w:hint="cs"/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18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केकड़ा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बुज़दिल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और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कम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हिम्मती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ताबीर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है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19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केला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खाना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दौलतमन्दो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किये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माल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और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दीनदारों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लिये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दीन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ताबीर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है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lastRenderedPageBreak/>
        <w:t>20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करगस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  <w:r w:rsidR="005C088B">
        <w:rPr>
          <w:lang w:bidi="hi-IN"/>
        </w:rPr>
        <w:cr/>
      </w:r>
      <w:r w:rsidRPr="00C74AD2">
        <w:rPr>
          <w:rFonts w:hint="cs"/>
          <w:cs/>
          <w:lang w:bidi="hi-IN"/>
        </w:rPr>
        <w:t>दौलत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तन्दरूस्ती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दलील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है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कुव्वत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और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खुशदिली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दलील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है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21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कबक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मर्द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औरत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खुश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ख़ल्क़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मिले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औरत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संगदिल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मर्द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मोम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जाये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22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कव्वा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मर्दो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औरत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खुद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कामो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मक्कार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मिले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औरत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मर्द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फ़ासिक़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अय्यार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मिले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23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कव्वा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यानी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तालू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बड़ा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तँगीऐ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रिज़्क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और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दलीले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कुल्फ़तो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परेशानी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है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24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कल्लाग़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शिकार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करते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दखना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माले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ग़नीमत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काफ़िरोँ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हाथ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आये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मोहताजो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फ़ायदा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पहुँचाऐ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25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कछुवा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पाक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मक़ाम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मेँ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दौलत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और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दीन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खुर्रमो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मस्ररूर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आलिम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बाअमल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अहले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दिल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मशहूर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="00362E76">
        <w:rPr>
          <w:rFonts w:hint="cs"/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26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कछुवा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नाजिस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खाने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ज़वाले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दौलतो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इल्मो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हुनर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सदमा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व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ख़ौफ़ो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ख़तर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हुजूमे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सदमा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व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ख़ौफ़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27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कलंक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हाकिमे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वक़्त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हबीब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रहे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फ़ाय़दा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मन्द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खुश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नसीब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रहे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28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कुत्ता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दुशमन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ज़ईफ़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सामना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लेकिन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ज़रर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बचे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29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कलंग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शिकार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lastRenderedPageBreak/>
        <w:t>कोई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सरदार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औरत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दाम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आये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फ़ायदा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उससे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उठाये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30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कुत्ता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भौंकते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कमीनों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ख़्वाह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मख़्वाह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रद्दो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बदल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रहे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बदअस्ल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सरदार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31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कुत्तो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राम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करना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औरत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सलीमुत्तबाअ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हाथ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आये</w:t>
      </w:r>
      <w:r w:rsidR="00362E76">
        <w:rPr>
          <w:rFonts w:hint="cs"/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32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कुत्ते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कपडा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फाड़ते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काटते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दश्मन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हाथ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खिफ़्फ़त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पाये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मालो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बर्बाद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जाये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33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कुत्ते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हगते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दौलत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हराम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पाये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बद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कार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औरत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घर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लाये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34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कुत्ते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पेशाब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करते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मालो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दौलत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तलफ़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जाये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हुर्मत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जाये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ज़िल्लत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पाये।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35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काँसी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खाना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खुद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बखुद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किसी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दुश्मनी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जाये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ज़रर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उठाये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36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कलीद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बादशाह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ख़ज़ांची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साहिबे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खाना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बन्दा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सख़ी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यगाना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व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बेगाना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37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कलीदे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आसमान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मिलना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मतलबे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दिली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आये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तरक़्क़ीऐ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रिज़्क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बीमारी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सेहत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पाये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38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कुंजी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कुफ्ले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खोलना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lastRenderedPageBreak/>
        <w:t>औरत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बाकिरा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सोहबत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तरक़्क़ीये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दौलतो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इक़बाल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39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कुंजी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बहिश्त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पाना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काफ़िर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कल्मा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पढ़े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दीनदार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उस्तवारीये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दीन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व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ईमान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40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कुर्ता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पैराहन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किसी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औरत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फ़ायदा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पहुँचे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कोई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नफ़ाए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कुल्ली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देखे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41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कपड़ा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खून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आलूदा</w:t>
      </w:r>
      <w:r w:rsidRPr="00C74AD2">
        <w:rPr>
          <w:cs/>
          <w:lang w:bidi="hi-IN"/>
        </w:rPr>
        <w:t xml:space="preserve"> </w:t>
      </w:r>
      <w:r w:rsidR="005C088B">
        <w:rPr>
          <w:lang w:bidi="hi-IN"/>
        </w:rPr>
        <w:cr/>
      </w:r>
      <w:r w:rsidRPr="00C74AD2">
        <w:rPr>
          <w:rFonts w:hint="cs"/>
          <w:cs/>
          <w:lang w:bidi="hi-IN"/>
        </w:rPr>
        <w:t>कोई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दुश्मन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हसद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इफ़्तरा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बाँधे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वज़ादारी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धब्बा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लगे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42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कपड़ा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धोना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रंज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रिहाई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किसी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अज़ीज़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रंजिश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दूर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सफ़ाई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43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कफन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पहनना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उम्र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दराज़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सरदार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ख़िल्अत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पाये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ग़म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दुनिया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नियाज़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पोशाक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पहनने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आये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44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कुश्ती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लड़ना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अगर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मुक़ाबिल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ज़ेर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करे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फ़ायदा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पहुँचे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अगर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खुद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ज़ेर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तकलीफ़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पड़े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45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कश्ती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सवार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सरदार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कोई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ओहदा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काम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पाये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तरक़्क़ीऐ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दौलत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इक़्बाल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46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कश्ती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दरिया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="008D457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मुफ्लिसी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दूर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दौलत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फ़ायदा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उठाये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lastRenderedPageBreak/>
        <w:t>47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कश्ती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किनारे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उतरना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माल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हाथ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आये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कुल्फ़त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दूर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दुश्मन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फ़तहो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नुसरत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48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कश्ती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समेत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आपको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डूबते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बादशाही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मुहासबे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पड़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जाये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दौलत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तबाह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रंज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उठाये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49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कश्ती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खुश्की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अटकना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दामे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रंजो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बला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फँसजाये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मकाफ़ात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ज़ाया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होने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ख़ौफ़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50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किरन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आफ़ताब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औरत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मालदार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मिले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नेक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अख़बार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बिमार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शिफ़ा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राहत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इन्तिहा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51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काजल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आँख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लगाना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बसारत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ज़्यादा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बच्चो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दिलशाद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="00362E76">
        <w:rPr>
          <w:rFonts w:hint="cs"/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52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खाल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जानवर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खींचना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अगर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गोश्त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उसका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हलाल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इज़्ज़तो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मंफ़अत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और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अगर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मुदार्र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गौश्त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उसका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हराम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नुक़्सान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उठाये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नाकाम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53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कमन्द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सख़्त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कामों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दोचार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शुजाअत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पेशा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जुर्अत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शेआर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54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काग़ज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मिलना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अगर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ख़ते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नस्ख़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लिखा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माले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दुनिया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मुस्तफ़ीद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अगर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कागज़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सियाह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हाजत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ना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उम्मीद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lastRenderedPageBreak/>
        <w:t>55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काकुल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बनाना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फ़ाहेशा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औरत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इश्क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सदमए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फुर्क़त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56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कलीस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मशरेका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औरत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बेहुर्मत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57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कमान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खीचना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सफर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सख़्त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पेश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आये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दौलतो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बुजुर्गी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पाये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शामिले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हाल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नअएमत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58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कमान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तीर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लगाना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औरत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चुस्तो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चालाक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पाये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खुद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सफ़र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जाये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बेटा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भाई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सफ़र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आये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59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कमान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तीर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लगाना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औरत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हामिला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बच्चा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मर्द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मेहनत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पड़े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60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कमान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व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तीर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अपने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वास्ते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बनाना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शाहे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अजम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औरत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अजमी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फ़ायदा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पहुँचे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बेइज़्ज़त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व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तौक़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और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दौलत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मिले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61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खाल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इन्सान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किसी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बुजुर्ग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मीरास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पाये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मोहताज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ग़नी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62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खाल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इन्सान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बीवी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मिलने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निशानी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है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मोजिबे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आराईशे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हुकूमत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है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63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खाल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बकरी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lastRenderedPageBreak/>
        <w:t>माले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हलाल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रोज़ो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दुश्मन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फ़िरोज़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64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कंवल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रौशन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फ़रज़न्द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ऐसा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हक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शनास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पाये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जिससे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बाप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नाम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रौशन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65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खेत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तवल्लुदे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दुख़्तर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नेक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अख़्तर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तरक़्क़ीये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ज़ैबो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ज़ीनत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है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66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खेत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मज़ीद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इल्म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व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दौलत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और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नेअमत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मिले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सुरूरे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क़ल्ब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व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सब्ज़ी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असर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है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67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खेत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काटते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महबूब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जुदाई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क़ताए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सोहबत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और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आशनाई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68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खेत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जंगल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हरा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दुश्मनों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हुजूम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थोड़ी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तकलीफ़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राहत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69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खेत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खुशक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हरा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औरत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हामिला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नेअतो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इल्मो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हुनर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70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कोतवाल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="005C088B">
        <w:rPr>
          <w:lang w:bidi="hi-IN"/>
        </w:rPr>
        <w:cr/>
      </w:r>
      <w:r w:rsidRPr="00C74AD2">
        <w:rPr>
          <w:rFonts w:hint="cs"/>
          <w:cs/>
          <w:lang w:bidi="hi-IN"/>
        </w:rPr>
        <w:t>बादशाही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फ़ौज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अफ़सर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बने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ज़र्बदस्त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व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जुल्मे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नाहक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करे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71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कीचड़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गिरना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फँसना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औरत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ज़िश्त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ख़ूब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अक़्द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लाये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रोज़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रद्दो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बदल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आफियत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तंग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72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कबाब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खाना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lastRenderedPageBreak/>
        <w:t>मसरूर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कुल्फ़ल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सारी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दूर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73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कबाब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भूनना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रंजो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मुसीबत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चाश्नी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मौत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ज़बान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आये</w:t>
      </w:r>
      <w:r w:rsidR="00362E76">
        <w:rPr>
          <w:rFonts w:hint="cs"/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74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खिचड़ी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खाना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औरत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शादी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मर्द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बीवी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पाये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आपस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मोहब्बत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रहे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75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कमर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शफ़्ता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औरत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बदखू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दोस्तो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तुर्श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रू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76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कद्दू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पर्ह़ज़गार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बीवी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लाये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फ़ायदा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उसकी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ज़ात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पाये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77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करंकल्ला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="005C088B">
        <w:rPr>
          <w:lang w:bidi="hi-IN"/>
        </w:rPr>
        <w:cr/>
      </w:r>
      <w:r w:rsidRPr="00C74AD2">
        <w:rPr>
          <w:rFonts w:hint="cs"/>
          <w:cs/>
          <w:lang w:bidi="hi-IN"/>
        </w:rPr>
        <w:t>नेअमत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खाये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शुक्रे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करे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अमीर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लगर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जारी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करे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78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कासूकला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खाना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रफ़ए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बीमारी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बख़्त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व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बारी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सरसब्ज़ी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पाये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79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ककड़ी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खाना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बुजुर्ग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मर्बता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मालो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दौलत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पाये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इज़्ज़त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पाये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80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किशमिश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  <w:r w:rsidR="005C088B">
        <w:rPr>
          <w:lang w:bidi="hi-IN"/>
        </w:rPr>
        <w:cr/>
      </w:r>
      <w:r w:rsidRPr="00C74AD2">
        <w:rPr>
          <w:rFonts w:hint="cs"/>
          <w:cs/>
          <w:lang w:bidi="hi-IN"/>
        </w:rPr>
        <w:t>शौकतो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दबदबा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सिवा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जाये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दौलातो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नेअमत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पाये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81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कमर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टूटना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lastRenderedPageBreak/>
        <w:t>भाई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जाये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जैसा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कि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सय्यदु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श्शोहदा</w:t>
      </w:r>
      <w:r w:rsidRPr="00C74AD2">
        <w:rPr>
          <w:cs/>
          <w:lang w:bidi="hi-IN"/>
        </w:rPr>
        <w:t xml:space="preserve"> (</w:t>
      </w:r>
      <w:r w:rsidRPr="00C74AD2">
        <w:rPr>
          <w:rFonts w:hint="cs"/>
          <w:cs/>
          <w:lang w:bidi="hi-IN"/>
        </w:rPr>
        <w:t>अ</w:t>
      </w:r>
      <w:r w:rsidR="008D4572">
        <w:rPr>
          <w:cs/>
          <w:lang w:bidi="hi-IN"/>
        </w:rPr>
        <w:t>.</w:t>
      </w:r>
      <w:r w:rsidR="009B6BF2">
        <w:rPr>
          <w:cs/>
          <w:lang w:bidi="hi-IN"/>
        </w:rPr>
        <w:t>)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ने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फ़रमाया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मेरी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कमर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टुट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गई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82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कमरबन्द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बाँधना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कुव्वत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व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सेहत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पाये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तरफ़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तवानाई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="00362E76">
        <w:rPr>
          <w:rFonts w:hint="cs"/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83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कचनाल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कली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पुख़्ता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खाना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तआम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लज़ीज़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खाये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बिमारी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रफ़ा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औरत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कमसिन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मिलने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नफ़ा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84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कऐ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गिरना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गिरते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हाकिम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ओहदे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माजूल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रईय्यत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नौकरी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जाने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मुलूल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85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कूज़ागर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मर्द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बाख़ैरो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बरकत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तरक़्की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जाहो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हशमत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86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कूज़ा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औरत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नाज़नीन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हुक्म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बरदारी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करे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लौंडी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बाकिरा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हमबिस्तर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ग़मख़्वारी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करे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87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कोह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लरज़ना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गिरना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वालीए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मुल्क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परआफ़त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आये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वहाँ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ज़मींदार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जाये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88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कोह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क़ाफ़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सैर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करना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शाहे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हफ़्त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किश्वर</w:t>
      </w:r>
      <w:r w:rsidRPr="00C74AD2">
        <w:rPr>
          <w:lang w:bidi="hi-IN"/>
        </w:rPr>
        <w:t>,</w:t>
      </w:r>
      <w:r w:rsidRPr="00C74AD2">
        <w:rPr>
          <w:rFonts w:hint="cs"/>
          <w:cs/>
          <w:lang w:bidi="hi-IN"/>
        </w:rPr>
        <w:t>सिकन्दर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जाह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तसर्रूफ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शशजेहत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उसका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ख़ैर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ख़्वाह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89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कोहे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तूरे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सीना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आपको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बादशाह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मोतमद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lang w:bidi="hi-IN"/>
        </w:rPr>
        <w:t xml:space="preserve">, </w:t>
      </w:r>
      <w:r w:rsidRPr="00C74AD2">
        <w:rPr>
          <w:rFonts w:hint="cs"/>
          <w:cs/>
          <w:lang w:bidi="hi-IN"/>
        </w:rPr>
        <w:t>मुराद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आये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बुलन्द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मर्तबा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ओहदाए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सिफ़ारत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पाये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lastRenderedPageBreak/>
        <w:t>90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कंघी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बालों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करना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ग़मो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रंज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दूर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91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कंघी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मिलना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औरत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आशुफ़ता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दिल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मोहब्त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दिल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मोहब्बत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दफ़ा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दुशमन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राहत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92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कंघी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पुरानी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गुम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ग़म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फ़ारिगुल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बाल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मर्सरत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शामिले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हाल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93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कड़ा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हाथ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="005C088B">
        <w:rPr>
          <w:lang w:bidi="hi-IN"/>
        </w:rPr>
        <w:cr/>
      </w:r>
      <w:r w:rsidRPr="00C74AD2">
        <w:rPr>
          <w:rFonts w:hint="cs"/>
          <w:cs/>
          <w:lang w:bidi="hi-IN"/>
        </w:rPr>
        <w:t>औरत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औलाद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मिले</w:t>
      </w:r>
      <w:r w:rsidRPr="00C74AD2">
        <w:rPr>
          <w:lang w:bidi="hi-IN"/>
        </w:rPr>
        <w:t>,</w:t>
      </w:r>
      <w:r w:rsidRPr="00C74AD2">
        <w:rPr>
          <w:rFonts w:hint="cs"/>
          <w:cs/>
          <w:lang w:bidi="hi-IN"/>
        </w:rPr>
        <w:t>मर्द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जिन्दान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छूटे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पाँव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बन्देगराँ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टूटे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94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कान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निकाह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करे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ख़बर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नेक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सुनने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आये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95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कान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अपना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कटा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बहन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फूफी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जाये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ग़मो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रंज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पाये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96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कान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जुदा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बीवी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तलाक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औलाद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मौत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ग़म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97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कान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चौड़ा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लम्बा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दास्तान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गोयों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सोहबत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झूठी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बातों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दिल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रग़बत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98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काना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आपको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lastRenderedPageBreak/>
        <w:t>मुसाफ़िर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होतो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राह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भूल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जाये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फ़रज़न्द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मौत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ग़म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पहुँचे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99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काने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चश्मे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बद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दूर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राहत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मिले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औलाद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तरक़्क़ी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देखे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100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काना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जोया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औरत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खुश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नसीब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व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आली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नसब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मिले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औलाद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अहल</w:t>
      </w:r>
      <w:r w:rsidRPr="00C74AD2">
        <w:rPr>
          <w:lang w:bidi="hi-IN"/>
        </w:rPr>
        <w:t xml:space="preserve">, </w:t>
      </w:r>
      <w:r w:rsidRPr="00C74AD2">
        <w:rPr>
          <w:rFonts w:hint="cs"/>
          <w:cs/>
          <w:lang w:bidi="hi-IN"/>
        </w:rPr>
        <w:t>अल्लाह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फ़रहतो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दौलत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पाये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101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काफ़िर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तरक़्क़ी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माल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कोई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मर्ज़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बढ़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जाये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राहत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रहे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ज़हमत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उठाये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102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काँटा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महबूब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बेवफ़ाई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ज़ाहिर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बदकारी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व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ख़यानत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माहिर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103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कफ़श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साज़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बड़ीमेहनत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कुछ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फ़ायदा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मिले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तदबीरो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मेहनत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अक्सर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ज़ाया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जाये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104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कटनी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लोगों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फ़िर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अज़ीज़ों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आराम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रहे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105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किताब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लिखना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शादी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व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फ़रह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और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मंफ़अत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व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माल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कीनिशानी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है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106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किताब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खोलकर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पढ़ना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लोगों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मुबाहेसा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व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तकरार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कदूरत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और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रंजिश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गिरफतार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lastRenderedPageBreak/>
        <w:t>107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कजावे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बैठना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हुकूमत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पहुँचे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माल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व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हशमत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मिले</w:t>
      </w:r>
      <w:r w:rsidR="00362E76">
        <w:rPr>
          <w:rFonts w:hint="cs"/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108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कपड़ा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जला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हुआ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ख़ैरोबरकत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दूर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दोस्त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दिल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सोज़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दुश्मन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ज़रूर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109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कपड़ों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बदन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लिबास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तरक़्क़ी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हशमत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व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जलाल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ज़्यादती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फ़रज़न्द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व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माल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व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दौलत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110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कपड़ों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बंदन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लिबास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दूर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करना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अहलो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अयाल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दूरी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lang w:bidi="hi-IN"/>
        </w:rPr>
        <w:t xml:space="preserve">, </w:t>
      </w:r>
      <w:r w:rsidRPr="00C74AD2">
        <w:rPr>
          <w:rFonts w:hint="cs"/>
          <w:cs/>
          <w:lang w:bidi="hi-IN"/>
        </w:rPr>
        <w:t>तल्ख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इशरत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रंज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व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महजूरी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111</w:t>
      </w:r>
      <w:r w:rsidR="008D4572">
        <w:rPr>
          <w:rFonts w:hint="cs"/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कूडा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करकट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घर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जमा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हूसूले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नेअमतो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माल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निशानी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है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दलीले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खुर्रमी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व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शादमानी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है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112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कूड़ा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अपने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घर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किसी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जलाते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ज़ाया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करते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बादशाह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हाकिम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उसका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माल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छीन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ले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तंगदस्ती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निहायत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रंजो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ग़म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पहुँचे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113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कुप्पा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घी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उम्र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दराज़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ख़ैरो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बरकत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हाथ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आये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औरत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मिले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माल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मीरास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औरतों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पाये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114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कज़दम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खूराहको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दलील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दुश्मन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सख़्ती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व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रंज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उठाये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115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किरन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फूल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lastRenderedPageBreak/>
        <w:t>औरत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मालदार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मिलने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उम्मीद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है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और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जेवर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उसका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बनवाने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निशानी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है</w:t>
      </w:r>
      <w:r w:rsidR="00362E76">
        <w:rPr>
          <w:rFonts w:hint="cs"/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116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कुलाह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पहनना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मर्द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तोसरदार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जाये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औरत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शौहर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मालदार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हाथ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आये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117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कुलाह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तितरी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अफ़सरी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और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बेहतरी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पाये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मक्रो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फ़रेब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रोज़ी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हाथ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आये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118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कंबल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औढ़ना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दुर्वेश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दीनदार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तारिके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दुनियाऐ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ना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पायेदार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="00200CA0">
        <w:rPr>
          <w:cs/>
          <w:lang w:bidi="hi-IN"/>
        </w:rPr>
        <w:t>.</w:t>
      </w:r>
      <w:r w:rsidR="008D457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119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कतान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हसीन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लोंडी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बीवी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मिले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रोज़ी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हलाल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पाकीज़ा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फ़रज़न्द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नेक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नाम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मिले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120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कमाल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रोशनी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आँखों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औरज़्यादा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इल्मो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हुनर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वाला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121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कफे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दरिया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बादशाह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किसी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बुजुर्ग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नफ़ा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कुल्फ़तो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मुफ्लिसी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दुर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122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कलेजा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खाना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माले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हलाल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आसानी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खाये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रोज़ी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आसानी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खाये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रोज़ी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खुले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123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खुर्पा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बेकार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लियाकत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पसन्द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आये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मेहनत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रोज़ी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कमाये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124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करबा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  <w:r w:rsidR="005C088B">
        <w:rPr>
          <w:lang w:bidi="hi-IN"/>
        </w:rPr>
        <w:cr/>
      </w:r>
      <w:r w:rsidRPr="00C74AD2">
        <w:rPr>
          <w:rFonts w:hint="cs"/>
          <w:cs/>
          <w:lang w:bidi="hi-IN"/>
        </w:rPr>
        <w:t>किसी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औरत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सब्ज़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रंग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बहका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लाये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बीमारी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सेहत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पाये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lastRenderedPageBreak/>
        <w:t>125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कतीरह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="008D457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मर्द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बख़ील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थोड़ा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नफ़ा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तकलीफ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रफ़ा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 xml:space="preserve">126 </w:t>
      </w:r>
      <w:r w:rsidRPr="00C74AD2">
        <w:rPr>
          <w:rFonts w:hint="cs"/>
          <w:cs/>
          <w:lang w:bidi="hi-IN"/>
        </w:rPr>
        <w:t>कनूल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गट्रटा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बीमार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सेहत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मिले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दिल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राहत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पहुँचे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मुफ़्लिसी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दौलत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मन्द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फ़रज़द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पैदा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127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कोला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खाना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="005C088B">
        <w:rPr>
          <w:lang w:bidi="hi-IN"/>
        </w:rPr>
        <w:cr/>
      </w:r>
      <w:r w:rsidRPr="00C74AD2">
        <w:rPr>
          <w:rFonts w:hint="cs"/>
          <w:cs/>
          <w:lang w:bidi="hi-IN"/>
        </w:rPr>
        <w:t>औरत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हसीन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और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मालदार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शैदा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मालो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दौलत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मिले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दुख़्तर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खुश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इक़बाल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पैदा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128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कोला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मुब्तिला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व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बलो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मेहनत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हामिले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कुल्फतो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नहुसत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129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कातना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ख़्वाब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कातना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कपड़ों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तिजारत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करना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और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उससे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फ़ायदा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हासिल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होने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अलामत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है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130</w:t>
      </w:r>
      <w:r w:rsidR="008D4572">
        <w:rPr>
          <w:rFonts w:hint="cs"/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काश्तकारी</w:t>
      </w:r>
      <w:r w:rsidRPr="00C74AD2">
        <w:rPr>
          <w:cs/>
          <w:lang w:bidi="hi-IN"/>
        </w:rPr>
        <w:t xml:space="preserve"> </w:t>
      </w:r>
    </w:p>
    <w:p w:rsidR="00C74AD2" w:rsidRPr="00C74AD2" w:rsidRDefault="008D4572" w:rsidP="00C74AD2">
      <w:pPr>
        <w:pStyle w:val="libNormal"/>
        <w:rPr>
          <w:lang w:bidi="hi-IN"/>
        </w:rPr>
      </w:pPr>
      <w:r>
        <w:rPr>
          <w:cs/>
          <w:lang w:bidi="hi-IN"/>
        </w:rPr>
        <w:t xml:space="preserve">. </w:t>
      </w:r>
      <w:r w:rsidR="00C74AD2" w:rsidRPr="00C74AD2">
        <w:rPr>
          <w:rFonts w:hint="cs"/>
          <w:cs/>
          <w:lang w:bidi="hi-IN"/>
        </w:rPr>
        <w:t>ख़्वाब</w:t>
      </w:r>
      <w:r w:rsidR="00C74AD2" w:rsidRPr="00C74AD2">
        <w:rPr>
          <w:cs/>
          <w:lang w:bidi="hi-IN"/>
        </w:rPr>
        <w:t xml:space="preserve"> </w:t>
      </w:r>
      <w:r w:rsidR="00C74AD2" w:rsidRPr="00C74AD2">
        <w:rPr>
          <w:rFonts w:hint="cs"/>
          <w:cs/>
          <w:lang w:bidi="hi-IN"/>
        </w:rPr>
        <w:t>में</w:t>
      </w:r>
      <w:r w:rsidR="00C74AD2" w:rsidRPr="00C74AD2">
        <w:rPr>
          <w:cs/>
          <w:lang w:bidi="hi-IN"/>
        </w:rPr>
        <w:t xml:space="preserve"> </w:t>
      </w:r>
      <w:r w:rsidR="00C74AD2" w:rsidRPr="00C74AD2">
        <w:rPr>
          <w:rFonts w:hint="cs"/>
          <w:cs/>
          <w:lang w:bidi="hi-IN"/>
        </w:rPr>
        <w:t>काश्तकारी</w:t>
      </w:r>
      <w:r w:rsidR="00C74AD2" w:rsidRPr="00C74AD2">
        <w:rPr>
          <w:cs/>
          <w:lang w:bidi="hi-IN"/>
        </w:rPr>
        <w:t xml:space="preserve"> </w:t>
      </w:r>
      <w:r w:rsidR="00C74AD2" w:rsidRPr="00C74AD2">
        <w:rPr>
          <w:rFonts w:hint="cs"/>
          <w:cs/>
          <w:lang w:bidi="hi-IN"/>
        </w:rPr>
        <w:t>करना</w:t>
      </w:r>
      <w:r w:rsidR="00C74AD2" w:rsidRPr="00C74AD2">
        <w:rPr>
          <w:cs/>
          <w:lang w:bidi="hi-IN"/>
        </w:rPr>
        <w:t xml:space="preserve"> </w:t>
      </w:r>
      <w:r w:rsidR="00C74AD2" w:rsidRPr="00C74AD2">
        <w:rPr>
          <w:rFonts w:hint="cs"/>
          <w:cs/>
          <w:lang w:bidi="hi-IN"/>
        </w:rPr>
        <w:t>तरक़्की</w:t>
      </w:r>
      <w:r w:rsidR="00C74AD2" w:rsidRPr="00C74AD2">
        <w:rPr>
          <w:cs/>
          <w:lang w:bidi="hi-IN"/>
        </w:rPr>
        <w:t xml:space="preserve"> </w:t>
      </w:r>
      <w:r w:rsidR="00C74AD2" w:rsidRPr="00C74AD2">
        <w:rPr>
          <w:rFonts w:hint="cs"/>
          <w:cs/>
          <w:lang w:bidi="hi-IN"/>
        </w:rPr>
        <w:t>इज़्ज़त</w:t>
      </w:r>
      <w:r w:rsidR="00C74AD2" w:rsidRPr="00C74AD2">
        <w:rPr>
          <w:cs/>
          <w:lang w:bidi="hi-IN"/>
        </w:rPr>
        <w:t xml:space="preserve"> </w:t>
      </w:r>
      <w:r w:rsidR="00C74AD2" w:rsidRPr="00C74AD2">
        <w:rPr>
          <w:rFonts w:hint="cs"/>
          <w:cs/>
          <w:lang w:bidi="hi-IN"/>
        </w:rPr>
        <w:t>और</w:t>
      </w:r>
      <w:r w:rsidR="00C74AD2" w:rsidRPr="00C74AD2">
        <w:rPr>
          <w:cs/>
          <w:lang w:bidi="hi-IN"/>
        </w:rPr>
        <w:t xml:space="preserve"> </w:t>
      </w:r>
      <w:r w:rsidR="00C74AD2" w:rsidRPr="00C74AD2">
        <w:rPr>
          <w:rFonts w:hint="cs"/>
          <w:cs/>
          <w:lang w:bidi="hi-IN"/>
        </w:rPr>
        <w:t>किसी</w:t>
      </w:r>
      <w:r w:rsidR="00C74AD2" w:rsidRPr="00C74AD2">
        <w:rPr>
          <w:cs/>
          <w:lang w:bidi="hi-IN"/>
        </w:rPr>
        <w:t xml:space="preserve"> </w:t>
      </w:r>
      <w:r w:rsidR="00C74AD2" w:rsidRPr="00C74AD2">
        <w:rPr>
          <w:rFonts w:hint="cs"/>
          <w:cs/>
          <w:lang w:bidi="hi-IN"/>
        </w:rPr>
        <w:t>बुजुर्ग</w:t>
      </w:r>
      <w:r w:rsidR="00C74AD2" w:rsidRPr="00C74AD2">
        <w:rPr>
          <w:cs/>
          <w:lang w:bidi="hi-IN"/>
        </w:rPr>
        <w:t xml:space="preserve"> </w:t>
      </w:r>
      <w:r w:rsidR="00C74AD2" w:rsidRPr="00C74AD2">
        <w:rPr>
          <w:rFonts w:hint="cs"/>
          <w:cs/>
          <w:lang w:bidi="hi-IN"/>
        </w:rPr>
        <w:t>से</w:t>
      </w:r>
      <w:r w:rsidR="00C74AD2" w:rsidRPr="00C74AD2">
        <w:rPr>
          <w:cs/>
          <w:lang w:bidi="hi-IN"/>
        </w:rPr>
        <w:t xml:space="preserve"> </w:t>
      </w:r>
      <w:r w:rsidR="00C74AD2" w:rsidRPr="00C74AD2">
        <w:rPr>
          <w:rFonts w:hint="cs"/>
          <w:cs/>
          <w:lang w:bidi="hi-IN"/>
        </w:rPr>
        <w:t>फैज़</w:t>
      </w:r>
      <w:r w:rsidR="00C74AD2" w:rsidRPr="00C74AD2">
        <w:rPr>
          <w:cs/>
          <w:lang w:bidi="hi-IN"/>
        </w:rPr>
        <w:t xml:space="preserve"> </w:t>
      </w:r>
      <w:r w:rsidR="00C74AD2" w:rsidRPr="00C74AD2">
        <w:rPr>
          <w:rFonts w:hint="cs"/>
          <w:cs/>
          <w:lang w:bidi="hi-IN"/>
        </w:rPr>
        <w:t>हासिल</w:t>
      </w:r>
      <w:r w:rsidR="00C74AD2" w:rsidRPr="00C74AD2">
        <w:rPr>
          <w:cs/>
          <w:lang w:bidi="hi-IN"/>
        </w:rPr>
        <w:t xml:space="preserve"> </w:t>
      </w:r>
      <w:r w:rsidR="00C74AD2" w:rsidRPr="00C74AD2">
        <w:rPr>
          <w:rFonts w:hint="cs"/>
          <w:cs/>
          <w:lang w:bidi="hi-IN"/>
        </w:rPr>
        <w:t>करने</w:t>
      </w:r>
      <w:r w:rsidR="00C74AD2" w:rsidRPr="00C74AD2">
        <w:rPr>
          <w:cs/>
          <w:lang w:bidi="hi-IN"/>
        </w:rPr>
        <w:t xml:space="preserve"> </w:t>
      </w:r>
      <w:r w:rsidR="00C74AD2" w:rsidRPr="00C74AD2">
        <w:rPr>
          <w:rFonts w:hint="cs"/>
          <w:cs/>
          <w:lang w:bidi="hi-IN"/>
        </w:rPr>
        <w:t>के</w:t>
      </w:r>
      <w:r w:rsidR="00C74AD2" w:rsidRPr="00C74AD2">
        <w:rPr>
          <w:cs/>
          <w:lang w:bidi="hi-IN"/>
        </w:rPr>
        <w:t xml:space="preserve"> </w:t>
      </w:r>
      <w:r w:rsidR="00C74AD2" w:rsidRPr="00C74AD2">
        <w:rPr>
          <w:rFonts w:hint="cs"/>
          <w:cs/>
          <w:lang w:bidi="hi-IN"/>
        </w:rPr>
        <w:t>मुतरादिफ़</w:t>
      </w:r>
      <w:r w:rsidR="00C74AD2" w:rsidRPr="00C74AD2">
        <w:rPr>
          <w:cs/>
          <w:lang w:bidi="hi-IN"/>
        </w:rPr>
        <w:t xml:space="preserve"> </w:t>
      </w:r>
      <w:r w:rsidR="00C74AD2" w:rsidRPr="00C74AD2">
        <w:rPr>
          <w:rFonts w:hint="cs"/>
          <w:cs/>
          <w:lang w:bidi="hi-IN"/>
        </w:rPr>
        <w:t>है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131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काँपना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ख़्वाब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जिस्म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कापना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अमानत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ख़यानत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करने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अलामत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है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lastRenderedPageBreak/>
        <w:t>132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कागज़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ख़रीदना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इल्म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ताबीर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है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133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कांजी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पीना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ग़मो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अन्दोह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ताबीर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है</w:t>
      </w:r>
      <w:r w:rsidR="00362E76">
        <w:rPr>
          <w:rFonts w:hint="cs"/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134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खटाई</w:t>
      </w:r>
      <w:r w:rsidR="005C088B">
        <w:rPr>
          <w:lang w:bidi="hi-IN"/>
        </w:rPr>
        <w:cr/>
      </w:r>
      <w:r w:rsidRPr="00C74AD2">
        <w:rPr>
          <w:rFonts w:hint="cs"/>
          <w:cs/>
          <w:lang w:bidi="hi-IN"/>
        </w:rPr>
        <w:t>ख़्वाब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तुर्श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चीज़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बिल्खूसूस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खटटे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मेवो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खाना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ग़मो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अलम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ताबीर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है</w:t>
      </w:r>
      <w:r w:rsidR="00362E76">
        <w:rPr>
          <w:rFonts w:hint="cs"/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135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किर्केट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खेलना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दोस्त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मोहब्बत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बढ़े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और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गुमशुदा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अज़ीज़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मिलने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ताबीर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है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136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कड़क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सुनना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लोगों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ख़ायफ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होने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दलील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है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137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किसान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ख़्वाब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किसान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काम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करते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मुतवक्किल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होने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दलील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है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138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कुल्हाड़ी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="008D457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ख़ौफ़नाक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और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मुनाफ़िक़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मददगार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मुतरादीफ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है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139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कौड़ी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आवारा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और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ख़ादमा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औरत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ताबीर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है</w:t>
      </w:r>
      <w:r w:rsidR="00362E76">
        <w:rPr>
          <w:cs/>
          <w:lang w:bidi="hi-IN"/>
        </w:rPr>
        <w:t>।</w:t>
      </w:r>
    </w:p>
    <w:p w:rsidR="008D5B54" w:rsidRDefault="008D5B54" w:rsidP="00C74AD2">
      <w:pPr>
        <w:pStyle w:val="libNormal"/>
        <w:rPr>
          <w:lang w:bidi="hi-IN"/>
        </w:rPr>
      </w:pPr>
    </w:p>
    <w:p w:rsidR="00F277C2" w:rsidRDefault="00F277C2">
      <w:pPr>
        <w:spacing w:after="0" w:line="240" w:lineRule="auto"/>
        <w:rPr>
          <w:rFonts w:ascii="SolaimanLipi" w:eastAsia="Times New Roman" w:hAnsi="SolaimanLipi" w:cs="Mangal"/>
          <w:b/>
          <w:bCs/>
          <w:color w:val="1F497D"/>
          <w:sz w:val="36"/>
          <w:szCs w:val="36"/>
          <w:cs/>
          <w:lang w:bidi="hi-IN"/>
        </w:rPr>
      </w:pPr>
      <w:r>
        <w:rPr>
          <w:cs/>
          <w:lang w:bidi="hi-IN"/>
        </w:rPr>
        <w:br w:type="page"/>
      </w:r>
    </w:p>
    <w:p w:rsidR="00C74AD2" w:rsidRPr="00C74AD2" w:rsidRDefault="00C74AD2" w:rsidP="008D5B54">
      <w:pPr>
        <w:pStyle w:val="Heading1"/>
        <w:rPr>
          <w:lang w:bidi="hi-IN"/>
        </w:rPr>
      </w:pPr>
      <w:bookmarkStart w:id="30" w:name="_Toc496726273"/>
      <w:r w:rsidRPr="00C74AD2">
        <w:rPr>
          <w:cs/>
          <w:lang w:bidi="hi-IN"/>
        </w:rPr>
        <w:lastRenderedPageBreak/>
        <w:t>(</w:t>
      </w:r>
      <w:r w:rsidRPr="00C74AD2">
        <w:rPr>
          <w:rFonts w:hint="cs"/>
          <w:cs/>
          <w:lang w:bidi="hi-IN"/>
        </w:rPr>
        <w:t>गाफ</w:t>
      </w:r>
      <w:r w:rsidR="008F3E6B">
        <w:rPr>
          <w:rFonts w:hint="cs"/>
          <w:cs/>
          <w:lang w:bidi="hi-IN"/>
        </w:rPr>
        <w:t>-ग</w:t>
      </w:r>
      <w:r w:rsidRPr="00C74AD2">
        <w:rPr>
          <w:cs/>
          <w:lang w:bidi="hi-IN"/>
        </w:rPr>
        <w:t>)</w:t>
      </w:r>
      <w:bookmarkEnd w:id="30"/>
      <w:r w:rsidR="008D457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1</w:t>
      </w:r>
      <w:r w:rsidR="008D4572">
        <w:rPr>
          <w:cs/>
          <w:lang w:bidi="hi-IN"/>
        </w:rPr>
        <w:t xml:space="preserve">. </w:t>
      </w:r>
      <w:r w:rsidRPr="00C74AD2">
        <w:rPr>
          <w:cs/>
          <w:lang w:bidi="hi-IN"/>
        </w:rPr>
        <w:tab/>
      </w:r>
      <w:r w:rsidRPr="00C74AD2">
        <w:rPr>
          <w:rFonts w:hint="cs"/>
          <w:cs/>
          <w:lang w:bidi="hi-IN"/>
        </w:rPr>
        <w:t>गाजर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मौसम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मालो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दौलत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निशानी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है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ग़ैर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मौसम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अन्देशा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व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पशेमानी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है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2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गोबर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दौलत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पाये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फ़रज़न्द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तवल्लुद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हाजत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आये</w:t>
      </w:r>
      <w:r w:rsidR="00362E76">
        <w:rPr>
          <w:cs/>
          <w:lang w:bidi="hi-IN"/>
        </w:rPr>
        <w:t>।</w:t>
      </w:r>
      <w:r w:rsidRPr="00C74AD2">
        <w:rPr>
          <w:cs/>
          <w:lang w:bidi="hi-IN"/>
        </w:rPr>
        <w:tab/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3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गोभी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औरत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पाये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दुख़्तर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पैदा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राहत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पाये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4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घास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हरी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="005C088B">
        <w:rPr>
          <w:lang w:bidi="hi-IN"/>
        </w:rPr>
        <w:cr/>
      </w:r>
      <w:r w:rsidRPr="00C74AD2">
        <w:rPr>
          <w:rFonts w:hint="cs"/>
          <w:cs/>
          <w:lang w:bidi="hi-IN"/>
        </w:rPr>
        <w:t>माले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दुनिया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बेनियाज़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रहे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जहाँ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सरफराज़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रहे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5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गुलाब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="005C088B">
        <w:rPr>
          <w:lang w:bidi="hi-IN"/>
        </w:rPr>
        <w:cr/>
      </w:r>
      <w:r w:rsidRPr="00C74AD2">
        <w:rPr>
          <w:rFonts w:hint="cs"/>
          <w:cs/>
          <w:lang w:bidi="hi-IN"/>
        </w:rPr>
        <w:t>मोहतरम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व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आली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मर्तबत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माल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नफ़ा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रफए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हाजत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6</w:t>
      </w:r>
      <w:r w:rsidR="00200CA0">
        <w:rPr>
          <w:cs/>
          <w:lang w:bidi="hi-IN"/>
        </w:rPr>
        <w:t>.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गुल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सुर्ख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बाग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औरत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ज़रदार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लौंडी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बाकिरा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पाये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माले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दुनिया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मालामाल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जाये</w:t>
      </w:r>
      <w:r w:rsidR="00362E76">
        <w:rPr>
          <w:cs/>
          <w:lang w:bidi="hi-IN"/>
        </w:rPr>
        <w:t>।</w:t>
      </w:r>
      <w:r w:rsidR="005C088B">
        <w:rPr>
          <w:lang w:bidi="hi-IN"/>
        </w:rPr>
        <w:cr/>
      </w:r>
      <w:r w:rsidRPr="00C74AD2">
        <w:rPr>
          <w:cs/>
          <w:lang w:bidi="hi-IN"/>
        </w:rPr>
        <w:t>7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गेंद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औरत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फ़रबेह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परमाया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माल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मिले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मकानो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ज़मीन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मालिक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जाये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8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गाय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  <w:r w:rsidR="005C088B">
        <w:rPr>
          <w:lang w:bidi="hi-IN"/>
        </w:rPr>
        <w:cr/>
      </w:r>
      <w:r w:rsidRPr="00C74AD2">
        <w:rPr>
          <w:rFonts w:hint="cs"/>
          <w:cs/>
          <w:lang w:bidi="hi-IN"/>
        </w:rPr>
        <w:t>अगर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फ़रबेह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अर्ज़ानीए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ग़ल्ला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दौलत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पाये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और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अगर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लाग़र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गरानी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तकलीफ़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उठाये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lastRenderedPageBreak/>
        <w:t>9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गधा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लदा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हुआ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तरक़्क़ी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माल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व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दौलत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है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मकरूहातसे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छूटने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निशानी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है</w:t>
      </w:r>
      <w:r w:rsidR="00362E76">
        <w:rPr>
          <w:rFonts w:hint="cs"/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10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गधा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पाना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औरत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ख़ीला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साबेका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11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गघे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सवार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="008D457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अगर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सुर्ख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रंग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है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इशरत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अफ़ज़ानीए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12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गोटा</w:t>
      </w:r>
      <w:r w:rsidR="005C088B">
        <w:rPr>
          <w:lang w:bidi="hi-IN"/>
        </w:rPr>
        <w:cr/>
      </w:r>
      <w:r w:rsidRPr="00C74AD2">
        <w:rPr>
          <w:rFonts w:hint="cs"/>
          <w:cs/>
          <w:lang w:bidi="hi-IN"/>
        </w:rPr>
        <w:t>ख़्वाब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गोटा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ज़ाहिर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दारी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ताबीर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है</w:t>
      </w:r>
      <w:r w:rsidR="00362E76">
        <w:rPr>
          <w:rFonts w:hint="cs"/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13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गवईय्या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किसी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गवईय्ये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खुद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गाते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फ़ित्ना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व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फ़साद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तरफ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मायल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होने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मोजिब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है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14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घुटना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ऐशे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इशरत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ताबीर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है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15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धघरू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लड़ाई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झगड़े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ताबीर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है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16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गीदड़े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गीदड़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तलाश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करता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और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गीदड़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न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मिल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सके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और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न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पकड़ा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सके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बीमार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होने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अलामत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है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lastRenderedPageBreak/>
        <w:t>17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गीरजा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गीरजा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जाना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और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वहाँ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इबादत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करना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गुनाहों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तौबा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करने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मुतरादिफ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है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18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गरजना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बादल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सुनना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बीमारी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शिफ़ा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होने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और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किसी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अच्छी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ख़बर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सुनने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मुतरादिफ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है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19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गर्द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उड़ना</w:t>
      </w:r>
      <w:r w:rsidR="008D457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ख़्वाब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गर्द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उड़ते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मुसीबत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पड़ने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मुतरादिफ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है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20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गुर्द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दर्द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दर्दे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गुर्द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सफ़ाईये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क़ल्ब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बाएस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है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21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गुर्ज़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दौस्त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सादिक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ताबीर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है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22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गिरोह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ख़्वाब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गिरोह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किसी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गिराह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शामिल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होना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फ़ित्ना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व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फ़साद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ताबीर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है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23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गढ़ा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ख़वाब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ज़मीन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गढ़ा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माले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मर्करर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ताबीर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है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24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गुलबन्द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अगर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ख़्वाब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गुलूबन्द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सोने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चाँदी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जिस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क़दर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बेश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कीमत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मोतियों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जड़ा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उसी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क़दर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मंज़िलत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हासिल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करने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मुतरादिफ़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है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lastRenderedPageBreak/>
        <w:t>25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गुलकन्द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ख़्वाब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जिस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क़दर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गुलकन्द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उसी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क़दर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मालो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नेअमत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हासिल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होने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सबब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है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26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गुलदस्ता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बनाना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फित्ना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फ़साद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ताबीर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है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27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गन्ना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अगर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कोई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शख़्स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ख़्वाब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गन्ना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पाये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खाये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मालो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नेएमत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हासिल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करने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मुतरादिफ़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है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28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गुन्बद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औरत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ताबीर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है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29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गोफिया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अगर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ख़्वाब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किसी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गोफिया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चलाये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उस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शख़्स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नफ़रत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करने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सबब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है</w:t>
      </w:r>
      <w:r w:rsidR="00362E76">
        <w:rPr>
          <w:rFonts w:hint="cs"/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 xml:space="preserve">30 </w:t>
      </w:r>
      <w:r w:rsidRPr="00C74AD2">
        <w:rPr>
          <w:rFonts w:hint="cs"/>
          <w:cs/>
          <w:lang w:bidi="hi-IN"/>
        </w:rPr>
        <w:t>गोर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ख़्वाब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गोर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दुनिया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नफ़रत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और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दिन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रग़बत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ताबीर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है</w:t>
      </w:r>
      <w:r w:rsidR="00362E76">
        <w:rPr>
          <w:cs/>
          <w:lang w:bidi="hi-IN"/>
        </w:rPr>
        <w:t>।</w:t>
      </w:r>
      <w:r w:rsidRPr="00C74AD2">
        <w:rPr>
          <w:cs/>
          <w:lang w:bidi="hi-IN"/>
        </w:rPr>
        <w:t>(</w:t>
      </w:r>
      <w:r w:rsidRPr="00C74AD2">
        <w:rPr>
          <w:rFonts w:hint="cs"/>
          <w:cs/>
          <w:lang w:bidi="hi-IN"/>
        </w:rPr>
        <w:t>बाक़ी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ताबीर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कब्रमें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देखे</w:t>
      </w:r>
      <w:r w:rsidRPr="00C74AD2">
        <w:rPr>
          <w:cs/>
          <w:lang w:bidi="hi-IN"/>
        </w:rPr>
        <w:t xml:space="preserve">)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31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गोदड़ी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पाना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पहनना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बुलन्दीए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मर्तबा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ताबीर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है।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lastRenderedPageBreak/>
        <w:t>32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गोंद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ख़्वाब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गोंद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बचे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कुचे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माल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ताबीर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है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33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गूँधना</w:t>
      </w:r>
      <w:r w:rsidRPr="00C74AD2">
        <w:rPr>
          <w:cs/>
          <w:lang w:bidi="hi-IN"/>
        </w:rPr>
        <w:t xml:space="preserve"> </w:t>
      </w:r>
    </w:p>
    <w:p w:rsidR="00C74AD2" w:rsidRPr="00C74AD2" w:rsidRDefault="008D5B54" w:rsidP="00C74AD2">
      <w:pPr>
        <w:pStyle w:val="libNormal"/>
        <w:rPr>
          <w:lang w:bidi="hi-IN"/>
        </w:rPr>
      </w:pPr>
      <w:r>
        <w:rPr>
          <w:rFonts w:hint="cs"/>
          <w:cs/>
          <w:lang w:bidi="hi-IN"/>
        </w:rPr>
        <w:t>आटा</w:t>
      </w:r>
      <w:r w:rsidR="00C74AD2" w:rsidRPr="00C74AD2">
        <w:rPr>
          <w:cs/>
          <w:lang w:bidi="hi-IN"/>
        </w:rPr>
        <w:t xml:space="preserve"> </w:t>
      </w:r>
      <w:r w:rsidR="00C74AD2" w:rsidRPr="00C74AD2">
        <w:rPr>
          <w:rFonts w:hint="cs"/>
          <w:cs/>
          <w:lang w:bidi="hi-IN"/>
        </w:rPr>
        <w:t>गूँधना</w:t>
      </w:r>
      <w:r w:rsidR="00C74AD2" w:rsidRPr="00C74AD2">
        <w:rPr>
          <w:cs/>
          <w:lang w:bidi="hi-IN"/>
        </w:rPr>
        <w:t xml:space="preserve"> </w:t>
      </w:r>
      <w:r w:rsidR="00C74AD2" w:rsidRPr="00C74AD2">
        <w:rPr>
          <w:rFonts w:hint="cs"/>
          <w:cs/>
          <w:lang w:bidi="hi-IN"/>
        </w:rPr>
        <w:t>दुरूस्तीए</w:t>
      </w:r>
      <w:r w:rsidR="00C74AD2" w:rsidRPr="00C74AD2">
        <w:rPr>
          <w:cs/>
          <w:lang w:bidi="hi-IN"/>
        </w:rPr>
        <w:t xml:space="preserve"> </w:t>
      </w:r>
      <w:r w:rsidR="00C74AD2" w:rsidRPr="00C74AD2">
        <w:rPr>
          <w:rFonts w:hint="cs"/>
          <w:cs/>
          <w:lang w:bidi="hi-IN"/>
        </w:rPr>
        <w:t>दीन</w:t>
      </w:r>
      <w:r w:rsidR="00C74AD2" w:rsidRPr="00C74AD2">
        <w:rPr>
          <w:cs/>
          <w:lang w:bidi="hi-IN"/>
        </w:rPr>
        <w:t xml:space="preserve"> </w:t>
      </w:r>
      <w:r w:rsidR="00C74AD2" w:rsidRPr="00C74AD2">
        <w:rPr>
          <w:rFonts w:hint="cs"/>
          <w:cs/>
          <w:lang w:bidi="hi-IN"/>
        </w:rPr>
        <w:t>से</w:t>
      </w:r>
      <w:r w:rsidR="00C74AD2" w:rsidRPr="00C74AD2">
        <w:rPr>
          <w:cs/>
          <w:lang w:bidi="hi-IN"/>
        </w:rPr>
        <w:t xml:space="preserve"> </w:t>
      </w:r>
      <w:r w:rsidR="00C74AD2" w:rsidRPr="00C74AD2">
        <w:rPr>
          <w:rFonts w:hint="cs"/>
          <w:cs/>
          <w:lang w:bidi="hi-IN"/>
        </w:rPr>
        <w:t>ताबीर</w:t>
      </w:r>
      <w:r w:rsidR="00C74AD2" w:rsidRPr="00C74AD2">
        <w:rPr>
          <w:cs/>
          <w:lang w:bidi="hi-IN"/>
        </w:rPr>
        <w:t xml:space="preserve"> </w:t>
      </w:r>
      <w:r w:rsidR="00C74AD2" w:rsidRPr="00C74AD2">
        <w:rPr>
          <w:rFonts w:hint="cs"/>
          <w:cs/>
          <w:lang w:bidi="hi-IN"/>
        </w:rPr>
        <w:t>है</w:t>
      </w:r>
      <w:r w:rsidR="00C74AD2"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34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गोह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ख़्वाब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गोह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दुश्मन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ताबीर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है।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35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गोह</w:t>
      </w:r>
      <w:r w:rsidR="005C088B">
        <w:rPr>
          <w:lang w:bidi="hi-IN"/>
        </w:rPr>
        <w:cr/>
      </w:r>
      <w:r w:rsidRPr="00C74AD2">
        <w:rPr>
          <w:rFonts w:hint="cs"/>
          <w:cs/>
          <w:lang w:bidi="hi-IN"/>
        </w:rPr>
        <w:t>ख़्वाब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गन्दगी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रिज़्क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हासिल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होने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ताबीर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है</w:t>
      </w:r>
      <w:r w:rsidR="00362E76">
        <w:rPr>
          <w:cs/>
          <w:lang w:bidi="hi-IN"/>
        </w:rPr>
        <w:t>।</w:t>
      </w:r>
    </w:p>
    <w:p w:rsidR="00C74AD2" w:rsidRPr="00C74AD2" w:rsidRDefault="00C74AD2" w:rsidP="008D5B54">
      <w:pPr>
        <w:pStyle w:val="libNormal"/>
        <w:rPr>
          <w:lang w:bidi="hi-IN"/>
        </w:rPr>
      </w:pPr>
      <w:r w:rsidRPr="00C74AD2">
        <w:rPr>
          <w:cs/>
          <w:lang w:bidi="hi-IN"/>
        </w:rPr>
        <w:t>36</w:t>
      </w:r>
      <w:r w:rsidR="008D4572">
        <w:rPr>
          <w:cs/>
          <w:lang w:bidi="hi-IN"/>
        </w:rPr>
        <w:t xml:space="preserve">. </w:t>
      </w:r>
      <w:r w:rsidR="008D5B54">
        <w:rPr>
          <w:rFonts w:hint="cs"/>
          <w:cs/>
          <w:lang w:bidi="hi-IN"/>
        </w:rPr>
        <w:t>पीले गधे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सवार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8D5B54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रंजूरी</w:t>
      </w:r>
      <w:r w:rsidRPr="00C74AD2">
        <w:rPr>
          <w:cs/>
          <w:lang w:bidi="hi-IN"/>
        </w:rPr>
        <w:t xml:space="preserve"> </w:t>
      </w:r>
      <w:r w:rsidR="008D5B54">
        <w:rPr>
          <w:rFonts w:hint="cs"/>
          <w:cs/>
          <w:lang w:bidi="hi-IN"/>
        </w:rPr>
        <w:t xml:space="preserve">(ग़म) </w:t>
      </w:r>
      <w:r w:rsidRPr="00C74AD2">
        <w:rPr>
          <w:rFonts w:hint="cs"/>
          <w:cs/>
          <w:lang w:bidi="hi-IN"/>
        </w:rPr>
        <w:t>की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निशानी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है</w:t>
      </w:r>
      <w:r w:rsidR="00362E76">
        <w:rPr>
          <w:cs/>
          <w:lang w:bidi="hi-IN"/>
        </w:rPr>
        <w:t>।</w:t>
      </w:r>
      <w:r w:rsidR="008D5B54">
        <w:rPr>
          <w:rFonts w:hint="cs"/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दलील</w:t>
      </w:r>
      <w:r w:rsidRPr="00C74AD2">
        <w:rPr>
          <w:cs/>
          <w:lang w:bidi="hi-IN"/>
        </w:rPr>
        <w:t xml:space="preserve"> </w:t>
      </w:r>
      <w:r w:rsidR="008D5B54">
        <w:rPr>
          <w:rFonts w:hint="cs"/>
          <w:cs/>
          <w:lang w:bidi="hi-IN"/>
        </w:rPr>
        <w:t>पशमुर्दगी (थकान)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व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पशेमानी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है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37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गधा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ख़रीद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घर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बाँधना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नेअमत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व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मालो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दौलत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ज़यादा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बाबे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ऐशो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तवंगरी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ज़्यादा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38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गधे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उतरना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दिली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मतलब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आये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राहतो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आराम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पाये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39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गधा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अपना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अंधा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माले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अमानत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ज़या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दफ़ीना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गुम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जाये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तकलीफ़े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मआश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रंजो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अलम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खाये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40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गधा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अपना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खच्चर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होते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सफर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जाये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मंफ़अत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माले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दुनिया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ग़नी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खुरसनदी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मिले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lastRenderedPageBreak/>
        <w:t>41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गधा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अपना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घोड़ा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बनते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बादशाह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जाये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सरदरीहो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किसी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चोर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फ़ायदा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पाये</w:t>
      </w:r>
      <w:r w:rsidR="00362E76">
        <w:rPr>
          <w:rFonts w:hint="cs"/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42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गघ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अपना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बिलाऊ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बनते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माल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फ़रेब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हाथ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आये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किसी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चोर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फ़यदा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पाये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43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गधा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अपना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बकरी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बनते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माले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हलाल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बिला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मेहनत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पाये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अगर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मुफ़्लिस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तवंगर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जाये</w:t>
      </w:r>
      <w:r w:rsidR="00362E76">
        <w:rPr>
          <w:cs/>
          <w:lang w:bidi="hi-IN"/>
        </w:rPr>
        <w:t>।</w:t>
      </w:r>
    </w:p>
    <w:p w:rsidR="00C74AD2" w:rsidRPr="00C74AD2" w:rsidRDefault="00C74AD2" w:rsidP="008D4572">
      <w:pPr>
        <w:pStyle w:val="libNormal"/>
        <w:rPr>
          <w:lang w:bidi="hi-IN"/>
        </w:rPr>
      </w:pPr>
      <w:r w:rsidRPr="00C74AD2">
        <w:rPr>
          <w:cs/>
          <w:lang w:bidi="hi-IN"/>
        </w:rPr>
        <w:t>44</w:t>
      </w:r>
      <w:r w:rsidR="008D4572">
        <w:rPr>
          <w:cs/>
          <w:lang w:bidi="hi-IN"/>
        </w:rPr>
        <w:t xml:space="preserve">. </w:t>
      </w:r>
      <w:r w:rsidR="008D4572">
        <w:rPr>
          <w:rFonts w:hint="cs"/>
          <w:cs/>
          <w:lang w:bidi="hi-IN"/>
        </w:rPr>
        <w:t>गधा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ज़ीब्हा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करके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गोशत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खाने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अज़्म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करना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ज़ाया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अपनी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मआश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करे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दौलतमन्दी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व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तवंगरी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तलाश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करे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45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गधा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अपना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बाघ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खाते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बीमार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मगर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जल्दी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शिफ़ाए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कामिल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पाये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नुक्सान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माल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ज़रर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हासिल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46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गधा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अपना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चोर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ले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जाते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बीवी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लौंडी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बदकाम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औरत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तलाक़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47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गधे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आवाज़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सुनना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बीवी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बेसबब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ख़फ़ा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बदकारी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खुद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गिरफ्तारे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बला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48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गधा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पीठ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लादना</w:t>
      </w:r>
      <w:r w:rsidR="005C088B">
        <w:rPr>
          <w:lang w:bidi="hi-IN"/>
        </w:rPr>
        <w:cr/>
      </w:r>
      <w:r w:rsidRPr="00C74AD2">
        <w:rPr>
          <w:rFonts w:hint="cs"/>
          <w:cs/>
          <w:lang w:bidi="hi-IN"/>
        </w:rPr>
        <w:t>दस्तगीरी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बख़्त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मंजूर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तंगदस्ती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और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कुल्फ़त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दुर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49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गेंडा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="005C088B">
        <w:rPr>
          <w:lang w:bidi="hi-IN"/>
        </w:rPr>
        <w:cr/>
      </w:r>
      <w:r w:rsidRPr="00C74AD2">
        <w:rPr>
          <w:rFonts w:hint="cs"/>
          <w:cs/>
          <w:lang w:bidi="hi-IN"/>
        </w:rPr>
        <w:t>एताबे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शाही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गिरफ़्तार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दौलत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क़वी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और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ग़मख़्वारी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lastRenderedPageBreak/>
        <w:t>50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गेंडा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बँधा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किसी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सरदार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मुसाहिब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आली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कद्र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51</w:t>
      </w:r>
      <w:r w:rsidR="008D4572">
        <w:rPr>
          <w:rFonts w:hint="cs"/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गद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माशा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आमोख़्ता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बादशाही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पाये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दुशमन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फिरोज़ी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मक़सद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आये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फ़रज़न्द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रौज़ी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52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गेंडे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सवार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तरक़्क़ीए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दौलत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व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शुजाअत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दुमन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फ़तहो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नुसरत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="00362E76">
        <w:rPr>
          <w:rFonts w:hint="cs"/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53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घोडी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औरत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आली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वकार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शादी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मुराद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आये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54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घोड़ा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किसी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विलायत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फ़रमारवा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दरबार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फ़रमारवा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दरबार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मंज़िलत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55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घोडे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सवार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महसूले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जाहो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सरवर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वफूरे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मालो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दौलत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="00362E76">
        <w:rPr>
          <w:rFonts w:hint="cs"/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56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घौड़ा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मश्की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बादशाह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हाकिम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आली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जाह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औरत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ताबेदार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57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घोड़ा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अशहब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दौलत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सरदारी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मिले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मकरूहाते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दुनिया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रस्गारी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मिले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lastRenderedPageBreak/>
        <w:t>58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घोड़ा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अबलक़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="005C088B">
        <w:rPr>
          <w:lang w:bidi="hi-IN"/>
        </w:rPr>
        <w:cr/>
      </w:r>
      <w:r w:rsidRPr="00C74AD2">
        <w:rPr>
          <w:rFonts w:hint="cs"/>
          <w:cs/>
          <w:lang w:bidi="hi-IN"/>
        </w:rPr>
        <w:t>शुजाअत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शेर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जुर्अत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सवार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बहादुर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ख़ल्क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मशहुर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59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घोड़ा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समन्द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वजदा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ज़ख्म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खाये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जिस्म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बहुत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ज़्यादा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बीमार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सदका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देने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बला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दुर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60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घोड़ा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उड़चल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="008D457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नहुसतो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बीमारी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मौत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निशानी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है</w:t>
      </w:r>
      <w:r w:rsidR="00362E76">
        <w:rPr>
          <w:rFonts w:hint="cs"/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61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घोड़े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किसी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साथ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बैठना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हाकिम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पेशदस्ती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करे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हुकूमत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पाये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दुश्मन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ग़लिब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ग़ैर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औरत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घर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लाये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62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घोड़ा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दौड़ाना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फ़ौज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अफ़स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नदीमे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शाह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आसमाने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दौलतो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इल्म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माह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63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गाड़ी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रथ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सवार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मालो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दौलत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मिले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कद्रो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मंज़िलत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बढ़े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64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गेंहु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रोज़ी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रंजो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ख़िफ़्फ़त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पाये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माल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बड़ी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मेहनत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मिले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65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गिरह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नान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दोस्त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भाई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उल्फ़त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बढ़े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ख़दिमा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रफिक़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मिले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66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घी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खाना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lastRenderedPageBreak/>
        <w:t>मालो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दौलत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निशानी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है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बाएस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रफ़ए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रंज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व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ख़िफ्फ़त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है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67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गरम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पानी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पीना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शद्दते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तप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बीमारी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तुल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खींचे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सेहत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68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गुल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तोड़ना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बच्चा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पैदा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खुशख़बरी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निशानी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है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मालो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दौलत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हाथ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आये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69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गर्दन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सवार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औरत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अफ़ीफा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व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जमीला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कनीज़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नेक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सीरत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मिले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70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गर्दन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कट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जुदा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मोमिन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हजो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ज़ियारत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बीमार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शिफ़ा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मुराद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आये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क़र्ज़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निजात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71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गोस्फन्द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गाय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कुर्बानी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करना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ग़मों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अन्दोह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सख़्त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रिहई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कुल्फ़त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जाये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बीमारी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शिफ़ा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72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गोस्फन्द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गुम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जाना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मालका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नुक़्सान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ज़्यादा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रंजो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ग़म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मुब्तिला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73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गोस्फ़न्द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कलेजी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मालो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दौलत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निशानी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है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74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गोस्फ़न्द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गुर्दा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औरत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शरीफ़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कमसिन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पाये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lastRenderedPageBreak/>
        <w:t>75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गोस्फ़न्द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गुर्दा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किसी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पाना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माले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ग़नीमत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हाथ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आये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76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गाऊ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सियाह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बैठना</w:t>
      </w:r>
      <w:r w:rsidR="005C088B">
        <w:rPr>
          <w:lang w:bidi="hi-IN"/>
        </w:rPr>
        <w:cr/>
      </w:r>
      <w:r w:rsidRPr="00C74AD2">
        <w:rPr>
          <w:rFonts w:hint="cs"/>
          <w:cs/>
          <w:lang w:bidi="hi-IN"/>
        </w:rPr>
        <w:t>सरदारी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पाये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मालो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दौलत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बेशुमार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मिले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फ़िक्रे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मईशत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निजात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77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गौसाला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दौलतो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माल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अन्दाज़ा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पाये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लोंडी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गुलाम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हब्शी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या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बीवी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मालदार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मिले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78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गौसाला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घर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ले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जाना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मुसीबत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पड़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जाये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दिन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रात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रंजो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ग़म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खाये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79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गोबर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हलीलो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नेअमत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निशानी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है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ख़ैरो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बरकत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अलामत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है</w:t>
      </w:r>
      <w:r w:rsidR="00362E76">
        <w:rPr>
          <w:rFonts w:hint="cs"/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80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गोश्त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ख़ाम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माले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हराम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खाये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भाईयों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रंजिश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जाये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81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गोशत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पुख़्ता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खान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बादशाह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ईनाम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रईयत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पेशकशे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दैलत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करे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82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गोश्त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सीमुर्ग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खाना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बादशाह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दौलत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ओहदा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पाये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मर्तबा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बुलन्द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काम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बाला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जाये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औरत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पारसा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कतखुदा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दुख़्तर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पाकीज़ा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उससे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पैदा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="00362E76">
        <w:rPr>
          <w:rFonts w:hint="cs"/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83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गोश्त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गाय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खाना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lastRenderedPageBreak/>
        <w:t>माले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मिरास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हाथ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आये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दौलत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बेशुमार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मिले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84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गोश्त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गधे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खाना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तर्क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अपनी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मआश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करे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दौलत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बेशुमार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मिले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85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गोश्त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सूवर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खाना</w:t>
      </w:r>
      <w:r w:rsidR="008D457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तआम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नजिस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माले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हराम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पीये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बेहुर्मतो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बेहया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मशहूर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जाये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86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गोश्त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नेवले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खाना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लड़ाई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नामवर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बुजुर्गी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व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इज़्ज़त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पाये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87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गोश्त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सूवर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खाना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लड़ाई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नामवर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जाये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88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गोश्त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मछली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भेड़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खाना</w:t>
      </w:r>
      <w:r w:rsidR="005C088B">
        <w:rPr>
          <w:lang w:bidi="hi-IN"/>
        </w:rPr>
        <w:cr/>
      </w:r>
      <w:r w:rsidRPr="00C74AD2">
        <w:rPr>
          <w:rFonts w:hint="cs"/>
          <w:cs/>
          <w:lang w:bidi="hi-IN"/>
        </w:rPr>
        <w:t>माल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औरत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सर्फ़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लाये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बेनियाज़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और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मालामाल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जाये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89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गोश्त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कछुऐ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खाना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मर्दुमेदहकानी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नफा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90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गोश्त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शतुरमुर्ग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खाना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मर्दुमे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दहकानी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नफ़ा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मुफ्लिसी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रफा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91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गोश्त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दुन्ब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खाना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बादशाह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ज़लिम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रहम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खाये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दिर्हमो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दीनार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अता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फ़रमाये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92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गोश्त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खरगोश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खाना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lastRenderedPageBreak/>
        <w:t>किसी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औरत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कोई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चीज़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पाये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और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मालदार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हाथ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आये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93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गोश्त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साँ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खाना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दुश्मन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माल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तसर्रूफ़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आये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दुश्मन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रंगे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दोस्ती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लाये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94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गोश्त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छिपकली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खाना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माले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हराम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किसी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मुफ़्सिद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आये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तसर्रूफ़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लाये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95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गोश्त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बिल्ली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खाना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माल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चोरी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बक़द्र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उसके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हासिल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मुर्दार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ख़्वारीए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मर्दम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आज़ारी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मायल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96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गोश्त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अल्कल्क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खाना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किसी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ज़मीदार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मदारूल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मुहाम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जाये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किसी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दहक़ानी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माल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खाने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आये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97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गोश्त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उल्लू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खाना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माल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चोरी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रिश्वत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खाये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मुर्दार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ख़्वारी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ख़ातिर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आये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98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गोश्त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कुमरी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बीरन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खाना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किसी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हसीन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औरत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माल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मिले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लुत्फे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सोहबत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उसकी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खुश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होवे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99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गोश्त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अबाबील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खाना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माल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दुश्मन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जांकाही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पावे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बीमार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जावे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100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गोश्त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बटैर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खाना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lastRenderedPageBreak/>
        <w:t>रिज़्क़े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हलाल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पाये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लड़ाका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औरत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मिले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101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गोश्त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खाना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कोई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पलीद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औरत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जादू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करे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दाम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अपने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फरेबो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मक्र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फाँसे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102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गोश्त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मुर्गाबी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खाना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बुर्ज़ुगी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और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सरदारी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पाये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कहीं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हाकिम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पाये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103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गोश्त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हुमा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खाना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बख़्त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उसका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बुलन्द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जाये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किसी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सुल्तान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नफा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पाये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104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गोश्त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चर्ख़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खाना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फरज़न्द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नुक़्सान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पाये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सदमा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व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अन्दोह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व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ग़म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पाये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105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गोश्त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साही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खाना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मुख़ालिफका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माल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खाये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फतहो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नुसरत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ग़ैब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पाये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106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गोश्त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लोमड़ी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खाना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मकरूहाते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दुनिया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रिहा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लेकिन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माले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हलाल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खाने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रिहा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107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गोश्त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नहंग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खाना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माल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ज़ाल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बेहद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व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बेइन्तिहा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पाये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क़द्रो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मंज़िलत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जहान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बढ़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जाये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108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गोश्त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हाथी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खाना</w:t>
      </w:r>
      <w:r w:rsidR="008D457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बादशाह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माल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व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नेअमत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पाये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नर्दे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मुफ्लिस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तवंगर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जाये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109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गोश्त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रीछ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खाना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lastRenderedPageBreak/>
        <w:t>कोई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सदमा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ज़रूर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दिल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माले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हराम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मयुस्सर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110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गौरख़र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खाना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किसी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अमीरो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कबीर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ईनाम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मिले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111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गैरख़र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शिकार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करना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बख़्त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यावर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ग़निमत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माल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मिले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तवंगरो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इज़्ज़तो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हुर्मत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बढ़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जाये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112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गौख़र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मग़ज़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पाना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किसी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सरदार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सोहबत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बढ़े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हज़ार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दिर्हम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पाये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113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गौरिस्तान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उम्रे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रफ़्ता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अफसोस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करे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अन्देश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वपरेशानी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हाथ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आये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114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गौरिस्तान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जाना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मकरूहाते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बेजा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फँसे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अपना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बेगाना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किनाराकश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जाये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115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गोश्वारा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मिलना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औरत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कीज़ीनत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बढे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फरज़न्द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रोज़ी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मर्द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माल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नफा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व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दुश्मन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फ़िरोज़ी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116</w:t>
      </w:r>
      <w:r w:rsidR="008D4572">
        <w:rPr>
          <w:cs/>
          <w:lang w:bidi="hi-IN"/>
        </w:rPr>
        <w:t xml:space="preserve">. </w:t>
      </w:r>
      <w:r w:rsidR="00010A66">
        <w:rPr>
          <w:rFonts w:hint="cs"/>
          <w:cs/>
          <w:lang w:bidi="hi-IN"/>
        </w:rPr>
        <w:t>गोशवा</w:t>
      </w:r>
      <w:r w:rsidRPr="00C74AD2">
        <w:rPr>
          <w:rFonts w:hint="cs"/>
          <w:cs/>
          <w:lang w:bidi="hi-IN"/>
        </w:rPr>
        <w:t>रए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मरवारीद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चुनना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मर्द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हाफ़िज़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कुर्आनो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आरिफ़े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रहमान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औरत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देखे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शौहर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मोहब्बत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बढ़े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फ़रज़न्द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जने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117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घर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ज़मीन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बनाना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lastRenderedPageBreak/>
        <w:t>दुनिया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नेक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काम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जहान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नेकी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मिले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118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घर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सोने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माल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बर्बाद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अस्बाबजल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जाये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मुफ़्लिसी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रंज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उठाये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119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घर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नयाकारो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मुनक़्क़श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महबूब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हसीन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दिल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लगाये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खुद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छुप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जाये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उसको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बुलवाये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120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घर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ग़ैर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जाना</w:t>
      </w:r>
      <w:r w:rsidR="005C088B">
        <w:rPr>
          <w:lang w:bidi="hi-IN"/>
        </w:rPr>
        <w:cr/>
      </w:r>
      <w:r w:rsidRPr="00C74AD2">
        <w:rPr>
          <w:rFonts w:hint="cs"/>
          <w:cs/>
          <w:lang w:bidi="hi-IN"/>
        </w:rPr>
        <w:t>दुश्मन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फ़तह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व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ज़फर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पाये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दिलेरी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और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कुव्वत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बढ़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जाये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121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घर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आतिशकदा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बादशाह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बड़े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काम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निकलें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बीमार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शिफा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राहतो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आराम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पाये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122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गाजर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सख़्ती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व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रंज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निशानी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है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मोजीबे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तफक्कुरो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परेशानी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है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123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गाजर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खाना</w:t>
      </w:r>
      <w:r w:rsidR="005C088B">
        <w:rPr>
          <w:lang w:bidi="hi-IN"/>
        </w:rPr>
        <w:cr/>
      </w:r>
      <w:r w:rsidRPr="00C74AD2">
        <w:rPr>
          <w:rFonts w:hint="cs"/>
          <w:cs/>
          <w:lang w:bidi="hi-IN"/>
        </w:rPr>
        <w:t>फ़रहतो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इंबिसात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हासिल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सेहते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नफ़्सो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कूवते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दिल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124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गाली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खाना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फ़लाकत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परेशान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हाल</w:t>
      </w:r>
      <w:r w:rsidRPr="00C74AD2">
        <w:rPr>
          <w:cs/>
          <w:lang w:bidi="hi-IN"/>
        </w:rPr>
        <w:t xml:space="preserve"> </w:t>
      </w:r>
      <w:r w:rsidRPr="00C74AD2">
        <w:rPr>
          <w:lang w:bidi="hi-IN"/>
        </w:rPr>
        <w:t>,</w:t>
      </w:r>
      <w:r w:rsidRPr="00C74AD2">
        <w:rPr>
          <w:rFonts w:hint="cs"/>
          <w:cs/>
          <w:lang w:bidi="hi-IN"/>
        </w:rPr>
        <w:t>तरक़्क़ी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फक्र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125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गुढ़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काला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नहूसत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निशानी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है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सदक़ा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ताकि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आराम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126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गाँव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जाना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lastRenderedPageBreak/>
        <w:t>अगर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आबाद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है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रोज़ी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व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मंफ़अत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पाये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और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वीरान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परेशानी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मिले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127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गाना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सुनना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बेहूदगी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और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मुसीबत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ताबीर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है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128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गाऊज़बाँ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खाना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जंगो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जिदाल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ताबीर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है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129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गतगा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तरक़्क़ीए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कुव्वतसे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ताबीर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है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130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गदाई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करना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कोशिशो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हिम्मत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ताबीर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है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131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गिध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परिन्दो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सरदार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ताबीर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है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 xml:space="preserve">132 </w:t>
      </w:r>
      <w:r w:rsidRPr="00C74AD2">
        <w:rPr>
          <w:rFonts w:hint="cs"/>
          <w:cs/>
          <w:lang w:bidi="hi-IN"/>
        </w:rPr>
        <w:t>गुज़रगाह</w:t>
      </w:r>
      <w:r w:rsidRPr="00C74AD2">
        <w:rPr>
          <w:cs/>
          <w:lang w:bidi="hi-IN"/>
        </w:rPr>
        <w:t xml:space="preserve"> (</w:t>
      </w:r>
      <w:r w:rsidRPr="00C74AD2">
        <w:rPr>
          <w:rFonts w:hint="cs"/>
          <w:cs/>
          <w:lang w:bidi="hi-IN"/>
        </w:rPr>
        <w:t>रास्ता</w:t>
      </w:r>
      <w:r w:rsidRPr="00C74AD2">
        <w:rPr>
          <w:cs/>
          <w:lang w:bidi="hi-IN"/>
        </w:rPr>
        <w:t xml:space="preserve">)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उसपर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चलते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दीन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ताबीर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है</w:t>
      </w:r>
      <w:r w:rsidR="00362E76">
        <w:rPr>
          <w:rFonts w:hint="cs"/>
          <w:cs/>
          <w:lang w:bidi="hi-IN"/>
        </w:rPr>
        <w:t>।</w:t>
      </w:r>
    </w:p>
    <w:p w:rsidR="008D5B54" w:rsidRDefault="008D5B54" w:rsidP="00C74AD2">
      <w:pPr>
        <w:pStyle w:val="libNormal"/>
        <w:rPr>
          <w:lang w:bidi="hi-IN"/>
        </w:rPr>
      </w:pPr>
    </w:p>
    <w:p w:rsidR="00C74AD2" w:rsidRPr="00C74AD2" w:rsidRDefault="00C74AD2" w:rsidP="008D5B54">
      <w:pPr>
        <w:pStyle w:val="Heading1"/>
        <w:rPr>
          <w:lang w:bidi="hi-IN"/>
        </w:rPr>
      </w:pPr>
      <w:bookmarkStart w:id="31" w:name="_Toc496726274"/>
      <w:r w:rsidRPr="00C74AD2">
        <w:rPr>
          <w:cs/>
          <w:lang w:bidi="hi-IN"/>
        </w:rPr>
        <w:t>(</w:t>
      </w:r>
      <w:r w:rsidRPr="00C74AD2">
        <w:rPr>
          <w:rFonts w:hint="cs"/>
          <w:cs/>
          <w:lang w:bidi="hi-IN"/>
        </w:rPr>
        <w:t>लाम</w:t>
      </w:r>
      <w:r w:rsidR="00316358">
        <w:rPr>
          <w:rFonts w:hint="cs"/>
          <w:cs/>
          <w:lang w:bidi="hi-IN"/>
        </w:rPr>
        <w:t>-ल</w:t>
      </w:r>
      <w:r w:rsidRPr="00C74AD2">
        <w:rPr>
          <w:cs/>
          <w:lang w:bidi="hi-IN"/>
        </w:rPr>
        <w:t>)</w:t>
      </w:r>
      <w:bookmarkEnd w:id="31"/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1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हज़रत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ल</w:t>
      </w:r>
      <w:r w:rsidR="008D5B54">
        <w:rPr>
          <w:rFonts w:hint="cs"/>
          <w:cs/>
          <w:lang w:bidi="hi-IN"/>
        </w:rPr>
        <w:t>ू</w:t>
      </w:r>
      <w:r w:rsidRPr="00C74AD2">
        <w:rPr>
          <w:rFonts w:hint="cs"/>
          <w:cs/>
          <w:lang w:bidi="hi-IN"/>
        </w:rPr>
        <w:t>त</w:t>
      </w:r>
      <w:r w:rsidRPr="00C74AD2">
        <w:rPr>
          <w:cs/>
          <w:lang w:bidi="hi-IN"/>
        </w:rPr>
        <w:t xml:space="preserve"> (</w:t>
      </w:r>
      <w:r w:rsidRPr="00C74AD2">
        <w:rPr>
          <w:rFonts w:hint="cs"/>
          <w:cs/>
          <w:lang w:bidi="hi-IN"/>
        </w:rPr>
        <w:t>अ</w:t>
      </w:r>
      <w:r w:rsidR="008D4572">
        <w:rPr>
          <w:cs/>
          <w:lang w:bidi="hi-IN"/>
        </w:rPr>
        <w:t>.</w:t>
      </w:r>
      <w:r w:rsidR="009B6BF2">
        <w:rPr>
          <w:cs/>
          <w:lang w:bidi="hi-IN"/>
        </w:rPr>
        <w:t>)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औरत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खुदकाम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फ़रेब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राम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करे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पशेमानी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व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ख़िज़ालत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बदनाम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करे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2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ल</w:t>
      </w:r>
      <w:r w:rsidR="008D5B54">
        <w:rPr>
          <w:rFonts w:hint="cs"/>
          <w:cs/>
          <w:lang w:bidi="hi-IN"/>
        </w:rPr>
        <w:t>ू</w:t>
      </w:r>
      <w:r w:rsidRPr="00C74AD2">
        <w:rPr>
          <w:rFonts w:hint="cs"/>
          <w:cs/>
          <w:lang w:bidi="hi-IN"/>
        </w:rPr>
        <w:t>ती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</w:p>
    <w:p w:rsidR="00C74AD2" w:rsidRPr="00C74AD2" w:rsidRDefault="00C74AD2" w:rsidP="008D5B54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बदकामों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पर</w:t>
      </w:r>
      <w:r w:rsidRPr="00C74AD2">
        <w:rPr>
          <w:cs/>
          <w:lang w:bidi="hi-IN"/>
        </w:rPr>
        <w:t xml:space="preserve"> </w:t>
      </w:r>
      <w:r w:rsidR="008D5B54">
        <w:rPr>
          <w:rFonts w:hint="cs"/>
          <w:cs/>
          <w:lang w:bidi="hi-IN"/>
        </w:rPr>
        <w:t>सबक</w:t>
      </w:r>
      <w:r w:rsidRPr="00C74AD2">
        <w:rPr>
          <w:rFonts w:hint="cs"/>
          <w:cs/>
          <w:lang w:bidi="hi-IN"/>
        </w:rPr>
        <w:t>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सर्फ़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बेजा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तंग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राहत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="008D5B54">
        <w:rPr>
          <w:rFonts w:hint="cs"/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lastRenderedPageBreak/>
        <w:t>3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लौहे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महफूज़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इल्मो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हिक्मत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फायदा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उठाये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खुशनवीसी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नामवर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="00362E76">
        <w:rPr>
          <w:rFonts w:hint="cs"/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4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लाल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हसीन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औरत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शाईस्ता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औलाद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मिले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मुस्तग़नीयुलमाल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दौलतो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नेअमत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मिले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5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लाल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आवाज़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सुनना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ख़ैरो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बरकत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और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कसरते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औलाद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दौलत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ज़्यादा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ख़ाना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आबाद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6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लोहार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बादशाही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मुलक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अफ़सरी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फ़ौजहो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मालो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असबाब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हासिल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तवंगरी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7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लोहा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लोहे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चीज़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बख़्त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यावर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रोज़े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बद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न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ऱईस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बाएस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बुजुर्ग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काम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मिले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8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लौ</w:t>
      </w:r>
      <w:r w:rsidR="008D5B54">
        <w:rPr>
          <w:rFonts w:hint="cs"/>
          <w:cs/>
          <w:lang w:bidi="hi-IN"/>
        </w:rPr>
        <w:t>ं</w:t>
      </w:r>
      <w:r w:rsidRPr="00C74AD2">
        <w:rPr>
          <w:rFonts w:hint="cs"/>
          <w:cs/>
          <w:lang w:bidi="hi-IN"/>
        </w:rPr>
        <w:t>डी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ख़रीदना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मालो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नेअमत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निशानी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है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9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लीज़म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मिलाना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रक़्कासा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="008D5B54">
        <w:rPr>
          <w:rFonts w:hint="cs"/>
          <w:cs/>
          <w:lang w:bidi="hi-IN"/>
        </w:rPr>
        <w:t>मुबाशरत (नाचने वाली से सेक्स करेगा) ,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कुव्वत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="008D5B54">
        <w:rPr>
          <w:rFonts w:hint="cs"/>
          <w:cs/>
          <w:lang w:bidi="hi-IN"/>
        </w:rPr>
        <w:t xml:space="preserve">, 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दुश्मन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सामना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="008D5B54">
        <w:rPr>
          <w:rFonts w:hint="cs"/>
          <w:cs/>
          <w:lang w:bidi="hi-IN"/>
        </w:rPr>
        <w:t>,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सदका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बला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रद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10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लंगूर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दुश्मन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सामना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="008D5B54">
        <w:rPr>
          <w:rFonts w:hint="cs"/>
          <w:cs/>
          <w:lang w:bidi="hi-IN"/>
        </w:rPr>
        <w:t>,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सदका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</w:t>
      </w:r>
      <w:r w:rsidR="008D5B54">
        <w:rPr>
          <w:rFonts w:hint="cs"/>
          <w:cs/>
          <w:lang w:bidi="hi-IN"/>
        </w:rPr>
        <w:t>,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बला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रद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11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लश्कर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</w:p>
    <w:p w:rsidR="000672C4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lastRenderedPageBreak/>
        <w:t>तरक़्क़ीये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शिकोह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व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हशमत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बाराने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रहमत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बकसरत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12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लोमड़ी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पकड़ना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पाना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औरत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लोंडमक्कार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हाथ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आये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माल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नुक़्सान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बर्बाद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आये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13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लोमड़ी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खेलना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औरत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कम्सिन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बियाह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लाये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लड़की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पैदा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किसी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फ़रेब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करे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कसब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उठाये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14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लड़का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छोटा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मसरूफ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तवल्लुदे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फ़रज़न्द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खुशी</w:t>
      </w:r>
      <w:r w:rsidR="000672C4">
        <w:rPr>
          <w:rFonts w:hint="cs"/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15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लड़का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मज़हूल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बदसूरत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दुश्मन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सख़्त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सामना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रंजो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महनत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मुब्तिला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16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लड़का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हसीन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बालिग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तरक़</w:t>
      </w:r>
      <w:r w:rsidR="000672C4">
        <w:rPr>
          <w:rFonts w:hint="cs"/>
          <w:cs/>
          <w:lang w:bidi="hi-IN"/>
        </w:rPr>
        <w:t>्</w:t>
      </w:r>
      <w:r w:rsidRPr="00C74AD2">
        <w:rPr>
          <w:rFonts w:hint="cs"/>
          <w:cs/>
          <w:lang w:bidi="hi-IN"/>
        </w:rPr>
        <w:t>की</w:t>
      </w:r>
      <w:r w:rsidR="000672C4">
        <w:rPr>
          <w:rFonts w:hint="cs"/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ए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जाहो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जलाल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17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लड़की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हसीन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मालो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नेअमत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दलील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है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18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लड़की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कम्सिन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</w:t>
      </w:r>
      <w:r w:rsidR="000672C4">
        <w:rPr>
          <w:rFonts w:hint="cs"/>
          <w:cs/>
          <w:lang w:bidi="hi-IN"/>
        </w:rPr>
        <w:t xml:space="preserve">शहूर </w:t>
      </w:r>
      <w:r w:rsidRPr="00C74AD2">
        <w:rPr>
          <w:rFonts w:hint="cs"/>
          <w:cs/>
          <w:lang w:bidi="hi-IN"/>
        </w:rPr>
        <w:t>को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="005C088B">
        <w:rPr>
          <w:lang w:bidi="hi-IN"/>
        </w:rPr>
        <w:cr/>
      </w:r>
      <w:r w:rsidRPr="00C74AD2">
        <w:rPr>
          <w:rFonts w:hint="cs"/>
          <w:cs/>
          <w:lang w:bidi="hi-IN"/>
        </w:rPr>
        <w:t>बादशाह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किसी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सरदार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मुशीर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ओहदए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बुजुर्ग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और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इज़्ज़तो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तोक़ीर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मिले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0672C4">
      <w:pPr>
        <w:pStyle w:val="libNormal"/>
        <w:rPr>
          <w:lang w:bidi="hi-IN"/>
        </w:rPr>
      </w:pPr>
      <w:r w:rsidRPr="00C74AD2">
        <w:rPr>
          <w:cs/>
          <w:lang w:bidi="hi-IN"/>
        </w:rPr>
        <w:t>19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लो</w:t>
      </w:r>
      <w:r w:rsidR="000672C4">
        <w:rPr>
          <w:rFonts w:hint="cs"/>
          <w:cs/>
          <w:lang w:bidi="hi-IN"/>
        </w:rPr>
        <w:t>बि</w:t>
      </w:r>
      <w:r w:rsidRPr="00C74AD2">
        <w:rPr>
          <w:rFonts w:hint="cs"/>
          <w:cs/>
          <w:lang w:bidi="hi-IN"/>
        </w:rPr>
        <w:t>या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lastRenderedPageBreak/>
        <w:t>माल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हलाल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पाने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निशानी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है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सेहत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होने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नेअमत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पाने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दलील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है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20</w:t>
      </w:r>
      <w:r w:rsidR="008D4572">
        <w:rPr>
          <w:cs/>
          <w:lang w:bidi="hi-IN"/>
        </w:rPr>
        <w:t xml:space="preserve">. </w:t>
      </w:r>
      <w:r w:rsidR="000672C4">
        <w:rPr>
          <w:rFonts w:hint="cs"/>
          <w:cs/>
          <w:lang w:bidi="hi-IN"/>
        </w:rPr>
        <w:t>ल</w:t>
      </w:r>
      <w:r w:rsidRPr="00C74AD2">
        <w:rPr>
          <w:rFonts w:hint="cs"/>
          <w:cs/>
          <w:lang w:bidi="hi-IN"/>
        </w:rPr>
        <w:t>हसुन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और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प्याज़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तरो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ताज़ा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नेअमत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और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कामरानी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खुश्क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दोखो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नाकामी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और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पशेमानी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21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लौंगचुड़े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खाना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औरत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खुश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अख़लाक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बाज़ारी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मिले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मर्द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खुशबाश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सोहबत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22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लगाम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औरत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हमेशा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हुक्म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बरदारी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करे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दुश्मन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और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बदगोयों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ज़बान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बन्द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रहे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23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लौंग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बाँटना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नेकनामी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शोहरा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आफाक़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ख़ल्क़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मशहूर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खुश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अख़लाक़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24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लिबास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रेशमी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माल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मतलूबा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सरसब्ज़ी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बशारत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है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ज़र्द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बीमारी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आसमानी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मुसीबत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अलामत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है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25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लिबास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हलावी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अरग़वानी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गेरूवा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दौलतो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ख़ैरो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मफअत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पाये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कोई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मुहिम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पेश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आये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जुमराऐ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फुक़रा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दाखिल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="00362E76">
        <w:rPr>
          <w:cs/>
          <w:lang w:bidi="hi-IN"/>
        </w:rPr>
        <w:t>।</w:t>
      </w:r>
      <w:r w:rsidR="005C088B">
        <w:rPr>
          <w:lang w:bidi="hi-IN"/>
        </w:rPr>
        <w:cr/>
      </w:r>
      <w:r w:rsidRPr="00C74AD2">
        <w:rPr>
          <w:cs/>
          <w:lang w:bidi="hi-IN"/>
        </w:rPr>
        <w:t>26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लिबास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धानी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पहनना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औरत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सोहबत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किसी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मर्दे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मुक़द्दस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मफंअत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27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लिबास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सियाह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पहनना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lastRenderedPageBreak/>
        <w:t>मातमो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हुज़्नो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मलाल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कामिल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दलील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है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सदमा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जानकाहो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रंजिशें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दिल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28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लिबास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सियाह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फरोख़्त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करना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सौदागरी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मुंफअत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पाये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किसी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अज़ीज़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रंजिश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पैदा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29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कलक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कोठे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हाकिम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सामने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क़द्रो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मंजिलत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पाये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कोई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सरदार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उसके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घर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आवे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30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लिहाफ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देना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ख़रीदना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बीवी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हामिला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कनीज़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बाक़िरा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ख़रीदे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इज़्ज़त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बढ़े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मर्तबा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बुलन्द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31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लक़वे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मुँह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अपना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टेढ़ा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राह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मनाफी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व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कजी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पसन्द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आये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32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लीमू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लऊक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चाटना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अगर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शीरीं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है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दलीले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ख़ैरो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बरकत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है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और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अगर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तुर्श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है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निशानीये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शरो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कुल्फत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है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33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लड़ना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किसी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हैवान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और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ज़ेर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करना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दुश्मन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मुज़फ़्फर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और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मंसूर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रंजो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ग़म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और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फिक्रो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तरद्दुद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34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लड़ना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अजनबी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लोगों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रंजो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ग़म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मुब्तिला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फित्ना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व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फसाद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बरपा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35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लड़ाई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शहर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गाँव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ताऊन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व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वबा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शोर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मुल्क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ज़ालिमों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दौर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36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लाठी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lastRenderedPageBreak/>
        <w:t>बाइज़्ज़त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और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बुज़ुर्ग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होने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दलील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है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37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लस्सी</w:t>
      </w:r>
      <w:r w:rsidR="005C088B">
        <w:rPr>
          <w:lang w:bidi="hi-IN"/>
        </w:rPr>
        <w:cr/>
      </w:r>
      <w:r w:rsidRPr="00C74AD2">
        <w:rPr>
          <w:rFonts w:hint="cs"/>
          <w:cs/>
          <w:lang w:bidi="hi-IN"/>
        </w:rPr>
        <w:t>ख़्वाब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लस्सी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ख़रीदना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ग़मो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अन्दोह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मुब्तिला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होने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और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उसका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पीना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बीमारी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मुब्तिला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होने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बाऐस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है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38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लकड़ी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कोई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चीज़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बनाना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ख़्वाब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लकड़ी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तराशना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लकड़ी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कोई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चीज़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बनाना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किसी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मुनाफिक़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खैर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ख्वाह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होने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मुतरादिफ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है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39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लिखना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ख़्वाब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कुछ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लिखना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मक्र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व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हीले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किसी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माल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लेने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ताबीर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है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40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लंगड़ा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अपने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आप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लगड़ा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लोगों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नीगाह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ज़लील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और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मख़्लूत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बदनाम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होने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ताबीर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है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41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लूट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अगर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ख़्वाब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लोगों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अपना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माल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लूटते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रंजो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अलम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गिरफ़्तार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होने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अलामत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है।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42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लोटा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ख़्वाब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ताँबे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भरत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लोटा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ख़ादिम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ताबीर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है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43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लीद</w:t>
      </w:r>
      <w:r w:rsidRPr="00C74AD2">
        <w:rPr>
          <w:cs/>
          <w:lang w:bidi="hi-IN"/>
        </w:rPr>
        <w:t xml:space="preserve"> </w:t>
      </w:r>
    </w:p>
    <w:p w:rsidR="000672C4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lastRenderedPageBreak/>
        <w:t>गाये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घोड़े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लीद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मालो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नेअमत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दलील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है</w:t>
      </w:r>
      <w:r w:rsidR="00362E76">
        <w:rPr>
          <w:cs/>
          <w:lang w:bidi="hi-IN"/>
        </w:rPr>
        <w:t>।</w:t>
      </w:r>
      <w:r w:rsidR="005C088B">
        <w:rPr>
          <w:lang w:bidi="hi-IN"/>
        </w:rPr>
        <w:cr/>
      </w:r>
    </w:p>
    <w:p w:rsidR="00C74AD2" w:rsidRPr="00C74AD2" w:rsidRDefault="00C74AD2" w:rsidP="00316358">
      <w:pPr>
        <w:pStyle w:val="Heading1"/>
        <w:rPr>
          <w:lang w:bidi="hi-IN"/>
        </w:rPr>
      </w:pPr>
      <w:bookmarkStart w:id="32" w:name="_Toc496726275"/>
      <w:r w:rsidRPr="00C74AD2">
        <w:rPr>
          <w:cs/>
          <w:lang w:bidi="hi-IN"/>
        </w:rPr>
        <w:t>(</w:t>
      </w:r>
      <w:r w:rsidRPr="00C74AD2">
        <w:rPr>
          <w:rFonts w:hint="cs"/>
          <w:cs/>
          <w:lang w:bidi="hi-IN"/>
        </w:rPr>
        <w:t>मीम</w:t>
      </w:r>
      <w:r w:rsidR="00316358">
        <w:rPr>
          <w:rFonts w:hint="cs"/>
          <w:cs/>
          <w:lang w:bidi="hi-IN"/>
        </w:rPr>
        <w:t>-म</w:t>
      </w:r>
      <w:r w:rsidR="000672C4">
        <w:rPr>
          <w:cs/>
          <w:lang w:bidi="hi-IN"/>
        </w:rPr>
        <w:t>)</w:t>
      </w:r>
      <w:bookmarkEnd w:id="32"/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1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हज़रत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मूसा</w:t>
      </w:r>
      <w:r w:rsidRPr="00C74AD2">
        <w:rPr>
          <w:cs/>
          <w:lang w:bidi="hi-IN"/>
        </w:rPr>
        <w:t xml:space="preserve"> (</w:t>
      </w:r>
      <w:r w:rsidRPr="00C74AD2">
        <w:rPr>
          <w:rFonts w:hint="cs"/>
          <w:cs/>
          <w:lang w:bidi="hi-IN"/>
        </w:rPr>
        <w:t>अ</w:t>
      </w:r>
      <w:r w:rsidR="008D4572">
        <w:rPr>
          <w:cs/>
          <w:lang w:bidi="hi-IN"/>
        </w:rPr>
        <w:t>.</w:t>
      </w:r>
      <w:r w:rsidR="009B6BF2">
        <w:rPr>
          <w:cs/>
          <w:lang w:bidi="hi-IN"/>
        </w:rPr>
        <w:t>)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दुश्मन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मामून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रहे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ज़फ़र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पाये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अदू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हलाक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दिली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मुराद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आये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2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हज़रत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मोहम्मद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मुस्तफ़ा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को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शरफ़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दोजहान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मिले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सआदत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और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कद्रो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मंज़िलत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बढ़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जाये</w:t>
      </w:r>
      <w:r w:rsidR="00362E76">
        <w:rPr>
          <w:rFonts w:hint="cs"/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3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मीज़ान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बुर्ज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हाकिम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सरदार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आलीजाह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माले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दुनिया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नफा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मिले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4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मीकाईल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रोज़ी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कुशादा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रंजो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ग़म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आज़ाद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रहमते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परवरदिगार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मुस्तग़नी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5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मुश्तरी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बादशाहका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वज़ीर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दुनिया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इज़्ज़तो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तौक़ीर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औरत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साहिबे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जमाल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व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माल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मिले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6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मिर्रीख़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लश्कर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सिपाह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सालार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क़ौम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सरदार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lang w:bidi="hi-IN"/>
        </w:rPr>
        <w:t xml:space="preserve">, </w:t>
      </w:r>
      <w:r w:rsidRPr="00C74AD2">
        <w:rPr>
          <w:rFonts w:hint="cs"/>
          <w:cs/>
          <w:lang w:bidi="hi-IN"/>
        </w:rPr>
        <w:t>खुश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अतवार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7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मस्जिद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जामा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जाना</w:t>
      </w:r>
      <w:r w:rsidR="005C088B">
        <w:rPr>
          <w:lang w:bidi="hi-IN"/>
        </w:rPr>
        <w:cr/>
      </w:r>
      <w:r w:rsidRPr="00C74AD2">
        <w:rPr>
          <w:rFonts w:hint="cs"/>
          <w:cs/>
          <w:lang w:bidi="hi-IN"/>
        </w:rPr>
        <w:t>ख़ैरो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बरकत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हासिल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हज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मुशर्रफ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और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काबे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दाखिल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lastRenderedPageBreak/>
        <w:t>8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मस्जिद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बनाना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नेक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रोज़ी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ख़ैरो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बरकत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पाये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9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महराबे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मस्जिद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पुश्त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करके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बैठना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मंज़िलते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दुनिया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रिहा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10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मस्जिद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जामा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="008D457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बादशाह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क़ाज़ी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शहर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कोतवाल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11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मस्जिद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आबाद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बनते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बुजुर्गो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काम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पेशआये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बरकत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पाये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12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मस्जिद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नमाज़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पढ़ना</w:t>
      </w:r>
      <w:r w:rsidRPr="00C74AD2">
        <w:rPr>
          <w:cs/>
          <w:lang w:bidi="hi-IN"/>
        </w:rPr>
        <w:t xml:space="preserve"> </w:t>
      </w:r>
      <w:r w:rsidR="005C088B">
        <w:rPr>
          <w:lang w:bidi="hi-IN"/>
        </w:rPr>
        <w:cr/>
      </w:r>
      <w:r w:rsidRPr="00C74AD2">
        <w:rPr>
          <w:rFonts w:hint="cs"/>
          <w:cs/>
          <w:lang w:bidi="hi-IN"/>
        </w:rPr>
        <w:t>सफ़र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जाये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माल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बहुत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पाये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13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मस्जिद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सवारो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  <w:r w:rsidR="005C088B">
        <w:rPr>
          <w:lang w:bidi="hi-IN"/>
        </w:rPr>
        <w:cr/>
      </w:r>
      <w:r w:rsidRPr="00C74AD2">
        <w:rPr>
          <w:rFonts w:hint="cs"/>
          <w:cs/>
          <w:lang w:bidi="hi-IN"/>
        </w:rPr>
        <w:t>मुसलमानो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काफिरों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जुलम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lang w:bidi="hi-IN"/>
        </w:rPr>
        <w:t xml:space="preserve">, </w:t>
      </w:r>
      <w:r w:rsidRPr="00C74AD2">
        <w:rPr>
          <w:rFonts w:hint="cs"/>
          <w:cs/>
          <w:lang w:bidi="hi-IN"/>
        </w:rPr>
        <w:t>शहर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मुशरिकों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दौर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14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मिम्बर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मिनारा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="008D457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रईसे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क़ौम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शहर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क़ाज़ी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="00362E76">
        <w:rPr>
          <w:cs/>
          <w:lang w:bidi="hi-IN"/>
        </w:rPr>
        <w:t>।</w:t>
      </w:r>
      <w:r w:rsidRPr="00C74AD2">
        <w:rPr>
          <w:rFonts w:hint="cs"/>
          <w:cs/>
          <w:lang w:bidi="hi-IN"/>
        </w:rPr>
        <w:t>दौलत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ग़नी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15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मिम्बर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मिनारा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जाना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मर्तबा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बुलन्द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रियासत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पाये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अगर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अमीर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है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जाहो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हशम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फूजूँ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16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मिनारा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गिरते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टुटते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बादशाह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हाकिम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ज़रर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पाये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हुक्कामका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हाल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जूबूँ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और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सुस्त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जाये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lastRenderedPageBreak/>
        <w:t>17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मोअज़्ज़िन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="008D457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मोमिनो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परर्हेज़गर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="00362E76">
        <w:rPr>
          <w:rFonts w:hint="cs"/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18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मुश्क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बादशाह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मेहर्बानी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शोहरतो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कामरानी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19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मुश्क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  <w:r w:rsidR="005C088B">
        <w:rPr>
          <w:lang w:bidi="hi-IN"/>
        </w:rPr>
        <w:cr/>
      </w:r>
      <w:r w:rsidRPr="00C74AD2">
        <w:rPr>
          <w:rFonts w:hint="cs"/>
          <w:cs/>
          <w:lang w:bidi="hi-IN"/>
        </w:rPr>
        <w:t>बुजुर्गो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साहिबे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अख्लाक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नामवरी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शोहरा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आफ़ाक़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और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लौड़ी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माल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शौहरो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आक़ा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पावे</w:t>
      </w:r>
      <w:r w:rsidRPr="00C74AD2">
        <w:rPr>
          <w:lang w:bidi="hi-IN"/>
        </w:rPr>
        <w:t xml:space="preserve">, </w:t>
      </w:r>
      <w:r w:rsidRPr="00C74AD2">
        <w:rPr>
          <w:rFonts w:hint="cs"/>
          <w:cs/>
          <w:lang w:bidi="hi-IN"/>
        </w:rPr>
        <w:t>अगर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सूँघे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फ़रहते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मशाम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मिले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20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मगर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दुश्मन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सामना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मुसीबत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मुब्तिला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21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मछलियाँ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औरत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मालदार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मिले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कसरत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दिर्हमो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दीनार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मिले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22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मछली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गोद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आना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औरत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हसीनो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मालदार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मिले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दौलतो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इज़्ज़तो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विकार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मिले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23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मछली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शिकम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कुछ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पाना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माले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दुनिया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तवंगर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मर्तबा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दोजहान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बरतर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24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मार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माही</w:t>
      </w:r>
      <w:r w:rsidRPr="00C74AD2">
        <w:rPr>
          <w:cs/>
          <w:lang w:bidi="hi-IN"/>
        </w:rPr>
        <w:t xml:space="preserve"> </w:t>
      </w:r>
      <w:r w:rsidR="007C45C5">
        <w:rPr>
          <w:rFonts w:hint="cs"/>
          <w:cs/>
          <w:lang w:bidi="hi-IN"/>
        </w:rPr>
        <w:t xml:space="preserve">(पानी का साँप) </w:t>
      </w:r>
      <w:r w:rsidRPr="00C74AD2">
        <w:rPr>
          <w:rFonts w:hint="cs"/>
          <w:cs/>
          <w:lang w:bidi="hi-IN"/>
        </w:rPr>
        <w:t>को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="008D457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ज़रर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पहुँचे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ओहदे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माजूल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फलाकत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मुलूल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25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मर्ग़ाबी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पकड़ना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lastRenderedPageBreak/>
        <w:t>बादशाह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हाकिम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राम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तरक़्क़ी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व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इनाम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26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मुर्ग़ाबी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औरत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फ़ायदा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पहुँचे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तरक़क़ी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इक़बाल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27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मुर्ग़ाबी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आवाज़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सुनना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खुशख़बरी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कोई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सुनने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आये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महबूब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पयामे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वस्ल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आये</w:t>
      </w:r>
      <w:r w:rsidR="00362E76">
        <w:rPr>
          <w:rFonts w:hint="cs"/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28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मुर्ग़ाबी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ज़िब्हा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करना</w:t>
      </w:r>
      <w:r w:rsidR="008D457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औरत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बाकिरा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मुबाशेरत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दरबार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सुर्खरूई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व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इज़्ज़त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29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मुर्ग़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बोझ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लादना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कोई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मुलाज़िम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बेदाद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करे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औरत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फित्ना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व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फ़साद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करे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30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मुर्ग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दस्तार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लिये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जाते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बीवी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बेहुमती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काम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मर्द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अजनबी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वाला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मारा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जाये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उसका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बदन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उतारा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जाये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31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मुर्ग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बाँग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देते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सुनना</w:t>
      </w:r>
      <w:r w:rsidRPr="00C74AD2">
        <w:rPr>
          <w:cs/>
          <w:lang w:bidi="hi-IN"/>
        </w:rPr>
        <w:t xml:space="preserve"> </w:t>
      </w:r>
      <w:r w:rsidR="005C088B">
        <w:rPr>
          <w:lang w:bidi="hi-IN"/>
        </w:rPr>
        <w:cr/>
      </w:r>
      <w:r w:rsidRPr="00C74AD2">
        <w:rPr>
          <w:rFonts w:hint="cs"/>
          <w:cs/>
          <w:lang w:bidi="hi-IN"/>
        </w:rPr>
        <w:t>तरक़्क़ीये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इस्लाम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32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मुर्ग़ज़ार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सैर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करना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तिजारत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मंफअत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उम्र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सारी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आराम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गुज़रे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दुश्मन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सामना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लेकिन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जल्द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मग़लूब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33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मच्छर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कसरत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lastRenderedPageBreak/>
        <w:t>दुश्मन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सामना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लेकिन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जल्द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मग़लूब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34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मोती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दाना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बुजुर्ग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औरत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पारसा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निकाह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माल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मीरास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फलाह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35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मोती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दाना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खुर्द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लोंड़ी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जमीला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हाथ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आये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दुख्तर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नेक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अख़्तर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पाये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36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मोती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बेचना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लोगों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इल्म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हुनर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शादी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खुशी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पाये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37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मोती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बींधना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कुर्आने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मजीद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मुफ़स्सिर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जाये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औरत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बाकिरा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तसर्रूफ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आये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38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मोती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लड़ी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बनाना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हाफ़िज़े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कुर्आनो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सुख़्नदाँ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तवल्लुदे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फरज़न्दान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39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मोती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पिरोना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शायर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मुंशी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बेनज़ीर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बादशाह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दरबार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बड़ी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तौकीर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40</w:t>
      </w:r>
      <w:r w:rsidR="00200CA0">
        <w:rPr>
          <w:cs/>
          <w:lang w:bidi="hi-IN"/>
        </w:rPr>
        <w:t>.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मूंगा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  <w:r w:rsidR="005C088B">
        <w:rPr>
          <w:lang w:bidi="hi-IN"/>
        </w:rPr>
        <w:cr/>
      </w:r>
      <w:r w:rsidRPr="00C74AD2">
        <w:rPr>
          <w:rFonts w:hint="cs"/>
          <w:cs/>
          <w:lang w:bidi="hi-IN"/>
        </w:rPr>
        <w:t>दैलत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बेअन्दाज़ा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पाये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कोई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नाजुक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अन्दाम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औरत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हाथ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आये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41</w:t>
      </w:r>
      <w:r w:rsidR="00200CA0">
        <w:rPr>
          <w:cs/>
          <w:lang w:bidi="hi-IN"/>
        </w:rPr>
        <w:t>.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मेंहदी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हाथ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पाँव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लगी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औरतके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लिये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आरास्तगी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व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ज़ीनत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है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मर्द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वास्ते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तरक़्क़ीये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माल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व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दौलत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है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42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मिटटी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="005C088B">
        <w:rPr>
          <w:lang w:bidi="hi-IN"/>
        </w:rPr>
        <w:cr/>
      </w:r>
      <w:r w:rsidRPr="00C74AD2">
        <w:rPr>
          <w:rFonts w:hint="cs"/>
          <w:cs/>
          <w:lang w:bidi="hi-IN"/>
        </w:rPr>
        <w:t>माल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दफ़ीना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हाथ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आये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बादशाह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अमीर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फ़ायदा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उठाये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lastRenderedPageBreak/>
        <w:t>43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मूली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लेना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रोज़ी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हलाल</w:t>
      </w:r>
      <w:r w:rsidRPr="00C74AD2">
        <w:rPr>
          <w:lang w:bidi="hi-IN"/>
        </w:rPr>
        <w:t xml:space="preserve">, </w:t>
      </w:r>
      <w:r w:rsidRPr="00C74AD2">
        <w:rPr>
          <w:rFonts w:hint="cs"/>
          <w:cs/>
          <w:lang w:bidi="hi-IN"/>
        </w:rPr>
        <w:t>दुख़्तर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नेक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अख़्तर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बीमारी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सेहत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तन्दुरूसती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पाये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44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मिर्च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खाना</w:t>
      </w:r>
      <w:r w:rsidR="005C088B">
        <w:rPr>
          <w:lang w:bidi="hi-IN"/>
        </w:rPr>
        <w:cr/>
      </w:r>
      <w:r w:rsidRPr="00C74AD2">
        <w:rPr>
          <w:rFonts w:hint="cs"/>
          <w:cs/>
          <w:lang w:bidi="hi-IN"/>
        </w:rPr>
        <w:t>सियाह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सेहत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और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राहत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सुर्ख़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मरज़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निहायत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शिद्दत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="00362E76">
        <w:rPr>
          <w:rFonts w:hint="cs"/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45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मुज़अफ़र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खाना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नेक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औरत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शादी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46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मवीज़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मुनक़्क़ा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खाना</w:t>
      </w:r>
      <w:r w:rsidRPr="00C74AD2">
        <w:rPr>
          <w:cs/>
          <w:lang w:bidi="hi-IN"/>
        </w:rPr>
        <w:t xml:space="preserve"> </w:t>
      </w:r>
      <w:r w:rsidR="005C088B">
        <w:rPr>
          <w:lang w:bidi="hi-IN"/>
        </w:rPr>
        <w:cr/>
      </w:r>
      <w:r w:rsidRPr="00C74AD2">
        <w:rPr>
          <w:rFonts w:hint="cs"/>
          <w:cs/>
          <w:lang w:bidi="hi-IN"/>
        </w:rPr>
        <w:t>माल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व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मंफ़अत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कसरत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मिले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सेहते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इज़्ज़तो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तौकीर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मिले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47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माँ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शिकम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पैदा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होना</w:t>
      </w:r>
      <w:r w:rsidR="008D457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हजो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ज़ियारत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मुशर्रफ़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तरफ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जाये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रफ़ए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दिल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फ़ेलसूनि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व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मक्कारी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48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मिठाई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खाना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पाना</w:t>
      </w:r>
      <w:r w:rsidRPr="00C74AD2">
        <w:rPr>
          <w:cs/>
          <w:lang w:bidi="hi-IN"/>
        </w:rPr>
        <w:t xml:space="preserve"> </w:t>
      </w:r>
      <w:r w:rsidR="005C088B">
        <w:rPr>
          <w:lang w:bidi="hi-IN"/>
        </w:rPr>
        <w:cr/>
      </w:r>
      <w:r w:rsidRPr="00C74AD2">
        <w:rPr>
          <w:rFonts w:hint="cs"/>
          <w:cs/>
          <w:lang w:bidi="hi-IN"/>
        </w:rPr>
        <w:t>तरक़्क़ीये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मालो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इज़्ज़ो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जाह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तवल्लुदे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फ़रज़न्द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49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मेहनत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नहूसतो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बला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सामना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अन्दोहोग़म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मेम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मुब्तिला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50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मूंग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व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माशव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मसूर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को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बीमारी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मुब्तिला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रंजो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अलम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सामना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हो।।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51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मेदा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वग़ैरा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lastRenderedPageBreak/>
        <w:t>अन्दोह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रिहाई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दौलत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व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बख़्त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रसाई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52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मेंह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बरसते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अपने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घर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मेम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दौलतो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कामरानी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और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शहर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गाँव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दौलत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अर्ज़ानी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53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मकड़ी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ज़ाहिदे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गोशानशी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ख़न्दाए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ख़ल्क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हक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क़रीन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54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मुर्दे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माल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नजिस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हराम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किसी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पाये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बड़ा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काम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बिगड़ने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पछताये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55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मुर्दे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बातें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करना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काम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बिगड़ा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हुआ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संवर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जाये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जिससे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मायूस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मक़सद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आये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56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मुर्दे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उठाये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जाते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माले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हराम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किसी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मिले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राहतो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आराम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फ़ितूर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पड़े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57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मय्यते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मारूफ़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जिन्दा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होते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अगर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बशक्ले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नेक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मिले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खुशी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व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राहत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मिले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और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बसूरते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जिश्त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पाये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रंजीदा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व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परेशान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58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मुर्दे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अजनबी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="005C088B">
        <w:rPr>
          <w:lang w:bidi="hi-IN"/>
        </w:rPr>
        <w:cr/>
      </w:r>
      <w:r w:rsidRPr="00C74AD2">
        <w:rPr>
          <w:rFonts w:hint="cs"/>
          <w:cs/>
          <w:lang w:bidi="hi-IN"/>
        </w:rPr>
        <w:t>माले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गुमशुदा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दफीना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कोई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चीज़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बेमतलब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मिले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59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मुर्दे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अजनबी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lastRenderedPageBreak/>
        <w:t>माले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गुमशुदा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दफीना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कोई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चीज़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बेमतलब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मिले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जाये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 xml:space="preserve">60 </w:t>
      </w:r>
      <w:r w:rsidRPr="00C74AD2">
        <w:rPr>
          <w:rFonts w:hint="cs"/>
          <w:cs/>
          <w:lang w:bidi="hi-IN"/>
        </w:rPr>
        <w:t>मुर्दो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जमाअत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दलीले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तंगदस्ती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व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परागंदगी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है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निशान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बेनिशानी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कम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ज़िन्दगी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है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निशान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बेनिशानी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कम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ज़िन्दगी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है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61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मुर्दे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आवाज़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चलना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बेवतन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हलाकत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सामना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सदका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ज़रूर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ताकि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रद्दे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बला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="00362E76">
        <w:rPr>
          <w:cs/>
          <w:lang w:bidi="hi-IN"/>
        </w:rPr>
        <w:t>।</w:t>
      </w:r>
    </w:p>
    <w:p w:rsidR="00C74AD2" w:rsidRPr="00C74AD2" w:rsidRDefault="00C74AD2" w:rsidP="007C45C5">
      <w:pPr>
        <w:pStyle w:val="libNormal"/>
        <w:rPr>
          <w:lang w:bidi="hi-IN"/>
        </w:rPr>
      </w:pPr>
      <w:r w:rsidRPr="00C74AD2">
        <w:rPr>
          <w:cs/>
          <w:lang w:bidi="hi-IN"/>
        </w:rPr>
        <w:t>62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मुर्दे</w:t>
      </w:r>
      <w:r w:rsidR="007C45C5">
        <w:rPr>
          <w:rFonts w:hint="cs"/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</w:t>
      </w:r>
      <w:r w:rsidR="007C45C5">
        <w:rPr>
          <w:rFonts w:hint="cs"/>
          <w:cs/>
          <w:lang w:bidi="hi-IN"/>
        </w:rPr>
        <w:t>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नहलाते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="007C45C5">
        <w:rPr>
          <w:rFonts w:hint="cs"/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कुल्फतें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</w:t>
      </w:r>
      <w:r w:rsidR="007C45C5">
        <w:rPr>
          <w:rFonts w:hint="cs"/>
          <w:cs/>
          <w:lang w:bidi="hi-IN"/>
        </w:rPr>
        <w:t>ू</w:t>
      </w:r>
      <w:r w:rsidRPr="00C74AD2">
        <w:rPr>
          <w:rFonts w:hint="cs"/>
          <w:cs/>
          <w:lang w:bidi="hi-IN"/>
        </w:rPr>
        <w:t>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खुशी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पाये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गुमराहो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राहे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रास्त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बतलाये</w:t>
      </w:r>
      <w:r w:rsidR="00362E76">
        <w:rPr>
          <w:rFonts w:hint="cs"/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63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मुर्दे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ज़िन्दा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कुछ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माँगना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रंजो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नहुसत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कमाल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दौलत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ज़वाल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64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मुर्दे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बरेहना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सोते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मर्दे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दलीले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रस्तगारी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है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ख़्वाब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में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वाले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बख़्तयारी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है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65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मुर्दे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पीछे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मकान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मजहुल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जाना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अगर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रह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जाये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कज़ा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दरपेश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और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निकल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आये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ग़म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दिल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रेश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66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मुर्दे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कुछ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माल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गुमशुदा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मिल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जाये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फ़ायदा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मुराद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आये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67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मुर्दे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साथ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खाना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खाना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दौलतो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नेअमत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मिले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दीनो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दुनिया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राहत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पाये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lastRenderedPageBreak/>
        <w:t>68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मुर्दे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मुबाशरत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करना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बाद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मायूसी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उम्मीद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आये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अय्याशी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ज़िल्लत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उठाये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69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मुर्दे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अपने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साथ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करते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औरत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गौहरे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मकसूद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पाये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मर्द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हुर्मत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ज़ाया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जाये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70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मुर्दे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अपने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बिस्तर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उम्रदराज़हो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दौलत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बेनियाज़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71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मर्दा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अपने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तूले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हयात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तरक़कीऐ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दर्जात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सफ़र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दरपेश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आये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दौलतो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शादमानी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पाये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72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मर्दा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दफन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करते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अपने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हाथों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माल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जाया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करे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रौज़े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बद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देखे</w:t>
      </w:r>
      <w:r w:rsidR="00362E76">
        <w:rPr>
          <w:rFonts w:hint="cs"/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73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मर्दा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फ़रज़नद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ज़िन्दा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="005C088B">
        <w:rPr>
          <w:lang w:bidi="hi-IN"/>
        </w:rPr>
        <w:cr/>
      </w:r>
      <w:r w:rsidRPr="00C74AD2">
        <w:rPr>
          <w:rFonts w:hint="cs"/>
          <w:cs/>
          <w:lang w:bidi="hi-IN"/>
        </w:rPr>
        <w:t>नेअमुलबंदलमिलने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बशारत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है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तलाफी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दौलत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माफ़ात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अलामत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है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74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मर्दे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कुछ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ख़ैरौ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बरकत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पाये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फ़ारिगुल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बाल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जाये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75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मुर्दे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ज़वान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अजनबी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बीवी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ख़यानत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किसी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शख़्स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अदावत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76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मर्द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अधेड़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बढ़ा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दौलत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इकबाल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पाये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बख़्तयावर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बादशाह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दोस्त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दुश्मन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जफर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lastRenderedPageBreak/>
        <w:t>77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मर्द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पीर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आपको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जवान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सरदारी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बादशाहत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पाये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दौलत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मालो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हुकूमत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पाये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78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मुर्दे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जवान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अपने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आपको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बुढा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तरक़्कीओ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इक़्बाल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रोज़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अफ़जूँ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हशमतो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जलाल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79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मुर्दे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पीर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आपको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तर्नाक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बादशाह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रफ़ीके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सादिक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सरदारी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कीउम्मीदे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वासिक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हों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80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मक़ना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दोनों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शौहर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बीवी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शादमान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होँ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81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मक़ना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लिबास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जलते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मर्द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बीवी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जाये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औरत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शौहर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ग़म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खाये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82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मक़ना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बाँधना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मर्द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बीवी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जारिया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हाथ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आये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औरत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शौहर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मिले</w:t>
      </w:r>
      <w:r w:rsidR="00362E76">
        <w:rPr>
          <w:rFonts w:hint="cs"/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83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मक़नातीस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औरत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बुत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परसत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मुशरिका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इश्क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84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मक़्तल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मोरिदे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बला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व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आफ़त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खोफ़ो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ख़तर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मुब्तला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85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मज़मीर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बजाना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पाना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बीवी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राहत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पाये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शग़ले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ऐश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व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तरब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पड़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जाये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lastRenderedPageBreak/>
        <w:t>86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मुऐ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ज़हार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कम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माले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हलाल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मिले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दिलको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फ़रहत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और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अगर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दराज़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परेशानी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और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नक्बत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87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मुऐ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ज़ेहार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मुँडते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उखाड़ते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ख़्वाहिश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औरत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बेइन्ति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या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औरत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मालदार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बदकार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आशना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88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मदीना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शरीफ़</w:t>
      </w:r>
      <w:r w:rsidRPr="00C74AD2">
        <w:rPr>
          <w:cs/>
          <w:lang w:bidi="hi-IN"/>
        </w:rPr>
        <w:t xml:space="preserve"> </w:t>
      </w:r>
      <w:r w:rsidR="005C088B">
        <w:rPr>
          <w:lang w:bidi="hi-IN"/>
        </w:rPr>
        <w:cr/>
      </w:r>
      <w:r w:rsidRPr="00C74AD2">
        <w:rPr>
          <w:rFonts w:hint="cs"/>
          <w:cs/>
          <w:lang w:bidi="hi-IN"/>
        </w:rPr>
        <w:t>ख़्वाब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तरक़क़ीये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इल्म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और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दीनो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दुनिया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बेहतरी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बाएस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है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89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मुर्दार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संग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ख़्वाब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रंजो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बीमारी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व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अज़ाब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मुब्तिला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होने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बाएस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है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90</w:t>
      </w:r>
      <w:r w:rsidR="00200CA0">
        <w:rPr>
          <w:cs/>
          <w:lang w:bidi="hi-IN"/>
        </w:rPr>
        <w:t>.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मर्वारीद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ख़वाब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गुलाम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कनीज़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फरज़न्द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ताबीर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है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91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मरहम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ख़्वाब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ज़ख्म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लगाना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किसी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ख़ैर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काम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कोशिश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और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दीन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कीइस्लाह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ताबीर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है</w:t>
      </w:r>
      <w:r w:rsidR="00362E76">
        <w:rPr>
          <w:rFonts w:hint="cs"/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92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मुसल्लह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ख़्वाब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मुसल्लह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अपने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आपक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अपने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शहर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कस्बे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गाँव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लोगों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हाकिम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होने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मुतरादिफ़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है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93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मुसलमान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lastRenderedPageBreak/>
        <w:t>आगर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ख़्वाब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आपको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मुसलमान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होता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आफ़तो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बला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महफूज़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रहने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मोजिब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है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94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मिस्वाक</w:t>
      </w:r>
      <w:r w:rsidR="005C088B">
        <w:rPr>
          <w:lang w:bidi="hi-IN"/>
        </w:rPr>
        <w:cr/>
      </w:r>
      <w:r w:rsidRPr="00C74AD2">
        <w:rPr>
          <w:rFonts w:hint="cs"/>
          <w:cs/>
          <w:lang w:bidi="hi-IN"/>
        </w:rPr>
        <w:t>अगर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ख़्वाब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मिस्वाक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करता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देखेतो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माल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ख़ैरात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करने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औप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सवाब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हासिल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करने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मूजिब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है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95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मुश्तज़नी</w:t>
      </w:r>
      <w:r w:rsidR="005C088B">
        <w:rPr>
          <w:lang w:bidi="hi-IN"/>
        </w:rPr>
        <w:cr/>
      </w:r>
      <w:r w:rsidRPr="00C74AD2">
        <w:rPr>
          <w:rFonts w:hint="cs"/>
          <w:cs/>
          <w:lang w:bidi="hi-IN"/>
        </w:rPr>
        <w:t>ख़्वाब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मरने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ग़म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पहुँचे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96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मुस्तगी</w:t>
      </w:r>
      <w:r w:rsidRPr="00C74AD2">
        <w:rPr>
          <w:cs/>
          <w:lang w:bidi="hi-IN"/>
        </w:rPr>
        <w:t xml:space="preserve"> (</w:t>
      </w:r>
      <w:r w:rsidRPr="00C74AD2">
        <w:rPr>
          <w:rFonts w:hint="cs"/>
          <w:cs/>
          <w:lang w:bidi="hi-IN"/>
        </w:rPr>
        <w:t>गोंद</w:t>
      </w:r>
      <w:r w:rsidRPr="00C74AD2">
        <w:rPr>
          <w:cs/>
          <w:lang w:bidi="hi-IN"/>
        </w:rPr>
        <w:t>)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खाना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गुफ्तगू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करने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ताबीर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है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97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मश्क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ख़ाली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बुख़्ल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और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पानी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भरीमश्क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सखावत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मुतरदिफ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है</w:t>
      </w:r>
      <w:r w:rsidR="00362E76">
        <w:rPr>
          <w:rFonts w:hint="cs"/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98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मक्की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रिज़्क़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ताबीर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है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99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माजूल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किसी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मुलाज़ेमत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ओहदे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सरदारी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मैजूल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होते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दीन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ताबीर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है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100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मक्का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शरीफ़</w:t>
      </w:r>
      <w:r w:rsidR="005C088B">
        <w:rPr>
          <w:lang w:bidi="hi-IN"/>
        </w:rPr>
        <w:cr/>
      </w:r>
      <w:r w:rsidRPr="00C74AD2">
        <w:rPr>
          <w:rFonts w:hint="cs"/>
          <w:cs/>
          <w:lang w:bidi="hi-IN"/>
        </w:rPr>
        <w:t>अगर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अपने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मक्का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शरीफ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ज़ियारते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काबा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और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हज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करने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दलील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है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lastRenderedPageBreak/>
        <w:t>101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मक्ख़न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नेअमत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हासिल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होने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मुतरादिफ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है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102</w:t>
      </w:r>
      <w:r w:rsidR="00200CA0">
        <w:rPr>
          <w:cs/>
          <w:lang w:bidi="hi-IN"/>
        </w:rPr>
        <w:t>.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मलमल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="005C088B">
        <w:rPr>
          <w:lang w:bidi="hi-IN"/>
        </w:rPr>
        <w:cr/>
      </w:r>
      <w:r w:rsidRPr="00C74AD2">
        <w:rPr>
          <w:rFonts w:hint="cs"/>
          <w:cs/>
          <w:lang w:bidi="hi-IN"/>
        </w:rPr>
        <w:t>और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ख़रीदाना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औरत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सोहबत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ताबीर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है</w:t>
      </w:r>
      <w:r w:rsidR="00362E76">
        <w:rPr>
          <w:rFonts w:hint="cs"/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103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मंदील</w:t>
      </w:r>
      <w:r w:rsidRPr="00C74AD2">
        <w:rPr>
          <w:cs/>
          <w:lang w:bidi="hi-IN"/>
        </w:rPr>
        <w:t xml:space="preserve"> (</w:t>
      </w:r>
      <w:r w:rsidRPr="00C74AD2">
        <w:rPr>
          <w:rFonts w:hint="cs"/>
          <w:cs/>
          <w:lang w:bidi="hi-IN"/>
        </w:rPr>
        <w:t>रूमाल</w:t>
      </w:r>
      <w:r w:rsidRPr="00C74AD2">
        <w:rPr>
          <w:cs/>
          <w:lang w:bidi="hi-IN"/>
        </w:rPr>
        <w:t>)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सर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बाँधना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इज़ज़त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हासिल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होने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मोजिब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है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104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मोर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नर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मोर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बादशाहे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अजम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ताबीर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है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105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मौठ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तंगदस्ती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और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तहीदस्ती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मुब्तला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होने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मोजिब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है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106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मोज़ा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मोज़ा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पहनते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पर्दादारी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ताबीर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है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107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मोम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सफ़ैद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मोम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माल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व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नेअमत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और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ज़र्द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मोम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बीमार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होने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मुतरादिफ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है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108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मेहमान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ख़्वाब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मेहमानी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करना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किसी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चीज़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ज़माहोने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सबब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है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lastRenderedPageBreak/>
        <w:t>109</w:t>
      </w:r>
      <w:r w:rsidR="00200CA0">
        <w:rPr>
          <w:cs/>
          <w:lang w:bidi="hi-IN"/>
        </w:rPr>
        <w:t>.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मीरास</w:t>
      </w:r>
      <w:r w:rsidR="005C088B">
        <w:rPr>
          <w:lang w:bidi="hi-IN"/>
        </w:rPr>
        <w:cr/>
      </w:r>
      <w:r w:rsidRPr="00C74AD2">
        <w:rPr>
          <w:rFonts w:hint="cs"/>
          <w:cs/>
          <w:lang w:bidi="hi-IN"/>
        </w:rPr>
        <w:t>मीरास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झगड़ा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तय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करना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दीन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गुमराही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और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दुनिया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मोहब्बत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ताबीर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है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110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मेवा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मेवा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तुर्शो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शीरीं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ख़ैरो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बरकत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ताबीर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है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111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महर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देना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मर्दौ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ज़न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आपसम्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राहत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मिले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अज़ीज़ो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उस्तवीरीऔर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कुव्वत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मिले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 xml:space="preserve">112 </w:t>
      </w:r>
      <w:r w:rsidRPr="00C74AD2">
        <w:rPr>
          <w:rFonts w:hint="cs"/>
          <w:cs/>
          <w:lang w:bidi="hi-IN"/>
        </w:rPr>
        <w:t>मोहरा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मार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पाना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औरत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दौलतमन्द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सोहबत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="00362E76">
        <w:rPr>
          <w:cs/>
          <w:lang w:bidi="hi-IN"/>
        </w:rPr>
        <w:t>।</w:t>
      </w:r>
      <w:r w:rsidRPr="00C74AD2">
        <w:rPr>
          <w:rFonts w:hint="cs"/>
          <w:cs/>
          <w:lang w:bidi="hi-IN"/>
        </w:rPr>
        <w:t>दिल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फरहत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मिले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113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मिंजनीक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सुखनचीनी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बद़बानी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बदनाम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ख़ल्क़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नफ़रत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करे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बेतौक़ीर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बदनाम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114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मुँह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कुछ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निकलते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अगर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वो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चीज़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हलालो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पाक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नेअमत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पाये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अगर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नजिस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हराम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रंज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उठाये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115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मोहरा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कागज़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नामा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सरबस्ता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कीसा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हाथ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आये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अख़बारो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वहशत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आसार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सेघबराऐ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116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मँह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कुछ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जाते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नेअमत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व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माल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ग़ैब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पाये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रोज़ी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ज़्यादा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जाये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lastRenderedPageBreak/>
        <w:t>117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मनी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बदनमें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कपड़े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औरत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अय्याश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मिले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यफ़रज़नद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पैदा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रात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दिन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ऐशोतरब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मुब्तिला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118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महाज़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महल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औरत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पर्दानशी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सोहबत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119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मसरह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रहना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औरत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पजमीला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व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शकीला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राम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120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मवाख़ेज़ा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आपको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="005C088B">
        <w:rPr>
          <w:lang w:bidi="hi-IN"/>
        </w:rPr>
        <w:cr/>
      </w:r>
      <w:r w:rsidRPr="00C74AD2">
        <w:rPr>
          <w:rFonts w:hint="cs"/>
          <w:cs/>
          <w:lang w:bidi="hi-IN"/>
        </w:rPr>
        <w:t>बीमार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तकलीफ़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पाये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हाकिमे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वक्त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मुंहरिफ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जाय़े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121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मुँछ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चढ़ाये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कोशिश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मुराद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आये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दिलेरी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मालो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दौलत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मिले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122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मुँछ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उख़ाड़ते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फिक्रो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तरद्दुद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मुब्तला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रंजो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अलम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123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मुँछ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अपनी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सफैद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जुल्मते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कुफ्र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दफा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जाये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सुबहे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उम्मीद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जल्वा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दिखाये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124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मुँछ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कतरना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खूबी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व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बेहतरी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दलील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है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125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मुँछ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दराज़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दौलतो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हशमत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बढ़े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lastRenderedPageBreak/>
        <w:t>126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मेखे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आहन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पीठ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चुभते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फ़रज़न्दे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आलीजाह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आलिम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हाकिम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पैदा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127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मेख़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दीवार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ठोंकना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मर्दे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बुजुर्ग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दोस्ती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128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मीख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ज़मीनमें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ठोंकना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औरत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बाकिरा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मोहब्बतहो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पहले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कुछ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रंज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फिर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राहत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मिले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129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मशअल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अपने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हाथ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बादशाह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मालो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दौलत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मिले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सरफ़राज़ी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व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राहत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व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इज़्ज़त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मिले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130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मकतब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इल्मों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हुनर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ताक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नेक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कामों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शौहरा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आफ़ाक़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131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मखियाँ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मकरूहाते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दुनिया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दरपेश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किसी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हाकिम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मुलाज़िम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="00362E76">
        <w:rPr>
          <w:rFonts w:hint="cs"/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132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मंज़ज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पीना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जियार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तंदरूस्ती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पाये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इस्लाहे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कारोबार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जाये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133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मातम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करना</w:t>
      </w:r>
      <w:r w:rsidR="005C088B">
        <w:rPr>
          <w:lang w:bidi="hi-IN"/>
        </w:rPr>
        <w:cr/>
      </w:r>
      <w:r w:rsidRPr="00C74AD2">
        <w:rPr>
          <w:rFonts w:hint="cs"/>
          <w:cs/>
          <w:lang w:bidi="hi-IN"/>
        </w:rPr>
        <w:t>खुशी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हासिल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होने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ताबीर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है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134</w:t>
      </w:r>
      <w:r w:rsidR="008D4572">
        <w:rPr>
          <w:cs/>
          <w:lang w:bidi="hi-IN"/>
        </w:rPr>
        <w:t xml:space="preserve">. </w:t>
      </w:r>
      <w:r w:rsidRPr="00C74AD2">
        <w:rPr>
          <w:cs/>
          <w:lang w:bidi="hi-IN"/>
        </w:rPr>
        <w:t>(</w:t>
      </w:r>
      <w:r w:rsidRPr="00C74AD2">
        <w:rPr>
          <w:rFonts w:hint="cs"/>
          <w:cs/>
          <w:lang w:bidi="hi-IN"/>
        </w:rPr>
        <w:t>पेशानी</w:t>
      </w:r>
      <w:r w:rsidRPr="00C74AD2">
        <w:rPr>
          <w:cs/>
          <w:lang w:bidi="hi-IN"/>
        </w:rPr>
        <w:t xml:space="preserve">) </w:t>
      </w:r>
      <w:r w:rsidRPr="00C74AD2">
        <w:rPr>
          <w:rFonts w:hint="cs"/>
          <w:cs/>
          <w:lang w:bidi="hi-IN"/>
        </w:rPr>
        <w:t>देखना</w:t>
      </w:r>
      <w:r w:rsidR="005C088B">
        <w:rPr>
          <w:lang w:bidi="hi-IN"/>
        </w:rPr>
        <w:cr/>
      </w:r>
      <w:r w:rsidRPr="00C74AD2">
        <w:rPr>
          <w:rFonts w:hint="cs"/>
          <w:cs/>
          <w:lang w:bidi="hi-IN"/>
        </w:rPr>
        <w:t>इज़्ज़तो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मर्तबा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ताबीर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है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lastRenderedPageBreak/>
        <w:t>135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मारना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किसी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मारनाकिसी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अमीर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शख्स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नफा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पहुँचे</w:t>
      </w:r>
      <w:r w:rsidR="00362E76">
        <w:rPr>
          <w:rFonts w:hint="cs"/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136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माजू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अगर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दरख़्त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सेमाजू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जमा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करता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रंज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और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सख़्ती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माल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जमा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करने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मुतरादिफ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है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137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माल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रंजो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ग़म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निजात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पाये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और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खैर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व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बरकत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हासिल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होने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मुतरादिफ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है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138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मिटटी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तेल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नाबकार</w:t>
      </w:r>
      <w:r w:rsidR="007C45C5">
        <w:rPr>
          <w:rFonts w:hint="cs"/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औरत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ताबीर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है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139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मटका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ऐसे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मुनाफिक़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ताबीर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है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जिससे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माल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ज़ाया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होने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अन्देशा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है</w:t>
      </w:r>
      <w:r w:rsidR="00362E76">
        <w:rPr>
          <w:rFonts w:hint="cs"/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140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मजलिसे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इल्मो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अदब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अगर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ख़्वाब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किसी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मजलिसे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अदब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किसी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इमारत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तामीर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करने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मोजिब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है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141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मजलिसे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शराब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अगर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कोई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ख़्वाब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शराब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महफिल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और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शराब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न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पिये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हराम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और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फित्ना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व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फसाद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गिरफ़्तार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142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महल</w:t>
      </w:r>
      <w:r w:rsidRPr="00C74AD2">
        <w:rPr>
          <w:cs/>
          <w:lang w:bidi="hi-IN"/>
        </w:rPr>
        <w:t xml:space="preserve"> </w:t>
      </w:r>
    </w:p>
    <w:p w:rsidR="004F183A" w:rsidRDefault="00C74AD2" w:rsidP="004F183A">
      <w:pPr>
        <w:pStyle w:val="libNormal"/>
        <w:rPr>
          <w:rFonts w:hint="cs"/>
          <w:lang w:bidi="hi-IN"/>
        </w:rPr>
      </w:pPr>
      <w:r w:rsidRPr="00C74AD2">
        <w:rPr>
          <w:rFonts w:hint="cs"/>
          <w:cs/>
          <w:lang w:bidi="hi-IN"/>
        </w:rPr>
        <w:lastRenderedPageBreak/>
        <w:t>ख़्वाब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महल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जाना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और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मौजूद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होना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माले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मतलूबा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हासिल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होने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ताबीर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है</w:t>
      </w:r>
      <w:r w:rsidR="00362E76">
        <w:rPr>
          <w:cs/>
          <w:lang w:bidi="hi-IN"/>
        </w:rPr>
        <w:t>।</w:t>
      </w:r>
      <w:r w:rsidR="005C088B">
        <w:rPr>
          <w:lang w:bidi="hi-IN"/>
        </w:rPr>
        <w:cr/>
      </w:r>
    </w:p>
    <w:p w:rsidR="00F277C2" w:rsidRDefault="00F277C2">
      <w:pPr>
        <w:spacing w:after="0" w:line="240" w:lineRule="auto"/>
        <w:rPr>
          <w:rFonts w:ascii="SolaimanLipi" w:eastAsia="Times New Roman" w:hAnsi="SolaimanLipi" w:cs="Mangal"/>
          <w:b/>
          <w:bCs/>
          <w:color w:val="1F497D"/>
          <w:sz w:val="36"/>
          <w:szCs w:val="36"/>
          <w:cs/>
          <w:lang w:bidi="hi-IN"/>
        </w:rPr>
      </w:pPr>
      <w:r>
        <w:rPr>
          <w:cs/>
          <w:lang w:bidi="hi-IN"/>
        </w:rPr>
        <w:br w:type="page"/>
      </w:r>
    </w:p>
    <w:p w:rsidR="00C74AD2" w:rsidRPr="00C74AD2" w:rsidRDefault="00C74AD2" w:rsidP="00010A66">
      <w:pPr>
        <w:pStyle w:val="Heading1"/>
        <w:rPr>
          <w:lang w:bidi="hi-IN"/>
        </w:rPr>
      </w:pPr>
      <w:bookmarkStart w:id="33" w:name="_Toc496726276"/>
      <w:r w:rsidRPr="00C74AD2">
        <w:rPr>
          <w:cs/>
          <w:lang w:bidi="hi-IN"/>
        </w:rPr>
        <w:lastRenderedPageBreak/>
        <w:t>(</w:t>
      </w:r>
      <w:r w:rsidRPr="00C74AD2">
        <w:rPr>
          <w:rFonts w:hint="cs"/>
          <w:cs/>
          <w:lang w:bidi="hi-IN"/>
        </w:rPr>
        <w:t>नून</w:t>
      </w:r>
      <w:r w:rsidR="00316358">
        <w:rPr>
          <w:rFonts w:hint="cs"/>
          <w:cs/>
          <w:lang w:bidi="hi-IN"/>
        </w:rPr>
        <w:t>- न</w:t>
      </w:r>
      <w:r w:rsidRPr="00C74AD2">
        <w:rPr>
          <w:cs/>
          <w:lang w:bidi="hi-IN"/>
        </w:rPr>
        <w:t>)</w:t>
      </w:r>
      <w:bookmarkEnd w:id="33"/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1</w:t>
      </w:r>
      <w:r w:rsidR="008D4572">
        <w:rPr>
          <w:cs/>
          <w:lang w:bidi="hi-IN"/>
        </w:rPr>
        <w:t xml:space="preserve">. </w:t>
      </w:r>
      <w:r w:rsidRPr="00C74AD2">
        <w:rPr>
          <w:cs/>
          <w:lang w:bidi="hi-IN"/>
        </w:rPr>
        <w:tab/>
      </w:r>
      <w:r w:rsidRPr="00C74AD2">
        <w:rPr>
          <w:rFonts w:hint="cs"/>
          <w:cs/>
          <w:lang w:bidi="hi-IN"/>
        </w:rPr>
        <w:t>हज़रत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नूह</w:t>
      </w:r>
      <w:r w:rsidRPr="00C74AD2">
        <w:rPr>
          <w:cs/>
          <w:lang w:bidi="hi-IN"/>
        </w:rPr>
        <w:t xml:space="preserve"> (</w:t>
      </w:r>
      <w:r w:rsidRPr="00C74AD2">
        <w:rPr>
          <w:rFonts w:hint="cs"/>
          <w:cs/>
          <w:lang w:bidi="hi-IN"/>
        </w:rPr>
        <w:t>अ</w:t>
      </w:r>
      <w:r w:rsidRPr="00C74AD2">
        <w:rPr>
          <w:cs/>
          <w:lang w:bidi="hi-IN"/>
        </w:rPr>
        <w:t xml:space="preserve">) </w:t>
      </w:r>
      <w:r w:rsidRPr="00C74AD2">
        <w:rPr>
          <w:rFonts w:hint="cs"/>
          <w:cs/>
          <w:lang w:bidi="hi-IN"/>
        </w:rPr>
        <w:t>को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उम्र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दराज़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दौलतो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औलाद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दिलशाद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लेकिन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कुछ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मेहनतो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रंज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उठाये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बाद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उसके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राहत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व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आराम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पाये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2</w:t>
      </w:r>
      <w:r w:rsidR="008D4572">
        <w:rPr>
          <w:cs/>
          <w:lang w:bidi="hi-IN"/>
        </w:rPr>
        <w:t xml:space="preserve">. </w:t>
      </w:r>
      <w:r w:rsidRPr="00C74AD2">
        <w:rPr>
          <w:cs/>
          <w:lang w:bidi="hi-IN"/>
        </w:rPr>
        <w:tab/>
      </w:r>
      <w:r w:rsidRPr="00C74AD2">
        <w:rPr>
          <w:rFonts w:hint="cs"/>
          <w:cs/>
          <w:lang w:bidi="hi-IN"/>
        </w:rPr>
        <w:t>नूर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आसमान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दोस्त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हबीब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सुलह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जाये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तवल्लुदे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फरज़न्द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खुशी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3</w:t>
      </w:r>
      <w:r w:rsidR="008D4572">
        <w:rPr>
          <w:cs/>
          <w:lang w:bidi="hi-IN"/>
        </w:rPr>
        <w:t xml:space="preserve">. </w:t>
      </w:r>
      <w:r w:rsidRPr="00C74AD2">
        <w:rPr>
          <w:cs/>
          <w:lang w:bidi="hi-IN"/>
        </w:rPr>
        <w:tab/>
      </w:r>
      <w:r w:rsidRPr="00C74AD2">
        <w:rPr>
          <w:rFonts w:hint="cs"/>
          <w:cs/>
          <w:lang w:bidi="hi-IN"/>
        </w:rPr>
        <w:t>नमाज़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बाजमाअत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पेशवा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कौमे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शरीफ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सरदार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जमीयत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व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दौलत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बेशुमार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4</w:t>
      </w:r>
      <w:r w:rsidR="008D4572">
        <w:rPr>
          <w:cs/>
          <w:lang w:bidi="hi-IN"/>
        </w:rPr>
        <w:t xml:space="preserve">. </w:t>
      </w:r>
      <w:r w:rsidRPr="00C74AD2">
        <w:rPr>
          <w:cs/>
          <w:lang w:bidi="hi-IN"/>
        </w:rPr>
        <w:tab/>
      </w:r>
      <w:r w:rsidRPr="00C74AD2">
        <w:rPr>
          <w:rFonts w:hint="cs"/>
          <w:cs/>
          <w:lang w:bidi="hi-IN"/>
        </w:rPr>
        <w:t>नमाज़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तहारत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ख़िलाफे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क़िब्ला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पढ़ना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बेमसरफ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व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बेसूद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काम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करे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मेहनत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व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मशक़्क़त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अपनी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5</w:t>
      </w:r>
      <w:r w:rsidR="008D4572">
        <w:rPr>
          <w:cs/>
          <w:lang w:bidi="hi-IN"/>
        </w:rPr>
        <w:t xml:space="preserve">. </w:t>
      </w:r>
      <w:r w:rsidRPr="00C74AD2">
        <w:rPr>
          <w:cs/>
          <w:lang w:bidi="hi-IN"/>
        </w:rPr>
        <w:tab/>
      </w:r>
      <w:r w:rsidRPr="00C74AD2">
        <w:rPr>
          <w:rFonts w:hint="cs"/>
          <w:cs/>
          <w:lang w:bidi="hi-IN"/>
        </w:rPr>
        <w:t>नमाज़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सोते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पढ़ना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सेहत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व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नेअमत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पाये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सआदते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दारैन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हाथ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आये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6</w:t>
      </w:r>
      <w:r w:rsidR="008D4572">
        <w:rPr>
          <w:cs/>
          <w:lang w:bidi="hi-IN"/>
        </w:rPr>
        <w:t xml:space="preserve">. </w:t>
      </w:r>
      <w:r w:rsidRPr="00C74AD2">
        <w:rPr>
          <w:cs/>
          <w:lang w:bidi="hi-IN"/>
        </w:rPr>
        <w:tab/>
      </w:r>
      <w:r w:rsidRPr="00C74AD2">
        <w:rPr>
          <w:rFonts w:hint="cs"/>
          <w:cs/>
          <w:lang w:bidi="hi-IN"/>
        </w:rPr>
        <w:t>नमाज़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बेतकबीर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इशारे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पढ़ना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सफर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दूर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करे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बीमारी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सख़्ती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उठाये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लेकिन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अग़लब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है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इस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साल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जाये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7</w:t>
      </w:r>
      <w:r w:rsidR="008D4572">
        <w:rPr>
          <w:cs/>
          <w:lang w:bidi="hi-IN"/>
        </w:rPr>
        <w:t xml:space="preserve">. </w:t>
      </w:r>
      <w:r w:rsidRPr="00C74AD2">
        <w:rPr>
          <w:cs/>
          <w:lang w:bidi="hi-IN"/>
        </w:rPr>
        <w:tab/>
      </w:r>
      <w:r w:rsidRPr="00C74AD2">
        <w:rPr>
          <w:rFonts w:hint="cs"/>
          <w:cs/>
          <w:lang w:bidi="hi-IN"/>
        </w:rPr>
        <w:t>नमाज़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मशरिक़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तरफ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पढ़ना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इसी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साल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हज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जाये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बुजुर्गी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व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इज़्ज़ो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शरफ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पाये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8</w:t>
      </w:r>
      <w:r w:rsidR="008D4572">
        <w:rPr>
          <w:cs/>
          <w:lang w:bidi="hi-IN"/>
        </w:rPr>
        <w:t xml:space="preserve">. </w:t>
      </w:r>
      <w:r w:rsidRPr="00C74AD2">
        <w:rPr>
          <w:cs/>
          <w:lang w:bidi="hi-IN"/>
        </w:rPr>
        <w:tab/>
      </w:r>
      <w:r w:rsidRPr="00C74AD2">
        <w:rPr>
          <w:rFonts w:hint="cs"/>
          <w:cs/>
          <w:lang w:bidi="hi-IN"/>
        </w:rPr>
        <w:t>नमाज़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आसमान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तरफ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पढ़ना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lastRenderedPageBreak/>
        <w:t>ग़मो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अलम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रिहाई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फरहतो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खुरर्मी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9</w:t>
      </w:r>
      <w:r w:rsidR="008D4572">
        <w:rPr>
          <w:cs/>
          <w:lang w:bidi="hi-IN"/>
        </w:rPr>
        <w:t xml:space="preserve">. </w:t>
      </w:r>
      <w:r w:rsidRPr="00C74AD2">
        <w:rPr>
          <w:cs/>
          <w:lang w:bidi="hi-IN"/>
        </w:rPr>
        <w:tab/>
      </w:r>
      <w:r w:rsidRPr="00C74AD2">
        <w:rPr>
          <w:rFonts w:hint="cs"/>
          <w:cs/>
          <w:lang w:bidi="hi-IN"/>
        </w:rPr>
        <w:t>नौशाह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शादी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खाना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आबादी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10</w:t>
      </w:r>
      <w:r w:rsidR="008D4572">
        <w:rPr>
          <w:cs/>
          <w:lang w:bidi="hi-IN"/>
        </w:rPr>
        <w:t xml:space="preserve">. </w:t>
      </w:r>
      <w:r w:rsidRPr="00C74AD2">
        <w:rPr>
          <w:cs/>
          <w:lang w:bidi="hi-IN"/>
        </w:rPr>
        <w:tab/>
      </w:r>
      <w:r w:rsidRPr="00C74AD2">
        <w:rPr>
          <w:rFonts w:hint="cs"/>
          <w:cs/>
          <w:lang w:bidi="hi-IN"/>
        </w:rPr>
        <w:t>निकाह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करना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दौलतो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इक़बाल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पाये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मुफ्लिसी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और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तंगदस्ती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जाये</w:t>
      </w:r>
      <w:r w:rsidR="00362E76">
        <w:rPr>
          <w:cs/>
          <w:lang w:bidi="hi-IN"/>
        </w:rPr>
        <w:t>।</w:t>
      </w:r>
    </w:p>
    <w:p w:rsidR="00C74AD2" w:rsidRPr="00C74AD2" w:rsidRDefault="00C74AD2" w:rsidP="00010A66">
      <w:pPr>
        <w:pStyle w:val="libNormal"/>
        <w:rPr>
          <w:lang w:bidi="hi-IN"/>
        </w:rPr>
      </w:pPr>
      <w:r w:rsidRPr="00C74AD2">
        <w:rPr>
          <w:cs/>
          <w:lang w:bidi="hi-IN"/>
        </w:rPr>
        <w:t>11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नाखुन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दराज़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दुश्मन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ख़ातिर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ख़्वाह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फतह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पाये</w:t>
      </w:r>
      <w:r w:rsidR="00362E76">
        <w:rPr>
          <w:cs/>
          <w:lang w:bidi="hi-IN"/>
        </w:rPr>
        <w:t>।</w:t>
      </w:r>
    </w:p>
    <w:p w:rsidR="00C74AD2" w:rsidRPr="00C74AD2" w:rsidRDefault="00C74AD2" w:rsidP="00010A66">
      <w:pPr>
        <w:pStyle w:val="libNormal"/>
        <w:rPr>
          <w:lang w:bidi="hi-IN"/>
        </w:rPr>
      </w:pPr>
      <w:r w:rsidRPr="00C74AD2">
        <w:rPr>
          <w:cs/>
          <w:lang w:bidi="hi-IN"/>
        </w:rPr>
        <w:t>12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नमदा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सफैद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पाकीज़ा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नमदा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माले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हलाल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हासिल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होने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अलामत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है</w:t>
      </w:r>
      <w:r w:rsidR="00362E76">
        <w:rPr>
          <w:cs/>
          <w:lang w:bidi="hi-IN"/>
        </w:rPr>
        <w:t>।</w:t>
      </w:r>
    </w:p>
    <w:p w:rsidR="00C74AD2" w:rsidRPr="00C74AD2" w:rsidRDefault="00C74AD2" w:rsidP="00010A66">
      <w:pPr>
        <w:pStyle w:val="libNormal"/>
        <w:rPr>
          <w:lang w:bidi="hi-IN"/>
        </w:rPr>
      </w:pPr>
      <w:r w:rsidRPr="00C74AD2">
        <w:rPr>
          <w:cs/>
          <w:lang w:bidi="hi-IN"/>
        </w:rPr>
        <w:t>13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नंगा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ख़्वाब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नंगा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तालिबे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दुनिया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होने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अलामत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है</w:t>
      </w:r>
      <w:r w:rsidR="00362E76">
        <w:rPr>
          <w:cs/>
          <w:lang w:bidi="hi-IN"/>
        </w:rPr>
        <w:t>।</w:t>
      </w:r>
    </w:p>
    <w:p w:rsidR="00C74AD2" w:rsidRPr="00C74AD2" w:rsidRDefault="00C74AD2" w:rsidP="00010A66">
      <w:pPr>
        <w:pStyle w:val="libNormal"/>
        <w:rPr>
          <w:lang w:bidi="hi-IN"/>
        </w:rPr>
      </w:pPr>
      <w:r w:rsidRPr="00C74AD2">
        <w:rPr>
          <w:cs/>
          <w:lang w:bidi="hi-IN"/>
        </w:rPr>
        <w:t>14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नौशादर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ग़मो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अन्दोह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ताबीर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है</w:t>
      </w:r>
      <w:r w:rsidR="00362E76">
        <w:rPr>
          <w:cs/>
          <w:lang w:bidi="hi-IN"/>
        </w:rPr>
        <w:t>।</w:t>
      </w:r>
    </w:p>
    <w:p w:rsidR="00C74AD2" w:rsidRPr="00C74AD2" w:rsidRDefault="00C74AD2" w:rsidP="00010A66">
      <w:pPr>
        <w:pStyle w:val="libNormal"/>
        <w:rPr>
          <w:lang w:bidi="hi-IN"/>
        </w:rPr>
      </w:pPr>
      <w:r w:rsidRPr="00C74AD2">
        <w:rPr>
          <w:cs/>
          <w:lang w:bidi="hi-IN"/>
        </w:rPr>
        <w:t>15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नौकर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रखना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अगर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किसी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नौकर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रखना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इज़्ज़त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और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मर्तबा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हासिल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होने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अलामत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है</w:t>
      </w:r>
      <w:r w:rsidR="00362E76">
        <w:rPr>
          <w:cs/>
          <w:lang w:bidi="hi-IN"/>
        </w:rPr>
        <w:t>।</w:t>
      </w:r>
    </w:p>
    <w:p w:rsidR="00C74AD2" w:rsidRPr="00C74AD2" w:rsidRDefault="00C74AD2" w:rsidP="00010A66">
      <w:pPr>
        <w:pStyle w:val="libNormal"/>
        <w:rPr>
          <w:lang w:bidi="hi-IN"/>
        </w:rPr>
      </w:pPr>
      <w:r w:rsidRPr="00C74AD2">
        <w:rPr>
          <w:cs/>
          <w:lang w:bidi="hi-IN"/>
        </w:rPr>
        <w:t>16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नहाना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दरिया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नहाता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उसका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रंजो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अलम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कम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होने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ताबीर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है</w:t>
      </w:r>
      <w:r w:rsidR="00362E76">
        <w:rPr>
          <w:cs/>
          <w:lang w:bidi="hi-IN"/>
        </w:rPr>
        <w:t>।</w:t>
      </w:r>
    </w:p>
    <w:p w:rsidR="00C74AD2" w:rsidRPr="00C74AD2" w:rsidRDefault="00C74AD2" w:rsidP="00010A66">
      <w:pPr>
        <w:pStyle w:val="libNormal"/>
        <w:rPr>
          <w:lang w:bidi="hi-IN"/>
        </w:rPr>
      </w:pPr>
      <w:r w:rsidRPr="00C74AD2">
        <w:rPr>
          <w:cs/>
          <w:lang w:bidi="hi-IN"/>
        </w:rPr>
        <w:lastRenderedPageBreak/>
        <w:t>17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नहर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नहर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हाकिमे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वक्त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और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बड़ी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नहर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वज़ीरे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सल्तनत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ताबीर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है</w:t>
      </w:r>
      <w:r w:rsidR="00362E76">
        <w:rPr>
          <w:cs/>
          <w:lang w:bidi="hi-IN"/>
        </w:rPr>
        <w:t>।</w:t>
      </w:r>
      <w:r w:rsidR="005C088B">
        <w:rPr>
          <w:lang w:bidi="hi-IN"/>
        </w:rPr>
        <w:cr/>
      </w:r>
      <w:r w:rsidRPr="00C74AD2">
        <w:rPr>
          <w:cs/>
          <w:lang w:bidi="hi-IN"/>
        </w:rPr>
        <w:t>18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नई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चीज़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  <w:r w:rsidR="005C088B">
        <w:rPr>
          <w:lang w:bidi="hi-IN"/>
        </w:rPr>
        <w:cr/>
      </w:r>
      <w:r w:rsidRPr="00C74AD2">
        <w:rPr>
          <w:rFonts w:hint="cs"/>
          <w:cs/>
          <w:lang w:bidi="hi-IN"/>
        </w:rPr>
        <w:t>अगर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दिलचस्प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और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नई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चीज़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ख़ैरो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बरकत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हासिल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होने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सबब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है</w:t>
      </w:r>
      <w:r w:rsidR="00362E76">
        <w:rPr>
          <w:cs/>
          <w:lang w:bidi="hi-IN"/>
        </w:rPr>
        <w:t>।</w:t>
      </w:r>
      <w:r w:rsidR="005C088B">
        <w:rPr>
          <w:lang w:bidi="hi-IN"/>
        </w:rPr>
        <w:cr/>
      </w:r>
      <w:r w:rsidRPr="00C74AD2">
        <w:rPr>
          <w:cs/>
          <w:lang w:bidi="hi-IN"/>
        </w:rPr>
        <w:t>19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नीचे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उतरना</w:t>
      </w:r>
      <w:r w:rsidRPr="00C74AD2">
        <w:rPr>
          <w:cs/>
          <w:lang w:bidi="hi-IN"/>
        </w:rPr>
        <w:t xml:space="preserve"> </w:t>
      </w:r>
      <w:r w:rsidR="005C088B">
        <w:rPr>
          <w:lang w:bidi="hi-IN"/>
        </w:rPr>
        <w:cr/>
      </w:r>
      <w:r w:rsidRPr="00C74AD2">
        <w:rPr>
          <w:rFonts w:hint="cs"/>
          <w:cs/>
          <w:lang w:bidi="hi-IN"/>
        </w:rPr>
        <w:t>तनज़्ज़ुल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ताबीर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है</w:t>
      </w:r>
      <w:r w:rsidR="00362E76">
        <w:rPr>
          <w:rFonts w:hint="cs"/>
          <w:cs/>
          <w:lang w:bidi="hi-IN"/>
        </w:rPr>
        <w:t>।</w:t>
      </w:r>
      <w:r w:rsidR="005C088B">
        <w:rPr>
          <w:lang w:bidi="hi-IN"/>
        </w:rPr>
        <w:cr/>
      </w:r>
      <w:r w:rsidRPr="00C74AD2">
        <w:rPr>
          <w:cs/>
          <w:lang w:bidi="hi-IN"/>
        </w:rPr>
        <w:t>20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नियाज़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देना</w:t>
      </w:r>
      <w:r w:rsidRPr="00C74AD2">
        <w:rPr>
          <w:cs/>
          <w:lang w:bidi="hi-IN"/>
        </w:rPr>
        <w:t xml:space="preserve"> </w:t>
      </w:r>
      <w:r w:rsidR="005C088B">
        <w:rPr>
          <w:lang w:bidi="hi-IN"/>
        </w:rPr>
        <w:cr/>
      </w:r>
      <w:r w:rsidRPr="00C74AD2">
        <w:rPr>
          <w:rFonts w:hint="cs"/>
          <w:cs/>
          <w:lang w:bidi="hi-IN"/>
        </w:rPr>
        <w:t>किसी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खाने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नियाज़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देना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दिली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मुराद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पूरी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होने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और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कारोबार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मिलने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अलामत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है</w:t>
      </w:r>
      <w:r w:rsidR="00362E76">
        <w:rPr>
          <w:cs/>
          <w:lang w:bidi="hi-IN"/>
        </w:rPr>
        <w:t>।</w:t>
      </w:r>
      <w:r w:rsidR="005C088B">
        <w:rPr>
          <w:lang w:bidi="hi-IN"/>
        </w:rPr>
        <w:cr/>
      </w:r>
      <w:r w:rsidRPr="00C74AD2">
        <w:rPr>
          <w:cs/>
          <w:lang w:bidi="hi-IN"/>
        </w:rPr>
        <w:t>21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नीलोफ़र</w:t>
      </w:r>
      <w:r w:rsidR="008D4572">
        <w:rPr>
          <w:cs/>
          <w:lang w:bidi="hi-IN"/>
        </w:rPr>
        <w:t xml:space="preserve"> </w:t>
      </w:r>
      <w:r w:rsidR="005C088B">
        <w:rPr>
          <w:lang w:bidi="hi-IN"/>
        </w:rPr>
        <w:cr/>
      </w:r>
      <w:r w:rsidRPr="00C74AD2">
        <w:rPr>
          <w:rFonts w:hint="cs"/>
          <w:cs/>
          <w:lang w:bidi="hi-IN"/>
        </w:rPr>
        <w:t>अगर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ख़्वाब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मौसम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नीलोफऱ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फूल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मंफ़अत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बाएस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है</w:t>
      </w:r>
      <w:r w:rsidR="00362E76">
        <w:rPr>
          <w:cs/>
          <w:lang w:bidi="hi-IN"/>
        </w:rPr>
        <w:t>।</w:t>
      </w:r>
      <w:r w:rsidR="005C088B">
        <w:rPr>
          <w:lang w:bidi="hi-IN"/>
        </w:rPr>
        <w:cr/>
      </w:r>
      <w:r w:rsidRPr="00C74AD2">
        <w:rPr>
          <w:cs/>
          <w:lang w:bidi="hi-IN"/>
        </w:rPr>
        <w:t>22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नाखून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टूटा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  <w:r w:rsidR="005C088B">
        <w:rPr>
          <w:lang w:bidi="hi-IN"/>
        </w:rPr>
        <w:cr/>
      </w:r>
      <w:r w:rsidRPr="00C74AD2">
        <w:rPr>
          <w:rFonts w:hint="cs"/>
          <w:cs/>
          <w:lang w:bidi="hi-IN"/>
        </w:rPr>
        <w:t>अज़ीज़ो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अर्क़बा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रंज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पाये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आराम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खलल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पड़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जाये</w:t>
      </w:r>
      <w:r w:rsidR="00362E76">
        <w:rPr>
          <w:cs/>
          <w:lang w:bidi="hi-IN"/>
        </w:rPr>
        <w:t>।</w:t>
      </w:r>
      <w:r w:rsidR="005C088B">
        <w:rPr>
          <w:lang w:bidi="hi-IN"/>
        </w:rPr>
        <w:cr/>
      </w:r>
      <w:r w:rsidRPr="00C74AD2">
        <w:rPr>
          <w:cs/>
          <w:lang w:bidi="hi-IN"/>
        </w:rPr>
        <w:t>23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नाख़ून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टूटा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अज़ीज़ो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अर्क़बा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रंज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पाये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आराम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ख़लल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पड़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जाये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24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नाक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हद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बड़ी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  <w:r w:rsidR="005C088B">
        <w:rPr>
          <w:lang w:bidi="hi-IN"/>
        </w:rPr>
        <w:cr/>
      </w:r>
      <w:r w:rsidRPr="00C74AD2">
        <w:rPr>
          <w:rFonts w:hint="cs"/>
          <w:cs/>
          <w:lang w:bidi="hi-IN"/>
        </w:rPr>
        <w:t>फ़र्माबरदार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औरत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मुनाकेहत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दौलतो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उम्र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बढ़े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कसरते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औलाद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दौलतो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lastRenderedPageBreak/>
        <w:t>25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नाक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खून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बहना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दौलत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बेअन्दाज़ा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पाये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माले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हराम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तवंगर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जाये</w:t>
      </w:r>
      <w:r w:rsidR="00362E76">
        <w:rPr>
          <w:rFonts w:hint="cs"/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26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नाक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पानी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बहना</w:t>
      </w:r>
      <w:r w:rsidR="008D457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औरत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हामिला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फरसन्द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मिले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अगर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ज़मीन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गिरते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दुख़्तर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पैदा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27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नाक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धोते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औरत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मर्द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फ़रेब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मर्द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मक़्कारी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करे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28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नाक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कूज़े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रगड़ते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कोई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मर्द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उसकी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औरत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फ़रेब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लाये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बेहुर्मती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सामाना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जाये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29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नाक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नथ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गिरते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शौहर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कुछ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रंज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औलाद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दूसरे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तरफ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मंसूब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जाये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30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नाक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हद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छोटी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मर्द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बेशर्मी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अख़्तियार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करे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31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नाक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नाक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बाल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कुल्फ़तो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मुसीबत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मुब्तिला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अज़ीजों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फ़साद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झगड़ा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जाये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32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नाक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अपनी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कटी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खिफ़्फ़तो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शर्मिन्दगी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पाये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जहाँ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अगुश्तनुमा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जाये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33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मनी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जगह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खून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निकलना</w:t>
      </w:r>
      <w:r w:rsidR="008D457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हामिला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औरत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पेट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गिर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जाये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माल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नुक़्सान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lastRenderedPageBreak/>
        <w:t>34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नाक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किसी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कटी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दखना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दुश्मन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इज़्जत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गँवाये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खुरर्मी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व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तैक़ीर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बढ़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जाये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35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नेअमत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पाना</w:t>
      </w:r>
      <w:r w:rsidRPr="00C74AD2">
        <w:rPr>
          <w:cs/>
          <w:lang w:bidi="hi-IN"/>
        </w:rPr>
        <w:t xml:space="preserve"> </w:t>
      </w:r>
      <w:r w:rsidR="005C088B">
        <w:rPr>
          <w:lang w:bidi="hi-IN"/>
        </w:rPr>
        <w:cr/>
      </w:r>
      <w:r w:rsidRPr="00C74AD2">
        <w:rPr>
          <w:rFonts w:hint="cs"/>
          <w:cs/>
          <w:lang w:bidi="hi-IN"/>
        </w:rPr>
        <w:t>बादशाह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मुल्क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ताज़ा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मिले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रइय्यत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हज़ार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सौ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दिरहम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हाथ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आये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36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नान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ख़ताई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माले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हलाल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इज़्ज़त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मिले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37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नान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खुश्क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फ़लाकत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बसर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औक़ात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38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नबात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खाना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="008D4572">
        <w:rPr>
          <w:cs/>
          <w:lang w:bidi="hi-IN"/>
        </w:rPr>
        <w:t xml:space="preserve"> </w:t>
      </w:r>
      <w:r w:rsidR="005C088B">
        <w:rPr>
          <w:lang w:bidi="hi-IN"/>
        </w:rPr>
        <w:cr/>
      </w:r>
      <w:r w:rsidRPr="00C74AD2">
        <w:rPr>
          <w:rFonts w:hint="cs"/>
          <w:cs/>
          <w:lang w:bidi="hi-IN"/>
        </w:rPr>
        <w:t>अमनो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बरकत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हज़ार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हज़ार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मिले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हलावते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नेअमत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पाये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खैर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नेक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मिले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नेअमत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पाये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39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नमक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="008D457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औरत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हसीने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बाकिरा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मिले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तरक़्क़ी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माल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हम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सोहबत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लज़्ज़त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और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हलावत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40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नमक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="005C088B">
        <w:rPr>
          <w:lang w:bidi="hi-IN"/>
        </w:rPr>
        <w:cr/>
      </w:r>
      <w:r w:rsidRPr="00C74AD2">
        <w:rPr>
          <w:rFonts w:hint="cs"/>
          <w:cs/>
          <w:lang w:bidi="hi-IN"/>
        </w:rPr>
        <w:t>दौलतो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हशमत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बहुत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रंज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राहत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मिले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बीमारी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शिफ़ा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41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नमकदान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lastRenderedPageBreak/>
        <w:t>औरत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हसीनो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बाकिरा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मिले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तरक़्क़ी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माल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हम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सोहबत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लज़्ज़त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और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हलावत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42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नारंज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खाना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बीमारी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और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दिलरेश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निशानी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है</w:t>
      </w:r>
      <w:r w:rsidR="00362E76">
        <w:rPr>
          <w:rFonts w:hint="cs"/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43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नारियल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मर्द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शादीहो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औलाद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घर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आबाद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औरत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दुख़्तर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जने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44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नीब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साये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बैठना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माँ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बाप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साये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उम्र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गुज़ारे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रफ़ए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अमाराज़हो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राहत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मिले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45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नर्गिस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फूल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मिलना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किसी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महबूब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मुंतज़िर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दीदार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46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नर्गिस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बाग़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मेंनीलोफरको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तालाब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बीवी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लौंडी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हामिला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दुख़्तर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न्क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अख़्तर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तवल्लुद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47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नसीमे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चमन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फूल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खिलना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औरत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बाकिरा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शादी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किसी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महबुब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तक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रसाई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48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नाज़ब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साहिबे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इक़बाल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फ़रज़न्द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पैदा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दौलते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दुनिया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मालामाल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lang w:bidi="hi-IN"/>
        </w:rPr>
        <w:t xml:space="preserve">,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49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नशा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शराब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मख़मूर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दौलते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दुनिया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मालामाल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lang w:bidi="hi-IN"/>
        </w:rPr>
        <w:t xml:space="preserve">,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lastRenderedPageBreak/>
        <w:t>50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नर्दबान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बीवी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मुवाफ़िक़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और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फरमा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बरदार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पाये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मर्तबा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बुलन्द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दोस्तों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फ़ायदा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पुँचाये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51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नशा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शराब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बखुद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रंजो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बला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पड़े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ज़िल्लतो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ख़्वारी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पाये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52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नर्दबान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चढ़ना</w:t>
      </w:r>
      <w:r w:rsidR="008D457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मर्तबा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बुलन्द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दौलतमन्द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महबूब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विसालत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मक़सद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दरी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राहत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53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नर्दबान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उतरना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ख़ैरो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बरकत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बेश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लेकिन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कुछ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तरद्दुद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पेश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54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नक़्क़ारा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पाना</w:t>
      </w:r>
      <w:r w:rsidR="008D457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वज़ारत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नज़ारत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हुक्मरानी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शादी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नोबत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पहुँचे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दफ़ए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परेशानी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55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नक़्क़ारे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आवाज़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सुनना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अजनब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औरत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औलाद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औरत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नामवर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मिले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अज़ीज़ो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फ़साद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फौज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अफ़सर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="00362E76">
        <w:rPr>
          <w:rFonts w:hint="cs"/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56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नेवला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जियाँकारी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इशारत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है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दुशमन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ज़रर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पहुँचने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अलामत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है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lastRenderedPageBreak/>
        <w:t>57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नहंग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चोर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घर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आये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अक़ारिब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लड़ई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58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नेवला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पकड़ना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मारना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चोर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गिरफ़्तार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करके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दुश्मन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फ़तहमन्दी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मिले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59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नहंग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मुँह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जाना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दुशामन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ख़ौफे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हलाकत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अजल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नज़दीक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पहुँचे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60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नेज़ा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="005C088B">
        <w:rPr>
          <w:lang w:bidi="hi-IN"/>
        </w:rPr>
        <w:cr/>
      </w:r>
      <w:r w:rsidRPr="00C74AD2">
        <w:rPr>
          <w:rFonts w:hint="cs"/>
          <w:cs/>
          <w:lang w:bidi="hi-IN"/>
        </w:rPr>
        <w:t>सरदारी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सफ़र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जाये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हसीन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औरत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पाये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61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नरसंघ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बजाना</w:t>
      </w:r>
      <w:r w:rsidRPr="00C74AD2">
        <w:rPr>
          <w:cs/>
          <w:lang w:bidi="hi-IN"/>
        </w:rPr>
        <w:t xml:space="preserve"> </w:t>
      </w:r>
      <w:r w:rsidR="005C088B">
        <w:rPr>
          <w:lang w:bidi="hi-IN"/>
        </w:rPr>
        <w:cr/>
      </w:r>
      <w:r w:rsidRPr="00C74AD2">
        <w:rPr>
          <w:rFonts w:hint="cs"/>
          <w:cs/>
          <w:lang w:bidi="hi-IN"/>
        </w:rPr>
        <w:t>फ़लाकत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अजल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सामना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="00362E76">
        <w:rPr>
          <w:cs/>
          <w:lang w:bidi="hi-IN"/>
        </w:rPr>
        <w:t>।</w:t>
      </w:r>
      <w:r w:rsidRPr="00C74AD2">
        <w:rPr>
          <w:rFonts w:hint="cs"/>
          <w:cs/>
          <w:lang w:bidi="hi-IN"/>
        </w:rPr>
        <w:t>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किसी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मोहलिक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मर्ज़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मुब्तिला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62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नरसंघ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आवाज़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सुनना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मुकब्तलाए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फ़साद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63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नदी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नाले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गिरना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तरक़्क़ी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व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दौलत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व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इक़बाल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हशमतो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इजलाल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64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निहाल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="008D457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औरत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राहत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रसाँ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पहुँचाये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65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नील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बनाना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हाजत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रवा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मतलब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आये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मुशिकल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आसान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मेहनत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ज़ाया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जाये।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lastRenderedPageBreak/>
        <w:t>66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नब्ज़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सुस्त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चलते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उम्र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दौलत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तरक़्क़ी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समझे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और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तेज़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थोड़ी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तकलीफ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पाये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67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नील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गाये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बीवी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नेक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ख़स्लत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जाये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नौरह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निदामते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दुनिया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रिहा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य़फ़रहत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और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राहत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मिले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69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नाच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  <w:r w:rsidR="005C088B">
        <w:rPr>
          <w:lang w:bidi="hi-IN"/>
        </w:rPr>
        <w:cr/>
      </w:r>
      <w:r w:rsidRPr="00C74AD2">
        <w:rPr>
          <w:rFonts w:hint="cs"/>
          <w:cs/>
          <w:lang w:bidi="hi-IN"/>
        </w:rPr>
        <w:t>औरत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अय्याश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मिले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70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नजासत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दौलत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बेबरकत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माले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हराम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मिले</w:t>
      </w:r>
      <w:r w:rsidR="00362E76">
        <w:rPr>
          <w:rFonts w:hint="cs"/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71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नामर्द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आपको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बदकारी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छूटे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मंकूहा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बीवी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रंजिश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72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नश्तर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जिस्म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चाक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करना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औलाद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मलाल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पाये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बीवी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रंजिश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73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नगीना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चाँदी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लोहे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हुर्मत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पैदा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जाने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अलामत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है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74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नसीहत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करना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गुमराहो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रहनुमा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दुनिया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इज़्ज़त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ज़्यादा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lastRenderedPageBreak/>
        <w:t>75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नट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बाँस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चढ़ते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मर्तबा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बुलन्द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लहब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लअब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खुर्सनद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76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नाई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मोम़िनो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दीनदार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दीन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कामों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रहनुमा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77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निशास्ता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माले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हलाल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तिजारत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हासिल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रोज़ी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महनत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मिले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78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नौहा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मसाईबे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अहलेबेत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पढ़ना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ग़मे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दुनिया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निजात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हासिल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खुल्द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जागीर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हासिल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शादकाम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जाये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79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नाबीना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अगर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कोई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शख़्स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अपने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आपको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ख़्वाब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नाबीना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गुमराहीये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दीन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बाएस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है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80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नाप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नाप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ख़वाब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एल्ची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बैगामबर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ताबीर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है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81</w:t>
      </w:r>
      <w:r w:rsidR="007C45C5">
        <w:rPr>
          <w:rFonts w:hint="cs"/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नापाक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नापाक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होता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हराम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कारी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हैरानो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परेशान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होने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बाएस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है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82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नारंगी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  <w:r w:rsidR="005C088B">
        <w:rPr>
          <w:lang w:bidi="hi-IN"/>
        </w:rPr>
        <w:cr/>
      </w:r>
      <w:r w:rsidRPr="00C74AD2">
        <w:rPr>
          <w:rFonts w:hint="cs"/>
          <w:cs/>
          <w:lang w:bidi="hi-IN"/>
        </w:rPr>
        <w:t>नेक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है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83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नाफ़</w:t>
      </w:r>
      <w:r w:rsidR="008D457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lastRenderedPageBreak/>
        <w:t>औरत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और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उसकी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ख़ादिमा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ताबीर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है</w:t>
      </w:r>
      <w:r w:rsidR="00362E76">
        <w:rPr>
          <w:cs/>
          <w:lang w:bidi="hi-IN"/>
        </w:rPr>
        <w:t>।</w:t>
      </w:r>
    </w:p>
    <w:p w:rsidR="007C45C5" w:rsidRDefault="00C74AD2" w:rsidP="007C45C5">
      <w:pPr>
        <w:pStyle w:val="libNormal"/>
        <w:rPr>
          <w:lang w:bidi="hi-IN"/>
        </w:rPr>
      </w:pPr>
      <w:r w:rsidRPr="00C74AD2">
        <w:rPr>
          <w:cs/>
          <w:lang w:bidi="hi-IN"/>
        </w:rPr>
        <w:t>84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नान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</w:p>
    <w:p w:rsidR="00C74AD2" w:rsidRPr="00C74AD2" w:rsidRDefault="00C74AD2" w:rsidP="007C45C5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दोस्तों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मुलाकात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और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दराज़ीये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उम्र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बाऐस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है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85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नूजूमी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अपने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आपको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नूजूमी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हाकिमे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वक़्त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इज़ज़त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और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मर्तबा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हासिल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होने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दलील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है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86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नअल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माल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मुतरादिफ़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है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87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नुक्सान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ख़्वाब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नुक़्सान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माल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नुक्सान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मोजिब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है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88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नस्वीर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नस्वीर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लेना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ग़मों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अन्दोह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मुब्तिला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होने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अलामत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है</w:t>
      </w:r>
      <w:r w:rsidR="00362E76">
        <w:rPr>
          <w:cs/>
          <w:lang w:bidi="hi-IN"/>
        </w:rPr>
        <w:t>।</w:t>
      </w:r>
    </w:p>
    <w:p w:rsidR="007C45C5" w:rsidRDefault="007C45C5" w:rsidP="00C74AD2">
      <w:pPr>
        <w:pStyle w:val="libNormal"/>
        <w:rPr>
          <w:lang w:bidi="hi-IN"/>
        </w:rPr>
      </w:pPr>
    </w:p>
    <w:p w:rsidR="00C74AD2" w:rsidRPr="00C74AD2" w:rsidRDefault="00C74AD2" w:rsidP="007C45C5">
      <w:pPr>
        <w:pStyle w:val="Heading1"/>
        <w:rPr>
          <w:lang w:bidi="hi-IN"/>
        </w:rPr>
      </w:pPr>
      <w:bookmarkStart w:id="34" w:name="_Toc496726277"/>
      <w:r w:rsidRPr="00C74AD2">
        <w:rPr>
          <w:cs/>
          <w:lang w:bidi="hi-IN"/>
        </w:rPr>
        <w:t>(</w:t>
      </w:r>
      <w:r w:rsidRPr="00C74AD2">
        <w:rPr>
          <w:rFonts w:hint="cs"/>
          <w:cs/>
          <w:lang w:bidi="hi-IN"/>
        </w:rPr>
        <w:t>वाव</w:t>
      </w:r>
      <w:r w:rsidR="00316358">
        <w:rPr>
          <w:rFonts w:hint="cs"/>
          <w:cs/>
          <w:lang w:bidi="hi-IN"/>
        </w:rPr>
        <w:t>- व</w:t>
      </w:r>
      <w:r w:rsidRPr="00C74AD2">
        <w:rPr>
          <w:cs/>
          <w:lang w:bidi="hi-IN"/>
        </w:rPr>
        <w:t>)</w:t>
      </w:r>
      <w:bookmarkEnd w:id="34"/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वजू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करना</w:t>
      </w:r>
      <w:r w:rsidRPr="00C74AD2">
        <w:rPr>
          <w:cs/>
          <w:lang w:bidi="hi-IN"/>
        </w:rPr>
        <w:t xml:space="preserve"> </w:t>
      </w:r>
      <w:r w:rsidR="005C088B">
        <w:rPr>
          <w:lang w:bidi="hi-IN"/>
        </w:rPr>
        <w:cr/>
      </w:r>
      <w:r w:rsidRPr="00C74AD2">
        <w:rPr>
          <w:rFonts w:hint="cs"/>
          <w:cs/>
          <w:lang w:bidi="hi-IN"/>
        </w:rPr>
        <w:t>ग़ैब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हाजत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रवाई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मिन्नते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ख़ल्क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रिहाई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2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वज़ीफ़ा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पढ़ना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बाएसे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अमनो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बरकत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तरक़्क़ीये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दौलतो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फ़रहत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lastRenderedPageBreak/>
        <w:t>3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वस्ली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बनाना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इस्लाह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कार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मशगूल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खुशनवीसी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मक़बूलहो</w:t>
      </w:r>
      <w:r w:rsidR="00362E76">
        <w:rPr>
          <w:rFonts w:hint="cs"/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4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वज़ीर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जाना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सरदारी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व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कामरानी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बशारत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है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तरक़्क़ीये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दौलत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व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इकबाल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बशारत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है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5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वकील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="005C088B">
        <w:rPr>
          <w:lang w:bidi="hi-IN"/>
        </w:rPr>
        <w:cr/>
      </w:r>
      <w:r w:rsidRPr="00C74AD2">
        <w:rPr>
          <w:rFonts w:hint="cs"/>
          <w:cs/>
          <w:lang w:bidi="hi-IN"/>
        </w:rPr>
        <w:t>किसी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मक़क़ार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मामला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पेश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मक्रो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फ़रेबसे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मुक़ाब्ला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6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वादी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ख़्वाब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वादी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नहर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गिरना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ग़मो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अन्दोह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गिरफ़्तार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होने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और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उससे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निकलना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रंजो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अलम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निजात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पाने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अलामत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है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7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वारिस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बनाना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ख़्वाब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किसी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वारिस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माल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लेना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किसी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अज़ीज़या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आशना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ख़बरे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मर्ग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पहुँचें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8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वायज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होना</w:t>
      </w:r>
      <w:r w:rsidRPr="00C74AD2">
        <w:rPr>
          <w:cs/>
          <w:lang w:bidi="hi-IN"/>
        </w:rPr>
        <w:t xml:space="preserve"> </w:t>
      </w:r>
      <w:r w:rsidR="005C088B">
        <w:rPr>
          <w:lang w:bidi="hi-IN"/>
        </w:rPr>
        <w:cr/>
      </w:r>
      <w:r w:rsidRPr="00C74AD2">
        <w:rPr>
          <w:rFonts w:hint="cs"/>
          <w:cs/>
          <w:lang w:bidi="hi-IN"/>
        </w:rPr>
        <w:t>अगर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वअज़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करता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देखे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ज़ाहिर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फ़ायदा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9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वाली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अगर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अपने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किसी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वाली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होता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इज़्ज़तो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आबरू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बढ़ने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बाएस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है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10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वसीका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नवीस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lastRenderedPageBreak/>
        <w:t>अगर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वसीक़ा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नवीसी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करता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दुनियावी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मोहब्बत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फँसने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और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माले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हराम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खाने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सबब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है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11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वस्मा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लगाना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मक्रो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फ़रेब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मुब्तिला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होने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मोजिब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है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12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वलीयुल्लाह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वलीयुल्ला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जाये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ख़ैरो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बरकत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हासिल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होने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अलामत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है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13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वहशी</w:t>
      </w:r>
      <w:r w:rsidR="005C088B">
        <w:rPr>
          <w:lang w:bidi="hi-IN"/>
        </w:rPr>
        <w:cr/>
      </w:r>
      <w:r w:rsidRPr="00C74AD2">
        <w:rPr>
          <w:rFonts w:hint="cs"/>
          <w:cs/>
          <w:lang w:bidi="hi-IN"/>
        </w:rPr>
        <w:t>अपने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आपको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वहशी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माले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दुनिया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नफ़रत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करने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बाएस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है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14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वोट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ख़्वाब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किसी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वोट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देना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किसी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शिफ़ारिश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करना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किसी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मशवरा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देना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दुनिया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मोहब्बत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और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दीन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की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गुमराही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सबब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है</w:t>
      </w:r>
      <w:r w:rsidR="00362E76">
        <w:rPr>
          <w:rFonts w:hint="cs"/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 xml:space="preserve">15 </w:t>
      </w:r>
      <w:r w:rsidRPr="00C74AD2">
        <w:rPr>
          <w:rFonts w:hint="cs"/>
          <w:cs/>
          <w:lang w:bidi="hi-IN"/>
        </w:rPr>
        <w:t>वीरानी</w:t>
      </w:r>
      <w:r w:rsidRPr="00C74AD2">
        <w:rPr>
          <w:cs/>
          <w:lang w:bidi="hi-IN"/>
        </w:rPr>
        <w:t xml:space="preserve"> </w:t>
      </w:r>
    </w:p>
    <w:p w:rsidR="00DF1DA8" w:rsidRDefault="00C74AD2" w:rsidP="00DF1DA8">
      <w:pPr>
        <w:pStyle w:val="libNormal"/>
        <w:rPr>
          <w:rFonts w:hint="cs"/>
          <w:lang w:bidi="hi-IN"/>
        </w:rPr>
      </w:pPr>
      <w:r w:rsidRPr="00C74AD2">
        <w:rPr>
          <w:rFonts w:hint="cs"/>
          <w:cs/>
          <w:lang w:bidi="hi-IN"/>
        </w:rPr>
        <w:t>वीरानी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ग़</w:t>
      </w:r>
      <w:r w:rsidRPr="00DF1DA8">
        <w:rPr>
          <w:rFonts w:hint="cs"/>
          <w:cs/>
        </w:rPr>
        <w:t>मो</w:t>
      </w:r>
      <w:r w:rsidR="00DF1DA8">
        <w:rPr>
          <w:rFonts w:hint="cs"/>
          <w:cs/>
          <w:lang w:bidi="hi-IN"/>
        </w:rPr>
        <w:t xml:space="preserve"> </w:t>
      </w:r>
      <w:r w:rsidRPr="00DF1DA8">
        <w:rPr>
          <w:rFonts w:hint="cs"/>
          <w:cs/>
        </w:rPr>
        <w:t>अन्दोह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ताबीर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है</w:t>
      </w:r>
      <w:r w:rsidR="00362E76">
        <w:rPr>
          <w:cs/>
          <w:lang w:bidi="hi-IN"/>
        </w:rPr>
        <w:t>।</w:t>
      </w:r>
      <w:r w:rsidR="005C088B">
        <w:rPr>
          <w:lang w:bidi="hi-IN"/>
        </w:rPr>
        <w:cr/>
      </w:r>
    </w:p>
    <w:p w:rsidR="00C74AD2" w:rsidRPr="00C74AD2" w:rsidRDefault="00C74AD2" w:rsidP="00DF1DA8">
      <w:pPr>
        <w:pStyle w:val="Heading1"/>
        <w:rPr>
          <w:lang w:bidi="hi-IN"/>
        </w:rPr>
      </w:pPr>
      <w:bookmarkStart w:id="35" w:name="_Toc496726278"/>
      <w:r w:rsidRPr="00C74AD2">
        <w:rPr>
          <w:cs/>
          <w:lang w:bidi="hi-IN"/>
        </w:rPr>
        <w:t>(</w:t>
      </w:r>
      <w:r w:rsidRPr="00C74AD2">
        <w:rPr>
          <w:rFonts w:hint="cs"/>
          <w:cs/>
          <w:lang w:bidi="hi-IN"/>
        </w:rPr>
        <w:t>हे</w:t>
      </w:r>
      <w:r w:rsidR="00316358">
        <w:rPr>
          <w:rFonts w:hint="cs"/>
          <w:cs/>
          <w:lang w:bidi="hi-IN"/>
        </w:rPr>
        <w:t>- ह</w:t>
      </w:r>
      <w:r w:rsidRPr="00C74AD2">
        <w:rPr>
          <w:cs/>
          <w:lang w:bidi="hi-IN"/>
        </w:rPr>
        <w:t>)</w:t>
      </w:r>
      <w:bookmarkEnd w:id="35"/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1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हूद</w:t>
      </w:r>
      <w:r w:rsidRPr="00C74AD2">
        <w:rPr>
          <w:cs/>
          <w:lang w:bidi="hi-IN"/>
        </w:rPr>
        <w:t xml:space="preserve"> (</w:t>
      </w:r>
      <w:r w:rsidRPr="00C74AD2">
        <w:rPr>
          <w:rFonts w:hint="cs"/>
          <w:cs/>
          <w:lang w:bidi="hi-IN"/>
        </w:rPr>
        <w:t>अ</w:t>
      </w:r>
      <w:r w:rsidRPr="00C74AD2">
        <w:rPr>
          <w:cs/>
          <w:lang w:bidi="hi-IN"/>
        </w:rPr>
        <w:t xml:space="preserve">) </w:t>
      </w:r>
      <w:r w:rsidRPr="00C74AD2">
        <w:rPr>
          <w:rFonts w:hint="cs"/>
          <w:cs/>
          <w:lang w:bidi="hi-IN"/>
        </w:rPr>
        <w:t>को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दुश्मन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क़वी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सामना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तरद्दुद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और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तकलीफ़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में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मुब्तिला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लेकिन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फ़तहो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नुसरत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पाये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lastRenderedPageBreak/>
        <w:t>2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हाबील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दुश्मन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क़वी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सामना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तरद्दसो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पर्हेज़गार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लकिन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जुल्मो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मुसीबत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गिरफ़्तार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3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हाथ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क़वी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बरादर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शरीक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राहत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पाये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औरत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दोस्त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शफ़ीक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मिलजाये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4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हाथ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अपना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कटा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भाई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फ़रज़न्द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जुदाई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किसी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हमदस्त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रंजिश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लड़ाई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5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हाथ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अपना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गर्दन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बँधा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लौंडी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गुलाम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आज़ाद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करे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सिलएरहमी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वाजिबुल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अदा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समझे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6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हाथ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आसमान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छूना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तोड़ना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जहान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इज़्ज़तो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तौकीर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ज़बान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तरह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तासीर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दुश्मन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शिकस्तो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फ़ाश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खाये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मुश्कल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जल्दआसान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जाये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7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हाथ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दुश्मन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पकड़ना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रफ़ए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एनाद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दफ़ए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बिमारी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अलामत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है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राहतो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आराम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बशारत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है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8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हाथ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पाँव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धोना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जिस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चीज़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आस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उससे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हिरास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बीवी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लौंडी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छोड़े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भाई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फ़रज़न्द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मुँह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मोड़े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lastRenderedPageBreak/>
        <w:t>9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हाथ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="005C088B">
        <w:rPr>
          <w:lang w:bidi="hi-IN"/>
        </w:rPr>
        <w:cr/>
      </w:r>
      <w:r w:rsidRPr="00C74AD2">
        <w:rPr>
          <w:rFonts w:hint="cs"/>
          <w:cs/>
          <w:lang w:bidi="hi-IN"/>
        </w:rPr>
        <w:t>ख़वाब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हाथ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शादी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दोस्त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और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अमानत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दारी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ताबीर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है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10</w:t>
      </w:r>
      <w:r w:rsidR="00200CA0">
        <w:rPr>
          <w:cs/>
          <w:lang w:bidi="hi-IN"/>
        </w:rPr>
        <w:t>.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हाज़मा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ख़्वाब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हाकी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ख़रीदना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ज़िराअतो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सनअत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कोशिश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करने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और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हाकी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खेलना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कारोबारे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रिज़्क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तरक़्क़ी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पाने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का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बाएस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है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11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हाकी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ख़्वाब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हाकी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खरीदना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ज़िराअतो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सनअत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कोशिश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करने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और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हाकी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खेलना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कारोबारे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रिज़्क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तरक़्क़ी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पाने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बाएस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है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12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हथयार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हथयार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बाँध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बेगानो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जाना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बदनाम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होने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मुतरादिफ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है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13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हिचकी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अगर</w:t>
      </w:r>
      <w:r w:rsidR="008D457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अगर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ख़्वाब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हिचकी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आती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पुर्ग़ज़ब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होने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और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गाली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बकने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दलील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है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14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हंटर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ख़्वाब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हंटर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कोड़ा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मिलना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मुलाज़ेमत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रोज़गार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मिलने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ताबीर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है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15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हौदज</w:t>
      </w:r>
      <w:r w:rsidRPr="00C74AD2">
        <w:rPr>
          <w:cs/>
          <w:lang w:bidi="hi-IN"/>
        </w:rPr>
        <w:t xml:space="preserve"> </w:t>
      </w:r>
      <w:r w:rsidR="005C088B">
        <w:rPr>
          <w:lang w:bidi="hi-IN"/>
        </w:rPr>
        <w:cr/>
      </w:r>
      <w:r w:rsidRPr="00C74AD2">
        <w:rPr>
          <w:rFonts w:hint="cs"/>
          <w:cs/>
          <w:lang w:bidi="hi-IN"/>
        </w:rPr>
        <w:t>हौदजमें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बैठना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मुबारक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है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और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इज़्ज़तो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मर्तबा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हासिल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होने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दलील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है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lastRenderedPageBreak/>
        <w:t>16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हिजड़ा</w:t>
      </w:r>
      <w:r w:rsidR="005C088B">
        <w:rPr>
          <w:lang w:bidi="hi-IN"/>
        </w:rPr>
        <w:cr/>
      </w:r>
      <w:r w:rsidRPr="00C74AD2">
        <w:rPr>
          <w:rFonts w:hint="cs"/>
          <w:cs/>
          <w:lang w:bidi="hi-IN"/>
        </w:rPr>
        <w:t>अगर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अपने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आपको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हिजड़ा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ख़ौफ़ो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वहशत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गिरफ़्तार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होने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अलामत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है</w:t>
      </w:r>
      <w:r w:rsidR="00200CA0">
        <w:rPr>
          <w:cs/>
          <w:lang w:bidi="hi-IN"/>
        </w:rPr>
        <w:t>.</w:t>
      </w:r>
      <w:r w:rsidR="008D457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17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हाथा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पाई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करना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देखे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जवान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शादी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करे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पीर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बदकारी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इशारत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है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18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हाथ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नक़शो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निगार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करना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औरत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राहतो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आराम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मर्द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फ़िक्रे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मईशत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नाकाम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="00362E76">
        <w:rPr>
          <w:rFonts w:hint="cs"/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19</w:t>
      </w:r>
      <w:r w:rsidR="005440C9">
        <w:rPr>
          <w:rFonts w:hint="cs"/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हाथों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मेंहदी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लगी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="00200CA0">
        <w:rPr>
          <w:cs/>
          <w:lang w:bidi="hi-IN"/>
        </w:rPr>
        <w:t>.</w:t>
      </w:r>
      <w:r w:rsidR="008D457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शादी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होने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निशानी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है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औरत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मर्द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दलीले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शादमानी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है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20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हाथी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दूर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बुजुर्गाने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क़ौम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आशनाई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बारगाहे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शाही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रसाई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21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हाथी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सफ़ैद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सरदारी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ओहदाये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बुजुर्ग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पाये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औलाद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और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माल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पाये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22</w:t>
      </w:r>
      <w:r w:rsidRPr="00C74AD2">
        <w:rPr>
          <w:rFonts w:hint="cs"/>
          <w:cs/>
          <w:lang w:bidi="hi-IN"/>
        </w:rPr>
        <w:t>हाथी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दरवाज़े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बँधा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दौलतो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बख़्तयारी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मिले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ख़्वाजगी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कौम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सरदारी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मिले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23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हाथी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खूबसूरत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दौलत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निशानी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है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दलीले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हाजत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रवीई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है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24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हाथी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बरहना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राम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करना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lastRenderedPageBreak/>
        <w:t>फ़ारिगुलबालो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तवंगर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25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हाथी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हमलावर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हाकिम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ख़तरा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सदका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ताकि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ख़तरा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दूर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26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हथनी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हमलावर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औरत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फ़हेशा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फ़िसाद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करे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नंगो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नामूस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बर्बाद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करे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27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हाथी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मार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डालना</w:t>
      </w:r>
      <w:r w:rsidR="005C088B">
        <w:rPr>
          <w:lang w:bidi="hi-IN"/>
        </w:rPr>
        <w:cr/>
      </w:r>
      <w:r w:rsidRPr="00C74AD2">
        <w:rPr>
          <w:rFonts w:hint="cs"/>
          <w:cs/>
          <w:lang w:bidi="hi-IN"/>
        </w:rPr>
        <w:t>सरकशाने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अजम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मक़हूर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दुश्मन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उसका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मग़लूबहोने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परेशान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28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हाथी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सवार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होना</w:t>
      </w:r>
      <w:r w:rsidR="005C088B">
        <w:rPr>
          <w:lang w:bidi="hi-IN"/>
        </w:rPr>
        <w:cr/>
      </w:r>
      <w:r w:rsidRPr="00C74AD2">
        <w:rPr>
          <w:rFonts w:hint="cs"/>
          <w:cs/>
          <w:lang w:bidi="hi-IN"/>
        </w:rPr>
        <w:t>अगर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शब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सवार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निकाह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करे</w:t>
      </w:r>
      <w:r w:rsidRPr="00C74AD2">
        <w:rPr>
          <w:lang w:bidi="hi-IN"/>
        </w:rPr>
        <w:t xml:space="preserve">, </w:t>
      </w:r>
      <w:r w:rsidRPr="00C74AD2">
        <w:rPr>
          <w:rFonts w:hint="cs"/>
          <w:cs/>
          <w:lang w:bidi="hi-IN"/>
        </w:rPr>
        <w:t>दिन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सवार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होते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तोबीवी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तलाक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29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हाथी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पाँव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तले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अपने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ज़ुल्मे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सुल्तानसे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हज़र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दुश्मन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क़वी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पुर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ख़तर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30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हाथी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बच्चा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सरदारी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व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हुकुमत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पाये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31</w:t>
      </w:r>
      <w:r w:rsidRPr="00C74AD2">
        <w:rPr>
          <w:rFonts w:hint="cs"/>
          <w:cs/>
          <w:lang w:bidi="hi-IN"/>
        </w:rPr>
        <w:t>हाथी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दूसरे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शहर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जाते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बादशाह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ज़वाल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किश्वर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ख़्वाब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वाले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सफ़र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पेश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आये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32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हीग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मुफ़्लिसी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और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अन्दोह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निशाऩी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है</w:t>
      </w:r>
      <w:r w:rsidR="00362E76">
        <w:rPr>
          <w:rFonts w:hint="cs"/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33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हड़डी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lastRenderedPageBreak/>
        <w:t>औरत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ज़ईफ़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शौहर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मिले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मर्द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हराम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मिले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अगर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चूसे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मेहनत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मुब्तिला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34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हदिया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पसन्दिदा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बीवी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मिले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नेअमते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दुनिया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और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फ़रन्द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मिले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35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हार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हैकल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मुरस्सा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अपने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गले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पहने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फ़रहत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आगर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दूसरे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पहनाये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उससे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मोहब्बत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बढ़े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36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हिन्डोला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औरत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शफ़ीक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हाथ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आये</w:t>
      </w:r>
      <w:r w:rsidR="00362E76">
        <w:rPr>
          <w:rFonts w:hint="cs"/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37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हुद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हुद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सुफ़ारत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वज़ारत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पाये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किसी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हाकिम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नायब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38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हुमा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बिठाना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मुल्क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बादशाही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पाये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ज़िल्ले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इलाही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मशहूर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39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हिरन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औरत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लोंडी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वहशतनाक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मिले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महबूब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हसिन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चालाक़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मिले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दुख़्तर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पाकीज़ा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सरूर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क़ल्ब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40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हिरन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भाग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जाना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माल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नुक्सान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बीवी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घोखा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खाये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खाना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वीरानी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रंज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="00362E76">
        <w:rPr>
          <w:rFonts w:hint="cs"/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lastRenderedPageBreak/>
        <w:t>41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हिरन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राम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करना</w:t>
      </w:r>
      <w:r w:rsidR="005C088B">
        <w:rPr>
          <w:lang w:bidi="hi-IN"/>
        </w:rPr>
        <w:cr/>
      </w:r>
      <w:r w:rsidRPr="00C74AD2">
        <w:rPr>
          <w:rFonts w:hint="cs"/>
          <w:cs/>
          <w:lang w:bidi="hi-IN"/>
        </w:rPr>
        <w:t>औरत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बाकिरा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मिले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42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हँसना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किसी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अजीब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शै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पर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फ़रहतो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नेअमत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हुसुले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दौलतो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कामरानी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है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43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हँसने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आँसू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निकलना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सर्द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यमीनो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बरकत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गर्म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बदकार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सोहबतं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44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हवा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नरम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व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मोतदिल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चलना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दौलतो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इक़बालो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नेअमत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मिले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45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हवाए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गर्म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चलना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परेशानी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मुतरादिफ़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है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46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हवा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उड़ना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अग़र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ज़मीन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नज़दीक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सफ़र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दर्पेश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बुजुर्गी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व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मंजिलत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पाये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अगर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आसमान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तरफ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ज़िन्दगी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तलक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जाये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47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हवा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गुबार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आलूद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चलना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ख़ौफे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ताऊन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मरज़ेमेहलिक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मुब्तिला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48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हवा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हौलनाक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चलना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माल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मेहनत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हाथ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आये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लहब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लअब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सर्फ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जाये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49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हवाई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छूटते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="008D457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lastRenderedPageBreak/>
        <w:t>माल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मेहनत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हाथ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आये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लहब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लअब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सर्फ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जाये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50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हल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चलना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ज़िराअत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मंफ़अत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पाये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औरत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राहत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मिले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औलाद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घर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भर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जाये</w:t>
      </w:r>
      <w:r w:rsidR="00362E76">
        <w:rPr>
          <w:rFonts w:hint="cs"/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 xml:space="preserve">51 </w:t>
      </w:r>
      <w:r w:rsidRPr="00C74AD2">
        <w:rPr>
          <w:rFonts w:hint="cs"/>
          <w:cs/>
          <w:lang w:bidi="hi-IN"/>
        </w:rPr>
        <w:t>हज़ार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दास्तान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औरत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लौंडी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मिले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फ़रज़न्द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दानिशमन्दों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सुख़नदान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मिले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52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हवाम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ज़हरदार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हासिदों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और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दुश्मनों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ख़तरा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सद़क़ा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53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हलीला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खाना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हाजतरवा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फ़रज़न्द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खुश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सीरत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54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हरलिया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हाजतरवा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फ़रज़न्द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खुश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सीरत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55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हिलाल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हाजत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रवा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फ़रज़न्द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खुश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सीरत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56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हालए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महरो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माह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  <w:r w:rsidR="005C088B">
        <w:rPr>
          <w:lang w:bidi="hi-IN"/>
        </w:rPr>
        <w:cr/>
      </w:r>
      <w:r w:rsidRPr="00C74AD2">
        <w:rPr>
          <w:rFonts w:hint="cs"/>
          <w:cs/>
          <w:lang w:bidi="hi-IN"/>
        </w:rPr>
        <w:t>बीवी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ख़फ़ा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ख़यानत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गुमान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हद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सिवा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57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हँसली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गले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देकना</w:t>
      </w:r>
      <w:r w:rsidRPr="00C74AD2">
        <w:rPr>
          <w:cs/>
          <w:lang w:bidi="hi-IN"/>
        </w:rPr>
        <w:t xml:space="preserve"> </w:t>
      </w:r>
    </w:p>
    <w:p w:rsidR="004F183A" w:rsidRDefault="004F183A" w:rsidP="004F183A">
      <w:pPr>
        <w:pStyle w:val="libNormal"/>
        <w:rPr>
          <w:rFonts w:hint="cs"/>
          <w:lang w:bidi="hi-IN"/>
        </w:rPr>
      </w:pPr>
      <w:r>
        <w:rPr>
          <w:rFonts w:hint="cs"/>
          <w:cs/>
          <w:lang w:bidi="hi-IN"/>
        </w:rPr>
        <w:t>औ</w:t>
      </w:r>
      <w:r w:rsidR="00C74AD2" w:rsidRPr="00C74AD2">
        <w:rPr>
          <w:rFonts w:hint="cs"/>
          <w:cs/>
          <w:lang w:bidi="hi-IN"/>
        </w:rPr>
        <w:t>रत</w:t>
      </w:r>
      <w:r w:rsidR="00C74AD2" w:rsidRPr="00C74AD2">
        <w:rPr>
          <w:cs/>
          <w:lang w:bidi="hi-IN"/>
        </w:rPr>
        <w:t xml:space="preserve"> </w:t>
      </w:r>
      <w:r w:rsidR="00C74AD2" w:rsidRPr="00C74AD2">
        <w:rPr>
          <w:rFonts w:hint="cs"/>
          <w:cs/>
          <w:lang w:bidi="hi-IN"/>
        </w:rPr>
        <w:t>बाकिरा</w:t>
      </w:r>
      <w:r w:rsidR="00C74AD2" w:rsidRPr="00C74AD2">
        <w:rPr>
          <w:cs/>
          <w:lang w:bidi="hi-IN"/>
        </w:rPr>
        <w:t xml:space="preserve"> </w:t>
      </w:r>
      <w:r w:rsidR="00C74AD2" w:rsidRPr="00C74AD2">
        <w:rPr>
          <w:rFonts w:hint="cs"/>
          <w:cs/>
          <w:lang w:bidi="hi-IN"/>
        </w:rPr>
        <w:t>पाये</w:t>
      </w:r>
      <w:r w:rsidR="00362E76">
        <w:rPr>
          <w:cs/>
          <w:lang w:bidi="hi-IN"/>
        </w:rPr>
        <w:t>।</w:t>
      </w:r>
    </w:p>
    <w:p w:rsidR="00C74AD2" w:rsidRPr="00C74AD2" w:rsidRDefault="00C74AD2" w:rsidP="004F183A">
      <w:pPr>
        <w:pStyle w:val="Heading1"/>
        <w:rPr>
          <w:lang w:bidi="hi-IN"/>
        </w:rPr>
      </w:pPr>
      <w:bookmarkStart w:id="36" w:name="_Toc496726279"/>
      <w:r w:rsidRPr="00C74AD2">
        <w:rPr>
          <w:cs/>
          <w:lang w:bidi="hi-IN"/>
        </w:rPr>
        <w:lastRenderedPageBreak/>
        <w:t>(</w:t>
      </w:r>
      <w:r w:rsidRPr="00C74AD2">
        <w:rPr>
          <w:rFonts w:hint="cs"/>
          <w:cs/>
          <w:lang w:bidi="hi-IN"/>
        </w:rPr>
        <w:t>ये</w:t>
      </w:r>
      <w:r w:rsidR="00C810A7">
        <w:rPr>
          <w:rFonts w:hint="cs"/>
          <w:cs/>
          <w:lang w:bidi="hi-IN"/>
        </w:rPr>
        <w:t>-य</w:t>
      </w:r>
      <w:r w:rsidR="009B6BF2">
        <w:rPr>
          <w:cs/>
          <w:lang w:bidi="hi-IN"/>
        </w:rPr>
        <w:t>)</w:t>
      </w:r>
      <w:bookmarkEnd w:id="36"/>
      <w:r w:rsidRPr="00C74AD2">
        <w:rPr>
          <w:cs/>
          <w:lang w:bidi="hi-IN"/>
        </w:rPr>
        <w:t xml:space="preserve"> </w:t>
      </w:r>
    </w:p>
    <w:p w:rsidR="00C74AD2" w:rsidRPr="00C74AD2" w:rsidRDefault="00C74AD2" w:rsidP="00E36343">
      <w:pPr>
        <w:pStyle w:val="libNormal"/>
        <w:rPr>
          <w:lang w:bidi="hi-IN"/>
        </w:rPr>
      </w:pPr>
      <w:r w:rsidRPr="00C74AD2">
        <w:rPr>
          <w:cs/>
          <w:lang w:bidi="hi-IN"/>
        </w:rPr>
        <w:t>1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याकूब</w:t>
      </w:r>
      <w:r w:rsidRPr="00C74AD2">
        <w:rPr>
          <w:cs/>
          <w:lang w:bidi="hi-IN"/>
        </w:rPr>
        <w:t xml:space="preserve"> (</w:t>
      </w:r>
      <w:r w:rsidRPr="00C74AD2">
        <w:rPr>
          <w:rFonts w:hint="cs"/>
          <w:cs/>
          <w:lang w:bidi="hi-IN"/>
        </w:rPr>
        <w:t>अ</w:t>
      </w:r>
      <w:r w:rsidR="008D4572">
        <w:rPr>
          <w:cs/>
          <w:lang w:bidi="hi-IN"/>
        </w:rPr>
        <w:t>.</w:t>
      </w:r>
      <w:r w:rsidRPr="00C74AD2">
        <w:rPr>
          <w:cs/>
          <w:lang w:bidi="hi-IN"/>
        </w:rPr>
        <w:t xml:space="preserve">) </w:t>
      </w:r>
      <w:r w:rsidRPr="00C74AD2">
        <w:rPr>
          <w:rFonts w:hint="cs"/>
          <w:cs/>
          <w:lang w:bidi="hi-IN"/>
        </w:rPr>
        <w:t>को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दौलत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तरक़्क़ी</w:t>
      </w:r>
      <w:r w:rsidRPr="00C74AD2">
        <w:rPr>
          <w:lang w:bidi="hi-IN"/>
        </w:rPr>
        <w:t xml:space="preserve">, </w:t>
      </w:r>
      <w:r w:rsidRPr="00C74AD2">
        <w:rPr>
          <w:rFonts w:hint="cs"/>
          <w:cs/>
          <w:lang w:bidi="hi-IN"/>
        </w:rPr>
        <w:t>थोड़ा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रंज</w:t>
      </w:r>
      <w:r w:rsidRPr="00C74AD2">
        <w:rPr>
          <w:lang w:bidi="hi-IN"/>
        </w:rPr>
        <w:t xml:space="preserve">, </w:t>
      </w:r>
      <w:r w:rsidRPr="00C74AD2">
        <w:rPr>
          <w:rFonts w:hint="cs"/>
          <w:cs/>
          <w:lang w:bidi="hi-IN"/>
        </w:rPr>
        <w:t>उसके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बाद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राहत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="00362E76">
        <w:rPr>
          <w:cs/>
          <w:lang w:bidi="hi-IN"/>
        </w:rPr>
        <w:t>।</w:t>
      </w:r>
    </w:p>
    <w:p w:rsidR="00C74AD2" w:rsidRPr="00C74AD2" w:rsidRDefault="00C74AD2" w:rsidP="00E36343">
      <w:pPr>
        <w:pStyle w:val="libNormal"/>
        <w:rPr>
          <w:lang w:bidi="hi-IN"/>
        </w:rPr>
      </w:pPr>
      <w:r w:rsidRPr="00C74AD2">
        <w:rPr>
          <w:cs/>
          <w:lang w:bidi="hi-IN"/>
        </w:rPr>
        <w:t>2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यूनुस</w:t>
      </w:r>
      <w:r w:rsidRPr="00C74AD2">
        <w:rPr>
          <w:cs/>
          <w:lang w:bidi="hi-IN"/>
        </w:rPr>
        <w:t xml:space="preserve"> (</w:t>
      </w:r>
      <w:r w:rsidRPr="00C74AD2">
        <w:rPr>
          <w:rFonts w:hint="cs"/>
          <w:cs/>
          <w:lang w:bidi="hi-IN"/>
        </w:rPr>
        <w:t>अ</w:t>
      </w:r>
      <w:r w:rsidR="008D4572">
        <w:rPr>
          <w:cs/>
          <w:lang w:bidi="hi-IN"/>
        </w:rPr>
        <w:t>.</w:t>
      </w:r>
      <w:r w:rsidRPr="00C74AD2">
        <w:rPr>
          <w:cs/>
          <w:lang w:bidi="hi-IN"/>
        </w:rPr>
        <w:t xml:space="preserve">) </w:t>
      </w:r>
      <w:r w:rsidRPr="00C74AD2">
        <w:rPr>
          <w:rFonts w:hint="cs"/>
          <w:cs/>
          <w:lang w:bidi="hi-IN"/>
        </w:rPr>
        <w:t>को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तअजीले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कार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तंगी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पड़े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लेकिन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बाद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दुआ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निजात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मिले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3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यहया</w:t>
      </w:r>
      <w:r w:rsidRPr="00C74AD2">
        <w:rPr>
          <w:cs/>
          <w:lang w:bidi="hi-IN"/>
        </w:rPr>
        <w:t xml:space="preserve"> (</w:t>
      </w:r>
      <w:r w:rsidRPr="00C74AD2">
        <w:rPr>
          <w:rFonts w:hint="cs"/>
          <w:cs/>
          <w:lang w:bidi="hi-IN"/>
        </w:rPr>
        <w:t>अ</w:t>
      </w:r>
      <w:r w:rsidR="008D4572">
        <w:rPr>
          <w:cs/>
          <w:lang w:bidi="hi-IN"/>
        </w:rPr>
        <w:t>.</w:t>
      </w:r>
      <w:r w:rsidRPr="00C74AD2">
        <w:rPr>
          <w:cs/>
          <w:lang w:bidi="hi-IN"/>
        </w:rPr>
        <w:t>)</w:t>
      </w:r>
      <w:r w:rsidRPr="00C74AD2">
        <w:rPr>
          <w:rFonts w:hint="cs"/>
          <w:cs/>
          <w:lang w:bidi="hi-IN"/>
        </w:rPr>
        <w:t>को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="005C088B">
        <w:rPr>
          <w:lang w:bidi="hi-IN"/>
        </w:rPr>
        <w:cr/>
      </w:r>
      <w:r w:rsidRPr="00C74AD2">
        <w:rPr>
          <w:rFonts w:hint="cs"/>
          <w:cs/>
          <w:lang w:bidi="hi-IN"/>
        </w:rPr>
        <w:t>मअसूमो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पर्हेज़गार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आबिदे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शब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ज़िन्दादार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="00362E76">
        <w:rPr>
          <w:cs/>
          <w:lang w:bidi="hi-IN"/>
        </w:rPr>
        <w:t>।</w:t>
      </w:r>
    </w:p>
    <w:p w:rsidR="00C74AD2" w:rsidRPr="00C74AD2" w:rsidRDefault="00C74AD2" w:rsidP="00E36343">
      <w:pPr>
        <w:pStyle w:val="libNormal"/>
        <w:rPr>
          <w:lang w:bidi="hi-IN"/>
        </w:rPr>
      </w:pPr>
      <w:r w:rsidRPr="00C74AD2">
        <w:rPr>
          <w:cs/>
          <w:lang w:bidi="hi-IN"/>
        </w:rPr>
        <w:t>4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य</w:t>
      </w:r>
      <w:r w:rsidR="00E36343">
        <w:rPr>
          <w:rFonts w:hint="cs"/>
          <w:cs/>
          <w:lang w:bidi="hi-IN"/>
        </w:rPr>
        <w:t>ु</w:t>
      </w:r>
      <w:r w:rsidRPr="00C74AD2">
        <w:rPr>
          <w:rFonts w:hint="cs"/>
          <w:cs/>
          <w:lang w:bidi="hi-IN"/>
        </w:rPr>
        <w:t>सुफ़</w:t>
      </w:r>
      <w:r w:rsidRPr="00C74AD2">
        <w:rPr>
          <w:cs/>
          <w:lang w:bidi="hi-IN"/>
        </w:rPr>
        <w:t xml:space="preserve"> (</w:t>
      </w:r>
      <w:r w:rsidRPr="00C74AD2">
        <w:rPr>
          <w:rFonts w:hint="cs"/>
          <w:cs/>
          <w:lang w:bidi="hi-IN"/>
        </w:rPr>
        <w:t>अ</w:t>
      </w:r>
      <w:r w:rsidR="008D4572">
        <w:rPr>
          <w:cs/>
          <w:lang w:bidi="hi-IN"/>
        </w:rPr>
        <w:t>.</w:t>
      </w:r>
      <w:r w:rsidRPr="00C74AD2">
        <w:rPr>
          <w:cs/>
          <w:lang w:bidi="hi-IN"/>
        </w:rPr>
        <w:t xml:space="preserve">) </w:t>
      </w:r>
      <w:r w:rsidRPr="00C74AD2">
        <w:rPr>
          <w:rFonts w:hint="cs"/>
          <w:cs/>
          <w:lang w:bidi="hi-IN"/>
        </w:rPr>
        <w:t>को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पहले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कुछ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इफ़्तिरा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बँधे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रंजो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तकलीफ़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निजात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पाये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दौलतो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इज़्ज़त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हाथ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आये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5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याकूत</w:t>
      </w:r>
      <w:r w:rsidR="00E36343">
        <w:rPr>
          <w:rFonts w:hint="cs"/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="005C088B">
        <w:rPr>
          <w:lang w:bidi="hi-IN"/>
        </w:rPr>
        <w:cr/>
      </w:r>
      <w:r w:rsidRPr="00C74AD2">
        <w:rPr>
          <w:rFonts w:hint="cs"/>
          <w:cs/>
          <w:lang w:bidi="hi-IN"/>
        </w:rPr>
        <w:t>बीवी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जमीलाफ़रज़न्द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शाईस्ता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पाये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मम्लिकता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व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इल्म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फ़ीयदा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पहुँचाये</w:t>
      </w:r>
      <w:r w:rsidR="00362E76">
        <w:rPr>
          <w:rFonts w:hint="cs"/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6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याकूतो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मोती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पहलू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निकलते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फ़रज़न्द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रोज़ी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दौलतमन्दी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और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फ़िरोज़ी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7</w:t>
      </w:r>
      <w:r w:rsidR="008D4572">
        <w:rPr>
          <w:cs/>
          <w:lang w:bidi="hi-IN"/>
        </w:rPr>
        <w:t xml:space="preserve">. </w:t>
      </w:r>
      <w:r w:rsidRPr="00C74AD2">
        <w:rPr>
          <w:cs/>
          <w:lang w:bidi="hi-IN"/>
        </w:rPr>
        <w:tab/>
      </w:r>
      <w:r w:rsidRPr="00C74AD2">
        <w:rPr>
          <w:rFonts w:hint="cs"/>
          <w:cs/>
          <w:lang w:bidi="hi-IN"/>
        </w:rPr>
        <w:t>योसिया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अक़्साम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तआम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खाना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नेअमत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व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माल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मिले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8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यर्क़न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बीमारी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तूल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तकलीफ़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मलूल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9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यासीन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पढना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lastRenderedPageBreak/>
        <w:t>ख़ैरो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बरकत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और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सआदते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दौ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जहान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मिले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10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यतीम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आपको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होते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रंजो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ग़म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निशानी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है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11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बाबू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खूबसूरत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औरत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अय्यार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मिले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तरक़्क़ीये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रिज़्कसहो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12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यूरिश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अगर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यूरिश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अज़ीज़ों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दौलत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निशानी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है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और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हाकिम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दुश्मनों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दलीले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परेशानी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है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13</w:t>
      </w:r>
      <w:r w:rsidR="008D4572">
        <w:rPr>
          <w:cs/>
          <w:lang w:bidi="hi-IN"/>
        </w:rPr>
        <w:t xml:space="preserve">. </w:t>
      </w:r>
      <w:r w:rsidRPr="00C74AD2">
        <w:rPr>
          <w:rFonts w:hint="cs"/>
          <w:cs/>
          <w:lang w:bidi="hi-IN"/>
        </w:rPr>
        <w:t>यदे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बैज़ा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मज़ीद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दौलतो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इक़बाल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तरक़्क़ी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हशमत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14</w:t>
      </w:r>
      <w:r w:rsidR="00200CA0">
        <w:rPr>
          <w:cs/>
          <w:lang w:bidi="hi-IN"/>
        </w:rPr>
        <w:t>.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यखनी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पीना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कुव्वतो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तवानाई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बढ़े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आगर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कोई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उससे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फ़ायदा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पहुँचे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15</w:t>
      </w:r>
      <w:r w:rsidR="00200CA0">
        <w:rPr>
          <w:cs/>
          <w:lang w:bidi="hi-IN"/>
        </w:rPr>
        <w:t>.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यशब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नगीना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औरत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कमअस्ल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निकाह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करे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किसी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औरत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सुफ़ला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लड़की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पैदा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</w:t>
      </w:r>
      <w:r w:rsidR="00362E76">
        <w:rPr>
          <w:cs/>
          <w:lang w:bidi="hi-IN"/>
        </w:rPr>
        <w:t>।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cs/>
          <w:lang w:bidi="hi-IN"/>
        </w:rPr>
        <w:t>16</w:t>
      </w:r>
      <w:r w:rsidR="00200CA0">
        <w:rPr>
          <w:cs/>
          <w:lang w:bidi="hi-IN"/>
        </w:rPr>
        <w:t>.</w:t>
      </w:r>
      <w:r w:rsidR="008D457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यक्का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देखना</w:t>
      </w:r>
      <w:r w:rsidRPr="00C74AD2">
        <w:rPr>
          <w:cs/>
          <w:lang w:bidi="hi-IN"/>
        </w:rPr>
        <w:t xml:space="preserve"> 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t>अगर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यकके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सवार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किसी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बुजुर्ग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मुलाकात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होनेकी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दलील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है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अगर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यक्के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में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सवार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होते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किसी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अज़ीज़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आशना</w:t>
      </w:r>
    </w:p>
    <w:p w:rsidR="00C74AD2" w:rsidRPr="00C74AD2" w:rsidRDefault="00C74AD2" w:rsidP="00C74AD2">
      <w:pPr>
        <w:pStyle w:val="libNormal"/>
        <w:rPr>
          <w:lang w:bidi="hi-IN"/>
        </w:rPr>
      </w:pPr>
      <w:r w:rsidRPr="00C74AD2">
        <w:rPr>
          <w:rFonts w:hint="cs"/>
          <w:cs/>
          <w:lang w:bidi="hi-IN"/>
        </w:rPr>
        <w:lastRenderedPageBreak/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मंफ़अत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हासिल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होने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निशानी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है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अगर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यकका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खुद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चलाता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देखे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तो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मेहनतो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मशक़्क़त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से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रोज़ी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हासिल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होने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की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निशानी</w:t>
      </w:r>
      <w:r w:rsidRPr="00C74AD2">
        <w:rPr>
          <w:cs/>
          <w:lang w:bidi="hi-IN"/>
        </w:rPr>
        <w:t xml:space="preserve"> </w:t>
      </w:r>
      <w:r w:rsidRPr="00C74AD2">
        <w:rPr>
          <w:rFonts w:hint="cs"/>
          <w:cs/>
          <w:lang w:bidi="hi-IN"/>
        </w:rPr>
        <w:t>है</w:t>
      </w:r>
      <w:r w:rsidR="00362E76">
        <w:rPr>
          <w:cs/>
          <w:lang w:bidi="hi-IN"/>
        </w:rPr>
        <w:t>।</w:t>
      </w:r>
    </w:p>
    <w:p w:rsidR="00FE6813" w:rsidRPr="00FE6813" w:rsidRDefault="00FE6813" w:rsidP="00FE6813">
      <w:pPr>
        <w:pStyle w:val="libNormal"/>
      </w:pPr>
      <w:r w:rsidRPr="00FE6813">
        <w:t>[{</w:t>
      </w:r>
      <w:r w:rsidRPr="00FE6813">
        <w:rPr>
          <w:rFonts w:hint="cs"/>
          <w:cs/>
          <w:lang w:bidi="hi-IN"/>
        </w:rPr>
        <w:t>अलहम्दो</w:t>
      </w:r>
      <w:r w:rsidRPr="00FE6813">
        <w:rPr>
          <w:cs/>
          <w:lang w:bidi="hi-IN"/>
        </w:rPr>
        <w:t xml:space="preserve"> </w:t>
      </w:r>
      <w:r w:rsidRPr="00FE6813">
        <w:rPr>
          <w:rFonts w:hint="cs"/>
          <w:cs/>
          <w:lang w:bidi="hi-IN"/>
        </w:rPr>
        <w:t>लिल्लाह</w:t>
      </w:r>
      <w:r w:rsidRPr="00FE6813">
        <w:rPr>
          <w:cs/>
          <w:lang w:bidi="hi-IN"/>
        </w:rPr>
        <w:t xml:space="preserve"> </w:t>
      </w:r>
      <w:r w:rsidRPr="00FE6813">
        <w:rPr>
          <w:rFonts w:hint="cs"/>
          <w:cs/>
          <w:lang w:bidi="hi-IN"/>
        </w:rPr>
        <w:t>किताब</w:t>
      </w:r>
      <w:r w:rsidRPr="00FE6813">
        <w:rPr>
          <w:cs/>
          <w:lang w:bidi="hi-IN"/>
        </w:rPr>
        <w:t xml:space="preserve"> </w:t>
      </w:r>
      <w:r w:rsidRPr="00FE6813">
        <w:rPr>
          <w:rFonts w:hint="cs"/>
          <w:cs/>
          <w:lang w:bidi="hi-IN"/>
        </w:rPr>
        <w:t>ख्वाबनामा</w:t>
      </w:r>
      <w:r w:rsidRPr="00FE6813">
        <w:rPr>
          <w:cs/>
          <w:lang w:bidi="hi-IN"/>
        </w:rPr>
        <w:t xml:space="preserve"> </w:t>
      </w:r>
      <w:r w:rsidRPr="00FE6813">
        <w:rPr>
          <w:rFonts w:hint="cs"/>
          <w:cs/>
          <w:lang w:bidi="hi-IN"/>
        </w:rPr>
        <w:t>पूरी</w:t>
      </w:r>
      <w:r w:rsidRPr="00FE6813">
        <w:rPr>
          <w:cs/>
          <w:lang w:bidi="hi-IN"/>
        </w:rPr>
        <w:t xml:space="preserve"> </w:t>
      </w:r>
      <w:r w:rsidRPr="00FE6813">
        <w:rPr>
          <w:rFonts w:hint="cs"/>
          <w:cs/>
          <w:lang w:bidi="hi-IN"/>
        </w:rPr>
        <w:t>टाईप</w:t>
      </w:r>
      <w:r w:rsidRPr="00FE6813">
        <w:rPr>
          <w:cs/>
          <w:lang w:bidi="hi-IN"/>
        </w:rPr>
        <w:t xml:space="preserve"> </w:t>
      </w:r>
      <w:r w:rsidRPr="00FE6813">
        <w:rPr>
          <w:rFonts w:hint="cs"/>
          <w:cs/>
          <w:lang w:bidi="hi-IN"/>
        </w:rPr>
        <w:t>हो</w:t>
      </w:r>
      <w:r w:rsidRPr="00FE6813">
        <w:rPr>
          <w:cs/>
          <w:lang w:bidi="hi-IN"/>
        </w:rPr>
        <w:t xml:space="preserve"> </w:t>
      </w:r>
      <w:r w:rsidRPr="00FE6813">
        <w:rPr>
          <w:rFonts w:hint="cs"/>
          <w:cs/>
          <w:lang w:bidi="hi-IN"/>
        </w:rPr>
        <w:t>गई</w:t>
      </w:r>
      <w:r w:rsidRPr="00FE6813">
        <w:rPr>
          <w:cs/>
          <w:lang w:bidi="hi-IN"/>
        </w:rPr>
        <w:t xml:space="preserve"> </w:t>
      </w:r>
      <w:r w:rsidRPr="00FE6813">
        <w:rPr>
          <w:rFonts w:hint="cs"/>
          <w:cs/>
          <w:lang w:bidi="hi-IN"/>
        </w:rPr>
        <w:t>।</w:t>
      </w:r>
      <w:r w:rsidRPr="00FE6813">
        <w:rPr>
          <w:cs/>
          <w:lang w:bidi="hi-IN"/>
        </w:rPr>
        <w:t xml:space="preserve"> </w:t>
      </w:r>
      <w:r w:rsidRPr="00FE6813">
        <w:rPr>
          <w:rFonts w:hint="cs"/>
          <w:cs/>
          <w:lang w:bidi="hi-IN"/>
        </w:rPr>
        <w:t>खुदा</w:t>
      </w:r>
      <w:r w:rsidRPr="00FE6813">
        <w:rPr>
          <w:cs/>
          <w:lang w:bidi="hi-IN"/>
        </w:rPr>
        <w:t xml:space="preserve"> </w:t>
      </w:r>
      <w:r w:rsidRPr="00FE6813">
        <w:rPr>
          <w:rFonts w:hint="cs"/>
          <w:cs/>
          <w:lang w:bidi="hi-IN"/>
        </w:rPr>
        <w:t>वंदे</w:t>
      </w:r>
      <w:r w:rsidRPr="00FE6813">
        <w:rPr>
          <w:cs/>
          <w:lang w:bidi="hi-IN"/>
        </w:rPr>
        <w:t xml:space="preserve"> </w:t>
      </w:r>
      <w:r w:rsidRPr="00FE6813">
        <w:rPr>
          <w:rFonts w:hint="cs"/>
          <w:cs/>
          <w:lang w:bidi="hi-IN"/>
        </w:rPr>
        <w:t>आलम</w:t>
      </w:r>
      <w:r w:rsidRPr="00FE6813">
        <w:rPr>
          <w:cs/>
          <w:lang w:bidi="hi-IN"/>
        </w:rPr>
        <w:t xml:space="preserve"> </w:t>
      </w:r>
      <w:r w:rsidRPr="00FE6813">
        <w:rPr>
          <w:rFonts w:hint="cs"/>
          <w:cs/>
          <w:lang w:bidi="hi-IN"/>
        </w:rPr>
        <w:t>से</w:t>
      </w:r>
      <w:r w:rsidRPr="00FE6813">
        <w:rPr>
          <w:cs/>
          <w:lang w:bidi="hi-IN"/>
        </w:rPr>
        <w:t xml:space="preserve"> </w:t>
      </w:r>
      <w:r w:rsidRPr="00FE6813">
        <w:rPr>
          <w:rFonts w:hint="cs"/>
          <w:cs/>
          <w:lang w:bidi="hi-IN"/>
        </w:rPr>
        <w:t>दुआगौ</w:t>
      </w:r>
      <w:r w:rsidRPr="00FE6813">
        <w:rPr>
          <w:cs/>
          <w:lang w:bidi="hi-IN"/>
        </w:rPr>
        <w:t xml:space="preserve"> </w:t>
      </w:r>
      <w:r w:rsidRPr="00FE6813">
        <w:rPr>
          <w:rFonts w:hint="cs"/>
          <w:cs/>
          <w:lang w:bidi="hi-IN"/>
        </w:rPr>
        <w:t>हुं</w:t>
      </w:r>
      <w:r w:rsidRPr="00FE6813">
        <w:rPr>
          <w:cs/>
          <w:lang w:bidi="hi-IN"/>
        </w:rPr>
        <w:t xml:space="preserve"> </w:t>
      </w:r>
      <w:r w:rsidRPr="00FE6813">
        <w:rPr>
          <w:rFonts w:hint="cs"/>
          <w:cs/>
          <w:lang w:bidi="hi-IN"/>
        </w:rPr>
        <w:t>कि</w:t>
      </w:r>
      <w:r w:rsidRPr="00FE6813">
        <w:rPr>
          <w:cs/>
          <w:lang w:bidi="hi-IN"/>
        </w:rPr>
        <w:t xml:space="preserve"> </w:t>
      </w:r>
      <w:r w:rsidRPr="00FE6813">
        <w:rPr>
          <w:rFonts w:hint="cs"/>
          <w:cs/>
          <w:lang w:bidi="hi-IN"/>
        </w:rPr>
        <w:t>हमारे</w:t>
      </w:r>
      <w:r w:rsidRPr="00FE6813">
        <w:rPr>
          <w:cs/>
          <w:lang w:bidi="hi-IN"/>
        </w:rPr>
        <w:t xml:space="preserve"> </w:t>
      </w:r>
      <w:r w:rsidRPr="00FE6813">
        <w:rPr>
          <w:rFonts w:hint="cs"/>
          <w:cs/>
          <w:lang w:bidi="hi-IN"/>
        </w:rPr>
        <w:t>इस</w:t>
      </w:r>
      <w:r w:rsidRPr="00FE6813">
        <w:rPr>
          <w:cs/>
          <w:lang w:bidi="hi-IN"/>
        </w:rPr>
        <w:t xml:space="preserve"> </w:t>
      </w:r>
      <w:r w:rsidRPr="00FE6813">
        <w:rPr>
          <w:rFonts w:hint="cs"/>
          <w:cs/>
          <w:lang w:bidi="hi-IN"/>
        </w:rPr>
        <w:t>अमल</w:t>
      </w:r>
      <w:r w:rsidRPr="00FE6813">
        <w:rPr>
          <w:cs/>
          <w:lang w:bidi="hi-IN"/>
        </w:rPr>
        <w:t xml:space="preserve"> </w:t>
      </w:r>
      <w:r w:rsidRPr="00FE6813">
        <w:rPr>
          <w:rFonts w:hint="cs"/>
          <w:cs/>
          <w:lang w:bidi="hi-IN"/>
        </w:rPr>
        <w:t>को</w:t>
      </w:r>
      <w:r w:rsidRPr="00FE6813">
        <w:rPr>
          <w:cs/>
          <w:lang w:bidi="hi-IN"/>
        </w:rPr>
        <w:t xml:space="preserve"> </w:t>
      </w:r>
      <w:r w:rsidRPr="00FE6813">
        <w:rPr>
          <w:rFonts w:hint="cs"/>
          <w:cs/>
          <w:lang w:bidi="hi-IN"/>
        </w:rPr>
        <w:t>कुबुल</w:t>
      </w:r>
      <w:r w:rsidRPr="00FE6813">
        <w:rPr>
          <w:cs/>
          <w:lang w:bidi="hi-IN"/>
        </w:rPr>
        <w:t xml:space="preserve"> </w:t>
      </w:r>
      <w:r w:rsidRPr="00FE6813">
        <w:rPr>
          <w:rFonts w:hint="cs"/>
          <w:cs/>
          <w:lang w:bidi="hi-IN"/>
        </w:rPr>
        <w:t>फरमाऐ</w:t>
      </w:r>
      <w:r w:rsidRPr="00FE6813">
        <w:rPr>
          <w:cs/>
          <w:lang w:bidi="hi-IN"/>
        </w:rPr>
        <w:t xml:space="preserve"> </w:t>
      </w:r>
      <w:r w:rsidRPr="00FE6813">
        <w:rPr>
          <w:rFonts w:hint="cs"/>
          <w:cs/>
          <w:lang w:bidi="hi-IN"/>
        </w:rPr>
        <w:t>और</w:t>
      </w:r>
      <w:r w:rsidRPr="00FE6813">
        <w:rPr>
          <w:cs/>
          <w:lang w:bidi="hi-IN"/>
        </w:rPr>
        <w:t xml:space="preserve"> </w:t>
      </w:r>
      <w:r w:rsidRPr="00FE6813">
        <w:rPr>
          <w:rFonts w:hint="cs"/>
          <w:cs/>
          <w:lang w:bidi="hi-IN"/>
        </w:rPr>
        <w:t>इमाम</w:t>
      </w:r>
      <w:r w:rsidRPr="00FE6813">
        <w:rPr>
          <w:cs/>
          <w:lang w:bidi="hi-IN"/>
        </w:rPr>
        <w:t xml:space="preserve"> </w:t>
      </w:r>
      <w:r w:rsidRPr="00FE6813">
        <w:rPr>
          <w:rFonts w:hint="cs"/>
          <w:cs/>
          <w:lang w:bidi="hi-IN"/>
        </w:rPr>
        <w:t>हुसैन</w:t>
      </w:r>
      <w:r w:rsidRPr="00FE6813">
        <w:rPr>
          <w:cs/>
          <w:lang w:bidi="hi-IN"/>
        </w:rPr>
        <w:t xml:space="preserve"> (</w:t>
      </w:r>
      <w:r w:rsidRPr="00FE6813">
        <w:rPr>
          <w:rFonts w:hint="cs"/>
          <w:cs/>
          <w:lang w:bidi="hi-IN"/>
        </w:rPr>
        <w:t>अ</w:t>
      </w:r>
      <w:r w:rsidRPr="00FE6813">
        <w:rPr>
          <w:cs/>
          <w:lang w:bidi="hi-IN"/>
        </w:rPr>
        <w:t xml:space="preserve">.) </w:t>
      </w:r>
      <w:r w:rsidRPr="00FE6813">
        <w:rPr>
          <w:rFonts w:hint="cs"/>
          <w:cs/>
          <w:lang w:bidi="hi-IN"/>
        </w:rPr>
        <w:t>फाउनडेशन</w:t>
      </w:r>
      <w:r w:rsidRPr="00FE6813">
        <w:rPr>
          <w:cs/>
          <w:lang w:bidi="hi-IN"/>
        </w:rPr>
        <w:t xml:space="preserve"> </w:t>
      </w:r>
      <w:r w:rsidRPr="00FE6813">
        <w:rPr>
          <w:rFonts w:hint="cs"/>
          <w:cs/>
          <w:lang w:bidi="hi-IN"/>
        </w:rPr>
        <w:t>को</w:t>
      </w:r>
      <w:r w:rsidRPr="00FE6813">
        <w:rPr>
          <w:cs/>
          <w:lang w:bidi="hi-IN"/>
        </w:rPr>
        <w:t xml:space="preserve"> </w:t>
      </w:r>
      <w:r w:rsidRPr="00FE6813">
        <w:rPr>
          <w:rFonts w:hint="cs"/>
          <w:cs/>
          <w:lang w:bidi="hi-IN"/>
        </w:rPr>
        <w:t>तरक्की</w:t>
      </w:r>
      <w:r w:rsidRPr="00FE6813">
        <w:rPr>
          <w:cs/>
          <w:lang w:bidi="hi-IN"/>
        </w:rPr>
        <w:t xml:space="preserve"> </w:t>
      </w:r>
      <w:r w:rsidRPr="00FE6813">
        <w:rPr>
          <w:rFonts w:hint="cs"/>
          <w:cs/>
          <w:lang w:bidi="hi-IN"/>
        </w:rPr>
        <w:t>इनायत</w:t>
      </w:r>
      <w:r w:rsidRPr="00FE6813">
        <w:rPr>
          <w:cs/>
          <w:lang w:bidi="hi-IN"/>
        </w:rPr>
        <w:t xml:space="preserve"> </w:t>
      </w:r>
      <w:r w:rsidRPr="00FE6813">
        <w:rPr>
          <w:rFonts w:hint="cs"/>
          <w:cs/>
          <w:lang w:bidi="hi-IN"/>
        </w:rPr>
        <w:t>फरमाए</w:t>
      </w:r>
      <w:r w:rsidRPr="00FE6813">
        <w:rPr>
          <w:cs/>
          <w:lang w:bidi="hi-IN"/>
        </w:rPr>
        <w:t xml:space="preserve"> </w:t>
      </w:r>
      <w:r w:rsidRPr="00FE6813">
        <w:rPr>
          <w:rFonts w:hint="cs"/>
          <w:cs/>
          <w:lang w:bidi="hi-IN"/>
        </w:rPr>
        <w:t>कि</w:t>
      </w:r>
      <w:r w:rsidRPr="00FE6813">
        <w:rPr>
          <w:cs/>
          <w:lang w:bidi="hi-IN"/>
        </w:rPr>
        <w:t xml:space="preserve"> </w:t>
      </w:r>
      <w:r w:rsidRPr="00FE6813">
        <w:rPr>
          <w:rFonts w:hint="cs"/>
          <w:cs/>
          <w:lang w:bidi="hi-IN"/>
        </w:rPr>
        <w:t>जिन्होने</w:t>
      </w:r>
      <w:r w:rsidRPr="00FE6813">
        <w:rPr>
          <w:cs/>
          <w:lang w:bidi="hi-IN"/>
        </w:rPr>
        <w:t xml:space="preserve"> </w:t>
      </w:r>
      <w:r w:rsidRPr="00FE6813">
        <w:rPr>
          <w:rFonts w:hint="cs"/>
          <w:cs/>
          <w:lang w:bidi="hi-IN"/>
        </w:rPr>
        <w:t>इस</w:t>
      </w:r>
      <w:r w:rsidRPr="00FE6813">
        <w:rPr>
          <w:cs/>
          <w:lang w:bidi="hi-IN"/>
        </w:rPr>
        <w:t xml:space="preserve"> </w:t>
      </w:r>
      <w:r w:rsidRPr="00FE6813">
        <w:rPr>
          <w:rFonts w:hint="cs"/>
          <w:cs/>
          <w:lang w:bidi="hi-IN"/>
        </w:rPr>
        <w:t>किताब</w:t>
      </w:r>
      <w:r w:rsidRPr="00FE6813">
        <w:rPr>
          <w:cs/>
          <w:lang w:bidi="hi-IN"/>
        </w:rPr>
        <w:t xml:space="preserve"> </w:t>
      </w:r>
      <w:r w:rsidRPr="00FE6813">
        <w:rPr>
          <w:rFonts w:hint="cs"/>
          <w:cs/>
          <w:lang w:bidi="hi-IN"/>
        </w:rPr>
        <w:t>को</w:t>
      </w:r>
      <w:r w:rsidRPr="00FE6813">
        <w:rPr>
          <w:cs/>
          <w:lang w:bidi="hi-IN"/>
        </w:rPr>
        <w:t xml:space="preserve"> </w:t>
      </w:r>
      <w:r w:rsidRPr="00FE6813">
        <w:rPr>
          <w:rFonts w:hint="cs"/>
          <w:cs/>
          <w:lang w:bidi="hi-IN"/>
        </w:rPr>
        <w:t>अपनी</w:t>
      </w:r>
      <w:r w:rsidRPr="00FE6813">
        <w:rPr>
          <w:cs/>
          <w:lang w:bidi="hi-IN"/>
        </w:rPr>
        <w:t xml:space="preserve"> </w:t>
      </w:r>
      <w:r w:rsidRPr="00FE6813">
        <w:rPr>
          <w:rFonts w:hint="cs"/>
          <w:cs/>
          <w:lang w:bidi="hi-IN"/>
        </w:rPr>
        <w:t>साइट</w:t>
      </w:r>
      <w:r w:rsidRPr="00FE6813">
        <w:rPr>
          <w:cs/>
          <w:lang w:bidi="hi-IN"/>
        </w:rPr>
        <w:t xml:space="preserve"> (</w:t>
      </w:r>
      <w:r w:rsidRPr="00FE6813">
        <w:rPr>
          <w:rFonts w:hint="cs"/>
          <w:cs/>
          <w:lang w:bidi="hi-IN"/>
        </w:rPr>
        <w:t>अलहसनैन</w:t>
      </w:r>
      <w:r w:rsidRPr="00FE6813">
        <w:rPr>
          <w:cs/>
          <w:lang w:bidi="hi-IN"/>
        </w:rPr>
        <w:t xml:space="preserve"> </w:t>
      </w:r>
      <w:r w:rsidRPr="00FE6813">
        <w:rPr>
          <w:rFonts w:hint="cs"/>
          <w:cs/>
          <w:lang w:bidi="hi-IN"/>
        </w:rPr>
        <w:t>इस्लामी</w:t>
      </w:r>
      <w:r w:rsidRPr="00FE6813">
        <w:rPr>
          <w:cs/>
          <w:lang w:bidi="hi-IN"/>
        </w:rPr>
        <w:t xml:space="preserve"> </w:t>
      </w:r>
      <w:r w:rsidRPr="00FE6813">
        <w:rPr>
          <w:rFonts w:hint="cs"/>
          <w:cs/>
          <w:lang w:bidi="hi-IN"/>
        </w:rPr>
        <w:t>नेटवर्क</w:t>
      </w:r>
      <w:r w:rsidRPr="00FE6813">
        <w:rPr>
          <w:cs/>
          <w:lang w:bidi="hi-IN"/>
        </w:rPr>
        <w:t xml:space="preserve">) </w:t>
      </w:r>
      <w:r w:rsidRPr="00FE6813">
        <w:rPr>
          <w:rFonts w:hint="cs"/>
          <w:cs/>
          <w:lang w:bidi="hi-IN"/>
        </w:rPr>
        <w:t>के</w:t>
      </w:r>
      <w:r w:rsidRPr="00FE6813">
        <w:rPr>
          <w:cs/>
          <w:lang w:bidi="hi-IN"/>
        </w:rPr>
        <w:t xml:space="preserve"> </w:t>
      </w:r>
      <w:r w:rsidRPr="00FE6813">
        <w:rPr>
          <w:rFonts w:hint="cs"/>
          <w:cs/>
          <w:lang w:bidi="hi-IN"/>
        </w:rPr>
        <w:t>लिऐ</w:t>
      </w:r>
      <w:r w:rsidRPr="00FE6813">
        <w:rPr>
          <w:cs/>
          <w:lang w:bidi="hi-IN"/>
        </w:rPr>
        <w:t xml:space="preserve"> </w:t>
      </w:r>
      <w:r w:rsidRPr="00FE6813">
        <w:rPr>
          <w:rFonts w:hint="cs"/>
          <w:cs/>
          <w:lang w:bidi="hi-IN"/>
        </w:rPr>
        <w:t>हिन्दी</w:t>
      </w:r>
      <w:r w:rsidRPr="00FE6813">
        <w:rPr>
          <w:cs/>
          <w:lang w:bidi="hi-IN"/>
        </w:rPr>
        <w:t xml:space="preserve"> </w:t>
      </w:r>
      <w:r w:rsidRPr="00FE6813">
        <w:rPr>
          <w:rFonts w:hint="cs"/>
          <w:cs/>
          <w:lang w:bidi="hi-IN"/>
        </w:rPr>
        <w:t>मे</w:t>
      </w:r>
      <w:r w:rsidRPr="00FE6813">
        <w:rPr>
          <w:cs/>
          <w:lang w:bidi="hi-IN"/>
        </w:rPr>
        <w:t xml:space="preserve"> </w:t>
      </w:r>
      <w:r w:rsidRPr="00FE6813">
        <w:rPr>
          <w:rFonts w:hint="cs"/>
          <w:cs/>
          <w:lang w:bidi="hi-IN"/>
        </w:rPr>
        <w:t>टाइप</w:t>
      </w:r>
      <w:r w:rsidRPr="00FE6813">
        <w:rPr>
          <w:cs/>
          <w:lang w:bidi="hi-IN"/>
        </w:rPr>
        <w:t xml:space="preserve"> </w:t>
      </w:r>
      <w:r w:rsidRPr="00FE6813">
        <w:rPr>
          <w:rFonts w:hint="cs"/>
          <w:cs/>
          <w:lang w:bidi="hi-IN"/>
        </w:rPr>
        <w:t>कराया।</w:t>
      </w:r>
      <w:r w:rsidRPr="00FE6813">
        <w:rPr>
          <w:cs/>
          <w:lang w:bidi="hi-IN"/>
        </w:rPr>
        <w:t xml:space="preserve"> </w:t>
      </w:r>
      <w:r w:rsidRPr="00FE6813">
        <w:t>}]</w:t>
      </w:r>
    </w:p>
    <w:p w:rsidR="005C088B" w:rsidRDefault="00FE6813" w:rsidP="00FE6813">
      <w:pPr>
        <w:pStyle w:val="libNormal"/>
      </w:pPr>
      <w:r w:rsidRPr="00FE6813">
        <w:t>22 10 .2017</w:t>
      </w:r>
      <w:r w:rsidR="005C088B">
        <w:br w:type="page"/>
      </w:r>
    </w:p>
    <w:sdt>
      <w:sdtPr>
        <w:id w:val="101120516"/>
        <w:docPartObj>
          <w:docPartGallery w:val="Table of Contents"/>
          <w:docPartUnique/>
        </w:docPartObj>
      </w:sdtPr>
      <w:sdtEndPr>
        <w:rPr>
          <w:rFonts w:ascii="Calibri" w:hAnsi="Calibri" w:cs="Arial"/>
          <w:color w:val="auto"/>
          <w:sz w:val="32"/>
          <w:szCs w:val="32"/>
        </w:rPr>
      </w:sdtEndPr>
      <w:sdtContent>
        <w:p w:rsidR="00F51B51" w:rsidRDefault="00F51B51" w:rsidP="00C74AD2">
          <w:pPr>
            <w:pStyle w:val="libNormal"/>
            <w:rPr>
              <w:lang w:bidi="hi-IN"/>
            </w:rPr>
          </w:pPr>
          <w:r>
            <w:rPr>
              <w:rFonts w:hint="cs"/>
              <w:cs/>
              <w:lang w:bidi="hi-IN"/>
            </w:rPr>
            <w:t>फेहरिस्त</w:t>
          </w:r>
        </w:p>
        <w:p w:rsidR="00F277C2" w:rsidRDefault="00026458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r w:rsidRPr="00026458">
            <w:fldChar w:fldCharType="begin"/>
          </w:r>
          <w:r w:rsidR="00F51B51">
            <w:instrText xml:space="preserve"> TOC \o "1-3" \h \z \u </w:instrText>
          </w:r>
          <w:r w:rsidRPr="00026458">
            <w:fldChar w:fldCharType="separate"/>
          </w:r>
          <w:hyperlink w:anchor="_Toc496726243" w:history="1">
            <w:r w:rsidR="00F277C2" w:rsidRPr="00FC5309">
              <w:rPr>
                <w:rStyle w:val="Hyperlink"/>
                <w:rFonts w:cs="Mangal" w:hint="cs"/>
                <w:noProof/>
                <w:cs/>
                <w:lang w:bidi="hi-IN"/>
              </w:rPr>
              <w:t>पेश</w:t>
            </w:r>
            <w:r w:rsidR="00F277C2" w:rsidRPr="00FC530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="00F277C2" w:rsidRPr="00FC5309">
              <w:rPr>
                <w:rStyle w:val="Hyperlink"/>
                <w:rFonts w:cs="Mangal" w:hint="cs"/>
                <w:noProof/>
                <w:cs/>
                <w:lang w:bidi="hi-IN"/>
              </w:rPr>
              <w:t>लफ्ज़</w:t>
            </w:r>
            <w:r w:rsidR="00F277C2">
              <w:rPr>
                <w:noProof/>
                <w:webHidden/>
              </w:rPr>
              <w:tab/>
            </w:r>
            <w:r w:rsidR="00F277C2">
              <w:rPr>
                <w:noProof/>
                <w:webHidden/>
              </w:rPr>
              <w:fldChar w:fldCharType="begin"/>
            </w:r>
            <w:r w:rsidR="00F277C2">
              <w:rPr>
                <w:noProof/>
                <w:webHidden/>
              </w:rPr>
              <w:instrText xml:space="preserve"> PAGEREF _Toc496726243 \h </w:instrText>
            </w:r>
            <w:r w:rsidR="00F277C2">
              <w:rPr>
                <w:noProof/>
                <w:webHidden/>
              </w:rPr>
            </w:r>
            <w:r w:rsidR="00F277C2">
              <w:rPr>
                <w:noProof/>
                <w:webHidden/>
              </w:rPr>
              <w:fldChar w:fldCharType="separate"/>
            </w:r>
            <w:r w:rsidR="00F277C2">
              <w:rPr>
                <w:noProof/>
                <w:webHidden/>
              </w:rPr>
              <w:t>2</w:t>
            </w:r>
            <w:r w:rsidR="00F277C2">
              <w:rPr>
                <w:noProof/>
                <w:webHidden/>
              </w:rPr>
              <w:fldChar w:fldCharType="end"/>
            </w:r>
          </w:hyperlink>
        </w:p>
        <w:p w:rsidR="00F277C2" w:rsidRDefault="00F277C2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96726244" w:history="1">
            <w:r w:rsidRPr="00FC5309">
              <w:rPr>
                <w:rStyle w:val="Hyperlink"/>
                <w:rFonts w:cs="Mangal" w:hint="cs"/>
                <w:noProof/>
                <w:cs/>
                <w:lang w:bidi="hi-IN"/>
              </w:rPr>
              <w:t>ख़्वाब</w:t>
            </w:r>
            <w:r w:rsidRPr="00FC530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FC5309">
              <w:rPr>
                <w:rStyle w:val="Hyperlink"/>
                <w:rFonts w:cs="Mangal" w:hint="cs"/>
                <w:noProof/>
                <w:cs/>
                <w:lang w:bidi="hi-IN"/>
              </w:rPr>
              <w:t>की</w:t>
            </w:r>
            <w:r w:rsidRPr="00FC530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FC5309">
              <w:rPr>
                <w:rStyle w:val="Hyperlink"/>
                <w:rFonts w:cs="Mangal" w:hint="cs"/>
                <w:noProof/>
                <w:cs/>
                <w:lang w:bidi="hi-IN"/>
              </w:rPr>
              <w:t>पहली</w:t>
            </w:r>
            <w:r w:rsidRPr="00FC530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FC5309">
              <w:rPr>
                <w:rStyle w:val="Hyperlink"/>
                <w:rFonts w:cs="Mangal" w:hint="cs"/>
                <w:noProof/>
                <w:cs/>
                <w:lang w:bidi="hi-IN"/>
              </w:rPr>
              <w:t>क़िस्म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_Toc496726244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277C2" w:rsidRDefault="00F277C2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96726245" w:history="1">
            <w:r w:rsidRPr="00FC5309">
              <w:rPr>
                <w:rStyle w:val="Hyperlink"/>
                <w:rFonts w:cs="Mangal" w:hint="cs"/>
                <w:noProof/>
                <w:cs/>
                <w:lang w:bidi="hi-IN"/>
              </w:rPr>
              <w:t>चन्द</w:t>
            </w:r>
            <w:r w:rsidRPr="00FC530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FC5309">
              <w:rPr>
                <w:rStyle w:val="Hyperlink"/>
                <w:rFonts w:cs="Mangal" w:hint="cs"/>
                <w:noProof/>
                <w:cs/>
                <w:lang w:bidi="hi-IN"/>
              </w:rPr>
              <w:t>अहम</w:t>
            </w:r>
            <w:r w:rsidRPr="00FC530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FC5309">
              <w:rPr>
                <w:rStyle w:val="Hyperlink"/>
                <w:rFonts w:cs="Mangal" w:hint="cs"/>
                <w:noProof/>
                <w:cs/>
                <w:lang w:bidi="hi-IN"/>
              </w:rPr>
              <w:t>ख्वाब</w:t>
            </w:r>
            <w:r w:rsidRPr="00FC530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FC5309">
              <w:rPr>
                <w:rStyle w:val="Hyperlink"/>
                <w:rFonts w:cs="Mangal" w:hint="cs"/>
                <w:noProof/>
                <w:cs/>
                <w:lang w:bidi="hi-IN"/>
              </w:rPr>
              <w:t>का</w:t>
            </w:r>
            <w:r w:rsidRPr="00FC530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FC5309">
              <w:rPr>
                <w:rStyle w:val="Hyperlink"/>
                <w:rFonts w:cs="Mangal" w:hint="cs"/>
                <w:noProof/>
                <w:cs/>
                <w:lang w:bidi="hi-IN"/>
              </w:rPr>
              <w:t>ज़िक्र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_Toc496726245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277C2" w:rsidRDefault="00F277C2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96726246" w:history="1">
            <w:r w:rsidRPr="00FC5309">
              <w:rPr>
                <w:rStyle w:val="Hyperlink"/>
                <w:rFonts w:cs="Mangal" w:hint="cs"/>
                <w:noProof/>
                <w:cs/>
                <w:lang w:bidi="hi-IN"/>
              </w:rPr>
              <w:t>जुदूले</w:t>
            </w:r>
            <w:r w:rsidRPr="00FC530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FC5309">
              <w:rPr>
                <w:rStyle w:val="Hyperlink"/>
                <w:rFonts w:cs="Mangal" w:hint="cs"/>
                <w:noProof/>
                <w:cs/>
                <w:lang w:bidi="hi-IN"/>
              </w:rPr>
              <w:t>तारीख़े</w:t>
            </w:r>
            <w:r w:rsidRPr="00FC530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FC5309">
              <w:rPr>
                <w:rStyle w:val="Hyperlink"/>
                <w:rFonts w:cs="Mangal" w:hint="cs"/>
                <w:noProof/>
                <w:cs/>
                <w:lang w:bidi="hi-IN"/>
              </w:rPr>
              <w:t>चान्द</w:t>
            </w:r>
            <w:r w:rsidRPr="00FC530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FC5309">
              <w:rPr>
                <w:rStyle w:val="Hyperlink"/>
                <w:rFonts w:cs="Mangal" w:hint="cs"/>
                <w:noProof/>
                <w:cs/>
                <w:lang w:bidi="hi-IN"/>
              </w:rPr>
              <w:t>और</w:t>
            </w:r>
            <w:r w:rsidRPr="00FC530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FC5309">
              <w:rPr>
                <w:rStyle w:val="Hyperlink"/>
                <w:rFonts w:cs="Mangal" w:hint="cs"/>
                <w:noProof/>
                <w:cs/>
                <w:lang w:bidi="hi-IN"/>
              </w:rPr>
              <w:t>ताबीरे</w:t>
            </w:r>
            <w:r w:rsidRPr="00FC530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FC5309">
              <w:rPr>
                <w:rStyle w:val="Hyperlink"/>
                <w:rFonts w:cs="Mangal" w:hint="cs"/>
                <w:noProof/>
                <w:cs/>
                <w:lang w:bidi="hi-IN"/>
              </w:rPr>
              <w:t>ख़्वाब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_Toc496726246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277C2" w:rsidRDefault="00F277C2">
          <w:pPr>
            <w:pStyle w:val="TOC2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496726247" w:history="1">
            <w:r w:rsidRPr="00FC5309">
              <w:rPr>
                <w:rStyle w:val="Hyperlink"/>
                <w:rFonts w:cs="Mangal" w:hint="cs"/>
                <w:noProof/>
                <w:cs/>
                <w:lang w:bidi="hi-IN"/>
              </w:rPr>
              <w:t>तारीख़</w:t>
            </w:r>
            <w:r w:rsidRPr="00FC530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FC5309">
              <w:rPr>
                <w:rStyle w:val="Hyperlink"/>
                <w:rFonts w:cs="Mangal" w:hint="cs"/>
                <w:noProof/>
                <w:cs/>
                <w:lang w:bidi="hi-IN"/>
              </w:rPr>
              <w:t>शब</w:t>
            </w:r>
            <w:r w:rsidRPr="00FC530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FC5309">
              <w:rPr>
                <w:rStyle w:val="Hyperlink"/>
                <w:rFonts w:cs="Mangal" w:hint="cs"/>
                <w:noProof/>
                <w:cs/>
                <w:lang w:bidi="hi-IN"/>
              </w:rPr>
              <w:t>ताबीरे</w:t>
            </w:r>
            <w:r w:rsidRPr="00FC530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FC5309">
              <w:rPr>
                <w:rStyle w:val="Hyperlink"/>
                <w:rFonts w:cs="Mangal" w:hint="cs"/>
                <w:noProof/>
                <w:cs/>
                <w:lang w:bidi="hi-IN"/>
              </w:rPr>
              <w:t>ख़्वाब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_Toc496726247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277C2" w:rsidRDefault="00F277C2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96726248" w:history="1">
            <w:r w:rsidRPr="00FC5309">
              <w:rPr>
                <w:rStyle w:val="Hyperlink"/>
                <w:rFonts w:cs="Mangal"/>
                <w:noProof/>
                <w:cs/>
                <w:lang w:bidi="hi-IN"/>
              </w:rPr>
              <w:t>(</w:t>
            </w:r>
            <w:r w:rsidRPr="00FC5309">
              <w:rPr>
                <w:rStyle w:val="Hyperlink"/>
                <w:rFonts w:cs="Mangal" w:hint="cs"/>
                <w:noProof/>
                <w:cs/>
                <w:lang w:bidi="hi-IN"/>
              </w:rPr>
              <w:t>अलिफ</w:t>
            </w:r>
            <w:r w:rsidRPr="00FC5309">
              <w:rPr>
                <w:rStyle w:val="Hyperlink"/>
                <w:rFonts w:cs="Mangal"/>
                <w:noProof/>
                <w:cs/>
                <w:lang w:bidi="hi-IN"/>
              </w:rPr>
              <w:t>-</w:t>
            </w:r>
            <w:r w:rsidRPr="00FC5309">
              <w:rPr>
                <w:rStyle w:val="Hyperlink"/>
                <w:rFonts w:cs="Mangal" w:hint="cs"/>
                <w:noProof/>
                <w:cs/>
                <w:lang w:bidi="hi-IN"/>
              </w:rPr>
              <w:t>अ</w:t>
            </w:r>
            <w:r w:rsidRPr="00FC5309">
              <w:rPr>
                <w:rStyle w:val="Hyperlink"/>
                <w:rFonts w:cs="Mangal"/>
                <w:noProof/>
                <w:cs/>
                <w:lang w:bidi="hi-IN"/>
              </w:rPr>
              <w:t>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_Toc496726248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277C2" w:rsidRDefault="00F277C2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96726249" w:history="1">
            <w:r w:rsidRPr="00FC5309">
              <w:rPr>
                <w:rStyle w:val="Hyperlink"/>
                <w:noProof/>
              </w:rPr>
              <w:t>(</w:t>
            </w:r>
            <w:r w:rsidRPr="00FC5309">
              <w:rPr>
                <w:rStyle w:val="Hyperlink"/>
                <w:rFonts w:cs="Mangal" w:hint="cs"/>
                <w:noProof/>
                <w:cs/>
                <w:lang w:bidi="hi-IN"/>
              </w:rPr>
              <w:t>पे</w:t>
            </w:r>
            <w:r w:rsidRPr="00FC5309">
              <w:rPr>
                <w:rStyle w:val="Hyperlink"/>
                <w:rFonts w:cs="Mangal"/>
                <w:noProof/>
                <w:cs/>
                <w:lang w:bidi="hi-IN"/>
              </w:rPr>
              <w:t>.)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_Toc496726249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277C2" w:rsidRDefault="00F277C2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96726250" w:history="1">
            <w:r w:rsidRPr="00FC5309">
              <w:rPr>
                <w:rStyle w:val="Hyperlink"/>
                <w:rFonts w:cs="Mangal"/>
                <w:noProof/>
                <w:cs/>
                <w:lang w:bidi="hi-IN"/>
              </w:rPr>
              <w:t>(</w:t>
            </w:r>
            <w:r w:rsidRPr="00FC5309">
              <w:rPr>
                <w:rStyle w:val="Hyperlink"/>
                <w:rFonts w:cs="Mangal" w:hint="cs"/>
                <w:noProof/>
                <w:cs/>
                <w:lang w:bidi="hi-IN"/>
              </w:rPr>
              <w:t>ते</w:t>
            </w:r>
            <w:r w:rsidRPr="00FC5309">
              <w:rPr>
                <w:rStyle w:val="Hyperlink"/>
                <w:rFonts w:cs="Mangal"/>
                <w:noProof/>
                <w:cs/>
                <w:lang w:bidi="hi-IN"/>
              </w:rPr>
              <w:t>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_Toc496726250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277C2" w:rsidRDefault="00F277C2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96726251" w:history="1">
            <w:r w:rsidRPr="00FC5309">
              <w:rPr>
                <w:rStyle w:val="Hyperlink"/>
                <w:rFonts w:cs="Mangal"/>
                <w:noProof/>
                <w:cs/>
                <w:lang w:bidi="hi-IN"/>
              </w:rPr>
              <w:t>(</w:t>
            </w:r>
            <w:r w:rsidRPr="00FC5309">
              <w:rPr>
                <w:rStyle w:val="Hyperlink"/>
                <w:rFonts w:cs="Mangal" w:hint="cs"/>
                <w:noProof/>
                <w:cs/>
                <w:lang w:bidi="hi-IN"/>
              </w:rPr>
              <w:t>टे</w:t>
            </w:r>
            <w:r w:rsidRPr="00FC5309">
              <w:rPr>
                <w:rStyle w:val="Hyperlink"/>
                <w:rFonts w:cs="Mangal"/>
                <w:noProof/>
                <w:cs/>
                <w:lang w:bidi="hi-IN"/>
              </w:rPr>
              <w:t>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_Toc496726251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277C2" w:rsidRDefault="00F277C2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96726252" w:history="1">
            <w:r w:rsidRPr="00FC5309">
              <w:rPr>
                <w:rStyle w:val="Hyperlink"/>
                <w:rFonts w:cs="Mangal"/>
                <w:noProof/>
                <w:cs/>
                <w:lang w:bidi="hi-IN"/>
              </w:rPr>
              <w:t>(</w:t>
            </w:r>
            <w:r w:rsidRPr="00FC5309">
              <w:rPr>
                <w:rStyle w:val="Hyperlink"/>
                <w:rFonts w:cs="Mangal" w:hint="cs"/>
                <w:noProof/>
                <w:cs/>
                <w:lang w:bidi="hi-IN"/>
              </w:rPr>
              <w:t>जीम</w:t>
            </w:r>
            <w:r w:rsidRPr="00FC5309">
              <w:rPr>
                <w:rStyle w:val="Hyperlink"/>
                <w:rFonts w:cs="Mangal"/>
                <w:noProof/>
                <w:cs/>
                <w:lang w:bidi="hi-IN"/>
              </w:rPr>
              <w:t>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_Toc496726252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277C2" w:rsidRDefault="00F277C2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96726253" w:history="1">
            <w:r w:rsidRPr="00FC5309">
              <w:rPr>
                <w:rStyle w:val="Hyperlink"/>
                <w:rFonts w:cs="Mangal"/>
                <w:noProof/>
                <w:cs/>
                <w:lang w:bidi="hi-IN"/>
              </w:rPr>
              <w:t>(</w:t>
            </w:r>
            <w:r w:rsidRPr="00FC5309">
              <w:rPr>
                <w:rStyle w:val="Hyperlink"/>
                <w:rFonts w:cs="Mangal" w:hint="cs"/>
                <w:noProof/>
                <w:cs/>
                <w:lang w:bidi="hi-IN"/>
              </w:rPr>
              <w:t>च</w:t>
            </w:r>
            <w:r w:rsidRPr="00FC5309">
              <w:rPr>
                <w:rStyle w:val="Hyperlink"/>
                <w:rFonts w:cs="Mangal"/>
                <w:noProof/>
                <w:cs/>
                <w:lang w:bidi="hi-IN"/>
              </w:rPr>
              <w:t>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_Toc496726253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277C2" w:rsidRDefault="00F277C2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96726254" w:history="1">
            <w:r w:rsidRPr="00FC5309">
              <w:rPr>
                <w:rStyle w:val="Hyperlink"/>
                <w:rFonts w:cs="Mangal"/>
                <w:noProof/>
                <w:cs/>
                <w:lang w:bidi="hi-IN"/>
              </w:rPr>
              <w:t>(</w:t>
            </w:r>
            <w:r w:rsidRPr="00FC5309">
              <w:rPr>
                <w:rStyle w:val="Hyperlink"/>
                <w:rFonts w:cs="Mangal" w:hint="cs"/>
                <w:noProof/>
                <w:cs/>
                <w:lang w:bidi="hi-IN"/>
              </w:rPr>
              <w:t>हे</w:t>
            </w:r>
            <w:r w:rsidRPr="00FC5309">
              <w:rPr>
                <w:rStyle w:val="Hyperlink"/>
                <w:rFonts w:cs="Mangal"/>
                <w:noProof/>
                <w:cs/>
                <w:lang w:bidi="hi-IN"/>
              </w:rPr>
              <w:t>.)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_Toc496726254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277C2" w:rsidRDefault="00F277C2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96726255" w:history="1">
            <w:r w:rsidRPr="00FC5309">
              <w:rPr>
                <w:rStyle w:val="Hyperlink"/>
                <w:rFonts w:cs="Mangal"/>
                <w:noProof/>
                <w:cs/>
                <w:lang w:bidi="hi-IN"/>
              </w:rPr>
              <w:t>(</w:t>
            </w:r>
            <w:r w:rsidRPr="00FC5309">
              <w:rPr>
                <w:rStyle w:val="Hyperlink"/>
                <w:rFonts w:cs="Mangal" w:hint="cs"/>
                <w:noProof/>
                <w:cs/>
                <w:lang w:bidi="hi-IN"/>
              </w:rPr>
              <w:t>खे</w:t>
            </w:r>
            <w:r w:rsidRPr="00FC5309">
              <w:rPr>
                <w:rStyle w:val="Hyperlink"/>
                <w:rFonts w:cs="Mangal"/>
                <w:noProof/>
                <w:cs/>
                <w:lang w:bidi="hi-IN"/>
              </w:rPr>
              <w:t>.)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_Toc496726255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277C2" w:rsidRDefault="00F277C2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96726256" w:history="1">
            <w:r w:rsidRPr="00FC5309">
              <w:rPr>
                <w:rStyle w:val="Hyperlink"/>
                <w:rFonts w:cs="Mangal"/>
                <w:noProof/>
                <w:cs/>
                <w:lang w:bidi="hi-IN"/>
              </w:rPr>
              <w:t>(</w:t>
            </w:r>
            <w:r w:rsidRPr="00FC5309">
              <w:rPr>
                <w:rStyle w:val="Hyperlink"/>
                <w:rFonts w:cs="Mangal" w:hint="cs"/>
                <w:noProof/>
                <w:cs/>
                <w:lang w:bidi="hi-IN"/>
              </w:rPr>
              <w:t>द</w:t>
            </w:r>
            <w:r w:rsidRPr="00FC5309">
              <w:rPr>
                <w:rStyle w:val="Hyperlink"/>
                <w:rFonts w:cs="Mangal"/>
                <w:noProof/>
                <w:cs/>
                <w:lang w:bidi="hi-IN"/>
              </w:rPr>
              <w:t>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_Toc496726256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277C2" w:rsidRDefault="00F277C2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96726257" w:history="1">
            <w:r w:rsidRPr="00FC5309">
              <w:rPr>
                <w:rStyle w:val="Hyperlink"/>
                <w:rFonts w:cs="Mangal"/>
                <w:noProof/>
                <w:cs/>
                <w:lang w:bidi="hi-IN"/>
              </w:rPr>
              <w:t>(</w:t>
            </w:r>
            <w:r w:rsidRPr="00FC5309">
              <w:rPr>
                <w:rStyle w:val="Hyperlink"/>
                <w:rFonts w:cs="Mangal" w:hint="cs"/>
                <w:noProof/>
                <w:cs/>
                <w:lang w:bidi="hi-IN"/>
              </w:rPr>
              <w:t>ड</w:t>
            </w:r>
            <w:r w:rsidRPr="00FC5309">
              <w:rPr>
                <w:rStyle w:val="Hyperlink"/>
                <w:rFonts w:cs="Mangal"/>
                <w:noProof/>
                <w:cs/>
                <w:lang w:bidi="hi-IN"/>
              </w:rPr>
              <w:t>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_Toc496726257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277C2" w:rsidRDefault="00F277C2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96726258" w:history="1">
            <w:r w:rsidRPr="00FC5309">
              <w:rPr>
                <w:rStyle w:val="Hyperlink"/>
                <w:rFonts w:cs="Mangal"/>
                <w:noProof/>
                <w:cs/>
                <w:lang w:bidi="hi-IN"/>
              </w:rPr>
              <w:t>(</w:t>
            </w:r>
            <w:r w:rsidRPr="00FC5309">
              <w:rPr>
                <w:rStyle w:val="Hyperlink"/>
                <w:rFonts w:cs="Mangal" w:hint="cs"/>
                <w:noProof/>
                <w:cs/>
                <w:lang w:bidi="hi-IN"/>
              </w:rPr>
              <w:t>ज़</w:t>
            </w:r>
            <w:r w:rsidRPr="00FC5309">
              <w:rPr>
                <w:rStyle w:val="Hyperlink"/>
                <w:rFonts w:cs="Mangal"/>
                <w:noProof/>
                <w:cs/>
                <w:lang w:bidi="hi-IN"/>
              </w:rPr>
              <w:t>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_Toc496726258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277C2" w:rsidRDefault="00F277C2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96726259" w:history="1">
            <w:r w:rsidRPr="00FC5309">
              <w:rPr>
                <w:rStyle w:val="Hyperlink"/>
                <w:rFonts w:cs="Mangal"/>
                <w:noProof/>
                <w:cs/>
                <w:lang w:bidi="hi-IN"/>
              </w:rPr>
              <w:t>(</w:t>
            </w:r>
            <w:r w:rsidRPr="00FC5309">
              <w:rPr>
                <w:rStyle w:val="Hyperlink"/>
                <w:rFonts w:cs="Mangal" w:hint="cs"/>
                <w:noProof/>
                <w:cs/>
                <w:lang w:bidi="hi-IN"/>
              </w:rPr>
              <w:t>र</w:t>
            </w:r>
            <w:r w:rsidRPr="00FC5309">
              <w:rPr>
                <w:rStyle w:val="Hyperlink"/>
                <w:rFonts w:cs="Mangal"/>
                <w:noProof/>
                <w:cs/>
                <w:lang w:bidi="hi-IN"/>
              </w:rPr>
              <w:t>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_Toc496726259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277C2" w:rsidRDefault="00F277C2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96726260" w:history="1">
            <w:r w:rsidRPr="00FC5309">
              <w:rPr>
                <w:rStyle w:val="Hyperlink"/>
                <w:rFonts w:cs="Mangal"/>
                <w:noProof/>
                <w:cs/>
                <w:lang w:bidi="hi-IN"/>
              </w:rPr>
              <w:t>(</w:t>
            </w:r>
            <w:r w:rsidRPr="00FC5309">
              <w:rPr>
                <w:rStyle w:val="Hyperlink"/>
                <w:rFonts w:cs="Mangal" w:hint="cs"/>
                <w:noProof/>
                <w:cs/>
                <w:lang w:bidi="hi-IN"/>
              </w:rPr>
              <w:t>ज़</w:t>
            </w:r>
            <w:r w:rsidRPr="00FC5309">
              <w:rPr>
                <w:rStyle w:val="Hyperlink"/>
                <w:rFonts w:cs="Mangal"/>
                <w:noProof/>
                <w:cs/>
                <w:lang w:bidi="hi-IN"/>
              </w:rPr>
              <w:t>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_Toc496726260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277C2" w:rsidRDefault="00F277C2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96726261" w:history="1">
            <w:r w:rsidRPr="00FC5309">
              <w:rPr>
                <w:rStyle w:val="Hyperlink"/>
                <w:rFonts w:cs="Mangal"/>
                <w:noProof/>
                <w:cs/>
                <w:lang w:bidi="hi-IN"/>
              </w:rPr>
              <w:t>(</w:t>
            </w:r>
            <w:r w:rsidRPr="00FC5309">
              <w:rPr>
                <w:rStyle w:val="Hyperlink"/>
                <w:rFonts w:cs="Mangal" w:hint="cs"/>
                <w:noProof/>
                <w:cs/>
                <w:lang w:bidi="hi-IN"/>
              </w:rPr>
              <w:t>ज़ै</w:t>
            </w:r>
            <w:r w:rsidRPr="00FC5309">
              <w:rPr>
                <w:rStyle w:val="Hyperlink"/>
                <w:rFonts w:cs="Mangal"/>
                <w:noProof/>
                <w:cs/>
                <w:lang w:bidi="hi-IN"/>
              </w:rPr>
              <w:t>.)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_Toc496726261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277C2" w:rsidRDefault="00F277C2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96726262" w:history="1">
            <w:r w:rsidRPr="00FC5309">
              <w:rPr>
                <w:rStyle w:val="Hyperlink"/>
                <w:rFonts w:cs="Mangal"/>
                <w:noProof/>
                <w:cs/>
                <w:lang w:bidi="hi-IN"/>
              </w:rPr>
              <w:t>(</w:t>
            </w:r>
            <w:r w:rsidRPr="00FC5309">
              <w:rPr>
                <w:rStyle w:val="Hyperlink"/>
                <w:rFonts w:cs="Mangal" w:hint="cs"/>
                <w:noProof/>
                <w:cs/>
                <w:lang w:bidi="hi-IN"/>
              </w:rPr>
              <w:t>स</w:t>
            </w:r>
            <w:r w:rsidRPr="00FC5309">
              <w:rPr>
                <w:rStyle w:val="Hyperlink"/>
                <w:rFonts w:cs="Mangal"/>
                <w:noProof/>
                <w:cs/>
                <w:lang w:bidi="hi-IN"/>
              </w:rPr>
              <w:t>.)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_Toc496726262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160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277C2" w:rsidRDefault="00F277C2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96726263" w:history="1">
            <w:r w:rsidRPr="00FC5309">
              <w:rPr>
                <w:rStyle w:val="Hyperlink"/>
                <w:rFonts w:cs="Mangal"/>
                <w:noProof/>
                <w:cs/>
                <w:lang w:bidi="hi-IN"/>
              </w:rPr>
              <w:t>(</w:t>
            </w:r>
            <w:r w:rsidRPr="00FC5309">
              <w:rPr>
                <w:rStyle w:val="Hyperlink"/>
                <w:rFonts w:cs="Mangal" w:hint="cs"/>
                <w:noProof/>
                <w:cs/>
                <w:lang w:bidi="hi-IN"/>
              </w:rPr>
              <w:t>श</w:t>
            </w:r>
            <w:r w:rsidRPr="00FC5309">
              <w:rPr>
                <w:rStyle w:val="Hyperlink"/>
                <w:rFonts w:cs="Mangal"/>
                <w:noProof/>
                <w:cs/>
                <w:lang w:bidi="hi-IN"/>
              </w:rPr>
              <w:t>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_Toc496726263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177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277C2" w:rsidRDefault="00F277C2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96726264" w:history="1">
            <w:r w:rsidRPr="00FC5309">
              <w:rPr>
                <w:rStyle w:val="Hyperlink"/>
                <w:rFonts w:cs="Mangal"/>
                <w:noProof/>
                <w:cs/>
                <w:lang w:bidi="hi-IN"/>
              </w:rPr>
              <w:t>(</w:t>
            </w:r>
            <w:r w:rsidRPr="00FC5309">
              <w:rPr>
                <w:rStyle w:val="Hyperlink"/>
                <w:rFonts w:cs="Mangal" w:hint="cs"/>
                <w:noProof/>
                <w:cs/>
                <w:lang w:bidi="hi-IN"/>
              </w:rPr>
              <w:t>साद</w:t>
            </w:r>
            <w:r w:rsidRPr="00FC5309">
              <w:rPr>
                <w:rStyle w:val="Hyperlink"/>
                <w:rFonts w:cs="Mangal"/>
                <w:noProof/>
                <w:cs/>
                <w:lang w:bidi="hi-IN"/>
              </w:rPr>
              <w:t>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_Toc496726264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185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277C2" w:rsidRDefault="00F277C2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96726265" w:history="1">
            <w:r w:rsidRPr="00FC5309">
              <w:rPr>
                <w:rStyle w:val="Hyperlink"/>
                <w:rFonts w:cs="Mangal"/>
                <w:noProof/>
                <w:cs/>
                <w:lang w:bidi="hi-IN"/>
              </w:rPr>
              <w:t>(</w:t>
            </w:r>
            <w:r w:rsidRPr="00FC5309">
              <w:rPr>
                <w:rStyle w:val="Hyperlink"/>
                <w:rFonts w:cs="Mangal" w:hint="cs"/>
                <w:noProof/>
                <w:cs/>
                <w:lang w:bidi="hi-IN"/>
              </w:rPr>
              <w:t>ज़ाद</w:t>
            </w:r>
            <w:r w:rsidRPr="00FC5309">
              <w:rPr>
                <w:rStyle w:val="Hyperlink"/>
                <w:rFonts w:cs="Mangal"/>
                <w:noProof/>
                <w:cs/>
                <w:lang w:bidi="hi-IN"/>
              </w:rPr>
              <w:t>-</w:t>
            </w:r>
            <w:r w:rsidRPr="00FC5309">
              <w:rPr>
                <w:rStyle w:val="Hyperlink"/>
                <w:rFonts w:cs="Mangal" w:hint="cs"/>
                <w:noProof/>
                <w:cs/>
                <w:lang w:bidi="hi-IN"/>
              </w:rPr>
              <w:t>ज़</w:t>
            </w:r>
            <w:r w:rsidRPr="00FC5309">
              <w:rPr>
                <w:rStyle w:val="Hyperlink"/>
                <w:rFonts w:cs="Mangal"/>
                <w:noProof/>
                <w:cs/>
                <w:lang w:bidi="hi-IN"/>
              </w:rPr>
              <w:t>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_Toc496726265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187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277C2" w:rsidRDefault="00F277C2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96726266" w:history="1">
            <w:r w:rsidRPr="00FC5309">
              <w:rPr>
                <w:rStyle w:val="Hyperlink"/>
                <w:rFonts w:cs="Mangal"/>
                <w:noProof/>
                <w:cs/>
                <w:lang w:bidi="hi-IN"/>
              </w:rPr>
              <w:t>(</w:t>
            </w:r>
            <w:r w:rsidRPr="00FC5309">
              <w:rPr>
                <w:rStyle w:val="Hyperlink"/>
                <w:rFonts w:cs="Mangal" w:hint="cs"/>
                <w:noProof/>
                <w:cs/>
                <w:lang w:bidi="hi-IN"/>
              </w:rPr>
              <w:t>तो</w:t>
            </w:r>
            <w:r w:rsidRPr="00FC5309">
              <w:rPr>
                <w:rStyle w:val="Hyperlink"/>
                <w:rFonts w:cs="Mangal"/>
                <w:noProof/>
                <w:cs/>
                <w:lang w:bidi="hi-IN"/>
              </w:rPr>
              <w:t>-</w:t>
            </w:r>
            <w:r w:rsidRPr="00FC5309">
              <w:rPr>
                <w:rStyle w:val="Hyperlink"/>
                <w:rFonts w:cs="Mangal" w:hint="cs"/>
                <w:noProof/>
                <w:cs/>
                <w:lang w:bidi="hi-IN"/>
              </w:rPr>
              <w:t>त</w:t>
            </w:r>
            <w:r w:rsidRPr="00FC5309">
              <w:rPr>
                <w:rStyle w:val="Hyperlink"/>
                <w:rFonts w:cs="Mangal"/>
                <w:noProof/>
                <w:cs/>
                <w:lang w:bidi="hi-IN"/>
              </w:rPr>
              <w:t>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_Toc496726266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189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277C2" w:rsidRDefault="00F277C2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96726267" w:history="1">
            <w:r w:rsidRPr="00FC5309">
              <w:rPr>
                <w:rStyle w:val="Hyperlink"/>
                <w:rFonts w:cs="Mangal"/>
                <w:noProof/>
                <w:cs/>
                <w:lang w:bidi="hi-IN"/>
              </w:rPr>
              <w:t>(</w:t>
            </w:r>
            <w:r w:rsidRPr="00FC5309">
              <w:rPr>
                <w:rStyle w:val="Hyperlink"/>
                <w:rFonts w:cs="Mangal" w:hint="cs"/>
                <w:noProof/>
                <w:cs/>
                <w:lang w:bidi="hi-IN"/>
              </w:rPr>
              <w:t>ज़ो</w:t>
            </w:r>
            <w:r w:rsidRPr="00FC5309">
              <w:rPr>
                <w:rStyle w:val="Hyperlink"/>
                <w:rFonts w:cs="Mangal"/>
                <w:noProof/>
                <w:cs/>
                <w:lang w:bidi="hi-IN"/>
              </w:rPr>
              <w:t>-</w:t>
            </w:r>
            <w:r w:rsidRPr="00FC5309">
              <w:rPr>
                <w:rStyle w:val="Hyperlink"/>
                <w:rFonts w:cs="Mangal" w:hint="cs"/>
                <w:noProof/>
                <w:cs/>
                <w:lang w:bidi="hi-IN"/>
              </w:rPr>
              <w:t>ज़</w:t>
            </w:r>
            <w:r w:rsidRPr="00FC5309">
              <w:rPr>
                <w:rStyle w:val="Hyperlink"/>
                <w:rFonts w:cs="Mangal"/>
                <w:noProof/>
                <w:cs/>
                <w:lang w:bidi="hi-IN"/>
              </w:rPr>
              <w:t>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_Toc496726267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192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277C2" w:rsidRDefault="00F277C2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96726268" w:history="1">
            <w:r w:rsidRPr="00FC5309">
              <w:rPr>
                <w:rStyle w:val="Hyperlink"/>
                <w:rFonts w:cs="Mangal"/>
                <w:noProof/>
                <w:cs/>
                <w:lang w:bidi="hi-IN"/>
              </w:rPr>
              <w:t>(</w:t>
            </w:r>
            <w:r w:rsidRPr="00FC5309">
              <w:rPr>
                <w:rStyle w:val="Hyperlink"/>
                <w:rFonts w:cs="Mangal" w:hint="cs"/>
                <w:noProof/>
                <w:cs/>
                <w:lang w:bidi="hi-IN"/>
              </w:rPr>
              <w:t>ऐन</w:t>
            </w:r>
            <w:r w:rsidRPr="00FC5309">
              <w:rPr>
                <w:rStyle w:val="Hyperlink"/>
                <w:rFonts w:cs="Mangal"/>
                <w:noProof/>
                <w:cs/>
                <w:lang w:bidi="hi-IN"/>
              </w:rPr>
              <w:t>-</w:t>
            </w:r>
            <w:r w:rsidRPr="00FC5309">
              <w:rPr>
                <w:rStyle w:val="Hyperlink"/>
                <w:rFonts w:cs="Mangal" w:hint="cs"/>
                <w:noProof/>
                <w:cs/>
                <w:lang w:bidi="hi-IN"/>
              </w:rPr>
              <w:t>ई</w:t>
            </w:r>
            <w:r w:rsidRPr="00FC5309">
              <w:rPr>
                <w:rStyle w:val="Hyperlink"/>
                <w:rFonts w:cs="Mangal"/>
                <w:noProof/>
                <w:cs/>
                <w:lang w:bidi="hi-IN"/>
              </w:rPr>
              <w:t>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_Toc496726268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193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277C2" w:rsidRDefault="00F277C2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96726269" w:history="1">
            <w:r w:rsidRPr="00FC5309">
              <w:rPr>
                <w:rStyle w:val="Hyperlink"/>
                <w:rFonts w:cs="Mangal"/>
                <w:noProof/>
                <w:cs/>
                <w:lang w:bidi="hi-IN"/>
              </w:rPr>
              <w:t>(</w:t>
            </w:r>
            <w:r w:rsidRPr="00FC5309">
              <w:rPr>
                <w:rStyle w:val="Hyperlink"/>
                <w:rFonts w:cs="Mangal" w:hint="cs"/>
                <w:noProof/>
                <w:cs/>
                <w:lang w:bidi="hi-IN"/>
              </w:rPr>
              <w:t>ग़ैन</w:t>
            </w:r>
            <w:r w:rsidRPr="00FC5309">
              <w:rPr>
                <w:rStyle w:val="Hyperlink"/>
                <w:rFonts w:cs="Mangal"/>
                <w:noProof/>
                <w:cs/>
                <w:lang w:bidi="hi-IN"/>
              </w:rPr>
              <w:t>-</w:t>
            </w:r>
            <w:r w:rsidRPr="00FC5309">
              <w:rPr>
                <w:rStyle w:val="Hyperlink"/>
                <w:rFonts w:cs="Mangal" w:hint="cs"/>
                <w:noProof/>
                <w:cs/>
                <w:lang w:bidi="hi-IN"/>
              </w:rPr>
              <w:t>ग</w:t>
            </w:r>
            <w:r w:rsidRPr="00FC5309">
              <w:rPr>
                <w:rStyle w:val="Hyperlink"/>
                <w:rFonts w:cs="Mangal"/>
                <w:noProof/>
                <w:cs/>
                <w:lang w:bidi="hi-IN"/>
              </w:rPr>
              <w:t>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_Toc496726269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200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277C2" w:rsidRDefault="00F277C2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96726270" w:history="1">
            <w:r w:rsidRPr="00FC5309">
              <w:rPr>
                <w:rStyle w:val="Hyperlink"/>
                <w:rFonts w:cs="Mangal"/>
                <w:noProof/>
                <w:cs/>
                <w:lang w:bidi="hi-IN"/>
              </w:rPr>
              <w:t>(</w:t>
            </w:r>
            <w:r w:rsidRPr="00FC5309">
              <w:rPr>
                <w:rStyle w:val="Hyperlink"/>
                <w:rFonts w:cs="Mangal" w:hint="cs"/>
                <w:noProof/>
                <w:cs/>
                <w:lang w:bidi="hi-IN"/>
              </w:rPr>
              <w:t>फ़े</w:t>
            </w:r>
            <w:r w:rsidRPr="00FC5309">
              <w:rPr>
                <w:rStyle w:val="Hyperlink"/>
                <w:rFonts w:cs="Mangal"/>
                <w:noProof/>
                <w:cs/>
                <w:lang w:bidi="hi-IN"/>
              </w:rPr>
              <w:t>-</w:t>
            </w:r>
            <w:r w:rsidRPr="00FC5309">
              <w:rPr>
                <w:rStyle w:val="Hyperlink"/>
                <w:rFonts w:cs="Mangal" w:hint="cs"/>
                <w:noProof/>
                <w:cs/>
                <w:lang w:bidi="hi-IN"/>
              </w:rPr>
              <w:t>फ</w:t>
            </w:r>
            <w:r w:rsidRPr="00FC5309">
              <w:rPr>
                <w:rStyle w:val="Hyperlink"/>
                <w:rFonts w:cs="Mangal"/>
                <w:noProof/>
                <w:cs/>
                <w:lang w:bidi="hi-IN"/>
              </w:rPr>
              <w:t>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_Toc496726270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204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277C2" w:rsidRDefault="00F277C2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96726271" w:history="1">
            <w:r w:rsidRPr="00FC5309">
              <w:rPr>
                <w:rStyle w:val="Hyperlink"/>
                <w:rFonts w:cs="Mangal"/>
                <w:noProof/>
                <w:cs/>
                <w:lang w:bidi="hi-IN"/>
              </w:rPr>
              <w:t>(</w:t>
            </w:r>
            <w:r w:rsidRPr="00FC5309">
              <w:rPr>
                <w:rStyle w:val="Hyperlink"/>
                <w:rFonts w:cs="Mangal" w:hint="cs"/>
                <w:noProof/>
                <w:cs/>
                <w:lang w:bidi="hi-IN"/>
              </w:rPr>
              <w:t>क़ाफ</w:t>
            </w:r>
            <w:r w:rsidRPr="00FC5309">
              <w:rPr>
                <w:rStyle w:val="Hyperlink"/>
                <w:rFonts w:cs="Mangal"/>
                <w:noProof/>
                <w:cs/>
                <w:lang w:bidi="hi-IN"/>
              </w:rPr>
              <w:t>-</w:t>
            </w:r>
            <w:r w:rsidRPr="00FC5309">
              <w:rPr>
                <w:rStyle w:val="Hyperlink"/>
                <w:rFonts w:cs="Mangal" w:hint="cs"/>
                <w:noProof/>
                <w:cs/>
                <w:lang w:bidi="hi-IN"/>
              </w:rPr>
              <w:t>क</w:t>
            </w:r>
            <w:r w:rsidRPr="00FC5309">
              <w:rPr>
                <w:rStyle w:val="Hyperlink"/>
                <w:rFonts w:cs="Mangal"/>
                <w:noProof/>
                <w:cs/>
                <w:lang w:bidi="hi-IN"/>
              </w:rPr>
              <w:t>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_Toc496726271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208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277C2" w:rsidRDefault="00F277C2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96726272" w:history="1">
            <w:r w:rsidRPr="00FC5309">
              <w:rPr>
                <w:rStyle w:val="Hyperlink"/>
                <w:rFonts w:cs="Mangal"/>
                <w:noProof/>
                <w:cs/>
                <w:lang w:bidi="hi-IN"/>
              </w:rPr>
              <w:t>(</w:t>
            </w:r>
            <w:r w:rsidRPr="00FC5309">
              <w:rPr>
                <w:rStyle w:val="Hyperlink"/>
                <w:rFonts w:cs="Mangal" w:hint="cs"/>
                <w:noProof/>
                <w:cs/>
                <w:lang w:bidi="hi-IN"/>
              </w:rPr>
              <w:t>काफ़</w:t>
            </w:r>
            <w:r w:rsidRPr="00FC5309">
              <w:rPr>
                <w:rStyle w:val="Hyperlink"/>
                <w:rFonts w:cs="Mangal"/>
                <w:noProof/>
                <w:cs/>
                <w:lang w:bidi="hi-IN"/>
              </w:rPr>
              <w:t>-</w:t>
            </w:r>
            <w:r w:rsidRPr="00FC5309">
              <w:rPr>
                <w:rStyle w:val="Hyperlink"/>
                <w:rFonts w:cs="Mangal" w:hint="cs"/>
                <w:noProof/>
                <w:cs/>
                <w:lang w:bidi="hi-IN"/>
              </w:rPr>
              <w:t>क</w:t>
            </w:r>
            <w:r w:rsidRPr="00FC5309">
              <w:rPr>
                <w:rStyle w:val="Hyperlink"/>
                <w:rFonts w:cs="Mangal"/>
                <w:noProof/>
                <w:cs/>
                <w:lang w:bidi="hi-IN"/>
              </w:rPr>
              <w:t>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_Toc496726272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215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277C2" w:rsidRDefault="00F277C2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96726273" w:history="1">
            <w:r w:rsidRPr="00FC5309">
              <w:rPr>
                <w:rStyle w:val="Hyperlink"/>
                <w:rFonts w:cs="Mangal"/>
                <w:noProof/>
                <w:cs/>
                <w:lang w:bidi="hi-IN"/>
              </w:rPr>
              <w:t>(</w:t>
            </w:r>
            <w:r w:rsidRPr="00FC5309">
              <w:rPr>
                <w:rStyle w:val="Hyperlink"/>
                <w:rFonts w:cs="Mangal" w:hint="cs"/>
                <w:noProof/>
                <w:cs/>
                <w:lang w:bidi="hi-IN"/>
              </w:rPr>
              <w:t>गाफ</w:t>
            </w:r>
            <w:r w:rsidRPr="00FC5309">
              <w:rPr>
                <w:rStyle w:val="Hyperlink"/>
                <w:rFonts w:cs="Mangal"/>
                <w:noProof/>
                <w:cs/>
                <w:lang w:bidi="hi-IN"/>
              </w:rPr>
              <w:t>-</w:t>
            </w:r>
            <w:r w:rsidRPr="00FC5309">
              <w:rPr>
                <w:rStyle w:val="Hyperlink"/>
                <w:rFonts w:cs="Mangal" w:hint="cs"/>
                <w:noProof/>
                <w:cs/>
                <w:lang w:bidi="hi-IN"/>
              </w:rPr>
              <w:t>ग</w:t>
            </w:r>
            <w:r w:rsidRPr="00FC5309">
              <w:rPr>
                <w:rStyle w:val="Hyperlink"/>
                <w:rFonts w:cs="Mangal"/>
                <w:noProof/>
                <w:cs/>
                <w:lang w:bidi="hi-IN"/>
              </w:rPr>
              <w:t>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_Toc496726273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232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277C2" w:rsidRDefault="00F277C2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96726274" w:history="1">
            <w:r w:rsidRPr="00FC5309">
              <w:rPr>
                <w:rStyle w:val="Hyperlink"/>
                <w:rFonts w:cs="Mangal"/>
                <w:noProof/>
                <w:cs/>
                <w:lang w:bidi="hi-IN"/>
              </w:rPr>
              <w:t>(</w:t>
            </w:r>
            <w:r w:rsidRPr="00FC5309">
              <w:rPr>
                <w:rStyle w:val="Hyperlink"/>
                <w:rFonts w:cs="Mangal" w:hint="cs"/>
                <w:noProof/>
                <w:cs/>
                <w:lang w:bidi="hi-IN"/>
              </w:rPr>
              <w:t>लाम</w:t>
            </w:r>
            <w:r w:rsidRPr="00FC5309">
              <w:rPr>
                <w:rStyle w:val="Hyperlink"/>
                <w:rFonts w:cs="Mangal"/>
                <w:noProof/>
                <w:cs/>
                <w:lang w:bidi="hi-IN"/>
              </w:rPr>
              <w:t>-</w:t>
            </w:r>
            <w:r w:rsidRPr="00FC5309">
              <w:rPr>
                <w:rStyle w:val="Hyperlink"/>
                <w:rFonts w:cs="Mangal" w:hint="cs"/>
                <w:noProof/>
                <w:cs/>
                <w:lang w:bidi="hi-IN"/>
              </w:rPr>
              <w:t>ल</w:t>
            </w:r>
            <w:r w:rsidRPr="00FC5309">
              <w:rPr>
                <w:rStyle w:val="Hyperlink"/>
                <w:rFonts w:cs="Mangal"/>
                <w:noProof/>
                <w:cs/>
                <w:lang w:bidi="hi-IN"/>
              </w:rPr>
              <w:t>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_Toc496726274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247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277C2" w:rsidRDefault="00F277C2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96726275" w:history="1">
            <w:r w:rsidRPr="00FC5309">
              <w:rPr>
                <w:rStyle w:val="Hyperlink"/>
                <w:rFonts w:cs="Mangal"/>
                <w:noProof/>
                <w:cs/>
                <w:lang w:bidi="hi-IN"/>
              </w:rPr>
              <w:t>(</w:t>
            </w:r>
            <w:r w:rsidRPr="00FC5309">
              <w:rPr>
                <w:rStyle w:val="Hyperlink"/>
                <w:rFonts w:cs="Mangal" w:hint="cs"/>
                <w:noProof/>
                <w:cs/>
                <w:lang w:bidi="hi-IN"/>
              </w:rPr>
              <w:t>मीम</w:t>
            </w:r>
            <w:r w:rsidRPr="00FC5309">
              <w:rPr>
                <w:rStyle w:val="Hyperlink"/>
                <w:rFonts w:cs="Mangal"/>
                <w:noProof/>
                <w:cs/>
                <w:lang w:bidi="hi-IN"/>
              </w:rPr>
              <w:t>-</w:t>
            </w:r>
            <w:r w:rsidRPr="00FC5309">
              <w:rPr>
                <w:rStyle w:val="Hyperlink"/>
                <w:rFonts w:cs="Mangal" w:hint="cs"/>
                <w:noProof/>
                <w:cs/>
                <w:lang w:bidi="hi-IN"/>
              </w:rPr>
              <w:t>म</w:t>
            </w:r>
            <w:r w:rsidRPr="00FC5309">
              <w:rPr>
                <w:rStyle w:val="Hyperlink"/>
                <w:rFonts w:cs="Mangal"/>
                <w:noProof/>
                <w:cs/>
                <w:lang w:bidi="hi-IN"/>
              </w:rPr>
              <w:t>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_Toc496726275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253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277C2" w:rsidRDefault="00F277C2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96726276" w:history="1">
            <w:r w:rsidRPr="00FC5309">
              <w:rPr>
                <w:rStyle w:val="Hyperlink"/>
                <w:rFonts w:cs="Mangal"/>
                <w:noProof/>
                <w:cs/>
                <w:lang w:bidi="hi-IN"/>
              </w:rPr>
              <w:t>(</w:t>
            </w:r>
            <w:r w:rsidRPr="00FC5309">
              <w:rPr>
                <w:rStyle w:val="Hyperlink"/>
                <w:rFonts w:cs="Mangal" w:hint="cs"/>
                <w:noProof/>
                <w:cs/>
                <w:lang w:bidi="hi-IN"/>
              </w:rPr>
              <w:t>नून</w:t>
            </w:r>
            <w:r w:rsidRPr="00FC5309">
              <w:rPr>
                <w:rStyle w:val="Hyperlink"/>
                <w:rFonts w:cs="Mangal"/>
                <w:noProof/>
                <w:cs/>
                <w:lang w:bidi="hi-IN"/>
              </w:rPr>
              <w:t xml:space="preserve">- </w:t>
            </w:r>
            <w:r w:rsidRPr="00FC5309">
              <w:rPr>
                <w:rStyle w:val="Hyperlink"/>
                <w:rFonts w:cs="Mangal" w:hint="cs"/>
                <w:noProof/>
                <w:cs/>
                <w:lang w:bidi="hi-IN"/>
              </w:rPr>
              <w:t>न</w:t>
            </w:r>
            <w:r w:rsidRPr="00FC5309">
              <w:rPr>
                <w:rStyle w:val="Hyperlink"/>
                <w:rFonts w:cs="Mangal"/>
                <w:noProof/>
                <w:cs/>
                <w:lang w:bidi="hi-IN"/>
              </w:rPr>
              <w:t>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_Toc496726276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271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277C2" w:rsidRDefault="00F277C2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96726277" w:history="1">
            <w:r w:rsidRPr="00FC5309">
              <w:rPr>
                <w:rStyle w:val="Hyperlink"/>
                <w:rFonts w:cs="Mangal"/>
                <w:noProof/>
                <w:cs/>
                <w:lang w:bidi="hi-IN"/>
              </w:rPr>
              <w:t>(</w:t>
            </w:r>
            <w:r w:rsidRPr="00FC5309">
              <w:rPr>
                <w:rStyle w:val="Hyperlink"/>
                <w:rFonts w:cs="Mangal" w:hint="cs"/>
                <w:noProof/>
                <w:cs/>
                <w:lang w:bidi="hi-IN"/>
              </w:rPr>
              <w:t>वाव</w:t>
            </w:r>
            <w:r w:rsidRPr="00FC5309">
              <w:rPr>
                <w:rStyle w:val="Hyperlink"/>
                <w:rFonts w:cs="Mangal"/>
                <w:noProof/>
                <w:cs/>
                <w:lang w:bidi="hi-IN"/>
              </w:rPr>
              <w:t xml:space="preserve">- </w:t>
            </w:r>
            <w:r w:rsidRPr="00FC5309">
              <w:rPr>
                <w:rStyle w:val="Hyperlink"/>
                <w:rFonts w:cs="Mangal" w:hint="cs"/>
                <w:noProof/>
                <w:cs/>
                <w:lang w:bidi="hi-IN"/>
              </w:rPr>
              <w:t>व</w:t>
            </w:r>
            <w:r w:rsidRPr="00FC5309">
              <w:rPr>
                <w:rStyle w:val="Hyperlink"/>
                <w:rFonts w:cs="Mangal"/>
                <w:noProof/>
                <w:cs/>
                <w:lang w:bidi="hi-IN"/>
              </w:rPr>
              <w:t>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_Toc496726277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281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277C2" w:rsidRDefault="00F277C2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96726278" w:history="1">
            <w:r w:rsidRPr="00FC5309">
              <w:rPr>
                <w:rStyle w:val="Hyperlink"/>
                <w:rFonts w:cs="Mangal"/>
                <w:noProof/>
                <w:cs/>
                <w:lang w:bidi="hi-IN"/>
              </w:rPr>
              <w:t>(</w:t>
            </w:r>
            <w:r w:rsidRPr="00FC5309">
              <w:rPr>
                <w:rStyle w:val="Hyperlink"/>
                <w:rFonts w:cs="Mangal" w:hint="cs"/>
                <w:noProof/>
                <w:cs/>
                <w:lang w:bidi="hi-IN"/>
              </w:rPr>
              <w:t>हे</w:t>
            </w:r>
            <w:r w:rsidRPr="00FC5309">
              <w:rPr>
                <w:rStyle w:val="Hyperlink"/>
                <w:rFonts w:cs="Mangal"/>
                <w:noProof/>
                <w:cs/>
                <w:lang w:bidi="hi-IN"/>
              </w:rPr>
              <w:t xml:space="preserve">- </w:t>
            </w:r>
            <w:r w:rsidRPr="00FC5309">
              <w:rPr>
                <w:rStyle w:val="Hyperlink"/>
                <w:rFonts w:cs="Mangal" w:hint="cs"/>
                <w:noProof/>
                <w:cs/>
                <w:lang w:bidi="hi-IN"/>
              </w:rPr>
              <w:t>ह</w:t>
            </w:r>
            <w:r w:rsidRPr="00FC5309">
              <w:rPr>
                <w:rStyle w:val="Hyperlink"/>
                <w:rFonts w:cs="Mangal"/>
                <w:noProof/>
                <w:cs/>
                <w:lang w:bidi="hi-IN"/>
              </w:rPr>
              <w:t>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_Toc496726278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283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277C2" w:rsidRDefault="00F277C2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96726279" w:history="1">
            <w:r w:rsidRPr="00FC5309">
              <w:rPr>
                <w:rStyle w:val="Hyperlink"/>
                <w:rFonts w:cs="Mangal"/>
                <w:noProof/>
                <w:cs/>
                <w:lang w:bidi="hi-IN"/>
              </w:rPr>
              <w:t>(</w:t>
            </w:r>
            <w:r w:rsidRPr="00FC5309">
              <w:rPr>
                <w:rStyle w:val="Hyperlink"/>
                <w:rFonts w:cs="Mangal" w:hint="cs"/>
                <w:noProof/>
                <w:cs/>
                <w:lang w:bidi="hi-IN"/>
              </w:rPr>
              <w:t>ये</w:t>
            </w:r>
            <w:r w:rsidRPr="00FC5309">
              <w:rPr>
                <w:rStyle w:val="Hyperlink"/>
                <w:rFonts w:cs="Mangal"/>
                <w:noProof/>
                <w:cs/>
                <w:lang w:bidi="hi-IN"/>
              </w:rPr>
              <w:t>-</w:t>
            </w:r>
            <w:r w:rsidRPr="00FC5309">
              <w:rPr>
                <w:rStyle w:val="Hyperlink"/>
                <w:rFonts w:cs="Mangal" w:hint="cs"/>
                <w:noProof/>
                <w:cs/>
                <w:lang w:bidi="hi-IN"/>
              </w:rPr>
              <w:t>य</w:t>
            </w:r>
            <w:r w:rsidRPr="00FC5309">
              <w:rPr>
                <w:rStyle w:val="Hyperlink"/>
                <w:rFonts w:cs="Mangal"/>
                <w:noProof/>
                <w:cs/>
                <w:lang w:bidi="hi-IN"/>
              </w:rPr>
              <w:t>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_Toc496726279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291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51B51" w:rsidRDefault="00026458">
          <w:r>
            <w:fldChar w:fldCharType="end"/>
          </w:r>
        </w:p>
      </w:sdtContent>
    </w:sdt>
    <w:p w:rsidR="00E5230B" w:rsidRPr="00E5230B" w:rsidRDefault="00E5230B" w:rsidP="00A7641D">
      <w:pPr>
        <w:pStyle w:val="libNormal"/>
        <w:rPr>
          <w:szCs w:val="25"/>
          <w:cs/>
          <w:lang w:bidi="hi-IN"/>
        </w:rPr>
      </w:pPr>
    </w:p>
    <w:sectPr w:rsidR="00E5230B" w:rsidRPr="00E5230B" w:rsidSect="00235071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663B5" w:rsidRDefault="004663B5" w:rsidP="008B7801">
      <w:pPr>
        <w:spacing w:after="0" w:line="240" w:lineRule="auto"/>
      </w:pPr>
      <w:r>
        <w:separator/>
      </w:r>
    </w:p>
  </w:endnote>
  <w:endnote w:type="continuationSeparator" w:id="0">
    <w:p w:rsidR="004663B5" w:rsidRDefault="004663B5" w:rsidP="008B78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olaimanLipi">
    <w:altName w:val="Corbel"/>
    <w:charset w:val="00"/>
    <w:family w:val="script"/>
    <w:pitch w:val="fixed"/>
    <w:sig w:usb0="00000001" w:usb1="00002000" w:usb2="00000000" w:usb3="00000000" w:csb0="00000093" w:csb1="00000000"/>
  </w:font>
  <w:font w:name="Mangal">
    <w:panose1 w:val="02040503050203030202"/>
    <w:charset w:val="01"/>
    <w:family w:val="auto"/>
    <w:pitch w:val="variable"/>
    <w:sig w:usb0="00008000" w:usb1="00000000" w:usb2="00000000" w:usb3="00000000" w:csb0="00000000" w:csb1="00000000"/>
  </w:font>
  <w:font w:name="Traditional Arabic">
    <w:altName w:val="Times New Roman"/>
    <w:panose1 w:val="02020603050405020304"/>
    <w:charset w:val="00"/>
    <w:family w:val="roman"/>
    <w:pitch w:val="variable"/>
    <w:sig w:usb0="00000000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utonnyMJ">
    <w:altName w:val="Times New Roman"/>
    <w:charset w:val="00"/>
    <w:family w:val="auto"/>
    <w:pitch w:val="variable"/>
    <w:sig w:usb0="00000000" w:usb1="00000048" w:usb2="00000000" w:usb3="00000000" w:csb0="0000003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1902" w:rsidRDefault="00D61902" w:rsidP="00DD52E9">
    <w:pPr>
      <w:pStyle w:val="Footer"/>
      <w:jc w:val="center"/>
    </w:pPr>
    <w:r w:rsidRPr="00AA7385">
      <w:rPr>
        <w:rFonts w:ascii="SutonnyMJ" w:hAnsi="SutonnyMJ" w:cs="SutonnyMJ"/>
      </w:rPr>
      <w:fldChar w:fldCharType="begin"/>
    </w:r>
    <w:r w:rsidRPr="00AA7385">
      <w:rPr>
        <w:rFonts w:ascii="SutonnyMJ" w:hAnsi="SutonnyMJ" w:cs="SutonnyMJ"/>
      </w:rPr>
      <w:instrText xml:space="preserve"> PAGE   \* MERGEFORMAT </w:instrText>
    </w:r>
    <w:r w:rsidRPr="00AA7385">
      <w:rPr>
        <w:rFonts w:ascii="SutonnyMJ" w:hAnsi="SutonnyMJ" w:cs="SutonnyMJ"/>
      </w:rPr>
      <w:fldChar w:fldCharType="separate"/>
    </w:r>
    <w:r w:rsidR="00FE6813">
      <w:rPr>
        <w:rFonts w:ascii="SutonnyMJ" w:hAnsi="SutonnyMJ" w:cs="SutonnyMJ"/>
        <w:noProof/>
      </w:rPr>
      <w:t>294</w:t>
    </w:r>
    <w:r w:rsidRPr="00AA7385">
      <w:rPr>
        <w:rFonts w:ascii="SutonnyMJ" w:hAnsi="SutonnyMJ" w:cs="SutonnyMJ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663B5" w:rsidRDefault="004663B5" w:rsidP="008B7801">
      <w:pPr>
        <w:spacing w:after="0" w:line="240" w:lineRule="auto"/>
      </w:pPr>
      <w:r>
        <w:separator/>
      </w:r>
    </w:p>
  </w:footnote>
  <w:footnote w:type="continuationSeparator" w:id="0">
    <w:p w:rsidR="004663B5" w:rsidRDefault="004663B5" w:rsidP="008B780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230CF2"/>
    <w:multiLevelType w:val="hybridMultilevel"/>
    <w:tmpl w:val="C7A0C50A"/>
    <w:lvl w:ilvl="0" w:tplc="DD384EA0">
      <w:start w:val="5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">
    <w:nsid w:val="117D1670"/>
    <w:multiLevelType w:val="hybridMultilevel"/>
    <w:tmpl w:val="16BCA792"/>
    <w:lvl w:ilvl="0" w:tplc="7EAABEFA">
      <w:start w:val="6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2">
    <w:nsid w:val="14820578"/>
    <w:multiLevelType w:val="hybridMultilevel"/>
    <w:tmpl w:val="3FCE3F62"/>
    <w:lvl w:ilvl="0" w:tplc="E65875C4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9" w:hanging="360"/>
      </w:pPr>
    </w:lvl>
    <w:lvl w:ilvl="2" w:tplc="0409001B" w:tentative="1">
      <w:start w:val="1"/>
      <w:numFmt w:val="lowerRoman"/>
      <w:lvlText w:val="%3."/>
      <w:lvlJc w:val="right"/>
      <w:pPr>
        <w:ind w:left="2089" w:hanging="180"/>
      </w:pPr>
    </w:lvl>
    <w:lvl w:ilvl="3" w:tplc="0409000F" w:tentative="1">
      <w:start w:val="1"/>
      <w:numFmt w:val="decimal"/>
      <w:lvlText w:val="%4."/>
      <w:lvlJc w:val="left"/>
      <w:pPr>
        <w:ind w:left="2809" w:hanging="360"/>
      </w:pPr>
    </w:lvl>
    <w:lvl w:ilvl="4" w:tplc="04090019" w:tentative="1">
      <w:start w:val="1"/>
      <w:numFmt w:val="lowerLetter"/>
      <w:lvlText w:val="%5."/>
      <w:lvlJc w:val="left"/>
      <w:pPr>
        <w:ind w:left="3529" w:hanging="360"/>
      </w:pPr>
    </w:lvl>
    <w:lvl w:ilvl="5" w:tplc="0409001B" w:tentative="1">
      <w:start w:val="1"/>
      <w:numFmt w:val="lowerRoman"/>
      <w:lvlText w:val="%6."/>
      <w:lvlJc w:val="right"/>
      <w:pPr>
        <w:ind w:left="4249" w:hanging="180"/>
      </w:pPr>
    </w:lvl>
    <w:lvl w:ilvl="6" w:tplc="0409000F" w:tentative="1">
      <w:start w:val="1"/>
      <w:numFmt w:val="decimal"/>
      <w:lvlText w:val="%7."/>
      <w:lvlJc w:val="left"/>
      <w:pPr>
        <w:ind w:left="4969" w:hanging="360"/>
      </w:pPr>
    </w:lvl>
    <w:lvl w:ilvl="7" w:tplc="04090019" w:tentative="1">
      <w:start w:val="1"/>
      <w:numFmt w:val="lowerLetter"/>
      <w:lvlText w:val="%8."/>
      <w:lvlJc w:val="left"/>
      <w:pPr>
        <w:ind w:left="5689" w:hanging="360"/>
      </w:pPr>
    </w:lvl>
    <w:lvl w:ilvl="8" w:tplc="0409001B" w:tentative="1">
      <w:start w:val="1"/>
      <w:numFmt w:val="lowerRoman"/>
      <w:lvlText w:val="%9."/>
      <w:lvlJc w:val="right"/>
      <w:pPr>
        <w:ind w:left="6409" w:hanging="180"/>
      </w:pPr>
    </w:lvl>
  </w:abstractNum>
  <w:abstractNum w:abstractNumId="3">
    <w:nsid w:val="1DAE54A5"/>
    <w:multiLevelType w:val="hybridMultilevel"/>
    <w:tmpl w:val="0C2C6550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E027B3C"/>
    <w:multiLevelType w:val="hybridMultilevel"/>
    <w:tmpl w:val="E4FE64C4"/>
    <w:lvl w:ilvl="0" w:tplc="DA767CD8">
      <w:start w:val="1"/>
      <w:numFmt w:val="decimal"/>
      <w:lvlText w:val="%1."/>
      <w:lvlJc w:val="left"/>
      <w:pPr>
        <w:ind w:left="949" w:hanging="6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369" w:hanging="360"/>
      </w:pPr>
    </w:lvl>
    <w:lvl w:ilvl="2" w:tplc="0409001B" w:tentative="1">
      <w:start w:val="1"/>
      <w:numFmt w:val="lowerRoman"/>
      <w:lvlText w:val="%3."/>
      <w:lvlJc w:val="right"/>
      <w:pPr>
        <w:ind w:left="2089" w:hanging="180"/>
      </w:pPr>
    </w:lvl>
    <w:lvl w:ilvl="3" w:tplc="0409000F" w:tentative="1">
      <w:start w:val="1"/>
      <w:numFmt w:val="decimal"/>
      <w:lvlText w:val="%4."/>
      <w:lvlJc w:val="left"/>
      <w:pPr>
        <w:ind w:left="2809" w:hanging="360"/>
      </w:pPr>
    </w:lvl>
    <w:lvl w:ilvl="4" w:tplc="04090019" w:tentative="1">
      <w:start w:val="1"/>
      <w:numFmt w:val="lowerLetter"/>
      <w:lvlText w:val="%5."/>
      <w:lvlJc w:val="left"/>
      <w:pPr>
        <w:ind w:left="3529" w:hanging="360"/>
      </w:pPr>
    </w:lvl>
    <w:lvl w:ilvl="5" w:tplc="0409001B" w:tentative="1">
      <w:start w:val="1"/>
      <w:numFmt w:val="lowerRoman"/>
      <w:lvlText w:val="%6."/>
      <w:lvlJc w:val="right"/>
      <w:pPr>
        <w:ind w:left="4249" w:hanging="180"/>
      </w:pPr>
    </w:lvl>
    <w:lvl w:ilvl="6" w:tplc="0409000F" w:tentative="1">
      <w:start w:val="1"/>
      <w:numFmt w:val="decimal"/>
      <w:lvlText w:val="%7."/>
      <w:lvlJc w:val="left"/>
      <w:pPr>
        <w:ind w:left="4969" w:hanging="360"/>
      </w:pPr>
    </w:lvl>
    <w:lvl w:ilvl="7" w:tplc="04090019" w:tentative="1">
      <w:start w:val="1"/>
      <w:numFmt w:val="lowerLetter"/>
      <w:lvlText w:val="%8."/>
      <w:lvlJc w:val="left"/>
      <w:pPr>
        <w:ind w:left="5689" w:hanging="360"/>
      </w:pPr>
    </w:lvl>
    <w:lvl w:ilvl="8" w:tplc="0409001B" w:tentative="1">
      <w:start w:val="1"/>
      <w:numFmt w:val="lowerRoman"/>
      <w:lvlText w:val="%9."/>
      <w:lvlJc w:val="right"/>
      <w:pPr>
        <w:ind w:left="6409" w:hanging="180"/>
      </w:pPr>
    </w:lvl>
  </w:abstractNum>
  <w:abstractNum w:abstractNumId="5">
    <w:nsid w:val="28BB4AB6"/>
    <w:multiLevelType w:val="hybridMultilevel"/>
    <w:tmpl w:val="5936D6B2"/>
    <w:lvl w:ilvl="0" w:tplc="2EF8495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9" w:hanging="360"/>
      </w:pPr>
    </w:lvl>
    <w:lvl w:ilvl="2" w:tplc="0409001B" w:tentative="1">
      <w:start w:val="1"/>
      <w:numFmt w:val="lowerRoman"/>
      <w:lvlText w:val="%3."/>
      <w:lvlJc w:val="right"/>
      <w:pPr>
        <w:ind w:left="2089" w:hanging="180"/>
      </w:pPr>
    </w:lvl>
    <w:lvl w:ilvl="3" w:tplc="0409000F" w:tentative="1">
      <w:start w:val="1"/>
      <w:numFmt w:val="decimal"/>
      <w:lvlText w:val="%4."/>
      <w:lvlJc w:val="left"/>
      <w:pPr>
        <w:ind w:left="2809" w:hanging="360"/>
      </w:pPr>
    </w:lvl>
    <w:lvl w:ilvl="4" w:tplc="04090019" w:tentative="1">
      <w:start w:val="1"/>
      <w:numFmt w:val="lowerLetter"/>
      <w:lvlText w:val="%5."/>
      <w:lvlJc w:val="left"/>
      <w:pPr>
        <w:ind w:left="3529" w:hanging="360"/>
      </w:pPr>
    </w:lvl>
    <w:lvl w:ilvl="5" w:tplc="0409001B" w:tentative="1">
      <w:start w:val="1"/>
      <w:numFmt w:val="lowerRoman"/>
      <w:lvlText w:val="%6."/>
      <w:lvlJc w:val="right"/>
      <w:pPr>
        <w:ind w:left="4249" w:hanging="180"/>
      </w:pPr>
    </w:lvl>
    <w:lvl w:ilvl="6" w:tplc="0409000F" w:tentative="1">
      <w:start w:val="1"/>
      <w:numFmt w:val="decimal"/>
      <w:lvlText w:val="%7."/>
      <w:lvlJc w:val="left"/>
      <w:pPr>
        <w:ind w:left="4969" w:hanging="360"/>
      </w:pPr>
    </w:lvl>
    <w:lvl w:ilvl="7" w:tplc="04090019" w:tentative="1">
      <w:start w:val="1"/>
      <w:numFmt w:val="lowerLetter"/>
      <w:lvlText w:val="%8."/>
      <w:lvlJc w:val="left"/>
      <w:pPr>
        <w:ind w:left="5689" w:hanging="360"/>
      </w:pPr>
    </w:lvl>
    <w:lvl w:ilvl="8" w:tplc="0409001B" w:tentative="1">
      <w:start w:val="1"/>
      <w:numFmt w:val="lowerRoman"/>
      <w:lvlText w:val="%9."/>
      <w:lvlJc w:val="right"/>
      <w:pPr>
        <w:ind w:left="6409" w:hanging="180"/>
      </w:pPr>
    </w:lvl>
  </w:abstractNum>
  <w:abstractNum w:abstractNumId="6">
    <w:nsid w:val="45B85B39"/>
    <w:multiLevelType w:val="hybridMultilevel"/>
    <w:tmpl w:val="3BACA584"/>
    <w:lvl w:ilvl="0" w:tplc="04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5C56B0E"/>
    <w:multiLevelType w:val="hybridMultilevel"/>
    <w:tmpl w:val="938CC708"/>
    <w:lvl w:ilvl="0" w:tplc="2C366A04">
      <w:start w:val="7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8">
    <w:nsid w:val="55EE4F46"/>
    <w:multiLevelType w:val="hybridMultilevel"/>
    <w:tmpl w:val="723E46F2"/>
    <w:lvl w:ilvl="0" w:tplc="3484326A">
      <w:start w:val="10"/>
      <w:numFmt w:val="decimal"/>
      <w:lvlText w:val="%1."/>
      <w:lvlJc w:val="left"/>
      <w:pPr>
        <w:ind w:left="645" w:hanging="375"/>
      </w:pPr>
      <w:rPr>
        <w:rFonts w:hint="default"/>
        <w:sz w:val="29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9">
    <w:nsid w:val="61F95B5E"/>
    <w:multiLevelType w:val="hybridMultilevel"/>
    <w:tmpl w:val="B8226072"/>
    <w:lvl w:ilvl="0" w:tplc="95F201C2">
      <w:start w:val="1"/>
      <w:numFmt w:val="decimal"/>
      <w:lvlText w:val="%1."/>
      <w:lvlJc w:val="left"/>
      <w:pPr>
        <w:ind w:left="64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9" w:hanging="360"/>
      </w:pPr>
    </w:lvl>
    <w:lvl w:ilvl="2" w:tplc="0409001B" w:tentative="1">
      <w:start w:val="1"/>
      <w:numFmt w:val="lowerRoman"/>
      <w:lvlText w:val="%3."/>
      <w:lvlJc w:val="right"/>
      <w:pPr>
        <w:ind w:left="2089" w:hanging="180"/>
      </w:pPr>
    </w:lvl>
    <w:lvl w:ilvl="3" w:tplc="0409000F" w:tentative="1">
      <w:start w:val="1"/>
      <w:numFmt w:val="decimal"/>
      <w:lvlText w:val="%4."/>
      <w:lvlJc w:val="left"/>
      <w:pPr>
        <w:ind w:left="2809" w:hanging="360"/>
      </w:pPr>
    </w:lvl>
    <w:lvl w:ilvl="4" w:tplc="04090019" w:tentative="1">
      <w:start w:val="1"/>
      <w:numFmt w:val="lowerLetter"/>
      <w:lvlText w:val="%5."/>
      <w:lvlJc w:val="left"/>
      <w:pPr>
        <w:ind w:left="3529" w:hanging="360"/>
      </w:pPr>
    </w:lvl>
    <w:lvl w:ilvl="5" w:tplc="0409001B" w:tentative="1">
      <w:start w:val="1"/>
      <w:numFmt w:val="lowerRoman"/>
      <w:lvlText w:val="%6."/>
      <w:lvlJc w:val="right"/>
      <w:pPr>
        <w:ind w:left="4249" w:hanging="180"/>
      </w:pPr>
    </w:lvl>
    <w:lvl w:ilvl="6" w:tplc="0409000F" w:tentative="1">
      <w:start w:val="1"/>
      <w:numFmt w:val="decimal"/>
      <w:lvlText w:val="%7."/>
      <w:lvlJc w:val="left"/>
      <w:pPr>
        <w:ind w:left="4969" w:hanging="360"/>
      </w:pPr>
    </w:lvl>
    <w:lvl w:ilvl="7" w:tplc="04090019" w:tentative="1">
      <w:start w:val="1"/>
      <w:numFmt w:val="lowerLetter"/>
      <w:lvlText w:val="%8."/>
      <w:lvlJc w:val="left"/>
      <w:pPr>
        <w:ind w:left="5689" w:hanging="360"/>
      </w:pPr>
    </w:lvl>
    <w:lvl w:ilvl="8" w:tplc="0409001B" w:tentative="1">
      <w:start w:val="1"/>
      <w:numFmt w:val="lowerRoman"/>
      <w:lvlText w:val="%9."/>
      <w:lvlJc w:val="right"/>
      <w:pPr>
        <w:ind w:left="6409" w:hanging="180"/>
      </w:pPr>
    </w:lvl>
  </w:abstractNum>
  <w:abstractNum w:abstractNumId="10">
    <w:nsid w:val="6BBE1571"/>
    <w:multiLevelType w:val="hybridMultilevel"/>
    <w:tmpl w:val="C96CC8C4"/>
    <w:lvl w:ilvl="0" w:tplc="50146F50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9" w:hanging="360"/>
      </w:pPr>
    </w:lvl>
    <w:lvl w:ilvl="2" w:tplc="0409001B" w:tentative="1">
      <w:start w:val="1"/>
      <w:numFmt w:val="lowerRoman"/>
      <w:lvlText w:val="%3."/>
      <w:lvlJc w:val="right"/>
      <w:pPr>
        <w:ind w:left="2089" w:hanging="180"/>
      </w:pPr>
    </w:lvl>
    <w:lvl w:ilvl="3" w:tplc="0409000F" w:tentative="1">
      <w:start w:val="1"/>
      <w:numFmt w:val="decimal"/>
      <w:lvlText w:val="%4."/>
      <w:lvlJc w:val="left"/>
      <w:pPr>
        <w:ind w:left="2809" w:hanging="360"/>
      </w:pPr>
    </w:lvl>
    <w:lvl w:ilvl="4" w:tplc="04090019" w:tentative="1">
      <w:start w:val="1"/>
      <w:numFmt w:val="lowerLetter"/>
      <w:lvlText w:val="%5."/>
      <w:lvlJc w:val="left"/>
      <w:pPr>
        <w:ind w:left="3529" w:hanging="360"/>
      </w:pPr>
    </w:lvl>
    <w:lvl w:ilvl="5" w:tplc="0409001B" w:tentative="1">
      <w:start w:val="1"/>
      <w:numFmt w:val="lowerRoman"/>
      <w:lvlText w:val="%6."/>
      <w:lvlJc w:val="right"/>
      <w:pPr>
        <w:ind w:left="4249" w:hanging="180"/>
      </w:pPr>
    </w:lvl>
    <w:lvl w:ilvl="6" w:tplc="0409000F" w:tentative="1">
      <w:start w:val="1"/>
      <w:numFmt w:val="decimal"/>
      <w:lvlText w:val="%7."/>
      <w:lvlJc w:val="left"/>
      <w:pPr>
        <w:ind w:left="4969" w:hanging="360"/>
      </w:pPr>
    </w:lvl>
    <w:lvl w:ilvl="7" w:tplc="04090019" w:tentative="1">
      <w:start w:val="1"/>
      <w:numFmt w:val="lowerLetter"/>
      <w:lvlText w:val="%8."/>
      <w:lvlJc w:val="left"/>
      <w:pPr>
        <w:ind w:left="5689" w:hanging="360"/>
      </w:pPr>
    </w:lvl>
    <w:lvl w:ilvl="8" w:tplc="0409001B" w:tentative="1">
      <w:start w:val="1"/>
      <w:numFmt w:val="lowerRoman"/>
      <w:lvlText w:val="%9."/>
      <w:lvlJc w:val="right"/>
      <w:pPr>
        <w:ind w:left="6409" w:hanging="180"/>
      </w:pPr>
    </w:lvl>
  </w:abstractNum>
  <w:abstractNum w:abstractNumId="11">
    <w:nsid w:val="6DA34A37"/>
    <w:multiLevelType w:val="hybridMultilevel"/>
    <w:tmpl w:val="B406F6DA"/>
    <w:lvl w:ilvl="0" w:tplc="7A50CF00">
      <w:start w:val="1"/>
      <w:numFmt w:val="decimal"/>
      <w:lvlText w:val="%1."/>
      <w:lvlJc w:val="left"/>
      <w:pPr>
        <w:ind w:left="64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9" w:hanging="360"/>
      </w:pPr>
    </w:lvl>
    <w:lvl w:ilvl="2" w:tplc="0409001B" w:tentative="1">
      <w:start w:val="1"/>
      <w:numFmt w:val="lowerRoman"/>
      <w:lvlText w:val="%3."/>
      <w:lvlJc w:val="right"/>
      <w:pPr>
        <w:ind w:left="2089" w:hanging="180"/>
      </w:pPr>
    </w:lvl>
    <w:lvl w:ilvl="3" w:tplc="0409000F" w:tentative="1">
      <w:start w:val="1"/>
      <w:numFmt w:val="decimal"/>
      <w:lvlText w:val="%4."/>
      <w:lvlJc w:val="left"/>
      <w:pPr>
        <w:ind w:left="2809" w:hanging="360"/>
      </w:pPr>
    </w:lvl>
    <w:lvl w:ilvl="4" w:tplc="04090019" w:tentative="1">
      <w:start w:val="1"/>
      <w:numFmt w:val="lowerLetter"/>
      <w:lvlText w:val="%5."/>
      <w:lvlJc w:val="left"/>
      <w:pPr>
        <w:ind w:left="3529" w:hanging="360"/>
      </w:pPr>
    </w:lvl>
    <w:lvl w:ilvl="5" w:tplc="0409001B" w:tentative="1">
      <w:start w:val="1"/>
      <w:numFmt w:val="lowerRoman"/>
      <w:lvlText w:val="%6."/>
      <w:lvlJc w:val="right"/>
      <w:pPr>
        <w:ind w:left="4249" w:hanging="180"/>
      </w:pPr>
    </w:lvl>
    <w:lvl w:ilvl="6" w:tplc="0409000F" w:tentative="1">
      <w:start w:val="1"/>
      <w:numFmt w:val="decimal"/>
      <w:lvlText w:val="%7."/>
      <w:lvlJc w:val="left"/>
      <w:pPr>
        <w:ind w:left="4969" w:hanging="360"/>
      </w:pPr>
    </w:lvl>
    <w:lvl w:ilvl="7" w:tplc="04090019" w:tentative="1">
      <w:start w:val="1"/>
      <w:numFmt w:val="lowerLetter"/>
      <w:lvlText w:val="%8."/>
      <w:lvlJc w:val="left"/>
      <w:pPr>
        <w:ind w:left="5689" w:hanging="360"/>
      </w:pPr>
    </w:lvl>
    <w:lvl w:ilvl="8" w:tplc="0409001B" w:tentative="1">
      <w:start w:val="1"/>
      <w:numFmt w:val="lowerRoman"/>
      <w:lvlText w:val="%9."/>
      <w:lvlJc w:val="right"/>
      <w:pPr>
        <w:ind w:left="6409" w:hanging="180"/>
      </w:pPr>
    </w:lvl>
  </w:abstractNum>
  <w:num w:numId="1">
    <w:abstractNumId w:val="11"/>
  </w:num>
  <w:num w:numId="2">
    <w:abstractNumId w:val="4"/>
  </w:num>
  <w:num w:numId="3">
    <w:abstractNumId w:val="9"/>
  </w:num>
  <w:num w:numId="4">
    <w:abstractNumId w:val="5"/>
  </w:num>
  <w:num w:numId="5">
    <w:abstractNumId w:val="2"/>
  </w:num>
  <w:num w:numId="6">
    <w:abstractNumId w:val="10"/>
  </w:num>
  <w:num w:numId="7">
    <w:abstractNumId w:val="7"/>
  </w:num>
  <w:num w:numId="8">
    <w:abstractNumId w:val="1"/>
  </w:num>
  <w:num w:numId="9">
    <w:abstractNumId w:val="0"/>
  </w:num>
  <w:num w:numId="10">
    <w:abstractNumId w:val="6"/>
  </w:num>
  <w:num w:numId="11">
    <w:abstractNumId w:val="3"/>
  </w:num>
  <w:num w:numId="12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hideSpellingErrors/>
  <w:hideGrammaticalErrors/>
  <w:attachedTemplate r:id="rId1"/>
  <w:stylePaneFormatFilter w:val="172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</w:compat>
  <w:rsids>
    <w:rsidRoot w:val="005271E1"/>
    <w:rsid w:val="00007817"/>
    <w:rsid w:val="00010A66"/>
    <w:rsid w:val="00017F8E"/>
    <w:rsid w:val="00026458"/>
    <w:rsid w:val="0003351F"/>
    <w:rsid w:val="00036FD8"/>
    <w:rsid w:val="00041E80"/>
    <w:rsid w:val="00043999"/>
    <w:rsid w:val="000451DA"/>
    <w:rsid w:val="000506D6"/>
    <w:rsid w:val="000672C4"/>
    <w:rsid w:val="0007490F"/>
    <w:rsid w:val="000821E1"/>
    <w:rsid w:val="000A16E2"/>
    <w:rsid w:val="000A787D"/>
    <w:rsid w:val="000D0FC8"/>
    <w:rsid w:val="000D3139"/>
    <w:rsid w:val="000D641E"/>
    <w:rsid w:val="000E0732"/>
    <w:rsid w:val="000E6001"/>
    <w:rsid w:val="00105A3E"/>
    <w:rsid w:val="00112743"/>
    <w:rsid w:val="001222C8"/>
    <w:rsid w:val="00137658"/>
    <w:rsid w:val="00140A70"/>
    <w:rsid w:val="001652D2"/>
    <w:rsid w:val="00166B2A"/>
    <w:rsid w:val="0016774F"/>
    <w:rsid w:val="001829DB"/>
    <w:rsid w:val="001A0CC2"/>
    <w:rsid w:val="001A3437"/>
    <w:rsid w:val="001C49F5"/>
    <w:rsid w:val="001F146E"/>
    <w:rsid w:val="001F5D63"/>
    <w:rsid w:val="00200CA0"/>
    <w:rsid w:val="0020120B"/>
    <w:rsid w:val="00202634"/>
    <w:rsid w:val="00207CEC"/>
    <w:rsid w:val="0021625C"/>
    <w:rsid w:val="002172FF"/>
    <w:rsid w:val="00235071"/>
    <w:rsid w:val="002657C0"/>
    <w:rsid w:val="00266853"/>
    <w:rsid w:val="00275890"/>
    <w:rsid w:val="00277517"/>
    <w:rsid w:val="00280632"/>
    <w:rsid w:val="0028094A"/>
    <w:rsid w:val="0028663A"/>
    <w:rsid w:val="00292BC3"/>
    <w:rsid w:val="00296130"/>
    <w:rsid w:val="00297DE6"/>
    <w:rsid w:val="002A5FAC"/>
    <w:rsid w:val="002A6AC5"/>
    <w:rsid w:val="002B6ACF"/>
    <w:rsid w:val="002B709B"/>
    <w:rsid w:val="002C1B77"/>
    <w:rsid w:val="002D15B8"/>
    <w:rsid w:val="002D2BC1"/>
    <w:rsid w:val="002D7521"/>
    <w:rsid w:val="002E4766"/>
    <w:rsid w:val="00304CCF"/>
    <w:rsid w:val="003137DA"/>
    <w:rsid w:val="00316358"/>
    <w:rsid w:val="003277AE"/>
    <w:rsid w:val="00327E10"/>
    <w:rsid w:val="00331D48"/>
    <w:rsid w:val="0033697A"/>
    <w:rsid w:val="00362E76"/>
    <w:rsid w:val="00376475"/>
    <w:rsid w:val="00385BC7"/>
    <w:rsid w:val="00391479"/>
    <w:rsid w:val="003A1605"/>
    <w:rsid w:val="003A380C"/>
    <w:rsid w:val="003A4A47"/>
    <w:rsid w:val="003E4BC2"/>
    <w:rsid w:val="003E6793"/>
    <w:rsid w:val="00406D51"/>
    <w:rsid w:val="004327F1"/>
    <w:rsid w:val="0043596C"/>
    <w:rsid w:val="004663B5"/>
    <w:rsid w:val="00466FB5"/>
    <w:rsid w:val="0048150F"/>
    <w:rsid w:val="00495B54"/>
    <w:rsid w:val="004A56BA"/>
    <w:rsid w:val="004C57A4"/>
    <w:rsid w:val="004D6143"/>
    <w:rsid w:val="004D783B"/>
    <w:rsid w:val="004E1F6D"/>
    <w:rsid w:val="004E6557"/>
    <w:rsid w:val="004E710D"/>
    <w:rsid w:val="004F183A"/>
    <w:rsid w:val="004F23D3"/>
    <w:rsid w:val="00506800"/>
    <w:rsid w:val="005166E1"/>
    <w:rsid w:val="00522815"/>
    <w:rsid w:val="005271E1"/>
    <w:rsid w:val="0053165C"/>
    <w:rsid w:val="005337F7"/>
    <w:rsid w:val="005440C9"/>
    <w:rsid w:val="00544132"/>
    <w:rsid w:val="00553605"/>
    <w:rsid w:val="0055461C"/>
    <w:rsid w:val="0056112A"/>
    <w:rsid w:val="00580F04"/>
    <w:rsid w:val="00581C01"/>
    <w:rsid w:val="00584195"/>
    <w:rsid w:val="005862E0"/>
    <w:rsid w:val="00593844"/>
    <w:rsid w:val="0059796A"/>
    <w:rsid w:val="005B0FBC"/>
    <w:rsid w:val="005B2471"/>
    <w:rsid w:val="005B568F"/>
    <w:rsid w:val="005B7D24"/>
    <w:rsid w:val="005C088B"/>
    <w:rsid w:val="005D2D86"/>
    <w:rsid w:val="005D3333"/>
    <w:rsid w:val="005E1043"/>
    <w:rsid w:val="0061174D"/>
    <w:rsid w:val="00641F16"/>
    <w:rsid w:val="00650534"/>
    <w:rsid w:val="00663BEC"/>
    <w:rsid w:val="006746F0"/>
    <w:rsid w:val="006877F6"/>
    <w:rsid w:val="00690232"/>
    <w:rsid w:val="00690B60"/>
    <w:rsid w:val="006A5305"/>
    <w:rsid w:val="006B240B"/>
    <w:rsid w:val="006C230E"/>
    <w:rsid w:val="006D197A"/>
    <w:rsid w:val="006E768C"/>
    <w:rsid w:val="006F73E6"/>
    <w:rsid w:val="0070563E"/>
    <w:rsid w:val="00707890"/>
    <w:rsid w:val="0071325E"/>
    <w:rsid w:val="00714388"/>
    <w:rsid w:val="007243F7"/>
    <w:rsid w:val="00733E6E"/>
    <w:rsid w:val="0075520E"/>
    <w:rsid w:val="0076100E"/>
    <w:rsid w:val="007719FE"/>
    <w:rsid w:val="00776659"/>
    <w:rsid w:val="00780F9A"/>
    <w:rsid w:val="007A740B"/>
    <w:rsid w:val="007B649B"/>
    <w:rsid w:val="007C45C5"/>
    <w:rsid w:val="007C711A"/>
    <w:rsid w:val="007D0C93"/>
    <w:rsid w:val="007E3A6A"/>
    <w:rsid w:val="007F06FB"/>
    <w:rsid w:val="00832979"/>
    <w:rsid w:val="00840C16"/>
    <w:rsid w:val="008521C9"/>
    <w:rsid w:val="00870944"/>
    <w:rsid w:val="008715EA"/>
    <w:rsid w:val="00875EBE"/>
    <w:rsid w:val="00884972"/>
    <w:rsid w:val="008A5A1E"/>
    <w:rsid w:val="008B7801"/>
    <w:rsid w:val="008C1ECE"/>
    <w:rsid w:val="008C77D1"/>
    <w:rsid w:val="008D4279"/>
    <w:rsid w:val="008D4310"/>
    <w:rsid w:val="008D4572"/>
    <w:rsid w:val="008D5B54"/>
    <w:rsid w:val="008D6263"/>
    <w:rsid w:val="008E5C68"/>
    <w:rsid w:val="008E7A39"/>
    <w:rsid w:val="008F0D7B"/>
    <w:rsid w:val="008F3D9F"/>
    <w:rsid w:val="008F3E6B"/>
    <w:rsid w:val="009117EC"/>
    <w:rsid w:val="00932A77"/>
    <w:rsid w:val="00934323"/>
    <w:rsid w:val="0094613E"/>
    <w:rsid w:val="0094696C"/>
    <w:rsid w:val="00956358"/>
    <w:rsid w:val="00961F33"/>
    <w:rsid w:val="00976CDC"/>
    <w:rsid w:val="00991F81"/>
    <w:rsid w:val="00992F23"/>
    <w:rsid w:val="009B6BF2"/>
    <w:rsid w:val="009C4893"/>
    <w:rsid w:val="009D4796"/>
    <w:rsid w:val="00A069B8"/>
    <w:rsid w:val="00A07514"/>
    <w:rsid w:val="00A07CA6"/>
    <w:rsid w:val="00A24B61"/>
    <w:rsid w:val="00A2744B"/>
    <w:rsid w:val="00A32F52"/>
    <w:rsid w:val="00A357FF"/>
    <w:rsid w:val="00A455D0"/>
    <w:rsid w:val="00A504F3"/>
    <w:rsid w:val="00A555DC"/>
    <w:rsid w:val="00A560EA"/>
    <w:rsid w:val="00A62D76"/>
    <w:rsid w:val="00A70F28"/>
    <w:rsid w:val="00A73C64"/>
    <w:rsid w:val="00A7641D"/>
    <w:rsid w:val="00A77675"/>
    <w:rsid w:val="00A77932"/>
    <w:rsid w:val="00A82FC6"/>
    <w:rsid w:val="00A8322E"/>
    <w:rsid w:val="00A9511C"/>
    <w:rsid w:val="00AA7385"/>
    <w:rsid w:val="00AB18E8"/>
    <w:rsid w:val="00AB6543"/>
    <w:rsid w:val="00B03BFF"/>
    <w:rsid w:val="00B12C60"/>
    <w:rsid w:val="00B22407"/>
    <w:rsid w:val="00B3251F"/>
    <w:rsid w:val="00B34C00"/>
    <w:rsid w:val="00B46046"/>
    <w:rsid w:val="00B72F9C"/>
    <w:rsid w:val="00BA3A6E"/>
    <w:rsid w:val="00BC4A6D"/>
    <w:rsid w:val="00BD2034"/>
    <w:rsid w:val="00BD4577"/>
    <w:rsid w:val="00BE1409"/>
    <w:rsid w:val="00BE360D"/>
    <w:rsid w:val="00C2470C"/>
    <w:rsid w:val="00C25C33"/>
    <w:rsid w:val="00C303C9"/>
    <w:rsid w:val="00C332AE"/>
    <w:rsid w:val="00C436E2"/>
    <w:rsid w:val="00C43F9B"/>
    <w:rsid w:val="00C53098"/>
    <w:rsid w:val="00C539D3"/>
    <w:rsid w:val="00C56204"/>
    <w:rsid w:val="00C60BAA"/>
    <w:rsid w:val="00C747C4"/>
    <w:rsid w:val="00C74AD2"/>
    <w:rsid w:val="00C810A7"/>
    <w:rsid w:val="00C966ED"/>
    <w:rsid w:val="00CA0F1B"/>
    <w:rsid w:val="00CB1DE2"/>
    <w:rsid w:val="00CB2CAE"/>
    <w:rsid w:val="00CC48FE"/>
    <w:rsid w:val="00CD2C03"/>
    <w:rsid w:val="00CD6645"/>
    <w:rsid w:val="00CD68C3"/>
    <w:rsid w:val="00CE088A"/>
    <w:rsid w:val="00CE09E4"/>
    <w:rsid w:val="00CE5C16"/>
    <w:rsid w:val="00CF7EA6"/>
    <w:rsid w:val="00D02065"/>
    <w:rsid w:val="00D27FD3"/>
    <w:rsid w:val="00D364F5"/>
    <w:rsid w:val="00D44DB1"/>
    <w:rsid w:val="00D450D2"/>
    <w:rsid w:val="00D457C0"/>
    <w:rsid w:val="00D61902"/>
    <w:rsid w:val="00D648B7"/>
    <w:rsid w:val="00D7533E"/>
    <w:rsid w:val="00D822B6"/>
    <w:rsid w:val="00D934A6"/>
    <w:rsid w:val="00D94704"/>
    <w:rsid w:val="00D970EB"/>
    <w:rsid w:val="00DA0646"/>
    <w:rsid w:val="00DA5618"/>
    <w:rsid w:val="00DB0CD5"/>
    <w:rsid w:val="00DB38D1"/>
    <w:rsid w:val="00DD52E9"/>
    <w:rsid w:val="00DD7EF1"/>
    <w:rsid w:val="00DE13E6"/>
    <w:rsid w:val="00DE7D70"/>
    <w:rsid w:val="00DF0DAD"/>
    <w:rsid w:val="00DF1559"/>
    <w:rsid w:val="00DF1DA8"/>
    <w:rsid w:val="00E21BCB"/>
    <w:rsid w:val="00E2613F"/>
    <w:rsid w:val="00E30987"/>
    <w:rsid w:val="00E32589"/>
    <w:rsid w:val="00E33510"/>
    <w:rsid w:val="00E35DBB"/>
    <w:rsid w:val="00E36343"/>
    <w:rsid w:val="00E400A5"/>
    <w:rsid w:val="00E51F4C"/>
    <w:rsid w:val="00E52113"/>
    <w:rsid w:val="00E5230B"/>
    <w:rsid w:val="00E61F44"/>
    <w:rsid w:val="00E82A24"/>
    <w:rsid w:val="00E84EB1"/>
    <w:rsid w:val="00E9343A"/>
    <w:rsid w:val="00E97C08"/>
    <w:rsid w:val="00EA6470"/>
    <w:rsid w:val="00EB08B0"/>
    <w:rsid w:val="00EB136D"/>
    <w:rsid w:val="00EB1BF3"/>
    <w:rsid w:val="00EC4B61"/>
    <w:rsid w:val="00EC59F9"/>
    <w:rsid w:val="00ED0C42"/>
    <w:rsid w:val="00F0394E"/>
    <w:rsid w:val="00F11A1C"/>
    <w:rsid w:val="00F20557"/>
    <w:rsid w:val="00F2413E"/>
    <w:rsid w:val="00F25523"/>
    <w:rsid w:val="00F25B39"/>
    <w:rsid w:val="00F277C2"/>
    <w:rsid w:val="00F37A3A"/>
    <w:rsid w:val="00F46E01"/>
    <w:rsid w:val="00F51B51"/>
    <w:rsid w:val="00F525D6"/>
    <w:rsid w:val="00F5263F"/>
    <w:rsid w:val="00F538E3"/>
    <w:rsid w:val="00F578A8"/>
    <w:rsid w:val="00F74171"/>
    <w:rsid w:val="00F82475"/>
    <w:rsid w:val="00F860D8"/>
    <w:rsid w:val="00F91E16"/>
    <w:rsid w:val="00FA2BBB"/>
    <w:rsid w:val="00FA7811"/>
    <w:rsid w:val="00FB3623"/>
    <w:rsid w:val="00FD2E0A"/>
    <w:rsid w:val="00FE6813"/>
    <w:rsid w:val="00FF4EDF"/>
    <w:rsid w:val="00FF61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unhideWhenUsed="0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qFormat="1"/>
    <w:lsdException w:name="Default Paragraph Font" w:uiPriority="1"/>
    <w:lsdException w:name="Subtitle" w:uiPriority="11" w:qFormat="1"/>
    <w:lsdException w:name="Strong" w:uiPriority="22" w:qFormat="1"/>
    <w:lsdException w:name="Emphasis" w:uiPriority="20" w:qFormat="1"/>
    <w:lsdException w:name="Table Grid" w:semiHidden="0" w:uiPriority="59" w:unhideWhenUsed="0"/>
    <w:lsdException w:name="Placeholder Text" w:unhideWhenUsed="0"/>
    <w:lsdException w:name="No Spacing" w:uiPriority="1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B240B"/>
    <w:pPr>
      <w:spacing w:after="200" w:line="276" w:lineRule="auto"/>
    </w:pPr>
    <w:rPr>
      <w:sz w:val="32"/>
      <w:szCs w:val="32"/>
    </w:rPr>
  </w:style>
  <w:style w:type="paragraph" w:styleId="Heading1">
    <w:name w:val="heading 1"/>
    <w:basedOn w:val="libNormal"/>
    <w:link w:val="Heading1Char"/>
    <w:uiPriority w:val="9"/>
    <w:qFormat/>
    <w:rsid w:val="003137DA"/>
    <w:pPr>
      <w:keepNext/>
      <w:keepLines/>
      <w:spacing w:before="120"/>
      <w:outlineLvl w:val="0"/>
    </w:pPr>
    <w:rPr>
      <w:rFonts w:ascii="SolaimanLipi" w:eastAsia="Times New Roman" w:hAnsi="SolaimanLipi"/>
      <w:b/>
      <w:bCs/>
      <w:color w:val="1F497D"/>
      <w:sz w:val="36"/>
      <w:szCs w:val="36"/>
    </w:rPr>
  </w:style>
  <w:style w:type="paragraph" w:styleId="Heading2">
    <w:name w:val="heading 2"/>
    <w:basedOn w:val="libNormal"/>
    <w:link w:val="Heading2Char"/>
    <w:uiPriority w:val="9"/>
    <w:qFormat/>
    <w:rsid w:val="00CE088A"/>
    <w:pPr>
      <w:keepNext/>
      <w:keepLines/>
      <w:spacing w:before="120"/>
      <w:outlineLvl w:val="1"/>
    </w:pPr>
    <w:rPr>
      <w:rFonts w:ascii="SolaimanLipi" w:eastAsia="Times New Roman" w:hAnsi="SolaimanLipi"/>
      <w:b/>
      <w:bCs/>
      <w:color w:val="1F497D"/>
      <w:sz w:val="32"/>
      <w:szCs w:val="32"/>
    </w:rPr>
  </w:style>
  <w:style w:type="paragraph" w:styleId="Heading3">
    <w:name w:val="heading 3"/>
    <w:basedOn w:val="libNormal"/>
    <w:link w:val="Heading3Char"/>
    <w:uiPriority w:val="9"/>
    <w:qFormat/>
    <w:rsid w:val="00E32589"/>
    <w:pPr>
      <w:keepNext/>
      <w:keepLines/>
      <w:spacing w:before="120"/>
      <w:outlineLvl w:val="2"/>
    </w:pPr>
    <w:rPr>
      <w:rFonts w:ascii="Times New Roman" w:eastAsia="Times New Roman" w:hAnsi="Times New Roman"/>
      <w:color w:val="1F497D"/>
      <w:szCs w:val="32"/>
    </w:rPr>
  </w:style>
  <w:style w:type="paragraph" w:styleId="Heading4">
    <w:name w:val="heading 4"/>
    <w:basedOn w:val="libNormal"/>
    <w:link w:val="Heading4Char"/>
    <w:uiPriority w:val="9"/>
    <w:qFormat/>
    <w:rsid w:val="00714388"/>
    <w:pPr>
      <w:outlineLvl w:val="3"/>
    </w:pPr>
    <w:rPr>
      <w:lang w:bidi="hi-IN"/>
    </w:rPr>
  </w:style>
  <w:style w:type="paragraph" w:styleId="Heading5">
    <w:name w:val="heading 5"/>
    <w:basedOn w:val="libNormal"/>
    <w:link w:val="Heading5Char"/>
    <w:uiPriority w:val="9"/>
    <w:qFormat/>
    <w:rsid w:val="00E32589"/>
    <w:pPr>
      <w:keepNext/>
      <w:keepLines/>
      <w:spacing w:before="240" w:after="60"/>
      <w:outlineLvl w:val="4"/>
    </w:pPr>
    <w:rPr>
      <w:rFonts w:ascii="Times New Roman" w:eastAsia="Times New Roman" w:hAnsi="Times New Roman"/>
      <w:szCs w:val="3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ibNormal">
    <w:name w:val="libNormal"/>
    <w:link w:val="libNormalChar"/>
    <w:qFormat/>
    <w:rsid w:val="00007817"/>
    <w:pPr>
      <w:spacing w:line="360" w:lineRule="auto"/>
      <w:ind w:firstLine="289"/>
      <w:jc w:val="both"/>
    </w:pPr>
    <w:rPr>
      <w:rFonts w:ascii="Mangal" w:hAnsi="Mangal" w:cs="Mangal"/>
      <w:color w:val="000000"/>
      <w:sz w:val="28"/>
      <w:szCs w:val="28"/>
    </w:rPr>
  </w:style>
  <w:style w:type="character" w:customStyle="1" w:styleId="libNormalChar">
    <w:name w:val="libNormal Char"/>
    <w:link w:val="libNormal"/>
    <w:rsid w:val="00007817"/>
    <w:rPr>
      <w:rFonts w:ascii="Mangal" w:hAnsi="Mangal" w:cs="Mangal"/>
      <w:color w:val="000000"/>
      <w:sz w:val="28"/>
      <w:szCs w:val="28"/>
    </w:rPr>
  </w:style>
  <w:style w:type="character" w:customStyle="1" w:styleId="Heading1Char">
    <w:name w:val="Heading 1 Char"/>
    <w:link w:val="Heading1"/>
    <w:uiPriority w:val="9"/>
    <w:rsid w:val="003137DA"/>
    <w:rPr>
      <w:rFonts w:ascii="SolaimanLipi" w:eastAsia="Times New Roman" w:hAnsi="SolaimanLipi" w:cs="SolaimanLipi"/>
      <w:b/>
      <w:bCs/>
      <w:color w:val="1F497D"/>
      <w:sz w:val="36"/>
      <w:szCs w:val="36"/>
    </w:rPr>
  </w:style>
  <w:style w:type="character" w:customStyle="1" w:styleId="Heading2Char">
    <w:name w:val="Heading 2 Char"/>
    <w:link w:val="Heading2"/>
    <w:uiPriority w:val="9"/>
    <w:rsid w:val="00CE088A"/>
    <w:rPr>
      <w:rFonts w:ascii="SolaimanLipi" w:eastAsia="Times New Roman" w:hAnsi="SolaimanLipi" w:cs="SolaimanLipi"/>
      <w:b/>
      <w:bCs/>
      <w:color w:val="1F497D"/>
      <w:sz w:val="32"/>
      <w:szCs w:val="32"/>
    </w:rPr>
  </w:style>
  <w:style w:type="character" w:customStyle="1" w:styleId="Heading3Char">
    <w:name w:val="Heading 3 Char"/>
    <w:link w:val="Heading3"/>
    <w:uiPriority w:val="9"/>
    <w:rsid w:val="00E32589"/>
    <w:rPr>
      <w:rFonts w:ascii="Times New Roman" w:eastAsia="Times New Roman" w:hAnsi="Times New Roman" w:cs="SolaimanLipi"/>
      <w:color w:val="1F497D"/>
      <w:sz w:val="28"/>
      <w:szCs w:val="32"/>
    </w:rPr>
  </w:style>
  <w:style w:type="character" w:customStyle="1" w:styleId="Heading4Char">
    <w:name w:val="Heading 4 Char"/>
    <w:link w:val="Heading4"/>
    <w:uiPriority w:val="9"/>
    <w:rsid w:val="00714388"/>
    <w:rPr>
      <w:rFonts w:ascii="Mangal" w:hAnsi="Mangal" w:cs="Mangal"/>
      <w:color w:val="000000"/>
      <w:sz w:val="28"/>
      <w:szCs w:val="28"/>
      <w:lang w:bidi="hi-IN"/>
    </w:rPr>
  </w:style>
  <w:style w:type="character" w:customStyle="1" w:styleId="Heading5Char">
    <w:name w:val="Heading 5 Char"/>
    <w:link w:val="Heading5"/>
    <w:uiPriority w:val="9"/>
    <w:rsid w:val="00E32589"/>
    <w:rPr>
      <w:rFonts w:ascii="Times New Roman" w:eastAsia="Times New Roman" w:hAnsi="Times New Roman" w:cs="SolaimanLipi"/>
      <w:color w:val="000000"/>
      <w:sz w:val="28"/>
      <w:szCs w:val="32"/>
    </w:rPr>
  </w:style>
  <w:style w:type="paragraph" w:customStyle="1" w:styleId="libAr">
    <w:name w:val="libAr"/>
    <w:link w:val="libArChar"/>
    <w:qFormat/>
    <w:rsid w:val="00E32589"/>
    <w:pPr>
      <w:bidi/>
      <w:ind w:firstLine="289"/>
      <w:jc w:val="both"/>
    </w:pPr>
    <w:rPr>
      <w:rFonts w:ascii="Times New Roman" w:hAnsi="Times New Roman" w:cs="Traditional Arabic"/>
      <w:color w:val="000000"/>
      <w:sz w:val="28"/>
      <w:szCs w:val="32"/>
    </w:rPr>
  </w:style>
  <w:style w:type="character" w:customStyle="1" w:styleId="libArChar">
    <w:name w:val="libAr Char"/>
    <w:link w:val="libAr"/>
    <w:rsid w:val="00E32589"/>
    <w:rPr>
      <w:rFonts w:ascii="Times New Roman" w:hAnsi="Times New Roman" w:cs="Traditional Arabic"/>
      <w:color w:val="000000"/>
      <w:sz w:val="28"/>
      <w:szCs w:val="32"/>
      <w:lang w:val="en-US" w:eastAsia="en-US" w:bidi="ar-SA"/>
    </w:rPr>
  </w:style>
  <w:style w:type="paragraph" w:customStyle="1" w:styleId="Heading1Center">
    <w:name w:val="Heading 1 Center"/>
    <w:basedOn w:val="Heading1"/>
    <w:link w:val="Heading1CenterChar"/>
    <w:qFormat/>
    <w:rsid w:val="0028094A"/>
    <w:pPr>
      <w:jc w:val="center"/>
    </w:pPr>
    <w:rPr>
      <w:rFonts w:ascii="Mangal" w:hAnsi="Mangal"/>
      <w:lang w:bidi="fa-IR"/>
    </w:rPr>
  </w:style>
  <w:style w:type="character" w:customStyle="1" w:styleId="Heading1CenterChar">
    <w:name w:val="Heading 1 Center Char"/>
    <w:link w:val="Heading1Center"/>
    <w:rsid w:val="0028094A"/>
    <w:rPr>
      <w:rFonts w:ascii="Mangal" w:eastAsia="Times New Roman" w:hAnsi="Mangal" w:cs="Mangal"/>
      <w:b/>
      <w:bCs/>
      <w:color w:val="1F497D"/>
      <w:sz w:val="36"/>
      <w:szCs w:val="36"/>
      <w:lang w:bidi="fa-IR"/>
    </w:rPr>
  </w:style>
  <w:style w:type="paragraph" w:customStyle="1" w:styleId="Heading2Center">
    <w:name w:val="Heading 2 Center"/>
    <w:basedOn w:val="Heading2"/>
    <w:link w:val="Heading2CenterChar"/>
    <w:qFormat/>
    <w:rsid w:val="00CE088A"/>
    <w:pPr>
      <w:jc w:val="center"/>
    </w:pPr>
  </w:style>
  <w:style w:type="character" w:customStyle="1" w:styleId="Heading2CenterChar">
    <w:name w:val="Heading 2 Center Char"/>
    <w:link w:val="Heading2Center"/>
    <w:rsid w:val="00CE088A"/>
    <w:rPr>
      <w:rFonts w:ascii="SolaimanLipi" w:eastAsia="Times New Roman" w:hAnsi="SolaimanLipi" w:cs="SolaimanLipi"/>
      <w:b/>
      <w:bCs/>
      <w:color w:val="1F497D"/>
      <w:sz w:val="32"/>
      <w:szCs w:val="32"/>
    </w:rPr>
  </w:style>
  <w:style w:type="paragraph" w:customStyle="1" w:styleId="Heading3Center">
    <w:name w:val="Heading 3 Center"/>
    <w:basedOn w:val="Heading3"/>
    <w:link w:val="Heading3CenterChar"/>
    <w:qFormat/>
    <w:rsid w:val="00E32589"/>
    <w:pPr>
      <w:jc w:val="center"/>
    </w:pPr>
  </w:style>
  <w:style w:type="character" w:customStyle="1" w:styleId="Heading3CenterChar">
    <w:name w:val="Heading 3 Center Char"/>
    <w:basedOn w:val="Heading3Char"/>
    <w:link w:val="Heading3Center"/>
    <w:rsid w:val="00E32589"/>
    <w:rPr>
      <w:rFonts w:ascii="Times New Roman" w:eastAsia="Times New Roman" w:hAnsi="Times New Roman" w:cs="SolaimanLipi"/>
      <w:color w:val="1F497D"/>
      <w:sz w:val="28"/>
      <w:szCs w:val="32"/>
    </w:rPr>
  </w:style>
  <w:style w:type="paragraph" w:customStyle="1" w:styleId="Heading4Center">
    <w:name w:val="Heading 4 Center"/>
    <w:basedOn w:val="Heading4"/>
    <w:link w:val="Heading4CenterChar"/>
    <w:qFormat/>
    <w:rsid w:val="00E32589"/>
    <w:pPr>
      <w:jc w:val="center"/>
    </w:pPr>
  </w:style>
  <w:style w:type="character" w:customStyle="1" w:styleId="Heading4CenterChar">
    <w:name w:val="Heading 4 Center Char"/>
    <w:basedOn w:val="Heading4Char"/>
    <w:link w:val="Heading4Center"/>
    <w:rsid w:val="00E32589"/>
    <w:rPr>
      <w:rFonts w:ascii="Times New Roman" w:eastAsia="Times New Roman" w:hAnsi="Times New Roman" w:cs="SolaimanLipi"/>
      <w:b/>
      <w:bCs/>
      <w:color w:val="000000"/>
      <w:sz w:val="28"/>
      <w:szCs w:val="32"/>
    </w:rPr>
  </w:style>
  <w:style w:type="paragraph" w:customStyle="1" w:styleId="Heading5Center">
    <w:name w:val="Heading 5 Center"/>
    <w:basedOn w:val="Heading5"/>
    <w:link w:val="Heading5CenterChar"/>
    <w:qFormat/>
    <w:rsid w:val="00E32589"/>
    <w:pPr>
      <w:jc w:val="center"/>
    </w:pPr>
  </w:style>
  <w:style w:type="character" w:customStyle="1" w:styleId="Heading5CenterChar">
    <w:name w:val="Heading 5 Center Char"/>
    <w:basedOn w:val="Heading5Char"/>
    <w:link w:val="Heading5Center"/>
    <w:rsid w:val="00E32589"/>
    <w:rPr>
      <w:rFonts w:ascii="Times New Roman" w:eastAsia="Times New Roman" w:hAnsi="Times New Roman" w:cs="SolaimanLipi"/>
      <w:color w:val="000000"/>
      <w:sz w:val="28"/>
      <w:szCs w:val="32"/>
    </w:rPr>
  </w:style>
  <w:style w:type="paragraph" w:customStyle="1" w:styleId="libArAie">
    <w:name w:val="libArAie"/>
    <w:basedOn w:val="libAr"/>
    <w:link w:val="libArAieChar"/>
    <w:rsid w:val="00E32589"/>
    <w:rPr>
      <w:color w:val="008000"/>
    </w:rPr>
  </w:style>
  <w:style w:type="character" w:customStyle="1" w:styleId="libArAieChar">
    <w:name w:val="libArAie Char"/>
    <w:link w:val="libArAie"/>
    <w:rsid w:val="00E32589"/>
    <w:rPr>
      <w:rFonts w:ascii="Times New Roman" w:hAnsi="Times New Roman" w:cs="Traditional Arabic"/>
      <w:color w:val="008000"/>
      <w:sz w:val="28"/>
      <w:szCs w:val="32"/>
      <w:lang w:val="en-US" w:eastAsia="en-US" w:bidi="ar-SA"/>
    </w:rPr>
  </w:style>
  <w:style w:type="paragraph" w:customStyle="1" w:styleId="libAie">
    <w:name w:val="libAie"/>
    <w:basedOn w:val="libNormal"/>
    <w:link w:val="libAieChar"/>
    <w:rsid w:val="00DD52E9"/>
    <w:rPr>
      <w:rFonts w:eastAsia="SolaimanLipi" w:cs="Traditional Arabic"/>
      <w:color w:val="008000"/>
      <w:szCs w:val="32"/>
    </w:rPr>
  </w:style>
  <w:style w:type="character" w:customStyle="1" w:styleId="libAieChar">
    <w:name w:val="libAie Char"/>
    <w:link w:val="libAie"/>
    <w:rsid w:val="00DD52E9"/>
    <w:rPr>
      <w:rFonts w:ascii="Mangal" w:eastAsia="SolaimanLipi" w:hAnsi="Mangal" w:cs="Traditional Arabic"/>
      <w:color w:val="008000"/>
      <w:sz w:val="28"/>
      <w:szCs w:val="32"/>
    </w:rPr>
  </w:style>
  <w:style w:type="paragraph" w:customStyle="1" w:styleId="libBold1">
    <w:name w:val="libBold1"/>
    <w:basedOn w:val="libNormal"/>
    <w:link w:val="libBold1Char"/>
    <w:rsid w:val="00E32589"/>
    <w:rPr>
      <w:b/>
      <w:bCs/>
    </w:rPr>
  </w:style>
  <w:style w:type="character" w:customStyle="1" w:styleId="libBold1Char">
    <w:name w:val="libBold1 Char"/>
    <w:link w:val="libBold1"/>
    <w:rsid w:val="00E32589"/>
    <w:rPr>
      <w:rFonts w:ascii="Mangal" w:hAnsi="Mangal" w:cs="Mangal"/>
      <w:b/>
      <w:bCs/>
      <w:color w:val="000000"/>
      <w:sz w:val="28"/>
      <w:szCs w:val="28"/>
    </w:rPr>
  </w:style>
  <w:style w:type="paragraph" w:customStyle="1" w:styleId="libFootnote">
    <w:name w:val="libFootnote"/>
    <w:basedOn w:val="libNormal"/>
    <w:link w:val="libFootnoteChar"/>
    <w:rsid w:val="00235071"/>
    <w:rPr>
      <w:sz w:val="24"/>
      <w:szCs w:val="24"/>
    </w:rPr>
  </w:style>
  <w:style w:type="character" w:customStyle="1" w:styleId="libFootnoteChar">
    <w:name w:val="libFootnote Char"/>
    <w:link w:val="libFootnote"/>
    <w:rsid w:val="00235071"/>
    <w:rPr>
      <w:rFonts w:ascii="Mangal" w:hAnsi="Mangal" w:cs="Mangal"/>
      <w:color w:val="000000"/>
      <w:sz w:val="24"/>
      <w:szCs w:val="24"/>
    </w:rPr>
  </w:style>
  <w:style w:type="paragraph" w:customStyle="1" w:styleId="libFootnote0">
    <w:name w:val="libFootnote0"/>
    <w:basedOn w:val="libFootnote"/>
    <w:link w:val="libFootnote0Char"/>
    <w:rsid w:val="008A5A1E"/>
    <w:pPr>
      <w:ind w:firstLine="0"/>
    </w:pPr>
    <w:rPr>
      <w:rFonts w:eastAsia="Times New Roman"/>
    </w:rPr>
  </w:style>
  <w:style w:type="character" w:customStyle="1" w:styleId="libFootnote0Char">
    <w:name w:val="libFootnote0 Char"/>
    <w:link w:val="libFootnote0"/>
    <w:rsid w:val="008A5A1E"/>
    <w:rPr>
      <w:rFonts w:ascii="Mangal" w:eastAsia="Times New Roman" w:hAnsi="Mangal" w:cs="Mangal"/>
      <w:color w:val="000000"/>
      <w:sz w:val="24"/>
      <w:szCs w:val="24"/>
    </w:rPr>
  </w:style>
  <w:style w:type="paragraph" w:customStyle="1" w:styleId="libBold2">
    <w:name w:val="libBold2"/>
    <w:basedOn w:val="libBold1"/>
    <w:link w:val="libBold2Char"/>
    <w:rsid w:val="00235071"/>
    <w:rPr>
      <w:sz w:val="26"/>
      <w:szCs w:val="26"/>
    </w:rPr>
  </w:style>
  <w:style w:type="character" w:customStyle="1" w:styleId="libBold2Char">
    <w:name w:val="libBold2 Char"/>
    <w:link w:val="libBold2"/>
    <w:rsid w:val="00235071"/>
    <w:rPr>
      <w:rFonts w:ascii="Mangal" w:hAnsi="Mangal" w:cs="Mangal"/>
      <w:b/>
      <w:bCs/>
      <w:color w:val="000000"/>
      <w:sz w:val="26"/>
      <w:szCs w:val="26"/>
    </w:rPr>
  </w:style>
  <w:style w:type="paragraph" w:customStyle="1" w:styleId="libCenterBold1">
    <w:name w:val="libCenterBold1"/>
    <w:basedOn w:val="libBold1"/>
    <w:rsid w:val="00235071"/>
    <w:pPr>
      <w:jc w:val="center"/>
    </w:pPr>
    <w:rPr>
      <w:rFonts w:eastAsia="Times New Roman"/>
      <w:sz w:val="32"/>
      <w:szCs w:val="32"/>
    </w:rPr>
  </w:style>
  <w:style w:type="paragraph" w:customStyle="1" w:styleId="libCenterBold2">
    <w:name w:val="libCenterBold2"/>
    <w:basedOn w:val="libCenterBold1"/>
    <w:rsid w:val="008A5A1E"/>
    <w:rPr>
      <w:sz w:val="28"/>
      <w:szCs w:val="28"/>
    </w:rPr>
  </w:style>
  <w:style w:type="paragraph" w:customStyle="1" w:styleId="libCenter">
    <w:name w:val="libCenter"/>
    <w:basedOn w:val="libCenterBold2"/>
    <w:rsid w:val="00235071"/>
    <w:rPr>
      <w:b w:val="0"/>
      <w:bCs w:val="0"/>
    </w:rPr>
  </w:style>
  <w:style w:type="paragraph" w:customStyle="1" w:styleId="libFootnoteCenter">
    <w:name w:val="libFootnoteCenter"/>
    <w:basedOn w:val="libFootnote"/>
    <w:link w:val="libFootnoteCenterChar"/>
    <w:rsid w:val="00A455D0"/>
    <w:pPr>
      <w:jc w:val="center"/>
    </w:pPr>
    <w:rPr>
      <w:rFonts w:eastAsia="Times New Roman"/>
    </w:rPr>
  </w:style>
  <w:style w:type="character" w:customStyle="1" w:styleId="libFootnoteCenterChar">
    <w:name w:val="libFootnoteCenter Char"/>
    <w:link w:val="libFootnoteCenter"/>
    <w:rsid w:val="00A455D0"/>
    <w:rPr>
      <w:rFonts w:ascii="Mangal" w:eastAsia="Times New Roman" w:hAnsi="Mangal" w:cs="Mangal"/>
      <w:color w:val="000000"/>
      <w:sz w:val="24"/>
      <w:szCs w:val="24"/>
    </w:rPr>
  </w:style>
  <w:style w:type="paragraph" w:customStyle="1" w:styleId="libFootnoteCenterBold">
    <w:name w:val="libFootnoteCenterBold"/>
    <w:basedOn w:val="libFootnoteCenter"/>
    <w:link w:val="libFootnoteCenterBoldChar"/>
    <w:rsid w:val="00A455D0"/>
    <w:rPr>
      <w:b/>
      <w:bCs/>
    </w:rPr>
  </w:style>
  <w:style w:type="character" w:customStyle="1" w:styleId="libFootnoteCenterBoldChar">
    <w:name w:val="libFootnoteCenterBold Char"/>
    <w:link w:val="libFootnoteCenterBold"/>
    <w:rsid w:val="00A455D0"/>
    <w:rPr>
      <w:rFonts w:ascii="Mangal" w:eastAsia="Times New Roman" w:hAnsi="Mangal" w:cs="Mangal"/>
      <w:b/>
      <w:bCs/>
      <w:color w:val="000000"/>
      <w:sz w:val="24"/>
      <w:szCs w:val="24"/>
    </w:rPr>
  </w:style>
  <w:style w:type="paragraph" w:customStyle="1" w:styleId="libFootnoteBold">
    <w:name w:val="libFootnoteBold"/>
    <w:basedOn w:val="libFootnote"/>
    <w:link w:val="libFootnoteBoldChar"/>
    <w:rsid w:val="00A455D0"/>
    <w:rPr>
      <w:b/>
      <w:bCs/>
    </w:rPr>
  </w:style>
  <w:style w:type="character" w:customStyle="1" w:styleId="libFootnoteBoldChar">
    <w:name w:val="libFootnoteBold Char"/>
    <w:link w:val="libFootnoteBold"/>
    <w:rsid w:val="00A455D0"/>
    <w:rPr>
      <w:rFonts w:ascii="Mangal" w:hAnsi="Mangal" w:cs="Mangal"/>
      <w:b/>
      <w:bCs/>
      <w:color w:val="000000"/>
      <w:sz w:val="24"/>
      <w:szCs w:val="24"/>
    </w:rPr>
  </w:style>
  <w:style w:type="paragraph" w:customStyle="1" w:styleId="libFootnoteAie">
    <w:name w:val="libFootnoteAie"/>
    <w:basedOn w:val="libFootnote"/>
    <w:link w:val="libFootnoteAieChar"/>
    <w:rsid w:val="00DD52E9"/>
    <w:rPr>
      <w:rFonts w:cs="Traditional Arabic"/>
      <w:color w:val="008000"/>
      <w:szCs w:val="32"/>
    </w:rPr>
  </w:style>
  <w:style w:type="character" w:customStyle="1" w:styleId="libFootnoteAieChar">
    <w:name w:val="libFootnoteAie Char"/>
    <w:link w:val="libFootnoteAie"/>
    <w:rsid w:val="00DD52E9"/>
    <w:rPr>
      <w:rFonts w:ascii="Mangal" w:hAnsi="Mangal" w:cs="Traditional Arabic"/>
      <w:color w:val="008000"/>
      <w:sz w:val="24"/>
      <w:szCs w:val="32"/>
    </w:rPr>
  </w:style>
  <w:style w:type="paragraph" w:customStyle="1" w:styleId="libFootnoteRight">
    <w:name w:val="libFootnoteRight"/>
    <w:basedOn w:val="libFootnote"/>
    <w:link w:val="libFootnoteRightChar"/>
    <w:rsid w:val="00A455D0"/>
    <w:pPr>
      <w:jc w:val="right"/>
    </w:pPr>
    <w:rPr>
      <w:rFonts w:eastAsia="Times New Roman"/>
    </w:rPr>
  </w:style>
  <w:style w:type="character" w:customStyle="1" w:styleId="libFootnoteRightChar">
    <w:name w:val="libFootnoteRight Char"/>
    <w:link w:val="libFootnoteRight"/>
    <w:rsid w:val="00A455D0"/>
    <w:rPr>
      <w:rFonts w:ascii="Mangal" w:eastAsia="Times New Roman" w:hAnsi="Mangal" w:cs="Mangal"/>
      <w:color w:val="000000"/>
      <w:sz w:val="24"/>
      <w:szCs w:val="24"/>
    </w:rPr>
  </w:style>
  <w:style w:type="paragraph" w:customStyle="1" w:styleId="libFootnoteRightBold">
    <w:name w:val="libFootnoteRightBold"/>
    <w:basedOn w:val="libFootnoteRight"/>
    <w:link w:val="libFootnoteRightBoldChar"/>
    <w:rsid w:val="00A455D0"/>
    <w:rPr>
      <w:b/>
      <w:bCs/>
    </w:rPr>
  </w:style>
  <w:style w:type="character" w:customStyle="1" w:styleId="libFootnoteRightBoldChar">
    <w:name w:val="libFootnoteRightBold Char"/>
    <w:link w:val="libFootnoteRightBold"/>
    <w:rsid w:val="00A455D0"/>
    <w:rPr>
      <w:rFonts w:ascii="Mangal" w:eastAsia="Times New Roman" w:hAnsi="Mangal" w:cs="Mangal"/>
      <w:b/>
      <w:bCs/>
      <w:color w:val="000000"/>
      <w:sz w:val="24"/>
      <w:szCs w:val="24"/>
    </w:rPr>
  </w:style>
  <w:style w:type="paragraph" w:customStyle="1" w:styleId="libRight">
    <w:name w:val="libRight"/>
    <w:basedOn w:val="libNormal"/>
    <w:link w:val="libRightChar"/>
    <w:rsid w:val="00A455D0"/>
    <w:pPr>
      <w:jc w:val="right"/>
    </w:pPr>
  </w:style>
  <w:style w:type="character" w:customStyle="1" w:styleId="libRightChar">
    <w:name w:val="libRight Char"/>
    <w:basedOn w:val="libNormalChar"/>
    <w:link w:val="libRight"/>
    <w:rsid w:val="00A455D0"/>
    <w:rPr>
      <w:rFonts w:ascii="Mangal" w:hAnsi="Mangal" w:cs="Mangal"/>
      <w:color w:val="000000"/>
      <w:sz w:val="28"/>
      <w:szCs w:val="28"/>
    </w:rPr>
  </w:style>
  <w:style w:type="paragraph" w:customStyle="1" w:styleId="libRightBold">
    <w:name w:val="libRightBold"/>
    <w:basedOn w:val="libRight"/>
    <w:link w:val="libRightBoldChar"/>
    <w:rsid w:val="00A455D0"/>
    <w:rPr>
      <w:b/>
      <w:bCs/>
    </w:rPr>
  </w:style>
  <w:style w:type="character" w:customStyle="1" w:styleId="libRightBoldChar">
    <w:name w:val="libRightBold Char"/>
    <w:link w:val="libRightBold"/>
    <w:rsid w:val="00A455D0"/>
    <w:rPr>
      <w:rFonts w:ascii="Mangal" w:hAnsi="Mangal" w:cs="Mangal"/>
      <w:b/>
      <w:bCs/>
      <w:color w:val="000000"/>
      <w:sz w:val="28"/>
      <w:szCs w:val="28"/>
    </w:rPr>
  </w:style>
  <w:style w:type="paragraph" w:customStyle="1" w:styleId="libLine">
    <w:name w:val="libLine"/>
    <w:basedOn w:val="libNormal"/>
    <w:link w:val="libLineChar"/>
    <w:rsid w:val="00A455D0"/>
    <w:pPr>
      <w:ind w:firstLine="0"/>
    </w:pPr>
    <w:rPr>
      <w:rFonts w:eastAsia="Times New Roman"/>
      <w:sz w:val="26"/>
      <w:szCs w:val="26"/>
    </w:rPr>
  </w:style>
  <w:style w:type="character" w:customStyle="1" w:styleId="libLineChar">
    <w:name w:val="libLine Char"/>
    <w:link w:val="libLine"/>
    <w:rsid w:val="00A455D0"/>
    <w:rPr>
      <w:rFonts w:ascii="Mangal" w:eastAsia="Times New Roman" w:hAnsi="Mangal" w:cs="Mangal"/>
      <w:color w:val="000000"/>
      <w:sz w:val="26"/>
      <w:szCs w:val="26"/>
    </w:rPr>
  </w:style>
  <w:style w:type="paragraph" w:customStyle="1" w:styleId="libBoldItalic">
    <w:name w:val="libBoldItalic"/>
    <w:basedOn w:val="libNormal"/>
    <w:link w:val="libBoldItalicChar"/>
    <w:rsid w:val="0028663A"/>
    <w:rPr>
      <w:b/>
      <w:bCs/>
      <w:i/>
      <w:iCs/>
    </w:rPr>
  </w:style>
  <w:style w:type="character" w:customStyle="1" w:styleId="libBoldItalicChar">
    <w:name w:val="libBoldItalic Char"/>
    <w:link w:val="libBoldItalic"/>
    <w:rsid w:val="0028663A"/>
    <w:rPr>
      <w:rFonts w:ascii="Mangal" w:hAnsi="Mangal" w:cs="Mangal"/>
      <w:b/>
      <w:bCs/>
      <w:i/>
      <w:iCs/>
      <w:color w:val="000000"/>
      <w:sz w:val="28"/>
      <w:szCs w:val="28"/>
    </w:rPr>
  </w:style>
  <w:style w:type="paragraph" w:customStyle="1" w:styleId="libFootnoteNum">
    <w:name w:val="libFootnoteNum"/>
    <w:basedOn w:val="libNormal"/>
    <w:link w:val="libFootnoteNumChar"/>
    <w:rsid w:val="00235071"/>
    <w:rPr>
      <w:color w:val="C00000"/>
      <w:sz w:val="24"/>
      <w:szCs w:val="24"/>
      <w:vertAlign w:val="superscript"/>
    </w:rPr>
  </w:style>
  <w:style w:type="character" w:customStyle="1" w:styleId="libFootnoteNumChar">
    <w:name w:val="libFootnoteNum Char"/>
    <w:link w:val="libFootnoteNum"/>
    <w:rsid w:val="00235071"/>
    <w:rPr>
      <w:rFonts w:ascii="Mangal" w:hAnsi="Mangal" w:cs="Mangal"/>
      <w:color w:val="C00000"/>
      <w:sz w:val="24"/>
      <w:szCs w:val="24"/>
      <w:vertAlign w:val="superscript"/>
    </w:rPr>
  </w:style>
  <w:style w:type="paragraph" w:customStyle="1" w:styleId="libAlaem">
    <w:name w:val="libAlaem"/>
    <w:basedOn w:val="libNormal"/>
    <w:link w:val="libAlaemChar"/>
    <w:rsid w:val="00235071"/>
    <w:rPr>
      <w:rFonts w:ascii="Times New Roman" w:hAnsi="Times New Roman"/>
    </w:rPr>
  </w:style>
  <w:style w:type="character" w:customStyle="1" w:styleId="libAlaemChar">
    <w:name w:val="libAlaem Char"/>
    <w:link w:val="libAlaem"/>
    <w:rsid w:val="00235071"/>
    <w:rPr>
      <w:rFonts w:ascii="Times New Roman" w:hAnsi="Times New Roman" w:cs="Times New Roman"/>
      <w:color w:val="000000"/>
      <w:sz w:val="28"/>
      <w:szCs w:val="28"/>
    </w:rPr>
  </w:style>
  <w:style w:type="paragraph" w:styleId="Header">
    <w:name w:val="header"/>
    <w:basedOn w:val="Normal"/>
    <w:link w:val="HeaderChar"/>
    <w:uiPriority w:val="99"/>
    <w:unhideWhenUsed/>
    <w:rsid w:val="008B7801"/>
    <w:pPr>
      <w:tabs>
        <w:tab w:val="center" w:pos="4513"/>
        <w:tab w:val="right" w:pos="9026"/>
      </w:tabs>
      <w:spacing w:after="0" w:line="240" w:lineRule="auto"/>
    </w:pPr>
    <w:rPr>
      <w:rFonts w:cs="Times New Roman"/>
      <w:sz w:val="22"/>
      <w:szCs w:val="22"/>
    </w:rPr>
  </w:style>
  <w:style w:type="character" w:customStyle="1" w:styleId="HeaderChar">
    <w:name w:val="Header Char"/>
    <w:link w:val="Header"/>
    <w:uiPriority w:val="99"/>
    <w:rsid w:val="008B7801"/>
    <w:rPr>
      <w:rFonts w:ascii="Calibri" w:eastAsia="Calibri" w:hAnsi="Calibri" w:cs="Times New Roman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8B7801"/>
    <w:pPr>
      <w:tabs>
        <w:tab w:val="center" w:pos="4513"/>
        <w:tab w:val="right" w:pos="9026"/>
      </w:tabs>
      <w:spacing w:after="0" w:line="240" w:lineRule="auto"/>
    </w:pPr>
    <w:rPr>
      <w:rFonts w:cs="Times New Roman"/>
      <w:sz w:val="22"/>
      <w:szCs w:val="22"/>
    </w:rPr>
  </w:style>
  <w:style w:type="character" w:customStyle="1" w:styleId="FooterChar">
    <w:name w:val="Footer Char"/>
    <w:link w:val="Footer"/>
    <w:uiPriority w:val="99"/>
    <w:rsid w:val="008B7801"/>
    <w:rPr>
      <w:rFonts w:ascii="Calibri" w:eastAsia="Calibri" w:hAnsi="Calibri" w:cs="Times New Roman"/>
      <w:sz w:val="22"/>
      <w:szCs w:val="22"/>
    </w:rPr>
  </w:style>
  <w:style w:type="character" w:styleId="Hyperlink">
    <w:name w:val="Hyperlink"/>
    <w:uiPriority w:val="99"/>
    <w:rsid w:val="00776659"/>
    <w:rPr>
      <w:rFonts w:ascii="SolaimanLipi" w:hAnsi="SolaimanLipi" w:cs="SolaimanLipi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A7385"/>
    <w:pPr>
      <w:spacing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AA7385"/>
    <w:rPr>
      <w:rFonts w:ascii="Tahoma" w:eastAsia="Calibri" w:hAnsi="Tahoma" w:cs="Tahoma"/>
      <w:sz w:val="16"/>
      <w:szCs w:val="16"/>
    </w:rPr>
  </w:style>
  <w:style w:type="paragraph" w:styleId="TOCHeading">
    <w:name w:val="TOC Heading"/>
    <w:basedOn w:val="Heading1"/>
    <w:next w:val="Normal"/>
    <w:uiPriority w:val="39"/>
    <w:unhideWhenUsed/>
    <w:qFormat/>
    <w:rsid w:val="00FD2E0A"/>
    <w:pPr>
      <w:spacing w:before="480" w:line="276" w:lineRule="auto"/>
      <w:ind w:firstLine="0"/>
      <w:jc w:val="left"/>
      <w:outlineLvl w:val="9"/>
    </w:pPr>
    <w:rPr>
      <w:rFonts w:ascii="Cambria" w:hAnsi="Cambria"/>
      <w:color w:val="365F91"/>
      <w:sz w:val="28"/>
      <w:szCs w:val="28"/>
    </w:rPr>
  </w:style>
  <w:style w:type="paragraph" w:styleId="TOC1">
    <w:name w:val="toc 1"/>
    <w:basedOn w:val="libNormal"/>
    <w:next w:val="Normal"/>
    <w:autoRedefine/>
    <w:uiPriority w:val="39"/>
    <w:unhideWhenUsed/>
    <w:qFormat/>
    <w:rsid w:val="00776659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qFormat/>
    <w:rsid w:val="00FD2E0A"/>
    <w:pPr>
      <w:spacing w:after="100"/>
      <w:ind w:left="220"/>
    </w:pPr>
    <w:rPr>
      <w:rFonts w:eastAsia="Times New Roman"/>
      <w:sz w:val="22"/>
      <w:szCs w:val="22"/>
    </w:rPr>
  </w:style>
  <w:style w:type="paragraph" w:styleId="TOC3">
    <w:name w:val="toc 3"/>
    <w:basedOn w:val="Normal"/>
    <w:next w:val="Normal"/>
    <w:autoRedefine/>
    <w:uiPriority w:val="39"/>
    <w:unhideWhenUsed/>
    <w:qFormat/>
    <w:rsid w:val="00FD2E0A"/>
    <w:pPr>
      <w:spacing w:after="100"/>
      <w:ind w:left="440"/>
    </w:pPr>
    <w:rPr>
      <w:rFonts w:eastAsia="Times New Roman"/>
      <w:sz w:val="22"/>
      <w:szCs w:val="22"/>
    </w:rPr>
  </w:style>
  <w:style w:type="paragraph" w:customStyle="1" w:styleId="libTitr1">
    <w:name w:val="libTitr1"/>
    <w:basedOn w:val="libCenterBold1"/>
    <w:rsid w:val="00776659"/>
    <w:rPr>
      <w:sz w:val="56"/>
      <w:szCs w:val="56"/>
    </w:rPr>
  </w:style>
  <w:style w:type="paragraph" w:styleId="TOC4">
    <w:name w:val="toc 4"/>
    <w:basedOn w:val="Normal"/>
    <w:next w:val="Normal"/>
    <w:autoRedefine/>
    <w:uiPriority w:val="39"/>
    <w:unhideWhenUsed/>
    <w:rsid w:val="006C230E"/>
    <w:pPr>
      <w:spacing w:after="100"/>
      <w:ind w:left="660"/>
    </w:pPr>
    <w:rPr>
      <w:rFonts w:eastAsia="Times New Roman"/>
      <w:sz w:val="22"/>
      <w:szCs w:val="22"/>
    </w:rPr>
  </w:style>
  <w:style w:type="paragraph" w:styleId="TOC5">
    <w:name w:val="toc 5"/>
    <w:basedOn w:val="Normal"/>
    <w:next w:val="Normal"/>
    <w:autoRedefine/>
    <w:uiPriority w:val="39"/>
    <w:unhideWhenUsed/>
    <w:rsid w:val="006C230E"/>
    <w:pPr>
      <w:spacing w:after="100"/>
      <w:ind w:left="880"/>
    </w:pPr>
    <w:rPr>
      <w:rFonts w:eastAsia="Times New Roman"/>
      <w:sz w:val="22"/>
      <w:szCs w:val="22"/>
    </w:rPr>
  </w:style>
  <w:style w:type="paragraph" w:styleId="TOC6">
    <w:name w:val="toc 6"/>
    <w:basedOn w:val="Normal"/>
    <w:next w:val="Normal"/>
    <w:autoRedefine/>
    <w:uiPriority w:val="39"/>
    <w:unhideWhenUsed/>
    <w:rsid w:val="006C230E"/>
    <w:pPr>
      <w:spacing w:after="100"/>
      <w:ind w:left="1100"/>
    </w:pPr>
    <w:rPr>
      <w:rFonts w:eastAsia="Times New Roman"/>
      <w:sz w:val="22"/>
      <w:szCs w:val="22"/>
    </w:rPr>
  </w:style>
  <w:style w:type="paragraph" w:styleId="TOC7">
    <w:name w:val="toc 7"/>
    <w:basedOn w:val="Normal"/>
    <w:next w:val="Normal"/>
    <w:autoRedefine/>
    <w:uiPriority w:val="39"/>
    <w:unhideWhenUsed/>
    <w:rsid w:val="006C230E"/>
    <w:pPr>
      <w:spacing w:after="100"/>
      <w:ind w:left="1320"/>
    </w:pPr>
    <w:rPr>
      <w:rFonts w:eastAsia="Times New Roman"/>
      <w:sz w:val="22"/>
      <w:szCs w:val="22"/>
    </w:rPr>
  </w:style>
  <w:style w:type="paragraph" w:styleId="TOC8">
    <w:name w:val="toc 8"/>
    <w:basedOn w:val="Normal"/>
    <w:next w:val="Normal"/>
    <w:autoRedefine/>
    <w:uiPriority w:val="39"/>
    <w:unhideWhenUsed/>
    <w:rsid w:val="006C230E"/>
    <w:pPr>
      <w:spacing w:after="100"/>
      <w:ind w:left="1540"/>
    </w:pPr>
    <w:rPr>
      <w:rFonts w:eastAsia="Times New Roman"/>
      <w:sz w:val="22"/>
      <w:szCs w:val="22"/>
    </w:rPr>
  </w:style>
  <w:style w:type="paragraph" w:styleId="TOC9">
    <w:name w:val="toc 9"/>
    <w:basedOn w:val="Normal"/>
    <w:next w:val="Normal"/>
    <w:autoRedefine/>
    <w:uiPriority w:val="39"/>
    <w:unhideWhenUsed/>
    <w:rsid w:val="006C230E"/>
    <w:pPr>
      <w:spacing w:after="100"/>
      <w:ind w:left="1760"/>
    </w:pPr>
    <w:rPr>
      <w:rFonts w:eastAsia="Times New Roman"/>
      <w:sz w:val="22"/>
      <w:szCs w:val="22"/>
    </w:rPr>
  </w:style>
  <w:style w:type="paragraph" w:customStyle="1" w:styleId="libNotice">
    <w:name w:val="libNotice"/>
    <w:basedOn w:val="libNormal"/>
    <w:link w:val="libNoticeChar"/>
    <w:qFormat/>
    <w:rsid w:val="006B240B"/>
    <w:rPr>
      <w:color w:val="FF0000"/>
      <w:szCs w:val="32"/>
    </w:rPr>
  </w:style>
  <w:style w:type="character" w:customStyle="1" w:styleId="libNoticeChar">
    <w:name w:val="libNotice Char"/>
    <w:basedOn w:val="libNormalChar"/>
    <w:link w:val="libNotice"/>
    <w:rsid w:val="006B240B"/>
    <w:rPr>
      <w:color w:val="FF0000"/>
      <w:szCs w:val="32"/>
    </w:rPr>
  </w:style>
  <w:style w:type="paragraph" w:customStyle="1" w:styleId="libTitr2">
    <w:name w:val="libTitr2"/>
    <w:basedOn w:val="libTitr1"/>
    <w:rsid w:val="00DD7EF1"/>
    <w:rPr>
      <w:sz w:val="44"/>
      <w:szCs w:val="44"/>
    </w:rPr>
  </w:style>
  <w:style w:type="paragraph" w:customStyle="1" w:styleId="libCenterTitr">
    <w:name w:val="libCenterTitr"/>
    <w:basedOn w:val="libCenterBold1"/>
    <w:rsid w:val="006B240B"/>
    <w:rPr>
      <w:sz w:val="56"/>
      <w:szCs w:val="56"/>
    </w:rPr>
  </w:style>
  <w:style w:type="paragraph" w:customStyle="1" w:styleId="libPoem">
    <w:name w:val="libPoem"/>
    <w:basedOn w:val="libNormal"/>
    <w:qFormat/>
    <w:rsid w:val="006B240B"/>
    <w:pPr>
      <w:jc w:val="center"/>
    </w:pPr>
    <w:rPr>
      <w:lang w:bidi="hi-IN"/>
    </w:rPr>
  </w:style>
  <w:style w:type="paragraph" w:customStyle="1" w:styleId="libcenterbold10">
    <w:name w:val="libcenterbold1"/>
    <w:basedOn w:val="Normal"/>
    <w:rsid w:val="006B24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ibfootnote00">
    <w:name w:val="libfootnote0"/>
    <w:basedOn w:val="Normal"/>
    <w:rsid w:val="006B24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ibnotice0">
    <w:name w:val="libnotice"/>
    <w:basedOn w:val="Normal"/>
    <w:rsid w:val="006B24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fa-IR"/>
    </w:rPr>
  </w:style>
  <w:style w:type="paragraph" w:styleId="ListParagraph">
    <w:name w:val="List Paragraph"/>
    <w:basedOn w:val="Normal"/>
    <w:uiPriority w:val="34"/>
    <w:unhideWhenUsed/>
    <w:qFormat/>
    <w:rsid w:val="00A24B6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aqavi\Desktop\hindi_templet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70D63A-152B-42A7-B7BB-C06D498A96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hindi_templet</Template>
  <TotalTime>263</TotalTime>
  <Pages>296</Pages>
  <Words>29703</Words>
  <Characters>169312</Characters>
  <Application>Microsoft Office Word</Application>
  <DocSecurity>0</DocSecurity>
  <Lines>1410</Lines>
  <Paragraphs>397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High Defenition</Company>
  <LinksUpToDate>false</LinksUpToDate>
  <CharactersWithSpaces>198618</CharactersWithSpaces>
  <SharedDoc>false</SharedDoc>
  <HLinks>
    <vt:vector size="486" baseType="variant">
      <vt:variant>
        <vt:i4>1245232</vt:i4>
      </vt:variant>
      <vt:variant>
        <vt:i4>482</vt:i4>
      </vt:variant>
      <vt:variant>
        <vt:i4>0</vt:i4>
      </vt:variant>
      <vt:variant>
        <vt:i4>5</vt:i4>
      </vt:variant>
      <vt:variant>
        <vt:lpwstr/>
      </vt:variant>
      <vt:variant>
        <vt:lpwstr>_Toc442215770</vt:lpwstr>
      </vt:variant>
      <vt:variant>
        <vt:i4>1179696</vt:i4>
      </vt:variant>
      <vt:variant>
        <vt:i4>476</vt:i4>
      </vt:variant>
      <vt:variant>
        <vt:i4>0</vt:i4>
      </vt:variant>
      <vt:variant>
        <vt:i4>5</vt:i4>
      </vt:variant>
      <vt:variant>
        <vt:lpwstr/>
      </vt:variant>
      <vt:variant>
        <vt:lpwstr>_Toc442215769</vt:lpwstr>
      </vt:variant>
      <vt:variant>
        <vt:i4>1179696</vt:i4>
      </vt:variant>
      <vt:variant>
        <vt:i4>470</vt:i4>
      </vt:variant>
      <vt:variant>
        <vt:i4>0</vt:i4>
      </vt:variant>
      <vt:variant>
        <vt:i4>5</vt:i4>
      </vt:variant>
      <vt:variant>
        <vt:lpwstr/>
      </vt:variant>
      <vt:variant>
        <vt:lpwstr>_Toc442215768</vt:lpwstr>
      </vt:variant>
      <vt:variant>
        <vt:i4>1179696</vt:i4>
      </vt:variant>
      <vt:variant>
        <vt:i4>464</vt:i4>
      </vt:variant>
      <vt:variant>
        <vt:i4>0</vt:i4>
      </vt:variant>
      <vt:variant>
        <vt:i4>5</vt:i4>
      </vt:variant>
      <vt:variant>
        <vt:lpwstr/>
      </vt:variant>
      <vt:variant>
        <vt:lpwstr>_Toc442215767</vt:lpwstr>
      </vt:variant>
      <vt:variant>
        <vt:i4>1179696</vt:i4>
      </vt:variant>
      <vt:variant>
        <vt:i4>458</vt:i4>
      </vt:variant>
      <vt:variant>
        <vt:i4>0</vt:i4>
      </vt:variant>
      <vt:variant>
        <vt:i4>5</vt:i4>
      </vt:variant>
      <vt:variant>
        <vt:lpwstr/>
      </vt:variant>
      <vt:variant>
        <vt:lpwstr>_Toc442215766</vt:lpwstr>
      </vt:variant>
      <vt:variant>
        <vt:i4>1179696</vt:i4>
      </vt:variant>
      <vt:variant>
        <vt:i4>452</vt:i4>
      </vt:variant>
      <vt:variant>
        <vt:i4>0</vt:i4>
      </vt:variant>
      <vt:variant>
        <vt:i4>5</vt:i4>
      </vt:variant>
      <vt:variant>
        <vt:lpwstr/>
      </vt:variant>
      <vt:variant>
        <vt:lpwstr>_Toc442215765</vt:lpwstr>
      </vt:variant>
      <vt:variant>
        <vt:i4>1179696</vt:i4>
      </vt:variant>
      <vt:variant>
        <vt:i4>446</vt:i4>
      </vt:variant>
      <vt:variant>
        <vt:i4>0</vt:i4>
      </vt:variant>
      <vt:variant>
        <vt:i4>5</vt:i4>
      </vt:variant>
      <vt:variant>
        <vt:lpwstr/>
      </vt:variant>
      <vt:variant>
        <vt:lpwstr>_Toc442215764</vt:lpwstr>
      </vt:variant>
      <vt:variant>
        <vt:i4>1179696</vt:i4>
      </vt:variant>
      <vt:variant>
        <vt:i4>440</vt:i4>
      </vt:variant>
      <vt:variant>
        <vt:i4>0</vt:i4>
      </vt:variant>
      <vt:variant>
        <vt:i4>5</vt:i4>
      </vt:variant>
      <vt:variant>
        <vt:lpwstr/>
      </vt:variant>
      <vt:variant>
        <vt:lpwstr>_Toc442215763</vt:lpwstr>
      </vt:variant>
      <vt:variant>
        <vt:i4>1179696</vt:i4>
      </vt:variant>
      <vt:variant>
        <vt:i4>434</vt:i4>
      </vt:variant>
      <vt:variant>
        <vt:i4>0</vt:i4>
      </vt:variant>
      <vt:variant>
        <vt:i4>5</vt:i4>
      </vt:variant>
      <vt:variant>
        <vt:lpwstr/>
      </vt:variant>
      <vt:variant>
        <vt:lpwstr>_Toc442215762</vt:lpwstr>
      </vt:variant>
      <vt:variant>
        <vt:i4>1179696</vt:i4>
      </vt:variant>
      <vt:variant>
        <vt:i4>428</vt:i4>
      </vt:variant>
      <vt:variant>
        <vt:i4>0</vt:i4>
      </vt:variant>
      <vt:variant>
        <vt:i4>5</vt:i4>
      </vt:variant>
      <vt:variant>
        <vt:lpwstr/>
      </vt:variant>
      <vt:variant>
        <vt:lpwstr>_Toc442215761</vt:lpwstr>
      </vt:variant>
      <vt:variant>
        <vt:i4>1179696</vt:i4>
      </vt:variant>
      <vt:variant>
        <vt:i4>422</vt:i4>
      </vt:variant>
      <vt:variant>
        <vt:i4>0</vt:i4>
      </vt:variant>
      <vt:variant>
        <vt:i4>5</vt:i4>
      </vt:variant>
      <vt:variant>
        <vt:lpwstr/>
      </vt:variant>
      <vt:variant>
        <vt:lpwstr>_Toc442215760</vt:lpwstr>
      </vt:variant>
      <vt:variant>
        <vt:i4>1114160</vt:i4>
      </vt:variant>
      <vt:variant>
        <vt:i4>416</vt:i4>
      </vt:variant>
      <vt:variant>
        <vt:i4>0</vt:i4>
      </vt:variant>
      <vt:variant>
        <vt:i4>5</vt:i4>
      </vt:variant>
      <vt:variant>
        <vt:lpwstr/>
      </vt:variant>
      <vt:variant>
        <vt:lpwstr>_Toc442215759</vt:lpwstr>
      </vt:variant>
      <vt:variant>
        <vt:i4>1114160</vt:i4>
      </vt:variant>
      <vt:variant>
        <vt:i4>410</vt:i4>
      </vt:variant>
      <vt:variant>
        <vt:i4>0</vt:i4>
      </vt:variant>
      <vt:variant>
        <vt:i4>5</vt:i4>
      </vt:variant>
      <vt:variant>
        <vt:lpwstr/>
      </vt:variant>
      <vt:variant>
        <vt:lpwstr>_Toc442215758</vt:lpwstr>
      </vt:variant>
      <vt:variant>
        <vt:i4>1114160</vt:i4>
      </vt:variant>
      <vt:variant>
        <vt:i4>404</vt:i4>
      </vt:variant>
      <vt:variant>
        <vt:i4>0</vt:i4>
      </vt:variant>
      <vt:variant>
        <vt:i4>5</vt:i4>
      </vt:variant>
      <vt:variant>
        <vt:lpwstr/>
      </vt:variant>
      <vt:variant>
        <vt:lpwstr>_Toc442215757</vt:lpwstr>
      </vt:variant>
      <vt:variant>
        <vt:i4>1114160</vt:i4>
      </vt:variant>
      <vt:variant>
        <vt:i4>398</vt:i4>
      </vt:variant>
      <vt:variant>
        <vt:i4>0</vt:i4>
      </vt:variant>
      <vt:variant>
        <vt:i4>5</vt:i4>
      </vt:variant>
      <vt:variant>
        <vt:lpwstr/>
      </vt:variant>
      <vt:variant>
        <vt:lpwstr>_Toc442215756</vt:lpwstr>
      </vt:variant>
      <vt:variant>
        <vt:i4>1114160</vt:i4>
      </vt:variant>
      <vt:variant>
        <vt:i4>392</vt:i4>
      </vt:variant>
      <vt:variant>
        <vt:i4>0</vt:i4>
      </vt:variant>
      <vt:variant>
        <vt:i4>5</vt:i4>
      </vt:variant>
      <vt:variant>
        <vt:lpwstr/>
      </vt:variant>
      <vt:variant>
        <vt:lpwstr>_Toc442215755</vt:lpwstr>
      </vt:variant>
      <vt:variant>
        <vt:i4>1114160</vt:i4>
      </vt:variant>
      <vt:variant>
        <vt:i4>386</vt:i4>
      </vt:variant>
      <vt:variant>
        <vt:i4>0</vt:i4>
      </vt:variant>
      <vt:variant>
        <vt:i4>5</vt:i4>
      </vt:variant>
      <vt:variant>
        <vt:lpwstr/>
      </vt:variant>
      <vt:variant>
        <vt:lpwstr>_Toc442215754</vt:lpwstr>
      </vt:variant>
      <vt:variant>
        <vt:i4>1114160</vt:i4>
      </vt:variant>
      <vt:variant>
        <vt:i4>380</vt:i4>
      </vt:variant>
      <vt:variant>
        <vt:i4>0</vt:i4>
      </vt:variant>
      <vt:variant>
        <vt:i4>5</vt:i4>
      </vt:variant>
      <vt:variant>
        <vt:lpwstr/>
      </vt:variant>
      <vt:variant>
        <vt:lpwstr>_Toc442215753</vt:lpwstr>
      </vt:variant>
      <vt:variant>
        <vt:i4>1114160</vt:i4>
      </vt:variant>
      <vt:variant>
        <vt:i4>374</vt:i4>
      </vt:variant>
      <vt:variant>
        <vt:i4>0</vt:i4>
      </vt:variant>
      <vt:variant>
        <vt:i4>5</vt:i4>
      </vt:variant>
      <vt:variant>
        <vt:lpwstr/>
      </vt:variant>
      <vt:variant>
        <vt:lpwstr>_Toc442215752</vt:lpwstr>
      </vt:variant>
      <vt:variant>
        <vt:i4>1114160</vt:i4>
      </vt:variant>
      <vt:variant>
        <vt:i4>368</vt:i4>
      </vt:variant>
      <vt:variant>
        <vt:i4>0</vt:i4>
      </vt:variant>
      <vt:variant>
        <vt:i4>5</vt:i4>
      </vt:variant>
      <vt:variant>
        <vt:lpwstr/>
      </vt:variant>
      <vt:variant>
        <vt:lpwstr>_Toc442215751</vt:lpwstr>
      </vt:variant>
      <vt:variant>
        <vt:i4>1114160</vt:i4>
      </vt:variant>
      <vt:variant>
        <vt:i4>362</vt:i4>
      </vt:variant>
      <vt:variant>
        <vt:i4>0</vt:i4>
      </vt:variant>
      <vt:variant>
        <vt:i4>5</vt:i4>
      </vt:variant>
      <vt:variant>
        <vt:lpwstr/>
      </vt:variant>
      <vt:variant>
        <vt:lpwstr>_Toc442215750</vt:lpwstr>
      </vt:variant>
      <vt:variant>
        <vt:i4>1048624</vt:i4>
      </vt:variant>
      <vt:variant>
        <vt:i4>356</vt:i4>
      </vt:variant>
      <vt:variant>
        <vt:i4>0</vt:i4>
      </vt:variant>
      <vt:variant>
        <vt:i4>5</vt:i4>
      </vt:variant>
      <vt:variant>
        <vt:lpwstr/>
      </vt:variant>
      <vt:variant>
        <vt:lpwstr>_Toc442215749</vt:lpwstr>
      </vt:variant>
      <vt:variant>
        <vt:i4>1048624</vt:i4>
      </vt:variant>
      <vt:variant>
        <vt:i4>350</vt:i4>
      </vt:variant>
      <vt:variant>
        <vt:i4>0</vt:i4>
      </vt:variant>
      <vt:variant>
        <vt:i4>5</vt:i4>
      </vt:variant>
      <vt:variant>
        <vt:lpwstr/>
      </vt:variant>
      <vt:variant>
        <vt:lpwstr>_Toc442215748</vt:lpwstr>
      </vt:variant>
      <vt:variant>
        <vt:i4>1048624</vt:i4>
      </vt:variant>
      <vt:variant>
        <vt:i4>344</vt:i4>
      </vt:variant>
      <vt:variant>
        <vt:i4>0</vt:i4>
      </vt:variant>
      <vt:variant>
        <vt:i4>5</vt:i4>
      </vt:variant>
      <vt:variant>
        <vt:lpwstr/>
      </vt:variant>
      <vt:variant>
        <vt:lpwstr>_Toc442215747</vt:lpwstr>
      </vt:variant>
      <vt:variant>
        <vt:i4>1048624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_Toc442215746</vt:lpwstr>
      </vt:variant>
      <vt:variant>
        <vt:i4>1048624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_Toc442215745</vt:lpwstr>
      </vt:variant>
      <vt:variant>
        <vt:i4>1048624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_Toc442215744</vt:lpwstr>
      </vt:variant>
      <vt:variant>
        <vt:i4>1048624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_Toc442215743</vt:lpwstr>
      </vt:variant>
      <vt:variant>
        <vt:i4>1048624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_Toc442215742</vt:lpwstr>
      </vt:variant>
      <vt:variant>
        <vt:i4>1048624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_Toc442215741</vt:lpwstr>
      </vt:variant>
      <vt:variant>
        <vt:i4>1048624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_Toc442215740</vt:lpwstr>
      </vt:variant>
      <vt:variant>
        <vt:i4>1507376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_Toc442215739</vt:lpwstr>
      </vt:variant>
      <vt:variant>
        <vt:i4>1507376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_Toc442215738</vt:lpwstr>
      </vt:variant>
      <vt:variant>
        <vt:i4>1507376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_Toc442215737</vt:lpwstr>
      </vt:variant>
      <vt:variant>
        <vt:i4>1507376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_Toc442215736</vt:lpwstr>
      </vt:variant>
      <vt:variant>
        <vt:i4>1507376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_Toc442215735</vt:lpwstr>
      </vt:variant>
      <vt:variant>
        <vt:i4>1507376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_Toc442215734</vt:lpwstr>
      </vt:variant>
      <vt:variant>
        <vt:i4>1507376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_Toc442215733</vt:lpwstr>
      </vt:variant>
      <vt:variant>
        <vt:i4>1507376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_Toc442215732</vt:lpwstr>
      </vt:variant>
      <vt:variant>
        <vt:i4>1507376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_Toc442215731</vt:lpwstr>
      </vt:variant>
      <vt:variant>
        <vt:i4>1507376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_Toc442215730</vt:lpwstr>
      </vt:variant>
      <vt:variant>
        <vt:i4>1441840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_Toc442215729</vt:lpwstr>
      </vt:variant>
      <vt:variant>
        <vt:i4>1441840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_Toc442215728</vt:lpwstr>
      </vt:variant>
      <vt:variant>
        <vt:i4>1441840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_Toc442215727</vt:lpwstr>
      </vt:variant>
      <vt:variant>
        <vt:i4>1441840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_Toc442215726</vt:lpwstr>
      </vt:variant>
      <vt:variant>
        <vt:i4>1441840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_Toc442215725</vt:lpwstr>
      </vt:variant>
      <vt:variant>
        <vt:i4>1441840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_Toc442215724</vt:lpwstr>
      </vt:variant>
      <vt:variant>
        <vt:i4>1441840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_Toc442215723</vt:lpwstr>
      </vt:variant>
      <vt:variant>
        <vt:i4>1441840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_Toc442215722</vt:lpwstr>
      </vt:variant>
      <vt:variant>
        <vt:i4>1441840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_Toc442215721</vt:lpwstr>
      </vt:variant>
      <vt:variant>
        <vt:i4>1441840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_Toc442215720</vt:lpwstr>
      </vt:variant>
      <vt:variant>
        <vt:i4>1376304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_Toc442215719</vt:lpwstr>
      </vt:variant>
      <vt:variant>
        <vt:i4>1376304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_Toc442215718</vt:lpwstr>
      </vt:variant>
      <vt:variant>
        <vt:i4>1376304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_Toc442215717</vt:lpwstr>
      </vt:variant>
      <vt:variant>
        <vt:i4>1376304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_Toc442215716</vt:lpwstr>
      </vt:variant>
      <vt:variant>
        <vt:i4>1376304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_Toc442215715</vt:lpwstr>
      </vt:variant>
      <vt:variant>
        <vt:i4>1376304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_Toc442215714</vt:lpwstr>
      </vt:variant>
      <vt:variant>
        <vt:i4>1376304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_Toc442215713</vt:lpwstr>
      </vt:variant>
      <vt:variant>
        <vt:i4>1376304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_Toc442215712</vt:lpwstr>
      </vt:variant>
      <vt:variant>
        <vt:i4>1376304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_Toc442215711</vt:lpwstr>
      </vt:variant>
      <vt:variant>
        <vt:i4>1376304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_Toc442215710</vt:lpwstr>
      </vt:variant>
      <vt:variant>
        <vt:i4>1310768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_Toc442215709</vt:lpwstr>
      </vt:variant>
      <vt:variant>
        <vt:i4>1310768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_Toc442215708</vt:lpwstr>
      </vt:variant>
      <vt:variant>
        <vt:i4>1310768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_Toc442215707</vt:lpwstr>
      </vt:variant>
      <vt:variant>
        <vt:i4>1310768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_Toc442215706</vt:lpwstr>
      </vt:variant>
      <vt:variant>
        <vt:i4>1310768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_Toc442215705</vt:lpwstr>
      </vt:variant>
      <vt:variant>
        <vt:i4>1310768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_Toc442215704</vt:lpwstr>
      </vt:variant>
      <vt:variant>
        <vt:i4>1310768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_Toc442215703</vt:lpwstr>
      </vt:variant>
      <vt:variant>
        <vt:i4>1310768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_Toc442215702</vt:lpwstr>
      </vt:variant>
      <vt:variant>
        <vt:i4>1310768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_Toc442215701</vt:lpwstr>
      </vt:variant>
      <vt:variant>
        <vt:i4>1310768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_Toc442215700</vt:lpwstr>
      </vt:variant>
      <vt:variant>
        <vt:i4>1900593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_Toc442215699</vt:lpwstr>
      </vt:variant>
      <vt:variant>
        <vt:i4>1900593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_Toc442215698</vt:lpwstr>
      </vt:variant>
      <vt:variant>
        <vt:i4>1900593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_Toc442215697</vt:lpwstr>
      </vt:variant>
      <vt:variant>
        <vt:i4>1900593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_Toc442215696</vt:lpwstr>
      </vt:variant>
      <vt:variant>
        <vt:i4>1900593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_Toc442215695</vt:lpwstr>
      </vt:variant>
      <vt:variant>
        <vt:i4>1900593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_Toc442215694</vt:lpwstr>
      </vt:variant>
      <vt:variant>
        <vt:i4>1900593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_Toc442215693</vt:lpwstr>
      </vt:variant>
      <vt:variant>
        <vt:i4>1900593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_Toc442215692</vt:lpwstr>
      </vt:variant>
      <vt:variant>
        <vt:i4>1900593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_Toc442215691</vt:lpwstr>
      </vt:variant>
      <vt:variant>
        <vt:i4>1900593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_Toc442215690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Windows User</cp:lastModifiedBy>
  <cp:revision>26</cp:revision>
  <cp:lastPrinted>2016-11-21T11:54:00Z</cp:lastPrinted>
  <dcterms:created xsi:type="dcterms:W3CDTF">2017-10-17T06:04:00Z</dcterms:created>
  <dcterms:modified xsi:type="dcterms:W3CDTF">2017-10-25T14:56:00Z</dcterms:modified>
</cp:coreProperties>
</file>