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9B" w:rsidRDefault="006B240B" w:rsidP="00C43F9B">
      <w:pPr>
        <w:pStyle w:val="libTitr1"/>
        <w:rPr>
          <w:lang w:bidi="hi-IN"/>
        </w:rPr>
      </w:pPr>
      <w:bookmarkStart w:id="0" w:name="_Toc452248032"/>
      <w:bookmarkStart w:id="1" w:name="_Toc453500685"/>
      <w:r w:rsidRPr="00C64EB4">
        <w:rPr>
          <w:rFonts w:hint="cs"/>
          <w:cs/>
          <w:lang w:bidi="hi-IN"/>
        </w:rPr>
        <w:t>क़ायमे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</w:t>
      </w:r>
      <w:r w:rsidR="007C711A">
        <w:rPr>
          <w:rFonts w:hint="cs"/>
          <w:cs/>
          <w:lang w:bidi="hi-IN"/>
        </w:rPr>
        <w:t>ी</w:t>
      </w:r>
      <w:r w:rsidR="00EA6470">
        <w:rPr>
          <w:rFonts w:hint="cs"/>
          <w:cs/>
          <w:lang w:bidi="hi-IN"/>
        </w:rPr>
        <w:t xml:space="preserve"> </w:t>
      </w:r>
      <w:r w:rsidR="0056112A">
        <w:rPr>
          <w:rFonts w:hint="cs"/>
          <w:cs/>
          <w:lang w:bidi="hi-IN"/>
        </w:rPr>
        <w:t>(</w:t>
      </w:r>
      <w:r w:rsidR="00BC4A6D">
        <w:rPr>
          <w:rFonts w:hint="cs"/>
          <w:cs/>
          <w:lang w:bidi="hi-IN"/>
        </w:rPr>
        <w:t>अ</w:t>
      </w:r>
      <w:r w:rsidR="00BC4A6D" w:rsidRPr="00C43F9B">
        <w:rPr>
          <w:rFonts w:hint="cs"/>
          <w:cs/>
        </w:rPr>
        <w:t>.</w:t>
      </w:r>
      <w:r w:rsidR="00BC4A6D">
        <w:rPr>
          <w:rFonts w:hint="cs"/>
          <w:cs/>
          <w:lang w:bidi="hi-IN"/>
        </w:rPr>
        <w:t>स</w:t>
      </w:r>
      <w:r w:rsidR="00BC4A6D" w:rsidRPr="00C43F9B">
        <w:rPr>
          <w:rFonts w:hint="cs"/>
          <w:cs/>
        </w:rPr>
        <w:t>.</w:t>
      </w:r>
      <w:r w:rsidR="0056112A">
        <w:rPr>
          <w:rFonts w:hint="cs"/>
          <w:cs/>
          <w:lang w:bidi="hi-IN"/>
        </w:rPr>
        <w:t>)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साहेबुज़्ज़</w:t>
      </w:r>
      <w:r w:rsidRPr="00C43F9B">
        <w:rPr>
          <w:rFonts w:hint="cs"/>
          <w:cs/>
        </w:rPr>
        <w:t>मान</w:t>
      </w:r>
      <w:bookmarkEnd w:id="0"/>
      <w:bookmarkEnd w:id="1"/>
    </w:p>
    <w:p w:rsidR="00C43F9B" w:rsidRPr="00D822B6" w:rsidRDefault="00C43F9B" w:rsidP="00C43F9B">
      <w:pPr>
        <w:pStyle w:val="libCenterBold1"/>
        <w:rPr>
          <w:lang w:bidi="hi-IN"/>
        </w:rPr>
      </w:pPr>
      <w:r>
        <w:rPr>
          <w:rFonts w:hint="cs"/>
          <w:cs/>
          <w:lang w:bidi="hi-IN"/>
        </w:rPr>
        <w:t>(</w:t>
      </w:r>
      <w:r w:rsidRPr="00D822B6">
        <w:rPr>
          <w:rFonts w:hint="cs"/>
          <w:cs/>
          <w:lang w:bidi="hi-IN"/>
        </w:rPr>
        <w:t>चौदह</w:t>
      </w:r>
      <w:r w:rsidRPr="00D822B6">
        <w:rPr>
          <w:rFonts w:hint="cs"/>
          <w:rtl/>
          <w:cs/>
        </w:rPr>
        <w:t xml:space="preserve"> </w:t>
      </w:r>
      <w:r w:rsidRPr="00D822B6">
        <w:rPr>
          <w:rFonts w:hint="cs"/>
          <w:cs/>
          <w:lang w:bidi="hi-IN"/>
        </w:rPr>
        <w:t>सितारे</w:t>
      </w:r>
      <w:r>
        <w:rPr>
          <w:rFonts w:hint="cs"/>
          <w:cs/>
          <w:lang w:bidi="hi-IN"/>
        </w:rPr>
        <w:t>)</w:t>
      </w:r>
    </w:p>
    <w:p w:rsidR="00C43F9B" w:rsidRDefault="00C43F9B" w:rsidP="00C43F9B">
      <w:pPr>
        <w:pStyle w:val="libTitr2"/>
        <w:rPr>
          <w:cs/>
          <w:lang w:bidi="hi-IN"/>
        </w:rPr>
      </w:pPr>
      <w:r w:rsidRPr="00C64EB4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कर्रारवी</w:t>
      </w:r>
    </w:p>
    <w:p w:rsidR="00C43F9B" w:rsidRPr="00C64EB4" w:rsidRDefault="00C43F9B" w:rsidP="00C43F9B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ठीक 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C43F9B" w:rsidRDefault="00C43F9B" w:rsidP="00C43F9B">
      <w:pPr>
        <w:pStyle w:val="libNotice"/>
      </w:pPr>
      <w:r w:rsidRPr="00C64EB4">
        <w:t>Alhassanain.org/hindi</w:t>
      </w:r>
    </w:p>
    <w:p w:rsidR="00C43F9B" w:rsidRDefault="00C43F9B" w:rsidP="00C43F9B">
      <w:pPr>
        <w:spacing w:after="0" w:line="240" w:lineRule="auto"/>
        <w:rPr>
          <w:lang w:bidi="hi-IN"/>
        </w:rPr>
      </w:pPr>
      <w:r>
        <w:br w:type="page"/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छुप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बहकाता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इबलीसे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लईं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ab/>
      </w:r>
      <w:r w:rsidRPr="00C64EB4">
        <w:rPr>
          <w:rtl/>
          <w:cs/>
        </w:rPr>
        <w:tab/>
      </w:r>
      <w:r w:rsidRPr="00C64EB4">
        <w:rPr>
          <w:rFonts w:hint="cs"/>
          <w:cs/>
          <w:lang w:bidi="hi-IN"/>
        </w:rPr>
        <w:t>साबिर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थरयानी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Pr="00C64EB4">
        <w:rPr>
          <w:rFonts w:hint="cs"/>
          <w:cs/>
          <w:lang w:bidi="hi-IN"/>
        </w:rPr>
        <w:t>कराची</w:t>
      </w:r>
      <w:r w:rsidRPr="00C64EB4">
        <w:rPr>
          <w:rFonts w:hint="eastAsia"/>
          <w:lang w:bidi="hi-IN"/>
        </w:rPr>
        <w:t>’’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मेहदियम</w:t>
      </w:r>
      <w: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बगरदुद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आशकार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चौदहवीं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बारहवीं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कड़ीं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माजेदा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Pr="00C64EB4">
        <w:rPr>
          <w:rtl/>
          <w:cs/>
        </w:rPr>
        <w:t>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130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एसआफ़ुल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राग़ेबीन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पेज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128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जामए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सग़ीर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सियूती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160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मिस्र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मसनद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अहमद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बिन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हम्बल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मिस्र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कन्ज़ुल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हक़ाएक़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मुस्तदरिक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520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मिशकात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शरीफ़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C43F9B" w:rsidRDefault="006B240B" w:rsidP="00C43F9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मुलाहेजा़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पारा</w:t>
      </w:r>
      <w:r w:rsidR="00EA6470">
        <w:rPr>
          <w:cs/>
          <w:lang w:bidi="hi-IN"/>
        </w:rPr>
        <w:t xml:space="preserve"> </w:t>
      </w:r>
      <w:r w:rsidR="004E710D">
        <w:rPr>
          <w:rFonts w:hint="cs"/>
          <w:cs/>
          <w:lang w:bidi="hi-IN"/>
        </w:rPr>
        <w:t>1</w:t>
      </w:r>
      <w:r w:rsidRPr="00C64EB4">
        <w:rPr>
          <w:rtl/>
          <w:cs/>
        </w:rPr>
        <w:t>4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399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तिर्मिज़ी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270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दाऊद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210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204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209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सग़ीर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134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हक़ाएक़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90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यख़तमुद्दीन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एख़तेताम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कन्ज़ुल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हक़ाएक़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209</w:t>
      </w:r>
      <w:r w:rsidRPr="00C64EB4">
        <w:rPr>
          <w:rFonts w:hint="cs"/>
          <w:cs/>
          <w:lang w:bidi="hi-IN"/>
        </w:rPr>
        <w:t>।</w:t>
      </w:r>
    </w:p>
    <w:p w:rsidR="006B240B" w:rsidRPr="00C64EB4" w:rsidRDefault="006B240B" w:rsidP="00C43F9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सग़ीर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104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मुस्तदरिक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422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495</w:t>
      </w:r>
      <w:r w:rsidRPr="00C64EB4">
        <w:rPr>
          <w:rFonts w:hint="cs"/>
          <w:cs/>
          <w:lang w:bidi="hi-IN"/>
        </w:rPr>
        <w:t>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सनन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माजा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उर्दू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किराची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1377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C43F9B">
      <w:pPr>
        <w:pStyle w:val="libFootnote"/>
        <w:rPr>
          <w:lang w:bidi="hi-IN"/>
        </w:rPr>
      </w:pPr>
      <w:r w:rsidRPr="00C64EB4">
        <w:rPr>
          <w:rFonts w:hint="cs"/>
          <w:cs/>
          <w:lang w:bidi="hi-IN"/>
        </w:rPr>
        <w:t>हाशिया</w:t>
      </w:r>
      <w:r w:rsidRPr="00C64EB4">
        <w:rPr>
          <w:rtl/>
          <w:cs/>
        </w:rPr>
        <w:t>: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बूटी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शोअरा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तशबीह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मुंजद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835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मुन्तहुल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tl/>
          <w:cs/>
        </w:rPr>
        <w:t>4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2227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दख़ील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</w:t>
      </w:r>
      <w:r w:rsidR="00EA6470">
        <w:rPr>
          <w:cs/>
          <w:lang w:bidi="hi-IN"/>
        </w:rPr>
        <w:t xml:space="preserve"> </w:t>
      </w:r>
      <w:r w:rsidR="007C711A">
        <w:rPr>
          <w:rFonts w:hint="cs"/>
          <w:cs/>
          <w:lang w:bidi="hi-IN"/>
        </w:rPr>
        <w:t>पृष्ठ</w:t>
      </w:r>
      <w:r w:rsidRPr="00C64EB4">
        <w:rPr>
          <w:rtl/>
          <w:cs/>
        </w:rPr>
        <w:t>425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सिद्दीक़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="004E710D">
        <w:rPr>
          <w:rFonts w:hint="cs"/>
          <w:cs/>
          <w:lang w:bidi="hi-IN"/>
        </w:rPr>
        <w:t>पृष्ठ</w:t>
      </w:r>
      <w:r w:rsidRPr="00C64EB4">
        <w:rPr>
          <w:rtl/>
          <w:cs/>
        </w:rPr>
        <w:t>47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नरगिस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लखनऊ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सालनामा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1947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="004E710D">
        <w:rPr>
          <w:rFonts w:hint="cs"/>
          <w:cs/>
          <w:lang w:bidi="hi-IN"/>
        </w:rPr>
        <w:t>.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118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यूनानी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नरकोस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लातीनी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नरकसस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अंग्रेज़ी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नरसेसिस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7C711A" w:rsidRDefault="006B240B" w:rsidP="00714388">
      <w:pPr>
        <w:pStyle w:val="Heading1"/>
      </w:pPr>
      <w:bookmarkStart w:id="2" w:name="_Toc452248033"/>
      <w:bookmarkStart w:id="3" w:name="_Toc453500686"/>
      <w:bookmarkStart w:id="4" w:name="_Toc473109376"/>
      <w:r w:rsidRPr="007C711A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सआदत</w:t>
      </w:r>
      <w:bookmarkEnd w:id="2"/>
      <w:bookmarkEnd w:id="3"/>
      <w:bookmarkEnd w:id="4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मुवर्रेख़ीन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सअदत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225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तुलूए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फ़जर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दफ़यातुल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वरदी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मोवद्दता</w:t>
      </w:r>
      <w:r w:rsidRPr="00C64EB4">
        <w:rPr>
          <w:lang w:bidi="hi-IN"/>
        </w:rPr>
        <w:t>,,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ग़म्मा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3E6793">
        <w:rPr>
          <w:rFonts w:hint="cs"/>
          <w:cs/>
          <w:lang w:bidi="hi-IN"/>
        </w:rPr>
        <w:t>जिलाउल</w:t>
      </w:r>
      <w:r w:rsidR="00EA6470">
        <w:rPr>
          <w:rFonts w:hint="cs"/>
          <w:cs/>
          <w:lang w:bidi="hi-IN"/>
        </w:rPr>
        <w:t xml:space="preserve"> </w:t>
      </w:r>
      <w:r w:rsidR="00650534">
        <w:rPr>
          <w:rFonts w:hint="cs"/>
          <w:cs/>
          <w:lang w:bidi="hi-IN"/>
        </w:rPr>
        <w:t>उयून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 w:rsidRPr="00C64EB4">
        <w:rPr>
          <w:lang w:bidi="hi-IN"/>
        </w:rPr>
        <w:t>,,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आलामु</w:t>
      </w:r>
      <w:r w:rsidR="00EA6470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वुरा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माद्दए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एख़तेताम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रहिये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मुतावल्लिद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आधी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तहज्जुद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तहज्जुद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फुफी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किजिये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मुताग़य्यर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लरज़ा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कांप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बशरा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शराह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मोअद्दतुल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क़ुरबा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139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लिपटा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वल्लाह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अनज़लना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मसऊद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फुफी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लाईये।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मूँह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बिस्मिल्लाह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यदान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लज़ीना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असतज़अफ़रा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वारीसैन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तिलावत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कमज़ोर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घेर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हिफ़ज़हू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हिफ़ाज़त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फ़रिश्तगाने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खुनुक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महजून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मग़मूम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अकसरहुम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यालमून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मसऊद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212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लखनऊ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1905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ई</w:t>
      </w:r>
      <w:r w:rsidRPr="004D6143">
        <w:rPr>
          <w:rStyle w:val="libFootnote0Char"/>
          <w:rFonts w:eastAsia="Calibri"/>
        </w:rPr>
        <w:t>0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हायरी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75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वफ़यातुल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मख़्तून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दाहिने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मन्कूश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अक़्क़ो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ज़ाहाक़ल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मुताक़ारिब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अमरोहवी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चश्मो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चराग़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दीदए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ऐने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तारा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बदरे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चौदहवां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अख़्तर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हामिए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मिल्लत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कुफ्र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कु़रआन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जाअल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अक़्क़ो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हक़्क़ुल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इन्नल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ज़हुक़ा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मोहद्दिस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मनाक़िबे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अतहार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मफ़रूग़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नहलाने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धुलाने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मुसतग़नी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दाहिने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मज़मून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मोवद्दता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Pr="00C64EB4">
        <w:rPr>
          <w:rFonts w:hint="cs"/>
          <w:cs/>
          <w:lang w:bidi="hi-IN"/>
        </w:rPr>
        <w:t>सामरह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ग़म्मा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छिपाई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पैदाईश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साकेबा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194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छिपाई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192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ख़वासुल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नकी़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सियूती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363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माज़ूल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लगवाये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मुतावक्किल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67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मुतावक्किल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कमज़ोर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मिज़ाज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दरपए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Pr="00C64EB4">
        <w:rPr>
          <w:lang w:bidi="hi-IN"/>
        </w:rPr>
        <w:cr/>
      </w:r>
    </w:p>
    <w:p w:rsidR="006B240B" w:rsidRPr="00C64EB4" w:rsidRDefault="006B240B" w:rsidP="00714388">
      <w:pPr>
        <w:pStyle w:val="Heading1"/>
        <w:rPr>
          <w:lang w:bidi="hi-IN"/>
        </w:rPr>
      </w:pPr>
      <w:bookmarkStart w:id="5" w:name="_Toc452248034"/>
      <w:bookmarkStart w:id="6" w:name="_Toc453500687"/>
      <w:bookmarkStart w:id="7" w:name="_Toc473109377"/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bookmarkEnd w:id="5"/>
      <w:bookmarkEnd w:id="6"/>
      <w:bookmarkEnd w:id="7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बुतूल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हम्बल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मजनून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मसनद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इमाम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रज़ा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मलीका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यशूआ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भतीजे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कु़दरती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BC4A6D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7C711A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सय्यदा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</w:t>
      </w:r>
      <w:r w:rsidRPr="004D6143">
        <w:rPr>
          <w:rStyle w:val="libFootnote0Char"/>
          <w:rFonts w:eastAsia="Calibri"/>
          <w:cs/>
          <w:lang w:bidi="hi-IN"/>
        </w:rPr>
        <w:t>.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</w:t>
      </w:r>
      <w:r w:rsidRPr="004D6143">
        <w:rPr>
          <w:rStyle w:val="libFootnote0Char"/>
          <w:rFonts w:eastAsia="Calibri"/>
          <w:cs/>
          <w:lang w:bidi="hi-IN"/>
        </w:rPr>
        <w:t>.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तलक़ीन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बतवस्सुत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ख़्वास्गारी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महफ़िले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बरख़्वास्त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जिलाउल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उयून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298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ग़ाएतुल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175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6B240B">
      <w:pPr>
        <w:pStyle w:val="libNormal"/>
        <w:rPr>
          <w:lang w:bidi="hi-IN"/>
        </w:rPr>
      </w:pPr>
      <w:bookmarkStart w:id="8" w:name="_Toc452248035"/>
      <w:bookmarkStart w:id="9" w:name="_Toc453500688"/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bookmarkEnd w:id="8"/>
      <w:bookmarkEnd w:id="9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मुमानिअत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मख़्फ़ी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जिलाउल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मोअद्दता।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मुवर्रिख़े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जा़किर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तारीखे़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क़ुरैश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शिर्क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नुसरत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0" w:name="_Toc452248036"/>
      <w:bookmarkStart w:id="11" w:name="_Toc453500689"/>
      <w:bookmarkStart w:id="12" w:name="_Toc473109378"/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bookmarkEnd w:id="10"/>
      <w:bookmarkEnd w:id="11"/>
      <w:bookmarkEnd w:id="12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मुत्तफ़िक़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तजवीज़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हुलाहेजा़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हां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जामेए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सग़ीर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तज़किराए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ख़वास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उम्मता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439,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सवाऐक़े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312,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130,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जिलाउल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उयून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298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इज़ाफ़ा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तिरमिज़ी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3" w:name="_Toc452248037"/>
      <w:bookmarkStart w:id="14" w:name="_Toc453500690"/>
      <w:bookmarkStart w:id="15" w:name="_Toc473109379"/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अलक़ाब</w:t>
      </w:r>
      <w:bookmarkEnd w:id="13"/>
      <w:bookmarkEnd w:id="14"/>
      <w:bookmarkEnd w:id="15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अलसालेह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ख़वासुलमता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204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439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ग़म्मा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131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मोहर्रेक़ा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124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मतालेबुस</w:t>
      </w:r>
      <w:r w:rsidR="00EA6470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सूऊल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294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आलामु</w:t>
      </w:r>
      <w:r w:rsidR="00EA6470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वुरा</w:t>
      </w:r>
      <w:r w:rsidR="00EA6470">
        <w:rPr>
          <w:rFonts w:hint="cs"/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दानियाल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1420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दानियाल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</w:t>
      </w:r>
      <w:r w:rsidRPr="00C64EB4">
        <w:rPr>
          <w:rFonts w:hint="cs"/>
          <w:cs/>
          <w:lang w:bidi="hi-IN"/>
        </w:rPr>
        <w:t>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गा़एब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B3251F">
        <w:rPr>
          <w:cs/>
          <w:lang w:bidi="hi-IN"/>
        </w:rPr>
        <w:t>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ऐराक़ैन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अनवारूल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हुसैनिया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57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बम्बई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6" w:name="_Toc452248038"/>
      <w:bookmarkStart w:id="17" w:name="_Toc453500691"/>
      <w:bookmarkStart w:id="18" w:name="_Toc473109380"/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bookmarkEnd w:id="16"/>
      <w:bookmarkEnd w:id="17"/>
      <w:bookmarkEnd w:id="18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अक्मालुद्दीन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सदूक़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ख़साएल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अफ़आल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गन्दुम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गून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मियाना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पेवस्ता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दाहिने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कानहू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कौकब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सितारे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दांत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चमकदार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ज़ुल्फ़ें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कन्धों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सीना</w:t>
      </w:r>
      <w:r w:rsidR="00EA6470">
        <w:rPr>
          <w:cs/>
          <w:lang w:bidi="hi-IN"/>
        </w:rPr>
        <w:t xml:space="preserve"> </w:t>
      </w:r>
      <w:r w:rsidR="00B12C60"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कन्धे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नबूअत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अलाम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265,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ग़ाएत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152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9" w:name="_Toc452248039"/>
      <w:bookmarkStart w:id="20" w:name="_Toc453500692"/>
      <w:bookmarkStart w:id="21" w:name="_Toc473109381"/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bookmarkEnd w:id="19"/>
      <w:bookmarkEnd w:id="20"/>
      <w:bookmarkEnd w:id="21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परदाख्त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इसहाक़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अशकरी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ज़ुलक़रनैन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इसहाक़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इत्मीनाने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मुतावज्जा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बज़बाने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बक़ीयतुल्लाह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लूंगा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मुतमईन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138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6B240B">
      <w:pPr>
        <w:pStyle w:val="libNormal"/>
        <w:rPr>
          <w:lang w:bidi="hi-IN"/>
        </w:rPr>
      </w:pPr>
      <w:bookmarkStart w:id="22" w:name="_Toc452248040"/>
      <w:bookmarkStart w:id="23" w:name="_Toc453500693"/>
      <w:r w:rsidRPr="00C64EB4">
        <w:rPr>
          <w:rFonts w:hint="cs"/>
          <w:cs/>
          <w:lang w:bidi="hi-IN"/>
        </w:rPr>
        <w:t>पांच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bookmarkEnd w:id="22"/>
      <w:bookmarkEnd w:id="23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याक़ूब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मनक़ूस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पाऐगा।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दीजीए।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आवेख़्ता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उठाओ।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नख़्वही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इमरोज़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सकोगे।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139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213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आलामु</w:t>
      </w:r>
      <w:r w:rsidR="00BC4A6D">
        <w:rPr>
          <w:rFonts w:hint="cs"/>
          <w:cs/>
          <w:lang w:bidi="hi-IN"/>
        </w:rPr>
        <w:t>ल</w:t>
      </w:r>
      <w:r w:rsidR="00EA6470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वुरा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243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सुक़ह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साहेबुज़्ज़मान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Pr="00C64EB4">
        <w:rPr>
          <w:rFonts w:hint="cs"/>
          <w:cs/>
          <w:lang w:bidi="hi-IN"/>
        </w:rPr>
        <w:t>कानहू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लैलता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 w:rsidR="00EA6470">
        <w:rPr>
          <w:cs/>
          <w:lang w:bidi="hi-IN"/>
        </w:rPr>
        <w:t xml:space="preserve"> </w:t>
      </w:r>
      <w:r w:rsidR="00B12C60"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दवीं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6B240B">
      <w:pPr>
        <w:pStyle w:val="libNormal"/>
        <w:rPr>
          <w:lang w:bidi="hi-IN"/>
        </w:rPr>
      </w:pPr>
      <w:bookmarkStart w:id="24" w:name="_Toc452248041"/>
      <w:bookmarkStart w:id="25" w:name="_Toc453500694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bookmarkEnd w:id="24"/>
      <w:bookmarkEnd w:id="25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मासूमीन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कैफ़ियात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मुख़तलिफ़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वाक़ियात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सतूदा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पेज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न.त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अय्यूब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युनूस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लीजिए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कीजिए।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छिपाई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रूपोश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अय्यूब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कशाइश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युसुफ़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यूनुस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बुढ़ापे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नौजवान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बम्बई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1312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BC4A6D">
      <w:pPr>
        <w:pStyle w:val="libBold1"/>
        <w:rPr>
          <w:lang w:bidi="hi-IN"/>
        </w:rPr>
      </w:pPr>
      <w:bookmarkStart w:id="26" w:name="_Toc452248042"/>
      <w:bookmarkStart w:id="27" w:name="_Toc453500695"/>
      <w:r w:rsidRPr="00C64EB4">
        <w:rPr>
          <w:rFonts w:hint="cs"/>
          <w:cs/>
          <w:lang w:bidi="hi-IN"/>
        </w:rPr>
        <w:lastRenderedPageBreak/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bookmarkEnd w:id="26"/>
      <w:bookmarkEnd w:id="27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मुतावक्किल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260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873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रेहलत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वख़ल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अलविदा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बनहूमोहम्मदन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नुरूल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53,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दमए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साकेबा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191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हलचल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फ़रयादो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फ़ुग़ां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हड़ताल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दुकाने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हुक्कामे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अदालत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ख़लाएक़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तजहीज़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मदफ़ून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नुरूल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तारीख़े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कामिल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फ़सूल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महमा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50534" w:rsidRPr="004D6143">
        <w:rPr>
          <w:rStyle w:val="libFootnote0Char"/>
          <w:rFonts w:eastAsia="Calibri" w:hint="cs"/>
          <w:cs/>
          <w:lang w:bidi="hi-IN"/>
        </w:rPr>
        <w:t>उयून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296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दमए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साकेबा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50534" w:rsidRPr="004D6143">
        <w:rPr>
          <w:rStyle w:val="libFootnote0Char"/>
          <w:rFonts w:eastAsia="Calibri" w:hint="cs"/>
          <w:cs/>
          <w:lang w:bidi="hi-IN"/>
        </w:rPr>
        <w:t>उयून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297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</w:t>
      </w:r>
      <w:r w:rsidR="004D6143">
        <w:rPr>
          <w:rStyle w:val="libFootnote0Char"/>
          <w:rFonts w:eastAsia="Calibri" w:hint="cs"/>
          <w:cs/>
          <w:lang w:bidi="hi-IN"/>
        </w:rPr>
        <w:t>ल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242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B3251F">
        <w:rPr>
          <w:cs/>
          <w:lang w:bidi="hi-IN"/>
        </w:rPr>
        <w:t>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इक़बाल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ज़ाद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585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उबैदुल्लहा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बेहारूल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मुख़तार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मोहम्मद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साकेबा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192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260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तबरूकात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दमए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साकेबा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50534" w:rsidRPr="004D6143">
        <w:rPr>
          <w:rStyle w:val="libFootnote0Char"/>
          <w:rFonts w:eastAsia="Calibri" w:hint="cs"/>
          <w:cs/>
          <w:lang w:bidi="hi-IN"/>
        </w:rPr>
        <w:t>उयून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298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तबरूकात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तरतीब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नुज़ूल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मुरत्तब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तारीख़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ख़ुलफ़ा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अनफ़ान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राएज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तफ़रेक़ा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अज़ाता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ख़फ़ा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273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28" w:name="_Toc452248043"/>
      <w:bookmarkStart w:id="29" w:name="_Toc453500696"/>
      <w:bookmarkStart w:id="30" w:name="_Toc473109382"/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bookmarkEnd w:id="28"/>
      <w:bookmarkEnd w:id="29"/>
      <w:bookmarkEnd w:id="30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मुतावक्किल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भनक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तकफ़ीन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तदफ़ीन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छापा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डलवाया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रमज़ानुल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साकेबा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मुुस्तफ़ाद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मुस्तबज़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दस्तयाब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तहक़ीक़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ख़ाएफ़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इन्क़ेलाब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260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सरदाब</w:t>
      </w:r>
      <w:r w:rsidR="0056112A">
        <w:rPr>
          <w:rStyle w:val="libFootnote0Char"/>
          <w:rFonts w:eastAsia="Calibri"/>
          <w:cs/>
          <w:lang w:bidi="hi-IN"/>
        </w:rPr>
        <w:t>)</w:t>
      </w:r>
      <w:r w:rsidRPr="00C64EB4">
        <w:rPr>
          <w:rtl/>
          <w:cs/>
        </w:rPr>
        <w:t>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अकाबिर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लवाक़ेउल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यूवाक़ेयत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मुहिउद्दीन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फ़तूहाते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पारसा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फ़सलुल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ताहेरीन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किफ़ातुल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साहेबुज़्ज़मान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सबाग़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नुरूद्दीन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मतालेबुस</w:t>
      </w:r>
      <w:r w:rsidR="00EA6470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सूऊल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सुलेमान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मोवद्दता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ताअज्जुब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इदरीस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बेहिशत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ताअज्जुब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68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ग्यारवे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260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मौलवी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मुतावक्किल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नकी़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मुतावक्किल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बदगुमानी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बतूता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152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हाशिया</w:t>
      </w:r>
      <w:r w:rsidRPr="00C64EB4">
        <w:rPr>
          <w:rtl/>
          <w:cs/>
        </w:rPr>
        <w:t>: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क़दीमी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ख़ुद्दाम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C43F9B" w:rsidRDefault="00C43F9B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bookmarkStart w:id="31" w:name="_Toc452248044"/>
      <w:bookmarkStart w:id="32" w:name="_Toc453500697"/>
      <w:r>
        <w:rPr>
          <w:cs/>
          <w:lang w:bidi="hi-IN"/>
        </w:rPr>
        <w:br w:type="page"/>
      </w:r>
    </w:p>
    <w:p w:rsidR="006B240B" w:rsidRPr="00C64EB4" w:rsidRDefault="006B240B" w:rsidP="00714388">
      <w:pPr>
        <w:pStyle w:val="Heading1"/>
        <w:rPr>
          <w:lang w:bidi="hi-IN"/>
        </w:rPr>
      </w:pPr>
      <w:bookmarkStart w:id="33" w:name="_Toc473109383"/>
      <w:r w:rsidRPr="00C64EB4">
        <w:rPr>
          <w:rFonts w:hint="cs"/>
          <w:cs/>
          <w:lang w:bidi="hi-IN"/>
        </w:rPr>
        <w:lastRenderedPageBreak/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इजमा</w:t>
      </w:r>
      <w:bookmarkEnd w:id="31"/>
      <w:bookmarkEnd w:id="32"/>
      <w:bookmarkEnd w:id="33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जम्हूरे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मतालेबुस</w:t>
      </w:r>
      <w:r w:rsidR="00EA6470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सूऊल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सबाग़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फ़ुसूल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गयाहरवें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मवालीद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मुहिउद्दीन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हम्बली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फ़तूहात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lastRenderedPageBreak/>
        <w:t>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यूवाक़ियात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958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706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मज़मून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बदख़शानी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मिफ़ताह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मनाक़ेबुल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lastRenderedPageBreak/>
        <w:t>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मराएतुल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शहाबुद्दीन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दौलताबादी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हिदाएतुल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जहमनी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मवालिदे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मिशक़ात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बारहवें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बराहीन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साबतीया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बक़ौले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ख़वास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यूवाक़ियत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lastRenderedPageBreak/>
        <w:t>16.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आशकार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मकाशिफ़ात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महज़ूब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मेहदी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मुसलसेलात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बिलाज़री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एतेराफ़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अलाउद्दौला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समनानी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ख़मीस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अहवाली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एबदाल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कु़तुब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256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lastRenderedPageBreak/>
        <w:t>25.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दफ़यातुल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451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204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मुन्तज़िर</w:t>
      </w:r>
      <w: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अमरतसरी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377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साहेबुज़्ज़ान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इलयास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मोवद्दता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393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30.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ख़शाब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मवालिद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31.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152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प्रकाशित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1222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lastRenderedPageBreak/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इलयास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इमतना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गुन्जाईश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32.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चलपी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जुनून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208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साहेबुज़्ज़मान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यूसुफ़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फ़ाज़िल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अबताल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तारीकी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ज़ाएल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33.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कंज़ुल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114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34.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सियूती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दुर्रे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मन्शूर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34" w:name="_Toc452248045"/>
      <w:bookmarkStart w:id="35" w:name="_Toc453500698"/>
      <w:bookmarkStart w:id="36" w:name="_Toc473109384"/>
      <w:r w:rsidRPr="00C64EB4">
        <w:rPr>
          <w:rFonts w:hint="cs"/>
          <w:cs/>
          <w:lang w:bidi="hi-IN"/>
        </w:rPr>
        <w:lastRenderedPageBreak/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bookmarkEnd w:id="34"/>
      <w:bookmarkEnd w:id="35"/>
      <w:bookmarkEnd w:id="36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मोवद्दता।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लाम्मीम।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ज़ालेकल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रैबा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हुदल्लीम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मुत्तक़ीन।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लज़ीना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यौमेनूना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नेयाबुल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मोवद्दता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370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बम्बई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जाअलहा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बाक़ियता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तफ़सीरे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अल्लामा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lastRenderedPageBreak/>
        <w:t>वाएज़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काशफ़ी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226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नम्बर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मुताअल्लिकत्र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यनज़हरहू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अलद्दीने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मिस्र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37" w:name="_Toc452248046"/>
      <w:bookmarkStart w:id="38" w:name="_Toc453500699"/>
      <w:bookmarkStart w:id="39" w:name="_Toc473109385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bookmarkEnd w:id="37"/>
      <w:bookmarkEnd w:id="38"/>
      <w:bookmarkEnd w:id="39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दाऊद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मरमूज़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मुजस्सेमा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फ़िगन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सफ़याए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फ़सल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मोवहिद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मरमूज़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आख़ेरूज़्ज़मान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सहीफ़ए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फ़सल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डन्का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बजेगा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बाज़गाला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गौसाला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तिफ़ले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फ़सल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सहीफ़ए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तनजास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मुनाफ़िक़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नरजिस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तौरैत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इन्जील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इन्जील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दानियाल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फ़सल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रोयाए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वसाएल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129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बम्बई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1339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40" w:name="_Toc452248047"/>
      <w:bookmarkStart w:id="41" w:name="_Toc453500700"/>
      <w:bookmarkStart w:id="42" w:name="_Toc473109386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bookmarkEnd w:id="40"/>
      <w:bookmarkEnd w:id="41"/>
      <w:bookmarkEnd w:id="42"/>
    </w:p>
    <w:p w:rsidR="006B240B" w:rsidRPr="00C64EB4" w:rsidRDefault="006B240B" w:rsidP="00BC4A6D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मज़कूरा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एतेराफ़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अक़ाएद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मुन्सिफ़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मिज़ाज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तसन्नुन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ख़ल्लाक़े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 w:rsidR="00EA6470">
        <w:rPr>
          <w:cs/>
          <w:lang w:bidi="hi-IN"/>
        </w:rPr>
        <w:t xml:space="preserve"> </w:t>
      </w:r>
      <w:r w:rsidR="00B12C60"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बीस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औसिया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तेहीस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निन्नियानवे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1,23,999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मोजेज़ात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मुम्ताज़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मुन्तिक़िल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औसिया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यादगार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शमशीर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मुताअरिफ़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अवसिया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यादगार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वाजालाहा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कमातह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बाक़ीयता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इस्हाक़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</w:t>
      </w:r>
      <w:r w:rsidR="00BC4A6D">
        <w:rPr>
          <w:rFonts w:hint="cs"/>
          <w:cs/>
          <w:lang w:bidi="hi-IN"/>
        </w:rPr>
        <w:t>ल</w:t>
      </w:r>
      <w:r w:rsidR="00EA6470">
        <w:rPr>
          <w:rFonts w:hint="cs"/>
          <w:cs/>
          <w:lang w:bidi="hi-IN"/>
        </w:rPr>
        <w:t xml:space="preserve"> </w:t>
      </w:r>
      <w:r w:rsidR="0056112A">
        <w:rPr>
          <w:rFonts w:hint="cs"/>
          <w:cs/>
          <w:lang w:bidi="hi-IN"/>
        </w:rPr>
        <w:t>(</w:t>
      </w:r>
      <w:r w:rsidR="00BC4A6D">
        <w:rPr>
          <w:rFonts w:hint="cs"/>
          <w:cs/>
          <w:lang w:bidi="hi-IN"/>
        </w:rPr>
        <w:t>अ.स.</w:t>
      </w:r>
      <w:r w:rsidR="0056112A">
        <w:rPr>
          <w:rFonts w:hint="cs"/>
          <w:cs/>
          <w:lang w:bidi="hi-IN"/>
        </w:rPr>
        <w:t>)</w:t>
      </w:r>
      <w:r w:rsidR="00BC4A6D">
        <w:rPr>
          <w:rFonts w:hint="cs"/>
          <w:cs/>
          <w:lang w:bidi="hi-IN"/>
        </w:rPr>
        <w:t>।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इस्हाक़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मुक़तज़ाए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उसूले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काफ़ी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नवल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किशोर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मस्तूर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बेहार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मस्लहते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ज़ल्नाहो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नुज़ूले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नुज़ूले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औसिया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नुज़ूले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नुज़ूले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वगै़रह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मसेलहत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है।।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इकमालुद्दीन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ख़ाफ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एहसताज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लाज़मी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मुतुर्जा़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मोइय्यन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मज़ालिमों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कमालुद्दीन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43" w:name="_Toc452248048"/>
      <w:bookmarkStart w:id="44" w:name="_Toc453500701"/>
      <w:bookmarkStart w:id="45" w:name="_Toc473109387"/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bookmarkEnd w:id="43"/>
      <w:bookmarkEnd w:id="44"/>
      <w:bookmarkEnd w:id="45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क़न्दूज़ी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बलख़ी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रक़मतराज़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सुदीर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सैरफ़ी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मुफ़ज़ल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बसीर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तग़लब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रूलाए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सुदीर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सुदीर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माकाना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वमायकून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इन्दराज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सुदीर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होगें।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जाएगें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मुबतिला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ताख़ीर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शकूक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सुदीर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नेयाबुल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मोवद्दत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rPr>
          <w:rtl/>
          <w:cs/>
        </w:rPr>
        <w:t>: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फ़िरऔन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40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फ़िरऔन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तरकीबों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नरजीस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मुत्तफ़िक़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नाफ़रमानी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करूगां।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ताख़ीर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इमानदार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70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ताख़ीरे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फ़रामीने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तकज़ीब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ऐतिराज़ात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आक़बत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जाएगें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tl/>
          <w:cs/>
        </w:rPr>
        <w:t>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खि़ज्र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रहेगें।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rtl/>
          <w:cs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46" w:name="_Toc453500702"/>
      <w:bookmarkStart w:id="47" w:name="_Toc473109388"/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सुफ़रा</w:t>
      </w:r>
      <w:bookmarkEnd w:id="46"/>
      <w:bookmarkEnd w:id="47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नाएबे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ख़ुम्स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नाएबे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गेरामी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नकी़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ख़ल्लस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305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मरहूम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मनसबे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ज़िम्मेदारी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ख़ुफ़िया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सुक़्क़ा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मदफ़ून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जलीला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अंजाम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इंतेज़ाम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मजालेसुल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मोमेनीन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89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जज़ीरए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खि़ज़रा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हुसैनिया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55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से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नाहिया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मुक़द्देसा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="00650534">
        <w:rPr>
          <w:rFonts w:hint="cs"/>
          <w:cs/>
          <w:lang w:bidi="hi-IN"/>
        </w:rPr>
        <w:t>उयून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अल्फ़ाज़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बिस्मिल्लाहिर्रहमार्निरहीम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ख़वाएनेका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फ़ाअनका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याकौ़म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बाअद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वफ़ातेका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बआद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ताआला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ज़ालेका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बआद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आमद।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तरजुमा</w:t>
      </w:r>
      <w:r w:rsidRPr="00C64EB4">
        <w:rPr>
          <w:cs/>
          <w:lang w:bidi="hi-IN"/>
        </w:rPr>
        <w:t>:-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तजवीज़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2"/>
        <w:rPr>
          <w:lang w:bidi="hi-IN"/>
        </w:rPr>
      </w:pPr>
      <w:bookmarkStart w:id="48" w:name="_Toc453500703"/>
      <w:bookmarkStart w:id="49" w:name="_Toc473109389"/>
      <w:r w:rsidRPr="00C64EB4">
        <w:rPr>
          <w:rFonts w:hint="cs"/>
          <w:cs/>
          <w:lang w:bidi="hi-IN"/>
        </w:rPr>
        <w:lastRenderedPageBreak/>
        <w:t>सुफ़राए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bookmarkEnd w:id="48"/>
      <w:bookmarkEnd w:id="49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मुनासिब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नब्वाबे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1.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हाजिज़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बिलाली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अत्तार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मेहरयार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हमदान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असदी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नैशापूर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शादान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इस्हाक़।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ग़ाएत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120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50" w:name="_Toc453500704"/>
      <w:bookmarkStart w:id="51" w:name="_Toc473109390"/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bookmarkEnd w:id="50"/>
      <w:bookmarkEnd w:id="51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बतौरे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लुत्फ़े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हमतन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मुनहमिक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ख़ुतूत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रहबरी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52" w:name="_Toc453500705"/>
      <w:bookmarkStart w:id="53" w:name="_Toc473109391"/>
      <w:r w:rsidRPr="00C64EB4">
        <w:rPr>
          <w:cs/>
          <w:lang w:bidi="hi-IN"/>
        </w:rPr>
        <w:t>307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bookmarkEnd w:id="52"/>
      <w:bookmarkEnd w:id="53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रौह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क़रामता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मुसतक़र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ग़ुम्मा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ज़ख़्म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फोड़ा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एकहल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अत्तबा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करदम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मुतावज्जे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ग़ुस्ल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ज़ख़्म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ताअज्जुब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सफ़ेद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रीश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सफ़ैद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दाढ़ी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ताअज्जुब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214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ग़ुम्मा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132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54" w:name="_Toc453500706"/>
      <w:bookmarkStart w:id="55" w:name="_Toc473109392"/>
      <w:r w:rsidRPr="00C64EB4">
        <w:rPr>
          <w:rFonts w:hint="cs"/>
          <w:cs/>
          <w:lang w:bidi="hi-IN"/>
        </w:rPr>
        <w:t>इस्हाक़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bookmarkEnd w:id="54"/>
      <w:bookmarkEnd w:id="55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क़ुलैनी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इस्हाक़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खत़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cs/>
          <w:lang w:bidi="hi-IN"/>
        </w:rPr>
        <w:t>: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मुनकिर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बरादराने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युसुफ़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फुक्का़ह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बतौरे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ख़ुम्स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सको।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lastRenderedPageBreak/>
        <w:t>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ताल्लुक़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वाके़ए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हवादिस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एतिमाद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सुक़्क़ह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महरयार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अहवाज़ी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क़ीमत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नईम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ख़ुम्स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lastRenderedPageBreak/>
        <w:t>16.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बेकार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शिकन्जें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शिकन्जे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करूगां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हूंगा।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सितारों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इस्हाक़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56112A" w:rsidP="006B240B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="006B240B"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258,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मजालिसुल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मोमेनीन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190,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ग़ुम्मा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140</w:t>
      </w:r>
      <w:r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C43F9B" w:rsidRDefault="00C43F9B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bookmarkStart w:id="56" w:name="_Toc453500707"/>
      <w:r>
        <w:rPr>
          <w:cs/>
          <w:lang w:bidi="hi-IN"/>
        </w:rPr>
        <w:br w:type="page"/>
      </w:r>
    </w:p>
    <w:p w:rsidR="006B240B" w:rsidRPr="00C64EB4" w:rsidRDefault="006B240B" w:rsidP="00714388">
      <w:pPr>
        <w:pStyle w:val="Heading1"/>
        <w:rPr>
          <w:lang w:bidi="hi-IN"/>
        </w:rPr>
      </w:pPr>
      <w:bookmarkStart w:id="57" w:name="_Toc473109393"/>
      <w:r w:rsidRPr="00C64EB4">
        <w:rPr>
          <w:rFonts w:hint="cs"/>
          <w:cs/>
          <w:lang w:bidi="hi-IN"/>
        </w:rPr>
        <w:lastRenderedPageBreak/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मकतूबे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bookmarkEnd w:id="56"/>
      <w:bookmarkEnd w:id="57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डलमा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मकतूब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मौसूफ़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मकतूबे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cs/>
          <w:lang w:bidi="hi-IN"/>
        </w:rPr>
        <w:t>:-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मोहिब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माबूद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तौफ़ीक़ाते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नुसरते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मुतावज्जा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सिदक़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का़बिले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सताईश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इमकानात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फ़ासिक़ों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लग़ज़ीशों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शायद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रिवायतों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हिफ़ाज़त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मुश्रिक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कराहीय्यत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तक़य्या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एराक़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जाएगें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रिज़्क़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तगीं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ज़िल्लत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यकायक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ज़ीक़ाद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रमज़ान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413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ऐख़्तेतामम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शूस्तरी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मजालिस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मरहूम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58" w:name="_Toc453500708"/>
      <w:bookmarkStart w:id="59" w:name="_Toc473109394"/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bookmarkEnd w:id="58"/>
      <w:bookmarkEnd w:id="59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चारों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वकलये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cs/>
          <w:lang w:bidi="hi-IN"/>
        </w:rPr>
        <w:t>:-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रईस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फ़राख़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तबाख़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पिसराने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इसहाक़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कातिब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अज़नू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असरतह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मख़तूमा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जलैसा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जन्दी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फ़राज़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नैला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हमदान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बाशिन्दों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हरवान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हरवान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अज़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असफ़हान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बाज़शाला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अज़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जै़मर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इसहाक़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इसहाक़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रै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साका़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क़ुलैनी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अरक़ा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कज़वीन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मरवास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अकमज़रूह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शेहज़ोर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क़ुद्स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मजरूह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अज़मरो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अरक़ता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बैज़ा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नेशापूर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शोऐब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शमशाती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मौलूदैन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रहाए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नसीबैन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हुसैनी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121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60" w:name="_Toc453500709"/>
      <w:bookmarkStart w:id="61" w:name="_Toc473109395"/>
      <w:r w:rsidRPr="00C64EB4">
        <w:rPr>
          <w:rFonts w:hint="cs"/>
          <w:cs/>
          <w:lang w:bidi="hi-IN"/>
        </w:rPr>
        <w:t>ज़्यारते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नाहिया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bookmarkEnd w:id="60"/>
      <w:bookmarkEnd w:id="61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नाहिया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मुक़द्देसा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नाहिया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मौसूम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सुक़तुल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क़ुलैनी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मतूफ़ी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लाशैतना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ज़्यारते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नाहिया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तौसीक़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दोआए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सबासब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62" w:name="_Toc453500710"/>
      <w:bookmarkStart w:id="63" w:name="_Toc473109396"/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मरक़जी़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bookmarkEnd w:id="62"/>
      <w:bookmarkEnd w:id="63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खि़ज्ऱ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इलयास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चौथे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क़ुरान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मजीद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इदरीस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क़ुरान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मजीद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इलयास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अजाएब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क़स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अल्लामा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अब्दुल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वाहिद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176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तबरस्तान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102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74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लईन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पाएतख़्त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तालेबीन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अल्लामा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अख़ून्द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दरवीज़ा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243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अंजाम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जज़ीराए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खि़ज़रा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और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अबयज़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एजाज़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सरज़मीने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उन्दलिस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उन्दलिस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जज़ीराए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रफ़ज़ा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अबयज़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रेआज़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कफ़ाएतुल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के़नाअ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रेआज़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ग़ाएतल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अबयज़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मजालिस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शूस्तरी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वाज़ेए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439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अक़साए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तसर्रूफ़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फ़नून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ग़यास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जुनूबी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मोहीत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अबयज़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सरान्दीब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295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साहेबुज़्ज़मान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64" w:name="_Toc453500711"/>
      <w:bookmarkStart w:id="65" w:name="_Toc473109397"/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bookmarkEnd w:id="64"/>
      <w:bookmarkEnd w:id="65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फ़ाज़िल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माज़न्देरानी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तस्दीक़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जलालुद्दीन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हिल्ली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शम्सुद्दीन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शुस्तरी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मोअल्लिफ़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ख़ुदावन्दी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कोलम्बस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इदराक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अमरीका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66" w:name="_Toc453500712"/>
      <w:bookmarkStart w:id="67" w:name="_Toc473109398"/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bookmarkEnd w:id="66"/>
      <w:bookmarkEnd w:id="67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अहादीस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गा़एतुल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68" w:name="_Toc453500713"/>
      <w:bookmarkStart w:id="69" w:name="_Toc473109399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bookmarkEnd w:id="68"/>
      <w:bookmarkEnd w:id="69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इलयास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सिराज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क़ुलूब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77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नवजवान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आख़रूज़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ग़ानम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शाज़ान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पुकारा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ताज्जुब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सुलेमान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क़न्दूज़ी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बलख़ी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यनाबिउल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मोवद्दता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70" w:name="_Toc453500714"/>
      <w:bookmarkStart w:id="71" w:name="_Toc473109400"/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bookmarkEnd w:id="70"/>
      <w:bookmarkEnd w:id="71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लतीफ़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मशएख़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मिस्री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उस्ताद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नियाबुल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मोवद्दता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85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392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72" w:name="_Toc453500715"/>
      <w:bookmarkStart w:id="73" w:name="_Toc473109401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bookmarkEnd w:id="72"/>
      <w:bookmarkEnd w:id="73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रिसालए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पहचान्ना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दूँ।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बिस्तरे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इस्तेराहत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लेटा।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बेदारी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ग़ुनूदगी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लूंगा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डेयोढ़ा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दोहरा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सुरगमीं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पट्टे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नवम्बर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1958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शम्बा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रवीवार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रात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4.30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74" w:name="_Toc453500716"/>
      <w:bookmarkStart w:id="75" w:name="_Toc473109402"/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इस्तेफ़ादा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bookmarkEnd w:id="74"/>
      <w:bookmarkEnd w:id="75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मआशरती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मराहिल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मुजतहिद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मुतमइन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76" w:name="_Toc453500717"/>
      <w:bookmarkStart w:id="77" w:name="_Toc473109403"/>
      <w:r w:rsidRPr="00C64EB4">
        <w:rPr>
          <w:rFonts w:hint="cs"/>
          <w:cs/>
          <w:lang w:bidi="hi-IN"/>
        </w:rPr>
        <w:lastRenderedPageBreak/>
        <w:t>जनाब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मुलाका़त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bookmarkEnd w:id="76"/>
      <w:bookmarkEnd w:id="77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क़सासुल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मोअल्लेफ़ा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तन्काबनी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मुजतहिदे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अन्दूरूने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लुकनत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कैफ़ियत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78" w:name="_Toc453500718"/>
      <w:bookmarkStart w:id="79" w:name="_Toc473109404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हिमायते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फ़रमाना</w:t>
      </w:r>
      <w:bookmarkEnd w:id="78"/>
      <w:bookmarkEnd w:id="79"/>
    </w:p>
    <w:p w:rsidR="006B240B" w:rsidRPr="00C64EB4" w:rsidRDefault="006B240B" w:rsidP="00BC4A6D">
      <w:pPr>
        <w:pStyle w:val="libBold1"/>
        <w:rPr>
          <w:lang w:bidi="hi-IN"/>
        </w:rPr>
      </w:pPr>
      <w:bookmarkStart w:id="80" w:name="_Toc453500719"/>
      <w:r w:rsidRPr="00C64EB4">
        <w:rPr>
          <w:rFonts w:hint="cs"/>
          <w:cs/>
          <w:lang w:bidi="hi-IN"/>
        </w:rPr>
        <w:t>वाक़िए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अनार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bookmarkEnd w:id="80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ग़ुम्मा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अतूवाह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अतूवाह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लूंगा।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अतूवाह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अतूवाह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जवाहरूल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ख़वारजी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तरतीब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तरतीबे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मन्शाए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ि</w:t>
      </w:r>
      <w:r w:rsidRPr="00C64EB4">
        <w:rPr>
          <w:rFonts w:hint="cs"/>
          <w:cs/>
          <w:lang w:bidi="hi-IN"/>
        </w:rPr>
        <w:t>कवह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गामज़न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माक़ूल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उखा़ड़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हैज़ान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मुत्तफ़िक़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निसबतन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प्रोग्राम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इस्तेआनत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फ़रियाद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फ़रयादो</w:t>
      </w:r>
      <w:r w:rsidR="00EA6470">
        <w:rPr>
          <w:cs/>
          <w:lang w:bidi="hi-IN"/>
        </w:rPr>
        <w:t xml:space="preserve"> </w:t>
      </w:r>
      <w:r w:rsidR="00690B60">
        <w:rPr>
          <w:rFonts w:hint="cs"/>
          <w:cs/>
          <w:lang w:bidi="hi-IN"/>
        </w:rPr>
        <w:t>फ़ुगां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बदस्तूर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मुतवज्जे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हाजतेका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सन्दूक़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मिट्टी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फ़रेब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बरख़ास्त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बदाए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उल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अख़बार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मुल्ला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इस्माईल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सबज़वारी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150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सफ़ीनतुल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बेहार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536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मुद्रित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नजफ़े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अशरफ़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81" w:name="_Toc453500720"/>
      <w:bookmarkStart w:id="82" w:name="_Toc473109405"/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bookmarkEnd w:id="81"/>
      <w:bookmarkEnd w:id="82"/>
    </w:p>
    <w:p w:rsidR="006B240B" w:rsidRPr="00C64EB4" w:rsidRDefault="006B240B" w:rsidP="000E6001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0E6001" w:rsidRPr="0056112A">
        <w:rPr>
          <w:rStyle w:val="libArAieChar"/>
          <w:rFonts w:hint="cs"/>
          <w:rtl/>
        </w:rPr>
        <w:t>كهيعص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इतरत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अतशे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सुवाद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ज़करिया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ज़करिया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तफ़सीरे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सानी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279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83" w:name="_Toc453500721"/>
      <w:bookmarkStart w:id="84" w:name="_Toc473109406"/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bookmarkEnd w:id="83"/>
      <w:bookmarkEnd w:id="84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मुशतशरक़ीन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माहेरीन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दस्तरस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तक़र्रूर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तअय्युन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एज़िदी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मोअय्यन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तफ़रेक़ा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तवारीख़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मब्नी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इदरीस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खि़ज़्र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इलयास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लईन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ऐतिराज़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Pr="00C64EB4">
        <w:rPr>
          <w:cs/>
          <w:lang w:bidi="hi-IN"/>
        </w:rPr>
        <w:t>:-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लुक़मान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3500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3300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बक़ौले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3600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ज़ुलक़रनैन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3000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तमहूरस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क़ैनान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lastRenderedPageBreak/>
        <w:t>900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महलाइल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काहिन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अरमख़्शद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456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ज़ुहैर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430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ज़यास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390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390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380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333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336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अदवानी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ग़ाएतलम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270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हरगिज़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वक्त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1393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ग्यारह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अड़तालिस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लुक़मान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ज़ुलक़रनैन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अलग़रज़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अजाएब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क़सस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191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मुतअसिब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मन्तक़ी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दलाएल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कराची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इब्तेदाअन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ममलेकत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का़एम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परागन्दा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मुन्तशिर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अक़ाएद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ईजाद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ढारस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बन्धी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 w:rsidR="00EA6470">
        <w:rPr>
          <w:cs/>
          <w:lang w:bidi="hi-IN"/>
        </w:rPr>
        <w:t xml:space="preserve"> 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अख़ून्द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तालेबीत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396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हिन्दुस्तान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अमीना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आमना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ख़ेज़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अफ़सोसनाक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अंगेज़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असकरी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असआफ़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राग़बैन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दफ़यातुल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वरदी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नेयाबुल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मोअद्दता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कशफ़ुल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ग़म्मा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जिलाउल</w:t>
      </w:r>
      <w:r w:rsidR="00EA6470">
        <w:rPr>
          <w:cs/>
          <w:lang w:bidi="hi-IN"/>
        </w:rPr>
        <w:t xml:space="preserve"> </w:t>
      </w:r>
      <w:r w:rsidR="00650534">
        <w:rPr>
          <w:rFonts w:hint="cs"/>
          <w:cs/>
          <w:lang w:bidi="hi-IN"/>
        </w:rPr>
        <w:t>उयून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मोहर्रेक़ा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मतालेबुस</w:t>
      </w:r>
      <w:r w:rsidR="00EA6470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सूऊल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शवाहेदुन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मतालिब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85" w:name="_Toc453500722"/>
      <w:bookmarkStart w:id="86" w:name="_Toc473109407"/>
      <w:r w:rsidRPr="00C64EB4">
        <w:rPr>
          <w:rFonts w:hint="cs"/>
          <w:cs/>
          <w:lang w:bidi="hi-IN"/>
        </w:rPr>
        <w:t>हदीसे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="0056112A">
        <w:rPr>
          <w:rFonts w:eastAsia="Calibri"/>
          <w:cs/>
          <w:lang w:bidi="hi-IN"/>
        </w:rPr>
        <w:t>(</w:t>
      </w:r>
      <w:r w:rsidR="00BC4A6D" w:rsidRPr="0056112A">
        <w:rPr>
          <w:rFonts w:eastAsia="Calibri"/>
          <w:cs/>
          <w:lang w:bidi="hi-IN"/>
        </w:rPr>
        <w:t>अ</w:t>
      </w:r>
      <w:r w:rsidR="00BC4A6D" w:rsidRPr="0056112A">
        <w:rPr>
          <w:rFonts w:eastAsia="Calibri"/>
          <w:rtl/>
          <w:cs/>
        </w:rPr>
        <w:t>.</w:t>
      </w:r>
      <w:r w:rsidR="00BC4A6D" w:rsidRPr="0056112A">
        <w:rPr>
          <w:rFonts w:eastAsia="Calibri"/>
          <w:rtl/>
          <w:cs/>
          <w:lang w:bidi="hi-IN"/>
        </w:rPr>
        <w:t>स</w:t>
      </w:r>
      <w:r w:rsidR="00BC4A6D" w:rsidRPr="0056112A">
        <w:rPr>
          <w:rFonts w:eastAsia="Calibri"/>
          <w:rtl/>
          <w:cs/>
        </w:rPr>
        <w:t>.</w:t>
      </w:r>
      <w:r w:rsidR="0056112A">
        <w:rPr>
          <w:rFonts w:eastAsia="Calibri"/>
          <w:cs/>
          <w:lang w:bidi="hi-IN"/>
        </w:rPr>
        <w:t>)</w:t>
      </w:r>
      <w:bookmarkEnd w:id="85"/>
      <w:bookmarkEnd w:id="86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नअसल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तशबीह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नअसले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इस्लामी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निहायत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लुग़ता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अल्लामा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असीर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जज़री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321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ताअर्रूफ़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कराईये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मुतमईन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जाऊंगा।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अंदाज़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ख़ल्लाके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ताअर्रूफ़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सदक़त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कीजिए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बताइये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सुल्ब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cs/>
          <w:lang w:bidi="hi-IN"/>
        </w:rPr>
        <w:t>9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बताइये।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बताए।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अलफ़ाज़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बरखि़या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इस्तेवार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मज़बूत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बारहवां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जानशीन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ग़ायब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देगा।</w:t>
      </w:r>
    </w:p>
    <w:p w:rsidR="006B240B" w:rsidRPr="00C64EB4" w:rsidRDefault="0056112A" w:rsidP="006B240B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="006B240B"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134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बहवाला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फ़राएद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सिमतैन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हमवीनी</w:t>
      </w:r>
      <w:r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C43F9B" w:rsidRDefault="00C43F9B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bookmarkStart w:id="87" w:name="_Toc453500723"/>
      <w:r>
        <w:rPr>
          <w:cs/>
          <w:lang w:bidi="hi-IN"/>
        </w:rPr>
        <w:br w:type="page"/>
      </w:r>
    </w:p>
    <w:p w:rsidR="006B240B" w:rsidRPr="00C64EB4" w:rsidRDefault="006B240B" w:rsidP="00714388">
      <w:pPr>
        <w:pStyle w:val="Heading1"/>
        <w:rPr>
          <w:lang w:bidi="hi-IN"/>
        </w:rPr>
      </w:pPr>
      <w:bookmarkStart w:id="88" w:name="_Toc473109408"/>
      <w:r w:rsidRPr="00C64EB4">
        <w:rPr>
          <w:rFonts w:hint="cs"/>
          <w:cs/>
          <w:lang w:bidi="hi-IN"/>
        </w:rPr>
        <w:lastRenderedPageBreak/>
        <w:t>अलामते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इरशादात</w:t>
      </w:r>
      <w:bookmarkEnd w:id="87"/>
      <w:bookmarkEnd w:id="88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दफ़ाएन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ख़ज़ाने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उगल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cs/>
          <w:lang w:bidi="hi-IN"/>
        </w:rPr>
        <w:t>: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>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मुशाबेह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घोड़े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साईकिलों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स्कूटरों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ख़ाहिशाते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बनेगीं।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शहवते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अज़ीज़दारी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अहमक़ों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बुर्दबारी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बुज़दिली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कमज़ोरी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महमूल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फ़ख़्र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फ़ासिक़ो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फ़ाजिर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ख़ाएन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मद्दगार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क़ारीयाने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फ़ासिक़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फ़िसक़ो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फ़ुजूर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फ़रेबी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इग़लाम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सिहक़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बुझाएंगी।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ग़नीमत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नाजायज़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शरीर</w:t>
      </w:r>
      <w:r>
        <w:rPr>
          <w:rFonts w:hint="cs"/>
          <w:cs/>
          <w:lang w:bidi="hi-IN"/>
        </w:rPr>
        <w:t>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लुद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नुरूल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155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मुद्रित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मिस्र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एख़्तेलाफ़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38.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गरहन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गरहन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ज़वाल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cs/>
          <w:lang w:bidi="hi-IN"/>
        </w:rPr>
        <w:t>70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काले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झंडे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मग़रेबी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तुर्क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सितारा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फ़ैलेगी।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सुरखी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गा़लिब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ज़बरदस्त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भड़केगी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मुख़तलिफ़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मग़लूब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झंड़े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लहराएगें।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परचम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लहरायेगा।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कूचों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56.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मुद्दीयाने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57.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हलवलाद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ख़ानक़ैन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आंधी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ज़लज़लों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नागहानी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समरात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फ़लों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चींटीयों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टिड्डियों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उगना।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कुश्तो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नाफ़रमान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सुअर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74.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चौबीस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बारीशों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134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लालच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फ़ोक़हा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खुल्लम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तिजारत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कोहना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पुरानी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अन्धा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बदकारी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फ़िसक़ो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फ़ुजूर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ख़र्च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टोका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हमसाया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हमसाये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मोअत्तल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अन्जुमनें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शर्मगाहों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मुआवज़ा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ग़मगीन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खुदराई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परदाए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दीनदारी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लोंडी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119.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चुग़लखोरी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ग़ीबत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मक़ासिद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इक़्तेदार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वीराना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लोंगो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रियासत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बदज़बानी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बेअहमियत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मय्यत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चोपायो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बदफ़ेली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135.</w:t>
      </w:r>
      <w:r w:rsidR="00EA6470">
        <w:rPr>
          <w:cs/>
          <w:lang w:bidi="hi-IN"/>
        </w:rPr>
        <w:t xml:space="preserve"> </w:t>
      </w:r>
      <w:r w:rsidR="00B12C60"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पाए</w:t>
      </w:r>
      <w:r w:rsidR="00EA6470">
        <w:rPr>
          <w:cs/>
          <w:lang w:bidi="hi-IN"/>
        </w:rPr>
        <w:t xml:space="preserve"> </w:t>
      </w:r>
      <w:r w:rsidR="00B12C60"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पायों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बरहैना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क़ुलूब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बेहयाई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दिखावे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ग़ासिब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मज़म्मत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मन्शाए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ग़िना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गाने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149.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इक़्तेदा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मय्यत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मज़हका़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ईज़ाफ़ा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मख़ादफ़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टोक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सुबुक़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इफ़तेरा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गा़लिब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बोहतान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तमन्ना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ग़मगीन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आइज़्ज़ा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फ़रेब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169.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मरीज़ों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तलक़ीन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मुनाफ़िक़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बंधेगी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मक़हूर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ऐवज़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ग़िबतें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यतीमों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लालच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ख़ाइनों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मीरास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बदकारी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lastRenderedPageBreak/>
        <w:t>182.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ख़ुशनूदिये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पालना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ख़यानत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तकब्बुर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तमन्नाएं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बेहारूल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मुद्रित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ईरान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कनीज़ों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मशविरे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नक़शों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मुज़अय्यन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मिनारें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रेशमी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पहनेगें।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ख़ोरी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तफ़रीह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मुतवसित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तिजारत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राएज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फ़ख़रो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मुबाहात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शतरन्ज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क़ारियाने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फ़ख़ीरों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दख़ील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ऐतिराफ़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तफ़सीर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बिन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इब्राहीम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क़ुम्मी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229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दरिन्दें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rFonts w:hint="cs"/>
          <w:cs/>
          <w:lang w:bidi="hi-IN"/>
        </w:rPr>
        <w:t>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लोंगो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जूते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लगेंगी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नियाबुल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मोवद्दता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बहवाला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तिरमिज़ी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सुफ़यानी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महीना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महतसकीन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कफ़ससरीन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तूफ़ान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याबिस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आक़लातुल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अकबाद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अन्कस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अमवाल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नक़श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क़रिया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जाबीह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अलवरा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तबरसी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मुद्रित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बम्बई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1312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झगड़े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बखेड़े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229.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लूटने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लगेगें।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अरजहुल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472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मर्दों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हेजाज़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लाऊड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स्पीकर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वग़ैरा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ज़रिये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से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रेशमी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लगेगें।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भड़कने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मिशक़ात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461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मुक़द्देराते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ख़ोरी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ख़ुश्क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झंडे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छातियों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सफ़ेद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पिंडलियों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सड़कों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बरैहना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249.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सूरज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गोले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बदफ़ेली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ताक़तवर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ग़िजा़ए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फ़ैशन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ज़ख़ीरा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अन्दोज़ी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क़ज़वैन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तकरीत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259.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तुर्क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कलीसे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वसाएल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अलहाज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मोहम्मद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207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मुद्रित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बम्बई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1329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हिजरी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कोहान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बनाएंगी।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पहनेंगी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बरैहना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बेहारूल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बेवकूफ़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तफ़रीह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ख़ूबसूरत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इमारतें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क़हवे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मुख़्तलिफ़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270.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टकरा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271.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272.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रोयते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273.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घूमा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274.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तिब्बत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तिब्बत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मनाक़िब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275.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276.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277.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गहराई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रिसालाए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ग़ैबत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तूसी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281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278.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हबशियों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279.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इलजा़म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निसाब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BC4A6D" w:rsidRDefault="00BC4A6D" w:rsidP="006B240B">
      <w:pPr>
        <w:pStyle w:val="libNormal"/>
        <w:rPr>
          <w:lang w:bidi="hi-IN"/>
        </w:rPr>
      </w:pPr>
      <w:bookmarkStart w:id="89" w:name="_Toc453500724"/>
    </w:p>
    <w:p w:rsidR="006B240B" w:rsidRPr="00C64EB4" w:rsidRDefault="006B240B" w:rsidP="00714388">
      <w:pPr>
        <w:pStyle w:val="Heading1"/>
        <w:rPr>
          <w:lang w:bidi="hi-IN"/>
        </w:rPr>
      </w:pPr>
      <w:bookmarkStart w:id="90" w:name="_Toc473109409"/>
      <w:r w:rsidRPr="00C64EB4">
        <w:rPr>
          <w:rFonts w:hint="cs"/>
          <w:cs/>
          <w:lang w:bidi="hi-IN"/>
        </w:rPr>
        <w:lastRenderedPageBreak/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मौफ़ूरुल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सुरूर</w:t>
      </w:r>
      <w:bookmarkEnd w:id="89"/>
      <w:bookmarkEnd w:id="90"/>
    </w:p>
    <w:p w:rsidR="00BC4A6D" w:rsidRDefault="006B240B" w:rsidP="00BC4A6D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</w:t>
      </w:r>
      <w:r>
        <w:rPr>
          <w:rFonts w:hint="cs"/>
          <w:cs/>
          <w:lang w:bidi="hi-IN"/>
        </w:rPr>
        <w:t>ों</w:t>
      </w:r>
      <w:r w:rsidRPr="00C64EB4">
        <w:rPr>
          <w:rFonts w:hint="cs"/>
          <w:cs/>
          <w:lang w:bidi="hi-IN"/>
        </w:rPr>
        <w:t>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तमन्ना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मीरूसा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बेदर्दी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क़ुसतुनतुनयां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क़ुसतुनतुनियां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मुवावनत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मुख़लिफ़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नर्बद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सलीब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आजायगें।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झंडा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लहराने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वुस्अत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अबदाल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औलिया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जुस्तजू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रूकनव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क़यामत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क़दो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तह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मोहद्देसीन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शाह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रफ़ीउद्दीन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देहलवी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मुद्रित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पेशावर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1926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ई</w:t>
      </w:r>
      <w:r w:rsidRPr="004D6143">
        <w:rPr>
          <w:rStyle w:val="libFootnote0Char"/>
          <w:rFonts w:eastAsia="Calibri"/>
        </w:rPr>
        <w:t>0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क़रिया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क़रआ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फ़रमाएंगे।</w:t>
      </w:r>
    </w:p>
    <w:p w:rsidR="006B240B" w:rsidRPr="00C64EB4" w:rsidRDefault="0056112A" w:rsidP="00BC4A6D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="006B240B" w:rsidRPr="004D6143">
        <w:rPr>
          <w:rStyle w:val="libFootnote0Char"/>
          <w:rFonts w:eastAsia="Calibri" w:hint="cs"/>
          <w:cs/>
          <w:lang w:bidi="hi-IN"/>
        </w:rPr>
        <w:t>ग़ाएतल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165,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154</w:t>
      </w:r>
      <w:r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किफ़ायतुल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हुरैरा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क़रया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क़रआ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मजमुअल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435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</w:t>
      </w:r>
      <w:r w:rsidRPr="00C64EB4">
        <w:rPr>
          <w:rFonts w:hint="eastAsia"/>
          <w:lang w:bidi="hi-IN"/>
        </w:rPr>
        <w:t>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ग़ाएतुल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165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लुग़ाते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सरवरी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530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क़स्बाए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ख़ैरवाँ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मोअय्यन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नालैने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काबातुल्लाह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मीकाईल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नवेदे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सुनाएंगे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लाऐंगे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तआला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आजाओ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313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कहलाएंगे।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तबीयतें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313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अशख़ास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लोगों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मुशर्रफ़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</w:t>
      </w:r>
      <w:r>
        <w:rPr>
          <w:rFonts w:hint="cs"/>
          <w:cs/>
          <w:lang w:bidi="hi-IN"/>
        </w:rPr>
        <w:t>ों</w:t>
      </w:r>
      <w:r w:rsidRPr="00C64EB4">
        <w:rPr>
          <w:rFonts w:hint="cs"/>
          <w:cs/>
          <w:lang w:bidi="hi-IN"/>
        </w:rPr>
        <w:t>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मलायका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नुक़बा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313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मुशर्रफ़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हलचल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इज़देहाम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तहलका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सिम्त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इस्तेफ़सार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तुलूए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बाआवाज़े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साकेनाने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ख़लाएक़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313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ज़ूक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ज़ूक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देगी।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इमाम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शिब्लन्जी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शाफ़ेई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155,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मुख़लेसीन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मुन्तख़ब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बसाएर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मिक़दाद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असवद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कहफ़।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216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अबदाल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216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दाऊद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इल्हामे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कराऐंगे।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बहवाला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फ़तूहाते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मक्किया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हल्बी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सीरते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हल्बिया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हमूयनी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150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अरजहुल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469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मक्खी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यासूब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अरजहुल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 w:rsidR="00EA6470"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469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91" w:name="_Toc453500725"/>
      <w:bookmarkStart w:id="92" w:name="_Toc473109410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bookmarkEnd w:id="91"/>
      <w:bookmarkEnd w:id="92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ख़ल्लाक़े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क़ुरआने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मजीद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लाज़मए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फ़रमाऐंगे।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मासूमीन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इल्हाम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मुसतम्बित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तबरेसी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फ़रमाऐंगे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lastRenderedPageBreak/>
        <w:t>1500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1700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3000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5000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7000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9000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गेरामी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बज़रिए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शरह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532,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ग़ायतूल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161,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262,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155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ज़िल्ज्जिा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मुल्ला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जव्वाद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बतारीख़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7100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फ़रमाऐंगे।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ग़ाएतुल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हवाला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बराहीने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साबतीया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असराय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ख़ुसरिन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मतूफ़ी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827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मजालिसे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मोमेनीन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276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मुनज्जिम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दख़्ल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1380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1393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4D6143">
        <w:rPr>
          <w:rFonts w:hint="cs"/>
          <w:cs/>
          <w:lang w:bidi="hi-IN"/>
        </w:rPr>
        <w:t>वल</w:t>
      </w:r>
      <w:r w:rsidR="00EA6470"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इल्म</w:t>
      </w:r>
      <w:r w:rsidR="00EA6470"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इन्दल्लिाह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क़यामत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क़ुदवतुल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मोहद्देसीन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शाह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रफ़ीउद्दीन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38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93" w:name="_Toc453500726"/>
      <w:bookmarkStart w:id="94" w:name="_Toc473109411"/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bookmarkEnd w:id="93"/>
      <w:bookmarkEnd w:id="94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यौमे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265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76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119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2"/>
        <w:rPr>
          <w:lang w:bidi="hi-IN"/>
        </w:rPr>
      </w:pPr>
      <w:bookmarkStart w:id="95" w:name="_Toc453500727"/>
      <w:bookmarkStart w:id="96" w:name="_Toc473109412"/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bookmarkEnd w:id="95"/>
      <w:bookmarkEnd w:id="96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बकीयतुल्लाह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परचम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लहरायेगा।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यनाबिउल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मोवद्दता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2"/>
        <w:rPr>
          <w:lang w:bidi="hi-IN"/>
        </w:rPr>
      </w:pPr>
      <w:bookmarkStart w:id="97" w:name="_Toc453500728"/>
      <w:bookmarkStart w:id="98" w:name="_Toc473109413"/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bookmarkEnd w:id="97"/>
      <w:bookmarkEnd w:id="98"/>
    </w:p>
    <w:p w:rsidR="006B240B" w:rsidRPr="00C64EB4" w:rsidRDefault="006B240B" w:rsidP="00714388">
      <w:pPr>
        <w:pStyle w:val="libNormal"/>
      </w:pPr>
      <w:r w:rsidRPr="00C64EB4">
        <w:rPr>
          <w:rFonts w:hint="cs"/>
          <w:cs/>
        </w:rPr>
        <w:t>ज़हूर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बाद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हज़रत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इमाम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मेहदी</w:t>
      </w:r>
      <w:r w:rsidR="00EA6470">
        <w:rPr>
          <w:cs/>
        </w:rPr>
        <w:t xml:space="preserve"> </w:t>
      </w:r>
      <w:r w:rsidR="0056112A">
        <w:rPr>
          <w:cs/>
        </w:rPr>
        <w:t>(</w:t>
      </w:r>
      <w:r w:rsidR="00BC4A6D">
        <w:rPr>
          <w:cs/>
        </w:rPr>
        <w:t>अ.स.</w:t>
      </w:r>
      <w:r w:rsidR="0056112A">
        <w:rPr>
          <w:cs/>
        </w:rPr>
        <w:t>)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काबे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दीवार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टेक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लगा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खडे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होंगे।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अब्र</w:t>
      </w:r>
      <w:r w:rsidR="00EA6470">
        <w:rPr>
          <w:cs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बादल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साया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आपके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सरे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मुबारक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पर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होगा।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आसमान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आवाज़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lastRenderedPageBreak/>
        <w:t>आती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होगी</w:t>
      </w:r>
      <w:r w:rsidR="00EA6470">
        <w:rPr>
          <w:cs/>
        </w:rPr>
        <w:t xml:space="preserve"> </w:t>
      </w:r>
      <w:r w:rsidRPr="00C64EB4">
        <w:t>‘‘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यही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इमाम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मेहदी</w:t>
      </w:r>
      <w:r w:rsidR="00EA6470">
        <w:rPr>
          <w:cs/>
        </w:rPr>
        <w:t xml:space="preserve"> </w:t>
      </w:r>
      <w:r w:rsidR="0056112A">
        <w:rPr>
          <w:cs/>
        </w:rPr>
        <w:t>(</w:t>
      </w:r>
      <w:r w:rsidR="00BC4A6D">
        <w:rPr>
          <w:cs/>
        </w:rPr>
        <w:t>अ.स.</w:t>
      </w:r>
      <w:r w:rsidR="0056112A">
        <w:rPr>
          <w:cs/>
        </w:rPr>
        <w:t>)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हैं</w:t>
      </w:r>
      <w:r w:rsidR="00EA6470">
        <w:rPr>
          <w:cs/>
        </w:rPr>
        <w:t xml:space="preserve"> </w:t>
      </w:r>
      <w:r w:rsidRPr="00C64EB4">
        <w:t>’’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इसके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बाद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आप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एक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मिम्बर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पर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जलवा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अफ़रोज़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होंगे।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लोगो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को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ख़ुदा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तरफ़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दावत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देंगे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और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दीने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हक़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तरफ़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आने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सब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को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हिदायत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फ़रमायेंगे।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आपकी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तमाम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सीरत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पैग़म्बरे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इस्लाम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सीरत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और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उन्हीं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तरीक़े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पर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अमल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पैरा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होंगे।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अभी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आपका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ख़ुत्बा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जारी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कि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आसमान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जिब्राईल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और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मीकाईल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बैयत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करेंगे।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फिर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मलाएक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ए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आसमानी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आम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बैयत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होगी।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हज़ारों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मलाएका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बैयत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बाद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वह</w:t>
      </w:r>
      <w:r w:rsidR="00EA6470">
        <w:rPr>
          <w:cs/>
        </w:rPr>
        <w:t xml:space="preserve"> </w:t>
      </w:r>
      <w:r w:rsidRPr="00C64EB4">
        <w:rPr>
          <w:cs/>
        </w:rPr>
        <w:t>313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मोमेनीन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बैयत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करेंगे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जो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आपकी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खि़दमत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में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हाज़िर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चुके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होंगे।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फिर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आम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बैयत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सिलसिला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शुरू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होगा।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दस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हज़ार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अफ़राद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की</w:t>
      </w:r>
      <w:r w:rsidR="00EA6470">
        <w:rPr>
          <w:cs/>
        </w:rPr>
        <w:t xml:space="preserve"> </w:t>
      </w:r>
      <w:r w:rsidRPr="00714388">
        <w:rPr>
          <w:rFonts w:hint="cs"/>
          <w:cs/>
        </w:rPr>
        <w:t>बैयत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बाद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आप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सब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से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पहले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कूफ़े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तशरीफ़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ले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जायेंगे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और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दुश्मनाने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आले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मोहम्मद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गला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क़मा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करेंगे।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आपके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हाथ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में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असाए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मूसा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होगा।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जो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अज़दहे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काम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करेगा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और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तलवार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हेमाएल</w:t>
      </w:r>
      <w:r w:rsidR="00EA6470">
        <w:rPr>
          <w:cs/>
        </w:rPr>
        <w:t xml:space="preserve"> </w:t>
      </w:r>
      <w:r w:rsidRPr="00C64EB4">
        <w:rPr>
          <w:rFonts w:hint="cs"/>
          <w:cs/>
        </w:rPr>
        <w:t>होगी।</w:t>
      </w:r>
      <w:r w:rsidR="00EA6470">
        <w:rPr>
          <w:cs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अयनुल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हयात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मजलिसी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92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तवारीख़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मुख़ालफ़त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पडे़गा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जाइये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मुनाफ़िक़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बाकी़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महवे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घंटे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</w:p>
    <w:p w:rsidR="006B240B" w:rsidRPr="00C64EB4" w:rsidRDefault="0056112A" w:rsidP="006B240B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="006B240B"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263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मुफ़ीद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532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155</w:t>
      </w:r>
      <w:r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क़ुदवतुल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मोहद्देसीन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रफ़ीउद्दीन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अतराफ़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अकनाफ़े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ख़ज़ाने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ख़जा़ना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कमान्डर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टक्कर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पसपा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कल्ब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12000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वरूदे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मसऊद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क़यामत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533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इन्सेराम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कामेलीन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काफ़ेरीन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चखेंगे।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मज़लूमों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99" w:name="_Toc453500729"/>
      <w:bookmarkStart w:id="100" w:name="_Toc473109414"/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bookmarkEnd w:id="99"/>
      <w:bookmarkEnd w:id="100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मुश्तक़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बना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फ़रेब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साएफ़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साएद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काहेता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माआब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चहार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बवक़्ते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ग़ुरूबे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पैदाईश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आन्न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फ़ान्न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दाहिनी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फूटी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बमक़ामे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तबलीग़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मदाफ़ेअत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यज़दानी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बिल्लाह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ढेले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काफ़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गरां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महबूस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तबरिस्तान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महबूस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क़ैद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लतीफ़ा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मुठ्ठी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तबरिस्तान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960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तालेबैन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394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पैग़म्बरे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मबहूस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जज़ीरा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तबरिस्तान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मसाबिह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रियाज़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मजमऊल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560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ग़ायतल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मक़ूसद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69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खुरूजे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पडे़गा।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ज़राएत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इज़तेराब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गुलग़ुला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अखवन्द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दरवीज़ा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हिन्दोस्तान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कहेगा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lastRenderedPageBreak/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अस्फ़ाहान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क़रये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यहूदिया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70</w:t>
      </w:r>
      <w:r w:rsidRPr="00C64EB4">
        <w:rPr>
          <w:lang w:bidi="hi-IN"/>
        </w:rPr>
        <w:t>,</w:t>
      </w:r>
      <w:r w:rsidRPr="00C64EB4">
        <w:rPr>
          <w:cs/>
          <w:lang w:bidi="hi-IN"/>
        </w:rPr>
        <w:t>00</w:t>
      </w:r>
      <w:r w:rsidRPr="00C64EB4">
        <w:rPr>
          <w:lang w:bidi="hi-IN"/>
        </w:rPr>
        <w:t>,</w:t>
      </w:r>
      <w:r w:rsidRPr="00C64EB4">
        <w:rPr>
          <w:cs/>
          <w:lang w:bidi="hi-IN"/>
        </w:rPr>
        <w:t>000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सत्तर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देव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अबलक़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सुर्ख़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सफ़ैद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ऊँचा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ख़ल्के़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दाहिने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नहरें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बिच्छू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बहकायेगा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रखूगा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इस्कीम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नाकामयाब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आमाजगाह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चूँ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बइसतेसाले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बरसद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उखाड़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घमासान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ज़बरदस्त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ज़रबों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उक़बाए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रफ़ीक़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बमक़ाम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लुद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चढे़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ज़बरदस्त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फ़लां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तालेबीन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397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ग़ायतल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71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126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वसाएल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181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माअरफ़ुल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मिल्लता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328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लम्आते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मिशक़ात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मरक़ात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मिशक़ात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</w:t>
      </w:r>
      <w:r w:rsidR="0056112A">
        <w:rPr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01" w:name="_Toc453500730"/>
      <w:bookmarkStart w:id="102" w:name="_Toc473109415"/>
      <w:r w:rsidRPr="00C64EB4">
        <w:rPr>
          <w:rFonts w:hint="cs"/>
          <w:cs/>
          <w:lang w:bidi="hi-IN"/>
        </w:rPr>
        <w:t>नुज़ूले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rFonts w:eastAsia="Calibri"/>
          <w:cs/>
          <w:lang w:bidi="hi-IN"/>
        </w:rPr>
        <w:t>(</w:t>
      </w:r>
      <w:r w:rsidR="00BC4A6D" w:rsidRPr="0056112A">
        <w:rPr>
          <w:rFonts w:eastAsia="Calibri"/>
          <w:cs/>
          <w:lang w:bidi="hi-IN"/>
        </w:rPr>
        <w:t>अ</w:t>
      </w:r>
      <w:r w:rsidR="00BC4A6D" w:rsidRPr="0056112A">
        <w:rPr>
          <w:rFonts w:eastAsia="Calibri"/>
          <w:rtl/>
          <w:cs/>
        </w:rPr>
        <w:t>.</w:t>
      </w:r>
      <w:r w:rsidR="00BC4A6D" w:rsidRPr="0056112A">
        <w:rPr>
          <w:rFonts w:eastAsia="Calibri"/>
          <w:cs/>
          <w:lang w:bidi="hi-IN"/>
        </w:rPr>
        <w:t>स</w:t>
      </w:r>
      <w:r w:rsidR="00BC4A6D" w:rsidRPr="0056112A">
        <w:rPr>
          <w:rFonts w:eastAsia="Calibri"/>
          <w:rtl/>
          <w:cs/>
        </w:rPr>
        <w:t>.</w:t>
      </w:r>
      <w:r w:rsidR="0056112A">
        <w:rPr>
          <w:rFonts w:eastAsia="Calibri"/>
          <w:cs/>
          <w:lang w:bidi="hi-IN"/>
        </w:rPr>
        <w:t>)</w:t>
      </w:r>
      <w:bookmarkEnd w:id="101"/>
      <w:bookmarkEnd w:id="102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इनसेराम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मिनारए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नुज़ूल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फ़रमायेगें।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इस्तेक़बाल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पढ़ाइये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नामुम्किन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ग़ायत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बहवालाए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मुस्लिम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माजा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मिशक़ात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458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नौजवान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असआफ़ुल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राग़ीबैन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हाशिया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135,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क़यामत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नामा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बहवालाए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किताबुल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वफ़ा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जोज़ी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मिशक़ात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465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सिराजुल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कु़लूब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77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03" w:name="_Toc453500731"/>
      <w:bookmarkStart w:id="104" w:name="_Toc473109416"/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मरियम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</w:t>
      </w:r>
      <w:bookmarkEnd w:id="103"/>
      <w:bookmarkEnd w:id="104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नुक़सानात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बदतरीन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ख़न्जीर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सलीबों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इन्सेराम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बन्दोबस्त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डंका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क़यामत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क़ुदवतुल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मोहद्देसीन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बहवाला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सही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मुस्लिम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C43F9B" w:rsidRDefault="00C43F9B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bookmarkStart w:id="105" w:name="_Toc453500732"/>
      <w:r>
        <w:rPr>
          <w:cs/>
          <w:lang w:bidi="hi-IN"/>
        </w:rPr>
        <w:br w:type="page"/>
      </w:r>
    </w:p>
    <w:p w:rsidR="006B240B" w:rsidRPr="00C64EB4" w:rsidRDefault="006B240B" w:rsidP="00714388">
      <w:pPr>
        <w:pStyle w:val="Heading1"/>
        <w:rPr>
          <w:lang w:bidi="hi-IN"/>
        </w:rPr>
      </w:pPr>
      <w:bookmarkStart w:id="106" w:name="_Toc473109417"/>
      <w:r w:rsidRPr="00C64EB4">
        <w:rPr>
          <w:rFonts w:hint="cs"/>
          <w:cs/>
          <w:lang w:bidi="hi-IN"/>
        </w:rPr>
        <w:lastRenderedPageBreak/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कुस्तुनतुनया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bookmarkEnd w:id="105"/>
      <w:bookmarkEnd w:id="106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कुसतुनतुनया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कु़सतुनतुनया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अस्तम्बोल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मजमउल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615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cs/>
          <w:lang w:bidi="hi-IN"/>
        </w:rPr>
        <w:t>1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cs/>
          <w:lang w:bidi="hi-IN"/>
        </w:rPr>
        <w:t>2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ममलेकत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cs/>
          <w:lang w:bidi="hi-IN"/>
        </w:rPr>
        <w:t>3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सिन्ध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कुस्तुनतुनया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इस्हाक़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नौजवान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तकबीर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कुफ़्फ़ार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नूरूल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155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तबरानी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ग़ाएतल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152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बहवालाए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नईम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वुरा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264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 w:rsidR="0056112A">
        <w:rPr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07" w:name="_Toc453500733"/>
      <w:bookmarkStart w:id="108" w:name="_Toc473109418"/>
      <w:r w:rsidRPr="00C64EB4">
        <w:rPr>
          <w:rFonts w:hint="cs"/>
          <w:cs/>
          <w:lang w:bidi="hi-IN"/>
        </w:rPr>
        <w:t>याजूज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bookmarkEnd w:id="107"/>
      <w:bookmarkEnd w:id="108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क़यामते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सुग़रा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दज्जाल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सिकन्दरी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</w:p>
    <w:p w:rsidR="006B240B" w:rsidRPr="00C64EB4" w:rsidRDefault="006B240B" w:rsidP="0071438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याजूज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याफ़िस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आवुरदा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="00B12C60"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बिछाते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ओढ़ते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लोहा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तुलउ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हाथी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घोड़ा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ज़ुलक़रनैन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मख़्लूक़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याजूज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बचाइये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cs/>
          <w:lang w:bidi="hi-IN"/>
        </w:rPr>
        <w:t>200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ऊँची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साठ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cs/>
          <w:lang w:bidi="hi-IN"/>
        </w:rPr>
        <w:t>50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</w:t>
      </w:r>
      <w:r w:rsidR="00EA6470">
        <w:rPr>
          <w:cs/>
          <w:lang w:bidi="hi-IN"/>
        </w:rPr>
        <w:t xml:space="preserve"> </w:t>
      </w:r>
      <w:r w:rsidR="00B12C60"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ड़ी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सिकन्दरी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 w:rsidR="00EA6470"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जु़लक़रनैन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सिकन्दरे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सिकन्दरी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सिकन्दरी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धूप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खु़रूज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समैत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फैल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बरहम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तसर्रूफ़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जंगजू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फेंक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हौसला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उधर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इक़तेदार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नग़फ़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ताऊन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उन्क़ा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गंदगी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हर्ब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लड़ाई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असलहों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714388">
        <w:rPr>
          <w:rFonts w:hint="cs"/>
          <w:cs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जलायेंगे।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तफ़सीरे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साफ़ी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278,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मिशकात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366,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सही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मुस्लिम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तिरमिज़ी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तालेबैन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398,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76,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मजमुअल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466,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क़यामत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नामा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8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</w:p>
    <w:p w:rsidR="006B240B" w:rsidRPr="00C64EB4" w:rsidRDefault="006B240B" w:rsidP="00714388">
      <w:pPr>
        <w:pStyle w:val="Heading1"/>
        <w:rPr>
          <w:lang w:bidi="hi-IN"/>
        </w:rPr>
      </w:pPr>
      <w:bookmarkStart w:id="109" w:name="_Toc453500734"/>
      <w:bookmarkStart w:id="110" w:name="_Toc473109419"/>
      <w:r w:rsidRPr="00C64EB4">
        <w:rPr>
          <w:rFonts w:hint="cs"/>
          <w:cs/>
          <w:lang w:bidi="hi-IN"/>
        </w:rPr>
        <w:lastRenderedPageBreak/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bookmarkEnd w:id="109"/>
      <w:bookmarkEnd w:id="110"/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नाएब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तक़र्रूर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इजराए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नजफ़े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हक़्क़ुल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यक़ीन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145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अमनो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गाय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सांप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ज़म्बील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खौ़फ़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दुर्रे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मनशूर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8E5C68" w:rsidRPr="004D6143">
        <w:rPr>
          <w:rStyle w:val="libFootnote0Char"/>
          <w:rFonts w:eastAsia="Calibri"/>
          <w:cs/>
          <w:lang w:bidi="hi-IN"/>
        </w:rPr>
        <w:t>स्यूती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23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इरतेक़ाब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काफ़ुर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आजिजो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ज़ईफ़ों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जु़ल्म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मज़ाहिब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डंका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मौक़ूफ़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अकाके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ममलूह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अदलो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हत्ता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कैफ़रो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अफ़रोज़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साबेक़ा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अरज़ी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इज़ाफ़ा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हाशिए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मिशक़ात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463,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सिराज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क़ुलूब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77,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अजाएबुल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क़सस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दाबतुल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Pr="00C64EB4">
        <w:rPr>
          <w:lang w:bidi="hi-IN"/>
        </w:rPr>
        <w:t>?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533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537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364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मिशक़ात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462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154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नेयाबुल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मोअद्दता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सुलेमान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क़न्दूज़ी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बलखी़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433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20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इस्तेम्बात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</w:p>
    <w:p w:rsidR="006B240B" w:rsidRPr="00C64EB4" w:rsidRDefault="0056112A" w:rsidP="006B240B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lastRenderedPageBreak/>
        <w:t>(</w:t>
      </w:r>
      <w:r w:rsidR="006B240B"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मुफ़िद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533,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155</w:t>
      </w:r>
      <w:r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ग़रज़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आपकी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वफ़ात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आपको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ग़ुस्लो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कफ़न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देंगे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नमाज़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पढ़ा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दफ़्न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फ़रमायेंगे।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जैसा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सैय्यद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बिन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अब्दुल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हमीद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अनवारूल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मज़ीया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है</w:t>
      </w:r>
      <w:r w:rsidR="006B240B"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पहले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रजअत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कहते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रजअत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ज़रूरियाते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मज़हबे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इमामिया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="006B240B" w:rsidRPr="004D6143">
        <w:rPr>
          <w:rStyle w:val="libFootnote0Char"/>
          <w:rFonts w:eastAsia="Calibri" w:hint="cs"/>
          <w:cs/>
          <w:lang w:bidi="hi-IN"/>
        </w:rPr>
        <w:t>मजमुल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बहरैन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422</w:t>
      </w:r>
      <w:r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मतलब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बहुक्मे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शदीद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तरीन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मुनाफ़िक़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कामिल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तरीन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रसूले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करीम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>
        <w:rPr>
          <w:cs/>
          <w:lang w:bidi="hi-IN"/>
        </w:rPr>
        <w:t>)</w:t>
      </w:r>
      <w:r w:rsidR="006B240B"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ताहेरीन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="00BC4A6D" w:rsidRPr="0056112A">
        <w:rPr>
          <w:cs/>
          <w:lang w:bidi="hi-IN"/>
        </w:rPr>
        <w:t>अ</w:t>
      </w:r>
      <w:r w:rsidR="00BC4A6D" w:rsidRPr="0056112A">
        <w:rPr>
          <w:rtl/>
          <w:cs/>
        </w:rPr>
        <w:t>.</w:t>
      </w:r>
      <w:r w:rsidR="00BC4A6D" w:rsidRPr="0056112A">
        <w:rPr>
          <w:rtl/>
          <w:cs/>
          <w:lang w:bidi="hi-IN"/>
        </w:rPr>
        <w:t>स</w:t>
      </w:r>
      <w:r w:rsidR="00BC4A6D" w:rsidRPr="0056112A">
        <w:rPr>
          <w:rtl/>
          <w:cs/>
        </w:rPr>
        <w:t>.</w:t>
      </w:r>
      <w:r>
        <w:rPr>
          <w:cs/>
          <w:lang w:bidi="hi-IN"/>
        </w:rPr>
        <w:t>)</w:t>
      </w:r>
      <w:r w:rsidR="00BC4A6D" w:rsidRPr="0056112A">
        <w:t>,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बाज़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अम्बियाए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सलफ़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बराए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इज़हार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दौलते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हक़के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मोहम्मदे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पलट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="006B240B" w:rsidRPr="00C64EB4">
        <w:rPr>
          <w:rFonts w:hint="cs"/>
          <w:cs/>
          <w:lang w:bidi="hi-IN"/>
        </w:rPr>
        <w:t>आयेंगे।</w:t>
      </w:r>
      <w:r w:rsidR="00EA6470"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="006B240B" w:rsidRPr="004D6143">
        <w:rPr>
          <w:rStyle w:val="libFootnote0Char"/>
          <w:rFonts w:eastAsia="Calibri" w:hint="cs"/>
          <w:cs/>
          <w:lang w:bidi="hi-IN"/>
        </w:rPr>
        <w:t>तकलीफ़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मुकल्लेफ़ीन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फी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उसूल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 w:hint="cs"/>
          <w:cs/>
          <w:lang w:bidi="hi-IN"/>
        </w:rPr>
        <w:t>दीन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="006B240B" w:rsidRPr="004D6143">
        <w:rPr>
          <w:rStyle w:val="libFootnote0Char"/>
          <w:rFonts w:eastAsia="Calibri"/>
        </w:rPr>
        <w:t>25</w:t>
      </w:r>
      <w:r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मज़लूमों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फ़रोग़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लेज़हरा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कुल्लह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मआरिफ़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मिल्लता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नाजिया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नारिया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380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186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बहवाला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तफ़सीर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अयाशी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अकबर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रतअत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चखाया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हक़्क़ुल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यकी़न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147,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बहवाला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क़ुरआने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मजीद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शैतान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ताहेरीन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मेहदी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ग़ाएतल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178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Pr="0056112A">
        <w:rPr>
          <w:rStyle w:val="libArAieChar"/>
          <w:rFonts w:hint="cs"/>
          <w:rtl/>
        </w:rPr>
        <w:t>کل</w:t>
      </w:r>
      <w:r w:rsidR="00EA6470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نفس</w:t>
      </w:r>
      <w:r w:rsidR="00EA6470" w:rsidRPr="00C436E2">
        <w:rPr>
          <w:rStyle w:val="libArAieChar"/>
          <w:rtl/>
        </w:rPr>
        <w:t xml:space="preserve"> </w:t>
      </w:r>
      <w:r w:rsidR="000E6001" w:rsidRPr="0056112A">
        <w:rPr>
          <w:rStyle w:val="libArAieChar"/>
          <w:rFonts w:hint="cs"/>
          <w:rtl/>
        </w:rPr>
        <w:t>ذائقة</w:t>
      </w:r>
      <w:r w:rsidR="00EA6470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الموت</w:t>
      </w:r>
      <w:r w:rsidRPr="00C64EB4">
        <w:rPr>
          <w:rFonts w:hint="eastAsia"/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रजअत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कुरआने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यरशहा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अबादिल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सालेहून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Pr="0056112A">
        <w:rPr>
          <w:rStyle w:val="libArAieChar"/>
          <w:rFonts w:hint="cs"/>
          <w:rtl/>
        </w:rPr>
        <w:t>و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نرید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أن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نمن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على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الذین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استضعفوا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فى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الأرض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و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نجعلهم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أئمّة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و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نجعلهم</w:t>
      </w:r>
      <w:r w:rsidR="00C436E2" w:rsidRPr="00C436E2">
        <w:rPr>
          <w:rStyle w:val="libArAieChar"/>
          <w:rtl/>
        </w:rPr>
        <w:t xml:space="preserve"> </w:t>
      </w:r>
      <w:r w:rsidRPr="0056112A">
        <w:rPr>
          <w:rStyle w:val="libArAieChar"/>
          <w:rFonts w:hint="cs"/>
          <w:rtl/>
        </w:rPr>
        <w:t>الوارثین</w:t>
      </w:r>
      <w:r w:rsidRPr="00C64EB4">
        <w:rPr>
          <w:rFonts w:hint="eastAsia"/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हक़्कु़ल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यक़ीन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146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जा़हेरी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विरासते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8000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हज़ार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ताहेरीन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मुमालिके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इन्सेराम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तरतीब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हक़्क़ुल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यक़ीन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ग़ायतुल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मक़सूद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436E2">
        <w:rPr>
          <w:rStyle w:val="libArAieChar"/>
        </w:rPr>
        <w:t>‘‘</w:t>
      </w:r>
      <w:r w:rsidRPr="00C436E2">
        <w:rPr>
          <w:rStyle w:val="libArAieChar"/>
          <w:rFonts w:hint="cs"/>
          <w:rtl/>
        </w:rPr>
        <w:t>اخرجنا</w:t>
      </w:r>
      <w:r w:rsidR="00C436E2" w:rsidRPr="00C436E2">
        <w:rPr>
          <w:rStyle w:val="libArAieChar"/>
          <w:rtl/>
        </w:rPr>
        <w:t xml:space="preserve"> </w:t>
      </w:r>
      <w:r w:rsidRPr="00C436E2">
        <w:rPr>
          <w:rStyle w:val="libArAieChar"/>
          <w:rFonts w:hint="cs"/>
          <w:rtl/>
        </w:rPr>
        <w:t>لهم</w:t>
      </w:r>
      <w:r w:rsidR="00C436E2" w:rsidRPr="00C436E2">
        <w:rPr>
          <w:rStyle w:val="libArAieChar"/>
          <w:rtl/>
        </w:rPr>
        <w:t xml:space="preserve"> </w:t>
      </w:r>
      <w:r w:rsidRPr="00C436E2">
        <w:rPr>
          <w:rStyle w:val="libArAieChar"/>
          <w:rFonts w:hint="cs"/>
          <w:rtl/>
        </w:rPr>
        <w:t>دابة</w:t>
      </w:r>
      <w:r w:rsidR="00C436E2" w:rsidRPr="00C436E2">
        <w:rPr>
          <w:rStyle w:val="libArAieChar"/>
          <w:rtl/>
        </w:rPr>
        <w:t xml:space="preserve"> </w:t>
      </w:r>
      <w:r w:rsidRPr="00C436E2">
        <w:rPr>
          <w:rStyle w:val="libArAieChar"/>
          <w:rFonts w:hint="cs"/>
          <w:rtl/>
        </w:rPr>
        <w:t>من</w:t>
      </w:r>
      <w:r w:rsidR="00C436E2" w:rsidRPr="00C436E2">
        <w:rPr>
          <w:rStyle w:val="libArAieChar"/>
          <w:rtl/>
        </w:rPr>
        <w:t xml:space="preserve"> </w:t>
      </w:r>
      <w:r w:rsidRPr="00C436E2">
        <w:rPr>
          <w:rStyle w:val="libArAieChar"/>
          <w:rFonts w:hint="cs"/>
          <w:rtl/>
        </w:rPr>
        <w:t>الارض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पारा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रूकू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उलमाए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मीज़ान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एतेदाल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ज़ेहबी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मोआलिम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तनज़ील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हक़्क़ुल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मोहसिन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तौरेत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तज़किरतुल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मासूमीन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246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तसदीक़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मुख़ालिफ़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यकी़न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अंगूठी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अंगूशतरी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मुलाहेजा़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तालीबैन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अख़वन्द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दरवेज़ा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400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कु़दवतुल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मोहद्देसीन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रफ़ीउद्दीन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10</w:t>
      </w:r>
      <w:r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बग़वी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मिशक़ात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मसाबीह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पृष्ठ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464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अबतल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अज्ऱ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दोपहर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दाबतुल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दरामद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B240B" w:rsidRPr="00C64EB4" w:rsidRDefault="006B240B" w:rsidP="00041E80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दाबतुल्लाह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tl/>
          <w:cs/>
        </w:rPr>
        <w:t>!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अज़ाकान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अख़रज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कुल्लाहा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पेशानियों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लगाओगे।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मजमउल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127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लुग़त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दाबा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मजमउल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बहरैन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127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कसीर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हज्जुल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मतालिब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137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नश्र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फूंकना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तवाज़िमे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264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इसके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सिरात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इब्ने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हजर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मक्की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74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इस्आफुल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राग़ेबीन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75,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हाशिया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4E710D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निगरानी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दुशमनाने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4E710D" w:rsidRPr="0056112A">
        <w:rPr>
          <w:cs/>
          <w:lang w:bidi="hi-IN"/>
        </w:rPr>
        <w:t>स</w:t>
      </w:r>
      <w:r w:rsidR="004E710D" w:rsidRPr="0056112A">
        <w:rPr>
          <w:rtl/>
          <w:cs/>
        </w:rPr>
        <w:t>.</w:t>
      </w:r>
      <w:r w:rsidR="004E710D" w:rsidRPr="0056112A">
        <w:rPr>
          <w:rtl/>
          <w:cs/>
          <w:lang w:bidi="hi-IN"/>
        </w:rPr>
        <w:t>अ</w:t>
      </w:r>
      <w:r w:rsidR="004E710D" w:rsidRPr="0056112A">
        <w:rPr>
          <w:rtl/>
          <w:cs/>
        </w:rPr>
        <w:t>.</w:t>
      </w:r>
      <w:r w:rsidR="004E710D" w:rsidRPr="0056112A">
        <w:rPr>
          <w:rtl/>
          <w:cs/>
          <w:lang w:bidi="hi-IN"/>
        </w:rPr>
        <w:t>व</w:t>
      </w:r>
      <w:r w:rsidR="004E710D" w:rsidRPr="0056112A">
        <w:rPr>
          <w:rtl/>
          <w:cs/>
        </w:rPr>
        <w:t>.</w:t>
      </w:r>
      <w:r w:rsidR="004E710D" w:rsidRPr="0056112A">
        <w:rPr>
          <w:rtl/>
          <w:cs/>
          <w:lang w:bidi="hi-IN"/>
        </w:rPr>
        <w:t>व</w:t>
      </w:r>
      <w:r w:rsidR="004E710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अर</w:t>
      </w:r>
      <w:r w:rsidR="004E710D">
        <w:rPr>
          <w:rStyle w:val="libFootnote0Char"/>
          <w:rFonts w:eastAsia="Calibri" w:hint="cs"/>
          <w:cs/>
          <w:lang w:bidi="hi-IN"/>
        </w:rPr>
        <w:t>जहु</w:t>
      </w:r>
      <w:r w:rsidRPr="004D6143">
        <w:rPr>
          <w:rStyle w:val="libFootnote0Char"/>
          <w:rFonts w:eastAsia="Calibri" w:hint="cs"/>
          <w:cs/>
          <w:lang w:bidi="hi-IN"/>
        </w:rPr>
        <w:t>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767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लवा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झन्डा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4E710D" w:rsidRPr="0056112A">
        <w:rPr>
          <w:cs/>
          <w:lang w:bidi="hi-IN"/>
        </w:rPr>
        <w:t>स</w:t>
      </w:r>
      <w:r w:rsidR="004E710D" w:rsidRPr="0056112A">
        <w:rPr>
          <w:rtl/>
          <w:cs/>
        </w:rPr>
        <w:t>.</w:t>
      </w:r>
      <w:r w:rsidR="004E710D" w:rsidRPr="0056112A">
        <w:rPr>
          <w:rtl/>
          <w:cs/>
          <w:lang w:bidi="hi-IN"/>
        </w:rPr>
        <w:t>अ</w:t>
      </w:r>
      <w:r w:rsidR="004E710D" w:rsidRPr="0056112A">
        <w:rPr>
          <w:rtl/>
          <w:cs/>
        </w:rPr>
        <w:t>.</w:t>
      </w:r>
      <w:r w:rsidR="004E710D" w:rsidRPr="0056112A">
        <w:rPr>
          <w:rtl/>
          <w:cs/>
          <w:lang w:bidi="hi-IN"/>
        </w:rPr>
        <w:t>व</w:t>
      </w:r>
      <w:r w:rsidR="004E710D" w:rsidRPr="0056112A">
        <w:rPr>
          <w:rtl/>
          <w:cs/>
        </w:rPr>
        <w:t>.</w:t>
      </w:r>
      <w:r w:rsidR="004E710D" w:rsidRPr="0056112A">
        <w:rPr>
          <w:rtl/>
          <w:cs/>
          <w:lang w:bidi="hi-IN"/>
        </w:rPr>
        <w:t>व</w:t>
      </w:r>
      <w:r w:rsidR="004E710D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मनाक़िब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अख़तब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ख़वारज़मी</w:t>
      </w:r>
      <w:r w:rsidRPr="004D6143">
        <w:rPr>
          <w:rStyle w:val="libFootnote0Char"/>
          <w:rFonts w:eastAsia="Calibri"/>
        </w:rPr>
        <w:t>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कल्मी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हज्जुल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774</w:t>
      </w:r>
      <w:r w:rsidR="0056112A">
        <w:rPr>
          <w:rStyle w:val="libFootnote0Char"/>
          <w:rFonts w:eastAsia="Calibri"/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झोंक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शिफ़ा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क़ाज़ी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अयाज़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सवाएके़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7C711A" w:rsidRPr="0056112A">
        <w:rPr>
          <w:cs/>
          <w:lang w:bidi="hi-IN"/>
        </w:rPr>
        <w:t>स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अ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7C711A" w:rsidRPr="0056112A">
        <w:rPr>
          <w:rtl/>
          <w:cs/>
          <w:lang w:bidi="hi-IN"/>
        </w:rPr>
        <w:t>व</w:t>
      </w:r>
      <w:r w:rsidR="007C711A" w:rsidRPr="0056112A">
        <w:rPr>
          <w:rtl/>
          <w:cs/>
        </w:rPr>
        <w:t>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Pr="00C64EB4">
        <w:rPr>
          <w:lang w:bidi="hi-IN"/>
        </w:rPr>
        <w:t>,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ग़ज़ब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मोवद्दतुल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क़ुरबा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55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से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62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6B240B" w:rsidRPr="00C64EB4" w:rsidRDefault="006B240B" w:rsidP="006B240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पड़ेगा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मरज़ी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सकोगे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="00EA6470">
        <w:rPr>
          <w:cs/>
          <w:lang w:bidi="hi-IN"/>
        </w:rPr>
        <w:t xml:space="preserve"> </w:t>
      </w:r>
      <w:r w:rsidR="0056112A">
        <w:rPr>
          <w:cs/>
          <w:lang w:bidi="hi-IN"/>
        </w:rPr>
        <w:t>(</w:t>
      </w:r>
      <w:r w:rsidR="00BC4A6D">
        <w:rPr>
          <w:cs/>
          <w:lang w:bidi="hi-IN"/>
        </w:rPr>
        <w:t>अ.स.</w:t>
      </w:r>
      <w:r w:rsidR="0056112A">
        <w:rPr>
          <w:cs/>
          <w:lang w:bidi="hi-IN"/>
        </w:rPr>
        <w:t>)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‘‘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ख़ैरूल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बर्रिया</w:t>
      </w:r>
      <w:r w:rsidR="00EA6470">
        <w:rPr>
          <w:cs/>
          <w:lang w:bidi="hi-IN"/>
        </w:rPr>
        <w:t xml:space="preserve"> </w:t>
      </w:r>
      <w:r w:rsidRPr="00C64EB4">
        <w:rPr>
          <w:lang w:bidi="hi-IN"/>
        </w:rPr>
        <w:t>’’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नाशादो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नामुराद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</w:p>
    <w:p w:rsidR="006B240B" w:rsidRPr="006B240B" w:rsidRDefault="006B240B" w:rsidP="006B240B">
      <w:pPr>
        <w:pStyle w:val="libNormal"/>
        <w:rPr>
          <w:rtl/>
        </w:rPr>
      </w:pPr>
      <w:r w:rsidRPr="00C64EB4">
        <w:rPr>
          <w:rFonts w:hint="cs"/>
          <w:cs/>
          <w:lang w:bidi="hi-IN"/>
        </w:rPr>
        <w:t>मुलाहेजा़</w:t>
      </w:r>
      <w:r w:rsidR="00EA6470"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="00EA6470"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 w:rsidR="00EA6470">
        <w:rPr>
          <w:cs/>
          <w:lang w:bidi="hi-IN"/>
        </w:rPr>
        <w:t xml:space="preserve"> </w:t>
      </w:r>
      <w:r w:rsidR="0056112A"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कंज़ुल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आमाल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218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तोफ़ए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अशना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अशरया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604,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तफ़सीर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फ़तहुल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बयान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 w:rsidR="00EA6470"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323</w:t>
      </w:r>
      <w:r w:rsidR="0056112A">
        <w:rPr>
          <w:rStyle w:val="libFootnote0Char"/>
          <w:rFonts w:eastAsia="Calibri"/>
          <w:cs/>
          <w:lang w:bidi="hi-IN"/>
        </w:rPr>
        <w:t>)</w:t>
      </w:r>
    </w:p>
    <w:p w:rsidR="00A9511C" w:rsidRDefault="006B240B" w:rsidP="00C43F9B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वस्सलाम</w:t>
      </w:r>
    </w:p>
    <w:p w:rsidR="00207CEC" w:rsidRDefault="00C43F9B" w:rsidP="00207CEC">
      <w:pPr>
        <w:pStyle w:val="libLine"/>
      </w:pPr>
      <w:r>
        <w:t>[[</w:t>
      </w:r>
      <w:r>
        <w:rPr>
          <w:cs/>
          <w:lang w:bidi="hi-IN"/>
        </w:rPr>
        <w:t>अलहम्दो लिल्लाह ये किताबः क़ायमे आले मोहम्मद अबुल क़ासिम हज़रत इमाम</w:t>
      </w:r>
      <w:r>
        <w:t xml:space="preserve"> </w:t>
      </w:r>
      <w:r>
        <w:rPr>
          <w:cs/>
          <w:lang w:bidi="hi-IN"/>
        </w:rPr>
        <w:t>मोहम्मद मेहदी (अ.स.) साहेबुज़्ज़मान जो कि किताबः चौदह सितारे एक हिस्सा है</w:t>
      </w:r>
      <w:r>
        <w:t xml:space="preserve">, </w:t>
      </w:r>
      <w:r>
        <w:rPr>
          <w:cs/>
          <w:lang w:bidi="hi-IN"/>
        </w:rPr>
        <w:t xml:space="preserve">पूरी टाईप हो गई खुदा वंदे </w:t>
      </w:r>
      <w:r w:rsidRPr="00207CEC">
        <w:rPr>
          <w:cs/>
          <w:lang w:bidi="hi-IN"/>
        </w:rPr>
        <w:t>आलम</w:t>
      </w:r>
      <w:r>
        <w:rPr>
          <w:cs/>
          <w:lang w:bidi="hi-IN"/>
        </w:rPr>
        <w:t xml:space="preserve"> से दुआगौ हुँ कि हमारे इस अमल को कुबुल</w:t>
      </w:r>
      <w:r>
        <w:t xml:space="preserve"> </w:t>
      </w:r>
      <w:r>
        <w:rPr>
          <w:cs/>
          <w:lang w:bidi="hi-IN"/>
        </w:rPr>
        <w:t>फरमाऐ और इमाम हुसैन फाउनडेशन को तरक्की इनायत फरमाए कि जिन्होने इस किताब</w:t>
      </w:r>
      <w:r>
        <w:t xml:space="preserve"> </w:t>
      </w:r>
      <w:r>
        <w:rPr>
          <w:cs/>
          <w:lang w:bidi="hi-IN"/>
        </w:rPr>
        <w:t>को अपनी साइट (अलहसनैन इस्लामी नेटवर्क) के लिऐ टाइप कराया।</w:t>
      </w:r>
      <w:r w:rsidR="00207CEC">
        <w:t>]]</w:t>
      </w:r>
    </w:p>
    <w:p w:rsidR="00207CEC" w:rsidRDefault="00C43F9B" w:rsidP="00207CEC">
      <w:pPr>
        <w:pStyle w:val="libNormal"/>
      </w:pPr>
      <w:r>
        <w:t>12-6-2016</w:t>
      </w:r>
    </w:p>
    <w:p w:rsidR="00207CEC" w:rsidRDefault="00207CEC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br w:type="page"/>
      </w:r>
    </w:p>
    <w:sdt>
      <w:sdtPr>
        <w:id w:val="701599900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207CEC" w:rsidRDefault="00207CEC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109376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सआदत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77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नसब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नामा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78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कुन्नियत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79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अलक़ाब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0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हुलिया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मुबारक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1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तीन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साल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उम्र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हुज्जतुल्लाह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होने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दावा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2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उसकी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ज़रूरत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3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उलेमाए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इजमा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4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वुजूद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ज़ुहूर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क़ुरआने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मजीद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5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ज़िक्र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कुतुबे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आसमानी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6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वजह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7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जफ़र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जामए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88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सुग़रा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कुबरा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सुफ़रा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109389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सुफ़राए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उमूमी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0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1" w:history="1"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307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हिजरी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हजरे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असवद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नसब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2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इस्हाक़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याक़ूब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अस्र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ख़त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3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शेख़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ज़माना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मकतूबे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गिरामी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4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उन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हज़रात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जिन्होंने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ज़मानए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सुग़रा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देखा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है।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5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ज़्यारते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नाहिया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उसूले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काफ़ी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6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कुबरा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मरक़जी़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मुक़ाम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7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जज़ीराए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खि़ज़रा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मुलाक़ात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8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ग़ायब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जगह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हाज़िर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399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हज्जे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0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ज़मानाए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ग़ैबते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कुबरा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बैअत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1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मोमेनीन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मुलाक़ात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2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मुल्ला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बाक़िर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दामाद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अस्र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इस्तेफ़ादा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3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जनाब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बहरूल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उलूम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ज़माना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मुलाका़त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4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हिमायते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मज़हब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फ़रमाना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5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अस्र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वाक़िए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करबला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6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तूले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उम्र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बहस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7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नअसल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अस्र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noProof/>
                <w:rtl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noProof/>
                <w:rtl/>
              </w:rPr>
              <w:t>.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8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अलामते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ज़हूरे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मुताअल्लिक़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अरबाबे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अस्मत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इरशादात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09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ज़हूर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मौफ़ूरुल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सुरूर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0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सिने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ज़हूर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1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ज़हूर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वक़्त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उम्र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109412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अलम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109413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ज़हूर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बाद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4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दज्जाल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उसका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ख़ुरूज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5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नुज़ूले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noProof/>
                <w:rtl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noProof/>
                <w:rtl/>
              </w:rPr>
              <w:t>.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6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मरियम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दौरा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7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कुस्तुनतुनया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फ़तेह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8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याजूज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माजूज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उनका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ख़ुरूज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9419" w:history="1"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मेहदी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मुद्दते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ख़ातमाए</w:t>
            </w:r>
            <w:r w:rsidRPr="004156D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4156D8">
              <w:rPr>
                <w:rStyle w:val="Hyperlink"/>
                <w:rFonts w:cs="Mangal" w:hint="cs"/>
                <w:noProof/>
                <w:cs/>
                <w:lang w:bidi="hi-IN"/>
              </w:rPr>
              <w:t>दुनिया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_Toc473109419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7CEC" w:rsidRDefault="00207CEC">
          <w:r>
            <w:fldChar w:fldCharType="end"/>
          </w:r>
        </w:p>
      </w:sdtContent>
    </w:sdt>
    <w:p w:rsidR="00C60BAA" w:rsidRPr="00DD7EF1" w:rsidRDefault="00C60BAA" w:rsidP="00207CEC">
      <w:pPr>
        <w:pStyle w:val="libNormal"/>
        <w:rPr>
          <w:rFonts w:hint="cs"/>
          <w:rtl/>
          <w:cs/>
          <w:lang w:bidi="hi-IN"/>
        </w:rPr>
      </w:pPr>
    </w:p>
    <w:sectPr w:rsidR="00C60BAA" w:rsidRPr="00DD7EF1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C64" w:rsidRDefault="00A73C64" w:rsidP="008B7801">
      <w:pPr>
        <w:spacing w:after="0" w:line="240" w:lineRule="auto"/>
      </w:pPr>
      <w:r>
        <w:separator/>
      </w:r>
    </w:p>
  </w:endnote>
  <w:endnote w:type="continuationSeparator" w:id="0">
    <w:p w:rsidR="00A73C64" w:rsidRDefault="00A73C64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1E1" w:rsidRDefault="000821E1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207CEC">
      <w:rPr>
        <w:rFonts w:ascii="SutonnyMJ" w:hAnsi="SutonnyMJ" w:cs="SutonnyMJ"/>
        <w:noProof/>
      </w:rPr>
      <w:t>112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C64" w:rsidRDefault="00A73C64" w:rsidP="008B7801">
      <w:pPr>
        <w:spacing w:after="0" w:line="240" w:lineRule="auto"/>
      </w:pPr>
      <w:r>
        <w:separator/>
      </w:r>
    </w:p>
  </w:footnote>
  <w:footnote w:type="continuationSeparator" w:id="0">
    <w:p w:rsidR="00A73C64" w:rsidRDefault="00A73C64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12743"/>
    <w:rsid w:val="00007817"/>
    <w:rsid w:val="00017F8E"/>
    <w:rsid w:val="00041E80"/>
    <w:rsid w:val="00043999"/>
    <w:rsid w:val="000451DA"/>
    <w:rsid w:val="0007490F"/>
    <w:rsid w:val="000821E1"/>
    <w:rsid w:val="000A16E2"/>
    <w:rsid w:val="000A787D"/>
    <w:rsid w:val="000D0FC8"/>
    <w:rsid w:val="000D641E"/>
    <w:rsid w:val="000E6001"/>
    <w:rsid w:val="00112743"/>
    <w:rsid w:val="00137658"/>
    <w:rsid w:val="001652D2"/>
    <w:rsid w:val="00166B2A"/>
    <w:rsid w:val="0016774F"/>
    <w:rsid w:val="001829DB"/>
    <w:rsid w:val="001A0CC2"/>
    <w:rsid w:val="001A3437"/>
    <w:rsid w:val="001C49F5"/>
    <w:rsid w:val="001F5D63"/>
    <w:rsid w:val="0020120B"/>
    <w:rsid w:val="00202634"/>
    <w:rsid w:val="00207CEC"/>
    <w:rsid w:val="0021625C"/>
    <w:rsid w:val="00235071"/>
    <w:rsid w:val="00266853"/>
    <w:rsid w:val="00275890"/>
    <w:rsid w:val="00277517"/>
    <w:rsid w:val="00280632"/>
    <w:rsid w:val="0028094A"/>
    <w:rsid w:val="0028663A"/>
    <w:rsid w:val="00292BC3"/>
    <w:rsid w:val="00296130"/>
    <w:rsid w:val="002A5FAC"/>
    <w:rsid w:val="002B6ACF"/>
    <w:rsid w:val="002B709B"/>
    <w:rsid w:val="002C1B77"/>
    <w:rsid w:val="002D15B8"/>
    <w:rsid w:val="002E4766"/>
    <w:rsid w:val="00304CCF"/>
    <w:rsid w:val="003137DA"/>
    <w:rsid w:val="003277AE"/>
    <w:rsid w:val="00327E10"/>
    <w:rsid w:val="00331D48"/>
    <w:rsid w:val="0033697A"/>
    <w:rsid w:val="00376475"/>
    <w:rsid w:val="00385BC7"/>
    <w:rsid w:val="003A1605"/>
    <w:rsid w:val="003A380C"/>
    <w:rsid w:val="003E4BC2"/>
    <w:rsid w:val="003E6793"/>
    <w:rsid w:val="00406D51"/>
    <w:rsid w:val="00466FB5"/>
    <w:rsid w:val="00495B54"/>
    <w:rsid w:val="004A56BA"/>
    <w:rsid w:val="004C57A4"/>
    <w:rsid w:val="004D6143"/>
    <w:rsid w:val="004D783B"/>
    <w:rsid w:val="004E1F6D"/>
    <w:rsid w:val="004E6557"/>
    <w:rsid w:val="004E710D"/>
    <w:rsid w:val="00506800"/>
    <w:rsid w:val="0053165C"/>
    <w:rsid w:val="00544132"/>
    <w:rsid w:val="00553605"/>
    <w:rsid w:val="0056112A"/>
    <w:rsid w:val="00580F04"/>
    <w:rsid w:val="00581C01"/>
    <w:rsid w:val="00584195"/>
    <w:rsid w:val="005862E0"/>
    <w:rsid w:val="00593844"/>
    <w:rsid w:val="0059796A"/>
    <w:rsid w:val="005B568F"/>
    <w:rsid w:val="005B7D24"/>
    <w:rsid w:val="005D2D86"/>
    <w:rsid w:val="005D3333"/>
    <w:rsid w:val="005E1043"/>
    <w:rsid w:val="0061174D"/>
    <w:rsid w:val="00641F16"/>
    <w:rsid w:val="00650534"/>
    <w:rsid w:val="00663BEC"/>
    <w:rsid w:val="006746F0"/>
    <w:rsid w:val="006877F6"/>
    <w:rsid w:val="00690232"/>
    <w:rsid w:val="00690B60"/>
    <w:rsid w:val="006A5305"/>
    <w:rsid w:val="006B240B"/>
    <w:rsid w:val="006C230E"/>
    <w:rsid w:val="006D197A"/>
    <w:rsid w:val="006F73E6"/>
    <w:rsid w:val="0070563E"/>
    <w:rsid w:val="00707890"/>
    <w:rsid w:val="0071325E"/>
    <w:rsid w:val="00714388"/>
    <w:rsid w:val="007243F7"/>
    <w:rsid w:val="00733E6E"/>
    <w:rsid w:val="0075520E"/>
    <w:rsid w:val="0076100E"/>
    <w:rsid w:val="007719FE"/>
    <w:rsid w:val="00776659"/>
    <w:rsid w:val="00780F9A"/>
    <w:rsid w:val="007A740B"/>
    <w:rsid w:val="007B649B"/>
    <w:rsid w:val="007C711A"/>
    <w:rsid w:val="007D0C93"/>
    <w:rsid w:val="007E3A6A"/>
    <w:rsid w:val="00840C16"/>
    <w:rsid w:val="008521C9"/>
    <w:rsid w:val="00870944"/>
    <w:rsid w:val="008715EA"/>
    <w:rsid w:val="00884972"/>
    <w:rsid w:val="008A5A1E"/>
    <w:rsid w:val="008B7801"/>
    <w:rsid w:val="008C77D1"/>
    <w:rsid w:val="008D4279"/>
    <w:rsid w:val="008D4310"/>
    <w:rsid w:val="008D6263"/>
    <w:rsid w:val="008E5C68"/>
    <w:rsid w:val="008E7A39"/>
    <w:rsid w:val="008F0D7B"/>
    <w:rsid w:val="008F3D9F"/>
    <w:rsid w:val="009117EC"/>
    <w:rsid w:val="00932A77"/>
    <w:rsid w:val="00934323"/>
    <w:rsid w:val="0094613E"/>
    <w:rsid w:val="0094696C"/>
    <w:rsid w:val="00976CDC"/>
    <w:rsid w:val="00991F81"/>
    <w:rsid w:val="00992F23"/>
    <w:rsid w:val="00A069B8"/>
    <w:rsid w:val="00A07514"/>
    <w:rsid w:val="00A07CA6"/>
    <w:rsid w:val="00A2744B"/>
    <w:rsid w:val="00A32F52"/>
    <w:rsid w:val="00A357FF"/>
    <w:rsid w:val="00A455D0"/>
    <w:rsid w:val="00A555DC"/>
    <w:rsid w:val="00A560EA"/>
    <w:rsid w:val="00A73C64"/>
    <w:rsid w:val="00A77675"/>
    <w:rsid w:val="00A77932"/>
    <w:rsid w:val="00A82FC6"/>
    <w:rsid w:val="00A9511C"/>
    <w:rsid w:val="00AA7385"/>
    <w:rsid w:val="00AB18E8"/>
    <w:rsid w:val="00AB6543"/>
    <w:rsid w:val="00B12C60"/>
    <w:rsid w:val="00B22407"/>
    <w:rsid w:val="00B3251F"/>
    <w:rsid w:val="00B34C00"/>
    <w:rsid w:val="00B72F9C"/>
    <w:rsid w:val="00BC4A6D"/>
    <w:rsid w:val="00BD2034"/>
    <w:rsid w:val="00BE1409"/>
    <w:rsid w:val="00BE360D"/>
    <w:rsid w:val="00C2470C"/>
    <w:rsid w:val="00C25C33"/>
    <w:rsid w:val="00C303C9"/>
    <w:rsid w:val="00C436E2"/>
    <w:rsid w:val="00C43F9B"/>
    <w:rsid w:val="00C53098"/>
    <w:rsid w:val="00C539D3"/>
    <w:rsid w:val="00C60BAA"/>
    <w:rsid w:val="00C747C4"/>
    <w:rsid w:val="00C966ED"/>
    <w:rsid w:val="00CA0F1B"/>
    <w:rsid w:val="00CB1DE2"/>
    <w:rsid w:val="00CB2CAE"/>
    <w:rsid w:val="00CC48FE"/>
    <w:rsid w:val="00CD6645"/>
    <w:rsid w:val="00CE088A"/>
    <w:rsid w:val="00CE09E4"/>
    <w:rsid w:val="00CE5C16"/>
    <w:rsid w:val="00CF7EA6"/>
    <w:rsid w:val="00D02065"/>
    <w:rsid w:val="00D44DB1"/>
    <w:rsid w:val="00D450D2"/>
    <w:rsid w:val="00D457C0"/>
    <w:rsid w:val="00D7533E"/>
    <w:rsid w:val="00D822B6"/>
    <w:rsid w:val="00D970EB"/>
    <w:rsid w:val="00DA0646"/>
    <w:rsid w:val="00DA5618"/>
    <w:rsid w:val="00DB0CD5"/>
    <w:rsid w:val="00DD52E9"/>
    <w:rsid w:val="00DD7EF1"/>
    <w:rsid w:val="00DE7D70"/>
    <w:rsid w:val="00DF0DAD"/>
    <w:rsid w:val="00DF1559"/>
    <w:rsid w:val="00E21BCB"/>
    <w:rsid w:val="00E2613F"/>
    <w:rsid w:val="00E30987"/>
    <w:rsid w:val="00E32589"/>
    <w:rsid w:val="00E33510"/>
    <w:rsid w:val="00E35DBB"/>
    <w:rsid w:val="00E400A5"/>
    <w:rsid w:val="00E51F4C"/>
    <w:rsid w:val="00E52113"/>
    <w:rsid w:val="00E61F44"/>
    <w:rsid w:val="00E82A24"/>
    <w:rsid w:val="00E84EB1"/>
    <w:rsid w:val="00E9343A"/>
    <w:rsid w:val="00EA6470"/>
    <w:rsid w:val="00EB08B0"/>
    <w:rsid w:val="00EB1BF3"/>
    <w:rsid w:val="00EC4B61"/>
    <w:rsid w:val="00EC59F9"/>
    <w:rsid w:val="00ED0C42"/>
    <w:rsid w:val="00F0394E"/>
    <w:rsid w:val="00F11A1C"/>
    <w:rsid w:val="00F20557"/>
    <w:rsid w:val="00F2413E"/>
    <w:rsid w:val="00F25523"/>
    <w:rsid w:val="00F25B39"/>
    <w:rsid w:val="00F46E01"/>
    <w:rsid w:val="00F525D6"/>
    <w:rsid w:val="00F5263F"/>
    <w:rsid w:val="00F538E3"/>
    <w:rsid w:val="00F578A8"/>
    <w:rsid w:val="00F82475"/>
    <w:rsid w:val="00F860D8"/>
    <w:rsid w:val="00F91E16"/>
    <w:rsid w:val="00FA2BBB"/>
    <w:rsid w:val="00FB3623"/>
    <w:rsid w:val="00FD2E0A"/>
    <w:rsid w:val="00FF4EDF"/>
    <w:rsid w:val="00FF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0B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714388"/>
    <w:pPr>
      <w:outlineLvl w:val="3"/>
    </w:pPr>
    <w:rPr>
      <w:lang w:bidi="hi-IN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714388"/>
    <w:rPr>
      <w:rFonts w:ascii="Mangal" w:hAnsi="Mangal" w:cs="Mangal"/>
      <w:color w:val="000000"/>
      <w:sz w:val="28"/>
      <w:szCs w:val="28"/>
      <w:lang w:bidi="hi-IN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911F-E5FB-4559-BAE5-8F4680D9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</Template>
  <TotalTime>2</TotalTime>
  <Pages>114</Pages>
  <Words>18361</Words>
  <Characters>104662</Characters>
  <Application>Microsoft Office Word</Application>
  <DocSecurity>0</DocSecurity>
  <Lines>872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122778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2</cp:revision>
  <cp:lastPrinted>2016-11-21T11:54:00Z</cp:lastPrinted>
  <dcterms:created xsi:type="dcterms:W3CDTF">2017-01-25T08:38:00Z</dcterms:created>
  <dcterms:modified xsi:type="dcterms:W3CDTF">2017-01-25T08:38:00Z</dcterms:modified>
</cp:coreProperties>
</file>