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AB1" w:rsidRPr="00C64EB4" w:rsidRDefault="00264AB1" w:rsidP="00264AB1">
      <w:pPr>
        <w:pStyle w:val="libTitr1"/>
        <w:rPr>
          <w:lang w:bidi="hi-IN"/>
        </w:rPr>
      </w:pPr>
      <w:bookmarkStart w:id="0" w:name="_Toc465249772"/>
      <w:bookmarkStart w:id="1" w:name="_Toc472853767"/>
      <w:r w:rsidRPr="00C64EB4">
        <w:rPr>
          <w:rFonts w:hint="cs"/>
          <w:cs/>
          <w:lang w:bidi="hi-IN"/>
        </w:rPr>
        <w:t>अबु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>
        <w:rPr>
          <w:cs/>
          <w:lang w:bidi="hi-IN"/>
        </w:rPr>
        <w:t>)</w:t>
      </w:r>
      <w:bookmarkStart w:id="2" w:name="_Toc456488337"/>
      <w:bookmarkStart w:id="3" w:name="_Toc472853716"/>
      <w:bookmarkEnd w:id="0"/>
      <w:bookmarkEnd w:id="1"/>
      <w:r w:rsidRPr="00CF1743">
        <w:rPr>
          <w:rFonts w:hint="cs"/>
          <w:cs/>
          <w:lang w:bidi="hi-IN"/>
        </w:rPr>
        <w:t xml:space="preserve"> </w:t>
      </w:r>
      <w:bookmarkEnd w:id="2"/>
      <w:bookmarkEnd w:id="3"/>
    </w:p>
    <w:p w:rsidR="00264AB1" w:rsidRPr="00D822B6" w:rsidRDefault="00264AB1" w:rsidP="00264AB1">
      <w:pPr>
        <w:pStyle w:val="libCenterBold1"/>
        <w:rPr>
          <w:lang w:bidi="hi-IN"/>
        </w:rPr>
      </w:pPr>
      <w:r>
        <w:rPr>
          <w:rFonts w:hint="cs"/>
          <w:cs/>
          <w:lang w:bidi="hi-IN"/>
        </w:rPr>
        <w:t xml:space="preserve"> (</w:t>
      </w:r>
      <w:r w:rsidRPr="00D822B6">
        <w:rPr>
          <w:rFonts w:hint="cs"/>
          <w:cs/>
          <w:lang w:bidi="hi-IN"/>
        </w:rPr>
        <w:t>चौदह</w:t>
      </w:r>
      <w:r w:rsidRPr="00D822B6">
        <w:rPr>
          <w:rFonts w:hint="cs"/>
          <w:rtl/>
          <w:cs/>
        </w:rPr>
        <w:t xml:space="preserve"> </w:t>
      </w:r>
      <w:r w:rsidRPr="00D822B6">
        <w:rPr>
          <w:rFonts w:hint="cs"/>
          <w:cs/>
          <w:lang w:bidi="hi-IN"/>
        </w:rPr>
        <w:t>सितारे</w:t>
      </w:r>
      <w:r>
        <w:rPr>
          <w:rFonts w:hint="cs"/>
          <w:cs/>
          <w:lang w:bidi="hi-IN"/>
        </w:rPr>
        <w:t>)</w:t>
      </w:r>
    </w:p>
    <w:p w:rsidR="00264AB1" w:rsidRDefault="00264AB1" w:rsidP="00264AB1">
      <w:pPr>
        <w:pStyle w:val="libTitr2"/>
        <w:rPr>
          <w:cs/>
          <w:lang w:bidi="hi-IN"/>
        </w:rPr>
      </w:pPr>
      <w:r w:rsidRPr="00C64EB4">
        <w:rPr>
          <w:rFonts w:hint="cs"/>
          <w:cs/>
          <w:lang w:bidi="hi-IN"/>
        </w:rPr>
        <w:t>लेखकः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कर्रारवी</w:t>
      </w:r>
    </w:p>
    <w:p w:rsidR="00264AB1" w:rsidRPr="00C64EB4" w:rsidRDefault="00264AB1" w:rsidP="00264AB1">
      <w:pPr>
        <w:pStyle w:val="libnotice0"/>
      </w:pPr>
      <w:r w:rsidRPr="006B240B">
        <w:rPr>
          <w:rStyle w:val="libNoticeChar"/>
          <w:rFonts w:hint="cs"/>
          <w:cs/>
          <w:lang w:bidi="hi-IN"/>
        </w:rPr>
        <w:t>नोटः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ये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किताब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अलहसनैन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इस्लामी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नेटवर्क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ज़रीऐ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अपने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पाठको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लिऐ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टाइप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कराई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है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और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इस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किताब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मे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टाइप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वग़ैरा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की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ग़लतीयो</w:t>
      </w:r>
      <w:r w:rsidRPr="00EA6470">
        <w:rPr>
          <w:rStyle w:val="libNoticeChar"/>
          <w:rtl/>
          <w:cs/>
        </w:rPr>
        <w:t xml:space="preserve"> </w:t>
      </w:r>
      <w:r>
        <w:rPr>
          <w:rStyle w:val="libNoticeChar"/>
          <w:rFonts w:hint="cs"/>
          <w:cs/>
          <w:lang w:bidi="hi-IN"/>
        </w:rPr>
        <w:t>को ठीक किया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गया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है।</w:t>
      </w:r>
    </w:p>
    <w:p w:rsidR="00264AB1" w:rsidRDefault="00264AB1" w:rsidP="00264AB1">
      <w:pPr>
        <w:pStyle w:val="libNotice"/>
      </w:pPr>
      <w:r w:rsidRPr="00C64EB4">
        <w:t>Alhassanain.org/hindi</w:t>
      </w:r>
    </w:p>
    <w:p w:rsidR="00264AB1" w:rsidRDefault="00264AB1" w:rsidP="00264AB1">
      <w:pPr>
        <w:rPr>
          <w:rFonts w:ascii="Mangal" w:hAnsi="Mangal" w:cs="Mangal"/>
          <w:color w:val="FF0000"/>
          <w:sz w:val="28"/>
        </w:rPr>
      </w:pPr>
      <w:r>
        <w:br w:type="page"/>
      </w:r>
    </w:p>
    <w:p w:rsidR="00264AB1" w:rsidRPr="00C64EB4" w:rsidRDefault="00264AB1" w:rsidP="00264AB1">
      <w:pPr>
        <w:pStyle w:val="Heading1"/>
      </w:pP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बाक़रे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किबरिया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इब्तेला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झेल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हक़ीक़त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मोजेज़ा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साबिर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थरयानी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कराची</w:t>
      </w:r>
      <w:r>
        <w:rPr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हमनामे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पैग़म्बर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लक़ब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कुन्नियत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इमामुल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तमुत्तकीं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पांचवां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नायब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पांचवां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रहबर</w:t>
      </w:r>
    </w:p>
    <w:p w:rsidR="00264AB1" w:rsidRPr="00C64EB4" w:rsidRDefault="00264AB1" w:rsidP="00264AB1">
      <w:pPr>
        <w:pStyle w:val="libNormal"/>
      </w:pP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पैग़म्बरे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मुस्तफ़ा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पांचवें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नशीन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पांचवें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सातवीं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सय्यदुस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साजेदीन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इत्तेफ़ाक़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नजीबुत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सवाएक़े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मोहर्रेक़ा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120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269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मन्सूस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मासूम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अफ़ज़ले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काएनात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बडे़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काएनात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ज़ोहद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जीती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जागती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तस्वीर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सवाएक़े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मोहर्रेक़ा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120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शाफ़ेई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ज़ोहद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तहारत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क़ल्ब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महासिन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फ़ज़ाउल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फ़ाएज़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सिफ़ात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इन्तेसाब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मुम्ताज़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269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ताबेईन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सुक़्क़ा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सुक़्क़ा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फ़क़ीह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फ़कु़हा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अज़रूए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झूठा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हाकिम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अन्दाख़्ता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अरजहुल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मतालिब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446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lastRenderedPageBreak/>
        <w:t>साहबे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रौज़तुल</w:t>
      </w:r>
      <w:r>
        <w:rPr>
          <w:cs/>
          <w:lang w:bidi="hi-IN"/>
        </w:rPr>
        <w:t xml:space="preserve"> पृष्ठ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अलाहेदा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पारसा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जलालहू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कमालहू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अज़ीमुश्शान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जामेए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फ़सल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ख़ताब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खि़ज़री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फ़क़ा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179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कराची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</w:p>
    <w:p w:rsidR="00264AB1" w:rsidRPr="00C64EB4" w:rsidRDefault="00264AB1" w:rsidP="00264AB1">
      <w:pPr>
        <w:pStyle w:val="Heading1"/>
      </w:pPr>
      <w:bookmarkStart w:id="4" w:name="_Toc465249773"/>
      <w:bookmarkStart w:id="5" w:name="_Toc472853768"/>
      <w:bookmarkStart w:id="6" w:name="_Toc473101065"/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सआदत</w:t>
      </w:r>
      <w:bookmarkEnd w:id="4"/>
      <w:bookmarkEnd w:id="5"/>
      <w:bookmarkEnd w:id="6"/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यकुम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मुरज्जब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अल्लामा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अलवरी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155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जलाल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उल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उयून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26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जनातुल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ख़लूद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25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गै़बी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फ़रिश्तों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बेइन्तेहा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आवाज़ें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आदम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की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मानिन्द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छींकने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लाए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करदा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बुरीदा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अलाइशों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मुतवल्लिद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जलाल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उयून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259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</w:p>
    <w:p w:rsidR="00264AB1" w:rsidRPr="00C64EB4" w:rsidRDefault="00264AB1" w:rsidP="00264AB1">
      <w:pPr>
        <w:pStyle w:val="Heading1"/>
      </w:pPr>
      <w:bookmarkStart w:id="7" w:name="_Toc465249774"/>
      <w:bookmarkStart w:id="8" w:name="_Toc472853769"/>
      <w:bookmarkStart w:id="9" w:name="_Toc473101066"/>
      <w:r w:rsidRPr="00C64EB4">
        <w:rPr>
          <w:rFonts w:hint="cs"/>
          <w:cs/>
          <w:lang w:bidi="hi-IN"/>
        </w:rPr>
        <w:t>इस्मे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गिरामी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कुन्नियत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अलक़ाब</w:t>
      </w:r>
      <w:bookmarkEnd w:id="7"/>
      <w:bookmarkEnd w:id="8"/>
      <w:bookmarkEnd w:id="9"/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गिरामी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लौहे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महफ़ूज़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काएनात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ताय्युन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मुआफ़िक़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कुन्नियत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अलक़ाब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शाकिर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शवाहेदुन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नबूअत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181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</w:p>
    <w:p w:rsidR="00264AB1" w:rsidRPr="00C64EB4" w:rsidRDefault="00264AB1" w:rsidP="00264AB1">
      <w:pPr>
        <w:pStyle w:val="Heading1"/>
      </w:pPr>
      <w:bookmarkStart w:id="10" w:name="_Toc465249775"/>
      <w:bookmarkStart w:id="11" w:name="_Toc472853770"/>
      <w:bookmarkStart w:id="12" w:name="_Toc473101067"/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तसमिया</w:t>
      </w:r>
      <w:bookmarkEnd w:id="10"/>
      <w:bookmarkEnd w:id="11"/>
      <w:bookmarkEnd w:id="12"/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बक़रह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अलमन्जिद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41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लक़ब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मुलक़्क़ब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मआरिफ़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हक़ाएक़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हिकमत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लताएफ़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सरबस्ता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ख़ज़ाने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हुवैदा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सवाएक़े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मोहर्रेक़ा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10,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269,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शवाहेदुन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नबूअत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181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जौहरी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तवससया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बक़रह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मुलक़्क़ब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सिब्ते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जौज़ी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जामिय्यत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इलमिया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लक़ब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शुश्तरी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उलूमो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मारिफ़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शिग़ाफ़ता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ज़ेराअत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शिग़ाफ़ता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मजालिस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मोमेनीन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117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</w:p>
    <w:p w:rsidR="00264AB1" w:rsidRPr="00C64EB4" w:rsidRDefault="00264AB1" w:rsidP="00264AB1">
      <w:pPr>
        <w:pStyle w:val="Heading1"/>
      </w:pPr>
      <w:bookmarkStart w:id="13" w:name="_Toc465249776"/>
      <w:bookmarkStart w:id="14" w:name="_Toc472853771"/>
      <w:bookmarkStart w:id="15" w:name="_Toc473101068"/>
      <w:r w:rsidRPr="00C64EB4">
        <w:rPr>
          <w:rFonts w:hint="cs"/>
          <w:cs/>
          <w:lang w:bidi="hi-IN"/>
        </w:rPr>
        <w:t>बादशाहाने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bookmarkEnd w:id="13"/>
      <w:bookmarkEnd w:id="14"/>
      <w:bookmarkEnd w:id="15"/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मावीया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सुफ़ियान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मावीयाा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मावीया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86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86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हुक्मरानी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दर्जए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फ़ाएज़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आग़ाज़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114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फ़राएज़े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अज़ीज़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अलाम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वरा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156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</w:p>
    <w:p w:rsidR="00264AB1" w:rsidRPr="00C64EB4" w:rsidRDefault="00264AB1" w:rsidP="00264AB1">
      <w:pPr>
        <w:pStyle w:val="Heading1"/>
      </w:pPr>
      <w:bookmarkStart w:id="16" w:name="_Toc465249777"/>
      <w:bookmarkStart w:id="17" w:name="_Toc472853772"/>
      <w:bookmarkStart w:id="18" w:name="_Toc473101069"/>
      <w:r w:rsidRPr="00C64EB4">
        <w:rPr>
          <w:rFonts w:hint="cs"/>
          <w:cs/>
          <w:lang w:bidi="hi-IN"/>
        </w:rPr>
        <w:lastRenderedPageBreak/>
        <w:t>वाक़ेए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हिस्सा</w:t>
      </w:r>
      <w:bookmarkEnd w:id="16"/>
      <w:bookmarkEnd w:id="17"/>
      <w:bookmarkEnd w:id="18"/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ढाई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हम्राह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सऊबते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बरदाश्त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मसाएब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दरबारों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छूट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रबीउल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कुंए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डूबने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कपड़े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मुनाक़िब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109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</w:p>
    <w:p w:rsidR="00264AB1" w:rsidRPr="00C64EB4" w:rsidRDefault="00264AB1" w:rsidP="00264AB1">
      <w:pPr>
        <w:pStyle w:val="Heading1"/>
      </w:pPr>
      <w:bookmarkStart w:id="19" w:name="_Toc465249778"/>
      <w:bookmarkStart w:id="20" w:name="_Toc472853773"/>
      <w:bookmarkStart w:id="21" w:name="_Toc473101070"/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अंसारी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मुलाक़ात</w:t>
      </w:r>
      <w:bookmarkEnd w:id="19"/>
      <w:bookmarkEnd w:id="20"/>
      <w:bookmarkEnd w:id="21"/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हक़ीक़त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एख़्तेमाम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तक़रीबन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अन्सारी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कहलाया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मुम्ताज़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272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काएनात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स</w:t>
      </w:r>
      <w:r w:rsidRPr="004D6143">
        <w:rPr>
          <w:rStyle w:val="libFootnote0Char"/>
          <w:rFonts w:eastAsia="Calibri"/>
          <w:cs/>
          <w:lang w:bidi="hi-IN"/>
        </w:rPr>
        <w:t>.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</w:t>
      </w:r>
      <w:r w:rsidRPr="004D6143">
        <w:rPr>
          <w:rStyle w:val="libFootnote0Char"/>
          <w:rFonts w:eastAsia="Calibri"/>
          <w:cs/>
          <w:lang w:bidi="hi-IN"/>
        </w:rPr>
        <w:t>.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आग़ोशे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हिकमत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पाओगे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रहोगे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पेशीनगोई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मसर्रत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बहज़त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आफ़रीं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चश्मे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इंतेज़ार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पत्थरा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महफ़िल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पुकारना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दिमाग़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जा़ैफ़े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रफता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अरजुमन्द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अनसारी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तामील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जद्दे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मुस्तफ़ा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स</w:t>
      </w:r>
      <w:r w:rsidRPr="004D6143">
        <w:rPr>
          <w:rStyle w:val="libFootnote0Char"/>
          <w:rFonts w:eastAsia="Calibri"/>
          <w:cs/>
          <w:lang w:bidi="hi-IN"/>
        </w:rPr>
        <w:t>.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</w:t>
      </w:r>
      <w:r w:rsidRPr="004D6143">
        <w:rPr>
          <w:rStyle w:val="libFootnote0Char"/>
          <w:rFonts w:eastAsia="Calibri"/>
          <w:cs/>
          <w:lang w:bidi="hi-IN"/>
        </w:rPr>
        <w:t>.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अनसारी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शफ़ाअत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दरख़्वास्त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मनज़ूर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ज़ामिन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</w:p>
    <w:p w:rsidR="00264AB1" w:rsidRPr="00C64EB4" w:rsidRDefault="00264AB1" w:rsidP="00264AB1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सवाएक़े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मोहर्रेक़ा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120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वसीला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नजात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338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373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शवाहेदुन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नबूवत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181,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14,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रेजाल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कशी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27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तारीख़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तबरी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96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मजालिस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मोमेनीन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117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शाफ़ेई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रौयते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यसरा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रहोगे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273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</w:p>
    <w:p w:rsidR="00264AB1" w:rsidRPr="00C64EB4" w:rsidRDefault="00264AB1" w:rsidP="00264AB1">
      <w:pPr>
        <w:pStyle w:val="Heading1"/>
      </w:pPr>
      <w:bookmarkStart w:id="22" w:name="_Toc465249779"/>
      <w:bookmarkStart w:id="23" w:name="_Toc472853774"/>
      <w:bookmarkStart w:id="24" w:name="_Toc473101071"/>
      <w:r w:rsidRPr="00C64EB4">
        <w:rPr>
          <w:rFonts w:hint="cs"/>
          <w:cs/>
          <w:lang w:bidi="hi-IN"/>
        </w:rPr>
        <w:lastRenderedPageBreak/>
        <w:t>सात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bookmarkEnd w:id="22"/>
      <w:bookmarkEnd w:id="23"/>
      <w:bookmarkEnd w:id="24"/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लक़ो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तक़वा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कुरैशी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ख़ानदान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नजा़द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ग़ायब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शवाहेदुन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नबूवत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183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</w:p>
    <w:p w:rsidR="00264AB1" w:rsidRPr="00C64EB4" w:rsidRDefault="00264AB1" w:rsidP="00264AB1">
      <w:pPr>
        <w:pStyle w:val="Heading1"/>
      </w:pPr>
      <w:bookmarkStart w:id="25" w:name="_Toc465249780"/>
      <w:bookmarkStart w:id="26" w:name="_Toc472853775"/>
      <w:bookmarkStart w:id="27" w:name="_Toc473101072"/>
      <w:r w:rsidRPr="00C64EB4">
        <w:rPr>
          <w:rFonts w:hint="cs"/>
          <w:cs/>
          <w:lang w:bidi="hi-IN"/>
        </w:rPr>
        <w:lastRenderedPageBreak/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इब्तेदा</w:t>
      </w:r>
      <w:bookmarkEnd w:id="25"/>
      <w:bookmarkEnd w:id="26"/>
      <w:bookmarkEnd w:id="27"/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मुवर्रिख़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ज़ाकिर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42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सिक्का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सिक्का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ममालिक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तफ़सील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दमीरी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राएज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सिक्कों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तफ़सील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ईजाद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कागज़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नसरानियो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कागज़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ज़र्ब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ट्रेड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मार्क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रोम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रूहुल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क़ुदस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ज़ालेका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कज़ालेका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बेमआनी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अलेहा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अलैहा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रायज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जे़हीन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होशियार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लेहाज़ा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तरजुमा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गर्वनरे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ट्रेड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मार्क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मौकूफ़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मतरूक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कागज़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कपड़े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तय्यार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लिखवाओ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हनो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दरामद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मार्क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कागज़ों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कलमाए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नागवार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गुज़रा।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तोहफ़े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तवाएफ़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कागज़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मार्क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बदस्तूर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तोहफ़ों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समैत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क़ैसरे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तहाएफ़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दुगना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तहाएफ़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इज़ाफ़ा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कागज़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मार्क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तहाएफ़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रूमी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ट्रेड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मार्क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कागज़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हटाय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गालियां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सिक्का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नक़्श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रायज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करूंगा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सकोगे।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जबिनेका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अरक़न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रिश्ताए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क़ायम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बदस्तूर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पाओं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इज़तेराब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फ़ुज़ला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मशविरा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सोचो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सांप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लाठी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टूटे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सरासर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यहजद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मिन्हुम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बेही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मुतमईन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तरद्दुद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आज़म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ज़न्बआ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यक़ीनन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मुश्किल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कुशाई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अमदन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वैहका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मन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तुझसे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आज़म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एलैका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सदक़त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रहबरी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मुसिबत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लेहाज़ा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मसारिफ़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दरख़्वास्त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तलबी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राजधानी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आज़िमे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लेहाज़ा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तरजीह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अलग़रज़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इस्तक़बाल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मुद्दआ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मुस्कुराते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याज़म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अलैका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फ़ानहु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शैइन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घबरा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चुटकी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क़ादिरो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फ़ेले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क़बीह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क़ुदरत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ओहदा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यब्ना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 w:rsidRPr="00C64EB4">
        <w:t>?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कारीगरों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ढलवाओ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रायज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शक्लो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ढलेंगे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ज़र्ब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सन्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औज़ान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बतायें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मिसक़ाल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ख़फ़ाक़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मिसक़ाल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मिसक़ाल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मिसक़ाल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तक़सीम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तक़सीम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मिसका़ल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मिसक़ाल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बनवां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मिसक़ाल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क़ीमत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खुरदा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सिक्का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नक़्श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फ़ारसी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फ़ारसी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सिक्का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हरफ़ों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लेहाज़ा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हरफ़ों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ढालने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मशीन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साचा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शीशे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सकें।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ढलवा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दुरूस्त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दरयाफ़्त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करूं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सिक्कों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रायज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नाफ़िज़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क़ानून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तामीले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ढलवा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रायज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क़ानूनी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सफ़ीरे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दास्तान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खा़मोश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सोचता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सिक्कों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गालियां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दूंगा।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गालियां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लूगां।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ममालिक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सिक्का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हयातुल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हैवान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दमीरी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मतूफ़ी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808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हिजरी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63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तबआ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मिस्र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136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हिजरी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</w:p>
    <w:p w:rsidR="00264AB1" w:rsidRPr="00C64EB4" w:rsidRDefault="00264AB1" w:rsidP="00264AB1">
      <w:pPr>
        <w:pStyle w:val="Heading1"/>
      </w:pPr>
      <w:bookmarkStart w:id="28" w:name="_Toc465249781"/>
      <w:bookmarkStart w:id="29" w:name="_Toc472853776"/>
      <w:bookmarkStart w:id="30" w:name="_Toc473101073"/>
      <w:r w:rsidRPr="00C64EB4">
        <w:rPr>
          <w:rFonts w:hint="cs"/>
          <w:cs/>
          <w:lang w:bidi="hi-IN"/>
        </w:rPr>
        <w:t>वलीद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आफ़रीनी</w:t>
      </w:r>
      <w:bookmarkEnd w:id="28"/>
      <w:bookmarkEnd w:id="29"/>
      <w:bookmarkEnd w:id="30"/>
    </w:p>
    <w:p w:rsidR="00264AB1" w:rsidRPr="00C64EB4" w:rsidRDefault="00264AB1" w:rsidP="00264AB1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86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मुवर्रेख़ीने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फ़ारिग़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cs/>
          <w:lang w:bidi="hi-IN"/>
        </w:rPr>
        <w:t>अ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ख़ुत्बा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मुसन्ना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मुसन्ना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ख़ुत्बे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फ़राग़त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देखूं।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ख़रीद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मुसन्ना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असबाब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फेकना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उजाड़ना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मजबूरन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मुख़द्देराते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आलियात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समैत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रोजे़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बैरूने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सुकूनत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पज़ीर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हफ़सा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मन्ज़ूर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यूसुफ़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मलीक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एहतेराम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मल्हूफ़े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फ़रोख़्त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रफ़्त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दरवाज़ा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दो।</w:t>
      </w:r>
    </w:p>
    <w:p w:rsidR="00264AB1" w:rsidRPr="00C64EB4" w:rsidRDefault="00264AB1" w:rsidP="00264AB1">
      <w:pPr>
        <w:pStyle w:val="libNormal"/>
        <w:rPr>
          <w:lang w:bidi="hi-IN"/>
        </w:rPr>
      </w:pPr>
      <w:r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जज़बुल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क़ुलूब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173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363</w:t>
      </w:r>
      <w:r>
        <w:rPr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</w:p>
    <w:p w:rsidR="00264AB1" w:rsidRPr="00C64EB4" w:rsidRDefault="00264AB1" w:rsidP="00264AB1">
      <w:pPr>
        <w:pStyle w:val="Heading1"/>
        <w:rPr>
          <w:lang w:bidi="hi-IN"/>
        </w:rPr>
      </w:pPr>
      <w:bookmarkStart w:id="31" w:name="_Toc465249782"/>
      <w:bookmarkStart w:id="32" w:name="_Toc472853777"/>
      <w:bookmarkStart w:id="33" w:name="_Toc473101074"/>
      <w:r w:rsidRPr="00C64EB4">
        <w:rPr>
          <w:rFonts w:hint="cs"/>
          <w:cs/>
          <w:lang w:bidi="hi-IN"/>
        </w:rPr>
        <w:lastRenderedPageBreak/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आयात</w:t>
      </w:r>
      <w:bookmarkEnd w:id="31"/>
      <w:bookmarkEnd w:id="32"/>
      <w:bookmarkEnd w:id="33"/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तक़रीबन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।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फ़राएज़े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तजहीज़ो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तकफ़ीन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पढ़ाई।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ं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। </w:t>
      </w:r>
      <w:r w:rsidRPr="00C64EB4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दरजाए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फ़राएज़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अदायगी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ज़िम्मेदारी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</w:p>
    <w:p w:rsidR="00264AB1" w:rsidRPr="00C64EB4" w:rsidRDefault="00264AB1" w:rsidP="00264AB1">
      <w:pPr>
        <w:pStyle w:val="libNormal"/>
      </w:pPr>
    </w:p>
    <w:p w:rsidR="00264AB1" w:rsidRPr="00C64EB4" w:rsidRDefault="00264AB1" w:rsidP="00264AB1">
      <w:pPr>
        <w:pStyle w:val="Heading1"/>
      </w:pPr>
      <w:bookmarkStart w:id="34" w:name="_Toc465249783"/>
      <w:bookmarkStart w:id="35" w:name="_Toc472853778"/>
      <w:bookmarkStart w:id="36" w:name="_Toc473101075"/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हैसियत</w:t>
      </w:r>
      <w:bookmarkEnd w:id="34"/>
      <w:bookmarkEnd w:id="35"/>
      <w:bookmarkEnd w:id="36"/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लदुन्नी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सलाहियतों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भरपूर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मासूमे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कमालात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कारनामे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वज़ाहत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नामुम्किन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उबूर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lastRenderedPageBreak/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आशोब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अलमना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मन्तिक़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तैरो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अवतैना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शैइन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ताएरों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सिखाई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मनाक़िब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इब्ने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शहरे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आशोब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11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रौज़ातुल</w:t>
      </w:r>
      <w:r>
        <w:rPr>
          <w:cs/>
          <w:lang w:bidi="hi-IN"/>
        </w:rPr>
        <w:t xml:space="preserve"> पृष्ठ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सौगन्द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माख़ाजनाने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खुदाएम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ख़ाज़िने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शजराए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मादने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हिकमत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फ़रिश्तें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इक़तेदार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लिसानुल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वाएज़ीन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मरीयम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ग़फ़्फ़ार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परदाज़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तकलीफ़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ख़ुल्क़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इख़्लाक़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जेहाद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 w:rsidRPr="00C64EB4">
        <w:rPr>
          <w:rFonts w:hint="cs"/>
          <w:cs/>
          <w:lang w:bidi="hi-IN"/>
        </w:rPr>
        <w:t>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rFonts w:hint="cs"/>
          <w:cs/>
          <w:lang w:bidi="hi-IN"/>
        </w:rPr>
        <w:t>ऐ</w:t>
      </w:r>
      <w:r w:rsidRPr="00C64EB4"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क़ुनूत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नाफ़रमानी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निजात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मिले।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समझता।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8.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रफ़्त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मोहब्बते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फ़रामोशिए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मर्ग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क़िल्लते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जाऊं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मआसी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तबरीसी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हक़ीक़त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शोहरते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ज़ोहद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फ़ौकी़यत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आसार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उलूम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हत्ता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आइम्मा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मज़ाहिरे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नुमायां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ताबेईन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फ़ुक़हा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ज़ानुए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cs/>
          <w:lang w:bidi="hi-IN"/>
        </w:rPr>
        <w:t>अ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अन्सारी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कहलाया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बेक़ारूल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उलूम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गुत्थियों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सुलझायेगा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वरा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157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मुफ़ीद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शिब्लन्जी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अहादीस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तफ़सीरे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उलूमो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फ़ुनून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वगै़रा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ज़ख़ीरे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औनाद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286</w:t>
      </w:r>
      <w: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अबसार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131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 xml:space="preserve">अरजहुल मतालिब </w:t>
      </w:r>
      <w:r>
        <w:rPr>
          <w:cs/>
          <w:lang w:bidi="hi-IN"/>
        </w:rPr>
        <w:t xml:space="preserve">पृष्ठ </w:t>
      </w:r>
      <w:r w:rsidRPr="00C64EB4">
        <w:rPr>
          <w:cs/>
          <w:lang w:bidi="hi-IN"/>
        </w:rPr>
        <w:t>447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फ़यूज़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बरकात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एहसानात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बसीरत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ज़ाइल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दिमाग़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ख़राब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फ़ासिद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उलूम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फैलाने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जामेउल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उलूमे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मआरिफ़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शोहरते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मदारिज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साफ़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ताबिन्दा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नफ़्स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खि़ल्क़त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अवक़ात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इताअते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ख़ुदावन्दी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</w:t>
      </w:r>
      <w:r>
        <w:rPr>
          <w:rFonts w:hint="cs"/>
          <w:cs/>
          <w:lang w:bidi="hi-IN"/>
        </w:rPr>
        <w:t>ूं</w:t>
      </w:r>
      <w:r w:rsidRPr="00C64EB4">
        <w:rPr>
          <w:rFonts w:hint="cs"/>
          <w:cs/>
          <w:lang w:bidi="hi-IN"/>
        </w:rPr>
        <w:t>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आजिजा़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ज़ोहद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उलूमो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मआरिफ़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रियाज़ात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हिदायात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मुम्किन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सवाएक़े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मोहर्रेक़ा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120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ख़ल्दून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कबीर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तवाहुर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वफ़यात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उल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अयान</w:t>
      </w:r>
      <w:r w:rsidRPr="004D614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450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lastRenderedPageBreak/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मुतबहे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दक़ाएक़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तज़केयल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हफ़्फ़ाज़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111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शबरावी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तज़किरे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ज़ेहनी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तरजुमा</w:t>
      </w:r>
      <w:r w:rsidRPr="00C64EB4">
        <w:rPr>
          <w:cs/>
          <w:lang w:bidi="hi-IN"/>
        </w:rPr>
        <w:t>:-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क़बीला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क़ुरैश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आजिज़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मोहताज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मुहं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तहक़ीक़ात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ज़ख़ीरे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सितारे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तारीकियों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चमकते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इलतहाफ़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तारीख़ुल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आइम्मा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413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आशोब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30,000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हदीसें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मनाक़िब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11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</w:p>
    <w:p w:rsidR="00264AB1" w:rsidRPr="00C64EB4" w:rsidRDefault="00264AB1" w:rsidP="00264AB1">
      <w:pPr>
        <w:pStyle w:val="Heading1"/>
      </w:pPr>
      <w:bookmarkStart w:id="37" w:name="_Toc465249784"/>
      <w:bookmarkStart w:id="38" w:name="_Toc472853779"/>
      <w:bookmarkStart w:id="39" w:name="_Toc473101076"/>
      <w:r w:rsidRPr="00C64EB4">
        <w:rPr>
          <w:rFonts w:hint="cs"/>
          <w:cs/>
          <w:lang w:bidi="hi-IN"/>
        </w:rPr>
        <w:lastRenderedPageBreak/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हिदायात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इरशादात</w:t>
      </w:r>
      <w:bookmarkEnd w:id="37"/>
      <w:bookmarkEnd w:id="38"/>
      <w:bookmarkEnd w:id="39"/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शाफ़ेई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बेफ़िक्र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कपड़ा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मुत्मिईन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पोशिदा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इख़्तेयार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मुतानब्बे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सुनो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मिनहा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...........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तकब्बुर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घटेगी।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कमीने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गालियां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इबलीस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नब्बे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90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आबिदों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lastRenderedPageBreak/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आबिदों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पहुंचा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आंसुओ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की़मत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बख़्शा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रूख़सार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आंसू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ज़लील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सुस्ती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बुराईयों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कुंजी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नज़दीक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शर्मगाहों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महफ़ूज़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रखें।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बदतरीन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शहतीर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दिखाई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तिन्का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तामील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ख़ुशहाली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272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शिबलंजी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अलहम्दो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तकलीफ़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कहो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लाहौल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कु़व्वता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बिल्ला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तंग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कहो</w:t>
      </w:r>
      <w:r>
        <w:rPr>
          <w:cs/>
          <w:lang w:bidi="hi-IN"/>
        </w:rPr>
        <w:t xml:space="preserve"> </w:t>
      </w:r>
      <w:r w:rsidRPr="00C64EB4">
        <w:t>‘’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अस्तग़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फ़िरूल्लाह</w:t>
      </w:r>
      <w:r>
        <w:rPr>
          <w:cs/>
          <w:lang w:bidi="hi-IN"/>
        </w:rPr>
        <w:t xml:space="preserve"> </w:t>
      </w:r>
      <w:r w:rsidRPr="00C64EB4">
        <w:t>’’</w:t>
      </w:r>
      <w:r w:rsidRPr="00C64EB4"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पोशीदा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264AB1" w:rsidRPr="00C64EB4" w:rsidRDefault="00264AB1" w:rsidP="00264AB1">
      <w:pPr>
        <w:pStyle w:val="libNormal"/>
      </w:pP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</w:p>
    <w:p w:rsidR="00264AB1" w:rsidRPr="00C64EB4" w:rsidRDefault="00264AB1" w:rsidP="00264AB1">
      <w:pPr>
        <w:pStyle w:val="libNormal"/>
      </w:pP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नाराज़़ी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माअसीयत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-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नाराज़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जाय।</w:t>
      </w:r>
    </w:p>
    <w:p w:rsidR="00264AB1" w:rsidRPr="00C64EB4" w:rsidRDefault="00264AB1" w:rsidP="00264AB1">
      <w:pPr>
        <w:pStyle w:val="libNormal"/>
      </w:pP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-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मख़लूक़ात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131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इतहाफ़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93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अहादीसे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आइम्मा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सत्तर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आबिदों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अहयाए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फ़रोग़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ज़कात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मख़लूके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क़ुरआन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lastRenderedPageBreak/>
        <w:t>बन्दों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फैलाओ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मोअल्लिम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मुताकल्लिम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जोहला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जहन्नमी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दीनी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दिखलाने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मीज़ान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लिहाज़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दीनियात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ज़ाते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इंसानी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हुदूद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महदूद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अदराक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रहेगा।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जाओगे।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अज़ल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महतूम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मौकूफ़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ज़मीने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सकती।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lastRenderedPageBreak/>
        <w:t>उम्मते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निगरान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हक़ीक़त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माहीयत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रुह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मानिन्द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मुताहर्रिक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रीह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मुश्ताक़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रुह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रुह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जानदारों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पाकीज़ा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मख़लूक़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मसनूह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हादिस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मुनतक़िल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लतीफ़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सगीनी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सुबकी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बारीक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रक़ीक़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क़ालिबे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पोशीदा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इज़ाफ़ा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फुंकने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सिफ़ात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रईसे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मोतज़ला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अलैहा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ग़ज़बनी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ग़ज़ब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उक़ाब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lastRenderedPageBreak/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क़ाबली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क़ौले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फ़ामनू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अन्ज़लना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वल्लाहा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आइम्मते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दरयाफ़्त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नदउ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उनासिम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इमामेहिम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आइम्मा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।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तसदीक़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पायेगा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मुख़ालेफ़त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जहन्नम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ताऊसे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चुल्लू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मरयम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सुमत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घटती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समुद्र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उड़ी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इसराईल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सच्ची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झूटी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मुनाफ़िक़ों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तसदीक़े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1/3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/4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बताऊं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क़ाबील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हाबील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हव्वा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हाबील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क़ाबील।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इंसानी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बढ़ी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हाबील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हव्वा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</w:p>
    <w:p w:rsidR="00264AB1" w:rsidRPr="00C64EB4" w:rsidRDefault="00264AB1" w:rsidP="00264AB1">
      <w:pPr>
        <w:pStyle w:val="libNormal"/>
      </w:pPr>
    </w:p>
    <w:p w:rsidR="00264AB1" w:rsidRPr="00C64EB4" w:rsidRDefault="00264AB1" w:rsidP="00264AB1">
      <w:pPr>
        <w:pStyle w:val="Heading1"/>
      </w:pPr>
      <w:bookmarkStart w:id="40" w:name="_Toc465249785"/>
      <w:bookmarkStart w:id="41" w:name="_Toc472853780"/>
      <w:bookmarkStart w:id="42" w:name="_Toc473101077"/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इम्तेहान</w:t>
      </w:r>
      <w:bookmarkEnd w:id="40"/>
      <w:bookmarkEnd w:id="41"/>
      <w:bookmarkEnd w:id="42"/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नोमानी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अलक़ीम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मुद्दत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फे़क़हा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मुताल्लिक़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नादिर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ज़ख़ीरा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फ़ैज़े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सोहबत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फ़ैज़े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सोहबत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उमूमन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सीरतुल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नोमान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अलाम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माक़ेनीन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93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1.</w:t>
      </w:r>
      <w:r>
        <w:rPr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शाफ़ेई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।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अख़बार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फ़रमाईये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सुकूत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इख़्तेयार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हाएज़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लाज़मी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बताओ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मनी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गु़स्ल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नहीं।</w:t>
      </w:r>
    </w:p>
    <w:p w:rsidR="00264AB1" w:rsidRPr="00C64EB4" w:rsidRDefault="00264AB1" w:rsidP="00264AB1">
      <w:pPr>
        <w:pStyle w:val="libNormal"/>
      </w:pP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तशफ़फ़ी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फ़रमाएं।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बताऊंगा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सुनो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</w:p>
    <w:p w:rsidR="00264AB1" w:rsidRPr="00C64EB4" w:rsidRDefault="00264AB1" w:rsidP="00264AB1">
      <w:pPr>
        <w:pStyle w:val="libNormal"/>
      </w:pPr>
      <w:r w:rsidRPr="00C64EB4">
        <w:rPr>
          <w:cs/>
          <w:lang w:bidi="hi-IN"/>
        </w:rPr>
        <w:t>1.</w:t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264AB1" w:rsidRPr="00C64EB4" w:rsidRDefault="00264AB1" w:rsidP="00264AB1">
      <w:pPr>
        <w:pStyle w:val="libNormal"/>
      </w:pPr>
      <w:r w:rsidRPr="00C64EB4">
        <w:rPr>
          <w:cs/>
          <w:lang w:bidi="hi-IN"/>
        </w:rPr>
        <w:t>2.</w:t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हाएज़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साबेक़ा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मुश्किल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सहूलियत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करे।</w:t>
      </w:r>
    </w:p>
    <w:p w:rsidR="00264AB1" w:rsidRPr="00C64EB4" w:rsidRDefault="00264AB1" w:rsidP="00264AB1">
      <w:pPr>
        <w:pStyle w:val="libNormal"/>
      </w:pPr>
      <w:r w:rsidRPr="00C64EB4">
        <w:rPr>
          <w:cs/>
          <w:lang w:bidi="hi-IN"/>
        </w:rPr>
        <w:t>3.</w:t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पेशाब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गु़स्ल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कुलशरता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जनाबता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ग़ुस्ल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लेहाज़ा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महल्ले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इख़्राज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लेहाज़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गु़स्ल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तसल्ली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इताफ़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88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lastRenderedPageBreak/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86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लुग़त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ज़बी</w:t>
      </w:r>
      <w:r>
        <w:rPr>
          <w:cs/>
          <w:lang w:bidi="hi-IN"/>
        </w:rPr>
        <w:t xml:space="preserve"> प्रकाशित </w:t>
      </w:r>
      <w:r w:rsidRPr="00C64EB4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मुताल्लिक़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264AB1" w:rsidRPr="004D6143" w:rsidRDefault="00264AB1" w:rsidP="00264AB1">
      <w:pPr>
        <w:pStyle w:val="libNormal"/>
      </w:pPr>
      <w:r w:rsidRPr="004D6143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शिबलन्जी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अलाए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अबीद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बाक़िर</w:t>
      </w:r>
      <w:r>
        <w:rPr>
          <w:cs/>
          <w:lang w:bidi="hi-IN"/>
        </w:rPr>
        <w:t xml:space="preserve"> (अ.स.) </w:t>
      </w:r>
      <w:r w:rsidRPr="004D6143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पूछा</w:t>
      </w:r>
      <w:r w:rsidRPr="004D6143">
        <w:t>,</w:t>
      </w:r>
      <w:r>
        <w:rPr>
          <w:cs/>
          <w:lang w:bidi="hi-IN"/>
        </w:rPr>
        <w:t xml:space="preserve"> </w:t>
      </w:r>
      <w:r w:rsidRPr="004D6143">
        <w:t>‘‘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अलसमावाता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अर्ज़ा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कानता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रतक़ाफफतक़ना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हमा</w:t>
      </w:r>
      <w:r>
        <w:rPr>
          <w:cs/>
          <w:lang w:bidi="hi-IN"/>
        </w:rPr>
        <w:t xml:space="preserve"> </w:t>
      </w:r>
      <w:r w:rsidRPr="004D6143">
        <w:t>’’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मतलब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है</w:t>
      </w:r>
      <w:r w:rsidRPr="004D6143">
        <w:t>?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फ़रमाया</w:t>
      </w:r>
      <w:r w:rsidRPr="004D6143">
        <w:t>,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E710D">
        <w:rPr>
          <w:rStyle w:val="libFootnote0Char"/>
          <w:rFonts w:eastAsia="Calibri" w:hint="cs"/>
          <w:cs/>
          <w:lang w:bidi="hi-IN"/>
        </w:rPr>
        <w:t>अपनी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E710D">
        <w:rPr>
          <w:rStyle w:val="libFootnote0Char"/>
          <w:rFonts w:eastAsia="Calibri" w:hint="cs"/>
          <w:cs/>
          <w:lang w:bidi="hi-IN"/>
        </w:rPr>
        <w:t>फ़ैज़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E710D">
        <w:rPr>
          <w:rStyle w:val="libFootnote0Char"/>
          <w:rFonts w:eastAsia="Calibri" w:hint="cs"/>
          <w:cs/>
          <w:lang w:bidi="hi-IN"/>
        </w:rPr>
        <w:t>रसाई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E710D">
        <w:rPr>
          <w:rStyle w:val="libFootnote0Char"/>
          <w:rFonts w:eastAsia="Calibri" w:hint="cs"/>
          <w:cs/>
          <w:lang w:bidi="hi-IN"/>
        </w:rPr>
        <w:t>से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खोल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दिया</w:t>
      </w:r>
      <w:r w:rsidRPr="004D6143">
        <w:t>,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बरसने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दाना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उगने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130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इतहाफ़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53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कशफ़ुल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ग़म्मा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54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अजनबी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अशख़ास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शवाहेदुन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नबूवत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182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  <w:r w:rsidRPr="00C64EB4">
        <w:rPr>
          <w:cs/>
          <w:lang w:bidi="hi-IN"/>
        </w:rPr>
        <w:t>1.</w:t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तफ़सील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मोअल्लेफ़ा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मतबूआ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कुतुब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मुग़ल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हवेली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लाहौर।</w:t>
      </w:r>
    </w:p>
    <w:p w:rsidR="00264AB1" w:rsidRPr="00C64EB4" w:rsidRDefault="00264AB1" w:rsidP="00264AB1">
      <w:pPr>
        <w:pStyle w:val="libNormal"/>
      </w:pPr>
    </w:p>
    <w:p w:rsidR="00264AB1" w:rsidRPr="00C64EB4" w:rsidRDefault="00264AB1" w:rsidP="00264AB1">
      <w:pPr>
        <w:pStyle w:val="Heading1"/>
      </w:pPr>
      <w:bookmarkStart w:id="43" w:name="_Toc465249786"/>
      <w:bookmarkStart w:id="44" w:name="_Toc472853781"/>
      <w:bookmarkStart w:id="45" w:name="_Toc473101078"/>
      <w:r w:rsidRPr="00C64EB4">
        <w:rPr>
          <w:rFonts w:hint="cs"/>
          <w:cs/>
          <w:lang w:bidi="hi-IN"/>
        </w:rPr>
        <w:lastRenderedPageBreak/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करामात</w:t>
      </w:r>
      <w:bookmarkEnd w:id="43"/>
      <w:bookmarkEnd w:id="44"/>
      <w:bookmarkEnd w:id="45"/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आइम्मा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मुसल्लेमात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264AB1" w:rsidRPr="00C64EB4" w:rsidRDefault="00264AB1" w:rsidP="00264AB1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रहमतुल्लाह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अलैहा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खच्चर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गधे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पहाड़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भेड़िया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पहाड़ी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आरिज़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दीजिए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मुसीबत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दुआअ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कीजिए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अज़नस्ल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शीआए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मफ़स्तल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गिरदाना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शिओं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तसल्लत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</w:p>
    <w:p w:rsidR="00264AB1" w:rsidRPr="00C64EB4" w:rsidRDefault="00264AB1" w:rsidP="00264AB1">
      <w:pPr>
        <w:pStyle w:val="libNormal"/>
        <w:rPr>
          <w:lang w:bidi="hi-IN"/>
        </w:rPr>
      </w:pP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सोचने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दक़्क़ुलबाब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जाऊँ</w:t>
      </w:r>
      <w:r>
        <w:rPr>
          <w:cs/>
          <w:lang w:bidi="hi-IN"/>
        </w:rPr>
        <w:t xml:space="preserve">। </w:t>
      </w:r>
      <w:r w:rsidRPr="00C64EB4">
        <w:rPr>
          <w:rFonts w:hint="cs"/>
          <w:cs/>
          <w:lang w:bidi="hi-IN"/>
        </w:rPr>
        <w:t>नागाह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लौंडी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फ़ुलाँ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दरवाज़े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दरवाज़ा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खोल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</w:p>
    <w:p w:rsidR="00264AB1" w:rsidRPr="00C64EB4" w:rsidRDefault="00264AB1" w:rsidP="00264AB1">
      <w:pPr>
        <w:pStyle w:val="libNormal"/>
        <w:rPr>
          <w:lang w:bidi="hi-IN"/>
        </w:rPr>
      </w:pPr>
      <w:r w:rsidRPr="00C64EB4">
        <w:rPr>
          <w:cs/>
          <w:lang w:bidi="hi-IN"/>
        </w:rPr>
        <w:lastRenderedPageBreak/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इज़ने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हुज़ूरी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इजाज़त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रंजीदा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सोचने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जाऊँ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जाओ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दुरूस्त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</w:p>
    <w:p w:rsidR="00264AB1" w:rsidRPr="00C64EB4" w:rsidRDefault="00264AB1" w:rsidP="00264AB1">
      <w:pPr>
        <w:pStyle w:val="libNormal"/>
        <w:rPr>
          <w:lang w:bidi="hi-IN"/>
        </w:rPr>
      </w:pPr>
      <w:r w:rsidRPr="00C64EB4">
        <w:rPr>
          <w:cs/>
          <w:lang w:bidi="hi-IN"/>
        </w:rPr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ऐराज़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आऐगा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</w:p>
    <w:p w:rsidR="00264AB1" w:rsidRPr="00C64EB4" w:rsidRDefault="00264AB1" w:rsidP="00264AB1">
      <w:pPr>
        <w:pStyle w:val="libNormal"/>
        <w:rPr>
          <w:lang w:bidi="hi-IN"/>
        </w:rPr>
      </w:pPr>
      <w:r w:rsidRPr="00C64EB4">
        <w:rPr>
          <w:cs/>
          <w:lang w:bidi="hi-IN"/>
        </w:rPr>
        <w:t>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हरकत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सफ़ेद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</w:p>
    <w:p w:rsidR="00264AB1" w:rsidRPr="00C64EB4" w:rsidRDefault="00264AB1" w:rsidP="00264AB1">
      <w:pPr>
        <w:pStyle w:val="libNormal"/>
        <w:rPr>
          <w:lang w:bidi="hi-IN"/>
        </w:rPr>
      </w:pPr>
      <w:r w:rsidRPr="00C64EB4">
        <w:rPr>
          <w:cs/>
          <w:lang w:bidi="hi-IN"/>
        </w:rPr>
        <w:t>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इन्तेक़ाल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दवान्क़ी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दाऊद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दाऊद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आता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उज़्र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ग़र्ब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दवान्क़ी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तफ़सील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</w:p>
    <w:p w:rsidR="00264AB1" w:rsidRPr="00C64EB4" w:rsidRDefault="00264AB1" w:rsidP="00264AB1">
      <w:pPr>
        <w:pStyle w:val="libNormal"/>
        <w:rPr>
          <w:lang w:bidi="hi-IN"/>
        </w:rPr>
      </w:pPr>
      <w:r w:rsidRPr="00C64EB4">
        <w:rPr>
          <w:cs/>
          <w:lang w:bidi="hi-IN"/>
        </w:rPr>
        <w:t>8.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वारिसे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पलटा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दीजिए।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264AB1" w:rsidRPr="00C64EB4" w:rsidRDefault="00264AB1" w:rsidP="00264AB1">
      <w:pPr>
        <w:pStyle w:val="libNormal"/>
        <w:rPr>
          <w:lang w:bidi="hi-IN"/>
        </w:rPr>
      </w:pPr>
      <w:r w:rsidRPr="00C64EB4">
        <w:rPr>
          <w:cs/>
          <w:lang w:bidi="hi-IN"/>
        </w:rPr>
        <w:t>9.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फ़रिश्ते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गै़र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गन्दुम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फ़रोशी।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जौं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बेचता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बेचता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फ़रिश्ते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फ़ुलां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</w:p>
    <w:p w:rsidR="00264AB1" w:rsidRPr="00C64EB4" w:rsidRDefault="00264AB1" w:rsidP="00264AB1">
      <w:pPr>
        <w:pStyle w:val="libNormal"/>
        <w:rPr>
          <w:lang w:bidi="hi-IN"/>
        </w:rPr>
      </w:pPr>
      <w:r w:rsidRPr="00C64EB4">
        <w:rPr>
          <w:cs/>
          <w:lang w:bidi="hi-IN"/>
        </w:rPr>
        <w:t>10.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सुरयानी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मुनाजात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फ़ुलां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मुनाजात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264AB1" w:rsidRPr="00C64EB4" w:rsidRDefault="00264AB1" w:rsidP="00264AB1">
      <w:pPr>
        <w:pStyle w:val="libNormal"/>
        <w:rPr>
          <w:lang w:bidi="hi-IN"/>
        </w:rPr>
      </w:pPr>
      <w:r w:rsidRPr="00C64EB4">
        <w:rPr>
          <w:cs/>
          <w:lang w:bidi="hi-IN"/>
        </w:rPr>
        <w:lastRenderedPageBreak/>
        <w:t>11.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बुज़ुर्गवार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अरज़क़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जर्रार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सिपाही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मुक़ातेला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तहफ़्फ़ुज़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सकोगे।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काएन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मनहू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कान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अमर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मक़ाल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264AB1" w:rsidRPr="00C64EB4" w:rsidRDefault="00264AB1" w:rsidP="00264AB1">
      <w:pPr>
        <w:pStyle w:val="libNormal"/>
        <w:rPr>
          <w:lang w:bidi="hi-IN"/>
        </w:rPr>
      </w:pPr>
      <w:r w:rsidRPr="00C64EB4">
        <w:rPr>
          <w:cs/>
          <w:lang w:bidi="hi-IN"/>
        </w:rPr>
        <w:t>12.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आज़म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ख़ुरूज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फ़कान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कमाकाल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</w:p>
    <w:p w:rsidR="00264AB1" w:rsidRPr="00C64EB4" w:rsidRDefault="00264AB1" w:rsidP="00264AB1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शवाहेदुन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नबूवत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185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नुरूब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130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</w:p>
    <w:p w:rsidR="00264AB1" w:rsidRPr="00C64EB4" w:rsidRDefault="00264AB1" w:rsidP="00264AB1">
      <w:pPr>
        <w:pStyle w:val="Heading1"/>
      </w:pPr>
      <w:bookmarkStart w:id="46" w:name="_Toc465249787"/>
      <w:bookmarkStart w:id="47" w:name="_Toc472853782"/>
      <w:bookmarkStart w:id="48" w:name="_Toc473101079"/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bookmarkEnd w:id="46"/>
      <w:bookmarkEnd w:id="47"/>
      <w:bookmarkEnd w:id="48"/>
    </w:p>
    <w:p w:rsidR="00264AB1" w:rsidRPr="00C64EB4" w:rsidRDefault="00264AB1" w:rsidP="00264AB1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बेपनाह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गुज़ारना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ज़ाहिदाना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बोरीए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फ़ुक़राओ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मसाकीन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तक़सीम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ग़रीबों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शफ़क़्क़त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फ़रोतनी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ग़ुलाम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नवाज़ी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आमदनी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फ़ुक़राओ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फ़क़ीरों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इज़्ज़त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कशफ़ुल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ग़म्मा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95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ग़ुलाम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हुज़ूर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आहिस्ता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फ़रमायें।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बख़्शिश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आँसुओं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271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</w:p>
    <w:p w:rsidR="00264AB1" w:rsidRPr="00C64EB4" w:rsidRDefault="00264AB1" w:rsidP="00264AB1">
      <w:pPr>
        <w:pStyle w:val="Heading1"/>
      </w:pPr>
      <w:bookmarkStart w:id="49" w:name="_Toc465249788"/>
      <w:bookmarkStart w:id="50" w:name="_Toc472853783"/>
      <w:bookmarkStart w:id="51" w:name="_Toc473101080"/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bookmarkEnd w:id="49"/>
      <w:bookmarkEnd w:id="50"/>
      <w:bookmarkEnd w:id="51"/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तवारीख़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अबुल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फ़िदा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इब्ने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वरा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इब्नुल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वरा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बिदअत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cs/>
          <w:lang w:bidi="hi-IN"/>
        </w:rPr>
        <w:lastRenderedPageBreak/>
        <w:t xml:space="preserve">(अ.स.)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शितम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अबुल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फ़िदा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रूकू़मे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ख़ुम्स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किताब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उल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ख़राएज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अबू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युसूफ़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तदरीक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रावी</w:t>
      </w:r>
      <w:r w:rsidRPr="004D614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सयूती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101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इब्नुल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वरदी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105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इब्नुल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वरदी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चुस्त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चालाक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कंजूस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मुताअस्सिब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मिज़ाज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कजरौ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हरीस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कच्चा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शक्की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ऐतबार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शुब्हे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लाएक़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मुलाज़िमों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ओहदों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फ़ाएज़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ख़ुशामदी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105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120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गर्वनर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प्रोपेगन्डा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कामिल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103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इस्लाम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49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फ़रज़दक़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शायर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जुर्म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असक़लान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सवाएक़े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मोहर्रेक़ा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  <w:rPr>
          <w:lang w:bidi="hi-IN"/>
        </w:rPr>
      </w:pPr>
    </w:p>
    <w:p w:rsidR="00264AB1" w:rsidRPr="00C64EB4" w:rsidRDefault="00264AB1" w:rsidP="00264AB1">
      <w:pPr>
        <w:pStyle w:val="Heading1"/>
        <w:rPr>
          <w:lang w:bidi="hi-IN"/>
        </w:rPr>
      </w:pPr>
      <w:bookmarkStart w:id="52" w:name="_Toc465249789"/>
      <w:bookmarkStart w:id="53" w:name="_Toc472853784"/>
      <w:bookmarkStart w:id="54" w:name="_Toc473101081"/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bookmarkEnd w:id="52"/>
      <w:bookmarkEnd w:id="53"/>
      <w:bookmarkEnd w:id="54"/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तख़्ते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पन्दो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बहरावर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करवट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ज़लील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फ़ैसले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खायें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पियेंगे।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मेवे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मुसिबतों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परेशानिय</w:t>
      </w:r>
      <w:r>
        <w:rPr>
          <w:rFonts w:hint="cs"/>
          <w:cs/>
          <w:lang w:bidi="hi-IN"/>
        </w:rPr>
        <w:t>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मुब्तेला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क़ासिद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नक़्ल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क़ासिद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जहन्नम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कहेंगे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नेमतें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नेमतें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पारा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8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रूकू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13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जहन्नम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भूलेंगे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जहन्नम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उम्मीदो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दोज़ख़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शर्मिन्दा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इरशादे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मुफ़ीद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408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आइम्मा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414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</w:p>
    <w:p w:rsidR="00264AB1" w:rsidRPr="00C64EB4" w:rsidRDefault="00264AB1" w:rsidP="00264AB1">
      <w:pPr>
        <w:pStyle w:val="Heading1"/>
      </w:pPr>
      <w:bookmarkStart w:id="55" w:name="_Toc465249790"/>
      <w:bookmarkStart w:id="56" w:name="_Toc472853785"/>
      <w:bookmarkStart w:id="57" w:name="_Toc473101082"/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मुश्किल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कुशाई</w:t>
      </w:r>
      <w:bookmarkEnd w:id="55"/>
      <w:bookmarkEnd w:id="56"/>
      <w:bookmarkEnd w:id="57"/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दानिस्ता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कठिन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मराहिल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मुश्किल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कुशाई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अलैहिर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रहमा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मंज़िल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मुसीबत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मंज़िल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इज़तेराब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बेचैनी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मंज़िल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मंज़िल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मंज़िल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किफ़ायत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औक़ात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इन्तेज़ामात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नाकाफ़ी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मंज़िल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मुश्किल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संगलाख़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बंजर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निकालना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नाक़ाबिले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बर्दाश्त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मुसिबत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तवज्जो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खोदने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बंदोबस्त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कुएं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तामीर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एहतेमाम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मज़दूरों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मोहकमाए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तामीरात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सुलतानी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इस्टाफ़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मसरूफ़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ग़नीमत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यकायक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सूराख़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झुलसा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कुंए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कुएं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मफ़कू़द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तफ़हुस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कुएं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इस्टाफ़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तिहाई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कारकुन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परदाज़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वाक़िया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वहशत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सन्नाटा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असबाब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बवाएस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ढ़ूंढ़ने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तहक़ीक़ाती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मुरत्तब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इज़्तेराब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परेशानी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दमिश्क़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मोअज़्ज़मा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मकतबे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रहनुमाओ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कुऐं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मुश्किल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कुशाई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ख़्वाहिश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</w:p>
    <w:p w:rsidR="00264AB1" w:rsidRPr="00C64EB4" w:rsidRDefault="00264AB1" w:rsidP="00264AB1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सोचने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मदऊ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देख्ूागां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क़ौम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एहक़ाफ़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मोअज़्ज़ब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सातवें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लेहाज़ा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फ़लाँ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कुआँ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खुदवा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कुआँ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हयातुल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क़ुलूब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मजमउल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बहरैन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577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मासिरे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बक़र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22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भागो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जाओ।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मुक़दमा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इब्ने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ख़लदून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125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मिस्र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रशीदउद्दीन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आशोब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मुनाक़िब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69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</w:p>
    <w:p w:rsidR="00264AB1" w:rsidRPr="00C64EB4" w:rsidRDefault="00264AB1" w:rsidP="00264AB1">
      <w:pPr>
        <w:pStyle w:val="Heading1"/>
      </w:pPr>
      <w:bookmarkStart w:id="58" w:name="_Toc465249791"/>
      <w:bookmarkStart w:id="59" w:name="_Toc472853786"/>
      <w:bookmarkStart w:id="60" w:name="_Toc473101083"/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दमिश्क़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तलबी</w:t>
      </w:r>
      <w:bookmarkEnd w:id="58"/>
      <w:bookmarkEnd w:id="59"/>
      <w:bookmarkEnd w:id="60"/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ताऊस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रक़मतराज़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आख़िरी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अय्याम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मोअज़्ज़मा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जहन्नम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मुतमइन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खा़मोश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दमिश्क़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पहुँचने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दमिश्क़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इज़ने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हुज़ूरी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दाखि़ले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ज़लील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अन्दाज़ों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अन्दाज़ी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ज़ईफ़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मुम्किन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ठीक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निशाने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लगाए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मादने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ग़ुस्सा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जिलाउल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उयून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सक़्क़तुल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क़ुलैनी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</w:t>
      </w:r>
      <w:r>
        <w:rPr>
          <w:cs/>
          <w:lang w:bidi="hi-IN"/>
        </w:rPr>
        <w:lastRenderedPageBreak/>
        <w:t xml:space="preserve">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ज़लील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करूंगा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जाऊं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ज़लील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ज़लील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इज़्ज़त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मुन्फ़रिद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आक़बत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मुत्तक़ीन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दाख़िल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मोजिज़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कोहरामे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बरपा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दरोगा़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ममलेकत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निज़ाम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मुन्क़लिब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भूखे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प्यासे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दाखि़ले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पहाड़ी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भाईयों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सुनो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शुऐब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नाज़िल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मुबतिला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होटलों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दरवाज़े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खोल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उसूले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काफ़ी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जिलाउल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उयून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262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ख़राएज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बहराएज़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साज़िश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दोबारा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दमिश्क़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हमनवाई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तबरूकाते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जबरन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बरवाएते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दिये।</w:t>
      </w:r>
    </w:p>
    <w:p w:rsidR="00264AB1" w:rsidRPr="00C64EB4" w:rsidRDefault="00264AB1" w:rsidP="00264AB1">
      <w:pPr>
        <w:pStyle w:val="libNormal"/>
      </w:pPr>
    </w:p>
    <w:p w:rsidR="00264AB1" w:rsidRPr="00C64EB4" w:rsidRDefault="00264AB1" w:rsidP="00264AB1">
      <w:pPr>
        <w:pStyle w:val="Heading1"/>
      </w:pPr>
      <w:bookmarkStart w:id="61" w:name="_Toc465249792"/>
      <w:bookmarkStart w:id="62" w:name="_Toc472853787"/>
      <w:bookmarkStart w:id="63" w:name="_Toc473101084"/>
      <w:r w:rsidRPr="00C64EB4">
        <w:rPr>
          <w:rFonts w:hint="cs"/>
          <w:cs/>
          <w:lang w:bidi="hi-IN"/>
        </w:rPr>
        <w:lastRenderedPageBreak/>
        <w:t>दमिश्क़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bookmarkEnd w:id="61"/>
      <w:bookmarkEnd w:id="62"/>
      <w:bookmarkEnd w:id="63"/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दमिश्क़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तफ़ाहुसे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माअबद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ज़ईफ़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मुक़र्रेरा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मुख़ातिब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बोला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जोहला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जाहिल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। </w:t>
      </w: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दरियाफ़्त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आलिमों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पूछिए।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तुलू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अवक़ात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मुताबर्रिक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बीमारों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र्दद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आख़रत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रग़बत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परवरिश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फ़ुज़ला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ख़ारिज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बहिश्त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हाँ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चिराग़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लाखों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चिराग़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चिराग़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पचास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डेढ़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उज़ैर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पैदाईश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100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इन्तेक़ाल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</w:p>
    <w:p w:rsidR="00264AB1" w:rsidRPr="00C64EB4" w:rsidRDefault="00264AB1" w:rsidP="00264AB1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मोतवज्जा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हुदू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दूंगा।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</w:p>
    <w:p w:rsidR="00264AB1" w:rsidRPr="00C64EB4" w:rsidRDefault="00264AB1" w:rsidP="00264AB1">
      <w:pPr>
        <w:pStyle w:val="libNormal"/>
      </w:pPr>
      <w:r>
        <w:rPr>
          <w:rStyle w:val="libFootnote0Char"/>
          <w:rFonts w:eastAsia="Calibri"/>
          <w:cs/>
          <w:lang w:bidi="hi-IN"/>
        </w:rPr>
        <w:lastRenderedPageBreak/>
        <w:t>(</w:t>
      </w:r>
      <w:r w:rsidRPr="004D6143">
        <w:rPr>
          <w:rStyle w:val="libFootnote0Char"/>
          <w:rFonts w:eastAsia="Calibri" w:hint="cs"/>
          <w:cs/>
          <w:lang w:bidi="hi-IN"/>
        </w:rPr>
        <w:t>जलाल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उल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उयून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261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ईरान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1301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हिजरी</w:t>
      </w:r>
      <w:r>
        <w:rPr>
          <w:rStyle w:val="libFootnote0Char"/>
          <w:rFonts w:eastAsia="Calibri"/>
          <w:cs/>
          <w:lang w:bidi="hi-IN"/>
        </w:rPr>
        <w:t>)</w:t>
      </w:r>
      <w:r w:rsidRPr="00C64EB4">
        <w:cr/>
      </w:r>
    </w:p>
    <w:p w:rsidR="00264AB1" w:rsidRPr="00C64EB4" w:rsidRDefault="00264AB1" w:rsidP="00264AB1">
      <w:pPr>
        <w:pStyle w:val="Heading1"/>
      </w:pPr>
      <w:bookmarkStart w:id="64" w:name="_Toc465249793"/>
      <w:bookmarkStart w:id="65" w:name="_Toc472853788"/>
      <w:bookmarkStart w:id="66" w:name="_Toc473101085"/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bookmarkEnd w:id="64"/>
      <w:bookmarkEnd w:id="65"/>
      <w:bookmarkEnd w:id="66"/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फ़ैज़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बरकात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फ़रोग़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बतारीख़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ज़िल्हिज्जा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114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दोशम्बा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इन्तिक़ाल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बक़ीह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कशफ़ुल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ग़म्मा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93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जिलाउल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उयून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264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जनात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ख़लूद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26,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दमए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साकेबा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449,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अनवारूल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हुसैनिया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48,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शवाहेदुन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नबूअत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181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रौज़तुल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शोहदा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434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शिबलंजी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मसमूमन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काबहू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बुज़ुर्गवार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नुरूल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31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सवाक़े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मोहर्रेक़ा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120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ख़ूरानी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मुरसला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जनात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खुलूद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दमए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साकेबा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478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lastRenderedPageBreak/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नुरूल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131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ग़ुस्लो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कफ़न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राजिज़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नशवेद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ग़ुस्ल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शवाहेदुन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नबूवत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181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वसीअतों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800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अज़ादारी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मातम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इन्तेज़ाम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मज़लूमियत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मातम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जिलाउल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उयून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264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वसीयतों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कफ़न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खोल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उंगल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ऊँची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जनात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ख़ुलूद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27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Pr="00C64EB4" w:rsidRDefault="00264AB1" w:rsidP="00264AB1">
      <w:pPr>
        <w:pStyle w:val="libNormal"/>
      </w:pPr>
    </w:p>
    <w:p w:rsidR="00264AB1" w:rsidRPr="00C64EB4" w:rsidRDefault="00264AB1" w:rsidP="00264AB1">
      <w:pPr>
        <w:pStyle w:val="Heading1"/>
      </w:pPr>
      <w:bookmarkStart w:id="67" w:name="_Toc465249794"/>
      <w:bookmarkStart w:id="68" w:name="_Toc472853789"/>
      <w:bookmarkStart w:id="69" w:name="_Toc473101086"/>
      <w:r w:rsidRPr="00C64EB4">
        <w:rPr>
          <w:rFonts w:hint="cs"/>
          <w:cs/>
          <w:lang w:bidi="hi-IN"/>
        </w:rPr>
        <w:t>अज़वाज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bookmarkEnd w:id="67"/>
      <w:bookmarkEnd w:id="68"/>
      <w:bookmarkEnd w:id="69"/>
    </w:p>
    <w:p w:rsidR="00264AB1" w:rsidRPr="00C64EB4" w:rsidRDefault="00264AB1" w:rsidP="00264AB1">
      <w:pPr>
        <w:pStyle w:val="libNormal"/>
      </w:pP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बीबीयाँ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फ़रवा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हकीम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लैला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अफ़तह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मोग़ैरा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शक़फ़ी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लैला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ज़ैनब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वल्लिद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इरशाद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मुफ़ीद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294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मनाक़िब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19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नुरूल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सफ़़ा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131</w:t>
      </w:r>
      <w:r>
        <w:rPr>
          <w:rStyle w:val="libFootnote0Char"/>
          <w:rFonts w:eastAsia="Calibri"/>
          <w:cs/>
          <w:lang w:bidi="hi-IN"/>
        </w:rPr>
        <w:t>)</w:t>
      </w:r>
    </w:p>
    <w:p w:rsidR="00C60BAA" w:rsidRDefault="00264AB1" w:rsidP="00264AB1">
      <w:pPr>
        <w:pStyle w:val="libNormal"/>
        <w:rPr>
          <w:rStyle w:val="libFootnote0Char"/>
          <w:rFonts w:eastAsia="Calibri"/>
          <w:lang w:bidi="hi-IN"/>
        </w:rPr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बहभानी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काशेफ़ुल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वाएज़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काशफ़ी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दमए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साकेबा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479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अनवारूल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हुसैनिया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48,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रौज़तुल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शोहदा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434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लखनऊ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1284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ई</w:t>
      </w:r>
      <w:r w:rsidRPr="004D6143">
        <w:rPr>
          <w:rStyle w:val="libFootnote0Char"/>
          <w:rFonts w:eastAsia="Calibri"/>
        </w:rPr>
        <w:t>0</w:t>
      </w:r>
      <w:r>
        <w:rPr>
          <w:rStyle w:val="libFootnote0Char"/>
          <w:rFonts w:eastAsia="Calibri"/>
          <w:cs/>
          <w:lang w:bidi="hi-IN"/>
        </w:rPr>
        <w:t>)</w:t>
      </w:r>
    </w:p>
    <w:p w:rsidR="00264AB1" w:rsidRDefault="00264AB1" w:rsidP="00264AB1">
      <w:pPr>
        <w:pStyle w:val="libNormal"/>
        <w:rPr>
          <w:rStyle w:val="libFootnote0Char"/>
          <w:rFonts w:eastAsia="Calibri"/>
          <w:lang w:bidi="hi-IN"/>
        </w:rPr>
      </w:pPr>
    </w:p>
    <w:p w:rsidR="00264AB1" w:rsidRPr="00932A77" w:rsidRDefault="00264AB1" w:rsidP="00264AB1">
      <w:pPr>
        <w:pStyle w:val="libLine"/>
      </w:pPr>
      <w:r w:rsidRPr="00385BC7">
        <w:rPr>
          <w:cs/>
          <w:lang w:bidi="hi-IN"/>
        </w:rPr>
        <w:t>[</w:t>
      </w:r>
      <w:r w:rsidRPr="00385BC7">
        <w:t>{</w:t>
      </w:r>
      <w:r w:rsidRPr="00385BC7">
        <w:rPr>
          <w:rFonts w:hint="cs"/>
          <w:cs/>
          <w:lang w:bidi="hi-IN"/>
        </w:rPr>
        <w:t>अलहम्दो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लिल्लाह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किताब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अबु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जाफ़र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हज़रत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इमाम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मोहम्मद</w:t>
      </w:r>
      <w:r w:rsidRPr="00385BC7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बाक़िर</w:t>
      </w:r>
      <w:r w:rsidRPr="00385BC7">
        <w:rPr>
          <w:cs/>
          <w:lang w:bidi="hi-IN"/>
        </w:rPr>
        <w:t xml:space="preserve"> </w:t>
      </w:r>
      <w:r>
        <w:rPr>
          <w:cs/>
          <w:lang w:bidi="hi-IN"/>
        </w:rPr>
        <w:t>(अ.स.)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पूरी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टाईप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हो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गई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जो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कि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च</w:t>
      </w:r>
      <w:r>
        <w:rPr>
          <w:rFonts w:hint="cs"/>
          <w:cs/>
          <w:lang w:bidi="hi-IN"/>
        </w:rPr>
        <w:t>ौ</w:t>
      </w:r>
      <w:r w:rsidRPr="00385BC7">
        <w:rPr>
          <w:rFonts w:hint="cs"/>
          <w:cs/>
          <w:lang w:bidi="hi-IN"/>
        </w:rPr>
        <w:t>दह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सितारे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का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एक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हिस्सा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है।</w:t>
      </w:r>
      <w:r>
        <w:rPr>
          <w:rFonts w:hint="cs"/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खुदा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वंदे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आलम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से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दुआगौ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हुं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कि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हमारे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इस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अमल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को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कुबुल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फरमाऐ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और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इमाम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हुसैन</w:t>
      </w:r>
      <w:r w:rsidRPr="00385BC7">
        <w:rPr>
          <w:cs/>
          <w:lang w:bidi="hi-IN"/>
        </w:rPr>
        <w:t xml:space="preserve"> (</w:t>
      </w:r>
      <w:r w:rsidRPr="00385BC7">
        <w:rPr>
          <w:rFonts w:hint="cs"/>
          <w:cs/>
          <w:lang w:bidi="hi-IN"/>
        </w:rPr>
        <w:t>अ</w:t>
      </w:r>
      <w:r w:rsidRPr="00385BC7">
        <w:rPr>
          <w:cs/>
          <w:lang w:bidi="hi-IN"/>
        </w:rPr>
        <w:t xml:space="preserve">.) </w:t>
      </w:r>
      <w:r w:rsidRPr="00385BC7">
        <w:rPr>
          <w:rFonts w:hint="cs"/>
          <w:cs/>
          <w:lang w:bidi="hi-IN"/>
        </w:rPr>
        <w:t>फाउनडेशन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को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तरक्की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इनायत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फरमाए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कि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जिन्होने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इस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किताब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को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अपनी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साइट</w:t>
      </w:r>
      <w:r w:rsidRPr="00385BC7">
        <w:rPr>
          <w:cs/>
          <w:lang w:bidi="hi-IN"/>
        </w:rPr>
        <w:t xml:space="preserve"> (</w:t>
      </w:r>
      <w:r w:rsidRPr="00385BC7">
        <w:rPr>
          <w:rFonts w:hint="cs"/>
          <w:cs/>
          <w:lang w:bidi="hi-IN"/>
        </w:rPr>
        <w:t>अलहसनैन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इस्लामी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नेटवर्क</w:t>
      </w:r>
      <w:r w:rsidRPr="00385BC7">
        <w:rPr>
          <w:cs/>
          <w:lang w:bidi="hi-IN"/>
        </w:rPr>
        <w:t xml:space="preserve">) </w:t>
      </w:r>
      <w:r w:rsidRPr="00385BC7">
        <w:rPr>
          <w:rFonts w:hint="cs"/>
          <w:cs/>
          <w:lang w:bidi="hi-IN"/>
        </w:rPr>
        <w:t>के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लिऐ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हिन्दी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मे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टाइप</w:t>
      </w:r>
      <w:r w:rsidRPr="00385BC7">
        <w:rPr>
          <w:cs/>
          <w:lang w:bidi="hi-IN"/>
        </w:rPr>
        <w:t xml:space="preserve"> </w:t>
      </w:r>
      <w:r w:rsidRPr="00385BC7">
        <w:rPr>
          <w:rFonts w:hint="cs"/>
          <w:cs/>
          <w:lang w:bidi="hi-IN"/>
        </w:rPr>
        <w:t>कराया।</w:t>
      </w:r>
      <w:r w:rsidRPr="00385BC7">
        <w:t>}]</w:t>
      </w:r>
    </w:p>
    <w:p w:rsidR="00264AB1" w:rsidRDefault="00264AB1" w:rsidP="00264AB1">
      <w:pPr>
        <w:pStyle w:val="libNormal"/>
        <w:rPr>
          <w:rtl/>
          <w:cs/>
        </w:rPr>
      </w:pPr>
      <w:r w:rsidRPr="00932A77">
        <w:rPr>
          <w:rFonts w:hint="cs"/>
          <w:rtl/>
          <w:cs/>
        </w:rPr>
        <w:t>25</w:t>
      </w:r>
      <w:r w:rsidRPr="00932A77">
        <w:rPr>
          <w:rFonts w:hint="cs"/>
          <w:cs/>
        </w:rPr>
        <w:t>.</w:t>
      </w:r>
      <w:r w:rsidRPr="00932A77">
        <w:rPr>
          <w:rFonts w:hint="cs"/>
          <w:rtl/>
          <w:cs/>
        </w:rPr>
        <w:t>10</w:t>
      </w:r>
      <w:r w:rsidRPr="00932A77">
        <w:rPr>
          <w:rFonts w:hint="cs"/>
          <w:cs/>
        </w:rPr>
        <w:t>.</w:t>
      </w:r>
      <w:r w:rsidRPr="00932A77">
        <w:rPr>
          <w:rFonts w:hint="cs"/>
          <w:rtl/>
          <w:cs/>
        </w:rPr>
        <w:t>2016</w:t>
      </w:r>
    </w:p>
    <w:p w:rsidR="00264AB1" w:rsidRDefault="00264AB1">
      <w:pPr>
        <w:spacing w:after="0" w:line="240" w:lineRule="auto"/>
        <w:rPr>
          <w:rFonts w:ascii="Mangal" w:hAnsi="Mangal" w:cs="Mangal"/>
          <w:color w:val="000000"/>
          <w:sz w:val="28"/>
          <w:szCs w:val="28"/>
          <w:rtl/>
          <w:cs/>
        </w:rPr>
      </w:pPr>
      <w:r>
        <w:rPr>
          <w:rFonts w:cs="Times New Roman"/>
          <w:rtl/>
        </w:rPr>
        <w:br w:type="page"/>
      </w:r>
    </w:p>
    <w:sdt>
      <w:sdtPr>
        <w:id w:val="692833247"/>
        <w:docPartObj>
          <w:docPartGallery w:val="Table of Contents"/>
          <w:docPartUnique/>
        </w:docPartObj>
      </w:sdtPr>
      <w:sdtEndPr>
        <w:rPr>
          <w:rFonts w:ascii="Calibri" w:eastAsia="Calibri" w:hAnsi="Calibri" w:cs="Arial"/>
          <w:b w:val="0"/>
          <w:bCs w:val="0"/>
          <w:color w:val="auto"/>
          <w:sz w:val="32"/>
          <w:szCs w:val="32"/>
        </w:rPr>
      </w:sdtEndPr>
      <w:sdtContent>
        <w:p w:rsidR="00264AB1" w:rsidRDefault="00264AB1" w:rsidP="00264AB1">
          <w:pPr>
            <w:pStyle w:val="TOCHeading"/>
            <w:rPr>
              <w:rFonts w:hint="cs"/>
              <w:lang w:bidi="hi-IN"/>
            </w:rPr>
          </w:pPr>
          <w:r>
            <w:rPr>
              <w:rFonts w:hint="cs"/>
              <w:cs/>
              <w:lang w:bidi="hi-IN"/>
            </w:rPr>
            <w:t>फेहरिस्त</w:t>
          </w:r>
        </w:p>
        <w:p w:rsidR="00264AB1" w:rsidRDefault="00264AB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3101065" w:history="1"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आपकी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विलादत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बा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सआदत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_Toc473101065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4AB1" w:rsidRDefault="00264AB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1066" w:history="1"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इस्मे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गिरामी</w:t>
            </w:r>
            <w:r w:rsidRPr="006258EE">
              <w:rPr>
                <w:rStyle w:val="Hyperlink"/>
                <w:noProof/>
              </w:rPr>
              <w:t>,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कुन्नियत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अलक़ाब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_Toc473101066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4AB1" w:rsidRDefault="00264AB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1067" w:history="1"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बाक़िर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वजह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तसमिया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_Toc473101067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4AB1" w:rsidRDefault="00264AB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1068" w:history="1"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बादशाहाने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वक़्त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_Toc473101068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4AB1" w:rsidRDefault="00264AB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1069" w:history="1"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वाक़ेए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करबला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मोहम्मदे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बाक़िर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हिस्सा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_Toc473101069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4AB1" w:rsidRDefault="00264AB1" w:rsidP="00264AB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1070" w:history="1"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बाक़िर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जाबिर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अब्दुल्लाह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अंसारी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मुलाक़ात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_Toc473101070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4AB1" w:rsidRDefault="00264AB1" w:rsidP="00264AB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1071" w:history="1"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सात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साल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उम्र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हज्जे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ख़ाना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काबा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_Toc473101071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4AB1" w:rsidRDefault="00264AB1" w:rsidP="00264AB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1072" w:history="1"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इस्लाम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सिक्के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इब्तेदा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_Toc473101072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4AB1" w:rsidRDefault="00264AB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1073" w:history="1"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वलीद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अब्दुल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मलिक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आले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मोहम्मद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ज़ुल्म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आफ़रीनी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_Toc473101073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4AB1" w:rsidRDefault="00264AB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1074" w:history="1"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आपके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वालिदे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माजिद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वफ़ात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हसरते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आयात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_Toc473101074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4AB1" w:rsidRDefault="00264AB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1075" w:history="1"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मोहम्मद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बाक़िर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इल्मी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हैसियत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_Toc473101075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4AB1" w:rsidRDefault="00264AB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1076" w:history="1"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आपके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बाज़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इल्मी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हिदायात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इरशादात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_Toc473101076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4AB1" w:rsidRDefault="00264AB1" w:rsidP="00264AB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1077" w:history="1"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जनाबे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अबू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हनीफ़ा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इम्तेहान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_Toc473101077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4AB1" w:rsidRDefault="00264AB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1078" w:history="1"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मोहम्मद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बाक़िर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बाज़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करामात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_Toc473101078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4AB1" w:rsidRDefault="00264AB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1079" w:history="1"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आपकी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इबादत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गुज़ारी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आपके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आम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हालात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_Toc473101079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4AB1" w:rsidRDefault="00264AB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1080" w:history="1"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मोहम्मद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बाक़िर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हश्शाम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अब्दुल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मलिक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_Toc473101080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4AB1" w:rsidRDefault="00264AB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1081" w:history="1"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हश्शाम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सवाल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उसका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जवाब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_Toc473101081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4AB1" w:rsidRDefault="00264AB1" w:rsidP="00264AB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1082" w:history="1"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हश्शाम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मुश्किल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कुशाई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_Toc473101082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4AB1" w:rsidRDefault="00264AB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1083" w:history="1"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मोहम्मद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बाक़िर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दमिश्क़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तलबी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_Toc473101083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4AB1" w:rsidRDefault="00264AB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1084" w:history="1"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दमिश्क़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रवानगी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एक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राहिब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मुसलमान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होना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_Toc473101084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4AB1" w:rsidRDefault="00264AB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1085" w:history="1"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मोहम्मद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बाक़िर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शहादत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_Toc473101085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4AB1" w:rsidRDefault="00264AB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1086" w:history="1"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अज़वाज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6258E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6258EE">
              <w:rPr>
                <w:rStyle w:val="Hyperlink"/>
                <w:rFonts w:cs="Mangal" w:hint="cs"/>
                <w:noProof/>
                <w:cs/>
                <w:lang w:bidi="hi-IN"/>
              </w:rPr>
              <w:t>औलाद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_Toc473101086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4AB1" w:rsidRDefault="00264AB1">
          <w:r>
            <w:fldChar w:fldCharType="end"/>
          </w:r>
        </w:p>
      </w:sdtContent>
    </w:sdt>
    <w:p w:rsidR="00264AB1" w:rsidRDefault="00264AB1" w:rsidP="00264AB1">
      <w:pPr>
        <w:pStyle w:val="libNormal"/>
        <w:rPr>
          <w:rtl/>
          <w:cs/>
        </w:rPr>
      </w:pPr>
    </w:p>
    <w:p w:rsidR="00264AB1" w:rsidRPr="00A12173" w:rsidRDefault="00264AB1" w:rsidP="00264AB1">
      <w:pPr>
        <w:pStyle w:val="libNormal"/>
        <w:rPr>
          <w:rtl/>
          <w:cs/>
          <w:lang w:bidi="hi-IN"/>
        </w:rPr>
      </w:pPr>
    </w:p>
    <w:sectPr w:rsidR="00264AB1" w:rsidRPr="00A12173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966" w:rsidRDefault="002C2966" w:rsidP="008B7801">
      <w:pPr>
        <w:spacing w:after="0" w:line="240" w:lineRule="auto"/>
      </w:pPr>
      <w:r>
        <w:separator/>
      </w:r>
    </w:p>
  </w:endnote>
  <w:endnote w:type="continuationSeparator" w:id="0">
    <w:p w:rsidR="002C2966" w:rsidRDefault="002C2966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laimanLipi">
    <w:altName w:val="Corbel"/>
    <w:charset w:val="00"/>
    <w:family w:val="script"/>
    <w:pitch w:val="fixed"/>
    <w:sig w:usb0="00000001" w:usb1="00002000" w:usb2="00000000" w:usb3="00000000" w:csb0="00000093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altName w:val="Times New Roman"/>
    <w:charset w:val="00"/>
    <w:family w:val="auto"/>
    <w:pitch w:val="variable"/>
    <w:sig w:usb0="00000000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BC7" w:rsidRDefault="001D2C42" w:rsidP="00DD52E9">
    <w:pPr>
      <w:pStyle w:val="Footer"/>
      <w:jc w:val="center"/>
    </w:pPr>
    <w:r w:rsidRPr="00AA7385">
      <w:rPr>
        <w:rFonts w:ascii="SutonnyMJ" w:hAnsi="SutonnyMJ" w:cs="SutonnyMJ"/>
      </w:rPr>
      <w:fldChar w:fldCharType="begin"/>
    </w:r>
    <w:r w:rsidR="00385BC7" w:rsidRPr="00AA7385">
      <w:rPr>
        <w:rFonts w:ascii="SutonnyMJ" w:hAnsi="SutonnyMJ" w:cs="SutonnyMJ"/>
      </w:rPr>
      <w:instrText xml:space="preserve"> PAGE   \* MERGEFORMAT </w:instrText>
    </w:r>
    <w:r w:rsidRPr="00AA7385">
      <w:rPr>
        <w:rFonts w:ascii="SutonnyMJ" w:hAnsi="SutonnyMJ" w:cs="SutonnyMJ"/>
      </w:rPr>
      <w:fldChar w:fldCharType="separate"/>
    </w:r>
    <w:r w:rsidR="00264AB1">
      <w:rPr>
        <w:rFonts w:ascii="SutonnyMJ" w:hAnsi="SutonnyMJ" w:cs="SutonnyMJ"/>
        <w:noProof/>
      </w:rPr>
      <w:t>52</w:t>
    </w:r>
    <w:r w:rsidRPr="00AA7385">
      <w:rPr>
        <w:rFonts w:ascii="SutonnyMJ" w:hAnsi="SutonnyMJ" w:cs="SutonnyMJ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966" w:rsidRDefault="002C2966" w:rsidP="008B7801">
      <w:pPr>
        <w:spacing w:after="0" w:line="240" w:lineRule="auto"/>
      </w:pPr>
      <w:r>
        <w:separator/>
      </w:r>
    </w:p>
  </w:footnote>
  <w:footnote w:type="continuationSeparator" w:id="0">
    <w:p w:rsidR="002C2966" w:rsidRDefault="002C2966" w:rsidP="008B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27B3C"/>
    <w:multiLevelType w:val="hybridMultilevel"/>
    <w:tmpl w:val="E4FE64C4"/>
    <w:lvl w:ilvl="0" w:tplc="DA767CD8">
      <w:start w:val="1"/>
      <w:numFmt w:val="decimal"/>
      <w:lvlText w:val="%1."/>
      <w:lvlJc w:val="left"/>
      <w:pPr>
        <w:ind w:left="949" w:hanging="6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">
    <w:nsid w:val="6DA34A37"/>
    <w:multiLevelType w:val="hybridMultilevel"/>
    <w:tmpl w:val="B406F6DA"/>
    <w:lvl w:ilvl="0" w:tplc="7A50CF0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17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2C2966"/>
    <w:rsid w:val="00007817"/>
    <w:rsid w:val="00017F8E"/>
    <w:rsid w:val="00043999"/>
    <w:rsid w:val="000451DA"/>
    <w:rsid w:val="000A16E2"/>
    <w:rsid w:val="000D0FC8"/>
    <w:rsid w:val="000D641E"/>
    <w:rsid w:val="00137658"/>
    <w:rsid w:val="0016774F"/>
    <w:rsid w:val="001829DB"/>
    <w:rsid w:val="001A3437"/>
    <w:rsid w:val="001C49F5"/>
    <w:rsid w:val="001D2C42"/>
    <w:rsid w:val="001F5D63"/>
    <w:rsid w:val="00235071"/>
    <w:rsid w:val="00264AB1"/>
    <w:rsid w:val="00266853"/>
    <w:rsid w:val="00275890"/>
    <w:rsid w:val="0028094A"/>
    <w:rsid w:val="0028663A"/>
    <w:rsid w:val="00292BC3"/>
    <w:rsid w:val="00296130"/>
    <w:rsid w:val="002B709B"/>
    <w:rsid w:val="002C2966"/>
    <w:rsid w:val="002D15B8"/>
    <w:rsid w:val="002E4766"/>
    <w:rsid w:val="00304CCF"/>
    <w:rsid w:val="003137DA"/>
    <w:rsid w:val="00327E10"/>
    <w:rsid w:val="00331D48"/>
    <w:rsid w:val="0033697A"/>
    <w:rsid w:val="00385BC7"/>
    <w:rsid w:val="003A1605"/>
    <w:rsid w:val="003A380C"/>
    <w:rsid w:val="003E4BC2"/>
    <w:rsid w:val="00406D51"/>
    <w:rsid w:val="00495B54"/>
    <w:rsid w:val="004A56BA"/>
    <w:rsid w:val="004C57A4"/>
    <w:rsid w:val="004E1F6D"/>
    <w:rsid w:val="00506800"/>
    <w:rsid w:val="00544132"/>
    <w:rsid w:val="00553605"/>
    <w:rsid w:val="00584195"/>
    <w:rsid w:val="005862E0"/>
    <w:rsid w:val="00593844"/>
    <w:rsid w:val="0059796A"/>
    <w:rsid w:val="005B568F"/>
    <w:rsid w:val="005D2D86"/>
    <w:rsid w:val="005D3333"/>
    <w:rsid w:val="0061174D"/>
    <w:rsid w:val="00663BEC"/>
    <w:rsid w:val="006746F0"/>
    <w:rsid w:val="00690232"/>
    <w:rsid w:val="006B240B"/>
    <w:rsid w:val="006C230E"/>
    <w:rsid w:val="006D197A"/>
    <w:rsid w:val="00707890"/>
    <w:rsid w:val="0071325E"/>
    <w:rsid w:val="007243F7"/>
    <w:rsid w:val="00733E6E"/>
    <w:rsid w:val="0075520E"/>
    <w:rsid w:val="007719FE"/>
    <w:rsid w:val="00776659"/>
    <w:rsid w:val="007B649B"/>
    <w:rsid w:val="007D0C93"/>
    <w:rsid w:val="007E3A6A"/>
    <w:rsid w:val="00840C16"/>
    <w:rsid w:val="008521C9"/>
    <w:rsid w:val="00870944"/>
    <w:rsid w:val="008715EA"/>
    <w:rsid w:val="00884972"/>
    <w:rsid w:val="008A5A1E"/>
    <w:rsid w:val="008B7801"/>
    <w:rsid w:val="008C77D1"/>
    <w:rsid w:val="008D4310"/>
    <w:rsid w:val="008D6263"/>
    <w:rsid w:val="008F0D7B"/>
    <w:rsid w:val="009117EC"/>
    <w:rsid w:val="00932A77"/>
    <w:rsid w:val="00934323"/>
    <w:rsid w:val="0094696C"/>
    <w:rsid w:val="00976CDC"/>
    <w:rsid w:val="00991F81"/>
    <w:rsid w:val="00A069B8"/>
    <w:rsid w:val="00A07514"/>
    <w:rsid w:val="00A12173"/>
    <w:rsid w:val="00A2744B"/>
    <w:rsid w:val="00A357FF"/>
    <w:rsid w:val="00A455D0"/>
    <w:rsid w:val="00A560EA"/>
    <w:rsid w:val="00A77675"/>
    <w:rsid w:val="00AA7385"/>
    <w:rsid w:val="00AB18E8"/>
    <w:rsid w:val="00AB6543"/>
    <w:rsid w:val="00B34C00"/>
    <w:rsid w:val="00B72F9C"/>
    <w:rsid w:val="00BE1409"/>
    <w:rsid w:val="00C2470C"/>
    <w:rsid w:val="00C303C9"/>
    <w:rsid w:val="00C53098"/>
    <w:rsid w:val="00C539D3"/>
    <w:rsid w:val="00C60BAA"/>
    <w:rsid w:val="00C747C4"/>
    <w:rsid w:val="00C966ED"/>
    <w:rsid w:val="00CB2CAE"/>
    <w:rsid w:val="00CC48FE"/>
    <w:rsid w:val="00CD6645"/>
    <w:rsid w:val="00CE088A"/>
    <w:rsid w:val="00CE09E4"/>
    <w:rsid w:val="00D02065"/>
    <w:rsid w:val="00D44DB1"/>
    <w:rsid w:val="00D450D2"/>
    <w:rsid w:val="00D457C0"/>
    <w:rsid w:val="00D7533E"/>
    <w:rsid w:val="00DA0646"/>
    <w:rsid w:val="00DD52E9"/>
    <w:rsid w:val="00DD7EF1"/>
    <w:rsid w:val="00DE3532"/>
    <w:rsid w:val="00DE7D70"/>
    <w:rsid w:val="00DF0DAD"/>
    <w:rsid w:val="00DF1559"/>
    <w:rsid w:val="00E21BCB"/>
    <w:rsid w:val="00E2613F"/>
    <w:rsid w:val="00E30987"/>
    <w:rsid w:val="00E32589"/>
    <w:rsid w:val="00E400A5"/>
    <w:rsid w:val="00E52113"/>
    <w:rsid w:val="00E82A24"/>
    <w:rsid w:val="00E84EB1"/>
    <w:rsid w:val="00E9343A"/>
    <w:rsid w:val="00EB1BF3"/>
    <w:rsid w:val="00EC4B61"/>
    <w:rsid w:val="00EC59F9"/>
    <w:rsid w:val="00ED0C42"/>
    <w:rsid w:val="00F0394E"/>
    <w:rsid w:val="00F11A1C"/>
    <w:rsid w:val="00F20557"/>
    <w:rsid w:val="00F2413E"/>
    <w:rsid w:val="00F25B39"/>
    <w:rsid w:val="00F46E01"/>
    <w:rsid w:val="00F525D6"/>
    <w:rsid w:val="00F578A8"/>
    <w:rsid w:val="00F860D8"/>
    <w:rsid w:val="00F91E16"/>
    <w:rsid w:val="00FA2BBB"/>
    <w:rsid w:val="00FB3623"/>
    <w:rsid w:val="00FD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AB1"/>
    <w:pPr>
      <w:spacing w:after="200" w:line="276" w:lineRule="auto"/>
    </w:pPr>
    <w:rPr>
      <w:sz w:val="32"/>
      <w:szCs w:val="32"/>
    </w:rPr>
  </w:style>
  <w:style w:type="paragraph" w:styleId="Heading1">
    <w:name w:val="heading 1"/>
    <w:basedOn w:val="libNormal"/>
    <w:link w:val="Heading1Char"/>
    <w:uiPriority w:val="9"/>
    <w:qFormat/>
    <w:rsid w:val="003137DA"/>
    <w:pPr>
      <w:keepNext/>
      <w:keepLines/>
      <w:spacing w:before="120"/>
      <w:outlineLvl w:val="0"/>
    </w:pPr>
    <w:rPr>
      <w:rFonts w:ascii="SolaimanLipi" w:eastAsia="Times New Roman" w:hAnsi="SolaimanLipi"/>
      <w:b/>
      <w:bCs/>
      <w:color w:val="1F497D"/>
      <w:sz w:val="36"/>
      <w:szCs w:val="36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ascii="SolaimanLipi" w:eastAsia="Times New Roman" w:hAnsi="SolaimanLipi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ascii="Times New Roman" w:eastAsia="Times New Roman" w:hAnsi="Times New Roman"/>
      <w:color w:val="1F497D"/>
      <w:szCs w:val="32"/>
    </w:rPr>
  </w:style>
  <w:style w:type="paragraph" w:styleId="Heading4">
    <w:name w:val="heading 4"/>
    <w:basedOn w:val="libNormal"/>
    <w:link w:val="Heading4Char"/>
    <w:uiPriority w:val="9"/>
    <w:qFormat/>
    <w:rsid w:val="00E32589"/>
    <w:pPr>
      <w:keepNext/>
      <w:keepLines/>
      <w:spacing w:before="240" w:after="60"/>
      <w:outlineLvl w:val="3"/>
    </w:pPr>
    <w:rPr>
      <w:rFonts w:ascii="Times New Roman" w:eastAsia="Times New Roman" w:hAnsi="Times New Roman"/>
      <w:b/>
      <w:bCs/>
      <w:szCs w:val="32"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ascii="Times New Roman" w:eastAsia="Times New Roman" w:hAnsi="Times New Roman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007817"/>
    <w:pPr>
      <w:spacing w:line="360" w:lineRule="auto"/>
      <w:ind w:firstLine="289"/>
      <w:jc w:val="both"/>
    </w:pPr>
    <w:rPr>
      <w:rFonts w:ascii="Mangal" w:hAnsi="Mangal" w:cs="Mangal"/>
      <w:color w:val="000000"/>
      <w:sz w:val="28"/>
      <w:szCs w:val="28"/>
    </w:rPr>
  </w:style>
  <w:style w:type="character" w:customStyle="1" w:styleId="libNormalChar">
    <w:name w:val="libNormal Char"/>
    <w:link w:val="libNormal"/>
    <w:rsid w:val="00007817"/>
    <w:rPr>
      <w:rFonts w:ascii="Mangal" w:hAnsi="Mangal" w:cs="Mangal"/>
      <w:color w:val="000000"/>
      <w:sz w:val="28"/>
      <w:szCs w:val="28"/>
    </w:rPr>
  </w:style>
  <w:style w:type="character" w:customStyle="1" w:styleId="Heading1Char">
    <w:name w:val="Heading 1 Char"/>
    <w:link w:val="Heading1"/>
    <w:uiPriority w:val="9"/>
    <w:rsid w:val="003137DA"/>
    <w:rPr>
      <w:rFonts w:ascii="SolaimanLipi" w:eastAsia="Times New Roman" w:hAnsi="SolaimanLipi" w:cs="SolaimanLipi"/>
      <w:b/>
      <w:bCs/>
      <w:color w:val="1F497D"/>
      <w:sz w:val="36"/>
      <w:szCs w:val="36"/>
    </w:rPr>
  </w:style>
  <w:style w:type="character" w:customStyle="1" w:styleId="Heading2Char">
    <w:name w:val="Heading 2 Char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link w:val="Heading4"/>
    <w:uiPriority w:val="9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character" w:customStyle="1" w:styleId="Heading5Char">
    <w:name w:val="Heading 5 Char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28094A"/>
    <w:pPr>
      <w:jc w:val="center"/>
    </w:pPr>
    <w:rPr>
      <w:rFonts w:ascii="Mangal" w:hAnsi="Mangal"/>
      <w:lang w:bidi="fa-IR"/>
    </w:rPr>
  </w:style>
  <w:style w:type="character" w:customStyle="1" w:styleId="Heading1CenterChar">
    <w:name w:val="Heading 1 Center Char"/>
    <w:link w:val="Heading1Center"/>
    <w:rsid w:val="0028094A"/>
    <w:rPr>
      <w:rFonts w:ascii="Mangal" w:eastAsia="Times New Roman" w:hAnsi="Mangal" w:cs="Mangal"/>
      <w:b/>
      <w:bCs/>
      <w:color w:val="1F497D"/>
      <w:sz w:val="36"/>
      <w:szCs w:val="36"/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link w:val="Heading2Center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Aie">
    <w:name w:val="libArAie"/>
    <w:basedOn w:val="libAr"/>
    <w:link w:val="libArAieChar"/>
    <w:rsid w:val="00E32589"/>
    <w:rPr>
      <w:color w:val="008000"/>
    </w:rPr>
  </w:style>
  <w:style w:type="character" w:customStyle="1" w:styleId="libArAieChar">
    <w:name w:val="libArAie Char"/>
    <w:link w:val="libArAie"/>
    <w:rsid w:val="00E32589"/>
    <w:rPr>
      <w:rFonts w:ascii="Times New Roman" w:hAnsi="Times New Roman" w:cs="Traditional Arabic"/>
      <w:color w:val="008000"/>
      <w:sz w:val="28"/>
      <w:szCs w:val="32"/>
      <w:lang w:val="en-US" w:eastAsia="en-US" w:bidi="ar-SA"/>
    </w:rPr>
  </w:style>
  <w:style w:type="paragraph" w:customStyle="1" w:styleId="libAie">
    <w:name w:val="libAie"/>
    <w:basedOn w:val="libNormal"/>
    <w:link w:val="libAieChar"/>
    <w:rsid w:val="00DD52E9"/>
    <w:rPr>
      <w:rFonts w:eastAsia="SolaimanLipi" w:cs="Traditional Arabic"/>
      <w:color w:val="008000"/>
      <w:szCs w:val="32"/>
    </w:rPr>
  </w:style>
  <w:style w:type="character" w:customStyle="1" w:styleId="libAieChar">
    <w:name w:val="libAie Char"/>
    <w:link w:val="libAie"/>
    <w:rsid w:val="00DD52E9"/>
    <w:rPr>
      <w:rFonts w:ascii="Mangal" w:eastAsia="SolaimanLipi" w:hAnsi="Mangal" w:cs="Traditional Arabic"/>
      <w:color w:val="008000"/>
      <w:sz w:val="28"/>
      <w:szCs w:val="32"/>
    </w:rPr>
  </w:style>
  <w:style w:type="paragraph" w:customStyle="1" w:styleId="libBold1">
    <w:name w:val="libBold1"/>
    <w:basedOn w:val="libNormal"/>
    <w:link w:val="libBold1Char"/>
    <w:rsid w:val="00E32589"/>
    <w:rPr>
      <w:b/>
      <w:bCs/>
    </w:rPr>
  </w:style>
  <w:style w:type="character" w:customStyle="1" w:styleId="libBold1Char">
    <w:name w:val="libBold1 Char"/>
    <w:link w:val="libBold1"/>
    <w:rsid w:val="00E32589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</w:rPr>
  </w:style>
  <w:style w:type="character" w:customStyle="1" w:styleId="libFootnoteChar">
    <w:name w:val="libFootnote Char"/>
    <w:link w:val="libFootnote"/>
    <w:rsid w:val="00235071"/>
    <w:rPr>
      <w:rFonts w:ascii="Mangal" w:hAnsi="Mangal" w:cs="Mangal"/>
      <w:color w:val="000000"/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pPr>
      <w:ind w:firstLine="0"/>
    </w:pPr>
    <w:rPr>
      <w:rFonts w:eastAsia="Times New Roman"/>
    </w:rPr>
  </w:style>
  <w:style w:type="character" w:customStyle="1" w:styleId="libFootnote0Char">
    <w:name w:val="libFootnote0 Char"/>
    <w:link w:val="libFootnote0"/>
    <w:rsid w:val="008A5A1E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link w:val="libBold2"/>
    <w:rsid w:val="00235071"/>
    <w:rPr>
      <w:rFonts w:ascii="Mangal" w:hAnsi="Mangal" w:cs="Mangal"/>
      <w:b/>
      <w:bCs/>
      <w:color w:val="000000"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link w:val="libFootnoteCenter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link w:val="libFootnoteCenter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link w:val="libFootnoteBold"/>
    <w:rsid w:val="00A455D0"/>
    <w:rPr>
      <w:rFonts w:ascii="Mangal" w:hAnsi="Mangal" w:cs="Mangal"/>
      <w:b/>
      <w:bCs/>
      <w:color w:val="000000"/>
      <w:sz w:val="24"/>
      <w:szCs w:val="24"/>
    </w:rPr>
  </w:style>
  <w:style w:type="paragraph" w:customStyle="1" w:styleId="libFootnoteAie">
    <w:name w:val="libFootnoteAie"/>
    <w:basedOn w:val="libFootnote"/>
    <w:link w:val="libFootnoteAieChar"/>
    <w:rsid w:val="00DD52E9"/>
    <w:rPr>
      <w:rFonts w:cs="Traditional Arabic"/>
      <w:color w:val="008000"/>
      <w:szCs w:val="32"/>
    </w:rPr>
  </w:style>
  <w:style w:type="character" w:customStyle="1" w:styleId="libFootnoteAieChar">
    <w:name w:val="libFootnoteAie Char"/>
    <w:link w:val="libFootnoteAie"/>
    <w:rsid w:val="00DD52E9"/>
    <w:rPr>
      <w:rFonts w:ascii="Mangal" w:hAnsi="Mangal" w:cs="Traditional Arabic"/>
      <w:color w:val="008000"/>
      <w:sz w:val="24"/>
      <w:szCs w:val="32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link w:val="libFootnoteRight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link w:val="libFootnoteRight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  <w:rPr>
      <w:rFonts w:ascii="Mangal" w:hAnsi="Mangal" w:cs="Mangal"/>
      <w:color w:val="000000"/>
      <w:sz w:val="28"/>
      <w:szCs w:val="28"/>
    </w:rPr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link w:val="libRightBold"/>
    <w:rsid w:val="00A455D0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Line">
    <w:name w:val="libLine"/>
    <w:basedOn w:val="libNormal"/>
    <w:link w:val="libLineChar"/>
    <w:rsid w:val="00A455D0"/>
    <w:pPr>
      <w:ind w:firstLine="0"/>
    </w:pPr>
    <w:rPr>
      <w:rFonts w:eastAsia="Times New Roman"/>
      <w:sz w:val="26"/>
      <w:szCs w:val="26"/>
    </w:rPr>
  </w:style>
  <w:style w:type="character" w:customStyle="1" w:styleId="libLineChar">
    <w:name w:val="libLine Char"/>
    <w:link w:val="libLine"/>
    <w:rsid w:val="00A455D0"/>
    <w:rPr>
      <w:rFonts w:ascii="Mangal" w:eastAsia="Times New Roman" w:hAnsi="Mangal" w:cs="Mangal"/>
      <w:color w:val="000000"/>
      <w:sz w:val="26"/>
      <w:szCs w:val="26"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link w:val="libBoldItalic"/>
    <w:rsid w:val="0028663A"/>
    <w:rPr>
      <w:rFonts w:ascii="Mangal" w:hAnsi="Mangal" w:cs="Mangal"/>
      <w:b/>
      <w:bCs/>
      <w:i/>
      <w:iCs/>
      <w:color w:val="000000"/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link w:val="libFootnoteNum"/>
    <w:rsid w:val="00235071"/>
    <w:rPr>
      <w:rFonts w:ascii="Mangal" w:hAnsi="Mangal" w:cs="Mangal"/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235071"/>
    <w:rPr>
      <w:rFonts w:ascii="Times New Roman" w:hAnsi="Times New Roman"/>
    </w:rPr>
  </w:style>
  <w:style w:type="character" w:customStyle="1" w:styleId="libAlaemChar">
    <w:name w:val="libAlaem Char"/>
    <w:link w:val="libAlaem"/>
    <w:rsid w:val="00235071"/>
    <w:rPr>
      <w:rFonts w:ascii="Times New Roman" w:hAnsi="Times New Roman" w:cs="Times New Roman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8B7801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8B7801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7385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D2E0A"/>
    <w:pPr>
      <w:spacing w:before="480" w:line="276" w:lineRule="auto"/>
      <w:ind w:firstLine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libNormal"/>
    <w:next w:val="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D2E0A"/>
    <w:pPr>
      <w:spacing w:after="100"/>
      <w:ind w:left="220"/>
    </w:pPr>
    <w:rPr>
      <w:rFonts w:eastAsia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2E0A"/>
    <w:pPr>
      <w:spacing w:after="100"/>
      <w:ind w:left="440"/>
    </w:pPr>
    <w:rPr>
      <w:rFonts w:eastAsia="Times New Roman"/>
      <w:sz w:val="22"/>
      <w:szCs w:val="22"/>
    </w:rPr>
  </w:style>
  <w:style w:type="paragraph" w:customStyle="1" w:styleId="libTitr1">
    <w:name w:val="libTitr1"/>
    <w:basedOn w:val="libCenterBold1"/>
    <w:rsid w:val="00776659"/>
    <w:rPr>
      <w:sz w:val="56"/>
      <w:szCs w:val="56"/>
    </w:rPr>
  </w:style>
  <w:style w:type="paragraph" w:styleId="TOC4">
    <w:name w:val="toc 4"/>
    <w:basedOn w:val="Normal"/>
    <w:next w:val="Normal"/>
    <w:autoRedefine/>
    <w:uiPriority w:val="39"/>
    <w:unhideWhenUsed/>
    <w:rsid w:val="006C230E"/>
    <w:pPr>
      <w:spacing w:after="100"/>
      <w:ind w:left="660"/>
    </w:pPr>
    <w:rPr>
      <w:rFonts w:eastAsia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C230E"/>
    <w:pPr>
      <w:spacing w:after="100"/>
      <w:ind w:left="880"/>
    </w:pPr>
    <w:rPr>
      <w:rFonts w:eastAsia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C230E"/>
    <w:pPr>
      <w:spacing w:after="100"/>
      <w:ind w:left="1100"/>
    </w:pPr>
    <w:rPr>
      <w:rFonts w:eastAsia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C230E"/>
    <w:pPr>
      <w:spacing w:after="100"/>
      <w:ind w:left="1320"/>
    </w:pPr>
    <w:rPr>
      <w:rFonts w:eastAsia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C230E"/>
    <w:pPr>
      <w:spacing w:after="100"/>
      <w:ind w:left="1540"/>
    </w:pPr>
    <w:rPr>
      <w:rFonts w:eastAsia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C230E"/>
    <w:pPr>
      <w:spacing w:after="100"/>
      <w:ind w:left="1760"/>
    </w:pPr>
    <w:rPr>
      <w:rFonts w:eastAsia="Times New Roman"/>
      <w:sz w:val="22"/>
      <w:szCs w:val="22"/>
    </w:rPr>
  </w:style>
  <w:style w:type="paragraph" w:customStyle="1" w:styleId="libNotice">
    <w:name w:val="libNotice"/>
    <w:basedOn w:val="libNormal"/>
    <w:link w:val="libNoticeChar"/>
    <w:qFormat/>
    <w:rsid w:val="006B240B"/>
    <w:rPr>
      <w:color w:val="FF0000"/>
      <w:szCs w:val="32"/>
    </w:rPr>
  </w:style>
  <w:style w:type="character" w:customStyle="1" w:styleId="libNoticeChar">
    <w:name w:val="libNotice Char"/>
    <w:basedOn w:val="libNormalChar"/>
    <w:link w:val="libNotice"/>
    <w:rsid w:val="006B240B"/>
    <w:rPr>
      <w:color w:val="FF0000"/>
      <w:szCs w:val="32"/>
    </w:rPr>
  </w:style>
  <w:style w:type="paragraph" w:customStyle="1" w:styleId="libTitr2">
    <w:name w:val="libTitr2"/>
    <w:basedOn w:val="libTitr1"/>
    <w:rsid w:val="00DD7EF1"/>
    <w:rPr>
      <w:sz w:val="44"/>
      <w:szCs w:val="44"/>
    </w:rPr>
  </w:style>
  <w:style w:type="paragraph" w:customStyle="1" w:styleId="libCenterTitr">
    <w:name w:val="libCenterTitr"/>
    <w:basedOn w:val="libCenterBold1"/>
    <w:rsid w:val="006B240B"/>
    <w:rPr>
      <w:sz w:val="56"/>
      <w:szCs w:val="56"/>
    </w:rPr>
  </w:style>
  <w:style w:type="paragraph" w:customStyle="1" w:styleId="libPoem">
    <w:name w:val="libPoem"/>
    <w:basedOn w:val="libNormal"/>
    <w:qFormat/>
    <w:rsid w:val="006B240B"/>
    <w:pPr>
      <w:jc w:val="center"/>
    </w:pPr>
    <w:rPr>
      <w:lang w:bidi="hi-IN"/>
    </w:rPr>
  </w:style>
  <w:style w:type="paragraph" w:customStyle="1" w:styleId="libcenterbold10">
    <w:name w:val="libcenterbold1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bfootnote00">
    <w:name w:val="libfootnote0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bnotice0">
    <w:name w:val="libnotice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ghavi\Desktop\Template%20Hindi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74DA8-733F-4F7D-922B-2A2B2DC1C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Hindi2</Template>
  <TotalTime>5</TotalTime>
  <Pages>54</Pages>
  <Words>8274</Words>
  <Characters>47167</Characters>
  <Application>Microsoft Office Word</Application>
  <DocSecurity>0</DocSecurity>
  <Lines>393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Defenition</Company>
  <LinksUpToDate>false</LinksUpToDate>
  <CharactersWithSpaces>55331</CharactersWithSpaces>
  <SharedDoc>false</SharedDoc>
  <HLinks>
    <vt:vector size="486" baseType="variant">
      <vt:variant>
        <vt:i4>1245232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_Toc442215770</vt:lpwstr>
      </vt:variant>
      <vt:variant>
        <vt:i4>1179696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_Toc442215769</vt:lpwstr>
      </vt:variant>
      <vt:variant>
        <vt:i4>1179696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_Toc442215768</vt:lpwstr>
      </vt:variant>
      <vt:variant>
        <vt:i4>1179696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_Toc442215767</vt:lpwstr>
      </vt:variant>
      <vt:variant>
        <vt:i4>1179696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_Toc442215766</vt:lpwstr>
      </vt:variant>
      <vt:variant>
        <vt:i4>1179696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_Toc442215765</vt:lpwstr>
      </vt:variant>
      <vt:variant>
        <vt:i4>1179696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_Toc442215764</vt:lpwstr>
      </vt:variant>
      <vt:variant>
        <vt:i4>1179696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_Toc442215763</vt:lpwstr>
      </vt:variant>
      <vt:variant>
        <vt:i4>1179696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_Toc442215762</vt:lpwstr>
      </vt:variant>
      <vt:variant>
        <vt:i4>1179696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_Toc442215761</vt:lpwstr>
      </vt:variant>
      <vt:variant>
        <vt:i4>1179696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_Toc442215760</vt:lpwstr>
      </vt:variant>
      <vt:variant>
        <vt:i4>1114160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_Toc442215759</vt:lpwstr>
      </vt:variant>
      <vt:variant>
        <vt:i4>1114160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_Toc442215758</vt:lpwstr>
      </vt:variant>
      <vt:variant>
        <vt:i4>1114160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_Toc442215757</vt:lpwstr>
      </vt:variant>
      <vt:variant>
        <vt:i4>1114160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_Toc442215756</vt:lpwstr>
      </vt:variant>
      <vt:variant>
        <vt:i4>1114160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_Toc442215755</vt:lpwstr>
      </vt:variant>
      <vt:variant>
        <vt:i4>1114160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_Toc442215754</vt:lpwstr>
      </vt:variant>
      <vt:variant>
        <vt:i4>1114160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_Toc442215753</vt:lpwstr>
      </vt:variant>
      <vt:variant>
        <vt:i4>1114160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_Toc442215752</vt:lpwstr>
      </vt:variant>
      <vt:variant>
        <vt:i4>1114160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_Toc442215751</vt:lpwstr>
      </vt:variant>
      <vt:variant>
        <vt:i4>1114160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_Toc442215750</vt:lpwstr>
      </vt:variant>
      <vt:variant>
        <vt:i4>1048624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_Toc442215749</vt:lpwstr>
      </vt:variant>
      <vt:variant>
        <vt:i4>1048624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_Toc442215748</vt:lpwstr>
      </vt:variant>
      <vt:variant>
        <vt:i4>1048624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_Toc442215747</vt:lpwstr>
      </vt:variant>
      <vt:variant>
        <vt:i4>1048624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_Toc442215746</vt:lpwstr>
      </vt:variant>
      <vt:variant>
        <vt:i4>1048624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_Toc442215745</vt:lpwstr>
      </vt:variant>
      <vt:variant>
        <vt:i4>1048624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_Toc442215744</vt:lpwstr>
      </vt:variant>
      <vt:variant>
        <vt:i4>1048624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_Toc442215743</vt:lpwstr>
      </vt:variant>
      <vt:variant>
        <vt:i4>1048624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_Toc442215742</vt:lpwstr>
      </vt:variant>
      <vt:variant>
        <vt:i4>1048624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_Toc442215741</vt:lpwstr>
      </vt:variant>
      <vt:variant>
        <vt:i4>1048624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_Toc442215740</vt:lpwstr>
      </vt:variant>
      <vt:variant>
        <vt:i4>1507376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_Toc442215739</vt:lpwstr>
      </vt:variant>
      <vt:variant>
        <vt:i4>1507376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_Toc442215738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_Toc442215737</vt:lpwstr>
      </vt:variant>
      <vt:variant>
        <vt:i4>1507376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_Toc442215736</vt:lpwstr>
      </vt:variant>
      <vt:variant>
        <vt:i4>1507376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_Toc442215735</vt:lpwstr>
      </vt:variant>
      <vt:variant>
        <vt:i4>1507376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_Toc442215734</vt:lpwstr>
      </vt:variant>
      <vt:variant>
        <vt:i4>1507376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_Toc442215733</vt:lpwstr>
      </vt:variant>
      <vt:variant>
        <vt:i4>1507376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_Toc442215732</vt:lpwstr>
      </vt:variant>
      <vt:variant>
        <vt:i4>1507376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_Toc442215731</vt:lpwstr>
      </vt:variant>
      <vt:variant>
        <vt:i4>1507376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_Toc442215730</vt:lpwstr>
      </vt:variant>
      <vt:variant>
        <vt:i4>1441840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_Toc442215729</vt:lpwstr>
      </vt:variant>
      <vt:variant>
        <vt:i4>1441840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_Toc442215728</vt:lpwstr>
      </vt:variant>
      <vt:variant>
        <vt:i4>1441840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_Toc442215727</vt:lpwstr>
      </vt:variant>
      <vt:variant>
        <vt:i4>1441840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_Toc442215726</vt:lpwstr>
      </vt:variant>
      <vt:variant>
        <vt:i4>1441840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_Toc442215725</vt:lpwstr>
      </vt:variant>
      <vt:variant>
        <vt:i4>1441840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_Toc442215724</vt:lpwstr>
      </vt:variant>
      <vt:variant>
        <vt:i4>1441840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_Toc442215723</vt:lpwstr>
      </vt:variant>
      <vt:variant>
        <vt:i4>1441840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_Toc442215722</vt:lpwstr>
      </vt:variant>
      <vt:variant>
        <vt:i4>1441840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_Toc442215721</vt:lpwstr>
      </vt:variant>
      <vt:variant>
        <vt:i4>1441840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_Toc442215720</vt:lpwstr>
      </vt:variant>
      <vt:variant>
        <vt:i4>1376304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_Toc442215719</vt:lpwstr>
      </vt:variant>
      <vt:variant>
        <vt:i4>1376304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_Toc442215718</vt:lpwstr>
      </vt:variant>
      <vt:variant>
        <vt:i4>1376304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_Toc442215717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_Toc442215716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_Toc442215715</vt:lpwstr>
      </vt:variant>
      <vt:variant>
        <vt:i4>1376304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_Toc442215714</vt:lpwstr>
      </vt:variant>
      <vt:variant>
        <vt:i4>1376304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_Toc442215713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_Toc442215712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_Toc442215711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_Toc442215710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_Toc442215709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_Toc442215708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_Toc442215707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_Toc442215706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_Toc442215705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_Toc442215704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_Toc442215703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_Toc442215702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_Toc442215701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_Toc442215700</vt:lpwstr>
      </vt:variant>
      <vt:variant>
        <vt:i4>1900593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_Toc442215699</vt:lpwstr>
      </vt:variant>
      <vt:variant>
        <vt:i4>1900593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_Toc442215698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_Toc442215697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_Toc442215696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_Toc442215695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_Toc442215694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_Toc442215693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_Toc442215692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_Toc442215691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_Toc442215690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Naghavi</dc:creator>
  <cp:lastModifiedBy>Naghavi</cp:lastModifiedBy>
  <cp:revision>1</cp:revision>
  <cp:lastPrinted>2016-11-21T11:54:00Z</cp:lastPrinted>
  <dcterms:created xsi:type="dcterms:W3CDTF">2017-01-25T06:16:00Z</dcterms:created>
  <dcterms:modified xsi:type="dcterms:W3CDTF">2017-01-25T06:21:00Z</dcterms:modified>
</cp:coreProperties>
</file>