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EA" w:rsidRDefault="00F17CEA" w:rsidP="00F17CEA">
      <w:pPr>
        <w:pStyle w:val="libCenterBold1"/>
      </w:pPr>
    </w:p>
    <w:p w:rsidR="00F17CEA" w:rsidRDefault="00F17CEA" w:rsidP="00F17CEA">
      <w:pPr>
        <w:pStyle w:val="libCenterBold1"/>
      </w:pPr>
    </w:p>
    <w:p w:rsidR="00F17CEA" w:rsidRDefault="002C68B4" w:rsidP="00F17CEA">
      <w:pPr>
        <w:pStyle w:val="libCenterBold1"/>
      </w:pPr>
      <w:r>
        <w:rPr>
          <w:noProof/>
        </w:rPr>
        <w:drawing>
          <wp:inline distT="0" distB="0" distL="0" distR="0">
            <wp:extent cx="4680585" cy="6636820"/>
            <wp:effectExtent l="19050" t="0" r="5715" b="0"/>
            <wp:docPr id="48" name="Picture 48" descr="D:\barkatullah\books\new books\safar_1438\epic_of_ashura\cov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barkatullah\books\new books\safar_1438\epic_of_ashura\cover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6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EA" w:rsidRDefault="00F17CEA" w:rsidP="00F17CEA">
      <w:pPr>
        <w:pStyle w:val="libCenterBold1"/>
      </w:pPr>
    </w:p>
    <w:p w:rsidR="00F17CEA" w:rsidRDefault="00F17CEA" w:rsidP="00F17CEA">
      <w:pPr>
        <w:pStyle w:val="libCenterBold1"/>
      </w:pPr>
      <w:hyperlink r:id="rId9" w:history="1">
        <w:r w:rsidRPr="00FB2EF8">
          <w:rPr>
            <w:rStyle w:val="Hyperlink"/>
          </w:rPr>
          <w:t>www.alhassanain.org/english</w:t>
        </w:r>
      </w:hyperlink>
    </w:p>
    <w:p w:rsidR="00A379D5" w:rsidRDefault="00A379D5" w:rsidP="00A379D5">
      <w:pPr>
        <w:pStyle w:val="libNormal"/>
      </w:pPr>
      <w:r>
        <w:br w:type="page"/>
      </w:r>
    </w:p>
    <w:p w:rsidR="001175B2" w:rsidRDefault="001175B2" w:rsidP="00357E24">
      <w:pPr>
        <w:pStyle w:val="libCenterTitr"/>
      </w:pPr>
    </w:p>
    <w:p w:rsidR="00357E24" w:rsidRDefault="00357E24" w:rsidP="00357E24">
      <w:pPr>
        <w:pStyle w:val="libCenterTitr"/>
      </w:pPr>
    </w:p>
    <w:p w:rsidR="00357E24" w:rsidRDefault="00357E24" w:rsidP="00357E24">
      <w:pPr>
        <w:pStyle w:val="libCenterTitr"/>
      </w:pPr>
    </w:p>
    <w:p w:rsidR="00357E24" w:rsidRDefault="00357E24" w:rsidP="00357E24">
      <w:pPr>
        <w:pStyle w:val="libCenterTitr"/>
      </w:pPr>
    </w:p>
    <w:p w:rsidR="00357E24" w:rsidRDefault="00357E24" w:rsidP="00357E24">
      <w:pPr>
        <w:pStyle w:val="libCenterTitr"/>
      </w:pPr>
    </w:p>
    <w:p w:rsidR="001175B2" w:rsidRDefault="001175B2" w:rsidP="00A379D5">
      <w:pPr>
        <w:pStyle w:val="libCenterBold1"/>
      </w:pPr>
      <w:r>
        <w:rPr>
          <w:noProof/>
        </w:rPr>
        <w:drawing>
          <wp:inline distT="0" distB="0" distL="0" distR="0">
            <wp:extent cx="2147570" cy="1786255"/>
            <wp:effectExtent l="19050" t="0" r="5080" b="0"/>
            <wp:docPr id="2" name="Picture 2" descr="D:\barkatullah\books\new books\safar_1438\epic_of_ashura\pics\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rkatullah\books\new books\safar_1438\epic_of_ashura\pics\image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B2" w:rsidRDefault="001175B2" w:rsidP="00A379D5">
      <w:pPr>
        <w:pStyle w:val="libCenterBold1"/>
      </w:pPr>
    </w:p>
    <w:p w:rsidR="00C4086C" w:rsidRDefault="00357E24" w:rsidP="00357E24">
      <w:pPr>
        <w:pStyle w:val="libCenterTitr"/>
      </w:pPr>
      <w:r>
        <w:t>In the Name of Allah</w:t>
      </w:r>
    </w:p>
    <w:p w:rsidR="00357E24" w:rsidRDefault="00357E24" w:rsidP="00357E24">
      <w:pPr>
        <w:pStyle w:val="libCenterTitr"/>
      </w:pPr>
    </w:p>
    <w:p w:rsidR="00ED012E" w:rsidRDefault="00ED012E" w:rsidP="00A379D5">
      <w:pPr>
        <w:pStyle w:val="libNormal"/>
      </w:pPr>
      <w:r>
        <w:br w:type="page"/>
      </w:r>
    </w:p>
    <w:p w:rsidR="007F68F1" w:rsidRDefault="007F68F1" w:rsidP="00A379D5">
      <w:pPr>
        <w:pStyle w:val="libCenterTitr"/>
      </w:pPr>
    </w:p>
    <w:p w:rsidR="007F68F1" w:rsidRDefault="007F68F1" w:rsidP="00A379D5">
      <w:pPr>
        <w:pStyle w:val="libCenterTitr"/>
      </w:pPr>
    </w:p>
    <w:p w:rsidR="007F68F1" w:rsidRDefault="007F68F1" w:rsidP="00A379D5">
      <w:pPr>
        <w:pStyle w:val="libCenterTitr"/>
      </w:pPr>
    </w:p>
    <w:p w:rsidR="007F68F1" w:rsidRDefault="007F68F1" w:rsidP="00A379D5">
      <w:pPr>
        <w:pStyle w:val="libCenterTitr"/>
      </w:pPr>
    </w:p>
    <w:p w:rsidR="00C4086C" w:rsidRDefault="00C4086C" w:rsidP="00A379D5">
      <w:pPr>
        <w:pStyle w:val="libCenterTitr"/>
      </w:pPr>
      <w:r>
        <w:t>The Epic of Ashura</w:t>
      </w:r>
    </w:p>
    <w:p w:rsidR="00C4086C" w:rsidRDefault="00C4086C" w:rsidP="00A379D5">
      <w:pPr>
        <w:pStyle w:val="libCenterBold1"/>
      </w:pPr>
      <w:r>
        <w:t>Pictorial Narration of the Revolution of Sayyid al-Shohada</w:t>
      </w:r>
    </w:p>
    <w:p w:rsidR="007F68F1" w:rsidRDefault="007F68F1" w:rsidP="00A379D5">
      <w:pPr>
        <w:pStyle w:val="libCenterBold1"/>
      </w:pPr>
    </w:p>
    <w:p w:rsidR="00C4086C" w:rsidRDefault="00C4086C" w:rsidP="00A379D5">
      <w:pPr>
        <w:pStyle w:val="libCenterBold1"/>
      </w:pPr>
      <w:r>
        <w:t>Translator: Abdoreza Bahrani</w:t>
      </w:r>
    </w:p>
    <w:p w:rsidR="00C4086C" w:rsidRDefault="00C4086C" w:rsidP="00331937">
      <w:pPr>
        <w:pStyle w:val="libCenterBold1"/>
      </w:pPr>
      <w:r>
        <w:t xml:space="preserve">2017 </w:t>
      </w:r>
      <w:r w:rsidR="009A07EE">
        <w:t>–</w:t>
      </w:r>
      <w:r>
        <w:t xml:space="preserve"> 1439</w:t>
      </w:r>
    </w:p>
    <w:p w:rsidR="009A07EE" w:rsidRDefault="009A07EE" w:rsidP="00331937">
      <w:pPr>
        <w:pStyle w:val="libCenterBold1"/>
      </w:pPr>
    </w:p>
    <w:p w:rsidR="009A07EE" w:rsidRDefault="009A07EE" w:rsidP="00331937">
      <w:pPr>
        <w:pStyle w:val="libCenterBold1"/>
      </w:pPr>
      <w:r>
        <w:rPr>
          <w:noProof/>
        </w:rPr>
        <w:drawing>
          <wp:inline distT="0" distB="0" distL="0" distR="0">
            <wp:extent cx="2245685" cy="2418052"/>
            <wp:effectExtent l="19050" t="0" r="2215" b="0"/>
            <wp:docPr id="4" name="Picture 4" descr="D:\barkatullah\books\new books\safar_1438\epic_of_ashura\pics\im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rkatullah\books\new books\safar_1438\epic_of_ashura\pics\image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91" cy="24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331937">
      <w:pPr>
        <w:pStyle w:val="libCenterBold1"/>
      </w:pPr>
    </w:p>
    <w:p w:rsidR="007F68F1" w:rsidRDefault="00580081" w:rsidP="00331937">
      <w:pPr>
        <w:pStyle w:val="libCenterBold1"/>
      </w:pPr>
      <w:hyperlink r:id="rId12" w:history="1">
        <w:r w:rsidRPr="00FB2EF8">
          <w:rPr>
            <w:rStyle w:val="Hyperlink"/>
          </w:rPr>
          <w:t>www.alhassanain.org/english</w:t>
        </w:r>
      </w:hyperlink>
    </w:p>
    <w:p w:rsidR="00A379D5" w:rsidRDefault="00A379D5" w:rsidP="00A379D5">
      <w:pPr>
        <w:pStyle w:val="libNormal"/>
      </w:pPr>
      <w:r>
        <w:br w:type="page"/>
      </w: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</w:p>
    <w:p w:rsidR="005167F0" w:rsidRDefault="005167F0" w:rsidP="005167F0">
      <w:pPr>
        <w:pStyle w:val="libCenterBold1"/>
      </w:pPr>
      <w:r>
        <w:t>Notice:</w:t>
      </w:r>
    </w:p>
    <w:p w:rsidR="005167F0" w:rsidRDefault="005167F0" w:rsidP="005167F0">
      <w:pPr>
        <w:pStyle w:val="libCenterBold2"/>
      </w:pPr>
      <w:r>
        <w:t xml:space="preserve">This version is published on behalf of </w:t>
      </w:r>
      <w:hyperlink r:id="rId13" w:history="1">
        <w:r w:rsidRPr="00FB2EF8">
          <w:rPr>
            <w:rStyle w:val="Hyperlink"/>
          </w:rPr>
          <w:t>www.alhassanain.org/english</w:t>
        </w:r>
      </w:hyperlink>
    </w:p>
    <w:p w:rsidR="005167F0" w:rsidRDefault="005167F0" w:rsidP="005167F0">
      <w:pPr>
        <w:pStyle w:val="libCenterBold2"/>
      </w:pPr>
      <w:r>
        <w:t>The composing errors are not corrected.</w:t>
      </w:r>
    </w:p>
    <w:p w:rsidR="005167F0" w:rsidRDefault="005167F0" w:rsidP="005167F0">
      <w:pPr>
        <w:pStyle w:val="libCenterBold2"/>
      </w:pPr>
    </w:p>
    <w:p w:rsidR="005167F0" w:rsidRDefault="005167F0" w:rsidP="005167F0">
      <w:pPr>
        <w:pStyle w:val="libCenterBold2"/>
      </w:pPr>
    </w:p>
    <w:p w:rsidR="005167F0" w:rsidRDefault="005167F0" w:rsidP="005167F0">
      <w:pPr>
        <w:pStyle w:val="libCenterBold2"/>
      </w:pPr>
    </w:p>
    <w:p w:rsidR="005167F0" w:rsidRDefault="005167F0" w:rsidP="005167F0">
      <w:pPr>
        <w:pStyle w:val="libCenterBold2"/>
      </w:pPr>
    </w:p>
    <w:p w:rsidR="00A379D5" w:rsidRDefault="00A379D5" w:rsidP="00A379D5">
      <w:pPr>
        <w:pStyle w:val="libNormal"/>
      </w:pPr>
      <w:r>
        <w:br w:type="page"/>
      </w:r>
    </w:p>
    <w:sdt>
      <w:sdtPr>
        <w:id w:val="52488073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E35A9" w:rsidRDefault="00CE35A9" w:rsidP="00CE35A9">
          <w:pPr>
            <w:pStyle w:val="libCenterBold1"/>
          </w:pPr>
        </w:p>
        <w:p w:rsidR="00CE35A9" w:rsidRDefault="00CE35A9" w:rsidP="00CE35A9">
          <w:pPr>
            <w:pStyle w:val="libCenterBold1"/>
          </w:pPr>
        </w:p>
        <w:p w:rsidR="00921EC9" w:rsidRDefault="00CE35A9" w:rsidP="00CE35A9">
          <w:pPr>
            <w:pStyle w:val="libCenterBold1"/>
          </w:pPr>
          <w:r>
            <w:t xml:space="preserve">Table of </w:t>
          </w:r>
          <w:r w:rsidR="00921EC9">
            <w:t>Contents</w:t>
          </w:r>
        </w:p>
        <w:p w:rsidR="00CE35A9" w:rsidRDefault="00CE35A9" w:rsidP="006F30D7">
          <w:pPr>
            <w:pStyle w:val="libCenterBold1"/>
          </w:pPr>
        </w:p>
        <w:p w:rsidR="006F30D7" w:rsidRDefault="00921EC9" w:rsidP="006F30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824051" w:history="1">
            <w:r w:rsidR="006F30D7" w:rsidRPr="00B70401">
              <w:rPr>
                <w:rStyle w:val="Hyperlink"/>
              </w:rPr>
              <w:t>[Preface]</w:t>
            </w:r>
            <w:r w:rsidR="006F30D7">
              <w:rPr>
                <w:webHidden/>
                <w:rtl/>
              </w:rPr>
              <w:tab/>
            </w:r>
            <w:r w:rsidR="006F30D7">
              <w:rPr>
                <w:webHidden/>
                <w:rtl/>
              </w:rPr>
              <w:fldChar w:fldCharType="begin"/>
            </w:r>
            <w:r w:rsidR="006F30D7">
              <w:rPr>
                <w:webHidden/>
                <w:rtl/>
              </w:rPr>
              <w:instrText xml:space="preserve"> </w:instrText>
            </w:r>
            <w:r w:rsidR="006F30D7">
              <w:rPr>
                <w:webHidden/>
              </w:rPr>
              <w:instrText>PAGEREF</w:instrText>
            </w:r>
            <w:r w:rsidR="006F30D7">
              <w:rPr>
                <w:webHidden/>
                <w:rtl/>
              </w:rPr>
              <w:instrText xml:space="preserve"> _</w:instrText>
            </w:r>
            <w:r w:rsidR="006F30D7">
              <w:rPr>
                <w:webHidden/>
              </w:rPr>
              <w:instrText>Toc497824051 \h</w:instrText>
            </w:r>
            <w:r w:rsidR="006F30D7">
              <w:rPr>
                <w:webHidden/>
                <w:rtl/>
              </w:rPr>
              <w:instrText xml:space="preserve"> </w:instrText>
            </w:r>
            <w:r w:rsidR="006F30D7">
              <w:rPr>
                <w:webHidden/>
                <w:rtl/>
              </w:rPr>
            </w:r>
            <w:r w:rsidR="006F30D7"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</w:t>
            </w:r>
            <w:r w:rsidR="006F30D7"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97824052" w:history="1">
            <w:r w:rsidRPr="00B70401">
              <w:rPr>
                <w:rStyle w:val="Hyperlink"/>
              </w:rPr>
              <w:t>The Start of Revolution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3" w:history="1">
            <w:r w:rsidRPr="00B70401">
              <w:rPr>
                <w:rStyle w:val="Hyperlink"/>
              </w:rPr>
              <w:t>Demise of Mu’awiyah and Yazeed’s Letter to Medina’s governor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9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4" w:history="1">
            <w:r w:rsidRPr="00B70401">
              <w:rPr>
                <w:rStyle w:val="Hyperlink"/>
              </w:rPr>
              <w:t>Imam Hussain (as) in the Court of Medina’s Governer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5" w:history="1">
            <w:r w:rsidRPr="00B70401">
              <w:rPr>
                <w:rStyle w:val="Hyperlink"/>
              </w:rPr>
              <w:t>Imam Hussain (as)’s Conversation with Marwan ibn Hakam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12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6" w:history="1">
            <w:r w:rsidRPr="00B70401">
              <w:rPr>
                <w:rStyle w:val="Hyperlink"/>
              </w:rPr>
              <w:t>Meeting with Muhammad ibn Hanafiyah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14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7" w:history="1">
            <w:r w:rsidRPr="00B70401">
              <w:rPr>
                <w:rStyle w:val="Hyperlink"/>
              </w:rPr>
              <w:t>Imam Hussain's Departure from Medina at Night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16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8" w:history="1">
            <w:r w:rsidRPr="00B70401">
              <w:rPr>
                <w:rStyle w:val="Hyperlink"/>
              </w:rPr>
              <w:t>Imam Hussain (as)’s Arrival in Mecca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18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59" w:history="1">
            <w:r w:rsidRPr="00B70401">
              <w:rPr>
                <w:rStyle w:val="Hyperlink"/>
              </w:rPr>
              <w:t>People of Kufa’s Letters to Imam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Toc497824059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20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0" w:history="1">
            <w:r w:rsidRPr="00B70401">
              <w:rPr>
                <w:rStyle w:val="Hyperlink"/>
              </w:rPr>
              <w:t>Dispatch of Moslim to Kufa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22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1" w:history="1">
            <w:r w:rsidRPr="00B70401">
              <w:rPr>
                <w:rStyle w:val="Hyperlink"/>
              </w:rPr>
              <w:t>Imam Hussain (as)’s sermon in Mecca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24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2" w:history="1">
            <w:r w:rsidRPr="00B70401">
              <w:rPr>
                <w:rStyle w:val="Hyperlink"/>
              </w:rPr>
              <w:t>Zobalah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26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97824063" w:history="1">
            <w:r w:rsidRPr="00B70401">
              <w:rPr>
                <w:rStyle w:val="Hyperlink"/>
                <w:noProof/>
              </w:rPr>
              <w:t>Muhammad ibn Ash’ath’s envoy comes to Imam (as)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Toc497824063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F723C">
              <w:rPr>
                <w:noProof/>
                <w:webHidden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97824064" w:history="1">
            <w:r w:rsidRPr="00B70401">
              <w:rPr>
                <w:rStyle w:val="Hyperlink"/>
                <w:noProof/>
              </w:rPr>
              <w:t>Receiving the news of the martyrdom of Abdullah ibn Buqhtor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Toc497824064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F723C">
              <w:rPr>
                <w:noProof/>
                <w:webHidden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5" w:history="1">
            <w:r w:rsidRPr="00B70401">
              <w:rPr>
                <w:rStyle w:val="Hyperlink"/>
              </w:rPr>
              <w:t>Baidhah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28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97824066" w:history="1">
            <w:r w:rsidRPr="00B70401">
              <w:rPr>
                <w:rStyle w:val="Hyperlink"/>
              </w:rPr>
              <w:t>Nainawa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30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7" w:history="1">
            <w:r w:rsidRPr="00B70401">
              <w:rPr>
                <w:rStyle w:val="Hyperlink"/>
              </w:rPr>
              <w:t>Nainawa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31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8" w:history="1">
            <w:r w:rsidRPr="00B70401">
              <w:rPr>
                <w:rStyle w:val="Hyperlink"/>
              </w:rPr>
              <w:t>Amir al-Mumineen’s Prophecy Came True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33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69" w:history="1">
            <w:r w:rsidRPr="00B70401">
              <w:rPr>
                <w:rStyle w:val="Hyperlink"/>
              </w:rPr>
              <w:t>Setting up the Tents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Toc497824069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35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0" w:history="1">
            <w:r w:rsidRPr="00B70401">
              <w:rPr>
                <w:rStyle w:val="Hyperlink"/>
              </w:rPr>
              <w:t>Arrival of Umar ibn Sa’d in Karbala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37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1" w:history="1">
            <w:r w:rsidRPr="00B70401">
              <w:rPr>
                <w:rStyle w:val="Hyperlink"/>
              </w:rPr>
              <w:t>Kufan’s Dispatch to Fight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39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2" w:history="1">
            <w:r w:rsidRPr="00B70401">
              <w:rPr>
                <w:rStyle w:val="Hyperlink"/>
              </w:rPr>
              <w:t>The Order of Forbidding the Water for Imam Hussain (as)’s Caravan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41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3" w:history="1">
            <w:r w:rsidRPr="00B70401">
              <w:rPr>
                <w:rStyle w:val="Hyperlink"/>
              </w:rPr>
              <w:t>Umar ibn Sa’d Meets with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43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4" w:history="1">
            <w:r w:rsidRPr="00B70401">
              <w:rPr>
                <w:rStyle w:val="Hyperlink"/>
              </w:rPr>
              <w:t>Abbas ibn Ali (as) Brings Water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45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5" w:history="1">
            <w:r w:rsidRPr="00B70401">
              <w:rPr>
                <w:rStyle w:val="Hyperlink"/>
              </w:rPr>
              <w:t>Shimr ibn Dhil Jawshan Comes to Karbala with Ibn Ziyad’s Letter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47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6" w:history="1">
            <w:r w:rsidRPr="00B70401">
              <w:rPr>
                <w:rStyle w:val="Hyperlink"/>
              </w:rPr>
              <w:t>Imam Hussain (as) Asking for a Respite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49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7" w:history="1">
            <w:r w:rsidRPr="00B70401">
              <w:rPr>
                <w:rStyle w:val="Hyperlink"/>
              </w:rPr>
              <w:t>Imam’s Speech with His Companions on the Night of Ashura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51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97824078" w:history="1">
            <w:r w:rsidRPr="00B70401">
              <w:rPr>
                <w:rStyle w:val="Hyperlink"/>
              </w:rPr>
              <w:t>The Day of Ashura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53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79" w:history="1">
            <w:r w:rsidRPr="00B70401">
              <w:rPr>
                <w:rStyle w:val="Hyperlink"/>
              </w:rPr>
              <w:t>The Supplication of Imam Hussain (as) in the Morning of Ashura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Toc497824079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54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0" w:history="1">
            <w:r w:rsidRPr="00B70401">
              <w:rPr>
                <w:rStyle w:val="Hyperlink"/>
              </w:rPr>
              <w:t>Hurr ibn Yazeed Riyahi Joins the Army of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56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1" w:history="1">
            <w:r w:rsidRPr="00B70401">
              <w:rPr>
                <w:rStyle w:val="Hyperlink"/>
              </w:rPr>
              <w:t>The Commencement of the Battle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58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97824082" w:history="1">
            <w:r w:rsidRPr="00B70401">
              <w:rPr>
                <w:rStyle w:val="Hyperlink"/>
                <w:noProof/>
              </w:rPr>
              <w:t>The First Group Attack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Toc497824082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F723C">
              <w:rPr>
                <w:noProof/>
                <w:webHidden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97824083" w:history="1">
            <w:r w:rsidRPr="00B70401">
              <w:rPr>
                <w:rStyle w:val="Hyperlink"/>
                <w:noProof/>
              </w:rPr>
              <w:t>The Second Attack of Umar ibn Sa’d’s Army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Toc497824083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F723C">
              <w:rPr>
                <w:noProof/>
                <w:webHidden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97824084" w:history="1">
            <w:r w:rsidRPr="00B70401">
              <w:rPr>
                <w:rStyle w:val="Hyperlink"/>
                <w:noProof/>
              </w:rPr>
              <w:t>The Third Attack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Toc497824084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DF723C">
              <w:rPr>
                <w:noProof/>
                <w:webHidden/>
              </w:rPr>
              <w:t>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5" w:history="1">
            <w:r w:rsidRPr="00B70401">
              <w:rPr>
                <w:rStyle w:val="Hyperlink"/>
              </w:rPr>
              <w:t>The Noon Prayer of Ashura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62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6" w:history="1">
            <w:r w:rsidRPr="00B70401">
              <w:rPr>
                <w:rStyle w:val="Hyperlink"/>
              </w:rPr>
              <w:t>Martyrdom of Jawn, the Retainer of Abu Dharr Ghifari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64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7" w:history="1">
            <w:r w:rsidRPr="00B70401">
              <w:rPr>
                <w:rStyle w:val="Hyperlink"/>
              </w:rPr>
              <w:t>Fight and Martyrdom of Ali Akbar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66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8" w:history="1">
            <w:r w:rsidRPr="00B70401">
              <w:rPr>
                <w:rStyle w:val="Hyperlink"/>
              </w:rPr>
              <w:t>Martyrdom of Qasim ibn Hassan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68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89" w:history="1">
            <w:r w:rsidRPr="00B70401">
              <w:rPr>
                <w:rStyle w:val="Hyperlink"/>
              </w:rPr>
              <w:t>Imam Hussain (as) with the Moon of Bani Hashim Go toward Euphrates</w:t>
            </w:r>
            <w:r>
              <w:rPr>
                <w:webHidden/>
                <w:rtl/>
              </w:rPr>
              <w:tab/>
            </w:r>
            <w:r w:rsidR="00FB1719">
              <w:rPr>
                <w:webHidden/>
              </w:rPr>
              <w:tab/>
            </w:r>
            <w:r w:rsidR="00FB1719">
              <w:rPr>
                <w:webHidden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Toc497824089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70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0" w:history="1">
            <w:r w:rsidRPr="00B70401">
              <w:rPr>
                <w:rStyle w:val="Hyperlink"/>
              </w:rPr>
              <w:t>The Fight and the Martyrdom of Abbas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72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1" w:history="1">
            <w:r w:rsidRPr="00B70401">
              <w:rPr>
                <w:rStyle w:val="Hyperlink"/>
              </w:rPr>
              <w:t>The fight and the martyrdom of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74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2" w:history="1">
            <w:r w:rsidRPr="00B70401">
              <w:rPr>
                <w:rStyle w:val="Hyperlink"/>
              </w:rPr>
              <w:t>The Martyrdom of the Infant of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76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3" w:history="1">
            <w:r w:rsidRPr="00B70401">
              <w:rPr>
                <w:rStyle w:val="Hyperlink"/>
              </w:rPr>
              <w:t>Imam (as) Starts the Battle and Asks for Help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78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4" w:history="1">
            <w:r w:rsidRPr="00B70401">
              <w:rPr>
                <w:rStyle w:val="Hyperlink"/>
              </w:rPr>
              <w:t>Martyrdom of Abdullah ibn Hassan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80</w:t>
            </w:r>
            <w:r>
              <w:rPr>
                <w:webHidden/>
                <w:rtl/>
              </w:rPr>
              <w:fldChar w:fldCharType="end"/>
            </w:r>
          </w:hyperlink>
        </w:p>
        <w:p w:rsidR="006F30D7" w:rsidRDefault="006F30D7" w:rsidP="006F30D7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rtl/>
            </w:rPr>
          </w:pPr>
          <w:hyperlink w:anchor="_Toc497824095" w:history="1">
            <w:r w:rsidRPr="00B70401">
              <w:rPr>
                <w:rStyle w:val="Hyperlink"/>
              </w:rPr>
              <w:t>Martyrdom of Imam Hussain (as)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Toc497824095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DF723C">
              <w:rPr>
                <w:webHidden/>
              </w:rPr>
              <w:t>82</w:t>
            </w:r>
            <w:r>
              <w:rPr>
                <w:webHidden/>
                <w:rtl/>
              </w:rPr>
              <w:fldChar w:fldCharType="end"/>
            </w:r>
          </w:hyperlink>
        </w:p>
        <w:p w:rsidR="00921EC9" w:rsidRDefault="00921EC9" w:rsidP="006F30D7">
          <w:pPr>
            <w:pStyle w:val="libNormal"/>
          </w:pPr>
          <w:r>
            <w:fldChar w:fldCharType="end"/>
          </w:r>
        </w:p>
      </w:sdtContent>
    </w:sdt>
    <w:p w:rsidR="00ED012E" w:rsidRDefault="00ED012E" w:rsidP="00A379D5">
      <w:pPr>
        <w:pStyle w:val="libNormal"/>
      </w:pPr>
      <w:r>
        <w:br w:type="page"/>
      </w:r>
    </w:p>
    <w:p w:rsidR="00ED012E" w:rsidRDefault="00ED012E" w:rsidP="00ED012E">
      <w:pPr>
        <w:pStyle w:val="Heading1Center"/>
      </w:pPr>
      <w:bookmarkStart w:id="0" w:name="_Toc497824051"/>
      <w:r>
        <w:lastRenderedPageBreak/>
        <w:t>[Preface]</w:t>
      </w:r>
      <w:bookmarkEnd w:id="0"/>
    </w:p>
    <w:p w:rsidR="00C4086C" w:rsidRPr="00B01885" w:rsidRDefault="00C4086C" w:rsidP="00B01885">
      <w:pPr>
        <w:pStyle w:val="libNormal"/>
      </w:pPr>
      <w:r w:rsidRPr="00B01885">
        <w:t>The magnificent ceremoney of Arbaeen is an everlasting tradition and the lasting heritage of Ahlul Bayt (as</w:t>
      </w:r>
      <w:r w:rsidR="00987B39" w:rsidRPr="00B01885">
        <w:t>)</w:t>
      </w:r>
      <w:r w:rsidR="00F61AA7" w:rsidRPr="00B01885">
        <w:t xml:space="preserve"> </w:t>
      </w:r>
      <w:r w:rsidRPr="00B01885">
        <w:t>in protecting and promoting the message of the great revolution of Ashura.In order to honor, preach an</w:t>
      </w:r>
      <w:r w:rsidR="00987B39" w:rsidRPr="00B01885">
        <w:t>d</w:t>
      </w:r>
      <w:r w:rsidR="00F61AA7" w:rsidRPr="00B01885">
        <w:t xml:space="preserve"> </w:t>
      </w:r>
      <w:r w:rsidRPr="00B01885">
        <w:t>elucidate this great and magnificent tradition, the Cultural and Educational Committee of Iran's Centra</w:t>
      </w:r>
      <w:r w:rsidR="00987B39" w:rsidRPr="00B01885">
        <w:t>l</w:t>
      </w:r>
      <w:r w:rsidR="00F61AA7" w:rsidRPr="00B01885">
        <w:t xml:space="preserve"> </w:t>
      </w:r>
      <w:r w:rsidRPr="00B01885">
        <w:t>Headquarter of Arbaeen has found it necessary to explain its intellectual and historical backgrounds.</w:t>
      </w:r>
    </w:p>
    <w:p w:rsidR="00C4086C" w:rsidRDefault="00C4086C" w:rsidP="00B01885">
      <w:pPr>
        <w:pStyle w:val="libNormal"/>
      </w:pPr>
      <w:r>
        <w:t>For achieving this goal, this committee has produced a special content in different forms including this tex</w:t>
      </w:r>
      <w:r w:rsidR="00987B39">
        <w:t>t</w:t>
      </w:r>
      <w:r w:rsidR="00F61AA7">
        <w:t xml:space="preserve"> </w:t>
      </w:r>
      <w:r>
        <w:t xml:space="preserve">which is adapted from the book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the hisory of the revolution and the comprehensive maqtal of Sayyid alShohad</w:t>
      </w:r>
      <w:r w:rsidR="00987B39" w:rsidRPr="00CF53B0">
        <w:rPr>
          <w:rStyle w:val="libItalicChar"/>
        </w:rPr>
        <w:t>a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(as)</w:t>
      </w:r>
      <w:r w:rsidR="00CF53B0" w:rsidRPr="00CF53B0">
        <w:rPr>
          <w:rStyle w:val="libItalicChar"/>
        </w:rPr>
        <w:t>”</w:t>
      </w:r>
      <w:r>
        <w:t xml:space="preserve"> and has illustrated the events that were involved in Imam Hussain (as)'s revolution from Medin</w:t>
      </w:r>
      <w:r w:rsidR="00987B39">
        <w:t>a</w:t>
      </w:r>
      <w:r w:rsidR="00F61AA7">
        <w:t xml:space="preserve"> </w:t>
      </w:r>
      <w:r>
        <w:t>to Karbala. And due to the rich content of this work the English Workgroup of the Committee found it usefu</w:t>
      </w:r>
      <w:r w:rsidR="00987B39">
        <w:t>l</w:t>
      </w:r>
      <w:r w:rsidR="00F61AA7">
        <w:t xml:space="preserve"> </w:t>
      </w:r>
      <w:r>
        <w:t>to translate this work into English. And here we extend our gratitude to the respected scholar, Hujjatul Islam</w:t>
      </w:r>
      <w:r w:rsidR="00B01885">
        <w:t xml:space="preserve"> </w:t>
      </w:r>
      <w:r>
        <w:t>Abdoreza Bahrani, for the translation.</w:t>
      </w:r>
    </w:p>
    <w:p w:rsidR="00684518" w:rsidRDefault="00684518" w:rsidP="00B01885">
      <w:pPr>
        <w:pStyle w:val="libNormal"/>
      </w:pPr>
    </w:p>
    <w:p w:rsidR="00C4086C" w:rsidRDefault="00C4086C" w:rsidP="00684518">
      <w:pPr>
        <w:pStyle w:val="libRightBold"/>
      </w:pPr>
      <w:r>
        <w:t>Cultural and Educational Committee</w:t>
      </w:r>
    </w:p>
    <w:p w:rsidR="00C4086C" w:rsidRDefault="00C4086C" w:rsidP="00684518">
      <w:pPr>
        <w:pStyle w:val="libRightBold"/>
      </w:pPr>
      <w:r>
        <w:t>The Central Headquarters of Arbaeen</w:t>
      </w:r>
    </w:p>
    <w:p w:rsidR="009D6AC1" w:rsidRDefault="009D6AC1" w:rsidP="00A379D5">
      <w:pPr>
        <w:pStyle w:val="libNormal"/>
      </w:pPr>
      <w:r>
        <w:br w:type="page"/>
      </w:r>
    </w:p>
    <w:p w:rsidR="00C4086C" w:rsidRDefault="00C4086C" w:rsidP="00ED012E">
      <w:pPr>
        <w:pStyle w:val="Heading1Center"/>
      </w:pPr>
      <w:bookmarkStart w:id="1" w:name="_Toc497824052"/>
      <w:r>
        <w:lastRenderedPageBreak/>
        <w:t>The Start of Revolution</w:t>
      </w:r>
      <w:bookmarkEnd w:id="1"/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" w:name="_Toc497824053"/>
      <w:r>
        <w:lastRenderedPageBreak/>
        <w:t>Demise of Mu’awiyah and Yazeed’s Letter to Medina’s governor</w:t>
      </w:r>
      <w:bookmarkEnd w:id="2"/>
    </w:p>
    <w:p w:rsidR="00C4086C" w:rsidRDefault="00C4086C" w:rsidP="00C4086C">
      <w:pPr>
        <w:pStyle w:val="libNormal"/>
      </w:pPr>
      <w:r>
        <w:t xml:space="preserve">After 19 years of ruling, Mu’awiyah died in Damascus at the age </w:t>
      </w:r>
      <w:proofErr w:type="gramStart"/>
      <w:r>
        <w:t>of 78 in 60 A.H</w:t>
      </w:r>
      <w:proofErr w:type="gramEnd"/>
      <w:r>
        <w:t xml:space="preserve"> and Yazee</w:t>
      </w:r>
      <w:r w:rsidR="00987B39">
        <w:t>d</w:t>
      </w:r>
      <w:r w:rsidR="00F61AA7">
        <w:t xml:space="preserve"> </w:t>
      </w:r>
      <w:r>
        <w:t>came to rule.</w:t>
      </w:r>
    </w:p>
    <w:p w:rsidR="00C4086C" w:rsidRDefault="00C4086C" w:rsidP="00C4086C">
      <w:pPr>
        <w:pStyle w:val="libNormal"/>
      </w:pPr>
      <w:r>
        <w:t>Yazeed in a letter to Walid ibn Utba ibn Abi Sofyan, the governor of Medina ordered him t</w:t>
      </w:r>
      <w:r w:rsidR="00987B39">
        <w:t>o</w:t>
      </w:r>
      <w:r w:rsidR="00F61AA7">
        <w:t xml:space="preserve"> </w:t>
      </w:r>
      <w:r>
        <w:t xml:space="preserve">ask Imam Hussain (as)’s pledge of allegiance in favor of Yazeed.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When my letter reache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you, summon Hussain ibn Ali (as) and take his pledge of allegiance for me. If he refused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severe his head and send it to me</w:t>
      </w:r>
      <w:r w:rsidR="00CF53B0" w:rsidRPr="00CF53B0">
        <w:rPr>
          <w:rStyle w:val="libItalicChar"/>
        </w:rPr>
        <w:t>”</w:t>
      </w:r>
      <w:r>
        <w:t>, he wrote.</w:t>
      </w: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" w:name="_Toc497824054"/>
      <w:r>
        <w:lastRenderedPageBreak/>
        <w:t>Imam Hussain (as) in the Court of Medina’s Governer</w:t>
      </w:r>
      <w:bookmarkEnd w:id="3"/>
    </w:p>
    <w:p w:rsidR="00C4086C" w:rsidRDefault="00C4086C" w:rsidP="00B8101E">
      <w:pPr>
        <w:pStyle w:val="libNormal"/>
      </w:pPr>
      <w:r>
        <w:t xml:space="preserve">When Walid ibn Utba got Yazeed’s letter and read it, he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Verily We are from Allah,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Him do we indeed return. I have nothing to do with Hussain (as).</w:t>
      </w:r>
      <w:r w:rsidR="00CF53B0" w:rsidRPr="00CF53B0">
        <w:rPr>
          <w:rStyle w:val="libItalicChar"/>
        </w:rPr>
        <w:t>”</w:t>
      </w:r>
      <w:r>
        <w:t xml:space="preserve"> Then he sent some on</w:t>
      </w:r>
      <w:r w:rsidR="00987B39">
        <w:t>e</w:t>
      </w:r>
      <w:r w:rsidR="00F61AA7">
        <w:t xml:space="preserve"> </w:t>
      </w:r>
      <w:r>
        <w:t>to Marwan ibn Hakam to seek his counsel. After reading the letter, Marwan told Walid</w:t>
      </w:r>
      <w:r w:rsidR="00987B39">
        <w:t>,</w:t>
      </w:r>
      <w:r w:rsidR="00F61AA7">
        <w:t xml:space="preserve">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Before Hussain ibn Ali (as) knows about Mu’awiyah’s death, take his pledge of allegianc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for Yazeed. If he did that, accept it from him and leave him. But if he refused, you shoul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severe his head. However, I know that Hussain ibn Ali (as) will never pledge his allegianc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Yazeed.</w:t>
      </w:r>
      <w:r w:rsidR="00CF53B0" w:rsidRPr="00CF53B0">
        <w:rPr>
          <w:rStyle w:val="libItalicChar"/>
        </w:rPr>
        <w:t>”</w:t>
      </w:r>
      <w:r>
        <w:t xml:space="preserve"> Walid’s envoy went to Imam Hussain (as) and summoned him to Walid’s court.</w:t>
      </w:r>
      <w:r w:rsidR="00B8101E">
        <w:t xml:space="preserve"> </w:t>
      </w:r>
      <w:r>
        <w:t>His eminence felt unsafe about this matter. Therefore he went to the court with thirty of Ban</w:t>
      </w:r>
      <w:r w:rsidR="00987B39">
        <w:t>i</w:t>
      </w:r>
      <w:r w:rsidR="00F61AA7">
        <w:t xml:space="preserve"> </w:t>
      </w:r>
      <w:r>
        <w:t>Hashimite youth and told them that he thought they’d oblige him to do something he didn’</w:t>
      </w:r>
      <w:r w:rsidR="00987B39">
        <w:t>t</w:t>
      </w:r>
      <w:r w:rsidR="00F61AA7">
        <w:t xml:space="preserve"> </w:t>
      </w:r>
      <w:r>
        <w:t xml:space="preserve">like. Then he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If you heard me raised my voice, rush your way in to prevent him</w:t>
      </w:r>
      <w:r w:rsidR="00CF53B0" w:rsidRPr="00CF53B0">
        <w:rPr>
          <w:rStyle w:val="libItalicChar"/>
        </w:rPr>
        <w:t>”</w:t>
      </w:r>
      <w:r>
        <w:t>. Ima</w:t>
      </w:r>
      <w:r w:rsidR="00987B39">
        <w:t>m</w:t>
      </w:r>
      <w:r w:rsidR="00F61AA7">
        <w:t xml:space="preserve"> </w:t>
      </w:r>
      <w:r>
        <w:t>Hussain (as) entered the court. Walid read him Yazeed’s letter and asked him to pay allegianc</w:t>
      </w:r>
      <w:r w:rsidR="00987B39">
        <w:t>e</w:t>
      </w:r>
      <w:r w:rsidR="00F61AA7">
        <w:t xml:space="preserve"> </w:t>
      </w:r>
      <w:r>
        <w:t xml:space="preserve">to Yazeed. Imam (AS) said to Walid,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Amir, we are the household of the Prophethood,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treasure of the Messengerhood, and frequently visited by the angels, God has started with u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and has finished with us. But Yazeed is a sinner, wine imbiber, the murderer of innocen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people and the one who commits sins openly. But let us spend tonight [considering] and se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which of us deserves more for the Caliphate and allegiance.</w:t>
      </w:r>
      <w:r w:rsidR="00CF53B0" w:rsidRPr="00CF53B0">
        <w:rPr>
          <w:rStyle w:val="libItalicChar"/>
        </w:rPr>
        <w:t>”</w:t>
      </w:r>
      <w:r>
        <w:t xml:space="preserve"> Then he left there and went hom</w:t>
      </w:r>
      <w:r w:rsidR="00987B39">
        <w:t>e</w:t>
      </w:r>
      <w:r w:rsidR="00F61AA7">
        <w:t xml:space="preserve"> </w:t>
      </w:r>
      <w:r>
        <w:t>accompanied by his companions.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44401"/>
            <wp:effectExtent l="19050" t="0" r="5715" b="0"/>
            <wp:docPr id="8" name="Picture 8" descr="D:\barkatullah\books\new books\safar_1438\epic_of_ashura\pics\im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rkatullah\books\new books\safar_1438\epic_of_ashura\pics\image_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" w:name="_Toc497824055"/>
      <w:r>
        <w:lastRenderedPageBreak/>
        <w:t>Imam Hussain (as)’s Conversation with Marwan ibn Hakam</w:t>
      </w:r>
      <w:bookmarkEnd w:id="4"/>
    </w:p>
    <w:p w:rsidR="00C4086C" w:rsidRDefault="00C4086C" w:rsidP="00C4086C">
      <w:pPr>
        <w:pStyle w:val="libNormal"/>
      </w:pPr>
      <w:proofErr w:type="gramStart"/>
      <w:r>
        <w:t>When Imam Hussain (as) left his home the next day saw Marwan.</w:t>
      </w:r>
      <w:proofErr w:type="gramEnd"/>
      <w:r>
        <w:t xml:space="preserve"> Marwan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Ab</w:t>
      </w:r>
      <w:r w:rsidR="00987B39" w:rsidRPr="00CF53B0">
        <w:rPr>
          <w:rStyle w:val="libItalicChar"/>
        </w:rPr>
        <w:t>a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Abdillah! I am your well-wisher and recommend you to pay allegiance to Yazeed, since thi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work benefits your religion and your world.</w:t>
      </w:r>
      <w:r w:rsidR="00CF53B0" w:rsidRPr="00CF53B0">
        <w:rPr>
          <w:rStyle w:val="libItalicChar"/>
        </w:rPr>
        <w:t>”</w:t>
      </w:r>
    </w:p>
    <w:p w:rsidR="00C4086C" w:rsidRPr="00CF53B0" w:rsidRDefault="00C4086C" w:rsidP="00C4086C">
      <w:pPr>
        <w:pStyle w:val="libNormal"/>
        <w:rPr>
          <w:rStyle w:val="libItalicChar"/>
        </w:rPr>
      </w:pPr>
      <w:r>
        <w:t xml:space="preserve">Imam (as)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Verily, we are from Allah, and to him do we indeed return. When the natio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is afflicted with a ruler like Yazeed, then we should say goodbye to Islam.</w:t>
      </w:r>
    </w:p>
    <w:p w:rsidR="00C4086C" w:rsidRPr="00CF53B0" w:rsidRDefault="00C4086C" w:rsidP="00C4086C">
      <w:pPr>
        <w:pStyle w:val="libNormal"/>
        <w:rPr>
          <w:rStyle w:val="libItalicChar"/>
        </w:rPr>
      </w:pPr>
      <w:r w:rsidRPr="00CF53B0">
        <w:rPr>
          <w:rStyle w:val="libItalicChar"/>
        </w:rPr>
        <w:t>Woe to you! You say that I must pay allegiance to Yazeed whereas he is a sinner. You are s</w:t>
      </w:r>
      <w:r w:rsidR="00987B39" w:rsidRPr="00CF53B0">
        <w:rPr>
          <w:rStyle w:val="libItalicChar"/>
        </w:rPr>
        <w:t>o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wrong, O the owner of the great errors and flaws!</w:t>
      </w:r>
    </w:p>
    <w:p w:rsidR="00C4086C" w:rsidRPr="00CF53B0" w:rsidRDefault="00C4086C" w:rsidP="00C4086C">
      <w:pPr>
        <w:pStyle w:val="libNormal"/>
        <w:rPr>
          <w:rStyle w:val="libItalicChar"/>
        </w:rPr>
      </w:pPr>
      <w:r w:rsidRPr="00CF53B0">
        <w:rPr>
          <w:rStyle w:val="libItalicChar"/>
        </w:rPr>
        <w:t>But I don’t rebuke you; because the messenger of Allah (S) cursed you when you were in you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father, Hakam ibn al-As’s loin. And it is not expected from some one upon whom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Prophet’s curse is to say anything other than inviting to Yazeed’s allegiance.</w:t>
      </w:r>
    </w:p>
    <w:p w:rsidR="00C4086C" w:rsidRDefault="00C4086C" w:rsidP="00B8101E">
      <w:pPr>
        <w:pStyle w:val="libNormal"/>
      </w:pPr>
      <w:r w:rsidRPr="00CF53B0">
        <w:rPr>
          <w:rStyle w:val="libItalicChar"/>
        </w:rPr>
        <w:t>I heard the Messenger of Allah (S) saying, ‘Caliphate is prohibited for the progeny of Ab</w:t>
      </w:r>
      <w:r w:rsidR="00987B39" w:rsidRPr="00CF53B0">
        <w:rPr>
          <w:rStyle w:val="libItalicChar"/>
        </w:rPr>
        <w:t>u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Sofyan. When you see Mu’awiyah on my pulpit, you will have to tear his abdomen apart.’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But by Allah, when the people of Medina saw Mu’awiyah on my grandfather’s pulpit, didn’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obey the Prophet’s instruction. And thus Allah the Almighty afflicted them with Yazeed.</w:t>
      </w:r>
      <w:r w:rsidR="00CF53B0" w:rsidRPr="00CF53B0">
        <w:rPr>
          <w:rStyle w:val="libItalicChar"/>
        </w:rPr>
        <w:t>”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23331"/>
            <wp:effectExtent l="19050" t="0" r="5715" b="0"/>
            <wp:docPr id="9" name="Picture 9" descr="D:\barkatullah\books\new books\safar_1438\epic_of_ashura\pics\im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rkatullah\books\new books\safar_1438\epic_of_ashura\pics\image_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5" w:name="_Toc497824056"/>
      <w:r>
        <w:lastRenderedPageBreak/>
        <w:t>Meeting with Muhammad ibn Hanafiyah</w:t>
      </w:r>
      <w:bookmarkEnd w:id="5"/>
    </w:p>
    <w:p w:rsidR="00C4086C" w:rsidRDefault="00C4086C" w:rsidP="00C4086C">
      <w:pPr>
        <w:pStyle w:val="libNormal"/>
      </w:pPr>
      <w:r>
        <w:t>Imam Hussain (as) is ready to leave Medina and proceed toward Mecca. Muhammad ib</w:t>
      </w:r>
      <w:r w:rsidR="00987B39">
        <w:t>n</w:t>
      </w:r>
      <w:r w:rsidR="00F61AA7">
        <w:t xml:space="preserve"> </w:t>
      </w:r>
      <w:r>
        <w:t>Hanafiyah was informed about the decision of his eminence for leaving Medina and went t</w:t>
      </w:r>
      <w:r w:rsidR="00987B39">
        <w:t>o</w:t>
      </w:r>
      <w:r w:rsidR="00F61AA7">
        <w:t xml:space="preserve"> </w:t>
      </w:r>
      <w:r>
        <w:t xml:space="preserve">him. </w:t>
      </w:r>
      <w:proofErr w:type="gramStart"/>
      <w:r>
        <w:t>Imam (as) wrote his historic testament and handed it to Muhammad.</w:t>
      </w:r>
      <w:proofErr w:type="gramEnd"/>
      <w:r>
        <w:t xml:space="preserve"> The testament reads:</w:t>
      </w:r>
    </w:p>
    <w:p w:rsidR="00987B39" w:rsidRDefault="00C4086C" w:rsidP="00F61AA7">
      <w:pPr>
        <w:pStyle w:val="libItalic"/>
      </w:pPr>
      <w:r>
        <w:t>Bismillah al-Rahman al-Rahi</w:t>
      </w:r>
      <w:r w:rsidR="00987B39">
        <w:t>m</w:t>
      </w:r>
    </w:p>
    <w:p w:rsidR="00C4086C" w:rsidRDefault="00C4086C" w:rsidP="00C4086C">
      <w:pPr>
        <w:pStyle w:val="libNormal"/>
      </w:pPr>
      <w:r>
        <w:t>This is Hussain ibn Ali’s last will to his brother Muhammad known as ibn Hanafiyah. Hussai</w:t>
      </w:r>
      <w:r w:rsidR="00987B39">
        <w:t>n</w:t>
      </w:r>
      <w:r w:rsidR="00F61AA7">
        <w:t xml:space="preserve"> </w:t>
      </w:r>
      <w:r>
        <w:t>ibn Ali testifies to the oneness of Allah and bears witness that Muhammad is His servant an</w:t>
      </w:r>
      <w:r w:rsidR="00987B39">
        <w:t>d</w:t>
      </w:r>
      <w:r w:rsidR="00F61AA7">
        <w:t xml:space="preserve"> </w:t>
      </w:r>
      <w:r>
        <w:t>messenger and testifies that the hell is true and that the resurrection day will, without a doubt</w:t>
      </w:r>
      <w:r w:rsidR="00987B39">
        <w:t>,</w:t>
      </w:r>
      <w:r w:rsidR="00F61AA7">
        <w:t xml:space="preserve"> </w:t>
      </w:r>
      <w:r>
        <w:t>happen.</w:t>
      </w:r>
    </w:p>
    <w:p w:rsidR="00C4086C" w:rsidRDefault="00C4086C" w:rsidP="00C4086C">
      <w:pPr>
        <w:pStyle w:val="libNormal"/>
      </w:pPr>
      <w:r>
        <w:t>I haven’t started the revolution out of debauchery, selfishness, corruption or oppression; rathe</w:t>
      </w:r>
      <w:r w:rsidR="00987B39">
        <w:t>r</w:t>
      </w:r>
      <w:r w:rsidR="00F61AA7">
        <w:t xml:space="preserve"> </w:t>
      </w:r>
      <w:r>
        <w:t>my aim is to reform my grandfather’s nation and to conduct the way my father Ali ibn Ab</w:t>
      </w:r>
      <w:r w:rsidR="00987B39">
        <w:t>i</w:t>
      </w:r>
      <w:r w:rsidR="00F61AA7">
        <w:t xml:space="preserve"> </w:t>
      </w:r>
      <w:r>
        <w:t>Talib did.</w:t>
      </w:r>
    </w:p>
    <w:p w:rsidR="00C4086C" w:rsidRDefault="00C4086C" w:rsidP="00C4086C">
      <w:pPr>
        <w:pStyle w:val="libNormal"/>
      </w:pPr>
      <w:r>
        <w:t>Therefore, whoever accepts this truth and fact has indeed accepted Allah’s path and whoeve</w:t>
      </w:r>
      <w:r w:rsidR="00987B39">
        <w:t>r</w:t>
      </w:r>
      <w:r w:rsidR="00F61AA7">
        <w:t xml:space="preserve"> </w:t>
      </w:r>
      <w:r>
        <w:t>refuses I will continue my way with patience and perseverance till Allah will adjudicat</w:t>
      </w:r>
      <w:r w:rsidR="00987B39">
        <w:t>e</w:t>
      </w:r>
      <w:r w:rsidR="00F61AA7">
        <w:t xml:space="preserve"> </w:t>
      </w:r>
      <w:r>
        <w:t>between me and these people.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35934"/>
            <wp:effectExtent l="19050" t="0" r="5715" b="0"/>
            <wp:docPr id="10" name="Picture 10" descr="D:\barkatullah\books\new books\safar_1438\epic_of_ashura\pics\im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rkatullah\books\new books\safar_1438\epic_of_ashura\pics\image_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6" w:name="_Toc497824057"/>
      <w:r>
        <w:lastRenderedPageBreak/>
        <w:t>Imam Hussain's Departure from Medina at Night</w:t>
      </w:r>
      <w:bookmarkEnd w:id="6"/>
    </w:p>
    <w:p w:rsidR="00C4086C" w:rsidRDefault="00C4086C" w:rsidP="00C4086C">
      <w:pPr>
        <w:pStyle w:val="libNormal"/>
      </w:pPr>
      <w:r>
        <w:t>At the night of Rajab 28, 60 A.H., Imam Hussain (as) departed from Medina with a group o</w:t>
      </w:r>
      <w:r w:rsidR="00987B39">
        <w:t>f</w:t>
      </w:r>
      <w:r w:rsidR="00F61AA7">
        <w:t xml:space="preserve"> </w:t>
      </w:r>
      <w:r>
        <w:t>Bani Hashim whose number were 21 and set out for Mecca.</w:t>
      </w:r>
    </w:p>
    <w:p w:rsidR="00C4086C" w:rsidRDefault="00C4086C" w:rsidP="00C4086C">
      <w:pPr>
        <w:pStyle w:val="libNormal"/>
      </w:pPr>
      <w:r>
        <w:t>When Imam (as) departed from Medina recited the following verse:</w:t>
      </w:r>
    </w:p>
    <w:p w:rsidR="00C4086C" w:rsidRDefault="00C4086C" w:rsidP="00C4086C">
      <w:pPr>
        <w:pStyle w:val="libNormal"/>
      </w:pPr>
      <w:r>
        <w:t>So he (Moses) left the city, fearful and vigilant. He said, ‘My Lord! Deliver me from th</w:t>
      </w:r>
      <w:r w:rsidR="00987B39">
        <w:t>e</w:t>
      </w:r>
      <w:r w:rsidR="00F61AA7">
        <w:t xml:space="preserve"> </w:t>
      </w:r>
      <w:r>
        <w:t>wrongdoing lot.’</w:t>
      </w:r>
    </w:p>
    <w:p w:rsidR="00C4086C" w:rsidRDefault="00C4086C" w:rsidP="00C4086C">
      <w:pPr>
        <w:pStyle w:val="libNormal"/>
      </w:pPr>
      <w:r>
        <w:t>Contrary to what Abdullah ibn Zubair did, Imam Hussain (as) took the main road fro</w:t>
      </w:r>
      <w:r w:rsidR="00987B39">
        <w:t>m</w:t>
      </w:r>
      <w:r w:rsidR="00F61AA7">
        <w:t xml:space="preserve"> </w:t>
      </w:r>
      <w:r>
        <w:t>Medina to Mecca.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02157"/>
            <wp:effectExtent l="19050" t="0" r="5715" b="0"/>
            <wp:docPr id="11" name="Picture 11" descr="D:\barkatullah\books\new books\safar_1438\epic_of_ashura\pics\im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rkatullah\books\new books\safar_1438\epic_of_ashura\pics\image_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0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7" w:name="_Toc497824058"/>
      <w:r>
        <w:lastRenderedPageBreak/>
        <w:t>Imam Hussain (as)’s Arrival in Mecca</w:t>
      </w:r>
      <w:bookmarkEnd w:id="7"/>
    </w:p>
    <w:p w:rsidR="00C4086C" w:rsidRDefault="00C4086C" w:rsidP="00C4086C">
      <w:pPr>
        <w:pStyle w:val="libNormal"/>
      </w:pPr>
      <w:r>
        <w:t xml:space="preserve">Imam Hussain (as) arrived in Mecca on the 3rd of Sha’ban in the year 60 after Hijrah. </w:t>
      </w:r>
      <w:proofErr w:type="gramStart"/>
      <w:r>
        <w:t>Invite</w:t>
      </w:r>
      <w:r w:rsidR="00987B39">
        <w:t>d</w:t>
      </w:r>
      <w:r w:rsidR="00F61AA7">
        <w:t xml:space="preserve"> </w:t>
      </w:r>
      <w:r>
        <w:t>by Abdullah ibn Abbas, Imam (as) inhabited his house known as Darul Abbas.</w:t>
      </w:r>
      <w:proofErr w:type="gramEnd"/>
    </w:p>
    <w:p w:rsidR="00C4086C" w:rsidRDefault="00C4086C" w:rsidP="00C4086C">
      <w:pPr>
        <w:pStyle w:val="libNormal"/>
      </w:pPr>
      <w:r>
        <w:t>Imam’s staying in Mecca lasted for four months, a period which constitutes the major part o</w:t>
      </w:r>
      <w:r w:rsidR="00987B39">
        <w:t>f</w:t>
      </w:r>
      <w:r w:rsidR="00F61AA7">
        <w:t xml:space="preserve"> </w:t>
      </w:r>
      <w:r>
        <w:t>his cause and movement.</w:t>
      </w:r>
    </w:p>
    <w:p w:rsidR="00C4086C" w:rsidRDefault="00C4086C" w:rsidP="00C4086C">
      <w:pPr>
        <w:pStyle w:val="libNormal"/>
      </w:pPr>
      <w:r>
        <w:t>Imam’s choosing of Mecca was a wise decision; because Mecca was the secure Haram o</w:t>
      </w:r>
      <w:r w:rsidR="00987B39">
        <w:t>f</w:t>
      </w:r>
      <w:r w:rsidR="00F61AA7">
        <w:t xml:space="preserve"> </w:t>
      </w:r>
      <w:r>
        <w:t>Allah and the possibility of enemy’s harassment was very little. On the other hand, Imam’</w:t>
      </w:r>
      <w:r w:rsidR="00987B39">
        <w:t>s</w:t>
      </w:r>
      <w:r w:rsidR="00F61AA7">
        <w:t xml:space="preserve"> </w:t>
      </w:r>
      <w:r>
        <w:t xml:space="preserve">entrance to </w:t>
      </w:r>
      <w:proofErr w:type="gramStart"/>
      <w:r>
        <w:t>Mecca,</w:t>
      </w:r>
      <w:proofErr w:type="gramEnd"/>
      <w:r>
        <w:t xml:space="preserve"> was at the verge of Hajj pilgrimage and hence Mecca was the gatherin</w:t>
      </w:r>
      <w:r w:rsidR="00987B39">
        <w:t>g</w:t>
      </w:r>
      <w:r w:rsidR="00F61AA7">
        <w:t xml:space="preserve"> </w:t>
      </w:r>
      <w:r>
        <w:t>place for the Muslims from around the Islamic territory and the best spot to deliver hi</w:t>
      </w:r>
      <w:r w:rsidR="00987B39">
        <w:t>s</w:t>
      </w:r>
      <w:r w:rsidR="00F61AA7">
        <w:t xml:space="preserve"> </w:t>
      </w:r>
      <w:r>
        <w:t>message to the public.</w:t>
      </w:r>
    </w:p>
    <w:p w:rsidR="00C4086C" w:rsidRDefault="00C4086C" w:rsidP="00C4086C">
      <w:pPr>
        <w:pStyle w:val="libNormal"/>
      </w:pPr>
      <w:r>
        <w:t>With Imam’s arrival in Mecca, the people went to him in groups.</w:t>
      </w:r>
    </w:p>
    <w:p w:rsidR="00C4086C" w:rsidRDefault="00C4086C" w:rsidP="00C4086C">
      <w:pPr>
        <w:pStyle w:val="libNormal"/>
      </w:pPr>
      <w:r>
        <w:t>Performing congregational prayers was one of the programs of his eminence in Mecca.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31764"/>
            <wp:effectExtent l="19050" t="0" r="5715" b="0"/>
            <wp:docPr id="12" name="Picture 12" descr="D:\barkatullah\books\new books\safar_1438\epic_of_ashura\pics\im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rkatullah\books\new books\safar_1438\epic_of_ashura\pics\image_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8" w:name="_Toc497824059"/>
      <w:r>
        <w:lastRenderedPageBreak/>
        <w:t>People of Kufa’s Letters to Imam (AS)</w:t>
      </w:r>
      <w:bookmarkEnd w:id="8"/>
    </w:p>
    <w:p w:rsidR="00C4086C" w:rsidRDefault="00C4086C" w:rsidP="00C4086C">
      <w:pPr>
        <w:pStyle w:val="libNormal"/>
      </w:pPr>
      <w:r>
        <w:t>When the Shia of Kufa knew about Mu’awiyah’s death, they gathered at the house o</w:t>
      </w:r>
      <w:r w:rsidR="00987B39">
        <w:t>f</w:t>
      </w:r>
      <w:r w:rsidR="00F61AA7">
        <w:t xml:space="preserve"> </w:t>
      </w:r>
      <w:r>
        <w:t>Soleyman ibn Sorad al-Khuza’ei. Soleyman, one of the great Shia figures in Kufa, said to th</w:t>
      </w:r>
      <w:r w:rsidR="00987B39">
        <w:t>e</w:t>
      </w:r>
      <w:r w:rsidR="00F61AA7">
        <w:t xml:space="preserve"> </w:t>
      </w:r>
      <w:r>
        <w:t>Kufans:</w:t>
      </w:r>
    </w:p>
    <w:p w:rsidR="00C4086C" w:rsidRDefault="00C4086C" w:rsidP="00C4086C">
      <w:pPr>
        <w:pStyle w:val="libNormal"/>
      </w:pPr>
      <w:r>
        <w:t>You are the Shias of Hussain ibn Ali and his father (as). If you are certain that you will assis</w:t>
      </w:r>
      <w:r w:rsidR="00987B39">
        <w:t>t</w:t>
      </w:r>
      <w:r w:rsidR="00F61AA7">
        <w:t xml:space="preserve"> </w:t>
      </w:r>
      <w:r>
        <w:t>and support him and will fight his enemies write letters to him. But if you fear lest you woul</w:t>
      </w:r>
      <w:r w:rsidR="00987B39">
        <w:t>d</w:t>
      </w:r>
      <w:r w:rsidR="00F61AA7">
        <w:t xml:space="preserve"> </w:t>
      </w:r>
      <w:r>
        <w:t>turn sluggish and retreat, then do not betray him [by inviting him here].</w:t>
      </w:r>
    </w:p>
    <w:p w:rsidR="00C4086C" w:rsidRDefault="00C4086C" w:rsidP="00C4086C">
      <w:pPr>
        <w:pStyle w:val="libNormal"/>
      </w:pPr>
      <w:r>
        <w:t>At this moment, all of them said unanimously: No, Of course we will fight his enemies unde</w:t>
      </w:r>
      <w:r w:rsidR="00987B39">
        <w:t>r</w:t>
      </w:r>
      <w:r w:rsidR="00F61AA7">
        <w:t xml:space="preserve"> </w:t>
      </w:r>
      <w:r>
        <w:t>his command and offer our lives alongside him. Then the Kufans started writing letters wit</w:t>
      </w:r>
      <w:r w:rsidR="00987B39">
        <w:t>h</w:t>
      </w:r>
      <w:r w:rsidR="00F61AA7">
        <w:t xml:space="preserve"> </w:t>
      </w:r>
      <w:r>
        <w:t>this theme:</w:t>
      </w:r>
    </w:p>
    <w:p w:rsidR="00C4086C" w:rsidRDefault="00C4086C" w:rsidP="00C4086C">
      <w:pPr>
        <w:pStyle w:val="libNormal"/>
      </w:pPr>
      <w:r>
        <w:t xml:space="preserve">In the name of Allah, the Compassionate, the Merciful. </w:t>
      </w:r>
      <w:proofErr w:type="gramStart"/>
      <w:r>
        <w:t>From the believing Shias an</w:t>
      </w:r>
      <w:r w:rsidR="00987B39">
        <w:t>d</w:t>
      </w:r>
      <w:r w:rsidR="00F61AA7">
        <w:t xml:space="preserve"> </w:t>
      </w:r>
      <w:r>
        <w:t>followers of Hussain ibn Ali (as) to his holiness.</w:t>
      </w:r>
      <w:proofErr w:type="gramEnd"/>
      <w:r>
        <w:t xml:space="preserve"> Make haste! </w:t>
      </w:r>
      <w:proofErr w:type="gramStart"/>
      <w:r>
        <w:t>Because the people ar</w:t>
      </w:r>
      <w:r w:rsidR="00987B39">
        <w:t>e</w:t>
      </w:r>
      <w:r w:rsidR="00F61AA7">
        <w:t xml:space="preserve"> </w:t>
      </w:r>
      <w:r>
        <w:t>awaiting you and neglect anyone but you.</w:t>
      </w:r>
      <w:proofErr w:type="gramEnd"/>
      <w:r>
        <w:t xml:space="preserve"> Hasten! Hasten! Again hasten, hasten! An</w:t>
      </w:r>
      <w:r w:rsidR="00987B39">
        <w:t>d</w:t>
      </w:r>
      <w:r w:rsidR="00F61AA7">
        <w:t xml:space="preserve"> </w:t>
      </w:r>
      <w:r>
        <w:t xml:space="preserve">Peace </w:t>
      </w:r>
      <w:proofErr w:type="gramStart"/>
      <w:r>
        <w:t>be</w:t>
      </w:r>
      <w:proofErr w:type="gramEnd"/>
      <w:r>
        <w:t xml:space="preserve"> upon you.</w:t>
      </w:r>
    </w:p>
    <w:p w:rsidR="00C4086C" w:rsidRDefault="00C4086C" w:rsidP="00C4086C">
      <w:pPr>
        <w:pStyle w:val="libNormal"/>
      </w:pPr>
      <w:r>
        <w:t>Dispatch of 150 letters with 12 thousand signatures left no excuse for Imam (as).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44401"/>
            <wp:effectExtent l="19050" t="0" r="5715" b="0"/>
            <wp:docPr id="13" name="Picture 13" descr="D:\barkatullah\books\new books\safar_1438\epic_of_ashura\pics\im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rkatullah\books\new books\safar_1438\epic_of_ashura\pics\image_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9" w:name="_Toc497824060"/>
      <w:r>
        <w:lastRenderedPageBreak/>
        <w:t>Dispatch of Moslim to Kufa</w:t>
      </w:r>
      <w:bookmarkEnd w:id="9"/>
    </w:p>
    <w:p w:rsidR="00C4086C" w:rsidRDefault="00C4086C" w:rsidP="00C4086C">
      <w:pPr>
        <w:pStyle w:val="libNormal"/>
      </w:pPr>
      <w:r>
        <w:t xml:space="preserve">The people of Kufa’s ill-fame and Imam’s knowledge of </w:t>
      </w:r>
      <w:proofErr w:type="gramStart"/>
      <w:r>
        <w:t>them,</w:t>
      </w:r>
      <w:proofErr w:type="gramEnd"/>
      <w:r>
        <w:t xml:space="preserve"> compelled him to first mak</w:t>
      </w:r>
      <w:r w:rsidR="00987B39">
        <w:t>e</w:t>
      </w:r>
      <w:r w:rsidR="00F61AA7">
        <w:t xml:space="preserve"> </w:t>
      </w:r>
      <w:r>
        <w:t>sure whether these invitations were as a result of sincerity and cognition. Hence Imam (as</w:t>
      </w:r>
      <w:r w:rsidR="00987B39">
        <w:t>)</w:t>
      </w:r>
      <w:r w:rsidR="00F61AA7">
        <w:t xml:space="preserve"> </w:t>
      </w:r>
      <w:r>
        <w:t>selected his trusted one, Moslim ibn Aqeel as his representative and envoy and wrote a lette</w:t>
      </w:r>
      <w:r w:rsidR="00987B39">
        <w:t>r</w:t>
      </w:r>
      <w:r w:rsidR="00F61AA7">
        <w:t xml:space="preserve"> </w:t>
      </w:r>
      <w:r>
        <w:t>to the Kufans:</w:t>
      </w:r>
    </w:p>
    <w:p w:rsidR="00C4086C" w:rsidRDefault="00C4086C" w:rsidP="00B8101E">
      <w:pPr>
        <w:pStyle w:val="libItalic"/>
      </w:pPr>
      <w:r>
        <w:t>Now then, I sent to you my cousin, my brother and a trustworthy person from amon</w:t>
      </w:r>
      <w:r w:rsidR="00987B39">
        <w:t>g</w:t>
      </w:r>
      <w:r w:rsidR="00F61AA7">
        <w:t xml:space="preserve"> </w:t>
      </w:r>
      <w:r>
        <w:t>my family, Moslim ibn Aqeel, and I have instructed him to inquire about your affairs and writ</w:t>
      </w:r>
      <w:r w:rsidR="00987B39">
        <w:t>e</w:t>
      </w:r>
      <w:r w:rsidR="00F61AA7">
        <w:t xml:space="preserve"> </w:t>
      </w:r>
      <w:r>
        <w:t>to me regarding it.</w:t>
      </w:r>
    </w:p>
    <w:p w:rsidR="00C4086C" w:rsidRDefault="00C4086C" w:rsidP="00B8101E">
      <w:pPr>
        <w:pStyle w:val="libItalic"/>
      </w:pPr>
      <w:r>
        <w:t>If he writes to me that you hold the same opinion as what is written in your letters, then I shal</w:t>
      </w:r>
      <w:r w:rsidR="00987B39">
        <w:t>l</w:t>
      </w:r>
      <w:r w:rsidR="00F61AA7">
        <w:t xml:space="preserve"> </w:t>
      </w:r>
      <w:r>
        <w:t>come to you quickly, Allah willing.</w:t>
      </w:r>
    </w:p>
    <w:p w:rsidR="00C4086C" w:rsidRDefault="00C4086C" w:rsidP="00C4086C">
      <w:pPr>
        <w:pStyle w:val="libNormal"/>
      </w:pPr>
      <w:r>
        <w:t>Moslim ibn Aqeel departed from Mecca in mid Ramadan and arrived in Kufa on 5th o</w:t>
      </w:r>
      <w:r w:rsidR="00987B39">
        <w:t>f</w:t>
      </w:r>
      <w:r w:rsidR="00F61AA7">
        <w:t xml:space="preserve"> </w:t>
      </w:r>
      <w:r>
        <w:t>Shawal.</w:t>
      </w:r>
    </w:p>
    <w:p w:rsidR="009A07EE" w:rsidRDefault="009A07EE" w:rsidP="00B01885">
      <w:pPr>
        <w:pStyle w:val="libNormal"/>
      </w:pPr>
      <w:r>
        <w:br w:type="page"/>
      </w:r>
    </w:p>
    <w:p w:rsidR="00ED012E" w:rsidRDefault="00ED012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50014"/>
            <wp:effectExtent l="19050" t="0" r="5715" b="0"/>
            <wp:docPr id="14" name="Picture 14" descr="D:\barkatullah\books\new books\safar_1438\epic_of_ashura\pics\im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rkatullah\books\new books\safar_1438\epic_of_ashura\pics\image_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987B39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0" w:name="_Toc497824061"/>
      <w:r>
        <w:lastRenderedPageBreak/>
        <w:t>Imam Hussain (as)’s sermon in Mecca</w:t>
      </w:r>
      <w:bookmarkEnd w:id="10"/>
    </w:p>
    <w:p w:rsidR="00C4086C" w:rsidRDefault="00C4086C" w:rsidP="00C4086C">
      <w:pPr>
        <w:pStyle w:val="libNormal"/>
      </w:pPr>
      <w:r>
        <w:t>Before leaving Mecca and proceeding toward Iraq, Imam Hussain (as) delivered a sermon i</w:t>
      </w:r>
      <w:r w:rsidR="00987B39">
        <w:t>n</w:t>
      </w:r>
      <w:r w:rsidR="00F61AA7">
        <w:t xml:space="preserve"> </w:t>
      </w:r>
      <w:r>
        <w:t>which he announced his leaving. After praising Allah, he said:</w:t>
      </w:r>
    </w:p>
    <w:p w:rsidR="00C4086C" w:rsidRDefault="00C4086C" w:rsidP="00B8101E">
      <w:pPr>
        <w:pStyle w:val="libItalic"/>
      </w:pPr>
      <w:r>
        <w:t>Verily I proceed towards the place of my martyrdom, which has been selected for me. It is a</w:t>
      </w:r>
      <w:r w:rsidR="00987B39">
        <w:t>s</w:t>
      </w:r>
      <w:r w:rsidR="00F61AA7">
        <w:t xml:space="preserve"> </w:t>
      </w:r>
      <w:r>
        <w:t>if I see the wolves of the desert (of Bani Umayyah) separating each part of my body betwee</w:t>
      </w:r>
      <w:r w:rsidR="00987B39">
        <w:t>n</w:t>
      </w:r>
      <w:r w:rsidR="00F61AA7">
        <w:t xml:space="preserve"> </w:t>
      </w:r>
      <w:r>
        <w:t>Nawawees and Karbala, and filling their empty bellies and utricles. There is no escape fro</w:t>
      </w:r>
      <w:r w:rsidR="00987B39">
        <w:t>m</w:t>
      </w:r>
      <w:r w:rsidR="00F61AA7">
        <w:t xml:space="preserve"> </w:t>
      </w:r>
      <w:r>
        <w:t xml:space="preserve">that which has been written down by the pen of </w:t>
      </w:r>
      <w:proofErr w:type="gramStart"/>
      <w:r>
        <w:t>destiny,</w:t>
      </w:r>
      <w:proofErr w:type="gramEnd"/>
      <w:r>
        <w:t xml:space="preserve"> and the pleasure of our Househol</w:t>
      </w:r>
      <w:r w:rsidR="00987B39">
        <w:t>d</w:t>
      </w:r>
      <w:r w:rsidR="00F61AA7">
        <w:t xml:space="preserve"> </w:t>
      </w:r>
      <w:r>
        <w:t>(Ahlul Bayt) lies in the pleasure of Allah… Then whoever desires to give his hear</w:t>
      </w:r>
      <w:r w:rsidR="00987B39">
        <w:t>t</w:t>
      </w:r>
      <w:r w:rsidR="00F61AA7">
        <w:t xml:space="preserve"> </w:t>
      </w:r>
      <w:r>
        <w:t xml:space="preserve">blood to us and make visiting Allah as his </w:t>
      </w:r>
      <w:proofErr w:type="gramStart"/>
      <w:r>
        <w:t>homeland,</w:t>
      </w:r>
      <w:proofErr w:type="gramEnd"/>
      <w:r>
        <w:t xml:space="preserve"> should come out with us, for </w:t>
      </w:r>
      <w:r w:rsidR="00987B39">
        <w:t>I</w:t>
      </w:r>
      <w:r w:rsidR="00F61AA7">
        <w:t xml:space="preserve"> </w:t>
      </w:r>
      <w:r>
        <w:t>shall be leaving tomorrow morning, Allah willing.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18874"/>
            <wp:effectExtent l="19050" t="0" r="5715" b="0"/>
            <wp:docPr id="15" name="Picture 15" descr="D:\barkatullah\books\new books\safar_1438\epic_of_ashura\pics\image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rkatullah\books\new books\safar_1438\epic_of_ashura\pics\image_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1" w:name="_Toc497824062"/>
      <w:r>
        <w:lastRenderedPageBreak/>
        <w:t>Zobalah</w:t>
      </w:r>
      <w:bookmarkEnd w:id="11"/>
    </w:p>
    <w:p w:rsidR="00C4086C" w:rsidRPr="00987B39" w:rsidRDefault="00C4086C" w:rsidP="00F61AA7">
      <w:pPr>
        <w:pStyle w:val="Heading3"/>
      </w:pPr>
      <w:bookmarkStart w:id="12" w:name="_Toc497824063"/>
      <w:r w:rsidRPr="00987B39">
        <w:t>Muhammad ibn Ash’ath’s envoy comes to Imam (as)</w:t>
      </w:r>
      <w:bookmarkEnd w:id="12"/>
    </w:p>
    <w:p w:rsidR="00C4086C" w:rsidRDefault="00C4086C" w:rsidP="00B8101E">
      <w:pPr>
        <w:pStyle w:val="libNormal"/>
      </w:pPr>
      <w:r>
        <w:t xml:space="preserve">According to the last will of Moslim ibn Aqeel, Muhammad ibn Ash’ath sent an envoy </w:t>
      </w:r>
      <w:proofErr w:type="gramStart"/>
      <w:r>
        <w:t>wh</w:t>
      </w:r>
      <w:r w:rsidR="00987B39">
        <w:t>o</w:t>
      </w:r>
      <w:proofErr w:type="gramEnd"/>
      <w:r w:rsidR="00F61AA7">
        <w:t xml:space="preserve"> </w:t>
      </w:r>
      <w:r>
        <w:t>carried a letter to Imam (as) to inform his holiness about the martyrdom of Moslim and Hani.</w:t>
      </w:r>
      <w:r w:rsidR="00B8101E">
        <w:t xml:space="preserve"> </w:t>
      </w:r>
      <w:r>
        <w:t>When Imam (as) reached Zobalah, the envoy of Muhammad ibn Ash’ath went to Imam (as</w:t>
      </w:r>
      <w:r w:rsidR="00987B39">
        <w:t>)</w:t>
      </w:r>
      <w:r w:rsidR="00F61AA7">
        <w:t xml:space="preserve"> </w:t>
      </w:r>
      <w:r>
        <w:t>with a letter which contained the news of fate of Moslim and disloyalty and betray of th</w:t>
      </w:r>
      <w:r w:rsidR="00987B39">
        <w:t>e</w:t>
      </w:r>
      <w:r w:rsidR="00F61AA7">
        <w:t xml:space="preserve"> </w:t>
      </w:r>
      <w:r>
        <w:t>Kufans after making pledge of allegiance with him.</w:t>
      </w:r>
    </w:p>
    <w:p w:rsidR="00987B39" w:rsidRDefault="00C4086C" w:rsidP="00F61AA7">
      <w:pPr>
        <w:pStyle w:val="Heading3"/>
      </w:pPr>
      <w:bookmarkStart w:id="13" w:name="_Toc497824064"/>
      <w:r>
        <w:t>Receiving the news of the martyrdom of Abdullah ibn Buqhto</w:t>
      </w:r>
      <w:r w:rsidR="00987B39">
        <w:t>r</w:t>
      </w:r>
      <w:bookmarkEnd w:id="13"/>
    </w:p>
    <w:p w:rsidR="00C4086C" w:rsidRDefault="00C4086C" w:rsidP="00C4086C">
      <w:pPr>
        <w:pStyle w:val="libNormal"/>
      </w:pPr>
      <w:r>
        <w:t>Before receiving the news of Moslim’s martyrdom, Imam Hussain (as) sent his foster-brother</w:t>
      </w:r>
      <w:r w:rsidR="00987B39">
        <w:t>,</w:t>
      </w:r>
      <w:r w:rsidR="00F61AA7">
        <w:t xml:space="preserve"> </w:t>
      </w:r>
      <w:r>
        <w:t>Abdullah ibn Buqhtor, to Kufa with a letter. But he was arrested by the soldiers of Hussay</w:t>
      </w:r>
      <w:r w:rsidR="00987B39">
        <w:t>n</w:t>
      </w:r>
      <w:r w:rsidR="00F61AA7">
        <w:t xml:space="preserve"> </w:t>
      </w:r>
      <w:r>
        <w:t>ibn Numayr and was taken to Ubaydullah Ibn Ziyad. Ubaydullah told him to go on top of th</w:t>
      </w:r>
      <w:r w:rsidR="00987B39">
        <w:t>e</w:t>
      </w:r>
      <w:r w:rsidR="00F61AA7">
        <w:t xml:space="preserve"> </w:t>
      </w:r>
      <w:r>
        <w:t>palace and curse Imam Hussain (as). Abdullah ibn Buqhtor went up and in front of the crow</w:t>
      </w:r>
      <w:r w:rsidR="00987B39">
        <w:t>d</w:t>
      </w:r>
      <w:r w:rsidR="00F61AA7">
        <w:t xml:space="preserve"> </w:t>
      </w:r>
      <w:r>
        <w:t xml:space="preserve">shouted,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the people, I am the messenger of Hussain (as). O people, assist him against Ib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Ziyad, the son of Marjanah who was the daughter of Sumayyad the unchaste.</w:t>
      </w:r>
      <w:r w:rsidR="00CF53B0" w:rsidRPr="00CF53B0">
        <w:rPr>
          <w:rStyle w:val="libItalicChar"/>
        </w:rPr>
        <w:t>”</w:t>
      </w:r>
      <w:r>
        <w:t xml:space="preserve"> Ubaydulla</w:t>
      </w:r>
      <w:r w:rsidR="00987B39">
        <w:t>h</w:t>
      </w:r>
      <w:r w:rsidR="00F61AA7">
        <w:t xml:space="preserve"> </w:t>
      </w:r>
      <w:r>
        <w:t>ordered to throw him down from above the palace and martyred him.When Imam (as) heare</w:t>
      </w:r>
      <w:r w:rsidR="00987B39">
        <w:t>d</w:t>
      </w:r>
      <w:r w:rsidR="00F61AA7">
        <w:t xml:space="preserve"> </w:t>
      </w:r>
      <w:r>
        <w:t xml:space="preserve">the news of the martyrdom Abdullah ibn Buqhtor took out a letter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Our Shias lef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us alone. Whoever wants to return is at ease and there’s none of our rights upon him.</w:t>
      </w:r>
      <w:r w:rsidR="00CF53B0" w:rsidRPr="00CF53B0">
        <w:rPr>
          <w:rStyle w:val="libItalicChar"/>
        </w:rPr>
        <w:t>”</w:t>
      </w:r>
      <w:r>
        <w:t xml:space="preserve"> At thi</w:t>
      </w:r>
      <w:r w:rsidR="00987B39">
        <w:t>s</w:t>
      </w:r>
      <w:r w:rsidR="00F61AA7">
        <w:t xml:space="preserve"> </w:t>
      </w:r>
      <w:r>
        <w:t>moment, the people scattered from Imam’s right and left and only a few stayed with him.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14776"/>
            <wp:effectExtent l="19050" t="0" r="5715" b="0"/>
            <wp:docPr id="16" name="Picture 16" descr="D:\barkatullah\books\new books\safar_1438\epic_of_ashura\pics\image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rkatullah\books\new books\safar_1438\epic_of_ashura\pics\image_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4" w:name="_Toc497824065"/>
      <w:r>
        <w:lastRenderedPageBreak/>
        <w:t>Baidhah</w:t>
      </w:r>
      <w:bookmarkEnd w:id="14"/>
    </w:p>
    <w:p w:rsidR="00C4086C" w:rsidRDefault="00C4086C" w:rsidP="00C4086C">
      <w:pPr>
        <w:pStyle w:val="libNormal"/>
      </w:pPr>
      <w:r>
        <w:t>Imam’s caravan with Hurr’s army moved until they reached Baidhah. There Imam (as) go</w:t>
      </w:r>
      <w:r w:rsidR="00987B39">
        <w:t>t</w:t>
      </w:r>
      <w:r w:rsidR="00F61AA7">
        <w:t xml:space="preserve"> </w:t>
      </w:r>
      <w:r>
        <w:t>another chance to deliver a speech and explain to his companions and Hurr’s army the reaso</w:t>
      </w:r>
      <w:r w:rsidR="00987B39">
        <w:t>n</w:t>
      </w:r>
      <w:r w:rsidR="00F61AA7">
        <w:t xml:space="preserve"> </w:t>
      </w:r>
      <w:r>
        <w:t>for his uprising. In his sermon, Imam (as) said:</w:t>
      </w:r>
    </w:p>
    <w:p w:rsidR="00C4086C" w:rsidRDefault="00C4086C" w:rsidP="00B8101E">
      <w:pPr>
        <w:pStyle w:val="libItalic"/>
      </w:pPr>
      <w:r>
        <w:t xml:space="preserve">O people! the Holy Prophet (S) said, </w:t>
      </w:r>
      <w:r w:rsidR="00CF53B0">
        <w:t>“</w:t>
      </w:r>
      <w:r>
        <w:t>Whoever sees a tyrant ruler making lawful what Alla</w:t>
      </w:r>
      <w:r w:rsidR="00987B39">
        <w:t>h</w:t>
      </w:r>
      <w:r w:rsidR="00F61AA7">
        <w:t xml:space="preserve"> </w:t>
      </w:r>
      <w:r>
        <w:t>has forbidden, breaking the covenant of Allah, opposing the sunnah of the Messenger of Alla</w:t>
      </w:r>
      <w:r w:rsidR="00987B39">
        <w:t>h</w:t>
      </w:r>
      <w:r w:rsidR="00F61AA7">
        <w:t xml:space="preserve"> </w:t>
      </w:r>
      <w:r>
        <w:t>and behaving sinfully and unjustly with the servants of Allah, but does not [rise to] oppos</w:t>
      </w:r>
      <w:r w:rsidR="00987B39">
        <w:t>e</w:t>
      </w:r>
      <w:r w:rsidR="00F61AA7">
        <w:t xml:space="preserve"> </w:t>
      </w:r>
      <w:r>
        <w:t>such a ruler neither by his action nor his word, then it is binding on Allah to make him ente</w:t>
      </w:r>
      <w:r w:rsidR="00987B39">
        <w:t>r</w:t>
      </w:r>
      <w:r w:rsidR="00F61AA7">
        <w:t xml:space="preserve"> </w:t>
      </w:r>
      <w:r>
        <w:t>where the tyrant shall enter. Indeed these people (Bani Umayyad) have clung to the obedienc</w:t>
      </w:r>
      <w:r w:rsidR="00987B39">
        <w:t>e</w:t>
      </w:r>
      <w:r w:rsidR="00F61AA7">
        <w:t xml:space="preserve"> </w:t>
      </w:r>
      <w:r>
        <w:t>of Satan and have forsaken obeying the All-Merciful. They openly indulge in corruption an</w:t>
      </w:r>
      <w:r w:rsidR="00987B39">
        <w:t>d</w:t>
      </w:r>
      <w:r w:rsidR="00F61AA7">
        <w:t xml:space="preserve"> </w:t>
      </w:r>
      <w:r>
        <w:t>have stopped the enforcement of hudud (Allah’s decrees). They have made lawful what Alla</w:t>
      </w:r>
      <w:r w:rsidR="00987B39">
        <w:t>h</w:t>
      </w:r>
      <w:r w:rsidR="00F61AA7">
        <w:t xml:space="preserve"> </w:t>
      </w:r>
      <w:r>
        <w:t>has forbidden and have prohibited that which Allah has made lawful. And I am more entitle</w:t>
      </w:r>
      <w:r w:rsidR="00987B39">
        <w:t>d</w:t>
      </w:r>
      <w:r w:rsidR="00F61AA7">
        <w:t xml:space="preserve"> </w:t>
      </w:r>
      <w:r>
        <w:t>to bring changes than anyone else.</w:t>
      </w:r>
    </w:p>
    <w:p w:rsidR="00C4086C" w:rsidRDefault="00C4086C" w:rsidP="00B8101E">
      <w:pPr>
        <w:pStyle w:val="libItalic"/>
      </w:pPr>
      <w:r>
        <w:t>Your letters expressed your allegiance with me. If you’re still on your pledge, you hav</w:t>
      </w:r>
      <w:r w:rsidR="00987B39">
        <w:t>e</w:t>
      </w:r>
      <w:r w:rsidR="00F61AA7">
        <w:t xml:space="preserve"> </w:t>
      </w:r>
      <w:r>
        <w:t>reached your human values and have shown sound judgement; for I am son of Ali (as) an</w:t>
      </w:r>
      <w:r w:rsidR="00987B39">
        <w:t>d</w:t>
      </w:r>
      <w:r w:rsidR="00F61AA7">
        <w:t xml:space="preserve"> </w:t>
      </w:r>
      <w:r>
        <w:t>the Prophet’s daughter. But if you break your pledge, you have verily taken the wrong path.</w:t>
      </w:r>
      <w:r w:rsidR="00B8101E">
        <w:t xml:space="preserve"> </w:t>
      </w:r>
      <w:r>
        <w:t>Thus whoever breaks his pledge, it is to his own detriment.</w:t>
      </w:r>
      <w:r w:rsidR="00CF53B0">
        <w:t>”</w:t>
      </w:r>
    </w:p>
    <w:p w:rsidR="00C4086C" w:rsidRDefault="00C4086C" w:rsidP="00C4086C">
      <w:pPr>
        <w:pStyle w:val="libNormal"/>
      </w:pPr>
      <w:proofErr w:type="gramStart"/>
      <w:r>
        <w:t>Imam (as) departed from Baidhah after delivering this sermon.</w:t>
      </w:r>
      <w:proofErr w:type="gramEnd"/>
      <w:r>
        <w:t xml:space="preserve"> Hurr also accompanied hi</w:t>
      </w:r>
      <w:r w:rsidR="00987B39">
        <w:t>s</w:t>
      </w:r>
      <w:r w:rsidR="00F61AA7">
        <w:t xml:space="preserve"> </w:t>
      </w:r>
      <w:r>
        <w:t>holiness.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44401"/>
            <wp:effectExtent l="19050" t="0" r="5715" b="0"/>
            <wp:docPr id="17" name="Picture 17" descr="D:\barkatullah\books\new books\safar_1438\epic_of_ashura\pics\image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rkatullah\books\new books\safar_1438\epic_of_ashura\pics\image_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P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ED012E">
      <w:pPr>
        <w:pStyle w:val="Heading1Center"/>
      </w:pPr>
      <w:bookmarkStart w:id="15" w:name="_Toc497824066"/>
      <w:r>
        <w:lastRenderedPageBreak/>
        <w:t>Nainawa</w:t>
      </w:r>
      <w:bookmarkEnd w:id="15"/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6" w:name="_Toc497824067"/>
      <w:r>
        <w:lastRenderedPageBreak/>
        <w:t>Nainawa</w:t>
      </w:r>
      <w:bookmarkEnd w:id="16"/>
    </w:p>
    <w:p w:rsidR="00C4086C" w:rsidRDefault="00C4086C" w:rsidP="00B8101E">
      <w:pPr>
        <w:pStyle w:val="libNormal"/>
      </w:pPr>
      <w:r>
        <w:t>In the land of Nainawa, a horse rider came to Hurr from Ibn Ziyad carrying a letter with thi</w:t>
      </w:r>
      <w:r w:rsidR="00987B39">
        <w:t>s</w:t>
      </w:r>
      <w:r w:rsidR="00F61AA7">
        <w:t xml:space="preserve"> </w:t>
      </w:r>
      <w:r>
        <w:t xml:space="preserve">notion: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When this letter reaches you, be hard on Hussain (as) and make him come to a halt.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But only let him stop in an open place, with no shelter and water.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Hurr read the letter and told Imam (as) and his companions that it was a letter from Ami</w:t>
      </w:r>
      <w:r w:rsidR="00987B39">
        <w:t>r</w:t>
      </w:r>
      <w:r w:rsidR="00F61AA7">
        <w:t xml:space="preserve"> </w:t>
      </w:r>
      <w:r>
        <w:t>Ubaydullah ibn Ziyad in which he had ordered Hurr to be hard on them.</w:t>
      </w:r>
    </w:p>
    <w:p w:rsidR="00C4086C" w:rsidRDefault="00C4086C" w:rsidP="00C4086C">
      <w:pPr>
        <w:pStyle w:val="libNormal"/>
      </w:pPr>
      <w:r>
        <w:t>At this moment Zuhair ibn Qain suggested Imam (as) to fight with Hurr’s army but hi</w:t>
      </w:r>
      <w:r w:rsidR="00987B39">
        <w:t>s</w:t>
      </w:r>
      <w:r w:rsidR="00F61AA7">
        <w:t xml:space="preserve"> </w:t>
      </w:r>
      <w:r>
        <w:t xml:space="preserve">eminence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will not be the first to start the war</w:t>
      </w:r>
      <w:r w:rsidR="00CF53B0" w:rsidRPr="00CF53B0">
        <w:rPr>
          <w:rStyle w:val="libItalicChar"/>
        </w:rPr>
        <w:t>”</w:t>
      </w:r>
      <w:r>
        <w:t>. Then Imam (as) said to Hurr: let’s g</w:t>
      </w:r>
      <w:r w:rsidR="00987B39">
        <w:t>o</w:t>
      </w:r>
      <w:r w:rsidR="00F61AA7">
        <w:t xml:space="preserve"> </w:t>
      </w:r>
      <w:r>
        <w:t>further and disembark there. Hurr and his men alongside with Imam (as) continued the pat</w:t>
      </w:r>
      <w:r w:rsidR="00987B39">
        <w:t>h</w:t>
      </w:r>
      <w:r w:rsidR="00F61AA7">
        <w:t xml:space="preserve"> </w:t>
      </w:r>
      <w:r>
        <w:t xml:space="preserve">until they arrived in Karbala. Imam Hussain (as) inquired: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What is the name of this land?</w:t>
      </w:r>
      <w:r w:rsidR="00CF53B0" w:rsidRPr="00CF53B0">
        <w:rPr>
          <w:rStyle w:val="libItalicChar"/>
        </w:rPr>
        <w:t>”</w:t>
      </w:r>
    </w:p>
    <w:p w:rsidR="00C4086C" w:rsidRPr="00CF53B0" w:rsidRDefault="00C4086C" w:rsidP="00C4086C">
      <w:pPr>
        <w:pStyle w:val="libNormal"/>
        <w:rPr>
          <w:rStyle w:val="libItalicChar"/>
        </w:rPr>
      </w:pPr>
      <w:r>
        <w:t xml:space="preserve">They replied Karbala. Then Imam (as)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This is the place surrounded with affliction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calamity. When proceeding toward Seffin, my father passed this land and I was with him. 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halted and inquired about the name of this land. He was told the name. Then he said: This 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place where they will come and this is where their blood will be shed. They asked who</w:t>
      </w:r>
      <w:r w:rsidR="00987B39" w:rsidRPr="00CF53B0">
        <w:rPr>
          <w:rStyle w:val="libItalicChar"/>
        </w:rPr>
        <w:t>m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[are you talking about]? He said a caravan from the Muhammad’s household will come here.</w:t>
      </w:r>
    </w:p>
    <w:p w:rsidR="00C4086C" w:rsidRDefault="00C4086C" w:rsidP="00C4086C">
      <w:pPr>
        <w:pStyle w:val="libNormal"/>
      </w:pPr>
      <w:r w:rsidRPr="00CF53B0">
        <w:rPr>
          <w:rStyle w:val="libItalicChar"/>
        </w:rPr>
        <w:t xml:space="preserve">Then Imam Hussain (as)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Disembark here! By Allah here is our halting place and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place wherein our blood will be shed. By Allah, this place is where our graves will be. B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Allah, this is the place where our families will be captivated. My grandfather informed m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about this</w:t>
      </w:r>
      <w:r w:rsidR="00CF53B0" w:rsidRPr="00CF53B0">
        <w:rPr>
          <w:rStyle w:val="libItalicChar"/>
        </w:rPr>
        <w:t>”</w:t>
      </w:r>
      <w:r>
        <w:t>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50014"/>
            <wp:effectExtent l="19050" t="0" r="5715" b="0"/>
            <wp:docPr id="18" name="Picture 18" descr="D:\barkatullah\books\new books\safar_1438\epic_of_ashura\pics\image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rkatullah\books\new books\safar_1438\epic_of_ashura\pics\image_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7" w:name="_Toc497824068"/>
      <w:r>
        <w:lastRenderedPageBreak/>
        <w:t>Amir al-Mumineen’s Prophecy Came True</w:t>
      </w:r>
      <w:bookmarkEnd w:id="17"/>
    </w:p>
    <w:p w:rsidR="00C4086C" w:rsidRDefault="00C4086C" w:rsidP="00C4086C">
      <w:pPr>
        <w:pStyle w:val="libNormal"/>
      </w:pPr>
      <w:r>
        <w:t>When Harthama ibn Salim entered the land of Karbala with Ibn Ziyad’s army, remembere</w:t>
      </w:r>
      <w:r w:rsidR="00987B39">
        <w:t>d</w:t>
      </w:r>
      <w:r w:rsidR="00F61AA7">
        <w:t xml:space="preserve"> </w:t>
      </w:r>
      <w:r>
        <w:t>the words of Imam Ali (as) at Seffin Battle. In Seffin Harthama was in the army of Imam Al</w:t>
      </w:r>
      <w:r w:rsidR="00987B39">
        <w:t>i</w:t>
      </w:r>
      <w:r w:rsidR="00F61AA7">
        <w:t xml:space="preserve"> </w:t>
      </w:r>
      <w:r>
        <w:t xml:space="preserve">(as). On the way to Seffin, when they reached Karbala, Amir al-Mumineen (as) grabed </w:t>
      </w:r>
      <w:r w:rsidR="00987B39">
        <w:t>a</w:t>
      </w:r>
      <w:r w:rsidR="00F61AA7">
        <w:t xml:space="preserve"> </w:t>
      </w:r>
      <w:r>
        <w:t xml:space="preserve">handful of soil and smelled it and then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the soil, on the day of judgement, a group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people will be resurrected from you who will enter the paradise without reckoning.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Harthama went to Imam Hussain (as) and related Imam Ali (as)’s words for his eminence.</w:t>
      </w:r>
    </w:p>
    <w:p w:rsidR="00C4086C" w:rsidRPr="00CF53B0" w:rsidRDefault="00C4086C" w:rsidP="00C4086C">
      <w:pPr>
        <w:pStyle w:val="libNormal"/>
        <w:rPr>
          <w:rStyle w:val="libItalicChar"/>
        </w:rPr>
      </w:pPr>
      <w:r>
        <w:t xml:space="preserve">Imam (as) asked Harthama as to whether he was with or against Imam (as)? He replied: </w:t>
      </w:r>
      <w:r w:rsidR="00CF53B0" w:rsidRPr="00CF53B0">
        <w:rPr>
          <w:rStyle w:val="libItalicChar"/>
        </w:rPr>
        <w:t>“</w:t>
      </w:r>
      <w:r w:rsidR="00987B39" w:rsidRPr="00CF53B0">
        <w:rPr>
          <w:rStyle w:val="libItalicChar"/>
        </w:rPr>
        <w:t>O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son of the Holy Prophet (S), I am neither with you nor against you; I have left my famil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and children and have come here. I am fearful of the son of Ziyad about them.</w:t>
      </w:r>
    </w:p>
    <w:p w:rsidR="00C4086C" w:rsidRDefault="00C4086C" w:rsidP="00C4086C">
      <w:pPr>
        <w:pStyle w:val="libNormal"/>
      </w:pPr>
      <w:r w:rsidRPr="00CF53B0">
        <w:rPr>
          <w:rStyle w:val="libItalicChar"/>
        </w:rPr>
        <w:t xml:space="preserve">Imam Hussain (as)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 xml:space="preserve">Then </w:t>
      </w:r>
      <w:proofErr w:type="gramStart"/>
      <w:r w:rsidRPr="00CF53B0">
        <w:rPr>
          <w:rStyle w:val="libItalicChar"/>
        </w:rPr>
        <w:t>leave</w:t>
      </w:r>
      <w:proofErr w:type="gramEnd"/>
      <w:r w:rsidRPr="00CF53B0">
        <w:rPr>
          <w:rStyle w:val="libItalicChar"/>
        </w:rPr>
        <w:t xml:space="preserve"> here as soon as possible so that you won’t witness 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murdur. I swear by the God in whose hand my life is, whoever witnesses our murder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doesn’t assist us, Allah will throw him in the hell.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Upon hearing this matter, Harthama escaped that land quickly so that he won’t witness Imam’</w:t>
      </w:r>
      <w:r w:rsidR="00987B39">
        <w:t>s</w:t>
      </w:r>
      <w:r w:rsidR="00F61AA7">
        <w:t xml:space="preserve"> </w:t>
      </w:r>
      <w:r>
        <w:t>martyrdom.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  <w:r>
        <w:rPr>
          <w:noProof/>
        </w:rPr>
        <w:drawing>
          <wp:inline distT="0" distB="0" distL="0" distR="0">
            <wp:extent cx="4680585" cy="3150014"/>
            <wp:effectExtent l="19050" t="0" r="5715" b="0"/>
            <wp:docPr id="19" name="Picture 19" descr="D:\barkatullah\books\new books\safar_1438\epic_of_ashura\pics\image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rkatullah\books\new books\safar_1438\epic_of_ashura\pics\image_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EE" w:rsidRDefault="009A07EE" w:rsidP="009A07EE">
      <w:pPr>
        <w:pStyle w:val="libCenterBold1"/>
      </w:pPr>
    </w:p>
    <w:p w:rsidR="009A07EE" w:rsidRDefault="009A07EE" w:rsidP="009A07EE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8" w:name="_Toc497824069"/>
      <w:r>
        <w:lastRenderedPageBreak/>
        <w:t>Setting up the Tents</w:t>
      </w:r>
      <w:bookmarkEnd w:id="18"/>
    </w:p>
    <w:p w:rsidR="00C4086C" w:rsidRDefault="00C4086C" w:rsidP="00C4086C">
      <w:pPr>
        <w:pStyle w:val="libNormal"/>
      </w:pPr>
      <w:r>
        <w:t>After the caravan of Imam Hussain (as) dismounted in Karbala, they first pitched the tents o</w:t>
      </w:r>
      <w:r w:rsidR="00987B39">
        <w:t>f</w:t>
      </w:r>
      <w:r w:rsidR="00F61AA7">
        <w:t xml:space="preserve"> </w:t>
      </w:r>
      <w:r>
        <w:t>Imam (as) and his family and then the relatives and companions of his eminence pitched thei</w:t>
      </w:r>
      <w:r w:rsidR="00987B39">
        <w:t>r</w:t>
      </w:r>
      <w:r w:rsidR="00F61AA7">
        <w:t xml:space="preserve"> </w:t>
      </w:r>
      <w:r>
        <w:t>tents around theirs.</w:t>
      </w:r>
    </w:p>
    <w:p w:rsidR="00C4086C" w:rsidRDefault="00C4086C" w:rsidP="00C4086C">
      <w:pPr>
        <w:pStyle w:val="libNormal"/>
      </w:pPr>
      <w:r>
        <w:t>When pitching the tents, Imam Hussain (as) made the reedy and shrubbery behind the tent</w:t>
      </w:r>
      <w:r w:rsidR="00987B39">
        <w:t>s</w:t>
      </w:r>
      <w:r w:rsidR="00F61AA7">
        <w:t xml:space="preserve"> </w:t>
      </w:r>
      <w:r>
        <w:t>so that they only face enemy from one side.</w:t>
      </w:r>
    </w:p>
    <w:p w:rsidR="00C4086C" w:rsidRDefault="00C4086C" w:rsidP="00C4086C">
      <w:pPr>
        <w:pStyle w:val="libNormal"/>
      </w:pPr>
      <w:r>
        <w:t>After Imam and his companions encamped, Hurr too camped in front of his holiness. Then h</w:t>
      </w:r>
      <w:r w:rsidR="00987B39">
        <w:t>e</w:t>
      </w:r>
      <w:r w:rsidR="00F61AA7">
        <w:t xml:space="preserve"> </w:t>
      </w:r>
      <w:r>
        <w:t>informed Ibn Ziyad that Imam has entered Karbala. Hence Ibn Ziyad wrote a letter to Ima</w:t>
      </w:r>
      <w:r w:rsidR="00987B39">
        <w:t>m</w:t>
      </w:r>
      <w:r w:rsidR="00F61AA7">
        <w:t xml:space="preserve"> </w:t>
      </w:r>
      <w:r>
        <w:t>Hussain (as) with this concept: Now then O Hussain! I have been informed that you hav</w:t>
      </w:r>
      <w:r w:rsidR="00987B39">
        <w:t>e</w:t>
      </w:r>
      <w:r w:rsidR="00F61AA7">
        <w:t xml:space="preserve"> </w:t>
      </w:r>
      <w:r>
        <w:t>halted at Karbala. Yazeed has written to either kill you, or you submit yourself to me an</w:t>
      </w:r>
      <w:r w:rsidR="00987B39">
        <w:t>d</w:t>
      </w:r>
      <w:r w:rsidR="00F61AA7">
        <w:t xml:space="preserve"> </w:t>
      </w:r>
      <w:r>
        <w:t xml:space="preserve">Yazeed ibn Mu’awiyah. </w:t>
      </w:r>
      <w:proofErr w:type="gramStart"/>
      <w:r>
        <w:t>Greetings.</w:t>
      </w:r>
      <w:r w:rsidR="00CF53B0">
        <w:t>”</w:t>
      </w:r>
      <w:proofErr w:type="gramEnd"/>
    </w:p>
    <w:p w:rsidR="00C4086C" w:rsidRDefault="00C4086C" w:rsidP="009A07EE">
      <w:pPr>
        <w:pStyle w:val="libNormal"/>
      </w:pPr>
      <w:r>
        <w:t xml:space="preserve">When Imam (as) received this letter and read it, he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have no answer for this letter;</w:t>
      </w:r>
      <w:r w:rsidR="009A07E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because he deserves God’s chastisement.</w:t>
      </w:r>
      <w:r w:rsidR="00CF53B0" w:rsidRPr="00CF53B0">
        <w:rPr>
          <w:rStyle w:val="libItalicChar"/>
        </w:rPr>
        <w:t>”</w:t>
      </w:r>
    </w:p>
    <w:p w:rsidR="009A07EE" w:rsidRDefault="009A07EE" w:rsidP="00B01885">
      <w:pPr>
        <w:pStyle w:val="libNormal"/>
      </w:pPr>
      <w:r>
        <w:br w:type="page"/>
      </w:r>
    </w:p>
    <w:p w:rsidR="009A07EE" w:rsidRDefault="009A07E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31764"/>
            <wp:effectExtent l="19050" t="0" r="5715" b="0"/>
            <wp:docPr id="20" name="Picture 20" descr="D:\barkatullah\books\new books\safar_1438\epic_of_ashura\pics\image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rkatullah\books\new books\safar_1438\epic_of_ashura\pics\image_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19" w:name="_Toc497824070"/>
      <w:r>
        <w:lastRenderedPageBreak/>
        <w:t xml:space="preserve">Arrival of Umar ibn </w:t>
      </w:r>
      <w:proofErr w:type="gramStart"/>
      <w:r>
        <w:t>Sa’d</w:t>
      </w:r>
      <w:proofErr w:type="gramEnd"/>
      <w:r>
        <w:t xml:space="preserve"> in Karbala</w:t>
      </w:r>
      <w:bookmarkEnd w:id="19"/>
    </w:p>
    <w:p w:rsidR="00C4086C" w:rsidRDefault="00C4086C" w:rsidP="00B8101E">
      <w:pPr>
        <w:pStyle w:val="libNormal"/>
      </w:pPr>
      <w:r>
        <w:t xml:space="preserve">Prior to Imam Hussain (as)’s coming to Iraq, Umar ibn </w:t>
      </w:r>
      <w:proofErr w:type="gramStart"/>
      <w:r>
        <w:t>Sa’d</w:t>
      </w:r>
      <w:proofErr w:type="gramEnd"/>
      <w:r>
        <w:t xml:space="preserve"> had been granted th</w:t>
      </w:r>
      <w:r w:rsidR="00987B39">
        <w:t>e</w:t>
      </w:r>
      <w:r w:rsidR="00F61AA7">
        <w:t xml:space="preserve"> </w:t>
      </w:r>
      <w:r>
        <w:t>governorship of Rey (a city near Tehran, Iran) and was missioned by Ibn Ziyad to fight th</w:t>
      </w:r>
      <w:r w:rsidR="00987B39">
        <w:t>e</w:t>
      </w:r>
      <w:r w:rsidR="00F61AA7">
        <w:t xml:space="preserve"> </w:t>
      </w:r>
      <w:r>
        <w:t xml:space="preserve">Deylaman. Umar Ibn </w:t>
      </w:r>
      <w:proofErr w:type="gramStart"/>
      <w:r>
        <w:t>Sa’d</w:t>
      </w:r>
      <w:proofErr w:type="gramEnd"/>
      <w:r>
        <w:t xml:space="preserve"> had encamped in Hamam A’yan with an army of four thousan</w:t>
      </w:r>
      <w:r w:rsidR="00987B39">
        <w:t>d</w:t>
      </w:r>
      <w:r w:rsidR="00F61AA7">
        <w:t xml:space="preserve"> </w:t>
      </w:r>
      <w:r>
        <w:t>troops when he received an order to return to Kufa because of Imam’s entrance to Iraq.</w:t>
      </w:r>
      <w:r w:rsidR="00B8101E">
        <w:t xml:space="preserve"> </w:t>
      </w:r>
      <w:r>
        <w:t xml:space="preserve">Ubaydullah ibn Ziyad gave him the mission of going to Imam Hussain (as). Umar ibn </w:t>
      </w:r>
      <w:proofErr w:type="gramStart"/>
      <w:r>
        <w:t>Sa’</w:t>
      </w:r>
      <w:r w:rsidR="00987B39">
        <w:t>d</w:t>
      </w:r>
      <w:proofErr w:type="gramEnd"/>
      <w:r w:rsidR="00F61AA7">
        <w:t xml:space="preserve"> </w:t>
      </w:r>
      <w:r>
        <w:t xml:space="preserve">asked Ubaydullah to exempt him from this mission. Ubaydullah replied: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It is agreed, but i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case you give us back the decree of governing Rey.</w:t>
      </w:r>
      <w:r w:rsidR="00CF53B0" w:rsidRPr="00CF53B0">
        <w:rPr>
          <w:rStyle w:val="libItalicChar"/>
        </w:rPr>
        <w:t>”</w:t>
      </w:r>
      <w:r>
        <w:t xml:space="preserve"> When Ubaydullah said this, Umar ib</w:t>
      </w:r>
      <w:r w:rsidR="00987B39">
        <w:t>n</w:t>
      </w:r>
      <w:r w:rsidR="00F61AA7">
        <w:t xml:space="preserve"> </w:t>
      </w:r>
      <w:proofErr w:type="gramStart"/>
      <w:r>
        <w:t>Sa’d</w:t>
      </w:r>
      <w:proofErr w:type="gramEnd"/>
      <w:r>
        <w:t xml:space="preserve"> accepted to go to Karbala to fight with Imam Hussain (as). Hamzah ibn Mughayrah</w:t>
      </w:r>
      <w:r w:rsidR="00987B39">
        <w:t>,</w:t>
      </w:r>
      <w:r w:rsidR="00F61AA7">
        <w:t xml:space="preserve"> </w:t>
      </w:r>
      <w:r>
        <w:t xml:space="preserve">Umar ibn Sa’d’s nephew, said to him: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request you in the name of Allah not to confron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Hussain, for by doing this you will be sinning and severing the bonds of relationship wit</w:t>
      </w:r>
      <w:r w:rsidR="00987B39" w:rsidRPr="00CF53B0">
        <w:rPr>
          <w:rStyle w:val="libItalicChar"/>
        </w:rPr>
        <w:t>h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him. By Allah! Even if you have the wealth and the kingdom of all the earth and abandon it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it is better for you than going to the presence of the Almighty Allah with the blood of Hussai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upon your hand.</w:t>
      </w:r>
      <w:r w:rsidR="00CF53B0" w:rsidRPr="00CF53B0">
        <w:rPr>
          <w:rStyle w:val="libItalicChar"/>
        </w:rPr>
        <w:t>”</w:t>
      </w:r>
      <w:r>
        <w:t xml:space="preserve"> Umar ibn </w:t>
      </w:r>
      <w:proofErr w:type="gramStart"/>
      <w:r>
        <w:t>Sa’d</w:t>
      </w:r>
      <w:proofErr w:type="gramEnd"/>
      <w:r>
        <w:t xml:space="preserve"> arrived in Karbala on Muharram 3 and joined Hurr’s Army.</w:t>
      </w:r>
      <w:r w:rsidR="00B8101E">
        <w:t xml:space="preserve"> </w:t>
      </w:r>
      <w:r>
        <w:t>After camping in Karbala, he missioned every tribe’s head who had written letters to Ima</w:t>
      </w:r>
      <w:r w:rsidR="00987B39">
        <w:t>m</w:t>
      </w:r>
      <w:r w:rsidR="00F61AA7">
        <w:t xml:space="preserve"> </w:t>
      </w:r>
      <w:r>
        <w:t>Hussain (as) to go to Imam (as) and ask him about his aim of coming to Kufa. However, the</w:t>
      </w:r>
      <w:r w:rsidR="00987B39">
        <w:t>y</w:t>
      </w:r>
      <w:r w:rsidR="00F61AA7">
        <w:t xml:space="preserve"> </w:t>
      </w:r>
      <w:r>
        <w:t>all were ashamed to obey this order and rejected the idea. Then Qurra ibn Qais accepted th</w:t>
      </w:r>
      <w:r w:rsidR="00987B39">
        <w:t>e</w:t>
      </w:r>
      <w:r w:rsidR="00F61AA7">
        <w:t xml:space="preserve"> </w:t>
      </w:r>
      <w:r>
        <w:t>responsibility of asking this question from Imam (as) and went to him. Imam (as) replied: Th</w:t>
      </w:r>
      <w:r w:rsidR="00987B39">
        <w:t>e</w:t>
      </w:r>
      <w:r w:rsidR="00F61AA7">
        <w:t xml:space="preserve"> </w:t>
      </w:r>
      <w:r>
        <w:t>people of your town have written to me and requested me to come here. Then if they don’</w:t>
      </w:r>
      <w:r w:rsidR="00987B39">
        <w:t>t</w:t>
      </w:r>
      <w:r w:rsidR="00F61AA7">
        <w:t xml:space="preserve"> </w:t>
      </w:r>
      <w:r>
        <w:t xml:space="preserve">want my presence I shall return back. Then Qurra ibn Qais went to Umar </w:t>
      </w:r>
      <w:proofErr w:type="gramStart"/>
      <w:r>
        <w:t>Sa’d</w:t>
      </w:r>
      <w:proofErr w:type="gramEnd"/>
      <w:r>
        <w:t xml:space="preserve"> to tell hi</w:t>
      </w:r>
      <w:r w:rsidR="00987B39">
        <w:t>m</w:t>
      </w:r>
      <w:r w:rsidR="00F61AA7">
        <w:t xml:space="preserve"> </w:t>
      </w:r>
      <w:r>
        <w:t>about Imam’s answer.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52741"/>
            <wp:effectExtent l="19050" t="0" r="5715" b="0"/>
            <wp:docPr id="21" name="Picture 21" descr="D:\barkatullah\books\new books\safar_1438\epic_of_ashura\pics\image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rkatullah\books\new books\safar_1438\epic_of_ashura\pics\image_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0" w:name="_Toc497824071"/>
      <w:r>
        <w:lastRenderedPageBreak/>
        <w:t>Kufan’s Dispatch to Fight Imam Hussain (as)</w:t>
      </w:r>
      <w:bookmarkEnd w:id="20"/>
    </w:p>
    <w:p w:rsidR="00C4086C" w:rsidRDefault="00C4086C" w:rsidP="00B8101E">
      <w:pPr>
        <w:pStyle w:val="libNormal"/>
      </w:pPr>
      <w:r>
        <w:t xml:space="preserve">After sending Umar ibn </w:t>
      </w:r>
      <w:proofErr w:type="gramStart"/>
      <w:r>
        <w:t>Sa’d</w:t>
      </w:r>
      <w:proofErr w:type="gramEnd"/>
      <w:r>
        <w:t xml:space="preserve"> to Karbala, Ubaydullah ibn Ziyad mounted the pulpit and praise</w:t>
      </w:r>
      <w:r w:rsidR="00987B39">
        <w:t>d</w:t>
      </w:r>
      <w:r w:rsidR="00F61AA7">
        <w:t xml:space="preserve"> </w:t>
      </w:r>
      <w:r>
        <w:t>Mu’awiyah and falsely and insincerely described his virtues and generosity. Then he said</w:t>
      </w:r>
      <w:r w:rsidR="00987B39">
        <w:t>,</w:t>
      </w:r>
      <w:r w:rsidR="00F61AA7">
        <w:t xml:space="preserve">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Yazeed has followed his father’s footsteps in behavior and manner. Therefore all the tribes’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heads and Kufa’s residents must leave the city to join the army and anyone who transgresse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order, he won’t be secure anymore.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Then Ibn Ziyad missioned some men to go among the people and encourage them to join th</w:t>
      </w:r>
      <w:r w:rsidR="00987B39">
        <w:t>e</w:t>
      </w:r>
      <w:r w:rsidR="00F61AA7">
        <w:t xml:space="preserve"> </w:t>
      </w:r>
      <w:r>
        <w:t>army and to threaten them about the cosequences of their decision.</w:t>
      </w:r>
    </w:p>
    <w:p w:rsidR="00C4086C" w:rsidRDefault="00C4086C" w:rsidP="00C4086C">
      <w:pPr>
        <w:pStyle w:val="libNormal"/>
      </w:pPr>
      <w:r>
        <w:t>There’s a disagreement between the historians regarding the number of Umar ibn Sa’d’s arm</w:t>
      </w:r>
      <w:r w:rsidR="00987B39">
        <w:t>y</w:t>
      </w:r>
      <w:r w:rsidR="00F61AA7">
        <w:t xml:space="preserve"> </w:t>
      </w:r>
      <w:r>
        <w:t>who were dispatched to fight against Imam Hussain (as) and also in regard with the names o</w:t>
      </w:r>
      <w:r w:rsidR="00987B39">
        <w:t>f</w:t>
      </w:r>
      <w:r w:rsidR="00F61AA7">
        <w:t xml:space="preserve"> </w:t>
      </w:r>
      <w:r>
        <w:t>the commanders of Kufa’s army.</w:t>
      </w:r>
    </w:p>
    <w:p w:rsidR="00C4086C" w:rsidRDefault="00C4086C" w:rsidP="00DA6DEA">
      <w:pPr>
        <w:pStyle w:val="libNormal"/>
      </w:pPr>
      <w:r>
        <w:t>According to Ibn Shahr Ashub, Hurr with a thousand people, Ka’b ibn Talha with thre</w:t>
      </w:r>
      <w:r w:rsidR="00987B39">
        <w:t>e</w:t>
      </w:r>
      <w:r w:rsidR="00F61AA7">
        <w:t xml:space="preserve"> </w:t>
      </w:r>
      <w:r>
        <w:t>thousand men, Umar ibn Sa’d with four thousand wariors, Shimr ibn Dhil Jawshan with fou</w:t>
      </w:r>
      <w:r w:rsidR="00987B39">
        <w:t>r</w:t>
      </w:r>
      <w:r w:rsidR="00F61AA7">
        <w:t xml:space="preserve"> </w:t>
      </w:r>
      <w:r>
        <w:t>thousand troops, Yazeed ibn Rekab Kalbi with two thousand people, Husayn ibn Numayr wit</w:t>
      </w:r>
      <w:r w:rsidR="00987B39">
        <w:t>h</w:t>
      </w:r>
      <w:r w:rsidR="00F61AA7">
        <w:t xml:space="preserve"> </w:t>
      </w:r>
      <w:r>
        <w:t>four thousand men, Madhayer ibn Rahinah Mazeni with three thousand combatants, Nasr ib</w:t>
      </w:r>
      <w:r w:rsidR="00987B39">
        <w:t>n</w:t>
      </w:r>
      <w:r w:rsidR="00F61AA7">
        <w:t xml:space="preserve"> </w:t>
      </w:r>
      <w:r>
        <w:t>Harshe with two thousand wariors, Shabath ibn Reb’I with a thousand persons, and Hajjar ib</w:t>
      </w:r>
      <w:r w:rsidR="00987B39">
        <w:t>n</w:t>
      </w:r>
      <w:r w:rsidR="00F61AA7">
        <w:t xml:space="preserve"> </w:t>
      </w:r>
      <w:r>
        <w:t>Abjar with a thousand men entered Karbala until Muharram 6t</w:t>
      </w:r>
      <w:r w:rsidR="00987B39">
        <w:t>h</w:t>
      </w:r>
      <w:r w:rsidR="00DA6DEA">
        <w:t>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23331"/>
            <wp:effectExtent l="19050" t="0" r="5715" b="0"/>
            <wp:docPr id="22" name="Picture 22" descr="D:\barkatullah\books\new books\safar_1438\epic_of_ashura\pics\image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rkatullah\books\new books\safar_1438\epic_of_ashura\pics\image_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1" w:name="_Toc497824072"/>
      <w:r>
        <w:lastRenderedPageBreak/>
        <w:t>The Order of Forbidding the Water for Imam Hussain (as)’s Caravan</w:t>
      </w:r>
      <w:bookmarkEnd w:id="21"/>
    </w:p>
    <w:p w:rsidR="00C4086C" w:rsidRDefault="00C4086C" w:rsidP="00C4086C">
      <w:pPr>
        <w:pStyle w:val="libNormal"/>
      </w:pPr>
      <w:r>
        <w:t xml:space="preserve">Umar bin </w:t>
      </w:r>
      <w:proofErr w:type="gramStart"/>
      <w:r>
        <w:t>Sa‘d</w:t>
      </w:r>
      <w:proofErr w:type="gramEnd"/>
      <w:r>
        <w:t xml:space="preserve"> received a letter from ‘Ubaydullah bin Ziyad which read:</w:t>
      </w:r>
    </w:p>
    <w:p w:rsidR="00C4086C" w:rsidRDefault="00CF53B0" w:rsidP="00DA6DEA">
      <w:pPr>
        <w:pStyle w:val="libNormal"/>
      </w:pPr>
      <w:r w:rsidRPr="00CF53B0">
        <w:rPr>
          <w:rStyle w:val="libItalicChar"/>
        </w:rPr>
        <w:t>“</w:t>
      </w:r>
      <w:r w:rsidR="00C4086C" w:rsidRPr="00CF53B0">
        <w:rPr>
          <w:rStyle w:val="libItalicChar"/>
        </w:rPr>
        <w:t>Prevent Hussain (as) and his companions from reaching water. They should not taste [even]</w:t>
      </w:r>
      <w:r w:rsidR="00DA6DEA" w:rsidRPr="00CF53B0">
        <w:rPr>
          <w:rStyle w:val="libItalicChar"/>
        </w:rPr>
        <w:t xml:space="preserve"> </w:t>
      </w:r>
      <w:r w:rsidR="00C4086C" w:rsidRPr="00CF53B0">
        <w:rPr>
          <w:rStyle w:val="libItalicChar"/>
        </w:rPr>
        <w:t>a drop of it as was done to the commander of the faithful, Uthman bin Affan, the pious,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="00C4086C" w:rsidRPr="00CF53B0">
        <w:rPr>
          <w:rStyle w:val="libItalicChar"/>
        </w:rPr>
        <w:t>chaste and the oppressed!</w:t>
      </w:r>
      <w:r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Forbidding water in Karbala with this pretext that when besieging Uthman’s House and killin</w:t>
      </w:r>
      <w:r w:rsidR="00987B39">
        <w:t>g</w:t>
      </w:r>
      <w:r w:rsidR="00F61AA7">
        <w:t xml:space="preserve"> </w:t>
      </w:r>
      <w:r>
        <w:t>him, he was denied of access to water, is one of the greatest false advertising; because contrar</w:t>
      </w:r>
      <w:r w:rsidR="00987B39">
        <w:t>y</w:t>
      </w:r>
      <w:r w:rsidR="00F61AA7">
        <w:t xml:space="preserve"> </w:t>
      </w:r>
      <w:r>
        <w:t>to what was said in Karbala, Imam Ali (as) and his children not only weren’t present in th</w:t>
      </w:r>
      <w:r w:rsidR="00987B39">
        <w:t>e</w:t>
      </w:r>
      <w:r w:rsidR="00F61AA7">
        <w:t xml:space="preserve"> </w:t>
      </w:r>
      <w:r>
        <w:t>event, but also despite the objection of the revolutionaries, Imam Ali (as) sent him thre</w:t>
      </w:r>
      <w:r w:rsidR="00987B39">
        <w:t>e</w:t>
      </w:r>
      <w:r w:rsidR="00F61AA7">
        <w:t xml:space="preserve"> </w:t>
      </w:r>
      <w:r>
        <w:t>waterskins full of water and told Hassanain (as) to go to Uthman’s house in order to help hi</w:t>
      </w:r>
      <w:r w:rsidR="00987B39">
        <w:t>m</w:t>
      </w:r>
      <w:r w:rsidR="00F61AA7">
        <w:t xml:space="preserve"> </w:t>
      </w:r>
      <w:r>
        <w:t>and in that event Imam Hassan (as) was injured.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35934"/>
            <wp:effectExtent l="19050" t="0" r="5715" b="0"/>
            <wp:docPr id="23" name="Picture 23" descr="D:\barkatullah\books\new books\safar_1438\epic_of_ashura\pics\image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rkatullah\books\new books\safar_1438\epic_of_ashura\pics\image_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2" w:name="_Toc497824073"/>
      <w:r>
        <w:lastRenderedPageBreak/>
        <w:t xml:space="preserve">Umar ibn </w:t>
      </w:r>
      <w:proofErr w:type="gramStart"/>
      <w:r>
        <w:t>Sa’d</w:t>
      </w:r>
      <w:proofErr w:type="gramEnd"/>
      <w:r>
        <w:t xml:space="preserve"> Meets with Imam Hussain (as)</w:t>
      </w:r>
      <w:bookmarkEnd w:id="22"/>
    </w:p>
    <w:p w:rsidR="00C4086C" w:rsidRDefault="00C4086C" w:rsidP="00C4086C">
      <w:pPr>
        <w:pStyle w:val="libNormal"/>
      </w:pPr>
      <w:r>
        <w:t>From the early days of Muharram, Imam Hussain (as) had some meetings with Umar ibn Sa’</w:t>
      </w:r>
      <w:r w:rsidR="00987B39">
        <w:t>d</w:t>
      </w:r>
      <w:r w:rsidR="00F61AA7">
        <w:t xml:space="preserve"> </w:t>
      </w:r>
      <w:r>
        <w:t>and tried to dissuade him from the fight several times. Imam Hussain (as) sent Amr ib</w:t>
      </w:r>
      <w:r w:rsidR="00987B39">
        <w:t>n</w:t>
      </w:r>
      <w:r w:rsidR="00F61AA7">
        <w:t xml:space="preserve"> </w:t>
      </w:r>
      <w:r>
        <w:t xml:space="preserve">Qurdhah ibn Ka’b al-Ansari to Ibn </w:t>
      </w:r>
      <w:proofErr w:type="gramStart"/>
      <w:r>
        <w:t>Sa’d</w:t>
      </w:r>
      <w:proofErr w:type="gramEnd"/>
      <w:r>
        <w:t xml:space="preserve"> [saying]: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Meet me at night somewhere between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two armies.</w:t>
      </w:r>
      <w:r w:rsidR="00CF53B0" w:rsidRPr="00CF53B0">
        <w:rPr>
          <w:rStyle w:val="libItalicChar"/>
        </w:rPr>
        <w:t>”</w:t>
      </w:r>
      <w:r>
        <w:t xml:space="preserve"> So [at night] Umar ibn </w:t>
      </w:r>
      <w:proofErr w:type="gramStart"/>
      <w:r>
        <w:t>Sa’d</w:t>
      </w:r>
      <w:proofErr w:type="gramEnd"/>
      <w:r>
        <w:t xml:space="preserve"> came out with around twenty horsemen and so di</w:t>
      </w:r>
      <w:r w:rsidR="00987B39">
        <w:t>d</w:t>
      </w:r>
      <w:r w:rsidR="00F61AA7">
        <w:t xml:space="preserve"> </w:t>
      </w:r>
      <w:r>
        <w:t>Imam Hussain (as). When they met each other, Imam Hussain (as) ordered his companions t</w:t>
      </w:r>
      <w:r w:rsidR="00987B39">
        <w:t>o</w:t>
      </w:r>
      <w:r w:rsidR="00F61AA7">
        <w:t xml:space="preserve"> </w:t>
      </w:r>
      <w:r>
        <w:t xml:space="preserve">move away from him and so did Umar bin </w:t>
      </w:r>
      <w:proofErr w:type="gramStart"/>
      <w:r>
        <w:t>Sa’d</w:t>
      </w:r>
      <w:proofErr w:type="gramEnd"/>
      <w:r>
        <w:t>.</w:t>
      </w:r>
    </w:p>
    <w:p w:rsidR="00C4086C" w:rsidRDefault="00C4086C" w:rsidP="00C4086C">
      <w:pPr>
        <w:pStyle w:val="libNormal"/>
      </w:pPr>
      <w:r>
        <w:t xml:space="preserve">Then Imam Hussain (as) said to Umar ibn </w:t>
      </w:r>
      <w:proofErr w:type="gramStart"/>
      <w:r>
        <w:t>Sa’d</w:t>
      </w:r>
      <w:proofErr w:type="gramEnd"/>
      <w:r>
        <w:t xml:space="preserve">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Woe be to you! Do you not fear the Lord t</w:t>
      </w:r>
      <w:r w:rsidR="00987B39" w:rsidRPr="00CF53B0">
        <w:rPr>
          <w:rStyle w:val="libItalicChar"/>
        </w:rPr>
        <w:t>o</w:t>
      </w:r>
      <w:r w:rsidR="00F61AA7" w:rsidRPr="00CF53B0">
        <w:rPr>
          <w:rStyle w:val="libItalicChar"/>
        </w:rPr>
        <w:t xml:space="preserve"> </w:t>
      </w:r>
      <w:proofErr w:type="gramStart"/>
      <w:r w:rsidRPr="00CF53B0">
        <w:rPr>
          <w:rStyle w:val="libItalicChar"/>
        </w:rPr>
        <w:t>whom</w:t>
      </w:r>
      <w:proofErr w:type="gramEnd"/>
      <w:r w:rsidRPr="00CF53B0">
        <w:rPr>
          <w:rStyle w:val="libItalicChar"/>
        </w:rPr>
        <w:t xml:space="preserve"> is your return and you want to fight me while you know whose son I am and wha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relation do I bear with the Holy Prophet (S)? Leave this party and accompany me so that yo</w:t>
      </w:r>
      <w:r w:rsidR="00987B39" w:rsidRPr="00CF53B0">
        <w:rPr>
          <w:rStyle w:val="libItalicChar"/>
        </w:rPr>
        <w:t>u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become close to Allah.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 xml:space="preserve">Umar ibn </w:t>
      </w:r>
      <w:proofErr w:type="gramStart"/>
      <w:r>
        <w:t>Sa’d</w:t>
      </w:r>
      <w:proofErr w:type="gramEnd"/>
      <w:r>
        <w:t xml:space="preserve"> said that he was afraid that they may destroy his house. Imam (as) said: I wil</w:t>
      </w:r>
      <w:r w:rsidR="00987B39">
        <w:t>l</w:t>
      </w:r>
      <w:r w:rsidR="00F61AA7">
        <w:t xml:space="preserve"> </w:t>
      </w:r>
      <w:r>
        <w:t>provide you a house. He said: they will confiscate my properties. Imam Said: I will give yo</w:t>
      </w:r>
      <w:r w:rsidR="00987B39">
        <w:t>u</w:t>
      </w:r>
      <w:r w:rsidR="00F61AA7">
        <w:t xml:space="preserve"> </w:t>
      </w:r>
      <w:r>
        <w:t xml:space="preserve">better than that. Umar ibn </w:t>
      </w:r>
      <w:proofErr w:type="gramStart"/>
      <w:r>
        <w:t>Sa’d</w:t>
      </w:r>
      <w:proofErr w:type="gramEnd"/>
      <w:r>
        <w:t xml:space="preserve"> became silent and didn’t say anything.</w:t>
      </w:r>
    </w:p>
    <w:p w:rsidR="00C4086C" w:rsidRDefault="00C4086C" w:rsidP="00B8101E">
      <w:pPr>
        <w:pStyle w:val="libNormal"/>
      </w:pPr>
      <w:r>
        <w:t>While leaving there, Imam (as) said: May Allah kill you on your bed soon and may He neve</w:t>
      </w:r>
      <w:r w:rsidR="00987B39">
        <w:t>r</w:t>
      </w:r>
      <w:r w:rsidR="00F61AA7">
        <w:t xml:space="preserve"> </w:t>
      </w:r>
      <w:r>
        <w:t>fogive you on the day of resurrection; I wish that you won’t eat the Iraq’s wheat but little.</w:t>
      </w:r>
      <w:r w:rsidR="00B8101E">
        <w:t xml:space="preserve"> </w:t>
      </w:r>
      <w:r>
        <w:t xml:space="preserve">Umar ibn </w:t>
      </w:r>
      <w:proofErr w:type="gramStart"/>
      <w:r>
        <w:t>Sa’d</w:t>
      </w:r>
      <w:proofErr w:type="gramEnd"/>
      <w:r>
        <w:t xml:space="preserve"> said: if there won’t be the wheat, barly will suffice me. Then he returned to hi</w:t>
      </w:r>
      <w:r w:rsidR="00987B39">
        <w:t>s</w:t>
      </w:r>
      <w:r w:rsidR="00F61AA7">
        <w:t xml:space="preserve"> </w:t>
      </w:r>
      <w:r>
        <w:t>army.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24660"/>
            <wp:effectExtent l="19050" t="0" r="5715" b="0"/>
            <wp:docPr id="24" name="Picture 24" descr="D:\barkatullah\books\new books\safar_1438\epic_of_ashura\pics\image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arkatullah\books\new books\safar_1438\epic_of_ashura\pics\image_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3" w:name="_Toc497824074"/>
      <w:r>
        <w:lastRenderedPageBreak/>
        <w:t>Abbas ibn Ali (as) Brings Water</w:t>
      </w:r>
      <w:bookmarkEnd w:id="23"/>
    </w:p>
    <w:p w:rsidR="00C4086C" w:rsidRDefault="00C4086C" w:rsidP="00C4086C">
      <w:pPr>
        <w:pStyle w:val="libNormal"/>
      </w:pPr>
      <w:r>
        <w:t>When the thirst bothered Imam (as) and his companions, his eminence sent his brother, Abba</w:t>
      </w:r>
      <w:r w:rsidR="00987B39">
        <w:t>s</w:t>
      </w:r>
      <w:r w:rsidR="00F61AA7">
        <w:t xml:space="preserve"> </w:t>
      </w:r>
      <w:r>
        <w:t>(AS), along with thirty horse-riders and twenty others on foot with twenty waterskins to th</w:t>
      </w:r>
      <w:r w:rsidR="00987B39">
        <w:t>e</w:t>
      </w:r>
      <w:r w:rsidR="00F61AA7">
        <w:t xml:space="preserve"> </w:t>
      </w:r>
      <w:r>
        <w:t>Euphrates River. They went near the Euphrates, while Nafi’ ibn Hilal was in front of the</w:t>
      </w:r>
      <w:r w:rsidR="00987B39">
        <w:t>m</w:t>
      </w:r>
      <w:r w:rsidR="00F61AA7">
        <w:t xml:space="preserve"> </w:t>
      </w:r>
      <w:r>
        <w:t>holding the flag.</w:t>
      </w:r>
    </w:p>
    <w:p w:rsidR="00C4086C" w:rsidRDefault="00C4086C" w:rsidP="00C4086C">
      <w:pPr>
        <w:pStyle w:val="libNormal"/>
      </w:pPr>
      <w:r>
        <w:t>Amr ibn Hajjaj (the one in charge of the river) called out loud: who are you and what hav</w:t>
      </w:r>
      <w:r w:rsidR="00987B39">
        <w:t>e</w:t>
      </w:r>
      <w:r w:rsidR="00F61AA7">
        <w:t xml:space="preserve"> </w:t>
      </w:r>
      <w:r>
        <w:t>you come here for? Nafi’ said: we have come here to drink the water from which you hav</w:t>
      </w:r>
      <w:r w:rsidR="00987B39">
        <w:t>e</w:t>
      </w:r>
      <w:r w:rsidR="00F61AA7">
        <w:t xml:space="preserve"> </w:t>
      </w:r>
      <w:r>
        <w:t>prevented us.</w:t>
      </w:r>
    </w:p>
    <w:p w:rsidR="00C4086C" w:rsidRDefault="00C4086C" w:rsidP="00C4086C">
      <w:pPr>
        <w:pStyle w:val="libNormal"/>
      </w:pPr>
      <w:r>
        <w:t xml:space="preserve">Amr ibn Hajjaj said: imbibe then and cool your eyes! Nafi’ answered: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No, by Allah, I wil</w:t>
      </w:r>
      <w:r w:rsidR="00987B39" w:rsidRPr="00CF53B0">
        <w:rPr>
          <w:rStyle w:val="libItalicChar"/>
        </w:rPr>
        <w:t>l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never drink one drop of this water while Hussain and the Ahl al-Bayt with him and thei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supporters are thirsty.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At this time, those accompanying Nafi’ came forward. Amr said: this is not possible an</w:t>
      </w:r>
      <w:r w:rsidR="00987B39">
        <w:t>d</w:t>
      </w:r>
      <w:r w:rsidR="00F61AA7">
        <w:t xml:space="preserve"> </w:t>
      </w:r>
      <w:r>
        <w:t>there’s no way to give water to these. We are here to prevent them from water. Nafi’ the</w:t>
      </w:r>
      <w:r w:rsidR="00987B39">
        <w:t>n</w:t>
      </w:r>
      <w:r w:rsidR="00F61AA7">
        <w:t xml:space="preserve"> </w:t>
      </w:r>
      <w:r>
        <w:t>called upon his companions to fill their waterskins and they did so. It was then that thos</w:t>
      </w:r>
      <w:r w:rsidR="00987B39">
        <w:t>e</w:t>
      </w:r>
      <w:r w:rsidR="00F61AA7">
        <w:t xml:space="preserve"> </w:t>
      </w:r>
      <w:r>
        <w:t>under the command of Ibn Hajjaj attacked them. Some of them kept watering their bag</w:t>
      </w:r>
      <w:r w:rsidR="00987B39">
        <w:t>s</w:t>
      </w:r>
      <w:r w:rsidR="00F61AA7">
        <w:t xml:space="preserve"> </w:t>
      </w:r>
      <w:r>
        <w:t>anyway while others were defending them headed by the one who grew up in the very lap o</w:t>
      </w:r>
      <w:r w:rsidR="00987B39">
        <w:t>f</w:t>
      </w:r>
      <w:r w:rsidR="00F61AA7">
        <w:t xml:space="preserve"> </w:t>
      </w:r>
      <w:r>
        <w:t>Hayderi bravery, namely Abul-Fadhl al-Abbas ibn Ali (as). Finally, Imam Hussain (as)’</w:t>
      </w:r>
      <w:r w:rsidR="00987B39">
        <w:t>s</w:t>
      </w:r>
      <w:r w:rsidR="00F61AA7">
        <w:t xml:space="preserve"> </w:t>
      </w:r>
      <w:r>
        <w:t>companions returned back to Imam Hussain (as) with full bags. Thereafter, Abbas (as) wa</w:t>
      </w:r>
      <w:r w:rsidR="00987B39">
        <w:t>s</w:t>
      </w:r>
      <w:r w:rsidR="00F61AA7">
        <w:t xml:space="preserve"> </w:t>
      </w:r>
      <w:r>
        <w:t xml:space="preserve">entitled as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Saqqa</w:t>
      </w:r>
      <w:r w:rsidR="00CF53B0" w:rsidRPr="00CF53B0">
        <w:rPr>
          <w:rStyle w:val="libItalicChar"/>
        </w:rPr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0475"/>
            <wp:effectExtent l="19050" t="0" r="5715" b="0"/>
            <wp:docPr id="25" name="Picture 25" descr="D:\barkatullah\books\new books\safar_1438\epic_of_ashura\pics\image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rkatullah\books\new books\safar_1438\epic_of_ashura\pics\image_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4" w:name="_Toc497824075"/>
      <w:r>
        <w:lastRenderedPageBreak/>
        <w:t>Shimr ibn Dhil Jawshan Comes to Karbala with Ibn Ziyad’s Letter</w:t>
      </w:r>
      <w:bookmarkEnd w:id="24"/>
    </w:p>
    <w:p w:rsidR="00C4086C" w:rsidRDefault="00C4086C" w:rsidP="00B8101E">
      <w:pPr>
        <w:pStyle w:val="libNormal"/>
      </w:pPr>
      <w:r>
        <w:t>After his meeting with Imam Hussain (as), Umar Sa’d wrote a letter to Ibn Ziyad in which h</w:t>
      </w:r>
      <w:r w:rsidR="00987B39">
        <w:t>e</w:t>
      </w:r>
      <w:r w:rsidR="00F61AA7">
        <w:t xml:space="preserve"> </w:t>
      </w:r>
      <w:r>
        <w:t>expressed his delightsaying that the matter is finished with peace and Hussain (as) has steppe</w:t>
      </w:r>
      <w:r w:rsidR="00987B39">
        <w:t>d</w:t>
      </w:r>
      <w:r w:rsidR="00F61AA7">
        <w:t xml:space="preserve"> </w:t>
      </w:r>
      <w:r>
        <w:t xml:space="preserve">back from his position. Ibn </w:t>
      </w:r>
      <w:proofErr w:type="gramStart"/>
      <w:r>
        <w:t>Sa’d</w:t>
      </w:r>
      <w:proofErr w:type="gramEnd"/>
      <w:r>
        <w:t xml:space="preserve"> wanted to pass this crises with a peaceful solution and attai</w:t>
      </w:r>
      <w:r w:rsidR="00987B39">
        <w:t>n</w:t>
      </w:r>
      <w:r w:rsidR="00F61AA7">
        <w:t xml:space="preserve"> </w:t>
      </w:r>
      <w:r>
        <w:t>the government of Rey. Having read Ibn Sa’d's letter, Shimr ibn Dhil Jawshan said to him:</w:t>
      </w:r>
      <w:r w:rsidR="00B8101E">
        <w:t xml:space="preserve"> </w:t>
      </w:r>
      <w:r>
        <w:t>Do you really accept such an offer from him after having settled in your land? By Allah! If h</w:t>
      </w:r>
      <w:r w:rsidR="00987B39">
        <w:t>e</w:t>
      </w:r>
      <w:r w:rsidR="00F61AA7">
        <w:t xml:space="preserve"> </w:t>
      </w:r>
      <w:r>
        <w:t>ever departs from your land without making an agreement with you, he will get even stronger</w:t>
      </w:r>
      <w:r w:rsidR="00987B39">
        <w:t>,</w:t>
      </w:r>
      <w:r w:rsidR="00F61AA7">
        <w:t xml:space="preserve"> </w:t>
      </w:r>
      <w:r>
        <w:t>while you will get weaker. Do not give him this privilege because it will degrade you.</w:t>
      </w:r>
      <w:r w:rsidR="00B8101E">
        <w:t xml:space="preserve"> </w:t>
      </w:r>
      <w:r>
        <w:t xml:space="preserve">Ubaydullah wrote a letter and ordered Shimr to deliver it to Umar ibn </w:t>
      </w:r>
      <w:proofErr w:type="gramStart"/>
      <w:r>
        <w:t>Sa’d</w:t>
      </w:r>
      <w:proofErr w:type="gramEnd"/>
      <w:r>
        <w:t>. Ubaydullah’</w:t>
      </w:r>
      <w:r w:rsidR="00987B39">
        <w:t>s</w:t>
      </w:r>
      <w:r w:rsidR="00F61AA7">
        <w:t xml:space="preserve"> </w:t>
      </w:r>
      <w:r>
        <w:t xml:space="preserve">letter to Umar </w:t>
      </w:r>
      <w:proofErr w:type="gramStart"/>
      <w:r>
        <w:t>Sa’d</w:t>
      </w:r>
      <w:proofErr w:type="gramEnd"/>
      <w:r>
        <w:t xml:space="preserve"> read: </w:t>
      </w:r>
      <w:r w:rsidR="00CF53B0">
        <w:t>“</w:t>
      </w:r>
      <w:r>
        <w:t>I did not dispatch you to Hussain (as) so that you would spare him</w:t>
      </w:r>
      <w:r w:rsidR="00987B39">
        <w:t>,</w:t>
      </w:r>
      <w:r w:rsidR="00F61AA7">
        <w:t xml:space="preserve"> </w:t>
      </w:r>
      <w:r>
        <w:t>nor to negotiate with him, nor to give him any glimpse of hope of security, nor did I dispatc</w:t>
      </w:r>
      <w:r w:rsidR="00987B39">
        <w:t>h</w:t>
      </w:r>
      <w:r w:rsidR="00F61AA7">
        <w:t xml:space="preserve"> </w:t>
      </w:r>
      <w:r>
        <w:t>you so that you would intercede on his behalf with me. See if Hussain (as) and his companion</w:t>
      </w:r>
      <w:r w:rsidR="00987B39">
        <w:t>s</w:t>
      </w:r>
      <w:r w:rsidR="00F61AA7">
        <w:t xml:space="preserve"> </w:t>
      </w:r>
      <w:r>
        <w:t>surrender to my authority; if so, send them to me safely; if not, launch attack on them and kil</w:t>
      </w:r>
      <w:r w:rsidR="00987B39">
        <w:t>l</w:t>
      </w:r>
      <w:r w:rsidR="00F61AA7">
        <w:t xml:space="preserve"> </w:t>
      </w:r>
      <w:r>
        <w:t>them and mutilate their bodies, for they surely deserve it. If Hussain is killed, let the horse</w:t>
      </w:r>
      <w:r w:rsidR="00987B39">
        <w:t>s</w:t>
      </w:r>
      <w:r w:rsidR="00F61AA7">
        <w:t xml:space="preserve"> </w:t>
      </w:r>
      <w:r>
        <w:t>trample over his chest and back. I do not think that this will hurt him after his death, but thi</w:t>
      </w:r>
      <w:r w:rsidR="00987B39">
        <w:t>s</w:t>
      </w:r>
      <w:r w:rsidR="00F61AA7">
        <w:t xml:space="preserve"> </w:t>
      </w:r>
      <w:r>
        <w:t>is in fulfillment of a promise that I had made to do that. If you carry out our order, we shal</w:t>
      </w:r>
      <w:r w:rsidR="00987B39">
        <w:t>l</w:t>
      </w:r>
      <w:r w:rsidR="00F61AA7">
        <w:t xml:space="preserve"> </w:t>
      </w:r>
      <w:r>
        <w:t>reward you as someone who listens to us and who obeys, but if you refuse, then remov</w:t>
      </w:r>
      <w:r w:rsidR="00987B39">
        <w:t>e</w:t>
      </w:r>
      <w:r w:rsidR="00F61AA7">
        <w:t xml:space="preserve"> </w:t>
      </w:r>
      <w:r>
        <w:t>yourself from our business and our troops, and let Shimr Ibn Dhul Jawshan take charge of th</w:t>
      </w:r>
      <w:r w:rsidR="00987B39">
        <w:t>e</w:t>
      </w:r>
      <w:r w:rsidR="00F61AA7">
        <w:t xml:space="preserve"> </w:t>
      </w:r>
      <w:r>
        <w:t>army, for we have granted him authority to do so. In the evening of Muharram 9, Shimr ib</w:t>
      </w:r>
      <w:r w:rsidR="00987B39">
        <w:t>n</w:t>
      </w:r>
      <w:r w:rsidR="00F61AA7">
        <w:t xml:space="preserve"> </w:t>
      </w:r>
      <w:r>
        <w:t>Dhil Jawshan reached Karbala with the new command of Ubaydullah and gave the letter t</w:t>
      </w:r>
      <w:r w:rsidR="00987B39">
        <w:t>o</w:t>
      </w:r>
      <w:r w:rsidR="00F61AA7">
        <w:t xml:space="preserve"> </w:t>
      </w:r>
      <w:r>
        <w:t xml:space="preserve">Umar </w:t>
      </w:r>
      <w:proofErr w:type="gramStart"/>
      <w:r>
        <w:t>Sa’d</w:t>
      </w:r>
      <w:proofErr w:type="gramEnd"/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1376"/>
            <wp:effectExtent l="19050" t="0" r="5715" b="0"/>
            <wp:docPr id="26" name="Picture 26" descr="D:\barkatullah\books\new books\safar_1438\epic_of_ashura\pics\image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arkatullah\books\new books\safar_1438\epic_of_ashura\pics\image_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5" w:name="_Toc497824076"/>
      <w:r>
        <w:lastRenderedPageBreak/>
        <w:t>Imam Hussain (as) Asking for a Respite</w:t>
      </w:r>
      <w:bookmarkEnd w:id="25"/>
    </w:p>
    <w:p w:rsidR="00C4086C" w:rsidRDefault="00C4086C" w:rsidP="00B8101E">
      <w:pPr>
        <w:pStyle w:val="libNormal"/>
      </w:pPr>
      <w:r>
        <w:t xml:space="preserve">When the army of Umar ibn </w:t>
      </w:r>
      <w:proofErr w:type="gramStart"/>
      <w:r>
        <w:t>Sa’d</w:t>
      </w:r>
      <w:proofErr w:type="gramEnd"/>
      <w:r>
        <w:t xml:space="preserve"> got ready for the battle, Abbas (as) came to Imam (as) and said: </w:t>
      </w:r>
      <w:r w:rsidR="00987B39">
        <w:t>O</w:t>
      </w:r>
      <w:r w:rsidR="00F61AA7">
        <w:t xml:space="preserve"> </w:t>
      </w:r>
      <w:r>
        <w:t xml:space="preserve">dear brother the enemy’s army is approaching you. Imam Hussain (as) stood up and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Abbas!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Get on your mount, may I be sacrificed for you O brother, and go to meet them and ask them wha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matter with them is, what has appeared [appropriate] to them and what has brought the</w:t>
      </w:r>
      <w:r w:rsidR="00987B39" w:rsidRPr="00CF53B0">
        <w:rPr>
          <w:rStyle w:val="libItalicChar"/>
        </w:rPr>
        <w:t>m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forward?</w:t>
      </w:r>
      <w:r w:rsidR="00CF53B0" w:rsidRPr="00CF53B0">
        <w:rPr>
          <w:rStyle w:val="libItalicChar"/>
        </w:rPr>
        <w:t>”</w:t>
      </w:r>
      <w:r>
        <w:t xml:space="preserve"> They replied: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We have received an order from the governor that we should offer you [a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opportunity] to submit to his authority, or else we should fight you.</w:t>
      </w:r>
      <w:r w:rsidR="00CF53B0" w:rsidRPr="00CF53B0">
        <w:rPr>
          <w:rStyle w:val="libItalicChar"/>
        </w:rPr>
        <w:t>”</w:t>
      </w:r>
      <w:r>
        <w:t xml:space="preserve"> Abbas (as)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Do not hurr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until I go back to Aba Abdillah and tell him what you have said.</w:t>
      </w:r>
      <w:r w:rsidR="00CF53B0" w:rsidRPr="00CF53B0">
        <w:rPr>
          <w:rStyle w:val="libItalicChar"/>
        </w:rPr>
        <w:t>”</w:t>
      </w:r>
      <w:r>
        <w:t xml:space="preserve"> Abbas ibn Ali (AS) went to Ima</w:t>
      </w:r>
      <w:r w:rsidR="00987B39">
        <w:t>m</w:t>
      </w:r>
      <w:r w:rsidR="00F61AA7">
        <w:t xml:space="preserve"> </w:t>
      </w:r>
      <w:r>
        <w:t xml:space="preserve">Hussain (as) with the proposal of Umar ibn </w:t>
      </w:r>
      <w:proofErr w:type="gramStart"/>
      <w:r>
        <w:t>Sa’d</w:t>
      </w:r>
      <w:proofErr w:type="gramEnd"/>
      <w:r>
        <w:t xml:space="preserve">. Imam Hussain (as)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Go back to them and i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you can, delay them until the morning and keep them away from us this evening. Perhaps we may [b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able to] spend the night offering prayers for our Lord, supplicating to him and seeking his forgiveness;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for he knows that I have always loved praying to Him, reciting His Book, [making] many invocation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and seeking His forgiveness.</w:t>
      </w:r>
      <w:r w:rsidR="00CF53B0" w:rsidRPr="00CF53B0">
        <w:rPr>
          <w:rStyle w:val="libItalicChar"/>
        </w:rPr>
        <w:t>”</w:t>
      </w:r>
      <w:r>
        <w:t xml:space="preserve"> So Abbas ibn Ali (as) galloped his horse and went back to them an</w:t>
      </w:r>
      <w:r w:rsidR="00987B39">
        <w:t>d</w:t>
      </w:r>
      <w:r w:rsidR="00F61AA7">
        <w:t xml:space="preserve"> </w:t>
      </w:r>
      <w:r>
        <w:t xml:space="preserve">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people! Abu Abdillah is requesting you to grant him respite for tonight, so that he ma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consider the matter; for there has not taken place any discussion so far between you and hi</w:t>
      </w:r>
      <w:r w:rsidR="00987B39" w:rsidRPr="00CF53B0">
        <w:rPr>
          <w:rStyle w:val="libItalicChar"/>
        </w:rPr>
        <w:t>m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concerning this proposal. So we shall meet in the morning, if Allah wills. Either we would giv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consent to it and do what you want from us and are insisting upon; or we would dislike it and therefor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reject it.</w:t>
      </w:r>
      <w:r w:rsidR="00CF53B0" w:rsidRPr="00CF53B0">
        <w:rPr>
          <w:rStyle w:val="libItalicChar"/>
        </w:rPr>
        <w:t>”</w:t>
      </w:r>
      <w:r>
        <w:t xml:space="preserve"> Amr bin Hajjaj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 xml:space="preserve">Glory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to Allah! By Allah! Even if they were from Turk and Daila</w:t>
      </w:r>
      <w:r w:rsidR="00987B39" w:rsidRPr="00CF53B0">
        <w:rPr>
          <w:rStyle w:val="libItalicChar"/>
        </w:rPr>
        <w:t>m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and had asked such a thing, we would have fulfilled this demand.</w:t>
      </w:r>
      <w:r w:rsidR="00CF53B0" w:rsidRPr="00CF53B0">
        <w:rPr>
          <w:rStyle w:val="libItalicChar"/>
        </w:rPr>
        <w:t>”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0475"/>
            <wp:effectExtent l="19050" t="0" r="5715" b="0"/>
            <wp:docPr id="27" name="Picture 27" descr="D:\barkatullah\books\new books\safar_1438\epic_of_ashura\pics\image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arkatullah\books\new books\safar_1438\epic_of_ashura\pics\image_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6" w:name="_Toc497824077"/>
      <w:r>
        <w:lastRenderedPageBreak/>
        <w:t>Imam’s Speech with His Companions on the Night of Ashura</w:t>
      </w:r>
      <w:bookmarkEnd w:id="26"/>
    </w:p>
    <w:p w:rsidR="00C4086C" w:rsidRDefault="00C4086C" w:rsidP="00B8101E">
      <w:pPr>
        <w:pStyle w:val="libNormal"/>
      </w:pPr>
      <w:r>
        <w:t>At the early hours of the night preceeding Ashura, Imam Hussain (as) gathered hi</w:t>
      </w:r>
      <w:r w:rsidR="00987B39">
        <w:t>s</w:t>
      </w:r>
      <w:r w:rsidR="00F61AA7">
        <w:t xml:space="preserve"> </w:t>
      </w:r>
      <w:r>
        <w:t xml:space="preserve">companions and said to them: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praise Allah, the Blessed, the Exalted, with the best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praises. I praise him in ease and difficulty. O Allah, I praise </w:t>
      </w:r>
      <w:proofErr w:type="gramStart"/>
      <w:r w:rsidRPr="00CF53B0">
        <w:rPr>
          <w:rStyle w:val="libItalicChar"/>
        </w:rPr>
        <w:t>You</w:t>
      </w:r>
      <w:proofErr w:type="gramEnd"/>
      <w:r w:rsidRPr="00CF53B0">
        <w:rPr>
          <w:rStyle w:val="libItalicChar"/>
        </w:rPr>
        <w:t xml:space="preserve"> for honouring us with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prophethood, teaching us the Qur’an and making us comprehend your religion. You grante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us with [the faculties of] hearing, sight and the hearts; and you did not make us among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idolaters. And then now, I know of no companions more loyal and better than my companions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nor of any household more righteous and kinder than my family. May Allah reward you al</w:t>
      </w:r>
      <w:r w:rsidR="00987B39" w:rsidRPr="00CF53B0">
        <w:rPr>
          <w:rStyle w:val="libItalicChar"/>
        </w:rPr>
        <w:t>l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best of rewards on my behalf. Beware that I know what will happen between us and thes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enemies. Now, you have my leave to go; thus you are all free to leave and there’s no allegianc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from me upon you!</w:t>
      </w:r>
      <w:r w:rsidR="00CF53B0" w:rsidRPr="00CF53B0">
        <w:rPr>
          <w:rStyle w:val="libItalicChar"/>
        </w:rPr>
        <w:t>”</w:t>
      </w:r>
      <w:r>
        <w:t xml:space="preserve"> Abbas ibn Ali (as) was the first to speak. He said to Imam: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Why shoul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we do [that]? Just in order to remain alive after you?! May Allah never show us that [day]!</w:t>
      </w:r>
      <w:r w:rsidR="00CF53B0" w:rsidRPr="00CF53B0">
        <w:rPr>
          <w:rStyle w:val="libItalicChar"/>
        </w:rPr>
        <w:t>”</w:t>
      </w:r>
      <w:r w:rsidR="00B8101E">
        <w:t xml:space="preserve"> </w:t>
      </w:r>
      <w:r>
        <w:t xml:space="preserve">Then Muslim ibn Awsajah stood up and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If we leave you alone, what excuse would w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give to Allah for not fulfilling your rights [on us]? By Allah! … I will not leave you until </w:t>
      </w:r>
      <w:r w:rsidR="00987B39" w:rsidRPr="00CF53B0">
        <w:rPr>
          <w:rStyle w:val="libItalicChar"/>
        </w:rPr>
        <w:t>I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die with you!</w:t>
      </w:r>
      <w:r w:rsidR="00CF53B0" w:rsidRPr="00CF53B0">
        <w:rPr>
          <w:rStyle w:val="libItalicChar"/>
        </w:rPr>
        <w:t>”</w:t>
      </w:r>
      <w:r>
        <w:t xml:space="preserve"> After that Saeed ibn Abdullah Hanafi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No O the son of the Messenger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Allah (S)! By Allah we will not leave you until Allah knows that we have protected you i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absence of His Prophet (S). By Allah! If I knew that I would be killed in your way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then be revived and then be burnt alive and then my ashes would be scattered, and that woul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 done to me seventy times, I would [still] not leave you until I was martyred under you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command and at your company.</w:t>
      </w:r>
      <w:r w:rsidR="00CF53B0" w:rsidRPr="00CF53B0">
        <w:rPr>
          <w:rStyle w:val="libItalicChar"/>
        </w:rPr>
        <w:t>”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35934"/>
            <wp:effectExtent l="19050" t="0" r="5715" b="0"/>
            <wp:docPr id="28" name="Picture 28" descr="D:\barkatullah\books\new books\safar_1438\epic_of_ashura\pics\image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barkatullah\books\new books\safar_1438\epic_of_ashura\pics\image_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ED012E">
      <w:pPr>
        <w:pStyle w:val="Heading1Center"/>
      </w:pPr>
      <w:bookmarkStart w:id="27" w:name="_Toc497824078"/>
      <w:r>
        <w:lastRenderedPageBreak/>
        <w:t>The Day of Ashura</w:t>
      </w:r>
      <w:bookmarkEnd w:id="27"/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8" w:name="_Toc497824079"/>
      <w:r>
        <w:lastRenderedPageBreak/>
        <w:t>The Supplication of Imam Hussain (as) in the Morning of Ashura</w:t>
      </w:r>
      <w:bookmarkEnd w:id="28"/>
    </w:p>
    <w:p w:rsidR="00C4086C" w:rsidRDefault="00C4086C" w:rsidP="00C4086C">
      <w:pPr>
        <w:pStyle w:val="libNormal"/>
      </w:pPr>
      <w:r>
        <w:t>In the morning of Ashura, after the enemy’s army confronted Imam Hussain (as), hi</w:t>
      </w:r>
      <w:r w:rsidR="00987B39">
        <w:t>s</w:t>
      </w:r>
      <w:r w:rsidR="00F61AA7">
        <w:t xml:space="preserve"> </w:t>
      </w:r>
      <w:r>
        <w:t xml:space="preserve">eminence raised his hands in prayer and said: </w:t>
      </w:r>
      <w:r w:rsidR="00CF53B0">
        <w:rPr>
          <w:rStyle w:val="libItalicChar"/>
        </w:rPr>
        <w:t>“</w:t>
      </w:r>
      <w:r w:rsidRPr="00B8101E">
        <w:rPr>
          <w:rStyle w:val="libItalicChar"/>
        </w:rPr>
        <w:t>O Lord! I depend on you in every tribulatio</w:t>
      </w:r>
      <w:r w:rsidR="00987B39" w:rsidRPr="00B8101E">
        <w:rPr>
          <w:rStyle w:val="libItalicChar"/>
        </w:rPr>
        <w:t>n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 xml:space="preserve">and affliction and am hopeful of </w:t>
      </w:r>
      <w:proofErr w:type="gramStart"/>
      <w:r w:rsidRPr="00B8101E">
        <w:rPr>
          <w:rStyle w:val="libItalicChar"/>
        </w:rPr>
        <w:t>Your</w:t>
      </w:r>
      <w:proofErr w:type="gramEnd"/>
      <w:r w:rsidRPr="00B8101E">
        <w:rPr>
          <w:rStyle w:val="libItalicChar"/>
        </w:rPr>
        <w:t xml:space="preserve"> blessing in every hardship. In every difficulty which </w:t>
      </w:r>
      <w:r w:rsidR="00987B39" w:rsidRPr="00B8101E">
        <w:rPr>
          <w:rStyle w:val="libItalicChar"/>
        </w:rPr>
        <w:t>I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 xml:space="preserve">confront, </w:t>
      </w:r>
      <w:proofErr w:type="gramStart"/>
      <w:r w:rsidRPr="00B8101E">
        <w:rPr>
          <w:rStyle w:val="libItalicChar"/>
        </w:rPr>
        <w:t>You</w:t>
      </w:r>
      <w:proofErr w:type="gramEnd"/>
      <w:r w:rsidRPr="00B8101E">
        <w:rPr>
          <w:rStyle w:val="libItalicChar"/>
        </w:rPr>
        <w:t xml:space="preserve"> are my only remedy and resort. There have been many great distresses whic</w:t>
      </w:r>
      <w:r w:rsidR="00987B39" w:rsidRPr="00B8101E">
        <w:rPr>
          <w:rStyle w:val="libItalicChar"/>
        </w:rPr>
        <w:t>h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>weakened my heart and no remedy for it was available. The friends did not assist me and th</w:t>
      </w:r>
      <w:r w:rsidR="00987B39" w:rsidRPr="00B8101E">
        <w:rPr>
          <w:rStyle w:val="libItalicChar"/>
        </w:rPr>
        <w:t>e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>enemies rejoiced at my misfortune.</w:t>
      </w:r>
    </w:p>
    <w:p w:rsidR="00C4086C" w:rsidRDefault="00C4086C" w:rsidP="00B8101E">
      <w:pPr>
        <w:pStyle w:val="libItalic"/>
      </w:pPr>
      <w:r>
        <w:t xml:space="preserve">However, when I ceased to seek assistance from everyone except </w:t>
      </w:r>
      <w:proofErr w:type="gramStart"/>
      <w:r>
        <w:t>You</w:t>
      </w:r>
      <w:proofErr w:type="gramEnd"/>
      <w:r>
        <w:t xml:space="preserve"> and sought the remed</w:t>
      </w:r>
      <w:r w:rsidR="00987B39">
        <w:t>y</w:t>
      </w:r>
      <w:r w:rsidR="00F61AA7">
        <w:t xml:space="preserve"> </w:t>
      </w:r>
      <w:r>
        <w:t>only from You, You provided me solace and relief and removed the difficulty. Every blessin</w:t>
      </w:r>
      <w:r w:rsidR="00987B39">
        <w:t>g</w:t>
      </w:r>
      <w:r w:rsidR="00F61AA7">
        <w:t xml:space="preserve"> </w:t>
      </w:r>
      <w:r>
        <w:t xml:space="preserve">and goodness only reaches us from </w:t>
      </w:r>
      <w:proofErr w:type="gramStart"/>
      <w:r>
        <w:t>You</w:t>
      </w:r>
      <w:proofErr w:type="gramEnd"/>
      <w:r>
        <w:t xml:space="preserve"> and everything should only be sought from You</w:t>
      </w:r>
      <w:r w:rsidR="00CF53B0"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6013"/>
            <wp:effectExtent l="19050" t="0" r="5715" b="0"/>
            <wp:docPr id="29" name="Picture 29" descr="D:\barkatullah\books\new books\safar_1438\epic_of_ashura\pics\image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barkatullah\books\new books\safar_1438\epic_of_ashura\pics\image_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29" w:name="_Toc497824080"/>
      <w:r>
        <w:lastRenderedPageBreak/>
        <w:t>Hurr ibn Yazeed Riyahi Joins the Army of Imam Hussain (as)</w:t>
      </w:r>
      <w:bookmarkEnd w:id="29"/>
    </w:p>
    <w:p w:rsidR="00C4086C" w:rsidRPr="00CF53B0" w:rsidRDefault="00C4086C" w:rsidP="00C4086C">
      <w:pPr>
        <w:pStyle w:val="libNormal"/>
        <w:rPr>
          <w:rStyle w:val="libItalicChar"/>
        </w:rPr>
      </w:pPr>
      <w:r>
        <w:t xml:space="preserve">Addressing the army of Umar ibn </w:t>
      </w:r>
      <w:proofErr w:type="gramStart"/>
      <w:r>
        <w:t>Sa’d</w:t>
      </w:r>
      <w:proofErr w:type="gramEnd"/>
      <w:r>
        <w:t xml:space="preserve">, the Imam (as)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You don’t listen to my word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because your stomachs are filled with Haram (unlawful gains) and Allah the Almighty ha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sealed your hearts. O people! May you be ruined and afflicted. You enthusiastically invite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us to assist you, and we hastened to do so. Then now you have unsheathed those very swords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which you had taken to defend us with, and you have kindled the fire for us which we ourselve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had kindled for your enemies and ours. God’s curse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upon those who break their covenan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after having made it. You declared God the Amighty as the witness and guarantor of you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pact [but you breached your promise]. So by Allah, you are the very betrayors that veril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treachery and breach of trust has been your old custom….</w:t>
      </w:r>
    </w:p>
    <w:p w:rsidR="00C4086C" w:rsidRDefault="00C4086C" w:rsidP="00B8101E">
      <w:pPr>
        <w:pStyle w:val="libNormal"/>
      </w:pPr>
      <w:r w:rsidRPr="00CF53B0">
        <w:rPr>
          <w:rStyle w:val="libItalicChar"/>
        </w:rPr>
        <w:t>Now this illegitimate son of the illegitimate father (Ubaydullah ibn Ziyad) has stationed m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between unsheathing the swords and bearing humiliation, and far be it that we accep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humiliation.</w:t>
      </w:r>
      <w:r w:rsidR="00CF53B0" w:rsidRPr="00CF53B0">
        <w:rPr>
          <w:rStyle w:val="libItalicChar"/>
        </w:rPr>
        <w:t>”</w:t>
      </w:r>
      <w:r>
        <w:t xml:space="preserve"> Having said so, he continued his speech thus: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By Allah! You shall not linge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after this incident except as long as one stays on his horseback. The grinding stones shall the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spin you, shaking you as the axis shakes; this is a promise which my father have promised m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way he had been promised by my grandfather, the Messenger of Allah (sawa).</w:t>
      </w:r>
      <w:r w:rsidR="00CF53B0" w:rsidRPr="00CF53B0">
        <w:rPr>
          <w:rStyle w:val="libItalicChar"/>
        </w:rPr>
        <w:t>”</w:t>
      </w:r>
      <w:r>
        <w:t xml:space="preserve"> The</w:t>
      </w:r>
      <w:r w:rsidR="00987B39">
        <w:t>n</w:t>
      </w:r>
      <w:r w:rsidR="00F61AA7">
        <w:t xml:space="preserve"> </w:t>
      </w:r>
      <w:r>
        <w:t xml:space="preserve">Imam (as) called out: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Is there any one who would hasten to assist us in the name of Allah?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Is there any one who would defend the Household of the Prophet?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After having heard this call, Hurr ibn Yazeed Riyahi joined the army of Imam Hussain (as).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4776"/>
            <wp:effectExtent l="19050" t="0" r="5715" b="0"/>
            <wp:docPr id="30" name="Picture 30" descr="D:\barkatullah\books\new books\safar_1438\epic_of_ashura\pics\image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barkatullah\books\new books\safar_1438\epic_of_ashura\pics\image_0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0" w:name="_Toc497824081"/>
      <w:r>
        <w:lastRenderedPageBreak/>
        <w:t>The Commencement of the Battle</w:t>
      </w:r>
      <w:bookmarkEnd w:id="30"/>
    </w:p>
    <w:p w:rsidR="00C4086C" w:rsidRDefault="00C4086C" w:rsidP="00C4086C">
      <w:pPr>
        <w:pStyle w:val="libNormal"/>
      </w:pPr>
      <w:r>
        <w:t xml:space="preserve">Umar ibn </w:t>
      </w:r>
      <w:proofErr w:type="gramStart"/>
      <w:r>
        <w:t>Sa‘d</w:t>
      </w:r>
      <w:proofErr w:type="gramEnd"/>
      <w:r>
        <w:t xml:space="preserve"> advanced towards Imam Hussain (as) and his companions and called his retainer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Duraid</w:t>
      </w:r>
      <w:r w:rsidR="00CF53B0" w:rsidRPr="00CF53B0">
        <w:rPr>
          <w:rStyle w:val="libItalicChar"/>
        </w:rPr>
        <w:t>”</w:t>
      </w:r>
      <w:r>
        <w:t xml:space="preserve"> t</w:t>
      </w:r>
      <w:r w:rsidR="00987B39">
        <w:t>o</w:t>
      </w:r>
      <w:r w:rsidR="00F61AA7">
        <w:t xml:space="preserve"> </w:t>
      </w:r>
      <w:r>
        <w:t xml:space="preserve">take the standard closer and he did so. Then Umar ibn </w:t>
      </w:r>
      <w:proofErr w:type="gramStart"/>
      <w:r>
        <w:t>Sa’d</w:t>
      </w:r>
      <w:proofErr w:type="gramEnd"/>
      <w:r>
        <w:t xml:space="preserve"> put an arrow in his bow and shot it toward Ima</w:t>
      </w:r>
      <w:r w:rsidR="00987B39">
        <w:t>m</w:t>
      </w:r>
      <w:r w:rsidR="00F61AA7">
        <w:t xml:space="preserve"> </w:t>
      </w:r>
      <w:r>
        <w:t xml:space="preserve">Hussain (as) and said: </w:t>
      </w:r>
      <w:r w:rsidR="00CF53B0">
        <w:t>“</w:t>
      </w:r>
      <w:r>
        <w:t>Testify for me with the governor Ubaydullah ibn Ziyad that I was the first one wh</w:t>
      </w:r>
      <w:r w:rsidR="00987B39">
        <w:t>o</w:t>
      </w:r>
      <w:r w:rsidR="00F61AA7">
        <w:t xml:space="preserve"> </w:t>
      </w:r>
      <w:r>
        <w:t>shot an arrow [to Hussain]. After that his troops began to shoot the arrows and thus the war started. Ima</w:t>
      </w:r>
      <w:r w:rsidR="00987B39">
        <w:t>m</w:t>
      </w:r>
      <w:r w:rsidR="00F61AA7">
        <w:t xml:space="preserve"> </w:t>
      </w:r>
      <w:r>
        <w:t xml:space="preserve">Hussain (as) said to his companions, </w:t>
      </w:r>
      <w:r w:rsidR="00CF53B0">
        <w:t>“</w:t>
      </w:r>
      <w:r>
        <w:t>These arrows are messengers of these people to you, then, Stand, ma</w:t>
      </w:r>
      <w:r w:rsidR="00987B39">
        <w:t>y</w:t>
      </w:r>
      <w:r w:rsidR="00F61AA7">
        <w:t xml:space="preserve"> </w:t>
      </w:r>
      <w:r>
        <w:t>Allah be Merciful to you, and get prepared for the death from which there’s no escape.</w:t>
      </w:r>
    </w:p>
    <w:p w:rsidR="00C4086C" w:rsidRPr="00ED012E" w:rsidRDefault="00C4086C" w:rsidP="00ED012E">
      <w:pPr>
        <w:pStyle w:val="Heading3Center"/>
      </w:pPr>
      <w:bookmarkStart w:id="31" w:name="_Toc497824082"/>
      <w:r w:rsidRPr="00ED012E">
        <w:t>The First Group Attack</w:t>
      </w:r>
      <w:bookmarkEnd w:id="31"/>
    </w:p>
    <w:p w:rsidR="00C4086C" w:rsidRDefault="00C4086C" w:rsidP="00C4086C">
      <w:pPr>
        <w:pStyle w:val="libNormal"/>
      </w:pPr>
      <w:r>
        <w:t>Amr ibn Hajjaj, who had the command of the right wing of the enemy’s army, launched an attack [with hi</w:t>
      </w:r>
      <w:r w:rsidR="00987B39">
        <w:t>s</w:t>
      </w:r>
      <w:r w:rsidR="00F61AA7">
        <w:t xml:space="preserve"> </w:t>
      </w:r>
      <w:r>
        <w:t>troops] on Imam’s army. When he [and his forces] drew near to Imam Hussain (as), the followers of the Ima</w:t>
      </w:r>
      <w:r w:rsidR="00987B39">
        <w:t>m</w:t>
      </w:r>
      <w:r w:rsidR="00F61AA7">
        <w:t xml:space="preserve"> </w:t>
      </w:r>
      <w:r>
        <w:t>(as) knelt down and pointed their spears at them. Hence, the horses [of the attackers] became afraid of th</w:t>
      </w:r>
      <w:r w:rsidR="00987B39">
        <w:t>e</w:t>
      </w:r>
      <w:r w:rsidR="00F61AA7">
        <w:t xml:space="preserve"> </w:t>
      </w:r>
      <w:r>
        <w:t>spears and could not advance against the spears and began to retreat.While retreating, the companions of Ima</w:t>
      </w:r>
      <w:r w:rsidR="00987B39">
        <w:t>m</w:t>
      </w:r>
      <w:r w:rsidR="00F61AA7">
        <w:t xml:space="preserve"> </w:t>
      </w:r>
      <w:r>
        <w:t>Hussain (as) began to shoot arrows at them, killing some of them and wounding some others.</w:t>
      </w:r>
    </w:p>
    <w:p w:rsidR="00C4086C" w:rsidRPr="00ED012E" w:rsidRDefault="00C4086C" w:rsidP="00ED012E">
      <w:pPr>
        <w:pStyle w:val="Heading3Center"/>
      </w:pPr>
      <w:bookmarkStart w:id="32" w:name="_Toc497824083"/>
      <w:r w:rsidRPr="00ED012E">
        <w:t>The Second Attack of Umar ibn Sa’d’s Army</w:t>
      </w:r>
      <w:bookmarkEnd w:id="32"/>
    </w:p>
    <w:p w:rsidR="00C4086C" w:rsidRDefault="00C4086C" w:rsidP="00C4086C">
      <w:pPr>
        <w:pStyle w:val="libNormal"/>
      </w:pPr>
      <w:r>
        <w:t xml:space="preserve">Then Amr ibn Hajjaj, the commander of the right wing of Ibn Sa’d’s army, shouted at the Kufans and said: </w:t>
      </w:r>
      <w:r w:rsidR="00987B39">
        <w:t>O</w:t>
      </w:r>
      <w:r w:rsidR="00F61AA7">
        <w:t xml:space="preserve"> </w:t>
      </w:r>
      <w:r>
        <w:t>foolish men! Do you know whom you are fighting? These are the valorous knights of Kufa, who are ready t</w:t>
      </w:r>
      <w:r w:rsidR="00987B39">
        <w:t>o</w:t>
      </w:r>
      <w:r w:rsidR="00F61AA7">
        <w:t xml:space="preserve"> </w:t>
      </w:r>
      <w:r>
        <w:t>sacrifice their lives. Thus no one should go forward to fight them in single combat. At this time, Amr ibn Hajja</w:t>
      </w:r>
      <w:r w:rsidR="00987B39">
        <w:t>j</w:t>
      </w:r>
      <w:r w:rsidR="00F61AA7">
        <w:t xml:space="preserve"> </w:t>
      </w:r>
      <w:r>
        <w:t>launched an attack on the companions of Imam Hussain (as) from the side of the Euphrates and the two armie</w:t>
      </w:r>
      <w:r w:rsidR="00987B39">
        <w:t>s</w:t>
      </w:r>
      <w:r w:rsidR="00F61AA7">
        <w:t xml:space="preserve"> </w:t>
      </w:r>
      <w:r>
        <w:t>fought each other for some time. Moslim ibn Awsajah attained martyrdom in this attack. Moslim ibn Awsaja</w:t>
      </w:r>
      <w:r w:rsidR="00987B39">
        <w:t>h</w:t>
      </w:r>
      <w:r w:rsidR="00F61AA7">
        <w:t xml:space="preserve"> </w:t>
      </w:r>
      <w:r>
        <w:t>Asadi was the first companion of Imam Hussain (as) who acquired the tawfiq to be martyred.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8697"/>
            <wp:effectExtent l="19050" t="0" r="5715" b="0"/>
            <wp:docPr id="31" name="Picture 31" descr="D:\barkatullah\books\new books\safar_1438\epic_of_ashura\pics\image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barkatullah\books\new books\safar_1438\epic_of_ashura\pics\image_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ED012E">
      <w:pPr>
        <w:pStyle w:val="Heading3Center"/>
      </w:pPr>
      <w:bookmarkStart w:id="33" w:name="_Toc497824084"/>
      <w:r>
        <w:lastRenderedPageBreak/>
        <w:t>The Third Attack</w:t>
      </w:r>
      <w:bookmarkEnd w:id="33"/>
    </w:p>
    <w:p w:rsidR="00C4086C" w:rsidRDefault="00C4086C" w:rsidP="00C4086C">
      <w:pPr>
        <w:pStyle w:val="libNormal"/>
      </w:pPr>
      <w:r>
        <w:t>Shimr ibn Dhil Jawshan who was the commander of the left wing of Ibn Sa’d’s army launche</w:t>
      </w:r>
      <w:r w:rsidR="00987B39">
        <w:t>d</w:t>
      </w:r>
      <w:r w:rsidR="00F61AA7">
        <w:t xml:space="preserve"> </w:t>
      </w:r>
      <w:r>
        <w:t>an attack with his forces on the companions of Imam Hussain (as). They stood firm agains</w:t>
      </w:r>
      <w:r w:rsidR="00987B39">
        <w:t>t</w:t>
      </w:r>
      <w:r w:rsidR="00F61AA7">
        <w:t xml:space="preserve"> </w:t>
      </w:r>
      <w:r>
        <w:t>them and attacked them with their spears forcing the attackers to withdraw.</w:t>
      </w:r>
    </w:p>
    <w:p w:rsidR="00C4086C" w:rsidRDefault="00C4086C" w:rsidP="00C4086C">
      <w:pPr>
        <w:pStyle w:val="libNormal"/>
      </w:pPr>
      <w:r>
        <w:t>Then Imam (as) and his companions were attacked from all sides and Abdullah ibn Umay</w:t>
      </w:r>
      <w:r w:rsidR="00987B39">
        <w:t>r</w:t>
      </w:r>
      <w:r w:rsidR="00F61AA7">
        <w:t xml:space="preserve"> </w:t>
      </w:r>
      <w:r>
        <w:t>Kalbi, who had previously fought the enemy in a single combat and killed some of them, wa</w:t>
      </w:r>
      <w:r w:rsidR="00987B39">
        <w:t>s</w:t>
      </w:r>
      <w:r w:rsidR="00F61AA7">
        <w:t xml:space="preserve"> </w:t>
      </w:r>
      <w:r>
        <w:t>martyred.</w:t>
      </w:r>
    </w:p>
    <w:p w:rsidR="00C4086C" w:rsidRDefault="00C4086C" w:rsidP="00C4086C">
      <w:pPr>
        <w:pStyle w:val="libNormal"/>
      </w:pPr>
      <w:r>
        <w:t>When Abdullah ibn Umayr was martyred his wife, Umm Wahab, walked out of her tent an</w:t>
      </w:r>
      <w:r w:rsidR="00987B39">
        <w:t>d</w:t>
      </w:r>
      <w:r w:rsidR="00F61AA7">
        <w:t xml:space="preserve"> </w:t>
      </w:r>
      <w:r>
        <w:t>went towards his corpse and sat at his head. Wiping the dust and the blood from it, she said</w:t>
      </w:r>
      <w:r w:rsidR="00987B39">
        <w:t>,</w:t>
      </w:r>
      <w:r w:rsidR="00F61AA7">
        <w:t xml:space="preserve">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 xml:space="preserve">Congratulations for having earned Paradise! I plead to Allah </w:t>
      </w:r>
      <w:proofErr w:type="gramStart"/>
      <w:r w:rsidRPr="00CF53B0">
        <w:rPr>
          <w:rStyle w:val="libItalicChar"/>
        </w:rPr>
        <w:t>Who</w:t>
      </w:r>
      <w:proofErr w:type="gramEnd"/>
      <w:r w:rsidRPr="00CF53B0">
        <w:rPr>
          <w:rStyle w:val="libItalicChar"/>
        </w:rPr>
        <w:t xml:space="preserve"> blessed you with Paradis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make me join you.</w:t>
      </w:r>
      <w:r w:rsidR="00CF53B0" w:rsidRPr="00CF53B0">
        <w:rPr>
          <w:rStyle w:val="libItalicChar"/>
        </w:rPr>
        <w:t>”</w:t>
      </w:r>
      <w:r>
        <w:t xml:space="preserve"> At that moment Shimr told his slave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Rustam</w:t>
      </w:r>
      <w:r w:rsidR="00CF53B0" w:rsidRPr="00CF53B0">
        <w:rPr>
          <w:rStyle w:val="libItalicChar"/>
        </w:rPr>
        <w:t>”</w:t>
      </w:r>
      <w:r>
        <w:t xml:space="preserve"> to hit her head with </w:t>
      </w:r>
      <w:r w:rsidR="00987B39">
        <w:t>a</w:t>
      </w:r>
      <w:r w:rsidR="00F61AA7">
        <w:t xml:space="preserve"> </w:t>
      </w:r>
      <w:r>
        <w:t>rod and he did so. Her head was broken and she died there and then.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4776"/>
            <wp:effectExtent l="19050" t="0" r="5715" b="0"/>
            <wp:docPr id="32" name="Picture 32" descr="D:\barkatullah\books\new books\safar_1438\epic_of_ashura\pics\image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barkatullah\books\new books\safar_1438\epic_of_ashura\pics\image_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4" w:name="_Toc497824085"/>
      <w:r>
        <w:lastRenderedPageBreak/>
        <w:t>The Noon Prayer of Ashura</w:t>
      </w:r>
      <w:bookmarkEnd w:id="34"/>
    </w:p>
    <w:p w:rsidR="00C4086C" w:rsidRDefault="00C4086C" w:rsidP="00C4086C">
      <w:pPr>
        <w:pStyle w:val="libNormal"/>
      </w:pPr>
      <w:r>
        <w:t>In the turmoil of the war, Abu Thumamah reminded Imam (as) about the noon prayer. It wa</w:t>
      </w:r>
      <w:r w:rsidR="00987B39">
        <w:t>s</w:t>
      </w:r>
      <w:r w:rsidR="00F61AA7">
        <w:t xml:space="preserve"> </w:t>
      </w:r>
      <w:r>
        <w:t>the time for noon prayers.</w:t>
      </w:r>
    </w:p>
    <w:p w:rsidR="00C4086C" w:rsidRDefault="00C4086C" w:rsidP="00C4086C">
      <w:pPr>
        <w:pStyle w:val="libNormal"/>
      </w:pPr>
      <w:r>
        <w:t>Imam Hussain (as) ordered Zuhair ibn Qain and Saeed ibn Abdullah Hanafi to stand in fron</w:t>
      </w:r>
      <w:r w:rsidR="00987B39">
        <w:t>t</w:t>
      </w:r>
      <w:r w:rsidR="00F61AA7">
        <w:t xml:space="preserve"> </w:t>
      </w:r>
      <w:r>
        <w:t>of Imam (as) and the performers of the prayers with half of the forces [to be careful about th</w:t>
      </w:r>
      <w:r w:rsidR="00987B39">
        <w:t>e</w:t>
      </w:r>
      <w:r w:rsidR="00F61AA7">
        <w:t xml:space="preserve"> </w:t>
      </w:r>
      <w:r>
        <w:t>enemy] and Imam Hussain (as) performed the Prayers of fear (Salat al-Khawf) with the othe</w:t>
      </w:r>
      <w:r w:rsidR="00987B39">
        <w:t>r</w:t>
      </w:r>
      <w:r w:rsidR="00F61AA7">
        <w:t xml:space="preserve"> </w:t>
      </w:r>
      <w:r>
        <w:t>half. The enemy shot an arrow towards Imam Hussain (as). Saeed ibn Abdullah came forwar</w:t>
      </w:r>
      <w:r w:rsidR="00987B39">
        <w:t>d</w:t>
      </w:r>
      <w:r w:rsidR="00F61AA7">
        <w:t xml:space="preserve"> </w:t>
      </w:r>
      <w:r>
        <w:t>and subjected himself to that arrow. He continued to be shot at, as he remained standing i</w:t>
      </w:r>
      <w:r w:rsidR="00987B39">
        <w:t>n</w:t>
      </w:r>
      <w:r w:rsidR="00F61AA7">
        <w:t xml:space="preserve"> </w:t>
      </w:r>
      <w:r>
        <w:t>front of Imam Hussain (as). At the end of the prayers Saeed's wounds became overwhelmin</w:t>
      </w:r>
      <w:r w:rsidR="00987B39">
        <w:t>g</w:t>
      </w:r>
      <w:r w:rsidR="00F61AA7">
        <w:t xml:space="preserve"> </w:t>
      </w:r>
      <w:r>
        <w:t xml:space="preserve">and he fell on the ground as he was supplicating thus: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 xml:space="preserve">O Allah! Curse them as </w:t>
      </w:r>
      <w:proofErr w:type="gramStart"/>
      <w:r w:rsidRPr="00CF53B0">
        <w:rPr>
          <w:rStyle w:val="libItalicChar"/>
        </w:rPr>
        <w:t>You</w:t>
      </w:r>
      <w:proofErr w:type="gramEnd"/>
      <w:r w:rsidRPr="00CF53B0">
        <w:rPr>
          <w:rStyle w:val="libItalicChar"/>
        </w:rPr>
        <w:t xml:space="preserve"> curse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peoples of ‘Ad and Thamud. O my Lord convey my Salam to Your Prophet (S) and tel</w:t>
      </w:r>
      <w:r w:rsidR="00987B39" w:rsidRPr="00CF53B0">
        <w:rPr>
          <w:rStyle w:val="libItalicChar"/>
        </w:rPr>
        <w:t>l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him about the pain of the wounds which I have received, for I desired Your rewards when </w:t>
      </w:r>
      <w:r w:rsidR="00987B39" w:rsidRPr="00CF53B0">
        <w:rPr>
          <w:rStyle w:val="libItalicChar"/>
        </w:rPr>
        <w:t>I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supported the offspring of Your Prophet, Allah’s peace and blessings be upon him and hi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progeny.</w:t>
      </w:r>
      <w:r w:rsidR="00CF53B0" w:rsidRPr="00CF53B0">
        <w:rPr>
          <w:rStyle w:val="libItalicChar"/>
        </w:rPr>
        <w:t>”</w:t>
      </w:r>
      <w:r>
        <w:t xml:space="preserve"> Then he passed away.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35934"/>
            <wp:effectExtent l="19050" t="0" r="5715" b="0"/>
            <wp:docPr id="33" name="Picture 33" descr="D:\barkatullah\books\new books\safar_1438\epic_of_ashura\pics\image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barkatullah\books\new books\safar_1438\epic_of_ashura\pics\image_0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5" w:name="_Toc497824086"/>
      <w:r>
        <w:lastRenderedPageBreak/>
        <w:t>Martyrdom of Jawn, the Retainer of Abu Dharr Ghifari</w:t>
      </w:r>
      <w:bookmarkEnd w:id="35"/>
    </w:p>
    <w:p w:rsidR="00C4086C" w:rsidRDefault="00C4086C" w:rsidP="00C4086C">
      <w:pPr>
        <w:pStyle w:val="libNormal"/>
      </w:pPr>
      <w:r>
        <w:t>After Amr ibn Qaradhah, Jawn, the freed retainer of Abu Dharr al-Ghifari, who was a blac</w:t>
      </w:r>
      <w:r w:rsidR="00987B39">
        <w:t>k</w:t>
      </w:r>
      <w:r w:rsidR="00F61AA7">
        <w:t xml:space="preserve"> </w:t>
      </w:r>
      <w:proofErr w:type="gramStart"/>
      <w:r>
        <w:t>slave</w:t>
      </w:r>
      <w:proofErr w:type="gramEnd"/>
      <w:r>
        <w:t xml:space="preserve"> went to the battle field. Imam Hussain (as) told him,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give you permission to leave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for you were among us in our times of happiness, then do not afflict yourself in 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calamities.</w:t>
      </w:r>
      <w:r w:rsidR="00CF53B0" w:rsidRPr="00CF53B0">
        <w:rPr>
          <w:rStyle w:val="libItalicChar"/>
        </w:rPr>
        <w:t>”</w:t>
      </w:r>
    </w:p>
    <w:p w:rsidR="00C4086C" w:rsidRDefault="00C4086C" w:rsidP="00B8101E">
      <w:pPr>
        <w:pStyle w:val="libNormal"/>
      </w:pPr>
      <w:r>
        <w:t xml:space="preserve">Jawn replied,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son of the Messenger of Allah (sawa)! Is it meritorious for me who hav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been fed at your place during the days of happiness [and security], to desert you in hardships?</w:t>
      </w:r>
      <w:r w:rsidR="00B8101E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By Allah! The smell of my sweat is smelly, my lineage is low, and my color is dark. The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permit me Paradise, so that my smell may turn into a pleasant fragrance, my lineage into </w:t>
      </w:r>
      <w:r w:rsidR="00987B39" w:rsidRPr="00CF53B0">
        <w:rPr>
          <w:rStyle w:val="libItalicChar"/>
        </w:rPr>
        <w:t>a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noble one and my face may be illuminated. By Allah! No, I will never desert you until thi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black blood of mine mixes with your pure blood.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Then he fought until attained martyrdom.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7290"/>
            <wp:effectExtent l="19050" t="0" r="5715" b="0"/>
            <wp:docPr id="34" name="Picture 34" descr="D:\barkatullah\books\new books\safar_1438\epic_of_ashura\pics\image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barkatullah\books\new books\safar_1438\epic_of_ashura\pics\image_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6" w:name="_Toc497824087"/>
      <w:r>
        <w:lastRenderedPageBreak/>
        <w:t>Fight and Martyrdom of Ali Akbar (as)</w:t>
      </w:r>
      <w:bookmarkEnd w:id="36"/>
    </w:p>
    <w:p w:rsidR="00C4086C" w:rsidRDefault="00C4086C" w:rsidP="00DA6DEA">
      <w:pPr>
        <w:pStyle w:val="libNormal"/>
      </w:pPr>
      <w:r>
        <w:t>After the martyrdom of the staunch companions of Imam (as), the first one from Bani Hashim wh</w:t>
      </w:r>
      <w:r w:rsidR="00987B39">
        <w:t>o</w:t>
      </w:r>
      <w:r w:rsidR="00F61AA7">
        <w:t xml:space="preserve"> </w:t>
      </w:r>
      <w:r>
        <w:t>became martyred was Ali Akbar (as). When Hazrat Ali Akbar (as) asked permission from his fathe</w:t>
      </w:r>
      <w:r w:rsidR="00987B39">
        <w:t>r</w:t>
      </w:r>
      <w:r w:rsidR="00F61AA7">
        <w:t xml:space="preserve"> </w:t>
      </w:r>
      <w:r>
        <w:t xml:space="preserve">for battle. </w:t>
      </w:r>
      <w:proofErr w:type="gramStart"/>
      <w:r>
        <w:t>Imam (as) gave him permission and then looked at him with dejection, and lowered his eye</w:t>
      </w:r>
      <w:r w:rsidR="00987B39">
        <w:t>s</w:t>
      </w:r>
      <w:r w:rsidR="00F61AA7">
        <w:t xml:space="preserve"> </w:t>
      </w:r>
      <w:r>
        <w:t>while tears flowed from them.</w:t>
      </w:r>
      <w:proofErr w:type="gramEnd"/>
      <w:r>
        <w:t xml:space="preserve"> Imam (as)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Allah! Be a witness upon these men that the yout</w:t>
      </w:r>
      <w:r w:rsidR="00987B39" w:rsidRPr="00CF53B0">
        <w:rPr>
          <w:rStyle w:val="libItalicChar"/>
        </w:rPr>
        <w:t>h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who resembles your Prophet the most in character, appearance and speech is </w:t>
      </w:r>
      <w:proofErr w:type="gramStart"/>
      <w:r w:rsidRPr="00CF53B0">
        <w:rPr>
          <w:rStyle w:val="libItalicChar"/>
        </w:rPr>
        <w:t>proceeding</w:t>
      </w:r>
      <w:proofErr w:type="gramEnd"/>
      <w:r w:rsidRPr="00CF53B0">
        <w:rPr>
          <w:rStyle w:val="libItalicChar"/>
        </w:rPr>
        <w:t xml:space="preserve"> toward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them. Whenever we desired beholding the face of your Prophet, we would look at him.</w:t>
      </w:r>
      <w:r w:rsidR="00CF53B0" w:rsidRPr="00CF53B0">
        <w:rPr>
          <w:rStyle w:val="libItalicChar"/>
        </w:rPr>
        <w:t>”</w:t>
      </w:r>
      <w:r>
        <w:t xml:space="preserve"> Then Ali Akba</w:t>
      </w:r>
      <w:r w:rsidR="00987B39">
        <w:t>r</w:t>
      </w:r>
      <w:r w:rsidR="00F61AA7">
        <w:t xml:space="preserve"> </w:t>
      </w:r>
      <w:r>
        <w:t>attacked the enemey while reciting the following Rajaz verses: I am Ali, son of Hussain Ibn Ali; B</w:t>
      </w:r>
      <w:r w:rsidR="00987B39">
        <w:t>y</w:t>
      </w:r>
      <w:r w:rsidR="00F61AA7">
        <w:t xml:space="preserve"> </w:t>
      </w:r>
      <w:r>
        <w:t>the Lord of the House, we possess superiority while bearing relation with the Prophet (S)</w:t>
      </w:r>
      <w:r w:rsidR="00CF53B0">
        <w:t>”</w:t>
      </w:r>
      <w:r>
        <w:t>. Ali Akba</w:t>
      </w:r>
      <w:r w:rsidR="00987B39">
        <w:t>r</w:t>
      </w:r>
      <w:r w:rsidR="00F61AA7">
        <w:t xml:space="preserve"> </w:t>
      </w:r>
      <w:r>
        <w:t>kept charging at their right and left wings, fighting them until he killed many of them. Then he returne</w:t>
      </w:r>
      <w:r w:rsidR="00987B39">
        <w:t>d</w:t>
      </w:r>
      <w:r w:rsidR="00F61AA7">
        <w:t xml:space="preserve"> </w:t>
      </w:r>
      <w:r>
        <w:t xml:space="preserve">back to his venerable father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dear father! Verily the thirst killed me and the heavy iro</w:t>
      </w:r>
      <w:r w:rsidR="00987B39" w:rsidRPr="00CF53B0">
        <w:rPr>
          <w:rStyle w:val="libItalicChar"/>
        </w:rPr>
        <w:t>n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(armor) made me impatient</w:t>
      </w:r>
      <w:r w:rsidR="00CF53B0" w:rsidRPr="00CF53B0">
        <w:rPr>
          <w:rStyle w:val="libItalicChar"/>
        </w:rPr>
        <w:t>”</w:t>
      </w:r>
      <w:r>
        <w:t xml:space="preserve">. Imam (as)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Fight for a while! Very soon you will meet you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grandfather, the Messenger of Allah (S) who will give you a drink after which you shall never suffer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thirst.</w:t>
      </w:r>
      <w:r w:rsidR="00CF53B0" w:rsidRPr="00CF53B0">
        <w:rPr>
          <w:rStyle w:val="libItalicChar"/>
        </w:rPr>
        <w:t>”</w:t>
      </w:r>
      <w:r>
        <w:t xml:space="preserve"> Ali Akbar (AS) went back to the battlefield and advanced towards the enemies a second tim</w:t>
      </w:r>
      <w:r w:rsidR="00987B39">
        <w:t>e</w:t>
      </w:r>
      <w:r w:rsidR="00F61AA7">
        <w:t xml:space="preserve"> </w:t>
      </w:r>
      <w:r>
        <w:t>with courage eminiscent of [his grandfather,] Imam Ali (as). He killed a large number of the enemie</w:t>
      </w:r>
      <w:r w:rsidR="00987B39">
        <w:t>s</w:t>
      </w:r>
      <w:r w:rsidR="00F61AA7">
        <w:t xml:space="preserve"> </w:t>
      </w:r>
      <w:r>
        <w:t>till Murra ibn Munqidh Abdi struck him a blow and after that the army surrounded him from all side</w:t>
      </w:r>
      <w:r w:rsidR="00987B39">
        <w:t>s</w:t>
      </w:r>
      <w:r w:rsidR="00F61AA7">
        <w:t xml:space="preserve"> </w:t>
      </w:r>
      <w:r>
        <w:t xml:space="preserve">and cut him into pieces with their swords. At his last moments Ali Akbar (as) called out,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dear father!</w:t>
      </w:r>
      <w:r w:rsidR="00DA6DEA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Peace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upon you! Here is my grandfather the Prophet of Allah (S) sending you peace and blessings</w:t>
      </w:r>
      <w:r w:rsidR="00CF53B0" w:rsidRPr="00CF53B0">
        <w:rPr>
          <w:rStyle w:val="libItalicChar"/>
        </w:rPr>
        <w:t>”</w:t>
      </w:r>
      <w:r w:rsidR="00DA6DEA">
        <w:t xml:space="preserve"> </w:t>
      </w:r>
      <w:r>
        <w:t>and became martyred. Imam Hussain (as) went to his corpse and placed his face on that of Ali’s an</w:t>
      </w:r>
      <w:r w:rsidR="00987B39">
        <w:t>d</w:t>
      </w:r>
      <w:r w:rsidR="00F61AA7">
        <w:t xml:space="preserve"> </w:t>
      </w:r>
      <w:r>
        <w:t xml:space="preserve">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 xml:space="preserve">O my dear son! May Allah kill those who killed </w:t>
      </w:r>
      <w:proofErr w:type="gramStart"/>
      <w:r w:rsidRPr="00CF53B0">
        <w:rPr>
          <w:rStyle w:val="libItalicChar"/>
        </w:rPr>
        <w:t>you.</w:t>
      </w:r>
      <w:proofErr w:type="gramEnd"/>
      <w:r w:rsidRPr="00CF53B0">
        <w:rPr>
          <w:rStyle w:val="libItalicChar"/>
        </w:rPr>
        <w:t xml:space="preserve"> What measure of audacity have the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acquired against Allah, the Beneficent, and in violating the sanctity of the Prophet? Woe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upon thi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world after you</w:t>
      </w:r>
      <w:r w:rsidR="00CF53B0" w:rsidRPr="00CF53B0">
        <w:rPr>
          <w:rStyle w:val="libItalicChar"/>
        </w:rPr>
        <w:t>”</w:t>
      </w:r>
      <w:r>
        <w:t xml:space="preserve">. Then he called the youths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Take your brother to the tent</w:t>
      </w:r>
      <w:r w:rsidR="00CF53B0" w:rsidRPr="00CF53B0">
        <w:rPr>
          <w:rStyle w:val="libItalicChar"/>
        </w:rPr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1517"/>
            <wp:effectExtent l="19050" t="0" r="5715" b="0"/>
            <wp:docPr id="35" name="Picture 35" descr="D:\barkatullah\books\new books\safar_1438\epic_of_ashura\pics\image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barkatullah\books\new books\safar_1438\epic_of_ashura\pics\image_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7" w:name="_Toc497824088"/>
      <w:r>
        <w:lastRenderedPageBreak/>
        <w:t>Martyrdom of Qasim ibn Hassan (as)</w:t>
      </w:r>
      <w:bookmarkEnd w:id="37"/>
    </w:p>
    <w:p w:rsidR="00C4086C" w:rsidRDefault="00C4086C" w:rsidP="00DA6DEA">
      <w:pPr>
        <w:pStyle w:val="libNormal"/>
      </w:pPr>
      <w:r>
        <w:t>Qasim ibn Hassan (as) resolved to go to the battlefield, while he was a lad who had not yet come o</w:t>
      </w:r>
      <w:r w:rsidR="00987B39">
        <w:t>f</w:t>
      </w:r>
      <w:r w:rsidR="00F61AA7">
        <w:t xml:space="preserve"> </w:t>
      </w:r>
      <w:r>
        <w:t>age. When Imam Hussain (as) saw that Qasim is prepared to step into the attlefield, he embraced hi</w:t>
      </w:r>
      <w:r w:rsidR="00987B39">
        <w:t>m</w:t>
      </w:r>
      <w:r w:rsidR="00F61AA7">
        <w:t xml:space="preserve"> </w:t>
      </w:r>
      <w:r>
        <w:t>and they wept until both of them fainted. Then Qasim asked permission to go, but Imam refused t</w:t>
      </w:r>
      <w:r w:rsidR="00987B39">
        <w:t>o</w:t>
      </w:r>
      <w:r w:rsidR="00F61AA7">
        <w:t xml:space="preserve"> </w:t>
      </w:r>
      <w:r>
        <w:t>grant him the permission. He continuously kissed the hands and feet of Imam Hussain (as) an</w:t>
      </w:r>
      <w:r w:rsidR="00987B39">
        <w:t>d</w:t>
      </w:r>
      <w:r w:rsidR="00F61AA7">
        <w:t xml:space="preserve"> </w:t>
      </w:r>
      <w:r>
        <w:t>beseeched Imam (as) to grant him the permission until he permitted him. Tears were flowing dow</w:t>
      </w:r>
      <w:r w:rsidR="00987B39">
        <w:t>n</w:t>
      </w:r>
      <w:r w:rsidR="00F61AA7">
        <w:t xml:space="preserve"> </w:t>
      </w:r>
      <w:r>
        <w:t>on his cheeks when he was proceeding towards the battlefield and he was reciting the following Raja</w:t>
      </w:r>
      <w:r w:rsidR="00987B39">
        <w:t>z</w:t>
      </w:r>
      <w:r w:rsidR="00F61AA7">
        <w:t xml:space="preserve"> </w:t>
      </w:r>
      <w:r>
        <w:t xml:space="preserve">verses: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If you do not know me I am the son of Hasan, the grandson of the Prophet, the chosen one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 confidant and the trustworthy, this is Hussain (as) similar to the one captivated by the mortgager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in the midst of the people who may Allah deprive them of rain water. Verily I am Qasim from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progeny of Ali. By the Lord of the House! We possess superiority while being related to the Prophe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(S) than Shimr ibn Dhil Jawshan and the son of an illegitimate one (Ubaydullah ibn Ziyad)</w:t>
      </w:r>
      <w:r w:rsidR="00CF53B0" w:rsidRPr="00CF53B0">
        <w:rPr>
          <w:rStyle w:val="libItalicChar"/>
        </w:rPr>
        <w:t>”</w:t>
      </w:r>
      <w:r>
        <w:t>. Amr ib</w:t>
      </w:r>
      <w:r w:rsidR="00987B39">
        <w:t>n</w:t>
      </w:r>
      <w:r w:rsidR="00F61AA7">
        <w:t xml:space="preserve"> </w:t>
      </w:r>
      <w:proofErr w:type="gramStart"/>
      <w:r>
        <w:t>Sa’d</w:t>
      </w:r>
      <w:proofErr w:type="gramEnd"/>
      <w:r>
        <w:t xml:space="preserve"> Nufail attacked toward Qasim (as) and struck his head with his sword and Qasim (as) fell fac</w:t>
      </w:r>
      <w:r w:rsidR="00987B39">
        <w:t>e</w:t>
      </w:r>
      <w:r w:rsidR="00F61AA7">
        <w:t xml:space="preserve"> </w:t>
      </w:r>
      <w:r>
        <w:t xml:space="preserve">downwards and called out: ‘O uncle!’ </w:t>
      </w:r>
      <w:proofErr w:type="gramStart"/>
      <w:r>
        <w:t>Imam Hussain (as) showed himself just like the hawk an</w:t>
      </w:r>
      <w:r w:rsidR="00987B39">
        <w:t>d</w:t>
      </w:r>
      <w:r w:rsidR="00F61AA7">
        <w:t xml:space="preserve"> </w:t>
      </w:r>
      <w:r>
        <w:t>struck Amr with his sword and killed him.</w:t>
      </w:r>
      <w:proofErr w:type="gramEnd"/>
      <w:r>
        <w:t xml:space="preserve"> Imam (as) sat at the head of Qasim (as) and said: Far b</w:t>
      </w:r>
      <w:r w:rsidR="00987B39">
        <w:t>e</w:t>
      </w:r>
      <w:r w:rsidR="00F61AA7">
        <w:t xml:space="preserve"> </w:t>
      </w:r>
      <w:r>
        <w:t>[from the mercy of Allah] the people who have killed you, a people against whom your grandfathe</w:t>
      </w:r>
      <w:r w:rsidR="00987B39">
        <w:t>r</w:t>
      </w:r>
      <w:r w:rsidR="00F61AA7">
        <w:t xml:space="preserve"> </w:t>
      </w:r>
      <w:r>
        <w:t>will complain on the Day of Judgement. By Allah, it is hard for your uncle that you called him but h</w:t>
      </w:r>
      <w:r w:rsidR="00987B39">
        <w:t>e</w:t>
      </w:r>
      <w:r w:rsidR="00F61AA7">
        <w:t xml:space="preserve"> </w:t>
      </w:r>
      <w:r>
        <w:t>could not answer you, or he answered but it could not benefit you. Then Imam (as) carried Qasim t</w:t>
      </w:r>
      <w:r w:rsidR="00987B39">
        <w:t>o</w:t>
      </w:r>
      <w:r w:rsidR="00F61AA7">
        <w:t xml:space="preserve"> </w:t>
      </w:r>
      <w:r>
        <w:t xml:space="preserve">the tents and placed his body next to the bodies of other martyrs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Forbear O dear cousins!</w:t>
      </w:r>
      <w:r w:rsidR="00DA6DEA" w:rsidRPr="00CF53B0">
        <w:rPr>
          <w:rStyle w:val="libItalicChar"/>
        </w:rPr>
        <w:t xml:space="preserve"> </w:t>
      </w:r>
      <w:proofErr w:type="gramStart"/>
      <w:r w:rsidRPr="00CF53B0">
        <w:rPr>
          <w:rStyle w:val="libItalicChar"/>
        </w:rPr>
        <w:t>Forbear</w:t>
      </w:r>
      <w:proofErr w:type="gramEnd"/>
      <w:r w:rsidRPr="00CF53B0">
        <w:rPr>
          <w:rStyle w:val="libItalicChar"/>
        </w:rPr>
        <w:t xml:space="preserve"> O my household! After today you shall never ever see humiliation</w:t>
      </w:r>
      <w:r w:rsidR="00CF53B0" w:rsidRPr="00CF53B0">
        <w:rPr>
          <w:rStyle w:val="libItalicChar"/>
        </w:rPr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1517"/>
            <wp:effectExtent l="19050" t="0" r="5715" b="0"/>
            <wp:docPr id="36" name="Picture 36" descr="D:\barkatullah\books\new books\safar_1438\epic_of_ashura\pics\image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barkatullah\books\new books\safar_1438\epic_of_ashura\pics\image_0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8" w:name="_Toc497824089"/>
      <w:r>
        <w:lastRenderedPageBreak/>
        <w:t>Imam Hussain (as) with the Moon of Bani Hashim Go toward Euphrates</w:t>
      </w:r>
      <w:bookmarkEnd w:id="38"/>
    </w:p>
    <w:p w:rsidR="00C4086C" w:rsidRDefault="00C4086C" w:rsidP="00B8101E">
      <w:pPr>
        <w:pStyle w:val="libNormal"/>
      </w:pPr>
      <w:r>
        <w:t>One of the prominent personalities who had a determining role in Ashura and created perpetual scene</w:t>
      </w:r>
      <w:r w:rsidR="00987B39">
        <w:t>s</w:t>
      </w:r>
      <w:r w:rsidR="00F61AA7">
        <w:t xml:space="preserve"> </w:t>
      </w:r>
      <w:r>
        <w:t>of loyalty and sacrifice in the way of the Hujjat of God is Hazrat Abbas ibn Ali (as). His obedienc</w:t>
      </w:r>
      <w:r w:rsidR="00987B39">
        <w:t>e</w:t>
      </w:r>
      <w:r w:rsidR="00F61AA7">
        <w:t xml:space="preserve"> </w:t>
      </w:r>
      <w:r>
        <w:t>and loyalty to Imam Hussain (as), has introduced him as a hero in history. After the martyrdom o</w:t>
      </w:r>
      <w:r w:rsidR="00987B39">
        <w:t>f</w:t>
      </w:r>
      <w:r w:rsidR="00F61AA7">
        <w:t xml:space="preserve"> </w:t>
      </w:r>
      <w:r>
        <w:t>Imam’s companions and the Ahlul Bayt’s intense need to water, Imam (as) and his brother, Abba</w:t>
      </w:r>
      <w:r w:rsidR="00987B39">
        <w:t>s</w:t>
      </w:r>
      <w:r w:rsidR="00F61AA7">
        <w:t xml:space="preserve"> </w:t>
      </w:r>
      <w:r>
        <w:t>(as), resolved to provide some water. They entered the battlefield and galloped towards the Euphrates.</w:t>
      </w:r>
      <w:r w:rsidR="00B8101E">
        <w:t xml:space="preserve"> </w:t>
      </w:r>
      <w:r>
        <w:t xml:space="preserve">When Imam (as) moved toward the Euphrates, the army of Umar ibn </w:t>
      </w:r>
      <w:proofErr w:type="gramStart"/>
      <w:r>
        <w:t>Sa’d</w:t>
      </w:r>
      <w:proofErr w:type="gramEnd"/>
      <w:r>
        <w:t xml:space="preserve"> obstructed his way. In thi</w:t>
      </w:r>
      <w:r w:rsidR="00987B39">
        <w:t>s</w:t>
      </w:r>
      <w:r w:rsidR="00F61AA7">
        <w:t xml:space="preserve"> </w:t>
      </w:r>
      <w:r>
        <w:t>situation, the enemy’s army surrounded Abbas (AS) from all sides and separated him from Ima</w:t>
      </w:r>
      <w:r w:rsidR="00987B39">
        <w:t>m</w:t>
      </w:r>
      <w:r w:rsidR="00F61AA7">
        <w:t xml:space="preserve"> </w:t>
      </w:r>
      <w:r>
        <w:t xml:space="preserve">Hussain (as). Abbas (as) fought with them lonely while he was reciting this Rajaz: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swear by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Almighty and Sublime Allah and I swear by Hajoon and Zamzam, I swear by Allah the Lord of Hati</w:t>
      </w:r>
      <w:r w:rsidR="00987B39" w:rsidRPr="00CF53B0">
        <w:rPr>
          <w:rStyle w:val="libItalicChar"/>
        </w:rPr>
        <w:t>m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(a part of Ka’ba’s wall) and the sacred door [of Ka’ba], today, my body will be colored with my bloo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at the presence of a man of integrity and honor, I mean Hussain (as) who owns many honors.</w:t>
      </w:r>
      <w:r w:rsidR="00CF53B0" w:rsidRPr="00CF53B0">
        <w:rPr>
          <w:rStyle w:val="libItalicChar"/>
        </w:rPr>
        <w:t>”</w:t>
      </w:r>
      <w:r>
        <w:t xml:space="preserve"> Whe</w:t>
      </w:r>
      <w:r w:rsidR="00987B39">
        <w:t>n</w:t>
      </w:r>
      <w:r w:rsidR="00F61AA7">
        <w:t xml:space="preserve"> </w:t>
      </w:r>
      <w:r>
        <w:t xml:space="preserve">Hazrat Abbas (as) was going to bring some water recited the following Rajaz verses,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When the bir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of death calls, I have no fear of the death until I immerge into an ocean of adroit and spry men. Ma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my soul be sacrified for the pure chosen one [Hussain (as)]. I am Abbas and every morning my job i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serve water. When I face the evil, I won’t be afraid of it.</w:t>
      </w:r>
      <w:r w:rsidR="00CF53B0" w:rsidRPr="00CF53B0">
        <w:rPr>
          <w:rStyle w:val="libItalicChar"/>
        </w:rPr>
        <w:t>”</w:t>
      </w:r>
      <w:r>
        <w:t xml:space="preserve"> Then he attacked the enemy and scattere</w:t>
      </w:r>
      <w:r w:rsidR="00987B39">
        <w:t>d</w:t>
      </w:r>
      <w:r w:rsidR="00F61AA7">
        <w:t xml:space="preserve"> </w:t>
      </w:r>
      <w:r>
        <w:t>their crowd.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0533"/>
            <wp:effectExtent l="19050" t="0" r="5715" b="0"/>
            <wp:docPr id="37" name="Picture 37" descr="D:\barkatullah\books\new books\safar_1438\epic_of_ashura\pics\image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barkatullah\books\new books\safar_1438\epic_of_ashura\pics\image_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39" w:name="_Toc497824090"/>
      <w:r>
        <w:lastRenderedPageBreak/>
        <w:t>The Fight and the Martyrdom of Abbas (as)</w:t>
      </w:r>
      <w:bookmarkEnd w:id="39"/>
    </w:p>
    <w:p w:rsidR="00C4086C" w:rsidRDefault="00C4086C" w:rsidP="00C4086C">
      <w:pPr>
        <w:pStyle w:val="libNormal"/>
      </w:pPr>
      <w:r>
        <w:t>At this moment, Zayd Ibn Warqa Juhani who was lurking behind a palm tree struck a swor</w:t>
      </w:r>
      <w:r w:rsidR="00987B39">
        <w:t>d</w:t>
      </w:r>
      <w:r w:rsidR="00F61AA7">
        <w:t xml:space="preserve"> </w:t>
      </w:r>
      <w:r>
        <w:t>blow to his right arm. Abbas (as) took the sword in his left hand and attacked them whil</w:t>
      </w:r>
      <w:r w:rsidR="00987B39">
        <w:t>e</w:t>
      </w:r>
      <w:r w:rsidR="00F61AA7">
        <w:t xml:space="preserve"> </w:t>
      </w:r>
      <w:r>
        <w:t>reciting the following Rajaz:</w:t>
      </w:r>
    </w:p>
    <w:p w:rsidR="00B8101E" w:rsidRDefault="00C4086C" w:rsidP="00C4086C">
      <w:pPr>
        <w:pStyle w:val="libNormal"/>
      </w:pPr>
      <w:r>
        <w:t>By Allah</w:t>
      </w:r>
      <w:r w:rsidR="00B8101E">
        <w:t>! If you cut off my right hand,</w:t>
      </w:r>
    </w:p>
    <w:p w:rsidR="00C4086C" w:rsidRDefault="00C4086C" w:rsidP="00C4086C">
      <w:pPr>
        <w:pStyle w:val="libNormal"/>
      </w:pPr>
      <w:r>
        <w:t>I shall not cease defending my creed</w:t>
      </w:r>
      <w:r w:rsidR="00987B39">
        <w:t>,</w:t>
      </w:r>
      <w:r w:rsidR="00F61AA7">
        <w:t xml:space="preserve"> </w:t>
      </w:r>
      <w:r>
        <w:t>And an Imam true to his conviction do I defend, a son of the trustworthy Prophet whom Alla</w:t>
      </w:r>
      <w:r w:rsidR="00987B39">
        <w:t>h</w:t>
      </w:r>
      <w:r w:rsidR="00F61AA7">
        <w:t xml:space="preserve"> </w:t>
      </w:r>
      <w:r>
        <w:t>did send.</w:t>
      </w:r>
    </w:p>
    <w:p w:rsidR="00C4086C" w:rsidRDefault="00C4086C" w:rsidP="00C4086C">
      <w:pPr>
        <w:pStyle w:val="libNormal"/>
      </w:pPr>
      <w:r>
        <w:t>Abbas (as) kept fighting until Hakim ibn Tufail Ta’i struck him with his sword on his lef</w:t>
      </w:r>
      <w:r w:rsidR="00987B39">
        <w:t>t</w:t>
      </w:r>
      <w:r w:rsidR="00F61AA7">
        <w:t xml:space="preserve"> </w:t>
      </w:r>
      <w:r>
        <w:t xml:space="preserve">hand, severing it, too. Abbas (as) said loudly, </w:t>
      </w:r>
      <w:r w:rsidR="00CF53B0">
        <w:t>“</w:t>
      </w:r>
      <w:r>
        <w:t>O soul, don’t be dreadful of the infidels an</w:t>
      </w:r>
      <w:r w:rsidR="00987B39">
        <w:t>d</w:t>
      </w:r>
      <w:r w:rsidR="00F61AA7">
        <w:t xml:space="preserve"> </w:t>
      </w:r>
      <w:r>
        <w:t>have the good tidings of receiving the Allah’s mercy by keeping the side and company of th</w:t>
      </w:r>
      <w:r w:rsidR="00987B39">
        <w:t>e</w:t>
      </w:r>
      <w:r w:rsidR="00F61AA7">
        <w:t xml:space="preserve"> </w:t>
      </w:r>
      <w:r>
        <w:t>Prophet, the Allah’s chosen. Then that cursed person (Hakim ibn Tufail) hit him with a meta</w:t>
      </w:r>
      <w:r w:rsidR="00987B39">
        <w:t>l</w:t>
      </w:r>
      <w:r w:rsidR="00F61AA7">
        <w:t xml:space="preserve"> </w:t>
      </w:r>
      <w:r>
        <w:t>pole on his head, causing his martyrdom. And this happened when Abbas got injured b</w:t>
      </w:r>
      <w:r w:rsidR="00987B39">
        <w:t>y</w:t>
      </w:r>
      <w:r w:rsidR="00F61AA7">
        <w:t xml:space="preserve"> </w:t>
      </w:r>
      <w:r>
        <w:t xml:space="preserve">several serious wounds [because of arrows, swords and other blows]. </w:t>
      </w:r>
      <w:proofErr w:type="gramStart"/>
      <w:r>
        <w:t>When Imam Hussai</w:t>
      </w:r>
      <w:r w:rsidR="00987B39">
        <w:t>n</w:t>
      </w:r>
      <w:r w:rsidR="00F61AA7">
        <w:t xml:space="preserve"> </w:t>
      </w:r>
      <w:r>
        <w:t>(as) saw Abbas lying on the ground near the Euphrates, cried hard for his martyrdom.</w:t>
      </w:r>
      <w:proofErr w:type="gramEnd"/>
      <w:r>
        <w:t xml:space="preserve"> An</w:t>
      </w:r>
      <w:r w:rsidR="00987B39">
        <w:t>d</w:t>
      </w:r>
      <w:r w:rsidR="00F61AA7">
        <w:t xml:space="preserve"> </w:t>
      </w:r>
      <w:r>
        <w:t xml:space="preserve">[brokenheartedly] said: </w:t>
      </w:r>
      <w:r w:rsidR="00CF53B0">
        <w:rPr>
          <w:rStyle w:val="libItalicChar"/>
        </w:rPr>
        <w:t>“</w:t>
      </w:r>
      <w:r w:rsidRPr="00B8101E">
        <w:rPr>
          <w:rStyle w:val="libItalicChar"/>
        </w:rPr>
        <w:t>Now my spine is split and my endeavour is further weakened.</w:t>
      </w:r>
      <w:r w:rsidR="00CF53B0">
        <w:rPr>
          <w:rStyle w:val="libItalicChar"/>
        </w:rPr>
        <w:t>”</w:t>
      </w:r>
      <w:r>
        <w:t xml:space="preserve"> The</w:t>
      </w:r>
      <w:r w:rsidR="00987B39">
        <w:t>n</w:t>
      </w:r>
      <w:r w:rsidR="00F61AA7">
        <w:t xml:space="preserve"> </w:t>
      </w:r>
      <w:r>
        <w:t xml:space="preserve">Imam (as) said: </w:t>
      </w:r>
      <w:r w:rsidRPr="00B8101E">
        <w:rPr>
          <w:rStyle w:val="libItalicChar"/>
        </w:rPr>
        <w:t>O the worst of the people, with this work you transgressed and opposed th</w:t>
      </w:r>
      <w:r w:rsidR="00987B39" w:rsidRPr="00B8101E">
        <w:rPr>
          <w:rStyle w:val="libItalicChar"/>
        </w:rPr>
        <w:t>e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>order of God’s Messenger, Muhammad (sawa). Did the best of the Prophets not advise yo</w:t>
      </w:r>
      <w:r w:rsidR="00987B39" w:rsidRPr="00B8101E">
        <w:rPr>
          <w:rStyle w:val="libItalicChar"/>
        </w:rPr>
        <w:t>u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>[to be careful] about us? With the crime you commited you are afflicted by humiliation an</w:t>
      </w:r>
      <w:r w:rsidR="00987B39" w:rsidRPr="00B8101E">
        <w:rPr>
          <w:rStyle w:val="libItalicChar"/>
        </w:rPr>
        <w:t>d</w:t>
      </w:r>
      <w:r w:rsidR="00F61AA7" w:rsidRPr="00B8101E">
        <w:rPr>
          <w:rStyle w:val="libItalicChar"/>
        </w:rPr>
        <w:t xml:space="preserve"> </w:t>
      </w:r>
      <w:r w:rsidRPr="00B8101E">
        <w:rPr>
          <w:rStyle w:val="libItalicChar"/>
        </w:rPr>
        <w:t>God’s curse and you will be burned in the hellfire.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27345"/>
            <wp:effectExtent l="19050" t="0" r="5715" b="0"/>
            <wp:docPr id="38" name="Picture 38" descr="D:\barkatullah\books\new books\safar_1438\epic_of_ashura\pics\image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barkatullah\books\new books\safar_1438\epic_of_ashura\pics\image_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0" w:name="_Toc497824091"/>
      <w:r>
        <w:lastRenderedPageBreak/>
        <w:t>The fight and the martyrdom of Imam Hussain (as)</w:t>
      </w:r>
      <w:bookmarkEnd w:id="40"/>
    </w:p>
    <w:p w:rsidR="00C4086C" w:rsidRDefault="00C4086C" w:rsidP="00C4086C">
      <w:pPr>
        <w:pStyle w:val="libNormal"/>
      </w:pPr>
      <w:r>
        <w:t>The martyrdom of Imam Hussain (as) the leader of the cause of Karbala is the culmination o</w:t>
      </w:r>
      <w:r w:rsidR="00987B39">
        <w:t>f</w:t>
      </w:r>
      <w:r w:rsidR="00F61AA7">
        <w:t xml:space="preserve"> </w:t>
      </w:r>
      <w:r>
        <w:t xml:space="preserve">grief at this heart-rending event. </w:t>
      </w:r>
      <w:proofErr w:type="gramStart"/>
      <w:r>
        <w:t>Before advancing toward the battlefield, Imam Hussain (as</w:t>
      </w:r>
      <w:r w:rsidR="00987B39">
        <w:t>)</w:t>
      </w:r>
      <w:r w:rsidR="00F61AA7">
        <w:t xml:space="preserve"> </w:t>
      </w:r>
      <w:r>
        <w:t>handed the last wills and the legacy of the Prophet (S) over to the next Imam, i.e. Zain alAbidee</w:t>
      </w:r>
      <w:r w:rsidR="00987B39">
        <w:t>n</w:t>
      </w:r>
      <w:r w:rsidR="00F61AA7">
        <w:t xml:space="preserve"> </w:t>
      </w:r>
      <w:r>
        <w:t>(as).</w:t>
      </w:r>
      <w:proofErr w:type="gramEnd"/>
      <w:r>
        <w:t xml:space="preserve"> He then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my dear son, insist on the truth [and be steadfast on the righ</w:t>
      </w:r>
      <w:r w:rsidR="00987B39" w:rsidRPr="00CF53B0">
        <w:rPr>
          <w:rStyle w:val="libItalicChar"/>
        </w:rPr>
        <w:t>t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path] even if it is bitter</w:t>
      </w:r>
      <w:r w:rsidR="00CF53B0" w:rsidRPr="00CF53B0">
        <w:rPr>
          <w:rStyle w:val="libItalicChar"/>
        </w:rPr>
        <w:t>”</w:t>
      </w:r>
      <w:r>
        <w:t xml:space="preserve">. He also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my dear son, abstain from oppressing someon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who has no helper and supporter other than God.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Then after wearing a thawb (garment) which he had torn several parts of it, bade farewell t</w:t>
      </w:r>
      <w:r w:rsidR="00987B39">
        <w:t>o</w:t>
      </w:r>
      <w:r w:rsidR="00F61AA7">
        <w:t xml:space="preserve"> </w:t>
      </w:r>
      <w:r>
        <w:t>the women (of Ahl al-Bayt). Then he went toward the enemy’s army, faced them and delivere</w:t>
      </w:r>
      <w:r w:rsidR="00987B39">
        <w:t>d</w:t>
      </w:r>
      <w:r w:rsidR="00F61AA7">
        <w:t xml:space="preserve"> </w:t>
      </w:r>
      <w:r>
        <w:t>a sermon:</w:t>
      </w:r>
    </w:p>
    <w:p w:rsidR="00B8101E" w:rsidRDefault="00B8101E" w:rsidP="004D3B1F">
      <w:pPr>
        <w:pStyle w:val="libCenterBold1"/>
      </w:pPr>
    </w:p>
    <w:p w:rsidR="004D3B1F" w:rsidRDefault="004D3B1F" w:rsidP="004D3B1F">
      <w:pPr>
        <w:pStyle w:val="libCenterBold1"/>
      </w:pPr>
      <w:r>
        <w:rPr>
          <w:noProof/>
        </w:rPr>
        <w:drawing>
          <wp:inline distT="0" distB="0" distL="0" distR="0">
            <wp:extent cx="4680585" cy="318059"/>
            <wp:effectExtent l="19050" t="0" r="5715" b="0"/>
            <wp:docPr id="45" name="Picture 45" descr="D:\barkatullah\books\new books\safar_1438\epic_of_ashura\pics\image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barkatullah\books\new books\safar_1438\epic_of_ashura\pics\image_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1F" w:rsidRDefault="004D3B1F" w:rsidP="004D3B1F">
      <w:pPr>
        <w:pStyle w:val="libCenterBold1"/>
      </w:pPr>
    </w:p>
    <w:p w:rsidR="00C4086C" w:rsidRDefault="00C4086C" w:rsidP="00C4086C">
      <w:pPr>
        <w:pStyle w:val="libNormal"/>
      </w:pPr>
      <w:r w:rsidRPr="00CF53B0">
        <w:rPr>
          <w:rStyle w:val="libItalicChar"/>
        </w:rPr>
        <w:t xml:space="preserve">Woe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to you O the people of Kufa! Ugly </w:t>
      </w:r>
      <w:proofErr w:type="gramStart"/>
      <w:r w:rsidRPr="00CF53B0">
        <w:rPr>
          <w:rStyle w:val="libItalicChar"/>
        </w:rPr>
        <w:t>be</w:t>
      </w:r>
      <w:proofErr w:type="gramEnd"/>
      <w:r w:rsidRPr="00CF53B0">
        <w:rPr>
          <w:rStyle w:val="libItalicChar"/>
        </w:rPr>
        <w:t xml:space="preserve"> you and your work! You enthusiastically invite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us to assist you, and we hastened to do so. Then now you have unsheathed those very swords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which you had taken to defend us with, and you have kindled the fire for us which w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ourselves had kindled for your enemies and ours</w:t>
      </w:r>
      <w:r>
        <w:t xml:space="preserve">. Then Imam (as) called out: </w:t>
      </w:r>
      <w:r w:rsidRPr="00CF53B0">
        <w:rPr>
          <w:rStyle w:val="libItalicChar"/>
        </w:rPr>
        <w:t>Is there anyon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defend the family of the Messenger of Allah?</w:t>
      </w:r>
      <w:r>
        <w:t xml:space="preserve"> At that time, the voice of lamenting ladie</w:t>
      </w:r>
      <w:r w:rsidR="00987B39">
        <w:t>s</w:t>
      </w:r>
      <w:r w:rsidR="00F61AA7">
        <w:t xml:space="preserve"> </w:t>
      </w:r>
      <w:r>
        <w:t>arose and Imam (as) came to the door of the tent and called for Zainab (</w:t>
      </w:r>
      <w:proofErr w:type="gramStart"/>
      <w:r>
        <w:t>sa</w:t>
      </w:r>
      <w:proofErr w:type="gramEnd"/>
      <w:r>
        <w:t xml:space="preserve">) saying,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Give m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my infant child (Ali Asghar) so that I may bid him farewell</w:t>
      </w:r>
      <w:r w:rsidR="00CF53B0" w:rsidRPr="00CF53B0">
        <w:rPr>
          <w:rStyle w:val="libItalicChar"/>
        </w:rPr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1517"/>
            <wp:effectExtent l="19050" t="0" r="5715" b="0"/>
            <wp:docPr id="39" name="Picture 39" descr="D:\barkatullah\books\new books\safar_1438\epic_of_ashura\pics\image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barkatullah\books\new books\safar_1438\epic_of_ashura\pics\image_0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1" w:name="_Toc497824092"/>
      <w:r>
        <w:lastRenderedPageBreak/>
        <w:t>The Martyrdom of the Infant of Imam Hussain (as)</w:t>
      </w:r>
      <w:bookmarkEnd w:id="41"/>
    </w:p>
    <w:p w:rsidR="00C4086C" w:rsidRDefault="00C4086C" w:rsidP="00C4086C">
      <w:pPr>
        <w:pStyle w:val="libNormal"/>
      </w:pPr>
      <w:r>
        <w:t xml:space="preserve">Imam (as) placed him in his lap and kept kissing him and repeating this statement: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Woe b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these people when your grandfather, the chosen one [the Prophet] (S), is their opponent.</w:t>
      </w:r>
      <w:r w:rsidR="00CF53B0" w:rsidRPr="00CF53B0">
        <w:rPr>
          <w:rStyle w:val="libItalicChar"/>
        </w:rPr>
        <w:t>”</w:t>
      </w:r>
    </w:p>
    <w:p w:rsidR="00C4086C" w:rsidRDefault="00C4086C" w:rsidP="00C4086C">
      <w:pPr>
        <w:pStyle w:val="libNormal"/>
      </w:pPr>
      <w:r>
        <w:t>While the baby was at the lap of his eminence (as), Harmala bin Kahil Asadi shot an arrow a</w:t>
      </w:r>
      <w:r w:rsidR="00987B39">
        <w:t>t</w:t>
      </w:r>
      <w:r w:rsidR="00F61AA7">
        <w:t xml:space="preserve"> </w:t>
      </w:r>
      <w:r>
        <w:t>the child and martyred him in his father’s lap.</w:t>
      </w:r>
    </w:p>
    <w:p w:rsidR="00C4086C" w:rsidRDefault="00C4086C" w:rsidP="00C4086C">
      <w:pPr>
        <w:pStyle w:val="libNormal"/>
      </w:pPr>
      <w:r>
        <w:t>His holiness (as) filled his palm with the child’s blood and threw it towards the heaven</w:t>
      </w:r>
      <w:r w:rsidR="00987B39">
        <w:t>s</w:t>
      </w:r>
      <w:r w:rsidR="00F61AA7">
        <w:t xml:space="preserve"> </w:t>
      </w:r>
      <w:r>
        <w:t>saying</w:t>
      </w:r>
      <w:r w:rsidR="00987B39">
        <w:t>,</w:t>
      </w:r>
      <w:r w:rsidR="00F61AA7">
        <w:t xml:space="preserve">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Every hardship is easy upon me when Allah is the Beholder</w:t>
      </w:r>
      <w:r w:rsidR="00CF53B0" w:rsidRPr="00CF53B0">
        <w:rPr>
          <w:rStyle w:val="libItalicChar"/>
        </w:rPr>
        <w:t>”</w:t>
      </w:r>
      <w:r>
        <w:t>. Then Imam (as) said:</w:t>
      </w:r>
    </w:p>
    <w:p w:rsidR="00C4086C" w:rsidRDefault="00CF53B0" w:rsidP="00C4086C">
      <w:pPr>
        <w:pStyle w:val="libNormal"/>
      </w:pPr>
      <w:r w:rsidRPr="00CF53B0">
        <w:rPr>
          <w:rStyle w:val="libItalicChar"/>
        </w:rPr>
        <w:t>“</w:t>
      </w:r>
      <w:r w:rsidR="00C4086C" w:rsidRPr="00CF53B0">
        <w:rPr>
          <w:rStyle w:val="libItalicChar"/>
        </w:rPr>
        <w:t>O Allah! Be a judge between us and those who invited us, having promised assistance,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="00C4086C" w:rsidRPr="00CF53B0">
        <w:rPr>
          <w:rStyle w:val="libItalicChar"/>
        </w:rPr>
        <w:t>in return killed us</w:t>
      </w:r>
      <w:r w:rsidRPr="00CF53B0">
        <w:rPr>
          <w:rStyle w:val="libItalicChar"/>
        </w:rPr>
        <w:t>”</w:t>
      </w:r>
      <w:r w:rsidR="00C4086C">
        <w:t>.</w:t>
      </w:r>
    </w:p>
    <w:p w:rsidR="00C4086C" w:rsidRDefault="00C4086C" w:rsidP="00C4086C">
      <w:pPr>
        <w:pStyle w:val="libNormal"/>
      </w:pPr>
      <w:r>
        <w:t xml:space="preserve">Imam Baqer (as)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Not a drop of that blood came down to the earth</w:t>
      </w:r>
      <w:r w:rsidR="00CF53B0" w:rsidRPr="00CF53B0">
        <w:rPr>
          <w:rStyle w:val="libItalicChar"/>
        </w:rPr>
        <w:t>”</w:t>
      </w:r>
      <w:r>
        <w:t>.</w:t>
      </w:r>
    </w:p>
    <w:p w:rsidR="00C4086C" w:rsidRDefault="00C4086C" w:rsidP="00C4086C">
      <w:pPr>
        <w:pStyle w:val="libNormal"/>
      </w:pPr>
      <w:r>
        <w:t>Then Imam Hussain (as) dug a grave for the infant using his sword’s sheath and rubbed th</w:t>
      </w:r>
      <w:r w:rsidR="00987B39">
        <w:t>e</w:t>
      </w:r>
      <w:r w:rsidR="00F61AA7">
        <w:t xml:space="preserve"> </w:t>
      </w:r>
      <w:r>
        <w:t>blood on the child’s whole body and buried him.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6013"/>
            <wp:effectExtent l="19050" t="0" r="5715" b="0"/>
            <wp:docPr id="40" name="Picture 40" descr="D:\barkatullah\books\new books\safar_1438\epic_of_ashura\pics\image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barkatullah\books\new books\safar_1438\epic_of_ashura\pics\image_0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2" w:name="_Toc497824093"/>
      <w:r>
        <w:lastRenderedPageBreak/>
        <w:t>Imam (as) Starts the Battle and Asks for Help</w:t>
      </w:r>
      <w:bookmarkEnd w:id="42"/>
    </w:p>
    <w:p w:rsidR="00C4086C" w:rsidRDefault="00C4086C" w:rsidP="00C4086C">
      <w:pPr>
        <w:pStyle w:val="libNormal"/>
      </w:pPr>
      <w:r>
        <w:t>[After burying his infant,] Imam Hussain (as) stood up and mounted his horse and stoo</w:t>
      </w:r>
      <w:r w:rsidR="00987B39">
        <w:t>d</w:t>
      </w:r>
      <w:r w:rsidR="00F61AA7">
        <w:t xml:space="preserve"> </w:t>
      </w:r>
      <w:r>
        <w:t>against those people and delivered a sermon and while having his sword at hand and havin</w:t>
      </w:r>
      <w:r w:rsidR="00987B39">
        <w:t>g</w:t>
      </w:r>
      <w:r w:rsidR="00F61AA7">
        <w:t xml:space="preserve"> </w:t>
      </w:r>
      <w:r>
        <w:t xml:space="preserve">the resolution to go for martyrdom, said: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 am the son of Ali, the chaste from the progeny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Hashim, and this honor is enough for me whenever I pride myself. My grandfather is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Messenger of Allah (sawa) the most eminent among all and we are the lanterns of Alla</w:t>
      </w:r>
      <w:r w:rsidR="00987B39" w:rsidRPr="00CF53B0">
        <w:rPr>
          <w:rStyle w:val="libItalicChar"/>
        </w:rPr>
        <w:t>h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among the creatures. My mother is Fatimah Zahra (sa), the daughter of Ahmad (sawa), an</w:t>
      </w:r>
      <w:r w:rsidR="00987B39" w:rsidRPr="00CF53B0">
        <w:rPr>
          <w:rStyle w:val="libItalicChar"/>
        </w:rPr>
        <w:t>d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my uncle Ja’far is known as the possessor of two wings [in the heaven], and we are the trust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of Allah among all men, while we declare this in secret and in the open that we posses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authority upon the spring (of Kawthar) and we shall feed our followers with the cup of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Prophet, which cannot be denied, and our followers are the best among followers, while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one who bears animosity towards us shall be doomed and harmed on the day of Qiyamah</w:t>
      </w:r>
      <w:r w:rsidR="00CF53B0" w:rsidRPr="00CF53B0">
        <w:rPr>
          <w:rStyle w:val="libItalicChar"/>
        </w:rPr>
        <w:t>”</w:t>
      </w:r>
      <w:r>
        <w:t>.</w:t>
      </w:r>
    </w:p>
    <w:p w:rsidR="004D3B1F" w:rsidRDefault="00C4086C" w:rsidP="00C4086C">
      <w:pPr>
        <w:pStyle w:val="libNormal"/>
      </w:pPr>
      <w:r>
        <w:t>Then Imam (as) called the army for combat and whoever came close to him was kille</w:t>
      </w:r>
      <w:r w:rsidR="00987B39">
        <w:t>d</w:t>
      </w:r>
      <w:r w:rsidR="00F61AA7">
        <w:t xml:space="preserve"> </w:t>
      </w:r>
      <w:r>
        <w:t>instantly until he piled up the corpses. He kept fighting until they barred between Imam (as</w:t>
      </w:r>
      <w:r w:rsidR="00987B39">
        <w:t>)</w:t>
      </w:r>
      <w:r w:rsidR="00F61AA7">
        <w:t xml:space="preserve"> </w:t>
      </w:r>
      <w:r>
        <w:t>and his tents and went toward Imam’s tents. Imam (as) shouted at them loudly</w:t>
      </w:r>
      <w:r w:rsidR="00987B39">
        <w:t>,</w:t>
      </w:r>
    </w:p>
    <w:p w:rsidR="004D3B1F" w:rsidRDefault="004D3B1F" w:rsidP="004D3B1F">
      <w:pPr>
        <w:pStyle w:val="libCenterBold1"/>
      </w:pPr>
    </w:p>
    <w:p w:rsidR="004D3B1F" w:rsidRDefault="004D3B1F" w:rsidP="004D3B1F">
      <w:pPr>
        <w:pStyle w:val="libCenterBold1"/>
      </w:pPr>
      <w:r>
        <w:rPr>
          <w:noProof/>
        </w:rPr>
        <w:drawing>
          <wp:inline distT="0" distB="0" distL="0" distR="0">
            <wp:extent cx="4680585" cy="312039"/>
            <wp:effectExtent l="19050" t="0" r="5715" b="0"/>
            <wp:docPr id="46" name="Picture 46" descr="D:\barkatullah\books\new books\safar_1438\epic_of_ashura\pics\image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barkatullah\books\new books\safar_1438\epic_of_ashura\pics\image_0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1F" w:rsidRDefault="004D3B1F" w:rsidP="004D3B1F">
      <w:pPr>
        <w:pStyle w:val="libCenterBold1"/>
      </w:pPr>
    </w:p>
    <w:p w:rsidR="00C4086C" w:rsidRDefault="00CF53B0" w:rsidP="00C4086C">
      <w:pPr>
        <w:pStyle w:val="libNormal"/>
      </w:pPr>
      <w:r w:rsidRPr="00CF53B0">
        <w:rPr>
          <w:rStyle w:val="libItalicChar"/>
        </w:rPr>
        <w:t>“</w:t>
      </w:r>
      <w:r w:rsidR="00C4086C" w:rsidRPr="00CF53B0">
        <w:rPr>
          <w:rStyle w:val="libItalicChar"/>
        </w:rPr>
        <w:t xml:space="preserve">Woe </w:t>
      </w:r>
      <w:proofErr w:type="gramStart"/>
      <w:r w:rsidR="00C4086C" w:rsidRPr="00CF53B0">
        <w:rPr>
          <w:rStyle w:val="libItalicChar"/>
        </w:rPr>
        <w:t>be</w:t>
      </w:r>
      <w:proofErr w:type="gramEnd"/>
      <w:r w:rsidR="00C4086C" w:rsidRPr="00CF53B0">
        <w:rPr>
          <w:rStyle w:val="libItalicChar"/>
        </w:rPr>
        <w:t xml:space="preserve"> to you O follower</w:t>
      </w:r>
      <w:r w:rsidR="00987B39" w:rsidRPr="00CF53B0">
        <w:rPr>
          <w:rStyle w:val="libItalicChar"/>
        </w:rPr>
        <w:t>s</w:t>
      </w:r>
      <w:r w:rsidR="00F61AA7" w:rsidRPr="00CF53B0">
        <w:rPr>
          <w:rStyle w:val="libItalicChar"/>
        </w:rPr>
        <w:t xml:space="preserve"> </w:t>
      </w:r>
      <w:r w:rsidR="00C4086C" w:rsidRPr="00CF53B0">
        <w:rPr>
          <w:rStyle w:val="libItalicChar"/>
        </w:rPr>
        <w:t>of the family of Abu Sufyan! Then if you don’t have any religion and do not fear the day o</w:t>
      </w:r>
      <w:r w:rsidR="00987B39" w:rsidRPr="00CF53B0">
        <w:rPr>
          <w:rStyle w:val="libItalicChar"/>
        </w:rPr>
        <w:t>f</w:t>
      </w:r>
      <w:r w:rsidR="00F61AA7" w:rsidRPr="00CF53B0">
        <w:rPr>
          <w:rStyle w:val="libItalicChar"/>
        </w:rPr>
        <w:t xml:space="preserve"> </w:t>
      </w:r>
      <w:r w:rsidR="00C4086C" w:rsidRPr="00CF53B0">
        <w:rPr>
          <w:rStyle w:val="libItalicChar"/>
        </w:rPr>
        <w:t>resurrection, at least be freemen and noblemen in your world</w:t>
      </w:r>
      <w:r w:rsidRPr="00CF53B0">
        <w:rPr>
          <w:rStyle w:val="libItalicChar"/>
        </w:rPr>
        <w:t>”</w:t>
      </w:r>
      <w:r w:rsidR="00C4086C">
        <w:t>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24660"/>
            <wp:effectExtent l="19050" t="0" r="5715" b="0"/>
            <wp:docPr id="41" name="Picture 41" descr="D:\barkatullah\books\new books\safar_1438\epic_of_ashura\pics\image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barkatullah\books\new books\safar_1438\epic_of_ashura\pics\image_0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3" w:name="_Toc497824094"/>
      <w:r>
        <w:lastRenderedPageBreak/>
        <w:t>Martyrdom of Abdullah ibn Hassan (as)</w:t>
      </w:r>
      <w:bookmarkEnd w:id="43"/>
    </w:p>
    <w:p w:rsidR="00C4086C" w:rsidRPr="00CF53B0" w:rsidRDefault="00C4086C" w:rsidP="00C4086C">
      <w:pPr>
        <w:pStyle w:val="libNormal"/>
        <w:rPr>
          <w:rStyle w:val="libItalicChar"/>
        </w:rPr>
      </w:pPr>
      <w:r>
        <w:t>Abdullah ibn Hassan (as) who was a lad who had not yet come of age ran out of the tent befor</w:t>
      </w:r>
      <w:r w:rsidR="00987B39">
        <w:t>e</w:t>
      </w:r>
      <w:r w:rsidR="00F61AA7">
        <w:t xml:space="preserve"> </w:t>
      </w:r>
      <w:r>
        <w:t>the women. Zainab (</w:t>
      </w:r>
      <w:proofErr w:type="gramStart"/>
      <w:r>
        <w:t>sa</w:t>
      </w:r>
      <w:proofErr w:type="gramEnd"/>
      <w:r>
        <w:t>) reached herself to him in order to refrain him from going. Ima</w:t>
      </w:r>
      <w:r w:rsidR="00987B39">
        <w:t>m</w:t>
      </w:r>
      <w:r w:rsidR="00F61AA7">
        <w:t xml:space="preserve"> </w:t>
      </w:r>
      <w:r>
        <w:t>Hussain (as) told his sister to keep him. Abdullah didn’t bear it and seriously insisted to g</w:t>
      </w:r>
      <w:r w:rsidR="00987B39">
        <w:t>o</w:t>
      </w:r>
      <w:r w:rsidR="00F61AA7">
        <w:t xml:space="preserve"> </w:t>
      </w:r>
      <w:r>
        <w:t xml:space="preserve">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By Allah! I won’t leave my uncle</w:t>
      </w:r>
      <w:r w:rsidR="00CF53B0" w:rsidRPr="00CF53B0">
        <w:rPr>
          <w:rStyle w:val="libItalicChar"/>
        </w:rPr>
        <w:t>”</w:t>
      </w:r>
      <w:r>
        <w:t>. Abjar ibn Ka’b advanced toward Imam Hussai</w:t>
      </w:r>
      <w:r w:rsidR="00987B39">
        <w:t>n</w:t>
      </w:r>
      <w:r w:rsidR="00F61AA7">
        <w:t xml:space="preserve"> </w:t>
      </w:r>
      <w:r>
        <w:t xml:space="preserve">(as) with his sword. That young child [Abdullah]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the corrupt person, are you goin</w:t>
      </w:r>
      <w:r w:rsidR="00987B39" w:rsidRPr="00CF53B0">
        <w:rPr>
          <w:rStyle w:val="libItalicChar"/>
        </w:rPr>
        <w:t>g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to kill my uncle?</w:t>
      </w:r>
      <w:r w:rsidR="00CF53B0" w:rsidRPr="00CF53B0">
        <w:rPr>
          <w:rStyle w:val="libItalicChar"/>
        </w:rPr>
        <w:t>”</w:t>
      </w:r>
      <w:r>
        <w:t xml:space="preserve"> Abjar dealt a blow from his sword [toward Imam Hussain (as)] and Adulla</w:t>
      </w:r>
      <w:r w:rsidR="00987B39">
        <w:t>h</w:t>
      </w:r>
      <w:r w:rsidR="00F61AA7">
        <w:t xml:space="preserve"> </w:t>
      </w:r>
      <w:r>
        <w:t>took his hand in front of the blow and his hand was cut off and hung from the skin. The chil</w:t>
      </w:r>
      <w:r w:rsidR="00987B39">
        <w:t>d</w:t>
      </w:r>
      <w:r w:rsidR="00F61AA7">
        <w:t xml:space="preserve"> </w:t>
      </w:r>
      <w:r>
        <w:t xml:space="preserve">cried in agony,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mother!</w:t>
      </w:r>
      <w:r w:rsidR="00CF53B0" w:rsidRPr="00CF53B0">
        <w:rPr>
          <w:rStyle w:val="libItalicChar"/>
        </w:rPr>
        <w:t>”</w:t>
      </w:r>
      <w:r>
        <w:t xml:space="preserve"> </w:t>
      </w:r>
      <w:proofErr w:type="gramStart"/>
      <w:r>
        <w:t xml:space="preserve">Imam Hussain (as) embraced him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son of my brother!</w:t>
      </w:r>
      <w:proofErr w:type="gramEnd"/>
    </w:p>
    <w:p w:rsidR="00C4086C" w:rsidRDefault="00C4086C" w:rsidP="00C4086C">
      <w:pPr>
        <w:pStyle w:val="libNormal"/>
      </w:pPr>
      <w:r w:rsidRPr="00CF53B0">
        <w:rPr>
          <w:rStyle w:val="libItalicChar"/>
        </w:rPr>
        <w:t>Be patient with regard to what has befallen us, and consider it as goodness from Allah; fo</w:t>
      </w:r>
      <w:r w:rsidR="00987B39" w:rsidRPr="00CF53B0">
        <w:rPr>
          <w:rStyle w:val="libItalicChar"/>
        </w:rPr>
        <w:t>r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 xml:space="preserve">Allah, the most </w:t>
      </w:r>
      <w:proofErr w:type="gramStart"/>
      <w:r w:rsidRPr="00CF53B0">
        <w:rPr>
          <w:rStyle w:val="libItalicChar"/>
        </w:rPr>
        <w:t>Exalted,</w:t>
      </w:r>
      <w:proofErr w:type="gramEnd"/>
      <w:r w:rsidRPr="00CF53B0">
        <w:rPr>
          <w:rStyle w:val="libItalicChar"/>
        </w:rPr>
        <w:t xml:space="preserve"> will make you join your righteous ancestors, the Messenger of Alla</w:t>
      </w:r>
      <w:r w:rsidR="00987B39" w:rsidRPr="00CF53B0">
        <w:rPr>
          <w:rStyle w:val="libItalicChar"/>
        </w:rPr>
        <w:t>h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(S), Ali ibn Abi Talib (as), Hamzah, Ja’far and Hassan ibn Ali (as)</w:t>
      </w:r>
      <w:r w:rsidR="00CF53B0" w:rsidRPr="00CF53B0">
        <w:rPr>
          <w:rStyle w:val="libItalicChar"/>
        </w:rPr>
        <w:t>”</w:t>
      </w:r>
      <w:r>
        <w:t>.</w:t>
      </w:r>
    </w:p>
    <w:p w:rsidR="00C4086C" w:rsidRDefault="00C4086C" w:rsidP="004D3B1F">
      <w:pPr>
        <w:pStyle w:val="libNormal"/>
      </w:pPr>
      <w:proofErr w:type="gramStart"/>
      <w:r>
        <w:t xml:space="preserve">Then Imam Hussain (as) raised his hands toward the heavens in supplication and said, </w:t>
      </w:r>
      <w:r w:rsidR="00CF53B0" w:rsidRPr="00CF53B0">
        <w:rPr>
          <w:rStyle w:val="libItalicChar"/>
        </w:rPr>
        <w:t>“</w:t>
      </w:r>
      <w:r w:rsidR="00987B39" w:rsidRPr="00CF53B0">
        <w:rPr>
          <w:rStyle w:val="libItalicChar"/>
        </w:rPr>
        <w:t>O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Lord!</w:t>
      </w:r>
      <w:proofErr w:type="gramEnd"/>
      <w:r w:rsidRPr="00CF53B0">
        <w:rPr>
          <w:rStyle w:val="libItalicChar"/>
        </w:rPr>
        <w:t xml:space="preserve"> Hold back the rains of the heavens and the abundance of the earth from them. O Lord!</w:t>
      </w:r>
      <w:r w:rsidR="004D3B1F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Then if you let them enjoy themselves for some time, divide them and make them into parties</w:t>
      </w:r>
      <w:r w:rsidR="00987B39" w:rsidRPr="00CF53B0">
        <w:rPr>
          <w:rStyle w:val="libItalicChar"/>
        </w:rPr>
        <w:t>,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then make the rulers to be ever displeased with them. For they invited us to render assistanc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and then rebelled against us, oppressed us and killed us</w:t>
      </w:r>
      <w:r w:rsidR="00CF53B0" w:rsidRPr="00CF53B0">
        <w:rPr>
          <w:rStyle w:val="libItalicChar"/>
        </w:rPr>
        <w:t>”</w:t>
      </w:r>
      <w:r>
        <w:t>.</w:t>
      </w:r>
    </w:p>
    <w:p w:rsidR="00DA6DEA" w:rsidRDefault="00DA6DEA" w:rsidP="00B01885">
      <w:pPr>
        <w:pStyle w:val="libNormal"/>
      </w:pPr>
      <w:r>
        <w:br w:type="page"/>
      </w:r>
    </w:p>
    <w:p w:rsidR="00ED012E" w:rsidRDefault="00ED012E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23331"/>
            <wp:effectExtent l="19050" t="0" r="5715" b="0"/>
            <wp:docPr id="42" name="Picture 42" descr="D:\barkatullah\books\new books\safar_1438\epic_of_ashura\pics\image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barkatullah\books\new books\safar_1438\epic_of_ashura\pics\image_0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C4086C" w:rsidRDefault="00C4086C" w:rsidP="00A379D5">
      <w:pPr>
        <w:pStyle w:val="Heading2Center"/>
      </w:pPr>
      <w:bookmarkStart w:id="44" w:name="_Toc497824095"/>
      <w:r>
        <w:lastRenderedPageBreak/>
        <w:t>Martyrdom of Imam Hussain (as)</w:t>
      </w:r>
      <w:bookmarkEnd w:id="44"/>
    </w:p>
    <w:p w:rsidR="00C4086C" w:rsidRDefault="00C4086C" w:rsidP="00C4086C">
      <w:pPr>
        <w:pStyle w:val="libNormal"/>
      </w:pPr>
      <w:r>
        <w:t>Imam Hussain (as) kept fighting them until his pure and blessed body was injured tens o</w:t>
      </w:r>
      <w:r w:rsidR="00987B39">
        <w:t>f</w:t>
      </w:r>
      <w:r w:rsidR="00F61AA7">
        <w:t xml:space="preserve"> </w:t>
      </w:r>
      <w:r>
        <w:t xml:space="preserve">times and while having become too weak to fight, he stood to take a rest. It was then that </w:t>
      </w:r>
      <w:r w:rsidR="00987B39">
        <w:t>a</w:t>
      </w:r>
      <w:r w:rsidR="00F61AA7">
        <w:t xml:space="preserve"> </w:t>
      </w:r>
      <w:r>
        <w:t>man threw a stone at him, hitting his forehead and causing his blood to run down his face. H</w:t>
      </w:r>
      <w:r w:rsidR="00987B39">
        <w:t>e</w:t>
      </w:r>
      <w:r w:rsidR="00F61AA7">
        <w:t xml:space="preserve"> </w:t>
      </w:r>
      <w:r>
        <w:t>took his shirt to wipe his blood from his eyes just as another man shot him with a threepronge</w:t>
      </w:r>
      <w:r w:rsidR="00987B39">
        <w:t>d</w:t>
      </w:r>
      <w:r w:rsidR="00F61AA7">
        <w:t xml:space="preserve"> </w:t>
      </w:r>
      <w:r>
        <w:t xml:space="preserve">arrow that pierced his chest and settled in his heart. Imam Hussain (as) instantly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In th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Name of Allah and by Allah, and on the creed of the Messenger of Allah (S)</w:t>
      </w:r>
      <w:r w:rsidR="00CF53B0" w:rsidRPr="00CF53B0">
        <w:rPr>
          <w:rStyle w:val="libItalicChar"/>
        </w:rPr>
        <w:t>”</w:t>
      </w:r>
      <w:r>
        <w:t>. Then he raise</w:t>
      </w:r>
      <w:r w:rsidR="00987B39">
        <w:t>d</w:t>
      </w:r>
      <w:r w:rsidR="00F61AA7">
        <w:t xml:space="preserve"> </w:t>
      </w:r>
      <w:r>
        <w:t xml:space="preserve">his head to the heavens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O Lord! You know that they have resolved to kill the on</w:t>
      </w:r>
      <w:r w:rsidR="00987B39" w:rsidRPr="00CF53B0">
        <w:rPr>
          <w:rStyle w:val="libItalicChar"/>
        </w:rPr>
        <w:t>e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besides whom there is no other son of the Prophet upon this earth!</w:t>
      </w:r>
      <w:r w:rsidR="00CF53B0" w:rsidRPr="00CF53B0">
        <w:rPr>
          <w:rStyle w:val="libItalicChar"/>
        </w:rPr>
        <w:t>”</w:t>
      </w:r>
      <w:r>
        <w:t xml:space="preserve"> Then he took and pulle</w:t>
      </w:r>
      <w:r w:rsidR="00987B39">
        <w:t>d</w:t>
      </w:r>
      <w:r w:rsidR="00F61AA7">
        <w:t xml:space="preserve"> </w:t>
      </w:r>
      <w:r>
        <w:t xml:space="preserve">the arrow from his back and a lot of blood started gushing out and flowing down similar to </w:t>
      </w:r>
      <w:r w:rsidR="00987B39">
        <w:t>a</w:t>
      </w:r>
      <w:r w:rsidR="00F61AA7">
        <w:t xml:space="preserve"> </w:t>
      </w:r>
      <w:r>
        <w:t>groove. He placed his hand on his wound and once his hand was filled with blood, he thre</w:t>
      </w:r>
      <w:r w:rsidR="00987B39">
        <w:t>w</w:t>
      </w:r>
      <w:r w:rsidR="00F61AA7">
        <w:t xml:space="preserve"> </w:t>
      </w:r>
      <w:r>
        <w:t>it towards the heavens, and not a single drop of it fell back.</w:t>
      </w:r>
    </w:p>
    <w:p w:rsidR="00C4086C" w:rsidRDefault="00C4086C" w:rsidP="00C4086C">
      <w:pPr>
        <w:pStyle w:val="libNormal"/>
      </w:pPr>
      <w:r>
        <w:t>Then he put his hand on the wound a second time and it was again filled with blood. This tim</w:t>
      </w:r>
      <w:r w:rsidR="00987B39">
        <w:t>e</w:t>
      </w:r>
      <w:r w:rsidR="00F61AA7">
        <w:t xml:space="preserve"> </w:t>
      </w:r>
      <w:r>
        <w:t xml:space="preserve">he rubbed it on his face and beard and said, </w:t>
      </w:r>
      <w:r w:rsidR="00CF53B0" w:rsidRPr="00CF53B0">
        <w:rPr>
          <w:rStyle w:val="libItalicChar"/>
        </w:rPr>
        <w:t>“</w:t>
      </w:r>
      <w:r w:rsidRPr="00CF53B0">
        <w:rPr>
          <w:rStyle w:val="libItalicChar"/>
        </w:rPr>
        <w:t>By Allah! Thus I will appear when I meet m</w:t>
      </w:r>
      <w:r w:rsidR="00987B39" w:rsidRPr="00CF53B0">
        <w:rPr>
          <w:rStyle w:val="libItalicChar"/>
        </w:rPr>
        <w:t>y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Lord and my grandfather, the Messenger of Allah (S), dyed in this blood of mine. O Allah! D</w:t>
      </w:r>
      <w:r w:rsidR="00987B39" w:rsidRPr="00CF53B0">
        <w:rPr>
          <w:rStyle w:val="libItalicChar"/>
        </w:rPr>
        <w:t>o</w:t>
      </w:r>
      <w:r w:rsidR="00F61AA7" w:rsidRPr="00CF53B0">
        <w:rPr>
          <w:rStyle w:val="libItalicChar"/>
        </w:rPr>
        <w:t xml:space="preserve"> </w:t>
      </w:r>
      <w:r w:rsidRPr="00CF53B0">
        <w:rPr>
          <w:rStyle w:val="libItalicChar"/>
        </w:rPr>
        <w:t>you see the way the son of your Prophet is treated…?</w:t>
      </w:r>
      <w:r w:rsidR="00CF53B0" w:rsidRPr="00CF53B0">
        <w:rPr>
          <w:rStyle w:val="libItalicChar"/>
        </w:rPr>
        <w:t>”</w:t>
      </w: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14761"/>
            <wp:effectExtent l="19050" t="0" r="5715" b="0"/>
            <wp:docPr id="43" name="Picture 43" descr="D:\barkatullah\books\new books\safar_1438\epic_of_ashura\pics\image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barkatullah\books\new books\safar_1438\epic_of_ashura\pics\image_0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ED012E" w:rsidRDefault="00ED012E" w:rsidP="00A379D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  <w:r>
        <w:rPr>
          <w:noProof/>
        </w:rPr>
        <w:drawing>
          <wp:inline distT="0" distB="0" distL="0" distR="0">
            <wp:extent cx="4680585" cy="3141517"/>
            <wp:effectExtent l="19050" t="0" r="5715" b="0"/>
            <wp:docPr id="44" name="Picture 44" descr="D:\barkatullah\books\new books\safar_1438\epic_of_ashura\pics\image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barkatullah\books\new books\safar_1438\epic_of_ashura\pics\image_0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DA6DEA">
      <w:pPr>
        <w:pStyle w:val="libCenterBold1"/>
      </w:pPr>
    </w:p>
    <w:p w:rsidR="00DA6DEA" w:rsidRDefault="00DA6DEA" w:rsidP="00B01885">
      <w:pPr>
        <w:pStyle w:val="libNormal"/>
      </w:pPr>
      <w:r>
        <w:br w:type="page"/>
      </w:r>
    </w:p>
    <w:p w:rsidR="00DA6DEA" w:rsidRDefault="00DA6DEA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</w:p>
    <w:p w:rsidR="00F942F5" w:rsidRDefault="00F942F5" w:rsidP="00DA6DEA">
      <w:pPr>
        <w:pStyle w:val="libCenterBold1"/>
      </w:pPr>
      <w:hyperlink r:id="rId53" w:history="1">
        <w:r w:rsidRPr="00FB2EF8">
          <w:rPr>
            <w:rStyle w:val="Hyperlink"/>
          </w:rPr>
          <w:t>www.alhassanain.org/english</w:t>
        </w:r>
      </w:hyperlink>
    </w:p>
    <w:sectPr w:rsidR="00F942F5" w:rsidSect="004C3E90">
      <w:headerReference w:type="even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7" w:h="16840" w:code="9"/>
      <w:pgMar w:top="1701" w:right="2268" w:bottom="1701" w:left="2268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5BF" w:rsidRDefault="00DD25BF" w:rsidP="00113C59">
      <w:r>
        <w:separator/>
      </w:r>
    </w:p>
  </w:endnote>
  <w:endnote w:type="continuationSeparator" w:id="0">
    <w:p w:rsidR="00DD25BF" w:rsidRDefault="00DD25BF" w:rsidP="00113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EE" w:rsidRDefault="009A07EE" w:rsidP="00745C1D">
    <w:pPr>
      <w:pStyle w:val="Footer"/>
      <w:tabs>
        <w:tab w:val="clear" w:pos="4153"/>
        <w:tab w:val="clear" w:pos="8306"/>
      </w:tabs>
    </w:pPr>
    <w:fldSimple w:instr=" PAGE   \* MERGEFORMAT ">
      <w:r w:rsidR="00DF723C">
        <w:rPr>
          <w:noProof/>
        </w:rPr>
        <w:t>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EE" w:rsidRDefault="009A07EE" w:rsidP="00113C59">
    <w:pPr>
      <w:pStyle w:val="Footer"/>
    </w:pPr>
    <w:fldSimple w:instr=" PAGE   \* MERGEFORMAT ">
      <w:r w:rsidR="00DF723C">
        <w:rPr>
          <w:noProof/>
        </w:rPr>
        <w:t>5</w:t>
      </w:r>
    </w:fldSimple>
  </w:p>
  <w:p w:rsidR="009A07EE" w:rsidRDefault="009A07EE" w:rsidP="00113C5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EE" w:rsidRDefault="009A07EE" w:rsidP="00745C1D">
    <w:pPr>
      <w:pStyle w:val="Footer"/>
      <w:tabs>
        <w:tab w:val="clear" w:pos="4153"/>
        <w:tab w:val="clear" w:pos="8306"/>
      </w:tabs>
    </w:pPr>
    <w:fldSimple w:instr=" PAGE   \* MERGEFORMAT ">
      <w:r w:rsidR="006F30D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5BF" w:rsidRDefault="00DD25BF" w:rsidP="00113C59">
      <w:r>
        <w:separator/>
      </w:r>
    </w:p>
  </w:footnote>
  <w:footnote w:type="continuationSeparator" w:id="0">
    <w:p w:rsidR="00DD25BF" w:rsidRDefault="00DD25BF" w:rsidP="00113C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EE" w:rsidRDefault="009A07EE" w:rsidP="00745C1D">
    <w:pPr>
      <w:pStyle w:val="Header"/>
      <w:tabs>
        <w:tab w:val="clear" w:pos="4153"/>
        <w:tab w:val="clear" w:pos="8306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EE" w:rsidRDefault="009A07EE" w:rsidP="00745C1D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1C50B2D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6754C12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46E3D2E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2DF12FFB"/>
    <w:multiLevelType w:val="hybridMultilevel"/>
    <w:tmpl w:val="0636B64E"/>
    <w:lvl w:ilvl="0" w:tplc="7AE2AFCE">
      <w:start w:val="1"/>
      <w:numFmt w:val="decimal"/>
      <w:pStyle w:val="libNumbered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45DF4DE6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49A03135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4E8A3793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68DB602C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75267990"/>
    <w:multiLevelType w:val="multilevel"/>
    <w:tmpl w:val="16DC522E"/>
    <w:lvl w:ilvl="0">
      <w:start w:val="1"/>
      <w:numFmt w:val="decimal"/>
      <w:lvlText w:val="%1-"/>
      <w:lvlJc w:val="left"/>
      <w:pPr>
        <w:ind w:left="648" w:hanging="360"/>
      </w:pPr>
      <w:rPr>
        <w:rFonts w:cs="Traditional Arabic"/>
        <w:color w:val="000000"/>
        <w:sz w:val="24"/>
        <w:szCs w:val="32"/>
      </w:rPr>
    </w:lvl>
    <w:lvl w:ilvl="1">
      <w:start w:val="1"/>
      <w:numFmt w:val="lowerLetter"/>
      <w:lvlText w:val="%2."/>
      <w:lvlJc w:val="left"/>
      <w:pPr>
        <w:ind w:left="1368" w:hanging="360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hideSpellingErrors/>
  <w:proofState w:grammar="clean"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AC1"/>
    <w:rsid w:val="00005A19"/>
    <w:rsid w:val="000267FE"/>
    <w:rsid w:val="00040798"/>
    <w:rsid w:val="00043023"/>
    <w:rsid w:val="00054406"/>
    <w:rsid w:val="0006216A"/>
    <w:rsid w:val="00067F84"/>
    <w:rsid w:val="00071C97"/>
    <w:rsid w:val="000761F7"/>
    <w:rsid w:val="00076A3A"/>
    <w:rsid w:val="00092805"/>
    <w:rsid w:val="00092A0C"/>
    <w:rsid w:val="000966AD"/>
    <w:rsid w:val="000A7750"/>
    <w:rsid w:val="000B3A56"/>
    <w:rsid w:val="000C0A89"/>
    <w:rsid w:val="000C7722"/>
    <w:rsid w:val="000D0932"/>
    <w:rsid w:val="000D1BDF"/>
    <w:rsid w:val="000D71B7"/>
    <w:rsid w:val="000E591F"/>
    <w:rsid w:val="000E6824"/>
    <w:rsid w:val="000F355B"/>
    <w:rsid w:val="0010049D"/>
    <w:rsid w:val="00101CEF"/>
    <w:rsid w:val="00107A6B"/>
    <w:rsid w:val="001106A5"/>
    <w:rsid w:val="00111AE3"/>
    <w:rsid w:val="0011352E"/>
    <w:rsid w:val="00113B0B"/>
    <w:rsid w:val="00113C59"/>
    <w:rsid w:val="00113CCC"/>
    <w:rsid w:val="00115473"/>
    <w:rsid w:val="00115A71"/>
    <w:rsid w:val="001162C9"/>
    <w:rsid w:val="001175B2"/>
    <w:rsid w:val="0012268F"/>
    <w:rsid w:val="001243ED"/>
    <w:rsid w:val="00126471"/>
    <w:rsid w:val="00133D3B"/>
    <w:rsid w:val="00133DD1"/>
    <w:rsid w:val="00135E90"/>
    <w:rsid w:val="00136268"/>
    <w:rsid w:val="00136E6F"/>
    <w:rsid w:val="00141B08"/>
    <w:rsid w:val="0014341C"/>
    <w:rsid w:val="00143EEA"/>
    <w:rsid w:val="00147ED8"/>
    <w:rsid w:val="00151C03"/>
    <w:rsid w:val="00153917"/>
    <w:rsid w:val="00157306"/>
    <w:rsid w:val="00160F76"/>
    <w:rsid w:val="00163D83"/>
    <w:rsid w:val="00164767"/>
    <w:rsid w:val="00164810"/>
    <w:rsid w:val="001712E1"/>
    <w:rsid w:val="00182CD3"/>
    <w:rsid w:val="0018664D"/>
    <w:rsid w:val="00187017"/>
    <w:rsid w:val="00187246"/>
    <w:rsid w:val="001937F7"/>
    <w:rsid w:val="001A1408"/>
    <w:rsid w:val="001A3110"/>
    <w:rsid w:val="001A4C37"/>
    <w:rsid w:val="001A4D9B"/>
    <w:rsid w:val="001A6EC0"/>
    <w:rsid w:val="001B07B7"/>
    <w:rsid w:val="001B16FD"/>
    <w:rsid w:val="001B577F"/>
    <w:rsid w:val="001B702D"/>
    <w:rsid w:val="001B7407"/>
    <w:rsid w:val="001C5EDB"/>
    <w:rsid w:val="001D41A1"/>
    <w:rsid w:val="001E11FF"/>
    <w:rsid w:val="001E25DC"/>
    <w:rsid w:val="001E5959"/>
    <w:rsid w:val="001F0713"/>
    <w:rsid w:val="00202C7B"/>
    <w:rsid w:val="002054C5"/>
    <w:rsid w:val="002139CB"/>
    <w:rsid w:val="00214801"/>
    <w:rsid w:val="002177A1"/>
    <w:rsid w:val="00224964"/>
    <w:rsid w:val="002267C7"/>
    <w:rsid w:val="00227FEE"/>
    <w:rsid w:val="00241F59"/>
    <w:rsid w:val="0024265C"/>
    <w:rsid w:val="002439A9"/>
    <w:rsid w:val="00244C2E"/>
    <w:rsid w:val="00250E0A"/>
    <w:rsid w:val="00251E02"/>
    <w:rsid w:val="00254B61"/>
    <w:rsid w:val="00257657"/>
    <w:rsid w:val="002628DE"/>
    <w:rsid w:val="00263F56"/>
    <w:rsid w:val="0027369F"/>
    <w:rsid w:val="002818EF"/>
    <w:rsid w:val="0028271F"/>
    <w:rsid w:val="0028397C"/>
    <w:rsid w:val="002A0284"/>
    <w:rsid w:val="002A338C"/>
    <w:rsid w:val="002A717D"/>
    <w:rsid w:val="002A73D7"/>
    <w:rsid w:val="002B2B15"/>
    <w:rsid w:val="002B71A8"/>
    <w:rsid w:val="002B7989"/>
    <w:rsid w:val="002C0451"/>
    <w:rsid w:val="002C1543"/>
    <w:rsid w:val="002C3E3A"/>
    <w:rsid w:val="002C5C66"/>
    <w:rsid w:val="002C6427"/>
    <w:rsid w:val="002C68B4"/>
    <w:rsid w:val="002D19A9"/>
    <w:rsid w:val="002D2485"/>
    <w:rsid w:val="002D580E"/>
    <w:rsid w:val="002E19EE"/>
    <w:rsid w:val="002E4D3D"/>
    <w:rsid w:val="002E5CA1"/>
    <w:rsid w:val="002E6022"/>
    <w:rsid w:val="002F3626"/>
    <w:rsid w:val="00301EBF"/>
    <w:rsid w:val="00307C3A"/>
    <w:rsid w:val="00310D1D"/>
    <w:rsid w:val="00317E22"/>
    <w:rsid w:val="00322466"/>
    <w:rsid w:val="00324B78"/>
    <w:rsid w:val="00325884"/>
    <w:rsid w:val="00325A62"/>
    <w:rsid w:val="00330D70"/>
    <w:rsid w:val="00331937"/>
    <w:rsid w:val="003339D0"/>
    <w:rsid w:val="003353BB"/>
    <w:rsid w:val="0033620A"/>
    <w:rsid w:val="0034239A"/>
    <w:rsid w:val="0035368E"/>
    <w:rsid w:val="00354493"/>
    <w:rsid w:val="00357E24"/>
    <w:rsid w:val="00360A5F"/>
    <w:rsid w:val="003618AA"/>
    <w:rsid w:val="00362F97"/>
    <w:rsid w:val="00363C94"/>
    <w:rsid w:val="0036400D"/>
    <w:rsid w:val="00373085"/>
    <w:rsid w:val="00380A47"/>
    <w:rsid w:val="0038683D"/>
    <w:rsid w:val="003963F3"/>
    <w:rsid w:val="0039787F"/>
    <w:rsid w:val="003A1475"/>
    <w:rsid w:val="003A3298"/>
    <w:rsid w:val="003A4587"/>
    <w:rsid w:val="003A661E"/>
    <w:rsid w:val="003B0913"/>
    <w:rsid w:val="003B20C5"/>
    <w:rsid w:val="003B5031"/>
    <w:rsid w:val="003B6720"/>
    <w:rsid w:val="003B775B"/>
    <w:rsid w:val="003B7FA9"/>
    <w:rsid w:val="003C7C08"/>
    <w:rsid w:val="003D1668"/>
    <w:rsid w:val="003D2459"/>
    <w:rsid w:val="003D28ED"/>
    <w:rsid w:val="003D3107"/>
    <w:rsid w:val="003E148D"/>
    <w:rsid w:val="003E3600"/>
    <w:rsid w:val="003F33DE"/>
    <w:rsid w:val="00402C65"/>
    <w:rsid w:val="0040326E"/>
    <w:rsid w:val="00404EB7"/>
    <w:rsid w:val="00407D56"/>
    <w:rsid w:val="00413479"/>
    <w:rsid w:val="00416E2B"/>
    <w:rsid w:val="004209BA"/>
    <w:rsid w:val="00420C44"/>
    <w:rsid w:val="004241E7"/>
    <w:rsid w:val="00430581"/>
    <w:rsid w:val="00434A97"/>
    <w:rsid w:val="00437035"/>
    <w:rsid w:val="00440C62"/>
    <w:rsid w:val="00446BBA"/>
    <w:rsid w:val="00453381"/>
    <w:rsid w:val="004538D5"/>
    <w:rsid w:val="00455A59"/>
    <w:rsid w:val="0046634E"/>
    <w:rsid w:val="00467E54"/>
    <w:rsid w:val="00470378"/>
    <w:rsid w:val="004722F9"/>
    <w:rsid w:val="00475E99"/>
    <w:rsid w:val="00481FD0"/>
    <w:rsid w:val="0048221F"/>
    <w:rsid w:val="004919C3"/>
    <w:rsid w:val="004953C3"/>
    <w:rsid w:val="00497042"/>
    <w:rsid w:val="004A0866"/>
    <w:rsid w:val="004A5116"/>
    <w:rsid w:val="004B17F4"/>
    <w:rsid w:val="004B3F28"/>
    <w:rsid w:val="004C3E90"/>
    <w:rsid w:val="004C4336"/>
    <w:rsid w:val="004C77B5"/>
    <w:rsid w:val="004D3B1F"/>
    <w:rsid w:val="004D7678"/>
    <w:rsid w:val="004D7CD7"/>
    <w:rsid w:val="004E2A9A"/>
    <w:rsid w:val="004E6E95"/>
    <w:rsid w:val="004F58BA"/>
    <w:rsid w:val="005022E5"/>
    <w:rsid w:val="00512375"/>
    <w:rsid w:val="005167F0"/>
    <w:rsid w:val="005254BC"/>
    <w:rsid w:val="00526724"/>
    <w:rsid w:val="00542EEF"/>
    <w:rsid w:val="00550B2F"/>
    <w:rsid w:val="00551712"/>
    <w:rsid w:val="00551E02"/>
    <w:rsid w:val="005529FE"/>
    <w:rsid w:val="00552C63"/>
    <w:rsid w:val="00553E8E"/>
    <w:rsid w:val="005549DE"/>
    <w:rsid w:val="00555E4C"/>
    <w:rsid w:val="00557FB6"/>
    <w:rsid w:val="00561C58"/>
    <w:rsid w:val="00562EED"/>
    <w:rsid w:val="00565AF9"/>
    <w:rsid w:val="005673A9"/>
    <w:rsid w:val="0057006C"/>
    <w:rsid w:val="00571BF1"/>
    <w:rsid w:val="0057612B"/>
    <w:rsid w:val="005772C4"/>
    <w:rsid w:val="00577577"/>
    <w:rsid w:val="00580081"/>
    <w:rsid w:val="00584801"/>
    <w:rsid w:val="005923FF"/>
    <w:rsid w:val="00597294"/>
    <w:rsid w:val="00597B34"/>
    <w:rsid w:val="005A1C39"/>
    <w:rsid w:val="005A43ED"/>
    <w:rsid w:val="005B2DE4"/>
    <w:rsid w:val="005B56BE"/>
    <w:rsid w:val="005B68D5"/>
    <w:rsid w:val="005C0E2F"/>
    <w:rsid w:val="005D2C72"/>
    <w:rsid w:val="005E2913"/>
    <w:rsid w:val="00614301"/>
    <w:rsid w:val="00620B12"/>
    <w:rsid w:val="006210F4"/>
    <w:rsid w:val="00625C71"/>
    <w:rsid w:val="00627A7B"/>
    <w:rsid w:val="00632AD1"/>
    <w:rsid w:val="006357C1"/>
    <w:rsid w:val="00636D3F"/>
    <w:rsid w:val="00641A2D"/>
    <w:rsid w:val="00643F5E"/>
    <w:rsid w:val="00646D08"/>
    <w:rsid w:val="00650B2E"/>
    <w:rsid w:val="00651640"/>
    <w:rsid w:val="00651ADF"/>
    <w:rsid w:val="006574EA"/>
    <w:rsid w:val="00657D48"/>
    <w:rsid w:val="00663284"/>
    <w:rsid w:val="006644E3"/>
    <w:rsid w:val="00665B79"/>
    <w:rsid w:val="006726F6"/>
    <w:rsid w:val="00672E5A"/>
    <w:rsid w:val="00682902"/>
    <w:rsid w:val="00684518"/>
    <w:rsid w:val="00684527"/>
    <w:rsid w:val="0068652E"/>
    <w:rsid w:val="00687928"/>
    <w:rsid w:val="0069163F"/>
    <w:rsid w:val="00691DBB"/>
    <w:rsid w:val="00694EEB"/>
    <w:rsid w:val="006A7D4D"/>
    <w:rsid w:val="006B5C71"/>
    <w:rsid w:val="006B7F0E"/>
    <w:rsid w:val="006C3A27"/>
    <w:rsid w:val="006C4B43"/>
    <w:rsid w:val="006D36EC"/>
    <w:rsid w:val="006D41DF"/>
    <w:rsid w:val="006D6DC1"/>
    <w:rsid w:val="006D6F9A"/>
    <w:rsid w:val="006E2C8E"/>
    <w:rsid w:val="006E446F"/>
    <w:rsid w:val="006E6291"/>
    <w:rsid w:val="006F005A"/>
    <w:rsid w:val="006F30D7"/>
    <w:rsid w:val="006F7CE8"/>
    <w:rsid w:val="00701353"/>
    <w:rsid w:val="0070524C"/>
    <w:rsid w:val="00710619"/>
    <w:rsid w:val="00717AB1"/>
    <w:rsid w:val="00717C64"/>
    <w:rsid w:val="00721FA0"/>
    <w:rsid w:val="00723983"/>
    <w:rsid w:val="00723D07"/>
    <w:rsid w:val="00725377"/>
    <w:rsid w:val="0073042E"/>
    <w:rsid w:val="00730E45"/>
    <w:rsid w:val="00731AD7"/>
    <w:rsid w:val="00740E80"/>
    <w:rsid w:val="0074517B"/>
    <w:rsid w:val="00745C1D"/>
    <w:rsid w:val="007571E2"/>
    <w:rsid w:val="00757A95"/>
    <w:rsid w:val="00760354"/>
    <w:rsid w:val="00765BEF"/>
    <w:rsid w:val="007735AB"/>
    <w:rsid w:val="00773E4E"/>
    <w:rsid w:val="00775FFA"/>
    <w:rsid w:val="00777AC5"/>
    <w:rsid w:val="0078259F"/>
    <w:rsid w:val="00782872"/>
    <w:rsid w:val="00784287"/>
    <w:rsid w:val="00796AAA"/>
    <w:rsid w:val="007A22D0"/>
    <w:rsid w:val="007A6185"/>
    <w:rsid w:val="007B10B3"/>
    <w:rsid w:val="007B1D12"/>
    <w:rsid w:val="007B249D"/>
    <w:rsid w:val="007B2F17"/>
    <w:rsid w:val="007B46B3"/>
    <w:rsid w:val="007B5CD8"/>
    <w:rsid w:val="007B6D51"/>
    <w:rsid w:val="007C088F"/>
    <w:rsid w:val="007C3DC9"/>
    <w:rsid w:val="007D1D2B"/>
    <w:rsid w:val="007D5FD1"/>
    <w:rsid w:val="007E2EBF"/>
    <w:rsid w:val="007E6DD9"/>
    <w:rsid w:val="007F4190"/>
    <w:rsid w:val="007F4E53"/>
    <w:rsid w:val="007F68F1"/>
    <w:rsid w:val="00806335"/>
    <w:rsid w:val="008105E2"/>
    <w:rsid w:val="008128CA"/>
    <w:rsid w:val="00813440"/>
    <w:rsid w:val="00821393"/>
    <w:rsid w:val="00821493"/>
    <w:rsid w:val="00826B87"/>
    <w:rsid w:val="00831B8F"/>
    <w:rsid w:val="008340ED"/>
    <w:rsid w:val="00835393"/>
    <w:rsid w:val="00837259"/>
    <w:rsid w:val="0084238B"/>
    <w:rsid w:val="0084318E"/>
    <w:rsid w:val="0084496F"/>
    <w:rsid w:val="00850983"/>
    <w:rsid w:val="00856941"/>
    <w:rsid w:val="00857A7C"/>
    <w:rsid w:val="00864864"/>
    <w:rsid w:val="008656BE"/>
    <w:rsid w:val="008703F4"/>
    <w:rsid w:val="00870D4D"/>
    <w:rsid w:val="00873D57"/>
    <w:rsid w:val="00874112"/>
    <w:rsid w:val="008777DC"/>
    <w:rsid w:val="00880BCE"/>
    <w:rsid w:val="008810AF"/>
    <w:rsid w:val="008830EF"/>
    <w:rsid w:val="008933CF"/>
    <w:rsid w:val="00895362"/>
    <w:rsid w:val="008A225D"/>
    <w:rsid w:val="008A4630"/>
    <w:rsid w:val="008B5AE2"/>
    <w:rsid w:val="008B5B7E"/>
    <w:rsid w:val="008C0DB1"/>
    <w:rsid w:val="008C3327"/>
    <w:rsid w:val="008D5FE6"/>
    <w:rsid w:val="008D6657"/>
    <w:rsid w:val="008E1FA7"/>
    <w:rsid w:val="008E4D2E"/>
    <w:rsid w:val="008E625A"/>
    <w:rsid w:val="008F258C"/>
    <w:rsid w:val="008F3BB8"/>
    <w:rsid w:val="008F4513"/>
    <w:rsid w:val="008F5B45"/>
    <w:rsid w:val="009006DA"/>
    <w:rsid w:val="009046DF"/>
    <w:rsid w:val="0091682D"/>
    <w:rsid w:val="00921EC9"/>
    <w:rsid w:val="00922370"/>
    <w:rsid w:val="0092388A"/>
    <w:rsid w:val="00927D62"/>
    <w:rsid w:val="00932192"/>
    <w:rsid w:val="00932E02"/>
    <w:rsid w:val="00942855"/>
    <w:rsid w:val="00943412"/>
    <w:rsid w:val="00943B2E"/>
    <w:rsid w:val="00945D11"/>
    <w:rsid w:val="009503E2"/>
    <w:rsid w:val="00950509"/>
    <w:rsid w:val="00955164"/>
    <w:rsid w:val="0095713A"/>
    <w:rsid w:val="00960F67"/>
    <w:rsid w:val="00961CD2"/>
    <w:rsid w:val="00962B76"/>
    <w:rsid w:val="0097061F"/>
    <w:rsid w:val="00972C70"/>
    <w:rsid w:val="00974224"/>
    <w:rsid w:val="00974FF1"/>
    <w:rsid w:val="00987B39"/>
    <w:rsid w:val="00992E31"/>
    <w:rsid w:val="009A07EE"/>
    <w:rsid w:val="009A53CC"/>
    <w:rsid w:val="009A7001"/>
    <w:rsid w:val="009A7DA5"/>
    <w:rsid w:val="009B01D4"/>
    <w:rsid w:val="009B0C22"/>
    <w:rsid w:val="009B7253"/>
    <w:rsid w:val="009D3969"/>
    <w:rsid w:val="009D6AC1"/>
    <w:rsid w:val="009D6CB0"/>
    <w:rsid w:val="009E03BE"/>
    <w:rsid w:val="009E07BB"/>
    <w:rsid w:val="009E4824"/>
    <w:rsid w:val="009E67C9"/>
    <w:rsid w:val="009E6DE8"/>
    <w:rsid w:val="009E7AB9"/>
    <w:rsid w:val="009F2C77"/>
    <w:rsid w:val="009F4A72"/>
    <w:rsid w:val="009F5327"/>
    <w:rsid w:val="009F6DDF"/>
    <w:rsid w:val="00A00A9C"/>
    <w:rsid w:val="00A05A22"/>
    <w:rsid w:val="00A063B5"/>
    <w:rsid w:val="00A16415"/>
    <w:rsid w:val="00A209AB"/>
    <w:rsid w:val="00A21090"/>
    <w:rsid w:val="00A22363"/>
    <w:rsid w:val="00A2310F"/>
    <w:rsid w:val="00A2642A"/>
    <w:rsid w:val="00A26AD5"/>
    <w:rsid w:val="00A30F05"/>
    <w:rsid w:val="00A35EDE"/>
    <w:rsid w:val="00A36CA9"/>
    <w:rsid w:val="00A379D5"/>
    <w:rsid w:val="00A44704"/>
    <w:rsid w:val="00A478DC"/>
    <w:rsid w:val="00A47F0B"/>
    <w:rsid w:val="00A50FBD"/>
    <w:rsid w:val="00A51FCA"/>
    <w:rsid w:val="00A6076B"/>
    <w:rsid w:val="00A60B19"/>
    <w:rsid w:val="00A6486D"/>
    <w:rsid w:val="00A668D6"/>
    <w:rsid w:val="00A745EB"/>
    <w:rsid w:val="00A749A9"/>
    <w:rsid w:val="00A751DD"/>
    <w:rsid w:val="00A86979"/>
    <w:rsid w:val="00A91F7E"/>
    <w:rsid w:val="00A9330B"/>
    <w:rsid w:val="00A971B5"/>
    <w:rsid w:val="00AA378D"/>
    <w:rsid w:val="00AB1F96"/>
    <w:rsid w:val="00AB49D8"/>
    <w:rsid w:val="00AB5AFC"/>
    <w:rsid w:val="00AB5B22"/>
    <w:rsid w:val="00AC28CD"/>
    <w:rsid w:val="00AC6146"/>
    <w:rsid w:val="00AC64A5"/>
    <w:rsid w:val="00AD0994"/>
    <w:rsid w:val="00AD2964"/>
    <w:rsid w:val="00AD365B"/>
    <w:rsid w:val="00AE0778"/>
    <w:rsid w:val="00AE1E35"/>
    <w:rsid w:val="00AE4D35"/>
    <w:rsid w:val="00AE5DAC"/>
    <w:rsid w:val="00AE6117"/>
    <w:rsid w:val="00AE64FD"/>
    <w:rsid w:val="00AF0A2F"/>
    <w:rsid w:val="00AF217C"/>
    <w:rsid w:val="00AF33DF"/>
    <w:rsid w:val="00B01257"/>
    <w:rsid w:val="00B01885"/>
    <w:rsid w:val="00B1002E"/>
    <w:rsid w:val="00B11AF5"/>
    <w:rsid w:val="00B12ED2"/>
    <w:rsid w:val="00B17010"/>
    <w:rsid w:val="00B24ABA"/>
    <w:rsid w:val="00B37FEA"/>
    <w:rsid w:val="00B426ED"/>
    <w:rsid w:val="00B42E0C"/>
    <w:rsid w:val="00B47827"/>
    <w:rsid w:val="00B506FA"/>
    <w:rsid w:val="00B55A74"/>
    <w:rsid w:val="00B629FE"/>
    <w:rsid w:val="00B65134"/>
    <w:rsid w:val="00B70AEE"/>
    <w:rsid w:val="00B71ADF"/>
    <w:rsid w:val="00B73110"/>
    <w:rsid w:val="00B731F9"/>
    <w:rsid w:val="00B7343D"/>
    <w:rsid w:val="00B7501C"/>
    <w:rsid w:val="00B76530"/>
    <w:rsid w:val="00B76B70"/>
    <w:rsid w:val="00B77EF4"/>
    <w:rsid w:val="00B8101E"/>
    <w:rsid w:val="00B81F23"/>
    <w:rsid w:val="00B82A3A"/>
    <w:rsid w:val="00B866B7"/>
    <w:rsid w:val="00B87355"/>
    <w:rsid w:val="00B90A19"/>
    <w:rsid w:val="00B931B4"/>
    <w:rsid w:val="00B936D7"/>
    <w:rsid w:val="00B955A3"/>
    <w:rsid w:val="00BA20DE"/>
    <w:rsid w:val="00BB2090"/>
    <w:rsid w:val="00BB5951"/>
    <w:rsid w:val="00BB5C83"/>
    <w:rsid w:val="00BB643C"/>
    <w:rsid w:val="00BC499A"/>
    <w:rsid w:val="00BC717E"/>
    <w:rsid w:val="00BC7435"/>
    <w:rsid w:val="00BD4DFE"/>
    <w:rsid w:val="00BD593F"/>
    <w:rsid w:val="00BD6706"/>
    <w:rsid w:val="00BE0D08"/>
    <w:rsid w:val="00BE7ED8"/>
    <w:rsid w:val="00C07677"/>
    <w:rsid w:val="00C1570C"/>
    <w:rsid w:val="00C22361"/>
    <w:rsid w:val="00C26D89"/>
    <w:rsid w:val="00C31833"/>
    <w:rsid w:val="00C33018"/>
    <w:rsid w:val="00C33B4D"/>
    <w:rsid w:val="00C35A49"/>
    <w:rsid w:val="00C36AF1"/>
    <w:rsid w:val="00C37458"/>
    <w:rsid w:val="00C37AF7"/>
    <w:rsid w:val="00C4086C"/>
    <w:rsid w:val="00C45E29"/>
    <w:rsid w:val="00C617E5"/>
    <w:rsid w:val="00C667E4"/>
    <w:rsid w:val="00C76A9C"/>
    <w:rsid w:val="00C81C96"/>
    <w:rsid w:val="00C87940"/>
    <w:rsid w:val="00C9021F"/>
    <w:rsid w:val="00C9028D"/>
    <w:rsid w:val="00C906FE"/>
    <w:rsid w:val="00CA2801"/>
    <w:rsid w:val="00CA41BF"/>
    <w:rsid w:val="00CB10B0"/>
    <w:rsid w:val="00CB22FF"/>
    <w:rsid w:val="00CB686E"/>
    <w:rsid w:val="00CC0833"/>
    <w:rsid w:val="00CC156E"/>
    <w:rsid w:val="00CD72D4"/>
    <w:rsid w:val="00CE30CD"/>
    <w:rsid w:val="00CE35A9"/>
    <w:rsid w:val="00CF137D"/>
    <w:rsid w:val="00CF53B0"/>
    <w:rsid w:val="00D10971"/>
    <w:rsid w:val="00D20EAE"/>
    <w:rsid w:val="00D212D5"/>
    <w:rsid w:val="00D24B24"/>
    <w:rsid w:val="00D24EB0"/>
    <w:rsid w:val="00D25987"/>
    <w:rsid w:val="00D302F5"/>
    <w:rsid w:val="00D33A32"/>
    <w:rsid w:val="00D404A6"/>
    <w:rsid w:val="00D46C32"/>
    <w:rsid w:val="00D52EC6"/>
    <w:rsid w:val="00D53C02"/>
    <w:rsid w:val="00D544E3"/>
    <w:rsid w:val="00D54728"/>
    <w:rsid w:val="00D66EE9"/>
    <w:rsid w:val="00D67101"/>
    <w:rsid w:val="00D70D85"/>
    <w:rsid w:val="00D718B1"/>
    <w:rsid w:val="00D7331A"/>
    <w:rsid w:val="00D7499D"/>
    <w:rsid w:val="00D84ECA"/>
    <w:rsid w:val="00D854D7"/>
    <w:rsid w:val="00D91B67"/>
    <w:rsid w:val="00D92CDF"/>
    <w:rsid w:val="00DA5931"/>
    <w:rsid w:val="00DA6DEA"/>
    <w:rsid w:val="00DA722B"/>
    <w:rsid w:val="00DB2424"/>
    <w:rsid w:val="00DB3E84"/>
    <w:rsid w:val="00DC02A0"/>
    <w:rsid w:val="00DC0B08"/>
    <w:rsid w:val="00DC0E27"/>
    <w:rsid w:val="00DD1BB4"/>
    <w:rsid w:val="00DD25BF"/>
    <w:rsid w:val="00DD6547"/>
    <w:rsid w:val="00DD78A5"/>
    <w:rsid w:val="00DE4448"/>
    <w:rsid w:val="00DE49C9"/>
    <w:rsid w:val="00DF5E1E"/>
    <w:rsid w:val="00DF6442"/>
    <w:rsid w:val="00DF723C"/>
    <w:rsid w:val="00E022DC"/>
    <w:rsid w:val="00E024D3"/>
    <w:rsid w:val="00E07A7B"/>
    <w:rsid w:val="00E14435"/>
    <w:rsid w:val="00E169CC"/>
    <w:rsid w:val="00E206F5"/>
    <w:rsid w:val="00E213F2"/>
    <w:rsid w:val="00E21598"/>
    <w:rsid w:val="00E259BC"/>
    <w:rsid w:val="00E264A4"/>
    <w:rsid w:val="00E40FCC"/>
    <w:rsid w:val="00E43122"/>
    <w:rsid w:val="00E44003"/>
    <w:rsid w:val="00E456A5"/>
    <w:rsid w:val="00E5512D"/>
    <w:rsid w:val="00E574E5"/>
    <w:rsid w:val="00E63C51"/>
    <w:rsid w:val="00E65928"/>
    <w:rsid w:val="00E71139"/>
    <w:rsid w:val="00E731B6"/>
    <w:rsid w:val="00E74F63"/>
    <w:rsid w:val="00E7602E"/>
    <w:rsid w:val="00E90664"/>
    <w:rsid w:val="00E96F05"/>
    <w:rsid w:val="00EA340E"/>
    <w:rsid w:val="00EA3B1F"/>
    <w:rsid w:val="00EB55D0"/>
    <w:rsid w:val="00EB5646"/>
    <w:rsid w:val="00EB5ADB"/>
    <w:rsid w:val="00EB74A9"/>
    <w:rsid w:val="00EC0F78"/>
    <w:rsid w:val="00EC1A32"/>
    <w:rsid w:val="00EC1A39"/>
    <w:rsid w:val="00EC5C01"/>
    <w:rsid w:val="00ED012E"/>
    <w:rsid w:val="00ED3DFD"/>
    <w:rsid w:val="00ED3F21"/>
    <w:rsid w:val="00ED57DD"/>
    <w:rsid w:val="00EE260F"/>
    <w:rsid w:val="00EE5654"/>
    <w:rsid w:val="00EE56E1"/>
    <w:rsid w:val="00EE604B"/>
    <w:rsid w:val="00EE6B33"/>
    <w:rsid w:val="00EF0462"/>
    <w:rsid w:val="00EF6505"/>
    <w:rsid w:val="00EF7A6F"/>
    <w:rsid w:val="00F02C57"/>
    <w:rsid w:val="00F070E5"/>
    <w:rsid w:val="00F1517E"/>
    <w:rsid w:val="00F16678"/>
    <w:rsid w:val="00F17CEA"/>
    <w:rsid w:val="00F26388"/>
    <w:rsid w:val="00F31BE3"/>
    <w:rsid w:val="00F34B21"/>
    <w:rsid w:val="00F34CA5"/>
    <w:rsid w:val="00F41E90"/>
    <w:rsid w:val="00F436BF"/>
    <w:rsid w:val="00F571FE"/>
    <w:rsid w:val="00F61AA7"/>
    <w:rsid w:val="00F638A5"/>
    <w:rsid w:val="00F715FC"/>
    <w:rsid w:val="00F71859"/>
    <w:rsid w:val="00F74FDC"/>
    <w:rsid w:val="00F82A57"/>
    <w:rsid w:val="00F83A2C"/>
    <w:rsid w:val="00F83E9D"/>
    <w:rsid w:val="00F86C5B"/>
    <w:rsid w:val="00F942F5"/>
    <w:rsid w:val="00F97A32"/>
    <w:rsid w:val="00FA0105"/>
    <w:rsid w:val="00FA0645"/>
    <w:rsid w:val="00FA3B58"/>
    <w:rsid w:val="00FA5484"/>
    <w:rsid w:val="00FA6127"/>
    <w:rsid w:val="00FB1719"/>
    <w:rsid w:val="00FB3EBB"/>
    <w:rsid w:val="00FB7CFB"/>
    <w:rsid w:val="00FB7DC1"/>
    <w:rsid w:val="00FC002F"/>
    <w:rsid w:val="00FC0365"/>
    <w:rsid w:val="00FD04E0"/>
    <w:rsid w:val="00FE0BFA"/>
    <w:rsid w:val="00FE0D85"/>
    <w:rsid w:val="00FF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F0B"/>
    <w:pPr>
      <w:ind w:firstLine="288"/>
      <w:jc w:val="lowKashida"/>
    </w:pPr>
    <w:rPr>
      <w:rFonts w:cs="Traditional Arabic"/>
      <w:color w:val="000000"/>
      <w:sz w:val="32"/>
      <w:szCs w:val="32"/>
    </w:rPr>
  </w:style>
  <w:style w:type="paragraph" w:styleId="Heading1">
    <w:name w:val="heading 1"/>
    <w:basedOn w:val="libNormal"/>
    <w:next w:val="libNormal"/>
    <w:link w:val="Heading1Char"/>
    <w:qFormat/>
    <w:rsid w:val="00745C1D"/>
    <w:pPr>
      <w:keepNext/>
      <w:spacing w:before="120"/>
      <w:outlineLvl w:val="0"/>
    </w:pPr>
    <w:rPr>
      <w:b/>
      <w:bCs/>
      <w:color w:val="1F497D"/>
      <w:kern w:val="32"/>
      <w:sz w:val="32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745C1D"/>
    <w:pPr>
      <w:keepNext/>
      <w:spacing w:before="120"/>
      <w:outlineLvl w:val="1"/>
    </w:pPr>
    <w:rPr>
      <w:b/>
      <w:bCs/>
      <w:color w:val="1F497D"/>
      <w:sz w:val="28"/>
    </w:rPr>
  </w:style>
  <w:style w:type="paragraph" w:styleId="Heading3">
    <w:name w:val="heading 3"/>
    <w:basedOn w:val="libNormal"/>
    <w:next w:val="libNormal"/>
    <w:qFormat/>
    <w:rsid w:val="00413479"/>
    <w:pPr>
      <w:keepNext/>
      <w:spacing w:before="120"/>
      <w:outlineLvl w:val="2"/>
    </w:pPr>
    <w:rPr>
      <w:b/>
      <w:color w:val="1F497D"/>
    </w:rPr>
  </w:style>
  <w:style w:type="paragraph" w:styleId="Heading4">
    <w:name w:val="heading 4"/>
    <w:basedOn w:val="libNormal"/>
    <w:next w:val="libNormal"/>
    <w:qFormat/>
    <w:rsid w:val="00745C1D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libNormal"/>
    <w:next w:val="libNormal"/>
    <w:qFormat/>
    <w:rsid w:val="00413479"/>
    <w:pPr>
      <w:spacing w:before="240" w:after="6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45C1D"/>
    <w:rPr>
      <w:rFonts w:ascii="Times New Roman" w:hAnsi="Times New Roman" w:cs="Traditional Arabic"/>
      <w:b/>
      <w:bCs/>
      <w:color w:val="1F497D"/>
      <w:sz w:val="28"/>
      <w:szCs w:val="32"/>
    </w:rPr>
  </w:style>
  <w:style w:type="paragraph" w:styleId="Footer">
    <w:name w:val="footer"/>
    <w:basedOn w:val="Normal"/>
    <w:link w:val="FooterChar"/>
    <w:uiPriority w:val="99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745C1D"/>
    <w:rPr>
      <w:color w:val="C00000"/>
      <w:szCs w:val="24"/>
      <w:vertAlign w:val="superscript"/>
    </w:rPr>
  </w:style>
  <w:style w:type="paragraph" w:customStyle="1" w:styleId="libCenterBold1">
    <w:name w:val="libCenterBold1"/>
    <w:basedOn w:val="libNormal"/>
    <w:rsid w:val="00133D3B"/>
    <w:pPr>
      <w:spacing w:before="240" w:after="60"/>
      <w:ind w:firstLine="0"/>
      <w:jc w:val="center"/>
    </w:pPr>
    <w:rPr>
      <w:b/>
      <w:bCs/>
    </w:rPr>
  </w:style>
  <w:style w:type="paragraph" w:customStyle="1" w:styleId="libCenterBold2">
    <w:name w:val="libCenterBold2"/>
    <w:basedOn w:val="libNormal"/>
    <w:rsid w:val="00745C1D"/>
    <w:pPr>
      <w:ind w:firstLine="0"/>
      <w:jc w:val="center"/>
    </w:pPr>
    <w:rPr>
      <w:b/>
      <w:bCs/>
      <w:sz w:val="22"/>
      <w:szCs w:val="30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745C1D"/>
    <w:rPr>
      <w:sz w:val="20"/>
      <w:szCs w:val="26"/>
    </w:rPr>
  </w:style>
  <w:style w:type="character" w:customStyle="1" w:styleId="libAieChar">
    <w:name w:val="libAie Char"/>
    <w:basedOn w:val="libNormalChar"/>
    <w:link w:val="libAie"/>
    <w:rsid w:val="002C0451"/>
    <w:rPr>
      <w:rFonts w:cs="KFGQPC Uthman Taha Naskh"/>
      <w:color w:val="008000"/>
      <w:szCs w:val="26"/>
    </w:rPr>
  </w:style>
  <w:style w:type="paragraph" w:customStyle="1" w:styleId="libRightBold">
    <w:name w:val="libRightBold"/>
    <w:basedOn w:val="libNormal0"/>
    <w:next w:val="libNormal0"/>
    <w:link w:val="libRightBoldChar"/>
    <w:rsid w:val="00413479"/>
    <w:pPr>
      <w:jc w:val="right"/>
    </w:pPr>
    <w:rPr>
      <w:b/>
      <w:bCs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C0451"/>
    <w:rPr>
      <w:rFonts w:cs="KFGQPC Uthman Taha Naskh"/>
      <w:color w:val="008000"/>
      <w:szCs w:val="20"/>
    </w:rPr>
  </w:style>
  <w:style w:type="paragraph" w:customStyle="1" w:styleId="libRight">
    <w:name w:val="libRight"/>
    <w:basedOn w:val="libNormal0"/>
    <w:next w:val="libNormal0"/>
    <w:rsid w:val="00437035"/>
    <w:pPr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styleId="TOC2">
    <w:name w:val="toc 2"/>
    <w:basedOn w:val="libNormal0"/>
    <w:next w:val="libNormal0"/>
    <w:autoRedefine/>
    <w:uiPriority w:val="39"/>
    <w:rsid w:val="00413479"/>
    <w:pPr>
      <w:tabs>
        <w:tab w:val="left" w:pos="482"/>
        <w:tab w:val="right" w:leader="dot" w:pos="7361"/>
      </w:tabs>
      <w:ind w:left="238"/>
    </w:pPr>
    <w:rPr>
      <w:noProof/>
    </w:rPr>
  </w:style>
  <w:style w:type="paragraph" w:styleId="TOC1">
    <w:name w:val="toc 1"/>
    <w:basedOn w:val="libNormal0"/>
    <w:next w:val="libNormal0"/>
    <w:autoRedefine/>
    <w:uiPriority w:val="39"/>
    <w:rsid w:val="00413479"/>
    <w:pPr>
      <w:tabs>
        <w:tab w:val="right" w:leader="dot" w:pos="7361"/>
      </w:tabs>
      <w:jc w:val="center"/>
    </w:pPr>
    <w:rPr>
      <w:b/>
      <w:bCs/>
      <w:noProof/>
    </w:rPr>
  </w:style>
  <w:style w:type="paragraph" w:styleId="TOC3">
    <w:name w:val="toc 3"/>
    <w:basedOn w:val="libNormal0"/>
    <w:next w:val="libNormal0"/>
    <w:autoRedefine/>
    <w:uiPriority w:val="39"/>
    <w:rsid w:val="008777DC"/>
    <w:pPr>
      <w:tabs>
        <w:tab w:val="right" w:leader="dot" w:pos="7361"/>
      </w:tabs>
      <w:ind w:left="482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4B3F28"/>
    <w:pPr>
      <w:ind w:firstLine="0"/>
    </w:pPr>
  </w:style>
  <w:style w:type="paragraph" w:customStyle="1" w:styleId="Heading1Center">
    <w:name w:val="Heading 1 Center"/>
    <w:basedOn w:val="libNormal"/>
    <w:rsid w:val="00745C1D"/>
    <w:pPr>
      <w:spacing w:before="120"/>
      <w:ind w:firstLine="0"/>
      <w:jc w:val="center"/>
      <w:outlineLvl w:val="0"/>
    </w:pPr>
    <w:rPr>
      <w:b/>
      <w:bCs/>
      <w:color w:val="1F497D"/>
      <w:sz w:val="32"/>
      <w:szCs w:val="36"/>
    </w:rPr>
  </w:style>
  <w:style w:type="paragraph" w:customStyle="1" w:styleId="Heading2Center">
    <w:name w:val="Heading 2 Center"/>
    <w:basedOn w:val="libNormal"/>
    <w:next w:val="Heading2"/>
    <w:rsid w:val="00745C1D"/>
    <w:pPr>
      <w:spacing w:before="120"/>
      <w:ind w:firstLine="0"/>
      <w:jc w:val="center"/>
      <w:outlineLvl w:val="1"/>
    </w:pPr>
    <w:rPr>
      <w:b/>
      <w:bCs/>
      <w:color w:val="1F497D"/>
      <w:sz w:val="28"/>
    </w:rPr>
  </w:style>
  <w:style w:type="paragraph" w:customStyle="1" w:styleId="Heading3Center">
    <w:name w:val="Heading 3 Center"/>
    <w:basedOn w:val="libNormal"/>
    <w:next w:val="libNormal"/>
    <w:rsid w:val="00413479"/>
    <w:pPr>
      <w:spacing w:before="120"/>
      <w:ind w:firstLine="0"/>
      <w:jc w:val="center"/>
      <w:outlineLvl w:val="2"/>
    </w:pPr>
    <w:rPr>
      <w:b/>
      <w:bCs/>
      <w:color w:val="1F497D"/>
    </w:rPr>
  </w:style>
  <w:style w:type="paragraph" w:customStyle="1" w:styleId="Heading4Center">
    <w:name w:val="Heading 4 Center"/>
    <w:basedOn w:val="libNormal"/>
    <w:next w:val="Heading4"/>
    <w:rsid w:val="00745C1D"/>
    <w:pPr>
      <w:spacing w:before="240" w:after="60"/>
      <w:ind w:firstLine="0"/>
      <w:jc w:val="center"/>
      <w:outlineLvl w:val="3"/>
    </w:pPr>
    <w:rPr>
      <w:b/>
      <w:bCs/>
    </w:rPr>
  </w:style>
  <w:style w:type="paragraph" w:customStyle="1" w:styleId="Heading5Center">
    <w:name w:val="Heading 5 Center"/>
    <w:basedOn w:val="libNormal"/>
    <w:next w:val="Heading5"/>
    <w:rsid w:val="00413479"/>
    <w:pPr>
      <w:spacing w:before="240" w:after="60"/>
      <w:ind w:firstLine="0"/>
      <w:jc w:val="center"/>
      <w:outlineLvl w:val="4"/>
    </w:pPr>
  </w:style>
  <w:style w:type="paragraph" w:customStyle="1" w:styleId="libVar">
    <w:name w:val="libVar"/>
    <w:basedOn w:val="libNormal"/>
    <w:next w:val="libNormal"/>
    <w:rsid w:val="00413479"/>
    <w:rPr>
      <w:sz w:val="20"/>
      <w:szCs w:val="28"/>
    </w:rPr>
  </w:style>
  <w:style w:type="paragraph" w:customStyle="1" w:styleId="libMid">
    <w:name w:val="libMid"/>
    <w:basedOn w:val="libNormal"/>
    <w:next w:val="libNormal"/>
    <w:rsid w:val="00413479"/>
    <w:rPr>
      <w:sz w:val="20"/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Var0">
    <w:name w:val="libVar0"/>
    <w:basedOn w:val="libVar"/>
    <w:rsid w:val="00DB2424"/>
    <w:pPr>
      <w:ind w:firstLine="0"/>
    </w:p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FootnoteCenterBold">
    <w:name w:val="libFootnoteCenterBold"/>
    <w:basedOn w:val="libFootnoteCenter"/>
    <w:next w:val="libFootnoteCenter"/>
    <w:link w:val="libFootnoteCenterBoldChar"/>
    <w:qFormat/>
    <w:rsid w:val="000966AD"/>
    <w:rPr>
      <w:b/>
      <w:bCs/>
    </w:rPr>
  </w:style>
  <w:style w:type="paragraph" w:customStyle="1" w:styleId="libFootnoteRight">
    <w:name w:val="libFootnoteRight"/>
    <w:basedOn w:val="libFootnote"/>
    <w:next w:val="libFootnote"/>
    <w:link w:val="libFootnoteRightChar"/>
    <w:rsid w:val="00413479"/>
    <w:pPr>
      <w:ind w:firstLine="0"/>
      <w:jc w:val="right"/>
    </w:pPr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paragraph" w:customStyle="1" w:styleId="libVarCenter">
    <w:name w:val="libVarCenter"/>
    <w:basedOn w:val="libVar"/>
    <w:rsid w:val="00F74FDC"/>
    <w:pPr>
      <w:ind w:firstLine="0"/>
      <w:jc w:val="center"/>
    </w:pPr>
  </w:style>
  <w:style w:type="paragraph" w:customStyle="1" w:styleId="libPoem">
    <w:name w:val="libPoem"/>
    <w:basedOn w:val="libNormal0"/>
    <w:next w:val="libNormal0"/>
    <w:rsid w:val="00651ADF"/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FootnoteAieChar">
    <w:name w:val="libFootnoteAie Char"/>
    <w:basedOn w:val="libFootnoteChar"/>
    <w:link w:val="libFootnoteAie"/>
    <w:rsid w:val="002C0451"/>
    <w:rPr>
      <w:rFonts w:cs="KFGQPC Uthman Taha Naskh"/>
      <w:color w:val="008000"/>
    </w:rPr>
  </w:style>
  <w:style w:type="character" w:styleId="PageNumber">
    <w:name w:val="page number"/>
    <w:basedOn w:val="DefaultParagraphFont"/>
    <w:rsid w:val="007B2F17"/>
  </w:style>
  <w:style w:type="paragraph" w:styleId="BalloonText">
    <w:name w:val="Balloon Text"/>
    <w:basedOn w:val="Normal"/>
    <w:link w:val="BalloonTextChar"/>
    <w:rsid w:val="00C26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6D89"/>
    <w:rPr>
      <w:rFonts w:ascii="Tahoma" w:hAnsi="Tahoma" w:cs="Tahoma"/>
      <w:color w:val="000000"/>
      <w:sz w:val="16"/>
      <w:szCs w:val="16"/>
    </w:rPr>
  </w:style>
  <w:style w:type="paragraph" w:customStyle="1" w:styleId="libNormal">
    <w:name w:val="libNormal"/>
    <w:link w:val="libNormalChar"/>
    <w:qFormat/>
    <w:rsid w:val="00133D3B"/>
    <w:pPr>
      <w:ind w:firstLine="288"/>
      <w:jc w:val="lowKashida"/>
    </w:pPr>
    <w:rPr>
      <w:rFonts w:cs="Traditional Arabic"/>
      <w:color w:val="000000"/>
      <w:sz w:val="24"/>
      <w:szCs w:val="32"/>
    </w:rPr>
  </w:style>
  <w:style w:type="character" w:customStyle="1" w:styleId="libNormalChar">
    <w:name w:val="libNormal Char"/>
    <w:basedOn w:val="DefaultParagraphFont"/>
    <w:link w:val="libNormal"/>
    <w:rsid w:val="00133D3B"/>
    <w:rPr>
      <w:rFonts w:cs="Traditional Arabic"/>
      <w:color w:val="000000"/>
      <w:sz w:val="24"/>
      <w:szCs w:val="3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7369F"/>
    <w:rPr>
      <w:rFonts w:cs="Traditional Arabic"/>
      <w:color w:val="000000"/>
      <w:sz w:val="26"/>
      <w:szCs w:val="26"/>
    </w:rPr>
  </w:style>
  <w:style w:type="paragraph" w:customStyle="1" w:styleId="libAie">
    <w:name w:val="libAie"/>
    <w:basedOn w:val="libNormal"/>
    <w:next w:val="libNormal"/>
    <w:link w:val="libAieChar"/>
    <w:autoRedefine/>
    <w:qFormat/>
    <w:rsid w:val="002C0451"/>
    <w:pPr>
      <w:jc w:val="right"/>
    </w:pPr>
    <w:rPr>
      <w:rFonts w:cs="KFGQPC Uthman Taha Naskh"/>
      <w:color w:val="008000"/>
      <w:szCs w:val="26"/>
    </w:rPr>
  </w:style>
  <w:style w:type="paragraph" w:customStyle="1" w:styleId="libBold2">
    <w:name w:val="libBold2"/>
    <w:basedOn w:val="libNormal"/>
    <w:next w:val="libNormal"/>
    <w:link w:val="libBold2Char"/>
    <w:qFormat/>
    <w:rsid w:val="00133D3B"/>
    <w:rPr>
      <w:b/>
      <w:bCs/>
      <w:sz w:val="22"/>
      <w:szCs w:val="28"/>
    </w:rPr>
  </w:style>
  <w:style w:type="character" w:customStyle="1" w:styleId="libBold1Char">
    <w:name w:val="libBold1 Char"/>
    <w:basedOn w:val="libNormalChar"/>
    <w:link w:val="libBold1"/>
    <w:rsid w:val="006E446F"/>
    <w:rPr>
      <w:b/>
      <w:bCs/>
    </w:rPr>
  </w:style>
  <w:style w:type="character" w:customStyle="1" w:styleId="libFootnoteChar">
    <w:name w:val="libFootnote Char"/>
    <w:basedOn w:val="libNormalChar"/>
    <w:link w:val="libFootnote"/>
    <w:rsid w:val="00745C1D"/>
    <w:rPr>
      <w:szCs w:val="26"/>
    </w:rPr>
  </w:style>
  <w:style w:type="character" w:customStyle="1" w:styleId="libFootnotenumChar">
    <w:name w:val="libFootnote_num Char"/>
    <w:basedOn w:val="libFootnoteChar"/>
    <w:link w:val="libFootnotenum"/>
    <w:rsid w:val="00745C1D"/>
    <w:rPr>
      <w:color w:val="C00000"/>
      <w:szCs w:val="24"/>
      <w:vertAlign w:val="superscript"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RightBoldChar">
    <w:name w:val="libRightBold Char"/>
    <w:basedOn w:val="libNormalChar"/>
    <w:link w:val="libRightBold"/>
    <w:rsid w:val="00413479"/>
    <w:rPr>
      <w:b/>
      <w:bCs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character" w:customStyle="1" w:styleId="Heading1Char">
    <w:name w:val="Heading 1 Char"/>
    <w:basedOn w:val="DefaultParagraphFont"/>
    <w:link w:val="Heading1"/>
    <w:rsid w:val="00745C1D"/>
    <w:rPr>
      <w:rFonts w:ascii="Times New Roman" w:hAnsi="Times New Roman" w:cs="Traditional Arabic"/>
      <w:b/>
      <w:bCs/>
      <w:color w:val="1F497D"/>
      <w:kern w:val="32"/>
      <w:sz w:val="32"/>
      <w:szCs w:val="36"/>
    </w:rPr>
  </w:style>
  <w:style w:type="paragraph" w:styleId="EndnoteText">
    <w:name w:val="endnote text"/>
    <w:basedOn w:val="Normal"/>
    <w:link w:val="EndnoteTextChar"/>
    <w:rsid w:val="00EB74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B74A9"/>
    <w:rPr>
      <w:rFonts w:cs="Traditional Arabic"/>
      <w:color w:val="000000"/>
    </w:rPr>
  </w:style>
  <w:style w:type="character" w:styleId="EndnoteReference">
    <w:name w:val="endnote reference"/>
    <w:basedOn w:val="DefaultParagraphFont"/>
    <w:rsid w:val="00EB74A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B74A9"/>
    <w:pPr>
      <w:keepLines/>
      <w:spacing w:before="48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53381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4533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53381"/>
    <w:rPr>
      <w:rFonts w:cs="Traditional Arabic"/>
      <w:color w:val="000000"/>
    </w:rPr>
  </w:style>
  <w:style w:type="character" w:styleId="FootnoteReference">
    <w:name w:val="footnote reference"/>
    <w:basedOn w:val="DefaultParagraphFont"/>
    <w:rsid w:val="00453381"/>
    <w:rPr>
      <w:vertAlign w:val="superscript"/>
    </w:rPr>
  </w:style>
  <w:style w:type="paragraph" w:customStyle="1" w:styleId="libItalic">
    <w:name w:val="libItalic"/>
    <w:basedOn w:val="libNormal"/>
    <w:link w:val="libItalicChar"/>
    <w:qFormat/>
    <w:rsid w:val="00413479"/>
    <w:rPr>
      <w:i/>
      <w:iCs/>
    </w:rPr>
  </w:style>
  <w:style w:type="character" w:customStyle="1" w:styleId="libItalicChar">
    <w:name w:val="libItalic Char"/>
    <w:basedOn w:val="libNormalChar"/>
    <w:link w:val="libItalic"/>
    <w:rsid w:val="00413479"/>
    <w:rPr>
      <w:i/>
      <w:iCs/>
    </w:rPr>
  </w:style>
  <w:style w:type="character" w:customStyle="1" w:styleId="libBold2Char">
    <w:name w:val="libBold2 Char"/>
    <w:basedOn w:val="libNormalChar"/>
    <w:link w:val="libBold2"/>
    <w:rsid w:val="00133D3B"/>
    <w:rPr>
      <w:b/>
      <w:bCs/>
      <w:sz w:val="22"/>
      <w:szCs w:val="28"/>
    </w:rPr>
  </w:style>
  <w:style w:type="paragraph" w:customStyle="1" w:styleId="libBoldItalic">
    <w:name w:val="libBoldItalic"/>
    <w:basedOn w:val="libNormal"/>
    <w:link w:val="libBoldItalicChar"/>
    <w:qFormat/>
    <w:rsid w:val="00413479"/>
    <w:rPr>
      <w:b/>
      <w:i/>
      <w:szCs w:val="28"/>
    </w:rPr>
  </w:style>
  <w:style w:type="paragraph" w:customStyle="1" w:styleId="libFootnoteItalic">
    <w:name w:val="libFootnoteItalic"/>
    <w:basedOn w:val="libFootnote"/>
    <w:link w:val="libFootnoteItalicChar"/>
    <w:qFormat/>
    <w:rsid w:val="0040326E"/>
    <w:rPr>
      <w:i/>
    </w:rPr>
  </w:style>
  <w:style w:type="character" w:customStyle="1" w:styleId="libBoldItalicChar">
    <w:name w:val="libBoldItalic Char"/>
    <w:basedOn w:val="libNormalChar"/>
    <w:link w:val="libBoldItalic"/>
    <w:rsid w:val="00413479"/>
    <w:rPr>
      <w:b/>
      <w:i/>
      <w:szCs w:val="28"/>
    </w:rPr>
  </w:style>
  <w:style w:type="paragraph" w:customStyle="1" w:styleId="libFootnoteBoldItalic">
    <w:name w:val="libFootnoteBoldItalic"/>
    <w:basedOn w:val="libFootnote"/>
    <w:link w:val="libFootnoteBoldItalicChar"/>
    <w:qFormat/>
    <w:rsid w:val="000966AD"/>
    <w:rPr>
      <w:b/>
      <w:i/>
    </w:rPr>
  </w:style>
  <w:style w:type="character" w:customStyle="1" w:styleId="libFootnoteItalicChar">
    <w:name w:val="libFootnoteItalic Char"/>
    <w:basedOn w:val="libFootnoteChar"/>
    <w:link w:val="libFootnoteItalic"/>
    <w:rsid w:val="0040326E"/>
    <w:rPr>
      <w:i/>
    </w:rPr>
  </w:style>
  <w:style w:type="character" w:customStyle="1" w:styleId="libFootnoteBoldItalicChar">
    <w:name w:val="libFootnoteBoldItalic Char"/>
    <w:basedOn w:val="libFootnoteChar"/>
    <w:link w:val="libFootnoteBoldItalic"/>
    <w:rsid w:val="000966AD"/>
    <w:rPr>
      <w:b/>
      <w:i/>
    </w:rPr>
  </w:style>
  <w:style w:type="paragraph" w:customStyle="1" w:styleId="libFootnoteSmall">
    <w:name w:val="libFootnoteSmall"/>
    <w:basedOn w:val="libFootnote"/>
    <w:link w:val="libFootnoteSmallChar"/>
    <w:rsid w:val="000966AD"/>
    <w:rPr>
      <w:sz w:val="16"/>
      <w:szCs w:val="22"/>
    </w:rPr>
  </w:style>
  <w:style w:type="paragraph" w:customStyle="1" w:styleId="libFootnoteBoldItalicUnderline">
    <w:name w:val="libFootnoteBoldItalicUnderline"/>
    <w:basedOn w:val="libFootnote"/>
    <w:next w:val="libFootnote"/>
    <w:link w:val="libFootnoteBoldItalicUnderlineChar"/>
    <w:rsid w:val="000966AD"/>
    <w:rPr>
      <w:b/>
      <w:bCs/>
      <w:i/>
      <w:iCs/>
      <w:u w:val="single"/>
    </w:rPr>
  </w:style>
  <w:style w:type="character" w:customStyle="1" w:styleId="libFootnoteSmallChar">
    <w:name w:val="libFootnoteSmall Char"/>
    <w:basedOn w:val="libFootnoteChar"/>
    <w:link w:val="libFootnoteSmall"/>
    <w:rsid w:val="000966AD"/>
    <w:rPr>
      <w:sz w:val="16"/>
      <w:szCs w:val="22"/>
    </w:rPr>
  </w:style>
  <w:style w:type="paragraph" w:customStyle="1" w:styleId="libFootnoteUnderline">
    <w:name w:val="libFootnoteUnderline"/>
    <w:basedOn w:val="libFootnote"/>
    <w:rsid w:val="000966AD"/>
    <w:rPr>
      <w:u w:val="single"/>
    </w:rPr>
  </w:style>
  <w:style w:type="character" w:customStyle="1" w:styleId="libFootnoteBoldItalicUnderlineChar">
    <w:name w:val="libFootnoteBoldItalicUnderline Char"/>
    <w:basedOn w:val="libFootnoteChar"/>
    <w:link w:val="libFootnoteBoldItalicUnderline"/>
    <w:rsid w:val="000966AD"/>
    <w:rPr>
      <w:b/>
      <w:bCs/>
      <w:i/>
      <w:iCs/>
      <w:u w:val="single"/>
    </w:rPr>
  </w:style>
  <w:style w:type="paragraph" w:customStyle="1" w:styleId="libItalicUnderline">
    <w:name w:val="libItalicUnderline"/>
    <w:basedOn w:val="libItalic"/>
    <w:link w:val="libItalicUnderlineChar"/>
    <w:rsid w:val="000966AD"/>
    <w:rPr>
      <w:u w:val="single"/>
    </w:rPr>
  </w:style>
  <w:style w:type="paragraph" w:customStyle="1" w:styleId="libFootnoteItalicUnderline">
    <w:name w:val="libFootnoteItalicUnderline"/>
    <w:basedOn w:val="libFootnote"/>
    <w:link w:val="libFootnoteItalicUnderlineChar"/>
    <w:qFormat/>
    <w:rsid w:val="000966AD"/>
    <w:rPr>
      <w:i/>
      <w:u w:val="single"/>
    </w:rPr>
  </w:style>
  <w:style w:type="character" w:customStyle="1" w:styleId="libItalicUnderlineChar">
    <w:name w:val="libItalicUnderline Char"/>
    <w:basedOn w:val="libItalicChar"/>
    <w:link w:val="libItalicUnderline"/>
    <w:rsid w:val="000966AD"/>
    <w:rPr>
      <w:i/>
      <w:iCs/>
      <w:u w:val="single"/>
    </w:rPr>
  </w:style>
  <w:style w:type="paragraph" w:customStyle="1" w:styleId="libFootnoteBoldUnderline">
    <w:name w:val="libFootnoteBoldUnderline"/>
    <w:basedOn w:val="libFootnote"/>
    <w:link w:val="libFootnoteBoldUnderlineChar"/>
    <w:qFormat/>
    <w:rsid w:val="000966AD"/>
    <w:rPr>
      <w:b/>
      <w:u w:val="single"/>
    </w:rPr>
  </w:style>
  <w:style w:type="paragraph" w:customStyle="1" w:styleId="libFootnoteCenterBoldUnderline">
    <w:name w:val="libFootnoteCenterBoldUnderline"/>
    <w:basedOn w:val="libFootnote"/>
    <w:next w:val="libFootnoteCenter"/>
    <w:link w:val="libFootnoteCenterBoldUnderlineChar"/>
    <w:qFormat/>
    <w:rsid w:val="000966AD"/>
    <w:pPr>
      <w:jc w:val="center"/>
    </w:pPr>
    <w:rPr>
      <w:b/>
      <w:u w:val="single"/>
    </w:rPr>
  </w:style>
  <w:style w:type="character" w:customStyle="1" w:styleId="libFootnoteBoldUnderlineChar">
    <w:name w:val="libFootnoteBoldUnderline Char"/>
    <w:basedOn w:val="libFootnoteChar"/>
    <w:link w:val="libFootnoteBoldUnderline"/>
    <w:rsid w:val="000966AD"/>
    <w:rPr>
      <w:b/>
      <w:u w:val="single"/>
    </w:rPr>
  </w:style>
  <w:style w:type="paragraph" w:customStyle="1" w:styleId="libFootnoteCenterUnderline">
    <w:name w:val="libFootnoteCenterUnderline"/>
    <w:basedOn w:val="libFootnoteCenter"/>
    <w:link w:val="libFootnoteCenterUnderlineChar"/>
    <w:qFormat/>
    <w:rsid w:val="000966AD"/>
    <w:rPr>
      <w:u w:val="single"/>
    </w:rPr>
  </w:style>
  <w:style w:type="character" w:customStyle="1" w:styleId="libFootnoteCenterBoldUnderlineChar">
    <w:name w:val="libFootnoteCenterBoldUnderline Char"/>
    <w:basedOn w:val="libFootnoteChar"/>
    <w:link w:val="libFootnoteCenterBoldUnderline"/>
    <w:rsid w:val="000966AD"/>
    <w:rPr>
      <w:b/>
      <w:u w:val="single"/>
    </w:rPr>
  </w:style>
  <w:style w:type="paragraph" w:customStyle="1" w:styleId="libFootnoteCenterItalicUnderline">
    <w:name w:val="libFootnoteCenterItalicUnderline"/>
    <w:basedOn w:val="libFootnote"/>
    <w:next w:val="libFootnoteCenter"/>
    <w:link w:val="libFootnoteCenterItalicUnderlineChar"/>
    <w:qFormat/>
    <w:rsid w:val="000966AD"/>
    <w:pPr>
      <w:jc w:val="center"/>
    </w:pPr>
    <w:rPr>
      <w:i/>
      <w:u w:val="single"/>
    </w:rPr>
  </w:style>
  <w:style w:type="character" w:customStyle="1" w:styleId="libFootnoteCenterUnderlineChar">
    <w:name w:val="libFootnoteCenterUnderline Char"/>
    <w:basedOn w:val="libFootnoteChar"/>
    <w:link w:val="libFootnoteCenterUnderline"/>
    <w:rsid w:val="00B866B7"/>
    <w:rPr>
      <w:u w:val="single"/>
    </w:rPr>
  </w:style>
  <w:style w:type="paragraph" w:customStyle="1" w:styleId="libFootnoteCenterBoldItalic">
    <w:name w:val="libFootnoteCenterBoldItalic"/>
    <w:basedOn w:val="libFootnote"/>
    <w:next w:val="libFootnoteCenter"/>
    <w:link w:val="libFootnoteCenterBoldItalicChar"/>
    <w:qFormat/>
    <w:rsid w:val="000966AD"/>
    <w:pPr>
      <w:jc w:val="center"/>
    </w:pPr>
    <w:rPr>
      <w:b/>
      <w:i/>
    </w:rPr>
  </w:style>
  <w:style w:type="character" w:customStyle="1" w:styleId="libFootnoteCenterItalicUnderlineChar">
    <w:name w:val="libFootnoteCenterItalicUnderline Char"/>
    <w:basedOn w:val="libFootnoteChar"/>
    <w:link w:val="libFootnoteCenterItalicUnderline"/>
    <w:rsid w:val="000966AD"/>
    <w:rPr>
      <w:i/>
      <w:u w:val="single"/>
    </w:rPr>
  </w:style>
  <w:style w:type="paragraph" w:customStyle="1" w:styleId="libFootnoteCenterItalic">
    <w:name w:val="libFootnoteCenterItalic"/>
    <w:basedOn w:val="libFootnote"/>
    <w:next w:val="libFootnoteCenter"/>
    <w:link w:val="libFootnoteCenterItalicChar"/>
    <w:qFormat/>
    <w:rsid w:val="000966AD"/>
    <w:pPr>
      <w:jc w:val="center"/>
    </w:pPr>
    <w:rPr>
      <w:i/>
    </w:rPr>
  </w:style>
  <w:style w:type="character" w:customStyle="1" w:styleId="libFootnoteCenterBoldItalicChar">
    <w:name w:val="libFootnoteCenterBoldItalic Char"/>
    <w:basedOn w:val="libFootnoteChar"/>
    <w:link w:val="libFootnoteCenterBoldItalic"/>
    <w:rsid w:val="000966AD"/>
    <w:rPr>
      <w:b/>
      <w:i/>
    </w:rPr>
  </w:style>
  <w:style w:type="paragraph" w:customStyle="1" w:styleId="libFootnoteCenterBoldItalicUnderline">
    <w:name w:val="libFootnoteCenterBoldItalicUnderline"/>
    <w:basedOn w:val="libFootnoteCenter"/>
    <w:link w:val="libFootnoteCenterBoldItalicUnderlineChar"/>
    <w:qFormat/>
    <w:rsid w:val="00B866B7"/>
    <w:rPr>
      <w:b/>
      <w:i/>
      <w:u w:val="single"/>
    </w:rPr>
  </w:style>
  <w:style w:type="character" w:customStyle="1" w:styleId="libFootnoteCenterItalicChar">
    <w:name w:val="libFootnoteCenterItalic Char"/>
    <w:basedOn w:val="libFootnoteChar"/>
    <w:link w:val="libFootnoteCenterItalic"/>
    <w:rsid w:val="000966AD"/>
    <w:rPr>
      <w:i/>
    </w:rPr>
  </w:style>
  <w:style w:type="character" w:customStyle="1" w:styleId="libFootnoteCenterBoldChar">
    <w:name w:val="libFootnoteCenterBold Char"/>
    <w:basedOn w:val="libFootnoteChar"/>
    <w:link w:val="libFootnoteCenterBold"/>
    <w:rsid w:val="00B866B7"/>
    <w:rPr>
      <w:b/>
      <w:bCs/>
    </w:rPr>
  </w:style>
  <w:style w:type="character" w:customStyle="1" w:styleId="libFootnoteCenterBoldItalicUnderlineChar">
    <w:name w:val="libFootnoteCenterBoldItalicUnderline Char"/>
    <w:basedOn w:val="libFootnoteChar"/>
    <w:link w:val="libFootnoteCenterBoldItalicUnderline"/>
    <w:rsid w:val="00B866B7"/>
    <w:rPr>
      <w:b/>
      <w:i/>
      <w:u w:val="single"/>
    </w:rPr>
  </w:style>
  <w:style w:type="character" w:customStyle="1" w:styleId="libFootnoteItalicUnderlineChar">
    <w:name w:val="libFootnoteItalicUnderline Char"/>
    <w:basedOn w:val="libFootnoteChar"/>
    <w:link w:val="libFootnoteItalicUnderline"/>
    <w:rsid w:val="00B866B7"/>
    <w:rPr>
      <w:i/>
      <w:u w:val="single"/>
    </w:rPr>
  </w:style>
  <w:style w:type="paragraph" w:customStyle="1" w:styleId="libFootnoteRightBold">
    <w:name w:val="libFootnoteRightBold"/>
    <w:basedOn w:val="libFootnoteRight"/>
    <w:link w:val="libFootnoteRightBoldChar"/>
    <w:qFormat/>
    <w:rsid w:val="00B866B7"/>
    <w:rPr>
      <w:b/>
    </w:rPr>
  </w:style>
  <w:style w:type="paragraph" w:customStyle="1" w:styleId="libFootnoteRightCenter">
    <w:name w:val="libFootnoteRightCenter"/>
    <w:basedOn w:val="libFootnoteRight"/>
    <w:qFormat/>
    <w:rsid w:val="00B866B7"/>
    <w:pPr>
      <w:bidi/>
      <w:jc w:val="center"/>
    </w:pPr>
  </w:style>
  <w:style w:type="character" w:customStyle="1" w:styleId="libFootnoteRightChar">
    <w:name w:val="libFootnoteRight Char"/>
    <w:basedOn w:val="libFootnoteChar"/>
    <w:link w:val="libFootnoteRight"/>
    <w:rsid w:val="00B866B7"/>
  </w:style>
  <w:style w:type="character" w:customStyle="1" w:styleId="libFootnoteRightBoldChar">
    <w:name w:val="libFootnoteRightBold Char"/>
    <w:basedOn w:val="libFootnoteRightChar"/>
    <w:link w:val="libFootnoteRightBold"/>
    <w:rsid w:val="00B866B7"/>
    <w:rPr>
      <w:b/>
    </w:rPr>
  </w:style>
  <w:style w:type="paragraph" w:customStyle="1" w:styleId="libFootnoteRightCenterBold">
    <w:name w:val="libFootnoteRightCenterBold"/>
    <w:basedOn w:val="libFootnoteRight"/>
    <w:link w:val="libFootnoteRightCenterBoldChar"/>
    <w:qFormat/>
    <w:rsid w:val="00B866B7"/>
    <w:rPr>
      <w:b/>
    </w:rPr>
  </w:style>
  <w:style w:type="paragraph" w:customStyle="1" w:styleId="libUnderline">
    <w:name w:val="libUnderline"/>
    <w:basedOn w:val="libNormal"/>
    <w:link w:val="libUnderlineChar"/>
    <w:qFormat/>
    <w:rsid w:val="00A47F0B"/>
    <w:pPr>
      <w:bidi/>
    </w:pPr>
    <w:rPr>
      <w:u w:val="single"/>
    </w:rPr>
  </w:style>
  <w:style w:type="character" w:customStyle="1" w:styleId="libFootnoteRightCenterBoldChar">
    <w:name w:val="libFootnoteRightCenterBold Char"/>
    <w:basedOn w:val="libFootnoteRightChar"/>
    <w:link w:val="libFootnoteRightCenterBold"/>
    <w:rsid w:val="00B866B7"/>
    <w:rPr>
      <w:b/>
    </w:rPr>
  </w:style>
  <w:style w:type="paragraph" w:customStyle="1" w:styleId="libRightBoldCenter">
    <w:name w:val="libRightBoldCenter"/>
    <w:basedOn w:val="libRight"/>
    <w:qFormat/>
    <w:rsid w:val="00A47F0B"/>
    <w:pPr>
      <w:jc w:val="center"/>
    </w:pPr>
    <w:rPr>
      <w:b/>
    </w:rPr>
  </w:style>
  <w:style w:type="character" w:customStyle="1" w:styleId="libUnderlineChar">
    <w:name w:val="libUnderline Char"/>
    <w:basedOn w:val="libNormalChar"/>
    <w:link w:val="libUnderline"/>
    <w:rsid w:val="00A47F0B"/>
    <w:rPr>
      <w:u w:val="single"/>
    </w:rPr>
  </w:style>
  <w:style w:type="paragraph" w:customStyle="1" w:styleId="libBoldUnderline">
    <w:name w:val="libBoldUnderline"/>
    <w:basedOn w:val="libNormal"/>
    <w:link w:val="libBoldUnderlineChar"/>
    <w:rsid w:val="00A47F0B"/>
    <w:rPr>
      <w:b/>
      <w:bCs/>
      <w:u w:val="single"/>
    </w:rPr>
  </w:style>
  <w:style w:type="paragraph" w:customStyle="1" w:styleId="libBoldItalicUnderline">
    <w:name w:val="libBoldItalicUnderline"/>
    <w:basedOn w:val="libNormal"/>
    <w:link w:val="libBoldItalicUnderlineChar"/>
    <w:rsid w:val="00A47F0B"/>
    <w:rPr>
      <w:b/>
      <w:bCs/>
      <w:i/>
      <w:iCs/>
      <w:u w:val="single"/>
    </w:rPr>
  </w:style>
  <w:style w:type="character" w:customStyle="1" w:styleId="libBoldUnderlineChar">
    <w:name w:val="libBoldUnderline Char"/>
    <w:basedOn w:val="libNormalChar"/>
    <w:link w:val="libBoldUnderline"/>
    <w:rsid w:val="00A47F0B"/>
    <w:rPr>
      <w:b/>
      <w:bCs/>
      <w:u w:val="single"/>
    </w:rPr>
  </w:style>
  <w:style w:type="paragraph" w:customStyle="1" w:styleId="libNumbered">
    <w:name w:val="libNumbered"/>
    <w:basedOn w:val="libNormal"/>
    <w:link w:val="libNumberedChar"/>
    <w:rsid w:val="00A47F0B"/>
    <w:pPr>
      <w:numPr>
        <w:numId w:val="2"/>
      </w:numPr>
    </w:pPr>
  </w:style>
  <w:style w:type="character" w:customStyle="1" w:styleId="libBoldItalicUnderlineChar">
    <w:name w:val="libBoldItalicUnderline Char"/>
    <w:basedOn w:val="libNormalChar"/>
    <w:link w:val="libBoldItalicUnderline"/>
    <w:rsid w:val="00A47F0B"/>
    <w:rPr>
      <w:b/>
      <w:bCs/>
      <w:i/>
      <w:iCs/>
      <w:u w:val="single"/>
    </w:rPr>
  </w:style>
  <w:style w:type="paragraph" w:customStyle="1" w:styleId="libNumbered2">
    <w:name w:val="libNumbered2"/>
    <w:basedOn w:val="libNumbered"/>
    <w:link w:val="libNumbered2Char"/>
    <w:rsid w:val="00A47F0B"/>
    <w:pPr>
      <w:ind w:firstLine="0"/>
    </w:pPr>
  </w:style>
  <w:style w:type="character" w:customStyle="1" w:styleId="libNumberedChar">
    <w:name w:val="libNumbered Char"/>
    <w:basedOn w:val="libNormalChar"/>
    <w:link w:val="libNumbered"/>
    <w:rsid w:val="00A47F0B"/>
  </w:style>
  <w:style w:type="character" w:customStyle="1" w:styleId="libNumbered2Char">
    <w:name w:val="libNumbered2 Char"/>
    <w:basedOn w:val="libNumberedChar"/>
    <w:link w:val="libNumbered2"/>
    <w:rsid w:val="00A47F0B"/>
  </w:style>
  <w:style w:type="paragraph" w:customStyle="1" w:styleId="libCenterTitr">
    <w:name w:val="libCenterTitr"/>
    <w:basedOn w:val="libCenterBold1"/>
    <w:rsid w:val="00512375"/>
    <w:rPr>
      <w:sz w:val="48"/>
      <w:szCs w:val="56"/>
    </w:rPr>
  </w:style>
  <w:style w:type="paragraph" w:customStyle="1" w:styleId="libAr">
    <w:name w:val="libAr"/>
    <w:qFormat/>
    <w:rsid w:val="00AD0994"/>
    <w:pPr>
      <w:bidi/>
      <w:ind w:firstLine="289"/>
      <w:jc w:val="both"/>
    </w:pPr>
    <w:rPr>
      <w:rFonts w:eastAsia="Calibri" w:cs="Traditional Arabic"/>
      <w:color w:val="000000"/>
      <w:sz w:val="28"/>
      <w:szCs w:val="32"/>
    </w:rPr>
  </w:style>
  <w:style w:type="paragraph" w:styleId="DocumentMap">
    <w:name w:val="Document Map"/>
    <w:basedOn w:val="Normal"/>
    <w:link w:val="DocumentMapChar"/>
    <w:rsid w:val="00ED012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ED012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hassanain.org/english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lhassanain.org/english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www.alhassanain.org/english" TargetMode="Externa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lhassanain.org/english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rkatullah\books\new%20books\safar_1438\Template%20English_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D7DB9-99CA-4779-81AC-6F159202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English_ok</Template>
  <TotalTime>148</TotalTime>
  <Pages>85</Pages>
  <Words>8096</Words>
  <Characters>46148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54136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27</cp:revision>
  <cp:lastPrinted>1601-01-01T00:00:00Z</cp:lastPrinted>
  <dcterms:created xsi:type="dcterms:W3CDTF">2017-11-07T07:21:00Z</dcterms:created>
  <dcterms:modified xsi:type="dcterms:W3CDTF">2017-11-07T09:49:00Z</dcterms:modified>
</cp:coreProperties>
</file>