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55" w:rsidRDefault="007E0F55" w:rsidP="006E4A52">
      <w:pPr>
        <w:pStyle w:val="libNormal"/>
        <w:rPr>
          <w:rFonts w:hint="cs"/>
        </w:rPr>
      </w:pPr>
      <w:bookmarkStart w:id="0" w:name="_Toc146209260"/>
      <w:r w:rsidRPr="007E0F55">
        <w:rPr>
          <w:noProof/>
          <w:rtl/>
        </w:rPr>
        <w:drawing>
          <wp:inline distT="0" distB="0" distL="0" distR="0">
            <wp:extent cx="4950460" cy="6999370"/>
            <wp:effectExtent l="0" t="0" r="2540" b="0"/>
            <wp:docPr id="1" name="Picture 1" desc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0460" cy="6999370"/>
                    </a:xfrm>
                    <a:prstGeom prst="rect">
                      <a:avLst/>
                    </a:prstGeom>
                    <a:noFill/>
                    <a:ln>
                      <a:noFill/>
                    </a:ln>
                  </pic:spPr>
                </pic:pic>
              </a:graphicData>
            </a:graphic>
          </wp:inline>
        </w:drawing>
      </w:r>
    </w:p>
    <w:p w:rsidR="006E4A52" w:rsidRDefault="006E4A52" w:rsidP="006E4A52">
      <w:pPr>
        <w:pStyle w:val="libNormal"/>
        <w:rPr>
          <w:rtl/>
        </w:rPr>
      </w:pPr>
      <w:r>
        <w:rPr>
          <w:rtl/>
        </w:rPr>
        <w:br w:type="page"/>
      </w:r>
    </w:p>
    <w:p w:rsidR="007E0F55" w:rsidRDefault="007E0F55" w:rsidP="006E4A52">
      <w:pPr>
        <w:pStyle w:val="libNormal"/>
        <w:rPr>
          <w:rtl/>
        </w:rPr>
      </w:pPr>
      <w:r w:rsidRPr="007E0F55">
        <w:rPr>
          <w:noProof/>
          <w:rtl/>
        </w:rPr>
        <w:lastRenderedPageBreak/>
        <w:drawing>
          <wp:inline distT="0" distB="0" distL="0" distR="0">
            <wp:extent cx="4950460" cy="6999370"/>
            <wp:effectExtent l="0" t="0" r="2540" b="0"/>
            <wp:docPr id="2" name="Picture 2" desc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460" cy="6999370"/>
                    </a:xfrm>
                    <a:prstGeom prst="rect">
                      <a:avLst/>
                    </a:prstGeom>
                    <a:noFill/>
                    <a:ln>
                      <a:noFill/>
                    </a:ln>
                  </pic:spPr>
                </pic:pic>
              </a:graphicData>
            </a:graphic>
          </wp:inline>
        </w:drawing>
      </w:r>
    </w:p>
    <w:p w:rsidR="006E4A52" w:rsidRDefault="006E4A52" w:rsidP="006E4A52">
      <w:pPr>
        <w:pStyle w:val="libNormal"/>
        <w:rPr>
          <w:rtl/>
        </w:rPr>
      </w:pPr>
      <w:r>
        <w:rPr>
          <w:rtl/>
        </w:rPr>
        <w:br w:type="page"/>
      </w:r>
    </w:p>
    <w:p w:rsidR="007E0F55" w:rsidRDefault="007E0F55" w:rsidP="006E4A52">
      <w:pPr>
        <w:pStyle w:val="libNormal"/>
        <w:rPr>
          <w:rtl/>
        </w:rPr>
      </w:pPr>
      <w:r w:rsidRPr="007E0F55">
        <w:rPr>
          <w:noProof/>
          <w:rtl/>
        </w:rPr>
        <w:lastRenderedPageBreak/>
        <w:drawing>
          <wp:inline distT="0" distB="0" distL="0" distR="0">
            <wp:extent cx="4950460" cy="6999370"/>
            <wp:effectExtent l="0" t="0" r="2540" b="0"/>
            <wp:docPr id="3" name="Picture 3" desc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0460" cy="6999370"/>
                    </a:xfrm>
                    <a:prstGeom prst="rect">
                      <a:avLst/>
                    </a:prstGeom>
                    <a:noFill/>
                    <a:ln>
                      <a:noFill/>
                    </a:ln>
                  </pic:spPr>
                </pic:pic>
              </a:graphicData>
            </a:graphic>
          </wp:inline>
        </w:drawing>
      </w:r>
    </w:p>
    <w:p w:rsidR="006E4A52" w:rsidRDefault="006E4A52" w:rsidP="006E4A52">
      <w:pPr>
        <w:pStyle w:val="libNormal"/>
        <w:rPr>
          <w:rtl/>
        </w:rPr>
      </w:pPr>
      <w:r>
        <w:rPr>
          <w:rtl/>
        </w:rPr>
        <w:br w:type="page"/>
      </w:r>
    </w:p>
    <w:p w:rsidR="007E0F55" w:rsidRDefault="007E0F55" w:rsidP="006E4A52">
      <w:pPr>
        <w:pStyle w:val="libNormal"/>
        <w:rPr>
          <w:rtl/>
        </w:rPr>
      </w:pPr>
      <w:r w:rsidRPr="007E0F55">
        <w:rPr>
          <w:noProof/>
          <w:rtl/>
        </w:rPr>
        <w:lastRenderedPageBreak/>
        <w:drawing>
          <wp:inline distT="0" distB="0" distL="0" distR="0">
            <wp:extent cx="4950460" cy="6999370"/>
            <wp:effectExtent l="0" t="0" r="2540" b="0"/>
            <wp:docPr id="4" name="Picture 4" desc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460" cy="6999370"/>
                    </a:xfrm>
                    <a:prstGeom prst="rect">
                      <a:avLst/>
                    </a:prstGeom>
                    <a:noFill/>
                    <a:ln>
                      <a:noFill/>
                    </a:ln>
                  </pic:spPr>
                </pic:pic>
              </a:graphicData>
            </a:graphic>
          </wp:inline>
        </w:drawing>
      </w:r>
      <w:bookmarkStart w:id="1" w:name="_GoBack"/>
      <w:bookmarkEnd w:id="1"/>
    </w:p>
    <w:p w:rsidR="006E4A52" w:rsidRDefault="006E4A52" w:rsidP="006E4A52">
      <w:pPr>
        <w:pStyle w:val="libNormal"/>
        <w:rPr>
          <w:rtl/>
        </w:rPr>
      </w:pPr>
      <w:r>
        <w:rPr>
          <w:rtl/>
        </w:rPr>
        <w:br w:type="page"/>
      </w:r>
    </w:p>
    <w:p w:rsidR="006E4A52" w:rsidRDefault="006E4A52" w:rsidP="006E4A52">
      <w:pPr>
        <w:pStyle w:val="libCenter"/>
        <w:rPr>
          <w:rtl/>
        </w:rPr>
      </w:pPr>
      <w:r>
        <w:rPr>
          <w:rFonts w:hint="cs"/>
          <w:rtl/>
        </w:rPr>
        <w:lastRenderedPageBreak/>
        <w:t xml:space="preserve">حمداً خالداً لوليّ النعم حيث أسعدني بالقيام بنشر </w:t>
      </w:r>
    </w:p>
    <w:p w:rsidR="006E4A52" w:rsidRDefault="006E4A52" w:rsidP="006E4A52">
      <w:pPr>
        <w:pStyle w:val="libCenter"/>
        <w:rPr>
          <w:rtl/>
        </w:rPr>
      </w:pPr>
      <w:r>
        <w:rPr>
          <w:rFonts w:hint="cs"/>
          <w:rtl/>
        </w:rPr>
        <w:t xml:space="preserve">هذا السفر القيم في الملأ الثقافي الديني بهذه الصورة الرائعة. </w:t>
      </w:r>
    </w:p>
    <w:p w:rsidR="00EE74A3" w:rsidRDefault="006E4A52" w:rsidP="006E4A52">
      <w:pPr>
        <w:pStyle w:val="libCenter"/>
      </w:pPr>
      <w:r>
        <w:rPr>
          <w:rFonts w:hint="cs"/>
          <w:rtl/>
        </w:rPr>
        <w:t xml:space="preserve">و لروّاد الفضيلة الذين و ازرونافي انجاز هذا المشروع المقدّس </w:t>
      </w:r>
    </w:p>
    <w:p w:rsidR="006E4A52" w:rsidRDefault="006E4A52" w:rsidP="006E4A52">
      <w:pPr>
        <w:pStyle w:val="libCenter"/>
        <w:rPr>
          <w:rtl/>
        </w:rPr>
      </w:pPr>
      <w:r>
        <w:rPr>
          <w:rFonts w:hint="cs"/>
          <w:rtl/>
        </w:rPr>
        <w:t>شكر متواصل.</w:t>
      </w:r>
    </w:p>
    <w:p w:rsidR="006E4A52" w:rsidRDefault="006E4A52" w:rsidP="006E4A52">
      <w:pPr>
        <w:pStyle w:val="libLeftBold"/>
        <w:rPr>
          <w:rtl/>
        </w:rPr>
      </w:pPr>
      <w:r>
        <w:rPr>
          <w:rFonts w:hint="cs"/>
          <w:rtl/>
        </w:rPr>
        <w:t>الشيخ محمد الاخوندي</w:t>
      </w:r>
    </w:p>
    <w:p w:rsidR="006E4A52" w:rsidRDefault="006E4A52" w:rsidP="006E4A52">
      <w:pPr>
        <w:pStyle w:val="libNormal"/>
      </w:pPr>
    </w:p>
    <w:p w:rsidR="006E4A52" w:rsidRDefault="006E4A52" w:rsidP="006E4A52">
      <w:pPr>
        <w:pStyle w:val="libNormal"/>
        <w:rPr>
          <w:rtl/>
        </w:rPr>
      </w:pPr>
      <w:r>
        <w:rPr>
          <w:rtl/>
        </w:rPr>
        <w:br w:type="page"/>
      </w:r>
    </w:p>
    <w:p w:rsidR="00B717C7" w:rsidRDefault="00B717C7" w:rsidP="00CF610E">
      <w:pPr>
        <w:pStyle w:val="libCenterBold1"/>
        <w:rPr>
          <w:rtl/>
        </w:rPr>
      </w:pPr>
      <w:bookmarkStart w:id="2" w:name="_Toc260322927"/>
      <w:r>
        <w:rPr>
          <w:rFonts w:hint="cs"/>
          <w:rtl/>
        </w:rPr>
        <w:lastRenderedPageBreak/>
        <w:t>بسم الله الرحمن الرحيم</w:t>
      </w:r>
      <w:bookmarkEnd w:id="0"/>
      <w:bookmarkEnd w:id="2"/>
    </w:p>
    <w:p w:rsidR="00B717C7" w:rsidRDefault="00551E04" w:rsidP="00160271">
      <w:pPr>
        <w:pStyle w:val="Heading1Center"/>
        <w:rPr>
          <w:rtl/>
        </w:rPr>
      </w:pPr>
      <w:bookmarkStart w:id="3" w:name="_Toc100051235"/>
      <w:bookmarkStart w:id="4" w:name="_Toc146209261"/>
      <w:bookmarkStart w:id="5" w:name="_Toc260322928"/>
      <w:bookmarkStart w:id="6" w:name="_Toc260323033"/>
      <w:r>
        <w:rPr>
          <w:rFonts w:hint="cs"/>
          <w:rtl/>
        </w:rPr>
        <w:t xml:space="preserve">( </w:t>
      </w:r>
      <w:r w:rsidR="00B717C7" w:rsidRPr="009746DC">
        <w:rPr>
          <w:rtl/>
        </w:rPr>
        <w:t>باب</w:t>
      </w:r>
      <w:bookmarkEnd w:id="3"/>
      <w:bookmarkEnd w:id="4"/>
      <w:r w:rsidR="00B717C7" w:rsidRPr="009746DC">
        <w:rPr>
          <w:rtl/>
        </w:rPr>
        <w:t xml:space="preserve"> </w:t>
      </w:r>
      <w:r>
        <w:rPr>
          <w:rFonts w:hint="cs"/>
          <w:rtl/>
        </w:rPr>
        <w:t>)</w:t>
      </w:r>
      <w:bookmarkEnd w:id="5"/>
      <w:bookmarkEnd w:id="6"/>
    </w:p>
    <w:p w:rsidR="00B717C7" w:rsidRPr="00BA2EFA" w:rsidRDefault="00551E04" w:rsidP="00160271">
      <w:pPr>
        <w:pStyle w:val="Heading1Center"/>
        <w:rPr>
          <w:rtl/>
        </w:rPr>
      </w:pPr>
      <w:bookmarkStart w:id="7" w:name="_Toc146209262"/>
      <w:bookmarkStart w:id="8" w:name="_Toc260322929"/>
      <w:bookmarkStart w:id="9" w:name="_Toc260323034"/>
      <w:r>
        <w:rPr>
          <w:rFonts w:hint="cs"/>
          <w:rtl/>
        </w:rPr>
        <w:t xml:space="preserve">( </w:t>
      </w:r>
      <w:r w:rsidR="00B717C7" w:rsidRPr="009746DC">
        <w:rPr>
          <w:rtl/>
        </w:rPr>
        <w:t xml:space="preserve">مولد علي بن الحسين </w:t>
      </w:r>
      <w:bookmarkEnd w:id="7"/>
      <w:r w:rsidRPr="00551E04">
        <w:rPr>
          <w:rStyle w:val="libAlaemChar"/>
          <w:rtl/>
        </w:rPr>
        <w:t xml:space="preserve">عليهما‌السلام </w:t>
      </w:r>
      <w:r>
        <w:rPr>
          <w:rFonts w:hint="cs"/>
          <w:rtl/>
        </w:rPr>
        <w:t>)</w:t>
      </w:r>
      <w:bookmarkEnd w:id="8"/>
      <w:bookmarkEnd w:id="9"/>
    </w:p>
    <w:p w:rsidR="00B717C7" w:rsidRPr="009746DC" w:rsidRDefault="00B717C7" w:rsidP="007F05B9">
      <w:pPr>
        <w:pStyle w:val="libNormal"/>
        <w:rPr>
          <w:rtl/>
        </w:rPr>
      </w:pPr>
      <w:r w:rsidRPr="009746DC">
        <w:rPr>
          <w:rtl/>
        </w:rPr>
        <w:t>ولد علي</w:t>
      </w:r>
      <w:r w:rsidR="00551E04">
        <w:rPr>
          <w:rFonts w:hint="cs"/>
          <w:rtl/>
        </w:rPr>
        <w:t>ُّ</w:t>
      </w:r>
      <w:r w:rsidRPr="009746DC">
        <w:rPr>
          <w:rtl/>
        </w:rPr>
        <w:t xml:space="preserve"> بن الحسين </w:t>
      </w:r>
      <w:r w:rsidR="00591346" w:rsidRPr="00591346">
        <w:rPr>
          <w:rStyle w:val="libAlaemChar"/>
          <w:rtl/>
        </w:rPr>
        <w:t xml:space="preserve">عليه‌السلام </w:t>
      </w:r>
      <w:r w:rsidRPr="009746DC">
        <w:rPr>
          <w:rtl/>
        </w:rPr>
        <w:t xml:space="preserve">في سنة ثمان وثلاثين وقبض في سنة خمس وتسعين </w:t>
      </w:r>
    </w:p>
    <w:p w:rsidR="00B717C7" w:rsidRPr="00324B78" w:rsidRDefault="008930D5" w:rsidP="007F05B9">
      <w:pPr>
        <w:pStyle w:val="libLine"/>
        <w:rPr>
          <w:rtl/>
        </w:rPr>
      </w:pPr>
      <w:r>
        <w:rPr>
          <w:rFonts w:hint="cs"/>
          <w:rtl/>
        </w:rPr>
        <w:t>_____________________________________________</w:t>
      </w:r>
    </w:p>
    <w:p w:rsidR="00B717C7" w:rsidRPr="006F7990" w:rsidRDefault="00B717C7" w:rsidP="00551E04">
      <w:pPr>
        <w:pStyle w:val="libCenterBold1"/>
        <w:rPr>
          <w:rtl/>
        </w:rPr>
      </w:pPr>
      <w:r w:rsidRPr="006F7990">
        <w:rPr>
          <w:rtl/>
        </w:rPr>
        <w:t xml:space="preserve">باب مولد علي بن الحسين </w:t>
      </w:r>
      <w:r w:rsidR="00551E04" w:rsidRPr="00551E04">
        <w:rPr>
          <w:rStyle w:val="libAlaemChar"/>
          <w:rtl/>
        </w:rPr>
        <w:t xml:space="preserve">عليهما‌السلام </w:t>
      </w:r>
    </w:p>
    <w:p w:rsidR="00B717C7" w:rsidRPr="009746DC" w:rsidRDefault="00B717C7" w:rsidP="007F05B9">
      <w:pPr>
        <w:pStyle w:val="libNormal"/>
        <w:rPr>
          <w:rtl/>
        </w:rPr>
      </w:pPr>
      <w:r w:rsidRPr="009746DC">
        <w:rPr>
          <w:rtl/>
        </w:rPr>
        <w:t xml:space="preserve">قال المفيد </w:t>
      </w:r>
      <w:r w:rsidR="00551E04">
        <w:rPr>
          <w:rtl/>
        </w:rPr>
        <w:t xml:space="preserve">قدّس </w:t>
      </w:r>
      <w:r w:rsidRPr="009746DC">
        <w:rPr>
          <w:rtl/>
        </w:rPr>
        <w:t xml:space="preserve">الله روحه في الإرشاد : الإمام بعد الحسين بن </w:t>
      </w:r>
      <w:r w:rsidR="00551E04">
        <w:rPr>
          <w:rtl/>
        </w:rPr>
        <w:t xml:space="preserve">عليّ </w:t>
      </w:r>
      <w:r w:rsidR="00551E04" w:rsidRPr="00551E04">
        <w:rPr>
          <w:rStyle w:val="libAlaemChar"/>
          <w:rtl/>
        </w:rPr>
        <w:t xml:space="preserve">عليهما‌السلام </w:t>
      </w:r>
      <w:r w:rsidRPr="009746DC">
        <w:rPr>
          <w:rtl/>
        </w:rPr>
        <w:t xml:space="preserve">ابنه أبو </w:t>
      </w:r>
      <w:r w:rsidR="00551E04">
        <w:rPr>
          <w:rtl/>
        </w:rPr>
        <w:t xml:space="preserve">محمّد عليّ </w:t>
      </w:r>
      <w:r w:rsidRPr="009746DC">
        <w:rPr>
          <w:rtl/>
        </w:rPr>
        <w:t xml:space="preserve">بن الحسين زين العابدين </w:t>
      </w:r>
      <w:r w:rsidR="00591346" w:rsidRPr="00591346">
        <w:rPr>
          <w:rStyle w:val="libAlaemChar"/>
          <w:rtl/>
        </w:rPr>
        <w:t xml:space="preserve">عليه‌السلام </w:t>
      </w:r>
      <w:r w:rsidRPr="009746DC">
        <w:rPr>
          <w:rtl/>
        </w:rPr>
        <w:t xml:space="preserve">وكان </w:t>
      </w:r>
      <w:r w:rsidR="00551E04">
        <w:rPr>
          <w:rtl/>
        </w:rPr>
        <w:t xml:space="preserve">يكنّى أيضاً </w:t>
      </w:r>
      <w:r w:rsidRPr="009746DC">
        <w:rPr>
          <w:rtl/>
        </w:rPr>
        <w:t xml:space="preserve">بأبي الحسن </w:t>
      </w:r>
      <w:r w:rsidR="00551E04">
        <w:rPr>
          <w:rtl/>
        </w:rPr>
        <w:t xml:space="preserve">وأمّه </w:t>
      </w:r>
      <w:r w:rsidRPr="009746DC">
        <w:rPr>
          <w:rtl/>
        </w:rPr>
        <w:t xml:space="preserve">شاه زنان بنت يزدجرد بن شهريار كسرى ، ويقال : </w:t>
      </w:r>
      <w:r w:rsidR="00D8033E">
        <w:rPr>
          <w:rtl/>
        </w:rPr>
        <w:t xml:space="preserve">ان </w:t>
      </w:r>
      <w:r w:rsidRPr="009746DC">
        <w:rPr>
          <w:rtl/>
        </w:rPr>
        <w:t>اسمها شهربانو ، وك</w:t>
      </w:r>
      <w:r w:rsidR="00D8033E">
        <w:rPr>
          <w:rtl/>
        </w:rPr>
        <w:t xml:space="preserve">ان </w:t>
      </w:r>
      <w:r w:rsidRPr="009746DC">
        <w:rPr>
          <w:rtl/>
        </w:rPr>
        <w:t>أمير</w:t>
      </w:r>
      <w:r>
        <w:rPr>
          <w:rtl/>
        </w:rPr>
        <w:t xml:space="preserve"> </w:t>
      </w:r>
      <w:r w:rsidRPr="009746DC">
        <w:rPr>
          <w:rtl/>
        </w:rPr>
        <w:t xml:space="preserve">المؤمنين </w:t>
      </w:r>
      <w:r w:rsidR="00591346" w:rsidRPr="00591346">
        <w:rPr>
          <w:rStyle w:val="libAlaemChar"/>
          <w:rtl/>
        </w:rPr>
        <w:t xml:space="preserve">عليه‌السلام </w:t>
      </w:r>
      <w:r w:rsidRPr="009746DC">
        <w:rPr>
          <w:rtl/>
        </w:rPr>
        <w:t xml:space="preserve">ولى حريث بن جابر </w:t>
      </w:r>
      <w:r w:rsidR="00551E04">
        <w:rPr>
          <w:rtl/>
        </w:rPr>
        <w:t xml:space="preserve">جانباً </w:t>
      </w:r>
      <w:r w:rsidRPr="009746DC">
        <w:rPr>
          <w:rtl/>
        </w:rPr>
        <w:t>من المشرق فبعث إليه بنتي يزد جرد بن شهريار فنحل ابنه الحسين شاه زن</w:t>
      </w:r>
      <w:r w:rsidR="00D8033E">
        <w:rPr>
          <w:rtl/>
        </w:rPr>
        <w:t xml:space="preserve">ان </w:t>
      </w:r>
      <w:r w:rsidRPr="009746DC">
        <w:rPr>
          <w:rtl/>
        </w:rPr>
        <w:t xml:space="preserve">منهما فأولدها زين العابدين </w:t>
      </w:r>
      <w:r w:rsidR="00591346" w:rsidRPr="00591346">
        <w:rPr>
          <w:rStyle w:val="libAlaemChar"/>
          <w:rtl/>
        </w:rPr>
        <w:t xml:space="preserve">عليه‌السلام </w:t>
      </w:r>
      <w:r w:rsidRPr="009746DC">
        <w:rPr>
          <w:rtl/>
        </w:rPr>
        <w:t xml:space="preserve">، ونحل الأخرى </w:t>
      </w:r>
      <w:r w:rsidR="00551E04">
        <w:rPr>
          <w:rtl/>
        </w:rPr>
        <w:t xml:space="preserve">محمّد </w:t>
      </w:r>
      <w:r w:rsidRPr="009746DC">
        <w:rPr>
          <w:rtl/>
        </w:rPr>
        <w:t xml:space="preserve">بن أبي بكر فولدت له القاسم بن </w:t>
      </w:r>
      <w:r w:rsidR="00551E04">
        <w:rPr>
          <w:rtl/>
        </w:rPr>
        <w:t xml:space="preserve">محمّد </w:t>
      </w:r>
      <w:r w:rsidRPr="009746DC">
        <w:rPr>
          <w:rtl/>
        </w:rPr>
        <w:t>بن أبي بكر ، فهما ابنا خالة.</w:t>
      </w:r>
    </w:p>
    <w:p w:rsidR="00B717C7" w:rsidRPr="009746DC" w:rsidRDefault="00551E04" w:rsidP="007F05B9">
      <w:pPr>
        <w:pStyle w:val="libNormal"/>
        <w:rPr>
          <w:rtl/>
        </w:rPr>
      </w:pPr>
      <w:r>
        <w:rPr>
          <w:rtl/>
        </w:rPr>
        <w:t xml:space="preserve">وكان </w:t>
      </w:r>
      <w:r w:rsidR="00B717C7" w:rsidRPr="009746DC">
        <w:rPr>
          <w:rtl/>
        </w:rPr>
        <w:t xml:space="preserve">مولد </w:t>
      </w:r>
      <w:r>
        <w:rPr>
          <w:rtl/>
        </w:rPr>
        <w:t xml:space="preserve">عليّ </w:t>
      </w:r>
      <w:r w:rsidR="00B717C7" w:rsidRPr="009746DC">
        <w:rPr>
          <w:rtl/>
        </w:rPr>
        <w:t xml:space="preserve">بن الحسين </w:t>
      </w:r>
      <w:r w:rsidR="00591346" w:rsidRPr="00591346">
        <w:rPr>
          <w:rStyle w:val="libAlaemChar"/>
          <w:rtl/>
        </w:rPr>
        <w:t xml:space="preserve">عليه‌السلام </w:t>
      </w:r>
      <w:r w:rsidR="00B717C7" w:rsidRPr="009746DC">
        <w:rPr>
          <w:rtl/>
        </w:rPr>
        <w:t xml:space="preserve">بالمدينة سنة </w:t>
      </w:r>
      <w:r>
        <w:rPr>
          <w:rtl/>
        </w:rPr>
        <w:t xml:space="preserve">ثمان </w:t>
      </w:r>
      <w:r w:rsidR="00B717C7" w:rsidRPr="009746DC">
        <w:rPr>
          <w:rtl/>
        </w:rPr>
        <w:t xml:space="preserve">وثلاثين من الهجرة ، فبقي مع </w:t>
      </w:r>
      <w:r>
        <w:rPr>
          <w:rtl/>
        </w:rPr>
        <w:t xml:space="preserve">جدّه </w:t>
      </w:r>
      <w:r w:rsidR="00B717C7" w:rsidRPr="009746DC">
        <w:rPr>
          <w:rtl/>
        </w:rPr>
        <w:t xml:space="preserve">أمير المؤمنين </w:t>
      </w:r>
      <w:r w:rsidR="00591346" w:rsidRPr="00591346">
        <w:rPr>
          <w:rStyle w:val="libAlaemChar"/>
          <w:rtl/>
        </w:rPr>
        <w:t xml:space="preserve">عليه‌السلام </w:t>
      </w:r>
      <w:r w:rsidR="00B717C7" w:rsidRPr="009746DC">
        <w:rPr>
          <w:rtl/>
        </w:rPr>
        <w:t xml:space="preserve">سنتين ، ومع </w:t>
      </w:r>
      <w:r>
        <w:rPr>
          <w:rtl/>
        </w:rPr>
        <w:t xml:space="preserve">عمّه </w:t>
      </w:r>
      <w:r w:rsidR="00B717C7" w:rsidRPr="009746DC">
        <w:rPr>
          <w:rtl/>
        </w:rPr>
        <w:t xml:space="preserve">الحسن </w:t>
      </w:r>
      <w:r w:rsidR="00591346" w:rsidRPr="00591346">
        <w:rPr>
          <w:rStyle w:val="libAlaemChar"/>
          <w:rtl/>
        </w:rPr>
        <w:t xml:space="preserve">عليه‌السلام </w:t>
      </w:r>
      <w:r w:rsidR="00B717C7" w:rsidRPr="009746DC">
        <w:rPr>
          <w:rtl/>
        </w:rPr>
        <w:t xml:space="preserve">اثنتي عشرة سنة ، ومع أبيه الحسين ثلاث وعشرين سنة ، وبعد أبيه </w:t>
      </w:r>
      <w:r>
        <w:rPr>
          <w:rtl/>
        </w:rPr>
        <w:t xml:space="preserve">أربعاً </w:t>
      </w:r>
      <w:r w:rsidR="00B717C7" w:rsidRPr="009746DC">
        <w:rPr>
          <w:rtl/>
        </w:rPr>
        <w:t xml:space="preserve">وثلاثين سنة ، </w:t>
      </w:r>
      <w:r>
        <w:rPr>
          <w:rtl/>
        </w:rPr>
        <w:t xml:space="preserve">وتوفّي </w:t>
      </w:r>
      <w:r w:rsidR="00B717C7" w:rsidRPr="009746DC">
        <w:rPr>
          <w:rtl/>
        </w:rPr>
        <w:t xml:space="preserve">بالمدينة سنة خمس وتسعين من الهجرة ، وله يومئذ سبع وخمسون سنة وكانت إمامته </w:t>
      </w:r>
      <w:r>
        <w:rPr>
          <w:rtl/>
        </w:rPr>
        <w:t xml:space="preserve">أربعاً </w:t>
      </w:r>
      <w:r w:rsidR="00B717C7" w:rsidRPr="009746DC">
        <w:rPr>
          <w:rtl/>
        </w:rPr>
        <w:t xml:space="preserve">وثلاثين سنة ، ودفن بالبقيع مع </w:t>
      </w:r>
      <w:r>
        <w:rPr>
          <w:rtl/>
        </w:rPr>
        <w:t xml:space="preserve">عمّه </w:t>
      </w:r>
      <w:r w:rsidR="00B717C7" w:rsidRPr="009746DC">
        <w:rPr>
          <w:rtl/>
        </w:rPr>
        <w:t xml:space="preserve">الحسن بن </w:t>
      </w:r>
      <w:r>
        <w:rPr>
          <w:rtl/>
        </w:rPr>
        <w:t xml:space="preserve">عليّ </w:t>
      </w:r>
      <w:r w:rsidRPr="00551E04">
        <w:rPr>
          <w:rStyle w:val="libAlaemChar"/>
          <w:rFonts w:hint="cs"/>
          <w:rtl/>
        </w:rPr>
        <w:t xml:space="preserve">عليهما‌السلام </w:t>
      </w:r>
      <w:r w:rsidR="00B717C7" w:rsidRPr="009746DC">
        <w:rPr>
          <w:rtl/>
        </w:rPr>
        <w:t>.</w:t>
      </w:r>
    </w:p>
    <w:p w:rsidR="00B717C7" w:rsidRPr="009746DC" w:rsidRDefault="00B717C7" w:rsidP="007F05B9">
      <w:pPr>
        <w:pStyle w:val="libNormal"/>
        <w:rPr>
          <w:rtl/>
        </w:rPr>
      </w:pPr>
      <w:r w:rsidRPr="009746DC">
        <w:rPr>
          <w:rtl/>
        </w:rPr>
        <w:t xml:space="preserve">وقال الإربلي </w:t>
      </w:r>
      <w:r>
        <w:rPr>
          <w:rtl/>
        </w:rPr>
        <w:t>(ره)</w:t>
      </w:r>
      <w:r w:rsidRPr="009746DC">
        <w:rPr>
          <w:rtl/>
        </w:rPr>
        <w:t xml:space="preserve"> في كشف </w:t>
      </w:r>
      <w:r w:rsidR="007F05B9">
        <w:rPr>
          <w:rtl/>
        </w:rPr>
        <w:t xml:space="preserve">الغمّة </w:t>
      </w:r>
      <w:r w:rsidRPr="009746DC">
        <w:rPr>
          <w:rtl/>
        </w:rPr>
        <w:t xml:space="preserve">: ولد </w:t>
      </w:r>
      <w:r w:rsidR="00591346" w:rsidRPr="00591346">
        <w:rPr>
          <w:rStyle w:val="libAlaemChar"/>
          <w:rtl/>
        </w:rPr>
        <w:t xml:space="preserve">عليه‌السلام </w:t>
      </w:r>
      <w:r w:rsidRPr="009746DC">
        <w:rPr>
          <w:rtl/>
        </w:rPr>
        <w:t xml:space="preserve">بالمدينة في الخميس الخامس من </w:t>
      </w:r>
      <w:r w:rsidR="00551E04">
        <w:rPr>
          <w:rtl/>
        </w:rPr>
        <w:t xml:space="preserve">شعبان </w:t>
      </w:r>
      <w:r w:rsidRPr="009746DC">
        <w:rPr>
          <w:rtl/>
        </w:rPr>
        <w:t xml:space="preserve">من سنة </w:t>
      </w:r>
      <w:r w:rsidR="00551E04">
        <w:rPr>
          <w:rtl/>
        </w:rPr>
        <w:t xml:space="preserve">ثمان </w:t>
      </w:r>
      <w:r w:rsidRPr="009746DC">
        <w:rPr>
          <w:rtl/>
        </w:rPr>
        <w:t xml:space="preserve">وثلاثين من الهجرة في </w:t>
      </w:r>
      <w:r w:rsidR="00551E04">
        <w:rPr>
          <w:rtl/>
        </w:rPr>
        <w:t xml:space="preserve">أيّام جدّه </w:t>
      </w:r>
      <w:r w:rsidRPr="009746DC">
        <w:rPr>
          <w:rtl/>
        </w:rPr>
        <w:t xml:space="preserve">أمير المؤمنين </w:t>
      </w:r>
      <w:r w:rsidR="00591346" w:rsidRPr="00591346">
        <w:rPr>
          <w:rStyle w:val="libAlaemChar"/>
          <w:rtl/>
        </w:rPr>
        <w:t xml:space="preserve">عليه‌السلام </w:t>
      </w:r>
      <w:r w:rsidRPr="009746DC">
        <w:rPr>
          <w:rtl/>
        </w:rPr>
        <w:t xml:space="preserve">قبل وفاته بسنتين ، </w:t>
      </w:r>
      <w:r w:rsidR="00551E04">
        <w:rPr>
          <w:rtl/>
        </w:rPr>
        <w:t xml:space="preserve">وأمّه أمّ </w:t>
      </w:r>
      <w:r w:rsidRPr="009746DC">
        <w:rPr>
          <w:rtl/>
        </w:rPr>
        <w:t xml:space="preserve">ولد اسمها غزالة ، وقيل : بل </w:t>
      </w:r>
      <w:r w:rsidR="00551E04">
        <w:rPr>
          <w:rtl/>
        </w:rPr>
        <w:t xml:space="preserve">كان </w:t>
      </w:r>
      <w:r w:rsidRPr="009746DC">
        <w:rPr>
          <w:rtl/>
        </w:rPr>
        <w:t xml:space="preserve">اسمها شاه </w:t>
      </w:r>
      <w:r w:rsidR="00551E04">
        <w:rPr>
          <w:rtl/>
        </w:rPr>
        <w:t xml:space="preserve">زنان </w:t>
      </w:r>
      <w:r w:rsidRPr="009746DC">
        <w:rPr>
          <w:rtl/>
        </w:rPr>
        <w:t xml:space="preserve">بنت يزدجرد وقيل غير ذلك ، وقال الحافظ عبد العزيز : </w:t>
      </w:r>
      <w:r w:rsidR="00551E04">
        <w:rPr>
          <w:rtl/>
        </w:rPr>
        <w:t xml:space="preserve">أمّه </w:t>
      </w:r>
      <w:r w:rsidRPr="009746DC">
        <w:rPr>
          <w:rtl/>
        </w:rPr>
        <w:t>يقال لها سلامة ، وقال إبراهيم بن إسحاق</w:t>
      </w:r>
    </w:p>
    <w:p w:rsidR="008930D5" w:rsidRDefault="008930D5" w:rsidP="008930D5">
      <w:pPr>
        <w:pStyle w:val="libNormal"/>
        <w:rPr>
          <w:rtl/>
        </w:rPr>
      </w:pPr>
      <w:r>
        <w:rPr>
          <w:rtl/>
        </w:rPr>
        <w:br w:type="page"/>
      </w:r>
    </w:p>
    <w:p w:rsidR="00B717C7" w:rsidRPr="009746DC" w:rsidRDefault="00B717C7" w:rsidP="007F05B9">
      <w:pPr>
        <w:pStyle w:val="libNormal"/>
        <w:rPr>
          <w:rtl/>
        </w:rPr>
      </w:pPr>
      <w:r>
        <w:rPr>
          <w:rtl/>
        </w:rPr>
        <w:lastRenderedPageBreak/>
        <w:t>و</w:t>
      </w:r>
      <w:r w:rsidRPr="009746DC">
        <w:rPr>
          <w:rtl/>
        </w:rPr>
        <w:t xml:space="preserve">له سبع وخمسون سنة </w:t>
      </w:r>
      <w:r w:rsidR="007F05B9">
        <w:rPr>
          <w:rFonts w:hint="cs"/>
          <w:rtl/>
        </w:rPr>
        <w:t xml:space="preserve">، </w:t>
      </w:r>
      <w:r w:rsidR="00551E04">
        <w:rPr>
          <w:rtl/>
          <w:lang w:bidi="ar-IQ"/>
        </w:rPr>
        <w:t xml:space="preserve">وأمّه </w:t>
      </w:r>
      <w:r w:rsidRPr="009746DC">
        <w:rPr>
          <w:rtl/>
        </w:rPr>
        <w:t xml:space="preserve">سلامة بنت يزدجرد بن شهريار بن شيرويه بن كسرى أبرويز </w:t>
      </w:r>
      <w:r w:rsidR="00551E04">
        <w:rPr>
          <w:rtl/>
          <w:lang w:bidi="ar-IQ"/>
        </w:rPr>
        <w:t xml:space="preserve">وكان </w:t>
      </w:r>
      <w:r w:rsidRPr="009746DC">
        <w:rPr>
          <w:rtl/>
        </w:rPr>
        <w:t>يزدجرد آخر ملوك الفرس</w:t>
      </w:r>
      <w:r>
        <w:rPr>
          <w:rFonts w:hint="cs"/>
          <w:rtl/>
        </w:rPr>
        <w:t>.</w:t>
      </w:r>
    </w:p>
    <w:p w:rsidR="007F05B9" w:rsidRDefault="008930D5" w:rsidP="007F05B9">
      <w:pPr>
        <w:pStyle w:val="libLine"/>
        <w:rPr>
          <w:rtl/>
        </w:rPr>
      </w:pPr>
      <w:r>
        <w:rPr>
          <w:rFonts w:hint="cs"/>
          <w:rtl/>
        </w:rPr>
        <w:t>_____________________________________________</w:t>
      </w:r>
    </w:p>
    <w:p w:rsidR="00B717C7" w:rsidRPr="009746DC" w:rsidRDefault="00551E04" w:rsidP="007F05B9">
      <w:pPr>
        <w:pStyle w:val="libNormal"/>
        <w:rPr>
          <w:rtl/>
        </w:rPr>
      </w:pPr>
      <w:r>
        <w:rPr>
          <w:rtl/>
          <w:lang w:bidi="ar-IQ"/>
        </w:rPr>
        <w:t xml:space="preserve">أمّه </w:t>
      </w:r>
      <w:r w:rsidR="00B717C7" w:rsidRPr="009746DC">
        <w:rPr>
          <w:rtl/>
        </w:rPr>
        <w:t xml:space="preserve">غزالة </w:t>
      </w:r>
      <w:r>
        <w:rPr>
          <w:rtl/>
          <w:lang w:bidi="ar-IQ"/>
        </w:rPr>
        <w:t xml:space="preserve">أمّ </w:t>
      </w:r>
      <w:r w:rsidR="00B717C7" w:rsidRPr="009746DC">
        <w:rPr>
          <w:rtl/>
        </w:rPr>
        <w:t>ولد.</w:t>
      </w:r>
    </w:p>
    <w:p w:rsidR="00B717C7" w:rsidRPr="009746DC" w:rsidRDefault="005D05E4" w:rsidP="000C3A8D">
      <w:pPr>
        <w:pStyle w:val="libNormal"/>
        <w:rPr>
          <w:rtl/>
        </w:rPr>
      </w:pPr>
      <w:r w:rsidRPr="009746DC">
        <w:rPr>
          <w:rtl/>
        </w:rPr>
        <w:t>وفي</w:t>
      </w:r>
      <w:r>
        <w:rPr>
          <w:rFonts w:hint="cs"/>
          <w:rtl/>
        </w:rPr>
        <w:t xml:space="preserve"> </w:t>
      </w:r>
      <w:r w:rsidR="008618F1">
        <w:rPr>
          <w:rFonts w:hint="cs"/>
          <w:rtl/>
        </w:rPr>
        <w:t xml:space="preserve">كتاب مواليد أهل البيت رواية ابن الخشاب النحوي بالاسناد عن أبي </w:t>
      </w:r>
      <w:r w:rsidR="008618F1">
        <w:rPr>
          <w:rtl/>
        </w:rPr>
        <w:t>–</w:t>
      </w:r>
      <w:r w:rsidR="008618F1">
        <w:rPr>
          <w:rFonts w:hint="cs"/>
          <w:rtl/>
        </w:rPr>
        <w:t xml:space="preserve"> عبد الله </w:t>
      </w:r>
      <w:r w:rsidR="008618F1" w:rsidRPr="007F05B9">
        <w:rPr>
          <w:rStyle w:val="libAlaemChar"/>
          <w:rtl/>
        </w:rPr>
        <w:t>عليه‌السلام</w:t>
      </w:r>
      <w:r w:rsidR="008618F1">
        <w:rPr>
          <w:rFonts w:hint="cs"/>
          <w:rtl/>
        </w:rPr>
        <w:t xml:space="preserve"> قال : ولد عليّ بن الحسين </w:t>
      </w:r>
      <w:r w:rsidR="008618F1" w:rsidRPr="007F05B9">
        <w:rPr>
          <w:rStyle w:val="libAlaemChar"/>
          <w:rtl/>
        </w:rPr>
        <w:t>عليه‌السلام</w:t>
      </w:r>
      <w:r w:rsidR="008618F1">
        <w:rPr>
          <w:rStyle w:val="libAlaemChar"/>
          <w:rFonts w:hint="cs"/>
          <w:rtl/>
        </w:rPr>
        <w:t xml:space="preserve"> </w:t>
      </w:r>
      <w:r w:rsidR="008618F1" w:rsidRPr="008618F1">
        <w:rPr>
          <w:rFonts w:hint="cs"/>
          <w:rtl/>
        </w:rPr>
        <w:t xml:space="preserve">في </w:t>
      </w:r>
      <w:r w:rsidR="008618F1">
        <w:rPr>
          <w:rFonts w:hint="cs"/>
          <w:rtl/>
        </w:rPr>
        <w:t xml:space="preserve">سنة ثمان و ثلاثين من الهجرة قبل </w:t>
      </w:r>
      <w:r w:rsidR="000C3A8D">
        <w:rPr>
          <w:rFonts w:hint="cs"/>
          <w:rtl/>
        </w:rPr>
        <w:t>وفاة عليّ</w:t>
      </w:r>
      <w:r w:rsidR="008618F1">
        <w:rPr>
          <w:rFonts w:hint="cs"/>
          <w:rtl/>
        </w:rPr>
        <w:t xml:space="preserve"> أبيطالب بسنتين ، و أقام مع أمير المؤمنين سنتين ، و مع أبي محمّد الحسن </w:t>
      </w:r>
      <w:r w:rsidR="000C3A8D" w:rsidRPr="007F05B9">
        <w:rPr>
          <w:rStyle w:val="libAlaemChar"/>
          <w:rtl/>
        </w:rPr>
        <w:t>عليه‌السلام</w:t>
      </w:r>
      <w:r w:rsidR="008618F1">
        <w:rPr>
          <w:rFonts w:hint="cs"/>
          <w:rtl/>
        </w:rPr>
        <w:t xml:space="preserve"> </w:t>
      </w:r>
      <w:r w:rsidR="00B717C7" w:rsidRPr="009746DC">
        <w:rPr>
          <w:rtl/>
        </w:rPr>
        <w:t xml:space="preserve">عشر سنين ، ومع أبي عبد الله الحسين </w:t>
      </w:r>
      <w:r w:rsidR="007F05B9" w:rsidRPr="007F05B9">
        <w:rPr>
          <w:rStyle w:val="libAlaemChar"/>
          <w:rtl/>
        </w:rPr>
        <w:t xml:space="preserve">عليه‌السلام </w:t>
      </w:r>
      <w:r w:rsidR="00B717C7" w:rsidRPr="009746DC">
        <w:rPr>
          <w:rtl/>
        </w:rPr>
        <w:t xml:space="preserve">عشر سنين ، </w:t>
      </w:r>
      <w:r w:rsidR="00551E04">
        <w:rPr>
          <w:rtl/>
        </w:rPr>
        <w:t xml:space="preserve">وكان </w:t>
      </w:r>
      <w:r w:rsidR="00B717C7" w:rsidRPr="009746DC">
        <w:rPr>
          <w:rtl/>
        </w:rPr>
        <w:t xml:space="preserve">عمره </w:t>
      </w:r>
      <w:r>
        <w:rPr>
          <w:rtl/>
        </w:rPr>
        <w:t xml:space="preserve">سبعاً </w:t>
      </w:r>
      <w:r w:rsidR="00B717C7" w:rsidRPr="009746DC">
        <w:rPr>
          <w:rtl/>
        </w:rPr>
        <w:t xml:space="preserve">وخمسين سنة ، وفي رواية أخرى أنه ولد سنة سبع وثلاثين وقبض وهو ابن سبع وخمسين سنة في سنة أربع وتسعين ، </w:t>
      </w:r>
      <w:r w:rsidR="00551E04">
        <w:rPr>
          <w:rtl/>
        </w:rPr>
        <w:t xml:space="preserve">وكان </w:t>
      </w:r>
      <w:r w:rsidR="00B717C7" w:rsidRPr="009746DC">
        <w:rPr>
          <w:rtl/>
        </w:rPr>
        <w:t xml:space="preserve">بقائه بعد أبي عبد الله </w:t>
      </w:r>
      <w:r w:rsidR="007F05B9" w:rsidRPr="007F05B9">
        <w:rPr>
          <w:rStyle w:val="libAlaemChar"/>
          <w:rtl/>
        </w:rPr>
        <w:t xml:space="preserve">عليه‌السلام </w:t>
      </w:r>
      <w:r w:rsidR="00B717C7" w:rsidRPr="009746DC">
        <w:rPr>
          <w:rtl/>
        </w:rPr>
        <w:t>ثلاثا وثلاثين سنة ، ويقال : في سنة خمس وتسعين.</w:t>
      </w:r>
    </w:p>
    <w:p w:rsidR="00B717C7" w:rsidRPr="009746DC" w:rsidRDefault="00551E04" w:rsidP="007F05B9">
      <w:pPr>
        <w:pStyle w:val="libNormal"/>
        <w:rPr>
          <w:rtl/>
        </w:rPr>
      </w:pPr>
      <w:r>
        <w:rPr>
          <w:rtl/>
        </w:rPr>
        <w:t xml:space="preserve">أمّه </w:t>
      </w:r>
      <w:r w:rsidR="00B717C7" w:rsidRPr="009746DC">
        <w:rPr>
          <w:rtl/>
        </w:rPr>
        <w:t xml:space="preserve">خولة بنت يزدجرد ملك فارس وهي </w:t>
      </w:r>
      <w:r w:rsidR="003928AF">
        <w:rPr>
          <w:rtl/>
        </w:rPr>
        <w:t xml:space="preserve">الّتي سمّاها </w:t>
      </w:r>
      <w:r w:rsidR="00B717C7" w:rsidRPr="009746DC">
        <w:rPr>
          <w:rtl/>
        </w:rPr>
        <w:t xml:space="preserve">أمير المؤمنين شاه </w:t>
      </w:r>
      <w:r>
        <w:rPr>
          <w:rtl/>
        </w:rPr>
        <w:t xml:space="preserve">زنان </w:t>
      </w:r>
      <w:r w:rsidR="00B717C7" w:rsidRPr="009746DC">
        <w:rPr>
          <w:rtl/>
        </w:rPr>
        <w:t xml:space="preserve">، ويقال : </w:t>
      </w:r>
      <w:r>
        <w:rPr>
          <w:rtl/>
        </w:rPr>
        <w:t xml:space="preserve">كان </w:t>
      </w:r>
      <w:r w:rsidR="00B717C7" w:rsidRPr="009746DC">
        <w:rPr>
          <w:rtl/>
        </w:rPr>
        <w:t>اسمها شهربانو بنت يزدجرد ، انتهى.</w:t>
      </w:r>
    </w:p>
    <w:p w:rsidR="00B717C7" w:rsidRPr="009746DC" w:rsidRDefault="00B717C7" w:rsidP="007F05B9">
      <w:pPr>
        <w:pStyle w:val="libNormal0"/>
        <w:rPr>
          <w:rtl/>
        </w:rPr>
      </w:pPr>
      <w:r w:rsidRPr="009746DC">
        <w:rPr>
          <w:rtl/>
        </w:rPr>
        <w:t xml:space="preserve">وقال الشيخ </w:t>
      </w:r>
      <w:r w:rsidR="003928AF">
        <w:rPr>
          <w:rtl/>
        </w:rPr>
        <w:t xml:space="preserve">برّد </w:t>
      </w:r>
      <w:r w:rsidRPr="009746DC">
        <w:rPr>
          <w:rtl/>
        </w:rPr>
        <w:t xml:space="preserve">الله مضجعه في المصباح : في النصف من جمادى الأولى سنة ست وثلاثين </w:t>
      </w:r>
      <w:r w:rsidR="00551E04">
        <w:rPr>
          <w:rtl/>
        </w:rPr>
        <w:t xml:space="preserve">كان </w:t>
      </w:r>
      <w:r w:rsidRPr="009746DC">
        <w:rPr>
          <w:rtl/>
        </w:rPr>
        <w:t xml:space="preserve">مولد أبي </w:t>
      </w:r>
      <w:r w:rsidR="00551E04">
        <w:rPr>
          <w:rtl/>
        </w:rPr>
        <w:t xml:space="preserve">محمّد عليّ </w:t>
      </w:r>
      <w:r w:rsidRPr="009746DC">
        <w:rPr>
          <w:rtl/>
        </w:rPr>
        <w:t xml:space="preserve">بن الحسين </w:t>
      </w:r>
      <w:r w:rsidR="007F05B9" w:rsidRPr="007F05B9">
        <w:rPr>
          <w:rStyle w:val="libAlaemChar"/>
          <w:rtl/>
        </w:rPr>
        <w:t xml:space="preserve">عليه‌السلام </w:t>
      </w:r>
      <w:r w:rsidRPr="009746DC">
        <w:rPr>
          <w:rtl/>
        </w:rPr>
        <w:t xml:space="preserve">ونحوه قال المفيد </w:t>
      </w:r>
      <w:r>
        <w:rPr>
          <w:rtl/>
        </w:rPr>
        <w:t>(ره)</w:t>
      </w:r>
      <w:r w:rsidRPr="009746DC">
        <w:rPr>
          <w:rtl/>
        </w:rPr>
        <w:t xml:space="preserve"> في كتاب حدائق الرياض.</w:t>
      </w:r>
    </w:p>
    <w:p w:rsidR="00B717C7" w:rsidRPr="009746DC" w:rsidRDefault="00B717C7" w:rsidP="007F05B9">
      <w:pPr>
        <w:pStyle w:val="libNormal"/>
        <w:rPr>
          <w:rtl/>
        </w:rPr>
      </w:pPr>
      <w:r w:rsidRPr="009746DC">
        <w:rPr>
          <w:rtl/>
        </w:rPr>
        <w:t>وقال الطبرسي طاب ثراه في إعل</w:t>
      </w:r>
      <w:r w:rsidR="00551E04">
        <w:rPr>
          <w:rtl/>
        </w:rPr>
        <w:t xml:space="preserve">أمّ </w:t>
      </w:r>
      <w:r w:rsidRPr="009746DC">
        <w:rPr>
          <w:rtl/>
        </w:rPr>
        <w:t xml:space="preserve">الورى : ولد </w:t>
      </w:r>
      <w:r w:rsidR="007F05B9" w:rsidRPr="007F05B9">
        <w:rPr>
          <w:rStyle w:val="libAlaemChar"/>
          <w:rtl/>
        </w:rPr>
        <w:t xml:space="preserve">عليه‌السلام </w:t>
      </w:r>
      <w:r w:rsidRPr="009746DC">
        <w:rPr>
          <w:rtl/>
        </w:rPr>
        <w:t xml:space="preserve">بالمدينة يوم الجمعة ويقال يوم الخميس في النصف من جمادى الآخرة ، وقيل : لتسع خلون من </w:t>
      </w:r>
      <w:r w:rsidR="00551E04">
        <w:rPr>
          <w:rtl/>
        </w:rPr>
        <w:t xml:space="preserve">شعبان </w:t>
      </w:r>
      <w:r w:rsidRPr="009746DC">
        <w:rPr>
          <w:rtl/>
        </w:rPr>
        <w:t xml:space="preserve">سنة </w:t>
      </w:r>
      <w:r w:rsidR="00551E04">
        <w:rPr>
          <w:rtl/>
        </w:rPr>
        <w:t xml:space="preserve">ثمان </w:t>
      </w:r>
      <w:r w:rsidRPr="009746DC">
        <w:rPr>
          <w:rtl/>
        </w:rPr>
        <w:t xml:space="preserve">وثلاثين من الهجرة ، وقيل : سنة </w:t>
      </w:r>
      <w:r w:rsidR="003928AF">
        <w:rPr>
          <w:rtl/>
        </w:rPr>
        <w:t xml:space="preserve">ستّ </w:t>
      </w:r>
      <w:r w:rsidRPr="009746DC">
        <w:rPr>
          <w:rtl/>
        </w:rPr>
        <w:t xml:space="preserve">وثلاثين ، وقيل : سنة سبع وثلاثين واسم </w:t>
      </w:r>
      <w:r w:rsidR="00551E04">
        <w:rPr>
          <w:rtl/>
        </w:rPr>
        <w:t xml:space="preserve">أمّه </w:t>
      </w:r>
      <w:r w:rsidRPr="009746DC">
        <w:rPr>
          <w:rtl/>
        </w:rPr>
        <w:t xml:space="preserve">شاه </w:t>
      </w:r>
      <w:r w:rsidR="00551E04">
        <w:rPr>
          <w:rtl/>
        </w:rPr>
        <w:t xml:space="preserve">زنان </w:t>
      </w:r>
      <w:r w:rsidRPr="009746DC">
        <w:rPr>
          <w:rtl/>
        </w:rPr>
        <w:t>، وقيل : شهربانويه ، وقال في العدد القوية : قال الم</w:t>
      </w:r>
      <w:r w:rsidR="003928AF">
        <w:rPr>
          <w:rtl/>
        </w:rPr>
        <w:t xml:space="preserve">برّد </w:t>
      </w:r>
      <w:r w:rsidR="00551E04">
        <w:rPr>
          <w:rtl/>
        </w:rPr>
        <w:t xml:space="preserve">كان </w:t>
      </w:r>
      <w:r w:rsidRPr="009746DC">
        <w:rPr>
          <w:rtl/>
        </w:rPr>
        <w:t xml:space="preserve">اسم </w:t>
      </w:r>
      <w:r w:rsidR="00551E04">
        <w:rPr>
          <w:rtl/>
        </w:rPr>
        <w:t xml:space="preserve">أمّ عليّ </w:t>
      </w:r>
      <w:r w:rsidRPr="009746DC">
        <w:rPr>
          <w:rtl/>
        </w:rPr>
        <w:t xml:space="preserve">بن الحسين </w:t>
      </w:r>
      <w:r w:rsidR="007F05B9" w:rsidRPr="007F05B9">
        <w:rPr>
          <w:rStyle w:val="libAlaemChar"/>
          <w:rtl/>
        </w:rPr>
        <w:t xml:space="preserve">عليه‌السلام </w:t>
      </w:r>
      <w:r w:rsidRPr="009746DC">
        <w:rPr>
          <w:rtl/>
        </w:rPr>
        <w:t>سلامة من ولد يزدجرد معروفة النسب من خيرات النساء ، وقيل :</w:t>
      </w:r>
      <w:r>
        <w:rPr>
          <w:rFonts w:hint="cs"/>
          <w:rtl/>
        </w:rPr>
        <w:t xml:space="preserve"> </w:t>
      </w:r>
      <w:r w:rsidRPr="009746DC">
        <w:rPr>
          <w:rtl/>
        </w:rPr>
        <w:t>خولة.</w:t>
      </w:r>
    </w:p>
    <w:p w:rsidR="00B717C7" w:rsidRPr="009746DC" w:rsidRDefault="00B717C7" w:rsidP="007F05B9">
      <w:pPr>
        <w:pStyle w:val="libNormal"/>
        <w:rPr>
          <w:rtl/>
        </w:rPr>
      </w:pPr>
      <w:r w:rsidRPr="009746DC">
        <w:rPr>
          <w:rtl/>
        </w:rPr>
        <w:t>وقال الشهيد رو</w:t>
      </w:r>
      <w:r w:rsidR="003928AF">
        <w:rPr>
          <w:rFonts w:hint="cs"/>
          <w:rtl/>
        </w:rPr>
        <w:t>ّ</w:t>
      </w:r>
      <w:r w:rsidRPr="009746DC">
        <w:rPr>
          <w:rtl/>
        </w:rPr>
        <w:t xml:space="preserve">ح الله روحه في الدروس : ولد بالمدينة يوم الأحد خامس </w:t>
      </w:r>
      <w:r w:rsidR="00551E04">
        <w:rPr>
          <w:rtl/>
        </w:rPr>
        <w:t xml:space="preserve">شعبان </w:t>
      </w:r>
      <w:r w:rsidRPr="009746DC">
        <w:rPr>
          <w:rtl/>
        </w:rPr>
        <w:t xml:space="preserve">سنة </w:t>
      </w:r>
      <w:r w:rsidR="00551E04">
        <w:rPr>
          <w:rtl/>
        </w:rPr>
        <w:t xml:space="preserve">ثمان </w:t>
      </w:r>
      <w:r w:rsidRPr="009746DC">
        <w:rPr>
          <w:rtl/>
        </w:rPr>
        <w:t>وثلاثين ، وقبض بها يوم السبت ثاني عشر المحرم سنة خمس وتسعين عن</w:t>
      </w:r>
    </w:p>
    <w:p w:rsidR="008930D5" w:rsidRDefault="008930D5" w:rsidP="008930D5">
      <w:pPr>
        <w:pStyle w:val="libNormal"/>
        <w:rPr>
          <w:rtl/>
        </w:rPr>
      </w:pPr>
      <w:r>
        <w:rPr>
          <w:rtl/>
        </w:rPr>
        <w:br w:type="page"/>
      </w:r>
    </w:p>
    <w:p w:rsidR="00B717C7" w:rsidRPr="009746DC" w:rsidRDefault="00B717C7" w:rsidP="00C300E6">
      <w:pPr>
        <w:pStyle w:val="libNormal"/>
        <w:rPr>
          <w:rtl/>
        </w:rPr>
      </w:pPr>
      <w:r w:rsidRPr="009746DC">
        <w:rPr>
          <w:rtl/>
        </w:rPr>
        <w:lastRenderedPageBreak/>
        <w:t>1</w:t>
      </w:r>
      <w:r>
        <w:rPr>
          <w:rtl/>
        </w:rPr>
        <w:t xml:space="preserve"> </w:t>
      </w:r>
      <w:r w:rsidR="003928AF">
        <w:rPr>
          <w:rtl/>
        </w:rPr>
        <w:t>-</w:t>
      </w:r>
      <w:r>
        <w:rPr>
          <w:rtl/>
        </w:rPr>
        <w:t xml:space="preserve"> </w:t>
      </w:r>
      <w:r w:rsidRPr="009746DC">
        <w:rPr>
          <w:rtl/>
        </w:rPr>
        <w:t xml:space="preserve">الحسين بن الحسن الحسني </w:t>
      </w:r>
      <w:r w:rsidR="003928AF">
        <w:rPr>
          <w:rFonts w:hint="cs"/>
          <w:rtl/>
        </w:rPr>
        <w:t xml:space="preserve">- </w:t>
      </w:r>
      <w:r w:rsidRPr="003F7506">
        <w:rPr>
          <w:rtl/>
        </w:rPr>
        <w:t>رحمه‌الله</w:t>
      </w:r>
      <w:r w:rsidRPr="009746DC">
        <w:rPr>
          <w:rtl/>
        </w:rPr>
        <w:t xml:space="preserve"> </w:t>
      </w:r>
      <w:r w:rsidR="003928AF">
        <w:rPr>
          <w:rFonts w:hint="cs"/>
          <w:rtl/>
        </w:rPr>
        <w:t xml:space="preserve">- </w:t>
      </w:r>
      <w:r w:rsidRPr="009746DC">
        <w:rPr>
          <w:rtl/>
        </w:rPr>
        <w:t>و</w:t>
      </w:r>
      <w:r w:rsidR="00551E04">
        <w:rPr>
          <w:rtl/>
        </w:rPr>
        <w:t>عليّ</w:t>
      </w:r>
      <w:r w:rsidR="00AB5402">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بن عبد الله </w:t>
      </w:r>
      <w:r w:rsidR="00C300E6">
        <w:rPr>
          <w:rFonts w:hint="cs"/>
          <w:rtl/>
        </w:rPr>
        <w:t>:</w:t>
      </w:r>
      <w:r w:rsidR="00C300E6">
        <w:rPr>
          <w:rtl/>
        </w:rPr>
        <w:t>جميعاً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300E6">
      <w:pPr>
        <w:pStyle w:val="libNormal"/>
        <w:rPr>
          <w:rtl/>
        </w:rPr>
      </w:pPr>
      <w:r w:rsidRPr="009746DC">
        <w:rPr>
          <w:rtl/>
        </w:rPr>
        <w:t xml:space="preserve">سبع وخمسين سنة ، </w:t>
      </w:r>
      <w:r w:rsidR="00551E04">
        <w:rPr>
          <w:rtl/>
        </w:rPr>
        <w:t xml:space="preserve">وأمّه </w:t>
      </w:r>
      <w:r w:rsidRPr="009746DC">
        <w:rPr>
          <w:rtl/>
        </w:rPr>
        <w:t xml:space="preserve">شاه </w:t>
      </w:r>
      <w:r w:rsidR="00551E04">
        <w:rPr>
          <w:rtl/>
        </w:rPr>
        <w:t xml:space="preserve">زنان </w:t>
      </w:r>
      <w:r w:rsidRPr="009746DC">
        <w:rPr>
          <w:rtl/>
        </w:rPr>
        <w:t>بنت شيرويه بن كسرى أبرويز ، وقيل : ابنة يزدجرد.</w:t>
      </w:r>
    </w:p>
    <w:p w:rsidR="00B717C7" w:rsidRPr="009746DC" w:rsidRDefault="00B717C7" w:rsidP="00C300E6">
      <w:pPr>
        <w:pStyle w:val="libNormal"/>
        <w:rPr>
          <w:rtl/>
        </w:rPr>
      </w:pPr>
      <w:r w:rsidRPr="009746DC">
        <w:rPr>
          <w:rtl/>
        </w:rPr>
        <w:t xml:space="preserve">وقال ابن شهرآشوب </w:t>
      </w:r>
      <w:r w:rsidR="00E52B2D" w:rsidRPr="00E52B2D">
        <w:rPr>
          <w:rStyle w:val="libAlaemChar"/>
          <w:rtl/>
        </w:rPr>
        <w:t>قدس‌سره</w:t>
      </w:r>
      <w:r w:rsidRPr="009746DC">
        <w:rPr>
          <w:rtl/>
        </w:rPr>
        <w:t xml:space="preserve"> : مولده </w:t>
      </w:r>
      <w:r w:rsidR="00850EDE">
        <w:rPr>
          <w:rStyle w:val="libAlaemChar"/>
          <w:rtl/>
        </w:rPr>
        <w:t xml:space="preserve">عليه‌السلام </w:t>
      </w:r>
      <w:r w:rsidRPr="009746DC">
        <w:rPr>
          <w:rtl/>
        </w:rPr>
        <w:t xml:space="preserve">بالمدينة يوم الخميس في النصف من جمادى الآخرة ، ويقال : يوم الخميس لتسع خلون من </w:t>
      </w:r>
      <w:r w:rsidR="00551E04">
        <w:rPr>
          <w:rtl/>
        </w:rPr>
        <w:t xml:space="preserve">شعبان </w:t>
      </w:r>
      <w:r w:rsidRPr="009746DC">
        <w:rPr>
          <w:rtl/>
        </w:rPr>
        <w:t xml:space="preserve">سنة </w:t>
      </w:r>
      <w:r w:rsidR="00551E04">
        <w:rPr>
          <w:rtl/>
        </w:rPr>
        <w:t xml:space="preserve">ثمان </w:t>
      </w:r>
      <w:r w:rsidRPr="009746DC">
        <w:rPr>
          <w:rtl/>
        </w:rPr>
        <w:t xml:space="preserve">وثلاثين من الهجرة قبل وفاة أمير المؤمنين </w:t>
      </w:r>
      <w:r w:rsidR="00850EDE">
        <w:rPr>
          <w:rStyle w:val="libAlaemChar"/>
          <w:rtl/>
        </w:rPr>
        <w:t xml:space="preserve">عليه‌السلام </w:t>
      </w:r>
      <w:r w:rsidRPr="009746DC">
        <w:rPr>
          <w:rtl/>
        </w:rPr>
        <w:t xml:space="preserve">بسنتين ، وقيل : سنة سبع ، وقيل : سنة </w:t>
      </w:r>
      <w:r w:rsidR="003928AF">
        <w:rPr>
          <w:rtl/>
        </w:rPr>
        <w:t xml:space="preserve">ستّ </w:t>
      </w:r>
      <w:r w:rsidRPr="009746DC">
        <w:rPr>
          <w:rtl/>
        </w:rPr>
        <w:t xml:space="preserve">، </w:t>
      </w:r>
      <w:r w:rsidR="00551E04">
        <w:rPr>
          <w:rtl/>
        </w:rPr>
        <w:t xml:space="preserve">وتوفّي </w:t>
      </w:r>
      <w:r w:rsidRPr="009746DC">
        <w:rPr>
          <w:rtl/>
        </w:rPr>
        <w:t xml:space="preserve">بالمدينة يوم السبت لإحدى عشرة ليلة بقيت من المحرم ، أو لاثنتي عشرة ليلة سنة خمس وتسعين من الهجرة ، وله يومئذ سبع وخمسون سنة ، ويقال : تسع وخمسون سنة ، ويقال : أربع وخمسون سنة ، وكانت إمامته </w:t>
      </w:r>
      <w:r w:rsidR="00551E04">
        <w:rPr>
          <w:rtl/>
        </w:rPr>
        <w:t xml:space="preserve">أربعاً </w:t>
      </w:r>
      <w:r w:rsidRPr="009746DC">
        <w:rPr>
          <w:rtl/>
        </w:rPr>
        <w:t xml:space="preserve">وثلاثين سنة ، </w:t>
      </w:r>
      <w:r w:rsidR="00551E04">
        <w:rPr>
          <w:rtl/>
        </w:rPr>
        <w:t xml:space="preserve">وكان </w:t>
      </w:r>
      <w:r w:rsidRPr="009746DC">
        <w:rPr>
          <w:rtl/>
        </w:rPr>
        <w:t>في سني إمامته بقية ملك يزيد ، وملك معاوية بن يزيد وملك مرو</w:t>
      </w:r>
      <w:r w:rsidR="00292DF4">
        <w:rPr>
          <w:rtl/>
        </w:rPr>
        <w:t>ان</w:t>
      </w:r>
      <w:r w:rsidR="00551E04">
        <w:rPr>
          <w:rtl/>
        </w:rPr>
        <w:t xml:space="preserve"> </w:t>
      </w:r>
      <w:r w:rsidRPr="009746DC">
        <w:rPr>
          <w:rtl/>
        </w:rPr>
        <w:t xml:space="preserve">وعبد الملك ، </w:t>
      </w:r>
      <w:r w:rsidR="00551E04">
        <w:rPr>
          <w:rtl/>
        </w:rPr>
        <w:t xml:space="preserve">وتوفّي </w:t>
      </w:r>
      <w:r w:rsidRPr="009746DC">
        <w:rPr>
          <w:rtl/>
        </w:rPr>
        <w:t xml:space="preserve">في ملك الوليد ، ودفن في البقيع مع </w:t>
      </w:r>
      <w:r w:rsidR="00551E04">
        <w:rPr>
          <w:rtl/>
        </w:rPr>
        <w:t xml:space="preserve">عمّه </w:t>
      </w:r>
      <w:r w:rsidRPr="009746DC">
        <w:rPr>
          <w:rtl/>
        </w:rPr>
        <w:t xml:space="preserve">الحسن </w:t>
      </w:r>
      <w:r w:rsidR="00292DF4" w:rsidRPr="00292DF4">
        <w:rPr>
          <w:rStyle w:val="libAlaemChar"/>
          <w:rtl/>
        </w:rPr>
        <w:t xml:space="preserve">عليه‌السلام </w:t>
      </w:r>
      <w:r w:rsidRPr="009746DC">
        <w:rPr>
          <w:rtl/>
        </w:rPr>
        <w:t>.</w:t>
      </w:r>
    </w:p>
    <w:p w:rsidR="00B717C7" w:rsidRPr="009746DC" w:rsidRDefault="00B717C7" w:rsidP="00C300E6">
      <w:pPr>
        <w:pStyle w:val="libNormal"/>
        <w:rPr>
          <w:rtl/>
        </w:rPr>
      </w:pPr>
      <w:r w:rsidRPr="009746DC">
        <w:rPr>
          <w:rtl/>
        </w:rPr>
        <w:t xml:space="preserve">وقال أبو جعفر بن بابويه : </w:t>
      </w:r>
      <w:r w:rsidR="00292DF4">
        <w:rPr>
          <w:rtl/>
        </w:rPr>
        <w:t xml:space="preserve">سمّه </w:t>
      </w:r>
      <w:r w:rsidRPr="009746DC">
        <w:rPr>
          <w:rtl/>
        </w:rPr>
        <w:t xml:space="preserve">الوليد بن عبد الملك </w:t>
      </w:r>
      <w:r w:rsidR="00551E04">
        <w:rPr>
          <w:rtl/>
        </w:rPr>
        <w:t xml:space="preserve">وأمّه </w:t>
      </w:r>
      <w:r w:rsidRPr="009746DC">
        <w:rPr>
          <w:rtl/>
        </w:rPr>
        <w:t xml:space="preserve">شهربانويه بنت يزدجرد بن شهريار الكسرى ، ويسمونها </w:t>
      </w:r>
      <w:r w:rsidR="00551E04">
        <w:rPr>
          <w:rtl/>
        </w:rPr>
        <w:t xml:space="preserve">أيضاً </w:t>
      </w:r>
      <w:r w:rsidRPr="009746DC">
        <w:rPr>
          <w:rtl/>
        </w:rPr>
        <w:t xml:space="preserve">بشاه </w:t>
      </w:r>
      <w:r w:rsidR="00551E04">
        <w:rPr>
          <w:rtl/>
        </w:rPr>
        <w:t xml:space="preserve">زنان </w:t>
      </w:r>
      <w:r w:rsidR="00292DF4">
        <w:rPr>
          <w:rtl/>
        </w:rPr>
        <w:t xml:space="preserve">وجهان </w:t>
      </w:r>
      <w:r w:rsidRPr="009746DC">
        <w:rPr>
          <w:rtl/>
        </w:rPr>
        <w:t xml:space="preserve">بانويه ، وسلامة ، وخولة وقالوا : هي شاه </w:t>
      </w:r>
      <w:r w:rsidR="00551E04">
        <w:rPr>
          <w:rtl/>
        </w:rPr>
        <w:t xml:space="preserve">زنان </w:t>
      </w:r>
      <w:r w:rsidRPr="009746DC">
        <w:rPr>
          <w:rtl/>
        </w:rPr>
        <w:t>بنت شيرويه بن كسرى أبرويز ، ويقال : هي بر</w:t>
      </w:r>
      <w:r w:rsidR="00292DF4">
        <w:rPr>
          <w:rFonts w:hint="cs"/>
          <w:rtl/>
        </w:rPr>
        <w:t>ّ</w:t>
      </w:r>
      <w:r w:rsidRPr="009746DC">
        <w:rPr>
          <w:rtl/>
        </w:rPr>
        <w:t xml:space="preserve">ة بنت </w:t>
      </w:r>
      <w:r w:rsidR="00292DF4">
        <w:rPr>
          <w:rtl/>
        </w:rPr>
        <w:t xml:space="preserve">النوشجان </w:t>
      </w:r>
      <w:r w:rsidRPr="009746DC">
        <w:rPr>
          <w:rtl/>
        </w:rPr>
        <w:t xml:space="preserve">، والصحيح هو الأول ، </w:t>
      </w:r>
      <w:r w:rsidR="00551E04">
        <w:rPr>
          <w:rtl/>
        </w:rPr>
        <w:t xml:space="preserve">وكان </w:t>
      </w:r>
      <w:r w:rsidRPr="009746DC">
        <w:rPr>
          <w:rtl/>
        </w:rPr>
        <w:t xml:space="preserve">أمير المؤمنين </w:t>
      </w:r>
      <w:r w:rsidR="00850EDE">
        <w:rPr>
          <w:rStyle w:val="libAlaemChar"/>
          <w:rtl/>
        </w:rPr>
        <w:t xml:space="preserve">عليه‌السلام </w:t>
      </w:r>
      <w:r w:rsidR="003928AF">
        <w:rPr>
          <w:rtl/>
        </w:rPr>
        <w:t xml:space="preserve">سمّاها </w:t>
      </w:r>
      <w:r w:rsidRPr="009746DC">
        <w:rPr>
          <w:rtl/>
        </w:rPr>
        <w:t>فاطمة ، وكانت تدعي سيدة النساء ، انتهى.</w:t>
      </w:r>
    </w:p>
    <w:p w:rsidR="00B717C7" w:rsidRPr="009746DC" w:rsidRDefault="00B717C7" w:rsidP="00C300E6">
      <w:pPr>
        <w:pStyle w:val="libNormal"/>
        <w:rPr>
          <w:rtl/>
        </w:rPr>
      </w:pPr>
      <w:r w:rsidRPr="009746DC">
        <w:rPr>
          <w:rtl/>
        </w:rPr>
        <w:t>وقال حمد الله المس</w:t>
      </w:r>
      <w:r w:rsidR="00292DF4">
        <w:rPr>
          <w:rtl/>
        </w:rPr>
        <w:t>توف</w:t>
      </w:r>
      <w:r w:rsidR="00551E04">
        <w:rPr>
          <w:rtl/>
        </w:rPr>
        <w:t xml:space="preserve">ي </w:t>
      </w:r>
      <w:r w:rsidRPr="009746DC">
        <w:rPr>
          <w:rtl/>
        </w:rPr>
        <w:t xml:space="preserve">: ذهب علماء الشيعة إلى </w:t>
      </w:r>
      <w:r w:rsidR="00D8033E">
        <w:rPr>
          <w:rtl/>
        </w:rPr>
        <w:t xml:space="preserve">ان </w:t>
      </w:r>
      <w:r w:rsidRPr="009746DC">
        <w:rPr>
          <w:rtl/>
        </w:rPr>
        <w:t xml:space="preserve">الوليد بن عبد الملك بن </w:t>
      </w:r>
      <w:r w:rsidR="00292DF4">
        <w:rPr>
          <w:rtl/>
        </w:rPr>
        <w:t xml:space="preserve">مروان سمّه </w:t>
      </w:r>
      <w:r w:rsidR="00292DF4" w:rsidRPr="00292DF4">
        <w:rPr>
          <w:rStyle w:val="libAlaemChar"/>
          <w:rtl/>
        </w:rPr>
        <w:t>عليه‌السلام</w:t>
      </w:r>
      <w:r w:rsidRPr="009746DC">
        <w:rPr>
          <w:rtl/>
        </w:rPr>
        <w:t>.</w:t>
      </w:r>
    </w:p>
    <w:p w:rsidR="00B717C7" w:rsidRPr="009746DC" w:rsidRDefault="00B717C7" w:rsidP="00C300E6">
      <w:pPr>
        <w:pStyle w:val="libNormal"/>
        <w:rPr>
          <w:rtl/>
        </w:rPr>
      </w:pPr>
      <w:r w:rsidRPr="00292DF4">
        <w:rPr>
          <w:rStyle w:val="libBold1Char"/>
          <w:rtl/>
        </w:rPr>
        <w:t>الحديث الأول :</w:t>
      </w:r>
      <w:r w:rsidRPr="009746DC">
        <w:rPr>
          <w:rtl/>
        </w:rPr>
        <w:t xml:space="preserve"> ضعيف ، وآخره مرسل.</w:t>
      </w:r>
    </w:p>
    <w:p w:rsidR="00B717C7" w:rsidRPr="009746DC" w:rsidRDefault="00B717C7" w:rsidP="00C300E6">
      <w:pPr>
        <w:pStyle w:val="libNormal"/>
        <w:rPr>
          <w:rtl/>
        </w:rPr>
      </w:pPr>
      <w:r w:rsidRPr="009746DC">
        <w:rPr>
          <w:rtl/>
        </w:rPr>
        <w:t xml:space="preserve">وفي البصائر : </w:t>
      </w:r>
      <w:r w:rsidR="00FE5F86">
        <w:rPr>
          <w:rtl/>
        </w:rPr>
        <w:t xml:space="preserve">لـمّا </w:t>
      </w:r>
      <w:r w:rsidRPr="009746DC">
        <w:rPr>
          <w:rtl/>
        </w:rPr>
        <w:t xml:space="preserve">قدم بابنة يزدجرد آخر ملوك الفرس وهو ابن شهريار بن أبرويز هرمز بن </w:t>
      </w:r>
      <w:r w:rsidR="007F05B9">
        <w:rPr>
          <w:rtl/>
        </w:rPr>
        <w:t xml:space="preserve">أنوشيروان </w:t>
      </w:r>
      <w:r w:rsidRPr="00C875FB">
        <w:rPr>
          <w:rtl/>
        </w:rPr>
        <w:t>« أشرف لها عذارى المدينة »</w:t>
      </w:r>
      <w:r w:rsidRPr="009746DC">
        <w:rPr>
          <w:rtl/>
        </w:rPr>
        <w:t xml:space="preserve"> أي صعدت الأبكار السطوح ونحوها للنظر إليها ، وقيل : إشراق المسجد بضوئها كناية عن ابتهاج أهل المسجد برؤيتها </w:t>
      </w:r>
      <w:r w:rsidR="00292DF4">
        <w:rPr>
          <w:rtl/>
        </w:rPr>
        <w:t xml:space="preserve">وتعجبّهم </w:t>
      </w:r>
      <w:r w:rsidRPr="009746DC">
        <w:rPr>
          <w:rtl/>
        </w:rPr>
        <w:t>من صورتها وصباحتها ، انتهى.</w:t>
      </w:r>
    </w:p>
    <w:p w:rsidR="008930D5" w:rsidRDefault="008930D5" w:rsidP="008930D5">
      <w:pPr>
        <w:pStyle w:val="libNormal"/>
        <w:rPr>
          <w:rtl/>
        </w:rPr>
      </w:pPr>
      <w:r>
        <w:rPr>
          <w:rtl/>
        </w:rPr>
        <w:br w:type="page"/>
      </w:r>
    </w:p>
    <w:p w:rsidR="00B717C7" w:rsidRPr="009746DC" w:rsidRDefault="00B717C7" w:rsidP="00FE5F86">
      <w:pPr>
        <w:pStyle w:val="libNormal"/>
        <w:rPr>
          <w:rtl/>
        </w:rPr>
      </w:pPr>
      <w:r w:rsidRPr="009746DC">
        <w:rPr>
          <w:rtl/>
        </w:rPr>
        <w:lastRenderedPageBreak/>
        <w:t xml:space="preserve">عن إبراهيم بن إسحاق الأحمر ، عن عبد </w:t>
      </w:r>
      <w:r w:rsidR="00FE5F86">
        <w:rPr>
          <w:rtl/>
        </w:rPr>
        <w:t xml:space="preserve">الرَّحمن </w:t>
      </w:r>
      <w:r w:rsidRPr="009746DC">
        <w:rPr>
          <w:rtl/>
        </w:rPr>
        <w:t xml:space="preserve">بن عبد الله الخزاعي ، عن نصر بن مزاحم ، عن عمرو بن شمر ، عن جابر ، عن أبي جعفر </w:t>
      </w:r>
      <w:r w:rsidR="00850EDE">
        <w:rPr>
          <w:rStyle w:val="libAlaemChar"/>
          <w:rtl/>
        </w:rPr>
        <w:t xml:space="preserve">عليه‌السلام </w:t>
      </w:r>
      <w:r w:rsidRPr="009746DC">
        <w:rPr>
          <w:rtl/>
        </w:rPr>
        <w:t xml:space="preserve">قال </w:t>
      </w:r>
      <w:r w:rsidR="00FE5F86">
        <w:rPr>
          <w:rFonts w:hint="cs"/>
          <w:rtl/>
        </w:rPr>
        <w:t xml:space="preserve">: </w:t>
      </w:r>
      <w:r w:rsidR="00FE5F86">
        <w:rPr>
          <w:rtl/>
          <w:lang w:bidi="ar-IQ"/>
        </w:rPr>
        <w:t xml:space="preserve">لـمّا </w:t>
      </w:r>
      <w:r w:rsidRPr="009746DC">
        <w:rPr>
          <w:rtl/>
        </w:rPr>
        <w:t xml:space="preserve">أقدمت بنت يزدجرد على عمر أشرف لها عذارى المدينة وأشرق المسجد بضوئها </w:t>
      </w:r>
      <w:r w:rsidR="00FE5F86">
        <w:rPr>
          <w:rtl/>
          <w:lang w:bidi="ar-IQ"/>
        </w:rPr>
        <w:t xml:space="preserve">لـمّا </w:t>
      </w:r>
      <w:r w:rsidRPr="009746DC">
        <w:rPr>
          <w:rtl/>
        </w:rPr>
        <w:t>دخلته ف</w:t>
      </w:r>
      <w:r w:rsidR="00FE5F86">
        <w:rPr>
          <w:rtl/>
          <w:lang w:bidi="ar-IQ"/>
        </w:rPr>
        <w:t xml:space="preserve">لـمّا </w:t>
      </w:r>
      <w:r w:rsidRPr="009746DC">
        <w:rPr>
          <w:rtl/>
        </w:rPr>
        <w:t>نظر إليها عمر غطت وجهها وقالت</w:t>
      </w:r>
      <w:r w:rsidR="00145063">
        <w:rPr>
          <w:rFonts w:hint="cs"/>
          <w:rtl/>
        </w:rPr>
        <w:t xml:space="preserve"> </w:t>
      </w:r>
      <w:r w:rsidR="00145063" w:rsidRPr="00C875FB">
        <w:rPr>
          <w:rtl/>
        </w:rPr>
        <w:t>«</w:t>
      </w:r>
      <w:r w:rsidRPr="009746DC">
        <w:rPr>
          <w:rtl/>
        </w:rPr>
        <w:t xml:space="preserve"> أف بيروج بادا هرمز </w:t>
      </w:r>
      <w:r w:rsidR="00145063" w:rsidRPr="00C875FB">
        <w:rPr>
          <w:rtl/>
        </w:rPr>
        <w:t>»</w:t>
      </w:r>
      <w:r w:rsidR="00145063">
        <w:rPr>
          <w:rFonts w:hint="cs"/>
          <w:rtl/>
        </w:rPr>
        <w:t xml:space="preserve"> </w:t>
      </w:r>
      <w:r w:rsidRPr="009746DC">
        <w:rPr>
          <w:rtl/>
        </w:rPr>
        <w:t>فقال عمر</w:t>
      </w:r>
      <w:r>
        <w:rPr>
          <w:rtl/>
        </w:rPr>
        <w:t xml:space="preserve"> </w:t>
      </w:r>
      <w:r w:rsidR="00145063">
        <w:rPr>
          <w:rFonts w:hint="cs"/>
          <w:rtl/>
        </w:rPr>
        <w:t xml:space="preserve">: </w:t>
      </w:r>
      <w:r>
        <w:rPr>
          <w:rtl/>
        </w:rPr>
        <w:t>أ</w:t>
      </w:r>
      <w:r w:rsidRPr="009746DC">
        <w:rPr>
          <w:rtl/>
        </w:rPr>
        <w:t>تشتمني هذه وهم</w:t>
      </w:r>
      <w:r w:rsidR="00B0304A">
        <w:rPr>
          <w:rFonts w:hint="cs"/>
          <w:rtl/>
        </w:rPr>
        <w:t>َّ</w:t>
      </w:r>
      <w:r w:rsidRPr="009746DC">
        <w:rPr>
          <w:rtl/>
        </w:rPr>
        <w:t xml:space="preserve"> بها </w:t>
      </w:r>
      <w:r w:rsidR="00B0304A">
        <w:rPr>
          <w:rFonts w:hint="cs"/>
          <w:rtl/>
        </w:rPr>
        <w:t xml:space="preserve">، </w:t>
      </w:r>
      <w:r w:rsidRPr="009746DC">
        <w:rPr>
          <w:rtl/>
        </w:rPr>
        <w:t xml:space="preserve">فقال له أمير المؤمنين </w:t>
      </w:r>
      <w:r w:rsidR="00292DF4" w:rsidRPr="00292DF4">
        <w:rPr>
          <w:rStyle w:val="libAlaemChar"/>
          <w:rtl/>
        </w:rPr>
        <w:t xml:space="preserve">عليه‌السلام </w:t>
      </w:r>
      <w:r w:rsidR="00B0304A" w:rsidRPr="00B0304A">
        <w:rPr>
          <w:rFonts w:hint="cs"/>
          <w:rtl/>
        </w:rPr>
        <w:t>:</w:t>
      </w:r>
      <w:r w:rsidR="007F05B9" w:rsidRPr="00B0304A">
        <w:rPr>
          <w:rtl/>
        </w:rPr>
        <w:t xml:space="preserve"> </w:t>
      </w:r>
      <w:r w:rsidRPr="009746DC">
        <w:rPr>
          <w:rtl/>
        </w:rPr>
        <w:t xml:space="preserve">ليس ذلك لك </w:t>
      </w:r>
      <w:r w:rsidR="00FE5F86">
        <w:rPr>
          <w:rtl/>
        </w:rPr>
        <w:t xml:space="preserve">خيّرها رجلاً </w:t>
      </w:r>
      <w:r w:rsidRPr="009746DC">
        <w:rPr>
          <w:rtl/>
        </w:rPr>
        <w:t>من المسلمين واحسبها بفيئه ف</w:t>
      </w:r>
      <w:r w:rsidR="00FE5F86">
        <w:rPr>
          <w:rtl/>
        </w:rPr>
        <w:t xml:space="preserve">خيّرها </w:t>
      </w:r>
      <w:r w:rsidRPr="009746DC">
        <w:rPr>
          <w:rtl/>
        </w:rPr>
        <w:t xml:space="preserve">فجاءت </w:t>
      </w:r>
      <w:r w:rsidR="00FE5F86">
        <w:rPr>
          <w:rtl/>
        </w:rPr>
        <w:t xml:space="preserve">حتّى </w:t>
      </w:r>
      <w:r w:rsidRPr="009746DC">
        <w:rPr>
          <w:rtl/>
        </w:rPr>
        <w:t xml:space="preserve">وضعت يدها على رأس الحسين </w:t>
      </w:r>
      <w:r w:rsidR="00850EDE">
        <w:rPr>
          <w:rStyle w:val="libAlaemChar"/>
          <w:rtl/>
        </w:rPr>
        <w:t xml:space="preserve">عليه‌السلام </w:t>
      </w:r>
      <w:r w:rsidRPr="009746DC">
        <w:rPr>
          <w:rtl/>
        </w:rPr>
        <w:t xml:space="preserve">فقال لها أمير المؤمنين ما اسمك فقالت </w:t>
      </w:r>
      <w:r w:rsidR="00B0304A">
        <w:rPr>
          <w:rtl/>
        </w:rPr>
        <w:t xml:space="preserve">جهان </w:t>
      </w:r>
      <w:r w:rsidRPr="009746DC">
        <w:rPr>
          <w:rtl/>
        </w:rPr>
        <w:t xml:space="preserve">شاه فقال لها أمير المؤمنين </w:t>
      </w:r>
      <w:r w:rsidR="00292DF4" w:rsidRPr="00292DF4">
        <w:rPr>
          <w:rStyle w:val="libAlaemChar"/>
          <w:rtl/>
        </w:rPr>
        <w:t xml:space="preserve">عليه‌السلام </w:t>
      </w:r>
      <w:r w:rsidR="00B0304A" w:rsidRPr="00B0304A">
        <w:rPr>
          <w:rFonts w:hint="cs"/>
          <w:rtl/>
        </w:rPr>
        <w:t>:</w:t>
      </w:r>
      <w:r w:rsidR="007F05B9" w:rsidRPr="007F05B9">
        <w:rPr>
          <w:rStyle w:val="libAlaemChar"/>
          <w:rtl/>
        </w:rPr>
        <w:t xml:space="preserve"> </w:t>
      </w:r>
      <w:r w:rsidRPr="009746DC">
        <w:rPr>
          <w:rtl/>
        </w:rPr>
        <w:t>بل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E5F86">
      <w:pPr>
        <w:pStyle w:val="libNormal"/>
        <w:rPr>
          <w:rtl/>
        </w:rPr>
      </w:pPr>
      <w:r w:rsidRPr="00C875FB">
        <w:rPr>
          <w:rtl/>
        </w:rPr>
        <w:t>« ف</w:t>
      </w:r>
      <w:r w:rsidR="00FE5F86">
        <w:rPr>
          <w:rtl/>
          <w:lang w:bidi="ar-IQ"/>
        </w:rPr>
        <w:t xml:space="preserve">لـمّا </w:t>
      </w:r>
      <w:r w:rsidRPr="00C875FB">
        <w:rPr>
          <w:rtl/>
        </w:rPr>
        <w:t>نظر إليها »</w:t>
      </w:r>
      <w:r w:rsidRPr="009746DC">
        <w:rPr>
          <w:rtl/>
        </w:rPr>
        <w:t xml:space="preserve"> </w:t>
      </w:r>
      <w:r w:rsidR="00850EDE">
        <w:rPr>
          <w:rtl/>
        </w:rPr>
        <w:t>ك</w:t>
      </w:r>
      <w:r w:rsidR="00D8033E">
        <w:rPr>
          <w:rFonts w:hint="cs"/>
          <w:rtl/>
        </w:rPr>
        <w:t xml:space="preserve">ان </w:t>
      </w:r>
      <w:r w:rsidRPr="009746DC">
        <w:rPr>
          <w:rtl/>
        </w:rPr>
        <w:t xml:space="preserve">نظره </w:t>
      </w:r>
      <w:r w:rsidR="00551E04">
        <w:rPr>
          <w:rtl/>
        </w:rPr>
        <w:t xml:space="preserve">كان </w:t>
      </w:r>
      <w:r w:rsidRPr="009746DC">
        <w:rPr>
          <w:rtl/>
        </w:rPr>
        <w:t>بقصد التصرف والاصطفاء ، وفهمته فقالت :</w:t>
      </w:r>
      <w:r>
        <w:rPr>
          <w:rtl/>
        </w:rPr>
        <w:t xml:space="preserve"> </w:t>
      </w:r>
      <w:r w:rsidRPr="00C875FB">
        <w:rPr>
          <w:rtl/>
        </w:rPr>
        <w:t>« أف بيروج بادا هرمز »</w:t>
      </w:r>
      <w:r w:rsidRPr="009746DC">
        <w:rPr>
          <w:rtl/>
        </w:rPr>
        <w:t xml:space="preserve"> وهرمز لقب بعض أجدادها من ملوك الفرس ، وأف</w:t>
      </w:r>
      <w:r w:rsidR="00850EDE">
        <w:rPr>
          <w:rFonts w:hint="cs"/>
          <w:rtl/>
        </w:rPr>
        <w:t>ّ</w:t>
      </w:r>
      <w:r w:rsidRPr="009746DC">
        <w:rPr>
          <w:rtl/>
        </w:rPr>
        <w:t xml:space="preserve"> كلمة تضجر ، وبيروج معر</w:t>
      </w:r>
      <w:r w:rsidR="00850EDE">
        <w:rPr>
          <w:rFonts w:hint="cs"/>
          <w:rtl/>
        </w:rPr>
        <w:t>ّ</w:t>
      </w:r>
      <w:r w:rsidRPr="009746DC">
        <w:rPr>
          <w:rtl/>
        </w:rPr>
        <w:t>ب بى روز ، أي أسود</w:t>
      </w:r>
      <w:r w:rsidR="00850EDE">
        <w:rPr>
          <w:rFonts w:hint="cs"/>
          <w:rtl/>
        </w:rPr>
        <w:t>ّ</w:t>
      </w:r>
      <w:r w:rsidRPr="009746DC">
        <w:rPr>
          <w:rtl/>
        </w:rPr>
        <w:t xml:space="preserve"> يوم هرمز وأساء الدهر إليه ، وانقلب الزم</w:t>
      </w:r>
      <w:r w:rsidR="00D8033E">
        <w:rPr>
          <w:rtl/>
        </w:rPr>
        <w:t xml:space="preserve">ان </w:t>
      </w:r>
      <w:r w:rsidRPr="009746DC">
        <w:rPr>
          <w:rtl/>
        </w:rPr>
        <w:t xml:space="preserve">عليه حيث صارت أولاده أسارى تحت حكم مثل هذا ، وقيل : دعاء على أبيها الهرمز يعني لا </w:t>
      </w:r>
      <w:r w:rsidR="00551E04">
        <w:rPr>
          <w:rtl/>
        </w:rPr>
        <w:t xml:space="preserve">كان </w:t>
      </w:r>
      <w:r w:rsidRPr="009746DC">
        <w:rPr>
          <w:rtl/>
        </w:rPr>
        <w:t>لهرمز يوم ، ف</w:t>
      </w:r>
      <w:r w:rsidR="00D8033E">
        <w:rPr>
          <w:rtl/>
        </w:rPr>
        <w:t xml:space="preserve">ان </w:t>
      </w:r>
      <w:r w:rsidRPr="009746DC">
        <w:rPr>
          <w:rtl/>
        </w:rPr>
        <w:t>ابنته أسرت بصغر ونظر إليها الرجال ، وفي بعض نسخ البصائر : أف بيروز بادا هرمز.</w:t>
      </w:r>
    </w:p>
    <w:p w:rsidR="00B717C7" w:rsidRPr="009746DC" w:rsidRDefault="00B717C7" w:rsidP="00F70E77">
      <w:pPr>
        <w:rPr>
          <w:rtl/>
          <w:lang w:bidi="fa-IR"/>
        </w:rPr>
      </w:pPr>
      <w:r w:rsidRPr="00C875FB">
        <w:rPr>
          <w:rtl/>
        </w:rPr>
        <w:t>« وهم</w:t>
      </w:r>
      <w:r w:rsidR="00850EDE">
        <w:rPr>
          <w:rFonts w:hint="cs"/>
          <w:rtl/>
        </w:rPr>
        <w:t>ّ</w:t>
      </w:r>
      <w:r w:rsidRPr="00C875FB">
        <w:rPr>
          <w:rtl/>
        </w:rPr>
        <w:t xml:space="preserve"> بها »</w:t>
      </w:r>
      <w:r w:rsidRPr="009746DC">
        <w:rPr>
          <w:rtl/>
          <w:lang w:bidi="fa-IR"/>
        </w:rPr>
        <w:t xml:space="preserve"> أي أراد إيذاءها أو اصطفاءها و</w:t>
      </w:r>
      <w:r w:rsidR="00D8033E">
        <w:rPr>
          <w:rtl/>
          <w:lang w:bidi="fa-IR"/>
        </w:rPr>
        <w:t xml:space="preserve">ان </w:t>
      </w:r>
      <w:r w:rsidRPr="009746DC">
        <w:rPr>
          <w:rtl/>
          <w:lang w:bidi="fa-IR"/>
        </w:rPr>
        <w:t>يأخذ لنفسه</w:t>
      </w:r>
      <w:r>
        <w:rPr>
          <w:rtl/>
          <w:lang w:bidi="fa-IR"/>
        </w:rPr>
        <w:t xml:space="preserve"> </w:t>
      </w:r>
      <w:r w:rsidRPr="00C875FB">
        <w:rPr>
          <w:rtl/>
        </w:rPr>
        <w:t>« بفيئة »</w:t>
      </w:r>
      <w:r w:rsidRPr="009746DC">
        <w:rPr>
          <w:rtl/>
          <w:lang w:bidi="fa-IR"/>
        </w:rPr>
        <w:t xml:space="preserve"> أي بحص</w:t>
      </w:r>
      <w:r w:rsidR="00850EDE">
        <w:rPr>
          <w:rFonts w:hint="cs"/>
          <w:rtl/>
          <w:lang w:bidi="fa-IR"/>
        </w:rPr>
        <w:t>ّ</w:t>
      </w:r>
      <w:r w:rsidRPr="009746DC">
        <w:rPr>
          <w:rtl/>
          <w:lang w:bidi="fa-IR"/>
        </w:rPr>
        <w:t>ته من الغنيمة</w:t>
      </w:r>
      <w:r w:rsidRPr="00C875FB">
        <w:rPr>
          <w:rtl/>
        </w:rPr>
        <w:t xml:space="preserve"> « بل شهربانويه »</w:t>
      </w:r>
      <w:r w:rsidRPr="009746DC">
        <w:rPr>
          <w:rtl/>
          <w:lang w:bidi="fa-IR"/>
        </w:rPr>
        <w:t xml:space="preserve"> لعله </w:t>
      </w:r>
      <w:r w:rsidR="00850EDE">
        <w:rPr>
          <w:rStyle w:val="libAlaemChar"/>
          <w:rtl/>
        </w:rPr>
        <w:t xml:space="preserve">عليه‌السلام </w:t>
      </w:r>
      <w:r w:rsidRPr="009746DC">
        <w:rPr>
          <w:rtl/>
          <w:lang w:bidi="fa-IR"/>
        </w:rPr>
        <w:t>غير اسمها للسن</w:t>
      </w:r>
      <w:r w:rsidR="00850EDE">
        <w:rPr>
          <w:rFonts w:hint="cs"/>
          <w:rtl/>
          <w:lang w:bidi="fa-IR"/>
        </w:rPr>
        <w:t>ّ</w:t>
      </w:r>
      <w:r w:rsidRPr="009746DC">
        <w:rPr>
          <w:rtl/>
          <w:lang w:bidi="fa-IR"/>
        </w:rPr>
        <w:t>ة أو لأن</w:t>
      </w:r>
      <w:r w:rsidR="00850EDE">
        <w:rPr>
          <w:rFonts w:hint="cs"/>
          <w:rtl/>
          <w:lang w:bidi="fa-IR"/>
        </w:rPr>
        <w:t>ّ</w:t>
      </w:r>
      <w:r w:rsidRPr="009746DC">
        <w:rPr>
          <w:rtl/>
          <w:lang w:bidi="fa-IR"/>
        </w:rPr>
        <w:t xml:space="preserve">ه من أسماء الله تعالى </w:t>
      </w:r>
      <w:r w:rsidR="00FE5F86">
        <w:rPr>
          <w:rtl/>
          <w:lang w:bidi="fa-IR"/>
        </w:rPr>
        <w:t xml:space="preserve">لـمّا </w:t>
      </w:r>
      <w:r w:rsidRPr="009746DC">
        <w:rPr>
          <w:rtl/>
          <w:lang w:bidi="fa-IR"/>
        </w:rPr>
        <w:t>ورد في الخبر في النهي عن الل</w:t>
      </w:r>
      <w:r w:rsidR="00850EDE">
        <w:rPr>
          <w:rFonts w:hint="cs"/>
          <w:rtl/>
          <w:lang w:bidi="fa-IR"/>
        </w:rPr>
        <w:t>ّ</w:t>
      </w:r>
      <w:r w:rsidRPr="009746DC">
        <w:rPr>
          <w:rtl/>
          <w:lang w:bidi="fa-IR"/>
        </w:rPr>
        <w:t>عب بالشطرنج أن</w:t>
      </w:r>
      <w:r w:rsidR="00850EDE">
        <w:rPr>
          <w:rFonts w:hint="cs"/>
          <w:rtl/>
          <w:lang w:bidi="fa-IR"/>
        </w:rPr>
        <w:t>ّ</w:t>
      </w:r>
      <w:r w:rsidRPr="009746DC">
        <w:rPr>
          <w:rtl/>
          <w:lang w:bidi="fa-IR"/>
        </w:rPr>
        <w:t>ه يقول : مات شاهه وقتل شاهه والله شاهه ما مات وما قتل ، أو أن</w:t>
      </w:r>
      <w:r w:rsidR="00850EDE">
        <w:rPr>
          <w:rFonts w:hint="cs"/>
          <w:rtl/>
          <w:lang w:bidi="fa-IR"/>
        </w:rPr>
        <w:t>ّ</w:t>
      </w:r>
      <w:r w:rsidRPr="009746DC">
        <w:rPr>
          <w:rtl/>
          <w:lang w:bidi="fa-IR"/>
        </w:rPr>
        <w:t xml:space="preserve">ه أخبر </w:t>
      </w:r>
      <w:r w:rsidR="00850EDE">
        <w:rPr>
          <w:rStyle w:val="libAlaemChar"/>
          <w:rtl/>
        </w:rPr>
        <w:t xml:space="preserve">عليه‌السلام </w:t>
      </w:r>
      <w:r w:rsidRPr="009746DC">
        <w:rPr>
          <w:rtl/>
          <w:lang w:bidi="fa-IR"/>
        </w:rPr>
        <w:t>أن</w:t>
      </w:r>
      <w:r w:rsidR="00850EDE">
        <w:rPr>
          <w:rFonts w:hint="cs"/>
          <w:rtl/>
          <w:lang w:bidi="fa-IR"/>
        </w:rPr>
        <w:t>ّ</w:t>
      </w:r>
      <w:r w:rsidRPr="009746DC">
        <w:rPr>
          <w:rtl/>
          <w:lang w:bidi="fa-IR"/>
        </w:rPr>
        <w:t>ه ليس ا</w:t>
      </w:r>
      <w:r w:rsidR="00292DF4">
        <w:rPr>
          <w:rtl/>
          <w:lang w:bidi="fa-IR"/>
        </w:rPr>
        <w:t xml:space="preserve">سمّه </w:t>
      </w:r>
      <w:r w:rsidRPr="009746DC">
        <w:rPr>
          <w:rtl/>
          <w:lang w:bidi="fa-IR"/>
        </w:rPr>
        <w:t>جهانشاه بل ا</w:t>
      </w:r>
      <w:r w:rsidR="00292DF4">
        <w:rPr>
          <w:rtl/>
          <w:lang w:bidi="fa-IR"/>
        </w:rPr>
        <w:t xml:space="preserve">سمّه </w:t>
      </w:r>
      <w:r w:rsidRPr="009746DC">
        <w:rPr>
          <w:rtl/>
          <w:lang w:bidi="fa-IR"/>
        </w:rPr>
        <w:t>شهربانويه ، وإن</w:t>
      </w:r>
      <w:r w:rsidR="00850EDE">
        <w:rPr>
          <w:rFonts w:hint="cs"/>
          <w:rtl/>
          <w:lang w:bidi="fa-IR"/>
        </w:rPr>
        <w:t>ّ</w:t>
      </w:r>
      <w:r w:rsidRPr="009746DC">
        <w:rPr>
          <w:rtl/>
          <w:lang w:bidi="fa-IR"/>
        </w:rPr>
        <w:t>ما غي</w:t>
      </w:r>
      <w:r w:rsidR="00850EDE">
        <w:rPr>
          <w:rFonts w:hint="cs"/>
          <w:rtl/>
          <w:lang w:bidi="fa-IR"/>
        </w:rPr>
        <w:t>ّ</w:t>
      </w:r>
      <w:r w:rsidRPr="009746DC">
        <w:rPr>
          <w:rtl/>
          <w:lang w:bidi="fa-IR"/>
        </w:rPr>
        <w:t xml:space="preserve">رته للمصلحة كما </w:t>
      </w:r>
      <w:r w:rsidR="00850EDE">
        <w:rPr>
          <w:rtl/>
          <w:lang w:bidi="fa-IR"/>
        </w:rPr>
        <w:t xml:space="preserve">يدلّ </w:t>
      </w:r>
      <w:r w:rsidRPr="009746DC">
        <w:rPr>
          <w:rtl/>
          <w:lang w:bidi="fa-IR"/>
        </w:rPr>
        <w:t xml:space="preserve">عليه ما رواه صاحب العدد القوية حيث قال : فقال أمير المؤمنين </w:t>
      </w:r>
      <w:r w:rsidR="00850EDE">
        <w:rPr>
          <w:rStyle w:val="libAlaemChar"/>
          <w:rtl/>
        </w:rPr>
        <w:t xml:space="preserve">عليه‌السلام </w:t>
      </w:r>
      <w:r w:rsidRPr="009746DC">
        <w:rPr>
          <w:rtl/>
          <w:lang w:bidi="fa-IR"/>
        </w:rPr>
        <w:t>: ما اسمك</w:t>
      </w:r>
      <w:r>
        <w:rPr>
          <w:rtl/>
          <w:lang w:bidi="fa-IR"/>
        </w:rPr>
        <w:t>؟</w:t>
      </w:r>
      <w:r w:rsidRPr="009746DC">
        <w:rPr>
          <w:rtl/>
          <w:lang w:bidi="fa-IR"/>
        </w:rPr>
        <w:t xml:space="preserve"> فقالت : شاه </w:t>
      </w:r>
      <w:r w:rsidR="00551E04">
        <w:rPr>
          <w:rtl/>
          <w:lang w:bidi="fa-IR"/>
        </w:rPr>
        <w:t xml:space="preserve">زنان </w:t>
      </w:r>
      <w:r w:rsidRPr="009746DC">
        <w:rPr>
          <w:rtl/>
          <w:lang w:bidi="fa-IR"/>
        </w:rPr>
        <w:t xml:space="preserve">بنت كسرى ، قال </w:t>
      </w:r>
      <w:r w:rsidR="00850EDE">
        <w:rPr>
          <w:rStyle w:val="libAlaemChar"/>
          <w:rtl/>
        </w:rPr>
        <w:t xml:space="preserve">عليه‌السلام </w:t>
      </w:r>
      <w:r w:rsidRPr="009746DC">
        <w:rPr>
          <w:rtl/>
          <w:lang w:bidi="fa-IR"/>
        </w:rPr>
        <w:t>أنت شهربانويه وأختك مرواريد بنت كسرى ، قالت آريه ، انتهى.</w:t>
      </w:r>
    </w:p>
    <w:p w:rsidR="00B717C7" w:rsidRPr="009746DC" w:rsidRDefault="00B717C7" w:rsidP="00F70E77">
      <w:pPr>
        <w:rPr>
          <w:rtl/>
          <w:lang w:bidi="fa-IR"/>
        </w:rPr>
      </w:pPr>
      <w:r w:rsidRPr="009746DC">
        <w:rPr>
          <w:rtl/>
          <w:lang w:bidi="fa-IR"/>
        </w:rPr>
        <w:t>وقيل : المراد أن</w:t>
      </w:r>
      <w:r w:rsidR="00850EDE">
        <w:rPr>
          <w:rFonts w:hint="cs"/>
          <w:rtl/>
          <w:lang w:bidi="fa-IR"/>
        </w:rPr>
        <w:t>ّ</w:t>
      </w:r>
      <w:r w:rsidRPr="009746DC">
        <w:rPr>
          <w:rtl/>
          <w:lang w:bidi="fa-IR"/>
        </w:rPr>
        <w:t xml:space="preserve">ه لم ينبغ هذا الاسم لك بل </w:t>
      </w:r>
      <w:r w:rsidR="00551E04">
        <w:rPr>
          <w:rtl/>
          <w:lang w:bidi="fa-IR"/>
        </w:rPr>
        <w:t xml:space="preserve">كان </w:t>
      </w:r>
      <w:r w:rsidRPr="009746DC">
        <w:rPr>
          <w:rtl/>
          <w:lang w:bidi="fa-IR"/>
        </w:rPr>
        <w:t xml:space="preserve">ينبغي تسميتك بشهربانويه ، وهذا لا </w:t>
      </w:r>
      <w:r w:rsidR="00850EDE">
        <w:rPr>
          <w:rtl/>
          <w:lang w:bidi="fa-IR"/>
        </w:rPr>
        <w:t xml:space="preserve">يدلّ </w:t>
      </w:r>
      <w:r w:rsidRPr="009746DC">
        <w:rPr>
          <w:rtl/>
          <w:lang w:bidi="fa-IR"/>
        </w:rPr>
        <w:t>على أن</w:t>
      </w:r>
      <w:r w:rsidR="00850EDE">
        <w:rPr>
          <w:rFonts w:hint="cs"/>
          <w:rtl/>
          <w:lang w:bidi="fa-IR"/>
        </w:rPr>
        <w:t>ّ</w:t>
      </w:r>
      <w:r w:rsidRPr="009746DC">
        <w:rPr>
          <w:rtl/>
          <w:lang w:bidi="fa-IR"/>
        </w:rPr>
        <w:t xml:space="preserve">ه </w:t>
      </w:r>
      <w:r w:rsidR="00850EDE">
        <w:rPr>
          <w:rStyle w:val="libAlaemChar"/>
          <w:rtl/>
        </w:rPr>
        <w:t xml:space="preserve">عليه‌السلام </w:t>
      </w:r>
      <w:r w:rsidR="00850EDE">
        <w:rPr>
          <w:rtl/>
          <w:lang w:bidi="fa-IR"/>
        </w:rPr>
        <w:t xml:space="preserve">سمّاه </w:t>
      </w:r>
      <w:r w:rsidRPr="009746DC">
        <w:rPr>
          <w:rtl/>
          <w:lang w:bidi="fa-IR"/>
        </w:rPr>
        <w:t xml:space="preserve">شهربانويه ، فلا ينافي ما </w:t>
      </w:r>
      <w:r w:rsidR="00850EDE">
        <w:rPr>
          <w:rtl/>
          <w:lang w:bidi="fa-IR"/>
        </w:rPr>
        <w:t xml:space="preserve">مرّ </w:t>
      </w:r>
      <w:r w:rsidRPr="009746DC">
        <w:rPr>
          <w:rtl/>
          <w:lang w:bidi="fa-IR"/>
        </w:rPr>
        <w:t xml:space="preserve">من أنه </w:t>
      </w:r>
      <w:r w:rsidR="00551E04">
        <w:rPr>
          <w:rtl/>
          <w:lang w:bidi="fa-IR"/>
        </w:rPr>
        <w:t xml:space="preserve">كان </w:t>
      </w:r>
      <w:r w:rsidRPr="009746DC">
        <w:rPr>
          <w:rtl/>
          <w:lang w:bidi="fa-IR"/>
        </w:rPr>
        <w:t>اسمها سلامة ، انتهى.</w:t>
      </w:r>
    </w:p>
    <w:p w:rsidR="008930D5" w:rsidRDefault="008930D5" w:rsidP="008930D5">
      <w:pPr>
        <w:pStyle w:val="libNormal"/>
        <w:rPr>
          <w:rtl/>
        </w:rPr>
      </w:pPr>
      <w:r>
        <w:rPr>
          <w:rtl/>
        </w:rPr>
        <w:br w:type="page"/>
      </w:r>
    </w:p>
    <w:p w:rsidR="00B717C7" w:rsidRPr="009746DC" w:rsidRDefault="00B717C7" w:rsidP="00003A42">
      <w:pPr>
        <w:pStyle w:val="libNormal"/>
        <w:rPr>
          <w:rtl/>
        </w:rPr>
      </w:pPr>
      <w:r w:rsidRPr="009746DC">
        <w:rPr>
          <w:rtl/>
        </w:rPr>
        <w:lastRenderedPageBreak/>
        <w:t xml:space="preserve">شهربانويه </w:t>
      </w:r>
      <w:r w:rsidR="00850EDE">
        <w:rPr>
          <w:rFonts w:hint="cs"/>
          <w:rtl/>
        </w:rPr>
        <w:t xml:space="preserve">، </w:t>
      </w:r>
      <w:r w:rsidRPr="009746DC">
        <w:rPr>
          <w:rtl/>
        </w:rPr>
        <w:t xml:space="preserve">ثم قال للحسين </w:t>
      </w:r>
      <w:r w:rsidR="004A738A">
        <w:rPr>
          <w:rFonts w:hint="cs"/>
          <w:rtl/>
        </w:rPr>
        <w:t xml:space="preserve">: </w:t>
      </w:r>
      <w:r w:rsidRPr="009746DC">
        <w:rPr>
          <w:rtl/>
        </w:rPr>
        <w:t>يا أبا عبد الله لتلدن</w:t>
      </w:r>
      <w:r w:rsidR="004A738A">
        <w:rPr>
          <w:rFonts w:hint="cs"/>
          <w:rtl/>
        </w:rPr>
        <w:t>َّ</w:t>
      </w:r>
      <w:r w:rsidRPr="009746DC">
        <w:rPr>
          <w:rtl/>
        </w:rPr>
        <w:t xml:space="preserve"> لك منها خير أهل الأرض </w:t>
      </w:r>
      <w:r w:rsidR="004A738A">
        <w:rPr>
          <w:rFonts w:hint="cs"/>
          <w:rtl/>
        </w:rPr>
        <w:t xml:space="preserve">، </w:t>
      </w:r>
      <w:r w:rsidRPr="009746DC">
        <w:rPr>
          <w:rtl/>
        </w:rPr>
        <w:t xml:space="preserve">فولدت </w:t>
      </w:r>
      <w:r w:rsidR="00551E04">
        <w:rPr>
          <w:rtl/>
        </w:rPr>
        <w:t xml:space="preserve">عليّ </w:t>
      </w:r>
      <w:r w:rsidRPr="009746DC">
        <w:rPr>
          <w:rtl/>
        </w:rPr>
        <w:t xml:space="preserve">بن الحسين </w:t>
      </w:r>
      <w:r w:rsidR="00850EDE">
        <w:rPr>
          <w:rStyle w:val="libAlaemChar"/>
          <w:rtl/>
        </w:rPr>
        <w:t xml:space="preserve">عليه‌السلام </w:t>
      </w:r>
      <w:r w:rsidR="00551E04">
        <w:rPr>
          <w:rtl/>
        </w:rPr>
        <w:t xml:space="preserve">وكان </w:t>
      </w:r>
      <w:r w:rsidRPr="009746DC">
        <w:rPr>
          <w:rtl/>
        </w:rPr>
        <w:t>يقال ل</w:t>
      </w:r>
      <w:r w:rsidR="00551E04">
        <w:rPr>
          <w:rtl/>
        </w:rPr>
        <w:t xml:space="preserve">عليّ </w:t>
      </w:r>
      <w:r w:rsidRPr="009746DC">
        <w:rPr>
          <w:rtl/>
        </w:rPr>
        <w:t xml:space="preserve">بن الحسين </w:t>
      </w:r>
      <w:r w:rsidR="00850EDE">
        <w:rPr>
          <w:rStyle w:val="libAlaemChar"/>
          <w:rtl/>
        </w:rPr>
        <w:t>عليه‌السلام</w:t>
      </w:r>
      <w:r w:rsidR="00850EDE" w:rsidRPr="00003A42">
        <w:rPr>
          <w:rtl/>
        </w:rPr>
        <w:t xml:space="preserve"> </w:t>
      </w:r>
      <w:r w:rsidR="004A738A" w:rsidRPr="00003A42">
        <w:rPr>
          <w:rFonts w:hint="cs"/>
          <w:rtl/>
        </w:rPr>
        <w:t>:</w:t>
      </w:r>
      <w:r w:rsidR="004A738A">
        <w:rPr>
          <w:rStyle w:val="libAlaemChar"/>
          <w:rFonts w:hint="cs"/>
          <w:rtl/>
        </w:rPr>
        <w:t xml:space="preserve"> </w:t>
      </w:r>
      <w:r w:rsidRPr="009746DC">
        <w:rPr>
          <w:rtl/>
        </w:rPr>
        <w:t>ابن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03A42">
      <w:pPr>
        <w:pStyle w:val="libNormal"/>
        <w:rPr>
          <w:rtl/>
        </w:rPr>
      </w:pPr>
      <w:r w:rsidRPr="00C875FB">
        <w:rPr>
          <w:rtl/>
        </w:rPr>
        <w:t>« لتلدن</w:t>
      </w:r>
      <w:r w:rsidR="004A738A">
        <w:rPr>
          <w:rFonts w:hint="cs"/>
          <w:rtl/>
        </w:rPr>
        <w:t>ّ</w:t>
      </w:r>
      <w:r w:rsidRPr="00C875FB">
        <w:rPr>
          <w:rtl/>
        </w:rPr>
        <w:t xml:space="preserve"> لك »</w:t>
      </w:r>
      <w:r w:rsidRPr="009746DC">
        <w:rPr>
          <w:rtl/>
        </w:rPr>
        <w:t xml:space="preserve"> كأن</w:t>
      </w:r>
      <w:r w:rsidR="004A738A">
        <w:rPr>
          <w:rFonts w:hint="cs"/>
          <w:rtl/>
        </w:rPr>
        <w:t>ّ</w:t>
      </w:r>
      <w:r w:rsidRPr="009746DC">
        <w:rPr>
          <w:rtl/>
        </w:rPr>
        <w:t xml:space="preserve">ه </w:t>
      </w:r>
      <w:r w:rsidR="004A738A">
        <w:rPr>
          <w:rtl/>
        </w:rPr>
        <w:t xml:space="preserve">تمّ الكلام </w:t>
      </w:r>
      <w:r w:rsidRPr="009746DC">
        <w:rPr>
          <w:rtl/>
        </w:rPr>
        <w:t>،</w:t>
      </w:r>
      <w:r>
        <w:rPr>
          <w:rtl/>
        </w:rPr>
        <w:t xml:space="preserve"> و</w:t>
      </w:r>
      <w:r w:rsidRPr="00C875FB">
        <w:rPr>
          <w:rtl/>
        </w:rPr>
        <w:t>قوله : منها خير أهل الأرض</w:t>
      </w:r>
      <w:r w:rsidRPr="009746DC">
        <w:rPr>
          <w:rtl/>
        </w:rPr>
        <w:t xml:space="preserve"> ، جملة أخرى ، ولم يذكر المفعول به في الأولى لدلالة الجملة الثانية عليه ، وفي بعض نسخ البصائر :</w:t>
      </w:r>
      <w:r>
        <w:rPr>
          <w:rFonts w:hint="cs"/>
          <w:rtl/>
        </w:rPr>
        <w:t xml:space="preserve"> </w:t>
      </w:r>
      <w:r w:rsidRPr="009746DC">
        <w:rPr>
          <w:rtl/>
        </w:rPr>
        <w:t>ليولدن</w:t>
      </w:r>
      <w:r w:rsidR="004A738A">
        <w:rPr>
          <w:rFonts w:hint="cs"/>
          <w:rtl/>
        </w:rPr>
        <w:t>ّ</w:t>
      </w:r>
      <w:r w:rsidRPr="009746DC">
        <w:rPr>
          <w:rtl/>
        </w:rPr>
        <w:t xml:space="preserve"> لك منها </w:t>
      </w:r>
      <w:r w:rsidR="004A738A">
        <w:rPr>
          <w:rtl/>
        </w:rPr>
        <w:t xml:space="preserve">غلام </w:t>
      </w:r>
      <w:r w:rsidRPr="009746DC">
        <w:rPr>
          <w:rtl/>
        </w:rPr>
        <w:t xml:space="preserve">خير أهل الأرض ، وفي بعضها ليلدن لك منها </w:t>
      </w:r>
      <w:r w:rsidR="004A738A">
        <w:rPr>
          <w:rtl/>
        </w:rPr>
        <w:t xml:space="preserve">غلام </w:t>
      </w:r>
      <w:r w:rsidRPr="009746DC">
        <w:rPr>
          <w:rtl/>
        </w:rPr>
        <w:t xml:space="preserve">، إشارة </w:t>
      </w:r>
      <w:r w:rsidR="00D8033E">
        <w:rPr>
          <w:rtl/>
        </w:rPr>
        <w:t xml:space="preserve">ان </w:t>
      </w:r>
      <w:r w:rsidRPr="009746DC">
        <w:rPr>
          <w:rtl/>
        </w:rPr>
        <w:t xml:space="preserve">أولاده يحصل من ولد هو خير أهل الأرض ، وعبارة الكتاب </w:t>
      </w:r>
      <w:r w:rsidR="00551E04">
        <w:rPr>
          <w:rtl/>
        </w:rPr>
        <w:t xml:space="preserve">أيضاً </w:t>
      </w:r>
      <w:r w:rsidRPr="009746DC">
        <w:rPr>
          <w:rtl/>
        </w:rPr>
        <w:t>يحتمل ذلك.</w:t>
      </w:r>
    </w:p>
    <w:p w:rsidR="00B717C7" w:rsidRPr="009746DC" w:rsidRDefault="00B717C7" w:rsidP="00003A42">
      <w:pPr>
        <w:pStyle w:val="libNormal"/>
        <w:rPr>
          <w:rtl/>
        </w:rPr>
      </w:pPr>
      <w:r w:rsidRPr="009746DC">
        <w:rPr>
          <w:rtl/>
        </w:rPr>
        <w:t xml:space="preserve">وروى الراوندي </w:t>
      </w:r>
      <w:r>
        <w:rPr>
          <w:rtl/>
        </w:rPr>
        <w:t>(ره)</w:t>
      </w:r>
      <w:r w:rsidRPr="009746DC">
        <w:rPr>
          <w:rtl/>
        </w:rPr>
        <w:t xml:space="preserve"> في الخرائج عن جابر عن أبي جعفر </w:t>
      </w:r>
      <w:r w:rsidR="00850EDE">
        <w:rPr>
          <w:rStyle w:val="libAlaemChar"/>
          <w:rtl/>
        </w:rPr>
        <w:t xml:space="preserve">عليه‌السلام </w:t>
      </w:r>
      <w:r w:rsidRPr="009746DC">
        <w:rPr>
          <w:rtl/>
        </w:rPr>
        <w:t xml:space="preserve">قال : </w:t>
      </w:r>
      <w:r w:rsidR="00FE5F86">
        <w:rPr>
          <w:rtl/>
        </w:rPr>
        <w:t xml:space="preserve">لـمّا </w:t>
      </w:r>
      <w:r w:rsidRPr="009746DC">
        <w:rPr>
          <w:rtl/>
        </w:rPr>
        <w:t>قدمت ابنة يزدجرد بن شهريار آخر ملوك الفرس وخاتمتهم على ع</w:t>
      </w:r>
      <w:r w:rsidR="00850EDE">
        <w:rPr>
          <w:rtl/>
          <w:lang w:bidi="ar-IQ"/>
        </w:rPr>
        <w:t xml:space="preserve">مرّ </w:t>
      </w:r>
      <w:r w:rsidRPr="009746DC">
        <w:rPr>
          <w:rtl/>
        </w:rPr>
        <w:t>، وأدخلت المدينة استشرفت لها عذارى المدينة وأشرق المجلس بضوء وجهها ، ورأت ع</w:t>
      </w:r>
      <w:r w:rsidR="00850EDE">
        <w:rPr>
          <w:rtl/>
          <w:lang w:bidi="ar-IQ"/>
        </w:rPr>
        <w:t xml:space="preserve">مرّ </w:t>
      </w:r>
      <w:r w:rsidRPr="009746DC">
        <w:rPr>
          <w:rtl/>
        </w:rPr>
        <w:t>فقالت : امروز</w:t>
      </w:r>
      <w:r w:rsidR="00D83B35">
        <w:rPr>
          <w:rtl/>
        </w:rPr>
        <w:t>ان</w:t>
      </w:r>
      <w:r w:rsidR="00551E04">
        <w:rPr>
          <w:rtl/>
        </w:rPr>
        <w:t xml:space="preserve"> </w:t>
      </w:r>
      <w:r w:rsidRPr="009746DC">
        <w:rPr>
          <w:rtl/>
        </w:rPr>
        <w:t>، فغضب ع</w:t>
      </w:r>
      <w:r w:rsidR="00850EDE">
        <w:rPr>
          <w:rtl/>
          <w:lang w:bidi="ar-IQ"/>
        </w:rPr>
        <w:t xml:space="preserve">مرّ </w:t>
      </w:r>
      <w:r w:rsidRPr="009746DC">
        <w:rPr>
          <w:rtl/>
        </w:rPr>
        <w:t xml:space="preserve">وقال : شتمتني هذه العلجة </w:t>
      </w:r>
      <w:r w:rsidRPr="004A738A">
        <w:rPr>
          <w:rStyle w:val="libFootnotenumChar"/>
          <w:rtl/>
        </w:rPr>
        <w:t>(1)</w:t>
      </w:r>
      <w:r w:rsidRPr="009746DC">
        <w:rPr>
          <w:rtl/>
        </w:rPr>
        <w:t xml:space="preserve"> وهمَّ بها فقال له </w:t>
      </w:r>
      <w:r w:rsidR="00551E04">
        <w:rPr>
          <w:rtl/>
        </w:rPr>
        <w:t xml:space="preserve">عليّ </w:t>
      </w:r>
      <w:r w:rsidR="00850EDE">
        <w:rPr>
          <w:rStyle w:val="libAlaemChar"/>
          <w:rtl/>
        </w:rPr>
        <w:t xml:space="preserve">عليه‌السلام </w:t>
      </w:r>
      <w:r w:rsidRPr="009746DC">
        <w:rPr>
          <w:rtl/>
        </w:rPr>
        <w:t>: ليس لك إنكار على ما لا تعلمه ، فأ</w:t>
      </w:r>
      <w:r w:rsidR="00850EDE">
        <w:rPr>
          <w:rtl/>
          <w:lang w:bidi="ar-IQ"/>
        </w:rPr>
        <w:t xml:space="preserve">مرّ </w:t>
      </w:r>
      <w:r w:rsidR="00D8033E">
        <w:rPr>
          <w:rtl/>
        </w:rPr>
        <w:t xml:space="preserve">ان </w:t>
      </w:r>
      <w:r w:rsidRPr="009746DC">
        <w:rPr>
          <w:rtl/>
        </w:rPr>
        <w:t>ينادي عليها فقال أمير المؤمنين : لا يجوز بيع بنات الملوك و</w:t>
      </w:r>
      <w:r w:rsidR="00D8033E">
        <w:rPr>
          <w:rtl/>
        </w:rPr>
        <w:t xml:space="preserve">ان </w:t>
      </w:r>
      <w:r w:rsidRPr="009746DC">
        <w:rPr>
          <w:rtl/>
        </w:rPr>
        <w:t xml:space="preserve">كن كافرات ، ولكن أعرض عليها </w:t>
      </w:r>
      <w:r w:rsidR="00D8033E">
        <w:rPr>
          <w:rtl/>
        </w:rPr>
        <w:t xml:space="preserve">ان </w:t>
      </w:r>
      <w:r w:rsidRPr="009746DC">
        <w:rPr>
          <w:rtl/>
        </w:rPr>
        <w:t xml:space="preserve">تختار </w:t>
      </w:r>
      <w:r w:rsidR="00FE5F86">
        <w:rPr>
          <w:rtl/>
        </w:rPr>
        <w:t xml:space="preserve">رجلاً </w:t>
      </w:r>
      <w:r w:rsidRPr="009746DC">
        <w:rPr>
          <w:rtl/>
        </w:rPr>
        <w:t xml:space="preserve">من المسلمين </w:t>
      </w:r>
      <w:r w:rsidR="00FE5F86">
        <w:rPr>
          <w:rtl/>
        </w:rPr>
        <w:t xml:space="preserve">حتّى </w:t>
      </w:r>
      <w:r w:rsidRPr="009746DC">
        <w:rPr>
          <w:rtl/>
        </w:rPr>
        <w:t>تزوج منه وتحسب صداقها عليه عن عطائه من بيت المال يقوم مق</w:t>
      </w:r>
      <w:r w:rsidR="00D83B35">
        <w:rPr>
          <w:rFonts w:hint="cs"/>
          <w:rtl/>
        </w:rPr>
        <w:t>ا</w:t>
      </w:r>
      <w:r w:rsidR="00D83B35">
        <w:rPr>
          <w:rtl/>
        </w:rPr>
        <w:t>م</w:t>
      </w:r>
      <w:r w:rsidR="00551E04">
        <w:rPr>
          <w:rtl/>
        </w:rPr>
        <w:t xml:space="preserve"> </w:t>
      </w:r>
      <w:r w:rsidRPr="009746DC">
        <w:rPr>
          <w:rtl/>
        </w:rPr>
        <w:t>الثمن ، فقال ع</w:t>
      </w:r>
      <w:r w:rsidR="00850EDE">
        <w:rPr>
          <w:rtl/>
          <w:lang w:bidi="ar-IQ"/>
        </w:rPr>
        <w:t xml:space="preserve">مرّ </w:t>
      </w:r>
      <w:r w:rsidRPr="009746DC">
        <w:rPr>
          <w:rtl/>
        </w:rPr>
        <w:t xml:space="preserve">: أفعل وعرض عليها </w:t>
      </w:r>
      <w:r w:rsidR="00D8033E">
        <w:rPr>
          <w:rtl/>
        </w:rPr>
        <w:t xml:space="preserve">ان </w:t>
      </w:r>
      <w:r w:rsidRPr="009746DC">
        <w:rPr>
          <w:rtl/>
        </w:rPr>
        <w:t xml:space="preserve">تختار ، فجاءت فوضعت يدها على منكب الحسين </w:t>
      </w:r>
      <w:r w:rsidR="00850EDE">
        <w:rPr>
          <w:rStyle w:val="libAlaemChar"/>
          <w:rtl/>
        </w:rPr>
        <w:t xml:space="preserve">عليه‌السلام </w:t>
      </w:r>
      <w:r w:rsidRPr="009746DC">
        <w:rPr>
          <w:rtl/>
        </w:rPr>
        <w:t xml:space="preserve">فقال : چه </w:t>
      </w:r>
      <w:r w:rsidR="00996071">
        <w:rPr>
          <w:rtl/>
          <w:lang w:bidi="ar-IQ"/>
        </w:rPr>
        <w:t xml:space="preserve">نام </w:t>
      </w:r>
      <w:r w:rsidRPr="009746DC">
        <w:rPr>
          <w:rtl/>
        </w:rPr>
        <w:t>دارى اى كنيزك</w:t>
      </w:r>
      <w:r>
        <w:rPr>
          <w:rtl/>
        </w:rPr>
        <w:t>؟</w:t>
      </w:r>
      <w:r w:rsidRPr="009746DC">
        <w:rPr>
          <w:rtl/>
        </w:rPr>
        <w:t xml:space="preserve"> يعني ما اسمك يا صبية قالت : جهانشاه ، فقال : شهربانويه ، قالت : تلك أختي</w:t>
      </w:r>
      <w:r>
        <w:rPr>
          <w:rtl/>
        </w:rPr>
        <w:t>؟</w:t>
      </w:r>
      <w:r w:rsidRPr="009746DC">
        <w:rPr>
          <w:rtl/>
        </w:rPr>
        <w:t xml:space="preserve"> قال : را</w:t>
      </w:r>
      <w:r w:rsidR="00003A42">
        <w:rPr>
          <w:rtl/>
        </w:rPr>
        <w:t>ست</w:t>
      </w:r>
      <w:r w:rsidR="003928AF">
        <w:rPr>
          <w:rtl/>
        </w:rPr>
        <w:t xml:space="preserve"> </w:t>
      </w:r>
      <w:r w:rsidRPr="009746DC">
        <w:rPr>
          <w:rtl/>
        </w:rPr>
        <w:t xml:space="preserve">گفتى ، أي صدقت ، ثم التفت إلى الحسين فقال : احتفظ بها وأحسن إليها فستلد لك خير أهل الأرض في زمانه بعدك ، وهي </w:t>
      </w:r>
      <w:r w:rsidR="00551E04">
        <w:rPr>
          <w:rtl/>
        </w:rPr>
        <w:t xml:space="preserve">أمّ </w:t>
      </w:r>
      <w:r w:rsidRPr="009746DC">
        <w:rPr>
          <w:rtl/>
        </w:rPr>
        <w:t xml:space="preserve">الأوصياء </w:t>
      </w:r>
      <w:r w:rsidR="00003A42">
        <w:rPr>
          <w:rtl/>
        </w:rPr>
        <w:t xml:space="preserve">الذريّة الطيّبة </w:t>
      </w:r>
      <w:r w:rsidRPr="009746DC">
        <w:rPr>
          <w:rtl/>
        </w:rPr>
        <w:t xml:space="preserve">، فولدت </w:t>
      </w:r>
      <w:r w:rsidR="00551E04">
        <w:rPr>
          <w:rtl/>
        </w:rPr>
        <w:t xml:space="preserve">عليّ </w:t>
      </w:r>
      <w:r w:rsidRPr="009746DC">
        <w:rPr>
          <w:rtl/>
        </w:rPr>
        <w:t>بن الحسين زين العابدين ، ويروي أنها ماتت في نفاسها به.</w:t>
      </w:r>
    </w:p>
    <w:p w:rsidR="00B717C7" w:rsidRPr="009746DC" w:rsidRDefault="00B717C7" w:rsidP="00003A42">
      <w:pPr>
        <w:pStyle w:val="libNormal"/>
        <w:rPr>
          <w:rtl/>
        </w:rPr>
      </w:pPr>
      <w:r w:rsidRPr="009746DC">
        <w:rPr>
          <w:rtl/>
        </w:rPr>
        <w:t>وإنم</w:t>
      </w:r>
      <w:r w:rsidR="00003A42">
        <w:rPr>
          <w:rFonts w:hint="cs"/>
          <w:rtl/>
        </w:rPr>
        <w:t>ّ</w:t>
      </w:r>
      <w:r w:rsidRPr="009746DC">
        <w:rPr>
          <w:rtl/>
        </w:rPr>
        <w:t>ا اختارت الحسين لأن</w:t>
      </w:r>
      <w:r w:rsidR="00003A42">
        <w:rPr>
          <w:rFonts w:hint="cs"/>
          <w:rtl/>
        </w:rPr>
        <w:t>ّ</w:t>
      </w:r>
      <w:r w:rsidRPr="009746DC">
        <w:rPr>
          <w:rtl/>
        </w:rPr>
        <w:t xml:space="preserve">ها رأت فاطمة وأسلمت قبل </w:t>
      </w:r>
      <w:r w:rsidR="00003A42">
        <w:rPr>
          <w:rtl/>
        </w:rPr>
        <w:t>ان</w:t>
      </w:r>
      <w:r w:rsidR="00551E04">
        <w:rPr>
          <w:rtl/>
        </w:rPr>
        <w:t xml:space="preserve"> </w:t>
      </w:r>
      <w:r w:rsidRPr="009746DC">
        <w:rPr>
          <w:rtl/>
        </w:rPr>
        <w:t>يأخذها عسكر المسلمين ، ولها قصة وهي : أن</w:t>
      </w:r>
      <w:r w:rsidR="00003A42">
        <w:rPr>
          <w:rFonts w:hint="cs"/>
          <w:rtl/>
        </w:rPr>
        <w:t>ّ</w:t>
      </w:r>
      <w:r w:rsidRPr="009746DC">
        <w:rPr>
          <w:rtl/>
        </w:rPr>
        <w:t>ها قالت : رأيت في الم</w:t>
      </w:r>
      <w:r w:rsidR="00996071">
        <w:rPr>
          <w:rtl/>
        </w:rPr>
        <w:t xml:space="preserve">نام </w:t>
      </w:r>
      <w:r w:rsidRPr="009746DC">
        <w:rPr>
          <w:rtl/>
        </w:rPr>
        <w:t xml:space="preserve">قبل ورود عسكر المسلمين </w:t>
      </w:r>
      <w:r w:rsidR="00551E04">
        <w:rPr>
          <w:rtl/>
        </w:rPr>
        <w:t xml:space="preserve">كان محمّد </w:t>
      </w:r>
      <w:r w:rsidRPr="009746DC">
        <w:rPr>
          <w:rtl/>
        </w:rPr>
        <w:t xml:space="preserve">رسول الله </w:t>
      </w:r>
      <w:r w:rsidR="007D1F02" w:rsidRPr="007D1F02">
        <w:rPr>
          <w:rStyle w:val="libAlaemChar"/>
          <w:rtl/>
        </w:rPr>
        <w:t>صلى‌الله‌عليه‌وآله</w:t>
      </w:r>
      <w:r w:rsidRPr="009746DC">
        <w:rPr>
          <w:rtl/>
        </w:rPr>
        <w:t xml:space="preserve"> دخل دارنا وقعد مع الحسين وخطبني له وزوجني منه ، فلما</w:t>
      </w:r>
    </w:p>
    <w:p w:rsidR="00B717C7" w:rsidRPr="009746DC" w:rsidRDefault="00B717C7" w:rsidP="004A738A">
      <w:pPr>
        <w:pStyle w:val="libLine"/>
        <w:rPr>
          <w:rtl/>
        </w:rPr>
      </w:pPr>
      <w:r w:rsidRPr="009746DC">
        <w:rPr>
          <w:rtl/>
        </w:rPr>
        <w:t>__________________</w:t>
      </w:r>
    </w:p>
    <w:p w:rsidR="00B717C7" w:rsidRPr="009746DC" w:rsidRDefault="00B717C7" w:rsidP="004A738A">
      <w:pPr>
        <w:pStyle w:val="libFootnote0"/>
        <w:rPr>
          <w:rtl/>
          <w:lang w:bidi="fa-IR"/>
        </w:rPr>
      </w:pPr>
      <w:r>
        <w:rPr>
          <w:rtl/>
        </w:rPr>
        <w:t>(</w:t>
      </w:r>
      <w:r w:rsidRPr="009746DC">
        <w:rPr>
          <w:rtl/>
        </w:rPr>
        <w:t>1) العِلجة : الكافرة.</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D83B35">
      <w:pPr>
        <w:pStyle w:val="libNormal"/>
        <w:rPr>
          <w:rtl/>
        </w:rPr>
      </w:pPr>
      <w:r w:rsidRPr="009746DC">
        <w:rPr>
          <w:rtl/>
        </w:rPr>
        <w:t xml:space="preserve">أصبحت </w:t>
      </w:r>
      <w:r w:rsidR="00551E04">
        <w:rPr>
          <w:rtl/>
        </w:rPr>
        <w:t xml:space="preserve">كان </w:t>
      </w:r>
      <w:r w:rsidRPr="009746DC">
        <w:rPr>
          <w:rtl/>
        </w:rPr>
        <w:t xml:space="preserve">ذلك </w:t>
      </w:r>
      <w:r w:rsidR="00D83B35">
        <w:rPr>
          <w:rtl/>
        </w:rPr>
        <w:t xml:space="preserve">يؤثّر </w:t>
      </w:r>
      <w:r w:rsidRPr="009746DC">
        <w:rPr>
          <w:rtl/>
        </w:rPr>
        <w:t xml:space="preserve">في قلبي وما </w:t>
      </w:r>
      <w:r w:rsidR="00551E04">
        <w:rPr>
          <w:rtl/>
        </w:rPr>
        <w:t xml:space="preserve">كان </w:t>
      </w:r>
      <w:r w:rsidRPr="009746DC">
        <w:rPr>
          <w:rtl/>
        </w:rPr>
        <w:t>لي خاطر غير هذا ، ف</w:t>
      </w:r>
      <w:r w:rsidR="00FE5F86">
        <w:rPr>
          <w:rtl/>
        </w:rPr>
        <w:t xml:space="preserve">لـمّا </w:t>
      </w:r>
      <w:r w:rsidR="00551E04">
        <w:rPr>
          <w:rtl/>
        </w:rPr>
        <w:t xml:space="preserve">كان </w:t>
      </w:r>
      <w:r w:rsidRPr="009746DC">
        <w:rPr>
          <w:rtl/>
        </w:rPr>
        <w:t xml:space="preserve">في الليلة الثانية رأيت فاطمة بنت </w:t>
      </w:r>
      <w:r w:rsidR="00551E04">
        <w:rPr>
          <w:rtl/>
        </w:rPr>
        <w:t xml:space="preserve">محمّد </w:t>
      </w:r>
      <w:r w:rsidR="007D1F02" w:rsidRPr="007D1F02">
        <w:rPr>
          <w:rStyle w:val="libAlaemChar"/>
          <w:rtl/>
        </w:rPr>
        <w:t>صلى‌الله‌عليه‌وآله</w:t>
      </w:r>
      <w:r w:rsidRPr="009746DC">
        <w:rPr>
          <w:rtl/>
        </w:rPr>
        <w:t xml:space="preserve"> قد أتتني وعرضت </w:t>
      </w:r>
      <w:r w:rsidR="00D83B35">
        <w:rPr>
          <w:rtl/>
        </w:rPr>
        <w:t xml:space="preserve">علىّ الإسلام </w:t>
      </w:r>
      <w:r w:rsidRPr="009746DC">
        <w:rPr>
          <w:rtl/>
        </w:rPr>
        <w:t xml:space="preserve">فأسلمت ، </w:t>
      </w:r>
      <w:r w:rsidR="00D83B35">
        <w:rPr>
          <w:rtl/>
        </w:rPr>
        <w:t xml:space="preserve">ثمّ </w:t>
      </w:r>
      <w:r w:rsidRPr="009746DC">
        <w:rPr>
          <w:rtl/>
        </w:rPr>
        <w:t>قالت :</w:t>
      </w:r>
      <w:r>
        <w:rPr>
          <w:rFonts w:hint="cs"/>
          <w:rtl/>
        </w:rPr>
        <w:t xml:space="preserve"> </w:t>
      </w:r>
      <w:r w:rsidR="00D8033E">
        <w:rPr>
          <w:rtl/>
        </w:rPr>
        <w:t xml:space="preserve">ان </w:t>
      </w:r>
      <w:r w:rsidRPr="009746DC">
        <w:rPr>
          <w:rtl/>
        </w:rPr>
        <w:t xml:space="preserve">الغلبة تكون للمسلمين وإنك تصلبن عن قريب إلى ابني الحسين سالمة لا يصيبك بسوء أحد ، قالت : </w:t>
      </w:r>
      <w:r w:rsidR="00551E04">
        <w:rPr>
          <w:rtl/>
        </w:rPr>
        <w:t xml:space="preserve">وكان </w:t>
      </w:r>
      <w:r w:rsidRPr="009746DC">
        <w:rPr>
          <w:rtl/>
        </w:rPr>
        <w:t>من الحال إني خرجت من المدينة ما مس</w:t>
      </w:r>
      <w:r w:rsidR="00D83B35">
        <w:rPr>
          <w:rFonts w:hint="cs"/>
          <w:rtl/>
        </w:rPr>
        <w:t>ّ</w:t>
      </w:r>
      <w:r w:rsidRPr="009746DC">
        <w:rPr>
          <w:rtl/>
        </w:rPr>
        <w:t xml:space="preserve"> يدي إنسان.</w:t>
      </w:r>
    </w:p>
    <w:p w:rsidR="00B717C7" w:rsidRPr="009746DC" w:rsidRDefault="00B717C7" w:rsidP="00D83B35">
      <w:pPr>
        <w:pStyle w:val="libNormal"/>
        <w:rPr>
          <w:rtl/>
        </w:rPr>
      </w:pPr>
      <w:r w:rsidRPr="009746DC">
        <w:rPr>
          <w:rtl/>
        </w:rPr>
        <w:t xml:space="preserve">وروى الصدوق في العيون عن سهل بن القاسم النوشجاني قال : قال لي الرضا </w:t>
      </w:r>
      <w:r w:rsidR="00850EDE">
        <w:rPr>
          <w:rStyle w:val="libAlaemChar"/>
          <w:rtl/>
        </w:rPr>
        <w:t xml:space="preserve">عليه‌السلام </w:t>
      </w:r>
      <w:r w:rsidRPr="009746DC">
        <w:rPr>
          <w:rtl/>
        </w:rPr>
        <w:t>بخراس</w:t>
      </w:r>
      <w:r w:rsidR="00547678">
        <w:rPr>
          <w:rtl/>
        </w:rPr>
        <w:t>ان</w:t>
      </w:r>
      <w:r w:rsidR="00551E04">
        <w:rPr>
          <w:rtl/>
        </w:rPr>
        <w:t xml:space="preserve"> </w:t>
      </w:r>
      <w:r w:rsidRPr="009746DC">
        <w:rPr>
          <w:rtl/>
        </w:rPr>
        <w:t xml:space="preserve">: </w:t>
      </w:r>
      <w:r w:rsidR="00D8033E">
        <w:rPr>
          <w:rtl/>
        </w:rPr>
        <w:t xml:space="preserve">ان </w:t>
      </w:r>
      <w:r w:rsidRPr="009746DC">
        <w:rPr>
          <w:rtl/>
        </w:rPr>
        <w:t>بيننا وبينكم نسب ، قلت : وما هو أيها الأمير</w:t>
      </w:r>
      <w:r>
        <w:rPr>
          <w:rtl/>
        </w:rPr>
        <w:t>؟</w:t>
      </w:r>
      <w:r w:rsidRPr="009746DC">
        <w:rPr>
          <w:rtl/>
        </w:rPr>
        <w:t xml:space="preserve"> قال : </w:t>
      </w:r>
      <w:r w:rsidR="00D8033E">
        <w:rPr>
          <w:rtl/>
        </w:rPr>
        <w:t xml:space="preserve">ان </w:t>
      </w:r>
      <w:r w:rsidRPr="009746DC">
        <w:rPr>
          <w:rtl/>
        </w:rPr>
        <w:t>عبد الله بن عا</w:t>
      </w:r>
      <w:r w:rsidR="00547678">
        <w:rPr>
          <w:rtl/>
        </w:rPr>
        <w:t>مر</w:t>
      </w:r>
      <w:r w:rsidR="00850EDE">
        <w:rPr>
          <w:rtl/>
        </w:rPr>
        <w:t xml:space="preserve"> </w:t>
      </w:r>
      <w:r w:rsidRPr="009746DC">
        <w:rPr>
          <w:rtl/>
        </w:rPr>
        <w:t xml:space="preserve">بن كريز </w:t>
      </w:r>
      <w:r w:rsidR="00FE5F86">
        <w:rPr>
          <w:rtl/>
        </w:rPr>
        <w:t xml:space="preserve">لـمّا </w:t>
      </w:r>
      <w:r w:rsidRPr="009746DC">
        <w:rPr>
          <w:rtl/>
        </w:rPr>
        <w:t>افتتح خراس</w:t>
      </w:r>
      <w:r w:rsidR="00547678">
        <w:rPr>
          <w:rtl/>
        </w:rPr>
        <w:t>ان</w:t>
      </w:r>
      <w:r w:rsidR="00551E04">
        <w:rPr>
          <w:rtl/>
        </w:rPr>
        <w:t xml:space="preserve"> </w:t>
      </w:r>
      <w:r w:rsidRPr="009746DC">
        <w:rPr>
          <w:rtl/>
        </w:rPr>
        <w:t>أصاب ابنتين ليزدجرد بن شهريار ملك الأعاجم ، فبعث بهما إلى ع</w:t>
      </w:r>
      <w:r w:rsidR="00551E04">
        <w:rPr>
          <w:rtl/>
        </w:rPr>
        <w:t xml:space="preserve">ثمان </w:t>
      </w:r>
      <w:r w:rsidRPr="009746DC">
        <w:rPr>
          <w:rtl/>
        </w:rPr>
        <w:t>بن عف</w:t>
      </w:r>
      <w:r w:rsidR="00547678">
        <w:rPr>
          <w:rtl/>
        </w:rPr>
        <w:t>ان</w:t>
      </w:r>
      <w:r w:rsidR="00551E04">
        <w:rPr>
          <w:rtl/>
        </w:rPr>
        <w:t xml:space="preserve"> </w:t>
      </w:r>
      <w:r w:rsidRPr="009746DC">
        <w:rPr>
          <w:rtl/>
        </w:rPr>
        <w:t xml:space="preserve">، فوهب إحداهما للحسن والأخرى للحسين </w:t>
      </w:r>
      <w:r w:rsidR="000164B7" w:rsidRPr="000164B7">
        <w:rPr>
          <w:rStyle w:val="libAlaemChar"/>
          <w:rtl/>
        </w:rPr>
        <w:t xml:space="preserve">عليهما‌السلام </w:t>
      </w:r>
      <w:r w:rsidRPr="009746DC">
        <w:rPr>
          <w:rtl/>
        </w:rPr>
        <w:t xml:space="preserve">فماتتا عندهما نفساوين ، وكانت صاحبة الحسين </w:t>
      </w:r>
      <w:r w:rsidR="00850EDE">
        <w:rPr>
          <w:rStyle w:val="libAlaemChar"/>
          <w:rtl/>
        </w:rPr>
        <w:t xml:space="preserve">عليه‌السلام </w:t>
      </w:r>
      <w:r w:rsidRPr="009746DC">
        <w:rPr>
          <w:rtl/>
        </w:rPr>
        <w:t>نف</w:t>
      </w:r>
      <w:r w:rsidR="00547678">
        <w:rPr>
          <w:rtl/>
        </w:rPr>
        <w:t>ست</w:t>
      </w:r>
      <w:r w:rsidR="003928AF">
        <w:rPr>
          <w:rtl/>
        </w:rPr>
        <w:t xml:space="preserve"> </w:t>
      </w:r>
      <w:r w:rsidRPr="009746DC">
        <w:rPr>
          <w:rtl/>
        </w:rPr>
        <w:t>ب</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 xml:space="preserve">فكفل </w:t>
      </w:r>
      <w:r w:rsidR="000164B7">
        <w:rPr>
          <w:rtl/>
        </w:rPr>
        <w:t xml:space="preserve">عليّاً </w:t>
      </w:r>
      <w:r w:rsidR="00850EDE">
        <w:rPr>
          <w:rStyle w:val="libAlaemChar"/>
          <w:rtl/>
        </w:rPr>
        <w:t xml:space="preserve">عليه‌السلام </w:t>
      </w:r>
      <w:r w:rsidRPr="009746DC">
        <w:rPr>
          <w:rtl/>
        </w:rPr>
        <w:t xml:space="preserve">بعض أمهات ولد أبيه ، فنشأ وهو لا يعرف أما غيرها ، </w:t>
      </w:r>
      <w:r w:rsidR="00D83B35">
        <w:rPr>
          <w:rtl/>
        </w:rPr>
        <w:t xml:space="preserve">ثمّ </w:t>
      </w:r>
      <w:r w:rsidRPr="009746DC">
        <w:rPr>
          <w:rtl/>
        </w:rPr>
        <w:t>علم أن</w:t>
      </w:r>
      <w:r w:rsidR="00BE737F">
        <w:rPr>
          <w:rFonts w:hint="cs"/>
          <w:rtl/>
        </w:rPr>
        <w:t>ّ</w:t>
      </w:r>
      <w:r w:rsidRPr="009746DC">
        <w:rPr>
          <w:rtl/>
        </w:rPr>
        <w:t xml:space="preserve">ها مولاته </w:t>
      </w:r>
      <w:r w:rsidR="00551E04">
        <w:rPr>
          <w:rtl/>
        </w:rPr>
        <w:t xml:space="preserve">وكان </w:t>
      </w:r>
      <w:r w:rsidRPr="009746DC">
        <w:rPr>
          <w:rtl/>
        </w:rPr>
        <w:t xml:space="preserve">الناس </w:t>
      </w:r>
      <w:r w:rsidR="00BE737F">
        <w:rPr>
          <w:rtl/>
        </w:rPr>
        <w:t xml:space="preserve">يسمّونها </w:t>
      </w:r>
      <w:r w:rsidR="00551E04">
        <w:rPr>
          <w:rtl/>
        </w:rPr>
        <w:t xml:space="preserve">أمّه </w:t>
      </w:r>
      <w:r w:rsidRPr="009746DC">
        <w:rPr>
          <w:rtl/>
        </w:rPr>
        <w:t>وزعموا أن</w:t>
      </w:r>
      <w:r w:rsidR="00547678">
        <w:rPr>
          <w:rFonts w:hint="cs"/>
          <w:rtl/>
        </w:rPr>
        <w:t>ّ</w:t>
      </w:r>
      <w:r w:rsidRPr="009746DC">
        <w:rPr>
          <w:rtl/>
        </w:rPr>
        <w:t>ه زو</w:t>
      </w:r>
      <w:r w:rsidR="00547678">
        <w:rPr>
          <w:rFonts w:hint="cs"/>
          <w:rtl/>
        </w:rPr>
        <w:t>ّ</w:t>
      </w:r>
      <w:r w:rsidRPr="009746DC">
        <w:rPr>
          <w:rtl/>
        </w:rPr>
        <w:t xml:space="preserve">ج </w:t>
      </w:r>
      <w:r w:rsidR="00551E04">
        <w:rPr>
          <w:rtl/>
        </w:rPr>
        <w:t xml:space="preserve">أمّه </w:t>
      </w:r>
      <w:r w:rsidRPr="009746DC">
        <w:rPr>
          <w:rtl/>
        </w:rPr>
        <w:t>ومعاذ الله إن</w:t>
      </w:r>
      <w:r w:rsidR="000164B7">
        <w:rPr>
          <w:rFonts w:hint="cs"/>
          <w:rtl/>
        </w:rPr>
        <w:t>ّ</w:t>
      </w:r>
      <w:r w:rsidRPr="009746DC">
        <w:rPr>
          <w:rtl/>
        </w:rPr>
        <w:t>ما زو</w:t>
      </w:r>
      <w:r w:rsidR="00547678">
        <w:rPr>
          <w:rFonts w:hint="cs"/>
          <w:rtl/>
        </w:rPr>
        <w:t>ّ</w:t>
      </w:r>
      <w:r w:rsidRPr="009746DC">
        <w:rPr>
          <w:rtl/>
        </w:rPr>
        <w:t xml:space="preserve">ج هذه </w:t>
      </w:r>
      <w:r w:rsidR="00D83B35">
        <w:rPr>
          <w:rtl/>
        </w:rPr>
        <w:t xml:space="preserve">علىّ </w:t>
      </w:r>
      <w:r w:rsidRPr="009746DC">
        <w:rPr>
          <w:rtl/>
        </w:rPr>
        <w:t xml:space="preserve">ما ذكرناه ، </w:t>
      </w:r>
      <w:r w:rsidR="00551E04">
        <w:rPr>
          <w:rtl/>
        </w:rPr>
        <w:t xml:space="preserve">وكان </w:t>
      </w:r>
      <w:r w:rsidRPr="009746DC">
        <w:rPr>
          <w:rtl/>
        </w:rPr>
        <w:t>سبب ذلك أن</w:t>
      </w:r>
      <w:r w:rsidR="000164B7">
        <w:rPr>
          <w:rFonts w:hint="cs"/>
          <w:rtl/>
        </w:rPr>
        <w:t>ّ</w:t>
      </w:r>
      <w:r w:rsidRPr="009746DC">
        <w:rPr>
          <w:rtl/>
        </w:rPr>
        <w:t xml:space="preserve">ه واقع بعض نسائه </w:t>
      </w:r>
      <w:r w:rsidR="00D83B35">
        <w:rPr>
          <w:rtl/>
        </w:rPr>
        <w:t xml:space="preserve">ثمّ </w:t>
      </w:r>
      <w:r w:rsidRPr="009746DC">
        <w:rPr>
          <w:rtl/>
        </w:rPr>
        <w:t xml:space="preserve">خرج يغتسل فلقيته </w:t>
      </w:r>
      <w:r w:rsidR="00551E04">
        <w:rPr>
          <w:rtl/>
        </w:rPr>
        <w:t xml:space="preserve">أمّه </w:t>
      </w:r>
      <w:r w:rsidRPr="009746DC">
        <w:rPr>
          <w:rtl/>
        </w:rPr>
        <w:t xml:space="preserve">هذه ، فقال لها : </w:t>
      </w:r>
      <w:r w:rsidR="00D8033E">
        <w:rPr>
          <w:rtl/>
        </w:rPr>
        <w:t xml:space="preserve">ان </w:t>
      </w:r>
      <w:r w:rsidR="00551E04">
        <w:rPr>
          <w:rtl/>
        </w:rPr>
        <w:t xml:space="preserve">كان </w:t>
      </w:r>
      <w:r w:rsidRPr="009746DC">
        <w:rPr>
          <w:rtl/>
        </w:rPr>
        <w:t>في نفسك من هذا الأ</w:t>
      </w:r>
      <w:r w:rsidR="00BE737F">
        <w:rPr>
          <w:rtl/>
        </w:rPr>
        <w:t>مر</w:t>
      </w:r>
      <w:r w:rsidR="00850EDE">
        <w:rPr>
          <w:rtl/>
        </w:rPr>
        <w:t xml:space="preserve"> </w:t>
      </w:r>
      <w:r w:rsidRPr="009746DC">
        <w:rPr>
          <w:rtl/>
        </w:rPr>
        <w:t xml:space="preserve">شيء فاتقي الله وأعلميني ، فقالت : نعم </w:t>
      </w:r>
      <w:r w:rsidR="000D553B">
        <w:rPr>
          <w:rtl/>
        </w:rPr>
        <w:t xml:space="preserve">فزّوجها </w:t>
      </w:r>
      <w:r w:rsidRPr="009746DC">
        <w:rPr>
          <w:rtl/>
        </w:rPr>
        <w:t xml:space="preserve">، فقال ناس : </w:t>
      </w:r>
      <w:r w:rsidR="000D553B">
        <w:rPr>
          <w:rtl/>
        </w:rPr>
        <w:t xml:space="preserve">زوّج </w:t>
      </w:r>
      <w:r w:rsidR="00551E04">
        <w:rPr>
          <w:rtl/>
        </w:rPr>
        <w:t xml:space="preserve">عليّ </w:t>
      </w:r>
      <w:r w:rsidRPr="009746DC">
        <w:rPr>
          <w:rtl/>
        </w:rPr>
        <w:t xml:space="preserve">بن الحسين </w:t>
      </w:r>
      <w:r w:rsidR="000164B7" w:rsidRPr="000164B7">
        <w:rPr>
          <w:rStyle w:val="libAlaemChar"/>
          <w:rtl/>
        </w:rPr>
        <w:t xml:space="preserve">عليهما‌السلام </w:t>
      </w:r>
      <w:r w:rsidRPr="009746DC">
        <w:rPr>
          <w:rtl/>
        </w:rPr>
        <w:t>أم</w:t>
      </w:r>
      <w:r w:rsidR="000164B7">
        <w:rPr>
          <w:rFonts w:hint="cs"/>
          <w:rtl/>
        </w:rPr>
        <w:t>ّ</w:t>
      </w:r>
      <w:r w:rsidRPr="009746DC">
        <w:rPr>
          <w:rtl/>
        </w:rPr>
        <w:t>ه.</w:t>
      </w:r>
    </w:p>
    <w:p w:rsidR="00B717C7" w:rsidRPr="009746DC" w:rsidRDefault="00B717C7" w:rsidP="00D83B35">
      <w:pPr>
        <w:pStyle w:val="libNormal"/>
        <w:rPr>
          <w:rtl/>
        </w:rPr>
      </w:pPr>
      <w:r w:rsidRPr="009746DC">
        <w:rPr>
          <w:rtl/>
        </w:rPr>
        <w:t>وأقول : هذا الخبر أقرب إلى الصواب إذ أسر أولاد يزدجرد الظاهر أن</w:t>
      </w:r>
      <w:r w:rsidR="00BE737F">
        <w:rPr>
          <w:rFonts w:hint="cs"/>
          <w:rtl/>
        </w:rPr>
        <w:t>ّ</w:t>
      </w:r>
      <w:r w:rsidRPr="009746DC">
        <w:rPr>
          <w:rtl/>
        </w:rPr>
        <w:t xml:space="preserve">ه </w:t>
      </w:r>
      <w:r w:rsidR="00551E04">
        <w:rPr>
          <w:rtl/>
        </w:rPr>
        <w:t xml:space="preserve">كان </w:t>
      </w:r>
      <w:r w:rsidRPr="009746DC">
        <w:rPr>
          <w:rtl/>
        </w:rPr>
        <w:t xml:space="preserve">بعد قتله واستئصاله ، وذلك </w:t>
      </w:r>
      <w:r w:rsidR="00551E04">
        <w:rPr>
          <w:rtl/>
        </w:rPr>
        <w:t xml:space="preserve">كان </w:t>
      </w:r>
      <w:r w:rsidRPr="009746DC">
        <w:rPr>
          <w:rtl/>
        </w:rPr>
        <w:t>في زمن ع</w:t>
      </w:r>
      <w:r w:rsidR="00551E04">
        <w:rPr>
          <w:rtl/>
        </w:rPr>
        <w:t xml:space="preserve">ثمان </w:t>
      </w:r>
      <w:r w:rsidRPr="009746DC">
        <w:rPr>
          <w:rtl/>
        </w:rPr>
        <w:t>، و</w:t>
      </w:r>
      <w:r w:rsidR="00D8033E">
        <w:rPr>
          <w:rtl/>
        </w:rPr>
        <w:t xml:space="preserve">ان </w:t>
      </w:r>
      <w:r w:rsidR="00551E04">
        <w:rPr>
          <w:rtl/>
        </w:rPr>
        <w:t xml:space="preserve">كان </w:t>
      </w:r>
      <w:r w:rsidRPr="009746DC">
        <w:rPr>
          <w:rtl/>
        </w:rPr>
        <w:t>فتح أكثر بلاده في زمن ع</w:t>
      </w:r>
      <w:r w:rsidR="00547678">
        <w:rPr>
          <w:rtl/>
        </w:rPr>
        <w:t>مر</w:t>
      </w:r>
      <w:r w:rsidR="00850EDE">
        <w:rPr>
          <w:rtl/>
        </w:rPr>
        <w:t xml:space="preserve"> </w:t>
      </w:r>
      <w:r w:rsidR="000164B7">
        <w:rPr>
          <w:rtl/>
        </w:rPr>
        <w:t xml:space="preserve">إلّا </w:t>
      </w:r>
      <w:r w:rsidRPr="009746DC">
        <w:rPr>
          <w:rtl/>
        </w:rPr>
        <w:t>أن</w:t>
      </w:r>
      <w:r w:rsidR="00BE737F">
        <w:rPr>
          <w:rFonts w:hint="cs"/>
          <w:rtl/>
        </w:rPr>
        <w:t>ّ</w:t>
      </w:r>
      <w:r w:rsidRPr="009746DC">
        <w:rPr>
          <w:rtl/>
        </w:rPr>
        <w:t>ه هرب بعياله إلى خراس</w:t>
      </w:r>
      <w:r w:rsidR="000164B7">
        <w:rPr>
          <w:rtl/>
        </w:rPr>
        <w:t>ان</w:t>
      </w:r>
      <w:r w:rsidR="00551E04">
        <w:rPr>
          <w:rtl/>
        </w:rPr>
        <w:t xml:space="preserve"> </w:t>
      </w:r>
      <w:r w:rsidRPr="009746DC">
        <w:rPr>
          <w:rtl/>
        </w:rPr>
        <w:t>، و</w:t>
      </w:r>
      <w:r w:rsidR="00D8033E">
        <w:rPr>
          <w:rtl/>
        </w:rPr>
        <w:t xml:space="preserve">ان </w:t>
      </w:r>
      <w:r w:rsidRPr="009746DC">
        <w:rPr>
          <w:rtl/>
        </w:rPr>
        <w:t xml:space="preserve">أمكن </w:t>
      </w:r>
      <w:r w:rsidR="00D8033E">
        <w:rPr>
          <w:rtl/>
        </w:rPr>
        <w:t xml:space="preserve">ان </w:t>
      </w:r>
      <w:r w:rsidRPr="009746DC">
        <w:rPr>
          <w:rtl/>
        </w:rPr>
        <w:t>يكون بعد فتح القادسية أو نهاوند أخذ بعض أولاده هناك لكن</w:t>
      </w:r>
      <w:r w:rsidR="00547678">
        <w:rPr>
          <w:rFonts w:hint="cs"/>
          <w:rtl/>
        </w:rPr>
        <w:t>ّ</w:t>
      </w:r>
      <w:r w:rsidRPr="009746DC">
        <w:rPr>
          <w:rtl/>
        </w:rPr>
        <w:t>ه بعيد.</w:t>
      </w:r>
    </w:p>
    <w:p w:rsidR="00B717C7" w:rsidRPr="009746DC" w:rsidRDefault="00B717C7" w:rsidP="00D83B35">
      <w:pPr>
        <w:pStyle w:val="libNormal"/>
        <w:rPr>
          <w:rtl/>
        </w:rPr>
      </w:pPr>
      <w:r w:rsidRPr="009746DC">
        <w:rPr>
          <w:rtl/>
        </w:rPr>
        <w:t>و</w:t>
      </w:r>
      <w:r w:rsidR="00551E04">
        <w:rPr>
          <w:rtl/>
        </w:rPr>
        <w:t xml:space="preserve">أيضاً </w:t>
      </w:r>
      <w:r w:rsidRPr="009746DC">
        <w:rPr>
          <w:rtl/>
        </w:rPr>
        <w:t xml:space="preserve">لا ريب </w:t>
      </w:r>
      <w:r w:rsidR="00D8033E">
        <w:rPr>
          <w:rtl/>
        </w:rPr>
        <w:t xml:space="preserve">ان </w:t>
      </w:r>
      <w:r w:rsidRPr="009746DC">
        <w:rPr>
          <w:rtl/>
        </w:rPr>
        <w:t xml:space="preserve">تولد </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 xml:space="preserve">منها </w:t>
      </w:r>
      <w:r w:rsidR="00551E04">
        <w:rPr>
          <w:rtl/>
        </w:rPr>
        <w:t xml:space="preserve">كان </w:t>
      </w:r>
      <w:r w:rsidRPr="009746DC">
        <w:rPr>
          <w:rtl/>
        </w:rPr>
        <w:t xml:space="preserve">في </w:t>
      </w:r>
      <w:r w:rsidR="00BE737F">
        <w:rPr>
          <w:rtl/>
        </w:rPr>
        <w:t xml:space="preserve">أيّام </w:t>
      </w:r>
      <w:r w:rsidRPr="009746DC">
        <w:rPr>
          <w:rtl/>
        </w:rPr>
        <w:t xml:space="preserve">خلافة أمير المؤمنين </w:t>
      </w:r>
      <w:r w:rsidR="00850EDE">
        <w:rPr>
          <w:rStyle w:val="libAlaemChar"/>
          <w:rtl/>
        </w:rPr>
        <w:t xml:space="preserve">عليه‌السلام </w:t>
      </w:r>
      <w:r w:rsidRPr="009746DC">
        <w:rPr>
          <w:rtl/>
        </w:rPr>
        <w:t xml:space="preserve">بل بسنتين قبل شهادته </w:t>
      </w:r>
      <w:r w:rsidR="00850EDE">
        <w:rPr>
          <w:rStyle w:val="libAlaemChar"/>
          <w:rtl/>
        </w:rPr>
        <w:t xml:space="preserve">عليه‌السلام </w:t>
      </w:r>
      <w:r w:rsidRPr="009746DC">
        <w:rPr>
          <w:rtl/>
        </w:rPr>
        <w:t xml:space="preserve">ولم يولد منها غيره كما نقل ، وكون الزواج في زمن </w:t>
      </w:r>
      <w:r w:rsidR="000164B7">
        <w:rPr>
          <w:rtl/>
        </w:rPr>
        <w:t xml:space="preserve">عمر </w:t>
      </w:r>
      <w:r w:rsidRPr="009746DC">
        <w:rPr>
          <w:rtl/>
        </w:rPr>
        <w:t xml:space="preserve">وعدم تولد ولد </w:t>
      </w:r>
      <w:r w:rsidR="000164B7">
        <w:rPr>
          <w:rtl/>
        </w:rPr>
        <w:t xml:space="preserve">إلّا </w:t>
      </w:r>
      <w:r w:rsidRPr="009746DC">
        <w:rPr>
          <w:rtl/>
        </w:rPr>
        <w:t xml:space="preserve">بعد أكثر من عشرين سنة بعيد ، ولا يبعد </w:t>
      </w:r>
      <w:r w:rsidR="00D8033E">
        <w:rPr>
          <w:rtl/>
        </w:rPr>
        <w:t xml:space="preserve">ان </w:t>
      </w:r>
      <w:r w:rsidRPr="009746DC">
        <w:rPr>
          <w:rtl/>
        </w:rPr>
        <w:t xml:space="preserve">يكون </w:t>
      </w:r>
      <w:r w:rsidR="000164B7">
        <w:rPr>
          <w:rtl/>
        </w:rPr>
        <w:t xml:space="preserve">عمر </w:t>
      </w:r>
      <w:r w:rsidRPr="009746DC">
        <w:rPr>
          <w:rtl/>
        </w:rPr>
        <w:t>تصحيف ع</w:t>
      </w:r>
      <w:r w:rsidR="00551E04">
        <w:rPr>
          <w:rtl/>
        </w:rPr>
        <w:t xml:space="preserve">ثمان </w:t>
      </w:r>
      <w:r w:rsidRPr="009746DC">
        <w:rPr>
          <w:rtl/>
        </w:rPr>
        <w:t>في رواية المتن ، والله يعلم.</w:t>
      </w:r>
    </w:p>
    <w:p w:rsidR="008930D5" w:rsidRDefault="008930D5" w:rsidP="008930D5">
      <w:pPr>
        <w:pStyle w:val="libNormal"/>
        <w:rPr>
          <w:rtl/>
        </w:rPr>
      </w:pPr>
      <w:r>
        <w:rPr>
          <w:rtl/>
        </w:rPr>
        <w:br w:type="page"/>
      </w:r>
    </w:p>
    <w:p w:rsidR="00B717C7" w:rsidRDefault="00B717C7" w:rsidP="003B6743">
      <w:pPr>
        <w:pStyle w:val="libNormal"/>
        <w:rPr>
          <w:rtl/>
        </w:rPr>
      </w:pPr>
      <w:r w:rsidRPr="009746DC">
        <w:rPr>
          <w:rtl/>
        </w:rPr>
        <w:lastRenderedPageBreak/>
        <w:t>الخيرتين فخيرة الله من العرب هاشم ومن العجم فارس</w:t>
      </w:r>
      <w:r>
        <w:rPr>
          <w:rFonts w:hint="cs"/>
          <w:rtl/>
        </w:rPr>
        <w:t xml:space="preserve"> و</w:t>
      </w:r>
      <w:r w:rsidRPr="009746DC">
        <w:rPr>
          <w:rtl/>
        </w:rPr>
        <w:t xml:space="preserve">روي </w:t>
      </w:r>
      <w:r w:rsidR="00D8033E">
        <w:rPr>
          <w:rtl/>
        </w:rPr>
        <w:t xml:space="preserve">ان </w:t>
      </w:r>
      <w:r w:rsidR="003B6743">
        <w:rPr>
          <w:rtl/>
        </w:rPr>
        <w:t>أبا الأسود الد</w:t>
      </w:r>
      <w:r w:rsidR="003B6743">
        <w:rPr>
          <w:rFonts w:hint="cs"/>
          <w:rtl/>
        </w:rPr>
        <w:t>ئ</w:t>
      </w:r>
      <w:r w:rsidRPr="009746DC">
        <w:rPr>
          <w:rtl/>
        </w:rPr>
        <w:t>لي</w:t>
      </w:r>
      <w:r w:rsidR="003B6743">
        <w:rPr>
          <w:rFonts w:hint="cs"/>
          <w:rtl/>
        </w:rPr>
        <w:t>ّ</w:t>
      </w:r>
      <w:r w:rsidRPr="009746DC">
        <w:rPr>
          <w:rtl/>
        </w:rPr>
        <w:t xml:space="preserve"> قال فيه</w:t>
      </w:r>
      <w:r>
        <w:rPr>
          <w:rtl/>
        </w:rPr>
        <w:t xml:space="preserve"> </w:t>
      </w:r>
      <w:r>
        <w:rPr>
          <w:rFonts w:hint="cs"/>
          <w:rtl/>
        </w:rPr>
        <w:t>:</w:t>
      </w:r>
    </w:p>
    <w:tbl>
      <w:tblPr>
        <w:tblStyle w:val="TableGrid"/>
        <w:bidiVisual/>
        <w:tblW w:w="4561" w:type="pct"/>
        <w:tblInd w:w="385" w:type="dxa"/>
        <w:tblLook w:val="01E0" w:firstRow="1" w:lastRow="1" w:firstColumn="1" w:lastColumn="1" w:noHBand="0" w:noVBand="0"/>
      </w:tblPr>
      <w:tblGrid>
        <w:gridCol w:w="3439"/>
        <w:gridCol w:w="270"/>
        <w:gridCol w:w="3403"/>
      </w:tblGrid>
      <w:tr w:rsidR="004D28BC" w:rsidTr="000F65B1">
        <w:trPr>
          <w:trHeight w:val="350"/>
        </w:trPr>
        <w:tc>
          <w:tcPr>
            <w:tcW w:w="3919" w:type="dxa"/>
            <w:shd w:val="clear" w:color="auto" w:fill="auto"/>
          </w:tcPr>
          <w:p w:rsidR="004D28BC" w:rsidRDefault="004D28BC" w:rsidP="000F65B1">
            <w:pPr>
              <w:pStyle w:val="libPoem"/>
            </w:pPr>
            <w:r>
              <w:rPr>
                <w:rtl/>
              </w:rPr>
              <w:t>و</w:t>
            </w:r>
            <w:r w:rsidR="00D8033E">
              <w:rPr>
                <w:rFonts w:hint="cs"/>
                <w:rtl/>
              </w:rPr>
              <w:t xml:space="preserve">ان </w:t>
            </w:r>
            <w:r w:rsidRPr="009746DC">
              <w:rPr>
                <w:rtl/>
              </w:rPr>
              <w:t>غلاما</w:t>
            </w:r>
            <w:r>
              <w:rPr>
                <w:rFonts w:hint="cs"/>
                <w:rtl/>
              </w:rPr>
              <w:t>ً</w:t>
            </w:r>
            <w:r w:rsidRPr="009746DC">
              <w:rPr>
                <w:rtl/>
              </w:rPr>
              <w:t xml:space="preserve"> بين كسرى وهاشم</w:t>
            </w:r>
            <w:r w:rsidRPr="00725071">
              <w:rPr>
                <w:rStyle w:val="libPoemTiniChar0"/>
                <w:rtl/>
              </w:rPr>
              <w:br/>
              <w:t> </w:t>
            </w:r>
          </w:p>
        </w:tc>
        <w:tc>
          <w:tcPr>
            <w:tcW w:w="279" w:type="dxa"/>
            <w:shd w:val="clear" w:color="auto" w:fill="auto"/>
          </w:tcPr>
          <w:p w:rsidR="004D28BC" w:rsidRDefault="004D28BC" w:rsidP="000F65B1">
            <w:pPr>
              <w:pStyle w:val="libPoem"/>
              <w:rPr>
                <w:rtl/>
              </w:rPr>
            </w:pPr>
          </w:p>
        </w:tc>
        <w:tc>
          <w:tcPr>
            <w:tcW w:w="3881" w:type="dxa"/>
            <w:shd w:val="clear" w:color="auto" w:fill="auto"/>
          </w:tcPr>
          <w:p w:rsidR="004D28BC" w:rsidRDefault="004D28BC" w:rsidP="000F65B1">
            <w:pPr>
              <w:pStyle w:val="libPoem"/>
            </w:pPr>
            <w:r w:rsidRPr="009746DC">
              <w:rPr>
                <w:rtl/>
              </w:rPr>
              <w:t>لأكرم من نيطت عليه التمائم</w:t>
            </w:r>
            <w:r w:rsidRPr="00725071">
              <w:rPr>
                <w:rStyle w:val="libPoemTiniChar0"/>
                <w:rtl/>
              </w:rPr>
              <w:br/>
              <w:t> </w:t>
            </w:r>
          </w:p>
        </w:tc>
      </w:tr>
    </w:tbl>
    <w:p w:rsidR="00B717C7" w:rsidRPr="00324B78" w:rsidRDefault="008930D5" w:rsidP="007F05B9">
      <w:pPr>
        <w:pStyle w:val="libLine"/>
        <w:rPr>
          <w:rtl/>
        </w:rPr>
      </w:pPr>
      <w:r>
        <w:rPr>
          <w:rFonts w:hint="cs"/>
          <w:rtl/>
        </w:rPr>
        <w:t>_____________________________________________</w:t>
      </w:r>
    </w:p>
    <w:p w:rsidR="00B717C7" w:rsidRPr="009746DC" w:rsidRDefault="00B717C7" w:rsidP="00CD6A12">
      <w:pPr>
        <w:pStyle w:val="libNormal"/>
        <w:rPr>
          <w:rtl/>
        </w:rPr>
      </w:pPr>
      <w:r w:rsidRPr="009746DC">
        <w:rPr>
          <w:rtl/>
        </w:rPr>
        <w:t>وهاشم اسم للقبيلة المعروفة المنتسبة إلى هاشم بن عبد مناف ، والفارس بكسر الراء الفرس وهم قبيلة عظيمة ولهم بلاد كثيرة ، والعجم أعم</w:t>
      </w:r>
      <w:r w:rsidR="00CD6A12">
        <w:rPr>
          <w:rFonts w:hint="cs"/>
          <w:rtl/>
        </w:rPr>
        <w:t>ّ</w:t>
      </w:r>
      <w:r w:rsidRPr="009746DC">
        <w:rPr>
          <w:rtl/>
        </w:rPr>
        <w:t xml:space="preserve"> منهم لأن</w:t>
      </w:r>
      <w:r w:rsidR="00CD6A12">
        <w:rPr>
          <w:rFonts w:hint="cs"/>
          <w:rtl/>
        </w:rPr>
        <w:t>ّ</w:t>
      </w:r>
      <w:r w:rsidRPr="009746DC">
        <w:rPr>
          <w:rtl/>
        </w:rPr>
        <w:t>ه يتناول الترك والهند والروم ونحوهم ممن ليس من العرب.</w:t>
      </w:r>
    </w:p>
    <w:p w:rsidR="00B717C7" w:rsidRPr="009746DC" w:rsidRDefault="00B717C7" w:rsidP="00CD6A12">
      <w:pPr>
        <w:pStyle w:val="libNormal"/>
        <w:rPr>
          <w:rtl/>
        </w:rPr>
      </w:pPr>
      <w:r w:rsidRPr="009746DC">
        <w:rPr>
          <w:rtl/>
        </w:rPr>
        <w:t>في معجم البلد</w:t>
      </w:r>
      <w:r w:rsidR="00CD6A12">
        <w:rPr>
          <w:rtl/>
        </w:rPr>
        <w:t>ان</w:t>
      </w:r>
      <w:r w:rsidR="00551E04">
        <w:rPr>
          <w:rtl/>
        </w:rPr>
        <w:t xml:space="preserve"> </w:t>
      </w:r>
      <w:r w:rsidRPr="009746DC">
        <w:rPr>
          <w:rtl/>
        </w:rPr>
        <w:t xml:space="preserve">: </w:t>
      </w:r>
      <w:r w:rsidR="00551E04">
        <w:rPr>
          <w:rtl/>
        </w:rPr>
        <w:t xml:space="preserve">كان </w:t>
      </w:r>
      <w:r w:rsidRPr="009746DC">
        <w:rPr>
          <w:rtl/>
        </w:rPr>
        <w:t xml:space="preserve">أرض فارس </w:t>
      </w:r>
      <w:r w:rsidR="00FC73E8">
        <w:rPr>
          <w:rtl/>
        </w:rPr>
        <w:t xml:space="preserve">قديماً </w:t>
      </w:r>
      <w:r w:rsidRPr="009746DC">
        <w:rPr>
          <w:rtl/>
        </w:rPr>
        <w:t xml:space="preserve">قبل </w:t>
      </w:r>
      <w:r w:rsidR="00D83B35">
        <w:rPr>
          <w:rtl/>
        </w:rPr>
        <w:t xml:space="preserve">الإسلام </w:t>
      </w:r>
      <w:r w:rsidRPr="009746DC">
        <w:rPr>
          <w:rtl/>
        </w:rPr>
        <w:t>ما بين نهر بلخ إلى منقطع آذربيج</w:t>
      </w:r>
      <w:r w:rsidR="009D629D">
        <w:rPr>
          <w:rtl/>
        </w:rPr>
        <w:t>ان</w:t>
      </w:r>
      <w:r w:rsidR="00551E04">
        <w:rPr>
          <w:rtl/>
        </w:rPr>
        <w:t xml:space="preserve"> </w:t>
      </w:r>
      <w:r w:rsidRPr="009746DC">
        <w:rPr>
          <w:rtl/>
        </w:rPr>
        <w:t xml:space="preserve">وأرمنية الفارسية إلى الفرات إلى برية العرب إلى </w:t>
      </w:r>
      <w:r w:rsidR="00FC73E8">
        <w:rPr>
          <w:rtl/>
        </w:rPr>
        <w:t xml:space="preserve">عمان ومكران </w:t>
      </w:r>
      <w:r w:rsidRPr="009746DC">
        <w:rPr>
          <w:rtl/>
        </w:rPr>
        <w:t>وإلى كابل وطخارست</w:t>
      </w:r>
      <w:r w:rsidR="00FC73E8">
        <w:rPr>
          <w:rtl/>
        </w:rPr>
        <w:t>ان</w:t>
      </w:r>
      <w:r w:rsidR="00551E04">
        <w:rPr>
          <w:rtl/>
        </w:rPr>
        <w:t xml:space="preserve"> </w:t>
      </w:r>
      <w:r w:rsidRPr="009746DC">
        <w:rPr>
          <w:rtl/>
        </w:rPr>
        <w:t>وهذا صفوة الأرض وأعدلها فيما زعموا ، انتهى.</w:t>
      </w:r>
    </w:p>
    <w:p w:rsidR="00B717C7" w:rsidRPr="009746DC" w:rsidRDefault="00B717C7" w:rsidP="00F70E77">
      <w:pPr>
        <w:rPr>
          <w:rtl/>
          <w:lang w:bidi="fa-IR"/>
        </w:rPr>
      </w:pPr>
      <w:r w:rsidRPr="00C875FB">
        <w:rPr>
          <w:rtl/>
        </w:rPr>
        <w:t>وأبو الأسود</w:t>
      </w:r>
      <w:r w:rsidRPr="009746DC">
        <w:rPr>
          <w:rtl/>
          <w:lang w:bidi="fa-IR"/>
        </w:rPr>
        <w:t xml:space="preserve"> هو واضع علم النحو ، قال في المغرب قال أبو حا</w:t>
      </w:r>
      <w:r w:rsidR="009D629D">
        <w:rPr>
          <w:rtl/>
          <w:lang w:bidi="fa-IR"/>
        </w:rPr>
        <w:t>تم</w:t>
      </w:r>
      <w:r w:rsidR="004A738A">
        <w:rPr>
          <w:rtl/>
          <w:lang w:bidi="fa-IR"/>
        </w:rPr>
        <w:t xml:space="preserve"> </w:t>
      </w:r>
      <w:r w:rsidRPr="009746DC">
        <w:rPr>
          <w:rtl/>
          <w:lang w:bidi="fa-IR"/>
        </w:rPr>
        <w:t xml:space="preserve">: سمعت الأخفش يقول : الدؤل </w:t>
      </w:r>
      <w:r w:rsidR="0076797F">
        <w:rPr>
          <w:rtl/>
          <w:lang w:bidi="fa-IR"/>
        </w:rPr>
        <w:t xml:space="preserve">بضمّ </w:t>
      </w:r>
      <w:r w:rsidRPr="009746DC">
        <w:rPr>
          <w:rtl/>
          <w:lang w:bidi="fa-IR"/>
        </w:rPr>
        <w:t>الدال وكسر الواو المهموزة دويبة صغيرة شبيهة بابن عرس ، قال :</w:t>
      </w:r>
      <w:r>
        <w:rPr>
          <w:rFonts w:hint="cs"/>
          <w:rtl/>
          <w:lang w:bidi="fa-IR"/>
        </w:rPr>
        <w:t xml:space="preserve"> </w:t>
      </w:r>
      <w:r w:rsidRPr="009746DC">
        <w:rPr>
          <w:rtl/>
          <w:lang w:bidi="fa-IR"/>
        </w:rPr>
        <w:t>ولم أسمع بفعل في الأسماء والصفات غيره ، وبه سمي</w:t>
      </w:r>
      <w:r w:rsidR="009D629D">
        <w:rPr>
          <w:rFonts w:hint="cs"/>
          <w:rtl/>
          <w:lang w:bidi="fa-IR"/>
        </w:rPr>
        <w:t>ّ</w:t>
      </w:r>
      <w:r w:rsidRPr="009746DC">
        <w:rPr>
          <w:rtl/>
          <w:lang w:bidi="fa-IR"/>
        </w:rPr>
        <w:t>ت قبيلة أبي الأسود الدئلي ، وإن</w:t>
      </w:r>
      <w:r w:rsidR="009D629D">
        <w:rPr>
          <w:rFonts w:hint="cs"/>
          <w:rtl/>
          <w:lang w:bidi="fa-IR"/>
        </w:rPr>
        <w:t>ّ</w:t>
      </w:r>
      <w:r w:rsidRPr="009746DC">
        <w:rPr>
          <w:rtl/>
          <w:lang w:bidi="fa-IR"/>
        </w:rPr>
        <w:t>ما فتحت الهمزة استثق</w:t>
      </w:r>
      <w:r w:rsidR="009D629D">
        <w:rPr>
          <w:rFonts w:hint="cs"/>
          <w:rtl/>
          <w:lang w:bidi="fa-IR"/>
        </w:rPr>
        <w:t>ا</w:t>
      </w:r>
      <w:r w:rsidR="009D629D">
        <w:rPr>
          <w:rtl/>
          <w:lang w:bidi="fa-IR"/>
        </w:rPr>
        <w:t>ل</w:t>
      </w:r>
      <w:r w:rsidR="000164B7">
        <w:rPr>
          <w:rtl/>
          <w:lang w:bidi="fa-IR"/>
        </w:rPr>
        <w:t>ا</w:t>
      </w:r>
      <w:r w:rsidR="009D629D">
        <w:rPr>
          <w:rFonts w:hint="cs"/>
          <w:rtl/>
          <w:lang w:bidi="fa-IR"/>
        </w:rPr>
        <w:t>ً</w:t>
      </w:r>
      <w:r w:rsidR="000164B7">
        <w:rPr>
          <w:rtl/>
          <w:lang w:bidi="fa-IR"/>
        </w:rPr>
        <w:t xml:space="preserve"> </w:t>
      </w:r>
      <w:r w:rsidRPr="009746DC">
        <w:rPr>
          <w:rtl/>
          <w:lang w:bidi="fa-IR"/>
        </w:rPr>
        <w:t>للكسرة ، مع يائي</w:t>
      </w:r>
      <w:r w:rsidR="009D629D">
        <w:rPr>
          <w:rFonts w:hint="cs"/>
          <w:rtl/>
          <w:lang w:bidi="fa-IR"/>
        </w:rPr>
        <w:t>ّ</w:t>
      </w:r>
      <w:r w:rsidRPr="009746DC">
        <w:rPr>
          <w:rtl/>
          <w:lang w:bidi="fa-IR"/>
        </w:rPr>
        <w:t xml:space="preserve"> النسب كالنمري</w:t>
      </w:r>
      <w:r w:rsidR="009D629D">
        <w:rPr>
          <w:rFonts w:hint="cs"/>
          <w:rtl/>
          <w:lang w:bidi="fa-IR"/>
        </w:rPr>
        <w:t>ّ</w:t>
      </w:r>
      <w:r w:rsidRPr="009746DC">
        <w:rPr>
          <w:rtl/>
          <w:lang w:bidi="fa-IR"/>
        </w:rPr>
        <w:t xml:space="preserve"> في الن</w:t>
      </w:r>
      <w:r w:rsidR="009D629D">
        <w:rPr>
          <w:rtl/>
          <w:lang w:bidi="fa-IR"/>
        </w:rPr>
        <w:t>مر</w:t>
      </w:r>
      <w:r w:rsidR="00850EDE">
        <w:rPr>
          <w:rtl/>
          <w:lang w:bidi="fa-IR"/>
        </w:rPr>
        <w:t xml:space="preserve"> </w:t>
      </w:r>
      <w:r w:rsidRPr="009746DC">
        <w:rPr>
          <w:rtl/>
          <w:lang w:bidi="fa-IR"/>
        </w:rPr>
        <w:t>، انتهى.</w:t>
      </w:r>
    </w:p>
    <w:p w:rsidR="00B717C7" w:rsidRPr="009746DC" w:rsidRDefault="00B717C7" w:rsidP="00F70E77">
      <w:pPr>
        <w:rPr>
          <w:rtl/>
          <w:lang w:bidi="fa-IR"/>
        </w:rPr>
      </w:pPr>
      <w:r w:rsidRPr="009746DC">
        <w:rPr>
          <w:rtl/>
          <w:lang w:bidi="fa-IR"/>
        </w:rPr>
        <w:t>وفي القاموس كسرى ويفتح ملك الفرس معرب خسرو ، أي واسع الملك ، وقال :</w:t>
      </w:r>
      <w:r>
        <w:rPr>
          <w:rFonts w:hint="cs"/>
          <w:rtl/>
          <w:lang w:bidi="fa-IR"/>
        </w:rPr>
        <w:t xml:space="preserve"> </w:t>
      </w:r>
      <w:r w:rsidRPr="009746DC">
        <w:rPr>
          <w:rtl/>
          <w:lang w:bidi="fa-IR"/>
        </w:rPr>
        <w:t>ناط نوطا علقه ، انتهى.</w:t>
      </w:r>
    </w:p>
    <w:p w:rsidR="00B717C7" w:rsidRDefault="00B717C7" w:rsidP="00F70E77">
      <w:pPr>
        <w:rPr>
          <w:rtl/>
          <w:lang w:bidi="fa-IR"/>
        </w:rPr>
      </w:pPr>
      <w:r w:rsidRPr="00C875FB">
        <w:rPr>
          <w:rtl/>
        </w:rPr>
        <w:t>والتمائم</w:t>
      </w:r>
      <w:r w:rsidRPr="009746DC">
        <w:rPr>
          <w:rtl/>
          <w:lang w:bidi="fa-IR"/>
        </w:rPr>
        <w:t xml:space="preserve"> جمع تميمة وهي خرزات كانت الأعراب تعلقونها </w:t>
      </w:r>
      <w:r w:rsidR="00D83B35">
        <w:rPr>
          <w:rtl/>
          <w:lang w:bidi="fa-IR"/>
        </w:rPr>
        <w:t xml:space="preserve">علىّ </w:t>
      </w:r>
      <w:r w:rsidRPr="009746DC">
        <w:rPr>
          <w:rtl/>
          <w:lang w:bidi="fa-IR"/>
        </w:rPr>
        <w:t>أولادهم يت</w:t>
      </w:r>
      <w:r w:rsidR="00523227">
        <w:rPr>
          <w:rFonts w:hint="cs"/>
          <w:rtl/>
          <w:lang w:bidi="fa-IR"/>
        </w:rPr>
        <w:t>ّ</w:t>
      </w:r>
      <w:r w:rsidRPr="009746DC">
        <w:rPr>
          <w:rtl/>
          <w:lang w:bidi="fa-IR"/>
        </w:rPr>
        <w:t>قون بها العين بزعمهم ، قال القتيبي : وبعضهم يتوه</w:t>
      </w:r>
      <w:r w:rsidR="00BC26AC">
        <w:rPr>
          <w:rFonts w:hint="cs"/>
          <w:rtl/>
          <w:lang w:bidi="fa-IR"/>
        </w:rPr>
        <w:t>ّ</w:t>
      </w:r>
      <w:r w:rsidRPr="009746DC">
        <w:rPr>
          <w:rtl/>
          <w:lang w:bidi="fa-IR"/>
        </w:rPr>
        <w:t xml:space="preserve">م </w:t>
      </w:r>
      <w:r w:rsidR="00D8033E">
        <w:rPr>
          <w:rtl/>
          <w:lang w:bidi="fa-IR"/>
        </w:rPr>
        <w:t xml:space="preserve">ان </w:t>
      </w:r>
      <w:r w:rsidRPr="009746DC">
        <w:rPr>
          <w:rtl/>
          <w:lang w:bidi="fa-IR"/>
        </w:rPr>
        <w:t>المعاذات هي التمائم وليس كذلك إن</w:t>
      </w:r>
      <w:r w:rsidR="00523227">
        <w:rPr>
          <w:rFonts w:hint="cs"/>
          <w:rtl/>
          <w:lang w:bidi="fa-IR"/>
        </w:rPr>
        <w:t>ّ</w:t>
      </w:r>
      <w:r w:rsidRPr="009746DC">
        <w:rPr>
          <w:rtl/>
          <w:lang w:bidi="fa-IR"/>
        </w:rPr>
        <w:t>ما التميمة الخرزة وقد وقع النهي عنها ، وأما المعاذات فلا بأس بها إذا كتب فيها القر</w:t>
      </w:r>
      <w:r w:rsidR="00523227">
        <w:rPr>
          <w:rtl/>
          <w:lang w:bidi="fa-IR"/>
        </w:rPr>
        <w:t>ان</w:t>
      </w:r>
      <w:r w:rsidR="00551E04">
        <w:rPr>
          <w:rtl/>
          <w:lang w:bidi="fa-IR"/>
        </w:rPr>
        <w:t xml:space="preserve"> </w:t>
      </w:r>
      <w:r w:rsidRPr="009746DC">
        <w:rPr>
          <w:rtl/>
          <w:lang w:bidi="fa-IR"/>
        </w:rPr>
        <w:t>أو أسماء الله تعالى ، قال الأزهري : ومن جعل التمائم سيورا</w:t>
      </w:r>
      <w:r w:rsidR="00523227">
        <w:rPr>
          <w:rFonts w:hint="cs"/>
          <w:rtl/>
          <w:lang w:bidi="fa-IR"/>
        </w:rPr>
        <w:t>ً</w:t>
      </w:r>
      <w:r w:rsidRPr="009746DC">
        <w:rPr>
          <w:rtl/>
          <w:lang w:bidi="fa-IR"/>
        </w:rPr>
        <w:t xml:space="preserve"> فغير مصيب ، وأما قول الفرزدق :</w:t>
      </w:r>
    </w:p>
    <w:tbl>
      <w:tblPr>
        <w:tblStyle w:val="TableGrid"/>
        <w:bidiVisual/>
        <w:tblW w:w="4561" w:type="pct"/>
        <w:tblInd w:w="385" w:type="dxa"/>
        <w:tblLook w:val="01E0" w:firstRow="1" w:lastRow="1" w:firstColumn="1" w:lastColumn="1" w:noHBand="0" w:noVBand="0"/>
      </w:tblPr>
      <w:tblGrid>
        <w:gridCol w:w="3439"/>
        <w:gridCol w:w="270"/>
        <w:gridCol w:w="3403"/>
      </w:tblGrid>
      <w:tr w:rsidR="00EF2853" w:rsidTr="000F65B1">
        <w:trPr>
          <w:trHeight w:val="350"/>
        </w:trPr>
        <w:tc>
          <w:tcPr>
            <w:tcW w:w="3919" w:type="dxa"/>
            <w:shd w:val="clear" w:color="auto" w:fill="auto"/>
          </w:tcPr>
          <w:p w:rsidR="00EF2853" w:rsidRDefault="00EF2853" w:rsidP="000F65B1">
            <w:pPr>
              <w:pStyle w:val="libPoem"/>
            </w:pPr>
            <w:r>
              <w:rPr>
                <w:rtl/>
              </w:rPr>
              <w:t>و</w:t>
            </w:r>
            <w:r w:rsidRPr="009746DC">
              <w:rPr>
                <w:rtl/>
              </w:rPr>
              <w:t>كيف يضل</w:t>
            </w:r>
            <w:r>
              <w:rPr>
                <w:rFonts w:hint="cs"/>
                <w:rtl/>
              </w:rPr>
              <w:t>ّ</w:t>
            </w:r>
            <w:r w:rsidRPr="009746DC">
              <w:rPr>
                <w:rtl/>
              </w:rPr>
              <w:t xml:space="preserve"> العنبري ببلدة</w:t>
            </w:r>
            <w:r w:rsidRPr="00725071">
              <w:rPr>
                <w:rStyle w:val="libPoemTiniChar0"/>
                <w:rtl/>
              </w:rPr>
              <w:br/>
              <w:t> </w:t>
            </w:r>
          </w:p>
        </w:tc>
        <w:tc>
          <w:tcPr>
            <w:tcW w:w="279" w:type="dxa"/>
            <w:shd w:val="clear" w:color="auto" w:fill="auto"/>
          </w:tcPr>
          <w:p w:rsidR="00EF2853" w:rsidRDefault="00EF2853" w:rsidP="000F65B1">
            <w:pPr>
              <w:pStyle w:val="libPoem"/>
              <w:rPr>
                <w:rtl/>
              </w:rPr>
            </w:pPr>
          </w:p>
        </w:tc>
        <w:tc>
          <w:tcPr>
            <w:tcW w:w="3881" w:type="dxa"/>
            <w:shd w:val="clear" w:color="auto" w:fill="auto"/>
          </w:tcPr>
          <w:p w:rsidR="00EF2853" w:rsidRDefault="00EF2853" w:rsidP="000F65B1">
            <w:pPr>
              <w:pStyle w:val="libPoem"/>
            </w:pPr>
            <w:r w:rsidRPr="009746DC">
              <w:rPr>
                <w:rtl/>
              </w:rPr>
              <w:t>بها قطعت عنه سيور التمائم</w:t>
            </w:r>
            <w:r w:rsidRPr="00725071">
              <w:rPr>
                <w:rStyle w:val="libPoemTiniChar0"/>
                <w:rtl/>
              </w:rPr>
              <w:br/>
              <w:t> </w:t>
            </w:r>
          </w:p>
        </w:tc>
      </w:tr>
    </w:tbl>
    <w:p w:rsidR="00B717C7" w:rsidRPr="009746DC" w:rsidRDefault="00B717C7" w:rsidP="00F70E77">
      <w:pPr>
        <w:rPr>
          <w:rtl/>
          <w:lang w:bidi="fa-IR"/>
        </w:rPr>
      </w:pPr>
      <w:r w:rsidRPr="009746DC">
        <w:rPr>
          <w:rtl/>
          <w:lang w:bidi="fa-IR"/>
        </w:rPr>
        <w:t>فإن</w:t>
      </w:r>
      <w:r w:rsidR="00EF2853">
        <w:rPr>
          <w:rFonts w:hint="cs"/>
          <w:rtl/>
          <w:lang w:bidi="fa-IR"/>
        </w:rPr>
        <w:t>ّ</w:t>
      </w:r>
      <w:r w:rsidRPr="009746DC">
        <w:rPr>
          <w:rtl/>
          <w:lang w:bidi="fa-IR"/>
        </w:rPr>
        <w:t>ه أضاف السيور إليها لأن</w:t>
      </w:r>
      <w:r w:rsidR="00EF2853">
        <w:rPr>
          <w:rFonts w:hint="cs"/>
          <w:rtl/>
          <w:lang w:bidi="fa-IR"/>
        </w:rPr>
        <w:t>ّ</w:t>
      </w:r>
      <w:r w:rsidRPr="009746DC">
        <w:rPr>
          <w:rtl/>
          <w:lang w:bidi="fa-IR"/>
        </w:rPr>
        <w:t>ها لا تثقب ، وتجعل فيها سيور أو خيوط تعل</w:t>
      </w:r>
      <w:r w:rsidR="00EF2853">
        <w:rPr>
          <w:rFonts w:hint="cs"/>
          <w:rtl/>
          <w:lang w:bidi="fa-IR"/>
        </w:rPr>
        <w:t>ّ</w:t>
      </w:r>
      <w:r w:rsidRPr="009746DC">
        <w:rPr>
          <w:rtl/>
          <w:lang w:bidi="fa-IR"/>
        </w:rPr>
        <w:t>ق بها انتهى.</w:t>
      </w:r>
    </w:p>
    <w:p w:rsidR="008930D5" w:rsidRDefault="008930D5" w:rsidP="008930D5">
      <w:pPr>
        <w:pStyle w:val="libNormal"/>
        <w:rPr>
          <w:rtl/>
        </w:rPr>
      </w:pPr>
      <w:r>
        <w:rPr>
          <w:rtl/>
        </w:rPr>
        <w:br w:type="page"/>
      </w:r>
    </w:p>
    <w:p w:rsidR="00B717C7" w:rsidRPr="009746DC" w:rsidRDefault="00B717C7" w:rsidP="00EF2853">
      <w:pPr>
        <w:pStyle w:val="libNormal"/>
        <w:rPr>
          <w:rtl/>
        </w:rPr>
      </w:pPr>
      <w:r w:rsidRPr="009746DC">
        <w:rPr>
          <w:rtl/>
        </w:rPr>
        <w:lastRenderedPageBreak/>
        <w:t>2</w:t>
      </w:r>
      <w:r>
        <w:rPr>
          <w:rtl/>
        </w:rPr>
        <w:t xml:space="preserve"> </w:t>
      </w:r>
      <w:r w:rsidR="003928AF">
        <w:rPr>
          <w:rtl/>
        </w:rPr>
        <w:t>-</w:t>
      </w:r>
      <w:r>
        <w:rPr>
          <w:rtl/>
        </w:rPr>
        <w:t xml:space="preserve"> </w:t>
      </w:r>
      <w:r w:rsidRPr="009746DC">
        <w:rPr>
          <w:rtl/>
        </w:rPr>
        <w:t>عد</w:t>
      </w:r>
      <w:r w:rsidR="00EF2853">
        <w:rPr>
          <w:rFonts w:hint="cs"/>
          <w:rtl/>
        </w:rPr>
        <w:t>َّ</w:t>
      </w:r>
      <w:r w:rsidRPr="009746DC">
        <w:rPr>
          <w:rtl/>
        </w:rPr>
        <w:t>ة</w:t>
      </w:r>
      <w:r w:rsidR="00EF2853">
        <w:rPr>
          <w:rFonts w:hint="cs"/>
          <w:rtl/>
        </w:rPr>
        <w:t>ٌ</w:t>
      </w:r>
      <w:r w:rsidRPr="009746DC">
        <w:rPr>
          <w:rtl/>
        </w:rPr>
        <w:t xml:space="preserve"> من أصحابنا ، عن أحمد بن </w:t>
      </w:r>
      <w:r w:rsidR="00551E04">
        <w:rPr>
          <w:rtl/>
        </w:rPr>
        <w:t xml:space="preserve">محمّد </w:t>
      </w:r>
      <w:r w:rsidRPr="009746DC">
        <w:rPr>
          <w:rtl/>
        </w:rPr>
        <w:t>، عن ابن فض</w:t>
      </w:r>
      <w:r w:rsidR="00EF2853">
        <w:rPr>
          <w:rFonts w:hint="cs"/>
          <w:rtl/>
        </w:rPr>
        <w:t>ّ</w:t>
      </w:r>
      <w:r w:rsidRPr="009746DC">
        <w:rPr>
          <w:rtl/>
        </w:rPr>
        <w:t xml:space="preserve">ال ، عن ابن بكير ، عن زرارة قال سمعت أبا جعفر </w:t>
      </w:r>
      <w:r w:rsidR="00850EDE">
        <w:rPr>
          <w:rStyle w:val="libAlaemChar"/>
          <w:rtl/>
        </w:rPr>
        <w:t xml:space="preserve">عليه‌السلام </w:t>
      </w:r>
      <w:r w:rsidRPr="009746DC">
        <w:rPr>
          <w:rtl/>
        </w:rPr>
        <w:t xml:space="preserve">يقول </w:t>
      </w:r>
      <w:r w:rsidR="00551E04">
        <w:rPr>
          <w:rtl/>
        </w:rPr>
        <w:t xml:space="preserve">كان </w:t>
      </w:r>
      <w:r w:rsidRPr="009746DC">
        <w:rPr>
          <w:rtl/>
        </w:rPr>
        <w:t>ل</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ناقة حج عليها اثنتين وعشرين حج</w:t>
      </w:r>
      <w:r w:rsidR="00EF2853">
        <w:rPr>
          <w:rFonts w:hint="cs"/>
          <w:rtl/>
        </w:rPr>
        <w:t>ّ</w:t>
      </w:r>
      <w:r w:rsidRPr="009746DC">
        <w:rPr>
          <w:rtl/>
        </w:rPr>
        <w:t xml:space="preserve">ة ما قرعها قرعة قط قال فجاءت بعد موته وما شعرنا بها </w:t>
      </w:r>
      <w:r w:rsidR="000164B7">
        <w:rPr>
          <w:rtl/>
        </w:rPr>
        <w:t xml:space="preserve">إلّا </w:t>
      </w:r>
      <w:r w:rsidRPr="009746DC">
        <w:rPr>
          <w:rtl/>
        </w:rPr>
        <w:t xml:space="preserve">وقد جاءني بعض خدمنا أو بعض الموالي فقال </w:t>
      </w:r>
      <w:r w:rsidR="00D8033E">
        <w:rPr>
          <w:rFonts w:hint="cs"/>
          <w:rtl/>
        </w:rPr>
        <w:t xml:space="preserve">ان </w:t>
      </w:r>
      <w:r w:rsidRPr="009746DC">
        <w:rPr>
          <w:rtl/>
        </w:rPr>
        <w:t>الن</w:t>
      </w:r>
      <w:r w:rsidR="00EF2853">
        <w:rPr>
          <w:rFonts w:hint="cs"/>
          <w:rtl/>
        </w:rPr>
        <w:t>ّ</w:t>
      </w:r>
      <w:r w:rsidRPr="009746DC">
        <w:rPr>
          <w:rtl/>
        </w:rPr>
        <w:t xml:space="preserve">اقة قد خرجت فأتت قبر </w:t>
      </w:r>
      <w:r w:rsidR="00551E04">
        <w:rPr>
          <w:rtl/>
        </w:rPr>
        <w:t xml:space="preserve">عليّ </w:t>
      </w:r>
      <w:r w:rsidRPr="009746DC">
        <w:rPr>
          <w:rtl/>
        </w:rPr>
        <w:t>بن الحسين فانبركت عليه فدلكت بجر</w:t>
      </w:r>
      <w:r w:rsidR="00EF2853">
        <w:rPr>
          <w:rFonts w:hint="cs"/>
          <w:rtl/>
        </w:rPr>
        <w:t>ّ</w:t>
      </w:r>
      <w:r w:rsidRPr="009746DC">
        <w:rPr>
          <w:rtl/>
        </w:rPr>
        <w:t xml:space="preserve">انها القبر وهي ترغو فقلت أدركوها أدركوها وجيئوني بها قبل </w:t>
      </w:r>
      <w:r w:rsidR="00D8033E">
        <w:rPr>
          <w:rtl/>
        </w:rPr>
        <w:t xml:space="preserve">ان </w:t>
      </w:r>
      <w:r w:rsidRPr="009746DC">
        <w:rPr>
          <w:rtl/>
        </w:rPr>
        <w:t xml:space="preserve">يعلموا بها أو يروها </w:t>
      </w:r>
      <w:r w:rsidR="00EF2853">
        <w:rPr>
          <w:rFonts w:hint="cs"/>
          <w:rtl/>
        </w:rPr>
        <w:t xml:space="preserve">، </w:t>
      </w:r>
      <w:r w:rsidRPr="009746DC">
        <w:rPr>
          <w:rtl/>
        </w:rPr>
        <w:t>قال وما كانت رأت القبر قط</w:t>
      </w:r>
      <w:r>
        <w:rPr>
          <w:rFonts w:hint="cs"/>
          <w:rtl/>
        </w:rPr>
        <w:t>.</w:t>
      </w:r>
    </w:p>
    <w:p w:rsidR="00B717C7" w:rsidRPr="009746DC" w:rsidRDefault="00B717C7" w:rsidP="00EF2853">
      <w:pPr>
        <w:pStyle w:val="libNormal"/>
        <w:rPr>
          <w:rtl/>
        </w:rPr>
      </w:pPr>
      <w:r w:rsidRPr="009746DC">
        <w:rPr>
          <w:rtl/>
        </w:rPr>
        <w:t>3</w:t>
      </w:r>
      <w:r>
        <w:rPr>
          <w:rtl/>
        </w:rPr>
        <w:t xml:space="preserve"> </w:t>
      </w:r>
      <w:r w:rsidR="003928AF">
        <w:rPr>
          <w:rtl/>
        </w:rPr>
        <w:t>-</w:t>
      </w:r>
      <w:r>
        <w:rPr>
          <w:rtl/>
        </w:rPr>
        <w:t xml:space="preserve"> </w:t>
      </w:r>
      <w:r w:rsidR="00551E04">
        <w:rPr>
          <w:rtl/>
        </w:rPr>
        <w:t xml:space="preserve">عليّ </w:t>
      </w:r>
      <w:r w:rsidRPr="009746DC">
        <w:rPr>
          <w:rtl/>
        </w:rPr>
        <w:t xml:space="preserve">بن إبراهيم بن هاشم ، عن أبيه ، عن </w:t>
      </w:r>
      <w:r w:rsidR="00551E04">
        <w:rPr>
          <w:rtl/>
        </w:rPr>
        <w:t xml:space="preserve">محمّد </w:t>
      </w:r>
      <w:r w:rsidRPr="009746DC">
        <w:rPr>
          <w:rtl/>
        </w:rPr>
        <w:t xml:space="preserve">بن عيسى ، عن حفص بن البختري عمن ذكره ، عن أبي جعفر </w:t>
      </w:r>
      <w:r w:rsidR="00850EDE">
        <w:rPr>
          <w:rStyle w:val="libAlaemChar"/>
          <w:rtl/>
        </w:rPr>
        <w:t xml:space="preserve">عليه‌السلام </w:t>
      </w:r>
      <w:r w:rsidRPr="009746DC">
        <w:rPr>
          <w:rtl/>
        </w:rPr>
        <w:t xml:space="preserve">قال </w:t>
      </w:r>
      <w:r w:rsidR="00FE5F86">
        <w:rPr>
          <w:rtl/>
        </w:rPr>
        <w:t xml:space="preserve">لـمّا </w:t>
      </w:r>
      <w:r w:rsidRPr="009746DC">
        <w:rPr>
          <w:rtl/>
        </w:rPr>
        <w:t xml:space="preserve">مات أبي </w:t>
      </w:r>
      <w:r w:rsidR="00551E04">
        <w:rPr>
          <w:rtl/>
        </w:rPr>
        <w:t xml:space="preserve">عليّ </w:t>
      </w:r>
      <w:r w:rsidRPr="009746DC">
        <w:rPr>
          <w:rtl/>
        </w:rPr>
        <w:t xml:space="preserve">بن الحسين </w:t>
      </w:r>
      <w:r w:rsidR="00292DF4" w:rsidRPr="00292DF4">
        <w:rPr>
          <w:rStyle w:val="libAlaemChar"/>
          <w:rtl/>
        </w:rPr>
        <w:t xml:space="preserve">عليه‌السلام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F2853">
      <w:pPr>
        <w:pStyle w:val="libNormal"/>
        <w:rPr>
          <w:rtl/>
        </w:rPr>
      </w:pPr>
      <w:r w:rsidRPr="009746DC">
        <w:rPr>
          <w:rtl/>
        </w:rPr>
        <w:t>والغرض هنا إما التعميم لكل أحد أي خير من كل مولود ، إذ كل مولود تعلق عليه التميمة أو للأشراف لأنها تعلق عليهم للاعتناء بشأنهم.</w:t>
      </w:r>
    </w:p>
    <w:p w:rsidR="00B717C7" w:rsidRPr="009746DC" w:rsidRDefault="00B717C7" w:rsidP="00EF2853">
      <w:pPr>
        <w:pStyle w:val="libNormal"/>
        <w:rPr>
          <w:rtl/>
          <w:lang w:bidi="fa-IR"/>
        </w:rPr>
      </w:pPr>
      <w:r w:rsidRPr="00EF2853">
        <w:rPr>
          <w:rStyle w:val="libBold1Char"/>
          <w:rtl/>
        </w:rPr>
        <w:t>الحديث الثاني :</w:t>
      </w:r>
      <w:r w:rsidRPr="009746DC">
        <w:rPr>
          <w:rtl/>
          <w:lang w:bidi="fa-IR"/>
        </w:rPr>
        <w:t xml:space="preserve"> موثق كالصحيح.</w:t>
      </w:r>
    </w:p>
    <w:p w:rsidR="00B717C7" w:rsidRPr="009746DC" w:rsidRDefault="00B717C7" w:rsidP="00EF2853">
      <w:pPr>
        <w:pStyle w:val="libNormal"/>
        <w:rPr>
          <w:rtl/>
        </w:rPr>
      </w:pPr>
      <w:r w:rsidRPr="00C875FB">
        <w:rPr>
          <w:rtl/>
        </w:rPr>
        <w:t>« ما قرعها »</w:t>
      </w:r>
      <w:r w:rsidRPr="009746DC">
        <w:rPr>
          <w:rtl/>
        </w:rPr>
        <w:t xml:space="preserve"> أي ما ضربها</w:t>
      </w:r>
      <w:r w:rsidRPr="00C875FB">
        <w:rPr>
          <w:rtl/>
        </w:rPr>
        <w:t xml:space="preserve"> « أو بعض الموالي »</w:t>
      </w:r>
      <w:r w:rsidRPr="009746DC">
        <w:rPr>
          <w:rtl/>
        </w:rPr>
        <w:t xml:space="preserve"> الشك</w:t>
      </w:r>
      <w:r w:rsidR="00EF2853">
        <w:rPr>
          <w:rFonts w:hint="cs"/>
          <w:rtl/>
        </w:rPr>
        <w:t>ّ</w:t>
      </w:r>
      <w:r w:rsidRPr="009746DC">
        <w:rPr>
          <w:rtl/>
        </w:rPr>
        <w:t xml:space="preserve"> من الراوي ، والإبراك هنا البروك وفي البصائر : فبركت عليه وهو أظهر ، قال في الصحاح : برك البعير يبرك بروكا</w:t>
      </w:r>
      <w:r w:rsidR="00EF2853">
        <w:rPr>
          <w:rFonts w:hint="cs"/>
          <w:rtl/>
        </w:rPr>
        <w:t>ً</w:t>
      </w:r>
      <w:r w:rsidRPr="009746DC">
        <w:rPr>
          <w:rtl/>
        </w:rPr>
        <w:t xml:space="preserve"> أي استناخ ، وأبركته أنا فبرك ، والبرك المصدر وابترك الرجل أي ألقى بركة ، وقال :</w:t>
      </w:r>
      <w:r>
        <w:rPr>
          <w:rFonts w:hint="cs"/>
          <w:rtl/>
        </w:rPr>
        <w:t xml:space="preserve"> </w:t>
      </w:r>
      <w:r w:rsidRPr="009746DC">
        <w:rPr>
          <w:rtl/>
        </w:rPr>
        <w:t>جر</w:t>
      </w:r>
      <w:r w:rsidR="00EF2853">
        <w:rPr>
          <w:rtl/>
        </w:rPr>
        <w:t>ان</w:t>
      </w:r>
      <w:r w:rsidR="00551E04">
        <w:rPr>
          <w:rtl/>
        </w:rPr>
        <w:t xml:space="preserve"> </w:t>
      </w:r>
      <w:r w:rsidRPr="009746DC">
        <w:rPr>
          <w:rtl/>
        </w:rPr>
        <w:t>البعير مقدم عنقه إلى منحره ، وقال : الرغاء صوت ذوات الخف</w:t>
      </w:r>
      <w:r w:rsidR="00EF2853">
        <w:rPr>
          <w:rFonts w:hint="cs"/>
          <w:rtl/>
        </w:rPr>
        <w:t>ّ</w:t>
      </w:r>
      <w:r w:rsidRPr="009746DC">
        <w:rPr>
          <w:rtl/>
        </w:rPr>
        <w:t xml:space="preserve"> وقد رغى البعير يرغو رغاء إذا ضج ، وفي أكثر نسخ البصائر فقلت : أدركوها فجاءوني بها.</w:t>
      </w:r>
    </w:p>
    <w:p w:rsidR="00B717C7" w:rsidRPr="009746DC" w:rsidRDefault="00B717C7" w:rsidP="00EF2853">
      <w:pPr>
        <w:pStyle w:val="libNormal"/>
        <w:rPr>
          <w:rtl/>
        </w:rPr>
      </w:pPr>
      <w:r w:rsidRPr="00C875FB">
        <w:rPr>
          <w:rtl/>
        </w:rPr>
        <w:t xml:space="preserve">قوله </w:t>
      </w:r>
      <w:r w:rsidR="00850EDE">
        <w:rPr>
          <w:rStyle w:val="libAlaemChar"/>
          <w:rtl/>
        </w:rPr>
        <w:t xml:space="preserve">عليه‌السلام </w:t>
      </w:r>
      <w:r w:rsidRPr="00C875FB">
        <w:rPr>
          <w:rtl/>
        </w:rPr>
        <w:t>: أو يروها</w:t>
      </w:r>
      <w:r w:rsidRPr="009746DC">
        <w:rPr>
          <w:rtl/>
        </w:rPr>
        <w:t xml:space="preserve"> ، للترديد ، وشك</w:t>
      </w:r>
      <w:r w:rsidR="00EF2853">
        <w:rPr>
          <w:rFonts w:hint="cs"/>
          <w:rtl/>
        </w:rPr>
        <w:t>ّ</w:t>
      </w:r>
      <w:r w:rsidRPr="009746DC">
        <w:rPr>
          <w:rtl/>
        </w:rPr>
        <w:t xml:space="preserve"> الراوي بعيد ، إنما أ</w:t>
      </w:r>
      <w:r w:rsidR="00850EDE">
        <w:rPr>
          <w:rtl/>
        </w:rPr>
        <w:t xml:space="preserve">مرّ </w:t>
      </w:r>
      <w:r w:rsidR="00850EDE">
        <w:rPr>
          <w:rStyle w:val="libAlaemChar"/>
          <w:rtl/>
        </w:rPr>
        <w:t xml:space="preserve">عليه‌السلام </w:t>
      </w:r>
      <w:r w:rsidRPr="009746DC">
        <w:rPr>
          <w:rtl/>
        </w:rPr>
        <w:t>بذلك تقي</w:t>
      </w:r>
      <w:r w:rsidR="00EF2853">
        <w:rPr>
          <w:rFonts w:hint="cs"/>
          <w:rtl/>
        </w:rPr>
        <w:t>ّ</w:t>
      </w:r>
      <w:r w:rsidRPr="009746DC">
        <w:rPr>
          <w:rtl/>
        </w:rPr>
        <w:t>ة ل</w:t>
      </w:r>
      <w:r w:rsidR="00D8033E">
        <w:rPr>
          <w:rtl/>
        </w:rPr>
        <w:t xml:space="preserve">ان </w:t>
      </w:r>
      <w:r w:rsidRPr="009746DC">
        <w:rPr>
          <w:rtl/>
        </w:rPr>
        <w:t xml:space="preserve">ظهور المعجزات منهم </w:t>
      </w:r>
      <w:r w:rsidR="00551E04">
        <w:rPr>
          <w:rtl/>
        </w:rPr>
        <w:t xml:space="preserve">كان </w:t>
      </w:r>
      <w:r w:rsidRPr="009746DC">
        <w:rPr>
          <w:rtl/>
        </w:rPr>
        <w:t>يصير سببا</w:t>
      </w:r>
      <w:r w:rsidR="00EF2853">
        <w:rPr>
          <w:rFonts w:hint="cs"/>
          <w:rtl/>
        </w:rPr>
        <w:t>ً</w:t>
      </w:r>
      <w:r w:rsidRPr="009746DC">
        <w:rPr>
          <w:rtl/>
        </w:rPr>
        <w:t xml:space="preserve"> لشدة عداوتهم واهتمامهم في دفعهم وإطفاء نورهم ، وفي بعض الروايات عدد الحج أربعون ، فيمكن </w:t>
      </w:r>
      <w:r w:rsidR="00D8033E">
        <w:rPr>
          <w:rtl/>
        </w:rPr>
        <w:t xml:space="preserve">ان </w:t>
      </w:r>
      <w:r w:rsidRPr="009746DC">
        <w:rPr>
          <w:rtl/>
        </w:rPr>
        <w:t>يكون المراد الحج والعمرة معا</w:t>
      </w:r>
      <w:r w:rsidR="00EF2853">
        <w:rPr>
          <w:rFonts w:hint="cs"/>
          <w:rtl/>
        </w:rPr>
        <w:t>ً</w:t>
      </w:r>
      <w:r w:rsidRPr="009746DC">
        <w:rPr>
          <w:rtl/>
        </w:rPr>
        <w:t xml:space="preserve"> تغليبا</w:t>
      </w:r>
      <w:r w:rsidR="00EF2853">
        <w:rPr>
          <w:rFonts w:hint="cs"/>
          <w:rtl/>
        </w:rPr>
        <w:t>ً</w:t>
      </w:r>
      <w:r w:rsidRPr="009746DC">
        <w:rPr>
          <w:rtl/>
        </w:rPr>
        <w:t>.</w:t>
      </w:r>
    </w:p>
    <w:p w:rsidR="00B717C7" w:rsidRPr="009746DC" w:rsidRDefault="00B717C7" w:rsidP="00EF2853">
      <w:pPr>
        <w:pStyle w:val="libNormal"/>
        <w:rPr>
          <w:rtl/>
          <w:lang w:bidi="fa-IR"/>
        </w:rPr>
      </w:pPr>
      <w:r w:rsidRPr="00EF2853">
        <w:rPr>
          <w:rStyle w:val="libBold1Char"/>
          <w:rtl/>
        </w:rPr>
        <w:t>الحديث الثالث :</w:t>
      </w:r>
      <w:r w:rsidRPr="00C875FB">
        <w:rPr>
          <w:rtl/>
        </w:rPr>
        <w:t xml:space="preserve"> </w:t>
      </w:r>
      <w:r w:rsidRPr="009746DC">
        <w:rPr>
          <w:rtl/>
          <w:lang w:bidi="fa-IR"/>
        </w:rPr>
        <w:t>مرسل.</w:t>
      </w:r>
    </w:p>
    <w:p w:rsidR="00B717C7" w:rsidRPr="009746DC" w:rsidRDefault="00B717C7" w:rsidP="00EF2853">
      <w:pPr>
        <w:pStyle w:val="libNormal"/>
        <w:rPr>
          <w:rtl/>
        </w:rPr>
      </w:pPr>
      <w:r w:rsidRPr="00C875FB">
        <w:rPr>
          <w:rtl/>
        </w:rPr>
        <w:t>وتمر</w:t>
      </w:r>
      <w:r w:rsidR="00EF2853">
        <w:rPr>
          <w:rFonts w:hint="cs"/>
          <w:rtl/>
        </w:rPr>
        <w:t>ّ</w:t>
      </w:r>
      <w:r w:rsidRPr="00C875FB">
        <w:rPr>
          <w:rtl/>
        </w:rPr>
        <w:t>غت</w:t>
      </w:r>
      <w:r w:rsidRPr="009746DC">
        <w:rPr>
          <w:rtl/>
        </w:rPr>
        <w:t xml:space="preserve"> الدابة في التراب تقل</w:t>
      </w:r>
      <w:r w:rsidR="00EF2853">
        <w:rPr>
          <w:rFonts w:hint="cs"/>
          <w:rtl/>
        </w:rPr>
        <w:t>ّ</w:t>
      </w:r>
      <w:r w:rsidRPr="009746DC">
        <w:rPr>
          <w:rtl/>
        </w:rPr>
        <w:t>ب ، ويقال : مرغ رأسه بالعصا أي ضربه.</w:t>
      </w:r>
    </w:p>
    <w:p w:rsidR="008930D5" w:rsidRDefault="008930D5" w:rsidP="008930D5">
      <w:pPr>
        <w:pStyle w:val="libNormal"/>
        <w:rPr>
          <w:rtl/>
        </w:rPr>
      </w:pPr>
      <w:r>
        <w:rPr>
          <w:rtl/>
        </w:rPr>
        <w:br w:type="page"/>
      </w:r>
    </w:p>
    <w:p w:rsidR="00B717C7" w:rsidRDefault="00B717C7" w:rsidP="00B91600">
      <w:pPr>
        <w:pStyle w:val="libNormal"/>
        <w:rPr>
          <w:rtl/>
        </w:rPr>
      </w:pPr>
      <w:r w:rsidRPr="009746DC">
        <w:rPr>
          <w:rtl/>
        </w:rPr>
        <w:lastRenderedPageBreak/>
        <w:t>جاءت ناقة له من الر</w:t>
      </w:r>
      <w:r w:rsidR="00B91600">
        <w:rPr>
          <w:rFonts w:hint="cs"/>
          <w:rtl/>
        </w:rPr>
        <w:t>ّ</w:t>
      </w:r>
      <w:r w:rsidRPr="009746DC">
        <w:rPr>
          <w:rtl/>
        </w:rPr>
        <w:t xml:space="preserve">عي </w:t>
      </w:r>
      <w:r w:rsidR="00FE5F86">
        <w:rPr>
          <w:rtl/>
        </w:rPr>
        <w:t xml:space="preserve">حتّى </w:t>
      </w:r>
      <w:r w:rsidRPr="009746DC">
        <w:rPr>
          <w:rtl/>
        </w:rPr>
        <w:t>ضربت بجر</w:t>
      </w:r>
      <w:r w:rsidR="00B91600">
        <w:rPr>
          <w:rFonts w:hint="cs"/>
          <w:rtl/>
        </w:rPr>
        <w:t>ّ</w:t>
      </w:r>
      <w:r w:rsidRPr="009746DC">
        <w:rPr>
          <w:rtl/>
        </w:rPr>
        <w:t xml:space="preserve">انها </w:t>
      </w:r>
      <w:r w:rsidR="00D83B35">
        <w:rPr>
          <w:rtl/>
        </w:rPr>
        <w:t xml:space="preserve">علىّ </w:t>
      </w:r>
      <w:r w:rsidRPr="009746DC">
        <w:rPr>
          <w:rtl/>
        </w:rPr>
        <w:t>القبر وتمر</w:t>
      </w:r>
      <w:r w:rsidR="00B91600">
        <w:rPr>
          <w:rFonts w:hint="cs"/>
          <w:rtl/>
        </w:rPr>
        <w:t>ّ</w:t>
      </w:r>
      <w:r w:rsidRPr="009746DC">
        <w:rPr>
          <w:rtl/>
        </w:rPr>
        <w:t xml:space="preserve">غت عليه </w:t>
      </w:r>
      <w:r w:rsidR="00B91600">
        <w:rPr>
          <w:rFonts w:hint="cs"/>
          <w:rtl/>
        </w:rPr>
        <w:t xml:space="preserve">، </w:t>
      </w:r>
      <w:r w:rsidRPr="009746DC">
        <w:rPr>
          <w:rtl/>
        </w:rPr>
        <w:t>فأمرت بها فردت إلى مرعاها و</w:t>
      </w:r>
      <w:r w:rsidR="00D8033E">
        <w:rPr>
          <w:rtl/>
        </w:rPr>
        <w:t xml:space="preserve">ان </w:t>
      </w:r>
      <w:r w:rsidRPr="009746DC">
        <w:rPr>
          <w:rtl/>
        </w:rPr>
        <w:t>أبي</w:t>
      </w:r>
      <w:r w:rsidRPr="00BD53DA">
        <w:rPr>
          <w:rtl/>
        </w:rPr>
        <w:t xml:space="preserve"> </w:t>
      </w:r>
      <w:r w:rsidR="00850EDE">
        <w:rPr>
          <w:rStyle w:val="libAlaemChar"/>
          <w:rtl/>
        </w:rPr>
        <w:t xml:space="preserve">عليه‌السلام </w:t>
      </w:r>
      <w:r w:rsidR="00551E04">
        <w:rPr>
          <w:rtl/>
        </w:rPr>
        <w:t xml:space="preserve">كان </w:t>
      </w:r>
      <w:r w:rsidRPr="009746DC">
        <w:rPr>
          <w:rtl/>
        </w:rPr>
        <w:t>يحج</w:t>
      </w:r>
      <w:r w:rsidR="00B91600">
        <w:rPr>
          <w:rFonts w:hint="cs"/>
          <w:rtl/>
        </w:rPr>
        <w:t>ُّ</w:t>
      </w:r>
      <w:r w:rsidRPr="009746DC">
        <w:rPr>
          <w:rtl/>
        </w:rPr>
        <w:t xml:space="preserve"> عليها ويعت</w:t>
      </w:r>
      <w:r w:rsidR="00850EDE">
        <w:rPr>
          <w:rtl/>
        </w:rPr>
        <w:t xml:space="preserve">مرّ </w:t>
      </w:r>
      <w:r w:rsidRPr="009746DC">
        <w:rPr>
          <w:rtl/>
        </w:rPr>
        <w:t>ولم يقرعها قرعة قط</w:t>
      </w:r>
      <w:r>
        <w:rPr>
          <w:rFonts w:hint="cs"/>
          <w:rtl/>
        </w:rPr>
        <w:t>.</w:t>
      </w:r>
    </w:p>
    <w:p w:rsidR="00B717C7" w:rsidRPr="009746DC" w:rsidRDefault="00B717C7" w:rsidP="00F70E77">
      <w:pPr>
        <w:rPr>
          <w:rtl/>
          <w:lang w:bidi="fa-IR"/>
        </w:rPr>
      </w:pPr>
      <w:r>
        <w:rPr>
          <w:rFonts w:hint="cs"/>
          <w:rtl/>
          <w:lang w:bidi="fa-IR"/>
        </w:rPr>
        <w:t>«</w:t>
      </w:r>
      <w:r w:rsidRPr="009746DC">
        <w:rPr>
          <w:rtl/>
          <w:lang w:bidi="fa-IR"/>
        </w:rPr>
        <w:t>ابن بابويه</w:t>
      </w:r>
      <w:r>
        <w:rPr>
          <w:rFonts w:hint="cs"/>
          <w:rtl/>
          <w:lang w:bidi="fa-IR"/>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91600">
      <w:pPr>
        <w:pStyle w:val="libNormal"/>
        <w:rPr>
          <w:rtl/>
        </w:rPr>
      </w:pPr>
      <w:r w:rsidRPr="009746DC">
        <w:rPr>
          <w:rtl/>
        </w:rPr>
        <w:t xml:space="preserve">أقول : بعد قوله : </w:t>
      </w:r>
      <w:r w:rsidR="00B91600">
        <w:rPr>
          <w:rtl/>
        </w:rPr>
        <w:t xml:space="preserve">قطّ </w:t>
      </w:r>
      <w:r w:rsidRPr="009746DC">
        <w:rPr>
          <w:rtl/>
        </w:rPr>
        <w:t xml:space="preserve">، في نسخ الكتاب : </w:t>
      </w:r>
      <w:r w:rsidRPr="00C875FB">
        <w:rPr>
          <w:rtl/>
        </w:rPr>
        <w:t>ابن بابويه</w:t>
      </w:r>
      <w:r w:rsidRPr="009746DC">
        <w:rPr>
          <w:rtl/>
        </w:rPr>
        <w:t xml:space="preserve"> ، وفي سائر الكتب انتهى الحديث عند قوله </w:t>
      </w:r>
      <w:r w:rsidR="00B91600">
        <w:rPr>
          <w:rtl/>
        </w:rPr>
        <w:t xml:space="preserve">قطّ </w:t>
      </w:r>
      <w:r w:rsidRPr="009746DC">
        <w:rPr>
          <w:rtl/>
        </w:rPr>
        <w:t xml:space="preserve">، وليس وقوع ابن بابويه في هذا الموضع </w:t>
      </w:r>
      <w:r w:rsidR="00B91600">
        <w:rPr>
          <w:rtl/>
        </w:rPr>
        <w:t xml:space="preserve">معهوداً </w:t>
      </w:r>
      <w:r w:rsidRPr="009746DC">
        <w:rPr>
          <w:rtl/>
        </w:rPr>
        <w:t xml:space="preserve">ولذا اختلفت كلمة الناظرين في هذا الكتاب في حله </w:t>
      </w:r>
      <w:r w:rsidR="00D83B35">
        <w:rPr>
          <w:rtl/>
        </w:rPr>
        <w:t xml:space="preserve">علىّ </w:t>
      </w:r>
      <w:r w:rsidRPr="009746DC">
        <w:rPr>
          <w:rtl/>
        </w:rPr>
        <w:t>وجوه : الأول : ما أفاده الوالد العل</w:t>
      </w:r>
      <w:r w:rsidR="00B91600">
        <w:rPr>
          <w:rFonts w:hint="cs"/>
          <w:rtl/>
        </w:rPr>
        <w:t>ّ</w:t>
      </w:r>
      <w:r w:rsidRPr="009746DC">
        <w:rPr>
          <w:rtl/>
        </w:rPr>
        <w:t xml:space="preserve">امة وهو أنه متعلق بالحديث الآتي وإشارة إلى </w:t>
      </w:r>
      <w:r w:rsidR="00D8033E">
        <w:rPr>
          <w:rtl/>
        </w:rPr>
        <w:t xml:space="preserve">ان </w:t>
      </w:r>
      <w:r w:rsidRPr="009746DC">
        <w:rPr>
          <w:rtl/>
        </w:rPr>
        <w:t xml:space="preserve">هذا الحديث </w:t>
      </w:r>
      <w:r w:rsidR="00551E04">
        <w:rPr>
          <w:rtl/>
        </w:rPr>
        <w:t xml:space="preserve">كان </w:t>
      </w:r>
      <w:r w:rsidRPr="009746DC">
        <w:rPr>
          <w:rtl/>
        </w:rPr>
        <w:t xml:space="preserve">في نسخة الصدوق </w:t>
      </w:r>
      <w:r w:rsidR="00551E04">
        <w:rPr>
          <w:rtl/>
        </w:rPr>
        <w:t xml:space="preserve">محمّد </w:t>
      </w:r>
      <w:r w:rsidRPr="009746DC">
        <w:rPr>
          <w:rtl/>
        </w:rPr>
        <w:t xml:space="preserve">بن بابويه </w:t>
      </w:r>
      <w:r>
        <w:rPr>
          <w:rtl/>
        </w:rPr>
        <w:t>(ره)</w:t>
      </w:r>
      <w:r w:rsidRPr="009746DC">
        <w:rPr>
          <w:rtl/>
        </w:rPr>
        <w:t xml:space="preserve"> إذ تبين بالتت</w:t>
      </w:r>
      <w:r w:rsidR="00B91600">
        <w:rPr>
          <w:rFonts w:hint="cs"/>
          <w:rtl/>
        </w:rPr>
        <w:t>ّ</w:t>
      </w:r>
      <w:r w:rsidRPr="009746DC">
        <w:rPr>
          <w:rtl/>
        </w:rPr>
        <w:t xml:space="preserve">بع </w:t>
      </w:r>
      <w:r w:rsidR="00D8033E">
        <w:rPr>
          <w:rtl/>
        </w:rPr>
        <w:t xml:space="preserve">ان </w:t>
      </w:r>
      <w:r w:rsidRPr="009746DC">
        <w:rPr>
          <w:rtl/>
        </w:rPr>
        <w:t xml:space="preserve">النسخ </w:t>
      </w:r>
      <w:r w:rsidR="003928AF">
        <w:rPr>
          <w:rtl/>
        </w:rPr>
        <w:t xml:space="preserve">الّتي </w:t>
      </w:r>
      <w:r w:rsidRPr="009746DC">
        <w:rPr>
          <w:rtl/>
        </w:rPr>
        <w:t>رواها تلامذة الكليني بواسطة وبدونها كانت مختلفة ، فعرض الأفاضل المتأخ</w:t>
      </w:r>
      <w:r w:rsidR="00B91600">
        <w:rPr>
          <w:rFonts w:hint="cs"/>
          <w:rtl/>
        </w:rPr>
        <w:t>ّ</w:t>
      </w:r>
      <w:r w:rsidRPr="009746DC">
        <w:rPr>
          <w:rtl/>
        </w:rPr>
        <w:t xml:space="preserve">رون عن عصرهم تلك النسخ بعضها </w:t>
      </w:r>
      <w:r w:rsidR="00D83B35">
        <w:rPr>
          <w:rtl/>
        </w:rPr>
        <w:t xml:space="preserve">علىّ </w:t>
      </w:r>
      <w:r w:rsidRPr="009746DC">
        <w:rPr>
          <w:rtl/>
        </w:rPr>
        <w:t xml:space="preserve">بعض فما </w:t>
      </w:r>
      <w:r w:rsidR="00551E04">
        <w:rPr>
          <w:rtl/>
        </w:rPr>
        <w:t xml:space="preserve">كان </w:t>
      </w:r>
      <w:r w:rsidRPr="009746DC">
        <w:rPr>
          <w:rtl/>
        </w:rPr>
        <w:t xml:space="preserve">فيها من اختلاف أشاروا إليه كما </w:t>
      </w:r>
      <w:r w:rsidR="00850EDE">
        <w:rPr>
          <w:rtl/>
        </w:rPr>
        <w:t xml:space="preserve">مرّ </w:t>
      </w:r>
      <w:r w:rsidRPr="009746DC">
        <w:rPr>
          <w:rtl/>
        </w:rPr>
        <w:t>مرارا</w:t>
      </w:r>
      <w:r w:rsidR="00B91600">
        <w:rPr>
          <w:rFonts w:hint="cs"/>
          <w:rtl/>
        </w:rPr>
        <w:t>ً</w:t>
      </w:r>
      <w:r w:rsidRPr="009746DC">
        <w:rPr>
          <w:rtl/>
        </w:rPr>
        <w:t xml:space="preserve"> ، وسيأتي في عرض الكتاب في نسخة الصفواني ، وفي رواية النعماني كذا ، ولعله </w:t>
      </w:r>
      <w:r w:rsidR="00551E04">
        <w:rPr>
          <w:rtl/>
        </w:rPr>
        <w:t xml:space="preserve">كان </w:t>
      </w:r>
      <w:r w:rsidRPr="009746DC">
        <w:rPr>
          <w:rtl/>
        </w:rPr>
        <w:t xml:space="preserve">من تلك النسخ نسخة الصدوق فإنه </w:t>
      </w:r>
      <w:r w:rsidR="00551E04">
        <w:rPr>
          <w:rtl/>
        </w:rPr>
        <w:t xml:space="preserve">كان </w:t>
      </w:r>
      <w:r w:rsidRPr="009746DC">
        <w:rPr>
          <w:rtl/>
        </w:rPr>
        <w:t xml:space="preserve">في عصر الكليني </w:t>
      </w:r>
      <w:r w:rsidRPr="003F7506">
        <w:rPr>
          <w:rtl/>
        </w:rPr>
        <w:t>رحمه‌الله</w:t>
      </w:r>
      <w:r w:rsidRPr="009746DC">
        <w:rPr>
          <w:rtl/>
        </w:rPr>
        <w:t xml:space="preserve"> عليهما ، لكن</w:t>
      </w:r>
      <w:r w:rsidR="00B91600">
        <w:rPr>
          <w:rFonts w:hint="cs"/>
          <w:rtl/>
        </w:rPr>
        <w:t>ّ</w:t>
      </w:r>
      <w:r w:rsidRPr="009746DC">
        <w:rPr>
          <w:rtl/>
        </w:rPr>
        <w:t>ه يروي عنه بواسطة لأن</w:t>
      </w:r>
      <w:r w:rsidR="00B91600">
        <w:rPr>
          <w:rFonts w:hint="cs"/>
          <w:rtl/>
        </w:rPr>
        <w:t>ّ</w:t>
      </w:r>
      <w:r w:rsidRPr="009746DC">
        <w:rPr>
          <w:rtl/>
        </w:rPr>
        <w:t xml:space="preserve">ه لم يلقه أو لم يقرأ عليه ، فالمعنى </w:t>
      </w:r>
      <w:r w:rsidR="00D8033E">
        <w:rPr>
          <w:rtl/>
        </w:rPr>
        <w:t xml:space="preserve">ان </w:t>
      </w:r>
      <w:r w:rsidRPr="009746DC">
        <w:rPr>
          <w:rtl/>
        </w:rPr>
        <w:t xml:space="preserve">الخبر الآتي والماضي </w:t>
      </w:r>
      <w:r w:rsidR="00551E04">
        <w:rPr>
          <w:rtl/>
        </w:rPr>
        <w:t xml:space="preserve">كان </w:t>
      </w:r>
      <w:r w:rsidRPr="009746DC">
        <w:rPr>
          <w:rtl/>
        </w:rPr>
        <w:t>في رواية الصدوق ولم يكن في سائر الروايات.</w:t>
      </w:r>
    </w:p>
    <w:p w:rsidR="00B717C7" w:rsidRPr="009746DC" w:rsidRDefault="00B717C7" w:rsidP="00B91600">
      <w:pPr>
        <w:pStyle w:val="libNormal"/>
        <w:rPr>
          <w:rtl/>
        </w:rPr>
      </w:pPr>
      <w:r w:rsidRPr="009746DC">
        <w:rPr>
          <w:rtl/>
        </w:rPr>
        <w:t xml:space="preserve">الثاني : </w:t>
      </w:r>
      <w:r w:rsidR="00D8033E">
        <w:rPr>
          <w:rtl/>
        </w:rPr>
        <w:t xml:space="preserve">ان </w:t>
      </w:r>
      <w:r w:rsidRPr="009746DC">
        <w:rPr>
          <w:rtl/>
        </w:rPr>
        <w:t xml:space="preserve">يكون المراد بابن بابويه </w:t>
      </w:r>
      <w:r w:rsidR="00551E04">
        <w:rPr>
          <w:rtl/>
        </w:rPr>
        <w:t xml:space="preserve">عليّ </w:t>
      </w:r>
      <w:r w:rsidRPr="009746DC">
        <w:rPr>
          <w:rtl/>
        </w:rPr>
        <w:t xml:space="preserve">بن بابويه وهو </w:t>
      </w:r>
      <w:r w:rsidR="00551E04">
        <w:rPr>
          <w:rtl/>
        </w:rPr>
        <w:t xml:space="preserve">كان </w:t>
      </w:r>
      <w:r w:rsidR="00B91600">
        <w:rPr>
          <w:rtl/>
        </w:rPr>
        <w:t xml:space="preserve">معاصراً </w:t>
      </w:r>
      <w:r w:rsidRPr="009746DC">
        <w:rPr>
          <w:rtl/>
        </w:rPr>
        <w:t>للكليني وماتا في سنة واحدة ، فيمكن روايته عن الكليني ورواية الكليني عنه ، وأقول : رواية الكليني عنه في غاية البعد ، و</w:t>
      </w:r>
      <w:r w:rsidR="00551E04">
        <w:rPr>
          <w:rtl/>
        </w:rPr>
        <w:t xml:space="preserve">أيضاً </w:t>
      </w:r>
      <w:r w:rsidRPr="009746DC">
        <w:rPr>
          <w:rtl/>
        </w:rPr>
        <w:t xml:space="preserve">إذا </w:t>
      </w:r>
      <w:r w:rsidR="00551E04">
        <w:rPr>
          <w:rtl/>
        </w:rPr>
        <w:t xml:space="preserve">كان </w:t>
      </w:r>
      <w:r w:rsidRPr="009746DC">
        <w:rPr>
          <w:rtl/>
        </w:rPr>
        <w:t xml:space="preserve">كذلك </w:t>
      </w:r>
      <w:r w:rsidR="00551E04">
        <w:rPr>
          <w:rtl/>
        </w:rPr>
        <w:t xml:space="preserve">كان </w:t>
      </w:r>
      <w:r w:rsidRPr="009746DC">
        <w:rPr>
          <w:rtl/>
        </w:rPr>
        <w:t xml:space="preserve">ينبغي توسط من بينه وبين الحسين نعم يمكن </w:t>
      </w:r>
      <w:r w:rsidR="00D8033E">
        <w:rPr>
          <w:rtl/>
        </w:rPr>
        <w:t xml:space="preserve">ان </w:t>
      </w:r>
      <w:r w:rsidRPr="009746DC">
        <w:rPr>
          <w:rtl/>
        </w:rPr>
        <w:t xml:space="preserve">يكون إشارة إلى كون الرواية في كتاب </w:t>
      </w:r>
      <w:r w:rsidR="00551E04">
        <w:rPr>
          <w:rtl/>
        </w:rPr>
        <w:t xml:space="preserve">عليّ </w:t>
      </w:r>
      <w:r w:rsidRPr="009746DC">
        <w:rPr>
          <w:rtl/>
        </w:rPr>
        <w:t>فيرجع إلى الوجه الأو</w:t>
      </w:r>
      <w:r w:rsidR="00B91600">
        <w:rPr>
          <w:rFonts w:hint="cs"/>
          <w:rtl/>
        </w:rPr>
        <w:t>ّ</w:t>
      </w:r>
      <w:r w:rsidRPr="009746DC">
        <w:rPr>
          <w:rtl/>
        </w:rPr>
        <w:t>ل.</w:t>
      </w:r>
    </w:p>
    <w:p w:rsidR="00B717C7" w:rsidRPr="009746DC" w:rsidRDefault="00B717C7" w:rsidP="00B91600">
      <w:pPr>
        <w:pStyle w:val="libNormal"/>
        <w:rPr>
          <w:rtl/>
        </w:rPr>
      </w:pPr>
      <w:r w:rsidRPr="009746DC">
        <w:rPr>
          <w:rtl/>
        </w:rPr>
        <w:t>الثالث : ما ذكره صاحب الوافي أن</w:t>
      </w:r>
      <w:r w:rsidR="00B91600">
        <w:rPr>
          <w:rFonts w:hint="cs"/>
          <w:rtl/>
        </w:rPr>
        <w:t>ّ</w:t>
      </w:r>
      <w:r w:rsidRPr="009746DC">
        <w:rPr>
          <w:rtl/>
        </w:rPr>
        <w:t>ه متعل</w:t>
      </w:r>
      <w:r w:rsidR="00B91600">
        <w:rPr>
          <w:rFonts w:hint="cs"/>
          <w:rtl/>
        </w:rPr>
        <w:t>ّ</w:t>
      </w:r>
      <w:r w:rsidRPr="009746DC">
        <w:rPr>
          <w:rtl/>
        </w:rPr>
        <w:t>ق بالخبر السابق ، وأين بمعنى الم</w:t>
      </w:r>
      <w:r w:rsidR="00551E04">
        <w:rPr>
          <w:rtl/>
        </w:rPr>
        <w:t xml:space="preserve">كان </w:t>
      </w:r>
      <w:r w:rsidRPr="009746DC">
        <w:rPr>
          <w:rtl/>
        </w:rPr>
        <w:t>وبابويه أي بوالده ، يعني أن</w:t>
      </w:r>
      <w:r w:rsidR="00B91600">
        <w:rPr>
          <w:rFonts w:hint="cs"/>
          <w:rtl/>
        </w:rPr>
        <w:t>ّ</w:t>
      </w:r>
      <w:r w:rsidRPr="009746DC">
        <w:rPr>
          <w:rtl/>
        </w:rPr>
        <w:t xml:space="preserve">ي لا أجد بمثل أبويه ، فيكون المراد بها أنه لا يوجد مثل أبويه في الشرف ، وبهذا </w:t>
      </w:r>
      <w:r w:rsidR="00551E04">
        <w:rPr>
          <w:rtl/>
        </w:rPr>
        <w:t xml:space="preserve">كان </w:t>
      </w:r>
      <w:r w:rsidRPr="009746DC">
        <w:rPr>
          <w:rtl/>
        </w:rPr>
        <w:t>كذلك.</w:t>
      </w:r>
    </w:p>
    <w:p w:rsidR="008930D5" w:rsidRDefault="008930D5" w:rsidP="008930D5">
      <w:pPr>
        <w:pStyle w:val="libNormal"/>
        <w:rPr>
          <w:rtl/>
        </w:rPr>
      </w:pPr>
      <w:r>
        <w:rPr>
          <w:rtl/>
        </w:rPr>
        <w:br w:type="page"/>
      </w:r>
    </w:p>
    <w:p w:rsidR="00B717C7" w:rsidRPr="009746DC" w:rsidRDefault="00B717C7" w:rsidP="008930D5">
      <w:pPr>
        <w:rPr>
          <w:rtl/>
          <w:lang w:bidi="fa-IR"/>
        </w:rPr>
      </w:pPr>
      <w:r w:rsidRPr="009746DC">
        <w:rPr>
          <w:rtl/>
          <w:lang w:bidi="fa-IR"/>
        </w:rPr>
        <w:lastRenderedPageBreak/>
        <w:t>4</w:t>
      </w:r>
      <w:r>
        <w:rPr>
          <w:rtl/>
          <w:lang w:bidi="fa-IR"/>
        </w:rPr>
        <w:t xml:space="preserve"> </w:t>
      </w:r>
      <w:r w:rsidR="003928AF">
        <w:rPr>
          <w:rtl/>
          <w:lang w:bidi="fa-IR"/>
        </w:rPr>
        <w:t>-</w:t>
      </w:r>
      <w:r>
        <w:rPr>
          <w:rtl/>
          <w:lang w:bidi="fa-IR"/>
        </w:rPr>
        <w:t xml:space="preserve"> </w:t>
      </w:r>
      <w:r w:rsidRPr="009746DC">
        <w:rPr>
          <w:rtl/>
          <w:lang w:bidi="fa-IR"/>
        </w:rPr>
        <w:t xml:space="preserve">الحسين بن </w:t>
      </w:r>
      <w:r w:rsidR="00551E04">
        <w:rPr>
          <w:rtl/>
          <w:lang w:bidi="fa-IR"/>
        </w:rPr>
        <w:t xml:space="preserve">محمّد </w:t>
      </w:r>
      <w:r w:rsidRPr="009746DC">
        <w:rPr>
          <w:rtl/>
          <w:lang w:bidi="fa-IR"/>
        </w:rPr>
        <w:t>بن عا</w:t>
      </w:r>
      <w:r w:rsidR="00850EDE">
        <w:rPr>
          <w:rtl/>
          <w:lang w:bidi="fa-IR"/>
        </w:rPr>
        <w:t xml:space="preserve">مرّ </w:t>
      </w:r>
      <w:r w:rsidRPr="009746DC">
        <w:rPr>
          <w:rtl/>
          <w:lang w:bidi="fa-IR"/>
        </w:rPr>
        <w:t>، عن أحمد بن إسحاق بن سعد ، عن سعد</w:t>
      </w:r>
      <w:r w:rsidR="00B91600">
        <w:rPr>
          <w:rtl/>
          <w:lang w:bidi="fa-IR"/>
        </w:rPr>
        <w:t>ان</w:t>
      </w:r>
      <w:r w:rsidR="00551E04">
        <w:rPr>
          <w:rtl/>
          <w:lang w:bidi="fa-IR"/>
        </w:rPr>
        <w:t xml:space="preserve"> </w:t>
      </w:r>
      <w:r w:rsidRPr="009746DC">
        <w:rPr>
          <w:rtl/>
          <w:lang w:bidi="fa-IR"/>
        </w:rPr>
        <w:t xml:space="preserve">بن مسلم ، عن أبي عمارة ، عن رجل ، عن أبي عبد الله </w:t>
      </w:r>
      <w:r w:rsidR="00850EDE">
        <w:rPr>
          <w:rStyle w:val="libAlaemChar"/>
          <w:rtl/>
        </w:rPr>
        <w:t xml:space="preserve">عليه‌السلام </w:t>
      </w:r>
      <w:r w:rsidRPr="009746DC">
        <w:rPr>
          <w:rtl/>
          <w:lang w:bidi="fa-IR"/>
        </w:rPr>
        <w:t xml:space="preserve">قال </w:t>
      </w:r>
      <w:r w:rsidR="00FE5F86">
        <w:rPr>
          <w:rtl/>
          <w:lang w:bidi="fa-IR"/>
        </w:rPr>
        <w:t xml:space="preserve">لـمّا </w:t>
      </w:r>
      <w:r w:rsidR="00551E04">
        <w:rPr>
          <w:rtl/>
          <w:lang w:bidi="fa-IR"/>
        </w:rPr>
        <w:t xml:space="preserve">كان </w:t>
      </w:r>
      <w:r w:rsidRPr="009746DC">
        <w:rPr>
          <w:rtl/>
          <w:lang w:bidi="fa-IR"/>
        </w:rPr>
        <w:t>في الل</w:t>
      </w:r>
      <w:r w:rsidR="00B91600">
        <w:rPr>
          <w:rFonts w:hint="cs"/>
          <w:rtl/>
          <w:lang w:bidi="fa-IR"/>
        </w:rPr>
        <w:t>ّ</w:t>
      </w:r>
      <w:r w:rsidRPr="009746DC">
        <w:rPr>
          <w:rtl/>
          <w:lang w:bidi="fa-IR"/>
        </w:rPr>
        <w:t xml:space="preserve">يلة </w:t>
      </w:r>
      <w:r w:rsidR="003928AF">
        <w:rPr>
          <w:rtl/>
          <w:lang w:bidi="fa-IR"/>
        </w:rPr>
        <w:t xml:space="preserve">الّتي </w:t>
      </w:r>
      <w:r w:rsidRPr="009746DC">
        <w:rPr>
          <w:rtl/>
          <w:lang w:bidi="fa-IR"/>
        </w:rPr>
        <w:t>و</w:t>
      </w:r>
      <w:r w:rsidR="00B91600">
        <w:rPr>
          <w:rFonts w:hint="cs"/>
          <w:rtl/>
          <w:lang w:bidi="fa-IR"/>
        </w:rPr>
        <w:t>ُ</w:t>
      </w:r>
      <w:r w:rsidRPr="009746DC">
        <w:rPr>
          <w:rtl/>
          <w:lang w:bidi="fa-IR"/>
        </w:rPr>
        <w:t xml:space="preserve">عد فيها </w:t>
      </w:r>
      <w:r w:rsidR="00551E04">
        <w:rPr>
          <w:rtl/>
          <w:lang w:bidi="fa-IR"/>
        </w:rPr>
        <w:t>عليّ</w:t>
      </w:r>
      <w:r w:rsidR="00B91600">
        <w:rPr>
          <w:rFonts w:hint="cs"/>
          <w:rtl/>
          <w:lang w:bidi="fa-IR"/>
        </w:rPr>
        <w:t>ُ</w:t>
      </w:r>
      <w:r w:rsidR="00551E04">
        <w:rPr>
          <w:rtl/>
          <w:lang w:bidi="fa-IR"/>
        </w:rPr>
        <w:t xml:space="preserve"> </w:t>
      </w:r>
      <w:r w:rsidRPr="009746DC">
        <w:rPr>
          <w:rtl/>
          <w:lang w:bidi="fa-IR"/>
        </w:rPr>
        <w:t xml:space="preserve">بن الحسين </w:t>
      </w:r>
      <w:r w:rsidR="00850EDE">
        <w:rPr>
          <w:rStyle w:val="libAlaemChar"/>
          <w:rtl/>
        </w:rPr>
        <w:t xml:space="preserve">عليه‌السلام </w:t>
      </w:r>
      <w:r w:rsidRPr="009746DC">
        <w:rPr>
          <w:rtl/>
          <w:lang w:bidi="fa-IR"/>
        </w:rPr>
        <w:t>قال ل</w:t>
      </w:r>
      <w:r w:rsidR="00551E04">
        <w:rPr>
          <w:rtl/>
          <w:lang w:bidi="fa-IR"/>
        </w:rPr>
        <w:t xml:space="preserve">محمّد </w:t>
      </w:r>
      <w:r w:rsidR="00850EDE">
        <w:rPr>
          <w:rStyle w:val="libAlaemChar"/>
          <w:rtl/>
        </w:rPr>
        <w:t xml:space="preserve">عليه‌السلام </w:t>
      </w:r>
      <w:r w:rsidR="00B91600" w:rsidRPr="00B91600">
        <w:rPr>
          <w:rStyle w:val="libNormalChar"/>
          <w:rFonts w:hint="cs"/>
          <w:rtl/>
        </w:rPr>
        <w:t>:</w:t>
      </w:r>
      <w:r w:rsidR="00B91600">
        <w:rPr>
          <w:rStyle w:val="libAlaemChar"/>
          <w:rFonts w:hint="cs"/>
          <w:rtl/>
        </w:rPr>
        <w:t xml:space="preserve"> </w:t>
      </w:r>
      <w:r w:rsidRPr="009746DC">
        <w:rPr>
          <w:rtl/>
          <w:lang w:bidi="fa-IR"/>
        </w:rPr>
        <w:t>يا بني</w:t>
      </w:r>
      <w:r w:rsidR="00F54854">
        <w:rPr>
          <w:rFonts w:hint="cs"/>
          <w:rtl/>
          <w:lang w:bidi="fa-IR"/>
        </w:rPr>
        <w:t>ّ</w:t>
      </w:r>
      <w:r w:rsidRPr="009746DC">
        <w:rPr>
          <w:rtl/>
          <w:lang w:bidi="fa-IR"/>
        </w:rPr>
        <w:t xml:space="preserve"> ابغني وضوءا</w:t>
      </w:r>
      <w:r>
        <w:rPr>
          <w:rtl/>
          <w:lang w:bidi="fa-IR"/>
        </w:rPr>
        <w:t xml:space="preserve"> </w:t>
      </w:r>
      <w:r w:rsidRPr="009746DC">
        <w:rPr>
          <w:rtl/>
          <w:lang w:bidi="fa-IR"/>
        </w:rPr>
        <w:t>قال فقمت فجئته بوضوء قال لا أبغي هذا ف</w:t>
      </w:r>
      <w:r w:rsidR="00D8033E">
        <w:rPr>
          <w:rtl/>
          <w:lang w:bidi="fa-IR"/>
        </w:rPr>
        <w:t xml:space="preserve">ان </w:t>
      </w:r>
      <w:r w:rsidRPr="009746DC">
        <w:rPr>
          <w:rtl/>
          <w:lang w:bidi="fa-IR"/>
        </w:rPr>
        <w:t xml:space="preserve">فيه </w:t>
      </w:r>
      <w:r w:rsidR="00F54854">
        <w:rPr>
          <w:rtl/>
          <w:lang w:bidi="fa-IR"/>
        </w:rPr>
        <w:t xml:space="preserve">شيئاً ميتاً </w:t>
      </w:r>
      <w:r w:rsidRPr="009746DC">
        <w:rPr>
          <w:rtl/>
          <w:lang w:bidi="fa-IR"/>
        </w:rPr>
        <w:t xml:space="preserve">قال فخرجت فجئت بالمصباح فإذا فيه فأرة ميتة فجئته بوضوء غيره فقال يا بني هذه الليلة </w:t>
      </w:r>
      <w:r w:rsidR="003928AF">
        <w:rPr>
          <w:rtl/>
          <w:lang w:bidi="fa-IR"/>
        </w:rPr>
        <w:t xml:space="preserve">الّتي </w:t>
      </w:r>
      <w:r w:rsidRPr="009746DC">
        <w:rPr>
          <w:rtl/>
          <w:lang w:bidi="fa-IR"/>
        </w:rPr>
        <w:t xml:space="preserve">وعدتها فأوصى بناقته </w:t>
      </w:r>
      <w:r w:rsidR="00D8033E">
        <w:rPr>
          <w:rtl/>
          <w:lang w:bidi="fa-IR"/>
        </w:rPr>
        <w:t xml:space="preserve">ان </w:t>
      </w:r>
      <w:r w:rsidRPr="009746DC">
        <w:rPr>
          <w:rtl/>
          <w:lang w:bidi="fa-IR"/>
        </w:rPr>
        <w:t>يحظر لها حظار و</w:t>
      </w:r>
      <w:r w:rsidR="00D8033E">
        <w:rPr>
          <w:rtl/>
          <w:lang w:bidi="fa-IR"/>
        </w:rPr>
        <w:t xml:space="preserve">ان </w:t>
      </w:r>
      <w:r w:rsidRPr="009746DC">
        <w:rPr>
          <w:rtl/>
          <w:lang w:bidi="fa-IR"/>
        </w:rPr>
        <w:t>يق</w:t>
      </w:r>
      <w:r w:rsidR="00551E04">
        <w:rPr>
          <w:rtl/>
          <w:lang w:bidi="fa-IR"/>
        </w:rPr>
        <w:t xml:space="preserve">أمّ </w:t>
      </w:r>
      <w:r w:rsidRPr="009746DC">
        <w:rPr>
          <w:rtl/>
          <w:lang w:bidi="fa-IR"/>
        </w:rPr>
        <w:t xml:space="preserve">لها علف فجعلت فيه قال فلم تلبث </w:t>
      </w:r>
      <w:r w:rsidR="00D8033E">
        <w:rPr>
          <w:rtl/>
          <w:lang w:bidi="fa-IR"/>
        </w:rPr>
        <w:t xml:space="preserve">ان </w:t>
      </w:r>
      <w:r w:rsidRPr="009746DC">
        <w:rPr>
          <w:rtl/>
          <w:lang w:bidi="fa-IR"/>
        </w:rPr>
        <w:t xml:space="preserve">خرجت </w:t>
      </w:r>
      <w:r w:rsidR="00FE5F86">
        <w:rPr>
          <w:rtl/>
          <w:lang w:bidi="fa-IR"/>
        </w:rPr>
        <w:t xml:space="preserve">حتّى </w:t>
      </w:r>
      <w:r w:rsidRPr="009746DC">
        <w:rPr>
          <w:rtl/>
          <w:lang w:bidi="fa-IR"/>
        </w:rPr>
        <w:t xml:space="preserve">أتت القبر فضربت بجرانها ورغت وهملت عيناها فأتي </w:t>
      </w:r>
      <w:r w:rsidR="00551E04">
        <w:rPr>
          <w:rtl/>
          <w:lang w:bidi="fa-IR"/>
        </w:rPr>
        <w:t xml:space="preserve">محمّد </w:t>
      </w:r>
      <w:r w:rsidRPr="009746DC">
        <w:rPr>
          <w:rtl/>
          <w:lang w:bidi="fa-IR"/>
        </w:rPr>
        <w:t xml:space="preserve">بن </w:t>
      </w:r>
      <w:r w:rsidR="00551E04">
        <w:rPr>
          <w:rtl/>
          <w:lang w:bidi="fa-IR"/>
        </w:rPr>
        <w:t xml:space="preserve">عليّ </w:t>
      </w:r>
      <w:r w:rsidRPr="009746DC">
        <w:rPr>
          <w:rtl/>
          <w:lang w:bidi="fa-IR"/>
        </w:rPr>
        <w:t xml:space="preserve">فقيل له </w:t>
      </w:r>
      <w:r w:rsidR="00D8033E">
        <w:rPr>
          <w:rtl/>
          <w:lang w:bidi="fa-IR"/>
        </w:rPr>
        <w:t xml:space="preserve">ان </w:t>
      </w:r>
      <w:r w:rsidRPr="009746DC">
        <w:rPr>
          <w:rtl/>
          <w:lang w:bidi="fa-IR"/>
        </w:rPr>
        <w:t>الن</w:t>
      </w:r>
      <w:r w:rsidR="00F54854">
        <w:rPr>
          <w:rFonts w:hint="cs"/>
          <w:rtl/>
          <w:lang w:bidi="fa-IR"/>
        </w:rPr>
        <w:t>ّ</w:t>
      </w:r>
      <w:r w:rsidRPr="009746DC">
        <w:rPr>
          <w:rtl/>
          <w:lang w:bidi="fa-IR"/>
        </w:rPr>
        <w:t>اقة قد خرجت فأتاها فقال صه ال</w:t>
      </w:r>
      <w:r w:rsidR="00F54854">
        <w:rPr>
          <w:rtl/>
          <w:lang w:bidi="fa-IR"/>
        </w:rPr>
        <w:t>ان</w:t>
      </w:r>
      <w:r w:rsidR="00551E04">
        <w:rPr>
          <w:rtl/>
          <w:lang w:bidi="fa-IR"/>
        </w:rPr>
        <w:t xml:space="preserve"> </w:t>
      </w:r>
      <w:r w:rsidRPr="009746DC">
        <w:rPr>
          <w:rtl/>
          <w:lang w:bidi="fa-IR"/>
        </w:rPr>
        <w:t>قومي بارك الله فيك فلم تفعل فقال</w:t>
      </w:r>
      <w:r>
        <w:rPr>
          <w:rFonts w:hint="cs"/>
          <w:rtl/>
          <w:lang w:bidi="fa-IR"/>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54854">
      <w:pPr>
        <w:pStyle w:val="libNormal"/>
        <w:rPr>
          <w:rtl/>
        </w:rPr>
      </w:pPr>
      <w:r w:rsidRPr="009746DC">
        <w:rPr>
          <w:rtl/>
        </w:rPr>
        <w:t xml:space="preserve">الرابع : ما ذكره بعض الأفاضل </w:t>
      </w:r>
      <w:r w:rsidR="00F54854">
        <w:rPr>
          <w:rtl/>
        </w:rPr>
        <w:t xml:space="preserve">ممّن </w:t>
      </w:r>
      <w:r w:rsidR="00551E04">
        <w:rPr>
          <w:rtl/>
        </w:rPr>
        <w:t xml:space="preserve">كان أيضاً </w:t>
      </w:r>
      <w:r w:rsidRPr="009746DC">
        <w:rPr>
          <w:rtl/>
        </w:rPr>
        <w:t xml:space="preserve">في عصرنا حيث قال ابن بانويه </w:t>
      </w:r>
      <w:r w:rsidR="0076797F">
        <w:rPr>
          <w:rtl/>
        </w:rPr>
        <w:t xml:space="preserve">بضمّ </w:t>
      </w:r>
      <w:r w:rsidRPr="009746DC">
        <w:rPr>
          <w:rtl/>
        </w:rPr>
        <w:t>النون وسكون الواو ، منصوب بالاختصاص أو مرفوع فاعل لم يقرعها ، وبانويه لقب سلامة ، والأو</w:t>
      </w:r>
      <w:r w:rsidR="00F54854">
        <w:rPr>
          <w:rFonts w:hint="cs"/>
          <w:rtl/>
        </w:rPr>
        <w:t>ّ</w:t>
      </w:r>
      <w:r w:rsidRPr="009746DC">
        <w:rPr>
          <w:rtl/>
        </w:rPr>
        <w:t>ل أظهر الوجوه و</w:t>
      </w:r>
      <w:r w:rsidR="00F54854">
        <w:rPr>
          <w:rFonts w:hint="cs"/>
          <w:rtl/>
        </w:rPr>
        <w:t>إ</w:t>
      </w:r>
      <w:r w:rsidR="00F54854">
        <w:rPr>
          <w:rtl/>
        </w:rPr>
        <w:t>ن</w:t>
      </w:r>
      <w:r w:rsidR="00551E04">
        <w:rPr>
          <w:rtl/>
        </w:rPr>
        <w:t xml:space="preserve"> كان </w:t>
      </w:r>
      <w:r w:rsidRPr="009746DC">
        <w:rPr>
          <w:rtl/>
        </w:rPr>
        <w:t xml:space="preserve">شيء منها لا يخلو من </w:t>
      </w:r>
      <w:r w:rsidR="00710CB8">
        <w:rPr>
          <w:rtl/>
        </w:rPr>
        <w:t>تكلّف</w:t>
      </w:r>
      <w:r w:rsidRPr="009746DC">
        <w:rPr>
          <w:rtl/>
        </w:rPr>
        <w:t>.</w:t>
      </w:r>
    </w:p>
    <w:p w:rsidR="00B717C7" w:rsidRPr="009746DC" w:rsidRDefault="00B717C7" w:rsidP="00F54854">
      <w:pPr>
        <w:pStyle w:val="libNormal"/>
        <w:rPr>
          <w:rtl/>
        </w:rPr>
      </w:pPr>
      <w:r w:rsidRPr="00F54854">
        <w:rPr>
          <w:rStyle w:val="libBold1Char"/>
          <w:rtl/>
        </w:rPr>
        <w:t>الحديث الرابع :</w:t>
      </w:r>
      <w:r w:rsidRPr="009746DC">
        <w:rPr>
          <w:rtl/>
        </w:rPr>
        <w:t xml:space="preserve"> مجهول</w:t>
      </w:r>
      <w:r>
        <w:rPr>
          <w:rtl/>
        </w:rPr>
        <w:t xml:space="preserve"> </w:t>
      </w:r>
      <w:r w:rsidRPr="00C875FB">
        <w:rPr>
          <w:rtl/>
        </w:rPr>
        <w:t>« وعد فيها »</w:t>
      </w:r>
      <w:r w:rsidRPr="009746DC">
        <w:rPr>
          <w:rtl/>
        </w:rPr>
        <w:t xml:space="preserve"> أي أخبر بأنه يفارق الدنيا فيها ، وفي القاموس بغيثه : طلبته ،</w:t>
      </w:r>
      <w:r>
        <w:rPr>
          <w:rtl/>
        </w:rPr>
        <w:t xml:space="preserve"> و</w:t>
      </w:r>
      <w:r w:rsidRPr="00C875FB">
        <w:rPr>
          <w:rtl/>
        </w:rPr>
        <w:t>أبغاه</w:t>
      </w:r>
      <w:r w:rsidRPr="009746DC">
        <w:rPr>
          <w:rtl/>
        </w:rPr>
        <w:t xml:space="preserve"> الشيء طلبه له كبغاه إياه كرماه ، أو أعانه </w:t>
      </w:r>
      <w:r w:rsidR="00D83B35">
        <w:rPr>
          <w:rtl/>
        </w:rPr>
        <w:t xml:space="preserve">علىّ </w:t>
      </w:r>
      <w:r w:rsidRPr="009746DC">
        <w:rPr>
          <w:rtl/>
        </w:rPr>
        <w:t>طلبه ، انتهى.</w:t>
      </w:r>
    </w:p>
    <w:p w:rsidR="00B717C7" w:rsidRPr="009746DC" w:rsidRDefault="00B717C7" w:rsidP="00F54854">
      <w:pPr>
        <w:pStyle w:val="libNormal"/>
        <w:rPr>
          <w:rtl/>
        </w:rPr>
      </w:pPr>
      <w:r w:rsidRPr="00C875FB">
        <w:rPr>
          <w:rtl/>
        </w:rPr>
        <w:t>والوضوء</w:t>
      </w:r>
      <w:r w:rsidRPr="009746DC">
        <w:rPr>
          <w:rtl/>
        </w:rPr>
        <w:t xml:space="preserve"> بالفتح ما يتوض</w:t>
      </w:r>
      <w:r w:rsidR="00710CB8">
        <w:rPr>
          <w:rFonts w:hint="cs"/>
          <w:rtl/>
        </w:rPr>
        <w:t>ّ</w:t>
      </w:r>
      <w:r w:rsidRPr="009746DC">
        <w:rPr>
          <w:rtl/>
        </w:rPr>
        <w:t>أ به</w:t>
      </w:r>
      <w:r>
        <w:rPr>
          <w:rtl/>
        </w:rPr>
        <w:t xml:space="preserve"> </w:t>
      </w:r>
      <w:r w:rsidRPr="00C875FB">
        <w:rPr>
          <w:rtl/>
        </w:rPr>
        <w:t>« لا أبغي هذا »</w:t>
      </w:r>
      <w:r w:rsidRPr="009746DC">
        <w:rPr>
          <w:rtl/>
        </w:rPr>
        <w:t xml:space="preserve"> أي لا أطلبه وفي القاموس : حظر الشيء أو عليه منعه وحجر ، وات</w:t>
      </w:r>
      <w:r w:rsidR="00710CB8">
        <w:rPr>
          <w:rFonts w:hint="cs"/>
          <w:rtl/>
        </w:rPr>
        <w:t>ّ</w:t>
      </w:r>
      <w:r w:rsidRPr="009746DC">
        <w:rPr>
          <w:rtl/>
        </w:rPr>
        <w:t>خذ حظيرة كاحتظر ، والحظيرة : المحيط بالشيء خشبا</w:t>
      </w:r>
      <w:r w:rsidR="00710CB8">
        <w:rPr>
          <w:rFonts w:hint="cs"/>
          <w:rtl/>
        </w:rPr>
        <w:t>ً</w:t>
      </w:r>
      <w:r w:rsidRPr="009746DC">
        <w:rPr>
          <w:rtl/>
        </w:rPr>
        <w:t xml:space="preserve"> أو قصبا</w:t>
      </w:r>
      <w:r w:rsidR="00710CB8">
        <w:rPr>
          <w:rFonts w:hint="cs"/>
          <w:rtl/>
        </w:rPr>
        <w:t>ً</w:t>
      </w:r>
      <w:r w:rsidRPr="009746DC">
        <w:rPr>
          <w:rtl/>
        </w:rPr>
        <w:t xml:space="preserve"> ،</w:t>
      </w:r>
      <w:r>
        <w:rPr>
          <w:rtl/>
        </w:rPr>
        <w:t xml:space="preserve"> و</w:t>
      </w:r>
      <w:r w:rsidRPr="00C875FB">
        <w:rPr>
          <w:rtl/>
        </w:rPr>
        <w:t>الحظار</w:t>
      </w:r>
      <w:r w:rsidRPr="009746DC">
        <w:rPr>
          <w:rtl/>
        </w:rPr>
        <w:t xml:space="preserve"> ككتاب الحائط ويفتح وما يعمل للإبل من شجر ليقيها من ال</w:t>
      </w:r>
      <w:r w:rsidR="003928AF">
        <w:rPr>
          <w:rtl/>
        </w:rPr>
        <w:t xml:space="preserve">برّد </w:t>
      </w:r>
      <w:r w:rsidRPr="00C875FB">
        <w:rPr>
          <w:rtl/>
        </w:rPr>
        <w:t xml:space="preserve">« </w:t>
      </w:r>
      <w:r w:rsidR="00D8033E">
        <w:rPr>
          <w:rtl/>
        </w:rPr>
        <w:t xml:space="preserve">ان </w:t>
      </w:r>
      <w:r w:rsidRPr="00C875FB">
        <w:rPr>
          <w:rtl/>
        </w:rPr>
        <w:t>خرجت »</w:t>
      </w:r>
      <w:r w:rsidRPr="009746DC">
        <w:rPr>
          <w:rtl/>
        </w:rPr>
        <w:t xml:space="preserve"> قيل : </w:t>
      </w:r>
      <w:r w:rsidR="00D8033E">
        <w:rPr>
          <w:rtl/>
        </w:rPr>
        <w:t xml:space="preserve">ان </w:t>
      </w:r>
      <w:r w:rsidRPr="009746DC">
        <w:rPr>
          <w:rtl/>
        </w:rPr>
        <w:t>زائدة لتأكيد الاتصال وفي القاموس : هملت عينه تهمل وتهمل هملا</w:t>
      </w:r>
      <w:r w:rsidR="00710CB8">
        <w:rPr>
          <w:rFonts w:hint="cs"/>
          <w:rtl/>
        </w:rPr>
        <w:t>ً</w:t>
      </w:r>
      <w:r w:rsidRPr="009746DC">
        <w:rPr>
          <w:rtl/>
        </w:rPr>
        <w:t xml:space="preserve"> وهملانا</w:t>
      </w:r>
      <w:r w:rsidR="00710CB8">
        <w:rPr>
          <w:rFonts w:hint="cs"/>
          <w:rtl/>
        </w:rPr>
        <w:t>ً</w:t>
      </w:r>
      <w:r w:rsidRPr="009746DC">
        <w:rPr>
          <w:rtl/>
        </w:rPr>
        <w:t xml:space="preserve"> وهمولا فاضت كانهملت</w:t>
      </w:r>
      <w:r>
        <w:rPr>
          <w:rtl/>
        </w:rPr>
        <w:t xml:space="preserve"> </w:t>
      </w:r>
      <w:r w:rsidRPr="00C875FB">
        <w:rPr>
          <w:rtl/>
        </w:rPr>
        <w:t>« صه »</w:t>
      </w:r>
      <w:r w:rsidRPr="009746DC">
        <w:rPr>
          <w:rtl/>
        </w:rPr>
        <w:t xml:space="preserve"> اسم فعل بمعنى اسكت ويستوي فيه المذكر والمؤنث ، والأفراد والتثنية والجمع.</w:t>
      </w:r>
    </w:p>
    <w:p w:rsidR="00B717C7" w:rsidRPr="009746DC" w:rsidRDefault="00B717C7" w:rsidP="00F54854">
      <w:pPr>
        <w:pStyle w:val="libNormal"/>
        <w:rPr>
          <w:rtl/>
        </w:rPr>
      </w:pPr>
      <w:r w:rsidRPr="009746DC">
        <w:rPr>
          <w:rtl/>
        </w:rPr>
        <w:t xml:space="preserve">وفي البصائر : فقال : مه </w:t>
      </w:r>
      <w:r w:rsidR="00710CB8">
        <w:rPr>
          <w:rtl/>
        </w:rPr>
        <w:t xml:space="preserve">الآن </w:t>
      </w:r>
      <w:r w:rsidRPr="009746DC">
        <w:rPr>
          <w:rtl/>
        </w:rPr>
        <w:t xml:space="preserve">قومي بارك الله فيك ، ففارت ودخلت موضعها فلم تلبث </w:t>
      </w:r>
      <w:r w:rsidR="00D8033E">
        <w:rPr>
          <w:rtl/>
        </w:rPr>
        <w:t xml:space="preserve">ان </w:t>
      </w:r>
      <w:r w:rsidRPr="009746DC">
        <w:rPr>
          <w:rtl/>
        </w:rPr>
        <w:t xml:space="preserve">خرجت </w:t>
      </w:r>
      <w:r w:rsidR="00FE5F86">
        <w:rPr>
          <w:rtl/>
        </w:rPr>
        <w:t xml:space="preserve">حتّى </w:t>
      </w:r>
      <w:r w:rsidRPr="009746DC">
        <w:rPr>
          <w:rtl/>
        </w:rPr>
        <w:t>أتت القبر فضربت بجر</w:t>
      </w:r>
      <w:r w:rsidR="00710CB8">
        <w:rPr>
          <w:rFonts w:hint="cs"/>
          <w:rtl/>
        </w:rPr>
        <w:t>ّ</w:t>
      </w:r>
      <w:r w:rsidRPr="009746DC">
        <w:rPr>
          <w:rtl/>
        </w:rPr>
        <w:t xml:space="preserve">انها ورغت وهملت عيناها فأتى </w:t>
      </w:r>
      <w:r w:rsidR="00551E04">
        <w:rPr>
          <w:rtl/>
        </w:rPr>
        <w:t xml:space="preserve">محمّد </w:t>
      </w:r>
      <w:r w:rsidRPr="009746DC">
        <w:rPr>
          <w:rtl/>
        </w:rPr>
        <w:t xml:space="preserve">بن </w:t>
      </w:r>
      <w:r w:rsidR="00551E04">
        <w:rPr>
          <w:rtl/>
        </w:rPr>
        <w:t xml:space="preserve">عليّ </w:t>
      </w:r>
      <w:r w:rsidRPr="009746DC">
        <w:rPr>
          <w:rtl/>
        </w:rPr>
        <w:t xml:space="preserve">فقيل له : </w:t>
      </w:r>
      <w:r w:rsidR="00D8033E">
        <w:rPr>
          <w:rtl/>
        </w:rPr>
        <w:t xml:space="preserve">ان </w:t>
      </w:r>
      <w:r w:rsidRPr="009746DC">
        <w:rPr>
          <w:rtl/>
        </w:rPr>
        <w:t xml:space="preserve">الناقة قد خرجت ، فأتاها فقال : مه </w:t>
      </w:r>
      <w:r w:rsidR="00710CB8">
        <w:rPr>
          <w:rtl/>
        </w:rPr>
        <w:t xml:space="preserve">الآن </w:t>
      </w:r>
      <w:r w:rsidRPr="009746DC">
        <w:rPr>
          <w:rtl/>
        </w:rPr>
        <w:t>قومي فلم تفعل ، قال</w:t>
      </w:r>
    </w:p>
    <w:p w:rsidR="008930D5" w:rsidRDefault="008930D5" w:rsidP="008930D5">
      <w:pPr>
        <w:pStyle w:val="libNormal"/>
        <w:rPr>
          <w:rtl/>
        </w:rPr>
      </w:pPr>
      <w:r>
        <w:rPr>
          <w:rtl/>
        </w:rPr>
        <w:br w:type="page"/>
      </w:r>
    </w:p>
    <w:p w:rsidR="00B717C7" w:rsidRPr="009746DC" w:rsidRDefault="00B717C7" w:rsidP="00710CB8">
      <w:pPr>
        <w:pStyle w:val="libNormal"/>
        <w:rPr>
          <w:rtl/>
        </w:rPr>
      </w:pPr>
      <w:r>
        <w:rPr>
          <w:rtl/>
        </w:rPr>
        <w:lastRenderedPageBreak/>
        <w:t>و</w:t>
      </w:r>
      <w:r w:rsidR="00D8033E">
        <w:rPr>
          <w:rtl/>
        </w:rPr>
        <w:t xml:space="preserve">ان </w:t>
      </w:r>
      <w:r w:rsidR="00551E04">
        <w:rPr>
          <w:rtl/>
        </w:rPr>
        <w:t xml:space="preserve">كان </w:t>
      </w:r>
      <w:r w:rsidRPr="009746DC">
        <w:rPr>
          <w:rtl/>
        </w:rPr>
        <w:t>ليخرج عليها إلى مك</w:t>
      </w:r>
      <w:r w:rsidR="00710CB8">
        <w:rPr>
          <w:rFonts w:hint="cs"/>
          <w:rtl/>
        </w:rPr>
        <w:t>ّ</w:t>
      </w:r>
      <w:r w:rsidRPr="009746DC">
        <w:rPr>
          <w:rtl/>
        </w:rPr>
        <w:t>ة فيعل</w:t>
      </w:r>
      <w:r w:rsidR="00710CB8">
        <w:rPr>
          <w:rFonts w:hint="cs"/>
          <w:rtl/>
        </w:rPr>
        <w:t>ّ</w:t>
      </w:r>
      <w:r w:rsidRPr="009746DC">
        <w:rPr>
          <w:rtl/>
        </w:rPr>
        <w:t xml:space="preserve">ق السوط </w:t>
      </w:r>
      <w:r w:rsidR="00D83B35">
        <w:rPr>
          <w:rtl/>
        </w:rPr>
        <w:t xml:space="preserve">علىّ </w:t>
      </w:r>
      <w:r w:rsidRPr="009746DC">
        <w:rPr>
          <w:rtl/>
        </w:rPr>
        <w:t>الر</w:t>
      </w:r>
      <w:r w:rsidR="00710CB8">
        <w:rPr>
          <w:rFonts w:hint="cs"/>
          <w:rtl/>
        </w:rPr>
        <w:t>َّ</w:t>
      </w:r>
      <w:r w:rsidRPr="009746DC">
        <w:rPr>
          <w:rtl/>
        </w:rPr>
        <w:t xml:space="preserve">حل فما يقرعها </w:t>
      </w:r>
      <w:r w:rsidR="00FE5F86">
        <w:rPr>
          <w:rtl/>
        </w:rPr>
        <w:t xml:space="preserve">حتّى </w:t>
      </w:r>
      <w:r w:rsidRPr="009746DC">
        <w:rPr>
          <w:rtl/>
        </w:rPr>
        <w:t xml:space="preserve">يدخل المدينة قال </w:t>
      </w:r>
      <w:r w:rsidR="00551E04">
        <w:rPr>
          <w:rtl/>
        </w:rPr>
        <w:t xml:space="preserve">وكان عليّ </w:t>
      </w:r>
      <w:r w:rsidRPr="009746DC">
        <w:rPr>
          <w:rtl/>
        </w:rPr>
        <w:t xml:space="preserve">بن الحسين </w:t>
      </w:r>
      <w:r w:rsidR="000164B7" w:rsidRPr="000164B7">
        <w:rPr>
          <w:rStyle w:val="libAlaemChar"/>
          <w:rFonts w:hint="cs"/>
          <w:rtl/>
        </w:rPr>
        <w:t xml:space="preserve">عليهما‌السلام </w:t>
      </w:r>
      <w:r w:rsidRPr="009746DC">
        <w:rPr>
          <w:rtl/>
        </w:rPr>
        <w:t>يخرج في الليلة الظلماء فيحمل الجراب فيه الصرر من الدنانير والد</w:t>
      </w:r>
      <w:r w:rsidR="00710CB8">
        <w:rPr>
          <w:rFonts w:hint="cs"/>
          <w:rtl/>
        </w:rPr>
        <w:t>ّ</w:t>
      </w:r>
      <w:r w:rsidRPr="009746DC">
        <w:rPr>
          <w:rtl/>
        </w:rPr>
        <w:t xml:space="preserve">راهم </w:t>
      </w:r>
      <w:r w:rsidR="00FE5F86">
        <w:rPr>
          <w:rtl/>
        </w:rPr>
        <w:t xml:space="preserve">حتّى </w:t>
      </w:r>
      <w:r w:rsidRPr="009746DC">
        <w:rPr>
          <w:rtl/>
        </w:rPr>
        <w:t>يأتي بابا</w:t>
      </w:r>
      <w:r w:rsidR="00710CB8">
        <w:rPr>
          <w:rFonts w:hint="cs"/>
          <w:rtl/>
        </w:rPr>
        <w:t>ً</w:t>
      </w:r>
      <w:r w:rsidRPr="009746DC">
        <w:rPr>
          <w:rtl/>
        </w:rPr>
        <w:t xml:space="preserve"> بابا</w:t>
      </w:r>
      <w:r w:rsidR="00710CB8">
        <w:rPr>
          <w:rFonts w:hint="cs"/>
          <w:rtl/>
        </w:rPr>
        <w:t>ً</w:t>
      </w:r>
      <w:r w:rsidRPr="009746DC">
        <w:rPr>
          <w:rtl/>
        </w:rPr>
        <w:t xml:space="preserve"> فيقرعه </w:t>
      </w:r>
      <w:r w:rsidR="00D83B35">
        <w:rPr>
          <w:rtl/>
        </w:rPr>
        <w:t>ثم</w:t>
      </w:r>
      <w:r w:rsidR="00710CB8">
        <w:rPr>
          <w:rFonts w:hint="cs"/>
          <w:rtl/>
        </w:rPr>
        <w:t>َ</w:t>
      </w:r>
      <w:r w:rsidR="00D83B35">
        <w:rPr>
          <w:rtl/>
        </w:rPr>
        <w:t xml:space="preserve">ّ </w:t>
      </w:r>
      <w:r w:rsidRPr="009746DC">
        <w:rPr>
          <w:rtl/>
        </w:rPr>
        <w:t>ينيل من يخرج إليه ف</w:t>
      </w:r>
      <w:r w:rsidR="00FE5F86">
        <w:rPr>
          <w:rtl/>
        </w:rPr>
        <w:t xml:space="preserve">لـمّا </w:t>
      </w:r>
      <w:r w:rsidRPr="009746DC">
        <w:rPr>
          <w:rtl/>
        </w:rPr>
        <w:t xml:space="preserve">مات </w:t>
      </w:r>
      <w:r w:rsidR="00551E04">
        <w:rPr>
          <w:rtl/>
        </w:rPr>
        <w:t>عليّ</w:t>
      </w:r>
      <w:r w:rsidR="00710CB8">
        <w:rPr>
          <w:rFonts w:hint="cs"/>
          <w:rtl/>
        </w:rPr>
        <w:t>ُ</w:t>
      </w:r>
      <w:r w:rsidR="00551E04">
        <w:rPr>
          <w:rtl/>
        </w:rPr>
        <w:t xml:space="preserve"> </w:t>
      </w:r>
      <w:r w:rsidRPr="009746DC">
        <w:rPr>
          <w:rtl/>
        </w:rPr>
        <w:t xml:space="preserve">بن الحسين </w:t>
      </w:r>
      <w:r w:rsidR="000164B7" w:rsidRPr="000164B7">
        <w:rPr>
          <w:rStyle w:val="libAlaemChar"/>
          <w:rFonts w:hint="cs"/>
          <w:rtl/>
        </w:rPr>
        <w:t xml:space="preserve">عليهما‌السلام </w:t>
      </w:r>
      <w:r w:rsidRPr="009746DC">
        <w:rPr>
          <w:rtl/>
        </w:rPr>
        <w:t xml:space="preserve">فقدوا ذاك </w:t>
      </w:r>
      <w:r w:rsidR="00710CB8">
        <w:rPr>
          <w:rFonts w:hint="cs"/>
          <w:rtl/>
        </w:rPr>
        <w:t xml:space="preserve">، </w:t>
      </w:r>
      <w:r w:rsidRPr="009746DC">
        <w:rPr>
          <w:rtl/>
        </w:rPr>
        <w:t xml:space="preserve">فعلموا </w:t>
      </w:r>
      <w:r w:rsidR="00D8033E">
        <w:rPr>
          <w:rFonts w:hint="cs"/>
          <w:rtl/>
        </w:rPr>
        <w:t xml:space="preserve">ان </w:t>
      </w:r>
      <w:r w:rsidR="000164B7">
        <w:rPr>
          <w:rtl/>
        </w:rPr>
        <w:t xml:space="preserve">عليّاً </w:t>
      </w:r>
      <w:r w:rsidR="00850EDE">
        <w:rPr>
          <w:rStyle w:val="libAlaemChar"/>
          <w:rtl/>
        </w:rPr>
        <w:t xml:space="preserve">عليه‌السلام </w:t>
      </w:r>
      <w:r w:rsidR="00551E04">
        <w:rPr>
          <w:rtl/>
        </w:rPr>
        <w:t xml:space="preserve">كان </w:t>
      </w:r>
      <w:r w:rsidRPr="009746DC">
        <w:rPr>
          <w:rtl/>
        </w:rPr>
        <w:t>يفعله</w:t>
      </w:r>
      <w:r>
        <w:rPr>
          <w:rFonts w:hint="cs"/>
          <w:rtl/>
        </w:rPr>
        <w:t>.</w:t>
      </w:r>
    </w:p>
    <w:p w:rsidR="00B717C7" w:rsidRPr="009746DC" w:rsidRDefault="00B717C7" w:rsidP="00710CB8">
      <w:pPr>
        <w:pStyle w:val="libNormal"/>
        <w:rPr>
          <w:rtl/>
        </w:rPr>
      </w:pPr>
      <w:r w:rsidRPr="009746DC">
        <w:rPr>
          <w:rtl/>
        </w:rPr>
        <w:t>5</w:t>
      </w:r>
      <w:r>
        <w:rPr>
          <w:rtl/>
        </w:rPr>
        <w:t xml:space="preserve"> </w:t>
      </w:r>
      <w:r w:rsidR="003928AF">
        <w:rPr>
          <w:rtl/>
        </w:rPr>
        <w:t>-</w:t>
      </w:r>
      <w:r>
        <w:rPr>
          <w:rtl/>
        </w:rPr>
        <w:t xml:space="preserve"> </w:t>
      </w:r>
      <w:r w:rsidR="00551E04">
        <w:rPr>
          <w:rtl/>
        </w:rPr>
        <w:t xml:space="preserve">محمّد </w:t>
      </w:r>
      <w:r w:rsidRPr="009746DC">
        <w:rPr>
          <w:rtl/>
        </w:rPr>
        <w:t xml:space="preserve">بن أحمد ، عن </w:t>
      </w:r>
      <w:r w:rsidR="00551E04">
        <w:rPr>
          <w:rtl/>
        </w:rPr>
        <w:t xml:space="preserve">عمّه </w:t>
      </w:r>
      <w:r w:rsidRPr="009746DC">
        <w:rPr>
          <w:rtl/>
        </w:rPr>
        <w:t xml:space="preserve">عبد الله بن الصلت ، عن الحسن بن </w:t>
      </w:r>
      <w:r w:rsidR="00551E04">
        <w:rPr>
          <w:rtl/>
        </w:rPr>
        <w:t xml:space="preserve">عليّ </w:t>
      </w:r>
      <w:r w:rsidRPr="009746DC">
        <w:rPr>
          <w:rtl/>
        </w:rPr>
        <w:t xml:space="preserve">بن بنت إلياس ، عن أبي الحسن </w:t>
      </w:r>
      <w:r w:rsidR="00850EDE">
        <w:rPr>
          <w:rStyle w:val="libAlaemChar"/>
          <w:rtl/>
        </w:rPr>
        <w:t xml:space="preserve">عليه‌السلام </w:t>
      </w:r>
      <w:r w:rsidRPr="009746DC">
        <w:rPr>
          <w:rtl/>
        </w:rPr>
        <w:t xml:space="preserve">قال سمعته يقول </w:t>
      </w:r>
      <w:r w:rsidR="00D8033E">
        <w:rPr>
          <w:rtl/>
        </w:rPr>
        <w:t xml:space="preserve">ان </w:t>
      </w:r>
      <w:r w:rsidR="00551E04">
        <w:rPr>
          <w:rtl/>
        </w:rPr>
        <w:t xml:space="preserve">عليّ </w:t>
      </w:r>
      <w:r w:rsidRPr="009746DC">
        <w:rPr>
          <w:rtl/>
        </w:rPr>
        <w:t xml:space="preserve">بن الحسين </w:t>
      </w:r>
      <w:r w:rsidR="000164B7" w:rsidRPr="000164B7">
        <w:rPr>
          <w:rStyle w:val="libAlaemChar"/>
          <w:rFonts w:hint="cs"/>
          <w:rtl/>
        </w:rPr>
        <w:t xml:space="preserve">عليهما‌السلام </w:t>
      </w:r>
      <w:r w:rsidR="00FE5F86">
        <w:rPr>
          <w:rtl/>
        </w:rPr>
        <w:t xml:space="preserve">لـمّا </w:t>
      </w:r>
      <w:r w:rsidRPr="009746DC">
        <w:rPr>
          <w:rtl/>
        </w:rPr>
        <w:t xml:space="preserve">حضرته الوفاة أغمي عليه </w:t>
      </w:r>
      <w:r w:rsidR="00D83B35">
        <w:rPr>
          <w:rtl/>
        </w:rPr>
        <w:t xml:space="preserve">ثمّ </w:t>
      </w:r>
      <w:r w:rsidR="00710CB8">
        <w:rPr>
          <w:rtl/>
        </w:rPr>
        <w:t>فتح عينيه وقرأ إِذا وَقَعَتِ الْواقِعَةُ و إِنَّا فَتَحْنا لَكَ وقال الْح</w:t>
      </w:r>
      <w:r w:rsidRPr="009746DC">
        <w:rPr>
          <w:rtl/>
        </w:rPr>
        <w:t>مْدُ لِلَّهِ الَّذِي صَدَقَنا وَعْدَهُ وَأَوْرَثَنَا الْأَرْضَ نَتَبَوَّأُ مِنَ الْجَنَّةِ حَيْثُ نَشا</w:t>
      </w:r>
      <w:r w:rsidR="00710CB8">
        <w:rPr>
          <w:rtl/>
        </w:rPr>
        <w:t>ءُ فَنِعْمَ أَجْرُ الْعامِلِينَ</w:t>
      </w:r>
      <w:r w:rsidRPr="009746DC">
        <w:rPr>
          <w:rtl/>
        </w:rPr>
        <w:t xml:space="preserve"> ثم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10CB8">
      <w:pPr>
        <w:pStyle w:val="libNormal"/>
        <w:rPr>
          <w:rtl/>
        </w:rPr>
      </w:pPr>
      <w:r w:rsidRPr="009746DC">
        <w:rPr>
          <w:rtl/>
        </w:rPr>
        <w:t>دعوها فإن</w:t>
      </w:r>
      <w:r w:rsidR="00710CB8">
        <w:rPr>
          <w:rFonts w:hint="cs"/>
          <w:rtl/>
        </w:rPr>
        <w:t>ّ</w:t>
      </w:r>
      <w:r w:rsidRPr="009746DC">
        <w:rPr>
          <w:rtl/>
        </w:rPr>
        <w:t xml:space="preserve">ها مودعة ، فلم تلبث </w:t>
      </w:r>
      <w:r w:rsidR="000164B7">
        <w:rPr>
          <w:rtl/>
        </w:rPr>
        <w:t xml:space="preserve">إلّا </w:t>
      </w:r>
      <w:r w:rsidRPr="009746DC">
        <w:rPr>
          <w:rtl/>
        </w:rPr>
        <w:t xml:space="preserve">ثلاثة </w:t>
      </w:r>
      <w:r w:rsidR="00FE5F86">
        <w:rPr>
          <w:rtl/>
        </w:rPr>
        <w:t xml:space="preserve">حتّى </w:t>
      </w:r>
      <w:r w:rsidRPr="009746DC">
        <w:rPr>
          <w:rtl/>
        </w:rPr>
        <w:t>نفقت</w:t>
      </w:r>
      <w:r>
        <w:rPr>
          <w:rtl/>
        </w:rPr>
        <w:t xml:space="preserve"> </w:t>
      </w:r>
      <w:r w:rsidRPr="00C875FB">
        <w:rPr>
          <w:rtl/>
        </w:rPr>
        <w:t>« و</w:t>
      </w:r>
      <w:r w:rsidR="00710CB8">
        <w:rPr>
          <w:rtl/>
        </w:rPr>
        <w:t>ان</w:t>
      </w:r>
      <w:r w:rsidR="00551E04">
        <w:rPr>
          <w:rtl/>
        </w:rPr>
        <w:t xml:space="preserve"> كان </w:t>
      </w:r>
      <w:r w:rsidRPr="00C875FB">
        <w:rPr>
          <w:rtl/>
        </w:rPr>
        <w:t>»</w:t>
      </w:r>
      <w:r w:rsidRPr="009746DC">
        <w:rPr>
          <w:rtl/>
        </w:rPr>
        <w:t xml:space="preserve"> إلخ.</w:t>
      </w:r>
    </w:p>
    <w:p w:rsidR="00B717C7" w:rsidRPr="009746DC" w:rsidRDefault="00B717C7" w:rsidP="00710CB8">
      <w:pPr>
        <w:pStyle w:val="libNormal"/>
        <w:rPr>
          <w:rtl/>
        </w:rPr>
      </w:pPr>
      <w:r w:rsidRPr="009746DC">
        <w:rPr>
          <w:rtl/>
        </w:rPr>
        <w:t>و</w:t>
      </w:r>
      <w:r w:rsidR="000F65B1">
        <w:rPr>
          <w:rFonts w:hint="cs"/>
          <w:rtl/>
        </w:rPr>
        <w:t>إ</w:t>
      </w:r>
      <w:r w:rsidR="000F65B1">
        <w:rPr>
          <w:rtl/>
        </w:rPr>
        <w:t>ن</w:t>
      </w:r>
      <w:r w:rsidR="00551E04">
        <w:rPr>
          <w:rtl/>
        </w:rPr>
        <w:t xml:space="preserve"> </w:t>
      </w:r>
      <w:r w:rsidRPr="009746DC">
        <w:rPr>
          <w:rtl/>
        </w:rPr>
        <w:t>مخف</w:t>
      </w:r>
      <w:r w:rsidR="000F65B1">
        <w:rPr>
          <w:rFonts w:hint="cs"/>
          <w:rtl/>
        </w:rPr>
        <w:t>ّ</w:t>
      </w:r>
      <w:r w:rsidRPr="009746DC">
        <w:rPr>
          <w:rtl/>
        </w:rPr>
        <w:t>فة من المثق</w:t>
      </w:r>
      <w:r w:rsidR="000F65B1">
        <w:rPr>
          <w:rFonts w:hint="cs"/>
          <w:rtl/>
        </w:rPr>
        <w:t>ّ</w:t>
      </w:r>
      <w:r w:rsidRPr="009746DC">
        <w:rPr>
          <w:rtl/>
        </w:rPr>
        <w:t>لة ، وضمير الش</w:t>
      </w:r>
      <w:r w:rsidR="000F65B1">
        <w:rPr>
          <w:rFonts w:hint="cs"/>
          <w:rtl/>
        </w:rPr>
        <w:t>أ</w:t>
      </w:r>
      <w:r w:rsidR="000F65B1">
        <w:rPr>
          <w:rtl/>
        </w:rPr>
        <w:t>ن</w:t>
      </w:r>
      <w:r w:rsidR="00551E04">
        <w:rPr>
          <w:rtl/>
        </w:rPr>
        <w:t xml:space="preserve"> </w:t>
      </w:r>
      <w:r w:rsidRPr="009746DC">
        <w:rPr>
          <w:rtl/>
        </w:rPr>
        <w:t>مقد</w:t>
      </w:r>
      <w:r w:rsidR="000F65B1">
        <w:rPr>
          <w:rFonts w:hint="cs"/>
          <w:rtl/>
        </w:rPr>
        <w:t>ّ</w:t>
      </w:r>
      <w:r w:rsidRPr="009746DC">
        <w:rPr>
          <w:rtl/>
        </w:rPr>
        <w:t>ر ،</w:t>
      </w:r>
      <w:r>
        <w:rPr>
          <w:rtl/>
        </w:rPr>
        <w:t xml:space="preserve"> و</w:t>
      </w:r>
      <w:r w:rsidRPr="00C875FB">
        <w:rPr>
          <w:rtl/>
        </w:rPr>
        <w:t>الجراب</w:t>
      </w:r>
      <w:r w:rsidRPr="009746DC">
        <w:rPr>
          <w:rtl/>
        </w:rPr>
        <w:t xml:space="preserve"> بالكسر وعاء من أدم ،</w:t>
      </w:r>
      <w:r>
        <w:rPr>
          <w:rtl/>
        </w:rPr>
        <w:t xml:space="preserve"> و</w:t>
      </w:r>
      <w:r w:rsidRPr="00C875FB">
        <w:rPr>
          <w:rtl/>
        </w:rPr>
        <w:t>الصرر</w:t>
      </w:r>
      <w:r w:rsidRPr="009746DC">
        <w:rPr>
          <w:rtl/>
        </w:rPr>
        <w:t xml:space="preserve"> </w:t>
      </w:r>
      <w:r w:rsidR="0076797F">
        <w:rPr>
          <w:rtl/>
        </w:rPr>
        <w:t xml:space="preserve">بضمّ </w:t>
      </w:r>
      <w:r w:rsidRPr="009746DC">
        <w:rPr>
          <w:rtl/>
        </w:rPr>
        <w:t>الصاد وفتح الراء جمع صر</w:t>
      </w:r>
      <w:r w:rsidR="000F65B1">
        <w:rPr>
          <w:rFonts w:hint="cs"/>
          <w:rtl/>
        </w:rPr>
        <w:t>ّ</w:t>
      </w:r>
      <w:r w:rsidRPr="009746DC">
        <w:rPr>
          <w:rtl/>
        </w:rPr>
        <w:t>ة بالضم</w:t>
      </w:r>
      <w:r w:rsidR="000F65B1">
        <w:rPr>
          <w:rFonts w:hint="cs"/>
          <w:rtl/>
        </w:rPr>
        <w:t>ّ</w:t>
      </w:r>
      <w:r w:rsidRPr="009746DC">
        <w:rPr>
          <w:rtl/>
        </w:rPr>
        <w:t xml:space="preserve"> وهي الهمي</w:t>
      </w:r>
      <w:r w:rsidR="000F65B1">
        <w:rPr>
          <w:rtl/>
        </w:rPr>
        <w:t>ان</w:t>
      </w:r>
      <w:r w:rsidR="00551E04">
        <w:rPr>
          <w:rtl/>
        </w:rPr>
        <w:t xml:space="preserve"> </w:t>
      </w:r>
      <w:r w:rsidRPr="009746DC">
        <w:rPr>
          <w:rtl/>
        </w:rPr>
        <w:t>، و</w:t>
      </w:r>
      <w:r w:rsidR="00850EDE">
        <w:rPr>
          <w:rtl/>
        </w:rPr>
        <w:t xml:space="preserve">يدلّ </w:t>
      </w:r>
      <w:r w:rsidR="00D83B35">
        <w:rPr>
          <w:rtl/>
        </w:rPr>
        <w:t xml:space="preserve">علىّ </w:t>
      </w:r>
      <w:r w:rsidRPr="009746DC">
        <w:rPr>
          <w:rtl/>
        </w:rPr>
        <w:t>استحباب عدم ضرب الداب</w:t>
      </w:r>
      <w:r w:rsidR="000F65B1">
        <w:rPr>
          <w:rFonts w:hint="cs"/>
          <w:rtl/>
        </w:rPr>
        <w:t>ّ</w:t>
      </w:r>
      <w:r w:rsidRPr="009746DC">
        <w:rPr>
          <w:rtl/>
        </w:rPr>
        <w:t>ة لا سي</w:t>
      </w:r>
      <w:r w:rsidR="000F65B1">
        <w:rPr>
          <w:rFonts w:hint="cs"/>
          <w:rtl/>
        </w:rPr>
        <w:t>ّ</w:t>
      </w:r>
      <w:r w:rsidRPr="009746DC">
        <w:rPr>
          <w:rtl/>
        </w:rPr>
        <w:t>ما في طريق الحج ، و</w:t>
      </w:r>
      <w:r w:rsidR="00D83B35">
        <w:rPr>
          <w:rtl/>
        </w:rPr>
        <w:t xml:space="preserve">علىّ </w:t>
      </w:r>
      <w:r w:rsidRPr="009746DC">
        <w:rPr>
          <w:rtl/>
        </w:rPr>
        <w:t>استحباب إخفاء الصدقة وصدقة الل</w:t>
      </w:r>
      <w:r w:rsidR="000F65B1">
        <w:rPr>
          <w:rFonts w:hint="cs"/>
          <w:rtl/>
        </w:rPr>
        <w:t>ّ</w:t>
      </w:r>
      <w:r w:rsidRPr="009746DC">
        <w:rPr>
          <w:rtl/>
        </w:rPr>
        <w:t>يل.</w:t>
      </w:r>
    </w:p>
    <w:p w:rsidR="00B717C7" w:rsidRPr="009746DC" w:rsidRDefault="00B717C7" w:rsidP="00710CB8">
      <w:pPr>
        <w:pStyle w:val="libNormal"/>
        <w:rPr>
          <w:rtl/>
          <w:lang w:bidi="fa-IR"/>
        </w:rPr>
      </w:pPr>
      <w:r w:rsidRPr="000F65B1">
        <w:rPr>
          <w:rStyle w:val="libBold1Char"/>
          <w:rtl/>
        </w:rPr>
        <w:t>الحديث الخامس :</w:t>
      </w:r>
      <w:r w:rsidRPr="009746DC">
        <w:rPr>
          <w:rtl/>
          <w:lang w:bidi="fa-IR"/>
        </w:rPr>
        <w:t xml:space="preserve"> حسن.</w:t>
      </w:r>
    </w:p>
    <w:p w:rsidR="00B717C7" w:rsidRPr="009746DC" w:rsidRDefault="00B717C7" w:rsidP="00710CB8">
      <w:pPr>
        <w:pStyle w:val="libNormal"/>
        <w:rPr>
          <w:rtl/>
        </w:rPr>
      </w:pPr>
      <w:r w:rsidRPr="00C875FB">
        <w:rPr>
          <w:rtl/>
        </w:rPr>
        <w:t>« أغمي عليه »</w:t>
      </w:r>
      <w:r w:rsidRPr="009746DC">
        <w:rPr>
          <w:rtl/>
        </w:rPr>
        <w:t xml:space="preserve"> </w:t>
      </w:r>
      <w:r w:rsidR="00551E04">
        <w:rPr>
          <w:rtl/>
        </w:rPr>
        <w:t xml:space="preserve">كان </w:t>
      </w:r>
      <w:r w:rsidRPr="009746DC">
        <w:rPr>
          <w:rtl/>
        </w:rPr>
        <w:t>الإغماء هنا كناية عن التوج</w:t>
      </w:r>
      <w:r w:rsidR="000F65B1">
        <w:rPr>
          <w:rFonts w:hint="cs"/>
          <w:rtl/>
        </w:rPr>
        <w:t>ّ</w:t>
      </w:r>
      <w:r w:rsidRPr="009746DC">
        <w:rPr>
          <w:rtl/>
        </w:rPr>
        <w:t>ه إلى عالم ال</w:t>
      </w:r>
      <w:r w:rsidR="00551E04">
        <w:rPr>
          <w:rtl/>
        </w:rPr>
        <w:t xml:space="preserve">قدّس </w:t>
      </w:r>
      <w:r w:rsidR="000F65B1">
        <w:rPr>
          <w:rtl/>
        </w:rPr>
        <w:t>« قر</w:t>
      </w:r>
      <w:r w:rsidR="000F65B1">
        <w:rPr>
          <w:rFonts w:hint="cs"/>
          <w:rtl/>
        </w:rPr>
        <w:t>ء</w:t>
      </w:r>
      <w:r w:rsidRPr="00C875FB">
        <w:rPr>
          <w:rtl/>
        </w:rPr>
        <w:t xml:space="preserve"> إذا وقعت »</w:t>
      </w:r>
      <w:r w:rsidRPr="009746DC">
        <w:rPr>
          <w:rtl/>
        </w:rPr>
        <w:t xml:space="preserve"> أي سورة إذا وقعت ، وكذا</w:t>
      </w:r>
      <w:r w:rsidRPr="00C875FB">
        <w:rPr>
          <w:rtl/>
        </w:rPr>
        <w:t xml:space="preserve"> قوله</w:t>
      </w:r>
      <w:r w:rsidR="000F65B1">
        <w:rPr>
          <w:rFonts w:hint="cs"/>
          <w:rtl/>
        </w:rPr>
        <w:t xml:space="preserve"> :</w:t>
      </w:r>
      <w:r w:rsidRPr="009746DC">
        <w:rPr>
          <w:rtl/>
        </w:rPr>
        <w:t xml:space="preserve"> إِنَّا</w:t>
      </w:r>
      <w:r w:rsidR="000F65B1">
        <w:rPr>
          <w:rtl/>
        </w:rPr>
        <w:t xml:space="preserve"> فَتَحْنا لَكَ فَتْحاً مُبِيناً</w:t>
      </w:r>
      <w:r>
        <w:rPr>
          <w:rtl/>
        </w:rPr>
        <w:t xml:space="preserve"> </w:t>
      </w:r>
      <w:r w:rsidRPr="00C875FB">
        <w:rPr>
          <w:rtl/>
        </w:rPr>
        <w:t>« وقال »</w:t>
      </w:r>
      <w:r w:rsidRPr="009746DC">
        <w:rPr>
          <w:rtl/>
        </w:rPr>
        <w:t xml:space="preserve"> أي عند رؤية ما أعد</w:t>
      </w:r>
      <w:r w:rsidR="000F65B1">
        <w:rPr>
          <w:rFonts w:hint="cs"/>
          <w:rtl/>
        </w:rPr>
        <w:t>ّ</w:t>
      </w:r>
      <w:r w:rsidRPr="009746DC">
        <w:rPr>
          <w:rtl/>
        </w:rPr>
        <w:t xml:space="preserve"> الله له </w:t>
      </w:r>
      <w:r w:rsidR="00850EDE">
        <w:rPr>
          <w:rStyle w:val="libAlaemChar"/>
          <w:rtl/>
        </w:rPr>
        <w:t xml:space="preserve">عليه‌السلام </w:t>
      </w:r>
      <w:r w:rsidRPr="009746DC">
        <w:rPr>
          <w:rtl/>
        </w:rPr>
        <w:t>من الدرجات العالية والمقامات الرفيعة.</w:t>
      </w:r>
    </w:p>
    <w:p w:rsidR="00B717C7" w:rsidRPr="009746DC" w:rsidRDefault="00B717C7" w:rsidP="00710CB8">
      <w:pPr>
        <w:pStyle w:val="libNormal"/>
        <w:rPr>
          <w:rtl/>
        </w:rPr>
      </w:pPr>
      <w:r w:rsidRPr="005E3B39">
        <w:rPr>
          <w:rtl/>
        </w:rPr>
        <w:t>«</w:t>
      </w:r>
      <w:r w:rsidRPr="00DA1B74">
        <w:rPr>
          <w:rtl/>
        </w:rPr>
        <w:t xml:space="preserve"> الَّذِي صَدَقَنا وَعْدَهُ </w:t>
      </w:r>
      <w:r w:rsidRPr="005E3B39">
        <w:rPr>
          <w:rtl/>
        </w:rPr>
        <w:t>»</w:t>
      </w:r>
      <w:r w:rsidRPr="009746DC">
        <w:rPr>
          <w:rtl/>
        </w:rPr>
        <w:t>ق</w:t>
      </w:r>
      <w:r>
        <w:rPr>
          <w:rtl/>
        </w:rPr>
        <w:t>ال البيضاوي : أي بالبعث والثواب</w:t>
      </w:r>
      <w:r w:rsidRPr="009746DC">
        <w:rPr>
          <w:rtl/>
        </w:rPr>
        <w:t xml:space="preserve"> </w:t>
      </w:r>
      <w:r w:rsidRPr="005E3B39">
        <w:rPr>
          <w:rtl/>
        </w:rPr>
        <w:t>«</w:t>
      </w:r>
      <w:r w:rsidRPr="00DA1B74">
        <w:rPr>
          <w:rtl/>
        </w:rPr>
        <w:t xml:space="preserve"> وَأَوْرَثَنَا الْأَرْضَ </w:t>
      </w:r>
      <w:r w:rsidRPr="005E3B39">
        <w:rPr>
          <w:rtl/>
        </w:rPr>
        <w:t>»</w:t>
      </w:r>
      <w:r w:rsidRPr="009746DC">
        <w:rPr>
          <w:rtl/>
        </w:rPr>
        <w:t xml:space="preserve"> يريدون الم</w:t>
      </w:r>
      <w:r w:rsidR="00551E04">
        <w:rPr>
          <w:rtl/>
        </w:rPr>
        <w:t xml:space="preserve">كان </w:t>
      </w:r>
      <w:r w:rsidRPr="009746DC">
        <w:rPr>
          <w:rtl/>
        </w:rPr>
        <w:t>ال</w:t>
      </w:r>
      <w:r w:rsidR="000F65B1">
        <w:rPr>
          <w:rFonts w:hint="cs"/>
          <w:rtl/>
        </w:rPr>
        <w:t>ّ</w:t>
      </w:r>
      <w:r w:rsidRPr="009746DC">
        <w:rPr>
          <w:rtl/>
        </w:rPr>
        <w:t>ذي استقر</w:t>
      </w:r>
      <w:r w:rsidR="000F65B1">
        <w:rPr>
          <w:rFonts w:hint="cs"/>
          <w:rtl/>
        </w:rPr>
        <w:t>ّ</w:t>
      </w:r>
      <w:r w:rsidRPr="009746DC">
        <w:rPr>
          <w:rtl/>
        </w:rPr>
        <w:t xml:space="preserve">وا فيه </w:t>
      </w:r>
      <w:r w:rsidR="00D83B35">
        <w:rPr>
          <w:rtl/>
        </w:rPr>
        <w:t xml:space="preserve">علىّ </w:t>
      </w:r>
      <w:r w:rsidRPr="009746DC">
        <w:rPr>
          <w:rtl/>
        </w:rPr>
        <w:t xml:space="preserve">الاستعارة ، وإيراثها تمليكها مختلفة عليهم من أعمالهم أو تمكينهم من التصرف فيها تمكين الوارث فيما يرثه </w:t>
      </w:r>
      <w:r w:rsidRPr="005E3B39">
        <w:rPr>
          <w:rtl/>
        </w:rPr>
        <w:t>«</w:t>
      </w:r>
      <w:r w:rsidRPr="009746DC">
        <w:rPr>
          <w:rtl/>
        </w:rPr>
        <w:t xml:space="preserve"> نَتَبَوَّأُ مِنَ الْجَنَّةِ</w:t>
      </w:r>
    </w:p>
    <w:p w:rsidR="008930D5" w:rsidRDefault="008930D5" w:rsidP="008930D5">
      <w:pPr>
        <w:pStyle w:val="libNormal"/>
        <w:rPr>
          <w:rtl/>
        </w:rPr>
      </w:pPr>
      <w:r>
        <w:rPr>
          <w:rtl/>
        </w:rPr>
        <w:br w:type="page"/>
      </w:r>
    </w:p>
    <w:p w:rsidR="00B717C7" w:rsidRPr="009746DC" w:rsidRDefault="00B717C7" w:rsidP="000F65B1">
      <w:pPr>
        <w:pStyle w:val="libNormal0"/>
        <w:rPr>
          <w:rtl/>
        </w:rPr>
      </w:pPr>
      <w:r w:rsidRPr="009746DC">
        <w:rPr>
          <w:rtl/>
        </w:rPr>
        <w:lastRenderedPageBreak/>
        <w:t xml:space="preserve">قبض من ساعته ولم يقل </w:t>
      </w:r>
      <w:r w:rsidR="000F65B1">
        <w:rPr>
          <w:rtl/>
        </w:rPr>
        <w:t>شيئاً</w:t>
      </w:r>
      <w:r>
        <w:rPr>
          <w:rFonts w:hint="cs"/>
          <w:rtl/>
        </w:rPr>
        <w:t>.</w:t>
      </w:r>
    </w:p>
    <w:p w:rsidR="00B717C7" w:rsidRPr="009746DC" w:rsidRDefault="00B717C7" w:rsidP="000F65B1">
      <w:pPr>
        <w:pStyle w:val="libNormal"/>
        <w:rPr>
          <w:rtl/>
        </w:rPr>
      </w:pPr>
      <w:r w:rsidRPr="009746DC">
        <w:rPr>
          <w:rtl/>
        </w:rPr>
        <w:t>6</w:t>
      </w:r>
      <w:r>
        <w:rPr>
          <w:rtl/>
        </w:rPr>
        <w:t xml:space="preserve"> </w:t>
      </w:r>
      <w:r w:rsidR="003928AF">
        <w:rPr>
          <w:rtl/>
        </w:rPr>
        <w:t>-</w:t>
      </w:r>
      <w:r>
        <w:rPr>
          <w:rtl/>
        </w:rPr>
        <w:t xml:space="preserve"> </w:t>
      </w:r>
      <w:r w:rsidRPr="009746DC">
        <w:rPr>
          <w:rtl/>
        </w:rPr>
        <w:t xml:space="preserve">سعد بن عبد الله وعبد الله بن جعفر الحميري ، عن إبراهيم بن مهزيار ، عن أخيه </w:t>
      </w:r>
      <w:r w:rsidR="00551E04">
        <w:rPr>
          <w:rtl/>
        </w:rPr>
        <w:t xml:space="preserve">عليّ </w:t>
      </w:r>
      <w:r w:rsidRPr="009746DC">
        <w:rPr>
          <w:rtl/>
        </w:rPr>
        <w:t xml:space="preserve">بن مهزيار ، عن الحسين بن سعيد ، عن </w:t>
      </w:r>
      <w:r w:rsidR="00551E04">
        <w:rPr>
          <w:rtl/>
        </w:rPr>
        <w:t xml:space="preserve">محمّد </w:t>
      </w:r>
      <w:r w:rsidRPr="009746DC">
        <w:rPr>
          <w:rtl/>
        </w:rPr>
        <w:t>بن سن</w:t>
      </w:r>
      <w:r w:rsidR="00D8033E">
        <w:rPr>
          <w:rtl/>
        </w:rPr>
        <w:t xml:space="preserve">ان </w:t>
      </w:r>
      <w:r w:rsidRPr="009746DC">
        <w:rPr>
          <w:rtl/>
        </w:rPr>
        <w:t>، عن ابن مس</w:t>
      </w:r>
      <w:r w:rsidR="00551E04">
        <w:rPr>
          <w:rtl/>
        </w:rPr>
        <w:t xml:space="preserve">كان </w:t>
      </w:r>
      <w:r w:rsidRPr="009746DC">
        <w:rPr>
          <w:rtl/>
        </w:rPr>
        <w:t xml:space="preserve">، عن أبي بصير ، عن أبي عبد الله </w:t>
      </w:r>
      <w:r w:rsidR="00850EDE">
        <w:rPr>
          <w:rStyle w:val="libAlaemChar"/>
          <w:rtl/>
        </w:rPr>
        <w:t xml:space="preserve">عليه‌السلام </w:t>
      </w:r>
      <w:r w:rsidRPr="009746DC">
        <w:rPr>
          <w:rtl/>
        </w:rPr>
        <w:t xml:space="preserve">قال قبض </w:t>
      </w:r>
      <w:r w:rsidR="00551E04">
        <w:rPr>
          <w:rtl/>
        </w:rPr>
        <w:t>عليّ</w:t>
      </w:r>
      <w:r w:rsidR="00107032">
        <w:rPr>
          <w:rFonts w:hint="cs"/>
          <w:rtl/>
        </w:rPr>
        <w:t>ُ</w:t>
      </w:r>
      <w:r w:rsidR="00551E04">
        <w:rPr>
          <w:rtl/>
        </w:rPr>
        <w:t xml:space="preserve"> </w:t>
      </w:r>
      <w:r w:rsidRPr="009746DC">
        <w:rPr>
          <w:rtl/>
        </w:rPr>
        <w:t xml:space="preserve">بن الحسين </w:t>
      </w:r>
      <w:r w:rsidR="00850EDE">
        <w:rPr>
          <w:rStyle w:val="libAlaemChar"/>
          <w:rtl/>
        </w:rPr>
        <w:t xml:space="preserve">عليه‌السلام </w:t>
      </w:r>
      <w:r w:rsidRPr="009746DC">
        <w:rPr>
          <w:rtl/>
        </w:rPr>
        <w:t xml:space="preserve">وهو ابن سبع وخمسين سنة في </w:t>
      </w:r>
      <w:r w:rsidR="00EB1FB4">
        <w:rPr>
          <w:rtl/>
        </w:rPr>
        <w:t xml:space="preserve">عام </w:t>
      </w:r>
      <w:r w:rsidRPr="009746DC">
        <w:rPr>
          <w:rtl/>
        </w:rPr>
        <w:t xml:space="preserve">خمس وتسعين عاش بعد الحسين </w:t>
      </w:r>
      <w:r w:rsidR="000F65B1">
        <w:rPr>
          <w:rtl/>
        </w:rPr>
        <w:t xml:space="preserve">خمساً </w:t>
      </w:r>
      <w:r w:rsidRPr="009746DC">
        <w:rPr>
          <w:rtl/>
        </w:rPr>
        <w:t>وثلاثين سنة</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F65B1">
      <w:pPr>
        <w:pStyle w:val="libNormal"/>
        <w:rPr>
          <w:rtl/>
        </w:rPr>
      </w:pPr>
      <w:r w:rsidRPr="00DA1B74">
        <w:rPr>
          <w:rtl/>
        </w:rPr>
        <w:t xml:space="preserve">حَيْثُ نَشاءُ </w:t>
      </w:r>
      <w:r w:rsidRPr="005E3B39">
        <w:rPr>
          <w:rtl/>
        </w:rPr>
        <w:t>»</w:t>
      </w:r>
      <w:r w:rsidRPr="009746DC">
        <w:rPr>
          <w:rtl/>
        </w:rPr>
        <w:t xml:space="preserve"> أي نتبو</w:t>
      </w:r>
      <w:r w:rsidR="00EB1FB4">
        <w:rPr>
          <w:rFonts w:hint="cs"/>
          <w:rtl/>
        </w:rPr>
        <w:t>ّ</w:t>
      </w:r>
      <w:r w:rsidRPr="009746DC">
        <w:rPr>
          <w:rtl/>
        </w:rPr>
        <w:t>ء كل</w:t>
      </w:r>
      <w:r w:rsidR="00EB1FB4">
        <w:rPr>
          <w:rFonts w:hint="cs"/>
          <w:rtl/>
        </w:rPr>
        <w:t>ّ</w:t>
      </w:r>
      <w:r w:rsidRPr="009746DC">
        <w:rPr>
          <w:rtl/>
        </w:rPr>
        <w:t xml:space="preserve"> من</w:t>
      </w:r>
      <w:r w:rsidR="00EB1FB4">
        <w:rPr>
          <w:rFonts w:hint="cs"/>
          <w:rtl/>
        </w:rPr>
        <w:t>ّ</w:t>
      </w:r>
      <w:r w:rsidRPr="009746DC">
        <w:rPr>
          <w:rtl/>
        </w:rPr>
        <w:t>ا في أي</w:t>
      </w:r>
      <w:r w:rsidR="00EB1FB4">
        <w:rPr>
          <w:rFonts w:hint="cs"/>
          <w:rtl/>
        </w:rPr>
        <w:t>ّ</w:t>
      </w:r>
      <w:r w:rsidRPr="009746DC">
        <w:rPr>
          <w:rtl/>
        </w:rPr>
        <w:t xml:space="preserve"> </w:t>
      </w:r>
      <w:r w:rsidR="00EB1FB4">
        <w:rPr>
          <w:rtl/>
        </w:rPr>
        <w:t xml:space="preserve">مقام </w:t>
      </w:r>
      <w:r w:rsidRPr="009746DC">
        <w:rPr>
          <w:rtl/>
        </w:rPr>
        <w:t>أراده من جن</w:t>
      </w:r>
      <w:r w:rsidR="00EB1FB4">
        <w:rPr>
          <w:rFonts w:hint="cs"/>
          <w:rtl/>
        </w:rPr>
        <w:t>ّ</w:t>
      </w:r>
      <w:r w:rsidRPr="009746DC">
        <w:rPr>
          <w:rtl/>
        </w:rPr>
        <w:t xml:space="preserve">ته الواسعة ، مع </w:t>
      </w:r>
      <w:r w:rsidR="00D8033E">
        <w:rPr>
          <w:rtl/>
        </w:rPr>
        <w:t xml:space="preserve">ان </w:t>
      </w:r>
      <w:r w:rsidRPr="009746DC">
        <w:rPr>
          <w:rtl/>
        </w:rPr>
        <w:t>في الجن</w:t>
      </w:r>
      <w:r w:rsidR="00EB1FB4">
        <w:rPr>
          <w:rFonts w:hint="cs"/>
          <w:rtl/>
        </w:rPr>
        <w:t>ّ</w:t>
      </w:r>
      <w:r w:rsidRPr="009746DC">
        <w:rPr>
          <w:rtl/>
        </w:rPr>
        <w:t>ة مقامات معنوي</w:t>
      </w:r>
      <w:r w:rsidR="00EB1FB4">
        <w:rPr>
          <w:rFonts w:hint="cs"/>
          <w:rtl/>
        </w:rPr>
        <w:t>ّ</w:t>
      </w:r>
      <w:r w:rsidRPr="009746DC">
        <w:rPr>
          <w:rtl/>
        </w:rPr>
        <w:t xml:space="preserve">ة لا يتمانع واردوها </w:t>
      </w:r>
      <w:r w:rsidRPr="005E3B39">
        <w:rPr>
          <w:rtl/>
        </w:rPr>
        <w:t>«</w:t>
      </w:r>
      <w:r w:rsidRPr="009746DC">
        <w:rPr>
          <w:rtl/>
        </w:rPr>
        <w:t xml:space="preserve"> فَنِعْمَ أَجْرُ الْعامِلِينَ </w:t>
      </w:r>
      <w:r w:rsidRPr="005E3B39">
        <w:rPr>
          <w:rtl/>
        </w:rPr>
        <w:t>»</w:t>
      </w:r>
      <w:r w:rsidRPr="009746DC">
        <w:rPr>
          <w:rtl/>
        </w:rPr>
        <w:t xml:space="preserve"> الجن</w:t>
      </w:r>
      <w:r w:rsidR="00EB1FB4">
        <w:rPr>
          <w:rFonts w:hint="cs"/>
          <w:rtl/>
        </w:rPr>
        <w:t>ّ</w:t>
      </w:r>
      <w:r w:rsidRPr="009746DC">
        <w:rPr>
          <w:rtl/>
        </w:rPr>
        <w:t>ة.</w:t>
      </w:r>
    </w:p>
    <w:p w:rsidR="00B717C7" w:rsidRPr="009746DC" w:rsidRDefault="00B717C7" w:rsidP="000F65B1">
      <w:pPr>
        <w:pStyle w:val="libNormal"/>
        <w:rPr>
          <w:rtl/>
        </w:rPr>
      </w:pPr>
      <w:r w:rsidRPr="00EB1FB4">
        <w:rPr>
          <w:rStyle w:val="libBold1Char"/>
          <w:rtl/>
        </w:rPr>
        <w:t>الحديث السادس :</w:t>
      </w:r>
      <w:r w:rsidRPr="009746DC">
        <w:rPr>
          <w:rtl/>
        </w:rPr>
        <w:t xml:space="preserve"> ضعيف </w:t>
      </w:r>
      <w:r w:rsidR="00D83B35">
        <w:rPr>
          <w:rtl/>
        </w:rPr>
        <w:t xml:space="preserve">علىّ </w:t>
      </w:r>
      <w:r w:rsidRPr="009746DC">
        <w:rPr>
          <w:rtl/>
        </w:rPr>
        <w:t>المشهور صحيح عندي.</w:t>
      </w:r>
    </w:p>
    <w:p w:rsidR="00B717C7" w:rsidRPr="009746DC" w:rsidRDefault="00B717C7" w:rsidP="000F65B1">
      <w:pPr>
        <w:pStyle w:val="libNormal"/>
        <w:rPr>
          <w:rtl/>
        </w:rPr>
      </w:pPr>
      <w:r w:rsidRPr="00C875FB">
        <w:rPr>
          <w:rtl/>
        </w:rPr>
        <w:t xml:space="preserve">قوله </w:t>
      </w:r>
      <w:r w:rsidR="00850EDE">
        <w:rPr>
          <w:rStyle w:val="libAlaemChar"/>
          <w:rtl/>
        </w:rPr>
        <w:t xml:space="preserve">عليه‌السلام </w:t>
      </w:r>
      <w:r w:rsidRPr="00C875FB">
        <w:rPr>
          <w:rtl/>
        </w:rPr>
        <w:t xml:space="preserve">: </w:t>
      </w:r>
      <w:r w:rsidR="000F65B1">
        <w:rPr>
          <w:rtl/>
        </w:rPr>
        <w:t xml:space="preserve">خمساً </w:t>
      </w:r>
      <w:r w:rsidRPr="00C875FB">
        <w:rPr>
          <w:rtl/>
        </w:rPr>
        <w:t>وثلاثين</w:t>
      </w:r>
      <w:r w:rsidRPr="009746DC">
        <w:rPr>
          <w:rtl/>
        </w:rPr>
        <w:t xml:space="preserve"> ، الظاهر </w:t>
      </w:r>
      <w:r w:rsidR="00D83B35">
        <w:rPr>
          <w:rtl/>
        </w:rPr>
        <w:t xml:space="preserve">علىّ </w:t>
      </w:r>
      <w:r w:rsidRPr="009746DC">
        <w:rPr>
          <w:rtl/>
        </w:rPr>
        <w:t xml:space="preserve">سياق ما </w:t>
      </w:r>
      <w:r w:rsidR="00850EDE">
        <w:rPr>
          <w:rtl/>
        </w:rPr>
        <w:t xml:space="preserve">مرّ </w:t>
      </w:r>
      <w:r w:rsidRPr="009746DC">
        <w:rPr>
          <w:rtl/>
        </w:rPr>
        <w:t xml:space="preserve">في تاريخ شهادة الحسين </w:t>
      </w:r>
      <w:r w:rsidR="00850EDE">
        <w:rPr>
          <w:rStyle w:val="libAlaemChar"/>
          <w:rtl/>
        </w:rPr>
        <w:t xml:space="preserve">عليه‌السلام </w:t>
      </w:r>
      <w:r w:rsidRPr="009746DC">
        <w:rPr>
          <w:rtl/>
        </w:rPr>
        <w:t xml:space="preserve">في </w:t>
      </w:r>
      <w:r w:rsidR="00EB1FB4">
        <w:rPr>
          <w:rtl/>
        </w:rPr>
        <w:t xml:space="preserve">كلامه </w:t>
      </w:r>
      <w:r w:rsidR="00551E04">
        <w:rPr>
          <w:rtl/>
        </w:rPr>
        <w:t xml:space="preserve">أربعاً </w:t>
      </w:r>
      <w:r w:rsidRPr="009746DC">
        <w:rPr>
          <w:rtl/>
        </w:rPr>
        <w:t xml:space="preserve">وثلاثين ، نعم هذا يوافق ما في رواية ابن الخشاب عن الصادق </w:t>
      </w:r>
      <w:r w:rsidR="00850EDE">
        <w:rPr>
          <w:rStyle w:val="libAlaemChar"/>
          <w:rtl/>
        </w:rPr>
        <w:t xml:space="preserve">عليه‌السلام </w:t>
      </w:r>
      <w:r w:rsidR="00D8033E">
        <w:rPr>
          <w:rtl/>
        </w:rPr>
        <w:t xml:space="preserve">ان </w:t>
      </w:r>
      <w:r w:rsidRPr="009746DC">
        <w:rPr>
          <w:rtl/>
        </w:rPr>
        <w:t xml:space="preserve">شهادة الحسين </w:t>
      </w:r>
      <w:r w:rsidR="00850EDE">
        <w:rPr>
          <w:rStyle w:val="libAlaemChar"/>
          <w:rtl/>
        </w:rPr>
        <w:t xml:space="preserve">عليه‌السلام </w:t>
      </w:r>
      <w:r w:rsidR="00551E04">
        <w:rPr>
          <w:rtl/>
        </w:rPr>
        <w:t xml:space="preserve">كان </w:t>
      </w:r>
      <w:r w:rsidRPr="009746DC">
        <w:rPr>
          <w:rtl/>
        </w:rPr>
        <w:t xml:space="preserve">في </w:t>
      </w:r>
      <w:r w:rsidR="00EB1FB4">
        <w:rPr>
          <w:rtl/>
        </w:rPr>
        <w:t xml:space="preserve">عام الستّين </w:t>
      </w:r>
      <w:r w:rsidRPr="009746DC">
        <w:rPr>
          <w:rtl/>
        </w:rPr>
        <w:t xml:space="preserve">، قال في كشف </w:t>
      </w:r>
      <w:r w:rsidR="00EB1FB4">
        <w:rPr>
          <w:rtl/>
        </w:rPr>
        <w:t>الغم</w:t>
      </w:r>
      <w:r w:rsidR="007F05B9">
        <w:rPr>
          <w:rtl/>
        </w:rPr>
        <w:t xml:space="preserve">ة </w:t>
      </w:r>
      <w:r w:rsidRPr="009746DC">
        <w:rPr>
          <w:rtl/>
        </w:rPr>
        <w:t xml:space="preserve">: </w:t>
      </w:r>
      <w:r w:rsidR="00551E04">
        <w:rPr>
          <w:rtl/>
        </w:rPr>
        <w:t xml:space="preserve">توفّي </w:t>
      </w:r>
      <w:r w:rsidR="00850EDE">
        <w:rPr>
          <w:rStyle w:val="libAlaemChar"/>
          <w:rtl/>
        </w:rPr>
        <w:t xml:space="preserve">عليه‌السلام </w:t>
      </w:r>
      <w:r w:rsidRPr="009746DC">
        <w:rPr>
          <w:rtl/>
        </w:rPr>
        <w:t xml:space="preserve">في ثامن عشر المحرم من سنة أربع وتسعين وقيل : خمس وتسعون ، </w:t>
      </w:r>
      <w:r w:rsidR="00551E04">
        <w:rPr>
          <w:rtl/>
        </w:rPr>
        <w:t xml:space="preserve">وكان </w:t>
      </w:r>
      <w:r w:rsidRPr="009746DC">
        <w:rPr>
          <w:rtl/>
        </w:rPr>
        <w:t xml:space="preserve">عمره </w:t>
      </w:r>
      <w:r w:rsidR="00850EDE">
        <w:rPr>
          <w:rStyle w:val="libAlaemChar"/>
          <w:rtl/>
        </w:rPr>
        <w:t xml:space="preserve">عليه‌السلام </w:t>
      </w:r>
      <w:r w:rsidR="005D05E4">
        <w:rPr>
          <w:rtl/>
        </w:rPr>
        <w:t xml:space="preserve">سبعاً </w:t>
      </w:r>
      <w:r w:rsidRPr="009746DC">
        <w:rPr>
          <w:rtl/>
        </w:rPr>
        <w:t xml:space="preserve">وخمسين سنة ، </w:t>
      </w:r>
      <w:r w:rsidR="00551E04">
        <w:rPr>
          <w:rtl/>
        </w:rPr>
        <w:t xml:space="preserve">كان </w:t>
      </w:r>
      <w:r w:rsidRPr="009746DC">
        <w:rPr>
          <w:rtl/>
        </w:rPr>
        <w:t xml:space="preserve">منها مع </w:t>
      </w:r>
      <w:r w:rsidR="00551E04">
        <w:rPr>
          <w:rtl/>
        </w:rPr>
        <w:t xml:space="preserve">جدّه </w:t>
      </w:r>
      <w:r w:rsidRPr="009746DC">
        <w:rPr>
          <w:rtl/>
        </w:rPr>
        <w:t xml:space="preserve">سنتين ، ومع </w:t>
      </w:r>
      <w:r w:rsidR="00551E04">
        <w:rPr>
          <w:rtl/>
        </w:rPr>
        <w:t xml:space="preserve">عمّه </w:t>
      </w:r>
      <w:r w:rsidRPr="009746DC">
        <w:rPr>
          <w:rtl/>
        </w:rPr>
        <w:t xml:space="preserve">الحسن عشر سنين </w:t>
      </w:r>
      <w:r w:rsidR="00045410">
        <w:rPr>
          <w:rtl/>
        </w:rPr>
        <w:t xml:space="preserve">وأقام </w:t>
      </w:r>
      <w:r w:rsidRPr="009746DC">
        <w:rPr>
          <w:rtl/>
        </w:rPr>
        <w:t xml:space="preserve">مع أبيه بعد </w:t>
      </w:r>
      <w:r w:rsidR="00551E04">
        <w:rPr>
          <w:rtl/>
        </w:rPr>
        <w:t xml:space="preserve">عمّه </w:t>
      </w:r>
      <w:r w:rsidRPr="009746DC">
        <w:rPr>
          <w:rtl/>
        </w:rPr>
        <w:t xml:space="preserve">عشر سنين ، وبقي بعد قتل أبيه تتمة ذلك وقبره بالبقيع بمدينة الرسول في القبة </w:t>
      </w:r>
      <w:r w:rsidR="003928AF">
        <w:rPr>
          <w:rtl/>
        </w:rPr>
        <w:t xml:space="preserve">الّتي </w:t>
      </w:r>
      <w:r w:rsidRPr="009746DC">
        <w:rPr>
          <w:rtl/>
        </w:rPr>
        <w:t xml:space="preserve">فيها العباس ، وقال أبو نعيم : أصيب </w:t>
      </w:r>
      <w:r w:rsidR="00850EDE">
        <w:rPr>
          <w:rStyle w:val="libAlaemChar"/>
          <w:rtl/>
        </w:rPr>
        <w:t xml:space="preserve">عليه‌السلام </w:t>
      </w:r>
      <w:r w:rsidRPr="009746DC">
        <w:rPr>
          <w:rtl/>
        </w:rPr>
        <w:t xml:space="preserve">سنة اثنتين وسبعين ، وقال بعض أهل بيته : سنة أربع وتسعين ، وروى عبد </w:t>
      </w:r>
      <w:r w:rsidR="00FE5F86">
        <w:rPr>
          <w:rtl/>
        </w:rPr>
        <w:t xml:space="preserve">الرَّحمن </w:t>
      </w:r>
      <w:r w:rsidRPr="009746DC">
        <w:rPr>
          <w:rtl/>
        </w:rPr>
        <w:t>بن يونس عن سفي</w:t>
      </w:r>
      <w:r w:rsidR="00551E04">
        <w:rPr>
          <w:rtl/>
        </w:rPr>
        <w:t>ا</w:t>
      </w:r>
      <w:r w:rsidR="00AB5B30">
        <w:rPr>
          <w:rtl/>
        </w:rPr>
        <w:t>ن</w:t>
      </w:r>
      <w:r w:rsidR="00551E04">
        <w:rPr>
          <w:rtl/>
        </w:rPr>
        <w:t xml:space="preserve"> </w:t>
      </w:r>
      <w:r w:rsidRPr="009746DC">
        <w:rPr>
          <w:rtl/>
        </w:rPr>
        <w:t xml:space="preserve">عن جعفر ابن </w:t>
      </w:r>
      <w:r w:rsidR="00551E04">
        <w:rPr>
          <w:rtl/>
        </w:rPr>
        <w:t xml:space="preserve">محمّد </w:t>
      </w:r>
      <w:r w:rsidR="00850EDE">
        <w:rPr>
          <w:rStyle w:val="libAlaemChar"/>
          <w:rtl/>
        </w:rPr>
        <w:t xml:space="preserve">عليه‌السلام </w:t>
      </w:r>
      <w:r w:rsidRPr="009746DC">
        <w:rPr>
          <w:rtl/>
        </w:rPr>
        <w:t xml:space="preserve">قال : مات </w:t>
      </w:r>
      <w:r w:rsidR="00551E04">
        <w:rPr>
          <w:rtl/>
        </w:rPr>
        <w:t xml:space="preserve">عليّ </w:t>
      </w:r>
      <w:r w:rsidRPr="009746DC">
        <w:rPr>
          <w:rtl/>
        </w:rPr>
        <w:t xml:space="preserve">بن الحسين وهو ابن </w:t>
      </w:r>
      <w:r w:rsidR="00551E04">
        <w:rPr>
          <w:rtl/>
        </w:rPr>
        <w:t xml:space="preserve">ثمان </w:t>
      </w:r>
      <w:r w:rsidRPr="009746DC">
        <w:rPr>
          <w:rtl/>
        </w:rPr>
        <w:t xml:space="preserve">وخمسين سنة ، وعن أبي فروة قال : مات </w:t>
      </w:r>
      <w:r w:rsidR="00551E04">
        <w:rPr>
          <w:rtl/>
        </w:rPr>
        <w:t xml:space="preserve">عليّ </w:t>
      </w:r>
      <w:r w:rsidRPr="009746DC">
        <w:rPr>
          <w:rtl/>
        </w:rPr>
        <w:t xml:space="preserve">بن الحسين بن </w:t>
      </w:r>
      <w:r w:rsidR="00551E04">
        <w:rPr>
          <w:rtl/>
        </w:rPr>
        <w:t xml:space="preserve">عليّ </w:t>
      </w:r>
      <w:r w:rsidRPr="009746DC">
        <w:rPr>
          <w:rtl/>
        </w:rPr>
        <w:t xml:space="preserve">بن أبي طالب بالمدينة ودفن بالبقيع سنة أربع وتسعين </w:t>
      </w:r>
      <w:r w:rsidR="00551E04">
        <w:rPr>
          <w:rtl/>
        </w:rPr>
        <w:t xml:space="preserve">وكان </w:t>
      </w:r>
      <w:r w:rsidRPr="009746DC">
        <w:rPr>
          <w:rtl/>
        </w:rPr>
        <w:t>يقال لهذه السنة سنة الفقهاء لكثرة من مات منهم فيها.</w:t>
      </w:r>
    </w:p>
    <w:p w:rsidR="00B717C7" w:rsidRPr="009746DC" w:rsidRDefault="00B717C7" w:rsidP="000F65B1">
      <w:pPr>
        <w:pStyle w:val="libNormal"/>
        <w:rPr>
          <w:rtl/>
        </w:rPr>
      </w:pPr>
      <w:r w:rsidRPr="009746DC">
        <w:rPr>
          <w:rtl/>
        </w:rPr>
        <w:t>حد</w:t>
      </w:r>
      <w:r w:rsidR="00AB5B30">
        <w:rPr>
          <w:rFonts w:hint="cs"/>
          <w:rtl/>
        </w:rPr>
        <w:t>َّ</w:t>
      </w:r>
      <w:r w:rsidRPr="009746DC">
        <w:rPr>
          <w:rtl/>
        </w:rPr>
        <w:t xml:space="preserve">ثني حسين بن </w:t>
      </w:r>
      <w:r w:rsidR="00551E04">
        <w:rPr>
          <w:rtl/>
        </w:rPr>
        <w:t xml:space="preserve">عليّ </w:t>
      </w:r>
      <w:r w:rsidRPr="009746DC">
        <w:rPr>
          <w:rtl/>
        </w:rPr>
        <w:t xml:space="preserve">بن الحسين بن </w:t>
      </w:r>
      <w:r w:rsidR="00551E04">
        <w:rPr>
          <w:rtl/>
        </w:rPr>
        <w:t xml:space="preserve">عليّ </w:t>
      </w:r>
      <w:r w:rsidRPr="009746DC">
        <w:rPr>
          <w:rtl/>
        </w:rPr>
        <w:t xml:space="preserve">بن أبي طالب قال : مات أبي </w:t>
      </w:r>
      <w:r w:rsidR="00551E04">
        <w:rPr>
          <w:rtl/>
        </w:rPr>
        <w:t xml:space="preserve">عليّ </w:t>
      </w:r>
      <w:r w:rsidRPr="009746DC">
        <w:rPr>
          <w:rtl/>
        </w:rPr>
        <w:t>بن الحسين سنة أربع وتسعين وصي</w:t>
      </w:r>
      <w:r w:rsidR="00AB5B30">
        <w:rPr>
          <w:rFonts w:hint="cs"/>
          <w:rtl/>
        </w:rPr>
        <w:t>ّ</w:t>
      </w:r>
      <w:r w:rsidRPr="009746DC">
        <w:rPr>
          <w:rtl/>
        </w:rPr>
        <w:t xml:space="preserve">نا عليه بالبقيع ، وقال غيره : مولده سنة </w:t>
      </w:r>
      <w:r w:rsidR="00551E04">
        <w:rPr>
          <w:rtl/>
        </w:rPr>
        <w:t xml:space="preserve">ثمان </w:t>
      </w:r>
      <w:r w:rsidRPr="009746DC">
        <w:rPr>
          <w:rtl/>
        </w:rPr>
        <w:t>وثلاثين من الهجرة ، ومات سنة خمس وتسعين.</w:t>
      </w:r>
    </w:p>
    <w:p w:rsidR="00B717C7" w:rsidRPr="009746DC" w:rsidRDefault="00B717C7" w:rsidP="000F65B1">
      <w:pPr>
        <w:pStyle w:val="libNormal"/>
        <w:rPr>
          <w:rtl/>
        </w:rPr>
      </w:pPr>
      <w:r w:rsidRPr="009746DC">
        <w:rPr>
          <w:rtl/>
        </w:rPr>
        <w:t>وقال في إعل</w:t>
      </w:r>
      <w:r w:rsidR="00AB5B30">
        <w:rPr>
          <w:rFonts w:hint="cs"/>
          <w:rtl/>
        </w:rPr>
        <w:t>ا</w:t>
      </w:r>
      <w:r w:rsidR="00AB5B30">
        <w:rPr>
          <w:rtl/>
        </w:rPr>
        <w:t>م</w:t>
      </w:r>
      <w:r w:rsidR="00551E04">
        <w:rPr>
          <w:rtl/>
        </w:rPr>
        <w:t xml:space="preserve"> </w:t>
      </w:r>
      <w:r w:rsidRPr="009746DC">
        <w:rPr>
          <w:rtl/>
        </w:rPr>
        <w:t xml:space="preserve">الورى : </w:t>
      </w:r>
      <w:r w:rsidR="00551E04">
        <w:rPr>
          <w:rtl/>
        </w:rPr>
        <w:t xml:space="preserve">توفّي </w:t>
      </w:r>
      <w:r w:rsidR="00850EDE">
        <w:rPr>
          <w:rStyle w:val="libAlaemChar"/>
          <w:rtl/>
        </w:rPr>
        <w:t xml:space="preserve">عليه‌السلام </w:t>
      </w:r>
      <w:r w:rsidRPr="009746DC">
        <w:rPr>
          <w:rtl/>
        </w:rPr>
        <w:t>بالمدينة يوم السبت لاثنتي عشرة ليلة بقيت</w:t>
      </w:r>
    </w:p>
    <w:p w:rsidR="008930D5" w:rsidRDefault="008930D5" w:rsidP="008930D5">
      <w:pPr>
        <w:pStyle w:val="libNormal"/>
        <w:rPr>
          <w:rtl/>
        </w:rPr>
      </w:pPr>
      <w:bookmarkStart w:id="10" w:name="_Toc100051236"/>
      <w:bookmarkStart w:id="11" w:name="_Toc146209263"/>
      <w:r>
        <w:rPr>
          <w:rtl/>
        </w:rPr>
        <w:br w:type="page"/>
      </w:r>
    </w:p>
    <w:p w:rsidR="00B717C7" w:rsidRDefault="00AB5B30" w:rsidP="008930D5">
      <w:pPr>
        <w:pStyle w:val="Heading1Center"/>
        <w:rPr>
          <w:rtl/>
        </w:rPr>
      </w:pPr>
      <w:bookmarkStart w:id="12" w:name="_Toc260322930"/>
      <w:bookmarkStart w:id="13" w:name="_Toc260323035"/>
      <w:r>
        <w:rPr>
          <w:rFonts w:hint="cs"/>
          <w:rtl/>
        </w:rPr>
        <w:lastRenderedPageBreak/>
        <w:t xml:space="preserve">( </w:t>
      </w:r>
      <w:r w:rsidR="00B717C7" w:rsidRPr="009746DC">
        <w:rPr>
          <w:rtl/>
        </w:rPr>
        <w:t>باب</w:t>
      </w:r>
      <w:bookmarkEnd w:id="10"/>
      <w:bookmarkEnd w:id="11"/>
      <w:r>
        <w:rPr>
          <w:rFonts w:hint="cs"/>
          <w:rtl/>
        </w:rPr>
        <w:t xml:space="preserve"> )</w:t>
      </w:r>
      <w:bookmarkEnd w:id="12"/>
      <w:bookmarkEnd w:id="13"/>
    </w:p>
    <w:p w:rsidR="00B717C7" w:rsidRPr="009746DC" w:rsidRDefault="00AB5B30" w:rsidP="00583039">
      <w:pPr>
        <w:pStyle w:val="Heading1Center"/>
        <w:rPr>
          <w:rtl/>
        </w:rPr>
      </w:pPr>
      <w:bookmarkStart w:id="14" w:name="_Toc146209264"/>
      <w:bookmarkStart w:id="15" w:name="_Toc260322931"/>
      <w:bookmarkStart w:id="16" w:name="_Toc260323036"/>
      <w:r>
        <w:rPr>
          <w:rFonts w:hint="cs"/>
          <w:rtl/>
        </w:rPr>
        <w:t xml:space="preserve">( </w:t>
      </w:r>
      <w:r w:rsidR="00B717C7" w:rsidRPr="009746DC">
        <w:rPr>
          <w:rtl/>
        </w:rPr>
        <w:t xml:space="preserve">مولد أبي جعفر </w:t>
      </w:r>
      <w:r w:rsidR="00551E04">
        <w:rPr>
          <w:rtl/>
        </w:rPr>
        <w:t xml:space="preserve">محمّد </w:t>
      </w:r>
      <w:r w:rsidR="00B717C7" w:rsidRPr="009746DC">
        <w:rPr>
          <w:rtl/>
        </w:rPr>
        <w:t xml:space="preserve">بن </w:t>
      </w:r>
      <w:r w:rsidR="00551E04">
        <w:rPr>
          <w:rtl/>
        </w:rPr>
        <w:t xml:space="preserve">عليّ </w:t>
      </w:r>
      <w:r w:rsidR="00292DF4" w:rsidRPr="00292DF4">
        <w:rPr>
          <w:rStyle w:val="libAlaemChar"/>
          <w:rtl/>
        </w:rPr>
        <w:t xml:space="preserve">عليه‌السلام </w:t>
      </w:r>
      <w:bookmarkEnd w:id="14"/>
      <w:r>
        <w:rPr>
          <w:rFonts w:hint="cs"/>
          <w:rtl/>
        </w:rPr>
        <w:t>)</w:t>
      </w:r>
      <w:bookmarkEnd w:id="15"/>
      <w:bookmarkEnd w:id="16"/>
    </w:p>
    <w:p w:rsidR="00B717C7" w:rsidRPr="009746DC" w:rsidRDefault="00B717C7" w:rsidP="00CE1B2F">
      <w:pPr>
        <w:pStyle w:val="libNormal"/>
        <w:rPr>
          <w:rtl/>
        </w:rPr>
      </w:pPr>
      <w:r w:rsidRPr="009746DC">
        <w:rPr>
          <w:rtl/>
        </w:rPr>
        <w:t xml:space="preserve">ولد أبو جعفر </w:t>
      </w:r>
      <w:r w:rsidR="00850EDE">
        <w:rPr>
          <w:rStyle w:val="libAlaemChar"/>
          <w:rtl/>
        </w:rPr>
        <w:t xml:space="preserve">عليه‌السلام </w:t>
      </w:r>
      <w:r w:rsidRPr="009746DC">
        <w:rPr>
          <w:rtl/>
        </w:rPr>
        <w:t>سنة سبع وخمسين وقبض</w:t>
      </w:r>
      <w:r>
        <w:rPr>
          <w:rFonts w:hint="cs"/>
          <w:rtl/>
        </w:rPr>
        <w:t xml:space="preserve"> </w:t>
      </w:r>
      <w:r w:rsidR="00850EDE">
        <w:rPr>
          <w:rStyle w:val="libAlaemChar"/>
          <w:rtl/>
        </w:rPr>
        <w:t xml:space="preserve">عليه‌السلام </w:t>
      </w:r>
      <w:r w:rsidRPr="009746DC">
        <w:rPr>
          <w:rtl/>
        </w:rPr>
        <w:t>سنة أربع عشرة ومائة وله سبع وخمسون سنة ودفن بالبقيع بالمدينة في القبر ال</w:t>
      </w:r>
      <w:r w:rsidR="00CE1B2F">
        <w:rPr>
          <w:rFonts w:hint="cs"/>
          <w:rtl/>
        </w:rPr>
        <w:t>ّ</w:t>
      </w:r>
      <w:r w:rsidRPr="009746DC">
        <w:rPr>
          <w:rtl/>
        </w:rPr>
        <w:t xml:space="preserve">ذي دفن فيه أبوه </w:t>
      </w:r>
      <w:r w:rsidR="00551E04">
        <w:rPr>
          <w:rtl/>
        </w:rPr>
        <w:t>عليّ</w:t>
      </w:r>
      <w:r w:rsidR="00CE1B2F">
        <w:rPr>
          <w:rFonts w:hint="cs"/>
          <w:rtl/>
        </w:rPr>
        <w:t>ُ</w:t>
      </w:r>
      <w:r w:rsidR="00551E04">
        <w:rPr>
          <w:rtl/>
        </w:rPr>
        <w:t xml:space="preserve"> </w:t>
      </w:r>
      <w:r w:rsidRPr="009746DC">
        <w:rPr>
          <w:rtl/>
        </w:rPr>
        <w:t xml:space="preserve">بن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E1B2F">
      <w:pPr>
        <w:pStyle w:val="libNormal"/>
        <w:rPr>
          <w:rtl/>
        </w:rPr>
      </w:pPr>
      <w:r w:rsidRPr="009746DC">
        <w:rPr>
          <w:rtl/>
        </w:rPr>
        <w:t>من المحر</w:t>
      </w:r>
      <w:r w:rsidR="00CE1B2F">
        <w:rPr>
          <w:rFonts w:hint="cs"/>
          <w:rtl/>
        </w:rPr>
        <w:t>ّ</w:t>
      </w:r>
      <w:r w:rsidRPr="009746DC">
        <w:rPr>
          <w:rtl/>
        </w:rPr>
        <w:t>م سنة خمس وتسعين من الهجرة ، وله يومئذ سبع وخمسون سنة ، كانت مد</w:t>
      </w:r>
      <w:r w:rsidR="00CE1B2F">
        <w:rPr>
          <w:rFonts w:hint="cs"/>
          <w:rtl/>
        </w:rPr>
        <w:t>ّ</w:t>
      </w:r>
      <w:r w:rsidRPr="009746DC">
        <w:rPr>
          <w:rtl/>
        </w:rPr>
        <w:t xml:space="preserve">ة إمامته بعد أبيه </w:t>
      </w:r>
      <w:r w:rsidR="00551E04">
        <w:rPr>
          <w:rtl/>
        </w:rPr>
        <w:t xml:space="preserve">أربعاً </w:t>
      </w:r>
      <w:r w:rsidRPr="009746DC">
        <w:rPr>
          <w:rtl/>
        </w:rPr>
        <w:t xml:space="preserve">وثلاثين سنة ، </w:t>
      </w:r>
      <w:r w:rsidR="00551E04">
        <w:rPr>
          <w:rtl/>
        </w:rPr>
        <w:t xml:space="preserve">وكان </w:t>
      </w:r>
      <w:r w:rsidRPr="009746DC">
        <w:rPr>
          <w:rtl/>
        </w:rPr>
        <w:t xml:space="preserve">في </w:t>
      </w:r>
      <w:r w:rsidR="00BE737F">
        <w:rPr>
          <w:rtl/>
        </w:rPr>
        <w:t xml:space="preserve">أيّام </w:t>
      </w:r>
      <w:r w:rsidRPr="009746DC">
        <w:rPr>
          <w:rtl/>
        </w:rPr>
        <w:t>إمامته بقي</w:t>
      </w:r>
      <w:r w:rsidR="00CE1B2F">
        <w:rPr>
          <w:rFonts w:hint="cs"/>
          <w:rtl/>
        </w:rPr>
        <w:t>ّ</w:t>
      </w:r>
      <w:r w:rsidRPr="009746DC">
        <w:rPr>
          <w:rtl/>
        </w:rPr>
        <w:t>ة ملك يزيد بن معاوية وملك معاوية بن يزيد و</w:t>
      </w:r>
      <w:r w:rsidR="00292DF4">
        <w:rPr>
          <w:rtl/>
        </w:rPr>
        <w:t xml:space="preserve">مروان </w:t>
      </w:r>
      <w:r w:rsidRPr="009746DC">
        <w:rPr>
          <w:rtl/>
        </w:rPr>
        <w:t xml:space="preserve">بن الحكم وعبد الملك بن </w:t>
      </w:r>
      <w:r w:rsidR="00292DF4">
        <w:rPr>
          <w:rtl/>
        </w:rPr>
        <w:t xml:space="preserve">مروان </w:t>
      </w:r>
      <w:r w:rsidRPr="009746DC">
        <w:rPr>
          <w:rtl/>
        </w:rPr>
        <w:t xml:space="preserve">، </w:t>
      </w:r>
      <w:r w:rsidR="00551E04">
        <w:rPr>
          <w:rtl/>
        </w:rPr>
        <w:t xml:space="preserve">وتوفّي </w:t>
      </w:r>
      <w:r w:rsidR="00850EDE">
        <w:rPr>
          <w:rStyle w:val="libAlaemChar"/>
          <w:rtl/>
        </w:rPr>
        <w:t xml:space="preserve">عليه‌السلام </w:t>
      </w:r>
      <w:r w:rsidRPr="009746DC">
        <w:rPr>
          <w:rtl/>
        </w:rPr>
        <w:t>في ملك الوليد بن عبد الملك.</w:t>
      </w:r>
    </w:p>
    <w:p w:rsidR="00B717C7" w:rsidRDefault="00B717C7" w:rsidP="00CE1B2F">
      <w:pPr>
        <w:pStyle w:val="libCenterBold1"/>
        <w:rPr>
          <w:rtl/>
          <w:lang w:bidi="fa-IR"/>
        </w:rPr>
      </w:pPr>
      <w:r w:rsidRPr="00C875FB">
        <w:rPr>
          <w:rtl/>
        </w:rPr>
        <w:t xml:space="preserve">باب مولد أبي جعفر </w:t>
      </w:r>
      <w:r w:rsidR="00551E04">
        <w:rPr>
          <w:rtl/>
        </w:rPr>
        <w:t xml:space="preserve">محمّد </w:t>
      </w:r>
      <w:r w:rsidRPr="00C875FB">
        <w:rPr>
          <w:rtl/>
        </w:rPr>
        <w:t xml:space="preserve">بن </w:t>
      </w:r>
      <w:r w:rsidR="00551E04">
        <w:rPr>
          <w:rtl/>
        </w:rPr>
        <w:t xml:space="preserve">عليّ </w:t>
      </w:r>
      <w:r w:rsidR="00850EDE">
        <w:rPr>
          <w:rStyle w:val="libAlaemChar"/>
          <w:rtl/>
        </w:rPr>
        <w:t xml:space="preserve">عليه‌السلام </w:t>
      </w:r>
    </w:p>
    <w:p w:rsidR="00B717C7" w:rsidRPr="009746DC" w:rsidRDefault="00B717C7" w:rsidP="00CE1B2F">
      <w:pPr>
        <w:pStyle w:val="libNormal"/>
        <w:rPr>
          <w:rtl/>
        </w:rPr>
      </w:pPr>
      <w:r w:rsidRPr="009746DC">
        <w:rPr>
          <w:rtl/>
        </w:rPr>
        <w:t xml:space="preserve">قال في </w:t>
      </w:r>
      <w:r w:rsidR="00CE1B2F">
        <w:rPr>
          <w:rtl/>
        </w:rPr>
        <w:t xml:space="preserve">إعلام </w:t>
      </w:r>
      <w:r w:rsidRPr="009746DC">
        <w:rPr>
          <w:rtl/>
        </w:rPr>
        <w:t xml:space="preserve">الورى : ولد </w:t>
      </w:r>
      <w:r w:rsidR="00850EDE">
        <w:rPr>
          <w:rStyle w:val="libAlaemChar"/>
          <w:rtl/>
        </w:rPr>
        <w:t xml:space="preserve">عليه‌السلام </w:t>
      </w:r>
      <w:r w:rsidRPr="009746DC">
        <w:rPr>
          <w:rtl/>
        </w:rPr>
        <w:t>بالمدينة سنة سبع وخمسين من الهجرة يوم الجمعة غر</w:t>
      </w:r>
      <w:r w:rsidR="00CE1B2F">
        <w:rPr>
          <w:rFonts w:hint="cs"/>
          <w:rtl/>
        </w:rPr>
        <w:t>ّ</w:t>
      </w:r>
      <w:r w:rsidRPr="009746DC">
        <w:rPr>
          <w:rtl/>
        </w:rPr>
        <w:t xml:space="preserve">ة رجب ، وقيل : الثالث من صفر وقبض </w:t>
      </w:r>
      <w:r w:rsidR="00850EDE">
        <w:rPr>
          <w:rStyle w:val="libAlaemChar"/>
          <w:rtl/>
        </w:rPr>
        <w:t xml:space="preserve">عليه‌السلام </w:t>
      </w:r>
      <w:r w:rsidRPr="009746DC">
        <w:rPr>
          <w:rtl/>
        </w:rPr>
        <w:t>سنة أربع عشرة ومائة في ذي الحج</w:t>
      </w:r>
      <w:r w:rsidR="00D30758">
        <w:rPr>
          <w:rFonts w:hint="cs"/>
          <w:rtl/>
        </w:rPr>
        <w:t>ّ</w:t>
      </w:r>
      <w:r w:rsidRPr="009746DC">
        <w:rPr>
          <w:rtl/>
        </w:rPr>
        <w:t xml:space="preserve">ة ، وقيل : في شهر ربيع الأول وقد </w:t>
      </w:r>
      <w:r w:rsidR="004A738A">
        <w:rPr>
          <w:rtl/>
        </w:rPr>
        <w:t xml:space="preserve">تمّ </w:t>
      </w:r>
      <w:r w:rsidRPr="009746DC">
        <w:rPr>
          <w:rtl/>
        </w:rPr>
        <w:t xml:space="preserve">عمره </w:t>
      </w:r>
      <w:r w:rsidR="005D05E4">
        <w:rPr>
          <w:rtl/>
        </w:rPr>
        <w:t xml:space="preserve">سبعاً </w:t>
      </w:r>
      <w:r w:rsidRPr="009746DC">
        <w:rPr>
          <w:rtl/>
        </w:rPr>
        <w:t xml:space="preserve">وخمسين سنة ، </w:t>
      </w:r>
      <w:r w:rsidR="00551E04">
        <w:rPr>
          <w:rtl/>
        </w:rPr>
        <w:t xml:space="preserve">وأمّه أمّ </w:t>
      </w:r>
      <w:r w:rsidRPr="009746DC">
        <w:rPr>
          <w:rtl/>
        </w:rPr>
        <w:t xml:space="preserve">عبد الله فاطمة بنت الحسن ، فعاش مع </w:t>
      </w:r>
      <w:r w:rsidR="00551E04">
        <w:rPr>
          <w:rtl/>
        </w:rPr>
        <w:t xml:space="preserve">جدّه </w:t>
      </w:r>
      <w:r w:rsidRPr="009746DC">
        <w:rPr>
          <w:rtl/>
        </w:rPr>
        <w:t>الحسين أربع سنين ، ومع أبيه تسعا</w:t>
      </w:r>
      <w:r w:rsidR="00D30758">
        <w:rPr>
          <w:rFonts w:hint="cs"/>
          <w:rtl/>
        </w:rPr>
        <w:t>ً</w:t>
      </w:r>
      <w:r w:rsidRPr="009746DC">
        <w:rPr>
          <w:rtl/>
        </w:rPr>
        <w:t xml:space="preserve"> وثلاثين سنة ، وكانت مد</w:t>
      </w:r>
      <w:r w:rsidR="00D30758">
        <w:rPr>
          <w:rFonts w:hint="cs"/>
          <w:rtl/>
        </w:rPr>
        <w:t>ّ</w:t>
      </w:r>
      <w:r w:rsidRPr="009746DC">
        <w:rPr>
          <w:rtl/>
        </w:rPr>
        <w:t xml:space="preserve">ة إمامته ثماني عشرة سنة ، </w:t>
      </w:r>
      <w:r w:rsidR="00551E04">
        <w:rPr>
          <w:rtl/>
        </w:rPr>
        <w:t xml:space="preserve">وكان </w:t>
      </w:r>
      <w:r w:rsidRPr="009746DC">
        <w:rPr>
          <w:rtl/>
        </w:rPr>
        <w:t xml:space="preserve">في </w:t>
      </w:r>
      <w:r w:rsidR="00BE737F">
        <w:rPr>
          <w:rtl/>
        </w:rPr>
        <w:t xml:space="preserve">أيّام </w:t>
      </w:r>
      <w:r w:rsidRPr="009746DC">
        <w:rPr>
          <w:rtl/>
        </w:rPr>
        <w:t>إمامته بقي</w:t>
      </w:r>
      <w:r w:rsidR="00D30758">
        <w:rPr>
          <w:rFonts w:hint="cs"/>
          <w:rtl/>
        </w:rPr>
        <w:t>ّ</w:t>
      </w:r>
      <w:r w:rsidRPr="009746DC">
        <w:rPr>
          <w:rtl/>
        </w:rPr>
        <w:t>ة ملك الوليد بن عبد الملك وملك سليم</w:t>
      </w:r>
      <w:r w:rsidR="00D30758">
        <w:rPr>
          <w:rtl/>
        </w:rPr>
        <w:t>ان</w:t>
      </w:r>
      <w:r w:rsidR="00551E04">
        <w:rPr>
          <w:rtl/>
        </w:rPr>
        <w:t xml:space="preserve"> </w:t>
      </w:r>
      <w:r w:rsidRPr="009746DC">
        <w:rPr>
          <w:rtl/>
        </w:rPr>
        <w:t>بن عبد الملك و</w:t>
      </w:r>
      <w:r w:rsidR="000164B7">
        <w:rPr>
          <w:rtl/>
        </w:rPr>
        <w:t xml:space="preserve">عمر </w:t>
      </w:r>
      <w:r w:rsidRPr="009746DC">
        <w:rPr>
          <w:rtl/>
        </w:rPr>
        <w:t>بن عبد العزيز ، ويزيد بن عبد الملك وهش</w:t>
      </w:r>
      <w:r w:rsidR="00D30758">
        <w:rPr>
          <w:rFonts w:hint="cs"/>
          <w:rtl/>
        </w:rPr>
        <w:t>ا</w:t>
      </w:r>
      <w:r w:rsidR="00D30758">
        <w:rPr>
          <w:rtl/>
        </w:rPr>
        <w:t>م</w:t>
      </w:r>
      <w:r w:rsidR="00551E04">
        <w:rPr>
          <w:rtl/>
        </w:rPr>
        <w:t xml:space="preserve"> </w:t>
      </w:r>
      <w:r w:rsidRPr="009746DC">
        <w:rPr>
          <w:rtl/>
        </w:rPr>
        <w:t xml:space="preserve">بن عبد الملك ، </w:t>
      </w:r>
      <w:r w:rsidR="00551E04">
        <w:rPr>
          <w:rtl/>
        </w:rPr>
        <w:t xml:space="preserve">وتوفّي </w:t>
      </w:r>
      <w:r w:rsidRPr="009746DC">
        <w:rPr>
          <w:rtl/>
        </w:rPr>
        <w:t>في ملكه.</w:t>
      </w:r>
    </w:p>
    <w:p w:rsidR="00B717C7" w:rsidRPr="009746DC" w:rsidRDefault="00B717C7" w:rsidP="00D30758">
      <w:pPr>
        <w:pStyle w:val="libNormal"/>
        <w:rPr>
          <w:rtl/>
        </w:rPr>
      </w:pPr>
      <w:r w:rsidRPr="009746DC">
        <w:rPr>
          <w:rtl/>
        </w:rPr>
        <w:t xml:space="preserve">وروى الشيخ </w:t>
      </w:r>
      <w:r>
        <w:rPr>
          <w:rtl/>
        </w:rPr>
        <w:t>(ره)</w:t>
      </w:r>
      <w:r w:rsidRPr="009746DC">
        <w:rPr>
          <w:rtl/>
        </w:rPr>
        <w:t xml:space="preserve"> في المصباح عن جابر الجعفي قال : ولد الباقر </w:t>
      </w:r>
      <w:r w:rsidR="00850EDE">
        <w:rPr>
          <w:rStyle w:val="libAlaemChar"/>
          <w:rtl/>
        </w:rPr>
        <w:t xml:space="preserve">عليه‌السلام </w:t>
      </w:r>
      <w:r w:rsidRPr="009746DC">
        <w:rPr>
          <w:rtl/>
        </w:rPr>
        <w:t>يوم الجمعة غر</w:t>
      </w:r>
      <w:r w:rsidR="00D30758">
        <w:rPr>
          <w:rFonts w:hint="cs"/>
          <w:rtl/>
        </w:rPr>
        <w:t>ّ</w:t>
      </w:r>
      <w:r w:rsidRPr="009746DC">
        <w:rPr>
          <w:rtl/>
        </w:rPr>
        <w:t xml:space="preserve">ة رجب سنة سبع وخمسين ، وقال ابن شهرآشوب </w:t>
      </w:r>
      <w:r w:rsidR="00E52B2D" w:rsidRPr="00E52B2D">
        <w:rPr>
          <w:rStyle w:val="libAlaemChar"/>
          <w:rtl/>
        </w:rPr>
        <w:t>قدس‌سره</w:t>
      </w:r>
      <w:r w:rsidRPr="009746DC">
        <w:rPr>
          <w:rtl/>
        </w:rPr>
        <w:t xml:space="preserve"> يقال : </w:t>
      </w:r>
      <w:r w:rsidR="00D8033E">
        <w:rPr>
          <w:rtl/>
        </w:rPr>
        <w:t xml:space="preserve">ان </w:t>
      </w:r>
      <w:r w:rsidRPr="009746DC">
        <w:rPr>
          <w:rtl/>
        </w:rPr>
        <w:t>الباقر هاشمي</w:t>
      </w:r>
      <w:r w:rsidR="00D30758">
        <w:rPr>
          <w:rFonts w:hint="cs"/>
          <w:rtl/>
        </w:rPr>
        <w:t>ّ</w:t>
      </w:r>
      <w:r w:rsidRPr="009746DC">
        <w:rPr>
          <w:rtl/>
        </w:rPr>
        <w:t xml:space="preserve"> من هاشمي</w:t>
      </w:r>
      <w:r w:rsidR="00D30758">
        <w:rPr>
          <w:rFonts w:hint="cs"/>
          <w:rtl/>
        </w:rPr>
        <w:t>ّ</w:t>
      </w:r>
      <w:r w:rsidRPr="009746DC">
        <w:rPr>
          <w:rtl/>
        </w:rPr>
        <w:t>ين ، علوي</w:t>
      </w:r>
      <w:r w:rsidR="00C17164">
        <w:rPr>
          <w:rFonts w:hint="cs"/>
          <w:rtl/>
        </w:rPr>
        <w:t>ّ</w:t>
      </w:r>
      <w:r w:rsidRPr="009746DC">
        <w:rPr>
          <w:rtl/>
        </w:rPr>
        <w:t xml:space="preserve"> من علوي</w:t>
      </w:r>
      <w:r w:rsidR="00C17164">
        <w:rPr>
          <w:rFonts w:hint="cs"/>
          <w:rtl/>
        </w:rPr>
        <w:t>ّ</w:t>
      </w:r>
      <w:r w:rsidRPr="009746DC">
        <w:rPr>
          <w:rtl/>
        </w:rPr>
        <w:t>ين ، وفاطمي</w:t>
      </w:r>
      <w:r w:rsidR="00C17164">
        <w:rPr>
          <w:rFonts w:hint="cs"/>
          <w:rtl/>
        </w:rPr>
        <w:t>ّ</w:t>
      </w:r>
      <w:r w:rsidRPr="009746DC">
        <w:rPr>
          <w:rtl/>
        </w:rPr>
        <w:t xml:space="preserve"> من فاطمي</w:t>
      </w:r>
      <w:r w:rsidR="00C17164">
        <w:rPr>
          <w:rFonts w:hint="cs"/>
          <w:rtl/>
        </w:rPr>
        <w:t>ّ</w:t>
      </w:r>
      <w:r w:rsidRPr="009746DC">
        <w:rPr>
          <w:rtl/>
        </w:rPr>
        <w:t>ين ، لأن</w:t>
      </w:r>
      <w:r w:rsidR="00C17164">
        <w:rPr>
          <w:rFonts w:hint="cs"/>
          <w:rtl/>
        </w:rPr>
        <w:t>ّ</w:t>
      </w:r>
      <w:r w:rsidRPr="009746DC">
        <w:rPr>
          <w:rtl/>
        </w:rPr>
        <w:t>ه أو</w:t>
      </w:r>
      <w:r w:rsidR="00C17164">
        <w:rPr>
          <w:rFonts w:hint="cs"/>
          <w:rtl/>
        </w:rPr>
        <w:t>ّ</w:t>
      </w:r>
      <w:r w:rsidRPr="009746DC">
        <w:rPr>
          <w:rtl/>
        </w:rPr>
        <w:t xml:space="preserve">ل من اجتمعت له ولادة الحسن والحسين </w:t>
      </w:r>
      <w:r w:rsidR="000164B7" w:rsidRPr="000164B7">
        <w:rPr>
          <w:rStyle w:val="libAlaemChar"/>
          <w:rtl/>
        </w:rPr>
        <w:t xml:space="preserve">عليهما‌السلام </w:t>
      </w:r>
      <w:r w:rsidRPr="009746DC">
        <w:rPr>
          <w:rtl/>
        </w:rPr>
        <w:t xml:space="preserve">وكانت </w:t>
      </w:r>
      <w:r w:rsidR="00551E04">
        <w:rPr>
          <w:rtl/>
        </w:rPr>
        <w:t xml:space="preserve">أمّه أمّ </w:t>
      </w:r>
      <w:r w:rsidRPr="009746DC">
        <w:rPr>
          <w:rtl/>
        </w:rPr>
        <w:t xml:space="preserve">عبد الله بنت الحسن بن </w:t>
      </w:r>
      <w:r w:rsidR="00551E04">
        <w:rPr>
          <w:rtl/>
        </w:rPr>
        <w:t xml:space="preserve">عليّ </w:t>
      </w:r>
      <w:r w:rsidRPr="009746DC">
        <w:rPr>
          <w:rtl/>
        </w:rPr>
        <w:t>ا</w:t>
      </w:r>
      <w:r w:rsidR="00292DF4">
        <w:rPr>
          <w:rtl/>
        </w:rPr>
        <w:t xml:space="preserve">سمّه </w:t>
      </w:r>
      <w:r w:rsidR="00551E04">
        <w:rPr>
          <w:rtl/>
        </w:rPr>
        <w:t xml:space="preserve">محمّد </w:t>
      </w:r>
      <w:r w:rsidRPr="009746DC">
        <w:rPr>
          <w:rtl/>
        </w:rPr>
        <w:t>وكنيته أبو جعفر لا غير ، ولقبه باقر العلم. ولد بالمدينة يوم الثلاثاء وقيل :يوم الجمعة غر</w:t>
      </w:r>
      <w:r w:rsidR="00C17164">
        <w:rPr>
          <w:rFonts w:hint="cs"/>
          <w:rtl/>
        </w:rPr>
        <w:t>ّ</w:t>
      </w:r>
      <w:r w:rsidRPr="009746DC">
        <w:rPr>
          <w:rtl/>
        </w:rPr>
        <w:t>ة رجب ، وقيل : الثالث من صفر سنة سبع وخمسين من الهجرة ، وقبض</w:t>
      </w:r>
    </w:p>
    <w:p w:rsidR="008930D5" w:rsidRDefault="008930D5" w:rsidP="008930D5">
      <w:pPr>
        <w:pStyle w:val="libNormal"/>
        <w:rPr>
          <w:rtl/>
        </w:rPr>
      </w:pPr>
      <w:r>
        <w:rPr>
          <w:rtl/>
        </w:rPr>
        <w:br w:type="page"/>
      </w:r>
    </w:p>
    <w:p w:rsidR="00B717C7" w:rsidRPr="009746DC" w:rsidRDefault="00B717C7" w:rsidP="00E52B2D">
      <w:pPr>
        <w:pStyle w:val="libNormal"/>
        <w:rPr>
          <w:rtl/>
        </w:rPr>
      </w:pPr>
      <w:r w:rsidRPr="009746DC">
        <w:rPr>
          <w:rtl/>
        </w:rPr>
        <w:lastRenderedPageBreak/>
        <w:t xml:space="preserve">الحسين </w:t>
      </w:r>
      <w:r w:rsidR="00850EDE">
        <w:rPr>
          <w:rStyle w:val="libAlaemChar"/>
          <w:rtl/>
        </w:rPr>
        <w:t xml:space="preserve">عليه‌السلام </w:t>
      </w:r>
      <w:r w:rsidRPr="009746DC">
        <w:rPr>
          <w:rtl/>
        </w:rPr>
        <w:t xml:space="preserve">وكانت </w:t>
      </w:r>
      <w:r w:rsidR="00551E04">
        <w:rPr>
          <w:rtl/>
        </w:rPr>
        <w:t>أمّه أمّ</w:t>
      </w:r>
      <w:r w:rsidR="00C17164">
        <w:rPr>
          <w:rFonts w:hint="cs"/>
          <w:rtl/>
        </w:rPr>
        <w:t>ُ</w:t>
      </w:r>
      <w:r w:rsidR="00551E04">
        <w:rPr>
          <w:rtl/>
        </w:rPr>
        <w:t xml:space="preserve"> </w:t>
      </w:r>
      <w:r w:rsidRPr="009746DC">
        <w:rPr>
          <w:rtl/>
        </w:rPr>
        <w:t xml:space="preserve">عبد الله بنت الحسن بن </w:t>
      </w:r>
      <w:r w:rsidR="00551E04">
        <w:rPr>
          <w:rtl/>
        </w:rPr>
        <w:t>عليّ</w:t>
      </w:r>
      <w:r w:rsidR="00C17164">
        <w:rPr>
          <w:rFonts w:hint="cs"/>
          <w:rtl/>
        </w:rPr>
        <w:t>ِ</w:t>
      </w:r>
      <w:r w:rsidR="00551E04">
        <w:rPr>
          <w:rtl/>
        </w:rPr>
        <w:t xml:space="preserve"> </w:t>
      </w:r>
      <w:r w:rsidRPr="009746DC">
        <w:rPr>
          <w:rtl/>
        </w:rPr>
        <w:t xml:space="preserve">بن أبي طالب </w:t>
      </w:r>
      <w:r w:rsidR="00C17164" w:rsidRPr="00C17164">
        <w:rPr>
          <w:rStyle w:val="libAlaemChar"/>
          <w:rtl/>
        </w:rPr>
        <w:t xml:space="preserve">عليهم‌السلام </w:t>
      </w:r>
      <w:r>
        <w:rPr>
          <w:rtl/>
        </w:rPr>
        <w:t>و</w:t>
      </w:r>
      <w:r w:rsidR="00D83B35">
        <w:rPr>
          <w:rtl/>
        </w:rPr>
        <w:t xml:space="preserve">علىّ </w:t>
      </w:r>
      <w:r w:rsidR="00C17164">
        <w:rPr>
          <w:rtl/>
          <w:lang w:bidi="ar-IQ"/>
        </w:rPr>
        <w:t xml:space="preserve">ذرّيّتهم </w:t>
      </w:r>
      <w:r>
        <w:rPr>
          <w:rtl/>
        </w:rPr>
        <w:t>الهادية.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52B2D">
      <w:pPr>
        <w:pStyle w:val="libNormal"/>
        <w:rPr>
          <w:rtl/>
        </w:rPr>
      </w:pPr>
      <w:r w:rsidRPr="009746DC">
        <w:rPr>
          <w:rtl/>
        </w:rPr>
        <w:t xml:space="preserve">بها في ذي </w:t>
      </w:r>
      <w:r w:rsidR="00C17164">
        <w:rPr>
          <w:rtl/>
          <w:lang w:bidi="ar-IQ"/>
        </w:rPr>
        <w:t xml:space="preserve">الحجّة </w:t>
      </w:r>
      <w:r w:rsidRPr="009746DC">
        <w:rPr>
          <w:rtl/>
        </w:rPr>
        <w:t xml:space="preserve">ويقال في شهر ربيع الآخر سنة أربع عشرة ومائة وله يومئذ سبع وخمسون سنة ، مثل </w:t>
      </w:r>
      <w:r w:rsidR="000164B7">
        <w:rPr>
          <w:rtl/>
        </w:rPr>
        <w:t xml:space="preserve">عمر </w:t>
      </w:r>
      <w:r w:rsidRPr="009746DC">
        <w:rPr>
          <w:rtl/>
        </w:rPr>
        <w:t>أبيه و</w:t>
      </w:r>
      <w:r w:rsidR="00551E04">
        <w:rPr>
          <w:rtl/>
        </w:rPr>
        <w:t xml:space="preserve">جدّه </w:t>
      </w:r>
      <w:r w:rsidRPr="009746DC">
        <w:rPr>
          <w:rtl/>
        </w:rPr>
        <w:t xml:space="preserve">، </w:t>
      </w:r>
      <w:r w:rsidR="00045410">
        <w:rPr>
          <w:rtl/>
          <w:lang w:bidi="ar-IQ"/>
        </w:rPr>
        <w:t xml:space="preserve">وأقام </w:t>
      </w:r>
      <w:r w:rsidRPr="009746DC">
        <w:rPr>
          <w:rtl/>
        </w:rPr>
        <w:t xml:space="preserve">مع </w:t>
      </w:r>
      <w:r w:rsidR="00551E04">
        <w:rPr>
          <w:rtl/>
        </w:rPr>
        <w:t xml:space="preserve">جدّه </w:t>
      </w:r>
      <w:r w:rsidRPr="009746DC">
        <w:rPr>
          <w:rtl/>
        </w:rPr>
        <w:t xml:space="preserve">الحسين ثلاث سنين أو أربع سنين ، ومع أبيه </w:t>
      </w:r>
      <w:r w:rsidR="00551E04">
        <w:rPr>
          <w:rtl/>
        </w:rPr>
        <w:t xml:space="preserve">عليّ أربعاً </w:t>
      </w:r>
      <w:r w:rsidRPr="009746DC">
        <w:rPr>
          <w:rtl/>
        </w:rPr>
        <w:t xml:space="preserve">وثلاثين سنة وعشرة أشهر ، أو </w:t>
      </w:r>
      <w:r w:rsidR="00E52B2D">
        <w:rPr>
          <w:rtl/>
          <w:lang w:bidi="ar-IQ"/>
        </w:rPr>
        <w:t xml:space="preserve">تسعاً </w:t>
      </w:r>
      <w:r w:rsidRPr="009746DC">
        <w:rPr>
          <w:rtl/>
        </w:rPr>
        <w:t xml:space="preserve">وثلاثين سنة ، وبعد أبيه تسع عشرة سنة ، وقيل : ثماني عشرة ، وذلك </w:t>
      </w:r>
      <w:r w:rsidR="00BE737F">
        <w:rPr>
          <w:rtl/>
        </w:rPr>
        <w:t xml:space="preserve">أيّام </w:t>
      </w:r>
      <w:r w:rsidRPr="009746DC">
        <w:rPr>
          <w:rtl/>
        </w:rPr>
        <w:t xml:space="preserve">إمامته ، </w:t>
      </w:r>
      <w:r w:rsidR="00551E04">
        <w:rPr>
          <w:rtl/>
        </w:rPr>
        <w:t xml:space="preserve">وكان </w:t>
      </w:r>
      <w:r w:rsidRPr="009746DC">
        <w:rPr>
          <w:rtl/>
        </w:rPr>
        <w:t>في سني إمامته ملك الوليد بن يزيد وسليم</w:t>
      </w:r>
      <w:r w:rsidR="00E52B2D">
        <w:rPr>
          <w:rtl/>
        </w:rPr>
        <w:t>ان</w:t>
      </w:r>
      <w:r w:rsidR="00551E04">
        <w:rPr>
          <w:rtl/>
        </w:rPr>
        <w:t xml:space="preserve"> </w:t>
      </w:r>
      <w:r w:rsidRPr="009746DC">
        <w:rPr>
          <w:rtl/>
        </w:rPr>
        <w:t>و</w:t>
      </w:r>
      <w:r w:rsidR="000164B7">
        <w:rPr>
          <w:rtl/>
        </w:rPr>
        <w:t xml:space="preserve">عمر </w:t>
      </w:r>
      <w:r w:rsidRPr="009746DC">
        <w:rPr>
          <w:rtl/>
        </w:rPr>
        <w:t>بن عبد العزيز ، ويزيد بن عبد الملك وهش</w:t>
      </w:r>
      <w:r w:rsidR="00551E04">
        <w:rPr>
          <w:rtl/>
        </w:rPr>
        <w:t xml:space="preserve">أمّ </w:t>
      </w:r>
      <w:r w:rsidRPr="009746DC">
        <w:rPr>
          <w:rtl/>
        </w:rPr>
        <w:t>أخوه والوليد بن يزيد وإبراهيم أخوه وفي أو</w:t>
      </w:r>
      <w:r w:rsidR="00E52B2D">
        <w:rPr>
          <w:rFonts w:hint="cs"/>
          <w:rtl/>
        </w:rPr>
        <w:t>ّ</w:t>
      </w:r>
      <w:r w:rsidRPr="009746DC">
        <w:rPr>
          <w:rtl/>
        </w:rPr>
        <w:t xml:space="preserve">ل ملك إبراهيم قبض ، وقال أبو جعفر بن بابويه : </w:t>
      </w:r>
      <w:r w:rsidR="00292DF4">
        <w:rPr>
          <w:rtl/>
        </w:rPr>
        <w:t xml:space="preserve">سمّه </w:t>
      </w:r>
      <w:r w:rsidRPr="009746DC">
        <w:rPr>
          <w:rtl/>
        </w:rPr>
        <w:t>إبراهيم بن الوليد بن يزيد وقبره ببقيع الغرقد.</w:t>
      </w:r>
    </w:p>
    <w:p w:rsidR="00B717C7" w:rsidRPr="009746DC" w:rsidRDefault="00B717C7" w:rsidP="00E52B2D">
      <w:pPr>
        <w:pStyle w:val="libNormal"/>
        <w:rPr>
          <w:rtl/>
        </w:rPr>
      </w:pPr>
      <w:r w:rsidRPr="009746DC">
        <w:rPr>
          <w:rtl/>
        </w:rPr>
        <w:t xml:space="preserve">وقال في روضة الواعظين : ولد </w:t>
      </w:r>
      <w:r w:rsidR="00850EDE">
        <w:rPr>
          <w:rStyle w:val="libAlaemChar"/>
          <w:rtl/>
        </w:rPr>
        <w:t xml:space="preserve">عليه‌السلام </w:t>
      </w:r>
      <w:r w:rsidRPr="009746DC">
        <w:rPr>
          <w:rtl/>
        </w:rPr>
        <w:t xml:space="preserve">بالمدينة يوم الثلاثاء ، وقيل : يوم الجمعة لثلاث ليال خلون من صفر سنة سبع وخمسين من الهجرة ، وقبض </w:t>
      </w:r>
      <w:r w:rsidR="00850EDE">
        <w:rPr>
          <w:rStyle w:val="libAlaemChar"/>
          <w:rtl/>
        </w:rPr>
        <w:t xml:space="preserve">عليه‌السلام </w:t>
      </w:r>
      <w:r w:rsidRPr="009746DC">
        <w:rPr>
          <w:rtl/>
        </w:rPr>
        <w:t>بها في ذي</w:t>
      </w:r>
      <w:r w:rsidR="00E52B2D">
        <w:rPr>
          <w:rFonts w:hint="cs"/>
          <w:rtl/>
        </w:rPr>
        <w:t>ّ</w:t>
      </w:r>
      <w:r>
        <w:rPr>
          <w:rtl/>
        </w:rPr>
        <w:t xml:space="preserve"> </w:t>
      </w:r>
      <w:r w:rsidR="00E52B2D">
        <w:rPr>
          <w:rFonts w:hint="cs"/>
          <w:rtl/>
        </w:rPr>
        <w:t xml:space="preserve">- </w:t>
      </w:r>
      <w:r w:rsidR="00C17164">
        <w:rPr>
          <w:rtl/>
        </w:rPr>
        <w:t xml:space="preserve">الحجّة </w:t>
      </w:r>
      <w:r w:rsidRPr="009746DC">
        <w:rPr>
          <w:rtl/>
        </w:rPr>
        <w:t>ويقال : في شهر ربيع الأو</w:t>
      </w:r>
      <w:r w:rsidR="00E52B2D">
        <w:rPr>
          <w:rFonts w:hint="cs"/>
          <w:rtl/>
        </w:rPr>
        <w:t>ّ</w:t>
      </w:r>
      <w:r w:rsidRPr="009746DC">
        <w:rPr>
          <w:rtl/>
        </w:rPr>
        <w:t>ل ، ويقال : في شهر ربيع الآخر سنة أربع عشرة ومائة.</w:t>
      </w:r>
    </w:p>
    <w:p w:rsidR="00B717C7" w:rsidRPr="009746DC" w:rsidRDefault="00B717C7" w:rsidP="00E52B2D">
      <w:pPr>
        <w:pStyle w:val="libNormal"/>
        <w:rPr>
          <w:rtl/>
        </w:rPr>
      </w:pPr>
      <w:r w:rsidRPr="009746DC">
        <w:rPr>
          <w:rtl/>
        </w:rPr>
        <w:t>وقال صاحب الفصول المهم</w:t>
      </w:r>
      <w:r w:rsidR="00E52B2D">
        <w:rPr>
          <w:rFonts w:hint="cs"/>
          <w:rtl/>
        </w:rPr>
        <w:t>ّ</w:t>
      </w:r>
      <w:r w:rsidRPr="009746DC">
        <w:rPr>
          <w:rtl/>
        </w:rPr>
        <w:t>ة : ولد في ثالث صفر سنة وسبع وخمسين ، ومات سنة سبع عشرة ومائة وله من ال</w:t>
      </w:r>
      <w:r w:rsidR="000164B7">
        <w:rPr>
          <w:rtl/>
        </w:rPr>
        <w:t xml:space="preserve">عمر </w:t>
      </w:r>
      <w:r w:rsidR="00551E04">
        <w:rPr>
          <w:rtl/>
        </w:rPr>
        <w:t xml:space="preserve">ثمان </w:t>
      </w:r>
      <w:r w:rsidRPr="009746DC">
        <w:rPr>
          <w:rtl/>
        </w:rPr>
        <w:t>وخمسون سنة ، وقيل : ستون سنة ، ويقال :</w:t>
      </w:r>
      <w:r>
        <w:rPr>
          <w:rFonts w:hint="cs"/>
          <w:rtl/>
        </w:rPr>
        <w:t xml:space="preserve"> </w:t>
      </w:r>
      <w:r w:rsidRPr="009746DC">
        <w:rPr>
          <w:rtl/>
        </w:rPr>
        <w:t>إن</w:t>
      </w:r>
      <w:r w:rsidR="00E52B2D">
        <w:rPr>
          <w:rFonts w:hint="cs"/>
          <w:rtl/>
        </w:rPr>
        <w:t>ّ</w:t>
      </w:r>
      <w:r w:rsidRPr="009746DC">
        <w:rPr>
          <w:rtl/>
        </w:rPr>
        <w:t>ه مات بالسم في زمن إبراهيم بن الوليد بن عبد الملك.</w:t>
      </w:r>
    </w:p>
    <w:p w:rsidR="00B717C7" w:rsidRPr="009746DC" w:rsidRDefault="00B717C7" w:rsidP="00E52B2D">
      <w:pPr>
        <w:pStyle w:val="libNormal"/>
        <w:rPr>
          <w:rtl/>
        </w:rPr>
      </w:pPr>
      <w:r w:rsidRPr="009746DC">
        <w:rPr>
          <w:rtl/>
        </w:rPr>
        <w:t xml:space="preserve">وقال في الدروس : ولد </w:t>
      </w:r>
      <w:r w:rsidR="00850EDE">
        <w:rPr>
          <w:rStyle w:val="libAlaemChar"/>
          <w:rtl/>
        </w:rPr>
        <w:t xml:space="preserve">عليه‌السلام </w:t>
      </w:r>
      <w:r w:rsidRPr="009746DC">
        <w:rPr>
          <w:rtl/>
        </w:rPr>
        <w:t xml:space="preserve">بالمدينة يوم الاثنين ثالث صفر سنة سبع وخمسين وقبض بها يوم الاثنين سابع ذي </w:t>
      </w:r>
      <w:r w:rsidR="00C17164">
        <w:rPr>
          <w:rtl/>
        </w:rPr>
        <w:t xml:space="preserve">الحجّة </w:t>
      </w:r>
      <w:r w:rsidRPr="009746DC">
        <w:rPr>
          <w:rtl/>
        </w:rPr>
        <w:t xml:space="preserve">سنة أربع عشرة ومائة ، وروي سنة </w:t>
      </w:r>
      <w:r w:rsidR="003928AF">
        <w:rPr>
          <w:rtl/>
        </w:rPr>
        <w:t xml:space="preserve">ستّ </w:t>
      </w:r>
      <w:r w:rsidRPr="009746DC">
        <w:rPr>
          <w:rtl/>
        </w:rPr>
        <w:t>عشرة.</w:t>
      </w:r>
    </w:p>
    <w:p w:rsidR="00B717C7" w:rsidRPr="009746DC" w:rsidRDefault="00B717C7" w:rsidP="00E52B2D">
      <w:pPr>
        <w:pStyle w:val="libNormal"/>
        <w:rPr>
          <w:rtl/>
        </w:rPr>
      </w:pPr>
      <w:r w:rsidRPr="009746DC">
        <w:rPr>
          <w:rtl/>
        </w:rPr>
        <w:t xml:space="preserve">وقال السيد بن طاوس </w:t>
      </w:r>
      <w:r w:rsidR="00E52B2D" w:rsidRPr="00E52B2D">
        <w:rPr>
          <w:rStyle w:val="libAlaemChar"/>
          <w:rtl/>
        </w:rPr>
        <w:t>قدس‌سره</w:t>
      </w:r>
      <w:r w:rsidRPr="009746DC">
        <w:rPr>
          <w:rtl/>
        </w:rPr>
        <w:t xml:space="preserve"> في الزيارة الكبيرة : وضاعف العذاب </w:t>
      </w:r>
      <w:r w:rsidR="00D83B35">
        <w:rPr>
          <w:rtl/>
        </w:rPr>
        <w:t xml:space="preserve">علىّ </w:t>
      </w:r>
      <w:r w:rsidRPr="009746DC">
        <w:rPr>
          <w:rtl/>
        </w:rPr>
        <w:t>من شرك في دمه ، وهو إبراهيم بن الوليد.</w:t>
      </w:r>
    </w:p>
    <w:p w:rsidR="00B717C7" w:rsidRPr="009746DC" w:rsidRDefault="00B717C7" w:rsidP="00E52B2D">
      <w:pPr>
        <w:pStyle w:val="libNormal"/>
        <w:rPr>
          <w:rtl/>
        </w:rPr>
      </w:pPr>
      <w:r w:rsidRPr="009746DC">
        <w:rPr>
          <w:rtl/>
        </w:rPr>
        <w:t xml:space="preserve">وقال في كشف </w:t>
      </w:r>
      <w:r w:rsidR="007F05B9">
        <w:rPr>
          <w:rtl/>
        </w:rPr>
        <w:t xml:space="preserve">الغمّة </w:t>
      </w:r>
      <w:r w:rsidRPr="009746DC">
        <w:rPr>
          <w:rtl/>
        </w:rPr>
        <w:t>: وأم</w:t>
      </w:r>
      <w:r w:rsidR="00E52B2D">
        <w:rPr>
          <w:rFonts w:hint="cs"/>
          <w:rtl/>
        </w:rPr>
        <w:t>ّ</w:t>
      </w:r>
      <w:r w:rsidRPr="009746DC">
        <w:rPr>
          <w:rtl/>
        </w:rPr>
        <w:t xml:space="preserve">ا عمرة فإنه مات في سنة سبع عشرة ومائة وقيل : غير ذلك ، وقد نيف </w:t>
      </w:r>
      <w:r w:rsidR="00D83B35">
        <w:rPr>
          <w:rtl/>
        </w:rPr>
        <w:t xml:space="preserve">علىّ </w:t>
      </w:r>
      <w:r w:rsidR="00EB1FB4">
        <w:rPr>
          <w:rtl/>
        </w:rPr>
        <w:t xml:space="preserve">الستّين </w:t>
      </w:r>
      <w:r w:rsidRPr="009746DC">
        <w:rPr>
          <w:rtl/>
        </w:rPr>
        <w:t xml:space="preserve">، وقيل غير ذلك ، وعن جعفر بن </w:t>
      </w:r>
      <w:r w:rsidR="00551E04">
        <w:rPr>
          <w:rtl/>
        </w:rPr>
        <w:t xml:space="preserve">محمّد </w:t>
      </w:r>
      <w:r w:rsidRPr="009746DC">
        <w:rPr>
          <w:rtl/>
        </w:rPr>
        <w:t xml:space="preserve">قال : سمعت </w:t>
      </w:r>
      <w:r w:rsidR="00551E04">
        <w:rPr>
          <w:rtl/>
        </w:rPr>
        <w:t xml:space="preserve">محمّد </w:t>
      </w:r>
      <w:r w:rsidRPr="009746DC">
        <w:rPr>
          <w:rtl/>
        </w:rPr>
        <w:t>بن</w:t>
      </w:r>
    </w:p>
    <w:p w:rsidR="008930D5" w:rsidRDefault="008930D5" w:rsidP="008930D5">
      <w:pPr>
        <w:pStyle w:val="libNormal"/>
        <w:rPr>
          <w:rtl/>
        </w:rPr>
      </w:pPr>
      <w:r>
        <w:rPr>
          <w:rtl/>
        </w:rPr>
        <w:br w:type="page"/>
      </w:r>
    </w:p>
    <w:p w:rsidR="00B717C7" w:rsidRPr="009746DC" w:rsidRDefault="00B717C7" w:rsidP="00E52B2D">
      <w:pPr>
        <w:pStyle w:val="libNormal"/>
        <w:rPr>
          <w:rtl/>
        </w:rPr>
      </w:pPr>
      <w:r w:rsidRPr="009746DC">
        <w:rPr>
          <w:rtl/>
        </w:rPr>
        <w:lastRenderedPageBreak/>
        <w:t>1</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أحمد ، عن عبد الله بن أحمد ، عن صالح بن مزيد ، عن عبد الله بن المغيرة ، عن أبي الصباح ، عن أبي جعفر </w:t>
      </w:r>
      <w:r w:rsidR="00850EDE">
        <w:rPr>
          <w:rStyle w:val="libAlaemChar"/>
          <w:rtl/>
        </w:rPr>
        <w:t xml:space="preserve">عليه‌السلام </w:t>
      </w:r>
      <w:r w:rsidRPr="009746DC">
        <w:rPr>
          <w:rtl/>
        </w:rPr>
        <w:t>قال كانت أم</w:t>
      </w:r>
      <w:r w:rsidR="00E52B2D">
        <w:rPr>
          <w:rFonts w:hint="cs"/>
          <w:rtl/>
        </w:rPr>
        <w:t>ّ</w:t>
      </w:r>
      <w:r w:rsidRPr="009746DC">
        <w:rPr>
          <w:rtl/>
        </w:rPr>
        <w:t>ي قاعدة عند جدار فتصد</w:t>
      </w:r>
      <w:r w:rsidR="00E52B2D">
        <w:rPr>
          <w:rFonts w:hint="cs"/>
          <w:rtl/>
        </w:rPr>
        <w:t>َّ</w:t>
      </w:r>
      <w:r w:rsidRPr="009746DC">
        <w:rPr>
          <w:rtl/>
        </w:rPr>
        <w:t>ع الجدار وسمعنا هد</w:t>
      </w:r>
      <w:r w:rsidR="00E52B2D">
        <w:rPr>
          <w:rFonts w:hint="cs"/>
          <w:rtl/>
        </w:rPr>
        <w:t>َّ</w:t>
      </w:r>
      <w:r w:rsidRPr="009746DC">
        <w:rPr>
          <w:rtl/>
        </w:rPr>
        <w:t>ة شديدة فقالت بيدها لا وحق</w:t>
      </w:r>
      <w:r w:rsidR="00E52B2D">
        <w:rPr>
          <w:rFonts w:hint="cs"/>
          <w:rtl/>
        </w:rPr>
        <w:t>ّ</w:t>
      </w:r>
      <w:r w:rsidRPr="009746DC">
        <w:rPr>
          <w:rtl/>
        </w:rPr>
        <w:t xml:space="preserve"> المصطفى ما أذن الله لك في السقوط فبقي معل</w:t>
      </w:r>
      <w:r w:rsidR="00E52B2D">
        <w:rPr>
          <w:rFonts w:hint="cs"/>
          <w:rtl/>
        </w:rPr>
        <w:t>ّ</w:t>
      </w:r>
      <w:r w:rsidRPr="009746DC">
        <w:rPr>
          <w:rtl/>
        </w:rPr>
        <w:t>قا</w:t>
      </w:r>
      <w:r w:rsidR="00E52B2D">
        <w:rPr>
          <w:rFonts w:hint="cs"/>
          <w:rtl/>
        </w:rPr>
        <w:t>ً</w:t>
      </w:r>
      <w:r w:rsidRPr="009746DC">
        <w:rPr>
          <w:rtl/>
        </w:rPr>
        <w:t xml:space="preserve"> في الجو</w:t>
      </w:r>
      <w:r w:rsidR="00E52B2D">
        <w:rPr>
          <w:rFonts w:hint="cs"/>
          <w:rtl/>
        </w:rPr>
        <w:t>ّ</w:t>
      </w:r>
      <w:r w:rsidRPr="009746DC">
        <w:rPr>
          <w:rtl/>
        </w:rPr>
        <w:t xml:space="preserve"> </w:t>
      </w:r>
      <w:r w:rsidR="00FE5F86">
        <w:rPr>
          <w:rtl/>
        </w:rPr>
        <w:t xml:space="preserve">حتّى </w:t>
      </w:r>
      <w:r w:rsidRPr="009746DC">
        <w:rPr>
          <w:rtl/>
        </w:rPr>
        <w:t>جازته فتصد</w:t>
      </w:r>
      <w:r w:rsidR="00E52B2D">
        <w:rPr>
          <w:rFonts w:hint="cs"/>
          <w:rtl/>
        </w:rPr>
        <w:t>ّ</w:t>
      </w:r>
      <w:r w:rsidRPr="009746DC">
        <w:rPr>
          <w:rtl/>
        </w:rPr>
        <w:t xml:space="preserve">ق أبي عنها بمائة دينار قال أبو الصباح وذكر أبو عبد الله </w:t>
      </w:r>
      <w:r w:rsidR="00850EDE">
        <w:rPr>
          <w:rStyle w:val="libAlaemChar"/>
          <w:rtl/>
        </w:rPr>
        <w:t xml:space="preserve">عليه‌السلام </w:t>
      </w:r>
      <w:r w:rsidRPr="009746DC">
        <w:rPr>
          <w:rtl/>
        </w:rPr>
        <w:t>جد</w:t>
      </w:r>
      <w:r w:rsidR="00E52B2D">
        <w:rPr>
          <w:rFonts w:hint="cs"/>
          <w:rtl/>
        </w:rPr>
        <w:t>َّ</w:t>
      </w:r>
      <w:r w:rsidRPr="009746DC">
        <w:rPr>
          <w:rtl/>
        </w:rPr>
        <w:t xml:space="preserve">ته </w:t>
      </w:r>
      <w:r w:rsidR="00551E04">
        <w:rPr>
          <w:rtl/>
        </w:rPr>
        <w:t xml:space="preserve">أمّ </w:t>
      </w:r>
      <w:r w:rsidRPr="009746DC">
        <w:rPr>
          <w:rtl/>
        </w:rPr>
        <w:t>أبيه يوما</w:t>
      </w:r>
      <w:r w:rsidR="00E52B2D">
        <w:rPr>
          <w:rFonts w:hint="cs"/>
          <w:rtl/>
        </w:rPr>
        <w:t>ً</w:t>
      </w:r>
      <w:r w:rsidRPr="009746DC">
        <w:rPr>
          <w:rtl/>
        </w:rPr>
        <w:t xml:space="preserve"> فقال كانت</w:t>
      </w:r>
    </w:p>
    <w:p w:rsidR="00B717C7" w:rsidRPr="00324B78" w:rsidRDefault="008930D5" w:rsidP="007F05B9">
      <w:pPr>
        <w:pStyle w:val="libLine"/>
        <w:rPr>
          <w:rtl/>
        </w:rPr>
      </w:pPr>
      <w:r>
        <w:rPr>
          <w:rFonts w:hint="cs"/>
          <w:rtl/>
        </w:rPr>
        <w:t>_____________________________________________</w:t>
      </w:r>
    </w:p>
    <w:p w:rsidR="00B717C7" w:rsidRPr="009746DC" w:rsidRDefault="00551E04" w:rsidP="00E52B2D">
      <w:pPr>
        <w:pStyle w:val="libNormal"/>
        <w:rPr>
          <w:rtl/>
        </w:rPr>
      </w:pPr>
      <w:r>
        <w:rPr>
          <w:rtl/>
        </w:rPr>
        <w:t xml:space="preserve">عليّ </w:t>
      </w:r>
      <w:r w:rsidR="00B717C7" w:rsidRPr="009746DC">
        <w:rPr>
          <w:rtl/>
        </w:rPr>
        <w:t xml:space="preserve">يذاكر فاطمة بنت الحسين </w:t>
      </w:r>
      <w:r w:rsidR="000F65B1">
        <w:rPr>
          <w:rtl/>
        </w:rPr>
        <w:t>شيئاً</w:t>
      </w:r>
      <w:r w:rsidR="00F54854">
        <w:rPr>
          <w:rtl/>
        </w:rPr>
        <w:t xml:space="preserve"> </w:t>
      </w:r>
      <w:r w:rsidR="00B717C7" w:rsidRPr="009746DC">
        <w:rPr>
          <w:rtl/>
        </w:rPr>
        <w:t>من صدقة النبي</w:t>
      </w:r>
      <w:r w:rsidR="007D1F02">
        <w:rPr>
          <w:rFonts w:hint="cs"/>
          <w:rtl/>
        </w:rPr>
        <w:t>ّ</w:t>
      </w:r>
      <w:r w:rsidR="00B717C7" w:rsidRPr="009746DC">
        <w:rPr>
          <w:rtl/>
        </w:rPr>
        <w:t xml:space="preserve"> فقال : هذه </w:t>
      </w:r>
      <w:r>
        <w:rPr>
          <w:rtl/>
        </w:rPr>
        <w:t xml:space="preserve">توفّي </w:t>
      </w:r>
      <w:r w:rsidR="00B717C7" w:rsidRPr="009746DC">
        <w:rPr>
          <w:rtl/>
        </w:rPr>
        <w:t xml:space="preserve">ولي </w:t>
      </w:r>
      <w:r>
        <w:rPr>
          <w:rtl/>
        </w:rPr>
        <w:t xml:space="preserve">ثمان </w:t>
      </w:r>
      <w:r w:rsidR="00B717C7" w:rsidRPr="009746DC">
        <w:rPr>
          <w:rtl/>
        </w:rPr>
        <w:t xml:space="preserve">وخمسون سنة ، ومات فيها ، وقال </w:t>
      </w:r>
      <w:r>
        <w:rPr>
          <w:rtl/>
        </w:rPr>
        <w:t xml:space="preserve">محمّد </w:t>
      </w:r>
      <w:r w:rsidR="00B717C7" w:rsidRPr="009746DC">
        <w:rPr>
          <w:rtl/>
        </w:rPr>
        <w:t xml:space="preserve">بن </w:t>
      </w:r>
      <w:r w:rsidR="000164B7">
        <w:rPr>
          <w:rtl/>
        </w:rPr>
        <w:t xml:space="preserve">عمر </w:t>
      </w:r>
      <w:r w:rsidR="00B717C7" w:rsidRPr="009746DC">
        <w:rPr>
          <w:rtl/>
        </w:rPr>
        <w:t xml:space="preserve">: وأما في روايتنا فإنه مات سنة سبع عشر ومائة وهو ابن </w:t>
      </w:r>
      <w:r>
        <w:rPr>
          <w:rtl/>
        </w:rPr>
        <w:t xml:space="preserve">ثمان </w:t>
      </w:r>
      <w:r w:rsidR="00B717C7" w:rsidRPr="009746DC">
        <w:rPr>
          <w:rtl/>
        </w:rPr>
        <w:t xml:space="preserve">وسبعين سنة وقال غيره : </w:t>
      </w:r>
      <w:r>
        <w:rPr>
          <w:rtl/>
        </w:rPr>
        <w:t xml:space="preserve">توفّي </w:t>
      </w:r>
      <w:r w:rsidR="00B717C7" w:rsidRPr="009746DC">
        <w:rPr>
          <w:rtl/>
        </w:rPr>
        <w:t xml:space="preserve">سنة </w:t>
      </w:r>
      <w:r>
        <w:rPr>
          <w:rtl/>
        </w:rPr>
        <w:t xml:space="preserve">ثمان </w:t>
      </w:r>
      <w:r w:rsidR="00B717C7" w:rsidRPr="009746DC">
        <w:rPr>
          <w:rtl/>
        </w:rPr>
        <w:t>عشرة ومائة ، وعن سفي</w:t>
      </w:r>
      <w:r w:rsidR="007D1F02">
        <w:rPr>
          <w:rtl/>
        </w:rPr>
        <w:t>ان</w:t>
      </w:r>
      <w:r>
        <w:rPr>
          <w:rtl/>
        </w:rPr>
        <w:t xml:space="preserve"> </w:t>
      </w:r>
      <w:r w:rsidR="00B717C7" w:rsidRPr="009746DC">
        <w:rPr>
          <w:rtl/>
        </w:rPr>
        <w:t xml:space="preserve">ابن عيينة عن جعفر بن </w:t>
      </w:r>
      <w:r>
        <w:rPr>
          <w:rtl/>
        </w:rPr>
        <w:t xml:space="preserve">محمّد </w:t>
      </w:r>
      <w:r w:rsidR="00B717C7" w:rsidRPr="009746DC">
        <w:rPr>
          <w:rtl/>
        </w:rPr>
        <w:t xml:space="preserve">عن أبيه قال : قتل </w:t>
      </w:r>
      <w:r>
        <w:rPr>
          <w:rtl/>
        </w:rPr>
        <w:t xml:space="preserve">عليّ </w:t>
      </w:r>
      <w:r w:rsidR="00850EDE">
        <w:rPr>
          <w:rStyle w:val="libAlaemChar"/>
          <w:rtl/>
        </w:rPr>
        <w:t xml:space="preserve">عليه‌السلام </w:t>
      </w:r>
      <w:r w:rsidR="00B717C7" w:rsidRPr="009746DC">
        <w:rPr>
          <w:rtl/>
        </w:rPr>
        <w:t xml:space="preserve">وهو ابن </w:t>
      </w:r>
      <w:r>
        <w:rPr>
          <w:rtl/>
        </w:rPr>
        <w:t xml:space="preserve">ثمان </w:t>
      </w:r>
      <w:r w:rsidR="00B717C7" w:rsidRPr="009746DC">
        <w:rPr>
          <w:rtl/>
        </w:rPr>
        <w:t xml:space="preserve">وخمسين ، وقتل الحسين وهو ابن </w:t>
      </w:r>
      <w:r>
        <w:rPr>
          <w:rtl/>
        </w:rPr>
        <w:t xml:space="preserve">ثمان </w:t>
      </w:r>
      <w:r w:rsidR="00B717C7" w:rsidRPr="009746DC">
        <w:rPr>
          <w:rtl/>
        </w:rPr>
        <w:t xml:space="preserve">وخمسين ، ومات </w:t>
      </w:r>
      <w:r>
        <w:rPr>
          <w:rtl/>
        </w:rPr>
        <w:t xml:space="preserve">عليّ </w:t>
      </w:r>
      <w:r w:rsidR="00B717C7" w:rsidRPr="009746DC">
        <w:rPr>
          <w:rtl/>
        </w:rPr>
        <w:t xml:space="preserve">بن الحسين وهو ابن </w:t>
      </w:r>
      <w:r>
        <w:rPr>
          <w:rtl/>
        </w:rPr>
        <w:t xml:space="preserve">ثمان </w:t>
      </w:r>
      <w:r w:rsidR="00B717C7" w:rsidRPr="009746DC">
        <w:rPr>
          <w:rtl/>
        </w:rPr>
        <w:t xml:space="preserve">وخمسين وأنا اليوم ابن </w:t>
      </w:r>
      <w:r>
        <w:rPr>
          <w:rtl/>
        </w:rPr>
        <w:t xml:space="preserve">ثمان </w:t>
      </w:r>
      <w:r w:rsidR="00B717C7" w:rsidRPr="009746DC">
        <w:rPr>
          <w:rtl/>
        </w:rPr>
        <w:t>وخمسين.</w:t>
      </w:r>
    </w:p>
    <w:p w:rsidR="00B717C7" w:rsidRPr="009746DC" w:rsidRDefault="00B717C7" w:rsidP="007D1F02">
      <w:pPr>
        <w:pStyle w:val="libNormal"/>
        <w:rPr>
          <w:rtl/>
        </w:rPr>
      </w:pPr>
      <w:r w:rsidRPr="009746DC">
        <w:rPr>
          <w:rtl/>
        </w:rPr>
        <w:t xml:space="preserve">وقال عبد الله بن أحمد الخشاب : وبالإسناد عن </w:t>
      </w:r>
      <w:r w:rsidR="00551E04">
        <w:rPr>
          <w:rtl/>
        </w:rPr>
        <w:t xml:space="preserve">محمّد </w:t>
      </w:r>
      <w:r w:rsidRPr="009746DC">
        <w:rPr>
          <w:rtl/>
        </w:rPr>
        <w:t>بن سن</w:t>
      </w:r>
      <w:r w:rsidR="00D8033E">
        <w:rPr>
          <w:rtl/>
        </w:rPr>
        <w:t xml:space="preserve">ان </w:t>
      </w:r>
      <w:r w:rsidRPr="009746DC">
        <w:rPr>
          <w:rtl/>
        </w:rPr>
        <w:t xml:space="preserve">قال : ولد </w:t>
      </w:r>
      <w:r w:rsidR="00551E04">
        <w:rPr>
          <w:rtl/>
        </w:rPr>
        <w:t xml:space="preserve">محمّد </w:t>
      </w:r>
      <w:r w:rsidRPr="009746DC">
        <w:rPr>
          <w:rtl/>
        </w:rPr>
        <w:t xml:space="preserve">قبل مضي الحسين بن </w:t>
      </w:r>
      <w:r w:rsidR="00551E04">
        <w:rPr>
          <w:rtl/>
        </w:rPr>
        <w:t xml:space="preserve">عليّ </w:t>
      </w:r>
      <w:r w:rsidRPr="009746DC">
        <w:rPr>
          <w:rtl/>
        </w:rPr>
        <w:t xml:space="preserve">بثلاث سنين ، </w:t>
      </w:r>
      <w:r w:rsidR="00551E04">
        <w:rPr>
          <w:rtl/>
        </w:rPr>
        <w:t xml:space="preserve">وتوفّي </w:t>
      </w:r>
      <w:r w:rsidRPr="009746DC">
        <w:rPr>
          <w:rtl/>
        </w:rPr>
        <w:t>وهو ابن سبع وخمسين سنة ، سنة مائة وأربع عشرة من الهجرة ، أق</w:t>
      </w:r>
      <w:r w:rsidR="007D1F02">
        <w:rPr>
          <w:rFonts w:hint="cs"/>
          <w:rtl/>
        </w:rPr>
        <w:t>ا</w:t>
      </w:r>
      <w:r w:rsidR="007D1F02">
        <w:rPr>
          <w:rtl/>
        </w:rPr>
        <w:t>م</w:t>
      </w:r>
      <w:r w:rsidR="00551E04">
        <w:rPr>
          <w:rtl/>
        </w:rPr>
        <w:t xml:space="preserve"> </w:t>
      </w:r>
      <w:r w:rsidRPr="009746DC">
        <w:rPr>
          <w:rtl/>
        </w:rPr>
        <w:t xml:space="preserve">مع أبيه </w:t>
      </w:r>
      <w:r w:rsidR="00551E04">
        <w:rPr>
          <w:rtl/>
        </w:rPr>
        <w:t xml:space="preserve">عليّ </w:t>
      </w:r>
      <w:r w:rsidRPr="009746DC">
        <w:rPr>
          <w:rtl/>
        </w:rPr>
        <w:t xml:space="preserve">بن الحسين </w:t>
      </w:r>
      <w:r w:rsidR="000F65B1">
        <w:rPr>
          <w:rtl/>
        </w:rPr>
        <w:t xml:space="preserve">خمساً </w:t>
      </w:r>
      <w:r w:rsidRPr="009746DC">
        <w:rPr>
          <w:rtl/>
        </w:rPr>
        <w:t xml:space="preserve">وثلاثين سنة </w:t>
      </w:r>
      <w:r w:rsidR="000164B7">
        <w:rPr>
          <w:rtl/>
        </w:rPr>
        <w:t xml:space="preserve">إلّا </w:t>
      </w:r>
      <w:r w:rsidRPr="009746DC">
        <w:rPr>
          <w:rtl/>
        </w:rPr>
        <w:t xml:space="preserve">شهرين ، </w:t>
      </w:r>
      <w:r w:rsidR="00045410">
        <w:rPr>
          <w:rtl/>
        </w:rPr>
        <w:t xml:space="preserve">وأقام </w:t>
      </w:r>
      <w:r w:rsidRPr="009746DC">
        <w:rPr>
          <w:rtl/>
        </w:rPr>
        <w:t xml:space="preserve">بعد مضي أبيه تسع عشرة سنة ، </w:t>
      </w:r>
      <w:r w:rsidR="00551E04">
        <w:rPr>
          <w:rtl/>
        </w:rPr>
        <w:t xml:space="preserve">وكان </w:t>
      </w:r>
      <w:r w:rsidRPr="009746DC">
        <w:rPr>
          <w:rtl/>
        </w:rPr>
        <w:t xml:space="preserve">عمره </w:t>
      </w:r>
      <w:r w:rsidR="005D05E4">
        <w:rPr>
          <w:rtl/>
        </w:rPr>
        <w:t xml:space="preserve">سبعاً </w:t>
      </w:r>
      <w:r w:rsidRPr="009746DC">
        <w:rPr>
          <w:rtl/>
        </w:rPr>
        <w:t>وخمسين سنة ، وفي رواية أخرى ق</w:t>
      </w:r>
      <w:r w:rsidR="00551E04">
        <w:rPr>
          <w:rtl/>
        </w:rPr>
        <w:t xml:space="preserve">أمّ </w:t>
      </w:r>
      <w:r w:rsidRPr="009746DC">
        <w:rPr>
          <w:rtl/>
        </w:rPr>
        <w:t xml:space="preserve">أبو جعفر وهو ابن </w:t>
      </w:r>
      <w:r w:rsidR="00551E04">
        <w:rPr>
          <w:rtl/>
        </w:rPr>
        <w:t xml:space="preserve">ثمان </w:t>
      </w:r>
      <w:r w:rsidRPr="009746DC">
        <w:rPr>
          <w:rtl/>
        </w:rPr>
        <w:t xml:space="preserve">وثلاثين </w:t>
      </w:r>
      <w:r w:rsidR="00551E04">
        <w:rPr>
          <w:rtl/>
        </w:rPr>
        <w:t xml:space="preserve">وكان </w:t>
      </w:r>
      <w:r w:rsidRPr="009746DC">
        <w:rPr>
          <w:rtl/>
        </w:rPr>
        <w:t xml:space="preserve">مولده سنة </w:t>
      </w:r>
      <w:r w:rsidR="003928AF">
        <w:rPr>
          <w:rtl/>
        </w:rPr>
        <w:t xml:space="preserve">ستّ </w:t>
      </w:r>
      <w:r w:rsidRPr="009746DC">
        <w:rPr>
          <w:rtl/>
        </w:rPr>
        <w:t>وخمسين.</w:t>
      </w:r>
    </w:p>
    <w:p w:rsidR="00B717C7" w:rsidRPr="009746DC" w:rsidRDefault="00B717C7" w:rsidP="007D1F02">
      <w:pPr>
        <w:pStyle w:val="libNormal"/>
        <w:rPr>
          <w:rtl/>
        </w:rPr>
      </w:pPr>
      <w:r w:rsidRPr="00292DF4">
        <w:rPr>
          <w:rStyle w:val="libBold1Char"/>
          <w:rtl/>
        </w:rPr>
        <w:t>الحديث الأول :</w:t>
      </w:r>
      <w:r w:rsidRPr="009746DC">
        <w:rPr>
          <w:rtl/>
        </w:rPr>
        <w:t xml:space="preserve"> ضعيف بسنديه ، بعبد الله بن أحمد.</w:t>
      </w:r>
    </w:p>
    <w:p w:rsidR="00B717C7" w:rsidRPr="009746DC" w:rsidRDefault="00B717C7" w:rsidP="007D1F02">
      <w:pPr>
        <w:pStyle w:val="libNormal"/>
        <w:rPr>
          <w:rtl/>
        </w:rPr>
      </w:pPr>
      <w:r w:rsidRPr="009746DC">
        <w:rPr>
          <w:rtl/>
        </w:rPr>
        <w:t xml:space="preserve">وفي القاموس : </w:t>
      </w:r>
      <w:r w:rsidRPr="00C875FB">
        <w:rPr>
          <w:rtl/>
        </w:rPr>
        <w:t>الصدع</w:t>
      </w:r>
      <w:r w:rsidRPr="009746DC">
        <w:rPr>
          <w:rtl/>
        </w:rPr>
        <w:t xml:space="preserve"> الشق</w:t>
      </w:r>
      <w:r w:rsidR="007D1F02">
        <w:rPr>
          <w:rFonts w:hint="cs"/>
          <w:rtl/>
        </w:rPr>
        <w:t>ّ</w:t>
      </w:r>
      <w:r w:rsidRPr="009746DC">
        <w:rPr>
          <w:rtl/>
        </w:rPr>
        <w:t xml:space="preserve"> في شيء صلب ، وقال : </w:t>
      </w:r>
      <w:r w:rsidRPr="00C875FB">
        <w:rPr>
          <w:rtl/>
        </w:rPr>
        <w:t>الهد</w:t>
      </w:r>
      <w:r w:rsidR="007D1F02">
        <w:rPr>
          <w:rFonts w:hint="cs"/>
          <w:rtl/>
        </w:rPr>
        <w:t>ّ</w:t>
      </w:r>
      <w:r w:rsidRPr="009746DC">
        <w:rPr>
          <w:rtl/>
        </w:rPr>
        <w:t xml:space="preserve"> الهدم الشديد ، والكسر والصوت الغليظ ، وبالهاء الرعد ، وفي النهاية الهد</w:t>
      </w:r>
      <w:r w:rsidR="007D1F02">
        <w:rPr>
          <w:rFonts w:hint="cs"/>
          <w:rtl/>
        </w:rPr>
        <w:t>ّ</w:t>
      </w:r>
      <w:r w:rsidRPr="009746DC">
        <w:rPr>
          <w:rtl/>
        </w:rPr>
        <w:t>ة الخسف ، وصوت ما يقع من السماء</w:t>
      </w:r>
      <w:r w:rsidRPr="00C875FB">
        <w:rPr>
          <w:rtl/>
        </w:rPr>
        <w:t xml:space="preserve"> « لا »</w:t>
      </w:r>
      <w:r w:rsidRPr="009746DC">
        <w:rPr>
          <w:rtl/>
        </w:rPr>
        <w:t xml:space="preserve"> ناهية أي لا تس</w:t>
      </w:r>
      <w:r w:rsidR="00B91600">
        <w:rPr>
          <w:rtl/>
        </w:rPr>
        <w:t xml:space="preserve">قطّ </w:t>
      </w:r>
      <w:r w:rsidRPr="00C875FB">
        <w:rPr>
          <w:rtl/>
        </w:rPr>
        <w:t>« ما أذن الله »</w:t>
      </w:r>
      <w:r w:rsidRPr="009746DC">
        <w:rPr>
          <w:rtl/>
        </w:rPr>
        <w:t xml:space="preserve"> جملة دعائي</w:t>
      </w:r>
      <w:r w:rsidR="007D1F02">
        <w:rPr>
          <w:rFonts w:hint="cs"/>
          <w:rtl/>
        </w:rPr>
        <w:t>ّ</w:t>
      </w:r>
      <w:r w:rsidRPr="009746DC">
        <w:rPr>
          <w:rtl/>
        </w:rPr>
        <w:t>ة ، واستجابة الدعاء من مثل هذه الفاضلة التقية لي</w:t>
      </w:r>
      <w:r w:rsidR="003928AF">
        <w:rPr>
          <w:rtl/>
        </w:rPr>
        <w:t xml:space="preserve">ستّ </w:t>
      </w:r>
      <w:r w:rsidRPr="009746DC">
        <w:rPr>
          <w:rtl/>
        </w:rPr>
        <w:t xml:space="preserve">بمستبعد ، ولو كانت معجزة فهي معجزة لزوجها وولدها مع </w:t>
      </w:r>
      <w:r w:rsidR="00D8033E">
        <w:rPr>
          <w:rtl/>
        </w:rPr>
        <w:t xml:space="preserve">ان </w:t>
      </w:r>
      <w:r w:rsidRPr="009746DC">
        <w:rPr>
          <w:rtl/>
        </w:rPr>
        <w:t>الكرامات من غير الأنبياء والأئم</w:t>
      </w:r>
      <w:r w:rsidR="007D1F02">
        <w:rPr>
          <w:rFonts w:hint="cs"/>
          <w:rtl/>
        </w:rPr>
        <w:t>ّ</w:t>
      </w:r>
      <w:r w:rsidRPr="009746DC">
        <w:rPr>
          <w:rtl/>
        </w:rPr>
        <w:t>ة قد جو</w:t>
      </w:r>
      <w:r w:rsidR="007D1F02">
        <w:rPr>
          <w:rFonts w:hint="cs"/>
          <w:rtl/>
        </w:rPr>
        <w:t>ّ</w:t>
      </w:r>
      <w:r w:rsidRPr="009746DC">
        <w:rPr>
          <w:rtl/>
        </w:rPr>
        <w:t>زها أكثر علمائنا ، وكأن</w:t>
      </w:r>
      <w:r w:rsidR="007D1F02">
        <w:rPr>
          <w:rFonts w:hint="cs"/>
          <w:rtl/>
        </w:rPr>
        <w:t>ّ</w:t>
      </w:r>
      <w:r w:rsidRPr="009746DC">
        <w:rPr>
          <w:rtl/>
        </w:rPr>
        <w:t>ه ليس</w:t>
      </w:r>
    </w:p>
    <w:p w:rsidR="008930D5" w:rsidRDefault="008930D5" w:rsidP="008930D5">
      <w:pPr>
        <w:pStyle w:val="libNormal"/>
        <w:rPr>
          <w:rtl/>
        </w:rPr>
      </w:pPr>
      <w:r>
        <w:rPr>
          <w:rtl/>
        </w:rPr>
        <w:br w:type="page"/>
      </w:r>
    </w:p>
    <w:p w:rsidR="00B717C7" w:rsidRPr="009746DC" w:rsidRDefault="007D1F02" w:rsidP="007D1F02">
      <w:pPr>
        <w:pStyle w:val="libNormal"/>
        <w:rPr>
          <w:rtl/>
        </w:rPr>
      </w:pPr>
      <w:r>
        <w:rPr>
          <w:rtl/>
        </w:rPr>
        <w:lastRenderedPageBreak/>
        <w:t xml:space="preserve">صدّيقة </w:t>
      </w:r>
      <w:r>
        <w:rPr>
          <w:rFonts w:hint="cs"/>
          <w:rtl/>
        </w:rPr>
        <w:t xml:space="preserve">، </w:t>
      </w:r>
      <w:r w:rsidR="00B717C7" w:rsidRPr="009746DC">
        <w:rPr>
          <w:rtl/>
        </w:rPr>
        <w:t>لم تدرك في آل الحسن امرأة مثلها</w:t>
      </w:r>
      <w:r w:rsidR="00B717C7">
        <w:rPr>
          <w:rFonts w:hint="cs"/>
          <w:rtl/>
        </w:rPr>
        <w:t>.</w:t>
      </w:r>
    </w:p>
    <w:p w:rsidR="00B717C7" w:rsidRPr="009746DC" w:rsidRDefault="00551E04" w:rsidP="007D1F02">
      <w:pPr>
        <w:pStyle w:val="libNormal"/>
        <w:rPr>
          <w:rtl/>
        </w:rPr>
      </w:pPr>
      <w:r>
        <w:rPr>
          <w:rtl/>
        </w:rPr>
        <w:t xml:space="preserve">محمّد </w:t>
      </w:r>
      <w:r w:rsidR="00B717C7" w:rsidRPr="009746DC">
        <w:rPr>
          <w:rtl/>
        </w:rPr>
        <w:t>بن الحسن ، عن عبد الله بن أحمد مثله</w:t>
      </w:r>
      <w:r w:rsidR="00B717C7">
        <w:rPr>
          <w:rtl/>
        </w:rPr>
        <w:t>.</w:t>
      </w:r>
    </w:p>
    <w:p w:rsidR="00B717C7" w:rsidRPr="009746DC" w:rsidRDefault="00B717C7" w:rsidP="007D1F02">
      <w:pPr>
        <w:pStyle w:val="libNormal"/>
        <w:rPr>
          <w:rtl/>
        </w:rPr>
      </w:pPr>
      <w:r w:rsidRPr="009746DC">
        <w:rPr>
          <w:rtl/>
        </w:rPr>
        <w:t>2</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 عن </w:t>
      </w:r>
      <w:r w:rsidR="00551E04">
        <w:rPr>
          <w:rtl/>
        </w:rPr>
        <w:t xml:space="preserve">محمّد </w:t>
      </w:r>
      <w:r w:rsidRPr="009746DC">
        <w:rPr>
          <w:rtl/>
        </w:rPr>
        <w:t>بن سن</w:t>
      </w:r>
      <w:r w:rsidR="00D8033E">
        <w:rPr>
          <w:rtl/>
        </w:rPr>
        <w:t xml:space="preserve">ان </w:t>
      </w:r>
      <w:r w:rsidRPr="009746DC">
        <w:rPr>
          <w:rtl/>
        </w:rPr>
        <w:t>، عن أب</w:t>
      </w:r>
      <w:r w:rsidR="00D8033E">
        <w:rPr>
          <w:rtl/>
        </w:rPr>
        <w:t xml:space="preserve">ان </w:t>
      </w:r>
      <w:r w:rsidRPr="009746DC">
        <w:rPr>
          <w:rtl/>
        </w:rPr>
        <w:t xml:space="preserve">بن تغلب ، عن أبي عبد الله </w:t>
      </w:r>
      <w:r w:rsidR="00850EDE">
        <w:rPr>
          <w:rStyle w:val="libAlaemChar"/>
          <w:rtl/>
        </w:rPr>
        <w:t xml:space="preserve">عليه‌السلام </w:t>
      </w:r>
      <w:r w:rsidRPr="009746DC">
        <w:rPr>
          <w:rtl/>
        </w:rPr>
        <w:t xml:space="preserve">قال </w:t>
      </w:r>
      <w:r w:rsidR="00D8033E">
        <w:rPr>
          <w:rtl/>
        </w:rPr>
        <w:t xml:space="preserve">ان </w:t>
      </w:r>
      <w:r w:rsidRPr="009746DC">
        <w:rPr>
          <w:rtl/>
        </w:rPr>
        <w:t xml:space="preserve">جابر بن عبد الله الأنصاري </w:t>
      </w:r>
      <w:r w:rsidR="00551E04">
        <w:rPr>
          <w:rtl/>
        </w:rPr>
        <w:t xml:space="preserve">كان </w:t>
      </w:r>
      <w:r w:rsidRPr="009746DC">
        <w:rPr>
          <w:rtl/>
        </w:rPr>
        <w:t xml:space="preserve">آخر من بقي من أصحاب رسول الله </w:t>
      </w:r>
      <w:r w:rsidR="00551E04">
        <w:rPr>
          <w:rtl/>
        </w:rPr>
        <w:t xml:space="preserve">وكان </w:t>
      </w:r>
      <w:r w:rsidR="00FE5F86">
        <w:rPr>
          <w:rtl/>
        </w:rPr>
        <w:t xml:space="preserve">رجلاً </w:t>
      </w:r>
      <w:r w:rsidR="007D1F02">
        <w:rPr>
          <w:rtl/>
        </w:rPr>
        <w:t xml:space="preserve">منقطعاً </w:t>
      </w:r>
      <w:r w:rsidRPr="009746DC">
        <w:rPr>
          <w:rtl/>
        </w:rPr>
        <w:t xml:space="preserve">إلينا أهل البيت </w:t>
      </w:r>
      <w:r w:rsidR="00551E04">
        <w:rPr>
          <w:rtl/>
        </w:rPr>
        <w:t xml:space="preserve">وكان </w:t>
      </w:r>
      <w:r w:rsidRPr="009746DC">
        <w:rPr>
          <w:rtl/>
        </w:rPr>
        <w:t xml:space="preserve">يقعد في مسجد رسول الله </w:t>
      </w:r>
      <w:r w:rsidR="007D1F02" w:rsidRPr="007D1F02">
        <w:rPr>
          <w:rStyle w:val="libAlaemChar"/>
          <w:rtl/>
        </w:rPr>
        <w:t>صلى‌الله‌عليه‌وآله</w:t>
      </w:r>
      <w:r w:rsidRPr="009746DC">
        <w:rPr>
          <w:rtl/>
        </w:rPr>
        <w:t xml:space="preserve"> وهو معتجر بعمامة سوداء </w:t>
      </w:r>
      <w:r w:rsidR="00551E04">
        <w:rPr>
          <w:rtl/>
        </w:rPr>
        <w:t xml:space="preserve">وكان </w:t>
      </w:r>
      <w:r w:rsidRPr="009746DC">
        <w:rPr>
          <w:rtl/>
        </w:rPr>
        <w:t>ينادي يا باقر العلم يا باقر العلم ف</w:t>
      </w:r>
      <w:r w:rsidR="00551E04">
        <w:rPr>
          <w:rtl/>
        </w:rPr>
        <w:t xml:space="preserve">كان </w:t>
      </w:r>
      <w:r w:rsidRPr="009746DC">
        <w:rPr>
          <w:rtl/>
        </w:rPr>
        <w:t>أهل المدينة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D1F02">
      <w:pPr>
        <w:pStyle w:val="libNormal"/>
        <w:rPr>
          <w:rtl/>
        </w:rPr>
      </w:pPr>
      <w:r w:rsidRPr="009746DC">
        <w:rPr>
          <w:rtl/>
        </w:rPr>
        <w:t>المراد بال</w:t>
      </w:r>
      <w:r w:rsidR="007D1F02">
        <w:rPr>
          <w:rtl/>
        </w:rPr>
        <w:t xml:space="preserve">صديقة </w:t>
      </w:r>
      <w:r w:rsidRPr="009746DC">
        <w:rPr>
          <w:rtl/>
        </w:rPr>
        <w:t>هنا المعصومة لعدم ثبوت العصمة في هذه الأمة لغير فاطمة من النساء بل المراد المبالغة في صدقها قولا وفعلا</w:t>
      </w:r>
      <w:r w:rsidR="007D1F02">
        <w:rPr>
          <w:rFonts w:hint="cs"/>
          <w:rtl/>
        </w:rPr>
        <w:t>ً</w:t>
      </w:r>
      <w:r w:rsidRPr="009746DC">
        <w:rPr>
          <w:rtl/>
        </w:rPr>
        <w:t>.</w:t>
      </w:r>
    </w:p>
    <w:p w:rsidR="00B717C7" w:rsidRPr="009746DC" w:rsidRDefault="00B717C7" w:rsidP="007D1F02">
      <w:pPr>
        <w:pStyle w:val="libNormal"/>
        <w:rPr>
          <w:rtl/>
        </w:rPr>
      </w:pPr>
      <w:r w:rsidRPr="00EF2853">
        <w:rPr>
          <w:rStyle w:val="libBold1Char"/>
          <w:rtl/>
        </w:rPr>
        <w:t>الحديث الثاني :</w:t>
      </w:r>
      <w:r w:rsidRPr="009746DC">
        <w:rPr>
          <w:rtl/>
        </w:rPr>
        <w:t xml:space="preserve"> ضعيف </w:t>
      </w:r>
      <w:r w:rsidR="007D1F02">
        <w:rPr>
          <w:rtl/>
        </w:rPr>
        <w:t>على</w:t>
      </w:r>
      <w:r w:rsidR="00D83B35">
        <w:rPr>
          <w:rtl/>
        </w:rPr>
        <w:t xml:space="preserve"> </w:t>
      </w:r>
      <w:r w:rsidRPr="009746DC">
        <w:rPr>
          <w:rtl/>
        </w:rPr>
        <w:t>المشهور صحيح عندي.</w:t>
      </w:r>
    </w:p>
    <w:p w:rsidR="00B717C7" w:rsidRPr="009746DC" w:rsidRDefault="00B717C7" w:rsidP="007D1F02">
      <w:pPr>
        <w:pStyle w:val="libNormal"/>
        <w:rPr>
          <w:rtl/>
        </w:rPr>
      </w:pPr>
      <w:r w:rsidRPr="009746DC">
        <w:rPr>
          <w:rtl/>
        </w:rPr>
        <w:t>قال بعض المعتبرين من العام</w:t>
      </w:r>
      <w:r w:rsidR="007D1F02">
        <w:rPr>
          <w:rFonts w:hint="cs"/>
          <w:rtl/>
        </w:rPr>
        <w:t>ّ</w:t>
      </w:r>
      <w:r w:rsidRPr="009746DC">
        <w:rPr>
          <w:rtl/>
        </w:rPr>
        <w:t>ة أبو عبد الله جابر بن عبد الله بن عمرو بن حز</w:t>
      </w:r>
      <w:r w:rsidR="007D1F02">
        <w:rPr>
          <w:rFonts w:hint="cs"/>
          <w:rtl/>
        </w:rPr>
        <w:t>ا</w:t>
      </w:r>
      <w:r w:rsidR="007D1F02">
        <w:rPr>
          <w:rtl/>
        </w:rPr>
        <w:t>م</w:t>
      </w:r>
      <w:r w:rsidR="00551E04">
        <w:rPr>
          <w:rtl/>
        </w:rPr>
        <w:t xml:space="preserve"> </w:t>
      </w:r>
      <w:r w:rsidRPr="009746DC">
        <w:rPr>
          <w:rtl/>
        </w:rPr>
        <w:t xml:space="preserve">بن ثعلبة بن </w:t>
      </w:r>
      <w:r w:rsidR="007D1F02">
        <w:rPr>
          <w:rtl/>
        </w:rPr>
        <w:t xml:space="preserve">حزام </w:t>
      </w:r>
      <w:r w:rsidRPr="009746DC">
        <w:rPr>
          <w:rtl/>
        </w:rPr>
        <w:t xml:space="preserve">بن كعب بن غنم بن كعب بن سلمة من مشاهير الصحابة وأحد المكثرين من الرواية عن رسول الله </w:t>
      </w:r>
      <w:r w:rsidR="007D1F02" w:rsidRPr="007D1F02">
        <w:rPr>
          <w:rStyle w:val="libAlaemChar"/>
          <w:rtl/>
        </w:rPr>
        <w:t>صلى‌الله‌عليه‌وآله‌وسلم</w:t>
      </w:r>
      <w:r w:rsidRPr="009746DC">
        <w:rPr>
          <w:rtl/>
        </w:rPr>
        <w:t xml:space="preserve"> ، شهد هو وأبوه العقبة الثانية ، ولم يشهد الأولى ، وشهد بدرا وقيل : لم يشهدها وشهد بعدها مع النبي </w:t>
      </w:r>
      <w:r w:rsidR="007D1F02" w:rsidRPr="007D1F02">
        <w:rPr>
          <w:rStyle w:val="libAlaemChar"/>
          <w:rtl/>
        </w:rPr>
        <w:t>صلى‌الله‌عليه‌وآله</w:t>
      </w:r>
      <w:r w:rsidRPr="009746DC">
        <w:rPr>
          <w:rtl/>
        </w:rPr>
        <w:t xml:space="preserve"> ثماني عشرة غزوة ، وأبوه أحد النقباء الاثني عشر ، وكف بصر جابر في آخر عمره ، روى عنه أبو سلمة بن عبد </w:t>
      </w:r>
      <w:r w:rsidR="00FE5F86">
        <w:rPr>
          <w:rtl/>
        </w:rPr>
        <w:t xml:space="preserve">الرَّحمن </w:t>
      </w:r>
      <w:r w:rsidRPr="009746DC">
        <w:rPr>
          <w:rtl/>
        </w:rPr>
        <w:t>و</w:t>
      </w:r>
      <w:r w:rsidR="00551E04">
        <w:rPr>
          <w:rtl/>
        </w:rPr>
        <w:t xml:space="preserve">محمّد </w:t>
      </w:r>
      <w:r w:rsidRPr="009746DC">
        <w:rPr>
          <w:rtl/>
        </w:rPr>
        <w:t xml:space="preserve">بن </w:t>
      </w:r>
      <w:r w:rsidR="00551E04">
        <w:rPr>
          <w:rtl/>
        </w:rPr>
        <w:t xml:space="preserve">عليّ </w:t>
      </w:r>
      <w:r w:rsidRPr="009746DC">
        <w:rPr>
          <w:rtl/>
        </w:rPr>
        <w:t xml:space="preserve">الباقر </w:t>
      </w:r>
      <w:r w:rsidR="00850EDE">
        <w:rPr>
          <w:rStyle w:val="libAlaemChar"/>
          <w:rtl/>
        </w:rPr>
        <w:t xml:space="preserve">عليه‌السلام </w:t>
      </w:r>
      <w:r w:rsidRPr="009746DC">
        <w:rPr>
          <w:rtl/>
        </w:rPr>
        <w:t>وعطاء بن أبي رباح ، وأبو الزبير ، و</w:t>
      </w:r>
      <w:r w:rsidR="00551E04">
        <w:rPr>
          <w:rtl/>
        </w:rPr>
        <w:t xml:space="preserve">محمّد </w:t>
      </w:r>
      <w:r w:rsidRPr="009746DC">
        <w:rPr>
          <w:rtl/>
        </w:rPr>
        <w:t xml:space="preserve">بن المنكدر وخلق سواهم كثير ، مات بالمدينة سنة أربع وسبعين ، وقيل : سنة </w:t>
      </w:r>
      <w:r w:rsidR="00551E04">
        <w:rPr>
          <w:rtl/>
        </w:rPr>
        <w:t xml:space="preserve">ثمان </w:t>
      </w:r>
      <w:r w:rsidRPr="009746DC">
        <w:rPr>
          <w:rtl/>
        </w:rPr>
        <w:t xml:space="preserve">وسبعين وصلى عليه </w:t>
      </w:r>
      <w:r w:rsidR="007D1F02">
        <w:rPr>
          <w:rtl/>
        </w:rPr>
        <w:t xml:space="preserve">أبان </w:t>
      </w:r>
      <w:r w:rsidRPr="009746DC">
        <w:rPr>
          <w:rtl/>
        </w:rPr>
        <w:t>بن ع</w:t>
      </w:r>
      <w:r w:rsidR="00551E04">
        <w:rPr>
          <w:rtl/>
        </w:rPr>
        <w:t xml:space="preserve">ثمان </w:t>
      </w:r>
      <w:r w:rsidRPr="009746DC">
        <w:rPr>
          <w:rtl/>
        </w:rPr>
        <w:t xml:space="preserve">وهو أميرها وله أربع وتسعون سنة ، وهو آخر من مات بالمدينة من الصحابة </w:t>
      </w:r>
      <w:r w:rsidR="00D83B35">
        <w:rPr>
          <w:rtl/>
        </w:rPr>
        <w:t xml:space="preserve">علىّ </w:t>
      </w:r>
      <w:r w:rsidRPr="009746DC">
        <w:rPr>
          <w:rtl/>
        </w:rPr>
        <w:t>قول ، انتهى.</w:t>
      </w:r>
    </w:p>
    <w:p w:rsidR="00B717C7" w:rsidRPr="009746DC" w:rsidRDefault="00B717C7" w:rsidP="007D1F02">
      <w:pPr>
        <w:pStyle w:val="libNormal"/>
        <w:rPr>
          <w:rtl/>
        </w:rPr>
      </w:pPr>
      <w:r w:rsidRPr="00C875FB">
        <w:rPr>
          <w:rtl/>
        </w:rPr>
        <w:t xml:space="preserve">« </w:t>
      </w:r>
      <w:r w:rsidR="007D1F02">
        <w:rPr>
          <w:rtl/>
        </w:rPr>
        <w:t xml:space="preserve">منقطعاً </w:t>
      </w:r>
      <w:r w:rsidRPr="00C875FB">
        <w:rPr>
          <w:rtl/>
        </w:rPr>
        <w:t>إلينا »</w:t>
      </w:r>
      <w:r w:rsidRPr="009746DC">
        <w:rPr>
          <w:rtl/>
        </w:rPr>
        <w:t xml:space="preserve"> قيل : أي </w:t>
      </w:r>
      <w:r w:rsidR="007D1F02">
        <w:rPr>
          <w:rtl/>
        </w:rPr>
        <w:t xml:space="preserve">منقطعاً </w:t>
      </w:r>
      <w:r w:rsidRPr="009746DC">
        <w:rPr>
          <w:rtl/>
        </w:rPr>
        <w:t xml:space="preserve">عن خلفاء الضلالة </w:t>
      </w:r>
      <w:r w:rsidR="007D1F02">
        <w:rPr>
          <w:rtl/>
        </w:rPr>
        <w:t xml:space="preserve">متوجّهاً </w:t>
      </w:r>
      <w:r w:rsidRPr="009746DC">
        <w:rPr>
          <w:rtl/>
        </w:rPr>
        <w:t>إلينا ،</w:t>
      </w:r>
      <w:r>
        <w:rPr>
          <w:rtl/>
        </w:rPr>
        <w:t xml:space="preserve"> و</w:t>
      </w:r>
      <w:r w:rsidRPr="00C875FB">
        <w:rPr>
          <w:rtl/>
        </w:rPr>
        <w:t>أهل</w:t>
      </w:r>
      <w:r w:rsidRPr="009746DC">
        <w:rPr>
          <w:rtl/>
        </w:rPr>
        <w:t xml:space="preserve"> منصوب بالاختصاص ، وقال في النهاية : </w:t>
      </w:r>
      <w:r w:rsidRPr="00C875FB">
        <w:rPr>
          <w:rtl/>
        </w:rPr>
        <w:t>الاعتجار</w:t>
      </w:r>
      <w:r w:rsidRPr="009746DC">
        <w:rPr>
          <w:rtl/>
        </w:rPr>
        <w:t xml:space="preserve"> هو </w:t>
      </w:r>
      <w:r w:rsidR="007D1F02">
        <w:rPr>
          <w:rtl/>
        </w:rPr>
        <w:t>ان</w:t>
      </w:r>
      <w:r w:rsidR="00551E04">
        <w:rPr>
          <w:rtl/>
        </w:rPr>
        <w:t xml:space="preserve"> </w:t>
      </w:r>
      <w:r w:rsidRPr="009746DC">
        <w:rPr>
          <w:rtl/>
        </w:rPr>
        <w:t>يلف</w:t>
      </w:r>
      <w:r w:rsidR="007D1F02">
        <w:rPr>
          <w:rFonts w:hint="cs"/>
          <w:rtl/>
        </w:rPr>
        <w:t>ّ</w:t>
      </w:r>
      <w:r w:rsidRPr="009746DC">
        <w:rPr>
          <w:rtl/>
        </w:rPr>
        <w:t xml:space="preserve"> العمامة </w:t>
      </w:r>
      <w:r w:rsidR="00D83B35">
        <w:rPr>
          <w:rtl/>
        </w:rPr>
        <w:t xml:space="preserve">علىّ </w:t>
      </w:r>
      <w:r w:rsidRPr="009746DC">
        <w:rPr>
          <w:rtl/>
        </w:rPr>
        <w:t>رأسه ويرد</w:t>
      </w:r>
      <w:r w:rsidR="007D1F02">
        <w:rPr>
          <w:rFonts w:hint="cs"/>
          <w:rtl/>
        </w:rPr>
        <w:t>ّ</w:t>
      </w:r>
      <w:r w:rsidRPr="009746DC">
        <w:rPr>
          <w:rtl/>
        </w:rPr>
        <w:t xml:space="preserve"> طرفها </w:t>
      </w:r>
      <w:r w:rsidR="00D83B35">
        <w:rPr>
          <w:rtl/>
        </w:rPr>
        <w:t xml:space="preserve">علىّ </w:t>
      </w:r>
      <w:r w:rsidRPr="009746DC">
        <w:rPr>
          <w:rtl/>
        </w:rPr>
        <w:t xml:space="preserve">وجهه ، ولا يعمل منها </w:t>
      </w:r>
      <w:r w:rsidR="000F65B1">
        <w:rPr>
          <w:rtl/>
        </w:rPr>
        <w:t>شيئاً</w:t>
      </w:r>
      <w:r w:rsidR="00F54854">
        <w:rPr>
          <w:rtl/>
        </w:rPr>
        <w:t xml:space="preserve"> </w:t>
      </w:r>
      <w:r w:rsidRPr="009746DC">
        <w:rPr>
          <w:rtl/>
        </w:rPr>
        <w:t>تحت ذقنه.</w:t>
      </w:r>
    </w:p>
    <w:p w:rsidR="00B717C7" w:rsidRPr="009746DC" w:rsidRDefault="00B717C7" w:rsidP="007D1F02">
      <w:pPr>
        <w:pStyle w:val="libNormal"/>
        <w:rPr>
          <w:rtl/>
        </w:rPr>
      </w:pPr>
      <w:r w:rsidRPr="009746DC">
        <w:rPr>
          <w:rtl/>
        </w:rPr>
        <w:t xml:space="preserve">وفي القاموس : </w:t>
      </w:r>
      <w:r w:rsidRPr="00C875FB">
        <w:rPr>
          <w:rtl/>
        </w:rPr>
        <w:t>بقرة</w:t>
      </w:r>
      <w:r w:rsidRPr="009746DC">
        <w:rPr>
          <w:rtl/>
        </w:rPr>
        <w:t xml:space="preserve"> كمنعه شق</w:t>
      </w:r>
      <w:r w:rsidR="007D1F02">
        <w:rPr>
          <w:rFonts w:hint="cs"/>
          <w:rtl/>
        </w:rPr>
        <w:t>ّ</w:t>
      </w:r>
      <w:r w:rsidRPr="009746DC">
        <w:rPr>
          <w:rtl/>
        </w:rPr>
        <w:t>ه ووسعه ، وفي بني فل</w:t>
      </w:r>
      <w:r w:rsidR="00D8033E">
        <w:rPr>
          <w:rtl/>
        </w:rPr>
        <w:t xml:space="preserve">ان </w:t>
      </w:r>
      <w:r w:rsidRPr="009746DC">
        <w:rPr>
          <w:rtl/>
        </w:rPr>
        <w:t xml:space="preserve">عرف أمرهم وفتشهم ، والباقر </w:t>
      </w:r>
      <w:r w:rsidR="00551E04">
        <w:rPr>
          <w:rtl/>
        </w:rPr>
        <w:t xml:space="preserve">محمّد </w:t>
      </w:r>
      <w:r w:rsidRPr="009746DC">
        <w:rPr>
          <w:rtl/>
        </w:rPr>
        <w:t xml:space="preserve">بن </w:t>
      </w:r>
      <w:r w:rsidR="00551E04">
        <w:rPr>
          <w:rtl/>
        </w:rPr>
        <w:t xml:space="preserve">عليّ </w:t>
      </w:r>
      <w:r w:rsidRPr="009746DC">
        <w:rPr>
          <w:rtl/>
        </w:rPr>
        <w:t xml:space="preserve">بن الحسين </w:t>
      </w:r>
      <w:r w:rsidR="00286092">
        <w:rPr>
          <w:rtl/>
        </w:rPr>
        <w:t xml:space="preserve">لتبحّره </w:t>
      </w:r>
      <w:r w:rsidRPr="009746DC">
        <w:rPr>
          <w:rtl/>
        </w:rPr>
        <w:t>في العلم ، انتهى.</w:t>
      </w:r>
    </w:p>
    <w:p w:rsidR="008930D5" w:rsidRDefault="008930D5" w:rsidP="008930D5">
      <w:pPr>
        <w:pStyle w:val="libNormal"/>
        <w:rPr>
          <w:rtl/>
        </w:rPr>
      </w:pPr>
      <w:r>
        <w:rPr>
          <w:rtl/>
        </w:rPr>
        <w:br w:type="page"/>
      </w:r>
    </w:p>
    <w:p w:rsidR="00B717C7" w:rsidRPr="009746DC" w:rsidRDefault="00B717C7" w:rsidP="00286092">
      <w:pPr>
        <w:pStyle w:val="libNormal"/>
        <w:rPr>
          <w:rtl/>
        </w:rPr>
      </w:pPr>
      <w:r w:rsidRPr="009746DC">
        <w:rPr>
          <w:rtl/>
        </w:rPr>
        <w:lastRenderedPageBreak/>
        <w:t>يقولون</w:t>
      </w:r>
      <w:r>
        <w:rPr>
          <w:rtl/>
        </w:rPr>
        <w:t xml:space="preserve"> </w:t>
      </w:r>
      <w:r w:rsidR="00286092">
        <w:rPr>
          <w:rFonts w:hint="cs"/>
          <w:rtl/>
        </w:rPr>
        <w:t xml:space="preserve">: </w:t>
      </w:r>
      <w:r w:rsidRPr="009746DC">
        <w:rPr>
          <w:rtl/>
        </w:rPr>
        <w:t>جابر</w:t>
      </w:r>
      <w:r w:rsidR="00286092">
        <w:rPr>
          <w:rFonts w:hint="cs"/>
          <w:rtl/>
        </w:rPr>
        <w:t>ٌ</w:t>
      </w:r>
      <w:r w:rsidRPr="009746DC">
        <w:rPr>
          <w:rtl/>
        </w:rPr>
        <w:t xml:space="preserve"> يهجر </w:t>
      </w:r>
      <w:r w:rsidR="00286092">
        <w:rPr>
          <w:rFonts w:hint="cs"/>
          <w:rtl/>
        </w:rPr>
        <w:t xml:space="preserve">، </w:t>
      </w:r>
      <w:r w:rsidRPr="009746DC">
        <w:rPr>
          <w:rtl/>
        </w:rPr>
        <w:t>ف</w:t>
      </w:r>
      <w:r w:rsidR="00551E04">
        <w:rPr>
          <w:rtl/>
        </w:rPr>
        <w:t xml:space="preserve">كان </w:t>
      </w:r>
      <w:r w:rsidRPr="009746DC">
        <w:rPr>
          <w:rtl/>
        </w:rPr>
        <w:t xml:space="preserve">يقول </w:t>
      </w:r>
      <w:r w:rsidR="00286092">
        <w:rPr>
          <w:rFonts w:hint="cs"/>
          <w:rtl/>
        </w:rPr>
        <w:t xml:space="preserve">: </w:t>
      </w:r>
      <w:r w:rsidRPr="009746DC">
        <w:rPr>
          <w:rtl/>
        </w:rPr>
        <w:t>لا والله ما أهجر ولكن</w:t>
      </w:r>
      <w:r w:rsidR="00C8599C">
        <w:rPr>
          <w:rFonts w:hint="cs"/>
          <w:rtl/>
        </w:rPr>
        <w:t>ّ</w:t>
      </w:r>
      <w:r w:rsidRPr="009746DC">
        <w:rPr>
          <w:rtl/>
        </w:rPr>
        <w:t xml:space="preserve">ي سمعت رسول الله </w:t>
      </w:r>
      <w:r w:rsidR="007D1F02" w:rsidRPr="007D1F02">
        <w:rPr>
          <w:rStyle w:val="libAlaemChar"/>
          <w:rtl/>
        </w:rPr>
        <w:t>صلى‌الله‌عليه‌وآله</w:t>
      </w:r>
      <w:r w:rsidRPr="009746DC">
        <w:rPr>
          <w:rtl/>
        </w:rPr>
        <w:t xml:space="preserve"> يقول </w:t>
      </w:r>
      <w:r w:rsidR="00C8599C">
        <w:rPr>
          <w:rFonts w:hint="cs"/>
          <w:rtl/>
        </w:rPr>
        <w:t xml:space="preserve">: </w:t>
      </w:r>
      <w:r w:rsidRPr="009746DC">
        <w:rPr>
          <w:rtl/>
        </w:rPr>
        <w:t>إن</w:t>
      </w:r>
      <w:r w:rsidR="00C8599C">
        <w:rPr>
          <w:rFonts w:hint="cs"/>
          <w:rtl/>
        </w:rPr>
        <w:t>ّ</w:t>
      </w:r>
      <w:r w:rsidRPr="009746DC">
        <w:rPr>
          <w:rtl/>
        </w:rPr>
        <w:t xml:space="preserve">ك ستدرك </w:t>
      </w:r>
      <w:r w:rsidR="00FE5F86">
        <w:rPr>
          <w:rtl/>
        </w:rPr>
        <w:t xml:space="preserve">رجلاً </w:t>
      </w:r>
      <w:r w:rsidRPr="009746DC">
        <w:rPr>
          <w:rtl/>
        </w:rPr>
        <w:t>من</w:t>
      </w:r>
      <w:r w:rsidR="00C8599C">
        <w:rPr>
          <w:rFonts w:hint="cs"/>
          <w:rtl/>
        </w:rPr>
        <w:t>ّ</w:t>
      </w:r>
      <w:r w:rsidRPr="009746DC">
        <w:rPr>
          <w:rtl/>
        </w:rPr>
        <w:t>ي ا</w:t>
      </w:r>
      <w:r w:rsidR="00C8599C">
        <w:rPr>
          <w:rtl/>
        </w:rPr>
        <w:t>سم</w:t>
      </w:r>
      <w:r w:rsidR="00292DF4">
        <w:rPr>
          <w:rtl/>
        </w:rPr>
        <w:t xml:space="preserve">ه </w:t>
      </w:r>
      <w:r w:rsidRPr="009746DC">
        <w:rPr>
          <w:rtl/>
        </w:rPr>
        <w:t xml:space="preserve">اسمي وشمائله شمائلي يبقر العلم بقرا فذاك الذي دعاني إلى ما أقول قال فبينا جابر يتردد ذات يوم في بعض طرق المدينة إذ </w:t>
      </w:r>
      <w:r w:rsidR="00850EDE">
        <w:rPr>
          <w:rtl/>
        </w:rPr>
        <w:t xml:space="preserve">مرّ </w:t>
      </w:r>
      <w:r w:rsidRPr="009746DC">
        <w:rPr>
          <w:rtl/>
        </w:rPr>
        <w:t xml:space="preserve">بطريق في ذاك الطريق كتاب فيه </w:t>
      </w:r>
      <w:r w:rsidR="00551E04">
        <w:rPr>
          <w:rtl/>
        </w:rPr>
        <w:t xml:space="preserve">محمّد </w:t>
      </w:r>
      <w:r w:rsidRPr="009746DC">
        <w:rPr>
          <w:rtl/>
        </w:rPr>
        <w:t xml:space="preserve">بن </w:t>
      </w:r>
      <w:r w:rsidR="00551E04">
        <w:rPr>
          <w:rtl/>
        </w:rPr>
        <w:t xml:space="preserve">عليّ </w:t>
      </w:r>
      <w:r w:rsidRPr="009746DC">
        <w:rPr>
          <w:rtl/>
        </w:rPr>
        <w:t>ف</w:t>
      </w:r>
      <w:r w:rsidR="00FE5F86">
        <w:rPr>
          <w:rtl/>
        </w:rPr>
        <w:t xml:space="preserve">لـمّا </w:t>
      </w:r>
      <w:r w:rsidRPr="009746DC">
        <w:rPr>
          <w:rtl/>
        </w:rPr>
        <w:t xml:space="preserve">نظر إليه قال يا </w:t>
      </w:r>
      <w:r w:rsidR="004A738A">
        <w:rPr>
          <w:rtl/>
        </w:rPr>
        <w:t xml:space="preserve">غلام </w:t>
      </w:r>
      <w:r w:rsidRPr="009746DC">
        <w:rPr>
          <w:rtl/>
        </w:rPr>
        <w:t xml:space="preserve">أقبل فأقبل </w:t>
      </w:r>
      <w:r w:rsidR="00D83B35">
        <w:rPr>
          <w:rtl/>
        </w:rPr>
        <w:t xml:space="preserve">ثمّ </w:t>
      </w:r>
      <w:r w:rsidRPr="009746DC">
        <w:rPr>
          <w:rtl/>
        </w:rPr>
        <w:t xml:space="preserve">قال له أدبر فأدبر </w:t>
      </w:r>
      <w:r w:rsidR="00D83B35">
        <w:rPr>
          <w:rtl/>
        </w:rPr>
        <w:t xml:space="preserve">ثمّ </w:t>
      </w:r>
      <w:r w:rsidRPr="009746DC">
        <w:rPr>
          <w:rtl/>
        </w:rPr>
        <w:t xml:space="preserve">قال شمائل رسول الله </w:t>
      </w:r>
      <w:r w:rsidR="007D1F02" w:rsidRPr="007D1F02">
        <w:rPr>
          <w:rStyle w:val="libAlaemChar"/>
          <w:rtl/>
        </w:rPr>
        <w:t>صلى‌الله‌عليه‌وآله</w:t>
      </w:r>
      <w:r w:rsidRPr="009746DC">
        <w:rPr>
          <w:rtl/>
        </w:rPr>
        <w:t xml:space="preserve"> والذي نفسي بيده يا </w:t>
      </w:r>
      <w:r w:rsidR="004A738A">
        <w:rPr>
          <w:rtl/>
        </w:rPr>
        <w:t xml:space="preserve">غلام </w:t>
      </w:r>
      <w:r w:rsidRPr="009746DC">
        <w:rPr>
          <w:rtl/>
        </w:rPr>
        <w:t xml:space="preserve">ما اسمك قال اسمي </w:t>
      </w:r>
      <w:r w:rsidR="00551E04">
        <w:rPr>
          <w:rtl/>
        </w:rPr>
        <w:t xml:space="preserve">محمّد </w:t>
      </w:r>
      <w:r w:rsidRPr="009746DC">
        <w:rPr>
          <w:rtl/>
        </w:rPr>
        <w:t xml:space="preserve">بن </w:t>
      </w:r>
      <w:r w:rsidR="00551E04">
        <w:rPr>
          <w:rtl/>
        </w:rPr>
        <w:t xml:space="preserve">عليّ </w:t>
      </w:r>
      <w:r w:rsidRPr="009746DC">
        <w:rPr>
          <w:rtl/>
        </w:rPr>
        <w:t>بن الحسين فأقبل عليه يقبل رأسه</w:t>
      </w:r>
      <w:r>
        <w:rPr>
          <w:rtl/>
        </w:rPr>
        <w:t xml:space="preserve"> </w:t>
      </w:r>
      <w:r w:rsidR="003928AF">
        <w:rPr>
          <w:rtl/>
        </w:rPr>
        <w:t>-</w:t>
      </w:r>
      <w:r>
        <w:rPr>
          <w:rtl/>
        </w:rPr>
        <w:t xml:space="preserve"> </w:t>
      </w:r>
      <w:r w:rsidRPr="009746DC">
        <w:rPr>
          <w:rtl/>
        </w:rPr>
        <w:t xml:space="preserve">ويقول بأبي أنت وأمي أبوك رسول الله </w:t>
      </w:r>
      <w:r w:rsidR="007D1F02" w:rsidRPr="007D1F02">
        <w:rPr>
          <w:rStyle w:val="libAlaemChar"/>
          <w:rtl/>
        </w:rPr>
        <w:t>صلى‌الله‌عليه‌وآله</w:t>
      </w:r>
      <w:r w:rsidRPr="009746DC">
        <w:rPr>
          <w:rtl/>
        </w:rPr>
        <w:t xml:space="preserve"> يقرئك </w:t>
      </w:r>
      <w:r w:rsidR="00406F49">
        <w:rPr>
          <w:rtl/>
        </w:rPr>
        <w:t>الس</w:t>
      </w:r>
      <w:r w:rsidR="00406F49">
        <w:rPr>
          <w:rFonts w:hint="cs"/>
          <w:rtl/>
        </w:rPr>
        <w:t>ّ</w:t>
      </w:r>
      <w:r w:rsidR="00406F49">
        <w:rPr>
          <w:rtl/>
        </w:rPr>
        <w:t xml:space="preserve">لام </w:t>
      </w:r>
      <w:r w:rsidRPr="009746DC">
        <w:rPr>
          <w:rtl/>
        </w:rPr>
        <w:t xml:space="preserve">ويقول ذلك </w:t>
      </w:r>
      <w:r w:rsidR="00406F49">
        <w:rPr>
          <w:rFonts w:hint="cs"/>
          <w:rtl/>
        </w:rPr>
        <w:t>،</w:t>
      </w:r>
      <w:r w:rsidRPr="009746DC">
        <w:rPr>
          <w:rtl/>
        </w:rPr>
        <w:t xml:space="preserve">قال فرجع </w:t>
      </w:r>
      <w:r w:rsidR="00551E04">
        <w:rPr>
          <w:rtl/>
        </w:rPr>
        <w:t xml:space="preserve">محمّد </w:t>
      </w:r>
      <w:r w:rsidRPr="009746DC">
        <w:rPr>
          <w:rtl/>
        </w:rPr>
        <w:t xml:space="preserve">بن </w:t>
      </w:r>
      <w:r w:rsidR="00551E04">
        <w:rPr>
          <w:rtl/>
        </w:rPr>
        <w:t xml:space="preserve">عليّ </w:t>
      </w:r>
      <w:r w:rsidRPr="009746DC">
        <w:rPr>
          <w:rtl/>
        </w:rPr>
        <w:t xml:space="preserve">بن الحسين إلى أبيه وهو ذعر فأخبره الخبر فقال </w:t>
      </w:r>
      <w:r w:rsidR="00406F49">
        <w:rPr>
          <w:rFonts w:hint="cs"/>
          <w:rtl/>
        </w:rPr>
        <w:t xml:space="preserve">: </w:t>
      </w:r>
      <w:r w:rsidRPr="009746DC">
        <w:rPr>
          <w:rtl/>
        </w:rPr>
        <w:t>له يا بني</w:t>
      </w:r>
      <w:r w:rsidR="00406F49">
        <w:rPr>
          <w:rFonts w:hint="cs"/>
          <w:rtl/>
        </w:rPr>
        <w:t>َّ</w:t>
      </w:r>
      <w:r w:rsidRPr="009746DC">
        <w:rPr>
          <w:rtl/>
        </w:rPr>
        <w:t xml:space="preserve"> وقد فعلها جابر</w:t>
      </w:r>
      <w:r w:rsidR="00406F49">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06F49">
      <w:pPr>
        <w:pStyle w:val="libNormal"/>
        <w:rPr>
          <w:rtl/>
        </w:rPr>
      </w:pPr>
      <w:r w:rsidRPr="00C875FB">
        <w:rPr>
          <w:rtl/>
        </w:rPr>
        <w:t>« يهجر »</w:t>
      </w:r>
      <w:r w:rsidRPr="009746DC">
        <w:rPr>
          <w:rtl/>
        </w:rPr>
        <w:t xml:space="preserve"> كينصر أي يهذو ، وفي الصحاح الشمائل والشمال الخلق</w:t>
      </w:r>
      <w:r>
        <w:rPr>
          <w:rtl/>
        </w:rPr>
        <w:t xml:space="preserve"> </w:t>
      </w:r>
      <w:r w:rsidRPr="00C875FB">
        <w:rPr>
          <w:rtl/>
        </w:rPr>
        <w:t>« وبينا »</w:t>
      </w:r>
      <w:r w:rsidRPr="009746DC">
        <w:rPr>
          <w:rtl/>
        </w:rPr>
        <w:t xml:space="preserve"> أصله بين تولد الألف من إشباع فتحة النون ، وهو مضاف إلى الجملة وإذ للمفاجأة ، وفي القاموس الكتاب كرم</w:t>
      </w:r>
      <w:r w:rsidR="00D8033E">
        <w:rPr>
          <w:rtl/>
        </w:rPr>
        <w:t xml:space="preserve">ان </w:t>
      </w:r>
      <w:r w:rsidRPr="009746DC">
        <w:rPr>
          <w:rtl/>
        </w:rPr>
        <w:t>المكتب ، انتهى.</w:t>
      </w:r>
    </w:p>
    <w:p w:rsidR="00B717C7" w:rsidRPr="009746DC" w:rsidRDefault="00B717C7" w:rsidP="00406F49">
      <w:pPr>
        <w:pStyle w:val="libNormal"/>
        <w:rPr>
          <w:rtl/>
        </w:rPr>
      </w:pPr>
      <w:r w:rsidRPr="009746DC">
        <w:rPr>
          <w:rtl/>
        </w:rPr>
        <w:t xml:space="preserve">وكونه </w:t>
      </w:r>
      <w:r w:rsidR="00850EDE">
        <w:rPr>
          <w:rStyle w:val="libAlaemChar"/>
          <w:rtl/>
        </w:rPr>
        <w:t xml:space="preserve">عليه‌السلام </w:t>
      </w:r>
      <w:r w:rsidRPr="009746DC">
        <w:rPr>
          <w:rtl/>
        </w:rPr>
        <w:t xml:space="preserve">فيه لم يكن للتعلم بل لغرض آخر ، إذ لم ينقل منهم </w:t>
      </w:r>
      <w:r w:rsidR="00C17164" w:rsidRPr="00C17164">
        <w:rPr>
          <w:rStyle w:val="libAlaemChar"/>
          <w:rFonts w:hint="cs"/>
          <w:rtl/>
        </w:rPr>
        <w:t xml:space="preserve">عليهم‌السلام </w:t>
      </w:r>
      <w:r w:rsidRPr="009746DC">
        <w:rPr>
          <w:rtl/>
        </w:rPr>
        <w:t xml:space="preserve">التعلم من أحد سوى </w:t>
      </w:r>
      <w:r w:rsidR="00406F49">
        <w:rPr>
          <w:rtl/>
        </w:rPr>
        <w:t xml:space="preserve">الإمام </w:t>
      </w:r>
      <w:r w:rsidRPr="009746DC">
        <w:rPr>
          <w:rtl/>
        </w:rPr>
        <w:t>الذي قبله</w:t>
      </w:r>
      <w:r>
        <w:rPr>
          <w:rtl/>
        </w:rPr>
        <w:t xml:space="preserve"> </w:t>
      </w:r>
      <w:r w:rsidRPr="00C875FB">
        <w:rPr>
          <w:rtl/>
        </w:rPr>
        <w:t>« شمائل »</w:t>
      </w:r>
      <w:r w:rsidRPr="009746DC">
        <w:rPr>
          <w:rtl/>
        </w:rPr>
        <w:t xml:space="preserve"> خبر مبتدإ محذوف ، هو شمائله أو هذه وفي القاموس قرأ </w:t>
      </w:r>
      <w:r w:rsidR="00850EDE">
        <w:rPr>
          <w:rStyle w:val="libAlaemChar"/>
          <w:rtl/>
        </w:rPr>
        <w:t xml:space="preserve">عليه‌السلام </w:t>
      </w:r>
      <w:r w:rsidR="00406F49">
        <w:rPr>
          <w:rtl/>
        </w:rPr>
        <w:t>أبلغه كأقر</w:t>
      </w:r>
      <w:r w:rsidR="00406F49">
        <w:rPr>
          <w:rFonts w:hint="cs"/>
          <w:rtl/>
        </w:rPr>
        <w:t>ا</w:t>
      </w:r>
      <w:r w:rsidRPr="009746DC">
        <w:rPr>
          <w:rtl/>
        </w:rPr>
        <w:t xml:space="preserve">ه ، ولا يقال : اقرءه </w:t>
      </w:r>
      <w:r w:rsidR="000164B7">
        <w:rPr>
          <w:rtl/>
        </w:rPr>
        <w:t xml:space="preserve">إلّا </w:t>
      </w:r>
      <w:r w:rsidRPr="009746DC">
        <w:rPr>
          <w:rtl/>
        </w:rPr>
        <w:t xml:space="preserve">إذا </w:t>
      </w:r>
      <w:r w:rsidR="00551E04">
        <w:rPr>
          <w:rtl/>
        </w:rPr>
        <w:t xml:space="preserve">كان </w:t>
      </w:r>
      <w:r w:rsidR="00406F49">
        <w:rPr>
          <w:rtl/>
        </w:rPr>
        <w:t xml:space="preserve">السلام </w:t>
      </w:r>
      <w:r w:rsidRPr="009746DC">
        <w:rPr>
          <w:rtl/>
        </w:rPr>
        <w:t xml:space="preserve">مكتوبا وفي النهاية : فيه </w:t>
      </w:r>
      <w:r w:rsidR="00D8033E">
        <w:rPr>
          <w:rtl/>
        </w:rPr>
        <w:t xml:space="preserve">ان </w:t>
      </w:r>
      <w:r w:rsidRPr="009746DC">
        <w:rPr>
          <w:rtl/>
        </w:rPr>
        <w:t xml:space="preserve">الرب عز وجل يقرئك </w:t>
      </w:r>
      <w:r w:rsidR="00406F49">
        <w:rPr>
          <w:rtl/>
        </w:rPr>
        <w:t xml:space="preserve">السلام </w:t>
      </w:r>
      <w:r w:rsidRPr="009746DC">
        <w:rPr>
          <w:rtl/>
        </w:rPr>
        <w:t xml:space="preserve">، يقال : أقرء فلانا </w:t>
      </w:r>
      <w:r w:rsidR="00406F49">
        <w:rPr>
          <w:rtl/>
        </w:rPr>
        <w:t xml:space="preserve">السلام </w:t>
      </w:r>
      <w:r w:rsidRPr="009746DC">
        <w:rPr>
          <w:rtl/>
        </w:rPr>
        <w:t xml:space="preserve">وأقرء </w:t>
      </w:r>
      <w:r w:rsidR="00850EDE">
        <w:rPr>
          <w:rStyle w:val="libAlaemChar"/>
          <w:rtl/>
        </w:rPr>
        <w:t xml:space="preserve">عليه‌السلام </w:t>
      </w:r>
      <w:r w:rsidRPr="009746DC">
        <w:rPr>
          <w:rtl/>
        </w:rPr>
        <w:t>كأنه حين يبلغه سل</w:t>
      </w:r>
      <w:r w:rsidR="00406F49">
        <w:rPr>
          <w:rFonts w:hint="cs"/>
          <w:rtl/>
        </w:rPr>
        <w:t>ا</w:t>
      </w:r>
      <w:r w:rsidR="00406F49">
        <w:rPr>
          <w:rtl/>
        </w:rPr>
        <w:t>م</w:t>
      </w:r>
      <w:r w:rsidR="00551E04">
        <w:rPr>
          <w:rtl/>
        </w:rPr>
        <w:t xml:space="preserve">ه </w:t>
      </w:r>
      <w:r w:rsidRPr="009746DC">
        <w:rPr>
          <w:rtl/>
        </w:rPr>
        <w:t xml:space="preserve">يحمله </w:t>
      </w:r>
      <w:r w:rsidR="00D83B35">
        <w:rPr>
          <w:rtl/>
        </w:rPr>
        <w:t xml:space="preserve">علىّ </w:t>
      </w:r>
      <w:r w:rsidR="00D8033E">
        <w:rPr>
          <w:rtl/>
        </w:rPr>
        <w:t xml:space="preserve">ان </w:t>
      </w:r>
      <w:r w:rsidR="00B64DED">
        <w:rPr>
          <w:rtl/>
        </w:rPr>
        <w:t>يقر</w:t>
      </w:r>
      <w:r w:rsidR="00B64DED">
        <w:rPr>
          <w:rFonts w:hint="cs"/>
          <w:rtl/>
        </w:rPr>
        <w:t>ء</w:t>
      </w:r>
      <w:r w:rsidRPr="009746DC">
        <w:rPr>
          <w:rtl/>
        </w:rPr>
        <w:t xml:space="preserve"> </w:t>
      </w:r>
      <w:r w:rsidR="00406F49">
        <w:rPr>
          <w:rtl/>
        </w:rPr>
        <w:t>الس</w:t>
      </w:r>
      <w:r w:rsidR="00B64DED">
        <w:rPr>
          <w:rFonts w:hint="cs"/>
          <w:rtl/>
        </w:rPr>
        <w:t>ّ</w:t>
      </w:r>
      <w:r w:rsidR="00406F49">
        <w:rPr>
          <w:rtl/>
        </w:rPr>
        <w:t xml:space="preserve">لام </w:t>
      </w:r>
      <w:r w:rsidRPr="009746DC">
        <w:rPr>
          <w:rtl/>
        </w:rPr>
        <w:t>ويرده ، انتهى.</w:t>
      </w:r>
    </w:p>
    <w:p w:rsidR="00B717C7" w:rsidRPr="009746DC" w:rsidRDefault="00B717C7" w:rsidP="00406F49">
      <w:pPr>
        <w:pStyle w:val="libNormal"/>
        <w:rPr>
          <w:rtl/>
        </w:rPr>
      </w:pPr>
      <w:r w:rsidRPr="00C875FB">
        <w:rPr>
          <w:rtl/>
        </w:rPr>
        <w:t>« ويقول ذلك »</w:t>
      </w:r>
      <w:r w:rsidRPr="009746DC">
        <w:rPr>
          <w:rtl/>
        </w:rPr>
        <w:t xml:space="preserve"> أي </w:t>
      </w:r>
      <w:r w:rsidR="00551E04">
        <w:rPr>
          <w:rtl/>
        </w:rPr>
        <w:t xml:space="preserve">كان </w:t>
      </w:r>
      <w:r w:rsidRPr="009746DC">
        <w:rPr>
          <w:rtl/>
        </w:rPr>
        <w:t>رسول الله يخبرني أن</w:t>
      </w:r>
      <w:r w:rsidR="00651FDF">
        <w:rPr>
          <w:rFonts w:hint="cs"/>
          <w:rtl/>
        </w:rPr>
        <w:t>ّ</w:t>
      </w:r>
      <w:r w:rsidRPr="009746DC">
        <w:rPr>
          <w:rtl/>
        </w:rPr>
        <w:t xml:space="preserve">ي ألقاك ، وقيل : « ويقول » عطف </w:t>
      </w:r>
      <w:r w:rsidR="00D83B35">
        <w:rPr>
          <w:rtl/>
        </w:rPr>
        <w:t xml:space="preserve">علىّ </w:t>
      </w:r>
      <w:r w:rsidRPr="009746DC">
        <w:rPr>
          <w:rtl/>
        </w:rPr>
        <w:t xml:space="preserve">يقرئك ، والضمير لرسول الله أو عطف </w:t>
      </w:r>
      <w:r w:rsidR="00D83B35">
        <w:rPr>
          <w:rtl/>
        </w:rPr>
        <w:t xml:space="preserve">علىّ </w:t>
      </w:r>
      <w:r w:rsidRPr="009746DC">
        <w:rPr>
          <w:rtl/>
        </w:rPr>
        <w:t>يقول ، والضمير لجابر أي ويكر</w:t>
      </w:r>
      <w:r w:rsidR="00651FDF">
        <w:rPr>
          <w:rFonts w:hint="cs"/>
          <w:rtl/>
        </w:rPr>
        <w:t>ّ</w:t>
      </w:r>
      <w:r w:rsidRPr="009746DC">
        <w:rPr>
          <w:rtl/>
        </w:rPr>
        <w:t xml:space="preserve">ر وذلك كناية عن رسالة من جانب رسول الله </w:t>
      </w:r>
      <w:r w:rsidR="007D1F02" w:rsidRPr="007D1F02">
        <w:rPr>
          <w:rStyle w:val="libAlaemChar"/>
          <w:rtl/>
        </w:rPr>
        <w:t>صلى‌الله‌عليه‌وآله‌وسلم</w:t>
      </w:r>
      <w:r w:rsidRPr="009746DC">
        <w:rPr>
          <w:rtl/>
        </w:rPr>
        <w:t xml:space="preserve"> أو إشارة إلى</w:t>
      </w:r>
      <w:r>
        <w:rPr>
          <w:rtl/>
        </w:rPr>
        <w:t xml:space="preserve"> </w:t>
      </w:r>
      <w:r w:rsidRPr="00C875FB">
        <w:rPr>
          <w:rtl/>
        </w:rPr>
        <w:t>« بأبي أنت »</w:t>
      </w:r>
      <w:r w:rsidRPr="009746DC">
        <w:rPr>
          <w:rtl/>
        </w:rPr>
        <w:t xml:space="preserve"> إلى آخره.</w:t>
      </w:r>
    </w:p>
    <w:p w:rsidR="00B717C7" w:rsidRPr="009746DC" w:rsidRDefault="00B717C7" w:rsidP="00406F49">
      <w:pPr>
        <w:pStyle w:val="libNormal"/>
        <w:rPr>
          <w:rtl/>
        </w:rPr>
      </w:pPr>
      <w:r w:rsidRPr="00C875FB">
        <w:rPr>
          <w:rtl/>
        </w:rPr>
        <w:t>والذعر</w:t>
      </w:r>
      <w:r w:rsidRPr="009746DC">
        <w:rPr>
          <w:rtl/>
        </w:rPr>
        <w:t xml:space="preserve"> بالضم</w:t>
      </w:r>
      <w:r w:rsidR="00B64DED">
        <w:rPr>
          <w:rFonts w:hint="cs"/>
          <w:rtl/>
        </w:rPr>
        <w:t>ّ</w:t>
      </w:r>
      <w:r w:rsidRPr="009746DC">
        <w:rPr>
          <w:rtl/>
        </w:rPr>
        <w:t xml:space="preserve"> الخوف ، </w:t>
      </w:r>
      <w:r w:rsidR="00551E04">
        <w:rPr>
          <w:rtl/>
        </w:rPr>
        <w:t xml:space="preserve">وكان </w:t>
      </w:r>
      <w:r w:rsidRPr="009746DC">
        <w:rPr>
          <w:rtl/>
        </w:rPr>
        <w:t xml:space="preserve">ذعره </w:t>
      </w:r>
      <w:r w:rsidR="00850EDE">
        <w:rPr>
          <w:rStyle w:val="libAlaemChar"/>
          <w:rtl/>
        </w:rPr>
        <w:t xml:space="preserve">عليه‌السلام </w:t>
      </w:r>
      <w:r w:rsidRPr="009746DC">
        <w:rPr>
          <w:rtl/>
        </w:rPr>
        <w:t>للتقي</w:t>
      </w:r>
      <w:r w:rsidR="00B64DED">
        <w:rPr>
          <w:rFonts w:hint="cs"/>
          <w:rtl/>
        </w:rPr>
        <w:t>ّ</w:t>
      </w:r>
      <w:r w:rsidRPr="009746DC">
        <w:rPr>
          <w:rtl/>
        </w:rPr>
        <w:t>ة والخوف من المخالفين ، ولذا تعج</w:t>
      </w:r>
      <w:r w:rsidR="00B64DED">
        <w:rPr>
          <w:rFonts w:hint="cs"/>
          <w:rtl/>
        </w:rPr>
        <w:t>ّ</w:t>
      </w:r>
      <w:r w:rsidRPr="009746DC">
        <w:rPr>
          <w:rtl/>
        </w:rPr>
        <w:t xml:space="preserve">ب </w:t>
      </w:r>
      <w:r w:rsidR="00850EDE">
        <w:rPr>
          <w:rStyle w:val="libAlaemChar"/>
          <w:rtl/>
        </w:rPr>
        <w:t xml:space="preserve">عليه‌السلام </w:t>
      </w:r>
      <w:r w:rsidRPr="009746DC">
        <w:rPr>
          <w:rtl/>
        </w:rPr>
        <w:t>من صدور هذه الأمور منه بمحضر الن</w:t>
      </w:r>
      <w:r w:rsidR="00B64DED">
        <w:rPr>
          <w:rFonts w:hint="cs"/>
          <w:rtl/>
        </w:rPr>
        <w:t>ّ</w:t>
      </w:r>
      <w:r w:rsidRPr="009746DC">
        <w:rPr>
          <w:rtl/>
        </w:rPr>
        <w:t>اس ، ولذا أمره بلزوم بيته لئل</w:t>
      </w:r>
      <w:r w:rsidR="00B64DED">
        <w:rPr>
          <w:rFonts w:hint="cs"/>
          <w:rtl/>
        </w:rPr>
        <w:t>ّ</w:t>
      </w:r>
      <w:r w:rsidRPr="009746DC">
        <w:rPr>
          <w:rtl/>
        </w:rPr>
        <w:t>ا يتضر</w:t>
      </w:r>
      <w:r w:rsidR="00B64DED">
        <w:rPr>
          <w:rFonts w:hint="cs"/>
          <w:rtl/>
        </w:rPr>
        <w:t>ّ</w:t>
      </w:r>
      <w:r w:rsidRPr="009746DC">
        <w:rPr>
          <w:rtl/>
        </w:rPr>
        <w:t>ر من حسد الأشقياء عند علمهم بمنزلته وكرامته عند الله وعند رسوله أو لصون</w:t>
      </w:r>
    </w:p>
    <w:p w:rsidR="008930D5" w:rsidRDefault="008930D5" w:rsidP="008930D5">
      <w:pPr>
        <w:pStyle w:val="libNormal"/>
        <w:rPr>
          <w:rtl/>
        </w:rPr>
      </w:pPr>
      <w:r>
        <w:rPr>
          <w:rtl/>
        </w:rPr>
        <w:br w:type="page"/>
      </w:r>
    </w:p>
    <w:p w:rsidR="00B717C7" w:rsidRPr="009746DC" w:rsidRDefault="00B717C7" w:rsidP="006E49B0">
      <w:pPr>
        <w:pStyle w:val="libNormal"/>
        <w:rPr>
          <w:rtl/>
        </w:rPr>
      </w:pPr>
      <w:r w:rsidRPr="009746DC">
        <w:rPr>
          <w:rtl/>
        </w:rPr>
        <w:lastRenderedPageBreak/>
        <w:t xml:space="preserve">قال </w:t>
      </w:r>
      <w:r w:rsidR="00B64DED">
        <w:rPr>
          <w:rFonts w:hint="cs"/>
          <w:rtl/>
        </w:rPr>
        <w:t xml:space="preserve">: </w:t>
      </w:r>
      <w:r w:rsidRPr="009746DC">
        <w:rPr>
          <w:rtl/>
        </w:rPr>
        <w:t xml:space="preserve">نعم قال </w:t>
      </w:r>
      <w:r w:rsidR="00B64DED">
        <w:rPr>
          <w:rFonts w:hint="cs"/>
          <w:rtl/>
        </w:rPr>
        <w:t xml:space="preserve">: </w:t>
      </w:r>
      <w:r w:rsidRPr="009746DC">
        <w:rPr>
          <w:rtl/>
        </w:rPr>
        <w:t>الزم بيتك يا بني</w:t>
      </w:r>
      <w:r w:rsidR="006E49B0">
        <w:rPr>
          <w:rFonts w:hint="cs"/>
          <w:rtl/>
        </w:rPr>
        <w:t>َّ</w:t>
      </w:r>
      <w:r w:rsidRPr="009746DC">
        <w:rPr>
          <w:rtl/>
        </w:rPr>
        <w:t xml:space="preserve"> ف</w:t>
      </w:r>
      <w:r w:rsidR="00551E04">
        <w:rPr>
          <w:rtl/>
        </w:rPr>
        <w:t xml:space="preserve">كان </w:t>
      </w:r>
      <w:r w:rsidRPr="009746DC">
        <w:rPr>
          <w:rtl/>
        </w:rPr>
        <w:t>جابر يأتيه طرفي الن</w:t>
      </w:r>
      <w:r w:rsidR="006E49B0">
        <w:rPr>
          <w:rFonts w:hint="cs"/>
          <w:rtl/>
        </w:rPr>
        <w:t>ّ</w:t>
      </w:r>
      <w:r w:rsidRPr="009746DC">
        <w:rPr>
          <w:rtl/>
        </w:rPr>
        <w:t xml:space="preserve">هار </w:t>
      </w:r>
      <w:r w:rsidR="00551E04">
        <w:rPr>
          <w:rtl/>
        </w:rPr>
        <w:t xml:space="preserve">وكان </w:t>
      </w:r>
      <w:r w:rsidRPr="009746DC">
        <w:rPr>
          <w:rtl/>
        </w:rPr>
        <w:t xml:space="preserve">أهل المدينة يقولون </w:t>
      </w:r>
      <w:r w:rsidR="006E49B0">
        <w:rPr>
          <w:rFonts w:hint="cs"/>
          <w:rtl/>
        </w:rPr>
        <w:t xml:space="preserve">: </w:t>
      </w:r>
      <w:r w:rsidRPr="009746DC">
        <w:rPr>
          <w:rtl/>
        </w:rPr>
        <w:t>وا عجباه لجابر يأتي هذا ال</w:t>
      </w:r>
      <w:r w:rsidR="004A738A">
        <w:rPr>
          <w:rtl/>
        </w:rPr>
        <w:t xml:space="preserve">غلام </w:t>
      </w:r>
      <w:r w:rsidRPr="009746DC">
        <w:rPr>
          <w:rtl/>
        </w:rPr>
        <w:t>طرفي الن</w:t>
      </w:r>
      <w:r w:rsidR="006E49B0">
        <w:rPr>
          <w:rFonts w:hint="cs"/>
          <w:rtl/>
        </w:rPr>
        <w:t>ّ</w:t>
      </w:r>
      <w:r w:rsidRPr="009746DC">
        <w:rPr>
          <w:rtl/>
        </w:rPr>
        <w:t xml:space="preserve">هار وهو آخر من بقي من أصحاب رسول الله </w:t>
      </w:r>
      <w:r w:rsidR="007D1F02" w:rsidRPr="007D1F02">
        <w:rPr>
          <w:rStyle w:val="libAlaemChar"/>
          <w:rtl/>
        </w:rPr>
        <w:t>صلى‌الله‌عليه‌وآله</w:t>
      </w:r>
      <w:r w:rsidRPr="009746DC">
        <w:rPr>
          <w:rtl/>
        </w:rPr>
        <w:t xml:space="preserve"> فلم يلبث </w:t>
      </w:r>
      <w:r w:rsidR="00D8033E">
        <w:rPr>
          <w:rtl/>
        </w:rPr>
        <w:t xml:space="preserve">ان </w:t>
      </w:r>
      <w:r w:rsidRPr="009746DC">
        <w:rPr>
          <w:rtl/>
        </w:rPr>
        <w:t xml:space="preserve">مضى </w:t>
      </w:r>
      <w:r w:rsidR="00551E04">
        <w:rPr>
          <w:rtl/>
        </w:rPr>
        <w:t xml:space="preserve">عليّ </w:t>
      </w:r>
      <w:r w:rsidRPr="009746DC">
        <w:rPr>
          <w:rtl/>
        </w:rPr>
        <w:t xml:space="preserve">بن الحسين </w:t>
      </w:r>
      <w:r w:rsidR="000164B7" w:rsidRPr="000164B7">
        <w:rPr>
          <w:rStyle w:val="libAlaemChar"/>
          <w:rFonts w:hint="cs"/>
          <w:rtl/>
        </w:rPr>
        <w:t xml:space="preserve">عليهما‌السلام </w:t>
      </w:r>
      <w:r w:rsidRPr="009746DC">
        <w:rPr>
          <w:rtl/>
        </w:rPr>
        <w:t>ف</w:t>
      </w:r>
      <w:r w:rsidR="00551E04">
        <w:rPr>
          <w:rtl/>
        </w:rPr>
        <w:t xml:space="preserve">كان محمّد </w:t>
      </w:r>
      <w:r w:rsidRPr="009746DC">
        <w:rPr>
          <w:rtl/>
        </w:rPr>
        <w:t xml:space="preserve">بن </w:t>
      </w:r>
      <w:r w:rsidR="00551E04">
        <w:rPr>
          <w:rtl/>
        </w:rPr>
        <w:t xml:space="preserve">عليّ </w:t>
      </w:r>
      <w:r w:rsidRPr="009746DC">
        <w:rPr>
          <w:rtl/>
        </w:rPr>
        <w:t>يأتيه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E49B0">
      <w:pPr>
        <w:pStyle w:val="libNormal"/>
        <w:rPr>
          <w:rtl/>
        </w:rPr>
      </w:pPr>
      <w:r w:rsidRPr="009746DC">
        <w:rPr>
          <w:rtl/>
        </w:rPr>
        <w:t>قدره ورجوع الناس إليه</w:t>
      </w:r>
      <w:r>
        <w:rPr>
          <w:rtl/>
        </w:rPr>
        <w:t xml:space="preserve"> </w:t>
      </w:r>
      <w:r w:rsidRPr="00C875FB">
        <w:rPr>
          <w:rtl/>
        </w:rPr>
        <w:t xml:space="preserve">« يأتيه طرفي </w:t>
      </w:r>
      <w:r w:rsidR="00C948D0">
        <w:rPr>
          <w:rtl/>
        </w:rPr>
        <w:t xml:space="preserve">النّهار </w:t>
      </w:r>
      <w:r w:rsidRPr="00C875FB">
        <w:rPr>
          <w:rtl/>
        </w:rPr>
        <w:t>»</w:t>
      </w:r>
      <w:r w:rsidRPr="009746DC">
        <w:rPr>
          <w:rtl/>
        </w:rPr>
        <w:t xml:space="preserve"> أي للتعل</w:t>
      </w:r>
      <w:r w:rsidR="00C948D0">
        <w:rPr>
          <w:rFonts w:hint="cs"/>
          <w:rtl/>
        </w:rPr>
        <w:t>ّ</w:t>
      </w:r>
      <w:r w:rsidRPr="009746DC">
        <w:rPr>
          <w:rtl/>
        </w:rPr>
        <w:t xml:space="preserve">م منه </w:t>
      </w:r>
      <w:r w:rsidR="00850EDE">
        <w:rPr>
          <w:rStyle w:val="libAlaemChar"/>
          <w:rtl/>
        </w:rPr>
        <w:t xml:space="preserve">عليه‌السلام </w:t>
      </w:r>
      <w:r w:rsidRPr="009746DC">
        <w:rPr>
          <w:rtl/>
        </w:rPr>
        <w:t>، و</w:t>
      </w:r>
      <w:r w:rsidR="00D8033E">
        <w:rPr>
          <w:rtl/>
        </w:rPr>
        <w:t xml:space="preserve">ان </w:t>
      </w:r>
      <w:r w:rsidR="00551E04">
        <w:rPr>
          <w:rtl/>
        </w:rPr>
        <w:t xml:space="preserve">كان </w:t>
      </w:r>
      <w:r w:rsidRPr="009746DC">
        <w:rPr>
          <w:rtl/>
        </w:rPr>
        <w:t>ظاهرا لظن الناس أنه يأخذ الرواية عنه فيرجعوا إليه ويعرفوا فضائله وعلومه ومعجزاته.</w:t>
      </w:r>
    </w:p>
    <w:p w:rsidR="00B717C7" w:rsidRPr="009746DC" w:rsidRDefault="00B717C7" w:rsidP="006E49B0">
      <w:pPr>
        <w:pStyle w:val="libNormal"/>
        <w:rPr>
          <w:rtl/>
        </w:rPr>
      </w:pPr>
      <w:r w:rsidRPr="009746DC">
        <w:rPr>
          <w:rtl/>
        </w:rPr>
        <w:t xml:space="preserve">وروى الصدوق </w:t>
      </w:r>
      <w:r>
        <w:rPr>
          <w:rtl/>
        </w:rPr>
        <w:t>(ره)</w:t>
      </w:r>
      <w:r w:rsidRPr="009746DC">
        <w:rPr>
          <w:rtl/>
        </w:rPr>
        <w:t xml:space="preserve"> في العلل بإسناده عن عمرو بن ش</w:t>
      </w:r>
      <w:r w:rsidR="00850EDE">
        <w:rPr>
          <w:rtl/>
        </w:rPr>
        <w:t xml:space="preserve">مرّ </w:t>
      </w:r>
      <w:r w:rsidRPr="009746DC">
        <w:rPr>
          <w:rtl/>
        </w:rPr>
        <w:t>قال : سألت جابر بن يزيد الجعفي فقلت له : ولم سمي الباقر باقرا</w:t>
      </w:r>
      <w:r>
        <w:rPr>
          <w:rtl/>
        </w:rPr>
        <w:t>؟</w:t>
      </w:r>
      <w:r w:rsidRPr="009746DC">
        <w:rPr>
          <w:rtl/>
        </w:rPr>
        <w:t xml:space="preserve"> قال : لأنه بقر العلم بقرا أي شقه شقا وأظهره إظهارا ، ولقد حدثني جابر بن عبد الله الأنصاري أنه سمع رسول الله </w:t>
      </w:r>
      <w:r w:rsidR="007D1F02" w:rsidRPr="007D1F02">
        <w:rPr>
          <w:rStyle w:val="libAlaemChar"/>
          <w:rtl/>
        </w:rPr>
        <w:t>صلى‌الله‌عليه‌وآله‌وسلم</w:t>
      </w:r>
      <w:r w:rsidRPr="009746DC">
        <w:rPr>
          <w:rtl/>
        </w:rPr>
        <w:t xml:space="preserve"> يقول : يا جابر إنك ستبقى </w:t>
      </w:r>
      <w:r w:rsidR="00FE5F86">
        <w:rPr>
          <w:rtl/>
        </w:rPr>
        <w:t xml:space="preserve">حتّى </w:t>
      </w:r>
      <w:r w:rsidRPr="009746DC">
        <w:rPr>
          <w:rtl/>
        </w:rPr>
        <w:t xml:space="preserve">تلقى ولدي </w:t>
      </w:r>
      <w:r w:rsidR="00551E04">
        <w:rPr>
          <w:rtl/>
        </w:rPr>
        <w:t xml:space="preserve">محمّد </w:t>
      </w:r>
      <w:r w:rsidRPr="009746DC">
        <w:rPr>
          <w:rtl/>
        </w:rPr>
        <w:t xml:space="preserve">بن </w:t>
      </w:r>
      <w:r w:rsidR="00551E04">
        <w:rPr>
          <w:rtl/>
        </w:rPr>
        <w:t xml:space="preserve">عليّ </w:t>
      </w:r>
      <w:r w:rsidRPr="009746DC">
        <w:rPr>
          <w:rtl/>
        </w:rPr>
        <w:t xml:space="preserve">بن الحسين بن </w:t>
      </w:r>
      <w:r w:rsidR="00551E04">
        <w:rPr>
          <w:rtl/>
        </w:rPr>
        <w:t xml:space="preserve">عليّ </w:t>
      </w:r>
      <w:r w:rsidRPr="009746DC">
        <w:rPr>
          <w:rtl/>
        </w:rPr>
        <w:t xml:space="preserve">بن أبي طالب المعروف في التوراة بباقر ، إذا لقيته فأقرئه مني </w:t>
      </w:r>
      <w:r w:rsidR="00406F49">
        <w:rPr>
          <w:rtl/>
        </w:rPr>
        <w:t xml:space="preserve">السلام </w:t>
      </w:r>
      <w:r w:rsidRPr="009746DC">
        <w:rPr>
          <w:rtl/>
        </w:rPr>
        <w:t xml:space="preserve">، فلقيه جابر ابن عبد الله الأنصاري في بعض سكك المدينة ، فقال له : يا </w:t>
      </w:r>
      <w:r w:rsidR="004A738A">
        <w:rPr>
          <w:rtl/>
        </w:rPr>
        <w:t xml:space="preserve">غلام </w:t>
      </w:r>
      <w:r w:rsidRPr="009746DC">
        <w:rPr>
          <w:rtl/>
        </w:rPr>
        <w:t>من أنت</w:t>
      </w:r>
      <w:r>
        <w:rPr>
          <w:rtl/>
        </w:rPr>
        <w:t>؟</w:t>
      </w:r>
      <w:r w:rsidRPr="009746DC">
        <w:rPr>
          <w:rtl/>
        </w:rPr>
        <w:t xml:space="preserve"> قال : أنا </w:t>
      </w:r>
      <w:r w:rsidR="00551E04">
        <w:rPr>
          <w:rtl/>
        </w:rPr>
        <w:t xml:space="preserve">محمّد </w:t>
      </w:r>
      <w:r w:rsidRPr="009746DC">
        <w:rPr>
          <w:rtl/>
        </w:rPr>
        <w:t xml:space="preserve">بن </w:t>
      </w:r>
      <w:r w:rsidR="00551E04">
        <w:rPr>
          <w:rtl/>
        </w:rPr>
        <w:t xml:space="preserve">عليّ </w:t>
      </w:r>
      <w:r w:rsidRPr="009746DC">
        <w:rPr>
          <w:rtl/>
        </w:rPr>
        <w:t xml:space="preserve">بن الحسين بن </w:t>
      </w:r>
      <w:r w:rsidR="00551E04">
        <w:rPr>
          <w:rtl/>
        </w:rPr>
        <w:t xml:space="preserve">عليّ </w:t>
      </w:r>
      <w:r w:rsidRPr="009746DC">
        <w:rPr>
          <w:rtl/>
        </w:rPr>
        <w:t xml:space="preserve">بن أبي طالب ، قال له جابر : يا بني أقبل ، فأقبل </w:t>
      </w:r>
      <w:r w:rsidR="00D83B35">
        <w:rPr>
          <w:rtl/>
        </w:rPr>
        <w:t xml:space="preserve">ثمّ </w:t>
      </w:r>
      <w:r w:rsidRPr="009746DC">
        <w:rPr>
          <w:rtl/>
        </w:rPr>
        <w:t xml:space="preserve">قال له : أدبر فأدبر ، فقال : شمائل رسول الله ورب </w:t>
      </w:r>
      <w:r w:rsidR="000234E7">
        <w:rPr>
          <w:rFonts w:hint="cs"/>
          <w:rtl/>
        </w:rPr>
        <w:t>ّ</w:t>
      </w:r>
      <w:r w:rsidRPr="009746DC">
        <w:rPr>
          <w:rtl/>
        </w:rPr>
        <w:t xml:space="preserve">الكعبة ، </w:t>
      </w:r>
      <w:r w:rsidR="00D83B35">
        <w:rPr>
          <w:rtl/>
        </w:rPr>
        <w:t xml:space="preserve">ثمّ </w:t>
      </w:r>
      <w:r w:rsidRPr="009746DC">
        <w:rPr>
          <w:rtl/>
        </w:rPr>
        <w:t xml:space="preserve">قال : يا بني رسول الله يقرئك </w:t>
      </w:r>
      <w:r w:rsidR="00406F49">
        <w:rPr>
          <w:rtl/>
        </w:rPr>
        <w:t>الس</w:t>
      </w:r>
      <w:r w:rsidR="000234E7">
        <w:rPr>
          <w:rFonts w:hint="cs"/>
          <w:rtl/>
        </w:rPr>
        <w:t>ّ</w:t>
      </w:r>
      <w:r w:rsidR="00406F49">
        <w:rPr>
          <w:rtl/>
        </w:rPr>
        <w:t xml:space="preserve">لام </w:t>
      </w:r>
      <w:r w:rsidRPr="009746DC">
        <w:rPr>
          <w:rtl/>
        </w:rPr>
        <w:t xml:space="preserve">، فقال : </w:t>
      </w:r>
      <w:r w:rsidR="00D83B35">
        <w:rPr>
          <w:rtl/>
        </w:rPr>
        <w:t xml:space="preserve">علىّ </w:t>
      </w:r>
      <w:r w:rsidRPr="009746DC">
        <w:rPr>
          <w:rtl/>
        </w:rPr>
        <w:t xml:space="preserve">رسول الله </w:t>
      </w:r>
      <w:r w:rsidR="00406F49">
        <w:rPr>
          <w:rtl/>
        </w:rPr>
        <w:t xml:space="preserve">السلام </w:t>
      </w:r>
      <w:r w:rsidRPr="009746DC">
        <w:rPr>
          <w:rtl/>
        </w:rPr>
        <w:t xml:space="preserve">ما دامت السماوات والأرض ، وعليك يا جابر بما بلغت </w:t>
      </w:r>
      <w:r w:rsidR="00406F49">
        <w:rPr>
          <w:rtl/>
        </w:rPr>
        <w:t xml:space="preserve">السلام </w:t>
      </w:r>
      <w:r w:rsidRPr="009746DC">
        <w:rPr>
          <w:rtl/>
        </w:rPr>
        <w:t>، فقال له جابر : يا باقر يا باقر أنت الباقر حق</w:t>
      </w:r>
      <w:r w:rsidR="000234E7">
        <w:rPr>
          <w:rFonts w:hint="cs"/>
          <w:rtl/>
        </w:rPr>
        <w:t>ّ</w:t>
      </w:r>
      <w:r w:rsidRPr="009746DC">
        <w:rPr>
          <w:rtl/>
        </w:rPr>
        <w:t>ا</w:t>
      </w:r>
      <w:r w:rsidR="000234E7">
        <w:rPr>
          <w:rFonts w:hint="cs"/>
          <w:rtl/>
        </w:rPr>
        <w:t>ً</w:t>
      </w:r>
      <w:r w:rsidRPr="009746DC">
        <w:rPr>
          <w:rtl/>
        </w:rPr>
        <w:t xml:space="preserve"> أنت الذي تبقر العلم بقرا.</w:t>
      </w:r>
    </w:p>
    <w:p w:rsidR="00B717C7" w:rsidRPr="009746DC" w:rsidRDefault="00D83B35" w:rsidP="006E49B0">
      <w:pPr>
        <w:pStyle w:val="libNormal"/>
        <w:rPr>
          <w:rtl/>
        </w:rPr>
      </w:pPr>
      <w:r>
        <w:rPr>
          <w:rtl/>
        </w:rPr>
        <w:t xml:space="preserve">ثمّ </w:t>
      </w:r>
      <w:r w:rsidR="00551E04">
        <w:rPr>
          <w:rtl/>
        </w:rPr>
        <w:t xml:space="preserve">كان </w:t>
      </w:r>
      <w:r w:rsidR="00B717C7" w:rsidRPr="009746DC">
        <w:rPr>
          <w:rtl/>
        </w:rPr>
        <w:t>جابر يأتيه فيجلس بين يديه فيعلم</w:t>
      </w:r>
      <w:r w:rsidR="000234E7">
        <w:rPr>
          <w:rFonts w:hint="cs"/>
          <w:rtl/>
        </w:rPr>
        <w:t>ّ</w:t>
      </w:r>
      <w:r w:rsidR="00B717C7" w:rsidRPr="009746DC">
        <w:rPr>
          <w:rtl/>
        </w:rPr>
        <w:t>ه فربما غلط جابر فيما يحد</w:t>
      </w:r>
      <w:r w:rsidR="000234E7">
        <w:rPr>
          <w:rFonts w:hint="cs"/>
          <w:rtl/>
        </w:rPr>
        <w:t>ّ</w:t>
      </w:r>
      <w:r w:rsidR="00B717C7" w:rsidRPr="009746DC">
        <w:rPr>
          <w:rtl/>
        </w:rPr>
        <w:t xml:space="preserve">ث به عن رسول الله </w:t>
      </w:r>
      <w:r w:rsidR="007D1F02" w:rsidRPr="007D1F02">
        <w:rPr>
          <w:rStyle w:val="libAlaemChar"/>
          <w:rtl/>
        </w:rPr>
        <w:t>صلى‌الله‌عليه‌وآله</w:t>
      </w:r>
      <w:r w:rsidR="00B717C7" w:rsidRPr="009746DC">
        <w:rPr>
          <w:rtl/>
        </w:rPr>
        <w:t xml:space="preserve"> فيرد عليه ويذكره فيقبل ذلك منه ويرجع به إلى قوله ، </w:t>
      </w:r>
      <w:r w:rsidR="00551E04">
        <w:rPr>
          <w:rtl/>
        </w:rPr>
        <w:t xml:space="preserve">وكان </w:t>
      </w:r>
      <w:r w:rsidR="00B717C7" w:rsidRPr="009746DC">
        <w:rPr>
          <w:rtl/>
        </w:rPr>
        <w:t>يقول : يا باقر يا باقر أشهد بالله أنك قد أوتيت الحكم صبيا</w:t>
      </w:r>
      <w:r w:rsidR="000234E7">
        <w:rPr>
          <w:rFonts w:hint="cs"/>
          <w:rtl/>
        </w:rPr>
        <w:t>ً</w:t>
      </w:r>
      <w:r w:rsidR="00B717C7" w:rsidRPr="009746DC">
        <w:rPr>
          <w:rtl/>
        </w:rPr>
        <w:t>.</w:t>
      </w:r>
    </w:p>
    <w:p w:rsidR="00B717C7" w:rsidRPr="009746DC" w:rsidRDefault="00B717C7" w:rsidP="006E49B0">
      <w:pPr>
        <w:pStyle w:val="libNormal"/>
        <w:rPr>
          <w:rtl/>
        </w:rPr>
      </w:pPr>
      <w:r w:rsidRPr="00C875FB">
        <w:rPr>
          <w:rtl/>
        </w:rPr>
        <w:t>قوله : وا عجباه</w:t>
      </w:r>
      <w:r w:rsidRPr="009746DC">
        <w:rPr>
          <w:rtl/>
        </w:rPr>
        <w:t xml:space="preserve"> قيل : « وا » هنا ليس للندبة ، بل للنداء المحض موافقا</w:t>
      </w:r>
      <w:r w:rsidR="000234E7">
        <w:rPr>
          <w:rFonts w:hint="cs"/>
          <w:rtl/>
        </w:rPr>
        <w:t>ً</w:t>
      </w:r>
      <w:r w:rsidRPr="009746DC">
        <w:rPr>
          <w:rtl/>
        </w:rPr>
        <w:t xml:space="preserve"> </w:t>
      </w:r>
      <w:r w:rsidR="00FE5F86">
        <w:rPr>
          <w:rtl/>
        </w:rPr>
        <w:t xml:space="preserve">لـمّا </w:t>
      </w:r>
      <w:r w:rsidRPr="009746DC">
        <w:rPr>
          <w:rtl/>
        </w:rPr>
        <w:t>ذهب إليه بعض النحاة</w:t>
      </w:r>
      <w:r w:rsidRPr="00C875FB">
        <w:rPr>
          <w:rtl/>
        </w:rPr>
        <w:t xml:space="preserve"> « فلم يلبث </w:t>
      </w:r>
      <w:r w:rsidR="00D8033E">
        <w:rPr>
          <w:rtl/>
        </w:rPr>
        <w:t xml:space="preserve">ان </w:t>
      </w:r>
      <w:r w:rsidRPr="00C875FB">
        <w:rPr>
          <w:rtl/>
        </w:rPr>
        <w:t>مضى »</w:t>
      </w:r>
      <w:r w:rsidRPr="009746DC">
        <w:rPr>
          <w:rtl/>
        </w:rPr>
        <w:t xml:space="preserve"> هذا </w:t>
      </w:r>
      <w:r w:rsidR="00850EDE">
        <w:rPr>
          <w:rtl/>
        </w:rPr>
        <w:t xml:space="preserve">يدلّ </w:t>
      </w:r>
      <w:r w:rsidR="00D83B35">
        <w:rPr>
          <w:rtl/>
        </w:rPr>
        <w:t xml:space="preserve">علىّ </w:t>
      </w:r>
      <w:r w:rsidR="00D8033E">
        <w:rPr>
          <w:rtl/>
        </w:rPr>
        <w:t xml:space="preserve">ان </w:t>
      </w:r>
      <w:r w:rsidRPr="009746DC">
        <w:rPr>
          <w:rtl/>
        </w:rPr>
        <w:t xml:space="preserve">وفاة </w:t>
      </w:r>
      <w:r w:rsidR="00551E04">
        <w:rPr>
          <w:rtl/>
        </w:rPr>
        <w:t xml:space="preserve">عليّ </w:t>
      </w:r>
      <w:r w:rsidRPr="009746DC">
        <w:rPr>
          <w:rtl/>
        </w:rPr>
        <w:t xml:space="preserve">بن الحسين </w:t>
      </w:r>
      <w:r w:rsidR="00850EDE">
        <w:rPr>
          <w:rStyle w:val="libAlaemChar"/>
          <w:rtl/>
        </w:rPr>
        <w:t xml:space="preserve">عليه‌السلام </w:t>
      </w:r>
      <w:r w:rsidR="00551E04">
        <w:rPr>
          <w:rtl/>
        </w:rPr>
        <w:t xml:space="preserve">كان </w:t>
      </w:r>
      <w:r w:rsidRPr="009746DC">
        <w:rPr>
          <w:rtl/>
        </w:rPr>
        <w:t xml:space="preserve">قبل وفاة جابر ، وهذا ينافي ما </w:t>
      </w:r>
      <w:r w:rsidR="00850EDE">
        <w:rPr>
          <w:rtl/>
        </w:rPr>
        <w:t xml:space="preserve">مرّ </w:t>
      </w:r>
      <w:r w:rsidRPr="009746DC">
        <w:rPr>
          <w:rtl/>
        </w:rPr>
        <w:t xml:space="preserve">من تاريخي وفاتهما ، إذ وفاة </w:t>
      </w:r>
      <w:r w:rsidR="00551E04">
        <w:rPr>
          <w:rtl/>
        </w:rPr>
        <w:t xml:space="preserve">عليّ </w:t>
      </w:r>
      <w:r w:rsidRPr="009746DC">
        <w:rPr>
          <w:rtl/>
        </w:rPr>
        <w:t>بن</w:t>
      </w:r>
    </w:p>
    <w:p w:rsidR="008930D5" w:rsidRDefault="008930D5" w:rsidP="008930D5">
      <w:pPr>
        <w:pStyle w:val="libNormal"/>
        <w:rPr>
          <w:rtl/>
        </w:rPr>
      </w:pPr>
      <w:r>
        <w:rPr>
          <w:rtl/>
        </w:rPr>
        <w:br w:type="page"/>
      </w:r>
    </w:p>
    <w:p w:rsidR="00B717C7" w:rsidRPr="009746DC" w:rsidRDefault="00D83B35" w:rsidP="00C95E34">
      <w:pPr>
        <w:pStyle w:val="libNormal"/>
        <w:rPr>
          <w:rtl/>
        </w:rPr>
      </w:pPr>
      <w:r>
        <w:rPr>
          <w:rtl/>
        </w:rPr>
        <w:lastRenderedPageBreak/>
        <w:t xml:space="preserve">علىّ </w:t>
      </w:r>
      <w:r w:rsidR="00B717C7" w:rsidRPr="009746DC">
        <w:rPr>
          <w:rtl/>
        </w:rPr>
        <w:t xml:space="preserve">وجه الكرامة لصحبته لرسول الله </w:t>
      </w:r>
      <w:r w:rsidR="007D1F02" w:rsidRPr="007D1F02">
        <w:rPr>
          <w:rStyle w:val="libAlaemChar"/>
          <w:rFonts w:hint="cs"/>
          <w:rtl/>
        </w:rPr>
        <w:t>صلى‌الله‌عليه‌وآله‌وسلم</w:t>
      </w:r>
      <w:r w:rsidR="00B717C7" w:rsidRPr="009746DC">
        <w:rPr>
          <w:rtl/>
        </w:rPr>
        <w:t xml:space="preserve"> قال فجلس</w:t>
      </w:r>
      <w:r w:rsidR="00B717C7" w:rsidRPr="00BD53DA">
        <w:rPr>
          <w:rtl/>
        </w:rPr>
        <w:t xml:space="preserve"> </w:t>
      </w:r>
      <w:r w:rsidR="00850EDE">
        <w:rPr>
          <w:rStyle w:val="libAlaemChar"/>
          <w:rtl/>
        </w:rPr>
        <w:t xml:space="preserve">عليه‌السلام </w:t>
      </w:r>
      <w:r w:rsidR="00B717C7" w:rsidRPr="009746DC">
        <w:rPr>
          <w:rtl/>
        </w:rPr>
        <w:t>يحد</w:t>
      </w:r>
      <w:r w:rsidR="00B8110F">
        <w:rPr>
          <w:rFonts w:hint="cs"/>
          <w:rtl/>
        </w:rPr>
        <w:t>ّ</w:t>
      </w:r>
      <w:r w:rsidR="00B717C7" w:rsidRPr="009746DC">
        <w:rPr>
          <w:rtl/>
        </w:rPr>
        <w:t xml:space="preserve">ثهم عن الله تبارك وتعالى فقال أهل المدينة </w:t>
      </w:r>
      <w:r w:rsidR="00B8110F">
        <w:rPr>
          <w:rFonts w:hint="cs"/>
          <w:rtl/>
        </w:rPr>
        <w:t xml:space="preserve">: </w:t>
      </w:r>
      <w:r w:rsidR="00B717C7" w:rsidRPr="009746DC">
        <w:rPr>
          <w:rtl/>
        </w:rPr>
        <w:t>ما رأينا أحدا</w:t>
      </w:r>
      <w:r w:rsidR="00B8110F">
        <w:rPr>
          <w:rFonts w:hint="cs"/>
          <w:rtl/>
        </w:rPr>
        <w:t>ً</w:t>
      </w:r>
      <w:r w:rsidR="00B717C7" w:rsidRPr="009746DC">
        <w:rPr>
          <w:rtl/>
        </w:rPr>
        <w:t xml:space="preserve"> أجرأ من هذا ف</w:t>
      </w:r>
      <w:r w:rsidR="00FE5F86">
        <w:rPr>
          <w:rtl/>
        </w:rPr>
        <w:t xml:space="preserve">لـمّا </w:t>
      </w:r>
      <w:r w:rsidR="00B717C7" w:rsidRPr="009746DC">
        <w:rPr>
          <w:rtl/>
        </w:rPr>
        <w:t xml:space="preserve">رأى ما يقولون حدثهم عن رسول الله </w:t>
      </w:r>
      <w:r w:rsidR="007D1F02" w:rsidRPr="007D1F02">
        <w:rPr>
          <w:rStyle w:val="libAlaemChar"/>
          <w:rtl/>
        </w:rPr>
        <w:t>صلى‌الله‌عليه‌وآله</w:t>
      </w:r>
      <w:r w:rsidR="00B717C7" w:rsidRPr="009746DC">
        <w:rPr>
          <w:rtl/>
        </w:rPr>
        <w:t xml:space="preserve"> فقال أهل المدينة ما رأينا </w:t>
      </w:r>
      <w:r w:rsidR="00B8110F">
        <w:rPr>
          <w:rtl/>
          <w:lang w:bidi="ar-IQ"/>
        </w:rPr>
        <w:t xml:space="preserve">أحداً </w:t>
      </w:r>
      <w:r w:rsidR="00B91600">
        <w:rPr>
          <w:rtl/>
        </w:rPr>
        <w:t>قطّ</w:t>
      </w:r>
      <w:r w:rsidR="00B8110F">
        <w:rPr>
          <w:rFonts w:hint="cs"/>
          <w:rtl/>
        </w:rPr>
        <w:t>ُ</w:t>
      </w:r>
      <w:r w:rsidR="00B91600">
        <w:rPr>
          <w:rtl/>
        </w:rPr>
        <w:t xml:space="preserve"> </w:t>
      </w:r>
      <w:r w:rsidR="00B717C7" w:rsidRPr="009746DC">
        <w:rPr>
          <w:rtl/>
        </w:rPr>
        <w:t>أكذب من هذا يحدثنا عمن لم يره ف</w:t>
      </w:r>
      <w:r w:rsidR="00FE5F86">
        <w:rPr>
          <w:rtl/>
        </w:rPr>
        <w:t xml:space="preserve">لـمّا </w:t>
      </w:r>
      <w:r w:rsidR="00B717C7" w:rsidRPr="009746DC">
        <w:rPr>
          <w:rtl/>
        </w:rPr>
        <w:t>رأى ما يقولون حد</w:t>
      </w:r>
      <w:r w:rsidR="00C95E34">
        <w:rPr>
          <w:rFonts w:hint="cs"/>
          <w:rtl/>
        </w:rPr>
        <w:t>ّ</w:t>
      </w:r>
      <w:r w:rsidR="00B717C7" w:rsidRPr="009746DC">
        <w:rPr>
          <w:rtl/>
        </w:rPr>
        <w:t xml:space="preserve">ثهم عن جابر بن عبد الله </w:t>
      </w:r>
      <w:r w:rsidR="00B8110F">
        <w:rPr>
          <w:rFonts w:hint="cs"/>
          <w:rtl/>
        </w:rPr>
        <w:t xml:space="preserve">، </w:t>
      </w:r>
      <w:r w:rsidR="00B717C7" w:rsidRPr="009746DC">
        <w:rPr>
          <w:rtl/>
        </w:rPr>
        <w:t xml:space="preserve">قال </w:t>
      </w:r>
      <w:r w:rsidR="00B8110F">
        <w:rPr>
          <w:rFonts w:hint="cs"/>
          <w:rtl/>
        </w:rPr>
        <w:t xml:space="preserve">: </w:t>
      </w:r>
      <w:r w:rsidR="00B717C7" w:rsidRPr="009746DC">
        <w:rPr>
          <w:rtl/>
        </w:rPr>
        <w:t>فصد</w:t>
      </w:r>
      <w:r w:rsidR="00B8110F">
        <w:rPr>
          <w:rFonts w:hint="cs"/>
          <w:rtl/>
        </w:rPr>
        <w:t>ّ</w:t>
      </w:r>
      <w:r w:rsidR="00B717C7" w:rsidRPr="009746DC">
        <w:rPr>
          <w:rtl/>
        </w:rPr>
        <w:t xml:space="preserve">قوه </w:t>
      </w:r>
      <w:r w:rsidR="00551E04">
        <w:rPr>
          <w:rtl/>
        </w:rPr>
        <w:t xml:space="preserve">وكان </w:t>
      </w:r>
      <w:r w:rsidR="00B717C7" w:rsidRPr="009746DC">
        <w:rPr>
          <w:rtl/>
        </w:rPr>
        <w:t>جابر بن عبد الله يأتيه فيتعلم منه</w:t>
      </w:r>
      <w:r w:rsidR="00B717C7">
        <w:rPr>
          <w:rFonts w:hint="cs"/>
          <w:rtl/>
        </w:rPr>
        <w:t>.</w:t>
      </w:r>
    </w:p>
    <w:p w:rsidR="00B717C7" w:rsidRPr="009746DC" w:rsidRDefault="00B717C7" w:rsidP="00C95E34">
      <w:pPr>
        <w:pStyle w:val="libNormal"/>
        <w:rPr>
          <w:rtl/>
        </w:rPr>
      </w:pPr>
      <w:r w:rsidRPr="009746DC">
        <w:rPr>
          <w:rtl/>
        </w:rPr>
        <w:t>3</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 عن </w:t>
      </w:r>
      <w:r w:rsidR="00551E04">
        <w:rPr>
          <w:rtl/>
        </w:rPr>
        <w:t xml:space="preserve">عليّ </w:t>
      </w:r>
      <w:r w:rsidRPr="009746DC">
        <w:rPr>
          <w:rtl/>
        </w:rPr>
        <w:t>بن الحكم ، عن مثن</w:t>
      </w:r>
      <w:r w:rsidR="00B8110F">
        <w:rPr>
          <w:rFonts w:hint="cs"/>
          <w:rtl/>
        </w:rPr>
        <w:t>ّ</w:t>
      </w:r>
      <w:r w:rsidRPr="009746DC">
        <w:rPr>
          <w:rtl/>
        </w:rPr>
        <w:t>ى الح</w:t>
      </w:r>
      <w:r w:rsidR="00B8110F">
        <w:rPr>
          <w:rFonts w:hint="cs"/>
          <w:rtl/>
        </w:rPr>
        <w:t>ّ</w:t>
      </w:r>
      <w:r w:rsidRPr="009746DC">
        <w:rPr>
          <w:rtl/>
        </w:rPr>
        <w:t xml:space="preserve">ناط ، عن أبي بصير قال دخلت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فقلت له أن</w:t>
      </w:r>
      <w:r w:rsidR="004A738A">
        <w:rPr>
          <w:rtl/>
        </w:rPr>
        <w:t xml:space="preserve">تمّ </w:t>
      </w:r>
      <w:r w:rsidRPr="009746DC">
        <w:rPr>
          <w:rtl/>
        </w:rPr>
        <w:t xml:space="preserve">ورثة رسول الله </w:t>
      </w:r>
      <w:r w:rsidR="007D1F02" w:rsidRPr="007D1F02">
        <w:rPr>
          <w:rStyle w:val="libAlaemChar"/>
          <w:rtl/>
        </w:rPr>
        <w:t>صلى‌الله‌عليه‌وآله</w:t>
      </w:r>
      <w:r w:rsidRPr="009746DC">
        <w:rPr>
          <w:rtl/>
        </w:rPr>
        <w:t xml:space="preserve"> قال نعم قلت رسول الله </w:t>
      </w:r>
      <w:r w:rsidR="007D1F02" w:rsidRPr="007D1F02">
        <w:rPr>
          <w:rStyle w:val="libAlaemChar"/>
          <w:rtl/>
        </w:rPr>
        <w:t>صلى‌الله‌عليه‌وآله</w:t>
      </w:r>
      <w:r w:rsidR="00C95E34">
        <w:rPr>
          <w:rtl/>
        </w:rPr>
        <w:t xml:space="preserve"> وارث الأنبياء علم كل</w:t>
      </w:r>
      <w:r w:rsidR="00C95E34">
        <w:rPr>
          <w:rFonts w:hint="cs"/>
          <w:rtl/>
        </w:rPr>
        <w:t>ّ</w:t>
      </w:r>
      <w:r w:rsidRPr="009746DC">
        <w:rPr>
          <w:rtl/>
        </w:rPr>
        <w:t xml:space="preserve">ما علموا </w:t>
      </w:r>
      <w:r w:rsidR="00B8110F">
        <w:rPr>
          <w:rFonts w:hint="cs"/>
          <w:rtl/>
        </w:rPr>
        <w:t xml:space="preserve">؟ </w:t>
      </w:r>
      <w:r w:rsidRPr="009746DC">
        <w:rPr>
          <w:rtl/>
        </w:rPr>
        <w:t xml:space="preserve">قال لي </w:t>
      </w:r>
      <w:r w:rsidR="00B8110F">
        <w:rPr>
          <w:rFonts w:hint="cs"/>
          <w:rtl/>
        </w:rPr>
        <w:t>:</w:t>
      </w:r>
      <w:r w:rsidRPr="009746DC">
        <w:rPr>
          <w:rtl/>
        </w:rPr>
        <w:t>نعم قلت</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95E34">
      <w:pPr>
        <w:pStyle w:val="libNormal"/>
        <w:rPr>
          <w:rtl/>
        </w:rPr>
      </w:pPr>
      <w:r w:rsidRPr="009746DC">
        <w:rPr>
          <w:rtl/>
        </w:rPr>
        <w:t xml:space="preserve">الحسين كانت في </w:t>
      </w:r>
      <w:r w:rsidR="00EB1FB4">
        <w:rPr>
          <w:rtl/>
        </w:rPr>
        <w:t xml:space="preserve">عام </w:t>
      </w:r>
      <w:r w:rsidRPr="009746DC">
        <w:rPr>
          <w:rtl/>
        </w:rPr>
        <w:t xml:space="preserve">خمس أو أربع وتسعين ، ووفاة جابر </w:t>
      </w:r>
      <w:r w:rsidR="00D83B35">
        <w:rPr>
          <w:rtl/>
        </w:rPr>
        <w:t xml:space="preserve">علىّ </w:t>
      </w:r>
      <w:r w:rsidRPr="009746DC">
        <w:rPr>
          <w:rtl/>
        </w:rPr>
        <w:t xml:space="preserve">كل الأقوال كانت قبل الثمانين ، نعم يستقيم هذا </w:t>
      </w:r>
      <w:r w:rsidR="00D83B35">
        <w:rPr>
          <w:rtl/>
        </w:rPr>
        <w:t xml:space="preserve">علىّ </w:t>
      </w:r>
      <w:r w:rsidRPr="009746DC">
        <w:rPr>
          <w:rtl/>
        </w:rPr>
        <w:t xml:space="preserve">ما في أكثر نسخ الكليني في وفاة </w:t>
      </w:r>
      <w:r w:rsidR="00551E04">
        <w:rPr>
          <w:rtl/>
        </w:rPr>
        <w:t xml:space="preserve">عليّ </w:t>
      </w:r>
      <w:r w:rsidRPr="009746DC">
        <w:rPr>
          <w:rtl/>
        </w:rPr>
        <w:t xml:space="preserve">بن الحسين في </w:t>
      </w:r>
      <w:r w:rsidR="00EB1FB4">
        <w:rPr>
          <w:rtl/>
        </w:rPr>
        <w:t xml:space="preserve">عام </w:t>
      </w:r>
      <w:r w:rsidRPr="009746DC">
        <w:rPr>
          <w:rtl/>
        </w:rPr>
        <w:t xml:space="preserve">خمس وسبعين بناء </w:t>
      </w:r>
      <w:r w:rsidR="00D83B35">
        <w:rPr>
          <w:rtl/>
        </w:rPr>
        <w:t xml:space="preserve">علىّ </w:t>
      </w:r>
      <w:r w:rsidRPr="009746DC">
        <w:rPr>
          <w:rtl/>
        </w:rPr>
        <w:t xml:space="preserve">بعض أقوال وفاة جابر ، لكن قد عرفت أنه تصحيف لا يوافق </w:t>
      </w:r>
      <w:r w:rsidR="000F65B1">
        <w:rPr>
          <w:rtl/>
        </w:rPr>
        <w:t>شيئاً</w:t>
      </w:r>
      <w:r w:rsidR="00F54854">
        <w:rPr>
          <w:rtl/>
        </w:rPr>
        <w:t xml:space="preserve"> </w:t>
      </w:r>
      <w:r w:rsidRPr="009746DC">
        <w:rPr>
          <w:rtl/>
        </w:rPr>
        <w:t>من التواريخ المضبوطة ، ويحتمل الغلط في تاريخ وفاة جابر إذا لم يستند إلى خبر ، و</w:t>
      </w:r>
      <w:r w:rsidR="00D8033E">
        <w:rPr>
          <w:rtl/>
        </w:rPr>
        <w:t xml:space="preserve">ان </w:t>
      </w:r>
      <w:r w:rsidR="00551E04">
        <w:rPr>
          <w:rtl/>
        </w:rPr>
        <w:t xml:space="preserve">كان </w:t>
      </w:r>
      <w:r w:rsidRPr="009746DC">
        <w:rPr>
          <w:rtl/>
        </w:rPr>
        <w:t>كالمتف</w:t>
      </w:r>
      <w:r w:rsidR="00C95E34">
        <w:rPr>
          <w:rFonts w:hint="cs"/>
          <w:rtl/>
        </w:rPr>
        <w:t>ّ</w:t>
      </w:r>
      <w:r w:rsidRPr="009746DC">
        <w:rPr>
          <w:rtl/>
        </w:rPr>
        <w:t>ق عليه بين الفريقين.</w:t>
      </w:r>
    </w:p>
    <w:p w:rsidR="00B717C7" w:rsidRPr="009746DC" w:rsidRDefault="00B717C7" w:rsidP="00C95E34">
      <w:pPr>
        <w:pStyle w:val="libNormal"/>
        <w:rPr>
          <w:rtl/>
        </w:rPr>
      </w:pPr>
      <w:r w:rsidRPr="009746DC">
        <w:rPr>
          <w:rtl/>
        </w:rPr>
        <w:t xml:space="preserve">قال الشيخ في الرجال : جابر بن عبد الله بن عمرو بن </w:t>
      </w:r>
      <w:r w:rsidR="007D1F02">
        <w:rPr>
          <w:rtl/>
        </w:rPr>
        <w:t xml:space="preserve">حزام </w:t>
      </w:r>
      <w:r w:rsidRPr="009746DC">
        <w:rPr>
          <w:rtl/>
        </w:rPr>
        <w:t>نزل المدينة شهد بدرا وثماني عشر غزوة مع النبي</w:t>
      </w:r>
      <w:r w:rsidR="00C95E34">
        <w:rPr>
          <w:rFonts w:hint="cs"/>
          <w:rtl/>
        </w:rPr>
        <w:t>ّ</w:t>
      </w:r>
      <w:r w:rsidRPr="009746DC">
        <w:rPr>
          <w:rtl/>
        </w:rPr>
        <w:t xml:space="preserve"> </w:t>
      </w:r>
      <w:r w:rsidR="007D1F02" w:rsidRPr="007D1F02">
        <w:rPr>
          <w:rStyle w:val="libAlaemChar"/>
          <w:rtl/>
        </w:rPr>
        <w:t>صلى‌الله‌عليه‌وآله</w:t>
      </w:r>
      <w:r w:rsidRPr="009746DC">
        <w:rPr>
          <w:rtl/>
        </w:rPr>
        <w:t xml:space="preserve"> مات سنة </w:t>
      </w:r>
      <w:r w:rsidR="00551E04">
        <w:rPr>
          <w:rtl/>
        </w:rPr>
        <w:t xml:space="preserve">ثمان </w:t>
      </w:r>
      <w:r w:rsidRPr="009746DC">
        <w:rPr>
          <w:rtl/>
        </w:rPr>
        <w:t xml:space="preserve">وسبعين ، وقال الشهيد الثاني </w:t>
      </w:r>
      <w:r>
        <w:rPr>
          <w:rtl/>
        </w:rPr>
        <w:t>(ره)</w:t>
      </w:r>
      <w:r w:rsidRPr="009746DC">
        <w:rPr>
          <w:rtl/>
        </w:rPr>
        <w:t xml:space="preserve"> مات جابر بالمدينة سنة ثلاث وسبعين ، وقيل : سنة </w:t>
      </w:r>
      <w:r w:rsidR="00551E04">
        <w:rPr>
          <w:rtl/>
        </w:rPr>
        <w:t xml:space="preserve">ثمان </w:t>
      </w:r>
      <w:r w:rsidRPr="009746DC">
        <w:rPr>
          <w:rtl/>
        </w:rPr>
        <w:t>وست</w:t>
      </w:r>
      <w:r w:rsidR="00C95E34">
        <w:rPr>
          <w:rFonts w:hint="cs"/>
          <w:rtl/>
        </w:rPr>
        <w:t>ّ</w:t>
      </w:r>
      <w:r w:rsidRPr="009746DC">
        <w:rPr>
          <w:rtl/>
        </w:rPr>
        <w:t>ين وسن</w:t>
      </w:r>
      <w:r w:rsidR="00C95E34">
        <w:rPr>
          <w:rFonts w:hint="cs"/>
          <w:rtl/>
        </w:rPr>
        <w:t>ّ</w:t>
      </w:r>
      <w:r w:rsidRPr="009746DC">
        <w:rPr>
          <w:rtl/>
        </w:rPr>
        <w:t xml:space="preserve">ة أربع وتسعون سنة ، </w:t>
      </w:r>
      <w:r w:rsidR="00551E04">
        <w:rPr>
          <w:rtl/>
        </w:rPr>
        <w:t xml:space="preserve">وكان </w:t>
      </w:r>
      <w:r w:rsidRPr="009746DC">
        <w:rPr>
          <w:rtl/>
        </w:rPr>
        <w:t>قد ذهب بصره ، انتهى.</w:t>
      </w:r>
    </w:p>
    <w:p w:rsidR="00B717C7" w:rsidRPr="009746DC" w:rsidRDefault="00B717C7" w:rsidP="00C95E34">
      <w:pPr>
        <w:pStyle w:val="libNormal"/>
        <w:rPr>
          <w:rtl/>
        </w:rPr>
      </w:pPr>
      <w:r w:rsidRPr="009746DC">
        <w:rPr>
          <w:rtl/>
        </w:rPr>
        <w:t xml:space="preserve">ويحتمل </w:t>
      </w:r>
      <w:r w:rsidR="00D8033E">
        <w:rPr>
          <w:rtl/>
        </w:rPr>
        <w:t xml:space="preserve">ان </w:t>
      </w:r>
      <w:r w:rsidRPr="009746DC">
        <w:rPr>
          <w:rtl/>
        </w:rPr>
        <w:t xml:space="preserve">يكون </w:t>
      </w:r>
      <w:r w:rsidRPr="00C875FB">
        <w:rPr>
          <w:rtl/>
        </w:rPr>
        <w:t>قوله : ف</w:t>
      </w:r>
      <w:r w:rsidR="00551E04">
        <w:rPr>
          <w:rtl/>
        </w:rPr>
        <w:t xml:space="preserve">كان محمّد </w:t>
      </w:r>
      <w:r w:rsidRPr="00C875FB">
        <w:rPr>
          <w:rtl/>
        </w:rPr>
        <w:t xml:space="preserve">بن </w:t>
      </w:r>
      <w:r w:rsidR="00551E04">
        <w:rPr>
          <w:rtl/>
        </w:rPr>
        <w:t xml:space="preserve">عليّ </w:t>
      </w:r>
      <w:r w:rsidRPr="00C875FB">
        <w:rPr>
          <w:rtl/>
        </w:rPr>
        <w:t>يأتيه</w:t>
      </w:r>
      <w:r w:rsidRPr="009746DC">
        <w:rPr>
          <w:rtl/>
        </w:rPr>
        <w:t xml:space="preserve"> أي في حياة أبيه </w:t>
      </w:r>
      <w:r w:rsidR="000164B7" w:rsidRPr="000164B7">
        <w:rPr>
          <w:rStyle w:val="libAlaemChar"/>
          <w:rtl/>
        </w:rPr>
        <w:t xml:space="preserve">عليهما‌السلام </w:t>
      </w:r>
      <w:r w:rsidRPr="009746DC">
        <w:rPr>
          <w:rtl/>
        </w:rPr>
        <w:t xml:space="preserve">ومع ذلك </w:t>
      </w:r>
      <w:r w:rsidR="00551E04">
        <w:rPr>
          <w:rtl/>
        </w:rPr>
        <w:t xml:space="preserve">أيضاً </w:t>
      </w:r>
      <w:r w:rsidRPr="009746DC">
        <w:rPr>
          <w:rtl/>
        </w:rPr>
        <w:t>لا يخلو من شيء</w:t>
      </w:r>
      <w:r w:rsidRPr="00C875FB">
        <w:rPr>
          <w:rtl/>
        </w:rPr>
        <w:t xml:space="preserve"> « </w:t>
      </w:r>
      <w:r w:rsidR="00551E04">
        <w:rPr>
          <w:rtl/>
        </w:rPr>
        <w:t xml:space="preserve">وكان </w:t>
      </w:r>
      <w:r w:rsidRPr="00C875FB">
        <w:rPr>
          <w:rtl/>
        </w:rPr>
        <w:t>جابر بن عبد الله »</w:t>
      </w:r>
      <w:r w:rsidRPr="009746DC">
        <w:rPr>
          <w:rtl/>
        </w:rPr>
        <w:t xml:space="preserve"> الجملة حالية</w:t>
      </w:r>
      <w:r w:rsidRPr="00C875FB">
        <w:rPr>
          <w:rtl/>
        </w:rPr>
        <w:t xml:space="preserve"> وقوله : فيتعلم منه ،</w:t>
      </w:r>
      <w:r w:rsidRPr="009746DC">
        <w:rPr>
          <w:rtl/>
        </w:rPr>
        <w:t xml:space="preserve"> أي جابر منه </w:t>
      </w:r>
      <w:r w:rsidR="00850EDE">
        <w:rPr>
          <w:rStyle w:val="libAlaemChar"/>
          <w:rtl/>
        </w:rPr>
        <w:t xml:space="preserve">عليه‌السلام </w:t>
      </w:r>
      <w:r w:rsidRPr="009746DC">
        <w:rPr>
          <w:rtl/>
        </w:rPr>
        <w:t>، ويحتمل العكس ، فالمراد التعل</w:t>
      </w:r>
      <w:r w:rsidR="00C95E34">
        <w:rPr>
          <w:rFonts w:hint="cs"/>
          <w:rtl/>
        </w:rPr>
        <w:t>ّ</w:t>
      </w:r>
      <w:r w:rsidRPr="009746DC">
        <w:rPr>
          <w:rtl/>
        </w:rPr>
        <w:t>م ظاهرا</w:t>
      </w:r>
      <w:r w:rsidR="00C95E34">
        <w:rPr>
          <w:rFonts w:hint="cs"/>
          <w:rtl/>
        </w:rPr>
        <w:t>ً</w:t>
      </w:r>
      <w:r w:rsidRPr="009746DC">
        <w:rPr>
          <w:rtl/>
        </w:rPr>
        <w:t xml:space="preserve"> للمصلحة ، فيكون مصد</w:t>
      </w:r>
      <w:r w:rsidR="00C95E34">
        <w:rPr>
          <w:rFonts w:hint="cs"/>
          <w:rtl/>
        </w:rPr>
        <w:t>ّ</w:t>
      </w:r>
      <w:r w:rsidRPr="009746DC">
        <w:rPr>
          <w:rtl/>
        </w:rPr>
        <w:t>قا</w:t>
      </w:r>
      <w:r w:rsidR="00C95E34">
        <w:rPr>
          <w:rFonts w:hint="cs"/>
          <w:rtl/>
        </w:rPr>
        <w:t>ً</w:t>
      </w:r>
      <w:r w:rsidRPr="009746DC">
        <w:rPr>
          <w:rtl/>
        </w:rPr>
        <w:t xml:space="preserve"> للحديث عن جابر لكن</w:t>
      </w:r>
      <w:r w:rsidR="00C95E34">
        <w:rPr>
          <w:rFonts w:hint="cs"/>
          <w:rtl/>
        </w:rPr>
        <w:t>ّ</w:t>
      </w:r>
      <w:r w:rsidRPr="009746DC">
        <w:rPr>
          <w:rtl/>
        </w:rPr>
        <w:t>ه بعيد جد</w:t>
      </w:r>
      <w:r w:rsidR="00C95E34">
        <w:rPr>
          <w:rFonts w:hint="cs"/>
          <w:rtl/>
        </w:rPr>
        <w:t>ّ</w:t>
      </w:r>
      <w:r w:rsidRPr="009746DC">
        <w:rPr>
          <w:rtl/>
        </w:rPr>
        <w:t>ا</w:t>
      </w:r>
      <w:r w:rsidR="00C95E34">
        <w:rPr>
          <w:rFonts w:hint="cs"/>
          <w:rtl/>
        </w:rPr>
        <w:t>ً</w:t>
      </w:r>
      <w:r w:rsidRPr="009746DC">
        <w:rPr>
          <w:rtl/>
        </w:rPr>
        <w:t>.</w:t>
      </w:r>
    </w:p>
    <w:p w:rsidR="00B717C7" w:rsidRPr="009746DC" w:rsidRDefault="00B717C7" w:rsidP="00C95E34">
      <w:pPr>
        <w:pStyle w:val="libNormal"/>
        <w:rPr>
          <w:rtl/>
          <w:lang w:bidi="fa-IR"/>
        </w:rPr>
      </w:pPr>
      <w:r w:rsidRPr="00EF2853">
        <w:rPr>
          <w:rStyle w:val="libBold1Char"/>
          <w:rtl/>
        </w:rPr>
        <w:t>الحديث الثالث :</w:t>
      </w:r>
      <w:r w:rsidRPr="009746DC">
        <w:rPr>
          <w:rtl/>
          <w:lang w:bidi="fa-IR"/>
        </w:rPr>
        <w:t xml:space="preserve"> حسن.</w:t>
      </w:r>
    </w:p>
    <w:p w:rsidR="00B717C7" w:rsidRPr="009746DC" w:rsidRDefault="00B717C7" w:rsidP="00C95E34">
      <w:pPr>
        <w:pStyle w:val="libNormal"/>
        <w:rPr>
          <w:rtl/>
        </w:rPr>
      </w:pPr>
      <w:r w:rsidRPr="00C875FB">
        <w:rPr>
          <w:rtl/>
        </w:rPr>
        <w:t xml:space="preserve">« دخلت </w:t>
      </w:r>
      <w:r w:rsidR="00C95E34">
        <w:rPr>
          <w:rtl/>
        </w:rPr>
        <w:t>على</w:t>
      </w:r>
      <w:r w:rsidR="00D83B35">
        <w:rPr>
          <w:rtl/>
        </w:rPr>
        <w:t xml:space="preserve"> </w:t>
      </w:r>
      <w:r w:rsidRPr="00C875FB">
        <w:rPr>
          <w:rtl/>
        </w:rPr>
        <w:t>أبي جعفر »</w:t>
      </w:r>
      <w:r w:rsidRPr="009746DC">
        <w:rPr>
          <w:rtl/>
        </w:rPr>
        <w:t xml:space="preserve"> وفي البصائر </w:t>
      </w:r>
      <w:r w:rsidR="00D83B35">
        <w:rPr>
          <w:rtl/>
        </w:rPr>
        <w:t xml:space="preserve">علىّ </w:t>
      </w:r>
      <w:r w:rsidRPr="009746DC">
        <w:rPr>
          <w:rtl/>
        </w:rPr>
        <w:t>أبي عبد الله وأبي جعفر ، فالمعجزة</w:t>
      </w:r>
    </w:p>
    <w:p w:rsidR="008930D5" w:rsidRDefault="008930D5" w:rsidP="008930D5">
      <w:pPr>
        <w:pStyle w:val="libNormal"/>
        <w:rPr>
          <w:rtl/>
        </w:rPr>
      </w:pPr>
      <w:r>
        <w:rPr>
          <w:rtl/>
        </w:rPr>
        <w:br w:type="page"/>
      </w:r>
    </w:p>
    <w:p w:rsidR="00B717C7" w:rsidRPr="009746DC" w:rsidRDefault="00B717C7" w:rsidP="00E47719">
      <w:pPr>
        <w:pStyle w:val="libNormal"/>
        <w:rPr>
          <w:rtl/>
        </w:rPr>
      </w:pPr>
      <w:r w:rsidRPr="009746DC">
        <w:rPr>
          <w:rtl/>
        </w:rPr>
        <w:lastRenderedPageBreak/>
        <w:t>فأن</w:t>
      </w:r>
      <w:r w:rsidR="00C95E34">
        <w:rPr>
          <w:rtl/>
        </w:rPr>
        <w:t>تم</w:t>
      </w:r>
      <w:r w:rsidR="004A738A">
        <w:rPr>
          <w:rtl/>
        </w:rPr>
        <w:t xml:space="preserve"> </w:t>
      </w:r>
      <w:r w:rsidRPr="009746DC">
        <w:rPr>
          <w:rtl/>
        </w:rPr>
        <w:t xml:space="preserve">تقدرون </w:t>
      </w:r>
      <w:r w:rsidR="00D83B35">
        <w:rPr>
          <w:rtl/>
        </w:rPr>
        <w:t xml:space="preserve">علىّ </w:t>
      </w:r>
      <w:r w:rsidR="00D8033E">
        <w:rPr>
          <w:rtl/>
        </w:rPr>
        <w:t xml:space="preserve">ان </w:t>
      </w:r>
      <w:r w:rsidRPr="009746DC">
        <w:rPr>
          <w:rtl/>
        </w:rPr>
        <w:t xml:space="preserve">تحيوا الموتى وتبرءوا الأكمه والأبرص </w:t>
      </w:r>
      <w:r w:rsidR="00E47719">
        <w:rPr>
          <w:rFonts w:hint="cs"/>
          <w:rtl/>
        </w:rPr>
        <w:t xml:space="preserve">؟ </w:t>
      </w:r>
      <w:r w:rsidRPr="009746DC">
        <w:rPr>
          <w:rtl/>
        </w:rPr>
        <w:t xml:space="preserve">قال </w:t>
      </w:r>
      <w:r w:rsidR="00E47719">
        <w:rPr>
          <w:rFonts w:hint="cs"/>
          <w:rtl/>
        </w:rPr>
        <w:t xml:space="preserve">: </w:t>
      </w:r>
      <w:r w:rsidRPr="009746DC">
        <w:rPr>
          <w:rtl/>
        </w:rPr>
        <w:t xml:space="preserve">نعم بإذن الله </w:t>
      </w:r>
      <w:r w:rsidR="00E47719">
        <w:rPr>
          <w:rFonts w:hint="cs"/>
          <w:rtl/>
        </w:rPr>
        <w:t xml:space="preserve">، </w:t>
      </w:r>
      <w:r w:rsidR="00D83B35">
        <w:rPr>
          <w:rtl/>
        </w:rPr>
        <w:t xml:space="preserve">ثمّ </w:t>
      </w:r>
      <w:r w:rsidRPr="009746DC">
        <w:rPr>
          <w:rtl/>
        </w:rPr>
        <w:t>قال لي ادن من</w:t>
      </w:r>
      <w:r w:rsidR="00E47719">
        <w:rPr>
          <w:rFonts w:hint="cs"/>
          <w:rtl/>
        </w:rPr>
        <w:t>ّ</w:t>
      </w:r>
      <w:r w:rsidRPr="009746DC">
        <w:rPr>
          <w:rtl/>
        </w:rPr>
        <w:t xml:space="preserve">ي يا أبا </w:t>
      </w:r>
      <w:r w:rsidR="00551E04">
        <w:rPr>
          <w:rtl/>
        </w:rPr>
        <w:t xml:space="preserve">محمّد </w:t>
      </w:r>
      <w:r w:rsidRPr="009746DC">
        <w:rPr>
          <w:rtl/>
        </w:rPr>
        <w:t xml:space="preserve">فدنوت منه فمسح </w:t>
      </w:r>
      <w:r w:rsidR="00D83B35">
        <w:rPr>
          <w:rtl/>
        </w:rPr>
        <w:t xml:space="preserve">علىّ </w:t>
      </w:r>
      <w:r w:rsidRPr="009746DC">
        <w:rPr>
          <w:rtl/>
        </w:rPr>
        <w:t>وجهي و</w:t>
      </w:r>
      <w:r w:rsidR="00D83B35">
        <w:rPr>
          <w:rtl/>
        </w:rPr>
        <w:t xml:space="preserve">علىّ </w:t>
      </w:r>
      <w:r w:rsidRPr="009746DC">
        <w:rPr>
          <w:rtl/>
        </w:rPr>
        <w:t xml:space="preserve">عيني فأبصرت الشمس والسماء والأرض والبيوت وكل شيء في البلد </w:t>
      </w:r>
      <w:r w:rsidR="00D83B35">
        <w:rPr>
          <w:rtl/>
        </w:rPr>
        <w:t xml:space="preserve">ثمّ </w:t>
      </w:r>
      <w:r w:rsidRPr="009746DC">
        <w:rPr>
          <w:rtl/>
        </w:rPr>
        <w:t>قال لي</w:t>
      </w:r>
      <w:r>
        <w:rPr>
          <w:rtl/>
        </w:rPr>
        <w:t xml:space="preserve"> أ</w:t>
      </w:r>
      <w:r w:rsidRPr="009746DC">
        <w:rPr>
          <w:rtl/>
        </w:rPr>
        <w:t>تحب</w:t>
      </w:r>
      <w:r w:rsidR="00E47719">
        <w:rPr>
          <w:rFonts w:hint="cs"/>
          <w:rtl/>
        </w:rPr>
        <w:t>ُّ</w:t>
      </w:r>
      <w:r w:rsidRPr="009746DC">
        <w:rPr>
          <w:rtl/>
        </w:rPr>
        <w:t xml:space="preserve"> </w:t>
      </w:r>
      <w:r w:rsidR="00D8033E">
        <w:rPr>
          <w:rtl/>
        </w:rPr>
        <w:t xml:space="preserve">ان </w:t>
      </w:r>
      <w:r w:rsidRPr="009746DC">
        <w:rPr>
          <w:rtl/>
        </w:rPr>
        <w:t>تكون هكذا ولك ما للناس وعليك ما عليهم يوم القيامة أو تعود كما كنت ولك الجنة خالصا</w:t>
      </w:r>
      <w:r w:rsidR="00E47719">
        <w:rPr>
          <w:rFonts w:hint="cs"/>
          <w:rtl/>
        </w:rPr>
        <w:t>ً</w:t>
      </w:r>
      <w:r w:rsidRPr="009746DC">
        <w:rPr>
          <w:rtl/>
        </w:rPr>
        <w:t xml:space="preserve"> قلت أعود كما كنت فمسح </w:t>
      </w:r>
      <w:r w:rsidR="00D83B35">
        <w:rPr>
          <w:rtl/>
        </w:rPr>
        <w:t xml:space="preserve">علىّ </w:t>
      </w:r>
      <w:r w:rsidRPr="009746DC">
        <w:rPr>
          <w:rtl/>
        </w:rPr>
        <w:t xml:space="preserve">عيني فعدت كما كنت قال فحدثت ابن أبي عمير بهذا فقال أشهد </w:t>
      </w:r>
      <w:r w:rsidR="00D8033E">
        <w:rPr>
          <w:rtl/>
        </w:rPr>
        <w:t xml:space="preserve">ان </w:t>
      </w:r>
      <w:r w:rsidRPr="009746DC">
        <w:rPr>
          <w:rtl/>
        </w:rPr>
        <w:t>هذا حق</w:t>
      </w:r>
      <w:r w:rsidR="00E47719">
        <w:rPr>
          <w:rFonts w:hint="cs"/>
          <w:rtl/>
        </w:rPr>
        <w:t>ٌّ</w:t>
      </w:r>
      <w:r w:rsidRPr="009746DC">
        <w:rPr>
          <w:rtl/>
        </w:rPr>
        <w:t xml:space="preserve"> كما </w:t>
      </w:r>
      <w:r w:rsidR="00D8033E">
        <w:rPr>
          <w:rtl/>
        </w:rPr>
        <w:t xml:space="preserve">ان </w:t>
      </w:r>
      <w:r w:rsidR="00C948D0">
        <w:rPr>
          <w:rtl/>
        </w:rPr>
        <w:t xml:space="preserve">النّهار </w:t>
      </w:r>
      <w:r w:rsidRPr="009746DC">
        <w:rPr>
          <w:rtl/>
        </w:rPr>
        <w:t>حق</w:t>
      </w:r>
      <w:r w:rsidR="00E47719">
        <w:rPr>
          <w:rFonts w:hint="cs"/>
          <w:rtl/>
        </w:rPr>
        <w:t>ٌّ</w:t>
      </w:r>
      <w:r>
        <w:rPr>
          <w:rFonts w:hint="cs"/>
          <w:rtl/>
        </w:rPr>
        <w:t>.</w:t>
      </w:r>
    </w:p>
    <w:p w:rsidR="00B717C7" w:rsidRPr="009746DC" w:rsidRDefault="00B717C7" w:rsidP="00E47719">
      <w:pPr>
        <w:pStyle w:val="libNormal"/>
        <w:rPr>
          <w:rtl/>
        </w:rPr>
      </w:pPr>
      <w:r w:rsidRPr="009746DC">
        <w:rPr>
          <w:rtl/>
        </w:rPr>
        <w:t>4</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أحمد ، عن </w:t>
      </w:r>
      <w:r w:rsidR="00551E04">
        <w:rPr>
          <w:rtl/>
        </w:rPr>
        <w:t xml:space="preserve">محمّد </w:t>
      </w:r>
      <w:r w:rsidRPr="009746DC">
        <w:rPr>
          <w:rtl/>
        </w:rPr>
        <w:t xml:space="preserve">بن الحسين ، عن </w:t>
      </w:r>
      <w:r w:rsidR="00551E04">
        <w:rPr>
          <w:rtl/>
        </w:rPr>
        <w:t xml:space="preserve">محمّد </w:t>
      </w:r>
      <w:r w:rsidRPr="009746DC">
        <w:rPr>
          <w:rtl/>
        </w:rPr>
        <w:t xml:space="preserve">بن </w:t>
      </w:r>
      <w:r w:rsidR="00551E04">
        <w:rPr>
          <w:rtl/>
        </w:rPr>
        <w:t xml:space="preserve">عليّ </w:t>
      </w:r>
      <w:r w:rsidRPr="009746DC">
        <w:rPr>
          <w:rtl/>
        </w:rPr>
        <w:t xml:space="preserve">، عن عاصم بن حميد ، عن </w:t>
      </w:r>
      <w:r w:rsidR="00551E04">
        <w:rPr>
          <w:rtl/>
        </w:rPr>
        <w:t xml:space="preserve">محمّد </w:t>
      </w:r>
      <w:r w:rsidRPr="009746DC">
        <w:rPr>
          <w:rtl/>
        </w:rPr>
        <w:t xml:space="preserve">بن مسلم ، عن أبي جعفر </w:t>
      </w:r>
      <w:r w:rsidR="00850EDE">
        <w:rPr>
          <w:rStyle w:val="libAlaemChar"/>
          <w:rtl/>
        </w:rPr>
        <w:t xml:space="preserve">عليه‌السلام </w:t>
      </w:r>
      <w:r w:rsidRPr="009746DC">
        <w:rPr>
          <w:rtl/>
        </w:rPr>
        <w:t>قال كنت عنده يوما</w:t>
      </w:r>
      <w:r w:rsidR="00E47719">
        <w:rPr>
          <w:rFonts w:hint="cs"/>
          <w:rtl/>
        </w:rPr>
        <w:t>ً</w:t>
      </w:r>
      <w:r w:rsidRPr="009746DC">
        <w:rPr>
          <w:rtl/>
        </w:rPr>
        <w:t xml:space="preserve"> إذ وقع</w:t>
      </w:r>
      <w:r>
        <w:rPr>
          <w:rtl/>
        </w:rPr>
        <w:t xml:space="preserve"> </w:t>
      </w:r>
      <w:r w:rsidR="000D553B">
        <w:rPr>
          <w:rtl/>
        </w:rPr>
        <w:t xml:space="preserve">زوّج </w:t>
      </w:r>
      <w:r w:rsidRPr="009746DC">
        <w:rPr>
          <w:rtl/>
        </w:rPr>
        <w:t>ورش</w:t>
      </w:r>
      <w:r w:rsidR="00E47719">
        <w:rPr>
          <w:rtl/>
        </w:rPr>
        <w:t>ان</w:t>
      </w:r>
      <w:r w:rsidR="00551E04">
        <w:rPr>
          <w:rtl/>
        </w:rPr>
        <w:t xml:space="preserve"> </w:t>
      </w:r>
      <w:r w:rsidR="00D83B35">
        <w:rPr>
          <w:rtl/>
        </w:rPr>
        <w:t xml:space="preserve">علىّ </w:t>
      </w:r>
      <w:r w:rsidRPr="009746DC">
        <w:rPr>
          <w:rtl/>
        </w:rPr>
        <w:t>الحائط وهدلا هديلهما فرد</w:t>
      </w:r>
      <w:r w:rsidR="00E47719">
        <w:rPr>
          <w:rFonts w:hint="cs"/>
          <w:rtl/>
        </w:rPr>
        <w:t>َّ</w:t>
      </w:r>
      <w:r w:rsidRPr="009746DC">
        <w:rPr>
          <w:rtl/>
        </w:rPr>
        <w:t xml:space="preserve"> أبو جعفر </w:t>
      </w:r>
      <w:r w:rsidR="00850EDE">
        <w:rPr>
          <w:rStyle w:val="libAlaemChar"/>
          <w:rtl/>
        </w:rPr>
        <w:t xml:space="preserve">عليه‌السلام </w:t>
      </w:r>
      <w:r w:rsidRPr="009746DC">
        <w:rPr>
          <w:rtl/>
        </w:rPr>
        <w:t>عليهما كلامهما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47719">
      <w:pPr>
        <w:pStyle w:val="libNormal"/>
        <w:rPr>
          <w:rtl/>
        </w:rPr>
      </w:pPr>
      <w:r w:rsidRPr="009746DC">
        <w:rPr>
          <w:rtl/>
        </w:rPr>
        <w:t xml:space="preserve">صدرت منهما </w:t>
      </w:r>
      <w:r w:rsidR="00C300E6">
        <w:rPr>
          <w:rtl/>
        </w:rPr>
        <w:t>جميعاً</w:t>
      </w:r>
      <w:r w:rsidRPr="009746DC">
        <w:rPr>
          <w:rtl/>
        </w:rPr>
        <w:t xml:space="preserve"> كل في زمانه</w:t>
      </w:r>
      <w:r>
        <w:rPr>
          <w:rtl/>
        </w:rPr>
        <w:t xml:space="preserve"> </w:t>
      </w:r>
      <w:r w:rsidRPr="00C875FB">
        <w:rPr>
          <w:rtl/>
        </w:rPr>
        <w:t>« بإذن الله »</w:t>
      </w:r>
      <w:r w:rsidRPr="009746DC">
        <w:rPr>
          <w:rtl/>
        </w:rPr>
        <w:t xml:space="preserve"> أي بقدرته أو إذا أذن الله لنا فيه ، أو بتوفيقه</w:t>
      </w:r>
      <w:r>
        <w:rPr>
          <w:rtl/>
        </w:rPr>
        <w:t xml:space="preserve"> </w:t>
      </w:r>
      <w:r w:rsidRPr="00C875FB">
        <w:rPr>
          <w:rtl/>
        </w:rPr>
        <w:t xml:space="preserve">« فمسح </w:t>
      </w:r>
      <w:r w:rsidR="00D83B35">
        <w:rPr>
          <w:rtl/>
        </w:rPr>
        <w:t xml:space="preserve">علىّ </w:t>
      </w:r>
      <w:r w:rsidRPr="00C875FB">
        <w:rPr>
          <w:rtl/>
        </w:rPr>
        <w:t>وجهي »</w:t>
      </w:r>
      <w:r w:rsidRPr="009746DC">
        <w:rPr>
          <w:rtl/>
        </w:rPr>
        <w:t xml:space="preserve"> وفي البصائر : فمسح يده </w:t>
      </w:r>
      <w:r w:rsidR="00D83B35">
        <w:rPr>
          <w:rtl/>
        </w:rPr>
        <w:t xml:space="preserve">علىّ </w:t>
      </w:r>
      <w:r w:rsidRPr="009746DC">
        <w:rPr>
          <w:rtl/>
        </w:rPr>
        <w:t>عيني ووجهي.</w:t>
      </w:r>
    </w:p>
    <w:p w:rsidR="00B717C7" w:rsidRPr="009746DC" w:rsidRDefault="00B717C7" w:rsidP="00E47719">
      <w:pPr>
        <w:pStyle w:val="libNormal"/>
        <w:rPr>
          <w:rtl/>
        </w:rPr>
      </w:pPr>
      <w:r w:rsidRPr="00C875FB">
        <w:rPr>
          <w:rtl/>
        </w:rPr>
        <w:t>« أو تعود »</w:t>
      </w:r>
      <w:r w:rsidRPr="009746DC">
        <w:rPr>
          <w:rtl/>
        </w:rPr>
        <w:t xml:space="preserve"> منصوب و</w:t>
      </w:r>
      <w:r w:rsidRPr="00C875FB">
        <w:rPr>
          <w:rtl/>
        </w:rPr>
        <w:t xml:space="preserve"> « أعود »</w:t>
      </w:r>
      <w:r w:rsidRPr="009746DC">
        <w:rPr>
          <w:rtl/>
        </w:rPr>
        <w:t xml:space="preserve"> منصوب بتقدير </w:t>
      </w:r>
      <w:r w:rsidR="00D8033E">
        <w:rPr>
          <w:rtl/>
        </w:rPr>
        <w:t xml:space="preserve">ان </w:t>
      </w:r>
      <w:r w:rsidRPr="009746DC">
        <w:rPr>
          <w:rtl/>
        </w:rPr>
        <w:t>، وأعمالها وإهمالها ،</w:t>
      </w:r>
      <w:r>
        <w:rPr>
          <w:rtl/>
        </w:rPr>
        <w:t xml:space="preserve"> و</w:t>
      </w:r>
      <w:r w:rsidRPr="00C875FB">
        <w:rPr>
          <w:rtl/>
        </w:rPr>
        <w:t>قوله :</w:t>
      </w:r>
      <w:r>
        <w:rPr>
          <w:rFonts w:hint="cs"/>
          <w:rtl/>
        </w:rPr>
        <w:t xml:space="preserve"> </w:t>
      </w:r>
      <w:r w:rsidRPr="00C875FB">
        <w:rPr>
          <w:rtl/>
        </w:rPr>
        <w:t>« فحدثت »</w:t>
      </w:r>
      <w:r w:rsidRPr="009746DC">
        <w:rPr>
          <w:rtl/>
        </w:rPr>
        <w:t xml:space="preserve"> كل</w:t>
      </w:r>
      <w:r w:rsidR="00551E04">
        <w:rPr>
          <w:rtl/>
        </w:rPr>
        <w:t xml:space="preserve">أمّ عليّ </w:t>
      </w:r>
      <w:r w:rsidRPr="009746DC">
        <w:rPr>
          <w:rtl/>
        </w:rPr>
        <w:t xml:space="preserve">بن الحكم ، وفي البصائر قال </w:t>
      </w:r>
      <w:r w:rsidR="00551E04">
        <w:rPr>
          <w:rtl/>
        </w:rPr>
        <w:t xml:space="preserve">عليّ </w:t>
      </w:r>
      <w:r w:rsidRPr="009746DC">
        <w:rPr>
          <w:rtl/>
        </w:rPr>
        <w:t>: فحدثت.</w:t>
      </w:r>
    </w:p>
    <w:p w:rsidR="00B717C7" w:rsidRPr="009746DC" w:rsidRDefault="00B717C7" w:rsidP="00E47719">
      <w:pPr>
        <w:pStyle w:val="libNormal"/>
        <w:rPr>
          <w:rtl/>
        </w:rPr>
      </w:pPr>
      <w:r w:rsidRPr="00F54854">
        <w:rPr>
          <w:rStyle w:val="libBold1Char"/>
          <w:rtl/>
        </w:rPr>
        <w:t>الحديث الرابع :</w:t>
      </w:r>
      <w:r w:rsidRPr="009746DC">
        <w:rPr>
          <w:rtl/>
        </w:rPr>
        <w:t xml:space="preserve"> مجهول ، وفي البصائر عن </w:t>
      </w:r>
      <w:r w:rsidR="00551E04">
        <w:rPr>
          <w:rtl/>
        </w:rPr>
        <w:t xml:space="preserve">محمّد </w:t>
      </w:r>
      <w:r w:rsidRPr="009746DC">
        <w:rPr>
          <w:rtl/>
        </w:rPr>
        <w:t xml:space="preserve">بن </w:t>
      </w:r>
      <w:r w:rsidR="00551E04">
        <w:rPr>
          <w:rtl/>
        </w:rPr>
        <w:t xml:space="preserve">عليّ </w:t>
      </w:r>
      <w:r w:rsidRPr="009746DC">
        <w:rPr>
          <w:rtl/>
        </w:rPr>
        <w:t xml:space="preserve">عن </w:t>
      </w:r>
      <w:r w:rsidR="00551E04">
        <w:rPr>
          <w:rtl/>
        </w:rPr>
        <w:t xml:space="preserve">عليّ </w:t>
      </w:r>
      <w:r w:rsidRPr="009746DC">
        <w:rPr>
          <w:rtl/>
        </w:rPr>
        <w:t xml:space="preserve">بن </w:t>
      </w:r>
      <w:r w:rsidR="00551E04">
        <w:rPr>
          <w:rtl/>
        </w:rPr>
        <w:t xml:space="preserve">محمّد </w:t>
      </w:r>
      <w:r w:rsidRPr="009746DC">
        <w:rPr>
          <w:rtl/>
        </w:rPr>
        <w:t>الحناط عن عاصم.</w:t>
      </w:r>
    </w:p>
    <w:p w:rsidR="00B717C7" w:rsidRPr="009746DC" w:rsidRDefault="00B717C7" w:rsidP="00E47719">
      <w:pPr>
        <w:pStyle w:val="libNormal"/>
        <w:rPr>
          <w:rtl/>
        </w:rPr>
      </w:pPr>
      <w:r w:rsidRPr="00C875FB">
        <w:rPr>
          <w:rtl/>
        </w:rPr>
        <w:t xml:space="preserve">قوله : إذ وقع </w:t>
      </w:r>
      <w:r w:rsidR="00E47719">
        <w:rPr>
          <w:rtl/>
        </w:rPr>
        <w:t>زو</w:t>
      </w:r>
      <w:r w:rsidR="000D553B">
        <w:rPr>
          <w:rtl/>
        </w:rPr>
        <w:t xml:space="preserve">ج </w:t>
      </w:r>
      <w:r w:rsidRPr="00C875FB">
        <w:rPr>
          <w:rtl/>
        </w:rPr>
        <w:t>ورش</w:t>
      </w:r>
      <w:r w:rsidR="00E47719">
        <w:rPr>
          <w:rtl/>
        </w:rPr>
        <w:t>ان</w:t>
      </w:r>
      <w:r w:rsidR="00551E04">
        <w:rPr>
          <w:rtl/>
        </w:rPr>
        <w:t xml:space="preserve"> </w:t>
      </w:r>
      <w:r w:rsidRPr="009746DC">
        <w:rPr>
          <w:rtl/>
        </w:rPr>
        <w:t xml:space="preserve">، في البصائر إذ وقع عليه </w:t>
      </w:r>
      <w:r w:rsidR="000D553B">
        <w:rPr>
          <w:rtl/>
        </w:rPr>
        <w:t xml:space="preserve">زوّج </w:t>
      </w:r>
      <w:r w:rsidRPr="009746DC">
        <w:rPr>
          <w:rtl/>
        </w:rPr>
        <w:t>ورش</w:t>
      </w:r>
      <w:r w:rsidR="00E47719">
        <w:rPr>
          <w:rtl/>
        </w:rPr>
        <w:t>ان</w:t>
      </w:r>
      <w:r w:rsidR="00551E04">
        <w:rPr>
          <w:rtl/>
        </w:rPr>
        <w:t xml:space="preserve"> </w:t>
      </w:r>
      <w:r w:rsidRPr="009746DC">
        <w:rPr>
          <w:rtl/>
        </w:rPr>
        <w:t>فهدلا ، وهو الظاهر بقرينة : ف</w:t>
      </w:r>
      <w:r w:rsidR="00FE5F86">
        <w:rPr>
          <w:rtl/>
        </w:rPr>
        <w:t xml:space="preserve">لـمّا </w:t>
      </w:r>
      <w:r w:rsidRPr="009746DC">
        <w:rPr>
          <w:rtl/>
        </w:rPr>
        <w:t>طارا</w:t>
      </w:r>
      <w:r w:rsidR="00E47719">
        <w:rPr>
          <w:rFonts w:hint="cs"/>
          <w:rtl/>
        </w:rPr>
        <w:t>ً</w:t>
      </w:r>
      <w:r w:rsidRPr="009746DC">
        <w:rPr>
          <w:rtl/>
        </w:rPr>
        <w:t xml:space="preserve"> </w:t>
      </w:r>
      <w:r w:rsidR="00D83B35">
        <w:rPr>
          <w:rtl/>
        </w:rPr>
        <w:t xml:space="preserve">علىّ </w:t>
      </w:r>
      <w:r w:rsidRPr="009746DC">
        <w:rPr>
          <w:rtl/>
        </w:rPr>
        <w:t>الحائط ، وفي البصائر : ف</w:t>
      </w:r>
      <w:r w:rsidR="00FE5F86">
        <w:rPr>
          <w:rtl/>
        </w:rPr>
        <w:t xml:space="preserve">لـمّا </w:t>
      </w:r>
      <w:r w:rsidRPr="009746DC">
        <w:rPr>
          <w:rtl/>
        </w:rPr>
        <w:t>صارا</w:t>
      </w:r>
      <w:r w:rsidR="00E47719">
        <w:rPr>
          <w:rFonts w:hint="cs"/>
          <w:rtl/>
        </w:rPr>
        <w:t>ً</w:t>
      </w:r>
      <w:r w:rsidRPr="009746DC">
        <w:rPr>
          <w:rtl/>
        </w:rPr>
        <w:t xml:space="preserve"> وقيل : </w:t>
      </w:r>
      <w:r w:rsidR="00D83B35">
        <w:rPr>
          <w:rtl/>
        </w:rPr>
        <w:t xml:space="preserve">علىّ </w:t>
      </w:r>
      <w:r w:rsidRPr="009746DC">
        <w:rPr>
          <w:rtl/>
        </w:rPr>
        <w:t>نسخة الكتاب الحائط الأو</w:t>
      </w:r>
      <w:r w:rsidR="00E47719">
        <w:rPr>
          <w:rFonts w:hint="cs"/>
          <w:rtl/>
        </w:rPr>
        <w:t>ّ</w:t>
      </w:r>
      <w:r w:rsidRPr="009746DC">
        <w:rPr>
          <w:rtl/>
        </w:rPr>
        <w:t xml:space="preserve">ل غير الحائط الثاني ، وقيل : وقع أي </w:t>
      </w:r>
      <w:r w:rsidR="00D83B35">
        <w:rPr>
          <w:rtl/>
        </w:rPr>
        <w:t xml:space="preserve">علىّ </w:t>
      </w:r>
      <w:r w:rsidRPr="009746DC">
        <w:rPr>
          <w:rtl/>
        </w:rPr>
        <w:t>الأرض ،</w:t>
      </w:r>
      <w:r>
        <w:rPr>
          <w:rtl/>
        </w:rPr>
        <w:t xml:space="preserve"> و</w:t>
      </w:r>
      <w:r w:rsidRPr="00C875FB">
        <w:rPr>
          <w:rtl/>
        </w:rPr>
        <w:t xml:space="preserve">قوله : </w:t>
      </w:r>
      <w:r w:rsidR="00D83B35">
        <w:rPr>
          <w:rtl/>
        </w:rPr>
        <w:t xml:space="preserve">علىّ </w:t>
      </w:r>
      <w:r w:rsidRPr="00C875FB">
        <w:rPr>
          <w:rtl/>
        </w:rPr>
        <w:t>الحائط</w:t>
      </w:r>
      <w:r w:rsidRPr="009746DC">
        <w:rPr>
          <w:rtl/>
        </w:rPr>
        <w:t xml:space="preserve"> ظرف مستقر نعت </w:t>
      </w:r>
      <w:r w:rsidR="000D553B">
        <w:rPr>
          <w:rtl/>
        </w:rPr>
        <w:t xml:space="preserve">زوّج </w:t>
      </w:r>
      <w:r w:rsidRPr="009746DC">
        <w:rPr>
          <w:rtl/>
        </w:rPr>
        <w:t xml:space="preserve">أي </w:t>
      </w:r>
      <w:r w:rsidR="00551E04">
        <w:rPr>
          <w:rtl/>
        </w:rPr>
        <w:t xml:space="preserve">كان </w:t>
      </w:r>
      <w:r w:rsidR="00D83B35">
        <w:rPr>
          <w:rtl/>
        </w:rPr>
        <w:t xml:space="preserve">علىّ </w:t>
      </w:r>
      <w:r w:rsidRPr="009746DC">
        <w:rPr>
          <w:rtl/>
        </w:rPr>
        <w:t>الحائط ، وفي الثاني ظرف لغو متعلق بطارا</w:t>
      </w:r>
      <w:r w:rsidR="00E47719">
        <w:rPr>
          <w:rFonts w:hint="cs"/>
          <w:rtl/>
        </w:rPr>
        <w:t>ً</w:t>
      </w:r>
      <w:r w:rsidRPr="009746DC">
        <w:rPr>
          <w:rtl/>
        </w:rPr>
        <w:t xml:space="preserve"> بتضمين معنى وقعا</w:t>
      </w:r>
      <w:r w:rsidR="00E47719">
        <w:rPr>
          <w:rFonts w:hint="cs"/>
          <w:rtl/>
        </w:rPr>
        <w:t>ً</w:t>
      </w:r>
      <w:r w:rsidRPr="009746DC">
        <w:rPr>
          <w:rtl/>
        </w:rPr>
        <w:t xml:space="preserve"> ، وال</w:t>
      </w:r>
      <w:r w:rsidR="000D553B">
        <w:rPr>
          <w:rtl/>
        </w:rPr>
        <w:t xml:space="preserve">زوّج </w:t>
      </w:r>
      <w:r w:rsidRPr="009746DC">
        <w:rPr>
          <w:rtl/>
        </w:rPr>
        <w:t>هنا المرك</w:t>
      </w:r>
      <w:r w:rsidR="00E47719">
        <w:rPr>
          <w:rFonts w:hint="cs"/>
          <w:rtl/>
        </w:rPr>
        <w:t>ّ</w:t>
      </w:r>
      <w:r w:rsidRPr="009746DC">
        <w:rPr>
          <w:rtl/>
        </w:rPr>
        <w:t>ب من الذكر والأنثى والورش</w:t>
      </w:r>
      <w:r w:rsidR="00E47719">
        <w:rPr>
          <w:rtl/>
        </w:rPr>
        <w:t>ان</w:t>
      </w:r>
      <w:r w:rsidR="00551E04">
        <w:rPr>
          <w:rtl/>
        </w:rPr>
        <w:t xml:space="preserve"> </w:t>
      </w:r>
      <w:r w:rsidRPr="009746DC">
        <w:rPr>
          <w:rtl/>
        </w:rPr>
        <w:t>كأن</w:t>
      </w:r>
      <w:r w:rsidR="00E47719">
        <w:rPr>
          <w:rFonts w:hint="cs"/>
          <w:rtl/>
        </w:rPr>
        <w:t>ّ</w:t>
      </w:r>
      <w:r w:rsidRPr="009746DC">
        <w:rPr>
          <w:rtl/>
        </w:rPr>
        <w:t>ه نوع من الحم</w:t>
      </w:r>
      <w:r w:rsidR="00E47719">
        <w:rPr>
          <w:rFonts w:hint="cs"/>
          <w:rtl/>
        </w:rPr>
        <w:t>ا</w:t>
      </w:r>
      <w:r w:rsidR="00E47719">
        <w:rPr>
          <w:rtl/>
        </w:rPr>
        <w:t>م</w:t>
      </w:r>
      <w:r w:rsidR="00551E04">
        <w:rPr>
          <w:rtl/>
        </w:rPr>
        <w:t xml:space="preserve"> </w:t>
      </w:r>
      <w:r w:rsidRPr="009746DC">
        <w:rPr>
          <w:rtl/>
        </w:rPr>
        <w:t>، وفي القاموس الورش</w:t>
      </w:r>
      <w:r w:rsidR="00E47719">
        <w:rPr>
          <w:rtl/>
        </w:rPr>
        <w:t>ان</w:t>
      </w:r>
      <w:r w:rsidR="00551E04">
        <w:rPr>
          <w:rtl/>
        </w:rPr>
        <w:t xml:space="preserve"> </w:t>
      </w:r>
      <w:r w:rsidRPr="009746DC">
        <w:rPr>
          <w:rtl/>
        </w:rPr>
        <w:t>محر</w:t>
      </w:r>
      <w:r w:rsidR="00E47719">
        <w:rPr>
          <w:rFonts w:hint="cs"/>
          <w:rtl/>
        </w:rPr>
        <w:t>ّ</w:t>
      </w:r>
      <w:r w:rsidRPr="009746DC">
        <w:rPr>
          <w:rtl/>
        </w:rPr>
        <w:t>كة طائر وهو ساق حر</w:t>
      </w:r>
      <w:r w:rsidR="00E47719">
        <w:rPr>
          <w:rFonts w:hint="cs"/>
          <w:rtl/>
        </w:rPr>
        <w:t>ّ</w:t>
      </w:r>
      <w:r w:rsidRPr="009746DC">
        <w:rPr>
          <w:rtl/>
        </w:rPr>
        <w:t xml:space="preserve"> لحمه أخف</w:t>
      </w:r>
      <w:r w:rsidR="00E47719">
        <w:rPr>
          <w:rFonts w:hint="cs"/>
          <w:rtl/>
        </w:rPr>
        <w:t>ّ</w:t>
      </w:r>
      <w:r w:rsidRPr="009746DC">
        <w:rPr>
          <w:rtl/>
        </w:rPr>
        <w:t xml:space="preserve"> من الحم</w:t>
      </w:r>
      <w:r w:rsidR="00E47719">
        <w:rPr>
          <w:rFonts w:hint="cs"/>
          <w:rtl/>
        </w:rPr>
        <w:t>ا</w:t>
      </w:r>
      <w:r w:rsidR="00E47719">
        <w:rPr>
          <w:rtl/>
        </w:rPr>
        <w:t>م</w:t>
      </w:r>
      <w:r w:rsidR="00551E04">
        <w:rPr>
          <w:rtl/>
        </w:rPr>
        <w:t xml:space="preserve"> </w:t>
      </w:r>
      <w:r w:rsidRPr="009746DC">
        <w:rPr>
          <w:rtl/>
        </w:rPr>
        <w:t xml:space="preserve">وقال : </w:t>
      </w:r>
      <w:r w:rsidRPr="00C875FB">
        <w:rPr>
          <w:rtl/>
        </w:rPr>
        <w:t>الهديل</w:t>
      </w:r>
      <w:r w:rsidRPr="009746DC">
        <w:rPr>
          <w:rtl/>
        </w:rPr>
        <w:t xml:space="preserve"> صوت الحم</w:t>
      </w:r>
      <w:r w:rsidR="00E47719">
        <w:rPr>
          <w:rFonts w:hint="cs"/>
          <w:rtl/>
        </w:rPr>
        <w:t>ا</w:t>
      </w:r>
      <w:r w:rsidR="00E47719">
        <w:rPr>
          <w:rtl/>
        </w:rPr>
        <w:t>م</w:t>
      </w:r>
      <w:r w:rsidR="00551E04">
        <w:rPr>
          <w:rtl/>
        </w:rPr>
        <w:t xml:space="preserve"> </w:t>
      </w:r>
      <w:r w:rsidRPr="009746DC">
        <w:rPr>
          <w:rtl/>
        </w:rPr>
        <w:t>، أو خاص بوحشي</w:t>
      </w:r>
      <w:r w:rsidR="00E47719">
        <w:rPr>
          <w:rFonts w:hint="cs"/>
          <w:rtl/>
        </w:rPr>
        <w:t>ّ</w:t>
      </w:r>
      <w:r w:rsidRPr="009746DC">
        <w:rPr>
          <w:rtl/>
        </w:rPr>
        <w:t>ها ، هدل يهدل.</w:t>
      </w:r>
    </w:p>
    <w:p w:rsidR="008930D5" w:rsidRDefault="008930D5" w:rsidP="008930D5">
      <w:pPr>
        <w:pStyle w:val="libNormal"/>
        <w:rPr>
          <w:rtl/>
        </w:rPr>
      </w:pPr>
      <w:r>
        <w:rPr>
          <w:rtl/>
        </w:rPr>
        <w:br w:type="page"/>
      </w:r>
    </w:p>
    <w:p w:rsidR="00B717C7" w:rsidRPr="009746DC" w:rsidRDefault="00B717C7" w:rsidP="00623CC4">
      <w:pPr>
        <w:pStyle w:val="libNormal"/>
        <w:rPr>
          <w:rtl/>
        </w:rPr>
      </w:pPr>
      <w:r w:rsidRPr="009746DC">
        <w:rPr>
          <w:rtl/>
        </w:rPr>
        <w:lastRenderedPageBreak/>
        <w:t xml:space="preserve">ساعة </w:t>
      </w:r>
      <w:r w:rsidR="00623CC4">
        <w:rPr>
          <w:rFonts w:hint="cs"/>
          <w:rtl/>
        </w:rPr>
        <w:t xml:space="preserve">، </w:t>
      </w:r>
      <w:r w:rsidR="00D83B35">
        <w:rPr>
          <w:rtl/>
        </w:rPr>
        <w:t xml:space="preserve">ثمّ </w:t>
      </w:r>
      <w:r w:rsidRPr="009746DC">
        <w:rPr>
          <w:rtl/>
        </w:rPr>
        <w:t>نهضا ف</w:t>
      </w:r>
      <w:r w:rsidR="00FE5F86">
        <w:rPr>
          <w:rtl/>
        </w:rPr>
        <w:t xml:space="preserve">لـمّا </w:t>
      </w:r>
      <w:r w:rsidRPr="009746DC">
        <w:rPr>
          <w:rtl/>
        </w:rPr>
        <w:t xml:space="preserve">طارا </w:t>
      </w:r>
      <w:r w:rsidR="00D83B35">
        <w:rPr>
          <w:rtl/>
        </w:rPr>
        <w:t xml:space="preserve">علىّ </w:t>
      </w:r>
      <w:r w:rsidRPr="009746DC">
        <w:rPr>
          <w:rtl/>
        </w:rPr>
        <w:t xml:space="preserve">الحائط هدل الذكر </w:t>
      </w:r>
      <w:r w:rsidR="00D83B35">
        <w:rPr>
          <w:rtl/>
        </w:rPr>
        <w:t xml:space="preserve">علىّ </w:t>
      </w:r>
      <w:r w:rsidRPr="009746DC">
        <w:rPr>
          <w:rtl/>
        </w:rPr>
        <w:t xml:space="preserve">الأنثى ساعة </w:t>
      </w:r>
      <w:r w:rsidR="00623CC4">
        <w:rPr>
          <w:rFonts w:hint="cs"/>
          <w:rtl/>
        </w:rPr>
        <w:t xml:space="preserve">، </w:t>
      </w:r>
      <w:r w:rsidR="00D83B35">
        <w:rPr>
          <w:rtl/>
        </w:rPr>
        <w:t xml:space="preserve">ثمّ </w:t>
      </w:r>
      <w:r w:rsidRPr="009746DC">
        <w:rPr>
          <w:rtl/>
        </w:rPr>
        <w:t xml:space="preserve">نهضا فقلت </w:t>
      </w:r>
      <w:r w:rsidR="00623CC4">
        <w:rPr>
          <w:rFonts w:hint="cs"/>
          <w:rtl/>
        </w:rPr>
        <w:t xml:space="preserve">: </w:t>
      </w:r>
      <w:r w:rsidRPr="009746DC">
        <w:rPr>
          <w:rtl/>
        </w:rPr>
        <w:t>جعلت فداك ما هذا الطير قال يا ابن مسلم كل</w:t>
      </w:r>
      <w:r w:rsidR="00623CC4">
        <w:rPr>
          <w:rFonts w:hint="cs"/>
          <w:rtl/>
        </w:rPr>
        <w:t>ُّ</w:t>
      </w:r>
      <w:r w:rsidRPr="009746DC">
        <w:rPr>
          <w:rtl/>
        </w:rPr>
        <w:t xml:space="preserve"> شيء خلقه الله من طير أو بهيمة أو شيء فيه روح فهو أسمع لنا وأطوع من ابن آدم </w:t>
      </w:r>
      <w:r w:rsidR="00D8033E">
        <w:rPr>
          <w:rtl/>
        </w:rPr>
        <w:t xml:space="preserve">ان </w:t>
      </w:r>
      <w:r w:rsidRPr="009746DC">
        <w:rPr>
          <w:rtl/>
        </w:rPr>
        <w:t>هذا الورش</w:t>
      </w:r>
      <w:r w:rsidR="00623CC4">
        <w:rPr>
          <w:rtl/>
        </w:rPr>
        <w:t>ان</w:t>
      </w:r>
      <w:r w:rsidR="00551E04">
        <w:rPr>
          <w:rtl/>
        </w:rPr>
        <w:t xml:space="preserve"> </w:t>
      </w:r>
      <w:r w:rsidRPr="009746DC">
        <w:rPr>
          <w:rtl/>
        </w:rPr>
        <w:t>ظن</w:t>
      </w:r>
      <w:r w:rsidR="00623CC4">
        <w:rPr>
          <w:rFonts w:hint="cs"/>
          <w:rtl/>
        </w:rPr>
        <w:t>َّ</w:t>
      </w:r>
      <w:r w:rsidRPr="009746DC">
        <w:rPr>
          <w:rtl/>
        </w:rPr>
        <w:t xml:space="preserve"> بامرأته فحلفت له ما فعلت فقالت ترضى ب</w:t>
      </w:r>
      <w:r w:rsidR="00551E04">
        <w:rPr>
          <w:rtl/>
        </w:rPr>
        <w:t xml:space="preserve">محمّد </w:t>
      </w:r>
      <w:r w:rsidRPr="009746DC">
        <w:rPr>
          <w:rtl/>
        </w:rPr>
        <w:t xml:space="preserve">بن </w:t>
      </w:r>
      <w:r w:rsidR="00551E04">
        <w:rPr>
          <w:rtl/>
        </w:rPr>
        <w:t xml:space="preserve">عليّ </w:t>
      </w:r>
      <w:r w:rsidRPr="009746DC">
        <w:rPr>
          <w:rtl/>
        </w:rPr>
        <w:t>فرضيا</w:t>
      </w:r>
      <w:r w:rsidR="00623CC4">
        <w:rPr>
          <w:rFonts w:hint="cs"/>
          <w:rtl/>
        </w:rPr>
        <w:t>ً</w:t>
      </w:r>
      <w:r w:rsidRPr="009746DC">
        <w:rPr>
          <w:rtl/>
        </w:rPr>
        <w:t xml:space="preserve"> بي فأخبرته أن</w:t>
      </w:r>
      <w:r w:rsidR="00F05DCF">
        <w:rPr>
          <w:rFonts w:hint="cs"/>
          <w:rtl/>
        </w:rPr>
        <w:t>ّ</w:t>
      </w:r>
      <w:r w:rsidRPr="009746DC">
        <w:rPr>
          <w:rtl/>
        </w:rPr>
        <w:t>ه لها ظالم فصدقها</w:t>
      </w:r>
      <w:r>
        <w:rPr>
          <w:rFonts w:hint="cs"/>
          <w:rtl/>
        </w:rPr>
        <w:t>.</w:t>
      </w:r>
    </w:p>
    <w:p w:rsidR="00B717C7" w:rsidRPr="009746DC" w:rsidRDefault="00B717C7" w:rsidP="00623CC4">
      <w:pPr>
        <w:pStyle w:val="libNormal"/>
        <w:rPr>
          <w:rtl/>
        </w:rPr>
      </w:pPr>
      <w:r w:rsidRPr="009746DC">
        <w:rPr>
          <w:rtl/>
        </w:rPr>
        <w:t>5</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عل</w:t>
      </w:r>
      <w:r w:rsidR="00623CC4">
        <w:rPr>
          <w:rFonts w:hint="cs"/>
          <w:rtl/>
        </w:rPr>
        <w:t>ّ</w:t>
      </w:r>
      <w:r w:rsidR="00603D8E">
        <w:rPr>
          <w:rtl/>
        </w:rPr>
        <w:t>ى</w:t>
      </w:r>
      <w:r w:rsidR="00D83B35">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عليّ </w:t>
      </w:r>
      <w:r w:rsidRPr="009746DC">
        <w:rPr>
          <w:rtl/>
        </w:rPr>
        <w:t>بن أسباط ، عن صالح بن حمزة ، عن أبيه ، عن أبي بكر الحضرمي</w:t>
      </w:r>
      <w:r w:rsidR="00623CC4">
        <w:rPr>
          <w:rFonts w:hint="cs"/>
          <w:rtl/>
        </w:rPr>
        <w:t>ّ</w:t>
      </w:r>
      <w:r w:rsidRPr="009746DC">
        <w:rPr>
          <w:rtl/>
        </w:rPr>
        <w:t xml:space="preserve"> قال </w:t>
      </w:r>
      <w:r w:rsidR="00F05DCF">
        <w:rPr>
          <w:rFonts w:hint="cs"/>
          <w:rtl/>
        </w:rPr>
        <w:t xml:space="preserve">: </w:t>
      </w:r>
      <w:r w:rsidR="00FE5F86">
        <w:rPr>
          <w:rtl/>
        </w:rPr>
        <w:t xml:space="preserve">لـمّا </w:t>
      </w:r>
      <w:r w:rsidRPr="009746DC">
        <w:rPr>
          <w:rtl/>
        </w:rPr>
        <w:t xml:space="preserve">حمل أبو جعفر </w:t>
      </w:r>
      <w:r w:rsidR="00850EDE">
        <w:rPr>
          <w:rStyle w:val="libAlaemChar"/>
          <w:rtl/>
        </w:rPr>
        <w:t xml:space="preserve">عليه‌السلام </w:t>
      </w:r>
      <w:r w:rsidRPr="009746DC">
        <w:rPr>
          <w:rtl/>
        </w:rPr>
        <w:t>إلى الش</w:t>
      </w:r>
      <w:r w:rsidR="00623CC4">
        <w:rPr>
          <w:rFonts w:hint="cs"/>
          <w:rtl/>
        </w:rPr>
        <w:t>ا</w:t>
      </w:r>
      <w:r w:rsidR="00623CC4">
        <w:rPr>
          <w:rtl/>
        </w:rPr>
        <w:t>م</w:t>
      </w:r>
      <w:r w:rsidR="00551E04">
        <w:rPr>
          <w:rtl/>
        </w:rPr>
        <w:t xml:space="preserve"> </w:t>
      </w:r>
      <w:r w:rsidRPr="009746DC">
        <w:rPr>
          <w:rtl/>
        </w:rPr>
        <w:t>إلى هش</w:t>
      </w:r>
      <w:r w:rsidR="00603D8E">
        <w:rPr>
          <w:rFonts w:hint="cs"/>
          <w:rtl/>
        </w:rPr>
        <w:t>ا</w:t>
      </w:r>
      <w:r w:rsidR="00603D8E">
        <w:rPr>
          <w:rtl/>
        </w:rPr>
        <w:t>م</w:t>
      </w:r>
      <w:r w:rsidR="00551E04">
        <w:rPr>
          <w:rtl/>
        </w:rPr>
        <w:t xml:space="preserve"> </w:t>
      </w:r>
      <w:r w:rsidRPr="009746DC">
        <w:rPr>
          <w:rtl/>
        </w:rPr>
        <w:t xml:space="preserve">بن عبد الملك وصار ببابه قال لأصحابه ومن </w:t>
      </w:r>
      <w:r w:rsidR="00551E04">
        <w:rPr>
          <w:rtl/>
        </w:rPr>
        <w:t xml:space="preserve">كان </w:t>
      </w:r>
      <w:r w:rsidRPr="009746DC">
        <w:rPr>
          <w:rtl/>
        </w:rPr>
        <w:t>بحضرته من بني أمي</w:t>
      </w:r>
      <w:r w:rsidR="00603D8E">
        <w:rPr>
          <w:rFonts w:hint="cs"/>
          <w:rtl/>
        </w:rPr>
        <w:t>ّ</w:t>
      </w:r>
      <w:r w:rsidRPr="009746DC">
        <w:rPr>
          <w:rtl/>
        </w:rPr>
        <w:t xml:space="preserve">ة </w:t>
      </w:r>
      <w:r w:rsidR="00F05DCF">
        <w:rPr>
          <w:rFonts w:hint="cs"/>
          <w:rtl/>
        </w:rPr>
        <w:t xml:space="preserve">: </w:t>
      </w:r>
      <w:r w:rsidRPr="009746DC">
        <w:rPr>
          <w:rtl/>
        </w:rPr>
        <w:t xml:space="preserve">إذا رأيتموني قد وبخت </w:t>
      </w:r>
      <w:r w:rsidR="00551E04">
        <w:rPr>
          <w:rtl/>
        </w:rPr>
        <w:t xml:space="preserve">محمّد </w:t>
      </w:r>
      <w:r w:rsidRPr="009746DC">
        <w:rPr>
          <w:rtl/>
        </w:rPr>
        <w:t xml:space="preserve">بن </w:t>
      </w:r>
      <w:r w:rsidR="00551E04">
        <w:rPr>
          <w:rtl/>
        </w:rPr>
        <w:t xml:space="preserve">عليّ </w:t>
      </w:r>
      <w:r w:rsidR="00D83B35">
        <w:rPr>
          <w:rtl/>
        </w:rPr>
        <w:t xml:space="preserve">ثمّ </w:t>
      </w:r>
      <w:r w:rsidRPr="009746DC">
        <w:rPr>
          <w:rtl/>
        </w:rPr>
        <w:t>رأيتموني قد سكت</w:t>
      </w:r>
      <w:r w:rsidR="00603D8E">
        <w:rPr>
          <w:rFonts w:hint="cs"/>
          <w:rtl/>
        </w:rPr>
        <w:t>ُّ</w:t>
      </w:r>
      <w:r w:rsidRPr="009746DC">
        <w:rPr>
          <w:rtl/>
        </w:rPr>
        <w:t xml:space="preserve"> فليقبل عليه كل</w:t>
      </w:r>
      <w:r w:rsidR="00603D8E">
        <w:rPr>
          <w:rFonts w:hint="cs"/>
          <w:rtl/>
        </w:rPr>
        <w:t>ُّ</w:t>
      </w:r>
      <w:r w:rsidRPr="009746DC">
        <w:rPr>
          <w:rtl/>
        </w:rPr>
        <w:t xml:space="preserve"> رجل منكم فليوب</w:t>
      </w:r>
      <w:r w:rsidR="00F05DCF">
        <w:rPr>
          <w:rFonts w:hint="cs"/>
          <w:rtl/>
        </w:rPr>
        <w:t>ّ</w:t>
      </w:r>
      <w:r w:rsidRPr="009746DC">
        <w:rPr>
          <w:rtl/>
        </w:rPr>
        <w:t>خه ثم</w:t>
      </w:r>
      <w:r w:rsidR="00F05DCF">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23CC4">
      <w:pPr>
        <w:pStyle w:val="libNormal"/>
        <w:rPr>
          <w:rtl/>
        </w:rPr>
      </w:pPr>
      <w:r w:rsidRPr="00C875FB">
        <w:rPr>
          <w:rtl/>
        </w:rPr>
        <w:t xml:space="preserve">« </w:t>
      </w:r>
      <w:r w:rsidR="00D83B35">
        <w:rPr>
          <w:rtl/>
        </w:rPr>
        <w:t xml:space="preserve">ثمّ </w:t>
      </w:r>
      <w:r w:rsidRPr="00C875FB">
        <w:rPr>
          <w:rtl/>
        </w:rPr>
        <w:t>نهضا »</w:t>
      </w:r>
      <w:r w:rsidRPr="009746DC">
        <w:rPr>
          <w:rtl/>
        </w:rPr>
        <w:t xml:space="preserve"> أي طارا ، وهديل الذكر </w:t>
      </w:r>
      <w:r w:rsidR="00D83B35">
        <w:rPr>
          <w:rtl/>
        </w:rPr>
        <w:t xml:space="preserve">علىّ </w:t>
      </w:r>
      <w:r w:rsidRPr="009746DC">
        <w:rPr>
          <w:rtl/>
        </w:rPr>
        <w:t>الأنثى كأن</w:t>
      </w:r>
      <w:r w:rsidR="00F05DCF">
        <w:rPr>
          <w:rFonts w:hint="cs"/>
          <w:rtl/>
        </w:rPr>
        <w:t>ّ</w:t>
      </w:r>
      <w:r w:rsidRPr="009746DC">
        <w:rPr>
          <w:rtl/>
        </w:rPr>
        <w:t xml:space="preserve">ه </w:t>
      </w:r>
      <w:r w:rsidR="00551E04">
        <w:rPr>
          <w:rtl/>
        </w:rPr>
        <w:t xml:space="preserve">كان </w:t>
      </w:r>
      <w:r w:rsidRPr="009746DC">
        <w:rPr>
          <w:rtl/>
        </w:rPr>
        <w:t>اعتذارا</w:t>
      </w:r>
      <w:r w:rsidR="00F05DCF">
        <w:rPr>
          <w:rFonts w:hint="cs"/>
          <w:rtl/>
        </w:rPr>
        <w:t>ً</w:t>
      </w:r>
      <w:r w:rsidRPr="009746DC">
        <w:rPr>
          <w:rtl/>
        </w:rPr>
        <w:t xml:space="preserve"> منه لها</w:t>
      </w:r>
      <w:r w:rsidRPr="00C875FB">
        <w:rPr>
          <w:rtl/>
        </w:rPr>
        <w:t xml:space="preserve"> « ما هذا الطير »</w:t>
      </w:r>
      <w:r w:rsidRPr="009746DC">
        <w:rPr>
          <w:rtl/>
        </w:rPr>
        <w:t xml:space="preserve"> في البصائر ما حال الطير ، وفي بعض الكتب ما قال هذا الطائر</w:t>
      </w:r>
      <w:r>
        <w:rPr>
          <w:rtl/>
        </w:rPr>
        <w:t>؟</w:t>
      </w:r>
      <w:r w:rsidRPr="009746DC">
        <w:rPr>
          <w:rtl/>
        </w:rPr>
        <w:t xml:space="preserve"> </w:t>
      </w:r>
      <w:r w:rsidRPr="00C875FB">
        <w:rPr>
          <w:rtl/>
        </w:rPr>
        <w:t xml:space="preserve">قوله </w:t>
      </w:r>
      <w:r w:rsidR="00850EDE">
        <w:rPr>
          <w:rStyle w:val="libAlaemChar"/>
          <w:rtl/>
        </w:rPr>
        <w:t xml:space="preserve">عليه‌السلام </w:t>
      </w:r>
      <w:r w:rsidRPr="00C875FB">
        <w:rPr>
          <w:rtl/>
        </w:rPr>
        <w:t>: ظن بامرأته</w:t>
      </w:r>
      <w:r w:rsidRPr="009746DC">
        <w:rPr>
          <w:rtl/>
        </w:rPr>
        <w:t xml:space="preserve"> أي اتهمها بالاجتماع مع غير ذكرها ، وفي بعض نسخ البصائر وغيره ظن بأنثاه ظن السوء ، وفي المناقب فحلفت له ما فعلت فلم يقبل فقالت.</w:t>
      </w:r>
    </w:p>
    <w:p w:rsidR="00B717C7" w:rsidRPr="009746DC" w:rsidRDefault="00B717C7" w:rsidP="00623CC4">
      <w:pPr>
        <w:pStyle w:val="libNormal"/>
        <w:rPr>
          <w:rtl/>
          <w:lang w:bidi="fa-IR"/>
        </w:rPr>
      </w:pPr>
      <w:r w:rsidRPr="000F65B1">
        <w:rPr>
          <w:rStyle w:val="libBold1Char"/>
          <w:rtl/>
        </w:rPr>
        <w:t>الحديث الخامس :</w:t>
      </w:r>
      <w:r w:rsidRPr="009746DC">
        <w:rPr>
          <w:rtl/>
          <w:lang w:bidi="fa-IR"/>
        </w:rPr>
        <w:t xml:space="preserve"> ضعيف.</w:t>
      </w:r>
    </w:p>
    <w:p w:rsidR="00B717C7" w:rsidRPr="009746DC" w:rsidRDefault="00B717C7" w:rsidP="00623CC4">
      <w:pPr>
        <w:pStyle w:val="libNormal"/>
        <w:rPr>
          <w:rtl/>
        </w:rPr>
      </w:pPr>
      <w:r w:rsidRPr="00C875FB">
        <w:rPr>
          <w:rtl/>
        </w:rPr>
        <w:t>والتوبيخ</w:t>
      </w:r>
      <w:r w:rsidRPr="009746DC">
        <w:rPr>
          <w:rtl/>
        </w:rPr>
        <w:t xml:space="preserve"> الذم واللوم ، وقال في القاموس : </w:t>
      </w:r>
      <w:r w:rsidRPr="00C875FB">
        <w:rPr>
          <w:rtl/>
        </w:rPr>
        <w:t>الحنق</w:t>
      </w:r>
      <w:r w:rsidRPr="009746DC">
        <w:rPr>
          <w:rtl/>
        </w:rPr>
        <w:t xml:space="preserve"> محركة الغيظ أو شدته ، وقال : العصا اللس</w:t>
      </w:r>
      <w:r w:rsidR="00927DAA">
        <w:rPr>
          <w:rtl/>
        </w:rPr>
        <w:t>ان</w:t>
      </w:r>
      <w:r w:rsidR="00551E04">
        <w:rPr>
          <w:rtl/>
        </w:rPr>
        <w:t xml:space="preserve"> </w:t>
      </w:r>
      <w:r w:rsidRPr="009746DC">
        <w:rPr>
          <w:rtl/>
        </w:rPr>
        <w:t xml:space="preserve">وعظم الساق ، وجماعة </w:t>
      </w:r>
      <w:r w:rsidR="00D83B35">
        <w:rPr>
          <w:rtl/>
        </w:rPr>
        <w:t xml:space="preserve">الإسلام </w:t>
      </w:r>
      <w:r w:rsidRPr="009746DC">
        <w:rPr>
          <w:rtl/>
        </w:rPr>
        <w:t xml:space="preserve">، وشق العصا : مخالفة جماعة </w:t>
      </w:r>
      <w:r w:rsidR="00D83B35">
        <w:rPr>
          <w:rtl/>
        </w:rPr>
        <w:t xml:space="preserve">الإسلام </w:t>
      </w:r>
      <w:r w:rsidRPr="009746DC">
        <w:rPr>
          <w:rtl/>
        </w:rPr>
        <w:t>، انتهى.</w:t>
      </w:r>
    </w:p>
    <w:p w:rsidR="00B717C7" w:rsidRPr="009746DC" w:rsidRDefault="00B717C7" w:rsidP="00623CC4">
      <w:pPr>
        <w:pStyle w:val="libNormal"/>
        <w:rPr>
          <w:rtl/>
        </w:rPr>
      </w:pPr>
      <w:r w:rsidRPr="009746DC">
        <w:rPr>
          <w:rtl/>
        </w:rPr>
        <w:t xml:space="preserve">وأقول : يحتمل </w:t>
      </w:r>
      <w:r w:rsidR="00D8033E">
        <w:rPr>
          <w:rtl/>
        </w:rPr>
        <w:t xml:space="preserve">ان </w:t>
      </w:r>
      <w:r w:rsidRPr="009746DC">
        <w:rPr>
          <w:rtl/>
        </w:rPr>
        <w:t>تكون الإضافة بيانية ، ل</w:t>
      </w:r>
      <w:r w:rsidR="00D8033E">
        <w:rPr>
          <w:rtl/>
        </w:rPr>
        <w:t xml:space="preserve">ان </w:t>
      </w:r>
      <w:r w:rsidRPr="009746DC">
        <w:rPr>
          <w:rtl/>
        </w:rPr>
        <w:t>المسلمين بمنزلة العصا للإسل</w:t>
      </w:r>
      <w:r w:rsidR="00927DAA">
        <w:rPr>
          <w:rFonts w:hint="cs"/>
          <w:rtl/>
        </w:rPr>
        <w:t>ا</w:t>
      </w:r>
      <w:r w:rsidR="00927DAA">
        <w:rPr>
          <w:rtl/>
        </w:rPr>
        <w:t>م</w:t>
      </w:r>
      <w:r w:rsidR="00551E04">
        <w:rPr>
          <w:rtl/>
        </w:rPr>
        <w:t xml:space="preserve"> </w:t>
      </w:r>
      <w:r w:rsidRPr="009746DC">
        <w:rPr>
          <w:rtl/>
        </w:rPr>
        <w:t xml:space="preserve">يقوم بهم وتفريقهم بمنزلة شق عصا </w:t>
      </w:r>
      <w:r w:rsidR="00D83B35">
        <w:rPr>
          <w:rtl/>
        </w:rPr>
        <w:t xml:space="preserve">الإسلام </w:t>
      </w:r>
      <w:r w:rsidRPr="009746DC">
        <w:rPr>
          <w:rtl/>
        </w:rPr>
        <w:t>، أو شبه اجتماعهم بالعصا ل</w:t>
      </w:r>
      <w:r w:rsidR="00D8033E">
        <w:rPr>
          <w:rtl/>
        </w:rPr>
        <w:t xml:space="preserve">ان </w:t>
      </w:r>
      <w:r w:rsidRPr="009746DC">
        <w:rPr>
          <w:rtl/>
        </w:rPr>
        <w:t>اجتماعهم سبب لقيامهم وبقائهم ، قال الميداني في مجمع الأمثال : يقال شق فل</w:t>
      </w:r>
      <w:r w:rsidR="00D8033E">
        <w:rPr>
          <w:rtl/>
        </w:rPr>
        <w:t xml:space="preserve">ان </w:t>
      </w:r>
      <w:r w:rsidRPr="009746DC">
        <w:rPr>
          <w:rtl/>
        </w:rPr>
        <w:t xml:space="preserve">عصا المسلمين إذا فرق جماعتهم ، قال : والأصل في العصا الاجتماع والائتلاف ، وذلك أنها لا تدعي عصا </w:t>
      </w:r>
      <w:r w:rsidR="00FE5F86">
        <w:rPr>
          <w:rtl/>
        </w:rPr>
        <w:t xml:space="preserve">حتّى </w:t>
      </w:r>
      <w:r w:rsidRPr="009746DC">
        <w:rPr>
          <w:rtl/>
        </w:rPr>
        <w:t xml:space="preserve">تكون </w:t>
      </w:r>
      <w:r w:rsidR="00C300E6">
        <w:rPr>
          <w:rtl/>
        </w:rPr>
        <w:t>جميعاً</w:t>
      </w:r>
      <w:r w:rsidRPr="009746DC">
        <w:rPr>
          <w:rtl/>
        </w:rPr>
        <w:t xml:space="preserve"> فإذا انشقت لم تدع عصا ، ومن قولهم للرجل إذا أق</w:t>
      </w:r>
      <w:r w:rsidR="00551E04">
        <w:rPr>
          <w:rtl/>
        </w:rPr>
        <w:t xml:space="preserve">أمّ </w:t>
      </w:r>
      <w:r w:rsidRPr="009746DC">
        <w:rPr>
          <w:rtl/>
        </w:rPr>
        <w:t>بالم</w:t>
      </w:r>
      <w:r w:rsidR="00551E04">
        <w:rPr>
          <w:rtl/>
        </w:rPr>
        <w:t xml:space="preserve">كان </w:t>
      </w:r>
      <w:r w:rsidRPr="009746DC">
        <w:rPr>
          <w:rtl/>
        </w:rPr>
        <w:t>واطم</w:t>
      </w:r>
      <w:r w:rsidR="00927DAA">
        <w:rPr>
          <w:rtl/>
        </w:rPr>
        <w:t>ان</w:t>
      </w:r>
      <w:r w:rsidR="00551E04">
        <w:rPr>
          <w:rtl/>
        </w:rPr>
        <w:t xml:space="preserve"> </w:t>
      </w:r>
      <w:r w:rsidRPr="009746DC">
        <w:rPr>
          <w:rtl/>
        </w:rPr>
        <w:t>به فاجتمع له فيه أ</w:t>
      </w:r>
      <w:r w:rsidR="00850EDE">
        <w:rPr>
          <w:rtl/>
        </w:rPr>
        <w:t xml:space="preserve">مرّ </w:t>
      </w:r>
      <w:r w:rsidRPr="009746DC">
        <w:rPr>
          <w:rtl/>
        </w:rPr>
        <w:t xml:space="preserve">: قد ألقى عصاه ، قالوا : وأصل هذا </w:t>
      </w:r>
      <w:r w:rsidR="00D8033E">
        <w:rPr>
          <w:rtl/>
        </w:rPr>
        <w:t xml:space="preserve">ان </w:t>
      </w:r>
      <w:r w:rsidRPr="009746DC">
        <w:rPr>
          <w:rtl/>
        </w:rPr>
        <w:t>الحاديين يكونان</w:t>
      </w:r>
    </w:p>
    <w:p w:rsidR="008930D5" w:rsidRDefault="008930D5" w:rsidP="008930D5">
      <w:pPr>
        <w:pStyle w:val="libNormal"/>
        <w:rPr>
          <w:rtl/>
        </w:rPr>
      </w:pPr>
      <w:r>
        <w:rPr>
          <w:rtl/>
        </w:rPr>
        <w:br w:type="page"/>
      </w:r>
    </w:p>
    <w:p w:rsidR="00B717C7" w:rsidRPr="009746DC" w:rsidRDefault="00B717C7" w:rsidP="008930D5">
      <w:pPr>
        <w:rPr>
          <w:rtl/>
        </w:rPr>
      </w:pPr>
      <w:r w:rsidRPr="009746DC">
        <w:rPr>
          <w:rtl/>
        </w:rPr>
        <w:lastRenderedPageBreak/>
        <w:t>أ</w:t>
      </w:r>
      <w:r w:rsidR="00927DAA">
        <w:rPr>
          <w:rtl/>
        </w:rPr>
        <w:t>مر</w:t>
      </w:r>
      <w:r w:rsidR="00850EDE">
        <w:rPr>
          <w:rtl/>
        </w:rPr>
        <w:t xml:space="preserve"> </w:t>
      </w:r>
      <w:r w:rsidR="00927DAA">
        <w:rPr>
          <w:rtl/>
        </w:rPr>
        <w:t>ان</w:t>
      </w:r>
      <w:r w:rsidR="00551E04">
        <w:rPr>
          <w:rtl/>
        </w:rPr>
        <w:t xml:space="preserve"> </w:t>
      </w:r>
      <w:r w:rsidRPr="009746DC">
        <w:rPr>
          <w:rtl/>
        </w:rPr>
        <w:t xml:space="preserve">يؤذن له </w:t>
      </w:r>
      <w:r w:rsidR="00927DAA">
        <w:rPr>
          <w:rFonts w:hint="cs"/>
          <w:rtl/>
        </w:rPr>
        <w:t>،</w:t>
      </w:r>
      <w:r w:rsidRPr="009746DC">
        <w:rPr>
          <w:rtl/>
        </w:rPr>
        <w:t>ف</w:t>
      </w:r>
      <w:r w:rsidR="00FE5F86">
        <w:rPr>
          <w:rtl/>
        </w:rPr>
        <w:t xml:space="preserve">لـمّا </w:t>
      </w:r>
      <w:r w:rsidRPr="009746DC">
        <w:rPr>
          <w:rtl/>
        </w:rPr>
        <w:t xml:space="preserve">دخل عليه أبو جعفر </w:t>
      </w:r>
      <w:r w:rsidR="00850EDE">
        <w:rPr>
          <w:rStyle w:val="libAlaemChar"/>
          <w:rtl/>
        </w:rPr>
        <w:t xml:space="preserve">عليه‌السلام </w:t>
      </w:r>
      <w:r w:rsidRPr="009746DC">
        <w:rPr>
          <w:rtl/>
        </w:rPr>
        <w:t xml:space="preserve">قال بيده </w:t>
      </w:r>
      <w:r w:rsidR="00406F49">
        <w:rPr>
          <w:rtl/>
        </w:rPr>
        <w:t xml:space="preserve">السلام </w:t>
      </w:r>
      <w:r w:rsidRPr="009746DC">
        <w:rPr>
          <w:rtl/>
        </w:rPr>
        <w:t xml:space="preserve">عليكم فعمهم </w:t>
      </w:r>
      <w:r w:rsidR="00C300E6">
        <w:rPr>
          <w:rtl/>
        </w:rPr>
        <w:t>جميعاً</w:t>
      </w:r>
      <w:r w:rsidRPr="009746DC">
        <w:rPr>
          <w:rtl/>
        </w:rPr>
        <w:t xml:space="preserve"> ب</w:t>
      </w:r>
      <w:r w:rsidR="00406F49">
        <w:rPr>
          <w:rtl/>
        </w:rPr>
        <w:t xml:space="preserve">السلام </w:t>
      </w:r>
      <w:r w:rsidR="00D83B35">
        <w:rPr>
          <w:rtl/>
        </w:rPr>
        <w:t xml:space="preserve">ثمّ </w:t>
      </w:r>
      <w:r w:rsidRPr="009746DC">
        <w:rPr>
          <w:rtl/>
        </w:rPr>
        <w:t>جلس فازداد هش</w:t>
      </w:r>
      <w:r w:rsidR="00551E04">
        <w:rPr>
          <w:rtl/>
        </w:rPr>
        <w:t xml:space="preserve">أمّ </w:t>
      </w:r>
      <w:r w:rsidRPr="009746DC">
        <w:rPr>
          <w:rtl/>
        </w:rPr>
        <w:t>عليه حنقا</w:t>
      </w:r>
      <w:r w:rsidR="003931B4">
        <w:rPr>
          <w:rFonts w:hint="cs"/>
          <w:rtl/>
        </w:rPr>
        <w:t>ً</w:t>
      </w:r>
      <w:r w:rsidRPr="009746DC">
        <w:rPr>
          <w:rtl/>
        </w:rPr>
        <w:t xml:space="preserve"> بتركه </w:t>
      </w:r>
      <w:r w:rsidR="00406F49">
        <w:rPr>
          <w:rtl/>
        </w:rPr>
        <w:t xml:space="preserve">السلام </w:t>
      </w:r>
      <w:r w:rsidRPr="009746DC">
        <w:rPr>
          <w:rtl/>
        </w:rPr>
        <w:t xml:space="preserve">عليه بالخلافة وجلوسه بغير إذن فأقبل يوبخه ويقول فيما يقول له يا </w:t>
      </w:r>
      <w:r w:rsidR="00551E04">
        <w:rPr>
          <w:rtl/>
        </w:rPr>
        <w:t xml:space="preserve">محمّد </w:t>
      </w:r>
      <w:r w:rsidRPr="009746DC">
        <w:rPr>
          <w:rtl/>
        </w:rPr>
        <w:t xml:space="preserve">بن </w:t>
      </w:r>
      <w:r w:rsidR="00551E04">
        <w:rPr>
          <w:rtl/>
        </w:rPr>
        <w:t xml:space="preserve">عليّ </w:t>
      </w:r>
      <w:r w:rsidRPr="009746DC">
        <w:rPr>
          <w:rtl/>
        </w:rPr>
        <w:t xml:space="preserve">لا يزال الرجل منكم قد شق عصا المسلمين ودعا إلى نفسه وزعم أنه </w:t>
      </w:r>
      <w:r w:rsidR="00406F49">
        <w:rPr>
          <w:rtl/>
        </w:rPr>
        <w:t xml:space="preserve">الإمام </w:t>
      </w:r>
      <w:r w:rsidRPr="009746DC">
        <w:rPr>
          <w:rtl/>
        </w:rPr>
        <w:t>سفها وقلة علم ووب</w:t>
      </w:r>
      <w:r w:rsidR="003C79EB">
        <w:rPr>
          <w:rFonts w:hint="cs"/>
          <w:rtl/>
        </w:rPr>
        <w:t>ّ</w:t>
      </w:r>
      <w:r w:rsidRPr="009746DC">
        <w:rPr>
          <w:rtl/>
        </w:rPr>
        <w:t xml:space="preserve">خه بما أراد </w:t>
      </w:r>
      <w:r w:rsidR="00D8033E">
        <w:rPr>
          <w:rtl/>
        </w:rPr>
        <w:t xml:space="preserve">ان </w:t>
      </w:r>
      <w:r w:rsidRPr="009746DC">
        <w:rPr>
          <w:rtl/>
        </w:rPr>
        <w:t>يوب</w:t>
      </w:r>
      <w:r w:rsidR="003C79EB">
        <w:rPr>
          <w:rFonts w:hint="cs"/>
          <w:rtl/>
        </w:rPr>
        <w:t>ّ</w:t>
      </w:r>
      <w:r w:rsidRPr="009746DC">
        <w:rPr>
          <w:rtl/>
        </w:rPr>
        <w:t>خه ف</w:t>
      </w:r>
      <w:r w:rsidR="00FE5F86">
        <w:rPr>
          <w:rtl/>
        </w:rPr>
        <w:t xml:space="preserve">لـمّا </w:t>
      </w:r>
      <w:r w:rsidRPr="009746DC">
        <w:rPr>
          <w:rtl/>
        </w:rPr>
        <w:t xml:space="preserve">سكت أقبل عليه القوم رجل بعد رجل يوبخه </w:t>
      </w:r>
      <w:r w:rsidR="00FE5F86">
        <w:rPr>
          <w:rtl/>
        </w:rPr>
        <w:t xml:space="preserve">حتّى </w:t>
      </w:r>
      <w:r w:rsidRPr="009746DC">
        <w:rPr>
          <w:rtl/>
        </w:rPr>
        <w:t>انقضى آخرهم ف</w:t>
      </w:r>
      <w:r w:rsidR="00FE5F86">
        <w:rPr>
          <w:rtl/>
        </w:rPr>
        <w:t xml:space="preserve">لـمّا </w:t>
      </w:r>
      <w:r w:rsidRPr="009746DC">
        <w:rPr>
          <w:rtl/>
        </w:rPr>
        <w:t>سكت القوم نهض</w:t>
      </w:r>
      <w:r w:rsidRPr="00BD53DA">
        <w:rPr>
          <w:rtl/>
        </w:rPr>
        <w:t xml:space="preserve"> </w:t>
      </w:r>
      <w:r w:rsidR="00850EDE">
        <w:rPr>
          <w:rStyle w:val="libAlaemChar"/>
          <w:rtl/>
        </w:rPr>
        <w:t xml:space="preserve">عليه‌السلام </w:t>
      </w:r>
      <w:r w:rsidRPr="009746DC">
        <w:rPr>
          <w:rtl/>
        </w:rPr>
        <w:t>قائما</w:t>
      </w:r>
      <w:r>
        <w:rPr>
          <w:rtl/>
        </w:rPr>
        <w:t xml:space="preserve"> </w:t>
      </w:r>
      <w:r w:rsidR="00D83B35">
        <w:rPr>
          <w:rtl/>
        </w:rPr>
        <w:t xml:space="preserve">ثمّ </w:t>
      </w:r>
      <w:r w:rsidRPr="009746DC">
        <w:rPr>
          <w:rtl/>
        </w:rPr>
        <w:t>قال أي</w:t>
      </w:r>
      <w:r w:rsidR="00390489">
        <w:rPr>
          <w:rFonts w:hint="cs"/>
          <w:rtl/>
        </w:rPr>
        <w:t>ّ</w:t>
      </w:r>
      <w:r w:rsidRPr="009746DC">
        <w:rPr>
          <w:rtl/>
        </w:rPr>
        <w:t>ها الناس أين تذهبون وأين يراد بكم بنا هدى الله أولكم وبنا يخ</w:t>
      </w:r>
      <w:r w:rsidR="004A738A">
        <w:rPr>
          <w:rtl/>
        </w:rPr>
        <w:t xml:space="preserve">تمّ </w:t>
      </w:r>
      <w:r w:rsidRPr="009746DC">
        <w:rPr>
          <w:rtl/>
        </w:rPr>
        <w:t>آخركم ف</w:t>
      </w:r>
      <w:r w:rsidR="00D8033E">
        <w:rPr>
          <w:rtl/>
        </w:rPr>
        <w:t xml:space="preserve">ان </w:t>
      </w:r>
      <w:r w:rsidRPr="009746DC">
        <w:rPr>
          <w:rtl/>
        </w:rPr>
        <w:t>يكن لكم ملك معجل ف</w:t>
      </w:r>
      <w:r w:rsidR="00D8033E">
        <w:rPr>
          <w:rtl/>
        </w:rPr>
        <w:t xml:space="preserve">ان </w:t>
      </w:r>
      <w:r w:rsidRPr="009746DC">
        <w:rPr>
          <w:rtl/>
        </w:rPr>
        <w:t>لنا ملكا مؤجلا</w:t>
      </w:r>
      <w:r w:rsidR="003C79EB">
        <w:rPr>
          <w:rFonts w:hint="cs"/>
          <w:rtl/>
        </w:rPr>
        <w:t>ً</w:t>
      </w:r>
      <w:r w:rsidRPr="009746DC">
        <w:rPr>
          <w:rtl/>
        </w:rPr>
        <w:t xml:space="preserve"> وليس بعد ملكنا ملك لأنا أهل العاقبة يقول الله عز وجل</w:t>
      </w:r>
      <w:r>
        <w:rPr>
          <w:rtl/>
        </w:rPr>
        <w:t xml:space="preserve"> </w:t>
      </w:r>
      <w:r>
        <w:rPr>
          <w:rFonts w:hint="cs"/>
          <w:rtl/>
        </w:rPr>
        <w:t>:</w:t>
      </w:r>
      <w:r>
        <w:rPr>
          <w:rtl/>
        </w:rPr>
        <w:t xml:space="preserve"> </w:t>
      </w:r>
      <w:r w:rsidRPr="005E3B39">
        <w:rPr>
          <w:rtl/>
        </w:rPr>
        <w:t>«</w:t>
      </w:r>
      <w:r w:rsidRPr="009746DC">
        <w:rPr>
          <w:rtl/>
        </w:rPr>
        <w:t xml:space="preserve"> وَالْعاقِبَةُ لِلْمُتَّقِينَ </w:t>
      </w:r>
      <w:r w:rsidRPr="005E3B39">
        <w:rPr>
          <w:rtl/>
        </w:rPr>
        <w:t>»</w:t>
      </w:r>
      <w:r w:rsidRPr="009746DC">
        <w:rPr>
          <w:rtl/>
        </w:rPr>
        <w:t xml:space="preserve"> فأ</w:t>
      </w:r>
      <w:r w:rsidR="00850EDE">
        <w:rPr>
          <w:rtl/>
        </w:rPr>
        <w:t xml:space="preserve">مرّ </w:t>
      </w:r>
      <w:r w:rsidRPr="009746DC">
        <w:rPr>
          <w:rtl/>
        </w:rPr>
        <w:t>به إلى الحبس ف</w:t>
      </w:r>
      <w:r w:rsidR="00FE5F86">
        <w:rPr>
          <w:rtl/>
        </w:rPr>
        <w:t xml:space="preserve">لـمّا </w:t>
      </w:r>
      <w:r w:rsidRPr="009746DC">
        <w:rPr>
          <w:rtl/>
        </w:rPr>
        <w:t>صار إلى الحبس تكل</w:t>
      </w:r>
      <w:r w:rsidR="003C79EB">
        <w:rPr>
          <w:rFonts w:hint="cs"/>
          <w:rtl/>
        </w:rPr>
        <w:t>ّ</w:t>
      </w:r>
      <w:r w:rsidRPr="009746DC">
        <w:rPr>
          <w:rtl/>
        </w:rPr>
        <w:t xml:space="preserve">م فلم يبق في الحبس رجل </w:t>
      </w:r>
      <w:r w:rsidR="000164B7">
        <w:rPr>
          <w:rtl/>
        </w:rPr>
        <w:t xml:space="preserve">إلّا </w:t>
      </w:r>
      <w:r w:rsidRPr="009746DC">
        <w:rPr>
          <w:rtl/>
        </w:rPr>
        <w:t>ترشفه وحن إليه فجاء صاحب الحبس إلى هش</w:t>
      </w:r>
      <w:r w:rsidR="003C79EB">
        <w:rPr>
          <w:rFonts w:hint="cs"/>
          <w:rtl/>
        </w:rPr>
        <w:t>ا</w:t>
      </w:r>
      <w:r w:rsidR="003C79EB">
        <w:rPr>
          <w:rtl/>
        </w:rPr>
        <w:t>م</w:t>
      </w:r>
      <w:r w:rsidR="00551E04">
        <w:rPr>
          <w:rtl/>
        </w:rPr>
        <w:t xml:space="preserve"> </w:t>
      </w:r>
      <w:r w:rsidRPr="009746DC">
        <w:rPr>
          <w:rtl/>
        </w:rPr>
        <w:t>فقال يا أمير المؤمنين إني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90489">
      <w:pPr>
        <w:pStyle w:val="libNormal"/>
        <w:rPr>
          <w:rtl/>
        </w:rPr>
      </w:pPr>
      <w:r w:rsidRPr="009746DC">
        <w:rPr>
          <w:rtl/>
        </w:rPr>
        <w:t>في رفقة فإذا فر</w:t>
      </w:r>
      <w:r w:rsidR="00C14D89">
        <w:rPr>
          <w:rFonts w:hint="cs"/>
          <w:rtl/>
        </w:rPr>
        <w:t>ّ</w:t>
      </w:r>
      <w:r w:rsidRPr="009746DC">
        <w:rPr>
          <w:rtl/>
        </w:rPr>
        <w:t>قهم الطريق شق</w:t>
      </w:r>
      <w:r w:rsidR="00C14D89">
        <w:rPr>
          <w:rFonts w:hint="cs"/>
          <w:rtl/>
        </w:rPr>
        <w:t>ّ</w:t>
      </w:r>
      <w:r w:rsidRPr="009746DC">
        <w:rPr>
          <w:rtl/>
        </w:rPr>
        <w:t xml:space="preserve">ت العصا </w:t>
      </w:r>
      <w:r w:rsidR="003928AF">
        <w:rPr>
          <w:rtl/>
        </w:rPr>
        <w:t xml:space="preserve">الّتي </w:t>
      </w:r>
      <w:r w:rsidRPr="009746DC">
        <w:rPr>
          <w:rtl/>
        </w:rPr>
        <w:t>معهما فأخذ هذا نصفها وذا نصفها ، يضرب مثلا</w:t>
      </w:r>
      <w:r w:rsidR="00C14D89">
        <w:rPr>
          <w:rFonts w:hint="cs"/>
          <w:rtl/>
        </w:rPr>
        <w:t>ً</w:t>
      </w:r>
      <w:r w:rsidRPr="009746DC">
        <w:rPr>
          <w:rtl/>
        </w:rPr>
        <w:t xml:space="preserve"> لكل</w:t>
      </w:r>
      <w:r w:rsidR="00C14D89">
        <w:rPr>
          <w:rFonts w:hint="cs"/>
          <w:rtl/>
        </w:rPr>
        <w:t>ّ</w:t>
      </w:r>
      <w:r w:rsidRPr="009746DC">
        <w:rPr>
          <w:rtl/>
        </w:rPr>
        <w:t xml:space="preserve"> فرقة ، انتهى.</w:t>
      </w:r>
    </w:p>
    <w:p w:rsidR="00B717C7" w:rsidRPr="009746DC" w:rsidRDefault="00B717C7" w:rsidP="00390489">
      <w:pPr>
        <w:pStyle w:val="libNormal"/>
        <w:rPr>
          <w:rtl/>
        </w:rPr>
      </w:pPr>
      <w:r w:rsidRPr="00C875FB">
        <w:rPr>
          <w:rtl/>
        </w:rPr>
        <w:t xml:space="preserve">« </w:t>
      </w:r>
      <w:r w:rsidR="00C14D89">
        <w:rPr>
          <w:rtl/>
        </w:rPr>
        <w:t>حت</w:t>
      </w:r>
      <w:r w:rsidR="00FE5F86">
        <w:rPr>
          <w:rtl/>
        </w:rPr>
        <w:t xml:space="preserve">ى </w:t>
      </w:r>
      <w:r w:rsidRPr="00C875FB">
        <w:rPr>
          <w:rtl/>
        </w:rPr>
        <w:t>انقضى آخرهم »</w:t>
      </w:r>
      <w:r w:rsidRPr="009746DC">
        <w:rPr>
          <w:rtl/>
        </w:rPr>
        <w:t xml:space="preserve"> أي كل</w:t>
      </w:r>
      <w:r w:rsidR="00551E04">
        <w:rPr>
          <w:rtl/>
        </w:rPr>
        <w:t xml:space="preserve">أمّ </w:t>
      </w:r>
      <w:r w:rsidRPr="009746DC">
        <w:rPr>
          <w:rtl/>
        </w:rPr>
        <w:t>آخرهم</w:t>
      </w:r>
      <w:r>
        <w:rPr>
          <w:rtl/>
        </w:rPr>
        <w:t xml:space="preserve"> </w:t>
      </w:r>
      <w:r w:rsidRPr="00C875FB">
        <w:rPr>
          <w:rtl/>
        </w:rPr>
        <w:t>« أين تذهبون »</w:t>
      </w:r>
      <w:r w:rsidRPr="009746DC">
        <w:rPr>
          <w:rtl/>
        </w:rPr>
        <w:t xml:space="preserve"> استفه</w:t>
      </w:r>
      <w:r w:rsidR="00551E04">
        <w:rPr>
          <w:rtl/>
        </w:rPr>
        <w:t xml:space="preserve">أمّ </w:t>
      </w:r>
      <w:r w:rsidRPr="009746DC">
        <w:rPr>
          <w:rtl/>
        </w:rPr>
        <w:t>توبيخ</w:t>
      </w:r>
      <w:r>
        <w:rPr>
          <w:rtl/>
        </w:rPr>
        <w:t xml:space="preserve"> </w:t>
      </w:r>
      <w:r w:rsidRPr="00C875FB">
        <w:rPr>
          <w:rtl/>
        </w:rPr>
        <w:t>« وأين يراد بكم »</w:t>
      </w:r>
      <w:r w:rsidRPr="009746DC">
        <w:rPr>
          <w:rtl/>
        </w:rPr>
        <w:t xml:space="preserve"> أي أين يريد الشيط</w:t>
      </w:r>
      <w:r w:rsidR="00EE442D">
        <w:rPr>
          <w:rtl/>
        </w:rPr>
        <w:t>ان</w:t>
      </w:r>
      <w:r w:rsidR="00551E04">
        <w:rPr>
          <w:rtl/>
        </w:rPr>
        <w:t xml:space="preserve"> </w:t>
      </w:r>
      <w:r w:rsidR="00D8033E">
        <w:rPr>
          <w:rtl/>
        </w:rPr>
        <w:t xml:space="preserve">ان </w:t>
      </w:r>
      <w:r w:rsidRPr="009746DC">
        <w:rPr>
          <w:rtl/>
        </w:rPr>
        <w:t>يوقعكم فيه من عذاب الله وما يوجبه ، أو المعنى التعجب وبي</w:t>
      </w:r>
      <w:r w:rsidR="00D8033E">
        <w:rPr>
          <w:rtl/>
        </w:rPr>
        <w:t xml:space="preserve">ان </w:t>
      </w:r>
      <w:r w:rsidRPr="009746DC">
        <w:rPr>
          <w:rtl/>
        </w:rPr>
        <w:t xml:space="preserve">البون البعيد بين ما يذهبون إليه من مخالفة أئمة الحق ومعاداتهم ، وبين ما أراد الله بهم وأمرهم من متابعة أهل بيت النبي </w:t>
      </w:r>
      <w:r w:rsidR="007D1F02" w:rsidRPr="007D1F02">
        <w:rPr>
          <w:rStyle w:val="libAlaemChar"/>
          <w:rtl/>
        </w:rPr>
        <w:t>صلى‌الله‌عليه‌وآله</w:t>
      </w:r>
      <w:r w:rsidRPr="009746DC">
        <w:rPr>
          <w:rtl/>
        </w:rPr>
        <w:t xml:space="preserve"> ومودتهم</w:t>
      </w:r>
      <w:r>
        <w:rPr>
          <w:rtl/>
        </w:rPr>
        <w:t xml:space="preserve"> </w:t>
      </w:r>
      <w:r w:rsidRPr="00C875FB">
        <w:rPr>
          <w:rtl/>
        </w:rPr>
        <w:t>« وبنا يخ</w:t>
      </w:r>
      <w:r w:rsidR="004A738A">
        <w:rPr>
          <w:rtl/>
        </w:rPr>
        <w:t xml:space="preserve">تمّ </w:t>
      </w:r>
      <w:r w:rsidRPr="00C875FB">
        <w:rPr>
          <w:rtl/>
        </w:rPr>
        <w:t>آخرهم »</w:t>
      </w:r>
      <w:r w:rsidRPr="009746DC">
        <w:rPr>
          <w:rtl/>
        </w:rPr>
        <w:t xml:space="preserve"> إشارة إلى ظهور المهدي </w:t>
      </w:r>
      <w:r w:rsidR="00850EDE">
        <w:rPr>
          <w:rStyle w:val="libAlaemChar"/>
          <w:rtl/>
        </w:rPr>
        <w:t xml:space="preserve">عليه‌السلام </w:t>
      </w:r>
      <w:r w:rsidRPr="009746DC">
        <w:rPr>
          <w:rtl/>
        </w:rPr>
        <w:t>، وقال تعالى في سورة الأعراف</w:t>
      </w:r>
      <w:r w:rsidR="00EE442D">
        <w:rPr>
          <w:rFonts w:hint="cs"/>
          <w:rtl/>
        </w:rPr>
        <w:t xml:space="preserve"> </w:t>
      </w:r>
      <w:r w:rsidRPr="005E3B39">
        <w:rPr>
          <w:rtl/>
        </w:rPr>
        <w:t>«</w:t>
      </w:r>
      <w:r w:rsidRPr="00DA1B74">
        <w:rPr>
          <w:rtl/>
        </w:rPr>
        <w:t xml:space="preserve"> قالَ مُوسى لِقَوْمِهِ اسْتَعِينُوا بِاللهِ وَاصْبِرُوا </w:t>
      </w:r>
      <w:r w:rsidR="00D8033E">
        <w:rPr>
          <w:rtl/>
        </w:rPr>
        <w:t xml:space="preserve">ان </w:t>
      </w:r>
      <w:r w:rsidRPr="00DA1B74">
        <w:rPr>
          <w:rtl/>
        </w:rPr>
        <w:t xml:space="preserve">الْأَرْضَ لِلَّهِ يُورِثُها مَنْ يَشاءُ مِنْ عِبادِهِ وَالْعاقِبَةُ لِلْمُتَّقِينَ </w:t>
      </w:r>
      <w:r w:rsidRPr="005E3B39">
        <w:rPr>
          <w:rtl/>
        </w:rPr>
        <w:t>»</w:t>
      </w:r>
      <w:r w:rsidRPr="009746DC">
        <w:rPr>
          <w:rtl/>
        </w:rPr>
        <w:t xml:space="preserve"> وقال في سورة القصص : </w:t>
      </w:r>
      <w:r w:rsidRPr="005E3B39">
        <w:rPr>
          <w:rtl/>
        </w:rPr>
        <w:t>«</w:t>
      </w:r>
      <w:r w:rsidRPr="009746DC">
        <w:rPr>
          <w:rtl/>
        </w:rPr>
        <w:t xml:space="preserve"> تِلْكَ الدَّارُ الْآخِرَةُ نَجْعَلُها لِلَّذِينَ لا يُرِيدُونَ عُلُوًّا فِي الْأَرْضِ وَلا فَساداً وَالْعاقِبَةُ لِلْمُتَّقِينَ </w:t>
      </w:r>
      <w:r w:rsidRPr="005E3B39">
        <w:rPr>
          <w:rtl/>
        </w:rPr>
        <w:t>»</w:t>
      </w:r>
      <w:r w:rsidRPr="009746DC">
        <w:rPr>
          <w:rtl/>
        </w:rPr>
        <w:t>.</w:t>
      </w:r>
    </w:p>
    <w:p w:rsidR="00B717C7" w:rsidRPr="009746DC" w:rsidRDefault="00B717C7" w:rsidP="00390489">
      <w:pPr>
        <w:pStyle w:val="libNormal"/>
        <w:rPr>
          <w:rtl/>
        </w:rPr>
      </w:pPr>
      <w:r w:rsidRPr="00C875FB">
        <w:rPr>
          <w:rtl/>
        </w:rPr>
        <w:t xml:space="preserve">قوله : </w:t>
      </w:r>
      <w:r w:rsidR="000164B7">
        <w:rPr>
          <w:rtl/>
        </w:rPr>
        <w:t xml:space="preserve">إلّا </w:t>
      </w:r>
      <w:r w:rsidRPr="00C875FB">
        <w:rPr>
          <w:rtl/>
        </w:rPr>
        <w:t>ترشفه</w:t>
      </w:r>
      <w:r w:rsidRPr="009746DC">
        <w:rPr>
          <w:rtl/>
        </w:rPr>
        <w:t xml:space="preserve"> ، في القاموس رشفه يرشفه كنصره وضربه وسمعه رشفا</w:t>
      </w:r>
      <w:r w:rsidR="00EE442D">
        <w:rPr>
          <w:rFonts w:hint="cs"/>
          <w:rtl/>
        </w:rPr>
        <w:t>ً</w:t>
      </w:r>
      <w:r w:rsidRPr="009746DC">
        <w:rPr>
          <w:rtl/>
        </w:rPr>
        <w:t xml:space="preserve"> مصه كارتشفه وأرشفه ، والإناء استقصى الشرب </w:t>
      </w:r>
      <w:r w:rsidR="00FE5F86">
        <w:rPr>
          <w:rtl/>
        </w:rPr>
        <w:t xml:space="preserve">حتّى </w:t>
      </w:r>
      <w:r w:rsidRPr="009746DC">
        <w:rPr>
          <w:rtl/>
        </w:rPr>
        <w:t xml:space="preserve">لم يدع فيه </w:t>
      </w:r>
      <w:r w:rsidR="000F65B1">
        <w:rPr>
          <w:rtl/>
        </w:rPr>
        <w:t>شيئاً</w:t>
      </w:r>
      <w:r w:rsidR="00F54854">
        <w:rPr>
          <w:rtl/>
        </w:rPr>
        <w:t xml:space="preserve"> </w:t>
      </w:r>
      <w:r w:rsidRPr="009746DC">
        <w:rPr>
          <w:rtl/>
        </w:rPr>
        <w:t>، والرشف أنفع ، أي ترشف الماء قليلا</w:t>
      </w:r>
      <w:r w:rsidR="00EE442D">
        <w:rPr>
          <w:rFonts w:hint="cs"/>
          <w:rtl/>
        </w:rPr>
        <w:t>ً</w:t>
      </w:r>
      <w:r w:rsidRPr="009746DC">
        <w:rPr>
          <w:rtl/>
        </w:rPr>
        <w:t xml:space="preserve"> قليلا</w:t>
      </w:r>
      <w:r w:rsidR="00EE442D">
        <w:rPr>
          <w:rFonts w:hint="cs"/>
          <w:rtl/>
        </w:rPr>
        <w:t>ً</w:t>
      </w:r>
      <w:r w:rsidRPr="009746DC">
        <w:rPr>
          <w:rtl/>
        </w:rPr>
        <w:t xml:space="preserve"> أسكن للعطش ، انتهى.</w:t>
      </w:r>
    </w:p>
    <w:p w:rsidR="008930D5" w:rsidRDefault="008930D5" w:rsidP="008930D5">
      <w:pPr>
        <w:pStyle w:val="libNormal"/>
        <w:rPr>
          <w:rtl/>
        </w:rPr>
      </w:pPr>
      <w:r>
        <w:rPr>
          <w:rtl/>
        </w:rPr>
        <w:br w:type="page"/>
      </w:r>
    </w:p>
    <w:p w:rsidR="00B717C7" w:rsidRPr="009746DC" w:rsidRDefault="00B717C7" w:rsidP="00C05011">
      <w:pPr>
        <w:pStyle w:val="libNormal"/>
        <w:rPr>
          <w:rtl/>
        </w:rPr>
      </w:pPr>
      <w:r w:rsidRPr="009746DC">
        <w:rPr>
          <w:rtl/>
        </w:rPr>
        <w:lastRenderedPageBreak/>
        <w:t>خائف عليك من أهل الش</w:t>
      </w:r>
      <w:r w:rsidR="00551E04">
        <w:rPr>
          <w:rtl/>
        </w:rPr>
        <w:t xml:space="preserve">أمّ </w:t>
      </w:r>
      <w:r w:rsidR="00D8033E">
        <w:rPr>
          <w:rtl/>
        </w:rPr>
        <w:t xml:space="preserve">ان </w:t>
      </w:r>
      <w:r w:rsidRPr="009746DC">
        <w:rPr>
          <w:rtl/>
        </w:rPr>
        <w:t xml:space="preserve">يحولوا بينك وبين مجلسك هذا </w:t>
      </w:r>
      <w:r w:rsidR="00D83B35">
        <w:rPr>
          <w:rtl/>
        </w:rPr>
        <w:t xml:space="preserve">ثمّ </w:t>
      </w:r>
      <w:r w:rsidRPr="009746DC">
        <w:rPr>
          <w:rtl/>
        </w:rPr>
        <w:t>أخبره بخبره فأ</w:t>
      </w:r>
      <w:r w:rsidR="00850EDE">
        <w:rPr>
          <w:rtl/>
        </w:rPr>
        <w:t xml:space="preserve">مرّ </w:t>
      </w:r>
      <w:r w:rsidRPr="009746DC">
        <w:rPr>
          <w:rtl/>
        </w:rPr>
        <w:t xml:space="preserve">به فحمل </w:t>
      </w:r>
      <w:r w:rsidR="00D83B35">
        <w:rPr>
          <w:rtl/>
        </w:rPr>
        <w:t xml:space="preserve">علىّ </w:t>
      </w:r>
      <w:r w:rsidRPr="009746DC">
        <w:rPr>
          <w:rtl/>
        </w:rPr>
        <w:t>البريد هو وأصحابه ليرد</w:t>
      </w:r>
      <w:r w:rsidR="00E87045">
        <w:rPr>
          <w:rFonts w:hint="cs"/>
          <w:rtl/>
        </w:rPr>
        <w:t>ُّ</w:t>
      </w:r>
      <w:r w:rsidRPr="009746DC">
        <w:rPr>
          <w:rtl/>
        </w:rPr>
        <w:t>وا إلى المدينة وأ</w:t>
      </w:r>
      <w:r w:rsidR="00850EDE">
        <w:rPr>
          <w:rtl/>
        </w:rPr>
        <w:t xml:space="preserve">مرّ </w:t>
      </w:r>
      <w:r w:rsidR="00D8033E">
        <w:rPr>
          <w:rtl/>
        </w:rPr>
        <w:t xml:space="preserve">ان </w:t>
      </w:r>
      <w:r w:rsidRPr="009746DC">
        <w:rPr>
          <w:rtl/>
        </w:rPr>
        <w:t>لا يخرج لهم الأسواق وحال بينهم وبين الط</w:t>
      </w:r>
      <w:r w:rsidR="00EB1FB4">
        <w:rPr>
          <w:rtl/>
        </w:rPr>
        <w:t xml:space="preserve">عام </w:t>
      </w:r>
      <w:r w:rsidRPr="009746DC">
        <w:rPr>
          <w:rtl/>
        </w:rPr>
        <w:t>والشراب فساروا ثلاثا لا يجدون طعاما</w:t>
      </w:r>
      <w:r w:rsidR="00C05011">
        <w:rPr>
          <w:rFonts w:hint="cs"/>
          <w:rtl/>
        </w:rPr>
        <w:t>ً</w:t>
      </w:r>
      <w:r w:rsidRPr="009746DC">
        <w:rPr>
          <w:rtl/>
        </w:rPr>
        <w:t xml:space="preserve"> ولا شرابا</w:t>
      </w:r>
      <w:r w:rsidR="00C05011">
        <w:rPr>
          <w:rFonts w:hint="cs"/>
          <w:rtl/>
        </w:rPr>
        <w:t>ً</w:t>
      </w:r>
      <w:r w:rsidRPr="009746DC">
        <w:rPr>
          <w:rtl/>
        </w:rPr>
        <w:t xml:space="preserve"> </w:t>
      </w:r>
      <w:r w:rsidR="00FE5F86">
        <w:rPr>
          <w:rtl/>
        </w:rPr>
        <w:t xml:space="preserve">حتّى </w:t>
      </w:r>
      <w:r w:rsidRPr="009746DC">
        <w:rPr>
          <w:rtl/>
        </w:rPr>
        <w:t>انتهوا إلى مدين فأغلق باب المدينة دونهم فشكا أصحابه الجوع والعطش قال فصعد جبلا</w:t>
      </w:r>
      <w:r w:rsidR="00C05011">
        <w:rPr>
          <w:rFonts w:hint="cs"/>
          <w:rtl/>
        </w:rPr>
        <w:t>ً</w:t>
      </w:r>
      <w:r w:rsidRPr="009746DC">
        <w:rPr>
          <w:rtl/>
        </w:rPr>
        <w:t xml:space="preserve"> ليشرف عليهم فقال بأ</w:t>
      </w:r>
      <w:r w:rsidR="00D83B35">
        <w:rPr>
          <w:rtl/>
        </w:rPr>
        <w:t xml:space="preserve">علىّ </w:t>
      </w:r>
      <w:r w:rsidRPr="009746DC">
        <w:rPr>
          <w:rtl/>
        </w:rPr>
        <w:t xml:space="preserve">صوته يا أهل المدينة </w:t>
      </w:r>
      <w:r w:rsidRPr="005E3B39">
        <w:rPr>
          <w:rtl/>
        </w:rPr>
        <w:t>«</w:t>
      </w:r>
      <w:r w:rsidRPr="00DA1B74">
        <w:rPr>
          <w:rtl/>
        </w:rPr>
        <w:t xml:space="preserve"> الظَّالِمِ أَهْلُها </w:t>
      </w:r>
      <w:r w:rsidRPr="005E3B39">
        <w:rPr>
          <w:rtl/>
        </w:rPr>
        <w:t>»</w:t>
      </w:r>
      <w:r w:rsidRPr="009746DC">
        <w:rPr>
          <w:rtl/>
        </w:rPr>
        <w:t xml:space="preserve"> أنا بقية الله يقول الله </w:t>
      </w:r>
      <w:r w:rsidRPr="005E3B39">
        <w:rPr>
          <w:rtl/>
        </w:rPr>
        <w:t>«</w:t>
      </w:r>
      <w:r w:rsidRPr="009746DC">
        <w:rPr>
          <w:rtl/>
        </w:rPr>
        <w:t xml:space="preserve"> بَقِيَّتُ اللهِ خَيْرٌ لَكُمْ </w:t>
      </w:r>
      <w:r w:rsidR="00D8033E">
        <w:rPr>
          <w:rtl/>
        </w:rPr>
        <w:t xml:space="preserve">ان </w:t>
      </w:r>
      <w:r w:rsidRPr="009746DC">
        <w:rPr>
          <w:rtl/>
        </w:rPr>
        <w:t>كُنْ</w:t>
      </w:r>
      <w:r w:rsidR="004A738A">
        <w:rPr>
          <w:rtl/>
        </w:rPr>
        <w:t xml:space="preserve">تمّ </w:t>
      </w:r>
      <w:r w:rsidRPr="009746DC">
        <w:rPr>
          <w:rtl/>
        </w:rPr>
        <w:t xml:space="preserve">مُؤْمِنِينَ وَما أَنَا عَلَيْكُمْ بِحَفِيظٍ </w:t>
      </w:r>
      <w:r w:rsidRPr="005E3B39">
        <w:rPr>
          <w:rtl/>
        </w:rPr>
        <w:t>»</w:t>
      </w:r>
      <w:r w:rsidRPr="009746DC">
        <w:rPr>
          <w:rtl/>
        </w:rPr>
        <w:t xml:space="preserve"> </w:t>
      </w:r>
      <w:r w:rsidRPr="00C05011">
        <w:rPr>
          <w:rStyle w:val="libFootnotenumChar"/>
          <w:rtl/>
        </w:rPr>
        <w:t>(1)</w:t>
      </w:r>
      <w:r w:rsidRPr="009746DC">
        <w:rPr>
          <w:rtl/>
        </w:rPr>
        <w:t xml:space="preserve"> قال </w:t>
      </w:r>
      <w:r w:rsidR="00551E04">
        <w:rPr>
          <w:rtl/>
        </w:rPr>
        <w:t xml:space="preserve">وكان </w:t>
      </w:r>
      <w:r w:rsidRPr="009746DC">
        <w:rPr>
          <w:rtl/>
        </w:rPr>
        <w:t>فيهم شيخ</w:t>
      </w:r>
      <w:r w:rsidR="00C05011">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05011">
      <w:pPr>
        <w:pStyle w:val="libNormal"/>
        <w:rPr>
          <w:rtl/>
        </w:rPr>
      </w:pPr>
      <w:r w:rsidRPr="009746DC">
        <w:rPr>
          <w:rtl/>
        </w:rPr>
        <w:t xml:space="preserve">فهو هنا كناية عن المبالغة في أخذ العلم عنه </w:t>
      </w:r>
      <w:r w:rsidR="00850EDE">
        <w:rPr>
          <w:rStyle w:val="libAlaemChar"/>
          <w:rtl/>
        </w:rPr>
        <w:t xml:space="preserve">عليه‌السلام </w:t>
      </w:r>
      <w:r w:rsidRPr="009746DC">
        <w:rPr>
          <w:rtl/>
        </w:rPr>
        <w:t>، وفي تاج اللغة : ترشف :</w:t>
      </w:r>
      <w:r>
        <w:rPr>
          <w:rFonts w:hint="cs"/>
          <w:rtl/>
        </w:rPr>
        <w:t xml:space="preserve"> </w:t>
      </w:r>
      <w:r w:rsidRPr="009746DC">
        <w:rPr>
          <w:rtl/>
        </w:rPr>
        <w:t>« بوسه كردن در وقتى كه آب در دهن گردد » فهو كناية عن شد</w:t>
      </w:r>
      <w:r w:rsidR="00B01D1B">
        <w:rPr>
          <w:rFonts w:hint="cs"/>
          <w:rtl/>
        </w:rPr>
        <w:t>ّ</w:t>
      </w:r>
      <w:r w:rsidRPr="009746DC">
        <w:rPr>
          <w:rtl/>
        </w:rPr>
        <w:t>ة الحب</w:t>
      </w:r>
      <w:r w:rsidR="00B01D1B">
        <w:rPr>
          <w:rFonts w:hint="cs"/>
          <w:rtl/>
        </w:rPr>
        <w:t>ّ</w:t>
      </w:r>
      <w:r w:rsidRPr="009746DC">
        <w:rPr>
          <w:rtl/>
        </w:rPr>
        <w:t xml:space="preserve"> ، وقيل إن</w:t>
      </w:r>
      <w:r w:rsidR="00B01D1B">
        <w:rPr>
          <w:rFonts w:hint="cs"/>
          <w:rtl/>
        </w:rPr>
        <w:t>ّ</w:t>
      </w:r>
      <w:r w:rsidRPr="009746DC">
        <w:rPr>
          <w:rtl/>
        </w:rPr>
        <w:t>ه بالسين المهملة ، قال في القاموس : رسف يرسف رسفا</w:t>
      </w:r>
      <w:r w:rsidR="00B01D1B">
        <w:rPr>
          <w:rFonts w:hint="cs"/>
          <w:rtl/>
        </w:rPr>
        <w:t>ً</w:t>
      </w:r>
      <w:r w:rsidRPr="009746DC">
        <w:rPr>
          <w:rtl/>
        </w:rPr>
        <w:t xml:space="preserve"> ورسيفا</w:t>
      </w:r>
      <w:r w:rsidR="00B01D1B">
        <w:rPr>
          <w:rFonts w:hint="cs"/>
          <w:rtl/>
        </w:rPr>
        <w:t>ً</w:t>
      </w:r>
      <w:r w:rsidRPr="009746DC">
        <w:rPr>
          <w:rtl/>
        </w:rPr>
        <w:t xml:space="preserve"> مشى مشي المقيد ، ولا يخلو شيء منهما من </w:t>
      </w:r>
      <w:r w:rsidR="00710CB8">
        <w:rPr>
          <w:rtl/>
        </w:rPr>
        <w:t>تكلّف</w:t>
      </w:r>
      <w:r>
        <w:rPr>
          <w:rtl/>
        </w:rPr>
        <w:t xml:space="preserve"> </w:t>
      </w:r>
      <w:r w:rsidRPr="00C875FB">
        <w:rPr>
          <w:rtl/>
        </w:rPr>
        <w:t xml:space="preserve">« </w:t>
      </w:r>
      <w:r w:rsidR="00D8033E">
        <w:rPr>
          <w:rtl/>
        </w:rPr>
        <w:t xml:space="preserve">ان </w:t>
      </w:r>
      <w:r w:rsidRPr="00C875FB">
        <w:rPr>
          <w:rtl/>
        </w:rPr>
        <w:t>يحولوا بينك »</w:t>
      </w:r>
      <w:r w:rsidRPr="009746DC">
        <w:rPr>
          <w:rtl/>
        </w:rPr>
        <w:t xml:space="preserve"> كناية عن منعهم عن الخلافة ورد الحق إلى أهله ، وقال في النهاية : البريد كلمة فارسي</w:t>
      </w:r>
      <w:r w:rsidR="00B01D1B">
        <w:rPr>
          <w:rFonts w:hint="cs"/>
          <w:rtl/>
        </w:rPr>
        <w:t>ّ</w:t>
      </w:r>
      <w:r w:rsidRPr="009746DC">
        <w:rPr>
          <w:rtl/>
        </w:rPr>
        <w:t>ة يراد بها في الأصل البغل ، وأصلها « بريدة دم » أي محذوف الذنب ، ل</w:t>
      </w:r>
      <w:r w:rsidR="00D8033E">
        <w:rPr>
          <w:rtl/>
        </w:rPr>
        <w:t xml:space="preserve">ان </w:t>
      </w:r>
      <w:r w:rsidRPr="009746DC">
        <w:rPr>
          <w:rtl/>
        </w:rPr>
        <w:t xml:space="preserve">بغال البريد كانت محذوفة الأذناب كالعلامة لها فأعربت وخففت ، </w:t>
      </w:r>
      <w:r w:rsidR="00D83B35">
        <w:rPr>
          <w:rtl/>
        </w:rPr>
        <w:t xml:space="preserve">ثمّ </w:t>
      </w:r>
      <w:r w:rsidRPr="009746DC">
        <w:rPr>
          <w:rtl/>
        </w:rPr>
        <w:t xml:space="preserve">سمى الرسول الذي يركبه بريد ، أو المسافة </w:t>
      </w:r>
      <w:r w:rsidR="003928AF">
        <w:rPr>
          <w:rtl/>
        </w:rPr>
        <w:t xml:space="preserve">الّتي </w:t>
      </w:r>
      <w:r w:rsidRPr="009746DC">
        <w:rPr>
          <w:rtl/>
        </w:rPr>
        <w:t>بين السكتين بريدا</w:t>
      </w:r>
      <w:r w:rsidR="00B01D1B">
        <w:rPr>
          <w:rFonts w:hint="cs"/>
          <w:rtl/>
        </w:rPr>
        <w:t>ً</w:t>
      </w:r>
      <w:r w:rsidRPr="009746DC">
        <w:rPr>
          <w:rtl/>
        </w:rPr>
        <w:t xml:space="preserve"> ، انتهى.</w:t>
      </w:r>
    </w:p>
    <w:p w:rsidR="00B717C7" w:rsidRPr="009746DC" w:rsidRDefault="00B717C7" w:rsidP="00C05011">
      <w:pPr>
        <w:pStyle w:val="libNormal"/>
        <w:rPr>
          <w:rtl/>
        </w:rPr>
      </w:pPr>
      <w:r w:rsidRPr="009746DC">
        <w:rPr>
          <w:rtl/>
        </w:rPr>
        <w:t>وإن</w:t>
      </w:r>
      <w:r w:rsidR="00086C44">
        <w:rPr>
          <w:rFonts w:hint="cs"/>
          <w:rtl/>
        </w:rPr>
        <w:t>ّ</w:t>
      </w:r>
      <w:r w:rsidRPr="009746DC">
        <w:rPr>
          <w:rtl/>
        </w:rPr>
        <w:t>ما حملوهم عليها للإهانة أو التعجيل ،</w:t>
      </w:r>
      <w:r>
        <w:rPr>
          <w:rtl/>
        </w:rPr>
        <w:t xml:space="preserve"> و</w:t>
      </w:r>
      <w:r w:rsidRPr="00C875FB">
        <w:rPr>
          <w:rtl/>
        </w:rPr>
        <w:t>مدين</w:t>
      </w:r>
      <w:r w:rsidRPr="009746DC">
        <w:rPr>
          <w:rtl/>
        </w:rPr>
        <w:t xml:space="preserve"> قرية شعيب </w:t>
      </w:r>
      <w:r w:rsidR="00850EDE">
        <w:rPr>
          <w:rStyle w:val="libAlaemChar"/>
          <w:rtl/>
        </w:rPr>
        <w:t xml:space="preserve">عليه‌السلام </w:t>
      </w:r>
      <w:r w:rsidRPr="009746DC">
        <w:rPr>
          <w:rtl/>
        </w:rPr>
        <w:t xml:space="preserve">، قال الله تعالى : </w:t>
      </w:r>
      <w:r w:rsidRPr="005E3B39">
        <w:rPr>
          <w:rtl/>
        </w:rPr>
        <w:t>«</w:t>
      </w:r>
      <w:r w:rsidRPr="009746DC">
        <w:rPr>
          <w:rtl/>
        </w:rPr>
        <w:t xml:space="preserve"> وَإِلى مَدْيَنَ أَخاهُمْ شُعَيْباً قالَ يا قَوْمِ اعْبُدُوا اللهَ ما لَكُمْ مِنْ إِلهٍ غَيْرُهُ وَلا تَنْقُصُوا الْمِكْيالَ وَالْمِيز</w:t>
      </w:r>
      <w:r w:rsidR="00D8033E">
        <w:rPr>
          <w:rtl/>
        </w:rPr>
        <w:t xml:space="preserve">ان </w:t>
      </w:r>
      <w:r w:rsidRPr="009746DC">
        <w:rPr>
          <w:rtl/>
        </w:rPr>
        <w:t>إِنِّي أَراكُمْ بِخَيْرٍ وَإِنِّي أَخافُ عَلَيْكُمْ عَذابَ يَوْمٍ مُحِيطٍ ، وَيا قَوْمِ أَوْفُوا الْمِكْيالَ وَالْمِيز</w:t>
      </w:r>
      <w:r w:rsidR="00D8033E">
        <w:rPr>
          <w:rtl/>
        </w:rPr>
        <w:t xml:space="preserve">ان </w:t>
      </w:r>
      <w:r w:rsidRPr="009746DC">
        <w:rPr>
          <w:rtl/>
        </w:rPr>
        <w:t xml:space="preserve">بِالْقِسْطِ وَلا تَبْخَسُوا النَّاسَ أَشْياءَهُمْ وَلا تَعْثَوْا فِي الْأَرْضِ مُفْسِدِينَ بَقِيَّتُ اللهِ </w:t>
      </w:r>
      <w:r w:rsidRPr="005E3B39">
        <w:rPr>
          <w:rtl/>
        </w:rPr>
        <w:t>»</w:t>
      </w:r>
      <w:r w:rsidRPr="009746DC">
        <w:rPr>
          <w:rtl/>
        </w:rPr>
        <w:t xml:space="preserve"> </w:t>
      </w:r>
      <w:r w:rsidRPr="00C4313A">
        <w:rPr>
          <w:rStyle w:val="libFootnotenumChar"/>
          <w:rtl/>
        </w:rPr>
        <w:t>(1)</w:t>
      </w:r>
      <w:r w:rsidRPr="009746DC">
        <w:rPr>
          <w:rtl/>
        </w:rPr>
        <w:t xml:space="preserve"> إلخ.</w:t>
      </w:r>
    </w:p>
    <w:p w:rsidR="00B717C7" w:rsidRPr="009746DC" w:rsidRDefault="00B717C7" w:rsidP="00C05011">
      <w:pPr>
        <w:pStyle w:val="libNormal"/>
        <w:rPr>
          <w:rtl/>
        </w:rPr>
      </w:pPr>
      <w:r w:rsidRPr="009746DC">
        <w:rPr>
          <w:rtl/>
        </w:rPr>
        <w:t>قال البيضاوي : أي ما أبقاه لكم من الحلال بعد التنز</w:t>
      </w:r>
      <w:r w:rsidR="00086C44">
        <w:rPr>
          <w:rFonts w:hint="cs"/>
          <w:rtl/>
        </w:rPr>
        <w:t>ّ</w:t>
      </w:r>
      <w:r w:rsidRPr="009746DC">
        <w:rPr>
          <w:rtl/>
        </w:rPr>
        <w:t xml:space="preserve">ه عما حرم عليكم </w:t>
      </w:r>
      <w:r w:rsidRPr="005E3B39">
        <w:rPr>
          <w:rtl/>
        </w:rPr>
        <w:t>«</w:t>
      </w:r>
      <w:r w:rsidRPr="00DA1B74">
        <w:rPr>
          <w:rtl/>
        </w:rPr>
        <w:t xml:space="preserve"> خَيْرٌ لَكُمْ </w:t>
      </w:r>
      <w:r w:rsidRPr="005E3B39">
        <w:rPr>
          <w:rtl/>
        </w:rPr>
        <w:t>»</w:t>
      </w:r>
      <w:r w:rsidRPr="009746DC">
        <w:rPr>
          <w:rtl/>
        </w:rPr>
        <w:t xml:space="preserve"> مما تجمعون بالتطفيف </w:t>
      </w:r>
      <w:r w:rsidRPr="005E3B39">
        <w:rPr>
          <w:rtl/>
        </w:rPr>
        <w:t>«</w:t>
      </w:r>
      <w:r w:rsidRPr="00DA1B74">
        <w:rPr>
          <w:rtl/>
        </w:rPr>
        <w:t xml:space="preserve"> </w:t>
      </w:r>
      <w:r w:rsidR="00D8033E">
        <w:rPr>
          <w:rtl/>
        </w:rPr>
        <w:t xml:space="preserve">ان </w:t>
      </w:r>
      <w:r w:rsidRPr="00DA1B74">
        <w:rPr>
          <w:rtl/>
        </w:rPr>
        <w:t>كُنْ</w:t>
      </w:r>
      <w:r w:rsidR="004A738A">
        <w:rPr>
          <w:rtl/>
        </w:rPr>
        <w:t xml:space="preserve">تمّ </w:t>
      </w:r>
      <w:r w:rsidRPr="00DA1B74">
        <w:rPr>
          <w:rtl/>
        </w:rPr>
        <w:t xml:space="preserve">مُؤْمِنِينَ </w:t>
      </w:r>
      <w:r w:rsidRPr="005E3B39">
        <w:rPr>
          <w:rtl/>
        </w:rPr>
        <w:t>»</w:t>
      </w:r>
      <w:r w:rsidRPr="009746DC">
        <w:rPr>
          <w:rtl/>
        </w:rPr>
        <w:t xml:space="preserve"> بشرط </w:t>
      </w:r>
      <w:r w:rsidR="00D8033E">
        <w:rPr>
          <w:rtl/>
        </w:rPr>
        <w:t xml:space="preserve">ان </w:t>
      </w:r>
      <w:r w:rsidRPr="009746DC">
        <w:rPr>
          <w:rtl/>
        </w:rPr>
        <w:t>تؤمنوا ، ف</w:t>
      </w:r>
      <w:r w:rsidR="00D8033E">
        <w:rPr>
          <w:rtl/>
        </w:rPr>
        <w:t xml:space="preserve">ان </w:t>
      </w:r>
      <w:r w:rsidRPr="009746DC">
        <w:rPr>
          <w:rtl/>
        </w:rPr>
        <w:t>خيريتها باستتباع الثواب مع النجاة ، وذلك مشروط بالإيم</w:t>
      </w:r>
      <w:r w:rsidR="00CF6D4D">
        <w:rPr>
          <w:rtl/>
        </w:rPr>
        <w:t>ان</w:t>
      </w:r>
      <w:r w:rsidR="00551E04">
        <w:rPr>
          <w:rtl/>
        </w:rPr>
        <w:t xml:space="preserve"> </w:t>
      </w:r>
      <w:r w:rsidRPr="009746DC">
        <w:rPr>
          <w:rtl/>
        </w:rPr>
        <w:t xml:space="preserve">أو </w:t>
      </w:r>
      <w:r w:rsidR="00D8033E">
        <w:rPr>
          <w:rtl/>
        </w:rPr>
        <w:t xml:space="preserve">ان </w:t>
      </w:r>
      <w:r w:rsidRPr="009746DC">
        <w:rPr>
          <w:rtl/>
        </w:rPr>
        <w:t>كن</w:t>
      </w:r>
      <w:r w:rsidR="004A738A">
        <w:rPr>
          <w:rtl/>
        </w:rPr>
        <w:t xml:space="preserve">تمّ </w:t>
      </w:r>
      <w:r w:rsidRPr="009746DC">
        <w:rPr>
          <w:rtl/>
        </w:rPr>
        <w:t>مصد</w:t>
      </w:r>
      <w:r w:rsidR="00086C44">
        <w:rPr>
          <w:rFonts w:hint="cs"/>
          <w:rtl/>
        </w:rPr>
        <w:t>ّ</w:t>
      </w:r>
      <w:r w:rsidRPr="009746DC">
        <w:rPr>
          <w:rtl/>
        </w:rPr>
        <w:t>قين لي في قولي لكم ، وقيل : البقي</w:t>
      </w:r>
      <w:r w:rsidR="00086C44">
        <w:rPr>
          <w:rFonts w:hint="cs"/>
          <w:rtl/>
        </w:rPr>
        <w:t>ّ</w:t>
      </w:r>
      <w:r w:rsidRPr="009746DC">
        <w:rPr>
          <w:rtl/>
        </w:rPr>
        <w:t xml:space="preserve">ة الطاعة لقوله : والباقيات الصالحات </w:t>
      </w:r>
      <w:r w:rsidRPr="005E3B39">
        <w:rPr>
          <w:rtl/>
        </w:rPr>
        <w:t>«</w:t>
      </w:r>
      <w:r w:rsidRPr="009746DC">
        <w:rPr>
          <w:rtl/>
        </w:rPr>
        <w:t xml:space="preserve"> وَما أَنَا عَلَيْكُمْ بِحَفِيظٍ </w:t>
      </w:r>
      <w:r w:rsidRPr="005E3B39">
        <w:rPr>
          <w:rtl/>
        </w:rPr>
        <w:t>»</w:t>
      </w:r>
    </w:p>
    <w:p w:rsidR="00B717C7" w:rsidRPr="009746DC" w:rsidRDefault="00B717C7" w:rsidP="00C05011">
      <w:pPr>
        <w:pStyle w:val="libLine"/>
        <w:rPr>
          <w:rtl/>
        </w:rPr>
      </w:pPr>
      <w:r w:rsidRPr="009746DC">
        <w:rPr>
          <w:rtl/>
        </w:rPr>
        <w:t>__________________</w:t>
      </w:r>
    </w:p>
    <w:p w:rsidR="00B717C7" w:rsidRPr="009746DC" w:rsidRDefault="00B717C7" w:rsidP="00C05011">
      <w:pPr>
        <w:pStyle w:val="libFootnote0"/>
        <w:rPr>
          <w:rtl/>
          <w:lang w:bidi="fa-IR"/>
        </w:rPr>
      </w:pPr>
      <w:r>
        <w:rPr>
          <w:rtl/>
        </w:rPr>
        <w:t>(</w:t>
      </w:r>
      <w:r w:rsidRPr="009746DC">
        <w:rPr>
          <w:rtl/>
        </w:rPr>
        <w:t>1) سورة هود : 87.</w:t>
      </w:r>
    </w:p>
    <w:p w:rsidR="008930D5" w:rsidRDefault="008930D5" w:rsidP="008930D5">
      <w:pPr>
        <w:pStyle w:val="libNormal"/>
        <w:rPr>
          <w:rtl/>
        </w:rPr>
      </w:pPr>
      <w:r>
        <w:rPr>
          <w:rtl/>
        </w:rPr>
        <w:br w:type="page"/>
      </w:r>
    </w:p>
    <w:p w:rsidR="00B717C7" w:rsidRPr="009746DC" w:rsidRDefault="00B717C7" w:rsidP="00CF6D4D">
      <w:pPr>
        <w:pStyle w:val="libNormal0"/>
        <w:rPr>
          <w:rtl/>
        </w:rPr>
      </w:pPr>
      <w:r w:rsidRPr="009746DC">
        <w:rPr>
          <w:rtl/>
        </w:rPr>
        <w:lastRenderedPageBreak/>
        <w:t>كبير</w:t>
      </w:r>
      <w:r w:rsidR="00CF6D4D">
        <w:rPr>
          <w:rFonts w:hint="cs"/>
          <w:rtl/>
        </w:rPr>
        <w:t>ٌ</w:t>
      </w:r>
      <w:r w:rsidRPr="009746DC">
        <w:rPr>
          <w:rtl/>
        </w:rPr>
        <w:t xml:space="preserve"> فأتاهم فقال لهم </w:t>
      </w:r>
      <w:r w:rsidR="00CF6D4D">
        <w:rPr>
          <w:rFonts w:hint="cs"/>
          <w:rtl/>
        </w:rPr>
        <w:t xml:space="preserve">: </w:t>
      </w:r>
      <w:r w:rsidRPr="009746DC">
        <w:rPr>
          <w:rtl/>
        </w:rPr>
        <w:t>يا قوم هذه والله دعوة شعيب النبي</w:t>
      </w:r>
      <w:r w:rsidR="00CF6D4D">
        <w:rPr>
          <w:rFonts w:hint="cs"/>
          <w:rtl/>
        </w:rPr>
        <w:t>ّ</w:t>
      </w:r>
      <w:r w:rsidRPr="009746DC">
        <w:rPr>
          <w:rtl/>
        </w:rPr>
        <w:t xml:space="preserve"> والله لئن لم تخرجوا إلى هذا الر</w:t>
      </w:r>
      <w:r w:rsidR="00CF6D4D">
        <w:rPr>
          <w:rFonts w:hint="cs"/>
          <w:rtl/>
        </w:rPr>
        <w:t>َّ</w:t>
      </w:r>
      <w:r w:rsidRPr="009746DC">
        <w:rPr>
          <w:rtl/>
        </w:rPr>
        <w:t>جل بالأسواق لتؤخذن من فوقكم ومن تحت أرجلكم فصدقوني في هذه المرة وأطيعوني وكذبوني فيما تستأنفون فإن</w:t>
      </w:r>
      <w:r w:rsidR="00854304">
        <w:rPr>
          <w:rFonts w:hint="cs"/>
          <w:rtl/>
        </w:rPr>
        <w:t>ّ</w:t>
      </w:r>
      <w:r w:rsidRPr="009746DC">
        <w:rPr>
          <w:rtl/>
        </w:rPr>
        <w:t>ي لكم ناصح</w:t>
      </w:r>
      <w:r w:rsidR="00854304">
        <w:rPr>
          <w:rFonts w:hint="cs"/>
          <w:rtl/>
        </w:rPr>
        <w:t>ٌ</w:t>
      </w:r>
      <w:r w:rsidRPr="009746DC">
        <w:rPr>
          <w:rtl/>
        </w:rPr>
        <w:t xml:space="preserve"> </w:t>
      </w:r>
      <w:r w:rsidR="00854304">
        <w:rPr>
          <w:rFonts w:hint="cs"/>
          <w:rtl/>
        </w:rPr>
        <w:t xml:space="preserve">، </w:t>
      </w:r>
      <w:r w:rsidRPr="009746DC">
        <w:rPr>
          <w:rtl/>
        </w:rPr>
        <w:t xml:space="preserve">قال فبادروا فأخرجوا إلى </w:t>
      </w:r>
      <w:r w:rsidR="00551E04">
        <w:rPr>
          <w:rtl/>
        </w:rPr>
        <w:t xml:space="preserve">محمّد </w:t>
      </w:r>
      <w:r w:rsidRPr="009746DC">
        <w:rPr>
          <w:rtl/>
        </w:rPr>
        <w:t xml:space="preserve">بن </w:t>
      </w:r>
      <w:r w:rsidR="00551E04">
        <w:rPr>
          <w:rtl/>
        </w:rPr>
        <w:t xml:space="preserve">عليّ </w:t>
      </w:r>
      <w:r w:rsidRPr="009746DC">
        <w:rPr>
          <w:rtl/>
        </w:rPr>
        <w:t>وأصحابه بالأسواق فبلغ هش</w:t>
      </w:r>
      <w:r w:rsidR="00551E04">
        <w:rPr>
          <w:rtl/>
        </w:rPr>
        <w:t xml:space="preserve">أمّ </w:t>
      </w:r>
      <w:r w:rsidRPr="009746DC">
        <w:rPr>
          <w:rtl/>
        </w:rPr>
        <w:t>بن عبد الملك خبر الشيخ فبعث إليه فحمله فلم يدر ما صنع به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F6D4D">
      <w:pPr>
        <w:pStyle w:val="libNormal"/>
        <w:rPr>
          <w:rtl/>
        </w:rPr>
      </w:pPr>
      <w:r w:rsidRPr="009746DC">
        <w:rPr>
          <w:rtl/>
        </w:rPr>
        <w:t>أحفظكم عن القبائح أو أحفظ عليكم أعمالكم فأجازيكم عليها ، وإن</w:t>
      </w:r>
      <w:r w:rsidR="00145D8C">
        <w:rPr>
          <w:rFonts w:hint="cs"/>
          <w:rtl/>
        </w:rPr>
        <w:t>ّ</w:t>
      </w:r>
      <w:r w:rsidRPr="009746DC">
        <w:rPr>
          <w:rtl/>
        </w:rPr>
        <w:t>ما أنا ناصح مبل</w:t>
      </w:r>
      <w:r w:rsidR="00145D8C">
        <w:rPr>
          <w:rFonts w:hint="cs"/>
          <w:rtl/>
        </w:rPr>
        <w:t>ّ</w:t>
      </w:r>
      <w:r w:rsidRPr="009746DC">
        <w:rPr>
          <w:rtl/>
        </w:rPr>
        <w:t>غ وقد أعذرت حين أنذرت ، أو ل</w:t>
      </w:r>
      <w:r w:rsidR="003928AF">
        <w:rPr>
          <w:rtl/>
        </w:rPr>
        <w:t xml:space="preserve">ستّ </w:t>
      </w:r>
      <w:r w:rsidRPr="009746DC">
        <w:rPr>
          <w:rtl/>
        </w:rPr>
        <w:t>بحافظ عليكم نعم الله لو تتركوا سوء صنيعكم ، انتهى.</w:t>
      </w:r>
    </w:p>
    <w:p w:rsidR="00B717C7" w:rsidRPr="009746DC" w:rsidRDefault="00B717C7" w:rsidP="00CF6D4D">
      <w:pPr>
        <w:pStyle w:val="libNormal"/>
        <w:rPr>
          <w:rtl/>
        </w:rPr>
      </w:pPr>
      <w:r w:rsidRPr="009746DC">
        <w:rPr>
          <w:rtl/>
        </w:rPr>
        <w:t>و</w:t>
      </w:r>
      <w:r w:rsidR="00D83B35">
        <w:rPr>
          <w:rtl/>
        </w:rPr>
        <w:t xml:space="preserve">علىّ </w:t>
      </w:r>
      <w:r w:rsidRPr="009746DC">
        <w:rPr>
          <w:rtl/>
        </w:rPr>
        <w:t xml:space="preserve">تأويله </w:t>
      </w:r>
      <w:r w:rsidR="00850EDE">
        <w:rPr>
          <w:rStyle w:val="libAlaemChar"/>
          <w:rtl/>
        </w:rPr>
        <w:t xml:space="preserve">عليه‌السلام </w:t>
      </w:r>
      <w:r w:rsidRPr="009746DC">
        <w:rPr>
          <w:rtl/>
        </w:rPr>
        <w:t>المراد ببقي</w:t>
      </w:r>
      <w:r w:rsidR="00145D8C">
        <w:rPr>
          <w:rFonts w:hint="cs"/>
          <w:rtl/>
        </w:rPr>
        <w:t>ّ</w:t>
      </w:r>
      <w:r w:rsidRPr="009746DC">
        <w:rPr>
          <w:rtl/>
        </w:rPr>
        <w:t>ة الله حجج الله في الأرض وخلفائه الذين يبقي</w:t>
      </w:r>
      <w:r w:rsidR="00145D8C">
        <w:rPr>
          <w:rFonts w:hint="cs"/>
          <w:rtl/>
        </w:rPr>
        <w:t>ّ</w:t>
      </w:r>
      <w:r w:rsidRPr="009746DC">
        <w:rPr>
          <w:rtl/>
        </w:rPr>
        <w:t xml:space="preserve">هم الله في الأرض ، ولا تبقى الأرض </w:t>
      </w:r>
      <w:r w:rsidR="000164B7">
        <w:rPr>
          <w:rtl/>
        </w:rPr>
        <w:t xml:space="preserve">إلّا </w:t>
      </w:r>
      <w:r w:rsidRPr="009746DC">
        <w:rPr>
          <w:rtl/>
        </w:rPr>
        <w:t>ببقائهم ولا يخلو عصر من واحد منهم.</w:t>
      </w:r>
    </w:p>
    <w:p w:rsidR="00B717C7" w:rsidRPr="009746DC" w:rsidRDefault="00B717C7" w:rsidP="00CF6D4D">
      <w:pPr>
        <w:pStyle w:val="libNormal"/>
        <w:rPr>
          <w:rtl/>
        </w:rPr>
      </w:pPr>
      <w:r w:rsidRPr="00C875FB">
        <w:rPr>
          <w:rtl/>
        </w:rPr>
        <w:t>« فلم يدر »</w:t>
      </w:r>
      <w:r w:rsidRPr="009746DC">
        <w:rPr>
          <w:rtl/>
        </w:rPr>
        <w:t xml:space="preserve"> </w:t>
      </w:r>
      <w:r w:rsidR="00D83B35">
        <w:rPr>
          <w:rtl/>
        </w:rPr>
        <w:t xml:space="preserve">علىّ </w:t>
      </w:r>
      <w:r w:rsidRPr="009746DC">
        <w:rPr>
          <w:rtl/>
        </w:rPr>
        <w:t xml:space="preserve">بناء المجهول أي لم يدر الناس فلا ينافي علمه </w:t>
      </w:r>
      <w:r w:rsidR="00850EDE">
        <w:rPr>
          <w:rStyle w:val="libAlaemChar"/>
          <w:rtl/>
        </w:rPr>
        <w:t xml:space="preserve">عليه‌السلام </w:t>
      </w:r>
      <w:r w:rsidRPr="009746DC">
        <w:rPr>
          <w:rtl/>
        </w:rPr>
        <w:t>أو هو كل</w:t>
      </w:r>
      <w:r w:rsidR="00145D8C">
        <w:rPr>
          <w:rFonts w:hint="cs"/>
          <w:rtl/>
        </w:rPr>
        <w:t>ا</w:t>
      </w:r>
      <w:r w:rsidR="00145D8C">
        <w:rPr>
          <w:rtl/>
        </w:rPr>
        <w:t>م</w:t>
      </w:r>
      <w:r w:rsidR="00551E04">
        <w:rPr>
          <w:rtl/>
        </w:rPr>
        <w:t xml:space="preserve"> </w:t>
      </w:r>
      <w:r w:rsidRPr="009746DC">
        <w:rPr>
          <w:rtl/>
        </w:rPr>
        <w:t>الحضرمي.</w:t>
      </w:r>
    </w:p>
    <w:p w:rsidR="00B717C7" w:rsidRPr="009746DC" w:rsidRDefault="00B717C7" w:rsidP="00CF6D4D">
      <w:pPr>
        <w:pStyle w:val="libNormal"/>
        <w:rPr>
          <w:rtl/>
        </w:rPr>
      </w:pPr>
      <w:r w:rsidRPr="009746DC">
        <w:rPr>
          <w:rtl/>
        </w:rPr>
        <w:t xml:space="preserve">أقول : وقد أوردت الروايات المبسوطة في خروجه </w:t>
      </w:r>
      <w:r w:rsidR="00850EDE">
        <w:rPr>
          <w:rStyle w:val="libAlaemChar"/>
          <w:rtl/>
        </w:rPr>
        <w:t xml:space="preserve">عليه‌السلام </w:t>
      </w:r>
      <w:r w:rsidRPr="009746DC">
        <w:rPr>
          <w:rtl/>
        </w:rPr>
        <w:t>إلى الش</w:t>
      </w:r>
      <w:r w:rsidR="00551E04">
        <w:rPr>
          <w:rtl/>
        </w:rPr>
        <w:t xml:space="preserve">أمّ </w:t>
      </w:r>
      <w:r w:rsidRPr="009746DC">
        <w:rPr>
          <w:rtl/>
        </w:rPr>
        <w:t xml:space="preserve">مشتملة </w:t>
      </w:r>
      <w:r w:rsidR="00D83B35">
        <w:rPr>
          <w:rtl/>
        </w:rPr>
        <w:t xml:space="preserve">علىّ </w:t>
      </w:r>
      <w:r w:rsidRPr="009746DC">
        <w:rPr>
          <w:rtl/>
        </w:rPr>
        <w:t xml:space="preserve">فوائد جليلة ومعجزات عظيمة في الكتاب الكبير ، تركنا إيرادها مخافة الإطناب ، وفي بعضها : </w:t>
      </w:r>
      <w:r w:rsidR="00D83B35">
        <w:rPr>
          <w:rtl/>
        </w:rPr>
        <w:t xml:space="preserve">ثمّ </w:t>
      </w:r>
      <w:r w:rsidRPr="009746DC">
        <w:rPr>
          <w:rtl/>
        </w:rPr>
        <w:t xml:space="preserve">صعد </w:t>
      </w:r>
      <w:r w:rsidR="00850EDE">
        <w:rPr>
          <w:rStyle w:val="libAlaemChar"/>
          <w:rtl/>
        </w:rPr>
        <w:t xml:space="preserve">عليه‌السلام </w:t>
      </w:r>
      <w:r w:rsidRPr="009746DC">
        <w:rPr>
          <w:rtl/>
        </w:rPr>
        <w:t xml:space="preserve">الجبل المطل </w:t>
      </w:r>
      <w:r w:rsidR="00D83B35">
        <w:rPr>
          <w:rtl/>
        </w:rPr>
        <w:t xml:space="preserve">علىّ </w:t>
      </w:r>
      <w:r w:rsidRPr="009746DC">
        <w:rPr>
          <w:rtl/>
        </w:rPr>
        <w:t>مدينة مدين وأهل مدين ينظرون إليه ما يصنع ، ف</w:t>
      </w:r>
      <w:r w:rsidR="00FE5F86">
        <w:rPr>
          <w:rtl/>
        </w:rPr>
        <w:t xml:space="preserve">لـمّا </w:t>
      </w:r>
      <w:r w:rsidRPr="009746DC">
        <w:rPr>
          <w:rtl/>
        </w:rPr>
        <w:t xml:space="preserve">صار في أعلاه استقبل بوجهه المدينة وحده </w:t>
      </w:r>
      <w:r w:rsidR="00D83B35">
        <w:rPr>
          <w:rtl/>
        </w:rPr>
        <w:t xml:space="preserve">ثمّ </w:t>
      </w:r>
      <w:r w:rsidRPr="009746DC">
        <w:rPr>
          <w:rtl/>
        </w:rPr>
        <w:t xml:space="preserve">وضع إصبعيه في أذنيه </w:t>
      </w:r>
      <w:r w:rsidR="00D83B35">
        <w:rPr>
          <w:rtl/>
        </w:rPr>
        <w:t xml:space="preserve">ثمّ </w:t>
      </w:r>
      <w:r w:rsidRPr="009746DC">
        <w:rPr>
          <w:rtl/>
        </w:rPr>
        <w:t>نادى بأ</w:t>
      </w:r>
      <w:r w:rsidR="00D83B35">
        <w:rPr>
          <w:rtl/>
        </w:rPr>
        <w:t xml:space="preserve">علىّ </w:t>
      </w:r>
      <w:r w:rsidRPr="009746DC">
        <w:rPr>
          <w:rtl/>
        </w:rPr>
        <w:t xml:space="preserve">صوته : </w:t>
      </w:r>
      <w:r w:rsidRPr="005E3B39">
        <w:rPr>
          <w:rtl/>
        </w:rPr>
        <w:t>«</w:t>
      </w:r>
      <w:r w:rsidRPr="00DA1B74">
        <w:rPr>
          <w:rtl/>
        </w:rPr>
        <w:t xml:space="preserve"> وَإِلى مَدْيَنَ أَخاهُمْ شُعَيْباً </w:t>
      </w:r>
      <w:r w:rsidRPr="005E3B39">
        <w:rPr>
          <w:rtl/>
        </w:rPr>
        <w:t>»</w:t>
      </w:r>
      <w:r w:rsidRPr="009746DC">
        <w:rPr>
          <w:rtl/>
        </w:rPr>
        <w:t xml:space="preserve"> إلى قوله : </w:t>
      </w:r>
      <w:r w:rsidRPr="005E3B39">
        <w:rPr>
          <w:rtl/>
        </w:rPr>
        <w:t>«</w:t>
      </w:r>
      <w:r w:rsidRPr="009746DC">
        <w:rPr>
          <w:rtl/>
        </w:rPr>
        <w:t xml:space="preserve"> بَقِيَّتُ اللهِ خَيْرٌ لَكُمْ </w:t>
      </w:r>
      <w:r w:rsidR="00D8033E">
        <w:rPr>
          <w:rtl/>
        </w:rPr>
        <w:t xml:space="preserve">ان </w:t>
      </w:r>
      <w:r w:rsidRPr="009746DC">
        <w:rPr>
          <w:rtl/>
        </w:rPr>
        <w:t>كُنْ</w:t>
      </w:r>
      <w:r w:rsidR="004A738A">
        <w:rPr>
          <w:rtl/>
        </w:rPr>
        <w:t xml:space="preserve">تمّ </w:t>
      </w:r>
      <w:r w:rsidRPr="009746DC">
        <w:rPr>
          <w:rtl/>
        </w:rPr>
        <w:t xml:space="preserve">مُؤْمِنِينَ </w:t>
      </w:r>
      <w:r w:rsidRPr="005E3B39">
        <w:rPr>
          <w:rtl/>
        </w:rPr>
        <w:t>»</w:t>
      </w:r>
      <w:r w:rsidRPr="009746DC">
        <w:rPr>
          <w:rtl/>
        </w:rPr>
        <w:t xml:space="preserve"> نحن والله بقية الله في أرضه ، فأ</w:t>
      </w:r>
      <w:r w:rsidR="00850EDE">
        <w:rPr>
          <w:rtl/>
        </w:rPr>
        <w:t xml:space="preserve">مرّ </w:t>
      </w:r>
      <w:r w:rsidRPr="009746DC">
        <w:rPr>
          <w:rtl/>
        </w:rPr>
        <w:t>الله ريحا سوداء مظلمة فهبت واحتملت صوت أبي فطرحته في إسماع الرجال والصبي</w:t>
      </w:r>
      <w:r w:rsidR="00145D8C">
        <w:rPr>
          <w:rtl/>
        </w:rPr>
        <w:t>ان</w:t>
      </w:r>
      <w:r w:rsidR="00551E04">
        <w:rPr>
          <w:rtl/>
        </w:rPr>
        <w:t xml:space="preserve"> </w:t>
      </w:r>
      <w:r w:rsidRPr="009746DC">
        <w:rPr>
          <w:rtl/>
        </w:rPr>
        <w:t>والنساء ، فما بقي أحد من الرجال والنساء والصبي</w:t>
      </w:r>
      <w:r w:rsidR="00145D8C">
        <w:rPr>
          <w:rtl/>
        </w:rPr>
        <w:t>ان</w:t>
      </w:r>
      <w:r w:rsidR="00551E04">
        <w:rPr>
          <w:rtl/>
        </w:rPr>
        <w:t xml:space="preserve"> </w:t>
      </w:r>
      <w:r w:rsidR="000164B7">
        <w:rPr>
          <w:rtl/>
        </w:rPr>
        <w:t xml:space="preserve">إلّا </w:t>
      </w:r>
      <w:r w:rsidRPr="009746DC">
        <w:rPr>
          <w:rtl/>
        </w:rPr>
        <w:t xml:space="preserve">صعد السطوح وأبي مشرف عليهم ، وصعد فيمن صعد شيخ من أهل مدين كبير السن فنظر إلى أبي </w:t>
      </w:r>
      <w:r w:rsidR="00D83B35">
        <w:rPr>
          <w:rtl/>
        </w:rPr>
        <w:t xml:space="preserve">علىّ </w:t>
      </w:r>
      <w:r w:rsidRPr="009746DC">
        <w:rPr>
          <w:rtl/>
        </w:rPr>
        <w:t>الجبل فنادى بأ</w:t>
      </w:r>
      <w:r w:rsidR="00D83B35">
        <w:rPr>
          <w:rtl/>
        </w:rPr>
        <w:t xml:space="preserve">علىّ </w:t>
      </w:r>
      <w:r w:rsidRPr="009746DC">
        <w:rPr>
          <w:rtl/>
        </w:rPr>
        <w:t>صوته : ات</w:t>
      </w:r>
      <w:r w:rsidR="00145D8C">
        <w:rPr>
          <w:rFonts w:hint="cs"/>
          <w:rtl/>
        </w:rPr>
        <w:t>ّ</w:t>
      </w:r>
      <w:r w:rsidRPr="009746DC">
        <w:rPr>
          <w:rtl/>
        </w:rPr>
        <w:t xml:space="preserve">قوا الله يا أهل مدين فإنه قد وقف الموقف الذي وقف فيه شعيب </w:t>
      </w:r>
      <w:r w:rsidR="00850EDE">
        <w:rPr>
          <w:rStyle w:val="libAlaemChar"/>
          <w:rtl/>
        </w:rPr>
        <w:t xml:space="preserve">عليه‌السلام </w:t>
      </w:r>
      <w:r w:rsidRPr="009746DC">
        <w:rPr>
          <w:rtl/>
        </w:rPr>
        <w:t xml:space="preserve">حين دعا </w:t>
      </w:r>
      <w:r w:rsidR="00D83B35">
        <w:rPr>
          <w:rtl/>
        </w:rPr>
        <w:t xml:space="preserve">علىّ </w:t>
      </w:r>
      <w:r w:rsidRPr="009746DC">
        <w:rPr>
          <w:rtl/>
        </w:rPr>
        <w:t>قومه ، ف</w:t>
      </w:r>
      <w:r w:rsidR="00D8033E">
        <w:rPr>
          <w:rtl/>
        </w:rPr>
        <w:t xml:space="preserve">ان </w:t>
      </w:r>
      <w:r w:rsidRPr="009746DC">
        <w:rPr>
          <w:rtl/>
        </w:rPr>
        <w:t>أن</w:t>
      </w:r>
      <w:r w:rsidR="004A738A">
        <w:rPr>
          <w:rtl/>
        </w:rPr>
        <w:t xml:space="preserve">تمّ </w:t>
      </w:r>
      <w:r w:rsidRPr="009746DC">
        <w:rPr>
          <w:rtl/>
        </w:rPr>
        <w:t>لم تفتحوا له الباب ولم تنزلوه جاءكم من الله العذاب فإن</w:t>
      </w:r>
      <w:r w:rsidR="00145D8C">
        <w:rPr>
          <w:rFonts w:hint="cs"/>
          <w:rtl/>
        </w:rPr>
        <w:t>ّ</w:t>
      </w:r>
      <w:r w:rsidRPr="009746DC">
        <w:rPr>
          <w:rtl/>
        </w:rPr>
        <w:t>ي أخاف عليكم وقد أعذر</w:t>
      </w:r>
    </w:p>
    <w:p w:rsidR="008930D5" w:rsidRDefault="008930D5" w:rsidP="008930D5">
      <w:pPr>
        <w:pStyle w:val="libNormal"/>
        <w:rPr>
          <w:rtl/>
        </w:rPr>
      </w:pPr>
      <w:r>
        <w:rPr>
          <w:rtl/>
        </w:rPr>
        <w:br w:type="page"/>
      </w:r>
    </w:p>
    <w:p w:rsidR="00B717C7" w:rsidRPr="009746DC" w:rsidRDefault="00B717C7" w:rsidP="00145D8C">
      <w:pPr>
        <w:pStyle w:val="libNormal"/>
        <w:rPr>
          <w:rtl/>
        </w:rPr>
      </w:pPr>
      <w:r w:rsidRPr="009746DC">
        <w:rPr>
          <w:rtl/>
        </w:rPr>
        <w:lastRenderedPageBreak/>
        <w:t>6</w:t>
      </w:r>
      <w:r>
        <w:rPr>
          <w:rtl/>
        </w:rPr>
        <w:t xml:space="preserve"> </w:t>
      </w:r>
      <w:r w:rsidR="003928AF">
        <w:rPr>
          <w:rtl/>
        </w:rPr>
        <w:t>-</w:t>
      </w:r>
      <w:r>
        <w:rPr>
          <w:rtl/>
        </w:rPr>
        <w:t xml:space="preserve"> </w:t>
      </w:r>
      <w:r w:rsidRPr="009746DC">
        <w:rPr>
          <w:rtl/>
        </w:rPr>
        <w:t xml:space="preserve">سعد بن عبد الله والحميري </w:t>
      </w:r>
      <w:r w:rsidR="00C300E6">
        <w:rPr>
          <w:rtl/>
        </w:rPr>
        <w:t>جميعاً</w:t>
      </w:r>
      <w:r w:rsidRPr="009746DC">
        <w:rPr>
          <w:rtl/>
        </w:rPr>
        <w:t xml:space="preserve"> ، عن إبراهيم بن مهزيار ، عن أخيه </w:t>
      </w:r>
      <w:r w:rsidR="00551E04">
        <w:rPr>
          <w:rtl/>
        </w:rPr>
        <w:t xml:space="preserve">عليّ </w:t>
      </w:r>
      <w:r w:rsidRPr="009746DC">
        <w:rPr>
          <w:rtl/>
        </w:rPr>
        <w:t xml:space="preserve">بن مهزيار ، عن الحسين بن سعيد ، عن </w:t>
      </w:r>
      <w:r w:rsidR="00551E04">
        <w:rPr>
          <w:rtl/>
        </w:rPr>
        <w:t xml:space="preserve">محمّد </w:t>
      </w:r>
      <w:r w:rsidRPr="009746DC">
        <w:rPr>
          <w:rtl/>
        </w:rPr>
        <w:t>بن سن</w:t>
      </w:r>
      <w:r w:rsidR="00D8033E">
        <w:rPr>
          <w:rtl/>
        </w:rPr>
        <w:t xml:space="preserve">ان </w:t>
      </w:r>
      <w:r w:rsidRPr="009746DC">
        <w:rPr>
          <w:rtl/>
        </w:rPr>
        <w:t>، عن ابن مس</w:t>
      </w:r>
      <w:r w:rsidR="00551E04">
        <w:rPr>
          <w:rtl/>
        </w:rPr>
        <w:t xml:space="preserve">كان </w:t>
      </w:r>
      <w:r w:rsidRPr="009746DC">
        <w:rPr>
          <w:rtl/>
        </w:rPr>
        <w:t xml:space="preserve">، عن أبي بصير ، عن أبي عبد الله </w:t>
      </w:r>
      <w:r w:rsidR="00850EDE">
        <w:rPr>
          <w:rStyle w:val="libAlaemChar"/>
          <w:rtl/>
        </w:rPr>
        <w:t xml:space="preserve">عليه‌السلام </w:t>
      </w:r>
      <w:r w:rsidRPr="009746DC">
        <w:rPr>
          <w:rtl/>
        </w:rPr>
        <w:t xml:space="preserve">قال قبض </w:t>
      </w:r>
      <w:r w:rsidR="00551E04">
        <w:rPr>
          <w:rtl/>
        </w:rPr>
        <w:t xml:space="preserve">محمّد </w:t>
      </w:r>
      <w:r w:rsidRPr="009746DC">
        <w:rPr>
          <w:rtl/>
        </w:rPr>
        <w:t xml:space="preserve">بن </w:t>
      </w:r>
      <w:r w:rsidR="00551E04">
        <w:rPr>
          <w:rtl/>
        </w:rPr>
        <w:t xml:space="preserve">عليّ </w:t>
      </w:r>
      <w:r w:rsidRPr="009746DC">
        <w:rPr>
          <w:rtl/>
        </w:rPr>
        <w:t xml:space="preserve">الباقر وهو ابن سبع وخمسين سنة في </w:t>
      </w:r>
      <w:r w:rsidR="00EB1FB4">
        <w:rPr>
          <w:rtl/>
        </w:rPr>
        <w:t xml:space="preserve">عام </w:t>
      </w:r>
      <w:r w:rsidRPr="009746DC">
        <w:rPr>
          <w:rtl/>
        </w:rPr>
        <w:t xml:space="preserve">أربع عشرة ومائة عاش بعد </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تسع عشرة سنة وشهرين</w:t>
      </w:r>
      <w:r>
        <w:rPr>
          <w:rFonts w:hint="cs"/>
          <w:rtl/>
        </w:rPr>
        <w:t>.</w:t>
      </w:r>
    </w:p>
    <w:p w:rsidR="00B717C7" w:rsidRDefault="00145D8C" w:rsidP="00C4313A">
      <w:pPr>
        <w:pStyle w:val="Heading1Center"/>
        <w:rPr>
          <w:rtl/>
        </w:rPr>
      </w:pPr>
      <w:bookmarkStart w:id="17" w:name="_Toc100051237"/>
      <w:bookmarkStart w:id="18" w:name="_Toc260322932"/>
      <w:bookmarkStart w:id="19" w:name="_Toc260323037"/>
      <w:r>
        <w:rPr>
          <w:rFonts w:hint="cs"/>
          <w:rtl/>
        </w:rPr>
        <w:t xml:space="preserve">( </w:t>
      </w:r>
      <w:r w:rsidR="00B717C7" w:rsidRPr="009746DC">
        <w:rPr>
          <w:rtl/>
        </w:rPr>
        <w:t>باب</w:t>
      </w:r>
      <w:bookmarkEnd w:id="17"/>
      <w:r w:rsidR="00B717C7" w:rsidRPr="009746DC">
        <w:rPr>
          <w:rtl/>
        </w:rPr>
        <w:t xml:space="preserve"> </w:t>
      </w:r>
      <w:r>
        <w:rPr>
          <w:rFonts w:hint="cs"/>
          <w:rtl/>
        </w:rPr>
        <w:t>)</w:t>
      </w:r>
      <w:bookmarkEnd w:id="18"/>
      <w:bookmarkEnd w:id="19"/>
    </w:p>
    <w:p w:rsidR="00B717C7" w:rsidRPr="009746DC" w:rsidRDefault="00145D8C" w:rsidP="00C4313A">
      <w:pPr>
        <w:pStyle w:val="Heading1Center"/>
        <w:rPr>
          <w:rtl/>
        </w:rPr>
      </w:pPr>
      <w:bookmarkStart w:id="20" w:name="_Toc260322933"/>
      <w:bookmarkStart w:id="21" w:name="_Toc260323038"/>
      <w:r>
        <w:rPr>
          <w:rFonts w:hint="cs"/>
          <w:rtl/>
        </w:rPr>
        <w:t xml:space="preserve">( </w:t>
      </w:r>
      <w:r w:rsidR="00B717C7" w:rsidRPr="009746DC">
        <w:rPr>
          <w:rtl/>
        </w:rPr>
        <w:t xml:space="preserve">مولد أبي عبد الله جعفر بن </w:t>
      </w:r>
      <w:r w:rsidR="00551E04">
        <w:rPr>
          <w:rtl/>
        </w:rPr>
        <w:t xml:space="preserve">محمّد </w:t>
      </w:r>
      <w:r w:rsidR="00551E04" w:rsidRPr="00551E04">
        <w:rPr>
          <w:rStyle w:val="libAlaemChar"/>
          <w:rtl/>
        </w:rPr>
        <w:t>عليهما‌</w:t>
      </w:r>
      <w:r w:rsidR="00406F49">
        <w:rPr>
          <w:rStyle w:val="libAlaemChar"/>
          <w:rtl/>
        </w:rPr>
        <w:t xml:space="preserve">السلام </w:t>
      </w:r>
      <w:r>
        <w:rPr>
          <w:rFonts w:hint="cs"/>
          <w:rtl/>
        </w:rPr>
        <w:t>)</w:t>
      </w:r>
      <w:bookmarkEnd w:id="20"/>
      <w:bookmarkEnd w:id="21"/>
    </w:p>
    <w:p w:rsidR="00B717C7" w:rsidRPr="009746DC" w:rsidRDefault="00B717C7" w:rsidP="00145D8C">
      <w:pPr>
        <w:pStyle w:val="libNormal"/>
        <w:rPr>
          <w:rtl/>
        </w:rPr>
      </w:pPr>
      <w:r w:rsidRPr="009746DC">
        <w:rPr>
          <w:rtl/>
        </w:rPr>
        <w:t xml:space="preserve">ولد أبو عبد الله </w:t>
      </w:r>
      <w:r w:rsidR="00850EDE">
        <w:rPr>
          <w:rStyle w:val="libAlaemChar"/>
          <w:rtl/>
        </w:rPr>
        <w:t xml:space="preserve">عليه‌السلام </w:t>
      </w:r>
      <w:r w:rsidRPr="009746DC">
        <w:rPr>
          <w:rtl/>
        </w:rPr>
        <w:t>سنة ثلاث وثمانين ومضى في شو</w:t>
      </w:r>
      <w:r w:rsidR="00145D8C">
        <w:rPr>
          <w:rFonts w:hint="cs"/>
          <w:rtl/>
        </w:rPr>
        <w:t>ّ</w:t>
      </w:r>
      <w:r w:rsidRPr="009746DC">
        <w:rPr>
          <w:rtl/>
        </w:rPr>
        <w:t xml:space="preserve">ال من سنة </w:t>
      </w:r>
      <w:r w:rsidR="00551E04">
        <w:rPr>
          <w:rtl/>
        </w:rPr>
        <w:t xml:space="preserve">ثمان </w:t>
      </w:r>
      <w:r w:rsidRPr="009746DC">
        <w:rPr>
          <w:rtl/>
        </w:rPr>
        <w:t xml:space="preserve">وأربعين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45D8C">
      <w:pPr>
        <w:pStyle w:val="libNormal"/>
        <w:rPr>
          <w:rtl/>
        </w:rPr>
      </w:pPr>
      <w:r w:rsidRPr="009746DC">
        <w:rPr>
          <w:rtl/>
        </w:rPr>
        <w:t>من أنذر ، ففزعوا وفتحوا الباب وأنزلونا وكتب بجميع ذلك إلى هش</w:t>
      </w:r>
      <w:r w:rsidR="00551E04">
        <w:rPr>
          <w:rtl/>
        </w:rPr>
        <w:t xml:space="preserve">أمّ </w:t>
      </w:r>
      <w:r w:rsidRPr="009746DC">
        <w:rPr>
          <w:rtl/>
        </w:rPr>
        <w:t>، فارتحلنا في اليوم الثاني فكتب هش</w:t>
      </w:r>
      <w:r w:rsidR="00551E04">
        <w:rPr>
          <w:rtl/>
        </w:rPr>
        <w:t xml:space="preserve">أمّ </w:t>
      </w:r>
      <w:r w:rsidRPr="009746DC">
        <w:rPr>
          <w:rtl/>
        </w:rPr>
        <w:t>إلى عامل مدين يأمره ب</w:t>
      </w:r>
      <w:r w:rsidR="00D8033E">
        <w:rPr>
          <w:rtl/>
        </w:rPr>
        <w:t xml:space="preserve">ان </w:t>
      </w:r>
      <w:r w:rsidRPr="009746DC">
        <w:rPr>
          <w:rtl/>
        </w:rPr>
        <w:t xml:space="preserve">يأخذ الشيخ [ فيمثل به رحمة الله عليه ورضوانه ] فيقتله </w:t>
      </w:r>
      <w:r>
        <w:rPr>
          <w:rtl/>
        </w:rPr>
        <w:t>(ره)</w:t>
      </w:r>
      <w:r w:rsidRPr="009746DC">
        <w:rPr>
          <w:rtl/>
        </w:rPr>
        <w:t xml:space="preserve"> وكتب إلى عامل مدينة الرسول </w:t>
      </w:r>
      <w:r w:rsidR="00D8033E">
        <w:rPr>
          <w:rtl/>
        </w:rPr>
        <w:t xml:space="preserve">ان </w:t>
      </w:r>
      <w:r w:rsidRPr="009746DC">
        <w:rPr>
          <w:rtl/>
        </w:rPr>
        <w:t>يحتال في سم أبي في ط</w:t>
      </w:r>
      <w:r w:rsidR="00EB1FB4">
        <w:rPr>
          <w:rtl/>
        </w:rPr>
        <w:t xml:space="preserve">عام </w:t>
      </w:r>
      <w:r w:rsidRPr="009746DC">
        <w:rPr>
          <w:rtl/>
        </w:rPr>
        <w:t>أو شراب فمضى هش</w:t>
      </w:r>
      <w:r w:rsidR="00145D8C">
        <w:rPr>
          <w:rFonts w:hint="cs"/>
          <w:rtl/>
        </w:rPr>
        <w:t>ا</w:t>
      </w:r>
      <w:r w:rsidR="00145D8C">
        <w:rPr>
          <w:rtl/>
        </w:rPr>
        <w:t>م</w:t>
      </w:r>
      <w:r w:rsidR="00551E04">
        <w:rPr>
          <w:rtl/>
        </w:rPr>
        <w:t xml:space="preserve"> </w:t>
      </w:r>
      <w:r w:rsidRPr="009746DC">
        <w:rPr>
          <w:rtl/>
        </w:rPr>
        <w:t>ولم يتهيأ له في أبي من ذلك شيء ، وفي رواية أخرى فكتب هش</w:t>
      </w:r>
      <w:r w:rsidR="00145D8C">
        <w:rPr>
          <w:rFonts w:hint="cs"/>
          <w:rtl/>
        </w:rPr>
        <w:t>ا</w:t>
      </w:r>
      <w:r w:rsidR="00145D8C">
        <w:rPr>
          <w:rtl/>
        </w:rPr>
        <w:t>م</w:t>
      </w:r>
      <w:r w:rsidR="00551E04">
        <w:rPr>
          <w:rtl/>
        </w:rPr>
        <w:t xml:space="preserve"> </w:t>
      </w:r>
      <w:r w:rsidRPr="009746DC">
        <w:rPr>
          <w:rtl/>
        </w:rPr>
        <w:t>إلى عامله بمدين يحمل الشيخ إليه فمات في الطريق رضي الله عنه.</w:t>
      </w:r>
    </w:p>
    <w:p w:rsidR="00B717C7" w:rsidRPr="009746DC" w:rsidRDefault="00B717C7" w:rsidP="00F70E77">
      <w:pPr>
        <w:rPr>
          <w:rtl/>
          <w:lang w:bidi="fa-IR"/>
        </w:rPr>
      </w:pPr>
      <w:r w:rsidRPr="00EB1FB4">
        <w:rPr>
          <w:rStyle w:val="libBold1Char"/>
          <w:rtl/>
        </w:rPr>
        <w:t>الحديث السادس :</w:t>
      </w:r>
      <w:r w:rsidRPr="009746DC">
        <w:rPr>
          <w:rtl/>
          <w:lang w:bidi="fa-IR"/>
        </w:rPr>
        <w:t xml:space="preserve"> ضعيف </w:t>
      </w:r>
      <w:r w:rsidR="00145D8C">
        <w:rPr>
          <w:rtl/>
          <w:lang w:bidi="fa-IR"/>
        </w:rPr>
        <w:t>على</w:t>
      </w:r>
      <w:r w:rsidR="00D83B35">
        <w:rPr>
          <w:rtl/>
          <w:lang w:bidi="fa-IR"/>
        </w:rPr>
        <w:t xml:space="preserve"> </w:t>
      </w:r>
      <w:r w:rsidRPr="009746DC">
        <w:rPr>
          <w:rtl/>
          <w:lang w:bidi="fa-IR"/>
        </w:rPr>
        <w:t>المشهور.</w:t>
      </w:r>
    </w:p>
    <w:p w:rsidR="00B717C7" w:rsidRPr="009746DC" w:rsidRDefault="00B717C7" w:rsidP="00145D8C">
      <w:pPr>
        <w:pStyle w:val="libNormal"/>
        <w:rPr>
          <w:rtl/>
        </w:rPr>
      </w:pPr>
      <w:r w:rsidRPr="00C875FB">
        <w:rPr>
          <w:rtl/>
        </w:rPr>
        <w:t>قوله : عاش</w:t>
      </w:r>
      <w:r w:rsidRPr="009746DC">
        <w:rPr>
          <w:rtl/>
        </w:rPr>
        <w:t xml:space="preserve"> « إلخ » هذا لا يوافق </w:t>
      </w:r>
      <w:r w:rsidR="000F65B1">
        <w:rPr>
          <w:rtl/>
        </w:rPr>
        <w:t>شيئاً</w:t>
      </w:r>
      <w:r w:rsidR="00F54854">
        <w:rPr>
          <w:rtl/>
        </w:rPr>
        <w:t xml:space="preserve"> </w:t>
      </w:r>
      <w:r w:rsidRPr="009746DC">
        <w:rPr>
          <w:rtl/>
        </w:rPr>
        <w:t xml:space="preserve">من التواريخ المتقدمة </w:t>
      </w:r>
      <w:r w:rsidR="003928AF">
        <w:rPr>
          <w:rtl/>
        </w:rPr>
        <w:t xml:space="preserve">الّتي </w:t>
      </w:r>
      <w:r w:rsidRPr="009746DC">
        <w:rPr>
          <w:rtl/>
        </w:rPr>
        <w:t>عينت فيها الشهور وال</w:t>
      </w:r>
      <w:r w:rsidR="00BE737F">
        <w:rPr>
          <w:rtl/>
        </w:rPr>
        <w:t xml:space="preserve">أيّام </w:t>
      </w:r>
      <w:r w:rsidR="000164B7">
        <w:rPr>
          <w:rtl/>
        </w:rPr>
        <w:t xml:space="preserve">إلّا </w:t>
      </w:r>
      <w:r w:rsidRPr="009746DC">
        <w:rPr>
          <w:rtl/>
        </w:rPr>
        <w:t>ما نقله في روضة الواعظين قولا ب</w:t>
      </w:r>
      <w:r w:rsidR="00D8033E">
        <w:rPr>
          <w:rtl/>
        </w:rPr>
        <w:t xml:space="preserve">ان </w:t>
      </w:r>
      <w:r w:rsidRPr="009746DC">
        <w:rPr>
          <w:rtl/>
        </w:rPr>
        <w:t xml:space="preserve">وفاة الباقر </w:t>
      </w:r>
      <w:r w:rsidR="00850EDE">
        <w:rPr>
          <w:rStyle w:val="libAlaemChar"/>
          <w:rtl/>
        </w:rPr>
        <w:t xml:space="preserve">عليه‌السلام </w:t>
      </w:r>
      <w:r w:rsidRPr="009746DC">
        <w:rPr>
          <w:rtl/>
        </w:rPr>
        <w:t xml:space="preserve">في شهر ربيع الأول ، إذ المشهور </w:t>
      </w:r>
      <w:r w:rsidR="00D8033E">
        <w:rPr>
          <w:rtl/>
        </w:rPr>
        <w:t xml:space="preserve">ان </w:t>
      </w:r>
      <w:r w:rsidRPr="009746DC">
        <w:rPr>
          <w:rtl/>
        </w:rPr>
        <w:t xml:space="preserve">وفاة </w:t>
      </w:r>
      <w:r w:rsidR="00551E04">
        <w:rPr>
          <w:rtl/>
        </w:rPr>
        <w:t xml:space="preserve">عليّ </w:t>
      </w:r>
      <w:r w:rsidRPr="009746DC">
        <w:rPr>
          <w:rtl/>
        </w:rPr>
        <w:t>بن الحسين في شهر محر</w:t>
      </w:r>
      <w:r w:rsidR="00145D8C">
        <w:rPr>
          <w:rFonts w:hint="cs"/>
          <w:rtl/>
        </w:rPr>
        <w:t>ّ</w:t>
      </w:r>
      <w:r w:rsidRPr="009746DC">
        <w:rPr>
          <w:rtl/>
        </w:rPr>
        <w:t>م فتفط</w:t>
      </w:r>
      <w:r w:rsidR="00145D8C">
        <w:rPr>
          <w:rFonts w:hint="cs"/>
          <w:rtl/>
        </w:rPr>
        <w:t>ّ</w:t>
      </w:r>
      <w:r w:rsidRPr="009746DC">
        <w:rPr>
          <w:rtl/>
        </w:rPr>
        <w:t>ن.</w:t>
      </w:r>
    </w:p>
    <w:p w:rsidR="00B717C7" w:rsidRDefault="00B717C7" w:rsidP="00FA021B">
      <w:pPr>
        <w:pStyle w:val="libCenterBold1"/>
        <w:rPr>
          <w:rtl/>
          <w:lang w:bidi="fa-IR"/>
        </w:rPr>
      </w:pPr>
      <w:r w:rsidRPr="00C875FB">
        <w:rPr>
          <w:rtl/>
        </w:rPr>
        <w:t xml:space="preserve">باب مولد أبي عبد الله جعفر بن </w:t>
      </w:r>
      <w:r w:rsidR="00551E04">
        <w:rPr>
          <w:rtl/>
        </w:rPr>
        <w:t xml:space="preserve">محمّد </w:t>
      </w:r>
      <w:r w:rsidR="000164B7" w:rsidRPr="000164B7">
        <w:rPr>
          <w:rStyle w:val="libAlaemChar"/>
          <w:rtl/>
        </w:rPr>
        <w:t xml:space="preserve">عليهما‌السلام </w:t>
      </w:r>
    </w:p>
    <w:p w:rsidR="00B717C7" w:rsidRPr="009746DC" w:rsidRDefault="00B717C7" w:rsidP="00145D8C">
      <w:pPr>
        <w:pStyle w:val="libNormal"/>
        <w:rPr>
          <w:rtl/>
        </w:rPr>
      </w:pPr>
      <w:r w:rsidRPr="009746DC">
        <w:rPr>
          <w:rtl/>
        </w:rPr>
        <w:t xml:space="preserve">قال الشهيد </w:t>
      </w:r>
      <w:r>
        <w:rPr>
          <w:rtl/>
        </w:rPr>
        <w:t>(ره)</w:t>
      </w:r>
      <w:r w:rsidRPr="009746DC">
        <w:rPr>
          <w:rtl/>
        </w:rPr>
        <w:t xml:space="preserve"> في الدروس : ولد </w:t>
      </w:r>
      <w:r w:rsidR="00850EDE">
        <w:rPr>
          <w:rStyle w:val="libAlaemChar"/>
          <w:rtl/>
        </w:rPr>
        <w:t xml:space="preserve">عليه‌السلام </w:t>
      </w:r>
      <w:r w:rsidRPr="009746DC">
        <w:rPr>
          <w:rtl/>
        </w:rPr>
        <w:t xml:space="preserve">بالمدينة يوم الاثنين سابع عشر شهر ربيع الأول سنة ثلاث وثمانين وقبض بها في شوال ، وقيل : في منتصف رجب يوم الاثنين سنة </w:t>
      </w:r>
      <w:r w:rsidR="00551E04">
        <w:rPr>
          <w:rtl/>
        </w:rPr>
        <w:t xml:space="preserve">ثمان </w:t>
      </w:r>
      <w:r w:rsidRPr="009746DC">
        <w:rPr>
          <w:rtl/>
        </w:rPr>
        <w:t xml:space="preserve">وأربعين ومائة عن خمس وستين سنة ، </w:t>
      </w:r>
      <w:r w:rsidR="00551E04">
        <w:rPr>
          <w:rtl/>
        </w:rPr>
        <w:t xml:space="preserve">أمّه أمّ </w:t>
      </w:r>
      <w:r w:rsidRPr="009746DC">
        <w:rPr>
          <w:rtl/>
        </w:rPr>
        <w:t xml:space="preserve">فروة ابنة القاسم بن </w:t>
      </w:r>
      <w:r w:rsidR="00551E04">
        <w:rPr>
          <w:rtl/>
        </w:rPr>
        <w:t xml:space="preserve">محمّد </w:t>
      </w:r>
      <w:r w:rsidRPr="009746DC">
        <w:rPr>
          <w:rtl/>
        </w:rPr>
        <w:t xml:space="preserve">، وقال الجعفي : اسمها فاطمة وكنيتها </w:t>
      </w:r>
      <w:r w:rsidR="00551E04">
        <w:rPr>
          <w:rtl/>
        </w:rPr>
        <w:t xml:space="preserve">أمّ </w:t>
      </w:r>
      <w:r w:rsidRPr="009746DC">
        <w:rPr>
          <w:rtl/>
        </w:rPr>
        <w:t>فروة.</w:t>
      </w:r>
    </w:p>
    <w:p w:rsidR="00B717C7" w:rsidRPr="009746DC" w:rsidRDefault="00B717C7" w:rsidP="00145D8C">
      <w:pPr>
        <w:pStyle w:val="libNormal"/>
        <w:rPr>
          <w:rtl/>
        </w:rPr>
      </w:pPr>
      <w:r w:rsidRPr="009746DC">
        <w:rPr>
          <w:rtl/>
        </w:rPr>
        <w:t xml:space="preserve">وقال ابن شهرآشوب : ولد الصادق </w:t>
      </w:r>
      <w:r w:rsidR="00850EDE">
        <w:rPr>
          <w:rStyle w:val="libAlaemChar"/>
          <w:rtl/>
        </w:rPr>
        <w:t xml:space="preserve">عليه‌السلام </w:t>
      </w:r>
      <w:r w:rsidRPr="009746DC">
        <w:rPr>
          <w:rtl/>
        </w:rPr>
        <w:t>بالمدينة يوم الجمعة عند طلوع</w:t>
      </w:r>
    </w:p>
    <w:p w:rsidR="008930D5" w:rsidRDefault="008930D5" w:rsidP="008930D5">
      <w:pPr>
        <w:pStyle w:val="libNormal"/>
        <w:rPr>
          <w:rtl/>
        </w:rPr>
      </w:pPr>
      <w:r>
        <w:rPr>
          <w:rtl/>
        </w:rPr>
        <w:br w:type="page"/>
      </w:r>
    </w:p>
    <w:p w:rsidR="00B717C7" w:rsidRPr="009746DC" w:rsidRDefault="00B717C7" w:rsidP="00FA021B">
      <w:pPr>
        <w:pStyle w:val="libNormal"/>
        <w:rPr>
          <w:rtl/>
        </w:rPr>
      </w:pPr>
      <w:r w:rsidRPr="009746DC">
        <w:rPr>
          <w:rtl/>
        </w:rPr>
        <w:lastRenderedPageBreak/>
        <w:t>و مائة وله خمس وستون سنة ودفن بالبقيع في القبر الذي دفن فيه أبوه و</w:t>
      </w:r>
      <w:r w:rsidR="00551E04">
        <w:rPr>
          <w:rtl/>
        </w:rPr>
        <w:t xml:space="preserve">جدّه </w:t>
      </w:r>
      <w:r w:rsidRPr="009746DC">
        <w:rPr>
          <w:rtl/>
        </w:rPr>
        <w:t xml:space="preserve">والحسن بن </w:t>
      </w:r>
      <w:r w:rsidR="00551E04">
        <w:rPr>
          <w:rtl/>
        </w:rPr>
        <w:t xml:space="preserve">عليّ </w:t>
      </w:r>
      <w:r w:rsidR="00C17164" w:rsidRPr="00C17164">
        <w:rPr>
          <w:rStyle w:val="libAlaemChar"/>
          <w:rFonts w:hint="cs"/>
          <w:rtl/>
        </w:rPr>
        <w:t xml:space="preserve">عليهم‌السلام </w:t>
      </w:r>
      <w:r w:rsidR="00551E04">
        <w:rPr>
          <w:rtl/>
        </w:rPr>
        <w:t xml:space="preserve">وأمّه أمّ </w:t>
      </w:r>
      <w:r w:rsidRPr="009746DC">
        <w:rPr>
          <w:rtl/>
        </w:rPr>
        <w:t xml:space="preserve">فروة بنت القاسم بن </w:t>
      </w:r>
      <w:r w:rsidR="00551E04">
        <w:rPr>
          <w:rtl/>
        </w:rPr>
        <w:t xml:space="preserve">محمّد </w:t>
      </w:r>
      <w:r w:rsidRPr="009746DC">
        <w:rPr>
          <w:rtl/>
        </w:rPr>
        <w:t>بن أبي بكر وأم</w:t>
      </w:r>
      <w:r w:rsidR="009A6ED8">
        <w:rPr>
          <w:rFonts w:hint="cs"/>
          <w:rtl/>
        </w:rPr>
        <w:t>ّ</w:t>
      </w:r>
      <w:r w:rsidRPr="009746DC">
        <w:rPr>
          <w:rtl/>
        </w:rPr>
        <w:t xml:space="preserve">ها أسماء بنت عبد </w:t>
      </w:r>
      <w:r w:rsidR="00FE5F86">
        <w:rPr>
          <w:rtl/>
        </w:rPr>
        <w:t xml:space="preserve">الرَّحمن </w:t>
      </w:r>
      <w:r w:rsidRPr="009746DC">
        <w:rPr>
          <w:rtl/>
        </w:rPr>
        <w:t>بن أبي بكر</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A021B">
      <w:pPr>
        <w:pStyle w:val="libNormal"/>
        <w:rPr>
          <w:rtl/>
        </w:rPr>
      </w:pPr>
      <w:r w:rsidRPr="009746DC">
        <w:rPr>
          <w:rtl/>
        </w:rPr>
        <w:t>الفجر ، ويقال : يوم الاثنين لثلاث عشرة ليلة بقيت من شهر ربيع الأو</w:t>
      </w:r>
      <w:r w:rsidR="009A6ED8">
        <w:rPr>
          <w:rFonts w:hint="cs"/>
          <w:rtl/>
        </w:rPr>
        <w:t>ّ</w:t>
      </w:r>
      <w:r w:rsidRPr="009746DC">
        <w:rPr>
          <w:rtl/>
        </w:rPr>
        <w:t xml:space="preserve">ل سنة ثلاث وثمانين من الهجرة ، وقالوا : سنة </w:t>
      </w:r>
      <w:r w:rsidR="003928AF">
        <w:rPr>
          <w:rtl/>
        </w:rPr>
        <w:t xml:space="preserve">ستّ </w:t>
      </w:r>
      <w:r w:rsidRPr="009746DC">
        <w:rPr>
          <w:rtl/>
        </w:rPr>
        <w:t xml:space="preserve">وثمانين ، </w:t>
      </w:r>
      <w:r w:rsidR="009A6ED8">
        <w:rPr>
          <w:rtl/>
        </w:rPr>
        <w:t xml:space="preserve">فأقام </w:t>
      </w:r>
      <w:r w:rsidRPr="009746DC">
        <w:rPr>
          <w:rtl/>
        </w:rPr>
        <w:t xml:space="preserve">مع </w:t>
      </w:r>
      <w:r w:rsidR="00551E04">
        <w:rPr>
          <w:rtl/>
        </w:rPr>
        <w:t xml:space="preserve">جدّه </w:t>
      </w:r>
      <w:r w:rsidRPr="009746DC">
        <w:rPr>
          <w:rtl/>
        </w:rPr>
        <w:t xml:space="preserve">اثنتا عشرة سنة ومع أبيه تسع عشرة سنة ، وبعد أبيه </w:t>
      </w:r>
      <w:r w:rsidR="00BE737F">
        <w:rPr>
          <w:rtl/>
        </w:rPr>
        <w:t xml:space="preserve">أيّام </w:t>
      </w:r>
      <w:r w:rsidRPr="009746DC">
        <w:rPr>
          <w:rtl/>
        </w:rPr>
        <w:t xml:space="preserve">إمامته </w:t>
      </w:r>
      <w:r w:rsidR="00551E04">
        <w:rPr>
          <w:rtl/>
        </w:rPr>
        <w:t xml:space="preserve">أربعاً </w:t>
      </w:r>
      <w:r w:rsidRPr="009746DC">
        <w:rPr>
          <w:rtl/>
        </w:rPr>
        <w:t>وثلاثين سنة ، ف</w:t>
      </w:r>
      <w:r w:rsidR="00551E04">
        <w:rPr>
          <w:rtl/>
        </w:rPr>
        <w:t xml:space="preserve">كان </w:t>
      </w:r>
      <w:r w:rsidRPr="009746DC">
        <w:rPr>
          <w:rtl/>
        </w:rPr>
        <w:t>في سني إمامته ملك إبراهيم بن الوليد و</w:t>
      </w:r>
      <w:r w:rsidR="00292DF4">
        <w:rPr>
          <w:rtl/>
        </w:rPr>
        <w:t xml:space="preserve">مروان </w:t>
      </w:r>
      <w:r w:rsidRPr="009746DC">
        <w:rPr>
          <w:rtl/>
        </w:rPr>
        <w:t xml:space="preserve">الحمار ، </w:t>
      </w:r>
      <w:r w:rsidR="00D83B35">
        <w:rPr>
          <w:rtl/>
        </w:rPr>
        <w:t xml:space="preserve">ثمّ </w:t>
      </w:r>
      <w:r w:rsidRPr="009746DC">
        <w:rPr>
          <w:rtl/>
        </w:rPr>
        <w:t>ملك أبي العباس السفاح أربع سنين وست</w:t>
      </w:r>
      <w:r w:rsidR="009A6ED8">
        <w:rPr>
          <w:rFonts w:hint="cs"/>
          <w:rtl/>
        </w:rPr>
        <w:t>ّ</w:t>
      </w:r>
      <w:r w:rsidRPr="009746DC">
        <w:rPr>
          <w:rtl/>
        </w:rPr>
        <w:t>ة أشهر وأياما</w:t>
      </w:r>
      <w:r w:rsidR="009A6ED8">
        <w:rPr>
          <w:rFonts w:hint="cs"/>
          <w:rtl/>
        </w:rPr>
        <w:t>ً</w:t>
      </w:r>
      <w:r w:rsidRPr="009746DC">
        <w:rPr>
          <w:rtl/>
        </w:rPr>
        <w:t xml:space="preserve"> ، </w:t>
      </w:r>
      <w:r w:rsidR="00D83B35">
        <w:rPr>
          <w:rtl/>
        </w:rPr>
        <w:t xml:space="preserve">ثمّ </w:t>
      </w:r>
      <w:r w:rsidRPr="009746DC">
        <w:rPr>
          <w:rtl/>
        </w:rPr>
        <w:t>ملك أخوه أبو جعفر المنصور إحدى وعشرين سنة ، وأحد عشر شهرا</w:t>
      </w:r>
      <w:r w:rsidR="009A6ED8">
        <w:rPr>
          <w:rFonts w:hint="cs"/>
          <w:rtl/>
        </w:rPr>
        <w:t>ً</w:t>
      </w:r>
      <w:r w:rsidRPr="009746DC">
        <w:rPr>
          <w:rtl/>
        </w:rPr>
        <w:t xml:space="preserve"> وأياما</w:t>
      </w:r>
      <w:r w:rsidR="009A6ED8">
        <w:rPr>
          <w:rFonts w:hint="cs"/>
          <w:rtl/>
        </w:rPr>
        <w:t>ً</w:t>
      </w:r>
      <w:r w:rsidRPr="009746DC">
        <w:rPr>
          <w:rtl/>
        </w:rPr>
        <w:t xml:space="preserve"> ، وبعد مضي</w:t>
      </w:r>
      <w:r w:rsidR="009A6ED8">
        <w:rPr>
          <w:rFonts w:hint="cs"/>
          <w:rtl/>
        </w:rPr>
        <w:t>ّ</w:t>
      </w:r>
      <w:r w:rsidRPr="009746DC">
        <w:rPr>
          <w:rtl/>
        </w:rPr>
        <w:t xml:space="preserve"> عشر سنين من ملكه قبض </w:t>
      </w:r>
      <w:r w:rsidR="00850EDE">
        <w:rPr>
          <w:rStyle w:val="libAlaemChar"/>
          <w:rtl/>
        </w:rPr>
        <w:t xml:space="preserve">عليه‌السلام </w:t>
      </w:r>
      <w:r w:rsidRPr="009746DC">
        <w:rPr>
          <w:rtl/>
        </w:rPr>
        <w:t xml:space="preserve">في شوال سنة </w:t>
      </w:r>
      <w:r w:rsidR="00551E04">
        <w:rPr>
          <w:rtl/>
        </w:rPr>
        <w:t xml:space="preserve">ثمان </w:t>
      </w:r>
      <w:r w:rsidRPr="009746DC">
        <w:rPr>
          <w:rtl/>
        </w:rPr>
        <w:t>وأربعين ومائة ، وقيل : يوم الاثنين النصف من رجب وقال أبو جعفر القم</w:t>
      </w:r>
      <w:r w:rsidR="009A6ED8">
        <w:rPr>
          <w:rFonts w:hint="cs"/>
          <w:rtl/>
        </w:rPr>
        <w:t>ّ</w:t>
      </w:r>
      <w:r w:rsidRPr="009746DC">
        <w:rPr>
          <w:rtl/>
        </w:rPr>
        <w:t xml:space="preserve">ي </w:t>
      </w:r>
      <w:r w:rsidR="00292DF4">
        <w:rPr>
          <w:rtl/>
        </w:rPr>
        <w:t xml:space="preserve">سمّه </w:t>
      </w:r>
      <w:r w:rsidRPr="009746DC">
        <w:rPr>
          <w:rtl/>
        </w:rPr>
        <w:t xml:space="preserve">المنصور ودفن في البقيع وقد كمل عمره </w:t>
      </w:r>
      <w:r w:rsidR="000F65B1">
        <w:rPr>
          <w:rtl/>
        </w:rPr>
        <w:t xml:space="preserve">خمساً </w:t>
      </w:r>
      <w:r w:rsidRPr="009746DC">
        <w:rPr>
          <w:rtl/>
        </w:rPr>
        <w:t xml:space="preserve">وستين سنة ، ويقال : </w:t>
      </w:r>
      <w:r w:rsidR="00551E04">
        <w:rPr>
          <w:rtl/>
        </w:rPr>
        <w:t xml:space="preserve">كان </w:t>
      </w:r>
      <w:r w:rsidRPr="009746DC">
        <w:rPr>
          <w:rtl/>
        </w:rPr>
        <w:t>عمره خمسين سنة.</w:t>
      </w:r>
    </w:p>
    <w:p w:rsidR="00B717C7" w:rsidRPr="009746DC" w:rsidRDefault="00B717C7" w:rsidP="00FA021B">
      <w:pPr>
        <w:pStyle w:val="libNormal"/>
        <w:rPr>
          <w:rtl/>
        </w:rPr>
      </w:pPr>
      <w:r w:rsidRPr="009746DC">
        <w:rPr>
          <w:rtl/>
        </w:rPr>
        <w:t xml:space="preserve">وقال في كشف </w:t>
      </w:r>
      <w:r w:rsidR="007F05B9">
        <w:rPr>
          <w:rtl/>
        </w:rPr>
        <w:t xml:space="preserve">الغمّة </w:t>
      </w:r>
      <w:r w:rsidRPr="009746DC">
        <w:rPr>
          <w:rtl/>
        </w:rPr>
        <w:t xml:space="preserve">قال </w:t>
      </w:r>
      <w:r w:rsidR="00551E04">
        <w:rPr>
          <w:rtl/>
        </w:rPr>
        <w:t xml:space="preserve">محمّد </w:t>
      </w:r>
      <w:r w:rsidRPr="009746DC">
        <w:rPr>
          <w:rtl/>
        </w:rPr>
        <w:t xml:space="preserve">بن طلحة : كانت ولادته سنة ثمانين وقيل : سنة ثلاث وثمانين والأول أصح ، ومات سنة </w:t>
      </w:r>
      <w:r w:rsidR="00551E04">
        <w:rPr>
          <w:rtl/>
        </w:rPr>
        <w:t xml:space="preserve">ثمان </w:t>
      </w:r>
      <w:r w:rsidRPr="009746DC">
        <w:rPr>
          <w:rtl/>
        </w:rPr>
        <w:t>وأربعين ومائة ف</w:t>
      </w:r>
      <w:r w:rsidR="00551E04">
        <w:rPr>
          <w:rtl/>
        </w:rPr>
        <w:t xml:space="preserve">كان </w:t>
      </w:r>
      <w:r w:rsidRPr="009746DC">
        <w:rPr>
          <w:rtl/>
        </w:rPr>
        <w:t xml:space="preserve">عمره </w:t>
      </w:r>
      <w:r w:rsidR="00551E04">
        <w:rPr>
          <w:rtl/>
        </w:rPr>
        <w:t xml:space="preserve">ثمان </w:t>
      </w:r>
      <w:r w:rsidRPr="009746DC">
        <w:rPr>
          <w:rtl/>
        </w:rPr>
        <w:t xml:space="preserve">وستين ، هذا هو الأظهر وقيل غير ذلك ، وقال الحافظ عبد العزيز : </w:t>
      </w:r>
      <w:r w:rsidR="00551E04">
        <w:rPr>
          <w:rtl/>
        </w:rPr>
        <w:t xml:space="preserve">أمّه </w:t>
      </w:r>
      <w:r w:rsidR="00850EDE">
        <w:rPr>
          <w:rStyle w:val="libAlaemChar"/>
          <w:rtl/>
        </w:rPr>
        <w:t xml:space="preserve">عليه‌السلام </w:t>
      </w:r>
      <w:r w:rsidR="00551E04">
        <w:rPr>
          <w:rtl/>
        </w:rPr>
        <w:t xml:space="preserve">أمّ </w:t>
      </w:r>
      <w:r w:rsidRPr="009746DC">
        <w:rPr>
          <w:rtl/>
        </w:rPr>
        <w:t xml:space="preserve">فروة بنت القاسم بن </w:t>
      </w:r>
      <w:r w:rsidR="00551E04">
        <w:rPr>
          <w:rtl/>
        </w:rPr>
        <w:t xml:space="preserve">محمّد </w:t>
      </w:r>
      <w:r w:rsidRPr="009746DC">
        <w:rPr>
          <w:rtl/>
        </w:rPr>
        <w:t>بن أبي بكر وأم</w:t>
      </w:r>
      <w:r w:rsidR="009A6ED8">
        <w:rPr>
          <w:rFonts w:hint="cs"/>
          <w:rtl/>
        </w:rPr>
        <w:t>ّ</w:t>
      </w:r>
      <w:r w:rsidRPr="009746DC">
        <w:rPr>
          <w:rtl/>
        </w:rPr>
        <w:t xml:space="preserve">ها أسماء بنت عبد </w:t>
      </w:r>
      <w:r w:rsidR="00FE5F86">
        <w:rPr>
          <w:rtl/>
        </w:rPr>
        <w:t xml:space="preserve">الرَّحمن </w:t>
      </w:r>
      <w:r w:rsidRPr="009746DC">
        <w:rPr>
          <w:rtl/>
        </w:rPr>
        <w:t xml:space="preserve">بن أبي بكر ، ولد </w:t>
      </w:r>
      <w:r w:rsidR="00EB1FB4">
        <w:rPr>
          <w:rtl/>
        </w:rPr>
        <w:t xml:space="preserve">عام </w:t>
      </w:r>
      <w:r w:rsidRPr="009746DC">
        <w:rPr>
          <w:rtl/>
        </w:rPr>
        <w:t xml:space="preserve">الحجاف سنة ثمانين ومات سنة </w:t>
      </w:r>
      <w:r w:rsidR="00551E04">
        <w:rPr>
          <w:rtl/>
        </w:rPr>
        <w:t xml:space="preserve">ثمان </w:t>
      </w:r>
      <w:r w:rsidRPr="009746DC">
        <w:rPr>
          <w:rtl/>
        </w:rPr>
        <w:t xml:space="preserve">وأربعين ومائة ، وقال </w:t>
      </w:r>
      <w:r w:rsidR="00551E04">
        <w:rPr>
          <w:rtl/>
        </w:rPr>
        <w:t xml:space="preserve">محمّد </w:t>
      </w:r>
      <w:r w:rsidRPr="009746DC">
        <w:rPr>
          <w:rtl/>
        </w:rPr>
        <w:t xml:space="preserve">بن سعيد : </w:t>
      </w:r>
      <w:r w:rsidR="00551E04">
        <w:rPr>
          <w:rtl/>
        </w:rPr>
        <w:t xml:space="preserve">كان </w:t>
      </w:r>
      <w:r w:rsidRPr="009746DC">
        <w:rPr>
          <w:rtl/>
        </w:rPr>
        <w:t>عمره إحدى وسبعين سنة.</w:t>
      </w:r>
    </w:p>
    <w:p w:rsidR="00B717C7" w:rsidRPr="009746DC" w:rsidRDefault="00B717C7" w:rsidP="00FA021B">
      <w:pPr>
        <w:pStyle w:val="libNormal"/>
        <w:rPr>
          <w:rtl/>
        </w:rPr>
      </w:pPr>
      <w:r w:rsidRPr="009746DC">
        <w:rPr>
          <w:rtl/>
        </w:rPr>
        <w:t xml:space="preserve">وروى ابن الخشاب بإسناده عن </w:t>
      </w:r>
      <w:r w:rsidR="00551E04">
        <w:rPr>
          <w:rtl/>
        </w:rPr>
        <w:t xml:space="preserve">محمّد </w:t>
      </w:r>
      <w:r w:rsidRPr="009746DC">
        <w:rPr>
          <w:rtl/>
        </w:rPr>
        <w:t>بن سن</w:t>
      </w:r>
      <w:r w:rsidR="009A6ED8">
        <w:rPr>
          <w:rtl/>
        </w:rPr>
        <w:t>ان</w:t>
      </w:r>
      <w:r w:rsidR="00551E04">
        <w:rPr>
          <w:rtl/>
        </w:rPr>
        <w:t xml:space="preserve"> </w:t>
      </w:r>
      <w:r w:rsidRPr="009746DC">
        <w:rPr>
          <w:rtl/>
        </w:rPr>
        <w:t xml:space="preserve">قال : مضى أبو عبد الله </w:t>
      </w:r>
      <w:r w:rsidR="00850EDE">
        <w:rPr>
          <w:rStyle w:val="libAlaemChar"/>
          <w:rtl/>
        </w:rPr>
        <w:t xml:space="preserve">عليه‌السلام </w:t>
      </w:r>
      <w:r w:rsidRPr="009746DC">
        <w:rPr>
          <w:rtl/>
        </w:rPr>
        <w:t xml:space="preserve">وهو ابن خمس وستين سنة ، ويقال : </w:t>
      </w:r>
      <w:r w:rsidR="00551E04">
        <w:rPr>
          <w:rtl/>
        </w:rPr>
        <w:t xml:space="preserve">ثمان </w:t>
      </w:r>
      <w:r w:rsidRPr="009746DC">
        <w:rPr>
          <w:rtl/>
        </w:rPr>
        <w:t>وستين سنة في سنة مائة و</w:t>
      </w:r>
      <w:r w:rsidR="00551E04">
        <w:rPr>
          <w:rtl/>
        </w:rPr>
        <w:t xml:space="preserve">ثمان </w:t>
      </w:r>
      <w:r w:rsidRPr="009746DC">
        <w:rPr>
          <w:rtl/>
        </w:rPr>
        <w:t xml:space="preserve">وأربعين سنة ، </w:t>
      </w:r>
      <w:r w:rsidR="00551E04">
        <w:rPr>
          <w:rtl/>
        </w:rPr>
        <w:t xml:space="preserve">وكان </w:t>
      </w:r>
      <w:r w:rsidRPr="009746DC">
        <w:rPr>
          <w:rtl/>
        </w:rPr>
        <w:t xml:space="preserve">مولده سنة ثلاث وثمانين من الهجرة ، </w:t>
      </w:r>
      <w:r w:rsidR="00551E04">
        <w:rPr>
          <w:rtl/>
        </w:rPr>
        <w:t xml:space="preserve">وكان </w:t>
      </w:r>
      <w:r w:rsidRPr="009746DC">
        <w:rPr>
          <w:rtl/>
        </w:rPr>
        <w:t>مق</w:t>
      </w:r>
      <w:r w:rsidR="00551E04">
        <w:rPr>
          <w:rtl/>
        </w:rPr>
        <w:t xml:space="preserve">أمّه </w:t>
      </w:r>
      <w:r w:rsidRPr="009746DC">
        <w:rPr>
          <w:rtl/>
        </w:rPr>
        <w:t xml:space="preserve">مع </w:t>
      </w:r>
      <w:r w:rsidR="00551E04">
        <w:rPr>
          <w:rtl/>
        </w:rPr>
        <w:t xml:space="preserve">جدّه عليّ </w:t>
      </w:r>
      <w:r w:rsidRPr="009746DC">
        <w:rPr>
          <w:rtl/>
        </w:rPr>
        <w:t>بن الحسين اثنتا عشرة سنة وأي</w:t>
      </w:r>
      <w:r w:rsidR="009A6ED8">
        <w:rPr>
          <w:rFonts w:hint="cs"/>
          <w:rtl/>
        </w:rPr>
        <w:t>ّ</w:t>
      </w:r>
      <w:r w:rsidRPr="009746DC">
        <w:rPr>
          <w:rtl/>
        </w:rPr>
        <w:t>اما</w:t>
      </w:r>
      <w:r w:rsidR="009A6ED8">
        <w:rPr>
          <w:rFonts w:hint="cs"/>
          <w:rtl/>
        </w:rPr>
        <w:t>ً</w:t>
      </w:r>
      <w:r w:rsidRPr="009746DC">
        <w:rPr>
          <w:rtl/>
        </w:rPr>
        <w:t xml:space="preserve"> وفي الثانية </w:t>
      </w:r>
      <w:r w:rsidR="00551E04">
        <w:rPr>
          <w:rtl/>
        </w:rPr>
        <w:t xml:space="preserve">كان </w:t>
      </w:r>
      <w:r w:rsidRPr="009746DC">
        <w:rPr>
          <w:rtl/>
        </w:rPr>
        <w:t>مق</w:t>
      </w:r>
      <w:r w:rsidR="00551E04">
        <w:rPr>
          <w:rtl/>
        </w:rPr>
        <w:t xml:space="preserve">أمّه </w:t>
      </w:r>
      <w:r w:rsidRPr="009746DC">
        <w:rPr>
          <w:rtl/>
        </w:rPr>
        <w:t xml:space="preserve">مع </w:t>
      </w:r>
      <w:r w:rsidR="00551E04">
        <w:rPr>
          <w:rtl/>
        </w:rPr>
        <w:t xml:space="preserve">جدّه </w:t>
      </w:r>
      <w:r w:rsidRPr="009746DC">
        <w:rPr>
          <w:rtl/>
        </w:rPr>
        <w:t xml:space="preserve">خمس عشرة سنة ، </w:t>
      </w:r>
      <w:r w:rsidR="00551E04">
        <w:rPr>
          <w:rtl/>
        </w:rPr>
        <w:t xml:space="preserve">وتوفّي </w:t>
      </w:r>
      <w:r w:rsidRPr="009746DC">
        <w:rPr>
          <w:rtl/>
        </w:rPr>
        <w:t xml:space="preserve">أبو جعفر ولأبي عبد الله </w:t>
      </w:r>
      <w:r w:rsidR="00850EDE">
        <w:rPr>
          <w:rStyle w:val="libAlaemChar"/>
          <w:rtl/>
        </w:rPr>
        <w:t xml:space="preserve">عليه‌السلام </w:t>
      </w:r>
      <w:r w:rsidRPr="009746DC">
        <w:rPr>
          <w:rtl/>
        </w:rPr>
        <w:t xml:space="preserve">أربع وثلاثون سنة في إحدى الروايتين ، </w:t>
      </w:r>
      <w:r w:rsidR="00045410">
        <w:rPr>
          <w:rtl/>
        </w:rPr>
        <w:t xml:space="preserve">وأقام </w:t>
      </w:r>
      <w:r w:rsidRPr="009746DC">
        <w:rPr>
          <w:rtl/>
        </w:rPr>
        <w:t xml:space="preserve">بعد أبيه </w:t>
      </w:r>
      <w:r w:rsidR="00551E04">
        <w:rPr>
          <w:rtl/>
        </w:rPr>
        <w:t xml:space="preserve">أربعاً </w:t>
      </w:r>
      <w:r w:rsidRPr="009746DC">
        <w:rPr>
          <w:rtl/>
        </w:rPr>
        <w:t xml:space="preserve">وثلاثين سنة </w:t>
      </w:r>
      <w:r w:rsidR="00551E04">
        <w:rPr>
          <w:rtl/>
        </w:rPr>
        <w:t xml:space="preserve">وكان </w:t>
      </w:r>
      <w:r w:rsidRPr="009746DC">
        <w:rPr>
          <w:rtl/>
        </w:rPr>
        <w:t xml:space="preserve">عمره في إحدى الروايتين </w:t>
      </w:r>
      <w:r w:rsidR="000F65B1">
        <w:rPr>
          <w:rtl/>
        </w:rPr>
        <w:t xml:space="preserve">خمساً </w:t>
      </w:r>
      <w:r w:rsidRPr="009746DC">
        <w:rPr>
          <w:rtl/>
        </w:rPr>
        <w:t xml:space="preserve">وستين سنة وفي الرواية الأخرى </w:t>
      </w:r>
      <w:r w:rsidR="00551E04">
        <w:rPr>
          <w:rtl/>
        </w:rPr>
        <w:t xml:space="preserve">ثمان </w:t>
      </w:r>
      <w:r w:rsidRPr="009746DC">
        <w:rPr>
          <w:rtl/>
        </w:rPr>
        <w:t>وستين سنة ، قال لنا الزارع والأولى هي الصحيحة.</w:t>
      </w:r>
    </w:p>
    <w:p w:rsidR="008930D5" w:rsidRDefault="008930D5" w:rsidP="008930D5">
      <w:pPr>
        <w:pStyle w:val="libNormal"/>
        <w:rPr>
          <w:rtl/>
        </w:rPr>
      </w:pPr>
      <w:r>
        <w:rPr>
          <w:rtl/>
        </w:rPr>
        <w:br w:type="page"/>
      </w:r>
    </w:p>
    <w:p w:rsidR="00B717C7" w:rsidRPr="009746DC" w:rsidRDefault="00B717C7" w:rsidP="009A6ED8">
      <w:pPr>
        <w:pStyle w:val="libNormal"/>
        <w:rPr>
          <w:rtl/>
        </w:rPr>
      </w:pPr>
      <w:r w:rsidRPr="009746DC">
        <w:rPr>
          <w:rtl/>
        </w:rPr>
        <w:lastRenderedPageBreak/>
        <w:t>1</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 عن عبد الله بن أحمد ، عن إبراهيم بن الحسن قال حد</w:t>
      </w:r>
      <w:r w:rsidR="009A6ED8">
        <w:rPr>
          <w:rFonts w:hint="cs"/>
          <w:rtl/>
        </w:rPr>
        <w:t>َّ</w:t>
      </w:r>
      <w:r w:rsidRPr="009746DC">
        <w:rPr>
          <w:rtl/>
        </w:rPr>
        <w:t xml:space="preserve">ثني وهب بن حفص ، عن إسحاق بن جرير قال قال أبو عبد الله </w:t>
      </w:r>
      <w:r w:rsidR="00850EDE">
        <w:rPr>
          <w:rStyle w:val="libAlaemChar"/>
          <w:rtl/>
        </w:rPr>
        <w:t xml:space="preserve">عليه‌السلام </w:t>
      </w:r>
      <w:r w:rsidR="00551E04">
        <w:rPr>
          <w:rtl/>
        </w:rPr>
        <w:t xml:space="preserve">كان </w:t>
      </w:r>
      <w:r w:rsidRPr="009746DC">
        <w:rPr>
          <w:rtl/>
        </w:rPr>
        <w:t>سعيد بن المسي</w:t>
      </w:r>
      <w:r w:rsidR="009A6ED8">
        <w:rPr>
          <w:rFonts w:hint="cs"/>
          <w:rtl/>
        </w:rPr>
        <w:t>ّ</w:t>
      </w:r>
      <w:r w:rsidRPr="009746DC">
        <w:rPr>
          <w:rtl/>
        </w:rPr>
        <w:t xml:space="preserve">ب والقاسم بن </w:t>
      </w:r>
      <w:r w:rsidR="00551E04">
        <w:rPr>
          <w:rtl/>
        </w:rPr>
        <w:t xml:space="preserve">محمّد </w:t>
      </w:r>
      <w:r w:rsidRPr="009746DC">
        <w:rPr>
          <w:rtl/>
        </w:rPr>
        <w:t>بن أبي بكر وأبو خالد الكابلي</w:t>
      </w:r>
      <w:r w:rsidR="009A6ED8">
        <w:rPr>
          <w:rFonts w:hint="cs"/>
          <w:rtl/>
        </w:rPr>
        <w:t>ّ</w:t>
      </w:r>
      <w:r w:rsidRPr="009746DC">
        <w:rPr>
          <w:rtl/>
        </w:rPr>
        <w:t xml:space="preserve"> من ثقات </w:t>
      </w:r>
      <w:r w:rsidR="00551E04">
        <w:rPr>
          <w:rtl/>
        </w:rPr>
        <w:t xml:space="preserve">عليّ </w:t>
      </w:r>
      <w:r w:rsidRPr="009746DC">
        <w:rPr>
          <w:rtl/>
        </w:rPr>
        <w:t xml:space="preserve">بن الحسين </w:t>
      </w:r>
      <w:r w:rsidR="000164B7" w:rsidRPr="000164B7">
        <w:rPr>
          <w:rStyle w:val="libAlaemChar"/>
          <w:rFonts w:hint="cs"/>
          <w:rtl/>
        </w:rPr>
        <w:t xml:space="preserve">عليهما‌السلام </w:t>
      </w:r>
      <w:r w:rsidRPr="009746DC">
        <w:rPr>
          <w:rtl/>
        </w:rPr>
        <w:t xml:space="preserve">قال وكانت أمي </w:t>
      </w:r>
      <w:r w:rsidR="00F54854">
        <w:rPr>
          <w:rtl/>
        </w:rPr>
        <w:t xml:space="preserve">ممّن </w:t>
      </w:r>
      <w:r w:rsidRPr="009746DC">
        <w:rPr>
          <w:rtl/>
        </w:rPr>
        <w:t xml:space="preserve">آمنت واتقت وأحسنت </w:t>
      </w:r>
      <w:r w:rsidRPr="005E3B39">
        <w:rPr>
          <w:rtl/>
        </w:rPr>
        <w:t>«</w:t>
      </w:r>
      <w:r w:rsidRPr="009746DC">
        <w:rPr>
          <w:rtl/>
        </w:rPr>
        <w:t xml:space="preserve"> وَاللهُ يُحِبُّ الْمُحْسِنِينَ</w:t>
      </w:r>
      <w:r>
        <w:rPr>
          <w:rFonts w:hint="cs"/>
          <w:rtl/>
        </w:rPr>
        <w:t xml:space="preserve"> </w:t>
      </w:r>
      <w:r w:rsidRPr="005E3B39">
        <w:rPr>
          <w:rtl/>
        </w:rPr>
        <w:t>»</w:t>
      </w:r>
      <w:r w:rsidRPr="009746DC">
        <w:rPr>
          <w:rtl/>
        </w:rPr>
        <w:t xml:space="preserve"> قال وقالت أمي قال أبي يا </w:t>
      </w:r>
      <w:r w:rsidR="00551E04">
        <w:rPr>
          <w:rtl/>
        </w:rPr>
        <w:t xml:space="preserve">أمّ </w:t>
      </w:r>
      <w:r w:rsidRPr="009746DC">
        <w:rPr>
          <w:rtl/>
        </w:rPr>
        <w:t xml:space="preserve">فروة إني لأدعو الله لمذنبي شيعتنا في اليوم والليلة ألف مرة لأنا نحن فيما ينوبنا من الرزايا نصبر </w:t>
      </w:r>
      <w:r w:rsidR="00D83B35">
        <w:rPr>
          <w:rtl/>
        </w:rPr>
        <w:t xml:space="preserve">علىّ </w:t>
      </w:r>
      <w:r w:rsidRPr="009746DC">
        <w:rPr>
          <w:rtl/>
        </w:rPr>
        <w:t xml:space="preserve">ما نعلم من الثواب وهم يصبرون </w:t>
      </w:r>
      <w:r w:rsidR="00D83B35">
        <w:rPr>
          <w:rtl/>
        </w:rPr>
        <w:t xml:space="preserve">علىّ </w:t>
      </w:r>
      <w:r w:rsidRPr="009746DC">
        <w:rPr>
          <w:rtl/>
        </w:rPr>
        <w:t>ما لا يعلمون</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A6ED8">
      <w:pPr>
        <w:pStyle w:val="libNormal"/>
        <w:rPr>
          <w:rtl/>
          <w:lang w:bidi="fa-IR"/>
        </w:rPr>
      </w:pPr>
      <w:r w:rsidRPr="00292DF4">
        <w:rPr>
          <w:rStyle w:val="libBold1Char"/>
          <w:rtl/>
        </w:rPr>
        <w:t>الحديث الأول :</w:t>
      </w:r>
      <w:r w:rsidRPr="009746DC">
        <w:rPr>
          <w:rtl/>
          <w:lang w:bidi="fa-IR"/>
        </w:rPr>
        <w:t xml:space="preserve"> مجهول.</w:t>
      </w:r>
    </w:p>
    <w:p w:rsidR="00B717C7" w:rsidRPr="009746DC" w:rsidRDefault="00B717C7" w:rsidP="009A6ED8">
      <w:pPr>
        <w:pStyle w:val="libNormal"/>
        <w:rPr>
          <w:rtl/>
        </w:rPr>
      </w:pPr>
      <w:r w:rsidRPr="009746DC">
        <w:rPr>
          <w:rtl/>
        </w:rPr>
        <w:t>والأخبار في ش</w:t>
      </w:r>
      <w:r w:rsidR="00D8033E">
        <w:rPr>
          <w:rtl/>
        </w:rPr>
        <w:t xml:space="preserve">ان </w:t>
      </w:r>
      <w:r w:rsidRPr="00C875FB">
        <w:rPr>
          <w:rtl/>
        </w:rPr>
        <w:t>سعيد</w:t>
      </w:r>
      <w:r w:rsidRPr="009746DC">
        <w:rPr>
          <w:rtl/>
        </w:rPr>
        <w:t xml:space="preserve"> مختلفة ، فهذا الخبر </w:t>
      </w:r>
      <w:r w:rsidR="00850EDE">
        <w:rPr>
          <w:rtl/>
        </w:rPr>
        <w:t xml:space="preserve">يدلّ </w:t>
      </w:r>
      <w:r w:rsidR="00D83B35">
        <w:rPr>
          <w:rtl/>
        </w:rPr>
        <w:t xml:space="preserve">علىّ </w:t>
      </w:r>
      <w:r w:rsidRPr="009746DC">
        <w:rPr>
          <w:rtl/>
        </w:rPr>
        <w:t xml:space="preserve">مدحه ، وروي أنه من حواري </w:t>
      </w:r>
      <w:r w:rsidR="00551E04">
        <w:rPr>
          <w:rtl/>
        </w:rPr>
        <w:t xml:space="preserve">عليّ </w:t>
      </w:r>
      <w:r w:rsidRPr="009746DC">
        <w:rPr>
          <w:rtl/>
        </w:rPr>
        <w:t xml:space="preserve">بن الحسين ، وقد وردت أخبار كثيرة في اختيار الكشي وفي كتاب الغارات للثقفي تدل </w:t>
      </w:r>
      <w:r w:rsidR="00D83B35">
        <w:rPr>
          <w:rtl/>
        </w:rPr>
        <w:t xml:space="preserve">علىّ </w:t>
      </w:r>
      <w:r w:rsidRPr="009746DC">
        <w:rPr>
          <w:rtl/>
        </w:rPr>
        <w:t xml:space="preserve">ذمه ولعل ذمه أرجح والقاسم </w:t>
      </w:r>
      <w:r w:rsidR="00551E04">
        <w:rPr>
          <w:rtl/>
        </w:rPr>
        <w:t xml:space="preserve">كان </w:t>
      </w:r>
      <w:r w:rsidRPr="009746DC">
        <w:rPr>
          <w:rtl/>
        </w:rPr>
        <w:t>جليلا</w:t>
      </w:r>
      <w:r w:rsidR="009A6ED8">
        <w:rPr>
          <w:rFonts w:hint="cs"/>
          <w:rtl/>
        </w:rPr>
        <w:t>ً</w:t>
      </w:r>
      <w:r w:rsidRPr="009746DC">
        <w:rPr>
          <w:rtl/>
        </w:rPr>
        <w:t xml:space="preserve"> و</w:t>
      </w:r>
      <w:r w:rsidR="00D8033E">
        <w:rPr>
          <w:rtl/>
        </w:rPr>
        <w:t xml:space="preserve">ان </w:t>
      </w:r>
      <w:r w:rsidRPr="009746DC">
        <w:rPr>
          <w:rtl/>
        </w:rPr>
        <w:t>لم يذكر أصحاب الرجال فيه مدحا</w:t>
      </w:r>
      <w:r w:rsidR="009A6ED8">
        <w:rPr>
          <w:rFonts w:hint="cs"/>
          <w:rtl/>
        </w:rPr>
        <w:t>ً</w:t>
      </w:r>
      <w:r w:rsidRPr="009746DC">
        <w:rPr>
          <w:rtl/>
        </w:rPr>
        <w:t xml:space="preserve"> كثيرا</w:t>
      </w:r>
      <w:r w:rsidR="009A6ED8">
        <w:rPr>
          <w:rFonts w:hint="cs"/>
          <w:rtl/>
        </w:rPr>
        <w:t>ً</w:t>
      </w:r>
      <w:r w:rsidRPr="009746DC">
        <w:rPr>
          <w:rtl/>
        </w:rPr>
        <w:t xml:space="preserve"> ، </w:t>
      </w:r>
      <w:r w:rsidRPr="00C875FB">
        <w:rPr>
          <w:rtl/>
        </w:rPr>
        <w:t>وأبو خالد</w:t>
      </w:r>
      <w:r w:rsidRPr="009746DC">
        <w:rPr>
          <w:rtl/>
        </w:rPr>
        <w:t xml:space="preserve"> ا</w:t>
      </w:r>
      <w:r w:rsidR="00292DF4">
        <w:rPr>
          <w:rtl/>
        </w:rPr>
        <w:t xml:space="preserve">سمّه </w:t>
      </w:r>
      <w:r w:rsidRPr="009746DC">
        <w:rPr>
          <w:rtl/>
        </w:rPr>
        <w:t>ورد</w:t>
      </w:r>
      <w:r w:rsidR="009A6ED8">
        <w:rPr>
          <w:rtl/>
        </w:rPr>
        <w:t>ان</w:t>
      </w:r>
      <w:r w:rsidR="00551E04">
        <w:rPr>
          <w:rtl/>
        </w:rPr>
        <w:t xml:space="preserve"> </w:t>
      </w:r>
      <w:r w:rsidRPr="009746DC">
        <w:rPr>
          <w:rtl/>
        </w:rPr>
        <w:t xml:space="preserve">ولقبه كنكر ، وقد ورد فيه مدح وأنه من حواري </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 xml:space="preserve">وأنه </w:t>
      </w:r>
      <w:r w:rsidR="00551E04">
        <w:rPr>
          <w:rtl/>
        </w:rPr>
        <w:t xml:space="preserve">كان </w:t>
      </w:r>
      <w:r w:rsidRPr="009746DC">
        <w:rPr>
          <w:rtl/>
        </w:rPr>
        <w:t xml:space="preserve">يقول بإمامة </w:t>
      </w:r>
      <w:r w:rsidR="00551E04">
        <w:rPr>
          <w:rtl/>
        </w:rPr>
        <w:t xml:space="preserve">محمّد </w:t>
      </w:r>
      <w:r w:rsidRPr="009746DC">
        <w:rPr>
          <w:rtl/>
        </w:rPr>
        <w:t>بن الحنفية دهرا</w:t>
      </w:r>
      <w:r w:rsidR="009A6ED8">
        <w:rPr>
          <w:rFonts w:hint="cs"/>
          <w:rtl/>
        </w:rPr>
        <w:t>ً</w:t>
      </w:r>
      <w:r w:rsidRPr="009746DC">
        <w:rPr>
          <w:rtl/>
        </w:rPr>
        <w:t xml:space="preserve"> </w:t>
      </w:r>
      <w:r w:rsidR="00D83B35">
        <w:rPr>
          <w:rtl/>
        </w:rPr>
        <w:t xml:space="preserve">ثمّ </w:t>
      </w:r>
      <w:r w:rsidRPr="009746DC">
        <w:rPr>
          <w:rtl/>
        </w:rPr>
        <w:t xml:space="preserve">رجع ، وقال بإمامة </w:t>
      </w:r>
      <w:r w:rsidR="00551E04">
        <w:rPr>
          <w:rtl/>
        </w:rPr>
        <w:t xml:space="preserve">عليّ </w:t>
      </w:r>
      <w:r w:rsidRPr="009746DC">
        <w:rPr>
          <w:rtl/>
        </w:rPr>
        <w:t>بن الحسين</w:t>
      </w:r>
      <w:r>
        <w:rPr>
          <w:rtl/>
        </w:rPr>
        <w:t xml:space="preserve"> </w:t>
      </w:r>
      <w:r w:rsidRPr="00C875FB">
        <w:rPr>
          <w:rtl/>
        </w:rPr>
        <w:t>« قال أبي »</w:t>
      </w:r>
      <w:r w:rsidRPr="009746DC">
        <w:rPr>
          <w:rtl/>
        </w:rPr>
        <w:t xml:space="preserve"> أي الباقر </w:t>
      </w:r>
      <w:r w:rsidR="00850EDE">
        <w:rPr>
          <w:rStyle w:val="libAlaemChar"/>
          <w:rtl/>
        </w:rPr>
        <w:t xml:space="preserve">عليه‌السلام </w:t>
      </w:r>
      <w:r w:rsidRPr="009746DC">
        <w:rPr>
          <w:rtl/>
        </w:rPr>
        <w:t xml:space="preserve">ويحتمل القاسم لكنه بعيد جدا ، وفي القاموس : </w:t>
      </w:r>
      <w:r w:rsidRPr="00C875FB">
        <w:rPr>
          <w:rtl/>
        </w:rPr>
        <w:t>النوب</w:t>
      </w:r>
      <w:r w:rsidRPr="009746DC">
        <w:rPr>
          <w:rtl/>
        </w:rPr>
        <w:t xml:space="preserve"> نزول الأ</w:t>
      </w:r>
      <w:r w:rsidR="00850EDE">
        <w:rPr>
          <w:rtl/>
        </w:rPr>
        <w:t xml:space="preserve">مرّ </w:t>
      </w:r>
      <w:r w:rsidRPr="009746DC">
        <w:rPr>
          <w:rtl/>
        </w:rPr>
        <w:t>، والرزية المصيبة</w:t>
      </w:r>
      <w:r>
        <w:rPr>
          <w:rtl/>
        </w:rPr>
        <w:t xml:space="preserve"> و</w:t>
      </w:r>
      <w:r w:rsidRPr="00C875FB">
        <w:rPr>
          <w:rtl/>
        </w:rPr>
        <w:t>الرزايا</w:t>
      </w:r>
      <w:r w:rsidRPr="009746DC">
        <w:rPr>
          <w:rtl/>
        </w:rPr>
        <w:t xml:space="preserve"> جمعه ، </w:t>
      </w:r>
      <w:r w:rsidRPr="00C875FB">
        <w:rPr>
          <w:rtl/>
        </w:rPr>
        <w:t>وقوله :</w:t>
      </w:r>
      <w:r>
        <w:rPr>
          <w:rFonts w:hint="cs"/>
          <w:rtl/>
        </w:rPr>
        <w:t xml:space="preserve"> </w:t>
      </w:r>
      <w:r w:rsidRPr="00C875FB">
        <w:rPr>
          <w:rtl/>
        </w:rPr>
        <w:t>لأنا</w:t>
      </w:r>
      <w:r w:rsidRPr="009746DC">
        <w:rPr>
          <w:rtl/>
        </w:rPr>
        <w:t xml:space="preserve"> ، تعليل للاستغفار بأنهم يستحقون ذلك لعظم رتبتهم في الصبر ، أو لأن</w:t>
      </w:r>
      <w:r w:rsidR="009A6ED8">
        <w:rPr>
          <w:rFonts w:hint="cs"/>
          <w:rtl/>
        </w:rPr>
        <w:t>ّ</w:t>
      </w:r>
      <w:r w:rsidRPr="009746DC">
        <w:rPr>
          <w:rtl/>
        </w:rPr>
        <w:t xml:space="preserve">ه </w:t>
      </w:r>
      <w:r w:rsidR="00FE5F86">
        <w:rPr>
          <w:rtl/>
        </w:rPr>
        <w:t xml:space="preserve">لـمّا </w:t>
      </w:r>
      <w:r w:rsidRPr="009746DC">
        <w:rPr>
          <w:rtl/>
        </w:rPr>
        <w:t>شق الصبر عليهم ربما تركوه فتستغفر لهم لتدارك ذلك.</w:t>
      </w:r>
    </w:p>
    <w:p w:rsidR="00B717C7" w:rsidRPr="009746DC" w:rsidRDefault="00B717C7" w:rsidP="009A6ED8">
      <w:pPr>
        <w:pStyle w:val="libNormal"/>
        <w:rPr>
          <w:rtl/>
        </w:rPr>
      </w:pPr>
      <w:r w:rsidRPr="009746DC">
        <w:rPr>
          <w:rtl/>
        </w:rPr>
        <w:t>وأ</w:t>
      </w:r>
      <w:r w:rsidR="009A6ED8">
        <w:rPr>
          <w:rFonts w:hint="cs"/>
          <w:rtl/>
        </w:rPr>
        <w:t>ّ</w:t>
      </w:r>
      <w:r w:rsidRPr="009746DC">
        <w:rPr>
          <w:rtl/>
        </w:rPr>
        <w:t>ما الفرق بينهم وبين شيعتهم في العلم بالثواب فظاهر من جهتين : « الأولى » كون يقينهم بالثواب أقوى وأشد من يقين شيعتهم « والثانية » علمهم بخصوصيات الدرجات والمثوبات ، وشيعتهم إنما يعلمون ذلك مجملا</w:t>
      </w:r>
      <w:r w:rsidR="009A6ED8">
        <w:rPr>
          <w:rFonts w:hint="cs"/>
          <w:rtl/>
        </w:rPr>
        <w:t>ً</w:t>
      </w:r>
      <w:r w:rsidRPr="009746DC">
        <w:rPr>
          <w:rtl/>
        </w:rPr>
        <w:t xml:space="preserve"> ، وأم</w:t>
      </w:r>
      <w:r w:rsidR="009A6ED8">
        <w:rPr>
          <w:rFonts w:hint="cs"/>
          <w:rtl/>
        </w:rPr>
        <w:t>ّ</w:t>
      </w:r>
      <w:r w:rsidRPr="009746DC">
        <w:rPr>
          <w:rtl/>
        </w:rPr>
        <w:t>ا كون الصبر مع عدم العلم أشق</w:t>
      </w:r>
      <w:r w:rsidR="009A6ED8">
        <w:rPr>
          <w:rFonts w:hint="cs"/>
          <w:rtl/>
        </w:rPr>
        <w:t>ّ</w:t>
      </w:r>
      <w:r w:rsidRPr="009746DC">
        <w:rPr>
          <w:rtl/>
        </w:rPr>
        <w:t xml:space="preserve"> فهو ظاهر ، ف</w:t>
      </w:r>
      <w:r w:rsidR="00D8033E">
        <w:rPr>
          <w:rtl/>
        </w:rPr>
        <w:t xml:space="preserve">ان </w:t>
      </w:r>
      <w:r w:rsidRPr="009746DC">
        <w:rPr>
          <w:rtl/>
        </w:rPr>
        <w:t xml:space="preserve">الطفل الجاهل بنفع الحجامة يتألم ويضطرب أضعاف الكامل العالم بنفعها الراضي بها ، الداعي إليها ، الباذل الأجر لها ، وسيأتي هذا الخبر في باب الصبر </w:t>
      </w:r>
      <w:r w:rsidR="00D83B35">
        <w:rPr>
          <w:rtl/>
        </w:rPr>
        <w:t xml:space="preserve">علىّ </w:t>
      </w:r>
      <w:r w:rsidRPr="009746DC">
        <w:rPr>
          <w:rtl/>
        </w:rPr>
        <w:t>وجه يحتمل وجها</w:t>
      </w:r>
      <w:r w:rsidR="009A6ED8">
        <w:rPr>
          <w:rFonts w:hint="cs"/>
          <w:rtl/>
        </w:rPr>
        <w:t>ً</w:t>
      </w:r>
      <w:r w:rsidRPr="009746DC">
        <w:rPr>
          <w:rtl/>
        </w:rPr>
        <w:t xml:space="preserve"> آخر نذكره إنشاء الله.</w:t>
      </w:r>
    </w:p>
    <w:p w:rsidR="008930D5" w:rsidRDefault="008930D5" w:rsidP="008930D5">
      <w:pPr>
        <w:pStyle w:val="libNormal"/>
        <w:rPr>
          <w:rtl/>
        </w:rPr>
      </w:pPr>
      <w:r>
        <w:rPr>
          <w:rtl/>
        </w:rPr>
        <w:br w:type="page"/>
      </w:r>
    </w:p>
    <w:p w:rsidR="00B717C7" w:rsidRPr="009746DC" w:rsidRDefault="00B717C7" w:rsidP="00951312">
      <w:pPr>
        <w:pStyle w:val="libNormal"/>
        <w:rPr>
          <w:rtl/>
        </w:rPr>
      </w:pPr>
      <w:r w:rsidRPr="009746DC">
        <w:rPr>
          <w:rtl/>
        </w:rPr>
        <w:lastRenderedPageBreak/>
        <w:t>2</w:t>
      </w:r>
      <w:r>
        <w:rPr>
          <w:rtl/>
        </w:rPr>
        <w:t xml:space="preserve"> </w:t>
      </w:r>
      <w:r w:rsidR="003928AF">
        <w:rPr>
          <w:rtl/>
        </w:rPr>
        <w:t>-</w:t>
      </w:r>
      <w:r>
        <w:rPr>
          <w:rtl/>
        </w:rPr>
        <w:t xml:space="preserve"> </w:t>
      </w:r>
      <w:r w:rsidRPr="009746DC">
        <w:rPr>
          <w:rtl/>
        </w:rPr>
        <w:t>بعض أصحابنا ، عن ابن جمهور ، عن أبيه ، عن سليم</w:t>
      </w:r>
      <w:r w:rsidR="009A6ED8">
        <w:rPr>
          <w:rtl/>
        </w:rPr>
        <w:t>ان</w:t>
      </w:r>
      <w:r w:rsidR="00551E04">
        <w:rPr>
          <w:rtl/>
        </w:rPr>
        <w:t xml:space="preserve"> </w:t>
      </w:r>
      <w:r w:rsidRPr="009746DC">
        <w:rPr>
          <w:rtl/>
        </w:rPr>
        <w:t xml:space="preserve">بن سماعة ، عن عبد الله بن القاسم ، عن المفضل بن </w:t>
      </w:r>
      <w:r w:rsidR="000164B7">
        <w:rPr>
          <w:rtl/>
        </w:rPr>
        <w:t xml:space="preserve">عمر </w:t>
      </w:r>
      <w:r w:rsidRPr="009746DC">
        <w:rPr>
          <w:rtl/>
        </w:rPr>
        <w:t xml:space="preserve">قال وجه أبو جعفر المنصور إلى الحسن بن زيد وهو واليه </w:t>
      </w:r>
      <w:r w:rsidR="00D83B35">
        <w:rPr>
          <w:rtl/>
        </w:rPr>
        <w:t xml:space="preserve">علىّ </w:t>
      </w:r>
      <w:r w:rsidRPr="009746DC">
        <w:rPr>
          <w:rtl/>
        </w:rPr>
        <w:t xml:space="preserve">الحرمين </w:t>
      </w:r>
      <w:r w:rsidR="00D8033E">
        <w:rPr>
          <w:rtl/>
        </w:rPr>
        <w:t xml:space="preserve">ان </w:t>
      </w:r>
      <w:r w:rsidRPr="009746DC">
        <w:rPr>
          <w:rtl/>
        </w:rPr>
        <w:t xml:space="preserve">أحرق </w:t>
      </w:r>
      <w:r w:rsidR="00D83B35">
        <w:rPr>
          <w:rtl/>
        </w:rPr>
        <w:t xml:space="preserve">علىّ </w:t>
      </w:r>
      <w:r w:rsidRPr="009746DC">
        <w:rPr>
          <w:rtl/>
        </w:rPr>
        <w:t xml:space="preserve">جعفر بن </w:t>
      </w:r>
      <w:r w:rsidR="00551E04">
        <w:rPr>
          <w:rtl/>
        </w:rPr>
        <w:t xml:space="preserve">محمّد </w:t>
      </w:r>
      <w:r w:rsidRPr="009746DC">
        <w:rPr>
          <w:rtl/>
        </w:rPr>
        <w:t xml:space="preserve">داره فألقى النار في دار أبي عبد الله فأخذت النار في الباب والدهليز فخرج أبو عبد الله </w:t>
      </w:r>
      <w:r w:rsidR="00850EDE">
        <w:rPr>
          <w:rStyle w:val="libAlaemChar"/>
          <w:rtl/>
        </w:rPr>
        <w:t xml:space="preserve">عليه‌السلام </w:t>
      </w:r>
      <w:r w:rsidRPr="009746DC">
        <w:rPr>
          <w:rtl/>
        </w:rPr>
        <w:t>يتخط</w:t>
      </w:r>
      <w:r w:rsidR="00951312">
        <w:rPr>
          <w:rFonts w:hint="cs"/>
          <w:rtl/>
        </w:rPr>
        <w:t>ّ</w:t>
      </w:r>
      <w:r w:rsidRPr="009746DC">
        <w:rPr>
          <w:rtl/>
        </w:rPr>
        <w:t>ى الن</w:t>
      </w:r>
      <w:r w:rsidR="00951312">
        <w:rPr>
          <w:rFonts w:hint="cs"/>
          <w:rtl/>
        </w:rPr>
        <w:t>ّ</w:t>
      </w:r>
      <w:r w:rsidRPr="009746DC">
        <w:rPr>
          <w:rtl/>
        </w:rPr>
        <w:t>ار ويمشي فيها ويقول أنا ابن أعراق الثرى أنا ابن إبراهيم خليل الله</w:t>
      </w:r>
      <w:r w:rsidRPr="00BD53DA">
        <w:rPr>
          <w:rtl/>
        </w:rPr>
        <w:t xml:space="preserve"> </w:t>
      </w:r>
      <w:r w:rsidR="00292DF4" w:rsidRPr="00292DF4">
        <w:rPr>
          <w:rStyle w:val="libAlaemChar"/>
          <w:rtl/>
        </w:rPr>
        <w:t xml:space="preserve">عليه‌السلام </w:t>
      </w:r>
      <w:r w:rsidRPr="00E06738">
        <w:rPr>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51312">
      <w:pPr>
        <w:pStyle w:val="libNormal"/>
        <w:rPr>
          <w:rtl/>
          <w:lang w:bidi="fa-IR"/>
        </w:rPr>
      </w:pPr>
      <w:r w:rsidRPr="00EF2853">
        <w:rPr>
          <w:rStyle w:val="libBold1Char"/>
          <w:rtl/>
        </w:rPr>
        <w:t>الحديث الثاني :</w:t>
      </w:r>
      <w:r w:rsidRPr="009746DC">
        <w:rPr>
          <w:rtl/>
          <w:lang w:bidi="fa-IR"/>
        </w:rPr>
        <w:t xml:space="preserve"> ضعيف.</w:t>
      </w:r>
    </w:p>
    <w:p w:rsidR="00B717C7" w:rsidRPr="009746DC" w:rsidRDefault="00B717C7" w:rsidP="00951312">
      <w:pPr>
        <w:pStyle w:val="libNormal"/>
        <w:rPr>
          <w:rtl/>
        </w:rPr>
      </w:pPr>
      <w:r w:rsidRPr="00C875FB">
        <w:rPr>
          <w:rtl/>
        </w:rPr>
        <w:t>« وج</w:t>
      </w:r>
      <w:r w:rsidR="00951312">
        <w:rPr>
          <w:rFonts w:hint="cs"/>
          <w:rtl/>
        </w:rPr>
        <w:t>ّ</w:t>
      </w:r>
      <w:r w:rsidRPr="00C875FB">
        <w:rPr>
          <w:rtl/>
        </w:rPr>
        <w:t>ه »</w:t>
      </w:r>
      <w:r w:rsidRPr="009746DC">
        <w:rPr>
          <w:rtl/>
        </w:rPr>
        <w:t xml:space="preserve"> أي أرسل والحسن هو ابن زيد بن الحسن بن </w:t>
      </w:r>
      <w:r w:rsidR="00551E04">
        <w:rPr>
          <w:rtl/>
        </w:rPr>
        <w:t xml:space="preserve">عليّ </w:t>
      </w:r>
      <w:r w:rsidRPr="009746DC">
        <w:rPr>
          <w:rtl/>
        </w:rPr>
        <w:t>بن أبي طالب ، و</w:t>
      </w:r>
      <w:r w:rsidR="00850EDE">
        <w:rPr>
          <w:rtl/>
        </w:rPr>
        <w:t xml:space="preserve">يدلّ </w:t>
      </w:r>
      <w:r w:rsidR="00D83B35">
        <w:rPr>
          <w:rtl/>
        </w:rPr>
        <w:t xml:space="preserve">علىّ </w:t>
      </w:r>
      <w:r w:rsidRPr="009746DC">
        <w:rPr>
          <w:rtl/>
        </w:rPr>
        <w:t>ذم</w:t>
      </w:r>
      <w:r w:rsidR="00951312">
        <w:rPr>
          <w:rFonts w:hint="cs"/>
          <w:rtl/>
        </w:rPr>
        <w:t>ّ</w:t>
      </w:r>
      <w:r w:rsidRPr="009746DC">
        <w:rPr>
          <w:rtl/>
        </w:rPr>
        <w:t>ه وانحرافه عن الأئم</w:t>
      </w:r>
      <w:r w:rsidR="00951312">
        <w:rPr>
          <w:rFonts w:hint="cs"/>
          <w:rtl/>
        </w:rPr>
        <w:t>ّ</w:t>
      </w:r>
      <w:r w:rsidRPr="009746DC">
        <w:rPr>
          <w:rtl/>
        </w:rPr>
        <w:t xml:space="preserve">ة </w:t>
      </w:r>
      <w:r w:rsidR="00C17164" w:rsidRPr="00C17164">
        <w:rPr>
          <w:rStyle w:val="libAlaemChar"/>
          <w:rtl/>
        </w:rPr>
        <w:t xml:space="preserve">عليهم‌السلام </w:t>
      </w:r>
      <w:r w:rsidRPr="009746DC">
        <w:rPr>
          <w:rtl/>
        </w:rPr>
        <w:t>، وأن</w:t>
      </w:r>
      <w:r w:rsidR="00951312">
        <w:rPr>
          <w:rFonts w:hint="cs"/>
          <w:rtl/>
        </w:rPr>
        <w:t>ّ</w:t>
      </w:r>
      <w:r w:rsidRPr="009746DC">
        <w:rPr>
          <w:rtl/>
        </w:rPr>
        <w:t xml:space="preserve">ه </w:t>
      </w:r>
      <w:r w:rsidR="00551E04">
        <w:rPr>
          <w:rtl/>
        </w:rPr>
        <w:t xml:space="preserve">كان </w:t>
      </w:r>
      <w:r w:rsidRPr="009746DC">
        <w:rPr>
          <w:rtl/>
        </w:rPr>
        <w:t>واليا</w:t>
      </w:r>
      <w:r w:rsidR="00951312">
        <w:rPr>
          <w:rFonts w:hint="cs"/>
          <w:rtl/>
        </w:rPr>
        <w:t>ً</w:t>
      </w:r>
      <w:r w:rsidRPr="009746DC">
        <w:rPr>
          <w:rtl/>
        </w:rPr>
        <w:t xml:space="preserve"> من قبلهم ، وذكروا </w:t>
      </w:r>
      <w:r w:rsidR="00D8033E">
        <w:rPr>
          <w:rtl/>
        </w:rPr>
        <w:t xml:space="preserve">ان </w:t>
      </w:r>
      <w:r w:rsidRPr="009746DC">
        <w:rPr>
          <w:rtl/>
        </w:rPr>
        <w:t xml:space="preserve">المنصور تغير عليه وخاف منه فحبسه </w:t>
      </w:r>
      <w:r w:rsidR="00D83B35">
        <w:rPr>
          <w:rtl/>
        </w:rPr>
        <w:t xml:space="preserve">ثمّ </w:t>
      </w:r>
      <w:r w:rsidRPr="009746DC">
        <w:rPr>
          <w:rtl/>
        </w:rPr>
        <w:t xml:space="preserve">أخرجه المهدي من الحبس بعد موت أبيه وقربه ، وقد </w:t>
      </w:r>
      <w:r w:rsidR="00850EDE">
        <w:rPr>
          <w:rtl/>
        </w:rPr>
        <w:t xml:space="preserve">مرّ </w:t>
      </w:r>
      <w:r w:rsidRPr="009746DC">
        <w:rPr>
          <w:rtl/>
        </w:rPr>
        <w:t xml:space="preserve">بعض أحواله عند ذكر خروج </w:t>
      </w:r>
      <w:r w:rsidR="00551E04">
        <w:rPr>
          <w:rtl/>
        </w:rPr>
        <w:t xml:space="preserve">محمّد </w:t>
      </w:r>
      <w:r w:rsidRPr="009746DC">
        <w:rPr>
          <w:rtl/>
        </w:rPr>
        <w:t>بن عبد الله بن الحسن ، وقد أخرجنا خبرا</w:t>
      </w:r>
      <w:r w:rsidR="00951312">
        <w:rPr>
          <w:rFonts w:hint="cs"/>
          <w:rtl/>
        </w:rPr>
        <w:t>ً</w:t>
      </w:r>
      <w:r w:rsidRPr="009746DC">
        <w:rPr>
          <w:rtl/>
        </w:rPr>
        <w:t xml:space="preserve"> من الخرائج في الكتاب الكبير يشتمل </w:t>
      </w:r>
      <w:r w:rsidR="00D83B35">
        <w:rPr>
          <w:rtl/>
        </w:rPr>
        <w:t xml:space="preserve">علىّ </w:t>
      </w:r>
      <w:r w:rsidR="00D8033E">
        <w:rPr>
          <w:rtl/>
        </w:rPr>
        <w:t xml:space="preserve">ان </w:t>
      </w:r>
      <w:r w:rsidRPr="009746DC">
        <w:rPr>
          <w:rtl/>
        </w:rPr>
        <w:t>زيدا</w:t>
      </w:r>
      <w:r w:rsidR="00951312">
        <w:rPr>
          <w:rFonts w:hint="cs"/>
          <w:rtl/>
        </w:rPr>
        <w:t>ً</w:t>
      </w:r>
      <w:r w:rsidRPr="009746DC">
        <w:rPr>
          <w:rtl/>
        </w:rPr>
        <w:t xml:space="preserve"> أباه خاصم الباقر </w:t>
      </w:r>
      <w:r w:rsidR="00850EDE">
        <w:rPr>
          <w:rStyle w:val="libAlaemChar"/>
          <w:rtl/>
        </w:rPr>
        <w:t xml:space="preserve">عليه‌السلام </w:t>
      </w:r>
      <w:r w:rsidRPr="009746DC">
        <w:rPr>
          <w:rtl/>
        </w:rPr>
        <w:t xml:space="preserve">في ميراث رسول الله </w:t>
      </w:r>
      <w:r w:rsidR="007D1F02" w:rsidRPr="007D1F02">
        <w:rPr>
          <w:rStyle w:val="libAlaemChar"/>
          <w:rtl/>
        </w:rPr>
        <w:t>صلى‌الله‌عليه‌وآله‌وسلم</w:t>
      </w:r>
      <w:r w:rsidRPr="009746DC">
        <w:rPr>
          <w:rtl/>
        </w:rPr>
        <w:t xml:space="preserve"> ورأي منه معجزات شتى </w:t>
      </w:r>
      <w:r w:rsidR="00D83B35">
        <w:rPr>
          <w:rtl/>
        </w:rPr>
        <w:t xml:space="preserve">ثمّ </w:t>
      </w:r>
      <w:r w:rsidRPr="009746DC">
        <w:rPr>
          <w:rtl/>
        </w:rPr>
        <w:t xml:space="preserve">خرج إلى عبد الملك بن </w:t>
      </w:r>
      <w:r w:rsidR="00292DF4">
        <w:rPr>
          <w:rtl/>
        </w:rPr>
        <w:t xml:space="preserve">مروان </w:t>
      </w:r>
      <w:r w:rsidRPr="009746DC">
        <w:rPr>
          <w:rtl/>
        </w:rPr>
        <w:t xml:space="preserve">وسعى به إليه إلى </w:t>
      </w:r>
      <w:r w:rsidR="00D8033E">
        <w:rPr>
          <w:rtl/>
        </w:rPr>
        <w:t xml:space="preserve">ان </w:t>
      </w:r>
      <w:r w:rsidRPr="009746DC">
        <w:rPr>
          <w:rtl/>
        </w:rPr>
        <w:t>أخذه الملعون ظاهرا</w:t>
      </w:r>
      <w:r w:rsidR="00951312">
        <w:rPr>
          <w:rFonts w:hint="cs"/>
          <w:rtl/>
        </w:rPr>
        <w:t>ً</w:t>
      </w:r>
      <w:r w:rsidRPr="009746DC">
        <w:rPr>
          <w:rtl/>
        </w:rPr>
        <w:t xml:space="preserve"> ، وبعثه إليه </w:t>
      </w:r>
      <w:r w:rsidR="00850EDE">
        <w:rPr>
          <w:rStyle w:val="libAlaemChar"/>
          <w:rtl/>
        </w:rPr>
        <w:t xml:space="preserve">عليه‌السلام </w:t>
      </w:r>
      <w:r w:rsidRPr="009746DC">
        <w:rPr>
          <w:rtl/>
        </w:rPr>
        <w:t>ليؤد به وواطأه سر</w:t>
      </w:r>
      <w:r w:rsidR="00951312">
        <w:rPr>
          <w:rFonts w:hint="cs"/>
          <w:rtl/>
        </w:rPr>
        <w:t>ّ</w:t>
      </w:r>
      <w:r w:rsidRPr="009746DC">
        <w:rPr>
          <w:rtl/>
        </w:rPr>
        <w:t>ا</w:t>
      </w:r>
      <w:r w:rsidR="00951312">
        <w:rPr>
          <w:rFonts w:hint="cs"/>
          <w:rtl/>
        </w:rPr>
        <w:t>ً</w:t>
      </w:r>
      <w:r w:rsidRPr="009746DC">
        <w:rPr>
          <w:rtl/>
        </w:rPr>
        <w:t xml:space="preserve"> </w:t>
      </w:r>
      <w:r w:rsidR="00D83B35">
        <w:rPr>
          <w:rtl/>
        </w:rPr>
        <w:t xml:space="preserve">علىّ </w:t>
      </w:r>
      <w:r w:rsidR="00D8033E">
        <w:rPr>
          <w:rtl/>
        </w:rPr>
        <w:t xml:space="preserve">ان </w:t>
      </w:r>
      <w:r w:rsidRPr="009746DC">
        <w:rPr>
          <w:rtl/>
        </w:rPr>
        <w:t>ي</w:t>
      </w:r>
      <w:r w:rsidR="00292DF4">
        <w:rPr>
          <w:rtl/>
        </w:rPr>
        <w:t xml:space="preserve">سمّه </w:t>
      </w:r>
      <w:r w:rsidRPr="009746DC">
        <w:rPr>
          <w:rtl/>
        </w:rPr>
        <w:t xml:space="preserve">وبعث معه إليه سرجا مسموما ليركبه </w:t>
      </w:r>
      <w:r w:rsidR="00850EDE">
        <w:rPr>
          <w:rStyle w:val="libAlaemChar"/>
          <w:rtl/>
        </w:rPr>
        <w:t xml:space="preserve">عليه‌السلام </w:t>
      </w:r>
      <w:r w:rsidRPr="009746DC">
        <w:rPr>
          <w:rtl/>
        </w:rPr>
        <w:t>فركبه ونزل متورما</w:t>
      </w:r>
      <w:r w:rsidR="00951312">
        <w:rPr>
          <w:rFonts w:hint="cs"/>
          <w:rtl/>
        </w:rPr>
        <w:t>ً</w:t>
      </w:r>
      <w:r w:rsidRPr="009746DC">
        <w:rPr>
          <w:rtl/>
        </w:rPr>
        <w:t xml:space="preserve"> ومات </w:t>
      </w:r>
      <w:r w:rsidR="00850EDE">
        <w:rPr>
          <w:rStyle w:val="libAlaemChar"/>
          <w:rtl/>
        </w:rPr>
        <w:t xml:space="preserve">عليه‌السلام </w:t>
      </w:r>
      <w:r w:rsidRPr="009746DC">
        <w:rPr>
          <w:rtl/>
        </w:rPr>
        <w:t>بذلك.</w:t>
      </w:r>
    </w:p>
    <w:p w:rsidR="00B717C7" w:rsidRPr="009746DC" w:rsidRDefault="00D83B35" w:rsidP="00951312">
      <w:pPr>
        <w:pStyle w:val="libNormal"/>
        <w:rPr>
          <w:rtl/>
        </w:rPr>
      </w:pPr>
      <w:r>
        <w:rPr>
          <w:rtl/>
        </w:rPr>
        <w:t xml:space="preserve">ثمّ </w:t>
      </w:r>
      <w:r w:rsidR="00D8033E">
        <w:rPr>
          <w:rtl/>
        </w:rPr>
        <w:t xml:space="preserve">ان </w:t>
      </w:r>
      <w:r w:rsidR="00B717C7" w:rsidRPr="009746DC">
        <w:rPr>
          <w:rtl/>
        </w:rPr>
        <w:t>زيدا</w:t>
      </w:r>
      <w:r w:rsidR="00951312">
        <w:rPr>
          <w:rFonts w:hint="cs"/>
          <w:rtl/>
        </w:rPr>
        <w:t>ً</w:t>
      </w:r>
      <w:r w:rsidR="00B717C7" w:rsidRPr="009746DC">
        <w:rPr>
          <w:rtl/>
        </w:rPr>
        <w:t xml:space="preserve"> بقي بعده أياما فعرض له داء فلم يتخبط ويهوي وترك الصلاة </w:t>
      </w:r>
      <w:r w:rsidR="00FE5F86">
        <w:rPr>
          <w:rtl/>
        </w:rPr>
        <w:t xml:space="preserve">حتّى </w:t>
      </w:r>
      <w:r w:rsidR="00B717C7" w:rsidRPr="009746DC">
        <w:rPr>
          <w:rtl/>
        </w:rPr>
        <w:t>مات.</w:t>
      </w:r>
    </w:p>
    <w:p w:rsidR="00B717C7" w:rsidRPr="009746DC" w:rsidRDefault="00B717C7" w:rsidP="00951312">
      <w:pPr>
        <w:pStyle w:val="libNormal"/>
        <w:rPr>
          <w:rtl/>
        </w:rPr>
      </w:pPr>
      <w:r w:rsidRPr="00C875FB">
        <w:rPr>
          <w:rtl/>
        </w:rPr>
        <w:t>والدهليز</w:t>
      </w:r>
      <w:r w:rsidRPr="009746DC">
        <w:rPr>
          <w:rtl/>
        </w:rPr>
        <w:t xml:space="preserve"> بالكسر ما بين الباب والدار.</w:t>
      </w:r>
    </w:p>
    <w:p w:rsidR="00B717C7" w:rsidRPr="009746DC" w:rsidRDefault="00B717C7" w:rsidP="00951312">
      <w:pPr>
        <w:pStyle w:val="libNormal"/>
        <w:rPr>
          <w:rtl/>
        </w:rPr>
      </w:pPr>
      <w:r w:rsidRPr="00C875FB">
        <w:rPr>
          <w:rtl/>
        </w:rPr>
        <w:t xml:space="preserve">قوله </w:t>
      </w:r>
      <w:r w:rsidR="00850EDE">
        <w:rPr>
          <w:rStyle w:val="libAlaemChar"/>
          <w:rtl/>
        </w:rPr>
        <w:t xml:space="preserve">عليه‌السلام </w:t>
      </w:r>
      <w:r w:rsidRPr="00C875FB">
        <w:rPr>
          <w:rtl/>
        </w:rPr>
        <w:t>: أنا ابن أعراق الثرى ،</w:t>
      </w:r>
      <w:r w:rsidRPr="009746DC">
        <w:rPr>
          <w:rtl/>
        </w:rPr>
        <w:t xml:space="preserve"> قيل : هي كناية عن إبراهيم </w:t>
      </w:r>
      <w:r w:rsidR="00850EDE">
        <w:rPr>
          <w:rStyle w:val="libAlaemChar"/>
          <w:rtl/>
        </w:rPr>
        <w:t xml:space="preserve">عليه‌السلام </w:t>
      </w:r>
      <w:r w:rsidRPr="009746DC">
        <w:rPr>
          <w:rtl/>
        </w:rPr>
        <w:t xml:space="preserve">، وفي كتاب </w:t>
      </w:r>
      <w:r w:rsidR="00CE1B2F">
        <w:rPr>
          <w:rtl/>
        </w:rPr>
        <w:t xml:space="preserve">إعلام </w:t>
      </w:r>
      <w:r w:rsidRPr="009746DC">
        <w:rPr>
          <w:rtl/>
        </w:rPr>
        <w:t xml:space="preserve">الورى أنه إسماعيل </w:t>
      </w:r>
      <w:r w:rsidR="00850EDE">
        <w:rPr>
          <w:rStyle w:val="libAlaemChar"/>
          <w:rtl/>
        </w:rPr>
        <w:t xml:space="preserve">عليه‌السلام </w:t>
      </w:r>
      <w:r w:rsidRPr="009746DC">
        <w:rPr>
          <w:rtl/>
        </w:rPr>
        <w:t xml:space="preserve">وكذا قال صاحب روضة الصفا : أعراق الثرى لقب إسماعيل بن إبراهيم الخليل </w:t>
      </w:r>
      <w:r w:rsidR="000164B7" w:rsidRPr="000164B7">
        <w:rPr>
          <w:rStyle w:val="libAlaemChar"/>
          <w:rtl/>
        </w:rPr>
        <w:t xml:space="preserve">عليهما‌السلام </w:t>
      </w:r>
      <w:r w:rsidRPr="009746DC">
        <w:rPr>
          <w:rtl/>
        </w:rPr>
        <w:t>ولا أدري ما وجهه ، انتهى.</w:t>
      </w:r>
    </w:p>
    <w:p w:rsidR="00B717C7" w:rsidRPr="009746DC" w:rsidRDefault="00B717C7" w:rsidP="00951312">
      <w:pPr>
        <w:pStyle w:val="libNormal"/>
        <w:rPr>
          <w:rtl/>
        </w:rPr>
      </w:pPr>
      <w:r w:rsidRPr="009746DC">
        <w:rPr>
          <w:rtl/>
        </w:rPr>
        <w:t xml:space="preserve">وأقول : لعله </w:t>
      </w:r>
      <w:r w:rsidR="00850EDE">
        <w:rPr>
          <w:rStyle w:val="libAlaemChar"/>
          <w:rtl/>
        </w:rPr>
        <w:t xml:space="preserve">عليه‌السلام </w:t>
      </w:r>
      <w:r w:rsidRPr="009746DC">
        <w:rPr>
          <w:rtl/>
        </w:rPr>
        <w:t>إن</w:t>
      </w:r>
      <w:r w:rsidR="00951312">
        <w:rPr>
          <w:rFonts w:hint="cs"/>
          <w:rtl/>
        </w:rPr>
        <w:t>ّ</w:t>
      </w:r>
      <w:r w:rsidRPr="009746DC">
        <w:rPr>
          <w:rtl/>
        </w:rPr>
        <w:t>ما لقب بذلك لانتشار أولاده في البلد</w:t>
      </w:r>
      <w:r w:rsidR="00951312">
        <w:rPr>
          <w:rtl/>
        </w:rPr>
        <w:t>ان</w:t>
      </w:r>
      <w:r w:rsidR="00551E04">
        <w:rPr>
          <w:rtl/>
        </w:rPr>
        <w:t xml:space="preserve"> </w:t>
      </w:r>
      <w:r w:rsidRPr="009746DC">
        <w:rPr>
          <w:rtl/>
        </w:rPr>
        <w:t xml:space="preserve">والصحاري ، وذكر إبراهيم </w:t>
      </w:r>
      <w:r w:rsidR="00850EDE">
        <w:rPr>
          <w:rStyle w:val="libAlaemChar"/>
          <w:rtl/>
        </w:rPr>
        <w:t xml:space="preserve">عليه‌السلام </w:t>
      </w:r>
      <w:r w:rsidRPr="009746DC">
        <w:rPr>
          <w:rtl/>
        </w:rPr>
        <w:t>لصيرورة النار عليه بردا وسلاما</w:t>
      </w:r>
      <w:r w:rsidR="00951312">
        <w:rPr>
          <w:rFonts w:hint="cs"/>
          <w:rtl/>
        </w:rPr>
        <w:t>ً</w:t>
      </w:r>
      <w:r w:rsidRPr="009746DC">
        <w:rPr>
          <w:rtl/>
        </w:rPr>
        <w:t xml:space="preserve"> ، وذكر إسماعيل لانتسابه إلى إبراهيم </w:t>
      </w:r>
      <w:r w:rsidR="00850EDE">
        <w:rPr>
          <w:rStyle w:val="libAlaemChar"/>
          <w:rtl/>
        </w:rPr>
        <w:t xml:space="preserve">عليه‌السلام </w:t>
      </w:r>
      <w:r w:rsidRPr="009746DC">
        <w:rPr>
          <w:rtl/>
        </w:rPr>
        <w:t>من جهته.</w:t>
      </w:r>
    </w:p>
    <w:p w:rsidR="008930D5" w:rsidRDefault="008930D5" w:rsidP="008930D5">
      <w:pPr>
        <w:pStyle w:val="libNormal"/>
        <w:rPr>
          <w:rtl/>
        </w:rPr>
      </w:pPr>
      <w:r>
        <w:rPr>
          <w:rtl/>
        </w:rPr>
        <w:br w:type="page"/>
      </w:r>
    </w:p>
    <w:p w:rsidR="00B717C7" w:rsidRPr="009746DC" w:rsidRDefault="00B717C7" w:rsidP="00951312">
      <w:pPr>
        <w:pStyle w:val="libNormal"/>
        <w:rPr>
          <w:rtl/>
        </w:rPr>
      </w:pPr>
      <w:r w:rsidRPr="009746DC">
        <w:rPr>
          <w:rtl/>
        </w:rPr>
        <w:lastRenderedPageBreak/>
        <w:t>3</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عن البرقي ، عن أبيه عم</w:t>
      </w:r>
      <w:r w:rsidR="00951312">
        <w:rPr>
          <w:rFonts w:hint="cs"/>
          <w:rtl/>
        </w:rPr>
        <w:t>ّ</w:t>
      </w:r>
      <w:r w:rsidRPr="009746DC">
        <w:rPr>
          <w:rtl/>
        </w:rPr>
        <w:t xml:space="preserve">ن ذكره ، عن رفيد مولى يزيد بن عمرو بن هبيرة قال سخط </w:t>
      </w:r>
      <w:r w:rsidR="00551E04">
        <w:rPr>
          <w:rtl/>
        </w:rPr>
        <w:t xml:space="preserve">عليّ </w:t>
      </w:r>
      <w:r w:rsidRPr="009746DC">
        <w:rPr>
          <w:rtl/>
        </w:rPr>
        <w:t xml:space="preserve">ابن هبيرة وحلف </w:t>
      </w:r>
      <w:r w:rsidR="00551E04">
        <w:rPr>
          <w:rtl/>
        </w:rPr>
        <w:t xml:space="preserve">عليّ </w:t>
      </w:r>
      <w:r w:rsidRPr="009746DC">
        <w:rPr>
          <w:rtl/>
        </w:rPr>
        <w:t xml:space="preserve">ليقتلني فهربت منه وعذت بأبي عبد الله </w:t>
      </w:r>
      <w:r w:rsidR="00850EDE">
        <w:rPr>
          <w:rStyle w:val="libAlaemChar"/>
          <w:rtl/>
        </w:rPr>
        <w:t xml:space="preserve">عليه‌السلام </w:t>
      </w:r>
      <w:r w:rsidRPr="009746DC">
        <w:rPr>
          <w:rtl/>
        </w:rPr>
        <w:t xml:space="preserve">فأعلمته خبري فقال لي انصرف وأقرئه مني </w:t>
      </w:r>
      <w:r w:rsidR="00406F49">
        <w:rPr>
          <w:rtl/>
        </w:rPr>
        <w:t xml:space="preserve">السلام </w:t>
      </w:r>
      <w:r w:rsidRPr="009746DC">
        <w:rPr>
          <w:rtl/>
        </w:rPr>
        <w:t>وقل له إني قد آجرت عليك مولاك</w:t>
      </w:r>
      <w:r>
        <w:rPr>
          <w:rtl/>
        </w:rPr>
        <w:t xml:space="preserve"> </w:t>
      </w:r>
      <w:r w:rsidRPr="009746DC">
        <w:rPr>
          <w:rtl/>
        </w:rPr>
        <w:t>رفيدا</w:t>
      </w:r>
      <w:r w:rsidR="00951312">
        <w:rPr>
          <w:rFonts w:hint="cs"/>
          <w:rtl/>
        </w:rPr>
        <w:t>ً</w:t>
      </w:r>
      <w:r w:rsidRPr="009746DC">
        <w:rPr>
          <w:rtl/>
        </w:rPr>
        <w:t xml:space="preserve"> فلا تهجه بسوء فقلت له جعلت فداك شامي خبيث الرأي فقال اذهب إليه كما أقول لك فأقبلت ف</w:t>
      </w:r>
      <w:r w:rsidR="00FE5F86">
        <w:rPr>
          <w:rtl/>
        </w:rPr>
        <w:t xml:space="preserve">لـمّا </w:t>
      </w:r>
      <w:r w:rsidRPr="009746DC">
        <w:rPr>
          <w:rtl/>
        </w:rPr>
        <w:t>كنت في بعض البوادي استقبلني أعرابي</w:t>
      </w:r>
      <w:r w:rsidR="00951312">
        <w:rPr>
          <w:rFonts w:hint="cs"/>
          <w:rtl/>
        </w:rPr>
        <w:t>َّ</w:t>
      </w:r>
      <w:r w:rsidRPr="009746DC">
        <w:rPr>
          <w:rtl/>
        </w:rPr>
        <w:t xml:space="preserve"> فقال أين تذهب إن</w:t>
      </w:r>
      <w:r w:rsidR="00951312">
        <w:rPr>
          <w:rFonts w:hint="cs"/>
          <w:rtl/>
        </w:rPr>
        <w:t>ّ</w:t>
      </w:r>
      <w:r w:rsidRPr="009746DC">
        <w:rPr>
          <w:rtl/>
        </w:rPr>
        <w:t xml:space="preserve">ي أرى وجه مقتول </w:t>
      </w:r>
      <w:r w:rsidR="00D83B35">
        <w:rPr>
          <w:rtl/>
        </w:rPr>
        <w:t xml:space="preserve">ثمّ </w:t>
      </w:r>
      <w:r w:rsidRPr="009746DC">
        <w:rPr>
          <w:rtl/>
        </w:rPr>
        <w:t xml:space="preserve">قال لي أخرج يدك ففعلت فقال يد مقتول </w:t>
      </w:r>
      <w:r w:rsidR="00D83B35">
        <w:rPr>
          <w:rtl/>
        </w:rPr>
        <w:t xml:space="preserve">ثمّ </w:t>
      </w:r>
      <w:r w:rsidRPr="009746DC">
        <w:rPr>
          <w:rtl/>
        </w:rPr>
        <w:t xml:space="preserve">قال لي أبرز رجلك فأبرزت رجلي فقال رجل مقتول </w:t>
      </w:r>
      <w:r w:rsidR="00D83B35">
        <w:rPr>
          <w:rtl/>
        </w:rPr>
        <w:t xml:space="preserve">ثمّ </w:t>
      </w:r>
      <w:r w:rsidRPr="009746DC">
        <w:rPr>
          <w:rtl/>
        </w:rPr>
        <w:t xml:space="preserve">قال لي أبرز جسدك ففعلت فقال جسد مقتول </w:t>
      </w:r>
      <w:r w:rsidR="00D83B35">
        <w:rPr>
          <w:rtl/>
        </w:rPr>
        <w:t xml:space="preserve">ثمّ </w:t>
      </w:r>
      <w:r w:rsidRPr="009746DC">
        <w:rPr>
          <w:rtl/>
        </w:rPr>
        <w:t>قال لي أخرج لسانك ففعلت فقال لي امض فلا بأس عليك ف</w:t>
      </w:r>
      <w:r w:rsidR="00951312">
        <w:rPr>
          <w:rtl/>
        </w:rPr>
        <w:t>ان</w:t>
      </w:r>
      <w:r w:rsidR="00551E04">
        <w:rPr>
          <w:rtl/>
        </w:rPr>
        <w:t xml:space="preserve"> </w:t>
      </w:r>
      <w:r w:rsidRPr="009746DC">
        <w:rPr>
          <w:rtl/>
        </w:rPr>
        <w:t>في لسانك رسالة لو أتيت بها الجبال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51312">
      <w:pPr>
        <w:pStyle w:val="libNormal"/>
        <w:rPr>
          <w:rtl/>
        </w:rPr>
      </w:pPr>
      <w:r w:rsidRPr="00EF2853">
        <w:rPr>
          <w:rStyle w:val="libBold1Char"/>
          <w:rtl/>
        </w:rPr>
        <w:t>الحديث الثالث :</w:t>
      </w:r>
      <w:r w:rsidRPr="009746DC">
        <w:rPr>
          <w:rtl/>
        </w:rPr>
        <w:t xml:space="preserve"> ضعيف </w:t>
      </w:r>
      <w:r w:rsidR="00D83B35">
        <w:rPr>
          <w:rtl/>
        </w:rPr>
        <w:t xml:space="preserve">علىّ </w:t>
      </w:r>
      <w:r w:rsidRPr="009746DC">
        <w:rPr>
          <w:rtl/>
        </w:rPr>
        <w:t>المشهور.</w:t>
      </w:r>
    </w:p>
    <w:p w:rsidR="00B717C7" w:rsidRPr="009746DC" w:rsidRDefault="00B717C7" w:rsidP="00951312">
      <w:pPr>
        <w:pStyle w:val="libNormal"/>
        <w:rPr>
          <w:rtl/>
        </w:rPr>
      </w:pPr>
      <w:r w:rsidRPr="00C875FB">
        <w:rPr>
          <w:rtl/>
        </w:rPr>
        <w:t>و « رفيد »</w:t>
      </w:r>
      <w:r w:rsidRPr="009746DC">
        <w:rPr>
          <w:rtl/>
        </w:rPr>
        <w:t xml:space="preserve"> </w:t>
      </w:r>
      <w:r w:rsidR="00951312">
        <w:rPr>
          <w:rtl/>
        </w:rPr>
        <w:t>على</w:t>
      </w:r>
      <w:r w:rsidR="00D83B35">
        <w:rPr>
          <w:rtl/>
        </w:rPr>
        <w:t xml:space="preserve"> </w:t>
      </w:r>
      <w:r w:rsidRPr="009746DC">
        <w:rPr>
          <w:rtl/>
        </w:rPr>
        <w:t>التصغير ، وقال في معجم البلد</w:t>
      </w:r>
      <w:r w:rsidR="0068589E">
        <w:rPr>
          <w:rtl/>
        </w:rPr>
        <w:t>ان</w:t>
      </w:r>
      <w:r w:rsidR="00551E04">
        <w:rPr>
          <w:rtl/>
        </w:rPr>
        <w:t xml:space="preserve"> </w:t>
      </w:r>
      <w:r w:rsidRPr="009746DC">
        <w:rPr>
          <w:rtl/>
        </w:rPr>
        <w:t xml:space="preserve">: قصر ابن هبيرة ينسب إلى يزيد بن عمرو بن هبيرة ، </w:t>
      </w:r>
      <w:r w:rsidR="00551E04">
        <w:rPr>
          <w:rtl/>
        </w:rPr>
        <w:t xml:space="preserve">كان </w:t>
      </w:r>
      <w:r w:rsidR="00FE5F86">
        <w:rPr>
          <w:rtl/>
        </w:rPr>
        <w:t xml:space="preserve">لـمّا </w:t>
      </w:r>
      <w:r w:rsidRPr="009746DC">
        <w:rPr>
          <w:rtl/>
        </w:rPr>
        <w:t xml:space="preserve">ولي العراق من قبل </w:t>
      </w:r>
      <w:r w:rsidR="00292DF4">
        <w:rPr>
          <w:rtl/>
        </w:rPr>
        <w:t xml:space="preserve">مروان </w:t>
      </w:r>
      <w:r w:rsidRPr="009746DC">
        <w:rPr>
          <w:rtl/>
        </w:rPr>
        <w:t xml:space="preserve">بن </w:t>
      </w:r>
      <w:r w:rsidR="00551E04">
        <w:rPr>
          <w:rtl/>
        </w:rPr>
        <w:t xml:space="preserve">محمّد </w:t>
      </w:r>
      <w:r w:rsidRPr="009746DC">
        <w:rPr>
          <w:rtl/>
        </w:rPr>
        <w:t xml:space="preserve">بني </w:t>
      </w:r>
      <w:r w:rsidR="00D83B35">
        <w:rPr>
          <w:rtl/>
        </w:rPr>
        <w:t xml:space="preserve">علىّ </w:t>
      </w:r>
      <w:r w:rsidRPr="009746DC">
        <w:rPr>
          <w:rtl/>
        </w:rPr>
        <w:t xml:space="preserve">فرات الكوفة مدينة فنزلها ولم يستتمها </w:t>
      </w:r>
      <w:r w:rsidR="00FE5F86">
        <w:rPr>
          <w:rtl/>
        </w:rPr>
        <w:t xml:space="preserve">حتّى </w:t>
      </w:r>
      <w:r w:rsidRPr="009746DC">
        <w:rPr>
          <w:rtl/>
        </w:rPr>
        <w:t xml:space="preserve">كتب إليه </w:t>
      </w:r>
      <w:r w:rsidR="00292DF4">
        <w:rPr>
          <w:rtl/>
        </w:rPr>
        <w:t xml:space="preserve">مروان </w:t>
      </w:r>
      <w:r w:rsidRPr="009746DC">
        <w:rPr>
          <w:rtl/>
        </w:rPr>
        <w:t xml:space="preserve">بن </w:t>
      </w:r>
      <w:r w:rsidR="00551E04">
        <w:rPr>
          <w:rtl/>
        </w:rPr>
        <w:t xml:space="preserve">محمّد </w:t>
      </w:r>
      <w:r w:rsidRPr="009746DC">
        <w:rPr>
          <w:rtl/>
        </w:rPr>
        <w:t>يأمره بالاجتناب من أهل الكوفة فتركها ، وبنى قصره المعروف به بالقرب من جسر سورا انتهى.</w:t>
      </w:r>
    </w:p>
    <w:p w:rsidR="00B717C7" w:rsidRPr="009746DC" w:rsidRDefault="00B717C7" w:rsidP="00951312">
      <w:pPr>
        <w:pStyle w:val="libNormal"/>
        <w:rPr>
          <w:rtl/>
        </w:rPr>
      </w:pPr>
      <w:r w:rsidRPr="00C875FB">
        <w:rPr>
          <w:rtl/>
        </w:rPr>
        <w:t>« سخط »</w:t>
      </w:r>
      <w:r w:rsidRPr="009746DC">
        <w:rPr>
          <w:rtl/>
        </w:rPr>
        <w:t xml:space="preserve"> كعلم أي غضب</w:t>
      </w:r>
      <w:r>
        <w:rPr>
          <w:rtl/>
        </w:rPr>
        <w:t xml:space="preserve"> </w:t>
      </w:r>
      <w:r w:rsidRPr="00C875FB">
        <w:rPr>
          <w:rtl/>
        </w:rPr>
        <w:t>« ليقتلني »</w:t>
      </w:r>
      <w:r w:rsidRPr="009746DC">
        <w:rPr>
          <w:rtl/>
        </w:rPr>
        <w:t xml:space="preserve"> بفتح </w:t>
      </w:r>
      <w:r w:rsidR="0068589E">
        <w:rPr>
          <w:rtl/>
        </w:rPr>
        <w:t xml:space="preserve">اللام </w:t>
      </w:r>
      <w:r w:rsidRPr="009746DC">
        <w:rPr>
          <w:rtl/>
        </w:rPr>
        <w:t xml:space="preserve">وكسرها وفي القاموس : </w:t>
      </w:r>
      <w:r w:rsidRPr="00C875FB">
        <w:rPr>
          <w:rtl/>
        </w:rPr>
        <w:t>الجوار</w:t>
      </w:r>
      <w:r w:rsidRPr="009746DC">
        <w:rPr>
          <w:rtl/>
        </w:rPr>
        <w:t xml:space="preserve"> بالكسر </w:t>
      </w:r>
      <w:r w:rsidR="00D8033E">
        <w:rPr>
          <w:rtl/>
        </w:rPr>
        <w:t xml:space="preserve">ان </w:t>
      </w:r>
      <w:r w:rsidRPr="009746DC">
        <w:rPr>
          <w:rtl/>
        </w:rPr>
        <w:t>تعطى الرجل ذمة فيكون بها جارك فتجيره ، وأجاره أنقذه وأعاذه</w:t>
      </w:r>
      <w:r>
        <w:rPr>
          <w:rtl/>
        </w:rPr>
        <w:t xml:space="preserve"> </w:t>
      </w:r>
      <w:r w:rsidRPr="00C875FB">
        <w:rPr>
          <w:rtl/>
        </w:rPr>
        <w:t>« لا تهجه »</w:t>
      </w:r>
      <w:r w:rsidRPr="009746DC">
        <w:rPr>
          <w:rtl/>
        </w:rPr>
        <w:t xml:space="preserve"> من باب ضرب أو باب الأفعال ، أي تزعجه بأ</w:t>
      </w:r>
      <w:r w:rsidR="00850EDE">
        <w:rPr>
          <w:rtl/>
        </w:rPr>
        <w:t xml:space="preserve">مرّ </w:t>
      </w:r>
      <w:r w:rsidRPr="009746DC">
        <w:rPr>
          <w:rtl/>
        </w:rPr>
        <w:t>يسوؤه ولا تغضب عليه ، في القاموس : هاج يهي</w:t>
      </w:r>
      <w:r w:rsidR="0068589E">
        <w:rPr>
          <w:rFonts w:hint="cs"/>
          <w:rtl/>
        </w:rPr>
        <w:t>ّ</w:t>
      </w:r>
      <w:r w:rsidRPr="009746DC">
        <w:rPr>
          <w:rtl/>
        </w:rPr>
        <w:t>ج ثار كاهتاج وتهيج وأثار والهائج الفورة والغضب.</w:t>
      </w:r>
    </w:p>
    <w:p w:rsidR="00B717C7" w:rsidRPr="009746DC" w:rsidRDefault="00B717C7" w:rsidP="00951312">
      <w:pPr>
        <w:pStyle w:val="libNormal"/>
        <w:rPr>
          <w:rtl/>
        </w:rPr>
      </w:pPr>
      <w:r w:rsidRPr="00C875FB">
        <w:rPr>
          <w:rtl/>
        </w:rPr>
        <w:t>قوله : استقبلني أعرابي</w:t>
      </w:r>
      <w:r w:rsidRPr="009746DC">
        <w:rPr>
          <w:rtl/>
        </w:rPr>
        <w:t xml:space="preserve"> ، علم الأعرابي بهذه العلوم من الغرائب ، </w:t>
      </w:r>
      <w:r w:rsidR="00551E04">
        <w:rPr>
          <w:rtl/>
        </w:rPr>
        <w:t xml:space="preserve">وكان </w:t>
      </w:r>
      <w:r w:rsidRPr="009746DC">
        <w:rPr>
          <w:rtl/>
        </w:rPr>
        <w:t xml:space="preserve">عند العرب علم القيافة والعيافة يستدلون بالآثار </w:t>
      </w:r>
      <w:r w:rsidR="00D83B35">
        <w:rPr>
          <w:rtl/>
        </w:rPr>
        <w:t xml:space="preserve">علىّ </w:t>
      </w:r>
      <w:r w:rsidRPr="009746DC">
        <w:rPr>
          <w:rtl/>
        </w:rPr>
        <w:t xml:space="preserve">الأشياء ، ولا يعلم وجهه ، وكأنه </w:t>
      </w:r>
      <w:r w:rsidR="00551E04">
        <w:rPr>
          <w:rtl/>
        </w:rPr>
        <w:t xml:space="preserve">كان </w:t>
      </w:r>
      <w:r w:rsidRPr="009746DC">
        <w:rPr>
          <w:rtl/>
        </w:rPr>
        <w:t>من الجن وهو نوع من الكهانة ، وقيل : أي من يشبه الأعرابي في الصورة ولعله الخضر أو اليأس.</w:t>
      </w:r>
    </w:p>
    <w:p w:rsidR="00B717C7" w:rsidRPr="009746DC" w:rsidRDefault="00B717C7" w:rsidP="00951312">
      <w:pPr>
        <w:pStyle w:val="libNormal"/>
        <w:rPr>
          <w:rtl/>
        </w:rPr>
      </w:pPr>
      <w:r w:rsidRPr="00C875FB">
        <w:rPr>
          <w:rtl/>
        </w:rPr>
        <w:t>« إن</w:t>
      </w:r>
      <w:r w:rsidR="0068589E">
        <w:rPr>
          <w:rFonts w:hint="cs"/>
          <w:rtl/>
        </w:rPr>
        <w:t>ّ</w:t>
      </w:r>
      <w:r w:rsidRPr="00C875FB">
        <w:rPr>
          <w:rtl/>
        </w:rPr>
        <w:t>ي أرى وجه مقتول »</w:t>
      </w:r>
      <w:r w:rsidRPr="009746DC">
        <w:rPr>
          <w:rtl/>
        </w:rPr>
        <w:t xml:space="preserve"> أي أرى وجها</w:t>
      </w:r>
      <w:r w:rsidR="0068589E">
        <w:rPr>
          <w:rFonts w:hint="cs"/>
          <w:rtl/>
        </w:rPr>
        <w:t>ً</w:t>
      </w:r>
      <w:r w:rsidRPr="009746DC">
        <w:rPr>
          <w:rtl/>
        </w:rPr>
        <w:t xml:space="preserve"> </w:t>
      </w:r>
      <w:r w:rsidR="00850EDE">
        <w:rPr>
          <w:rtl/>
        </w:rPr>
        <w:t xml:space="preserve">يدلّ </w:t>
      </w:r>
      <w:r w:rsidR="00D83B35">
        <w:rPr>
          <w:rtl/>
        </w:rPr>
        <w:t xml:space="preserve">علىّ </w:t>
      </w:r>
      <w:r w:rsidR="00D8033E">
        <w:rPr>
          <w:rtl/>
        </w:rPr>
        <w:t xml:space="preserve">ان </w:t>
      </w:r>
      <w:r w:rsidRPr="009746DC">
        <w:rPr>
          <w:rtl/>
        </w:rPr>
        <w:t>صاحبه مقتول والرواسي</w:t>
      </w:r>
    </w:p>
    <w:p w:rsidR="008930D5" w:rsidRDefault="008930D5" w:rsidP="008930D5">
      <w:pPr>
        <w:pStyle w:val="libNormal"/>
        <w:rPr>
          <w:rtl/>
        </w:rPr>
      </w:pPr>
      <w:r>
        <w:rPr>
          <w:rtl/>
        </w:rPr>
        <w:br w:type="page"/>
      </w:r>
    </w:p>
    <w:p w:rsidR="00B717C7" w:rsidRPr="009746DC" w:rsidRDefault="00B717C7" w:rsidP="00747155">
      <w:pPr>
        <w:pStyle w:val="libNormal"/>
        <w:rPr>
          <w:rtl/>
        </w:rPr>
      </w:pPr>
      <w:r w:rsidRPr="009746DC">
        <w:rPr>
          <w:rtl/>
        </w:rPr>
        <w:lastRenderedPageBreak/>
        <w:t>الر</w:t>
      </w:r>
      <w:r w:rsidR="0068589E">
        <w:rPr>
          <w:rFonts w:hint="cs"/>
          <w:rtl/>
        </w:rPr>
        <w:t>ّ</w:t>
      </w:r>
      <w:r w:rsidRPr="009746DC">
        <w:rPr>
          <w:rtl/>
        </w:rPr>
        <w:t xml:space="preserve">واسي لانقادت لك </w:t>
      </w:r>
      <w:r w:rsidR="0068589E">
        <w:rPr>
          <w:rFonts w:hint="cs"/>
          <w:rtl/>
        </w:rPr>
        <w:t xml:space="preserve">، </w:t>
      </w:r>
      <w:r w:rsidRPr="009746DC">
        <w:rPr>
          <w:rtl/>
        </w:rPr>
        <w:t xml:space="preserve">قال فجئت </w:t>
      </w:r>
      <w:r w:rsidR="00FE5F86">
        <w:rPr>
          <w:rtl/>
        </w:rPr>
        <w:t xml:space="preserve">حتّى </w:t>
      </w:r>
      <w:r w:rsidRPr="009746DC">
        <w:rPr>
          <w:rtl/>
        </w:rPr>
        <w:t xml:space="preserve">وقفت </w:t>
      </w:r>
      <w:r w:rsidR="00D83B35">
        <w:rPr>
          <w:rtl/>
        </w:rPr>
        <w:t xml:space="preserve">علىّ </w:t>
      </w:r>
      <w:r w:rsidRPr="009746DC">
        <w:rPr>
          <w:rtl/>
        </w:rPr>
        <w:t>باب ابن هبيرة فاستأذنت ف</w:t>
      </w:r>
      <w:r w:rsidR="00FE5F86">
        <w:rPr>
          <w:rtl/>
        </w:rPr>
        <w:t xml:space="preserve">لـمّا </w:t>
      </w:r>
      <w:r w:rsidRPr="009746DC">
        <w:rPr>
          <w:rtl/>
        </w:rPr>
        <w:t xml:space="preserve">دخلت عليه قال أتتك بحائن رجلاه يا </w:t>
      </w:r>
      <w:r w:rsidR="004A738A">
        <w:rPr>
          <w:rtl/>
        </w:rPr>
        <w:t xml:space="preserve">غلام </w:t>
      </w:r>
      <w:r w:rsidRPr="009746DC">
        <w:rPr>
          <w:rtl/>
        </w:rPr>
        <w:t xml:space="preserve">النطع والسيف </w:t>
      </w:r>
      <w:r w:rsidR="00D83B35">
        <w:rPr>
          <w:rtl/>
        </w:rPr>
        <w:t xml:space="preserve">ثمّ </w:t>
      </w:r>
      <w:r w:rsidRPr="009746DC">
        <w:rPr>
          <w:rtl/>
        </w:rPr>
        <w:t>أ</w:t>
      </w:r>
      <w:r w:rsidR="00747155">
        <w:rPr>
          <w:rtl/>
        </w:rPr>
        <w:t>مر</w:t>
      </w:r>
      <w:r w:rsidR="00850EDE">
        <w:rPr>
          <w:rtl/>
        </w:rPr>
        <w:t xml:space="preserve"> </w:t>
      </w:r>
      <w:r w:rsidRPr="009746DC">
        <w:rPr>
          <w:rtl/>
        </w:rPr>
        <w:t>بي فكت</w:t>
      </w:r>
      <w:r w:rsidR="00747155">
        <w:rPr>
          <w:rFonts w:hint="cs"/>
          <w:rtl/>
        </w:rPr>
        <w:t>ّ</w:t>
      </w:r>
      <w:r w:rsidRPr="009746DC">
        <w:rPr>
          <w:rtl/>
        </w:rPr>
        <w:t>فت وشد رأسي وق</w:t>
      </w:r>
      <w:r w:rsidR="00747155">
        <w:rPr>
          <w:rFonts w:hint="cs"/>
          <w:rtl/>
        </w:rPr>
        <w:t>ا</w:t>
      </w:r>
      <w:r w:rsidR="00747155">
        <w:rPr>
          <w:rtl/>
        </w:rPr>
        <w:t>م</w:t>
      </w:r>
      <w:r w:rsidR="00551E04">
        <w:rPr>
          <w:rtl/>
        </w:rPr>
        <w:t xml:space="preserve"> عليّ </w:t>
      </w:r>
      <w:r w:rsidRPr="009746DC">
        <w:rPr>
          <w:rtl/>
        </w:rPr>
        <w:t>السي</w:t>
      </w:r>
      <w:r w:rsidR="00747155">
        <w:rPr>
          <w:rFonts w:hint="cs"/>
          <w:rtl/>
        </w:rPr>
        <w:t>ّ</w:t>
      </w:r>
      <w:r w:rsidRPr="009746DC">
        <w:rPr>
          <w:rtl/>
        </w:rPr>
        <w:t>اف ليضرب عنقي فقلت أي</w:t>
      </w:r>
      <w:r w:rsidR="0068589E">
        <w:rPr>
          <w:rFonts w:hint="cs"/>
          <w:rtl/>
        </w:rPr>
        <w:t>ّ</w:t>
      </w:r>
      <w:r w:rsidRPr="009746DC">
        <w:rPr>
          <w:rtl/>
        </w:rPr>
        <w:t>ها الأمير لم تظفر بي عنوة وإن</w:t>
      </w:r>
      <w:r w:rsidR="00747155">
        <w:rPr>
          <w:rFonts w:hint="cs"/>
          <w:rtl/>
        </w:rPr>
        <w:t>ّ</w:t>
      </w:r>
      <w:r w:rsidRPr="009746DC">
        <w:rPr>
          <w:rtl/>
        </w:rPr>
        <w:t>ما جئتك من ذات نفسي وهاهنا أ</w:t>
      </w:r>
      <w:r w:rsidR="00850EDE">
        <w:rPr>
          <w:rtl/>
        </w:rPr>
        <w:t xml:space="preserve">مرّ </w:t>
      </w:r>
      <w:r w:rsidRPr="009746DC">
        <w:rPr>
          <w:rtl/>
        </w:rPr>
        <w:t xml:space="preserve">أذكره لك </w:t>
      </w:r>
      <w:r w:rsidR="00D83B35">
        <w:rPr>
          <w:rtl/>
        </w:rPr>
        <w:t xml:space="preserve">ثمّ </w:t>
      </w:r>
      <w:r w:rsidRPr="009746DC">
        <w:rPr>
          <w:rtl/>
        </w:rPr>
        <w:t>أنت وشأنك فقال قل فقلت أخلني فأ</w:t>
      </w:r>
      <w:r w:rsidR="00747155">
        <w:rPr>
          <w:rtl/>
        </w:rPr>
        <w:t>مر</w:t>
      </w:r>
      <w:r w:rsidR="00850EDE">
        <w:rPr>
          <w:rtl/>
        </w:rPr>
        <w:t xml:space="preserve"> </w:t>
      </w:r>
      <w:r w:rsidRPr="009746DC">
        <w:rPr>
          <w:rtl/>
        </w:rPr>
        <w:t xml:space="preserve">من حضر فخرجوا فقلت له جعفر بن </w:t>
      </w:r>
      <w:r w:rsidR="00551E04">
        <w:rPr>
          <w:rtl/>
        </w:rPr>
        <w:t xml:space="preserve">محمّد </w:t>
      </w:r>
      <w:r w:rsidRPr="009746DC">
        <w:rPr>
          <w:rtl/>
        </w:rPr>
        <w:t xml:space="preserve">يقرئك </w:t>
      </w:r>
      <w:r w:rsidR="00406F49">
        <w:rPr>
          <w:rtl/>
        </w:rPr>
        <w:t xml:space="preserve">السلام </w:t>
      </w:r>
      <w:r w:rsidRPr="009746DC">
        <w:rPr>
          <w:rtl/>
        </w:rPr>
        <w:t>ويقول لك قد آجرت عليك مولاك</w:t>
      </w:r>
      <w:r>
        <w:rPr>
          <w:rtl/>
        </w:rPr>
        <w:t xml:space="preserve">  </w:t>
      </w:r>
      <w:r w:rsidRPr="009746DC">
        <w:rPr>
          <w:rtl/>
        </w:rPr>
        <w:t>رفيدا</w:t>
      </w:r>
      <w:r w:rsidR="00747155">
        <w:rPr>
          <w:rFonts w:hint="cs"/>
          <w:rtl/>
        </w:rPr>
        <w:t>ً</w:t>
      </w:r>
      <w:r w:rsidRPr="009746DC">
        <w:rPr>
          <w:rtl/>
        </w:rPr>
        <w:t xml:space="preserve"> فلا تهجه بسوء فقال والله لقد قال لك جعفر [ بن </w:t>
      </w:r>
      <w:r w:rsidR="00551E04">
        <w:rPr>
          <w:rtl/>
        </w:rPr>
        <w:t xml:space="preserve">محمّد </w:t>
      </w:r>
      <w:r w:rsidRPr="009746DC">
        <w:rPr>
          <w:rtl/>
        </w:rPr>
        <w:t xml:space="preserve">] هذه المقالة وأقرأني </w:t>
      </w:r>
      <w:r w:rsidR="00406F49">
        <w:rPr>
          <w:rtl/>
        </w:rPr>
        <w:t xml:space="preserve">السلام </w:t>
      </w:r>
      <w:r w:rsidR="00747155">
        <w:rPr>
          <w:rFonts w:hint="cs"/>
          <w:rtl/>
        </w:rPr>
        <w:t xml:space="preserve">؟! </w:t>
      </w:r>
      <w:r w:rsidRPr="009746DC">
        <w:rPr>
          <w:rtl/>
        </w:rPr>
        <w:t>فحلفت له فرد</w:t>
      </w:r>
      <w:r w:rsidR="00747155">
        <w:rPr>
          <w:rFonts w:hint="cs"/>
          <w:rtl/>
        </w:rPr>
        <w:t>َّ</w:t>
      </w:r>
      <w:r w:rsidRPr="009746DC">
        <w:rPr>
          <w:rtl/>
        </w:rPr>
        <w:t xml:space="preserve">ها </w:t>
      </w:r>
      <w:r w:rsidR="00551E04">
        <w:rPr>
          <w:rtl/>
        </w:rPr>
        <w:t xml:space="preserve">عليّ </w:t>
      </w:r>
      <w:r w:rsidRPr="009746DC">
        <w:rPr>
          <w:rtl/>
        </w:rPr>
        <w:t>ثلاثا</w:t>
      </w:r>
      <w:r w:rsidR="00747155">
        <w:rPr>
          <w:rFonts w:hint="cs"/>
          <w:rtl/>
        </w:rPr>
        <w:t>ً</w:t>
      </w:r>
      <w:r w:rsidRPr="009746DC">
        <w:rPr>
          <w:rtl/>
        </w:rPr>
        <w:t xml:space="preserve"> </w:t>
      </w:r>
      <w:r w:rsidR="00D83B35">
        <w:rPr>
          <w:rtl/>
        </w:rPr>
        <w:t xml:space="preserve">ثمّ </w:t>
      </w:r>
      <w:r w:rsidRPr="009746DC">
        <w:rPr>
          <w:rtl/>
        </w:rPr>
        <w:t>حل</w:t>
      </w:r>
      <w:r w:rsidR="00747155">
        <w:rPr>
          <w:rFonts w:hint="cs"/>
          <w:rtl/>
        </w:rPr>
        <w:t>ّ</w:t>
      </w:r>
      <w:r>
        <w:rPr>
          <w:rFonts w:hint="cs"/>
          <w:rtl/>
        </w:rPr>
        <w:t xml:space="preserve"> </w:t>
      </w:r>
      <w:r w:rsidRPr="009746DC">
        <w:rPr>
          <w:rtl/>
        </w:rPr>
        <w:t xml:space="preserve">أكتافي </w:t>
      </w:r>
      <w:r w:rsidR="00747155">
        <w:rPr>
          <w:rFonts w:hint="cs"/>
          <w:rtl/>
        </w:rPr>
        <w:t xml:space="preserve">، </w:t>
      </w:r>
      <w:r w:rsidR="00D83B35">
        <w:rPr>
          <w:rtl/>
        </w:rPr>
        <w:t xml:space="preserve">ثمّ </w:t>
      </w:r>
      <w:r w:rsidRPr="009746DC">
        <w:rPr>
          <w:rtl/>
        </w:rPr>
        <w:t xml:space="preserve">قال </w:t>
      </w:r>
      <w:r w:rsidR="00747155">
        <w:rPr>
          <w:rFonts w:hint="cs"/>
          <w:rtl/>
        </w:rPr>
        <w:t xml:space="preserve">: </w:t>
      </w:r>
      <w:r w:rsidRPr="009746DC">
        <w:rPr>
          <w:rtl/>
        </w:rPr>
        <w:t xml:space="preserve">لا يقنعني منك </w:t>
      </w:r>
      <w:r w:rsidR="00FE5F86">
        <w:rPr>
          <w:rtl/>
        </w:rPr>
        <w:t xml:space="preserve">حتّى </w:t>
      </w:r>
      <w:r w:rsidRPr="009746DC">
        <w:rPr>
          <w:rtl/>
        </w:rPr>
        <w:t>تفعل بي ما فعلت بك قلت ما تنطلق يدي بذاك ولا تطيب به نفسي فقال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47155">
      <w:pPr>
        <w:pStyle w:val="libNormal"/>
        <w:rPr>
          <w:rtl/>
        </w:rPr>
      </w:pPr>
      <w:r w:rsidRPr="009746DC">
        <w:rPr>
          <w:rtl/>
        </w:rPr>
        <w:t>الثوابت «</w:t>
      </w:r>
      <w:r w:rsidRPr="00C875FB">
        <w:rPr>
          <w:rtl/>
        </w:rPr>
        <w:t xml:space="preserve"> أتتك بحائن رجلاه</w:t>
      </w:r>
      <w:r w:rsidRPr="009746DC">
        <w:rPr>
          <w:rtl/>
        </w:rPr>
        <w:t xml:space="preserve"> </w:t>
      </w:r>
      <w:r w:rsidR="00747155" w:rsidRPr="009746DC">
        <w:rPr>
          <w:rtl/>
        </w:rPr>
        <w:t xml:space="preserve">» </w:t>
      </w:r>
      <w:r w:rsidRPr="00747155">
        <w:rPr>
          <w:rStyle w:val="libFootnotenumChar"/>
          <w:rtl/>
        </w:rPr>
        <w:t>(1)</w:t>
      </w:r>
      <w:r w:rsidRPr="009746DC">
        <w:rPr>
          <w:rtl/>
        </w:rPr>
        <w:t xml:space="preserve"> الخطاب لنفسه وفاعل أتت رجلاه ، والبارز للحائن والباء للتعدية ، وهو مثل يضرب لمن أع</w:t>
      </w:r>
      <w:r w:rsidR="00D8033E">
        <w:rPr>
          <w:rtl/>
        </w:rPr>
        <w:t xml:space="preserve">ان </w:t>
      </w:r>
      <w:r w:rsidR="00D83B35">
        <w:rPr>
          <w:rtl/>
        </w:rPr>
        <w:t xml:space="preserve">علىّ </w:t>
      </w:r>
      <w:r w:rsidRPr="009746DC">
        <w:rPr>
          <w:rtl/>
        </w:rPr>
        <w:t>نفسه بعد خيانته.</w:t>
      </w:r>
    </w:p>
    <w:p w:rsidR="00B717C7" w:rsidRPr="009746DC" w:rsidRDefault="00B717C7" w:rsidP="00747155">
      <w:pPr>
        <w:pStyle w:val="libNormal"/>
        <w:rPr>
          <w:rtl/>
        </w:rPr>
      </w:pPr>
      <w:r w:rsidRPr="009746DC">
        <w:rPr>
          <w:rtl/>
        </w:rPr>
        <w:t xml:space="preserve">وفي القاموس : </w:t>
      </w:r>
      <w:r w:rsidRPr="00C875FB">
        <w:rPr>
          <w:rtl/>
        </w:rPr>
        <w:t>النطع</w:t>
      </w:r>
      <w:r w:rsidRPr="009746DC">
        <w:rPr>
          <w:rtl/>
        </w:rPr>
        <w:t xml:space="preserve"> بالكسر وبالفتح وبالتحريك وكعنب بساط من أديم ، انتهى ، وإحضاره هنا ليفرش تحت من أريد قتله بالسيف في المجلس لئلا يسيل الدم إلى غيره وهو منصوب بتقدير أحضر</w:t>
      </w:r>
      <w:r w:rsidRPr="00C875FB">
        <w:rPr>
          <w:rtl/>
        </w:rPr>
        <w:t xml:space="preserve"> « كت</w:t>
      </w:r>
      <w:r w:rsidR="00747155">
        <w:rPr>
          <w:rFonts w:hint="cs"/>
          <w:rtl/>
        </w:rPr>
        <w:t>ّ</w:t>
      </w:r>
      <w:r w:rsidRPr="00C875FB">
        <w:rPr>
          <w:rtl/>
        </w:rPr>
        <w:t>فت »</w:t>
      </w:r>
      <w:r w:rsidRPr="009746DC">
        <w:rPr>
          <w:rtl/>
        </w:rPr>
        <w:t xml:space="preserve"> </w:t>
      </w:r>
      <w:r w:rsidR="00D83B35">
        <w:rPr>
          <w:rtl/>
        </w:rPr>
        <w:t xml:space="preserve">علىّ </w:t>
      </w:r>
      <w:r w:rsidRPr="009746DC">
        <w:rPr>
          <w:rtl/>
        </w:rPr>
        <w:t>بناء المجهول ، وفي القاموس : كتف فلانا</w:t>
      </w:r>
      <w:r w:rsidR="00747155">
        <w:rPr>
          <w:rFonts w:hint="cs"/>
          <w:rtl/>
        </w:rPr>
        <w:t>ً</w:t>
      </w:r>
      <w:r w:rsidRPr="009746DC">
        <w:rPr>
          <w:rtl/>
        </w:rPr>
        <w:t xml:space="preserve"> كضرب شد</w:t>
      </w:r>
      <w:r w:rsidR="00747155">
        <w:rPr>
          <w:rFonts w:hint="cs"/>
          <w:rtl/>
        </w:rPr>
        <w:t>ّ</w:t>
      </w:r>
      <w:r w:rsidRPr="009746DC">
        <w:rPr>
          <w:rtl/>
        </w:rPr>
        <w:t xml:space="preserve"> يده إلى خلف بالكتاف وهو بالكسر حبل يشد</w:t>
      </w:r>
      <w:r w:rsidR="00747155">
        <w:rPr>
          <w:rFonts w:hint="cs"/>
          <w:rtl/>
        </w:rPr>
        <w:t>ّ</w:t>
      </w:r>
      <w:r w:rsidRPr="009746DC">
        <w:rPr>
          <w:rtl/>
        </w:rPr>
        <w:t xml:space="preserve"> به ، وشد الرأس لسهولة ضرب العنق.</w:t>
      </w:r>
    </w:p>
    <w:p w:rsidR="00B717C7" w:rsidRPr="009746DC" w:rsidRDefault="00B717C7" w:rsidP="00747155">
      <w:pPr>
        <w:pStyle w:val="libNormal"/>
        <w:rPr>
          <w:rtl/>
        </w:rPr>
      </w:pPr>
      <w:r w:rsidRPr="00C875FB">
        <w:rPr>
          <w:rtl/>
        </w:rPr>
        <w:t>« لم تظفر بي عنوة »</w:t>
      </w:r>
      <w:r w:rsidRPr="009746DC">
        <w:rPr>
          <w:rtl/>
        </w:rPr>
        <w:t xml:space="preserve"> أي لم تأخذني قهرا</w:t>
      </w:r>
      <w:r w:rsidR="00747155">
        <w:rPr>
          <w:rFonts w:hint="cs"/>
          <w:rtl/>
        </w:rPr>
        <w:t>ً</w:t>
      </w:r>
      <w:r w:rsidRPr="00C875FB">
        <w:rPr>
          <w:rtl/>
        </w:rPr>
        <w:t xml:space="preserve"> « من ذات نفسي »</w:t>
      </w:r>
      <w:r w:rsidRPr="009746DC">
        <w:rPr>
          <w:rtl/>
        </w:rPr>
        <w:t xml:space="preserve"> أي من جهة نفسي من غير </w:t>
      </w:r>
      <w:r w:rsidR="00D8033E">
        <w:rPr>
          <w:rtl/>
        </w:rPr>
        <w:t xml:space="preserve">ان </w:t>
      </w:r>
      <w:r w:rsidRPr="009746DC">
        <w:rPr>
          <w:rtl/>
        </w:rPr>
        <w:t>يجيء بي أحد</w:t>
      </w:r>
      <w:r w:rsidRPr="00C875FB">
        <w:rPr>
          <w:rtl/>
        </w:rPr>
        <w:t xml:space="preserve"> « أخلني »</w:t>
      </w:r>
      <w:r w:rsidRPr="009746DC">
        <w:rPr>
          <w:rtl/>
        </w:rPr>
        <w:t xml:space="preserve"> بفتح الهمزة أي اجعلني معك في خلوة</w:t>
      </w:r>
      <w:r w:rsidRPr="00C875FB">
        <w:rPr>
          <w:rtl/>
        </w:rPr>
        <w:t xml:space="preserve"> « لا يقنعني منك »</w:t>
      </w:r>
      <w:r w:rsidRPr="009746DC">
        <w:rPr>
          <w:rtl/>
        </w:rPr>
        <w:t xml:space="preserve"> </w:t>
      </w:r>
      <w:r w:rsidR="00D83B35">
        <w:rPr>
          <w:rtl/>
        </w:rPr>
        <w:t xml:space="preserve">علىّ </w:t>
      </w:r>
      <w:r w:rsidRPr="009746DC">
        <w:rPr>
          <w:rtl/>
        </w:rPr>
        <w:t>بناء الأفعال أي لا يرضيني منك أو لا اكتفى منك بغير ذلك ، و</w:t>
      </w:r>
      <w:r w:rsidR="00FE5F86">
        <w:rPr>
          <w:rtl/>
        </w:rPr>
        <w:t xml:space="preserve">حتّى </w:t>
      </w:r>
      <w:r w:rsidRPr="009746DC">
        <w:rPr>
          <w:rtl/>
        </w:rPr>
        <w:t xml:space="preserve">بمعنى </w:t>
      </w:r>
      <w:r w:rsidR="000164B7">
        <w:rPr>
          <w:rtl/>
        </w:rPr>
        <w:t xml:space="preserve">إلّا </w:t>
      </w:r>
      <w:r w:rsidRPr="009746DC">
        <w:rPr>
          <w:rtl/>
        </w:rPr>
        <w:t xml:space="preserve">، وتفعل بتقدير </w:t>
      </w:r>
      <w:r w:rsidR="00D8033E">
        <w:rPr>
          <w:rtl/>
        </w:rPr>
        <w:t xml:space="preserve">ان </w:t>
      </w:r>
      <w:r w:rsidRPr="009746DC">
        <w:rPr>
          <w:rtl/>
        </w:rPr>
        <w:t>تفعل ،</w:t>
      </w:r>
      <w:r>
        <w:rPr>
          <w:rtl/>
        </w:rPr>
        <w:t xml:space="preserve"> </w:t>
      </w:r>
      <w:r w:rsidRPr="00C875FB">
        <w:rPr>
          <w:rtl/>
        </w:rPr>
        <w:t>« وأطلقته »</w:t>
      </w:r>
      <w:r w:rsidRPr="009746DC">
        <w:rPr>
          <w:rtl/>
        </w:rPr>
        <w:t xml:space="preserve"> أي حللت كتافه.</w:t>
      </w:r>
    </w:p>
    <w:p w:rsidR="00B717C7" w:rsidRPr="009746DC" w:rsidRDefault="00B717C7" w:rsidP="00747155">
      <w:pPr>
        <w:pStyle w:val="libLine"/>
        <w:rPr>
          <w:rtl/>
        </w:rPr>
      </w:pPr>
      <w:r w:rsidRPr="009746DC">
        <w:rPr>
          <w:rtl/>
        </w:rPr>
        <w:t>__________________</w:t>
      </w:r>
    </w:p>
    <w:p w:rsidR="00B717C7" w:rsidRPr="009746DC" w:rsidRDefault="00B717C7" w:rsidP="00747155">
      <w:pPr>
        <w:pStyle w:val="libFootnote0"/>
        <w:rPr>
          <w:rtl/>
          <w:lang w:bidi="fa-IR"/>
        </w:rPr>
      </w:pPr>
      <w:r>
        <w:rPr>
          <w:rtl/>
        </w:rPr>
        <w:t>(</w:t>
      </w:r>
      <w:r w:rsidRPr="009746DC">
        <w:rPr>
          <w:rtl/>
        </w:rPr>
        <w:t>1) الحائن :</w:t>
      </w:r>
      <w:r>
        <w:rPr>
          <w:rtl/>
        </w:rPr>
        <w:t xml:space="preserve"> </w:t>
      </w:r>
      <w:r w:rsidR="003928AF">
        <w:rPr>
          <w:rtl/>
        </w:rPr>
        <w:t>-</w:t>
      </w:r>
      <w:r>
        <w:rPr>
          <w:rtl/>
        </w:rPr>
        <w:t xml:space="preserve"> </w:t>
      </w:r>
      <w:r w:rsidRPr="009746DC">
        <w:rPr>
          <w:rtl/>
        </w:rPr>
        <w:t>بالحاء المهملة</w:t>
      </w:r>
      <w:r>
        <w:rPr>
          <w:rtl/>
        </w:rPr>
        <w:t xml:space="preserve"> </w:t>
      </w:r>
      <w:r w:rsidR="003928AF">
        <w:rPr>
          <w:rtl/>
        </w:rPr>
        <w:t>-</w:t>
      </w:r>
      <w:r>
        <w:rPr>
          <w:rtl/>
        </w:rPr>
        <w:t xml:space="preserve"> </w:t>
      </w:r>
      <w:r w:rsidRPr="009746DC">
        <w:rPr>
          <w:rtl/>
        </w:rPr>
        <w:t>بمعنى الهالك ، من ح</w:t>
      </w:r>
      <w:r w:rsidR="00D8033E">
        <w:rPr>
          <w:rtl/>
        </w:rPr>
        <w:t xml:space="preserve">ان </w:t>
      </w:r>
      <w:r w:rsidRPr="009746DC">
        <w:rPr>
          <w:rtl/>
        </w:rPr>
        <w:t xml:space="preserve">الرجل : هلك. وهذا المثل مذكور في مجمع الأمثال وغيره ، وما أدري </w:t>
      </w:r>
      <w:r w:rsidR="00D8033E">
        <w:rPr>
          <w:rtl/>
        </w:rPr>
        <w:t xml:space="preserve">ان </w:t>
      </w:r>
      <w:r w:rsidRPr="009746DC">
        <w:rPr>
          <w:rtl/>
        </w:rPr>
        <w:t>التفسير الآتي في قوله : وهو مثل يضرب</w:t>
      </w:r>
      <w:r>
        <w:rPr>
          <w:rtl/>
        </w:rPr>
        <w:t xml:space="preserve"> ..</w:t>
      </w:r>
      <w:r w:rsidRPr="009746DC">
        <w:rPr>
          <w:rtl/>
        </w:rPr>
        <w:t xml:space="preserve">. اه ، من </w:t>
      </w:r>
      <w:r w:rsidR="00747155">
        <w:rPr>
          <w:rtl/>
        </w:rPr>
        <w:t xml:space="preserve">كلام </w:t>
      </w:r>
      <w:r w:rsidRPr="009746DC">
        <w:rPr>
          <w:rtl/>
        </w:rPr>
        <w:t>الشارح أو غيره والله أعلم.</w:t>
      </w:r>
    </w:p>
    <w:p w:rsidR="008930D5" w:rsidRDefault="008930D5" w:rsidP="008930D5">
      <w:pPr>
        <w:pStyle w:val="libNormal"/>
        <w:rPr>
          <w:rtl/>
        </w:rPr>
      </w:pPr>
      <w:r>
        <w:rPr>
          <w:rtl/>
        </w:rPr>
        <w:br w:type="page"/>
      </w:r>
    </w:p>
    <w:p w:rsidR="00B717C7" w:rsidRPr="009746DC" w:rsidRDefault="00B717C7" w:rsidP="00747155">
      <w:pPr>
        <w:pStyle w:val="libNormal"/>
        <w:rPr>
          <w:rtl/>
        </w:rPr>
      </w:pPr>
      <w:r>
        <w:rPr>
          <w:rtl/>
        </w:rPr>
        <w:lastRenderedPageBreak/>
        <w:t>و</w:t>
      </w:r>
      <w:r w:rsidRPr="009746DC">
        <w:rPr>
          <w:rtl/>
        </w:rPr>
        <w:t xml:space="preserve">الله ما يقنعني </w:t>
      </w:r>
      <w:r w:rsidR="000164B7">
        <w:rPr>
          <w:rtl/>
        </w:rPr>
        <w:t xml:space="preserve">إلّا </w:t>
      </w:r>
      <w:r w:rsidRPr="009746DC">
        <w:rPr>
          <w:rtl/>
        </w:rPr>
        <w:t xml:space="preserve">ذاك ففعلت به كما فعل بي وأطلقته فناولني خاتمه وقال </w:t>
      </w:r>
      <w:r w:rsidR="00747155">
        <w:rPr>
          <w:rFonts w:hint="cs"/>
          <w:rtl/>
        </w:rPr>
        <w:t xml:space="preserve">: </w:t>
      </w:r>
      <w:r w:rsidRPr="009746DC">
        <w:rPr>
          <w:rtl/>
        </w:rPr>
        <w:t>أموري في يدك فدب</w:t>
      </w:r>
      <w:r w:rsidR="00747155">
        <w:rPr>
          <w:rFonts w:hint="cs"/>
          <w:rtl/>
        </w:rPr>
        <w:t>ّ</w:t>
      </w:r>
      <w:r w:rsidRPr="009746DC">
        <w:rPr>
          <w:rtl/>
        </w:rPr>
        <w:t>ر فيها ما شئت</w:t>
      </w:r>
      <w:r>
        <w:rPr>
          <w:rFonts w:hint="cs"/>
          <w:rtl/>
        </w:rPr>
        <w:t>.</w:t>
      </w:r>
    </w:p>
    <w:p w:rsidR="00B717C7" w:rsidRPr="009746DC" w:rsidRDefault="00B717C7" w:rsidP="00747155">
      <w:pPr>
        <w:pStyle w:val="libNormal"/>
        <w:rPr>
          <w:rtl/>
        </w:rPr>
      </w:pPr>
      <w:r w:rsidRPr="009746DC">
        <w:rPr>
          <w:rtl/>
        </w:rPr>
        <w:t>4</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 xml:space="preserve">، عن </w:t>
      </w:r>
      <w:r w:rsidR="000164B7">
        <w:rPr>
          <w:rtl/>
        </w:rPr>
        <w:t xml:space="preserve">عمر </w:t>
      </w:r>
      <w:r w:rsidRPr="009746DC">
        <w:rPr>
          <w:rtl/>
        </w:rPr>
        <w:t xml:space="preserve">بن عبد العزيز ، عن الخيبري ، عن يونس بن </w:t>
      </w:r>
      <w:r w:rsidR="00747155">
        <w:rPr>
          <w:rtl/>
        </w:rPr>
        <w:t xml:space="preserve">ظبيان ومفضّل </w:t>
      </w:r>
      <w:r w:rsidRPr="009746DC">
        <w:rPr>
          <w:rtl/>
        </w:rPr>
        <w:t xml:space="preserve">بن </w:t>
      </w:r>
      <w:r w:rsidR="000164B7">
        <w:rPr>
          <w:rtl/>
        </w:rPr>
        <w:t xml:space="preserve">عمر </w:t>
      </w:r>
      <w:r w:rsidRPr="009746DC">
        <w:rPr>
          <w:rtl/>
        </w:rPr>
        <w:t>وأبي سلمة السر</w:t>
      </w:r>
      <w:r w:rsidR="00747155">
        <w:rPr>
          <w:rFonts w:hint="cs"/>
          <w:rtl/>
        </w:rPr>
        <w:t>َّ</w:t>
      </w:r>
      <w:r w:rsidRPr="009746DC">
        <w:rPr>
          <w:rtl/>
        </w:rPr>
        <w:t xml:space="preserve">اج والحسين بن ثوير بن أبي فاختة قالوا كنا عند أبي عبد الله </w:t>
      </w:r>
      <w:r w:rsidR="00850EDE">
        <w:rPr>
          <w:rStyle w:val="libAlaemChar"/>
          <w:rtl/>
        </w:rPr>
        <w:t xml:space="preserve">عليه‌السلام </w:t>
      </w:r>
      <w:r w:rsidRPr="009746DC">
        <w:rPr>
          <w:rtl/>
        </w:rPr>
        <w:t xml:space="preserve">فقال عندنا خزائن الأرض ومفاتيحها ولو شئت </w:t>
      </w:r>
      <w:r w:rsidR="00D8033E">
        <w:rPr>
          <w:rtl/>
        </w:rPr>
        <w:t xml:space="preserve">ان </w:t>
      </w:r>
      <w:r w:rsidRPr="009746DC">
        <w:rPr>
          <w:rtl/>
        </w:rPr>
        <w:t xml:space="preserve">أقول بإحدى رجلي أخرجي ما فيك من الذهب لأخرجت قال </w:t>
      </w:r>
      <w:r w:rsidR="00D83B35">
        <w:rPr>
          <w:rtl/>
        </w:rPr>
        <w:t xml:space="preserve">ثمّ </w:t>
      </w:r>
      <w:r w:rsidRPr="009746DC">
        <w:rPr>
          <w:rtl/>
        </w:rPr>
        <w:t>قال بإحدى رجليه فخطها في الأرض خط</w:t>
      </w:r>
      <w:r w:rsidR="00747155">
        <w:rPr>
          <w:rFonts w:hint="cs"/>
          <w:rtl/>
        </w:rPr>
        <w:t>ّ</w:t>
      </w:r>
      <w:r w:rsidRPr="009746DC">
        <w:rPr>
          <w:rtl/>
        </w:rPr>
        <w:t>ا</w:t>
      </w:r>
      <w:r w:rsidR="00747155">
        <w:rPr>
          <w:rFonts w:hint="cs"/>
          <w:rtl/>
        </w:rPr>
        <w:t>ً</w:t>
      </w:r>
      <w:r w:rsidRPr="009746DC">
        <w:rPr>
          <w:rtl/>
        </w:rPr>
        <w:t xml:space="preserve"> فانفرجت الأرض </w:t>
      </w:r>
      <w:r w:rsidR="00D83B35">
        <w:rPr>
          <w:rtl/>
        </w:rPr>
        <w:t xml:space="preserve">ثمّ </w:t>
      </w:r>
      <w:r w:rsidRPr="009746DC">
        <w:rPr>
          <w:rtl/>
        </w:rPr>
        <w:t xml:space="preserve">قال بيده فأخرج سبيكة ذهب قدر شبر </w:t>
      </w:r>
      <w:r w:rsidR="00D83B35">
        <w:rPr>
          <w:rtl/>
        </w:rPr>
        <w:t xml:space="preserve">ثمّ </w:t>
      </w:r>
      <w:r w:rsidRPr="009746DC">
        <w:rPr>
          <w:rtl/>
        </w:rPr>
        <w:t xml:space="preserve">قال انظروا حسنا فنظرنا فإذا سبائك كثيرة بعضها </w:t>
      </w:r>
      <w:r w:rsidR="00D83B35">
        <w:rPr>
          <w:rtl/>
        </w:rPr>
        <w:t xml:space="preserve">علىّ </w:t>
      </w:r>
      <w:r w:rsidRPr="009746DC">
        <w:rPr>
          <w:rtl/>
        </w:rPr>
        <w:t xml:space="preserve">بعض </w:t>
      </w:r>
      <w:r w:rsidR="00747155">
        <w:rPr>
          <w:rtl/>
        </w:rPr>
        <w:t xml:space="preserve">يتلالا </w:t>
      </w:r>
      <w:r w:rsidRPr="009746DC">
        <w:rPr>
          <w:rtl/>
        </w:rPr>
        <w:t>فقال له بعضنا جعلت فداك أعطي</w:t>
      </w:r>
      <w:r w:rsidR="004A738A">
        <w:rPr>
          <w:rtl/>
        </w:rPr>
        <w:t xml:space="preserve">تمّ </w:t>
      </w:r>
      <w:r w:rsidRPr="009746DC">
        <w:rPr>
          <w:rtl/>
        </w:rPr>
        <w:t>ما أعطي</w:t>
      </w:r>
      <w:r w:rsidR="004A738A">
        <w:rPr>
          <w:rtl/>
        </w:rPr>
        <w:t xml:space="preserve">تمّ </w:t>
      </w:r>
      <w:r w:rsidRPr="009746DC">
        <w:rPr>
          <w:rtl/>
        </w:rPr>
        <w:t>وشيعتكم محتاجون</w:t>
      </w:r>
      <w:r>
        <w:rPr>
          <w:rFonts w:hint="cs"/>
          <w:rtl/>
        </w:rPr>
        <w:t>؟</w:t>
      </w:r>
      <w:r w:rsidRPr="009746DC">
        <w:rPr>
          <w:rtl/>
        </w:rPr>
        <w:t xml:space="preserve"> قال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47155">
      <w:pPr>
        <w:pStyle w:val="libNormal"/>
        <w:rPr>
          <w:rtl/>
        </w:rPr>
      </w:pPr>
      <w:r w:rsidRPr="009746DC">
        <w:rPr>
          <w:rtl/>
        </w:rPr>
        <w:t xml:space="preserve">وفيه معجزة منه </w:t>
      </w:r>
      <w:r w:rsidR="00850EDE">
        <w:rPr>
          <w:rStyle w:val="libAlaemChar"/>
          <w:rtl/>
        </w:rPr>
        <w:t xml:space="preserve">عليه‌السلام </w:t>
      </w:r>
      <w:r w:rsidRPr="009746DC">
        <w:rPr>
          <w:rtl/>
        </w:rPr>
        <w:t xml:space="preserve">إذ اكتفاء هذا </w:t>
      </w:r>
      <w:r w:rsidR="00E22BD2">
        <w:rPr>
          <w:rtl/>
        </w:rPr>
        <w:t xml:space="preserve">الجبّار </w:t>
      </w:r>
      <w:r w:rsidRPr="009746DC">
        <w:rPr>
          <w:rtl/>
        </w:rPr>
        <w:t xml:space="preserve">بمحض هذا الخبر الذي أتى به نفسه ، ونزوله عن مثل هذا الغضب الشديد إلى هذا اللطف </w:t>
      </w:r>
      <w:r w:rsidR="00E22BD2">
        <w:rPr>
          <w:rtl/>
        </w:rPr>
        <w:t xml:space="preserve">والإكرام </w:t>
      </w:r>
      <w:r w:rsidRPr="009746DC">
        <w:rPr>
          <w:rtl/>
        </w:rPr>
        <w:t xml:space="preserve">لم يكن </w:t>
      </w:r>
      <w:r w:rsidR="000164B7">
        <w:rPr>
          <w:rtl/>
        </w:rPr>
        <w:t xml:space="preserve">إلّا </w:t>
      </w:r>
      <w:r w:rsidRPr="009746DC">
        <w:rPr>
          <w:rtl/>
        </w:rPr>
        <w:t>بالإعجاز.</w:t>
      </w:r>
    </w:p>
    <w:p w:rsidR="00B717C7" w:rsidRPr="009746DC" w:rsidRDefault="00B717C7" w:rsidP="00747155">
      <w:pPr>
        <w:pStyle w:val="libNormal"/>
        <w:rPr>
          <w:rtl/>
        </w:rPr>
      </w:pPr>
      <w:r w:rsidRPr="00E22BD2">
        <w:rPr>
          <w:rStyle w:val="libBold1Char"/>
          <w:rtl/>
        </w:rPr>
        <w:t>الحديث الرابع</w:t>
      </w:r>
      <w:r w:rsidRPr="009746DC">
        <w:rPr>
          <w:rtl/>
        </w:rPr>
        <w:t xml:space="preserve"> ضعيف </w:t>
      </w:r>
      <w:r w:rsidR="00D83B35">
        <w:rPr>
          <w:rtl/>
        </w:rPr>
        <w:t xml:space="preserve">علىّ </w:t>
      </w:r>
      <w:r w:rsidRPr="009746DC">
        <w:rPr>
          <w:rtl/>
        </w:rPr>
        <w:t>المشهور.</w:t>
      </w:r>
    </w:p>
    <w:p w:rsidR="00B717C7" w:rsidRPr="009746DC" w:rsidRDefault="00E22BD2" w:rsidP="00747155">
      <w:pPr>
        <w:pStyle w:val="libNormal"/>
        <w:rPr>
          <w:rtl/>
        </w:rPr>
      </w:pPr>
      <w:r>
        <w:rPr>
          <w:rtl/>
        </w:rPr>
        <w:t>«</w:t>
      </w:r>
      <w:r>
        <w:rPr>
          <w:rFonts w:hint="cs"/>
          <w:rtl/>
        </w:rPr>
        <w:t>أ</w:t>
      </w:r>
      <w:r>
        <w:rPr>
          <w:rtl/>
        </w:rPr>
        <w:t>ن</w:t>
      </w:r>
      <w:r w:rsidR="00551E04">
        <w:rPr>
          <w:rtl/>
        </w:rPr>
        <w:t xml:space="preserve"> </w:t>
      </w:r>
      <w:r w:rsidR="00B717C7" w:rsidRPr="00C875FB">
        <w:rPr>
          <w:rtl/>
        </w:rPr>
        <w:t>أقول بإحدى رجلي »</w:t>
      </w:r>
      <w:r w:rsidR="00B717C7" w:rsidRPr="009746DC">
        <w:rPr>
          <w:rtl/>
        </w:rPr>
        <w:t xml:space="preserve"> ضمن القول معنى الضرب ، وقد يجيء بمعناه </w:t>
      </w:r>
      <w:r w:rsidR="00551E04">
        <w:rPr>
          <w:rtl/>
        </w:rPr>
        <w:t xml:space="preserve">أيضاً </w:t>
      </w:r>
      <w:r w:rsidR="00B717C7" w:rsidRPr="009746DC">
        <w:rPr>
          <w:rtl/>
        </w:rPr>
        <w:t xml:space="preserve">قال ابن الأنباري هو المراد به في </w:t>
      </w:r>
      <w:r w:rsidR="00B717C7" w:rsidRPr="00C875FB">
        <w:rPr>
          <w:rtl/>
        </w:rPr>
        <w:t xml:space="preserve">قوله : </w:t>
      </w:r>
      <w:r w:rsidR="00D83B35">
        <w:rPr>
          <w:rtl/>
        </w:rPr>
        <w:t xml:space="preserve">ثمّ </w:t>
      </w:r>
      <w:r w:rsidR="00B717C7" w:rsidRPr="00C875FB">
        <w:rPr>
          <w:rtl/>
        </w:rPr>
        <w:t>قال بإحدى رجليه</w:t>
      </w:r>
      <w:r w:rsidR="00B717C7" w:rsidRPr="009746DC">
        <w:rPr>
          <w:rtl/>
        </w:rPr>
        <w:t xml:space="preserve"> ، وقوله : </w:t>
      </w:r>
      <w:r w:rsidR="00D83B35">
        <w:rPr>
          <w:rtl/>
        </w:rPr>
        <w:t xml:space="preserve">ثمّ </w:t>
      </w:r>
      <w:r w:rsidR="00B717C7" w:rsidRPr="00C875FB">
        <w:rPr>
          <w:rtl/>
        </w:rPr>
        <w:t>قال بيده</w:t>
      </w:r>
      <w:r w:rsidR="00B717C7" w:rsidRPr="009746DC">
        <w:rPr>
          <w:rtl/>
        </w:rPr>
        <w:t xml:space="preserve"> ، وقال الجزري : العرب تجعل القول عبارة عن جميع الأفعال وتطلقه </w:t>
      </w:r>
      <w:r w:rsidR="00D83B35">
        <w:rPr>
          <w:rtl/>
        </w:rPr>
        <w:t xml:space="preserve">علىّ </w:t>
      </w:r>
      <w:r w:rsidR="00B717C7" w:rsidRPr="009746DC">
        <w:rPr>
          <w:rtl/>
        </w:rPr>
        <w:t xml:space="preserve">غير </w:t>
      </w:r>
      <w:r w:rsidR="004A738A">
        <w:rPr>
          <w:rtl/>
        </w:rPr>
        <w:t xml:space="preserve">الكلام </w:t>
      </w:r>
      <w:r w:rsidR="00B717C7" w:rsidRPr="009746DC">
        <w:rPr>
          <w:rtl/>
        </w:rPr>
        <w:t>واللس</w:t>
      </w:r>
      <w:r>
        <w:rPr>
          <w:rtl/>
        </w:rPr>
        <w:t>ان</w:t>
      </w:r>
      <w:r w:rsidR="00551E04">
        <w:rPr>
          <w:rtl/>
        </w:rPr>
        <w:t xml:space="preserve"> </w:t>
      </w:r>
      <w:r w:rsidR="00B717C7" w:rsidRPr="009746DC">
        <w:rPr>
          <w:rtl/>
        </w:rPr>
        <w:t>، فتقول : قال بيده ، أي أخذ ، وقال برجله أي مشى ، وقالت العين</w:t>
      </w:r>
      <w:r>
        <w:rPr>
          <w:rtl/>
        </w:rPr>
        <w:t>ان</w:t>
      </w:r>
      <w:r w:rsidR="00551E04">
        <w:rPr>
          <w:rtl/>
        </w:rPr>
        <w:t xml:space="preserve"> </w:t>
      </w:r>
      <w:r>
        <w:rPr>
          <w:rtl/>
        </w:rPr>
        <w:t xml:space="preserve">سمعاً </w:t>
      </w:r>
      <w:r w:rsidR="00B717C7" w:rsidRPr="009746DC">
        <w:rPr>
          <w:rtl/>
        </w:rPr>
        <w:t xml:space="preserve">وطاعة ، أي أومأت ، وقال بالماء </w:t>
      </w:r>
      <w:r w:rsidR="00D83B35">
        <w:rPr>
          <w:rtl/>
        </w:rPr>
        <w:t xml:space="preserve">علىّ </w:t>
      </w:r>
      <w:r w:rsidR="00B717C7" w:rsidRPr="009746DC">
        <w:rPr>
          <w:rtl/>
        </w:rPr>
        <w:t>يده أي قلب ، وقال بثوبه أي رفعه ، كل</w:t>
      </w:r>
      <w:r>
        <w:rPr>
          <w:rFonts w:hint="cs"/>
          <w:rtl/>
        </w:rPr>
        <w:t>ّ</w:t>
      </w:r>
      <w:r w:rsidR="00B717C7" w:rsidRPr="009746DC">
        <w:rPr>
          <w:rtl/>
        </w:rPr>
        <w:t xml:space="preserve"> ذلك </w:t>
      </w:r>
      <w:r>
        <w:rPr>
          <w:rtl/>
        </w:rPr>
        <w:t>على</w:t>
      </w:r>
      <w:r w:rsidR="00D83B35">
        <w:rPr>
          <w:rtl/>
        </w:rPr>
        <w:t xml:space="preserve"> </w:t>
      </w:r>
      <w:r w:rsidR="00B717C7" w:rsidRPr="009746DC">
        <w:rPr>
          <w:rtl/>
        </w:rPr>
        <w:t>المجاز والات</w:t>
      </w:r>
      <w:r>
        <w:rPr>
          <w:rFonts w:hint="cs"/>
          <w:rtl/>
        </w:rPr>
        <w:t>ّ</w:t>
      </w:r>
      <w:r w:rsidR="00B717C7" w:rsidRPr="009746DC">
        <w:rPr>
          <w:rtl/>
        </w:rPr>
        <w:t>ساع ، انتهى.</w:t>
      </w:r>
    </w:p>
    <w:p w:rsidR="00B717C7" w:rsidRPr="009746DC" w:rsidRDefault="00B717C7" w:rsidP="00747155">
      <w:pPr>
        <w:pStyle w:val="libNormal"/>
        <w:rPr>
          <w:rtl/>
        </w:rPr>
      </w:pPr>
      <w:r w:rsidRPr="009746DC">
        <w:rPr>
          <w:rtl/>
        </w:rPr>
        <w:t>ويقال : قال بمعنى أقبل وبمعنى مال ، واستراح وضرب وغلب ، وغير ذلك ، والظاهر حدوث تلك السبائك بقدرة الله تعالى في تلك الحال</w:t>
      </w:r>
      <w:r>
        <w:rPr>
          <w:rtl/>
        </w:rPr>
        <w:t xml:space="preserve"> </w:t>
      </w:r>
      <w:r w:rsidRPr="00C875FB">
        <w:rPr>
          <w:rtl/>
        </w:rPr>
        <w:t xml:space="preserve">« </w:t>
      </w:r>
      <w:r w:rsidR="00D8033E">
        <w:rPr>
          <w:rtl/>
        </w:rPr>
        <w:t xml:space="preserve">ان </w:t>
      </w:r>
      <w:r w:rsidRPr="00C875FB">
        <w:rPr>
          <w:rtl/>
        </w:rPr>
        <w:t>الله سيجمع »</w:t>
      </w:r>
      <w:r w:rsidRPr="009746DC">
        <w:rPr>
          <w:rtl/>
        </w:rPr>
        <w:t xml:space="preserve"> أي في زم</w:t>
      </w:r>
      <w:r w:rsidR="00E22BD2">
        <w:rPr>
          <w:rtl/>
        </w:rPr>
        <w:t>ان</w:t>
      </w:r>
      <w:r w:rsidR="00551E04">
        <w:rPr>
          <w:rtl/>
        </w:rPr>
        <w:t xml:space="preserve"> </w:t>
      </w:r>
      <w:r w:rsidRPr="009746DC">
        <w:rPr>
          <w:rtl/>
        </w:rPr>
        <w:t xml:space="preserve">المهدي </w:t>
      </w:r>
      <w:r w:rsidR="00850EDE">
        <w:rPr>
          <w:rStyle w:val="libAlaemChar"/>
          <w:rtl/>
        </w:rPr>
        <w:t xml:space="preserve">عليه‌السلام </w:t>
      </w:r>
      <w:r w:rsidRPr="009746DC">
        <w:rPr>
          <w:rtl/>
        </w:rPr>
        <w:t xml:space="preserve">، وحاصل الجواب أنه ليس صلاحهم في هذا </w:t>
      </w:r>
      <w:r w:rsidR="00E22BD2">
        <w:rPr>
          <w:rtl/>
        </w:rPr>
        <w:t xml:space="preserve">الزمان </w:t>
      </w:r>
      <w:r w:rsidRPr="009746DC">
        <w:rPr>
          <w:rtl/>
        </w:rPr>
        <w:t xml:space="preserve">في إظهار تلك الأمور وعند حصول المصلحة في آخر </w:t>
      </w:r>
      <w:r w:rsidR="00747155">
        <w:rPr>
          <w:rtl/>
        </w:rPr>
        <w:t xml:space="preserve">الزمان </w:t>
      </w:r>
      <w:r w:rsidRPr="009746DC">
        <w:rPr>
          <w:rtl/>
        </w:rPr>
        <w:t xml:space="preserve">سيظهر ذلك ، مع </w:t>
      </w:r>
      <w:r w:rsidR="00D8033E">
        <w:rPr>
          <w:rtl/>
        </w:rPr>
        <w:t xml:space="preserve">ان </w:t>
      </w:r>
      <w:r w:rsidRPr="009746DC">
        <w:rPr>
          <w:rtl/>
        </w:rPr>
        <w:t>نعيم الآخرة</w:t>
      </w:r>
    </w:p>
    <w:p w:rsidR="008930D5" w:rsidRDefault="008930D5" w:rsidP="008930D5">
      <w:pPr>
        <w:pStyle w:val="libNormal"/>
        <w:rPr>
          <w:rtl/>
        </w:rPr>
      </w:pPr>
      <w:r>
        <w:rPr>
          <w:rtl/>
        </w:rPr>
        <w:br w:type="page"/>
      </w:r>
    </w:p>
    <w:p w:rsidR="00B717C7" w:rsidRPr="009746DC" w:rsidRDefault="00B717C7" w:rsidP="00E22BD2">
      <w:pPr>
        <w:pStyle w:val="libNormal"/>
        <w:rPr>
          <w:rtl/>
        </w:rPr>
      </w:pPr>
      <w:r w:rsidRPr="009746DC">
        <w:rPr>
          <w:rtl/>
        </w:rPr>
        <w:lastRenderedPageBreak/>
        <w:t xml:space="preserve">فقال </w:t>
      </w:r>
      <w:r w:rsidR="007F1940">
        <w:rPr>
          <w:rFonts w:hint="cs"/>
          <w:rtl/>
        </w:rPr>
        <w:t xml:space="preserve">: </w:t>
      </w:r>
      <w:r w:rsidR="00D8033E">
        <w:rPr>
          <w:rtl/>
        </w:rPr>
        <w:t xml:space="preserve">ان </w:t>
      </w:r>
      <w:r w:rsidRPr="009746DC">
        <w:rPr>
          <w:rtl/>
        </w:rPr>
        <w:t>الله سيجمع لنا ولشيعتنا الد</w:t>
      </w:r>
      <w:r w:rsidR="00B64EB6">
        <w:rPr>
          <w:rFonts w:hint="cs"/>
          <w:rtl/>
        </w:rPr>
        <w:t>ُّ</w:t>
      </w:r>
      <w:r w:rsidRPr="009746DC">
        <w:rPr>
          <w:rtl/>
        </w:rPr>
        <w:t>نيا والآخرة ويدخلهم جنات النعيم ويدخل عدو</w:t>
      </w:r>
      <w:r w:rsidR="00B64EB6">
        <w:rPr>
          <w:rFonts w:hint="cs"/>
          <w:rtl/>
        </w:rPr>
        <w:t>َّ</w:t>
      </w:r>
      <w:r w:rsidRPr="009746DC">
        <w:rPr>
          <w:rtl/>
        </w:rPr>
        <w:t>نا الجحيم</w:t>
      </w:r>
      <w:r>
        <w:rPr>
          <w:rFonts w:hint="cs"/>
          <w:rtl/>
        </w:rPr>
        <w:t>.</w:t>
      </w:r>
    </w:p>
    <w:p w:rsidR="00B717C7" w:rsidRPr="009746DC" w:rsidRDefault="00B717C7" w:rsidP="00E22BD2">
      <w:pPr>
        <w:pStyle w:val="libNormal"/>
        <w:rPr>
          <w:rtl/>
        </w:rPr>
      </w:pPr>
      <w:r w:rsidRPr="009746DC">
        <w:rPr>
          <w:rtl/>
        </w:rPr>
        <w:t>5</w:t>
      </w:r>
      <w:r>
        <w:rPr>
          <w:rtl/>
        </w:rPr>
        <w:t xml:space="preserve"> </w:t>
      </w:r>
      <w:r w:rsidR="003928AF">
        <w:rPr>
          <w:rtl/>
        </w:rPr>
        <w:t>-</w:t>
      </w:r>
      <w:r>
        <w:rPr>
          <w:rtl/>
        </w:rPr>
        <w:t xml:space="preserve"> </w:t>
      </w:r>
      <w:r w:rsidRPr="009746DC">
        <w:rPr>
          <w:rtl/>
        </w:rPr>
        <w:t>الحسين</w:t>
      </w:r>
      <w:r w:rsidR="00B64EB6">
        <w:rPr>
          <w:rFonts w:hint="cs"/>
          <w:rtl/>
        </w:rPr>
        <w:t>ُ</w:t>
      </w:r>
      <w:r w:rsidRPr="009746DC">
        <w:rPr>
          <w:rtl/>
        </w:rPr>
        <w:t xml:space="preserve"> بن </w:t>
      </w:r>
      <w:r w:rsidR="00551E04">
        <w:rPr>
          <w:rtl/>
        </w:rPr>
        <w:t xml:space="preserve">محمّد </w:t>
      </w:r>
      <w:r w:rsidRPr="009746DC">
        <w:rPr>
          <w:rtl/>
        </w:rPr>
        <w:t>، عن الم</w:t>
      </w:r>
      <w:r w:rsidR="00D83B35">
        <w:rPr>
          <w:rtl/>
        </w:rPr>
        <w:t xml:space="preserve">علىّ </w:t>
      </w:r>
      <w:r w:rsidRPr="009746DC">
        <w:rPr>
          <w:rtl/>
        </w:rPr>
        <w:t xml:space="preserve">بن </w:t>
      </w:r>
      <w:r w:rsidR="00551E04">
        <w:rPr>
          <w:rtl/>
        </w:rPr>
        <w:t xml:space="preserve">محمّد </w:t>
      </w:r>
      <w:r w:rsidRPr="009746DC">
        <w:rPr>
          <w:rtl/>
        </w:rPr>
        <w:t xml:space="preserve">، عن بعض أصحابه ، عن أبي بصير قال </w:t>
      </w:r>
      <w:r w:rsidR="00551E04">
        <w:rPr>
          <w:rtl/>
        </w:rPr>
        <w:t xml:space="preserve">كان </w:t>
      </w:r>
      <w:r w:rsidRPr="009746DC">
        <w:rPr>
          <w:rtl/>
        </w:rPr>
        <w:t>لي جار</w:t>
      </w:r>
      <w:r w:rsidR="00B64EB6">
        <w:rPr>
          <w:rFonts w:hint="cs"/>
          <w:rtl/>
        </w:rPr>
        <w:t>ٌ</w:t>
      </w:r>
      <w:r w:rsidRPr="009746DC">
        <w:rPr>
          <w:rtl/>
        </w:rPr>
        <w:t xml:space="preserve"> يتبع </w:t>
      </w:r>
      <w:r w:rsidR="00E22BD2">
        <w:rPr>
          <w:rtl/>
        </w:rPr>
        <w:t xml:space="preserve">السلطان </w:t>
      </w:r>
      <w:r w:rsidRPr="009746DC">
        <w:rPr>
          <w:rtl/>
        </w:rPr>
        <w:t xml:space="preserve">فأصاب </w:t>
      </w:r>
      <w:r w:rsidR="00B64EB6">
        <w:rPr>
          <w:rtl/>
        </w:rPr>
        <w:t xml:space="preserve">مالاً </w:t>
      </w:r>
      <w:r w:rsidRPr="009746DC">
        <w:rPr>
          <w:rtl/>
        </w:rPr>
        <w:t>فأعد</w:t>
      </w:r>
      <w:r w:rsidR="00B64EB6">
        <w:rPr>
          <w:rFonts w:hint="cs"/>
          <w:rtl/>
        </w:rPr>
        <w:t>َّ</w:t>
      </w:r>
      <w:r w:rsidRPr="009746DC">
        <w:rPr>
          <w:rtl/>
        </w:rPr>
        <w:t xml:space="preserve"> قيانا</w:t>
      </w:r>
      <w:r w:rsidR="00B64EB6">
        <w:rPr>
          <w:rFonts w:hint="cs"/>
          <w:rtl/>
        </w:rPr>
        <w:t>ً</w:t>
      </w:r>
      <w:r w:rsidRPr="009746DC">
        <w:rPr>
          <w:rtl/>
        </w:rPr>
        <w:t xml:space="preserve"> </w:t>
      </w:r>
      <w:r w:rsidR="00551E04">
        <w:rPr>
          <w:rtl/>
        </w:rPr>
        <w:t xml:space="preserve">وكان </w:t>
      </w:r>
      <w:r w:rsidRPr="009746DC">
        <w:rPr>
          <w:rtl/>
        </w:rPr>
        <w:t>يجمع الجميع إليه ويشرب المسكر ويؤذيني فشكوته إلى نفسه غير مر</w:t>
      </w:r>
      <w:r w:rsidR="00B64EB6">
        <w:rPr>
          <w:rFonts w:hint="cs"/>
          <w:rtl/>
        </w:rPr>
        <w:t>ّ</w:t>
      </w:r>
      <w:r w:rsidRPr="009746DC">
        <w:rPr>
          <w:rtl/>
        </w:rPr>
        <w:t>ة فلم ينته ف</w:t>
      </w:r>
      <w:r w:rsidR="00FE5F86">
        <w:rPr>
          <w:rtl/>
        </w:rPr>
        <w:t xml:space="preserve">لـمّا </w:t>
      </w:r>
      <w:r w:rsidR="00D8033E">
        <w:rPr>
          <w:rtl/>
        </w:rPr>
        <w:t xml:space="preserve">ان </w:t>
      </w:r>
      <w:r w:rsidRPr="009746DC">
        <w:rPr>
          <w:rtl/>
        </w:rPr>
        <w:t xml:space="preserve">ألححت عليه فقال لي يا هذا أنا رجل مبتلى وأنت رجل معافى فلو عرضتني لصاحبك رجوت </w:t>
      </w:r>
      <w:r w:rsidR="00D8033E">
        <w:rPr>
          <w:rtl/>
        </w:rPr>
        <w:t xml:space="preserve">ان </w:t>
      </w:r>
      <w:r w:rsidRPr="009746DC">
        <w:rPr>
          <w:rtl/>
        </w:rPr>
        <w:t>ينقذني الله بك فوقع ذلك له في قلبي ف</w:t>
      </w:r>
      <w:r w:rsidR="00FE5F86">
        <w:rPr>
          <w:rtl/>
        </w:rPr>
        <w:t xml:space="preserve">لـمّا </w:t>
      </w:r>
      <w:r w:rsidRPr="009746DC">
        <w:rPr>
          <w:rtl/>
        </w:rPr>
        <w:t xml:space="preserve">صرت إلى أبي عبد الله </w:t>
      </w:r>
      <w:r w:rsidR="00850EDE">
        <w:rPr>
          <w:rStyle w:val="libAlaemChar"/>
          <w:rtl/>
        </w:rPr>
        <w:t xml:space="preserve">عليه‌السلام </w:t>
      </w:r>
      <w:r w:rsidRPr="009746DC">
        <w:rPr>
          <w:rtl/>
        </w:rPr>
        <w:t xml:space="preserve">ذكرت له حاله فقال لي إذا رجعت إلى الكوفة سيأتيك فقل له يقول لك جعفر بن </w:t>
      </w:r>
      <w:r w:rsidR="00551E04">
        <w:rPr>
          <w:rtl/>
        </w:rPr>
        <w:t xml:space="preserve">محمّد </w:t>
      </w:r>
      <w:r w:rsidRPr="009746DC">
        <w:rPr>
          <w:rtl/>
        </w:rPr>
        <w:t>دع</w:t>
      </w:r>
      <w:r>
        <w:rPr>
          <w:rFonts w:hint="cs"/>
          <w:rtl/>
        </w:rPr>
        <w:t xml:space="preserve"> </w:t>
      </w:r>
      <w:r w:rsidRPr="009746DC">
        <w:rPr>
          <w:rtl/>
        </w:rPr>
        <w:t xml:space="preserve">ما أنت عليه وأضمن لك </w:t>
      </w:r>
      <w:r w:rsidR="00D83B35">
        <w:rPr>
          <w:rtl/>
        </w:rPr>
        <w:t xml:space="preserve">علىّ </w:t>
      </w:r>
      <w:r w:rsidRPr="009746DC">
        <w:rPr>
          <w:rtl/>
        </w:rPr>
        <w:t>الله الجنة ف</w:t>
      </w:r>
      <w:r w:rsidR="00FE5F86">
        <w:rPr>
          <w:rtl/>
        </w:rPr>
        <w:t xml:space="preserve">لـمّا </w:t>
      </w:r>
      <w:r w:rsidRPr="009746DC">
        <w:rPr>
          <w:rtl/>
        </w:rPr>
        <w:t xml:space="preserve">رجعت إلى الكوفة أتاني فيمن أتى فاحتبسته عندي </w:t>
      </w:r>
      <w:r w:rsidR="00FE5F86">
        <w:rPr>
          <w:rtl/>
        </w:rPr>
        <w:t xml:space="preserve">حتّى </w:t>
      </w:r>
      <w:r w:rsidRPr="009746DC">
        <w:rPr>
          <w:rtl/>
        </w:rPr>
        <w:t xml:space="preserve">خلا منزلي </w:t>
      </w:r>
      <w:r w:rsidR="00D83B35">
        <w:rPr>
          <w:rtl/>
        </w:rPr>
        <w:t>ثمّ</w:t>
      </w:r>
      <w:r w:rsidR="00B64EB6">
        <w:rPr>
          <w:rFonts w:hint="cs"/>
          <w:rtl/>
        </w:rPr>
        <w:t>َ</w:t>
      </w:r>
      <w:r w:rsidR="00D83B35">
        <w:rPr>
          <w:rtl/>
        </w:rPr>
        <w:t xml:space="preserve"> </w:t>
      </w:r>
      <w:r w:rsidRPr="009746DC">
        <w:rPr>
          <w:rtl/>
        </w:rPr>
        <w:t>قلت له يا هذا إن</w:t>
      </w:r>
      <w:r w:rsidR="00B64EB6">
        <w:rPr>
          <w:rFonts w:hint="cs"/>
          <w:rtl/>
        </w:rPr>
        <w:t>ّ</w:t>
      </w:r>
      <w:r w:rsidRPr="009746DC">
        <w:rPr>
          <w:rtl/>
        </w:rPr>
        <w:t xml:space="preserve">ي ذكرتك لأبي عبد الله جعفر بن </w:t>
      </w:r>
      <w:r w:rsidR="00551E04">
        <w:rPr>
          <w:rtl/>
        </w:rPr>
        <w:t xml:space="preserve">محمّد </w:t>
      </w:r>
      <w:r w:rsidRPr="009746DC">
        <w:rPr>
          <w:rtl/>
        </w:rPr>
        <w:t>الصادق</w:t>
      </w:r>
      <w:r w:rsidR="00551E04" w:rsidRPr="00551E04">
        <w:rPr>
          <w:rStyle w:val="libAlaemChar"/>
          <w:rFonts w:hint="cs"/>
          <w:rtl/>
        </w:rPr>
        <w:t>عليهما‌</w:t>
      </w:r>
      <w:r w:rsidR="00406F49">
        <w:rPr>
          <w:rStyle w:val="libAlaemChar"/>
          <w:rFonts w:hint="cs"/>
          <w:rtl/>
        </w:rPr>
        <w:t xml:space="preserve">السلام </w:t>
      </w:r>
      <w:r w:rsidRPr="009746DC">
        <w:rPr>
          <w:rtl/>
        </w:rPr>
        <w:t xml:space="preserve">فقال لي إذا رجعت إلى الكوفة سيأتيك فقل له يقول لك جعفر بن </w:t>
      </w:r>
      <w:r w:rsidR="00551E04">
        <w:rPr>
          <w:rtl/>
        </w:rPr>
        <w:t xml:space="preserve">محمّد </w:t>
      </w:r>
      <w:r w:rsidRPr="009746DC">
        <w:rPr>
          <w:rtl/>
        </w:rPr>
        <w:t>دع</w:t>
      </w:r>
    </w:p>
    <w:p w:rsidR="00B717C7" w:rsidRPr="00324B78" w:rsidRDefault="008930D5" w:rsidP="007F05B9">
      <w:pPr>
        <w:pStyle w:val="libLine"/>
        <w:rPr>
          <w:rtl/>
        </w:rPr>
      </w:pPr>
      <w:r>
        <w:rPr>
          <w:rFonts w:hint="cs"/>
          <w:rtl/>
        </w:rPr>
        <w:t>_____________________________________________</w:t>
      </w:r>
    </w:p>
    <w:p w:rsidR="00B717C7" w:rsidRPr="009746DC" w:rsidRDefault="00B64EB6" w:rsidP="00B64EB6">
      <w:pPr>
        <w:pStyle w:val="libNormal"/>
        <w:rPr>
          <w:rtl/>
        </w:rPr>
      </w:pPr>
      <w:r>
        <w:rPr>
          <w:rtl/>
        </w:rPr>
        <w:t xml:space="preserve">مختصّ </w:t>
      </w:r>
      <w:r w:rsidR="00B717C7" w:rsidRPr="009746DC">
        <w:rPr>
          <w:rtl/>
        </w:rPr>
        <w:t>بهم ، ف</w:t>
      </w:r>
      <w:r>
        <w:rPr>
          <w:rtl/>
        </w:rPr>
        <w:t>ان</w:t>
      </w:r>
      <w:r w:rsidR="00551E04">
        <w:rPr>
          <w:rtl/>
        </w:rPr>
        <w:t xml:space="preserve"> </w:t>
      </w:r>
      <w:r w:rsidR="00B717C7" w:rsidRPr="009746DC">
        <w:rPr>
          <w:rtl/>
        </w:rPr>
        <w:t>أصابهم فقر</w:t>
      </w:r>
      <w:r>
        <w:rPr>
          <w:rFonts w:hint="cs"/>
          <w:rtl/>
        </w:rPr>
        <w:t>اً</w:t>
      </w:r>
      <w:r w:rsidR="00B717C7" w:rsidRPr="009746DC">
        <w:rPr>
          <w:rtl/>
        </w:rPr>
        <w:t xml:space="preserve"> أو شد</w:t>
      </w:r>
      <w:r>
        <w:rPr>
          <w:rFonts w:hint="cs"/>
          <w:rtl/>
        </w:rPr>
        <w:t>ّ</w:t>
      </w:r>
      <w:r w:rsidR="00B717C7" w:rsidRPr="009746DC">
        <w:rPr>
          <w:rtl/>
        </w:rPr>
        <w:t>ة في الدنيا فليصبروا عليها ليكمل لهم النعيم في العقبى.</w:t>
      </w:r>
    </w:p>
    <w:p w:rsidR="00B717C7" w:rsidRPr="009746DC" w:rsidRDefault="00B717C7" w:rsidP="00F70E77">
      <w:pPr>
        <w:rPr>
          <w:rtl/>
          <w:lang w:bidi="fa-IR"/>
        </w:rPr>
      </w:pPr>
      <w:r w:rsidRPr="000F65B1">
        <w:rPr>
          <w:rStyle w:val="libBold1Char"/>
          <w:rtl/>
        </w:rPr>
        <w:t>الحديث الخامس :</w:t>
      </w:r>
      <w:r w:rsidRPr="009746DC">
        <w:rPr>
          <w:rtl/>
          <w:lang w:bidi="fa-IR"/>
        </w:rPr>
        <w:t xml:space="preserve"> ضعيف </w:t>
      </w:r>
      <w:r w:rsidR="00D83B35">
        <w:rPr>
          <w:rtl/>
          <w:lang w:bidi="fa-IR"/>
        </w:rPr>
        <w:t xml:space="preserve">علىّ </w:t>
      </w:r>
      <w:r w:rsidRPr="009746DC">
        <w:rPr>
          <w:rtl/>
          <w:lang w:bidi="fa-IR"/>
        </w:rPr>
        <w:t>المشهور.</w:t>
      </w:r>
    </w:p>
    <w:p w:rsidR="00B717C7" w:rsidRPr="009746DC" w:rsidRDefault="00B717C7" w:rsidP="00E22BD2">
      <w:pPr>
        <w:pStyle w:val="libNormal"/>
        <w:rPr>
          <w:rtl/>
        </w:rPr>
      </w:pPr>
      <w:r w:rsidRPr="00C875FB">
        <w:rPr>
          <w:rtl/>
        </w:rPr>
        <w:t xml:space="preserve">« يتبع </w:t>
      </w:r>
      <w:r w:rsidR="00E22BD2">
        <w:rPr>
          <w:rtl/>
        </w:rPr>
        <w:t xml:space="preserve">السلطان </w:t>
      </w:r>
      <w:r w:rsidRPr="00C875FB">
        <w:rPr>
          <w:rtl/>
        </w:rPr>
        <w:t>»</w:t>
      </w:r>
      <w:r w:rsidRPr="009746DC">
        <w:rPr>
          <w:rtl/>
        </w:rPr>
        <w:t xml:space="preserve"> أي يتول</w:t>
      </w:r>
      <w:r w:rsidR="00B64EB6">
        <w:rPr>
          <w:rFonts w:hint="cs"/>
          <w:rtl/>
        </w:rPr>
        <w:t>ّ</w:t>
      </w:r>
      <w:r w:rsidRPr="009746DC">
        <w:rPr>
          <w:rtl/>
        </w:rPr>
        <w:t>ى من قبل خليفة الجور ويواليه ، والقي</w:t>
      </w:r>
      <w:r w:rsidR="00BB5A4F">
        <w:rPr>
          <w:rtl/>
        </w:rPr>
        <w:t>ان</w:t>
      </w:r>
      <w:r w:rsidR="00551E04">
        <w:rPr>
          <w:rtl/>
        </w:rPr>
        <w:t xml:space="preserve"> </w:t>
      </w:r>
      <w:r w:rsidRPr="009746DC">
        <w:rPr>
          <w:rtl/>
        </w:rPr>
        <w:t>جمع قينة بالفتح وهي الأمة المغني</w:t>
      </w:r>
      <w:r w:rsidR="00BB5A4F">
        <w:rPr>
          <w:rFonts w:hint="cs"/>
          <w:rtl/>
        </w:rPr>
        <w:t>ّ</w:t>
      </w:r>
      <w:r w:rsidRPr="009746DC">
        <w:rPr>
          <w:rtl/>
        </w:rPr>
        <w:t>ة أو الأعم</w:t>
      </w:r>
      <w:r w:rsidR="00BB5A4F">
        <w:rPr>
          <w:rFonts w:hint="cs"/>
          <w:rtl/>
        </w:rPr>
        <w:t>ّ</w:t>
      </w:r>
      <w:r w:rsidRPr="009746DC">
        <w:rPr>
          <w:rtl/>
        </w:rPr>
        <w:t xml:space="preserve"> ، وفي القاموس : الجمع جماعة الناس ، والجمع جموع كالجميع</w:t>
      </w:r>
      <w:r>
        <w:rPr>
          <w:rtl/>
        </w:rPr>
        <w:t xml:space="preserve"> </w:t>
      </w:r>
      <w:r w:rsidRPr="00C875FB">
        <w:rPr>
          <w:rtl/>
        </w:rPr>
        <w:t>« ويؤذيني »</w:t>
      </w:r>
      <w:r w:rsidRPr="009746DC">
        <w:rPr>
          <w:rtl/>
        </w:rPr>
        <w:t xml:space="preserve"> أي بالغناء ونحوه</w:t>
      </w:r>
      <w:r>
        <w:rPr>
          <w:rtl/>
        </w:rPr>
        <w:t xml:space="preserve"> </w:t>
      </w:r>
      <w:r w:rsidRPr="00C875FB">
        <w:rPr>
          <w:rtl/>
        </w:rPr>
        <w:t>« ف</w:t>
      </w:r>
      <w:r w:rsidR="00FE5F86">
        <w:rPr>
          <w:rtl/>
        </w:rPr>
        <w:t xml:space="preserve">لـمّا </w:t>
      </w:r>
      <w:r w:rsidR="00D8033E">
        <w:rPr>
          <w:rtl/>
        </w:rPr>
        <w:t xml:space="preserve">ان </w:t>
      </w:r>
      <w:r w:rsidRPr="00C875FB">
        <w:rPr>
          <w:rtl/>
        </w:rPr>
        <w:t>ألححت »</w:t>
      </w:r>
      <w:r w:rsidRPr="009746DC">
        <w:rPr>
          <w:rtl/>
        </w:rPr>
        <w:t xml:space="preserve"> </w:t>
      </w:r>
      <w:r w:rsidR="00BB5A4F">
        <w:rPr>
          <w:rtl/>
        </w:rPr>
        <w:t>ان</w:t>
      </w:r>
      <w:r w:rsidR="00551E04">
        <w:rPr>
          <w:rtl/>
        </w:rPr>
        <w:t xml:space="preserve"> </w:t>
      </w:r>
      <w:r w:rsidRPr="009746DC">
        <w:rPr>
          <w:rtl/>
        </w:rPr>
        <w:t>زائدة لتأكيد الاتصال</w:t>
      </w:r>
      <w:r>
        <w:rPr>
          <w:rtl/>
        </w:rPr>
        <w:t xml:space="preserve"> </w:t>
      </w:r>
      <w:r w:rsidRPr="00C875FB">
        <w:rPr>
          <w:rtl/>
        </w:rPr>
        <w:t>« مبتلى »</w:t>
      </w:r>
      <w:r w:rsidRPr="009746DC">
        <w:rPr>
          <w:rtl/>
        </w:rPr>
        <w:t xml:space="preserve"> أي ممتحن بالأموال والمناصب ، مغرور بها ، أو مبتلى بتسل</w:t>
      </w:r>
      <w:r w:rsidR="00BB5A4F">
        <w:rPr>
          <w:rFonts w:hint="cs"/>
          <w:rtl/>
        </w:rPr>
        <w:t>ّ</w:t>
      </w:r>
      <w:r w:rsidRPr="009746DC">
        <w:rPr>
          <w:rtl/>
        </w:rPr>
        <w:t xml:space="preserve">ط النفس </w:t>
      </w:r>
      <w:r w:rsidR="00B64EB6">
        <w:rPr>
          <w:rtl/>
        </w:rPr>
        <w:t xml:space="preserve">والشيطان </w:t>
      </w:r>
      <w:r w:rsidR="00551E04">
        <w:rPr>
          <w:rtl/>
        </w:rPr>
        <w:t xml:space="preserve">عليّ </w:t>
      </w:r>
      <w:r w:rsidR="00FE5F86">
        <w:rPr>
          <w:rtl/>
        </w:rPr>
        <w:t xml:space="preserve">لـمّا </w:t>
      </w:r>
      <w:r w:rsidRPr="009746DC">
        <w:rPr>
          <w:rtl/>
        </w:rPr>
        <w:t>ذكر ، والمراد أن</w:t>
      </w:r>
      <w:r w:rsidR="00BB5A4F">
        <w:rPr>
          <w:rFonts w:hint="cs"/>
          <w:rtl/>
        </w:rPr>
        <w:t>ّ</w:t>
      </w:r>
      <w:r w:rsidRPr="009746DC">
        <w:rPr>
          <w:rtl/>
        </w:rPr>
        <w:t xml:space="preserve">ي مع الحال </w:t>
      </w:r>
      <w:r w:rsidR="003928AF">
        <w:rPr>
          <w:rtl/>
        </w:rPr>
        <w:t xml:space="preserve">الّتي </w:t>
      </w:r>
      <w:r w:rsidRPr="009746DC">
        <w:rPr>
          <w:rtl/>
        </w:rPr>
        <w:t xml:space="preserve">أنا عليها لا أرجو المغفرة بعد التوبة </w:t>
      </w:r>
      <w:r w:rsidR="00551E04">
        <w:rPr>
          <w:rtl/>
        </w:rPr>
        <w:t xml:space="preserve">أيضاً </w:t>
      </w:r>
      <w:r w:rsidRPr="009746DC">
        <w:rPr>
          <w:rtl/>
        </w:rPr>
        <w:t>فلذا لا أترك لذة الدنيا ، والمعافي ضد</w:t>
      </w:r>
      <w:r w:rsidR="00BB5A4F">
        <w:rPr>
          <w:rFonts w:hint="cs"/>
          <w:rtl/>
        </w:rPr>
        <w:t>ّ</w:t>
      </w:r>
      <w:r w:rsidRPr="009746DC">
        <w:rPr>
          <w:rtl/>
        </w:rPr>
        <w:t xml:space="preserve"> المبتلي ، وفي القاموس : عرض الشيء له أظهره له ، وعليه أراه إي</w:t>
      </w:r>
      <w:r w:rsidR="00BB5A4F">
        <w:rPr>
          <w:rFonts w:hint="cs"/>
          <w:rtl/>
        </w:rPr>
        <w:t>ّ</w:t>
      </w:r>
      <w:r w:rsidRPr="009746DC">
        <w:rPr>
          <w:rtl/>
        </w:rPr>
        <w:t>اه.</w:t>
      </w:r>
    </w:p>
    <w:p w:rsidR="00B717C7" w:rsidRPr="009746DC" w:rsidRDefault="00B717C7" w:rsidP="00E22BD2">
      <w:pPr>
        <w:pStyle w:val="libNormal"/>
        <w:rPr>
          <w:rtl/>
        </w:rPr>
      </w:pPr>
      <w:r w:rsidRPr="009746DC">
        <w:rPr>
          <w:rtl/>
        </w:rPr>
        <w:t xml:space="preserve">وفي كشف </w:t>
      </w:r>
      <w:r w:rsidR="007F05B9">
        <w:rPr>
          <w:rtl/>
        </w:rPr>
        <w:t xml:space="preserve">الغمّة </w:t>
      </w:r>
      <w:r w:rsidRPr="009746DC">
        <w:rPr>
          <w:rtl/>
        </w:rPr>
        <w:t xml:space="preserve">نقلا من دلائل الحميري : فلو عرضتني لصاحبك </w:t>
      </w:r>
      <w:r w:rsidR="00BB5A4F">
        <w:rPr>
          <w:rtl/>
        </w:rPr>
        <w:t>ان</w:t>
      </w:r>
      <w:r w:rsidR="00551E04">
        <w:rPr>
          <w:rtl/>
        </w:rPr>
        <w:t xml:space="preserve"> </w:t>
      </w:r>
      <w:r w:rsidRPr="009746DC">
        <w:rPr>
          <w:rtl/>
        </w:rPr>
        <w:t>ينقذني الله أي ينج</w:t>
      </w:r>
      <w:r w:rsidR="00BB5A4F">
        <w:rPr>
          <w:rFonts w:hint="cs"/>
          <w:rtl/>
        </w:rPr>
        <w:t>ّ</w:t>
      </w:r>
      <w:r w:rsidRPr="009746DC">
        <w:rPr>
          <w:rtl/>
        </w:rPr>
        <w:t>يني</w:t>
      </w:r>
      <w:r>
        <w:rPr>
          <w:rtl/>
        </w:rPr>
        <w:t xml:space="preserve"> </w:t>
      </w:r>
      <w:r w:rsidRPr="00C875FB">
        <w:rPr>
          <w:rtl/>
        </w:rPr>
        <w:t>« وأضمن »</w:t>
      </w:r>
      <w:r w:rsidRPr="009746DC">
        <w:rPr>
          <w:rtl/>
        </w:rPr>
        <w:t xml:space="preserve"> منصوب بتقدير </w:t>
      </w:r>
      <w:r w:rsidR="00D8033E">
        <w:rPr>
          <w:rtl/>
        </w:rPr>
        <w:t xml:space="preserve">ان </w:t>
      </w:r>
      <w:r w:rsidRPr="009746DC">
        <w:rPr>
          <w:rtl/>
        </w:rPr>
        <w:t>بعد الواو لتقد</w:t>
      </w:r>
      <w:r w:rsidR="00BB5A4F">
        <w:rPr>
          <w:rFonts w:hint="cs"/>
          <w:rtl/>
        </w:rPr>
        <w:t>ّ</w:t>
      </w:r>
      <w:r w:rsidRPr="009746DC">
        <w:rPr>
          <w:rtl/>
        </w:rPr>
        <w:t>م الأمر.</w:t>
      </w:r>
    </w:p>
    <w:p w:rsidR="008930D5" w:rsidRDefault="008930D5" w:rsidP="008930D5">
      <w:pPr>
        <w:pStyle w:val="libNormal"/>
        <w:rPr>
          <w:rtl/>
        </w:rPr>
      </w:pPr>
      <w:r>
        <w:rPr>
          <w:rtl/>
        </w:rPr>
        <w:br w:type="page"/>
      </w:r>
    </w:p>
    <w:p w:rsidR="00B717C7" w:rsidRPr="009746DC" w:rsidRDefault="00B717C7" w:rsidP="00BB5A4F">
      <w:pPr>
        <w:pStyle w:val="libNormal"/>
        <w:rPr>
          <w:rtl/>
        </w:rPr>
      </w:pPr>
      <w:r w:rsidRPr="009746DC">
        <w:rPr>
          <w:rtl/>
        </w:rPr>
        <w:lastRenderedPageBreak/>
        <w:t xml:space="preserve"> ما أنت عليه وأضمن لك </w:t>
      </w:r>
      <w:r w:rsidR="00D83B35">
        <w:rPr>
          <w:rtl/>
        </w:rPr>
        <w:t xml:space="preserve">علىّ </w:t>
      </w:r>
      <w:r w:rsidRPr="009746DC">
        <w:rPr>
          <w:rtl/>
        </w:rPr>
        <w:t xml:space="preserve">الله </w:t>
      </w:r>
      <w:r w:rsidR="00BB5A4F">
        <w:rPr>
          <w:rtl/>
        </w:rPr>
        <w:t xml:space="preserve">الجنّة </w:t>
      </w:r>
      <w:r w:rsidR="00BB5A4F">
        <w:rPr>
          <w:rFonts w:hint="cs"/>
          <w:rtl/>
        </w:rPr>
        <w:t xml:space="preserve">، </w:t>
      </w:r>
      <w:r w:rsidRPr="009746DC">
        <w:rPr>
          <w:rtl/>
        </w:rPr>
        <w:t xml:space="preserve">قال فبكى </w:t>
      </w:r>
      <w:r w:rsidR="00D83B35">
        <w:rPr>
          <w:rtl/>
        </w:rPr>
        <w:t>ثمّ</w:t>
      </w:r>
      <w:r w:rsidR="00BB5A4F">
        <w:rPr>
          <w:rFonts w:hint="cs"/>
          <w:rtl/>
        </w:rPr>
        <w:t>َ</w:t>
      </w:r>
      <w:r w:rsidR="00D83B35">
        <w:rPr>
          <w:rtl/>
        </w:rPr>
        <w:t xml:space="preserve"> </w:t>
      </w:r>
      <w:r w:rsidRPr="009746DC">
        <w:rPr>
          <w:rtl/>
        </w:rPr>
        <w:t xml:space="preserve">قال </w:t>
      </w:r>
      <w:r w:rsidR="00BB5A4F">
        <w:rPr>
          <w:rFonts w:hint="cs"/>
          <w:rtl/>
        </w:rPr>
        <w:t xml:space="preserve">: </w:t>
      </w:r>
      <w:r w:rsidRPr="009746DC">
        <w:rPr>
          <w:rtl/>
        </w:rPr>
        <w:t xml:space="preserve">لي الله لقد قال لك أبو عبد الله هذا </w:t>
      </w:r>
      <w:r w:rsidR="00BB5A4F">
        <w:rPr>
          <w:rFonts w:hint="cs"/>
          <w:rtl/>
        </w:rPr>
        <w:t xml:space="preserve">؟ </w:t>
      </w:r>
      <w:r w:rsidRPr="009746DC">
        <w:rPr>
          <w:rtl/>
        </w:rPr>
        <w:t>قال فحلفت له أن</w:t>
      </w:r>
      <w:r w:rsidR="00BB5A4F">
        <w:rPr>
          <w:rFonts w:hint="cs"/>
          <w:rtl/>
        </w:rPr>
        <w:t>ّ</w:t>
      </w:r>
      <w:r w:rsidRPr="009746DC">
        <w:rPr>
          <w:rtl/>
        </w:rPr>
        <w:t>ه قد قال لي ما قلت فقال لي حسبك ومضى ف</w:t>
      </w:r>
      <w:r w:rsidR="00FE5F86">
        <w:rPr>
          <w:rtl/>
        </w:rPr>
        <w:t xml:space="preserve">لـمّا </w:t>
      </w:r>
      <w:r w:rsidR="00551E04">
        <w:rPr>
          <w:rtl/>
        </w:rPr>
        <w:t xml:space="preserve">كان </w:t>
      </w:r>
      <w:r w:rsidRPr="009746DC">
        <w:rPr>
          <w:rtl/>
        </w:rPr>
        <w:t xml:space="preserve">بعد </w:t>
      </w:r>
      <w:r w:rsidR="00BE737F">
        <w:rPr>
          <w:rtl/>
        </w:rPr>
        <w:t xml:space="preserve">أيّام </w:t>
      </w:r>
      <w:r w:rsidRPr="009746DC">
        <w:rPr>
          <w:rtl/>
        </w:rPr>
        <w:t>بعث إلي</w:t>
      </w:r>
      <w:r w:rsidR="00BB5A4F">
        <w:rPr>
          <w:rFonts w:hint="cs"/>
          <w:rtl/>
        </w:rPr>
        <w:t>َّ</w:t>
      </w:r>
      <w:r w:rsidRPr="009746DC">
        <w:rPr>
          <w:rtl/>
        </w:rPr>
        <w:t xml:space="preserve"> فدعاني وإذا هو خلف داره عري</w:t>
      </w:r>
      <w:r w:rsidR="00D8033E">
        <w:rPr>
          <w:rtl/>
        </w:rPr>
        <w:t xml:space="preserve">ان </w:t>
      </w:r>
      <w:r w:rsidRPr="009746DC">
        <w:rPr>
          <w:rtl/>
        </w:rPr>
        <w:t xml:space="preserve">فقال لي يا أبا بصير لا والله ما بقي في منزلي شيء </w:t>
      </w:r>
      <w:r w:rsidR="000164B7">
        <w:rPr>
          <w:rtl/>
        </w:rPr>
        <w:t xml:space="preserve">إلّا </w:t>
      </w:r>
      <w:r w:rsidRPr="009746DC">
        <w:rPr>
          <w:rtl/>
        </w:rPr>
        <w:t xml:space="preserve">وقد أخرجته وأنا كما ترى قال فمضيت إلى إخواننا فجمعت له ما كسوته به </w:t>
      </w:r>
      <w:r w:rsidR="00D83B35">
        <w:rPr>
          <w:rtl/>
        </w:rPr>
        <w:t xml:space="preserve">ثمّ </w:t>
      </w:r>
      <w:r w:rsidRPr="009746DC">
        <w:rPr>
          <w:rtl/>
        </w:rPr>
        <w:t xml:space="preserve">لم تأت عليه </w:t>
      </w:r>
      <w:r w:rsidR="00BE737F">
        <w:rPr>
          <w:rtl/>
        </w:rPr>
        <w:t xml:space="preserve">أيّام </w:t>
      </w:r>
      <w:r w:rsidRPr="009746DC">
        <w:rPr>
          <w:rtl/>
        </w:rPr>
        <w:t xml:space="preserve">يسيرة </w:t>
      </w:r>
      <w:r w:rsidR="00FE5F86">
        <w:rPr>
          <w:rtl/>
        </w:rPr>
        <w:t xml:space="preserve">حتّى </w:t>
      </w:r>
      <w:r w:rsidRPr="009746DC">
        <w:rPr>
          <w:rtl/>
        </w:rPr>
        <w:t xml:space="preserve">بعث إلي أني عليل فأتني فجعلت أختلف إليه وأعالجه </w:t>
      </w:r>
      <w:r w:rsidR="00FE5F86">
        <w:rPr>
          <w:rtl/>
        </w:rPr>
        <w:t xml:space="preserve">حتّى </w:t>
      </w:r>
      <w:r w:rsidRPr="009746DC">
        <w:rPr>
          <w:rtl/>
        </w:rPr>
        <w:t xml:space="preserve">نزل به الموت فكنت عنده </w:t>
      </w:r>
      <w:r w:rsidR="00BB5A4F">
        <w:rPr>
          <w:rtl/>
        </w:rPr>
        <w:t xml:space="preserve">جالساً </w:t>
      </w:r>
      <w:r w:rsidRPr="009746DC">
        <w:rPr>
          <w:rtl/>
        </w:rPr>
        <w:t xml:space="preserve">وهو يجود بنفسه فغشي عليه غشية </w:t>
      </w:r>
      <w:r w:rsidR="00D83B35">
        <w:rPr>
          <w:rtl/>
        </w:rPr>
        <w:t xml:space="preserve">ثمّ </w:t>
      </w:r>
      <w:r w:rsidRPr="009746DC">
        <w:rPr>
          <w:rtl/>
        </w:rPr>
        <w:t xml:space="preserve">أفاق فقال لي يا أبا بصير قد وفى صاحبك لنا </w:t>
      </w:r>
      <w:r w:rsidR="00D83B35">
        <w:rPr>
          <w:rtl/>
        </w:rPr>
        <w:t xml:space="preserve">ثمّ </w:t>
      </w:r>
      <w:r w:rsidRPr="009746DC">
        <w:rPr>
          <w:rtl/>
        </w:rPr>
        <w:t>قبض</w:t>
      </w:r>
      <w:r w:rsidR="000F2CA5">
        <w:rPr>
          <w:rFonts w:hint="cs"/>
          <w:rtl/>
        </w:rPr>
        <w:t xml:space="preserve"> -</w:t>
      </w:r>
      <w:r w:rsidRPr="009746DC">
        <w:rPr>
          <w:rtl/>
        </w:rPr>
        <w:t xml:space="preserve"> رحمة الله عليه </w:t>
      </w:r>
      <w:r w:rsidR="000F2CA5">
        <w:rPr>
          <w:rFonts w:hint="cs"/>
          <w:rtl/>
        </w:rPr>
        <w:t xml:space="preserve">- </w:t>
      </w:r>
      <w:r w:rsidRPr="009746DC">
        <w:rPr>
          <w:rtl/>
        </w:rPr>
        <w:t>ف</w:t>
      </w:r>
      <w:r w:rsidR="00FE5F86">
        <w:rPr>
          <w:rtl/>
        </w:rPr>
        <w:t xml:space="preserve">لـمّا </w:t>
      </w:r>
      <w:r w:rsidRPr="009746DC">
        <w:rPr>
          <w:rtl/>
        </w:rPr>
        <w:t xml:space="preserve">حججت أتيت أبا عبد الله </w:t>
      </w:r>
      <w:r w:rsidR="00850EDE">
        <w:rPr>
          <w:rStyle w:val="libAlaemChar"/>
          <w:rtl/>
        </w:rPr>
        <w:t xml:space="preserve">عليه‌السلام </w:t>
      </w:r>
      <w:r w:rsidRPr="009746DC">
        <w:rPr>
          <w:rtl/>
        </w:rPr>
        <w:t>فاستأذنت عليه ف</w:t>
      </w:r>
      <w:r w:rsidR="00FE5F86">
        <w:rPr>
          <w:rtl/>
        </w:rPr>
        <w:t xml:space="preserve">لـمّا </w:t>
      </w:r>
      <w:r w:rsidRPr="009746DC">
        <w:rPr>
          <w:rtl/>
        </w:rPr>
        <w:t>دخلت قال لي ابتداء من داخل البيت وإحدى رجلي في الصحن والأخرى في دهليز داره يا أبا بصير قد وفينا لصاحبك</w:t>
      </w:r>
      <w:r>
        <w:rPr>
          <w:rFonts w:hint="cs"/>
          <w:rtl/>
        </w:rPr>
        <w:t>.</w:t>
      </w:r>
    </w:p>
    <w:p w:rsidR="00B717C7" w:rsidRPr="009746DC" w:rsidRDefault="00B717C7" w:rsidP="00BB5A4F">
      <w:pPr>
        <w:pStyle w:val="libNormal"/>
        <w:rPr>
          <w:rtl/>
        </w:rPr>
      </w:pPr>
      <w:r w:rsidRPr="009746DC">
        <w:rPr>
          <w:rtl/>
        </w:rPr>
        <w:t>6</w:t>
      </w:r>
      <w:r>
        <w:rPr>
          <w:rtl/>
        </w:rPr>
        <w:t xml:space="preserve"> </w:t>
      </w:r>
      <w:r w:rsidR="003928AF">
        <w:rPr>
          <w:rtl/>
        </w:rPr>
        <w:t>-</w:t>
      </w:r>
      <w:r>
        <w:rPr>
          <w:rtl/>
        </w:rPr>
        <w:t xml:space="preserve"> </w:t>
      </w:r>
      <w:r w:rsidRPr="009746DC">
        <w:rPr>
          <w:rtl/>
        </w:rPr>
        <w:t xml:space="preserve">أبو </w:t>
      </w:r>
      <w:r w:rsidR="00551E04">
        <w:rPr>
          <w:rtl/>
        </w:rPr>
        <w:t xml:space="preserve">عليّ </w:t>
      </w:r>
      <w:r w:rsidRPr="009746DC">
        <w:rPr>
          <w:rtl/>
        </w:rPr>
        <w:t xml:space="preserve">الأشعري ، عن </w:t>
      </w:r>
      <w:r w:rsidR="00551E04">
        <w:rPr>
          <w:rtl/>
        </w:rPr>
        <w:t xml:space="preserve">محمّد </w:t>
      </w:r>
      <w:r w:rsidRPr="009746DC">
        <w:rPr>
          <w:rtl/>
        </w:rPr>
        <w:t xml:space="preserve">بن عبد </w:t>
      </w:r>
      <w:r w:rsidR="00E22BD2">
        <w:rPr>
          <w:rtl/>
        </w:rPr>
        <w:t xml:space="preserve">الجبّار </w:t>
      </w:r>
      <w:r w:rsidRPr="009746DC">
        <w:rPr>
          <w:rtl/>
        </w:rPr>
        <w:t>، عن صفو</w:t>
      </w:r>
      <w:r w:rsidR="00D8033E">
        <w:rPr>
          <w:rtl/>
        </w:rPr>
        <w:t xml:space="preserve">ان </w:t>
      </w:r>
      <w:r w:rsidRPr="009746DC">
        <w:rPr>
          <w:rtl/>
        </w:rPr>
        <w:t xml:space="preserve">بن يحيى ، عن جعفر بن </w:t>
      </w:r>
      <w:r w:rsidR="00551E04">
        <w:rPr>
          <w:rtl/>
        </w:rPr>
        <w:t xml:space="preserve">محمّد </w:t>
      </w:r>
      <w:r w:rsidRPr="009746DC">
        <w:rPr>
          <w:rtl/>
        </w:rPr>
        <w:t>بن الأشعث قال قال لي</w:t>
      </w:r>
      <w:r>
        <w:rPr>
          <w:rtl/>
        </w:rPr>
        <w:t xml:space="preserve"> أ</w:t>
      </w:r>
      <w:r w:rsidRPr="009746DC">
        <w:rPr>
          <w:rtl/>
        </w:rPr>
        <w:t xml:space="preserve">تدري ما </w:t>
      </w:r>
      <w:r w:rsidR="00551E04">
        <w:rPr>
          <w:rtl/>
        </w:rPr>
        <w:t xml:space="preserve">كان </w:t>
      </w:r>
      <w:r w:rsidRPr="009746DC">
        <w:rPr>
          <w:rtl/>
        </w:rPr>
        <w:t>سبب دخولنا في هذا الأ</w:t>
      </w:r>
      <w:r w:rsidR="00850EDE">
        <w:rPr>
          <w:rtl/>
        </w:rPr>
        <w:t xml:space="preserve">مرّ </w:t>
      </w:r>
      <w:r w:rsidRPr="009746DC">
        <w:rPr>
          <w:rtl/>
        </w:rPr>
        <w:t xml:space="preserve">ومعرفتنا به وما </w:t>
      </w:r>
      <w:r w:rsidR="00551E04">
        <w:rPr>
          <w:rtl/>
        </w:rPr>
        <w:t xml:space="preserve">كان </w:t>
      </w:r>
      <w:r w:rsidRPr="009746DC">
        <w:rPr>
          <w:rtl/>
        </w:rPr>
        <w:t>عندنا منه ذكر</w:t>
      </w:r>
      <w:r w:rsidR="000F2CA5">
        <w:rPr>
          <w:rFonts w:hint="cs"/>
          <w:rtl/>
        </w:rPr>
        <w:t>ٌ</w:t>
      </w:r>
      <w:r w:rsidRPr="009746DC">
        <w:rPr>
          <w:rtl/>
        </w:rPr>
        <w:t xml:space="preserve"> ولا معرفة شيء مما عند الن</w:t>
      </w:r>
      <w:r w:rsidR="000F2CA5">
        <w:rPr>
          <w:rFonts w:hint="cs"/>
          <w:rtl/>
        </w:rPr>
        <w:t>ّ</w:t>
      </w:r>
      <w:r w:rsidRPr="009746DC">
        <w:rPr>
          <w:rtl/>
        </w:rPr>
        <w:t xml:space="preserve">اس </w:t>
      </w:r>
      <w:r w:rsidR="000F2CA5">
        <w:rPr>
          <w:rFonts w:hint="cs"/>
          <w:rtl/>
        </w:rPr>
        <w:t xml:space="preserve">، </w:t>
      </w:r>
      <w:r w:rsidRPr="009746DC">
        <w:rPr>
          <w:rtl/>
        </w:rPr>
        <w:t xml:space="preserve">قال قلت له </w:t>
      </w:r>
      <w:r w:rsidR="000F2CA5">
        <w:rPr>
          <w:rFonts w:hint="cs"/>
          <w:rtl/>
        </w:rPr>
        <w:t xml:space="preserve">: </w:t>
      </w:r>
      <w:r w:rsidRPr="009746DC">
        <w:rPr>
          <w:rtl/>
        </w:rPr>
        <w:t xml:space="preserve">ما ذاك قال </w:t>
      </w:r>
      <w:r w:rsidR="00D8033E">
        <w:rPr>
          <w:rtl/>
        </w:rPr>
        <w:t xml:space="preserve">ان </w:t>
      </w:r>
      <w:r w:rsidRPr="009746DC">
        <w:rPr>
          <w:rtl/>
        </w:rPr>
        <w:t xml:space="preserve">أبا جعفر </w:t>
      </w:r>
      <w:r w:rsidR="000F2CA5">
        <w:rPr>
          <w:rFonts w:hint="cs"/>
          <w:rtl/>
        </w:rPr>
        <w:t xml:space="preserve">- </w:t>
      </w:r>
      <w:r w:rsidRPr="009746DC">
        <w:rPr>
          <w:rtl/>
        </w:rPr>
        <w:t>يعني أبا الد</w:t>
      </w:r>
      <w:r w:rsidR="000F2CA5">
        <w:rPr>
          <w:rFonts w:hint="cs"/>
          <w:rtl/>
        </w:rPr>
        <w:t>َّ</w:t>
      </w:r>
      <w:r w:rsidRPr="009746DC">
        <w:rPr>
          <w:rtl/>
        </w:rPr>
        <w:t xml:space="preserve">وانيق </w:t>
      </w:r>
      <w:r w:rsidR="000F2CA5">
        <w:rPr>
          <w:rFonts w:hint="cs"/>
          <w:rtl/>
        </w:rPr>
        <w:t xml:space="preserve">- </w:t>
      </w:r>
      <w:r w:rsidRPr="009746DC">
        <w:rPr>
          <w:rtl/>
        </w:rPr>
        <w:t xml:space="preserve">قال لأبي </w:t>
      </w:r>
      <w:r w:rsidR="00551E04">
        <w:rPr>
          <w:rtl/>
        </w:rPr>
        <w:t xml:space="preserve">محمّد </w:t>
      </w:r>
      <w:r w:rsidRPr="009746DC">
        <w:rPr>
          <w:rtl/>
        </w:rPr>
        <w:t xml:space="preserve">بن الأشعث </w:t>
      </w:r>
      <w:r w:rsidR="000F2CA5">
        <w:rPr>
          <w:rFonts w:hint="cs"/>
          <w:rtl/>
        </w:rPr>
        <w:t xml:space="preserve">: </w:t>
      </w:r>
      <w:r w:rsidRPr="009746DC">
        <w:rPr>
          <w:rtl/>
        </w:rPr>
        <w:t xml:space="preserve">يا </w:t>
      </w:r>
      <w:r w:rsidR="00551E04">
        <w:rPr>
          <w:rtl/>
        </w:rPr>
        <w:t xml:space="preserve">محمّد </w:t>
      </w:r>
      <w:r w:rsidRPr="009746DC">
        <w:rPr>
          <w:rtl/>
        </w:rPr>
        <w:t>ابغ لي رجلا</w:t>
      </w:r>
      <w:r w:rsidR="000F2CA5">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B5A4F">
      <w:pPr>
        <w:pStyle w:val="libNormal"/>
        <w:rPr>
          <w:rtl/>
        </w:rPr>
      </w:pPr>
      <w:r w:rsidRPr="00C875FB">
        <w:rPr>
          <w:rtl/>
        </w:rPr>
        <w:t>« الله »</w:t>
      </w:r>
      <w:r w:rsidRPr="009746DC">
        <w:rPr>
          <w:rtl/>
        </w:rPr>
        <w:t xml:space="preserve"> بالجر</w:t>
      </w:r>
      <w:r w:rsidR="00843F80">
        <w:rPr>
          <w:rFonts w:hint="cs"/>
          <w:rtl/>
        </w:rPr>
        <w:t>ّ</w:t>
      </w:r>
      <w:r w:rsidRPr="009746DC">
        <w:rPr>
          <w:rtl/>
        </w:rPr>
        <w:t xml:space="preserve"> بتقدير حرف القسم ، وقيل : منصوب بتقدير أذكر ، </w:t>
      </w:r>
      <w:r w:rsidRPr="00C875FB">
        <w:rPr>
          <w:rtl/>
        </w:rPr>
        <w:t>قوله :</w:t>
      </w:r>
      <w:r>
        <w:rPr>
          <w:rFonts w:hint="cs"/>
          <w:rtl/>
        </w:rPr>
        <w:t xml:space="preserve"> </w:t>
      </w:r>
      <w:r w:rsidRPr="00C875FB">
        <w:rPr>
          <w:rtl/>
        </w:rPr>
        <w:t>حسبك ،</w:t>
      </w:r>
      <w:r w:rsidRPr="009746DC">
        <w:rPr>
          <w:rtl/>
        </w:rPr>
        <w:t xml:space="preserve"> أي هذا كاف لك فيما أردت من انتهائي عما كنت فيه</w:t>
      </w:r>
      <w:r>
        <w:rPr>
          <w:rtl/>
        </w:rPr>
        <w:t xml:space="preserve"> </w:t>
      </w:r>
      <w:r w:rsidRPr="00C875FB">
        <w:rPr>
          <w:rtl/>
        </w:rPr>
        <w:t>« خلف داره »</w:t>
      </w:r>
      <w:r w:rsidRPr="009746DC">
        <w:rPr>
          <w:rtl/>
        </w:rPr>
        <w:t xml:space="preserve"> في كشف </w:t>
      </w:r>
      <w:r w:rsidR="007F05B9">
        <w:rPr>
          <w:rtl/>
        </w:rPr>
        <w:t xml:space="preserve">الغمّة </w:t>
      </w:r>
      <w:r w:rsidRPr="009746DC">
        <w:rPr>
          <w:rtl/>
        </w:rPr>
        <w:t>خلف باب داره وهو الظاهر</w:t>
      </w:r>
      <w:r w:rsidRPr="00C875FB">
        <w:rPr>
          <w:rtl/>
        </w:rPr>
        <w:t xml:space="preserve"> « لا والله »</w:t>
      </w:r>
      <w:r w:rsidRPr="009746DC">
        <w:rPr>
          <w:rtl/>
        </w:rPr>
        <w:t xml:space="preserve"> لا ، تمهيد للنفي بعده</w:t>
      </w:r>
      <w:r>
        <w:rPr>
          <w:rtl/>
        </w:rPr>
        <w:t xml:space="preserve"> </w:t>
      </w:r>
      <w:r w:rsidRPr="00C875FB">
        <w:rPr>
          <w:rtl/>
        </w:rPr>
        <w:t xml:space="preserve">« </w:t>
      </w:r>
      <w:r w:rsidR="000164B7">
        <w:rPr>
          <w:rtl/>
        </w:rPr>
        <w:t xml:space="preserve">إلّا </w:t>
      </w:r>
      <w:r w:rsidRPr="00C875FB">
        <w:rPr>
          <w:rtl/>
        </w:rPr>
        <w:t>وقد أخرجته »</w:t>
      </w:r>
      <w:r w:rsidRPr="009746DC">
        <w:rPr>
          <w:rtl/>
        </w:rPr>
        <w:t xml:space="preserve"> أي أعطيته إلى أصحابه ، أو تصد</w:t>
      </w:r>
      <w:r w:rsidR="00843F80">
        <w:rPr>
          <w:rFonts w:hint="cs"/>
          <w:rtl/>
        </w:rPr>
        <w:t>ّ</w:t>
      </w:r>
      <w:r w:rsidRPr="009746DC">
        <w:rPr>
          <w:rtl/>
        </w:rPr>
        <w:t>قت به</w:t>
      </w:r>
      <w:r>
        <w:rPr>
          <w:rtl/>
        </w:rPr>
        <w:t xml:space="preserve"> </w:t>
      </w:r>
      <w:r w:rsidRPr="00C875FB">
        <w:rPr>
          <w:rtl/>
        </w:rPr>
        <w:t>« فجعلت »</w:t>
      </w:r>
      <w:r w:rsidRPr="009746DC">
        <w:rPr>
          <w:rtl/>
        </w:rPr>
        <w:t xml:space="preserve"> أي فشرعت</w:t>
      </w:r>
      <w:r>
        <w:rPr>
          <w:rtl/>
        </w:rPr>
        <w:t xml:space="preserve"> </w:t>
      </w:r>
      <w:r w:rsidRPr="00C875FB">
        <w:rPr>
          <w:rtl/>
        </w:rPr>
        <w:t xml:space="preserve">« </w:t>
      </w:r>
      <w:r w:rsidR="00FE5F86">
        <w:rPr>
          <w:rtl/>
        </w:rPr>
        <w:t xml:space="preserve">حتّى </w:t>
      </w:r>
      <w:r w:rsidRPr="00C875FB">
        <w:rPr>
          <w:rtl/>
        </w:rPr>
        <w:t>نزل به الموت »</w:t>
      </w:r>
      <w:r w:rsidRPr="009746DC">
        <w:rPr>
          <w:rtl/>
        </w:rPr>
        <w:t xml:space="preserve"> أي علاماته ومقد</w:t>
      </w:r>
      <w:r w:rsidR="00843F80">
        <w:rPr>
          <w:rFonts w:hint="cs"/>
          <w:rtl/>
        </w:rPr>
        <w:t>ّ</w:t>
      </w:r>
      <w:r w:rsidRPr="009746DC">
        <w:rPr>
          <w:rtl/>
        </w:rPr>
        <w:t>ماته ، وفي النهاية فإذا ابنه إبراهيم يجود بنفسه ، أي يخرجها ويدفعها كما يدفع الإنس</w:t>
      </w:r>
      <w:r w:rsidR="00551E04">
        <w:rPr>
          <w:rtl/>
        </w:rPr>
        <w:t xml:space="preserve">ان </w:t>
      </w:r>
      <w:r w:rsidRPr="009746DC">
        <w:rPr>
          <w:rtl/>
        </w:rPr>
        <w:t xml:space="preserve">ماله يجود به والجود الكرم ، يريد به أنه </w:t>
      </w:r>
      <w:r w:rsidR="00551E04">
        <w:rPr>
          <w:rtl/>
        </w:rPr>
        <w:t xml:space="preserve">كان </w:t>
      </w:r>
      <w:r w:rsidRPr="009746DC">
        <w:rPr>
          <w:rtl/>
        </w:rPr>
        <w:t>في النزع وسياق الموت.</w:t>
      </w:r>
    </w:p>
    <w:p w:rsidR="00B717C7" w:rsidRPr="009746DC" w:rsidRDefault="00B717C7" w:rsidP="00BB5A4F">
      <w:pPr>
        <w:pStyle w:val="libNormal"/>
        <w:rPr>
          <w:rtl/>
        </w:rPr>
      </w:pPr>
      <w:r w:rsidRPr="00EB1FB4">
        <w:rPr>
          <w:rStyle w:val="libBold1Char"/>
          <w:rtl/>
        </w:rPr>
        <w:t>الحديث السادس :</w:t>
      </w:r>
      <w:r w:rsidRPr="009746DC">
        <w:rPr>
          <w:rtl/>
        </w:rPr>
        <w:t xml:space="preserve"> مجهول ، و</w:t>
      </w:r>
      <w:r w:rsidR="00551E04">
        <w:rPr>
          <w:rtl/>
        </w:rPr>
        <w:t xml:space="preserve">محمّد </w:t>
      </w:r>
      <w:r w:rsidRPr="009746DC">
        <w:rPr>
          <w:rtl/>
        </w:rPr>
        <w:t xml:space="preserve">بن الأشعث غير ابن القيس الذي </w:t>
      </w:r>
      <w:r w:rsidR="00850EDE">
        <w:rPr>
          <w:rtl/>
        </w:rPr>
        <w:t xml:space="preserve">مرّ </w:t>
      </w:r>
      <w:r w:rsidRPr="009746DC">
        <w:rPr>
          <w:rtl/>
        </w:rPr>
        <w:t>أن</w:t>
      </w:r>
      <w:r w:rsidR="00843F80">
        <w:rPr>
          <w:rFonts w:hint="cs"/>
          <w:rtl/>
        </w:rPr>
        <w:t>ّ</w:t>
      </w:r>
      <w:r w:rsidRPr="009746DC">
        <w:rPr>
          <w:rtl/>
        </w:rPr>
        <w:t xml:space="preserve">ه </w:t>
      </w:r>
      <w:r w:rsidR="00551E04">
        <w:rPr>
          <w:rtl/>
        </w:rPr>
        <w:t xml:space="preserve">كان </w:t>
      </w:r>
      <w:r w:rsidRPr="009746DC">
        <w:rPr>
          <w:rtl/>
        </w:rPr>
        <w:t xml:space="preserve">من قتلة الحسين </w:t>
      </w:r>
      <w:r w:rsidR="00850EDE">
        <w:rPr>
          <w:rStyle w:val="libAlaemChar"/>
          <w:rtl/>
        </w:rPr>
        <w:t xml:space="preserve">عليه‌السلام </w:t>
      </w:r>
      <w:r w:rsidRPr="009746DC">
        <w:rPr>
          <w:rtl/>
        </w:rPr>
        <w:t xml:space="preserve">وأبوه من قتلة أمير المؤمنين </w:t>
      </w:r>
      <w:r w:rsidR="00850EDE">
        <w:rPr>
          <w:rStyle w:val="libAlaemChar"/>
          <w:rtl/>
        </w:rPr>
        <w:t xml:space="preserve">عليه‌السلام </w:t>
      </w:r>
      <w:r w:rsidRPr="009746DC">
        <w:rPr>
          <w:rtl/>
        </w:rPr>
        <w:t xml:space="preserve">لبعد وجوده إلى هذا </w:t>
      </w:r>
      <w:r w:rsidR="00747155">
        <w:rPr>
          <w:rtl/>
        </w:rPr>
        <w:t xml:space="preserve">الزمان </w:t>
      </w:r>
      <w:r w:rsidRPr="00C875FB">
        <w:rPr>
          <w:rtl/>
        </w:rPr>
        <w:t>« ولا معرفة شيء »</w:t>
      </w:r>
      <w:r w:rsidRPr="009746DC">
        <w:rPr>
          <w:rtl/>
        </w:rPr>
        <w:t xml:space="preserve"> في البصائر بشيء</w:t>
      </w:r>
      <w:r w:rsidRPr="00C875FB">
        <w:rPr>
          <w:rtl/>
        </w:rPr>
        <w:t xml:space="preserve"> « يعني أبا الدوانيق »</w:t>
      </w:r>
      <w:r w:rsidRPr="009746DC">
        <w:rPr>
          <w:rtl/>
        </w:rPr>
        <w:t xml:space="preserve"> </w:t>
      </w:r>
      <w:r w:rsidR="00747155">
        <w:rPr>
          <w:rtl/>
        </w:rPr>
        <w:t xml:space="preserve">كلام </w:t>
      </w:r>
      <w:r w:rsidRPr="009746DC">
        <w:rPr>
          <w:rtl/>
        </w:rPr>
        <w:t>صفو</w:t>
      </w:r>
      <w:r w:rsidR="00843F80">
        <w:rPr>
          <w:rtl/>
        </w:rPr>
        <w:t>ان</w:t>
      </w:r>
      <w:r w:rsidR="00551E04">
        <w:rPr>
          <w:rtl/>
        </w:rPr>
        <w:t xml:space="preserve"> </w:t>
      </w:r>
      <w:r w:rsidRPr="009746DC">
        <w:rPr>
          <w:rtl/>
        </w:rPr>
        <w:t>ومراده المنصور ،</w:t>
      </w:r>
    </w:p>
    <w:p w:rsidR="008930D5" w:rsidRDefault="008930D5" w:rsidP="008930D5">
      <w:pPr>
        <w:pStyle w:val="libNormal"/>
        <w:rPr>
          <w:rtl/>
        </w:rPr>
      </w:pPr>
      <w:r>
        <w:rPr>
          <w:rtl/>
        </w:rPr>
        <w:br w:type="page"/>
      </w:r>
    </w:p>
    <w:p w:rsidR="00B717C7" w:rsidRDefault="00B717C7" w:rsidP="00843F80">
      <w:pPr>
        <w:pStyle w:val="libNormal"/>
        <w:rPr>
          <w:rtl/>
        </w:rPr>
      </w:pPr>
      <w:r w:rsidRPr="009746DC">
        <w:rPr>
          <w:rtl/>
        </w:rPr>
        <w:lastRenderedPageBreak/>
        <w:t xml:space="preserve">له عقل </w:t>
      </w:r>
      <w:r w:rsidR="00843F80">
        <w:rPr>
          <w:rtl/>
        </w:rPr>
        <w:t xml:space="preserve">يؤدّي عنّي </w:t>
      </w:r>
      <w:r w:rsidRPr="009746DC">
        <w:rPr>
          <w:rtl/>
        </w:rPr>
        <w:t>فقال له أبي قد أصبته لك هذا فل</w:t>
      </w:r>
      <w:r w:rsidR="00843F80">
        <w:rPr>
          <w:rtl/>
        </w:rPr>
        <w:t>ان</w:t>
      </w:r>
      <w:r w:rsidR="00551E04">
        <w:rPr>
          <w:rtl/>
        </w:rPr>
        <w:t xml:space="preserve"> </w:t>
      </w:r>
      <w:r w:rsidRPr="009746DC">
        <w:rPr>
          <w:rtl/>
        </w:rPr>
        <w:t>بن مهاجر خالي قال فأتني به</w:t>
      </w:r>
      <w:r>
        <w:rPr>
          <w:rtl/>
        </w:rPr>
        <w:t>.</w:t>
      </w:r>
    </w:p>
    <w:p w:rsidR="00B717C7" w:rsidRPr="009746DC" w:rsidRDefault="00B717C7" w:rsidP="00843F80">
      <w:pPr>
        <w:pStyle w:val="libNormal"/>
        <w:rPr>
          <w:rtl/>
        </w:rPr>
      </w:pPr>
      <w:r w:rsidRPr="009746DC">
        <w:rPr>
          <w:rtl/>
        </w:rPr>
        <w:t xml:space="preserve">قال فأتيته بخالي فقال له أبو جعفر </w:t>
      </w:r>
      <w:r w:rsidR="00843F80">
        <w:rPr>
          <w:rFonts w:hint="cs"/>
          <w:rtl/>
        </w:rPr>
        <w:t xml:space="preserve">: </w:t>
      </w:r>
      <w:r w:rsidRPr="009746DC">
        <w:rPr>
          <w:rtl/>
        </w:rPr>
        <w:t>يا ابن مهاجر خذ هذا المال وأت المدينة وأت عبد الله بن الحسن بن الحسن و</w:t>
      </w:r>
      <w:r w:rsidR="007D1F02">
        <w:rPr>
          <w:rtl/>
        </w:rPr>
        <w:t xml:space="preserve">عدَّة </w:t>
      </w:r>
      <w:r w:rsidRPr="009746DC">
        <w:rPr>
          <w:rtl/>
        </w:rPr>
        <w:t xml:space="preserve">من أهل بيته فيهم جعفر بن </w:t>
      </w:r>
      <w:r w:rsidR="00551E04">
        <w:rPr>
          <w:rtl/>
        </w:rPr>
        <w:t xml:space="preserve">محمّد </w:t>
      </w:r>
      <w:r w:rsidRPr="009746DC">
        <w:rPr>
          <w:rtl/>
        </w:rPr>
        <w:t xml:space="preserve">فقل لهم </w:t>
      </w:r>
      <w:r w:rsidR="00843F80">
        <w:rPr>
          <w:rFonts w:hint="cs"/>
          <w:rtl/>
        </w:rPr>
        <w:t xml:space="preserve">: </w:t>
      </w:r>
      <w:r w:rsidRPr="009746DC">
        <w:rPr>
          <w:rtl/>
        </w:rPr>
        <w:t>إن</w:t>
      </w:r>
      <w:r w:rsidR="00843F80">
        <w:rPr>
          <w:rFonts w:hint="cs"/>
          <w:rtl/>
        </w:rPr>
        <w:t>ّ</w:t>
      </w:r>
      <w:r w:rsidRPr="009746DC">
        <w:rPr>
          <w:rtl/>
        </w:rPr>
        <w:t>ي رجل غريب من أهل خراس</w:t>
      </w:r>
      <w:r w:rsidR="00843F80">
        <w:rPr>
          <w:rtl/>
        </w:rPr>
        <w:t>ان</w:t>
      </w:r>
      <w:r w:rsidR="00551E04">
        <w:rPr>
          <w:rtl/>
        </w:rPr>
        <w:t xml:space="preserve"> </w:t>
      </w:r>
      <w:r w:rsidRPr="009746DC">
        <w:rPr>
          <w:rtl/>
        </w:rPr>
        <w:t>وبها شيعة من شيعتكم وج</w:t>
      </w:r>
      <w:r w:rsidR="00843F80">
        <w:rPr>
          <w:rFonts w:hint="cs"/>
          <w:rtl/>
        </w:rPr>
        <w:t>ّ</w:t>
      </w:r>
      <w:r w:rsidRPr="009746DC">
        <w:rPr>
          <w:rtl/>
        </w:rPr>
        <w:t xml:space="preserve">هوا إليكم بهذا المال </w:t>
      </w:r>
      <w:r w:rsidR="00843F80">
        <w:rPr>
          <w:rFonts w:hint="cs"/>
          <w:rtl/>
        </w:rPr>
        <w:t xml:space="preserve">، </w:t>
      </w:r>
      <w:r w:rsidRPr="009746DC">
        <w:rPr>
          <w:rtl/>
        </w:rPr>
        <w:t>وادفع إلى كل</w:t>
      </w:r>
      <w:r w:rsidR="00843F80">
        <w:rPr>
          <w:rFonts w:hint="cs"/>
          <w:rtl/>
        </w:rPr>
        <w:t>ّ</w:t>
      </w:r>
      <w:r w:rsidRPr="009746DC">
        <w:rPr>
          <w:rtl/>
        </w:rPr>
        <w:t xml:space="preserve"> واحد منهم </w:t>
      </w:r>
      <w:r w:rsidR="00D83B35">
        <w:rPr>
          <w:rtl/>
        </w:rPr>
        <w:t xml:space="preserve">علىّ </w:t>
      </w:r>
      <w:r w:rsidRPr="009746DC">
        <w:rPr>
          <w:rtl/>
        </w:rPr>
        <w:t xml:space="preserve">شرط كذا وكذا </w:t>
      </w:r>
      <w:r w:rsidR="00843F80">
        <w:rPr>
          <w:rFonts w:hint="cs"/>
          <w:rtl/>
        </w:rPr>
        <w:t xml:space="preserve">، </w:t>
      </w:r>
      <w:r w:rsidRPr="009746DC">
        <w:rPr>
          <w:rtl/>
        </w:rPr>
        <w:t xml:space="preserve">فإذا قبضوا المال فقل إني رسول وأحب </w:t>
      </w:r>
      <w:r w:rsidR="00D8033E">
        <w:rPr>
          <w:rtl/>
        </w:rPr>
        <w:t xml:space="preserve">ان </w:t>
      </w:r>
      <w:r w:rsidRPr="009746DC">
        <w:rPr>
          <w:rtl/>
        </w:rPr>
        <w:t>يكون معي خطوطكم بقبضكم ما قبض</w:t>
      </w:r>
      <w:r w:rsidR="004A738A">
        <w:rPr>
          <w:rtl/>
        </w:rPr>
        <w:t xml:space="preserve">تمّ </w:t>
      </w:r>
      <w:r w:rsidRPr="009746DC">
        <w:rPr>
          <w:rtl/>
        </w:rPr>
        <w:t>فأخذ المال وأتى المدينة فرجع إلى أبي الدوانيق و</w:t>
      </w:r>
      <w:r w:rsidR="00551E04">
        <w:rPr>
          <w:rtl/>
        </w:rPr>
        <w:t xml:space="preserve">محمّد </w:t>
      </w:r>
      <w:r w:rsidRPr="009746DC">
        <w:rPr>
          <w:rtl/>
        </w:rPr>
        <w:t xml:space="preserve">بن الأشعث عنده فقال له أبو الدوانيق ما وراءك قال أتيت القوم وهذه خطوطهم بقبضهم المال خلا جعفر بن </w:t>
      </w:r>
      <w:r w:rsidR="00551E04">
        <w:rPr>
          <w:rtl/>
        </w:rPr>
        <w:t xml:space="preserve">محمّد </w:t>
      </w:r>
      <w:r w:rsidRPr="009746DC">
        <w:rPr>
          <w:rtl/>
        </w:rPr>
        <w:t xml:space="preserve">فإني أتيته وهو يصلي في مسجد الرسول </w:t>
      </w:r>
      <w:r w:rsidR="007D1F02" w:rsidRPr="007D1F02">
        <w:rPr>
          <w:rStyle w:val="libAlaemChar"/>
          <w:rFonts w:hint="cs"/>
          <w:rtl/>
        </w:rPr>
        <w:t>صلى‌الله‌عليه‌وآله‌وسلم</w:t>
      </w:r>
      <w:r w:rsidRPr="009746DC">
        <w:rPr>
          <w:rtl/>
        </w:rPr>
        <w:t xml:space="preserve"> فجل</w:t>
      </w:r>
      <w:r w:rsidR="00551747">
        <w:rPr>
          <w:rtl/>
        </w:rPr>
        <w:t>ست</w:t>
      </w:r>
      <w:r w:rsidR="003928AF">
        <w:rPr>
          <w:rtl/>
        </w:rPr>
        <w:t xml:space="preserve"> </w:t>
      </w:r>
      <w:r w:rsidRPr="009746DC">
        <w:rPr>
          <w:rtl/>
        </w:rPr>
        <w:t xml:space="preserve">خلفه وقلت </w:t>
      </w:r>
      <w:r w:rsidR="00FE5F86">
        <w:rPr>
          <w:rtl/>
        </w:rPr>
        <w:t xml:space="preserve">حتّى </w:t>
      </w:r>
      <w:r w:rsidRPr="009746DC">
        <w:rPr>
          <w:rtl/>
        </w:rPr>
        <w:t xml:space="preserve">ينصرف فأذكر له ما ذكرت لأصحابه فعجل وانصرف </w:t>
      </w:r>
      <w:r w:rsidR="00D83B35">
        <w:rPr>
          <w:rtl/>
        </w:rPr>
        <w:t xml:space="preserve">ثمّ </w:t>
      </w:r>
      <w:r w:rsidRPr="009746DC">
        <w:rPr>
          <w:rtl/>
        </w:rPr>
        <w:t xml:space="preserve">التفت إلي فقال يا هذا اتق الله ولا تغر أهل بيت </w:t>
      </w:r>
      <w:r w:rsidR="00551E04">
        <w:rPr>
          <w:rtl/>
        </w:rPr>
        <w:t xml:space="preserve">محمّد </w:t>
      </w:r>
      <w:r w:rsidRPr="009746DC">
        <w:rPr>
          <w:rtl/>
        </w:rPr>
        <w:t xml:space="preserve">فإنهم قريبو </w:t>
      </w:r>
      <w:r w:rsidRPr="00843F80">
        <w:rPr>
          <w:rStyle w:val="libFootnotenumChar"/>
          <w:rtl/>
        </w:rPr>
        <w:t>(1)</w:t>
      </w:r>
      <w:r w:rsidRPr="009746DC">
        <w:rPr>
          <w:rtl/>
        </w:rPr>
        <w:t xml:space="preserve"> العهد بدولة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43F80">
      <w:pPr>
        <w:pStyle w:val="libNormal"/>
        <w:rPr>
          <w:rtl/>
        </w:rPr>
      </w:pPr>
      <w:r w:rsidRPr="009746DC">
        <w:rPr>
          <w:rtl/>
        </w:rPr>
        <w:t>قال في المغرب : لق</w:t>
      </w:r>
      <w:r w:rsidR="00551747">
        <w:rPr>
          <w:rFonts w:hint="cs"/>
          <w:rtl/>
        </w:rPr>
        <w:t>ّ</w:t>
      </w:r>
      <w:r w:rsidRPr="009746DC">
        <w:rPr>
          <w:rtl/>
        </w:rPr>
        <w:t>ب أبو جعفر المنصور وهو الثاني من خلفاء بني العباس بالدوانيقي وبابن الدوانيق لأن</w:t>
      </w:r>
      <w:r w:rsidR="00551747">
        <w:rPr>
          <w:rFonts w:hint="cs"/>
          <w:rtl/>
        </w:rPr>
        <w:t>ّ</w:t>
      </w:r>
      <w:r w:rsidRPr="009746DC">
        <w:rPr>
          <w:rtl/>
        </w:rPr>
        <w:t xml:space="preserve">ه </w:t>
      </w:r>
      <w:r w:rsidR="00551747">
        <w:rPr>
          <w:rtl/>
        </w:rPr>
        <w:t>لـم</w:t>
      </w:r>
      <w:r w:rsidR="00FE5F86">
        <w:rPr>
          <w:rtl/>
        </w:rPr>
        <w:t xml:space="preserve">ا </w:t>
      </w:r>
      <w:r w:rsidRPr="009746DC">
        <w:rPr>
          <w:rtl/>
        </w:rPr>
        <w:t xml:space="preserve">أراد حفر الخندق بالكوفة قسط </w:t>
      </w:r>
      <w:r w:rsidR="00551747">
        <w:rPr>
          <w:rtl/>
        </w:rPr>
        <w:t>على</w:t>
      </w:r>
      <w:r w:rsidR="00D83B35">
        <w:rPr>
          <w:rtl/>
        </w:rPr>
        <w:t xml:space="preserve"> </w:t>
      </w:r>
      <w:r w:rsidRPr="009746DC">
        <w:rPr>
          <w:rtl/>
        </w:rPr>
        <w:t>كل</w:t>
      </w:r>
      <w:r w:rsidR="00551747">
        <w:rPr>
          <w:rFonts w:hint="cs"/>
          <w:rtl/>
        </w:rPr>
        <w:t>ّ</w:t>
      </w:r>
      <w:r w:rsidRPr="009746DC">
        <w:rPr>
          <w:rtl/>
        </w:rPr>
        <w:t xml:space="preserve"> منهم دانق فض</w:t>
      </w:r>
      <w:r w:rsidR="00551747">
        <w:rPr>
          <w:rFonts w:hint="cs"/>
          <w:rtl/>
        </w:rPr>
        <w:t>ّ</w:t>
      </w:r>
      <w:r w:rsidRPr="009746DC">
        <w:rPr>
          <w:rtl/>
        </w:rPr>
        <w:t>ة وأخذه وصرفه في الحفر ، انتهى.</w:t>
      </w:r>
    </w:p>
    <w:p w:rsidR="00B717C7" w:rsidRPr="009746DC" w:rsidRDefault="00B717C7" w:rsidP="00843F80">
      <w:pPr>
        <w:pStyle w:val="libNormal"/>
        <w:rPr>
          <w:rtl/>
        </w:rPr>
      </w:pPr>
      <w:r w:rsidRPr="00C875FB">
        <w:rPr>
          <w:rtl/>
        </w:rPr>
        <w:t xml:space="preserve">« ابغ لي </w:t>
      </w:r>
      <w:r w:rsidR="00FE5F86">
        <w:rPr>
          <w:rtl/>
        </w:rPr>
        <w:t xml:space="preserve">رجلاً </w:t>
      </w:r>
      <w:r w:rsidRPr="00C875FB">
        <w:rPr>
          <w:rtl/>
        </w:rPr>
        <w:t>»</w:t>
      </w:r>
      <w:r w:rsidRPr="009746DC">
        <w:rPr>
          <w:rtl/>
        </w:rPr>
        <w:t xml:space="preserve"> أي أطلب</w:t>
      </w:r>
      <w:r>
        <w:rPr>
          <w:rtl/>
        </w:rPr>
        <w:t xml:space="preserve"> </w:t>
      </w:r>
      <w:r w:rsidRPr="00C875FB">
        <w:rPr>
          <w:rtl/>
        </w:rPr>
        <w:t>« خذ هذا المال »</w:t>
      </w:r>
      <w:r w:rsidRPr="009746DC">
        <w:rPr>
          <w:rtl/>
        </w:rPr>
        <w:t xml:space="preserve"> في البصائر بعده : فأعطاه ألوف دنانير أو ما شاء الله من ذلك وأت المدينة ، إلخ.</w:t>
      </w:r>
    </w:p>
    <w:p w:rsidR="00B717C7" w:rsidRPr="009746DC" w:rsidRDefault="00B717C7" w:rsidP="00843F80">
      <w:pPr>
        <w:pStyle w:val="libNormal"/>
        <w:rPr>
          <w:rtl/>
        </w:rPr>
      </w:pPr>
      <w:r w:rsidRPr="00C875FB">
        <w:rPr>
          <w:rtl/>
        </w:rPr>
        <w:t>« و</w:t>
      </w:r>
      <w:r w:rsidR="007D1F02">
        <w:rPr>
          <w:rtl/>
        </w:rPr>
        <w:t xml:space="preserve">عدَّة </w:t>
      </w:r>
      <w:r w:rsidRPr="00C875FB">
        <w:rPr>
          <w:rtl/>
        </w:rPr>
        <w:t>من أهل بيته فيهم جعفر »</w:t>
      </w:r>
      <w:r w:rsidRPr="009746DC">
        <w:rPr>
          <w:rtl/>
        </w:rPr>
        <w:t xml:space="preserve"> هو </w:t>
      </w:r>
      <w:r w:rsidR="00747155">
        <w:rPr>
          <w:rtl/>
        </w:rPr>
        <w:t xml:space="preserve">كلام </w:t>
      </w:r>
      <w:r w:rsidRPr="009746DC">
        <w:rPr>
          <w:rtl/>
        </w:rPr>
        <w:t>ابن الأشعث اختصارا ل</w:t>
      </w:r>
      <w:r w:rsidR="00747155">
        <w:rPr>
          <w:rtl/>
        </w:rPr>
        <w:t xml:space="preserve">كلام </w:t>
      </w:r>
      <w:r w:rsidRPr="009746DC">
        <w:rPr>
          <w:rtl/>
        </w:rPr>
        <w:t>المنصور</w:t>
      </w:r>
      <w:r w:rsidRPr="00C875FB">
        <w:rPr>
          <w:rtl/>
        </w:rPr>
        <w:t xml:space="preserve"> « </w:t>
      </w:r>
      <w:r w:rsidR="00D83B35">
        <w:rPr>
          <w:rtl/>
        </w:rPr>
        <w:t xml:space="preserve">علىّ </w:t>
      </w:r>
      <w:r w:rsidRPr="00C875FB">
        <w:rPr>
          <w:rtl/>
        </w:rPr>
        <w:t>شرط كذا وكذا »</w:t>
      </w:r>
      <w:r w:rsidRPr="009746DC">
        <w:rPr>
          <w:rtl/>
        </w:rPr>
        <w:t xml:space="preserve"> أي إرادة الخروج أو إذا خرج</w:t>
      </w:r>
      <w:r w:rsidR="004A738A">
        <w:rPr>
          <w:rtl/>
        </w:rPr>
        <w:t xml:space="preserve">تمّ </w:t>
      </w:r>
      <w:r w:rsidRPr="009746DC">
        <w:rPr>
          <w:rtl/>
        </w:rPr>
        <w:t>نكون معكم وفي حزبكم وتتعز</w:t>
      </w:r>
      <w:r w:rsidR="00551747">
        <w:rPr>
          <w:rFonts w:hint="cs"/>
          <w:rtl/>
        </w:rPr>
        <w:t>ّ</w:t>
      </w:r>
      <w:r w:rsidRPr="009746DC">
        <w:rPr>
          <w:rtl/>
        </w:rPr>
        <w:t xml:space="preserve">ز بدولتكم وأشباه ذلك ، </w:t>
      </w:r>
      <w:r w:rsidR="00551E04">
        <w:rPr>
          <w:rtl/>
        </w:rPr>
        <w:t xml:space="preserve">وكان </w:t>
      </w:r>
      <w:r w:rsidRPr="009746DC">
        <w:rPr>
          <w:rtl/>
        </w:rPr>
        <w:t xml:space="preserve">غرضه </w:t>
      </w:r>
      <w:r w:rsidR="00D8033E">
        <w:rPr>
          <w:rtl/>
        </w:rPr>
        <w:t xml:space="preserve">ان </w:t>
      </w:r>
      <w:r w:rsidRPr="009746DC">
        <w:rPr>
          <w:rtl/>
        </w:rPr>
        <w:t>يكون الشرط مع كل</w:t>
      </w:r>
      <w:r w:rsidR="00551747">
        <w:rPr>
          <w:rFonts w:hint="cs"/>
          <w:rtl/>
        </w:rPr>
        <w:t>ّ</w:t>
      </w:r>
      <w:r w:rsidRPr="009746DC">
        <w:rPr>
          <w:rtl/>
        </w:rPr>
        <w:t xml:space="preserve"> منهم ي</w:t>
      </w:r>
      <w:r w:rsidR="00843F80">
        <w:rPr>
          <w:rtl/>
        </w:rPr>
        <w:t xml:space="preserve">عنّي </w:t>
      </w:r>
      <w:r w:rsidRPr="009746DC">
        <w:rPr>
          <w:rtl/>
        </w:rPr>
        <w:t xml:space="preserve">بدون اطلاع شرط الآخرين ، وذلك ليعلم من يريد الخروج </w:t>
      </w:r>
      <w:r w:rsidR="00F54854">
        <w:rPr>
          <w:rtl/>
        </w:rPr>
        <w:t xml:space="preserve">ممّن </w:t>
      </w:r>
      <w:r w:rsidRPr="009746DC">
        <w:rPr>
          <w:rtl/>
        </w:rPr>
        <w:t>لا يريد ، وفي البصائر وج</w:t>
      </w:r>
      <w:r w:rsidR="00551747">
        <w:rPr>
          <w:rFonts w:hint="cs"/>
          <w:rtl/>
        </w:rPr>
        <w:t>ّ</w:t>
      </w:r>
      <w:r w:rsidRPr="009746DC">
        <w:rPr>
          <w:rtl/>
        </w:rPr>
        <w:t xml:space="preserve">هوا إليك بهذا المال فادفع إلى كل واحد منهم </w:t>
      </w:r>
      <w:r w:rsidR="00D83B35">
        <w:rPr>
          <w:rtl/>
        </w:rPr>
        <w:t xml:space="preserve">علىّ </w:t>
      </w:r>
      <w:r w:rsidRPr="009746DC">
        <w:rPr>
          <w:rtl/>
        </w:rPr>
        <w:t>هذا الشرط كذا وكذا ، إلى قوله بقبضكم ما قبض</w:t>
      </w:r>
      <w:r w:rsidR="004A738A">
        <w:rPr>
          <w:rtl/>
        </w:rPr>
        <w:t xml:space="preserve">تمّ </w:t>
      </w:r>
      <w:r w:rsidRPr="009746DC">
        <w:rPr>
          <w:rtl/>
        </w:rPr>
        <w:t xml:space="preserve">مني ، إلى قوله أتيت القوم وفعلت ما أمرتني به ، </w:t>
      </w:r>
      <w:r w:rsidRPr="00C875FB">
        <w:rPr>
          <w:rtl/>
        </w:rPr>
        <w:t>وهذه خطوطهم ، إلى قوله : وقلت ،</w:t>
      </w:r>
      <w:r w:rsidRPr="009746DC">
        <w:rPr>
          <w:rtl/>
        </w:rPr>
        <w:t xml:space="preserve"> أي في نفسي.</w:t>
      </w:r>
    </w:p>
    <w:p w:rsidR="00B717C7" w:rsidRPr="009746DC" w:rsidRDefault="00B717C7" w:rsidP="00843F80">
      <w:pPr>
        <w:pStyle w:val="libNormal"/>
        <w:rPr>
          <w:rtl/>
        </w:rPr>
      </w:pPr>
      <w:r w:rsidRPr="00C875FB">
        <w:rPr>
          <w:rtl/>
        </w:rPr>
        <w:t>قوله : ولا تغر</w:t>
      </w:r>
      <w:r w:rsidR="00551747">
        <w:rPr>
          <w:rFonts w:hint="cs"/>
          <w:rtl/>
        </w:rPr>
        <w:t>ّ</w:t>
      </w:r>
      <w:r w:rsidRPr="00C875FB">
        <w:rPr>
          <w:rtl/>
        </w:rPr>
        <w:t xml:space="preserve"> ،</w:t>
      </w:r>
      <w:r w:rsidRPr="009746DC">
        <w:rPr>
          <w:rtl/>
        </w:rPr>
        <w:t xml:space="preserve"> أي لا تخدع وفي البصائر ولا تغر</w:t>
      </w:r>
      <w:r w:rsidR="00551747">
        <w:rPr>
          <w:rFonts w:hint="cs"/>
          <w:rtl/>
        </w:rPr>
        <w:t>ّ</w:t>
      </w:r>
      <w:r w:rsidRPr="009746DC">
        <w:rPr>
          <w:rtl/>
        </w:rPr>
        <w:t xml:space="preserve">ن أهل بيت </w:t>
      </w:r>
      <w:r w:rsidR="00551E04">
        <w:rPr>
          <w:rtl/>
        </w:rPr>
        <w:t xml:space="preserve">محمّد </w:t>
      </w:r>
      <w:r w:rsidRPr="009746DC">
        <w:rPr>
          <w:rtl/>
        </w:rPr>
        <w:t>، وقل لصاحبك</w:t>
      </w:r>
    </w:p>
    <w:p w:rsidR="00B717C7" w:rsidRPr="009746DC" w:rsidRDefault="00B717C7" w:rsidP="00843F80">
      <w:pPr>
        <w:pStyle w:val="libLine"/>
        <w:rPr>
          <w:rtl/>
        </w:rPr>
      </w:pPr>
      <w:r w:rsidRPr="009746DC">
        <w:rPr>
          <w:rtl/>
        </w:rPr>
        <w:t>__________________</w:t>
      </w:r>
    </w:p>
    <w:p w:rsidR="00B717C7" w:rsidRPr="009746DC" w:rsidRDefault="00B717C7" w:rsidP="00843F80">
      <w:pPr>
        <w:pStyle w:val="libFootnote0"/>
        <w:rPr>
          <w:rtl/>
          <w:lang w:bidi="fa-IR"/>
        </w:rPr>
      </w:pPr>
      <w:r>
        <w:rPr>
          <w:rtl/>
        </w:rPr>
        <w:t>(</w:t>
      </w:r>
      <w:r w:rsidRPr="009746DC">
        <w:rPr>
          <w:rtl/>
        </w:rPr>
        <w:t>1) كذا في النسخ والظاهر « قريبوا » بالواو كما في البصائر.</w:t>
      </w:r>
    </w:p>
    <w:p w:rsidR="008930D5" w:rsidRDefault="008930D5" w:rsidP="008930D5">
      <w:pPr>
        <w:pStyle w:val="libNormal"/>
        <w:rPr>
          <w:rtl/>
        </w:rPr>
      </w:pPr>
      <w:r>
        <w:rPr>
          <w:rtl/>
        </w:rPr>
        <w:br w:type="page"/>
      </w:r>
    </w:p>
    <w:p w:rsidR="00B717C7" w:rsidRPr="009746DC" w:rsidRDefault="00B717C7" w:rsidP="00551747">
      <w:pPr>
        <w:pStyle w:val="libNormal"/>
        <w:rPr>
          <w:rtl/>
        </w:rPr>
      </w:pPr>
      <w:r w:rsidRPr="009746DC">
        <w:rPr>
          <w:rtl/>
        </w:rPr>
        <w:lastRenderedPageBreak/>
        <w:t xml:space="preserve">بني </w:t>
      </w:r>
      <w:r w:rsidR="00292DF4">
        <w:rPr>
          <w:rtl/>
        </w:rPr>
        <w:t xml:space="preserve">مروان </w:t>
      </w:r>
      <w:r w:rsidRPr="009746DC">
        <w:rPr>
          <w:rtl/>
        </w:rPr>
        <w:t>وكل</w:t>
      </w:r>
      <w:r w:rsidR="00873224">
        <w:rPr>
          <w:rFonts w:hint="cs"/>
          <w:rtl/>
        </w:rPr>
        <w:t>ّ</w:t>
      </w:r>
      <w:r w:rsidRPr="009746DC">
        <w:rPr>
          <w:rtl/>
        </w:rPr>
        <w:t xml:space="preserve">هم محتاج فقلت وما ذاك أصلحك الله قال فأدنى رأسه مني وأخبرني بجميع ما جرى بيني وبينك </w:t>
      </w:r>
      <w:r w:rsidR="00FE5F86">
        <w:rPr>
          <w:rtl/>
        </w:rPr>
        <w:t xml:space="preserve">حتّى </w:t>
      </w:r>
      <w:r w:rsidRPr="009746DC">
        <w:rPr>
          <w:rtl/>
        </w:rPr>
        <w:t xml:space="preserve">كأنه </w:t>
      </w:r>
      <w:r w:rsidR="00551E04">
        <w:rPr>
          <w:rtl/>
        </w:rPr>
        <w:t xml:space="preserve">كان </w:t>
      </w:r>
      <w:r w:rsidRPr="009746DC">
        <w:rPr>
          <w:rtl/>
        </w:rPr>
        <w:t xml:space="preserve">ثالثنا قال فقال له أبو جعفر يا ابن مهاجر اعلم أنه ليس من أهل بيت نبوة </w:t>
      </w:r>
      <w:r w:rsidR="000164B7">
        <w:rPr>
          <w:rtl/>
        </w:rPr>
        <w:t xml:space="preserve">إلّا </w:t>
      </w:r>
      <w:r w:rsidRPr="009746DC">
        <w:rPr>
          <w:rtl/>
        </w:rPr>
        <w:t>وفيه محد</w:t>
      </w:r>
      <w:r w:rsidR="004F4B38">
        <w:rPr>
          <w:rFonts w:hint="cs"/>
          <w:rtl/>
        </w:rPr>
        <w:t>َّ</w:t>
      </w:r>
      <w:r w:rsidRPr="009746DC">
        <w:rPr>
          <w:rtl/>
        </w:rPr>
        <w:t>ث و</w:t>
      </w:r>
      <w:r w:rsidR="00D8033E">
        <w:rPr>
          <w:rtl/>
        </w:rPr>
        <w:t xml:space="preserve">ان </w:t>
      </w:r>
      <w:r w:rsidRPr="009746DC">
        <w:rPr>
          <w:rtl/>
        </w:rPr>
        <w:t xml:space="preserve">جعفر بن </w:t>
      </w:r>
      <w:r w:rsidR="00551E04">
        <w:rPr>
          <w:rtl/>
        </w:rPr>
        <w:t xml:space="preserve">محمّد </w:t>
      </w:r>
      <w:r w:rsidRPr="009746DC">
        <w:rPr>
          <w:rtl/>
        </w:rPr>
        <w:t>محدثنا اليوم وكانت هذه الدلالة سبب قولنا بهذه المقالة</w:t>
      </w:r>
      <w:r>
        <w:rPr>
          <w:rFonts w:hint="cs"/>
          <w:rtl/>
        </w:rPr>
        <w:t>.</w:t>
      </w:r>
    </w:p>
    <w:p w:rsidR="00B717C7" w:rsidRPr="009746DC" w:rsidRDefault="00B717C7" w:rsidP="00873224">
      <w:pPr>
        <w:pStyle w:val="libNormal"/>
        <w:rPr>
          <w:rtl/>
        </w:rPr>
      </w:pPr>
      <w:r w:rsidRPr="009746DC">
        <w:rPr>
          <w:rtl/>
        </w:rPr>
        <w:t>7</w:t>
      </w:r>
      <w:r>
        <w:rPr>
          <w:rtl/>
        </w:rPr>
        <w:t xml:space="preserve"> </w:t>
      </w:r>
      <w:r w:rsidR="003928AF">
        <w:rPr>
          <w:rtl/>
        </w:rPr>
        <w:t>-</w:t>
      </w:r>
      <w:r>
        <w:rPr>
          <w:rtl/>
        </w:rPr>
        <w:t xml:space="preserve"> </w:t>
      </w:r>
      <w:r w:rsidRPr="009746DC">
        <w:rPr>
          <w:rtl/>
        </w:rPr>
        <w:t xml:space="preserve">سعد بن عبد الله وعبد الله بن جعفر </w:t>
      </w:r>
      <w:r w:rsidR="00C300E6">
        <w:rPr>
          <w:rtl/>
        </w:rPr>
        <w:t>جميعاً</w:t>
      </w:r>
      <w:r w:rsidRPr="009746DC">
        <w:rPr>
          <w:rtl/>
        </w:rPr>
        <w:t xml:space="preserve"> ، عن إبراهيم بن مهزيار ، عن أخيه </w:t>
      </w:r>
      <w:r w:rsidR="00551E04">
        <w:rPr>
          <w:rtl/>
        </w:rPr>
        <w:t xml:space="preserve">عليّ </w:t>
      </w:r>
      <w:r w:rsidRPr="009746DC">
        <w:rPr>
          <w:rtl/>
        </w:rPr>
        <w:t xml:space="preserve">بن مهزيار ، عن الحسين بن سعيد ، عن </w:t>
      </w:r>
      <w:r w:rsidR="00551E04">
        <w:rPr>
          <w:rtl/>
        </w:rPr>
        <w:t xml:space="preserve">محمّد </w:t>
      </w:r>
      <w:r w:rsidRPr="009746DC">
        <w:rPr>
          <w:rtl/>
        </w:rPr>
        <w:t>بن سن</w:t>
      </w:r>
      <w:r w:rsidR="004F4B38">
        <w:rPr>
          <w:rtl/>
        </w:rPr>
        <w:t>ان</w:t>
      </w:r>
      <w:r w:rsidR="00551E04">
        <w:rPr>
          <w:rtl/>
        </w:rPr>
        <w:t xml:space="preserve"> </w:t>
      </w:r>
      <w:r w:rsidRPr="009746DC">
        <w:rPr>
          <w:rtl/>
        </w:rPr>
        <w:t>، عن ابن مس</w:t>
      </w:r>
      <w:r w:rsidR="00551E04">
        <w:rPr>
          <w:rtl/>
        </w:rPr>
        <w:t xml:space="preserve">كان </w:t>
      </w:r>
      <w:r w:rsidRPr="009746DC">
        <w:rPr>
          <w:rtl/>
        </w:rPr>
        <w:t xml:space="preserve">، عن أبي بصير قال قبض أبو عبد الله جعفر بن </w:t>
      </w:r>
      <w:r w:rsidR="00551E04">
        <w:rPr>
          <w:rtl/>
        </w:rPr>
        <w:t xml:space="preserve">محمّد </w:t>
      </w:r>
      <w:r w:rsidR="000164B7" w:rsidRPr="000164B7">
        <w:rPr>
          <w:rStyle w:val="libAlaemChar"/>
          <w:rFonts w:hint="cs"/>
          <w:rtl/>
        </w:rPr>
        <w:t xml:space="preserve">عليهما‌السلام </w:t>
      </w:r>
      <w:r w:rsidRPr="009746DC">
        <w:rPr>
          <w:rtl/>
        </w:rPr>
        <w:t>وهو ابن خمس وست</w:t>
      </w:r>
      <w:r w:rsidR="00032D13">
        <w:rPr>
          <w:rFonts w:hint="cs"/>
          <w:rtl/>
        </w:rPr>
        <w:t>ّ</w:t>
      </w:r>
      <w:r w:rsidRPr="009746DC">
        <w:rPr>
          <w:rtl/>
        </w:rPr>
        <w:t xml:space="preserve">ين سنة في </w:t>
      </w:r>
      <w:r w:rsidR="00EB1FB4">
        <w:rPr>
          <w:rtl/>
        </w:rPr>
        <w:t xml:space="preserve">عام </w:t>
      </w:r>
      <w:r w:rsidR="00551E04">
        <w:rPr>
          <w:rtl/>
        </w:rPr>
        <w:t xml:space="preserve">ثمان </w:t>
      </w:r>
      <w:r w:rsidRPr="009746DC">
        <w:rPr>
          <w:rtl/>
        </w:rPr>
        <w:t xml:space="preserve">وأربعين ومائة وعاش بعد أبي جعفر </w:t>
      </w:r>
      <w:r w:rsidR="00850EDE">
        <w:rPr>
          <w:rStyle w:val="libAlaemChar"/>
          <w:rtl/>
        </w:rPr>
        <w:t xml:space="preserve">عليه‌السلام </w:t>
      </w:r>
      <w:r w:rsidR="00551E04">
        <w:rPr>
          <w:rtl/>
        </w:rPr>
        <w:t xml:space="preserve">أربعاً </w:t>
      </w:r>
      <w:r w:rsidRPr="009746DC">
        <w:rPr>
          <w:rtl/>
        </w:rPr>
        <w:t>وثلاثين سنة</w:t>
      </w:r>
      <w:r>
        <w:rPr>
          <w:rFonts w:hint="cs"/>
          <w:rtl/>
        </w:rPr>
        <w:t>.</w:t>
      </w:r>
    </w:p>
    <w:p w:rsidR="00B717C7" w:rsidRPr="009746DC" w:rsidRDefault="00B717C7" w:rsidP="00873224">
      <w:pPr>
        <w:pStyle w:val="libNormal"/>
        <w:rPr>
          <w:rtl/>
        </w:rPr>
      </w:pPr>
      <w:r w:rsidRPr="009746DC">
        <w:rPr>
          <w:rtl/>
        </w:rPr>
        <w:t>8</w:t>
      </w:r>
      <w:r>
        <w:rPr>
          <w:rtl/>
        </w:rPr>
        <w:t xml:space="preserve"> </w:t>
      </w:r>
      <w:r w:rsidR="003928AF">
        <w:rPr>
          <w:rtl/>
        </w:rPr>
        <w:t>-</w:t>
      </w:r>
      <w:r>
        <w:rPr>
          <w:rtl/>
        </w:rPr>
        <w:t xml:space="preserve"> </w:t>
      </w:r>
      <w:r w:rsidRPr="009746DC">
        <w:rPr>
          <w:rtl/>
        </w:rPr>
        <w:t xml:space="preserve">سعد بن عبد الله ، عن أبي جعفر </w:t>
      </w:r>
      <w:r w:rsidR="00551E04">
        <w:rPr>
          <w:rtl/>
        </w:rPr>
        <w:t xml:space="preserve">محمّد </w:t>
      </w:r>
      <w:r w:rsidRPr="009746DC">
        <w:rPr>
          <w:rtl/>
        </w:rPr>
        <w:t xml:space="preserve">بن </w:t>
      </w:r>
      <w:r w:rsidR="000164B7">
        <w:rPr>
          <w:rtl/>
        </w:rPr>
        <w:t xml:space="preserve">عمر </w:t>
      </w:r>
      <w:r w:rsidRPr="009746DC">
        <w:rPr>
          <w:rtl/>
        </w:rPr>
        <w:t>بن سعيد ، عن يونس بن يعقوب ، عن أبي الحسن الأو</w:t>
      </w:r>
      <w:r w:rsidR="00913809">
        <w:rPr>
          <w:rFonts w:hint="cs"/>
          <w:rtl/>
        </w:rPr>
        <w:t>ّ</w:t>
      </w:r>
      <w:r w:rsidRPr="009746DC">
        <w:rPr>
          <w:rtl/>
        </w:rPr>
        <w:t>ل</w:t>
      </w:r>
      <w:r w:rsidRPr="00BD53DA">
        <w:rPr>
          <w:rtl/>
        </w:rPr>
        <w:t xml:space="preserve"> </w:t>
      </w:r>
      <w:r w:rsidR="00850EDE">
        <w:rPr>
          <w:rStyle w:val="libAlaemChar"/>
          <w:rtl/>
        </w:rPr>
        <w:t xml:space="preserve">عليه‌السلام </w:t>
      </w:r>
      <w:r w:rsidRPr="009746DC">
        <w:rPr>
          <w:rtl/>
        </w:rPr>
        <w:t>قال سمعته يقول أنا كف</w:t>
      </w:r>
      <w:r w:rsidR="00913809">
        <w:rPr>
          <w:rFonts w:hint="cs"/>
          <w:rtl/>
        </w:rPr>
        <w:t>ّ</w:t>
      </w:r>
      <w:r w:rsidRPr="009746DC">
        <w:rPr>
          <w:rtl/>
        </w:rPr>
        <w:t>نت أبي في ثوبين شطوي</w:t>
      </w:r>
      <w:r w:rsidR="00913809">
        <w:rPr>
          <w:rFonts w:hint="cs"/>
          <w:rtl/>
        </w:rPr>
        <w:t>ّ</w:t>
      </w:r>
      <w:r w:rsidRPr="009746DC">
        <w:rPr>
          <w:rtl/>
        </w:rPr>
        <w:t xml:space="preserve">ين </w:t>
      </w:r>
      <w:r w:rsidR="00551E04">
        <w:rPr>
          <w:rtl/>
        </w:rPr>
        <w:t xml:space="preserve">كان </w:t>
      </w:r>
      <w:r w:rsidRPr="009746DC">
        <w:rPr>
          <w:rtl/>
        </w:rPr>
        <w:t>يحرم فيهما وفي قميص من قمصه وفي عمامة كانت ل</w:t>
      </w:r>
      <w:r w:rsidR="00551E04">
        <w:rPr>
          <w:rtl/>
        </w:rPr>
        <w:t xml:space="preserve">عليّ </w:t>
      </w:r>
      <w:r w:rsidRPr="009746DC">
        <w:rPr>
          <w:rtl/>
        </w:rPr>
        <w:t xml:space="preserve">بن الحسين </w:t>
      </w:r>
      <w:r w:rsidR="00850EDE">
        <w:rPr>
          <w:rStyle w:val="libAlaemChar"/>
          <w:rtl/>
        </w:rPr>
        <w:t xml:space="preserve">عليه‌السلام </w:t>
      </w:r>
      <w:r w:rsidRPr="009746DC">
        <w:rPr>
          <w:rtl/>
        </w:rPr>
        <w:t xml:space="preserve">وفي </w:t>
      </w:r>
      <w:r w:rsidR="003928AF">
        <w:rPr>
          <w:rtl/>
        </w:rPr>
        <w:t xml:space="preserve">برّد </w:t>
      </w:r>
      <w:r w:rsidRPr="009746DC">
        <w:rPr>
          <w:rtl/>
        </w:rPr>
        <w:t xml:space="preserve">اشتراه بأربعين </w:t>
      </w:r>
      <w:r w:rsidR="00873224">
        <w:rPr>
          <w:rtl/>
        </w:rPr>
        <w:t>ديناراً</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73224">
      <w:pPr>
        <w:pStyle w:val="libNormal"/>
        <w:rPr>
          <w:rtl/>
        </w:rPr>
      </w:pPr>
      <w:r w:rsidRPr="009746DC">
        <w:rPr>
          <w:rtl/>
        </w:rPr>
        <w:t>ات</w:t>
      </w:r>
      <w:r w:rsidR="00913809">
        <w:rPr>
          <w:rFonts w:hint="cs"/>
          <w:rtl/>
        </w:rPr>
        <w:t>ّ</w:t>
      </w:r>
      <w:r w:rsidRPr="009746DC">
        <w:rPr>
          <w:rtl/>
        </w:rPr>
        <w:t>ق الله ولا تغرن</w:t>
      </w:r>
      <w:r w:rsidR="00913809">
        <w:rPr>
          <w:rFonts w:hint="cs"/>
          <w:rtl/>
        </w:rPr>
        <w:t>َّ</w:t>
      </w:r>
      <w:r w:rsidRPr="009746DC">
        <w:rPr>
          <w:rtl/>
        </w:rPr>
        <w:t xml:space="preserve"> أهل بيت </w:t>
      </w:r>
      <w:r w:rsidR="00551E04">
        <w:rPr>
          <w:rtl/>
        </w:rPr>
        <w:t xml:space="preserve">محمّد </w:t>
      </w:r>
      <w:r w:rsidRPr="009746DC">
        <w:rPr>
          <w:rtl/>
        </w:rPr>
        <w:t>فإن</w:t>
      </w:r>
      <w:r w:rsidR="00913809">
        <w:rPr>
          <w:rFonts w:hint="cs"/>
          <w:rtl/>
        </w:rPr>
        <w:t>ّ</w:t>
      </w:r>
      <w:r w:rsidRPr="009746DC">
        <w:rPr>
          <w:rtl/>
        </w:rPr>
        <w:t xml:space="preserve">هم قريبوا العهد بدولة بني </w:t>
      </w:r>
      <w:r w:rsidR="00292DF4">
        <w:rPr>
          <w:rtl/>
        </w:rPr>
        <w:t xml:space="preserve">مروان </w:t>
      </w:r>
      <w:r w:rsidRPr="009746DC">
        <w:rPr>
          <w:rtl/>
        </w:rPr>
        <w:t>، ي</w:t>
      </w:r>
      <w:r w:rsidR="00843F80">
        <w:rPr>
          <w:rtl/>
          <w:lang w:bidi="ar-IQ"/>
        </w:rPr>
        <w:t xml:space="preserve">عنّي </w:t>
      </w:r>
      <w:r w:rsidR="00D8033E">
        <w:rPr>
          <w:rtl/>
        </w:rPr>
        <w:t xml:space="preserve">ان </w:t>
      </w:r>
      <w:r w:rsidRPr="009746DC">
        <w:rPr>
          <w:rtl/>
        </w:rPr>
        <w:t xml:space="preserve">بني </w:t>
      </w:r>
      <w:r w:rsidR="00292DF4">
        <w:rPr>
          <w:rtl/>
        </w:rPr>
        <w:t xml:space="preserve">مروان </w:t>
      </w:r>
      <w:r w:rsidR="00FE5F86">
        <w:rPr>
          <w:rtl/>
        </w:rPr>
        <w:t xml:space="preserve">لـمّا </w:t>
      </w:r>
      <w:r w:rsidRPr="009746DC">
        <w:rPr>
          <w:rtl/>
        </w:rPr>
        <w:t>ظلموهم وصي</w:t>
      </w:r>
      <w:r w:rsidR="00913809">
        <w:rPr>
          <w:rFonts w:hint="cs"/>
          <w:rtl/>
        </w:rPr>
        <w:t>ّ</w:t>
      </w:r>
      <w:r w:rsidRPr="009746DC">
        <w:rPr>
          <w:rtl/>
        </w:rPr>
        <w:t xml:space="preserve">روا محتاجين إنما أخذوا هذه الأموال للحاجة والفاقة لا لقصد الخروج ، أو أنهم </w:t>
      </w:r>
      <w:r w:rsidR="00FE5F86">
        <w:rPr>
          <w:rtl/>
        </w:rPr>
        <w:t xml:space="preserve">لـمّا </w:t>
      </w:r>
      <w:r w:rsidRPr="009746DC">
        <w:rPr>
          <w:rtl/>
        </w:rPr>
        <w:t xml:space="preserve">وقع عليهم الظلم في دولة بني </w:t>
      </w:r>
      <w:r w:rsidR="00292DF4">
        <w:rPr>
          <w:rtl/>
        </w:rPr>
        <w:t xml:space="preserve">مروان </w:t>
      </w:r>
      <w:r w:rsidRPr="009746DC">
        <w:rPr>
          <w:rtl/>
        </w:rPr>
        <w:t xml:space="preserve">وانتهت الدولة إليكم وهم أبناء أعمامكم فينبغي </w:t>
      </w:r>
      <w:r w:rsidR="00D8033E">
        <w:rPr>
          <w:rtl/>
        </w:rPr>
        <w:t xml:space="preserve">ان </w:t>
      </w:r>
      <w:r w:rsidRPr="009746DC">
        <w:rPr>
          <w:rtl/>
        </w:rPr>
        <w:t>ترحموهم وتعينوهم ولا تكونوا مثل هؤلاء بصدد استيصالهم ، والأو</w:t>
      </w:r>
      <w:r w:rsidR="00913809">
        <w:rPr>
          <w:rFonts w:hint="cs"/>
          <w:rtl/>
        </w:rPr>
        <w:t>ّ</w:t>
      </w:r>
      <w:r w:rsidRPr="009746DC">
        <w:rPr>
          <w:rtl/>
        </w:rPr>
        <w:t>ل أظهر ، والمحد</w:t>
      </w:r>
      <w:r w:rsidR="00913809">
        <w:rPr>
          <w:rFonts w:hint="cs"/>
          <w:rtl/>
        </w:rPr>
        <w:t>َّ</w:t>
      </w:r>
      <w:r w:rsidRPr="009746DC">
        <w:rPr>
          <w:rtl/>
        </w:rPr>
        <w:t xml:space="preserve">ث بفتح الدال المشددة قد </w:t>
      </w:r>
      <w:r w:rsidR="00850EDE">
        <w:rPr>
          <w:rtl/>
        </w:rPr>
        <w:t xml:space="preserve">مرّ </w:t>
      </w:r>
      <w:r w:rsidRPr="009746DC">
        <w:rPr>
          <w:rtl/>
        </w:rPr>
        <w:t>معناه في أوائل كتاب الحج</w:t>
      </w:r>
      <w:r w:rsidR="00913809">
        <w:rPr>
          <w:rFonts w:hint="cs"/>
          <w:rtl/>
        </w:rPr>
        <w:t>ّ</w:t>
      </w:r>
      <w:r w:rsidRPr="009746DC">
        <w:rPr>
          <w:rtl/>
        </w:rPr>
        <w:t>ة.</w:t>
      </w:r>
    </w:p>
    <w:p w:rsidR="00B717C7" w:rsidRPr="009746DC" w:rsidRDefault="00B717C7" w:rsidP="00873224">
      <w:pPr>
        <w:pStyle w:val="libNormal"/>
        <w:rPr>
          <w:rtl/>
        </w:rPr>
      </w:pPr>
      <w:r w:rsidRPr="00873224">
        <w:rPr>
          <w:rStyle w:val="libBold1Char"/>
          <w:rtl/>
        </w:rPr>
        <w:t>الحديث السابع :</w:t>
      </w:r>
      <w:r w:rsidRPr="009746DC">
        <w:rPr>
          <w:rtl/>
        </w:rPr>
        <w:t xml:space="preserve"> ضعيف </w:t>
      </w:r>
      <w:r w:rsidR="00D83B35">
        <w:rPr>
          <w:rtl/>
        </w:rPr>
        <w:t xml:space="preserve">علىّ </w:t>
      </w:r>
      <w:r w:rsidRPr="009746DC">
        <w:rPr>
          <w:rtl/>
        </w:rPr>
        <w:t>المشهور.</w:t>
      </w:r>
    </w:p>
    <w:p w:rsidR="00B717C7" w:rsidRPr="009746DC" w:rsidRDefault="00B717C7" w:rsidP="00873224">
      <w:pPr>
        <w:pStyle w:val="libNormal"/>
        <w:rPr>
          <w:rtl/>
        </w:rPr>
      </w:pPr>
      <w:r w:rsidRPr="00873224">
        <w:rPr>
          <w:rStyle w:val="libBold1Char"/>
          <w:rtl/>
        </w:rPr>
        <w:t>الحديث الثامن :</w:t>
      </w:r>
      <w:r w:rsidRPr="009746DC">
        <w:rPr>
          <w:rtl/>
        </w:rPr>
        <w:t xml:space="preserve"> موثق </w:t>
      </w:r>
      <w:r w:rsidR="00D83B35">
        <w:rPr>
          <w:rtl/>
        </w:rPr>
        <w:t xml:space="preserve">علىّ </w:t>
      </w:r>
      <w:r w:rsidRPr="009746DC">
        <w:rPr>
          <w:rtl/>
        </w:rPr>
        <w:t>الظاهر ، إذ الظاهر عمرو بن سعيد.</w:t>
      </w:r>
    </w:p>
    <w:p w:rsidR="00B717C7" w:rsidRPr="009746DC" w:rsidRDefault="00B717C7" w:rsidP="00873224">
      <w:pPr>
        <w:pStyle w:val="libNormal"/>
        <w:rPr>
          <w:rtl/>
        </w:rPr>
      </w:pPr>
      <w:r w:rsidRPr="009746DC">
        <w:rPr>
          <w:rtl/>
        </w:rPr>
        <w:t xml:space="preserve">وفي الصحاح </w:t>
      </w:r>
      <w:r w:rsidRPr="00C875FB">
        <w:rPr>
          <w:rtl/>
        </w:rPr>
        <w:t>شطا</w:t>
      </w:r>
      <w:r w:rsidRPr="009746DC">
        <w:rPr>
          <w:rtl/>
        </w:rPr>
        <w:t xml:space="preserve"> اسم قرية بناحية مصر تنسب إليها الثياب الشطوية ، وفي القاموس </w:t>
      </w:r>
      <w:r w:rsidRPr="00C875FB">
        <w:rPr>
          <w:rtl/>
        </w:rPr>
        <w:t>ال</w:t>
      </w:r>
      <w:r w:rsidR="003928AF">
        <w:rPr>
          <w:rtl/>
        </w:rPr>
        <w:t xml:space="preserve">برّد </w:t>
      </w:r>
      <w:r w:rsidRPr="009746DC">
        <w:rPr>
          <w:rtl/>
        </w:rPr>
        <w:t>بالضم</w:t>
      </w:r>
      <w:r w:rsidR="00913809">
        <w:rPr>
          <w:rFonts w:hint="cs"/>
          <w:rtl/>
        </w:rPr>
        <w:t>ّ</w:t>
      </w:r>
      <w:r w:rsidRPr="009746DC">
        <w:rPr>
          <w:rtl/>
        </w:rPr>
        <w:t xml:space="preserve"> ثوب مخط</w:t>
      </w:r>
      <w:r w:rsidR="00913809">
        <w:rPr>
          <w:rFonts w:hint="cs"/>
          <w:rtl/>
        </w:rPr>
        <w:t>َّ</w:t>
      </w:r>
      <w:r w:rsidRPr="009746DC">
        <w:rPr>
          <w:rtl/>
        </w:rPr>
        <w:t>ط وأكسية يلتحف بها ، والواحدة بهاء.</w:t>
      </w:r>
    </w:p>
    <w:p w:rsidR="00B717C7" w:rsidRPr="009746DC" w:rsidRDefault="00B717C7" w:rsidP="00873224">
      <w:pPr>
        <w:pStyle w:val="libNormal"/>
        <w:rPr>
          <w:rtl/>
        </w:rPr>
      </w:pPr>
      <w:r w:rsidRPr="009746DC">
        <w:rPr>
          <w:rtl/>
        </w:rPr>
        <w:t xml:space="preserve">أقول : وسيأتي في كتاب الجنائز : اشتريته بأربعين </w:t>
      </w:r>
      <w:r w:rsidR="00873224">
        <w:rPr>
          <w:rtl/>
        </w:rPr>
        <w:t>ديناراً</w:t>
      </w:r>
      <w:r w:rsidRPr="009746DC">
        <w:rPr>
          <w:rtl/>
        </w:rPr>
        <w:t xml:space="preserve"> لو </w:t>
      </w:r>
      <w:r w:rsidR="00551E04">
        <w:rPr>
          <w:rtl/>
        </w:rPr>
        <w:t xml:space="preserve">كان </w:t>
      </w:r>
      <w:r w:rsidRPr="009746DC">
        <w:rPr>
          <w:rtl/>
        </w:rPr>
        <w:t xml:space="preserve">اليوم لساوى أربعمائة </w:t>
      </w:r>
      <w:r w:rsidR="00873224">
        <w:rPr>
          <w:rtl/>
        </w:rPr>
        <w:t>ديناراً</w:t>
      </w:r>
      <w:r w:rsidRPr="009746DC">
        <w:rPr>
          <w:rtl/>
        </w:rPr>
        <w:t xml:space="preserve"> وكأن</w:t>
      </w:r>
      <w:r w:rsidR="00913809">
        <w:rPr>
          <w:rFonts w:hint="cs"/>
          <w:rtl/>
        </w:rPr>
        <w:t>ّ</w:t>
      </w:r>
      <w:r w:rsidRPr="009746DC">
        <w:rPr>
          <w:rtl/>
        </w:rPr>
        <w:t xml:space="preserve">ه </w:t>
      </w:r>
      <w:r w:rsidR="00850EDE">
        <w:rPr>
          <w:rStyle w:val="libAlaemChar"/>
          <w:rtl/>
        </w:rPr>
        <w:t xml:space="preserve">عليه‌السلام </w:t>
      </w:r>
      <w:r w:rsidRPr="009746DC">
        <w:rPr>
          <w:rtl/>
        </w:rPr>
        <w:t xml:space="preserve">اشتراه بوكالة أبيه </w:t>
      </w:r>
      <w:r w:rsidR="00551E04" w:rsidRPr="00551E04">
        <w:rPr>
          <w:rStyle w:val="libAlaemChar"/>
          <w:rtl/>
        </w:rPr>
        <w:t>عليهما‌</w:t>
      </w:r>
      <w:r w:rsidR="00406F49">
        <w:rPr>
          <w:rStyle w:val="libAlaemChar"/>
          <w:rtl/>
        </w:rPr>
        <w:t xml:space="preserve">السلام </w:t>
      </w:r>
      <w:r w:rsidRPr="009746DC">
        <w:rPr>
          <w:rtl/>
        </w:rPr>
        <w:t>.</w:t>
      </w:r>
    </w:p>
    <w:p w:rsidR="008930D5" w:rsidRDefault="008930D5" w:rsidP="008930D5">
      <w:pPr>
        <w:pStyle w:val="libNormal"/>
        <w:rPr>
          <w:rtl/>
        </w:rPr>
      </w:pPr>
      <w:bookmarkStart w:id="22" w:name="_Toc100051238"/>
      <w:bookmarkStart w:id="23" w:name="_Toc146209265"/>
      <w:r>
        <w:rPr>
          <w:rtl/>
        </w:rPr>
        <w:br w:type="page"/>
      </w:r>
    </w:p>
    <w:p w:rsidR="00B717C7" w:rsidRDefault="00913809" w:rsidP="008930D5">
      <w:pPr>
        <w:pStyle w:val="Heading1Center"/>
        <w:rPr>
          <w:rtl/>
        </w:rPr>
      </w:pPr>
      <w:bookmarkStart w:id="24" w:name="_Toc260322934"/>
      <w:bookmarkStart w:id="25" w:name="_Toc260323039"/>
      <w:r>
        <w:rPr>
          <w:rFonts w:hint="cs"/>
          <w:rtl/>
        </w:rPr>
        <w:lastRenderedPageBreak/>
        <w:t xml:space="preserve">( </w:t>
      </w:r>
      <w:r w:rsidR="00B717C7" w:rsidRPr="009746DC">
        <w:rPr>
          <w:rtl/>
        </w:rPr>
        <w:t>باب</w:t>
      </w:r>
      <w:bookmarkEnd w:id="22"/>
      <w:bookmarkEnd w:id="23"/>
      <w:r w:rsidR="00B717C7" w:rsidRPr="009746DC">
        <w:rPr>
          <w:rtl/>
        </w:rPr>
        <w:t xml:space="preserve"> </w:t>
      </w:r>
      <w:r>
        <w:rPr>
          <w:rFonts w:hint="cs"/>
          <w:rtl/>
        </w:rPr>
        <w:t>)</w:t>
      </w:r>
      <w:bookmarkEnd w:id="24"/>
      <w:bookmarkEnd w:id="25"/>
      <w:r>
        <w:rPr>
          <w:rFonts w:hint="cs"/>
          <w:rtl/>
        </w:rPr>
        <w:t xml:space="preserve"> </w:t>
      </w:r>
    </w:p>
    <w:p w:rsidR="00B717C7" w:rsidRPr="009746DC" w:rsidRDefault="00DD6C56" w:rsidP="00A01913">
      <w:pPr>
        <w:pStyle w:val="Heading1Center"/>
        <w:rPr>
          <w:rtl/>
        </w:rPr>
      </w:pPr>
      <w:bookmarkStart w:id="26" w:name="_Toc100051239"/>
      <w:bookmarkStart w:id="27" w:name="_Toc146209266"/>
      <w:bookmarkStart w:id="28" w:name="_Toc260322935"/>
      <w:bookmarkStart w:id="29" w:name="_Toc260323040"/>
      <w:r>
        <w:rPr>
          <w:rFonts w:hint="cs"/>
          <w:rtl/>
        </w:rPr>
        <w:t xml:space="preserve">( </w:t>
      </w:r>
      <w:r w:rsidR="00B717C7" w:rsidRPr="009746DC">
        <w:rPr>
          <w:rtl/>
        </w:rPr>
        <w:t xml:space="preserve">مولد أبي الحسن موسى بن جعفر </w:t>
      </w:r>
      <w:bookmarkEnd w:id="26"/>
      <w:bookmarkEnd w:id="27"/>
      <w:r w:rsidRPr="00DD6C56">
        <w:rPr>
          <w:rStyle w:val="libAlaemChar"/>
          <w:rtl/>
        </w:rPr>
        <w:t xml:space="preserve">عليهما‌السلام </w:t>
      </w:r>
      <w:r>
        <w:rPr>
          <w:rFonts w:hint="cs"/>
          <w:rtl/>
        </w:rPr>
        <w:t>)</w:t>
      </w:r>
      <w:bookmarkEnd w:id="28"/>
      <w:bookmarkEnd w:id="29"/>
    </w:p>
    <w:p w:rsidR="00B717C7" w:rsidRPr="009746DC" w:rsidRDefault="00B717C7" w:rsidP="00BA3041">
      <w:pPr>
        <w:pStyle w:val="libNormal"/>
        <w:rPr>
          <w:rtl/>
        </w:rPr>
      </w:pPr>
      <w:r w:rsidRPr="009746DC">
        <w:rPr>
          <w:rtl/>
        </w:rPr>
        <w:t xml:space="preserve">ولد أبو الحسن موسى </w:t>
      </w:r>
      <w:r w:rsidR="00850EDE">
        <w:rPr>
          <w:rStyle w:val="libAlaemChar"/>
          <w:rtl/>
        </w:rPr>
        <w:t xml:space="preserve">عليه‌السلام </w:t>
      </w:r>
      <w:r w:rsidRPr="009746DC">
        <w:rPr>
          <w:rtl/>
        </w:rPr>
        <w:t>بالأبواء</w:t>
      </w:r>
      <w:r>
        <w:rPr>
          <w:rtl/>
        </w:rPr>
        <w:t xml:space="preserve"> </w:t>
      </w:r>
      <w:r w:rsidRPr="009746DC">
        <w:rPr>
          <w:rtl/>
        </w:rPr>
        <w:t xml:space="preserve">سنة </w:t>
      </w:r>
      <w:r w:rsidR="00551E04">
        <w:rPr>
          <w:rtl/>
        </w:rPr>
        <w:t xml:space="preserve">ثمان </w:t>
      </w:r>
      <w:r w:rsidRPr="009746DC">
        <w:rPr>
          <w:rtl/>
        </w:rPr>
        <w:t>وعشرين ومائة وقال بعضهم تسع وعشرين ومائة وقبض</w:t>
      </w:r>
      <w:r w:rsidRPr="00BD53DA">
        <w:rPr>
          <w:rtl/>
        </w:rPr>
        <w:t xml:space="preserve"> </w:t>
      </w:r>
      <w:r w:rsidR="00850EDE">
        <w:rPr>
          <w:rStyle w:val="libAlaemChar"/>
          <w:rtl/>
        </w:rPr>
        <w:t xml:space="preserve">عليه‌السلام </w:t>
      </w:r>
      <w:r w:rsidRPr="009746DC">
        <w:rPr>
          <w:rtl/>
        </w:rPr>
        <w:t>ل</w:t>
      </w:r>
      <w:r w:rsidR="003928AF">
        <w:rPr>
          <w:rtl/>
        </w:rPr>
        <w:t xml:space="preserve">ستّ </w:t>
      </w:r>
      <w:r w:rsidRPr="009746DC">
        <w:rPr>
          <w:rtl/>
        </w:rPr>
        <w:t>خلون من رجب من سنة ثلاث وثمانين ومائة وهو ابن أربع أو خمس وخمسين سنة وقبض</w:t>
      </w:r>
      <w:r w:rsidRPr="00BD53DA">
        <w:rPr>
          <w:rtl/>
        </w:rPr>
        <w:t xml:space="preserve"> </w:t>
      </w:r>
      <w:r w:rsidR="00850EDE">
        <w:rPr>
          <w:rStyle w:val="libAlaemChar"/>
          <w:rtl/>
        </w:rPr>
        <w:t xml:space="preserve">عليه‌السلام </w:t>
      </w:r>
      <w:r w:rsidRPr="009746DC">
        <w:rPr>
          <w:rtl/>
        </w:rPr>
        <w:t xml:space="preserve">ببغداد في حبس السندي بن شاهك </w:t>
      </w:r>
      <w:r w:rsidR="00551E04">
        <w:rPr>
          <w:rtl/>
        </w:rPr>
        <w:t xml:space="preserve">وكان </w:t>
      </w:r>
      <w:r w:rsidRPr="009746DC">
        <w:rPr>
          <w:rtl/>
        </w:rPr>
        <w:t>هارون حمله من المدينة</w:t>
      </w:r>
      <w:r>
        <w:rPr>
          <w:rtl/>
        </w:rPr>
        <w:t xml:space="preserve"> </w:t>
      </w:r>
      <w:r w:rsidRPr="009746DC">
        <w:rPr>
          <w:rtl/>
        </w:rPr>
        <w:t xml:space="preserve">لعشر ليال بقين من شوال سنة تسع وسبعين ومائة وقد قدم </w:t>
      </w:r>
    </w:p>
    <w:p w:rsidR="00B717C7" w:rsidRPr="00324B78" w:rsidRDefault="008930D5" w:rsidP="007F05B9">
      <w:pPr>
        <w:pStyle w:val="libLine"/>
        <w:rPr>
          <w:rtl/>
        </w:rPr>
      </w:pPr>
      <w:r>
        <w:rPr>
          <w:rFonts w:hint="cs"/>
          <w:rtl/>
        </w:rPr>
        <w:t>_____________________________________________</w:t>
      </w:r>
    </w:p>
    <w:p w:rsidR="00B717C7" w:rsidRDefault="00B717C7" w:rsidP="00A01913">
      <w:pPr>
        <w:pStyle w:val="Heading1Center"/>
        <w:rPr>
          <w:rtl/>
          <w:lang w:bidi="fa-IR"/>
        </w:rPr>
      </w:pPr>
      <w:bookmarkStart w:id="30" w:name="_Toc146209267"/>
      <w:bookmarkStart w:id="31" w:name="_Toc260322936"/>
      <w:bookmarkStart w:id="32" w:name="_Toc260323041"/>
      <w:r w:rsidRPr="00C875FB">
        <w:rPr>
          <w:rtl/>
        </w:rPr>
        <w:t xml:space="preserve">باب مولد أبي الحسن موسى </w:t>
      </w:r>
      <w:bookmarkEnd w:id="30"/>
      <w:r w:rsidR="00850EDE">
        <w:rPr>
          <w:rStyle w:val="libAlaemChar"/>
          <w:rtl/>
        </w:rPr>
        <w:t>عليه‌السلام</w:t>
      </w:r>
      <w:bookmarkEnd w:id="31"/>
      <w:bookmarkEnd w:id="32"/>
      <w:r w:rsidR="00850EDE">
        <w:rPr>
          <w:rStyle w:val="libAlaemChar"/>
          <w:rtl/>
        </w:rPr>
        <w:t xml:space="preserve"> </w:t>
      </w:r>
    </w:p>
    <w:p w:rsidR="00B717C7" w:rsidRPr="009746DC" w:rsidRDefault="00B717C7" w:rsidP="00BA3041">
      <w:pPr>
        <w:pStyle w:val="libNormal"/>
        <w:rPr>
          <w:rtl/>
        </w:rPr>
      </w:pPr>
      <w:r w:rsidRPr="009746DC">
        <w:rPr>
          <w:rtl/>
        </w:rPr>
        <w:t xml:space="preserve">قال الطبرسي </w:t>
      </w:r>
      <w:r>
        <w:rPr>
          <w:rtl/>
        </w:rPr>
        <w:t>(ره)</w:t>
      </w:r>
      <w:r w:rsidRPr="009746DC">
        <w:rPr>
          <w:rtl/>
        </w:rPr>
        <w:t xml:space="preserve"> في </w:t>
      </w:r>
      <w:r w:rsidR="00CE1B2F">
        <w:rPr>
          <w:rtl/>
        </w:rPr>
        <w:t xml:space="preserve">إعلام </w:t>
      </w:r>
      <w:r w:rsidRPr="009746DC">
        <w:rPr>
          <w:rtl/>
        </w:rPr>
        <w:t xml:space="preserve">الورى : ولد </w:t>
      </w:r>
      <w:r w:rsidR="00850EDE">
        <w:rPr>
          <w:rStyle w:val="libAlaemChar"/>
          <w:rtl/>
        </w:rPr>
        <w:t xml:space="preserve">عليه‌السلام </w:t>
      </w:r>
      <w:r w:rsidRPr="00C875FB">
        <w:rPr>
          <w:rtl/>
        </w:rPr>
        <w:t>بالأبواء</w:t>
      </w:r>
      <w:r w:rsidRPr="009746DC">
        <w:rPr>
          <w:rtl/>
        </w:rPr>
        <w:t xml:space="preserve"> منزل بين مك</w:t>
      </w:r>
      <w:r w:rsidR="00BA3041">
        <w:rPr>
          <w:rFonts w:hint="cs"/>
          <w:rtl/>
        </w:rPr>
        <w:t>ّ</w:t>
      </w:r>
      <w:r w:rsidRPr="009746DC">
        <w:rPr>
          <w:rtl/>
        </w:rPr>
        <w:t xml:space="preserve">ة والمدينة لسبع خلون من صفر سنة </w:t>
      </w:r>
      <w:r w:rsidR="00551E04">
        <w:rPr>
          <w:rtl/>
        </w:rPr>
        <w:t xml:space="preserve">ثمان </w:t>
      </w:r>
      <w:r w:rsidRPr="009746DC">
        <w:rPr>
          <w:rtl/>
        </w:rPr>
        <w:t xml:space="preserve">وعشرين ومائة وقبض </w:t>
      </w:r>
      <w:r w:rsidR="00850EDE">
        <w:rPr>
          <w:rStyle w:val="libAlaemChar"/>
          <w:rtl/>
        </w:rPr>
        <w:t xml:space="preserve">عليه‌السلام </w:t>
      </w:r>
      <w:r w:rsidRPr="009746DC">
        <w:rPr>
          <w:rtl/>
        </w:rPr>
        <w:t xml:space="preserve">ببغداد في حبس السندي ابن شاهك لخمس بقين من رجب ويقال </w:t>
      </w:r>
      <w:r w:rsidR="00551E04">
        <w:rPr>
          <w:rtl/>
        </w:rPr>
        <w:t xml:space="preserve">أيضاً </w:t>
      </w:r>
      <w:r w:rsidRPr="009746DC">
        <w:rPr>
          <w:rtl/>
        </w:rPr>
        <w:t xml:space="preserve">لخمس خلون من رجب سنة ثلاث وثمانين ومائة ، وله يومئذ خمس وخمسون سنة </w:t>
      </w:r>
      <w:r w:rsidR="00551E04">
        <w:rPr>
          <w:rtl/>
        </w:rPr>
        <w:t xml:space="preserve">وأمّه أمّ </w:t>
      </w:r>
      <w:r w:rsidRPr="009746DC">
        <w:rPr>
          <w:rtl/>
        </w:rPr>
        <w:t>ولد يقال لها حميدة البربري</w:t>
      </w:r>
      <w:r w:rsidR="00BA3041">
        <w:rPr>
          <w:rFonts w:hint="cs"/>
          <w:rtl/>
        </w:rPr>
        <w:t>ّ</w:t>
      </w:r>
      <w:r w:rsidRPr="009746DC">
        <w:rPr>
          <w:rtl/>
        </w:rPr>
        <w:t xml:space="preserve">ة ، ويقال لها حميدة المصفاة وكانت مدة إمامته </w:t>
      </w:r>
      <w:r w:rsidR="000F65B1">
        <w:rPr>
          <w:rtl/>
        </w:rPr>
        <w:t xml:space="preserve">خمساً </w:t>
      </w:r>
      <w:r w:rsidRPr="009746DC">
        <w:rPr>
          <w:rtl/>
        </w:rPr>
        <w:t>وثلاثين سنة وق</w:t>
      </w:r>
      <w:r w:rsidR="00551E04">
        <w:rPr>
          <w:rtl/>
        </w:rPr>
        <w:t xml:space="preserve">أمّ </w:t>
      </w:r>
      <w:r w:rsidRPr="009746DC">
        <w:rPr>
          <w:rtl/>
        </w:rPr>
        <w:t>بالأ</w:t>
      </w:r>
      <w:r w:rsidR="00850EDE">
        <w:rPr>
          <w:rtl/>
        </w:rPr>
        <w:t xml:space="preserve">مرّ </w:t>
      </w:r>
      <w:r w:rsidRPr="009746DC">
        <w:rPr>
          <w:rtl/>
        </w:rPr>
        <w:t xml:space="preserve">وله عشرون سنة ، وكانت في </w:t>
      </w:r>
      <w:r w:rsidR="00BE737F">
        <w:rPr>
          <w:rtl/>
        </w:rPr>
        <w:t xml:space="preserve">أيّام </w:t>
      </w:r>
      <w:r w:rsidRPr="009746DC">
        <w:rPr>
          <w:rtl/>
        </w:rPr>
        <w:t xml:space="preserve">إمامته بقية ملك المنصور أبي جعفر ، </w:t>
      </w:r>
      <w:r w:rsidR="00D83B35">
        <w:rPr>
          <w:rtl/>
        </w:rPr>
        <w:t xml:space="preserve">ثمّ </w:t>
      </w:r>
      <w:r w:rsidRPr="009746DC">
        <w:rPr>
          <w:rtl/>
        </w:rPr>
        <w:t>ملك ابنه المهدي عشر سنين وشهرا</w:t>
      </w:r>
      <w:r w:rsidR="00BA3041">
        <w:rPr>
          <w:rFonts w:hint="cs"/>
          <w:rtl/>
        </w:rPr>
        <w:t>ً</w:t>
      </w:r>
      <w:r w:rsidRPr="009746DC">
        <w:rPr>
          <w:rtl/>
        </w:rPr>
        <w:t xml:space="preserve"> ، </w:t>
      </w:r>
      <w:r w:rsidR="00D83B35">
        <w:rPr>
          <w:rtl/>
        </w:rPr>
        <w:t xml:space="preserve">ثمّ </w:t>
      </w:r>
      <w:r w:rsidRPr="009746DC">
        <w:rPr>
          <w:rtl/>
        </w:rPr>
        <w:t xml:space="preserve">ملك ابنه الهادي موسى بن </w:t>
      </w:r>
      <w:r w:rsidR="00551E04">
        <w:rPr>
          <w:rtl/>
        </w:rPr>
        <w:t xml:space="preserve">محمّد </w:t>
      </w:r>
      <w:r w:rsidRPr="009746DC">
        <w:rPr>
          <w:rtl/>
        </w:rPr>
        <w:t>سنة وشهرا</w:t>
      </w:r>
      <w:r w:rsidR="00BA3041">
        <w:rPr>
          <w:rFonts w:hint="cs"/>
          <w:rtl/>
        </w:rPr>
        <w:t>ً</w:t>
      </w:r>
      <w:r w:rsidRPr="009746DC">
        <w:rPr>
          <w:rtl/>
        </w:rPr>
        <w:t xml:space="preserve"> ، </w:t>
      </w:r>
      <w:r w:rsidR="00D83B35">
        <w:rPr>
          <w:rtl/>
        </w:rPr>
        <w:t xml:space="preserve">ثمّ </w:t>
      </w:r>
      <w:r w:rsidRPr="009746DC">
        <w:rPr>
          <w:rtl/>
        </w:rPr>
        <w:t xml:space="preserve">ملك هارون بن </w:t>
      </w:r>
      <w:r w:rsidR="00551E04">
        <w:rPr>
          <w:rtl/>
        </w:rPr>
        <w:t xml:space="preserve">محمّد </w:t>
      </w:r>
      <w:r w:rsidRPr="009746DC">
        <w:rPr>
          <w:rtl/>
        </w:rPr>
        <w:t>المل</w:t>
      </w:r>
      <w:r w:rsidR="00BA3041">
        <w:rPr>
          <w:rFonts w:hint="cs"/>
          <w:rtl/>
        </w:rPr>
        <w:t>ّ</w:t>
      </w:r>
      <w:r w:rsidRPr="009746DC">
        <w:rPr>
          <w:rtl/>
        </w:rPr>
        <w:t>قب بالرشيد ، واستشهد بعد مضي خمس عشرة سنة من ملكه مسموما</w:t>
      </w:r>
      <w:r w:rsidR="00BA3041">
        <w:rPr>
          <w:rFonts w:hint="cs"/>
          <w:rtl/>
        </w:rPr>
        <w:t>ً</w:t>
      </w:r>
      <w:r w:rsidRPr="009746DC">
        <w:rPr>
          <w:rtl/>
        </w:rPr>
        <w:t xml:space="preserve"> في حبس السندي بن شاهك ، ودفن بمدينة </w:t>
      </w:r>
      <w:r w:rsidR="00406F49">
        <w:rPr>
          <w:rtl/>
        </w:rPr>
        <w:t>الس</w:t>
      </w:r>
      <w:r w:rsidR="00BA3041">
        <w:rPr>
          <w:rFonts w:hint="cs"/>
          <w:rtl/>
        </w:rPr>
        <w:t>ّ</w:t>
      </w:r>
      <w:r w:rsidR="00406F49">
        <w:rPr>
          <w:rtl/>
        </w:rPr>
        <w:t xml:space="preserve">لام </w:t>
      </w:r>
      <w:r w:rsidRPr="009746DC">
        <w:rPr>
          <w:rtl/>
        </w:rPr>
        <w:t>في المقبرة المعروفة بمقابر قريش.</w:t>
      </w:r>
    </w:p>
    <w:p w:rsidR="00B717C7" w:rsidRPr="009746DC" w:rsidRDefault="00B717C7" w:rsidP="00BA3041">
      <w:pPr>
        <w:pStyle w:val="libNormal"/>
        <w:rPr>
          <w:rtl/>
        </w:rPr>
      </w:pPr>
      <w:r w:rsidRPr="009746DC">
        <w:rPr>
          <w:rtl/>
        </w:rPr>
        <w:t xml:space="preserve">وقال ابن شهرآشوب </w:t>
      </w:r>
      <w:r w:rsidR="00551E04">
        <w:rPr>
          <w:rtl/>
        </w:rPr>
        <w:t xml:space="preserve">أمّه </w:t>
      </w:r>
      <w:r w:rsidRPr="009746DC">
        <w:rPr>
          <w:rtl/>
        </w:rPr>
        <w:t>حميدة المصفاة ابنة صاعد البربري ويقال أن</w:t>
      </w:r>
      <w:r w:rsidR="00BA3041">
        <w:rPr>
          <w:rFonts w:hint="cs"/>
          <w:rtl/>
        </w:rPr>
        <w:t>ّ</w:t>
      </w:r>
      <w:r w:rsidRPr="009746DC">
        <w:rPr>
          <w:rtl/>
        </w:rPr>
        <w:t xml:space="preserve">ها أندلسية </w:t>
      </w:r>
      <w:r w:rsidR="00551E04">
        <w:rPr>
          <w:rtl/>
        </w:rPr>
        <w:t xml:space="preserve">أمّ </w:t>
      </w:r>
      <w:r w:rsidRPr="009746DC">
        <w:rPr>
          <w:rtl/>
        </w:rPr>
        <w:t xml:space="preserve">ولد تكنى لؤلؤة ، ولد </w:t>
      </w:r>
      <w:r w:rsidR="00850EDE">
        <w:rPr>
          <w:rStyle w:val="libAlaemChar"/>
          <w:rtl/>
        </w:rPr>
        <w:t xml:space="preserve">عليه‌السلام </w:t>
      </w:r>
      <w:r w:rsidRPr="009746DC">
        <w:rPr>
          <w:rtl/>
        </w:rPr>
        <w:t xml:space="preserve">بالأبواء موضع بين مكة والمدينة يوم الأحد لسبع خلون من صفر سنة </w:t>
      </w:r>
      <w:r w:rsidR="00551E04">
        <w:rPr>
          <w:rtl/>
        </w:rPr>
        <w:t xml:space="preserve">ثمان </w:t>
      </w:r>
      <w:r w:rsidRPr="009746DC">
        <w:rPr>
          <w:rtl/>
        </w:rPr>
        <w:t>وعشرين ومائة واستشهد مسموما</w:t>
      </w:r>
      <w:r w:rsidR="00BA3041">
        <w:rPr>
          <w:rFonts w:hint="cs"/>
          <w:rtl/>
        </w:rPr>
        <w:t>ً</w:t>
      </w:r>
      <w:r w:rsidRPr="009746DC">
        <w:rPr>
          <w:rtl/>
        </w:rPr>
        <w:t xml:space="preserve"> في حبس الرشيد </w:t>
      </w:r>
      <w:r w:rsidR="00D83B35">
        <w:rPr>
          <w:rtl/>
        </w:rPr>
        <w:t xml:space="preserve">علىّ </w:t>
      </w:r>
      <w:r w:rsidRPr="009746DC">
        <w:rPr>
          <w:rtl/>
        </w:rPr>
        <w:t>يد السندي بن شاهك يوم الجمعة ل</w:t>
      </w:r>
      <w:r w:rsidR="003928AF">
        <w:rPr>
          <w:rtl/>
        </w:rPr>
        <w:t xml:space="preserve">ستّ </w:t>
      </w:r>
      <w:r w:rsidRPr="009746DC">
        <w:rPr>
          <w:rtl/>
        </w:rPr>
        <w:t>بقين من رجب سنة ثلاث وثمانين ومائة وقيل :</w:t>
      </w:r>
      <w:r>
        <w:rPr>
          <w:rFonts w:hint="cs"/>
          <w:rtl/>
        </w:rPr>
        <w:t xml:space="preserve"> </w:t>
      </w:r>
      <w:r w:rsidRPr="009746DC">
        <w:rPr>
          <w:rtl/>
        </w:rPr>
        <w:t xml:space="preserve">سنة </w:t>
      </w:r>
      <w:r w:rsidR="003928AF">
        <w:rPr>
          <w:rtl/>
        </w:rPr>
        <w:t xml:space="preserve">ستّ </w:t>
      </w:r>
      <w:r w:rsidRPr="009746DC">
        <w:rPr>
          <w:rtl/>
        </w:rPr>
        <w:t xml:space="preserve">وثمانين ، </w:t>
      </w:r>
      <w:r w:rsidR="00551E04">
        <w:rPr>
          <w:rtl/>
        </w:rPr>
        <w:t xml:space="preserve">وكان </w:t>
      </w:r>
      <w:r w:rsidRPr="009746DC">
        <w:rPr>
          <w:rtl/>
        </w:rPr>
        <w:t>مق</w:t>
      </w:r>
      <w:r w:rsidR="00BA3041">
        <w:rPr>
          <w:rFonts w:hint="cs"/>
          <w:rtl/>
        </w:rPr>
        <w:t>ا</w:t>
      </w:r>
      <w:r w:rsidR="00BA3041">
        <w:rPr>
          <w:rtl/>
        </w:rPr>
        <w:t>م</w:t>
      </w:r>
      <w:r w:rsidR="00551E04">
        <w:rPr>
          <w:rtl/>
        </w:rPr>
        <w:t xml:space="preserve">ه </w:t>
      </w:r>
      <w:r w:rsidRPr="009746DC">
        <w:rPr>
          <w:rtl/>
        </w:rPr>
        <w:t xml:space="preserve">مع أبيه عشرين سنة ، ويقال : تسع عشرة سنة ، وبعد أبيه </w:t>
      </w:r>
      <w:r w:rsidR="00BE737F">
        <w:rPr>
          <w:rtl/>
        </w:rPr>
        <w:t xml:space="preserve">أيّام </w:t>
      </w:r>
      <w:r w:rsidRPr="009746DC">
        <w:rPr>
          <w:rtl/>
        </w:rPr>
        <w:t xml:space="preserve">إمامته </w:t>
      </w:r>
      <w:r w:rsidR="000F65B1">
        <w:rPr>
          <w:rtl/>
        </w:rPr>
        <w:t xml:space="preserve">خمساً </w:t>
      </w:r>
      <w:r w:rsidRPr="009746DC">
        <w:rPr>
          <w:rtl/>
        </w:rPr>
        <w:t>وثلاثين سنة ، ودفن ببغداد بالجانب الغربي في المقبرة المعروفة</w:t>
      </w:r>
    </w:p>
    <w:p w:rsidR="008930D5" w:rsidRDefault="008930D5" w:rsidP="008930D5">
      <w:pPr>
        <w:pStyle w:val="libNormal"/>
        <w:rPr>
          <w:rtl/>
        </w:rPr>
      </w:pPr>
      <w:r>
        <w:rPr>
          <w:rtl/>
        </w:rPr>
        <w:br w:type="page"/>
      </w:r>
    </w:p>
    <w:p w:rsidR="00B717C7" w:rsidRPr="009746DC" w:rsidRDefault="00B717C7" w:rsidP="00BA3041">
      <w:pPr>
        <w:pStyle w:val="libNormal"/>
        <w:rPr>
          <w:rtl/>
        </w:rPr>
      </w:pPr>
      <w:r w:rsidRPr="009746DC">
        <w:rPr>
          <w:rtl/>
        </w:rPr>
        <w:lastRenderedPageBreak/>
        <w:t xml:space="preserve">هارون المدينة منصرفه من عمرة شهر </w:t>
      </w:r>
      <w:r w:rsidR="00BA3041">
        <w:rPr>
          <w:rtl/>
        </w:rPr>
        <w:t xml:space="preserve">رمضان </w:t>
      </w:r>
      <w:r w:rsidR="00D83B35">
        <w:rPr>
          <w:rtl/>
        </w:rPr>
        <w:t xml:space="preserve">ثمّ </w:t>
      </w:r>
      <w:r w:rsidRPr="009746DC">
        <w:rPr>
          <w:rtl/>
        </w:rPr>
        <w:t>شخص هارون إلى الحج</w:t>
      </w:r>
      <w:r w:rsidR="00BA3041">
        <w:rPr>
          <w:rFonts w:hint="cs"/>
          <w:rtl/>
        </w:rPr>
        <w:t>ّ</w:t>
      </w:r>
      <w:r w:rsidRPr="009746DC">
        <w:rPr>
          <w:rtl/>
        </w:rPr>
        <w:t xml:space="preserve"> وحمله معه </w:t>
      </w:r>
      <w:r w:rsidR="001F6572">
        <w:rPr>
          <w:rFonts w:hint="cs"/>
          <w:rtl/>
        </w:rPr>
        <w:t xml:space="preserve">، </w:t>
      </w:r>
      <w:r w:rsidR="00D83B35">
        <w:rPr>
          <w:rtl/>
        </w:rPr>
        <w:t xml:space="preserve">ثمّ </w:t>
      </w:r>
      <w:r w:rsidRPr="009746DC">
        <w:rPr>
          <w:rtl/>
        </w:rPr>
        <w:t xml:space="preserve">انصرف </w:t>
      </w:r>
      <w:r w:rsidR="00D83B35">
        <w:rPr>
          <w:rtl/>
        </w:rPr>
        <w:t xml:space="preserve">علىّ </w:t>
      </w:r>
      <w:r w:rsidRPr="009746DC">
        <w:rPr>
          <w:rtl/>
        </w:rPr>
        <w:t xml:space="preserve">طريق البصرة فحبسه عند عيسى بن جعفر </w:t>
      </w:r>
      <w:r w:rsidR="00D83B35">
        <w:rPr>
          <w:rtl/>
        </w:rPr>
        <w:t xml:space="preserve">ثمّ </w:t>
      </w:r>
      <w:r w:rsidRPr="009746DC">
        <w:rPr>
          <w:rtl/>
        </w:rPr>
        <w:t>أشخصه إلى بغداد فحبسه عند السندي بن شاهك ف</w:t>
      </w:r>
      <w:r w:rsidR="00551E04">
        <w:rPr>
          <w:rtl/>
        </w:rPr>
        <w:t xml:space="preserve">توفّي </w:t>
      </w:r>
      <w:r w:rsidR="00850EDE">
        <w:rPr>
          <w:rStyle w:val="libAlaemChar"/>
          <w:rtl/>
        </w:rPr>
        <w:t xml:space="preserve">عليه‌السلام </w:t>
      </w:r>
      <w:r w:rsidRPr="009746DC">
        <w:rPr>
          <w:rtl/>
        </w:rPr>
        <w:t xml:space="preserve">في حبسه ودفن ببغداد في مقبرة قريش </w:t>
      </w:r>
      <w:r w:rsidR="00551E04">
        <w:rPr>
          <w:rtl/>
        </w:rPr>
        <w:t xml:space="preserve">وأمّه أمّ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F6572">
      <w:pPr>
        <w:pStyle w:val="libNormal"/>
        <w:rPr>
          <w:rtl/>
        </w:rPr>
      </w:pPr>
      <w:r w:rsidRPr="009746DC">
        <w:rPr>
          <w:rtl/>
        </w:rPr>
        <w:t xml:space="preserve">بمقابر قريش من باب التين فصارت باب الحوائج ، وعاش </w:t>
      </w:r>
      <w:r w:rsidR="00551E04">
        <w:rPr>
          <w:rtl/>
        </w:rPr>
        <w:t xml:space="preserve">أربعاً </w:t>
      </w:r>
      <w:r w:rsidRPr="009746DC">
        <w:rPr>
          <w:rtl/>
        </w:rPr>
        <w:t>وخمسين سنة.</w:t>
      </w:r>
    </w:p>
    <w:p w:rsidR="00B717C7" w:rsidRPr="009746DC" w:rsidRDefault="00B717C7" w:rsidP="001F6572">
      <w:pPr>
        <w:pStyle w:val="libNormal"/>
        <w:rPr>
          <w:rtl/>
        </w:rPr>
      </w:pPr>
      <w:r w:rsidRPr="009746DC">
        <w:rPr>
          <w:rtl/>
        </w:rPr>
        <w:t>وقال في الدروس ولد بالأبواء يوم الأحد سابع صفر.</w:t>
      </w:r>
    </w:p>
    <w:p w:rsidR="00B717C7" w:rsidRPr="009746DC" w:rsidRDefault="00B717C7" w:rsidP="001F6572">
      <w:pPr>
        <w:pStyle w:val="libNormal"/>
        <w:rPr>
          <w:rtl/>
        </w:rPr>
      </w:pPr>
      <w:r w:rsidRPr="009746DC">
        <w:rPr>
          <w:rtl/>
        </w:rPr>
        <w:t xml:space="preserve">وفي كشف </w:t>
      </w:r>
      <w:r w:rsidR="007F05B9">
        <w:rPr>
          <w:rtl/>
        </w:rPr>
        <w:t xml:space="preserve">الغمّة </w:t>
      </w:r>
      <w:r w:rsidRPr="009746DC">
        <w:rPr>
          <w:rtl/>
        </w:rPr>
        <w:t xml:space="preserve">عن </w:t>
      </w:r>
      <w:r w:rsidR="00551E04">
        <w:rPr>
          <w:rtl/>
        </w:rPr>
        <w:t xml:space="preserve">محمّد </w:t>
      </w:r>
      <w:r w:rsidRPr="009746DC">
        <w:rPr>
          <w:rtl/>
        </w:rPr>
        <w:t xml:space="preserve">بن طلحة مات لخمس بقين من رجب ، وفي المصباح في الخامس والعشرين من رجب كانت وفاة موسى بن جعفر </w:t>
      </w:r>
      <w:r w:rsidR="00292DF4" w:rsidRPr="00292DF4">
        <w:rPr>
          <w:rStyle w:val="libAlaemChar"/>
          <w:rtl/>
        </w:rPr>
        <w:t xml:space="preserve">عليه‌السلام </w:t>
      </w:r>
      <w:r w:rsidRPr="009746DC">
        <w:rPr>
          <w:rtl/>
        </w:rPr>
        <w:t>.</w:t>
      </w:r>
    </w:p>
    <w:p w:rsidR="00B717C7" w:rsidRPr="009746DC" w:rsidRDefault="00B717C7" w:rsidP="001F6572">
      <w:pPr>
        <w:pStyle w:val="libNormal"/>
        <w:rPr>
          <w:rtl/>
        </w:rPr>
      </w:pPr>
      <w:r w:rsidRPr="009746DC">
        <w:rPr>
          <w:rtl/>
        </w:rPr>
        <w:t xml:space="preserve">وقال في روضة الواعظين وفاته </w:t>
      </w:r>
      <w:r w:rsidR="00551E04">
        <w:rPr>
          <w:rtl/>
        </w:rPr>
        <w:t xml:space="preserve">كان </w:t>
      </w:r>
      <w:r w:rsidRPr="009746DC">
        <w:rPr>
          <w:rtl/>
        </w:rPr>
        <w:t>ببغداد يوم الجمعة ل</w:t>
      </w:r>
      <w:r w:rsidR="003928AF">
        <w:rPr>
          <w:rtl/>
        </w:rPr>
        <w:t xml:space="preserve">ستّ </w:t>
      </w:r>
      <w:r w:rsidRPr="009746DC">
        <w:rPr>
          <w:rtl/>
        </w:rPr>
        <w:t>بقين من رجب ، وقيل : لخمس خلون منه وكذا قال في الدروس.</w:t>
      </w:r>
    </w:p>
    <w:p w:rsidR="00B717C7" w:rsidRPr="009746DC" w:rsidRDefault="00B717C7" w:rsidP="001F6572">
      <w:pPr>
        <w:pStyle w:val="libNormal"/>
        <w:rPr>
          <w:rtl/>
        </w:rPr>
      </w:pPr>
      <w:r w:rsidRPr="009746DC">
        <w:rPr>
          <w:rtl/>
        </w:rPr>
        <w:t xml:space="preserve">وفي إرشاد المفيد قبض </w:t>
      </w:r>
      <w:r w:rsidR="00850EDE">
        <w:rPr>
          <w:rStyle w:val="libAlaemChar"/>
          <w:rtl/>
        </w:rPr>
        <w:t xml:space="preserve">عليه‌السلام </w:t>
      </w:r>
      <w:r w:rsidRPr="009746DC">
        <w:rPr>
          <w:rtl/>
        </w:rPr>
        <w:t>ببغداد في حبس السندي بن شاهك ل</w:t>
      </w:r>
      <w:r w:rsidR="003928AF">
        <w:rPr>
          <w:rtl/>
        </w:rPr>
        <w:t xml:space="preserve">ستّ </w:t>
      </w:r>
      <w:r w:rsidRPr="009746DC">
        <w:rPr>
          <w:rtl/>
        </w:rPr>
        <w:t>خ</w:t>
      </w:r>
      <w:r w:rsidR="001F6572">
        <w:rPr>
          <w:rtl/>
        </w:rPr>
        <w:t>لون من رجب سنة ثلاث وثمانين وم</w:t>
      </w:r>
      <w:r w:rsidR="001F6572">
        <w:rPr>
          <w:rFonts w:hint="cs"/>
          <w:rtl/>
        </w:rPr>
        <w:t>أ</w:t>
      </w:r>
      <w:r w:rsidRPr="009746DC">
        <w:rPr>
          <w:rtl/>
        </w:rPr>
        <w:t>ة.</w:t>
      </w:r>
    </w:p>
    <w:p w:rsidR="00B717C7" w:rsidRPr="009746DC" w:rsidRDefault="00B717C7" w:rsidP="001F6572">
      <w:pPr>
        <w:pStyle w:val="libNormal"/>
        <w:rPr>
          <w:rtl/>
        </w:rPr>
      </w:pPr>
      <w:r w:rsidRPr="009746DC">
        <w:rPr>
          <w:rtl/>
        </w:rPr>
        <w:t xml:space="preserve">أقول : يظهر من الأخبار </w:t>
      </w:r>
      <w:r w:rsidR="00D8033E">
        <w:rPr>
          <w:rtl/>
        </w:rPr>
        <w:t xml:space="preserve">ان </w:t>
      </w:r>
      <w:r w:rsidRPr="009746DC">
        <w:rPr>
          <w:rtl/>
        </w:rPr>
        <w:t xml:space="preserve">المهدي أشخصه </w:t>
      </w:r>
      <w:r w:rsidR="00850EDE">
        <w:rPr>
          <w:rStyle w:val="libAlaemChar"/>
          <w:rtl/>
        </w:rPr>
        <w:t xml:space="preserve">عليه‌السلام </w:t>
      </w:r>
      <w:r w:rsidRPr="009746DC">
        <w:rPr>
          <w:rtl/>
        </w:rPr>
        <w:t>من المدينة مر</w:t>
      </w:r>
      <w:r w:rsidR="001F6572">
        <w:rPr>
          <w:rFonts w:hint="cs"/>
          <w:rtl/>
        </w:rPr>
        <w:t>ّ</w:t>
      </w:r>
      <w:r w:rsidRPr="009746DC">
        <w:rPr>
          <w:rtl/>
        </w:rPr>
        <w:t xml:space="preserve">ة </w:t>
      </w:r>
      <w:r w:rsidR="00D83B35">
        <w:rPr>
          <w:rtl/>
        </w:rPr>
        <w:t xml:space="preserve">ثمّ </w:t>
      </w:r>
      <w:r w:rsidRPr="009746DC">
        <w:rPr>
          <w:rtl/>
        </w:rPr>
        <w:t>أطلقه لمعجزة ظهرت عليه ، ويومئ بعض الأخبار إلى أن</w:t>
      </w:r>
      <w:r w:rsidR="001F6572">
        <w:rPr>
          <w:rFonts w:hint="cs"/>
          <w:rtl/>
        </w:rPr>
        <w:t>ّ</w:t>
      </w:r>
      <w:r w:rsidRPr="009746DC">
        <w:rPr>
          <w:rtl/>
        </w:rPr>
        <w:t xml:space="preserve">ه حبسه الرشيد </w:t>
      </w:r>
      <w:r w:rsidR="00551E04">
        <w:rPr>
          <w:rtl/>
        </w:rPr>
        <w:t xml:space="preserve">أيضاً </w:t>
      </w:r>
      <w:r w:rsidRPr="009746DC">
        <w:rPr>
          <w:rtl/>
        </w:rPr>
        <w:t>مر</w:t>
      </w:r>
      <w:r w:rsidR="001F6572">
        <w:rPr>
          <w:rFonts w:hint="cs"/>
          <w:rtl/>
        </w:rPr>
        <w:t>ّ</w:t>
      </w:r>
      <w:r w:rsidRPr="009746DC">
        <w:rPr>
          <w:rtl/>
        </w:rPr>
        <w:t xml:space="preserve">ة </w:t>
      </w:r>
      <w:r w:rsidR="00D83B35">
        <w:rPr>
          <w:rtl/>
        </w:rPr>
        <w:t xml:space="preserve">ثمّ </w:t>
      </w:r>
      <w:r w:rsidRPr="009746DC">
        <w:rPr>
          <w:rtl/>
        </w:rPr>
        <w:t>أطلقه لمعجزة ظهرت عليه لكن</w:t>
      </w:r>
      <w:r w:rsidR="001F6572">
        <w:rPr>
          <w:rFonts w:hint="cs"/>
          <w:rtl/>
        </w:rPr>
        <w:t>ّ</w:t>
      </w:r>
      <w:r w:rsidRPr="009746DC">
        <w:rPr>
          <w:rtl/>
        </w:rPr>
        <w:t xml:space="preserve">ه لم يثبت رجوعه </w:t>
      </w:r>
      <w:r w:rsidR="00850EDE">
        <w:rPr>
          <w:rStyle w:val="libAlaemChar"/>
          <w:rtl/>
        </w:rPr>
        <w:t xml:space="preserve">عليه‌السلام </w:t>
      </w:r>
      <w:r w:rsidRPr="009746DC">
        <w:rPr>
          <w:rtl/>
        </w:rPr>
        <w:t>إلى المدينة.</w:t>
      </w:r>
    </w:p>
    <w:p w:rsidR="00B717C7" w:rsidRPr="009746DC" w:rsidRDefault="00B717C7" w:rsidP="001F6572">
      <w:pPr>
        <w:pStyle w:val="libNormal"/>
        <w:rPr>
          <w:rtl/>
        </w:rPr>
      </w:pPr>
      <w:r w:rsidRPr="009746DC">
        <w:rPr>
          <w:rtl/>
        </w:rPr>
        <w:t xml:space="preserve">والمشهور في حبسه </w:t>
      </w:r>
      <w:r w:rsidR="001F6572">
        <w:rPr>
          <w:rtl/>
        </w:rPr>
        <w:t xml:space="preserve">أخيراً </w:t>
      </w:r>
      <w:r w:rsidR="00D8033E">
        <w:rPr>
          <w:rtl/>
        </w:rPr>
        <w:t xml:space="preserve">ان </w:t>
      </w:r>
      <w:r w:rsidRPr="009746DC">
        <w:rPr>
          <w:rtl/>
        </w:rPr>
        <w:t xml:space="preserve">الرشيد جعل ابنه الأمين في حجر جعفر بن </w:t>
      </w:r>
      <w:r w:rsidR="00551E04">
        <w:rPr>
          <w:rtl/>
        </w:rPr>
        <w:t xml:space="preserve">محمّد </w:t>
      </w:r>
      <w:r w:rsidRPr="009746DC">
        <w:rPr>
          <w:rtl/>
        </w:rPr>
        <w:t xml:space="preserve">بن الأشعث فحسده يحيى بن خالد البرمكي ، وقال : </w:t>
      </w:r>
      <w:r w:rsidR="00D8033E">
        <w:rPr>
          <w:rtl/>
        </w:rPr>
        <w:t xml:space="preserve">ان </w:t>
      </w:r>
      <w:r w:rsidRPr="009746DC">
        <w:rPr>
          <w:rtl/>
        </w:rPr>
        <w:t xml:space="preserve">أفضت الخلافة إليه زالت دولتي ودولة ولدي ، فاحتال </w:t>
      </w:r>
      <w:r w:rsidR="00D83B35">
        <w:rPr>
          <w:rtl/>
        </w:rPr>
        <w:t xml:space="preserve">علىّ </w:t>
      </w:r>
      <w:r w:rsidRPr="009746DC">
        <w:rPr>
          <w:rtl/>
        </w:rPr>
        <w:t xml:space="preserve">جعفر بن </w:t>
      </w:r>
      <w:r w:rsidR="00551E04">
        <w:rPr>
          <w:rtl/>
        </w:rPr>
        <w:t xml:space="preserve">محمّد وكان </w:t>
      </w:r>
      <w:r w:rsidRPr="009746DC">
        <w:rPr>
          <w:rtl/>
        </w:rPr>
        <w:t xml:space="preserve">يقول بالإمامة فسعى به إلى الخليفة ولذلك سعى بموسى </w:t>
      </w:r>
      <w:r w:rsidR="00850EDE">
        <w:rPr>
          <w:rStyle w:val="libAlaemChar"/>
          <w:rtl/>
        </w:rPr>
        <w:t xml:space="preserve">عليه‌السلام </w:t>
      </w:r>
      <w:r w:rsidR="00551E04">
        <w:rPr>
          <w:rtl/>
        </w:rPr>
        <w:t xml:space="preserve">أيضاً </w:t>
      </w:r>
      <w:r w:rsidRPr="009746DC">
        <w:rPr>
          <w:rtl/>
        </w:rPr>
        <w:t xml:space="preserve">وحج الرشيد لعنه الله لذلك فبدأ بالمدينة </w:t>
      </w:r>
      <w:r w:rsidR="00D83B35">
        <w:rPr>
          <w:rtl/>
        </w:rPr>
        <w:t xml:space="preserve">ثمّ </w:t>
      </w:r>
      <w:r w:rsidRPr="009746DC">
        <w:rPr>
          <w:rtl/>
        </w:rPr>
        <w:t>أ</w:t>
      </w:r>
      <w:r w:rsidR="00850EDE">
        <w:rPr>
          <w:rtl/>
        </w:rPr>
        <w:t xml:space="preserve">مرّ </w:t>
      </w:r>
      <w:r w:rsidRPr="009746DC">
        <w:rPr>
          <w:rtl/>
        </w:rPr>
        <w:t>به فأخذ من المسجد وهو قائم يصلي فأدخل إليه فقيده وأخرج من داره بغل</w:t>
      </w:r>
      <w:r w:rsidR="00D8033E">
        <w:rPr>
          <w:rtl/>
        </w:rPr>
        <w:t xml:space="preserve">ان </w:t>
      </w:r>
      <w:r w:rsidRPr="009746DC">
        <w:rPr>
          <w:rtl/>
        </w:rPr>
        <w:t>عليهما قبت</w:t>
      </w:r>
      <w:r w:rsidR="00D8033E">
        <w:rPr>
          <w:rtl/>
        </w:rPr>
        <w:t xml:space="preserve">ان </w:t>
      </w:r>
      <w:r w:rsidRPr="009746DC">
        <w:rPr>
          <w:rtl/>
        </w:rPr>
        <w:t>هو في إحداهما ووجه مع كل واحدة منهم خيلا</w:t>
      </w:r>
      <w:r w:rsidR="001F6572">
        <w:rPr>
          <w:rFonts w:hint="cs"/>
          <w:rtl/>
        </w:rPr>
        <w:t>ً</w:t>
      </w:r>
      <w:r w:rsidRPr="009746DC">
        <w:rPr>
          <w:rtl/>
        </w:rPr>
        <w:t xml:space="preserve"> فأخذ بواحدة </w:t>
      </w:r>
      <w:r w:rsidR="00D83B35">
        <w:rPr>
          <w:rtl/>
        </w:rPr>
        <w:t xml:space="preserve">علىّ </w:t>
      </w:r>
      <w:r w:rsidRPr="009746DC">
        <w:rPr>
          <w:rtl/>
        </w:rPr>
        <w:t xml:space="preserve">طريق البصرة والأخرى </w:t>
      </w:r>
      <w:r w:rsidR="00D83B35">
        <w:rPr>
          <w:rtl/>
        </w:rPr>
        <w:t xml:space="preserve">علىّ </w:t>
      </w:r>
      <w:r w:rsidRPr="009746DC">
        <w:rPr>
          <w:rtl/>
        </w:rPr>
        <w:t xml:space="preserve">طريق الكوفة ليعمى </w:t>
      </w:r>
      <w:r w:rsidR="00D83B35">
        <w:rPr>
          <w:rtl/>
        </w:rPr>
        <w:t xml:space="preserve">علىّ </w:t>
      </w:r>
      <w:r w:rsidRPr="009746DC">
        <w:rPr>
          <w:rtl/>
        </w:rPr>
        <w:t xml:space="preserve">الناس أمره ، </w:t>
      </w:r>
      <w:r w:rsidR="00551E04">
        <w:rPr>
          <w:rtl/>
        </w:rPr>
        <w:t xml:space="preserve">وكان </w:t>
      </w:r>
      <w:r w:rsidRPr="009746DC">
        <w:rPr>
          <w:rtl/>
        </w:rPr>
        <w:t xml:space="preserve">في </w:t>
      </w:r>
      <w:r w:rsidR="003928AF">
        <w:rPr>
          <w:rtl/>
        </w:rPr>
        <w:t xml:space="preserve">الّتي </w:t>
      </w:r>
      <w:r w:rsidRPr="009746DC">
        <w:rPr>
          <w:rtl/>
        </w:rPr>
        <w:t>مضت إلى البصرة ، وأ</w:t>
      </w:r>
      <w:r w:rsidR="00850EDE">
        <w:rPr>
          <w:rtl/>
        </w:rPr>
        <w:t xml:space="preserve">مرّ </w:t>
      </w:r>
      <w:r w:rsidRPr="009746DC">
        <w:rPr>
          <w:rtl/>
        </w:rPr>
        <w:t xml:space="preserve">الرسول </w:t>
      </w:r>
      <w:r w:rsidR="00D8033E">
        <w:rPr>
          <w:rtl/>
        </w:rPr>
        <w:t xml:space="preserve">ان </w:t>
      </w:r>
      <w:r w:rsidRPr="009746DC">
        <w:rPr>
          <w:rtl/>
        </w:rPr>
        <w:t xml:space="preserve">يسلمه إلى عيسى بن جعفر بن المنصور ، </w:t>
      </w:r>
      <w:r w:rsidR="00551E04">
        <w:rPr>
          <w:rtl/>
        </w:rPr>
        <w:t xml:space="preserve">وكان </w:t>
      </w:r>
      <w:r w:rsidR="00D83B35">
        <w:rPr>
          <w:rtl/>
        </w:rPr>
        <w:t xml:space="preserve">علىّ </w:t>
      </w:r>
      <w:r w:rsidRPr="009746DC">
        <w:rPr>
          <w:rtl/>
        </w:rPr>
        <w:t xml:space="preserve">البصرة حينئذ فمضى به فحبسه عنده سنة ، </w:t>
      </w:r>
      <w:r w:rsidR="00D83B35">
        <w:rPr>
          <w:rtl/>
        </w:rPr>
        <w:t xml:space="preserve">ثمّ </w:t>
      </w:r>
      <w:r w:rsidRPr="009746DC">
        <w:rPr>
          <w:rtl/>
        </w:rPr>
        <w:t xml:space="preserve">كتب إلى الرشيد </w:t>
      </w:r>
      <w:r w:rsidR="00D8033E">
        <w:rPr>
          <w:rtl/>
        </w:rPr>
        <w:t xml:space="preserve">ان </w:t>
      </w:r>
      <w:r w:rsidRPr="009746DC">
        <w:rPr>
          <w:rtl/>
        </w:rPr>
        <w:t>خذه مني</w:t>
      </w:r>
    </w:p>
    <w:p w:rsidR="008930D5" w:rsidRDefault="008930D5" w:rsidP="008930D5">
      <w:pPr>
        <w:pStyle w:val="libNormal"/>
        <w:rPr>
          <w:rtl/>
        </w:rPr>
      </w:pPr>
      <w:r>
        <w:rPr>
          <w:rtl/>
        </w:rPr>
        <w:br w:type="page"/>
      </w:r>
    </w:p>
    <w:p w:rsidR="00B717C7" w:rsidRPr="009746DC" w:rsidRDefault="00B717C7" w:rsidP="001F6572">
      <w:pPr>
        <w:pStyle w:val="libNormal0"/>
        <w:rPr>
          <w:rtl/>
        </w:rPr>
      </w:pPr>
      <w:r w:rsidRPr="009746DC">
        <w:rPr>
          <w:rtl/>
        </w:rPr>
        <w:lastRenderedPageBreak/>
        <w:t>ولد يقال لها حميدة</w:t>
      </w:r>
      <w:r>
        <w:rPr>
          <w:rFonts w:hint="cs"/>
          <w:rtl/>
        </w:rPr>
        <w:t>.</w:t>
      </w:r>
    </w:p>
    <w:p w:rsidR="00B717C7" w:rsidRPr="009746DC" w:rsidRDefault="00B717C7" w:rsidP="001F6572">
      <w:pPr>
        <w:pStyle w:val="libNormal"/>
        <w:rPr>
          <w:rtl/>
        </w:rPr>
      </w:pPr>
      <w:r w:rsidRPr="009746DC">
        <w:rPr>
          <w:rtl/>
        </w:rPr>
        <w:t>1</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الأشعري ،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551E04">
        <w:rPr>
          <w:rtl/>
        </w:rPr>
        <w:t xml:space="preserve">عليّ </w:t>
      </w:r>
      <w:r w:rsidRPr="009746DC">
        <w:rPr>
          <w:rtl/>
        </w:rPr>
        <w:t xml:space="preserve">بن السندي القمي قال </w:t>
      </w:r>
      <w:r w:rsidR="001F6572">
        <w:rPr>
          <w:rtl/>
        </w:rPr>
        <w:t xml:space="preserve">حدّثنا </w:t>
      </w:r>
      <w:r w:rsidRPr="009746DC">
        <w:rPr>
          <w:rtl/>
        </w:rPr>
        <w:t xml:space="preserve">عيسى بن عبد </w:t>
      </w:r>
      <w:r w:rsidR="00FE5F86">
        <w:rPr>
          <w:rtl/>
        </w:rPr>
        <w:t xml:space="preserve">الرَّحمن </w:t>
      </w:r>
      <w:r w:rsidRPr="009746DC">
        <w:rPr>
          <w:rtl/>
        </w:rPr>
        <w:t xml:space="preserve">، عن أبيه قال دخل ابن عكاشة بن محصن الأسدي </w:t>
      </w:r>
      <w:r w:rsidR="00D83B35">
        <w:rPr>
          <w:rtl/>
        </w:rPr>
        <w:t xml:space="preserve">علىّ </w:t>
      </w:r>
      <w:r w:rsidRPr="009746DC">
        <w:rPr>
          <w:rtl/>
        </w:rPr>
        <w:t xml:space="preserve">أبي جعفر </w:t>
      </w:r>
      <w:r w:rsidR="00551E04">
        <w:rPr>
          <w:rtl/>
        </w:rPr>
        <w:t xml:space="preserve">وكان </w:t>
      </w:r>
      <w:r w:rsidRPr="009746DC">
        <w:rPr>
          <w:rtl/>
        </w:rPr>
        <w:t xml:space="preserve">أبو عبد الله </w:t>
      </w:r>
      <w:r w:rsidR="00850EDE">
        <w:rPr>
          <w:rStyle w:val="libAlaemChar"/>
          <w:rtl/>
        </w:rPr>
        <w:t xml:space="preserve">عليه‌السلام </w:t>
      </w:r>
      <w:r w:rsidRPr="009746DC">
        <w:rPr>
          <w:rtl/>
        </w:rPr>
        <w:t>قائما عنده فقدم إليه عنبا فقال حبة حبة يأكله الشيخ الكبير والصبي</w:t>
      </w:r>
      <w:r w:rsidR="001F6572">
        <w:rPr>
          <w:rFonts w:hint="cs"/>
          <w:rtl/>
        </w:rPr>
        <w:t>ُّ</w:t>
      </w:r>
      <w:r w:rsidRPr="009746DC">
        <w:rPr>
          <w:rtl/>
        </w:rPr>
        <w:t xml:space="preserve"> الصغير وثلاثة وأربعة يأكله من يظن أنه لا يشبع وكله حب</w:t>
      </w:r>
      <w:r w:rsidR="001F6572">
        <w:rPr>
          <w:rFonts w:hint="cs"/>
          <w:rtl/>
        </w:rPr>
        <w:t>ّ</w:t>
      </w:r>
      <w:r w:rsidRPr="009746DC">
        <w:rPr>
          <w:rtl/>
        </w:rPr>
        <w:t>تين حب</w:t>
      </w:r>
      <w:r w:rsidR="001F6572">
        <w:rPr>
          <w:rFonts w:hint="cs"/>
          <w:rtl/>
        </w:rPr>
        <w:t>ّ</w:t>
      </w:r>
      <w:r w:rsidRPr="009746DC">
        <w:rPr>
          <w:rtl/>
        </w:rPr>
        <w:t>تين فإن</w:t>
      </w:r>
      <w:r w:rsidR="001F6572">
        <w:rPr>
          <w:rFonts w:hint="cs"/>
          <w:rtl/>
        </w:rPr>
        <w:t>ّ</w:t>
      </w:r>
      <w:r w:rsidRPr="009746DC">
        <w:rPr>
          <w:rtl/>
        </w:rPr>
        <w:t>ه يستحب</w:t>
      </w:r>
      <w:r w:rsidR="00DA43AB">
        <w:rPr>
          <w:rFonts w:hint="cs"/>
          <w:rtl/>
        </w:rPr>
        <w:t>ُّ</w:t>
      </w:r>
      <w:r w:rsidRPr="009746DC">
        <w:rPr>
          <w:rtl/>
        </w:rPr>
        <w:t xml:space="preserve"> فقال لأبي جعفر </w:t>
      </w:r>
      <w:r w:rsidR="00850EDE">
        <w:rPr>
          <w:rStyle w:val="libAlaemChar"/>
          <w:rtl/>
        </w:rPr>
        <w:t xml:space="preserve">عليه‌السلام </w:t>
      </w:r>
      <w:r>
        <w:rPr>
          <w:rFonts w:hint="cs"/>
          <w:rtl/>
        </w:rPr>
        <w:t xml:space="preserve">: </w:t>
      </w:r>
      <w:r w:rsidRPr="009746DC">
        <w:rPr>
          <w:rtl/>
        </w:rPr>
        <w:t>لأي</w:t>
      </w:r>
      <w:r w:rsidR="00DA43AB">
        <w:rPr>
          <w:rFonts w:hint="cs"/>
          <w:rtl/>
        </w:rPr>
        <w:t>ّ</w:t>
      </w:r>
      <w:r w:rsidRPr="009746DC">
        <w:rPr>
          <w:rtl/>
        </w:rPr>
        <w:t xml:space="preserve"> شيء لا ت</w:t>
      </w:r>
      <w:r w:rsidR="000D553B">
        <w:rPr>
          <w:rtl/>
        </w:rPr>
        <w:t xml:space="preserve">زوّج </w:t>
      </w:r>
      <w:r w:rsidRPr="009746DC">
        <w:rPr>
          <w:rtl/>
        </w:rPr>
        <w:t>أبا عبد الله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F6572">
      <w:pPr>
        <w:pStyle w:val="libNormal"/>
        <w:rPr>
          <w:rtl/>
        </w:rPr>
      </w:pPr>
      <w:r w:rsidRPr="009746DC">
        <w:rPr>
          <w:rtl/>
        </w:rPr>
        <w:t>وسل</w:t>
      </w:r>
      <w:r w:rsidR="00DA43AB">
        <w:rPr>
          <w:rFonts w:hint="cs"/>
          <w:rtl/>
        </w:rPr>
        <w:t>ّ</w:t>
      </w:r>
      <w:r w:rsidRPr="009746DC">
        <w:rPr>
          <w:rtl/>
        </w:rPr>
        <w:t>مه إلى من شئت و</w:t>
      </w:r>
      <w:r w:rsidR="000164B7">
        <w:rPr>
          <w:rtl/>
        </w:rPr>
        <w:t xml:space="preserve">إلّا </w:t>
      </w:r>
      <w:r w:rsidRPr="009746DC">
        <w:rPr>
          <w:rtl/>
        </w:rPr>
        <w:t>خل</w:t>
      </w:r>
      <w:r w:rsidR="00DA43AB">
        <w:rPr>
          <w:rFonts w:hint="cs"/>
          <w:rtl/>
        </w:rPr>
        <w:t>ّ</w:t>
      </w:r>
      <w:r w:rsidRPr="009746DC">
        <w:rPr>
          <w:rtl/>
        </w:rPr>
        <w:t>يت سبيله ، فقد اجتهدت ب</w:t>
      </w:r>
      <w:r w:rsidR="00DA43AB">
        <w:rPr>
          <w:rFonts w:hint="cs"/>
          <w:rtl/>
        </w:rPr>
        <w:t>أ</w:t>
      </w:r>
      <w:r w:rsidR="00DA43AB">
        <w:rPr>
          <w:rtl/>
        </w:rPr>
        <w:t>ن</w:t>
      </w:r>
      <w:r w:rsidR="00551E04">
        <w:rPr>
          <w:rtl/>
        </w:rPr>
        <w:t xml:space="preserve"> </w:t>
      </w:r>
      <w:r w:rsidRPr="009746DC">
        <w:rPr>
          <w:rtl/>
        </w:rPr>
        <w:t>أجد عليه حج</w:t>
      </w:r>
      <w:r w:rsidR="00DA43AB">
        <w:rPr>
          <w:rFonts w:hint="cs"/>
          <w:rtl/>
        </w:rPr>
        <w:t>ّ</w:t>
      </w:r>
      <w:r w:rsidRPr="009746DC">
        <w:rPr>
          <w:rtl/>
        </w:rPr>
        <w:t xml:space="preserve">ة فما أقدر </w:t>
      </w:r>
      <w:r w:rsidR="00D83B35">
        <w:rPr>
          <w:rtl/>
        </w:rPr>
        <w:t xml:space="preserve">علىّ </w:t>
      </w:r>
      <w:r w:rsidRPr="009746DC">
        <w:rPr>
          <w:rtl/>
        </w:rPr>
        <w:t>ذلك.</w:t>
      </w:r>
    </w:p>
    <w:p w:rsidR="00B717C7" w:rsidRPr="009746DC" w:rsidRDefault="00B717C7" w:rsidP="001F6572">
      <w:pPr>
        <w:pStyle w:val="libNormal"/>
        <w:rPr>
          <w:rtl/>
        </w:rPr>
      </w:pPr>
      <w:r w:rsidRPr="009746DC">
        <w:rPr>
          <w:rtl/>
        </w:rPr>
        <w:t>فوج</w:t>
      </w:r>
      <w:r w:rsidR="00DA43AB">
        <w:rPr>
          <w:rFonts w:hint="cs"/>
          <w:rtl/>
        </w:rPr>
        <w:t>ّ</w:t>
      </w:r>
      <w:r w:rsidRPr="009746DC">
        <w:rPr>
          <w:rtl/>
        </w:rPr>
        <w:t>ه من تسل</w:t>
      </w:r>
      <w:r w:rsidR="00DA43AB">
        <w:rPr>
          <w:rFonts w:hint="cs"/>
          <w:rtl/>
        </w:rPr>
        <w:t>ّ</w:t>
      </w:r>
      <w:r w:rsidRPr="009746DC">
        <w:rPr>
          <w:rtl/>
        </w:rPr>
        <w:t>مه منه ، وحبسه عند الفضل بن الربيع ببغداد ، فبقي عنده مد</w:t>
      </w:r>
      <w:r w:rsidR="00DA43AB">
        <w:rPr>
          <w:rFonts w:hint="cs"/>
          <w:rtl/>
        </w:rPr>
        <w:t>ّ</w:t>
      </w:r>
      <w:r w:rsidRPr="009746DC">
        <w:rPr>
          <w:rtl/>
        </w:rPr>
        <w:t xml:space="preserve">ة طويلة وأراده الرشيد </w:t>
      </w:r>
      <w:r w:rsidR="00D83B35">
        <w:rPr>
          <w:rtl/>
        </w:rPr>
        <w:t xml:space="preserve">علىّ </w:t>
      </w:r>
      <w:r w:rsidRPr="009746DC">
        <w:rPr>
          <w:rtl/>
        </w:rPr>
        <w:t>شيء من أمره فأبى ، فكتب بتسليمه إلى الفضل بن يحيى فتسلمه منه ، وأراد ذلك منه فلم يفعل ، وبلغه أنه عنده في رفاهي</w:t>
      </w:r>
      <w:r w:rsidR="00DA43AB">
        <w:rPr>
          <w:rFonts w:hint="cs"/>
          <w:rtl/>
        </w:rPr>
        <w:t>ّ</w:t>
      </w:r>
      <w:r w:rsidRPr="009746DC">
        <w:rPr>
          <w:rtl/>
        </w:rPr>
        <w:t xml:space="preserve">ة وسعة وهو حينئذ بالرقة فأنفذ مسرور الخادم بكتاب إلى العباس بن </w:t>
      </w:r>
      <w:r w:rsidR="00551E04">
        <w:rPr>
          <w:rtl/>
        </w:rPr>
        <w:t xml:space="preserve">محمّد </w:t>
      </w:r>
      <w:r w:rsidRPr="009746DC">
        <w:rPr>
          <w:rtl/>
        </w:rPr>
        <w:t xml:space="preserve">وكتاب آخر إلى السندي بن شاهك فدعا العباس الفضل وضربه مائة سوط وسلم موسى </w:t>
      </w:r>
      <w:r w:rsidR="00850EDE">
        <w:rPr>
          <w:rStyle w:val="libAlaemChar"/>
          <w:rtl/>
        </w:rPr>
        <w:t xml:space="preserve">عليه‌السلام </w:t>
      </w:r>
      <w:r w:rsidRPr="009746DC">
        <w:rPr>
          <w:rtl/>
        </w:rPr>
        <w:t>إلى السندي ، ف</w:t>
      </w:r>
      <w:r w:rsidR="00FE5F86">
        <w:rPr>
          <w:rtl/>
        </w:rPr>
        <w:t xml:space="preserve">لـمّا </w:t>
      </w:r>
      <w:r w:rsidRPr="009746DC">
        <w:rPr>
          <w:rtl/>
        </w:rPr>
        <w:t xml:space="preserve">سمع يحيى بن خالد ذلك دخل </w:t>
      </w:r>
      <w:r w:rsidR="00D83B35">
        <w:rPr>
          <w:rtl/>
        </w:rPr>
        <w:t xml:space="preserve">علىّ </w:t>
      </w:r>
      <w:r w:rsidRPr="009746DC">
        <w:rPr>
          <w:rtl/>
        </w:rPr>
        <w:t xml:space="preserve">الرشيد وتكفل </w:t>
      </w:r>
      <w:r w:rsidR="00D8033E">
        <w:rPr>
          <w:rtl/>
        </w:rPr>
        <w:t xml:space="preserve">ان </w:t>
      </w:r>
      <w:r w:rsidRPr="009746DC">
        <w:rPr>
          <w:rtl/>
        </w:rPr>
        <w:t xml:space="preserve">يفعل ما يأمره في أمره </w:t>
      </w:r>
      <w:r w:rsidR="00850EDE">
        <w:rPr>
          <w:rStyle w:val="libAlaemChar"/>
          <w:rtl/>
        </w:rPr>
        <w:t xml:space="preserve">عليه‌السلام </w:t>
      </w:r>
      <w:r w:rsidRPr="009746DC">
        <w:rPr>
          <w:rtl/>
        </w:rPr>
        <w:t xml:space="preserve">وخرج يحيى بنفسه </w:t>
      </w:r>
      <w:r w:rsidR="00D83B35">
        <w:rPr>
          <w:rtl/>
        </w:rPr>
        <w:t xml:space="preserve">علىّ </w:t>
      </w:r>
      <w:r w:rsidRPr="009746DC">
        <w:rPr>
          <w:rtl/>
        </w:rPr>
        <w:t xml:space="preserve">البريد </w:t>
      </w:r>
      <w:r w:rsidR="00FE5F86">
        <w:rPr>
          <w:rtl/>
        </w:rPr>
        <w:t xml:space="preserve">حتّى </w:t>
      </w:r>
      <w:r w:rsidRPr="009746DC">
        <w:rPr>
          <w:rtl/>
        </w:rPr>
        <w:t>أتى بغداد وأظهر أنه ورد لتعديل السواد ، ودعا السندي لعنة الله عليهما وأمره بسم</w:t>
      </w:r>
      <w:r w:rsidR="00DA43AB">
        <w:rPr>
          <w:rFonts w:hint="cs"/>
          <w:rtl/>
        </w:rPr>
        <w:t>ّ</w:t>
      </w:r>
      <w:r w:rsidRPr="009746DC">
        <w:rPr>
          <w:rtl/>
        </w:rPr>
        <w:t xml:space="preserve">ة </w:t>
      </w:r>
      <w:r w:rsidR="00292DF4" w:rsidRPr="00292DF4">
        <w:rPr>
          <w:rStyle w:val="libAlaemChar"/>
          <w:rtl/>
        </w:rPr>
        <w:t xml:space="preserve">عليه‌السلام </w:t>
      </w:r>
      <w:r w:rsidRPr="009746DC">
        <w:rPr>
          <w:rtl/>
        </w:rPr>
        <w:t>.</w:t>
      </w:r>
    </w:p>
    <w:p w:rsidR="00B717C7" w:rsidRPr="009746DC" w:rsidRDefault="00B717C7" w:rsidP="001F6572">
      <w:pPr>
        <w:pStyle w:val="libNormal"/>
        <w:rPr>
          <w:rtl/>
        </w:rPr>
      </w:pPr>
      <w:r w:rsidRPr="009746DC">
        <w:rPr>
          <w:rtl/>
        </w:rPr>
        <w:t xml:space="preserve">وروي عن الرضا </w:t>
      </w:r>
      <w:r w:rsidR="00850EDE">
        <w:rPr>
          <w:rStyle w:val="libAlaemChar"/>
          <w:rtl/>
        </w:rPr>
        <w:t xml:space="preserve">عليه‌السلام </w:t>
      </w:r>
      <w:r w:rsidRPr="009746DC">
        <w:rPr>
          <w:rtl/>
        </w:rPr>
        <w:t xml:space="preserve">أنه </w:t>
      </w:r>
      <w:r w:rsidR="00292DF4">
        <w:rPr>
          <w:rtl/>
        </w:rPr>
        <w:t xml:space="preserve">سمّه </w:t>
      </w:r>
      <w:r w:rsidR="00850EDE">
        <w:rPr>
          <w:rStyle w:val="libAlaemChar"/>
          <w:rtl/>
        </w:rPr>
        <w:t xml:space="preserve">عليه‌السلام </w:t>
      </w:r>
      <w:r w:rsidRPr="009746DC">
        <w:rPr>
          <w:rtl/>
        </w:rPr>
        <w:t>في ثلاثين رطبة.</w:t>
      </w:r>
    </w:p>
    <w:p w:rsidR="00B717C7" w:rsidRPr="009746DC" w:rsidRDefault="00B717C7" w:rsidP="001F6572">
      <w:pPr>
        <w:pStyle w:val="libNormal"/>
        <w:rPr>
          <w:rtl/>
          <w:lang w:bidi="fa-IR"/>
        </w:rPr>
      </w:pPr>
      <w:r w:rsidRPr="00DA43AB">
        <w:rPr>
          <w:rStyle w:val="libBold1Char"/>
          <w:rtl/>
        </w:rPr>
        <w:t>الحديث الأول</w:t>
      </w:r>
      <w:r w:rsidRPr="009746DC">
        <w:rPr>
          <w:rtl/>
          <w:lang w:bidi="fa-IR"/>
        </w:rPr>
        <w:t xml:space="preserve"> ضعيف.</w:t>
      </w:r>
    </w:p>
    <w:p w:rsidR="00B717C7" w:rsidRPr="009746DC" w:rsidRDefault="00B717C7" w:rsidP="001F6572">
      <w:pPr>
        <w:pStyle w:val="libNormal"/>
        <w:rPr>
          <w:rtl/>
        </w:rPr>
      </w:pPr>
      <w:r w:rsidRPr="009746DC">
        <w:rPr>
          <w:rtl/>
        </w:rPr>
        <w:t xml:space="preserve">وفي القاموس </w:t>
      </w:r>
      <w:r w:rsidRPr="00C875FB">
        <w:rPr>
          <w:rtl/>
        </w:rPr>
        <w:t>عكاشة</w:t>
      </w:r>
      <w:r w:rsidRPr="009746DC">
        <w:rPr>
          <w:rtl/>
        </w:rPr>
        <w:t xml:space="preserve"> كرم</w:t>
      </w:r>
      <w:r w:rsidR="00DA43AB">
        <w:rPr>
          <w:rFonts w:hint="cs"/>
          <w:rtl/>
        </w:rPr>
        <w:t>ّ</w:t>
      </w:r>
      <w:r w:rsidRPr="009746DC">
        <w:rPr>
          <w:rtl/>
        </w:rPr>
        <w:t>انة ويخفف عكاشة الغنوي وابن ثور وابن محصن الصح</w:t>
      </w:r>
      <w:r w:rsidR="00DA43AB">
        <w:rPr>
          <w:rFonts w:hint="cs"/>
          <w:rtl/>
        </w:rPr>
        <w:t>ّ</w:t>
      </w:r>
      <w:r w:rsidRPr="009746DC">
        <w:rPr>
          <w:rtl/>
        </w:rPr>
        <w:t>ابيون.</w:t>
      </w:r>
    </w:p>
    <w:p w:rsidR="00B717C7" w:rsidRPr="009746DC" w:rsidRDefault="00B717C7" w:rsidP="001F6572">
      <w:pPr>
        <w:pStyle w:val="libNormal"/>
        <w:rPr>
          <w:rtl/>
        </w:rPr>
      </w:pPr>
      <w:r w:rsidRPr="00C875FB">
        <w:rPr>
          <w:rtl/>
        </w:rPr>
        <w:t xml:space="preserve">قوله </w:t>
      </w:r>
      <w:r w:rsidR="00850EDE">
        <w:rPr>
          <w:rStyle w:val="libAlaemChar"/>
          <w:rtl/>
        </w:rPr>
        <w:t xml:space="preserve">عليه‌السلام </w:t>
      </w:r>
      <w:r w:rsidRPr="00C875FB">
        <w:rPr>
          <w:rtl/>
        </w:rPr>
        <w:t xml:space="preserve">: </w:t>
      </w:r>
      <w:r w:rsidR="00C152F5">
        <w:rPr>
          <w:rtl/>
        </w:rPr>
        <w:t xml:space="preserve">حبّة حبّة </w:t>
      </w:r>
      <w:r w:rsidRPr="009746DC">
        <w:rPr>
          <w:rtl/>
        </w:rPr>
        <w:t>كأن</w:t>
      </w:r>
      <w:r w:rsidR="00C152F5">
        <w:rPr>
          <w:rFonts w:hint="cs"/>
          <w:rtl/>
        </w:rPr>
        <w:t>ّ</w:t>
      </w:r>
      <w:r w:rsidRPr="009746DC">
        <w:rPr>
          <w:rtl/>
        </w:rPr>
        <w:t xml:space="preserve">ه إخبار عما هو الشائع بين الناس </w:t>
      </w:r>
      <w:r w:rsidR="00D83B35">
        <w:rPr>
          <w:rtl/>
        </w:rPr>
        <w:t xml:space="preserve">ثمّ </w:t>
      </w:r>
      <w:r w:rsidRPr="009746DC">
        <w:rPr>
          <w:rtl/>
        </w:rPr>
        <w:t>أخبر بما هو المستحب</w:t>
      </w:r>
      <w:r w:rsidR="00C152F5">
        <w:rPr>
          <w:rFonts w:hint="cs"/>
          <w:rtl/>
        </w:rPr>
        <w:t>ّ</w:t>
      </w:r>
      <w:r w:rsidRPr="009746DC">
        <w:rPr>
          <w:rtl/>
        </w:rPr>
        <w:t xml:space="preserve"> لكل الناس وهو الأكل </w:t>
      </w:r>
      <w:r w:rsidR="00C152F5">
        <w:rPr>
          <w:rtl/>
        </w:rPr>
        <w:t xml:space="preserve">حبّتين </w:t>
      </w:r>
      <w:r w:rsidRPr="009746DC">
        <w:rPr>
          <w:rtl/>
        </w:rPr>
        <w:t xml:space="preserve">، ويحتمل </w:t>
      </w:r>
      <w:r w:rsidR="00D8033E">
        <w:rPr>
          <w:rtl/>
        </w:rPr>
        <w:t xml:space="preserve">ان </w:t>
      </w:r>
      <w:r w:rsidRPr="009746DC">
        <w:rPr>
          <w:rtl/>
        </w:rPr>
        <w:t xml:space="preserve">يكون الأكل </w:t>
      </w:r>
      <w:r w:rsidR="00C152F5">
        <w:rPr>
          <w:rtl/>
        </w:rPr>
        <w:t xml:space="preserve">حبّة حبّة </w:t>
      </w:r>
      <w:r w:rsidRPr="009746DC">
        <w:rPr>
          <w:rtl/>
        </w:rPr>
        <w:t xml:space="preserve">للشيخ الكبير والصغير </w:t>
      </w:r>
      <w:r w:rsidR="00C152F5">
        <w:rPr>
          <w:rtl/>
        </w:rPr>
        <w:t xml:space="preserve">مستحبّاً </w:t>
      </w:r>
      <w:r w:rsidRPr="009746DC">
        <w:rPr>
          <w:rtl/>
        </w:rPr>
        <w:t xml:space="preserve">ولغيرهما الأكل </w:t>
      </w:r>
      <w:r w:rsidR="00C152F5">
        <w:rPr>
          <w:rtl/>
        </w:rPr>
        <w:t xml:space="preserve">حبّتين </w:t>
      </w:r>
      <w:r w:rsidRPr="009746DC">
        <w:rPr>
          <w:rtl/>
        </w:rPr>
        <w:t>، والأزيد للحرص مكروه ،</w:t>
      </w:r>
    </w:p>
    <w:p w:rsidR="008930D5" w:rsidRDefault="008930D5" w:rsidP="008930D5">
      <w:pPr>
        <w:pStyle w:val="libNormal"/>
        <w:rPr>
          <w:rtl/>
        </w:rPr>
      </w:pPr>
      <w:r>
        <w:rPr>
          <w:rtl/>
        </w:rPr>
        <w:br w:type="page"/>
      </w:r>
    </w:p>
    <w:p w:rsidR="00B717C7" w:rsidRPr="009746DC" w:rsidRDefault="00B717C7" w:rsidP="009C1D2B">
      <w:pPr>
        <w:pStyle w:val="libNormal"/>
        <w:rPr>
          <w:rtl/>
        </w:rPr>
      </w:pPr>
      <w:r w:rsidRPr="009746DC">
        <w:rPr>
          <w:rtl/>
        </w:rPr>
        <w:lastRenderedPageBreak/>
        <w:t xml:space="preserve">فقد أدرك التزويج </w:t>
      </w:r>
      <w:r w:rsidR="00C152F5">
        <w:rPr>
          <w:rFonts w:hint="cs"/>
          <w:rtl/>
        </w:rPr>
        <w:t xml:space="preserve">؟ </w:t>
      </w:r>
      <w:r w:rsidRPr="009746DC">
        <w:rPr>
          <w:rtl/>
        </w:rPr>
        <w:t>قال وبين يديه صر</w:t>
      </w:r>
      <w:r w:rsidR="009C1D2B">
        <w:rPr>
          <w:rFonts w:hint="cs"/>
          <w:rtl/>
        </w:rPr>
        <w:t>َّ</w:t>
      </w:r>
      <w:r w:rsidRPr="009746DC">
        <w:rPr>
          <w:rtl/>
        </w:rPr>
        <w:t xml:space="preserve">ة مختومة </w:t>
      </w:r>
      <w:r w:rsidR="009C1D2B">
        <w:rPr>
          <w:rFonts w:hint="cs"/>
          <w:rtl/>
        </w:rPr>
        <w:t xml:space="preserve">، </w:t>
      </w:r>
      <w:r w:rsidRPr="009746DC">
        <w:rPr>
          <w:rtl/>
        </w:rPr>
        <w:t xml:space="preserve">فقال </w:t>
      </w:r>
      <w:r w:rsidR="002D77E0">
        <w:rPr>
          <w:rFonts w:hint="cs"/>
          <w:rtl/>
        </w:rPr>
        <w:t xml:space="preserve">: </w:t>
      </w:r>
      <w:r w:rsidRPr="009746DC">
        <w:rPr>
          <w:rtl/>
        </w:rPr>
        <w:t>أما إن</w:t>
      </w:r>
      <w:r w:rsidR="002D77E0">
        <w:rPr>
          <w:rFonts w:hint="cs"/>
          <w:rtl/>
        </w:rPr>
        <w:t>ّ</w:t>
      </w:r>
      <w:r w:rsidRPr="009746DC">
        <w:rPr>
          <w:rtl/>
        </w:rPr>
        <w:t>ه سيجيء نخ</w:t>
      </w:r>
      <w:r w:rsidR="002D77E0">
        <w:rPr>
          <w:rFonts w:hint="cs"/>
          <w:rtl/>
        </w:rPr>
        <w:t>ّ</w:t>
      </w:r>
      <w:r w:rsidRPr="009746DC">
        <w:rPr>
          <w:rtl/>
        </w:rPr>
        <w:t>اس من أهل بربر</w:t>
      </w:r>
      <w:r>
        <w:rPr>
          <w:rtl/>
        </w:rPr>
        <w:t xml:space="preserve"> </w:t>
      </w:r>
      <w:r w:rsidRPr="009746DC">
        <w:rPr>
          <w:rtl/>
        </w:rPr>
        <w:t>فينزل دار ميمون فنشتري له بهذه الصر</w:t>
      </w:r>
      <w:r w:rsidR="002D77E0">
        <w:rPr>
          <w:rFonts w:hint="cs"/>
          <w:rtl/>
        </w:rPr>
        <w:t>َّ</w:t>
      </w:r>
      <w:r w:rsidRPr="009746DC">
        <w:rPr>
          <w:rtl/>
        </w:rPr>
        <w:t xml:space="preserve">ة جارية قال </w:t>
      </w:r>
      <w:r w:rsidR="002D77E0">
        <w:rPr>
          <w:rFonts w:hint="cs"/>
          <w:rtl/>
        </w:rPr>
        <w:t xml:space="preserve">: </w:t>
      </w:r>
      <w:r w:rsidRPr="009746DC">
        <w:rPr>
          <w:rtl/>
        </w:rPr>
        <w:t xml:space="preserve">فأتى لذلك ما أتى فدخلنا </w:t>
      </w:r>
      <w:r w:rsidR="002D77E0">
        <w:rPr>
          <w:rtl/>
        </w:rPr>
        <w:t xml:space="preserve">يوماً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فقال</w:t>
      </w:r>
      <w:r>
        <w:rPr>
          <w:rtl/>
        </w:rPr>
        <w:t xml:space="preserve"> </w:t>
      </w:r>
      <w:r w:rsidR="000164B7">
        <w:rPr>
          <w:rtl/>
        </w:rPr>
        <w:t xml:space="preserve">إلّا </w:t>
      </w:r>
      <w:r w:rsidRPr="009746DC">
        <w:rPr>
          <w:rtl/>
        </w:rPr>
        <w:t xml:space="preserve">أخبركم عن النخاس الذي ذكرته لكم قد قدم فاذهبوا فاشتروا بهذه الصرة منه جارية قال فأتينا النخاس فقال قد بعت ما </w:t>
      </w:r>
      <w:r w:rsidR="00551E04">
        <w:rPr>
          <w:rtl/>
        </w:rPr>
        <w:t xml:space="preserve">كان </w:t>
      </w:r>
      <w:r w:rsidRPr="009746DC">
        <w:rPr>
          <w:rtl/>
        </w:rPr>
        <w:t xml:space="preserve">عندي </w:t>
      </w:r>
      <w:r w:rsidR="000164B7">
        <w:rPr>
          <w:rtl/>
        </w:rPr>
        <w:t xml:space="preserve">إلّا </w:t>
      </w:r>
      <w:r w:rsidRPr="009746DC">
        <w:rPr>
          <w:rtl/>
        </w:rPr>
        <w:t xml:space="preserve">جاريتين مريضتين إحداهما أمثل من الأخرى قلنا فأخرجهما </w:t>
      </w:r>
      <w:r w:rsidR="00FE5F86">
        <w:rPr>
          <w:rtl/>
        </w:rPr>
        <w:t xml:space="preserve">حتّى </w:t>
      </w:r>
      <w:r w:rsidRPr="009746DC">
        <w:rPr>
          <w:rtl/>
        </w:rPr>
        <w:t xml:space="preserve">ننظر إليهما فأخرجهما فقلنا بكم تبيعنا هذه المتماثلة قال بسبعين </w:t>
      </w:r>
      <w:r w:rsidR="00873224">
        <w:rPr>
          <w:rtl/>
          <w:lang w:bidi="ar-IQ"/>
        </w:rPr>
        <w:t>ديناراً</w:t>
      </w:r>
      <w:r w:rsidRPr="009746DC">
        <w:rPr>
          <w:rtl/>
        </w:rPr>
        <w:t xml:space="preserve"> قلنا أحسن قال لا أنقص من سبعين </w:t>
      </w:r>
      <w:r w:rsidR="00873224">
        <w:rPr>
          <w:rtl/>
          <w:lang w:bidi="ar-IQ"/>
        </w:rPr>
        <w:t>ديناراً</w:t>
      </w:r>
      <w:r w:rsidRPr="009746DC">
        <w:rPr>
          <w:rtl/>
        </w:rPr>
        <w:t xml:space="preserve"> قلنا له نشتريها منك بهذه الصر</w:t>
      </w:r>
      <w:r w:rsidR="002D77E0">
        <w:rPr>
          <w:rFonts w:hint="cs"/>
          <w:rtl/>
        </w:rPr>
        <w:t>َّ</w:t>
      </w:r>
      <w:r w:rsidRPr="009746DC">
        <w:rPr>
          <w:rtl/>
        </w:rPr>
        <w:t xml:space="preserve">ة ما بلغت ولا ندري ما فيها </w:t>
      </w:r>
      <w:r w:rsidR="00551E04">
        <w:rPr>
          <w:rtl/>
        </w:rPr>
        <w:t xml:space="preserve">وكان </w:t>
      </w:r>
      <w:r w:rsidRPr="009746DC">
        <w:rPr>
          <w:rtl/>
        </w:rPr>
        <w:t xml:space="preserve">عنده رجل أبيض الرأس واللحية قال فكوا وزنوا </w:t>
      </w:r>
      <w:r w:rsidR="002D77E0">
        <w:rPr>
          <w:rFonts w:hint="cs"/>
          <w:rtl/>
        </w:rPr>
        <w:t>،</w:t>
      </w:r>
      <w:r w:rsidRPr="009746DC">
        <w:rPr>
          <w:rtl/>
        </w:rPr>
        <w:t>فقال النخ</w:t>
      </w:r>
      <w:r w:rsidR="002D77E0">
        <w:rPr>
          <w:rFonts w:hint="cs"/>
          <w:rtl/>
        </w:rPr>
        <w:t>ّ</w:t>
      </w:r>
      <w:r w:rsidRPr="009746DC">
        <w:rPr>
          <w:rtl/>
        </w:rPr>
        <w:t>اس</w:t>
      </w:r>
    </w:p>
    <w:p w:rsidR="00B717C7" w:rsidRPr="00324B78" w:rsidRDefault="008930D5" w:rsidP="007F05B9">
      <w:pPr>
        <w:pStyle w:val="libLine"/>
        <w:rPr>
          <w:rtl/>
        </w:rPr>
      </w:pPr>
      <w:r>
        <w:rPr>
          <w:rFonts w:hint="cs"/>
          <w:rtl/>
        </w:rPr>
        <w:t>_____________________________________________</w:t>
      </w:r>
    </w:p>
    <w:p w:rsidR="00B717C7" w:rsidRPr="009746DC" w:rsidRDefault="00DB1A91" w:rsidP="009C1D2B">
      <w:pPr>
        <w:pStyle w:val="libNormal"/>
        <w:rPr>
          <w:rtl/>
        </w:rPr>
      </w:pPr>
      <w:r>
        <w:rPr>
          <w:rtl/>
        </w:rPr>
        <w:t xml:space="preserve">ويؤيّده </w:t>
      </w:r>
      <w:r w:rsidR="00B717C7" w:rsidRPr="009746DC">
        <w:rPr>
          <w:rtl/>
        </w:rPr>
        <w:t xml:space="preserve">ما روي في صحيفة الرضا </w:t>
      </w:r>
      <w:r w:rsidR="00850EDE">
        <w:rPr>
          <w:rStyle w:val="libAlaemChar"/>
          <w:rtl/>
        </w:rPr>
        <w:t xml:space="preserve">عليه‌السلام </w:t>
      </w:r>
      <w:r w:rsidR="00B717C7" w:rsidRPr="009746DC">
        <w:rPr>
          <w:rtl/>
        </w:rPr>
        <w:t xml:space="preserve">عن أمير المؤمنين </w:t>
      </w:r>
      <w:r w:rsidR="00850EDE">
        <w:rPr>
          <w:rStyle w:val="libAlaemChar"/>
          <w:rtl/>
        </w:rPr>
        <w:t xml:space="preserve">عليه‌السلام </w:t>
      </w:r>
      <w:r w:rsidR="00B717C7" w:rsidRPr="009746DC">
        <w:rPr>
          <w:rtl/>
        </w:rPr>
        <w:t xml:space="preserve">قال : قال رسول الله </w:t>
      </w:r>
      <w:r w:rsidR="007D1F02" w:rsidRPr="007D1F02">
        <w:rPr>
          <w:rStyle w:val="libAlaemChar"/>
          <w:rtl/>
        </w:rPr>
        <w:t>صلى‌الله‌عليه‌وآله‌وسلم</w:t>
      </w:r>
      <w:r w:rsidR="00B717C7" w:rsidRPr="009746DC">
        <w:rPr>
          <w:rtl/>
        </w:rPr>
        <w:t xml:space="preserve"> : كلوا العنب </w:t>
      </w:r>
      <w:r w:rsidR="00C152F5">
        <w:rPr>
          <w:rtl/>
        </w:rPr>
        <w:t xml:space="preserve">حبّة حبّة </w:t>
      </w:r>
      <w:r w:rsidR="00B717C7" w:rsidRPr="009746DC">
        <w:rPr>
          <w:rtl/>
        </w:rPr>
        <w:t>فإنه أهن</w:t>
      </w:r>
      <w:r>
        <w:rPr>
          <w:rFonts w:hint="cs"/>
          <w:rtl/>
        </w:rPr>
        <w:t>ّ</w:t>
      </w:r>
      <w:r w:rsidR="00B717C7" w:rsidRPr="009746DC">
        <w:rPr>
          <w:rtl/>
        </w:rPr>
        <w:t xml:space="preserve">أ وأمرأ ، فيحمل هذا </w:t>
      </w:r>
      <w:r w:rsidR="00D83B35">
        <w:rPr>
          <w:rtl/>
        </w:rPr>
        <w:t xml:space="preserve">علىّ </w:t>
      </w:r>
      <w:r w:rsidR="00B717C7" w:rsidRPr="009746DC">
        <w:rPr>
          <w:rtl/>
        </w:rPr>
        <w:t xml:space="preserve">الشيخ والطفل </w:t>
      </w:r>
      <w:r>
        <w:rPr>
          <w:rtl/>
        </w:rPr>
        <w:t>جمعاً</w:t>
      </w:r>
      <w:r w:rsidR="00B717C7" w:rsidRPr="009746DC">
        <w:rPr>
          <w:rtl/>
        </w:rPr>
        <w:t>.</w:t>
      </w:r>
    </w:p>
    <w:p w:rsidR="00B717C7" w:rsidRPr="009746DC" w:rsidRDefault="00B717C7" w:rsidP="009C1D2B">
      <w:pPr>
        <w:pStyle w:val="libNormal"/>
        <w:rPr>
          <w:rtl/>
        </w:rPr>
      </w:pPr>
      <w:r w:rsidRPr="009746DC">
        <w:rPr>
          <w:rtl/>
        </w:rPr>
        <w:t xml:space="preserve">وفي القاموس : </w:t>
      </w:r>
      <w:r w:rsidR="00DB1A91">
        <w:rPr>
          <w:rtl/>
        </w:rPr>
        <w:t xml:space="preserve">النخّاس بيّاع </w:t>
      </w:r>
      <w:r w:rsidRPr="009746DC">
        <w:rPr>
          <w:rtl/>
        </w:rPr>
        <w:t xml:space="preserve">الدواب والرقيق وقال : </w:t>
      </w:r>
      <w:r w:rsidRPr="00C875FB">
        <w:rPr>
          <w:rtl/>
        </w:rPr>
        <w:t>البربر</w:t>
      </w:r>
      <w:r w:rsidRPr="009746DC">
        <w:rPr>
          <w:rtl/>
        </w:rPr>
        <w:t xml:space="preserve"> جيل ، والجمع البرابرة ، وهم بالغرب ، وأم</w:t>
      </w:r>
      <w:r w:rsidR="00DB1A91">
        <w:rPr>
          <w:rFonts w:hint="cs"/>
          <w:rtl/>
        </w:rPr>
        <w:t>ّ</w:t>
      </w:r>
      <w:r w:rsidRPr="009746DC">
        <w:rPr>
          <w:rtl/>
        </w:rPr>
        <w:t>ة أخرى بين الحبوش والزنج يقطعون مذاكير الرجال ويجعلونها مهور نسائهم ، وقال في المغرب : البربر قوم بالمغرب جفاة كالأعراب في دقة الدين وقل</w:t>
      </w:r>
      <w:r w:rsidR="00DB1A91">
        <w:rPr>
          <w:rFonts w:hint="cs"/>
          <w:rtl/>
        </w:rPr>
        <w:t>ّ</w:t>
      </w:r>
      <w:r w:rsidRPr="009746DC">
        <w:rPr>
          <w:rtl/>
        </w:rPr>
        <w:t>ة العلم ، انتهى.</w:t>
      </w:r>
    </w:p>
    <w:p w:rsidR="00B717C7" w:rsidRPr="009746DC" w:rsidRDefault="00B717C7" w:rsidP="009C1D2B">
      <w:pPr>
        <w:pStyle w:val="libNormal"/>
        <w:rPr>
          <w:rtl/>
        </w:rPr>
      </w:pPr>
      <w:r w:rsidRPr="00C875FB">
        <w:rPr>
          <w:rtl/>
        </w:rPr>
        <w:t>قوله : أمثل من الأخرى ،</w:t>
      </w:r>
      <w:r w:rsidRPr="009746DC">
        <w:rPr>
          <w:rtl/>
        </w:rPr>
        <w:t xml:space="preserve"> أي أقرب إلى </w:t>
      </w:r>
      <w:r w:rsidR="00DB1A91">
        <w:rPr>
          <w:rtl/>
        </w:rPr>
        <w:t xml:space="preserve">البرّ </w:t>
      </w:r>
      <w:r w:rsidRPr="009746DC">
        <w:rPr>
          <w:rtl/>
        </w:rPr>
        <w:t>أو أفضل وأحسن ، وكذا المتماثلة يحتمل المعنيين و</w:t>
      </w:r>
      <w:r w:rsidR="00D8033E">
        <w:rPr>
          <w:rtl/>
        </w:rPr>
        <w:t xml:space="preserve">ان </w:t>
      </w:r>
      <w:r w:rsidR="00551E04">
        <w:rPr>
          <w:rtl/>
        </w:rPr>
        <w:t xml:space="preserve">كان </w:t>
      </w:r>
      <w:r w:rsidRPr="009746DC">
        <w:rPr>
          <w:rtl/>
        </w:rPr>
        <w:t>الأول فيه أظهر قال في القاموس : تماثل العليل قارب البرؤ ، والأمثل الأفضل ، والجمع أماثل والمثالة الفضل ، انتهى.</w:t>
      </w:r>
    </w:p>
    <w:p w:rsidR="00B717C7" w:rsidRPr="009746DC" w:rsidRDefault="00B717C7" w:rsidP="009C1D2B">
      <w:pPr>
        <w:pStyle w:val="libNormal"/>
        <w:rPr>
          <w:rtl/>
        </w:rPr>
      </w:pPr>
      <w:r w:rsidRPr="00C875FB">
        <w:rPr>
          <w:rtl/>
        </w:rPr>
        <w:t>« قلنا أحسن »</w:t>
      </w:r>
      <w:r w:rsidRPr="009746DC">
        <w:rPr>
          <w:rtl/>
        </w:rPr>
        <w:t xml:space="preserve"> أ</w:t>
      </w:r>
      <w:r w:rsidR="00850EDE">
        <w:rPr>
          <w:rtl/>
        </w:rPr>
        <w:t xml:space="preserve">مرّ </w:t>
      </w:r>
      <w:r w:rsidRPr="009746DC">
        <w:rPr>
          <w:rtl/>
        </w:rPr>
        <w:t xml:space="preserve">أي أنقص </w:t>
      </w:r>
      <w:r w:rsidR="000F65B1">
        <w:rPr>
          <w:rtl/>
        </w:rPr>
        <w:t>شيئاً</w:t>
      </w:r>
      <w:r w:rsidR="00F54854">
        <w:rPr>
          <w:rtl/>
        </w:rPr>
        <w:t xml:space="preserve"> </w:t>
      </w:r>
      <w:r w:rsidRPr="009746DC">
        <w:rPr>
          <w:rtl/>
        </w:rPr>
        <w:t>، وقيل : أفعل التفضيل ، بتقدير قل أحسن مما قلت</w:t>
      </w:r>
      <w:r>
        <w:rPr>
          <w:rtl/>
        </w:rPr>
        <w:t xml:space="preserve"> </w:t>
      </w:r>
      <w:r w:rsidRPr="00C875FB">
        <w:rPr>
          <w:rtl/>
        </w:rPr>
        <w:t>« ما بلغت »</w:t>
      </w:r>
      <w:r w:rsidRPr="009746DC">
        <w:rPr>
          <w:rtl/>
        </w:rPr>
        <w:t xml:space="preserve"> قيل : هو بدل هذه الصر</w:t>
      </w:r>
      <w:r w:rsidR="00B903D1">
        <w:rPr>
          <w:rFonts w:hint="cs"/>
          <w:rtl/>
        </w:rPr>
        <w:t>ّ</w:t>
      </w:r>
      <w:r w:rsidRPr="009746DC">
        <w:rPr>
          <w:rtl/>
        </w:rPr>
        <w:t>ة ، والشيخ لعل</w:t>
      </w:r>
      <w:r w:rsidR="00B903D1">
        <w:rPr>
          <w:rFonts w:hint="cs"/>
          <w:rtl/>
        </w:rPr>
        <w:t>ّ</w:t>
      </w:r>
      <w:r w:rsidRPr="009746DC">
        <w:rPr>
          <w:rtl/>
        </w:rPr>
        <w:t xml:space="preserve">ه الخضر </w:t>
      </w:r>
      <w:r w:rsidR="00850EDE">
        <w:rPr>
          <w:rStyle w:val="libAlaemChar"/>
          <w:rtl/>
        </w:rPr>
        <w:t xml:space="preserve">عليه‌السلام </w:t>
      </w:r>
      <w:r w:rsidRPr="009746DC">
        <w:rPr>
          <w:rtl/>
        </w:rPr>
        <w:t xml:space="preserve">أو ملك كما هو الظاهر مما سيأتي ، </w:t>
      </w:r>
      <w:r w:rsidR="00DB1A91">
        <w:rPr>
          <w:rtl/>
        </w:rPr>
        <w:t xml:space="preserve">ويؤيّده </w:t>
      </w:r>
      <w:r w:rsidRPr="009746DC">
        <w:rPr>
          <w:rtl/>
        </w:rPr>
        <w:t>الخبر الثاني.</w:t>
      </w:r>
    </w:p>
    <w:p w:rsidR="00B717C7" w:rsidRPr="009746DC" w:rsidRDefault="00B717C7" w:rsidP="009C1D2B">
      <w:pPr>
        <w:pStyle w:val="libNormal"/>
        <w:rPr>
          <w:rtl/>
        </w:rPr>
      </w:pPr>
      <w:r w:rsidRPr="00C875FB">
        <w:rPr>
          <w:rtl/>
        </w:rPr>
        <w:t>« فكوا »</w:t>
      </w:r>
      <w:r w:rsidRPr="009746DC">
        <w:rPr>
          <w:rtl/>
        </w:rPr>
        <w:t xml:space="preserve"> أي أنقضوا خ</w:t>
      </w:r>
      <w:r w:rsidR="004A738A">
        <w:rPr>
          <w:rtl/>
        </w:rPr>
        <w:t xml:space="preserve">تمّ </w:t>
      </w:r>
      <w:r w:rsidRPr="009746DC">
        <w:rPr>
          <w:rtl/>
        </w:rPr>
        <w:t>الصرة ، وقيل : أن</w:t>
      </w:r>
      <w:r w:rsidR="00B903D1">
        <w:rPr>
          <w:rFonts w:hint="cs"/>
          <w:rtl/>
        </w:rPr>
        <w:t>ّ</w:t>
      </w:r>
      <w:r w:rsidRPr="009746DC">
        <w:rPr>
          <w:rtl/>
        </w:rPr>
        <w:t>ها للصر</w:t>
      </w:r>
      <w:r w:rsidR="00B903D1">
        <w:rPr>
          <w:rFonts w:hint="cs"/>
          <w:rtl/>
        </w:rPr>
        <w:t>ّ</w:t>
      </w:r>
      <w:r w:rsidRPr="009746DC">
        <w:rPr>
          <w:rtl/>
        </w:rPr>
        <w:t>ة ، وكذا ضمير نقصت</w:t>
      </w:r>
    </w:p>
    <w:p w:rsidR="008930D5" w:rsidRDefault="008930D5" w:rsidP="008930D5">
      <w:pPr>
        <w:pStyle w:val="libNormal"/>
        <w:rPr>
          <w:rtl/>
        </w:rPr>
      </w:pPr>
      <w:r>
        <w:rPr>
          <w:rtl/>
        </w:rPr>
        <w:br w:type="page"/>
      </w:r>
    </w:p>
    <w:p w:rsidR="00B717C7" w:rsidRPr="005B39DD" w:rsidRDefault="00B717C7" w:rsidP="00B903D1">
      <w:pPr>
        <w:pStyle w:val="libNormal"/>
        <w:rPr>
          <w:rtl/>
        </w:rPr>
      </w:pPr>
      <w:r w:rsidRPr="009746DC">
        <w:rPr>
          <w:rtl/>
        </w:rPr>
        <w:lastRenderedPageBreak/>
        <w:t xml:space="preserve">لا </w:t>
      </w:r>
      <w:r w:rsidR="00B903D1">
        <w:rPr>
          <w:rtl/>
        </w:rPr>
        <w:t xml:space="preserve">تفكّوا </w:t>
      </w:r>
      <w:r w:rsidRPr="009746DC">
        <w:rPr>
          <w:rtl/>
        </w:rPr>
        <w:t xml:space="preserve">فإنها </w:t>
      </w:r>
      <w:r w:rsidR="00D8033E">
        <w:rPr>
          <w:rtl/>
        </w:rPr>
        <w:t xml:space="preserve">ان </w:t>
      </w:r>
      <w:r w:rsidRPr="009746DC">
        <w:rPr>
          <w:rtl/>
        </w:rPr>
        <w:t xml:space="preserve">نقصت </w:t>
      </w:r>
      <w:r w:rsidR="00C152F5">
        <w:rPr>
          <w:rtl/>
        </w:rPr>
        <w:t xml:space="preserve">حبّة </w:t>
      </w:r>
      <w:r w:rsidRPr="009746DC">
        <w:rPr>
          <w:rtl/>
        </w:rPr>
        <w:t xml:space="preserve">من سبعين </w:t>
      </w:r>
      <w:r w:rsidR="00873224">
        <w:rPr>
          <w:rtl/>
        </w:rPr>
        <w:t>ديناراً</w:t>
      </w:r>
      <w:r w:rsidRPr="009746DC">
        <w:rPr>
          <w:rtl/>
        </w:rPr>
        <w:t xml:space="preserve"> لم أبايعكم فقال الشيخ ادنوا فدنونا وفككنا الخا</w:t>
      </w:r>
      <w:r w:rsidR="004A738A">
        <w:rPr>
          <w:rtl/>
        </w:rPr>
        <w:t xml:space="preserve">تمّ </w:t>
      </w:r>
      <w:r w:rsidRPr="009746DC">
        <w:rPr>
          <w:rtl/>
        </w:rPr>
        <w:t>ووزن</w:t>
      </w:r>
      <w:r w:rsidR="008B6520">
        <w:rPr>
          <w:rFonts w:hint="cs"/>
          <w:rtl/>
        </w:rPr>
        <w:t>ّ</w:t>
      </w:r>
      <w:r w:rsidRPr="009746DC">
        <w:rPr>
          <w:rtl/>
        </w:rPr>
        <w:t xml:space="preserve">ا الدنانير فإذا هي سبعون </w:t>
      </w:r>
      <w:r w:rsidR="00873224">
        <w:rPr>
          <w:rtl/>
        </w:rPr>
        <w:t>ديناراً</w:t>
      </w:r>
      <w:r w:rsidRPr="009746DC">
        <w:rPr>
          <w:rtl/>
        </w:rPr>
        <w:t xml:space="preserve"> لا تزيد ولا تنقص فأخذنا الجارية فأدخلناها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 xml:space="preserve">وجعفر قائم عنده فأخبرنا أبا جعفر بما </w:t>
      </w:r>
      <w:r w:rsidR="00551E04">
        <w:rPr>
          <w:rtl/>
        </w:rPr>
        <w:t xml:space="preserve">كان </w:t>
      </w:r>
      <w:r w:rsidRPr="009746DC">
        <w:rPr>
          <w:rtl/>
        </w:rPr>
        <w:t xml:space="preserve">فحمد الله وأثنى عليه </w:t>
      </w:r>
      <w:r w:rsidR="00D83B35">
        <w:rPr>
          <w:rtl/>
        </w:rPr>
        <w:t xml:space="preserve">ثمّ </w:t>
      </w:r>
      <w:r w:rsidRPr="009746DC">
        <w:rPr>
          <w:rtl/>
        </w:rPr>
        <w:t>قال لها ما اسمك قالت حميدة فقال</w:t>
      </w:r>
      <w:r>
        <w:rPr>
          <w:rtl/>
        </w:rPr>
        <w:t xml:space="preserve"> </w:t>
      </w:r>
      <w:r w:rsidRPr="009746DC">
        <w:rPr>
          <w:rtl/>
        </w:rPr>
        <w:t>حميدة في الدنيا محمودة في الآخرة أخبريني عنك</w:t>
      </w:r>
      <w:r>
        <w:rPr>
          <w:rtl/>
        </w:rPr>
        <w:t xml:space="preserve"> أ</w:t>
      </w:r>
      <w:r w:rsidRPr="009746DC">
        <w:rPr>
          <w:rtl/>
        </w:rPr>
        <w:t xml:space="preserve">بكر أنت </w:t>
      </w:r>
      <w:r w:rsidR="00551E04">
        <w:rPr>
          <w:rtl/>
        </w:rPr>
        <w:t xml:space="preserve">أمّ </w:t>
      </w:r>
      <w:r w:rsidRPr="009746DC">
        <w:rPr>
          <w:rtl/>
        </w:rPr>
        <w:t xml:space="preserve">ثيب قالت بكر قال وكيف ولا يقع في أيدي النخاسين شيء </w:t>
      </w:r>
      <w:r w:rsidR="000164B7">
        <w:rPr>
          <w:rtl/>
        </w:rPr>
        <w:t xml:space="preserve">إلّا </w:t>
      </w:r>
      <w:r w:rsidRPr="009746DC">
        <w:rPr>
          <w:rtl/>
        </w:rPr>
        <w:t xml:space="preserve">أفسدوه فقالت قد </w:t>
      </w:r>
      <w:r w:rsidR="00551E04">
        <w:rPr>
          <w:rtl/>
        </w:rPr>
        <w:t xml:space="preserve">كان </w:t>
      </w:r>
      <w:r w:rsidRPr="009746DC">
        <w:rPr>
          <w:rtl/>
        </w:rPr>
        <w:t>يجيئني فيقعد من</w:t>
      </w:r>
      <w:r w:rsidR="00E43B80">
        <w:rPr>
          <w:rFonts w:hint="cs"/>
          <w:rtl/>
        </w:rPr>
        <w:t>ّ</w:t>
      </w:r>
      <w:r w:rsidRPr="009746DC">
        <w:rPr>
          <w:rtl/>
        </w:rPr>
        <w:t xml:space="preserve">ي مقعد الرجل من المرأة فيسلط الله عليه </w:t>
      </w:r>
      <w:r w:rsidR="00FE5F86">
        <w:rPr>
          <w:rtl/>
        </w:rPr>
        <w:t xml:space="preserve">رجلاً </w:t>
      </w:r>
      <w:r w:rsidRPr="009746DC">
        <w:rPr>
          <w:rtl/>
        </w:rPr>
        <w:t>أبيض الرأس والل</w:t>
      </w:r>
      <w:r w:rsidR="00E43B80">
        <w:rPr>
          <w:rFonts w:hint="cs"/>
          <w:rtl/>
        </w:rPr>
        <w:t>ّ</w:t>
      </w:r>
      <w:r w:rsidRPr="009746DC">
        <w:rPr>
          <w:rtl/>
        </w:rPr>
        <w:t xml:space="preserve">حية فلا يزال يلطمه </w:t>
      </w:r>
      <w:r w:rsidR="00FE5F86">
        <w:rPr>
          <w:rtl/>
        </w:rPr>
        <w:t xml:space="preserve">حتّى </w:t>
      </w:r>
      <w:r w:rsidRPr="009746DC">
        <w:rPr>
          <w:rtl/>
        </w:rPr>
        <w:t xml:space="preserve">يقوم </w:t>
      </w:r>
      <w:r w:rsidR="00843F80">
        <w:rPr>
          <w:rtl/>
        </w:rPr>
        <w:t xml:space="preserve">عنّي </w:t>
      </w:r>
      <w:r w:rsidRPr="009746DC">
        <w:rPr>
          <w:rtl/>
        </w:rPr>
        <w:t xml:space="preserve">ففعل بي مرارا وفعل الشيخ به مرارا فقال يا جعفر خذها إليك فولدت خير أهل الأرض موسى بن جعفر </w:t>
      </w:r>
      <w:r w:rsidR="00551E04" w:rsidRPr="00551E04">
        <w:rPr>
          <w:rStyle w:val="libAlaemChar"/>
          <w:rFonts w:hint="cs"/>
          <w:rtl/>
        </w:rPr>
        <w:t>عليهما‌</w:t>
      </w:r>
      <w:r w:rsidR="00406F49">
        <w:rPr>
          <w:rStyle w:val="libAlaemChar"/>
          <w:rFonts w:hint="cs"/>
          <w:rtl/>
        </w:rPr>
        <w:t xml:space="preserve">السلام </w:t>
      </w:r>
      <w:r w:rsidRPr="00814E33">
        <w:rPr>
          <w:rFonts w:hint="cs"/>
          <w:rtl/>
        </w:rPr>
        <w:t>.</w:t>
      </w:r>
    </w:p>
    <w:p w:rsidR="00B717C7" w:rsidRPr="009746DC" w:rsidRDefault="00B717C7" w:rsidP="00B903D1">
      <w:pPr>
        <w:pStyle w:val="libNormal"/>
        <w:rPr>
          <w:rtl/>
        </w:rPr>
      </w:pPr>
      <w:r w:rsidRPr="009746DC">
        <w:rPr>
          <w:rtl/>
        </w:rPr>
        <w:t>2</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أحمد ، عن عبد الله بن أحمد ، عن </w:t>
      </w:r>
      <w:r w:rsidR="00551E04">
        <w:rPr>
          <w:rtl/>
        </w:rPr>
        <w:t xml:space="preserve">عليّ </w:t>
      </w:r>
      <w:r w:rsidRPr="009746DC">
        <w:rPr>
          <w:rtl/>
        </w:rPr>
        <w:t>بن الحسين ، عن ابن سن</w:t>
      </w:r>
      <w:r w:rsidR="00E43B80">
        <w:rPr>
          <w:rtl/>
        </w:rPr>
        <w:t>ان</w:t>
      </w:r>
      <w:r w:rsidR="00551E04">
        <w:rPr>
          <w:rtl/>
        </w:rPr>
        <w:t xml:space="preserve"> </w:t>
      </w:r>
      <w:r w:rsidRPr="009746DC">
        <w:rPr>
          <w:rtl/>
        </w:rPr>
        <w:t>، عن سابق بن الوليد ، عن الم</w:t>
      </w:r>
      <w:r w:rsidR="00E43B80">
        <w:rPr>
          <w:rtl/>
        </w:rPr>
        <w:t>عل</w:t>
      </w:r>
      <w:r w:rsidR="00E43B80">
        <w:rPr>
          <w:rFonts w:hint="cs"/>
          <w:rtl/>
        </w:rPr>
        <w:t>ّ</w:t>
      </w:r>
      <w:r w:rsidR="00E43B80">
        <w:rPr>
          <w:rtl/>
        </w:rPr>
        <w:t>ى</w:t>
      </w:r>
      <w:r w:rsidR="00D83B35">
        <w:rPr>
          <w:rtl/>
        </w:rPr>
        <w:t xml:space="preserve"> </w:t>
      </w:r>
      <w:r w:rsidRPr="009746DC">
        <w:rPr>
          <w:rtl/>
        </w:rPr>
        <w:t xml:space="preserve">بن خنيس </w:t>
      </w:r>
      <w:r w:rsidR="00D8033E">
        <w:rPr>
          <w:rtl/>
        </w:rPr>
        <w:t xml:space="preserve">ان </w:t>
      </w:r>
      <w:r w:rsidRPr="009746DC">
        <w:rPr>
          <w:rtl/>
        </w:rPr>
        <w:t xml:space="preserve">أبا عبد الله </w:t>
      </w:r>
      <w:r w:rsidR="00850EDE">
        <w:rPr>
          <w:rStyle w:val="libAlaemChar"/>
          <w:rtl/>
        </w:rPr>
        <w:t xml:space="preserve">عليه‌السلام </w:t>
      </w:r>
      <w:r w:rsidRPr="009746DC">
        <w:rPr>
          <w:rtl/>
        </w:rPr>
        <w:t>قال حميدة مصفاة من الأدناس كسبيكة الذ</w:t>
      </w:r>
      <w:r w:rsidR="00E43B80">
        <w:rPr>
          <w:rFonts w:hint="cs"/>
          <w:rtl/>
        </w:rPr>
        <w:t>ّ</w:t>
      </w:r>
      <w:r w:rsidRPr="009746DC">
        <w:rPr>
          <w:rtl/>
        </w:rPr>
        <w:t xml:space="preserve">هب </w:t>
      </w:r>
      <w:r w:rsidR="00E43B80">
        <w:rPr>
          <w:rFonts w:hint="cs"/>
          <w:rtl/>
        </w:rPr>
        <w:t xml:space="preserve">، </w:t>
      </w:r>
      <w:r w:rsidRPr="009746DC">
        <w:rPr>
          <w:rtl/>
        </w:rPr>
        <w:t xml:space="preserve">ما زالت الأملاك تحرسها </w:t>
      </w:r>
      <w:r w:rsidR="00FE5F86">
        <w:rPr>
          <w:rtl/>
        </w:rPr>
        <w:t xml:space="preserve">حتّى </w:t>
      </w:r>
      <w:r w:rsidRPr="009746DC">
        <w:rPr>
          <w:rtl/>
        </w:rPr>
        <w:t>أد</w:t>
      </w:r>
      <w:r w:rsidR="00E43B80">
        <w:rPr>
          <w:rFonts w:hint="cs"/>
          <w:rtl/>
        </w:rPr>
        <w:t>ّ</w:t>
      </w:r>
      <w:r w:rsidRPr="009746DC">
        <w:rPr>
          <w:rtl/>
        </w:rPr>
        <w:t>يت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903D1">
      <w:pPr>
        <w:pStyle w:val="libNormal"/>
        <w:rPr>
          <w:rtl/>
        </w:rPr>
      </w:pPr>
      <w:r>
        <w:rPr>
          <w:rtl/>
        </w:rPr>
        <w:t>و</w:t>
      </w:r>
      <w:r>
        <w:rPr>
          <w:rFonts w:hint="cs"/>
          <w:rtl/>
        </w:rPr>
        <w:t xml:space="preserve"> </w:t>
      </w:r>
      <w:r w:rsidRPr="00C875FB">
        <w:rPr>
          <w:rtl/>
        </w:rPr>
        <w:t xml:space="preserve">« </w:t>
      </w:r>
      <w:r w:rsidR="00C152F5">
        <w:rPr>
          <w:rtl/>
        </w:rPr>
        <w:t xml:space="preserve">حبّة </w:t>
      </w:r>
      <w:r w:rsidRPr="00C875FB">
        <w:rPr>
          <w:rtl/>
        </w:rPr>
        <w:t>»</w:t>
      </w:r>
      <w:r w:rsidRPr="009746DC">
        <w:rPr>
          <w:rtl/>
        </w:rPr>
        <w:t xml:space="preserve"> منصوب أي وزن شعيرة أو ضمير إنها للقصة و</w:t>
      </w:r>
      <w:r w:rsidR="00C152F5">
        <w:rPr>
          <w:rtl/>
        </w:rPr>
        <w:t xml:space="preserve">حبّة </w:t>
      </w:r>
      <w:r w:rsidRPr="009746DC">
        <w:rPr>
          <w:rtl/>
        </w:rPr>
        <w:t>مرفوع فاعل نقصت ، وحميدة فعيلة بمعنى فاعلة بقرينة الهاء ويحتمل التصغير</w:t>
      </w:r>
      <w:r w:rsidRPr="00C875FB">
        <w:rPr>
          <w:rtl/>
        </w:rPr>
        <w:t xml:space="preserve"> « أفسدوه »</w:t>
      </w:r>
      <w:r w:rsidRPr="009746DC">
        <w:rPr>
          <w:rtl/>
        </w:rPr>
        <w:t xml:space="preserve"> أي أزالوا بكارته « يلطمه » بكسر الطاء ، في القاموس : </w:t>
      </w:r>
      <w:r w:rsidRPr="00C875FB">
        <w:rPr>
          <w:rtl/>
        </w:rPr>
        <w:t>اللطم</w:t>
      </w:r>
      <w:r w:rsidRPr="009746DC">
        <w:rPr>
          <w:rtl/>
        </w:rPr>
        <w:t xml:space="preserve"> ضرب الخد</w:t>
      </w:r>
      <w:r w:rsidR="00E43B80">
        <w:rPr>
          <w:rFonts w:hint="cs"/>
          <w:rtl/>
        </w:rPr>
        <w:t>ّ</w:t>
      </w:r>
      <w:r w:rsidRPr="009746DC">
        <w:rPr>
          <w:rtl/>
        </w:rPr>
        <w:t xml:space="preserve"> وصفحة الجسد بالكف</w:t>
      </w:r>
      <w:r w:rsidR="00E43B80">
        <w:rPr>
          <w:rFonts w:hint="cs"/>
          <w:rtl/>
        </w:rPr>
        <w:t>ّ</w:t>
      </w:r>
      <w:r w:rsidRPr="009746DC">
        <w:rPr>
          <w:rtl/>
        </w:rPr>
        <w:t xml:space="preserve"> مفتوحة</w:t>
      </w:r>
      <w:r w:rsidRPr="00C875FB">
        <w:rPr>
          <w:rtl/>
        </w:rPr>
        <w:t xml:space="preserve"> « فولدت »</w:t>
      </w:r>
      <w:r w:rsidRPr="009746DC">
        <w:rPr>
          <w:rtl/>
        </w:rPr>
        <w:t xml:space="preserve"> </w:t>
      </w:r>
      <w:r w:rsidR="00747155">
        <w:rPr>
          <w:rtl/>
        </w:rPr>
        <w:t xml:space="preserve">كلام </w:t>
      </w:r>
      <w:r w:rsidRPr="009746DC">
        <w:rPr>
          <w:rtl/>
        </w:rPr>
        <w:t>الراوي.</w:t>
      </w:r>
    </w:p>
    <w:p w:rsidR="00B717C7" w:rsidRPr="009746DC" w:rsidRDefault="00B717C7" w:rsidP="00B903D1">
      <w:pPr>
        <w:pStyle w:val="libNormal"/>
        <w:rPr>
          <w:rtl/>
        </w:rPr>
      </w:pPr>
      <w:r w:rsidRPr="00E43B80">
        <w:rPr>
          <w:rStyle w:val="libBold1Char"/>
          <w:rtl/>
        </w:rPr>
        <w:t>الحديث الثاني</w:t>
      </w:r>
      <w:r w:rsidRPr="009746DC">
        <w:rPr>
          <w:rtl/>
        </w:rPr>
        <w:t xml:space="preserve"> ضعيف </w:t>
      </w:r>
      <w:r w:rsidR="00D83B35">
        <w:rPr>
          <w:rtl/>
        </w:rPr>
        <w:t xml:space="preserve">علىّ </w:t>
      </w:r>
      <w:r w:rsidRPr="009746DC">
        <w:rPr>
          <w:rtl/>
        </w:rPr>
        <w:t>المشهور.</w:t>
      </w:r>
    </w:p>
    <w:p w:rsidR="00B717C7" w:rsidRPr="009746DC" w:rsidRDefault="00B717C7" w:rsidP="00B903D1">
      <w:pPr>
        <w:pStyle w:val="libNormal"/>
        <w:rPr>
          <w:rtl/>
        </w:rPr>
      </w:pPr>
      <w:r w:rsidRPr="00C875FB">
        <w:rPr>
          <w:rtl/>
        </w:rPr>
        <w:t>والأدناس</w:t>
      </w:r>
      <w:r w:rsidRPr="009746DC">
        <w:rPr>
          <w:rtl/>
        </w:rPr>
        <w:t xml:space="preserve"> العيوب وذمائم الأخلاق ،</w:t>
      </w:r>
      <w:r>
        <w:rPr>
          <w:rtl/>
        </w:rPr>
        <w:t xml:space="preserve"> و</w:t>
      </w:r>
      <w:r w:rsidRPr="00C875FB">
        <w:rPr>
          <w:rtl/>
        </w:rPr>
        <w:t>الأملاك</w:t>
      </w:r>
      <w:r w:rsidRPr="009746DC">
        <w:rPr>
          <w:rtl/>
        </w:rPr>
        <w:t xml:space="preserve"> جمع الملك والمشهور في جمعه الملائك والملائكة فإن</w:t>
      </w:r>
      <w:r w:rsidR="00E43B80">
        <w:rPr>
          <w:rFonts w:hint="cs"/>
          <w:rtl/>
        </w:rPr>
        <w:t>ّ</w:t>
      </w:r>
      <w:r w:rsidRPr="009746DC">
        <w:rPr>
          <w:rtl/>
        </w:rPr>
        <w:t>ه قال الأكثر الملك من الملائكة واحد وجمع وأصله مالك فقد</w:t>
      </w:r>
      <w:r w:rsidR="00E43B80">
        <w:rPr>
          <w:rFonts w:hint="cs"/>
          <w:rtl/>
        </w:rPr>
        <w:t>ّ</w:t>
      </w:r>
      <w:r w:rsidRPr="009746DC">
        <w:rPr>
          <w:rtl/>
        </w:rPr>
        <w:t xml:space="preserve">م </w:t>
      </w:r>
      <w:r w:rsidR="0068589E">
        <w:rPr>
          <w:rtl/>
        </w:rPr>
        <w:t xml:space="preserve">اللام </w:t>
      </w:r>
      <w:r w:rsidRPr="009746DC">
        <w:rPr>
          <w:rtl/>
        </w:rPr>
        <w:t xml:space="preserve">وأخر الهمزة ، ووزنه مفعل من الألوكة وهي الرسالة ، </w:t>
      </w:r>
      <w:r w:rsidR="00D83B35">
        <w:rPr>
          <w:rtl/>
        </w:rPr>
        <w:t xml:space="preserve">ثمّ </w:t>
      </w:r>
      <w:r w:rsidRPr="009746DC">
        <w:rPr>
          <w:rtl/>
        </w:rPr>
        <w:t>تركت الهمزة لكثرة الاستعمال فقيل : ملك ، ف</w:t>
      </w:r>
      <w:r w:rsidR="00FE5F86">
        <w:rPr>
          <w:rtl/>
        </w:rPr>
        <w:t xml:space="preserve">لـمّا </w:t>
      </w:r>
      <w:r w:rsidRPr="009746DC">
        <w:rPr>
          <w:rtl/>
        </w:rPr>
        <w:t>جمعوه ردوه إلى أصله ، فقالوا : ملائك ، فزيدت التاء للمبالغة ، أو لتأنيث الجمع ، وعن ابن كيس</w:t>
      </w:r>
      <w:r w:rsidR="00E43B80">
        <w:rPr>
          <w:rtl/>
        </w:rPr>
        <w:t>ان</w:t>
      </w:r>
      <w:r w:rsidR="00551E04">
        <w:rPr>
          <w:rtl/>
        </w:rPr>
        <w:t xml:space="preserve"> </w:t>
      </w:r>
      <w:r w:rsidRPr="009746DC">
        <w:rPr>
          <w:rtl/>
        </w:rPr>
        <w:t>هو فعل من الملك ، وعن أبي عبيدة مفعل من لاك إذا أرسل.</w:t>
      </w:r>
    </w:p>
    <w:p w:rsidR="008930D5" w:rsidRDefault="008930D5" w:rsidP="008930D5">
      <w:pPr>
        <w:pStyle w:val="libNormal"/>
        <w:rPr>
          <w:rtl/>
        </w:rPr>
      </w:pPr>
      <w:r>
        <w:rPr>
          <w:rtl/>
        </w:rPr>
        <w:br w:type="page"/>
      </w:r>
    </w:p>
    <w:p w:rsidR="00B717C7" w:rsidRPr="009746DC" w:rsidRDefault="00B717C7" w:rsidP="00E43B80">
      <w:pPr>
        <w:pStyle w:val="libNormal0"/>
        <w:rPr>
          <w:rtl/>
        </w:rPr>
      </w:pPr>
      <w:r w:rsidRPr="009746DC">
        <w:rPr>
          <w:rtl/>
        </w:rPr>
        <w:lastRenderedPageBreak/>
        <w:t>إلي</w:t>
      </w:r>
      <w:r w:rsidR="00E43B80">
        <w:rPr>
          <w:rFonts w:hint="cs"/>
          <w:rtl/>
        </w:rPr>
        <w:t>َّ</w:t>
      </w:r>
      <w:r w:rsidRPr="009746DC">
        <w:rPr>
          <w:rtl/>
        </w:rPr>
        <w:t xml:space="preserve"> كرامة من الله لي و</w:t>
      </w:r>
      <w:r w:rsidR="00C17164">
        <w:rPr>
          <w:rtl/>
        </w:rPr>
        <w:t>الحجّ</w:t>
      </w:r>
      <w:r w:rsidR="00E43B80">
        <w:rPr>
          <w:rFonts w:hint="cs"/>
          <w:rtl/>
        </w:rPr>
        <w:t>َ</w:t>
      </w:r>
      <w:r w:rsidR="00C17164">
        <w:rPr>
          <w:rtl/>
        </w:rPr>
        <w:t xml:space="preserve">ة </w:t>
      </w:r>
      <w:r w:rsidRPr="009746DC">
        <w:rPr>
          <w:rtl/>
        </w:rPr>
        <w:t>من بعدي</w:t>
      </w:r>
      <w:r>
        <w:rPr>
          <w:rFonts w:hint="cs"/>
          <w:rtl/>
        </w:rPr>
        <w:t>.</w:t>
      </w:r>
    </w:p>
    <w:p w:rsidR="00B717C7" w:rsidRPr="009746DC" w:rsidRDefault="00B717C7" w:rsidP="00E43B80">
      <w:pPr>
        <w:pStyle w:val="libNormal"/>
        <w:rPr>
          <w:rtl/>
        </w:rPr>
      </w:pPr>
      <w:r w:rsidRPr="009746DC">
        <w:rPr>
          <w:rtl/>
        </w:rPr>
        <w:t>3</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00E43B80">
        <w:rPr>
          <w:rFonts w:hint="cs"/>
          <w:rtl/>
        </w:rPr>
        <w:t xml:space="preserve">، </w:t>
      </w:r>
      <w:r w:rsidRPr="009746DC">
        <w:rPr>
          <w:rtl/>
        </w:rPr>
        <w:t>و</w:t>
      </w:r>
      <w:r w:rsidR="00551E04">
        <w:rPr>
          <w:rtl/>
        </w:rPr>
        <w:t xml:space="preserve">عليّ </w:t>
      </w:r>
      <w:r w:rsidRPr="009746DC">
        <w:rPr>
          <w:rtl/>
        </w:rPr>
        <w:t xml:space="preserve">بن إبراهيم ، عن أبيه </w:t>
      </w:r>
      <w:r w:rsidR="00C300E6">
        <w:rPr>
          <w:rtl/>
        </w:rPr>
        <w:t>جميعاً</w:t>
      </w:r>
      <w:r w:rsidRPr="009746DC">
        <w:rPr>
          <w:rtl/>
        </w:rPr>
        <w:t xml:space="preserve"> ، عن أبي قتادة القم</w:t>
      </w:r>
      <w:r w:rsidR="00E43B80">
        <w:rPr>
          <w:rFonts w:hint="cs"/>
          <w:rtl/>
        </w:rPr>
        <w:t>ّ</w:t>
      </w:r>
      <w:r w:rsidRPr="009746DC">
        <w:rPr>
          <w:rtl/>
        </w:rPr>
        <w:t>ي ، عن أبي خالد الزب</w:t>
      </w:r>
      <w:r w:rsidR="00E43B80">
        <w:rPr>
          <w:rFonts w:hint="cs"/>
          <w:rtl/>
        </w:rPr>
        <w:t>َّ</w:t>
      </w:r>
      <w:r w:rsidRPr="009746DC">
        <w:rPr>
          <w:rtl/>
        </w:rPr>
        <w:t xml:space="preserve">الي قال </w:t>
      </w:r>
      <w:r w:rsidR="00E43B80">
        <w:rPr>
          <w:rFonts w:hint="cs"/>
          <w:rtl/>
        </w:rPr>
        <w:t xml:space="preserve">: </w:t>
      </w:r>
      <w:r w:rsidR="00FE5F86">
        <w:rPr>
          <w:rtl/>
        </w:rPr>
        <w:t xml:space="preserve">لـمّا </w:t>
      </w:r>
      <w:r w:rsidRPr="009746DC">
        <w:rPr>
          <w:rtl/>
        </w:rPr>
        <w:t xml:space="preserve">أقدم بأبي الحسن موسى </w:t>
      </w:r>
      <w:r w:rsidR="00850EDE">
        <w:rPr>
          <w:rStyle w:val="libAlaemChar"/>
          <w:rtl/>
        </w:rPr>
        <w:t xml:space="preserve">عليه‌السلام </w:t>
      </w:r>
      <w:r w:rsidRPr="009746DC">
        <w:rPr>
          <w:rtl/>
        </w:rPr>
        <w:t>على</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43B80">
      <w:pPr>
        <w:pStyle w:val="libNormal"/>
        <w:rPr>
          <w:rtl/>
        </w:rPr>
      </w:pPr>
      <w:r w:rsidRPr="009746DC">
        <w:rPr>
          <w:rtl/>
        </w:rPr>
        <w:t xml:space="preserve">وأقول : هذا الجمع </w:t>
      </w:r>
      <w:r w:rsidR="00D8033E">
        <w:rPr>
          <w:rtl/>
        </w:rPr>
        <w:t xml:space="preserve">ان </w:t>
      </w:r>
      <w:r w:rsidR="00551E04">
        <w:rPr>
          <w:rtl/>
        </w:rPr>
        <w:t xml:space="preserve">كان </w:t>
      </w:r>
      <w:r w:rsidRPr="009746DC">
        <w:rPr>
          <w:rtl/>
        </w:rPr>
        <w:t xml:space="preserve">من لفظ </w:t>
      </w:r>
      <w:r w:rsidR="00406F49">
        <w:rPr>
          <w:rtl/>
        </w:rPr>
        <w:t xml:space="preserve">الإمام </w:t>
      </w:r>
      <w:r w:rsidR="00850EDE">
        <w:rPr>
          <w:rStyle w:val="libAlaemChar"/>
          <w:rtl/>
        </w:rPr>
        <w:t xml:space="preserve">عليه‌السلام </w:t>
      </w:r>
      <w:r w:rsidR="00850EDE">
        <w:rPr>
          <w:rtl/>
        </w:rPr>
        <w:t xml:space="preserve">يدلّ </w:t>
      </w:r>
      <w:r w:rsidR="00D83B35">
        <w:rPr>
          <w:rtl/>
        </w:rPr>
        <w:t xml:space="preserve">علىّ </w:t>
      </w:r>
      <w:r w:rsidR="00D8033E">
        <w:rPr>
          <w:rtl/>
        </w:rPr>
        <w:t xml:space="preserve">ان </w:t>
      </w:r>
      <w:r w:rsidRPr="009746DC">
        <w:rPr>
          <w:rtl/>
        </w:rPr>
        <w:t>أصله الملك ، قال الراغب في المفردات : وأم</w:t>
      </w:r>
      <w:r w:rsidR="002D7AD4">
        <w:rPr>
          <w:rFonts w:hint="cs"/>
          <w:rtl/>
        </w:rPr>
        <w:t>ّ</w:t>
      </w:r>
      <w:r w:rsidRPr="009746DC">
        <w:rPr>
          <w:rtl/>
        </w:rPr>
        <w:t>ا الملك فالنحوي</w:t>
      </w:r>
      <w:r w:rsidR="002D7AD4">
        <w:rPr>
          <w:rFonts w:hint="cs"/>
          <w:rtl/>
        </w:rPr>
        <w:t>ّ</w:t>
      </w:r>
      <w:r w:rsidRPr="009746DC">
        <w:rPr>
          <w:rtl/>
        </w:rPr>
        <w:t xml:space="preserve">ون جعلوه من الملائكة وجعلوا الميم فيه زائدة ، وقال بعض المحققين : هو من الملك قال : والمتولي من الملائكة </w:t>
      </w:r>
      <w:r w:rsidR="000F65B1">
        <w:rPr>
          <w:rtl/>
        </w:rPr>
        <w:t>شيئاً</w:t>
      </w:r>
      <w:r w:rsidR="00F54854">
        <w:rPr>
          <w:rtl/>
        </w:rPr>
        <w:t xml:space="preserve"> </w:t>
      </w:r>
      <w:r w:rsidRPr="009746DC">
        <w:rPr>
          <w:rtl/>
        </w:rPr>
        <w:t>من السياسات يقال له ملك بالفتح ، ومن البشر يقال له ملك بالكسر ، قال : فكل ملك ملائكة وليس كل</w:t>
      </w:r>
      <w:r w:rsidR="002D7AD4">
        <w:rPr>
          <w:rFonts w:hint="cs"/>
          <w:rtl/>
        </w:rPr>
        <w:t>ّ</w:t>
      </w:r>
      <w:r w:rsidRPr="009746DC">
        <w:rPr>
          <w:rtl/>
        </w:rPr>
        <w:t xml:space="preserve"> ملائكة ملكا</w:t>
      </w:r>
      <w:r w:rsidR="002D7AD4">
        <w:rPr>
          <w:rFonts w:hint="cs"/>
          <w:rtl/>
        </w:rPr>
        <w:t>ً</w:t>
      </w:r>
      <w:r w:rsidRPr="009746DC">
        <w:rPr>
          <w:rtl/>
        </w:rPr>
        <w:t xml:space="preserve"> بل الملك هم المشار إليهم بقوله تعالى : </w:t>
      </w:r>
      <w:r w:rsidRPr="005E3B39">
        <w:rPr>
          <w:rtl/>
        </w:rPr>
        <w:t>«</w:t>
      </w:r>
      <w:r w:rsidRPr="00DA1B74">
        <w:rPr>
          <w:rtl/>
        </w:rPr>
        <w:t xml:space="preserve"> فَالْمُدَبِّراتِ أَمْراً </w:t>
      </w:r>
      <w:r w:rsidRPr="005E3B39">
        <w:rPr>
          <w:rtl/>
        </w:rPr>
        <w:t>»</w:t>
      </w:r>
      <w:r w:rsidRPr="009746DC">
        <w:rPr>
          <w:rtl/>
        </w:rPr>
        <w:t xml:space="preserve"> ، </w:t>
      </w:r>
      <w:r w:rsidRPr="005E3B39">
        <w:rPr>
          <w:rtl/>
        </w:rPr>
        <w:t>«</w:t>
      </w:r>
      <w:r w:rsidRPr="00DA1B74">
        <w:rPr>
          <w:rtl/>
        </w:rPr>
        <w:t xml:space="preserve"> فَالْمُقَسِّماتِ </w:t>
      </w:r>
      <w:r w:rsidRPr="005E3B39">
        <w:rPr>
          <w:rtl/>
        </w:rPr>
        <w:t>»</w:t>
      </w:r>
      <w:r w:rsidRPr="009746DC">
        <w:rPr>
          <w:rtl/>
        </w:rPr>
        <w:t xml:space="preserve"> ، </w:t>
      </w:r>
      <w:r w:rsidRPr="005E3B39">
        <w:rPr>
          <w:rtl/>
        </w:rPr>
        <w:t>«</w:t>
      </w:r>
      <w:r w:rsidRPr="009746DC">
        <w:rPr>
          <w:rtl/>
        </w:rPr>
        <w:t xml:space="preserve"> وَالذَّارِياتِ </w:t>
      </w:r>
      <w:r w:rsidRPr="005E3B39">
        <w:rPr>
          <w:rtl/>
        </w:rPr>
        <w:t>»</w:t>
      </w:r>
      <w:r>
        <w:rPr>
          <w:rtl/>
        </w:rPr>
        <w:t xml:space="preserve"> </w:t>
      </w:r>
      <w:r w:rsidRPr="009746DC">
        <w:rPr>
          <w:rtl/>
        </w:rPr>
        <w:t>ونحو ذلك ومنه ملك الموت ، انتهى.</w:t>
      </w:r>
    </w:p>
    <w:p w:rsidR="00B717C7" w:rsidRPr="009746DC" w:rsidRDefault="00B717C7" w:rsidP="00E43B80">
      <w:pPr>
        <w:pStyle w:val="libNormal"/>
        <w:rPr>
          <w:rtl/>
        </w:rPr>
      </w:pPr>
      <w:r w:rsidRPr="009746DC">
        <w:rPr>
          <w:rtl/>
        </w:rPr>
        <w:t xml:space="preserve">وقال الفيروزآبادي : في ألك ، الملائكة </w:t>
      </w:r>
      <w:r w:rsidR="0076797F">
        <w:rPr>
          <w:rtl/>
        </w:rPr>
        <w:t xml:space="preserve">بضمّ </w:t>
      </w:r>
      <w:r w:rsidR="0068589E">
        <w:rPr>
          <w:rtl/>
        </w:rPr>
        <w:t xml:space="preserve">اللام </w:t>
      </w:r>
      <w:r w:rsidRPr="009746DC">
        <w:rPr>
          <w:rtl/>
        </w:rPr>
        <w:t>الرسالة ، قيل : الملك مشتق منه أصله مالك والألوك الرسول.</w:t>
      </w:r>
    </w:p>
    <w:p w:rsidR="00B717C7" w:rsidRPr="009746DC" w:rsidRDefault="00B717C7" w:rsidP="00E43B80">
      <w:pPr>
        <w:pStyle w:val="libNormal"/>
        <w:rPr>
          <w:rtl/>
        </w:rPr>
      </w:pPr>
      <w:r w:rsidRPr="009746DC">
        <w:rPr>
          <w:rtl/>
        </w:rPr>
        <w:t xml:space="preserve">وقال في لاك : الملائك والملائكة الرسالة ، والملائك الملك لأنه يبلغ عن الله تعالى ووزنه مفعل ، والعين محذوفة ، ألزمت التخفيف </w:t>
      </w:r>
      <w:r w:rsidR="000164B7">
        <w:rPr>
          <w:rtl/>
        </w:rPr>
        <w:t xml:space="preserve">إلّا </w:t>
      </w:r>
      <w:r w:rsidRPr="009746DC">
        <w:rPr>
          <w:rtl/>
        </w:rPr>
        <w:t>شاذا ، وقال : في ملك :</w:t>
      </w:r>
      <w:r>
        <w:rPr>
          <w:rFonts w:hint="cs"/>
          <w:rtl/>
        </w:rPr>
        <w:t xml:space="preserve"> </w:t>
      </w:r>
      <w:r w:rsidRPr="009746DC">
        <w:rPr>
          <w:rtl/>
        </w:rPr>
        <w:t>الملك محركة واحد الملائكة والملائك ، انتهى.</w:t>
      </w:r>
    </w:p>
    <w:p w:rsidR="00B717C7" w:rsidRPr="009746DC" w:rsidRDefault="00B717C7" w:rsidP="00E43B80">
      <w:pPr>
        <w:pStyle w:val="libNormal"/>
        <w:rPr>
          <w:rtl/>
        </w:rPr>
      </w:pPr>
      <w:r w:rsidRPr="009746DC">
        <w:rPr>
          <w:rtl/>
        </w:rPr>
        <w:t>أقول : وهذا يؤيد كون الأبيض الرأس واللحية في الخبر السابق في الموضعين من الملائكة ، و</w:t>
      </w:r>
      <w:r w:rsidR="00C17164">
        <w:rPr>
          <w:rtl/>
        </w:rPr>
        <w:t xml:space="preserve">الحجّة </w:t>
      </w:r>
      <w:r w:rsidRPr="009746DC">
        <w:rPr>
          <w:rtl/>
        </w:rPr>
        <w:t xml:space="preserve">عطف </w:t>
      </w:r>
      <w:r w:rsidR="00D83B35">
        <w:rPr>
          <w:rtl/>
        </w:rPr>
        <w:t xml:space="preserve">علىّ </w:t>
      </w:r>
      <w:r w:rsidRPr="009746DC">
        <w:rPr>
          <w:rtl/>
        </w:rPr>
        <w:t>الضمير المجرور بدون إعادة الجار كما جوز الكوفيون.</w:t>
      </w:r>
    </w:p>
    <w:p w:rsidR="00B717C7" w:rsidRPr="009746DC" w:rsidRDefault="00B717C7" w:rsidP="00E43B80">
      <w:pPr>
        <w:pStyle w:val="libNormal"/>
        <w:rPr>
          <w:rtl/>
        </w:rPr>
      </w:pPr>
      <w:r w:rsidRPr="00EF2853">
        <w:rPr>
          <w:rStyle w:val="libBold1Char"/>
          <w:rtl/>
        </w:rPr>
        <w:t>الحديث الثالث :</w:t>
      </w:r>
      <w:r w:rsidRPr="009746DC">
        <w:rPr>
          <w:rtl/>
        </w:rPr>
        <w:t xml:space="preserve"> مجهول بالزبالي ، ويمكن </w:t>
      </w:r>
      <w:r w:rsidR="00D8033E">
        <w:rPr>
          <w:rtl/>
        </w:rPr>
        <w:t xml:space="preserve">ان </w:t>
      </w:r>
      <w:r w:rsidRPr="009746DC">
        <w:rPr>
          <w:rtl/>
        </w:rPr>
        <w:t xml:space="preserve">يعد حسنا إذ هذا الخبر </w:t>
      </w:r>
      <w:r w:rsidR="00850EDE">
        <w:rPr>
          <w:rtl/>
        </w:rPr>
        <w:t xml:space="preserve">يدلّ </w:t>
      </w:r>
      <w:r w:rsidR="00D83B35">
        <w:rPr>
          <w:rtl/>
        </w:rPr>
        <w:t xml:space="preserve">علىّ </w:t>
      </w:r>
      <w:r w:rsidRPr="009746DC">
        <w:rPr>
          <w:rtl/>
        </w:rPr>
        <w:t xml:space="preserve">مدحه وحسن عقيدته ، وفي رواية أخرى رواها ابن شهرآشوب أنه </w:t>
      </w:r>
      <w:r w:rsidR="00551E04">
        <w:rPr>
          <w:rtl/>
        </w:rPr>
        <w:t xml:space="preserve">كان </w:t>
      </w:r>
      <w:r w:rsidRPr="009746DC">
        <w:rPr>
          <w:rtl/>
        </w:rPr>
        <w:t>زيديا ف</w:t>
      </w:r>
      <w:r w:rsidR="00FE5F86">
        <w:rPr>
          <w:rtl/>
        </w:rPr>
        <w:t xml:space="preserve">لـمّا </w:t>
      </w:r>
      <w:r w:rsidRPr="009746DC">
        <w:rPr>
          <w:rtl/>
        </w:rPr>
        <w:t xml:space="preserve">رأى منه </w:t>
      </w:r>
      <w:r w:rsidR="00850EDE">
        <w:rPr>
          <w:rStyle w:val="libAlaemChar"/>
          <w:rtl/>
        </w:rPr>
        <w:t xml:space="preserve">عليه‌السلام </w:t>
      </w:r>
      <w:r w:rsidRPr="009746DC">
        <w:rPr>
          <w:rtl/>
        </w:rPr>
        <w:t>المعجزة رجع وقال بإمامته.</w:t>
      </w:r>
    </w:p>
    <w:p w:rsidR="00B717C7" w:rsidRPr="009746DC" w:rsidRDefault="00B717C7" w:rsidP="00E43B80">
      <w:pPr>
        <w:pStyle w:val="libNormal"/>
        <w:rPr>
          <w:rtl/>
        </w:rPr>
      </w:pPr>
      <w:r w:rsidRPr="00C875FB">
        <w:rPr>
          <w:rtl/>
        </w:rPr>
        <w:t>والزبالي</w:t>
      </w:r>
      <w:r w:rsidRPr="009746DC">
        <w:rPr>
          <w:rtl/>
        </w:rPr>
        <w:t xml:space="preserve"> نسبة إلى زبالة بالفتح قرية من قرى المدينة.</w:t>
      </w:r>
    </w:p>
    <w:p w:rsidR="00B717C7" w:rsidRPr="009746DC" w:rsidRDefault="00B717C7" w:rsidP="00E43B80">
      <w:pPr>
        <w:pStyle w:val="libNormal"/>
        <w:rPr>
          <w:rtl/>
        </w:rPr>
      </w:pPr>
      <w:r w:rsidRPr="00C875FB">
        <w:rPr>
          <w:rtl/>
        </w:rPr>
        <w:t xml:space="preserve">« </w:t>
      </w:r>
      <w:r w:rsidR="00FE5F86">
        <w:rPr>
          <w:rtl/>
        </w:rPr>
        <w:t xml:space="preserve">لـمّا </w:t>
      </w:r>
      <w:r w:rsidRPr="00C875FB">
        <w:rPr>
          <w:rtl/>
        </w:rPr>
        <w:t>أقدم »</w:t>
      </w:r>
      <w:r w:rsidRPr="009746DC">
        <w:rPr>
          <w:rtl/>
        </w:rPr>
        <w:t xml:space="preserve"> </w:t>
      </w:r>
      <w:r w:rsidR="00D83B35">
        <w:rPr>
          <w:rtl/>
        </w:rPr>
        <w:t xml:space="preserve">علىّ </w:t>
      </w:r>
      <w:r w:rsidRPr="009746DC">
        <w:rPr>
          <w:rtl/>
        </w:rPr>
        <w:t>بناء المجهول أي جيء والتعدية ب</w:t>
      </w:r>
      <w:r w:rsidR="00D83B35">
        <w:rPr>
          <w:rtl/>
        </w:rPr>
        <w:t xml:space="preserve">علىّ </w:t>
      </w:r>
      <w:r w:rsidRPr="009746DC">
        <w:rPr>
          <w:rtl/>
        </w:rPr>
        <w:t>لتضمين معنى الورود ، والمهدي هو ابن المنصور ق</w:t>
      </w:r>
      <w:r w:rsidR="00551E04">
        <w:rPr>
          <w:rtl/>
        </w:rPr>
        <w:t xml:space="preserve">أمّ </w:t>
      </w:r>
      <w:r w:rsidRPr="009746DC">
        <w:rPr>
          <w:rtl/>
        </w:rPr>
        <w:t>بعده بغصب الخلافة عشر سنين ،</w:t>
      </w:r>
      <w:r>
        <w:rPr>
          <w:rtl/>
        </w:rPr>
        <w:t xml:space="preserve"> و</w:t>
      </w:r>
      <w:r w:rsidRPr="00C875FB">
        <w:rPr>
          <w:rtl/>
        </w:rPr>
        <w:t>القدمة</w:t>
      </w:r>
      <w:r w:rsidRPr="009746DC">
        <w:rPr>
          <w:rtl/>
        </w:rPr>
        <w:t xml:space="preserve"> بالضم اسم</w:t>
      </w:r>
    </w:p>
    <w:p w:rsidR="008930D5" w:rsidRDefault="008930D5" w:rsidP="008930D5">
      <w:pPr>
        <w:pStyle w:val="libNormal"/>
        <w:rPr>
          <w:rtl/>
        </w:rPr>
      </w:pPr>
      <w:r>
        <w:rPr>
          <w:rtl/>
        </w:rPr>
        <w:br w:type="page"/>
      </w:r>
    </w:p>
    <w:p w:rsidR="00B717C7" w:rsidRPr="009746DC" w:rsidRDefault="00B717C7" w:rsidP="002D7AD4">
      <w:pPr>
        <w:pStyle w:val="libNormal"/>
        <w:rPr>
          <w:rtl/>
        </w:rPr>
      </w:pPr>
      <w:r w:rsidRPr="009746DC">
        <w:rPr>
          <w:rtl/>
        </w:rPr>
        <w:lastRenderedPageBreak/>
        <w:t>المهدي</w:t>
      </w:r>
      <w:r w:rsidR="002D7AD4">
        <w:rPr>
          <w:rFonts w:hint="cs"/>
          <w:rtl/>
        </w:rPr>
        <w:t>ّ</w:t>
      </w:r>
      <w:r w:rsidRPr="009746DC">
        <w:rPr>
          <w:rtl/>
        </w:rPr>
        <w:t xml:space="preserve"> القدمة الأولى نزل ز</w:t>
      </w:r>
      <w:r w:rsidR="002D7AD4">
        <w:rPr>
          <w:rFonts w:hint="cs"/>
          <w:rtl/>
        </w:rPr>
        <w:t>ُ</w:t>
      </w:r>
      <w:r w:rsidRPr="009746DC">
        <w:rPr>
          <w:rtl/>
        </w:rPr>
        <w:t>بالة فكنت أحدثه فرآني مغموما فقال لي يا أبا خالد ما لي أراك مغموما</w:t>
      </w:r>
      <w:r w:rsidR="002D7AD4">
        <w:rPr>
          <w:rFonts w:hint="cs"/>
          <w:rtl/>
        </w:rPr>
        <w:t>ً</w:t>
      </w:r>
      <w:r w:rsidRPr="009746DC">
        <w:rPr>
          <w:rtl/>
        </w:rPr>
        <w:t xml:space="preserve"> فقلت وكيف لا أغ</w:t>
      </w:r>
      <w:r w:rsidR="004A738A">
        <w:rPr>
          <w:rtl/>
        </w:rPr>
        <w:t xml:space="preserve">تمّ </w:t>
      </w:r>
      <w:r w:rsidRPr="009746DC">
        <w:rPr>
          <w:rtl/>
        </w:rPr>
        <w:t xml:space="preserve">وأنت تحمل إلى هذه الطاغية ولا أدري ما يحدث فيك فقال ليس </w:t>
      </w:r>
      <w:r w:rsidR="00551E04">
        <w:rPr>
          <w:rtl/>
        </w:rPr>
        <w:t xml:space="preserve">عليّ </w:t>
      </w:r>
      <w:r w:rsidRPr="009746DC">
        <w:rPr>
          <w:rtl/>
        </w:rPr>
        <w:t xml:space="preserve">بأس إذا </w:t>
      </w:r>
      <w:r w:rsidR="00551E04">
        <w:rPr>
          <w:rtl/>
        </w:rPr>
        <w:t xml:space="preserve">كان </w:t>
      </w:r>
      <w:r w:rsidRPr="009746DC">
        <w:rPr>
          <w:rtl/>
        </w:rPr>
        <w:t xml:space="preserve">شهر كذا وكذا ويوم كذا فوافني في أول الميل فما </w:t>
      </w:r>
      <w:r w:rsidR="00551E04">
        <w:rPr>
          <w:rtl/>
        </w:rPr>
        <w:t xml:space="preserve">كان </w:t>
      </w:r>
      <w:r w:rsidRPr="009746DC">
        <w:rPr>
          <w:rtl/>
        </w:rPr>
        <w:t xml:space="preserve">لي هم </w:t>
      </w:r>
      <w:r w:rsidR="000164B7">
        <w:rPr>
          <w:rtl/>
        </w:rPr>
        <w:t xml:space="preserve">إلّا </w:t>
      </w:r>
      <w:r w:rsidRPr="009746DC">
        <w:rPr>
          <w:rtl/>
        </w:rPr>
        <w:t>إحصاء الشهور وال</w:t>
      </w:r>
      <w:r w:rsidR="00BE737F">
        <w:rPr>
          <w:rtl/>
        </w:rPr>
        <w:t xml:space="preserve">أيّام </w:t>
      </w:r>
      <w:r w:rsidR="00FE5F86">
        <w:rPr>
          <w:rtl/>
        </w:rPr>
        <w:t xml:space="preserve">حتّى </w:t>
      </w:r>
      <w:r w:rsidR="00551E04">
        <w:rPr>
          <w:rtl/>
        </w:rPr>
        <w:t xml:space="preserve">كان </w:t>
      </w:r>
      <w:r w:rsidRPr="009746DC">
        <w:rPr>
          <w:rtl/>
        </w:rPr>
        <w:t xml:space="preserve">ذلك اليوم فوافيت الميل فما زلت عنده </w:t>
      </w:r>
      <w:r w:rsidR="00FE5F86">
        <w:rPr>
          <w:rtl/>
        </w:rPr>
        <w:t xml:space="preserve">حتّى </w:t>
      </w:r>
      <w:r w:rsidRPr="009746DC">
        <w:rPr>
          <w:rtl/>
        </w:rPr>
        <w:t xml:space="preserve">كادت الشمس </w:t>
      </w:r>
      <w:r w:rsidR="00D8033E">
        <w:rPr>
          <w:rtl/>
        </w:rPr>
        <w:t xml:space="preserve">ان </w:t>
      </w:r>
      <w:r w:rsidRPr="009746DC">
        <w:rPr>
          <w:rtl/>
        </w:rPr>
        <w:t>تغيب ووسوس الشيط</w:t>
      </w:r>
      <w:r w:rsidR="002D7AD4">
        <w:rPr>
          <w:rtl/>
        </w:rPr>
        <w:t>ان</w:t>
      </w:r>
      <w:r w:rsidR="00551E04">
        <w:rPr>
          <w:rtl/>
        </w:rPr>
        <w:t xml:space="preserve"> </w:t>
      </w:r>
      <w:r w:rsidRPr="009746DC">
        <w:rPr>
          <w:rtl/>
        </w:rPr>
        <w:t xml:space="preserve">في صدري وتخوفت </w:t>
      </w:r>
      <w:r w:rsidR="00D8033E">
        <w:rPr>
          <w:rtl/>
        </w:rPr>
        <w:t xml:space="preserve">ان </w:t>
      </w:r>
      <w:r w:rsidRPr="009746DC">
        <w:rPr>
          <w:rtl/>
        </w:rPr>
        <w:t>أشك</w:t>
      </w:r>
      <w:r w:rsidR="002D7AD4">
        <w:rPr>
          <w:rFonts w:hint="cs"/>
          <w:rtl/>
        </w:rPr>
        <w:t>َّ</w:t>
      </w:r>
      <w:r w:rsidRPr="009746DC">
        <w:rPr>
          <w:rtl/>
        </w:rPr>
        <w:t xml:space="preserve"> فيما قال </w:t>
      </w:r>
      <w:r w:rsidR="002D7AD4">
        <w:rPr>
          <w:rFonts w:hint="cs"/>
          <w:rtl/>
        </w:rPr>
        <w:t xml:space="preserve">، </w:t>
      </w:r>
      <w:r w:rsidRPr="009746DC">
        <w:rPr>
          <w:rtl/>
        </w:rPr>
        <w:t xml:space="preserve">فبينا أنا كذلك إذا نظرت إلى سواد قد أقبل من ناحية العراق فاستقبلتهم فإذا أبو الحسن </w:t>
      </w:r>
      <w:r w:rsidR="00850EDE">
        <w:rPr>
          <w:rStyle w:val="libAlaemChar"/>
          <w:rtl/>
        </w:rPr>
        <w:t xml:space="preserve">عليه‌السلام </w:t>
      </w:r>
      <w:r w:rsidRPr="009746DC">
        <w:rPr>
          <w:rtl/>
        </w:rPr>
        <w:t>أم</w:t>
      </w:r>
      <w:r w:rsidR="00551E04">
        <w:rPr>
          <w:rtl/>
        </w:rPr>
        <w:t xml:space="preserve">أمّ </w:t>
      </w:r>
      <w:r w:rsidRPr="009746DC">
        <w:rPr>
          <w:rtl/>
        </w:rPr>
        <w:t xml:space="preserve">القطار </w:t>
      </w:r>
      <w:r w:rsidR="00D83B35">
        <w:rPr>
          <w:rtl/>
        </w:rPr>
        <w:t xml:space="preserve">علىّ </w:t>
      </w:r>
      <w:r w:rsidRPr="009746DC">
        <w:rPr>
          <w:rtl/>
        </w:rPr>
        <w:t>بغلة فقال</w:t>
      </w:r>
      <w:r>
        <w:rPr>
          <w:rFonts w:hint="cs"/>
          <w:rtl/>
        </w:rPr>
        <w:t xml:space="preserve"> :</w:t>
      </w:r>
      <w:r>
        <w:rPr>
          <w:rtl/>
        </w:rPr>
        <w:t xml:space="preserve"> </w:t>
      </w:r>
      <w:r w:rsidRPr="009746DC">
        <w:rPr>
          <w:rtl/>
        </w:rPr>
        <w:t>إيه يا أبا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D7AD4">
      <w:pPr>
        <w:pStyle w:val="libNormal"/>
        <w:rPr>
          <w:rtl/>
        </w:rPr>
      </w:pPr>
      <w:r w:rsidRPr="009746DC">
        <w:rPr>
          <w:rtl/>
        </w:rPr>
        <w:t>الإقد</w:t>
      </w:r>
      <w:r w:rsidR="002D7AD4">
        <w:rPr>
          <w:rFonts w:hint="cs"/>
          <w:rtl/>
        </w:rPr>
        <w:t>ا</w:t>
      </w:r>
      <w:r w:rsidR="002D7AD4">
        <w:rPr>
          <w:rtl/>
        </w:rPr>
        <w:t>م</w:t>
      </w:r>
      <w:r w:rsidR="00551E04">
        <w:rPr>
          <w:rtl/>
        </w:rPr>
        <w:t xml:space="preserve"> </w:t>
      </w:r>
      <w:r w:rsidRPr="009746DC">
        <w:rPr>
          <w:rtl/>
        </w:rPr>
        <w:t xml:space="preserve">وهو نائب ظرف </w:t>
      </w:r>
      <w:r w:rsidR="00747155">
        <w:rPr>
          <w:rtl/>
        </w:rPr>
        <w:t xml:space="preserve">الزمان </w:t>
      </w:r>
      <w:r w:rsidRPr="009746DC">
        <w:rPr>
          <w:rtl/>
        </w:rPr>
        <w:t xml:space="preserve">، أو مفعول مطلق ، والتاء في </w:t>
      </w:r>
      <w:r w:rsidRPr="00C875FB">
        <w:rPr>
          <w:rtl/>
        </w:rPr>
        <w:t>الطاغية</w:t>
      </w:r>
      <w:r w:rsidRPr="009746DC">
        <w:rPr>
          <w:rtl/>
        </w:rPr>
        <w:t xml:space="preserve"> للمبالغة ،</w:t>
      </w:r>
      <w:r>
        <w:rPr>
          <w:rtl/>
        </w:rPr>
        <w:t xml:space="preserve"> و</w:t>
      </w:r>
      <w:r w:rsidRPr="00C875FB">
        <w:rPr>
          <w:rtl/>
        </w:rPr>
        <w:t>الميل</w:t>
      </w:r>
      <w:r w:rsidRPr="009746DC">
        <w:rPr>
          <w:rtl/>
        </w:rPr>
        <w:t xml:space="preserve"> بالكسر قدر مد</w:t>
      </w:r>
      <w:r w:rsidR="002D7AD4">
        <w:rPr>
          <w:rFonts w:hint="cs"/>
          <w:rtl/>
        </w:rPr>
        <w:t>ّ</w:t>
      </w:r>
      <w:r w:rsidRPr="009746DC">
        <w:rPr>
          <w:rtl/>
        </w:rPr>
        <w:t xml:space="preserve"> البصر ، ومنار يبني للمسافر ، وقدر ثلث فرسخ ، وكأن</w:t>
      </w:r>
      <w:r w:rsidR="002D7AD4">
        <w:rPr>
          <w:rFonts w:hint="cs"/>
          <w:rtl/>
        </w:rPr>
        <w:t>ّ</w:t>
      </w:r>
      <w:r w:rsidRPr="009746DC">
        <w:rPr>
          <w:rtl/>
        </w:rPr>
        <w:t xml:space="preserve">ه </w:t>
      </w:r>
      <w:r w:rsidR="00551E04">
        <w:rPr>
          <w:rtl/>
        </w:rPr>
        <w:t xml:space="preserve">كان </w:t>
      </w:r>
      <w:r w:rsidRPr="009746DC">
        <w:rPr>
          <w:rtl/>
        </w:rPr>
        <w:t>هناك ميل ، أو المراد ما بعد من القرية قدر ميل.</w:t>
      </w:r>
    </w:p>
    <w:p w:rsidR="00B717C7" w:rsidRPr="009746DC" w:rsidRDefault="00B717C7" w:rsidP="002D7AD4">
      <w:pPr>
        <w:pStyle w:val="libNormal"/>
        <w:rPr>
          <w:rtl/>
        </w:rPr>
      </w:pPr>
      <w:r w:rsidRPr="00C875FB">
        <w:rPr>
          <w:rtl/>
        </w:rPr>
        <w:t>« أية »</w:t>
      </w:r>
      <w:r w:rsidRPr="009746DC">
        <w:rPr>
          <w:rtl/>
        </w:rPr>
        <w:t xml:space="preserve"> بالتنوين كلمة استزادة واستنطاق ، وفي النهاية : أية كلمة يراد بها الاستزادة وهي مبنية مع الكسر ، وإذا وصلت نو</w:t>
      </w:r>
      <w:r w:rsidR="002D7AD4">
        <w:rPr>
          <w:rFonts w:hint="cs"/>
          <w:rtl/>
        </w:rPr>
        <w:t>ّ</w:t>
      </w:r>
      <w:r w:rsidRPr="009746DC">
        <w:rPr>
          <w:rtl/>
        </w:rPr>
        <w:t xml:space="preserve">نت فقلت أية </w:t>
      </w:r>
      <w:r w:rsidR="001F6572">
        <w:rPr>
          <w:rtl/>
        </w:rPr>
        <w:t xml:space="preserve">حدّثنا </w:t>
      </w:r>
      <w:r w:rsidRPr="009746DC">
        <w:rPr>
          <w:rtl/>
        </w:rPr>
        <w:t>، وإذا قلت أيها</w:t>
      </w:r>
      <w:r w:rsidR="002D7AD4">
        <w:rPr>
          <w:rFonts w:hint="cs"/>
          <w:rtl/>
        </w:rPr>
        <w:t>ً</w:t>
      </w:r>
      <w:r w:rsidRPr="009746DC">
        <w:rPr>
          <w:rtl/>
        </w:rPr>
        <w:t xml:space="preserve"> بالنصب فإن</w:t>
      </w:r>
      <w:r w:rsidR="002D7AD4">
        <w:rPr>
          <w:rFonts w:hint="cs"/>
          <w:rtl/>
        </w:rPr>
        <w:t>ّ</w:t>
      </w:r>
      <w:r w:rsidRPr="009746DC">
        <w:rPr>
          <w:rtl/>
        </w:rPr>
        <w:t>ما تأمره بالسكون ، انتهى.</w:t>
      </w:r>
    </w:p>
    <w:p w:rsidR="00B717C7" w:rsidRPr="009746DC" w:rsidRDefault="00B717C7" w:rsidP="002D7AD4">
      <w:pPr>
        <w:pStyle w:val="libNormal"/>
        <w:rPr>
          <w:rtl/>
        </w:rPr>
      </w:pPr>
      <w:r w:rsidRPr="009746DC">
        <w:rPr>
          <w:rtl/>
        </w:rPr>
        <w:t xml:space="preserve">وفي نسخ قرب الإسناد أيها بالنصب ، وفي أكثر نسخ الكتاب كتب بالنون </w:t>
      </w:r>
      <w:r w:rsidR="00D83B35">
        <w:rPr>
          <w:rtl/>
        </w:rPr>
        <w:t xml:space="preserve">علىّ </w:t>
      </w:r>
      <w:r w:rsidRPr="009746DC">
        <w:rPr>
          <w:rtl/>
        </w:rPr>
        <w:t>خلاف الرسم فتوهم بعضهم أنه بفتح الهمزة والهاء ح</w:t>
      </w:r>
      <w:r w:rsidR="002D7AD4">
        <w:rPr>
          <w:rFonts w:hint="cs"/>
          <w:rtl/>
        </w:rPr>
        <w:t>ا</w:t>
      </w:r>
      <w:r w:rsidR="002D7AD4">
        <w:rPr>
          <w:rtl/>
        </w:rPr>
        <w:t>ل</w:t>
      </w:r>
      <w:r w:rsidR="000164B7">
        <w:rPr>
          <w:rtl/>
        </w:rPr>
        <w:t xml:space="preserve">ا </w:t>
      </w:r>
      <w:r w:rsidRPr="009746DC">
        <w:rPr>
          <w:rtl/>
        </w:rPr>
        <w:t>عن ضمير قال ، أي طيب النفس أوا</w:t>
      </w:r>
      <w:r w:rsidR="00850EDE">
        <w:rPr>
          <w:rtl/>
        </w:rPr>
        <w:t xml:space="preserve">مرّ </w:t>
      </w:r>
      <w:r w:rsidRPr="009746DC">
        <w:rPr>
          <w:rtl/>
        </w:rPr>
        <w:t>باب الأفعال أي كن طيب النفس ولا يخفى بعدهما.</w:t>
      </w:r>
    </w:p>
    <w:p w:rsidR="00B717C7" w:rsidRPr="009746DC" w:rsidRDefault="00B717C7" w:rsidP="002D7AD4">
      <w:pPr>
        <w:pStyle w:val="libNormal"/>
        <w:rPr>
          <w:rtl/>
        </w:rPr>
      </w:pPr>
      <w:r w:rsidRPr="009746DC">
        <w:rPr>
          <w:rtl/>
        </w:rPr>
        <w:t xml:space="preserve">أقول : وروى صاحب كشف </w:t>
      </w:r>
      <w:r w:rsidR="007F05B9">
        <w:rPr>
          <w:rtl/>
        </w:rPr>
        <w:t xml:space="preserve">الغمّة </w:t>
      </w:r>
      <w:r w:rsidRPr="009746DC">
        <w:rPr>
          <w:rtl/>
        </w:rPr>
        <w:t xml:space="preserve">عن </w:t>
      </w:r>
      <w:r w:rsidR="00551E04">
        <w:rPr>
          <w:rtl/>
        </w:rPr>
        <w:t xml:space="preserve">محمّد </w:t>
      </w:r>
      <w:r w:rsidRPr="009746DC">
        <w:rPr>
          <w:rtl/>
        </w:rPr>
        <w:t xml:space="preserve">بن طلحة قال : نقل عن الفضل بن الربيع أنه أخبر عن أبيه </w:t>
      </w:r>
      <w:r w:rsidR="00D8033E">
        <w:rPr>
          <w:rtl/>
        </w:rPr>
        <w:t xml:space="preserve">ان </w:t>
      </w:r>
      <w:r w:rsidRPr="009746DC">
        <w:rPr>
          <w:rtl/>
        </w:rPr>
        <w:t xml:space="preserve">المهدي </w:t>
      </w:r>
      <w:r w:rsidR="00FE5F86">
        <w:rPr>
          <w:rtl/>
        </w:rPr>
        <w:t xml:space="preserve">لـمّا </w:t>
      </w:r>
      <w:r w:rsidRPr="009746DC">
        <w:rPr>
          <w:rtl/>
        </w:rPr>
        <w:t>حبس موسى بن جعفر ففي بعض الليالي رأى المهدي في من</w:t>
      </w:r>
      <w:r w:rsidR="00551E04">
        <w:rPr>
          <w:rtl/>
        </w:rPr>
        <w:t xml:space="preserve">أمّه عليّ </w:t>
      </w:r>
      <w:r w:rsidRPr="009746DC">
        <w:rPr>
          <w:rtl/>
        </w:rPr>
        <w:t xml:space="preserve">بن أبي طالب </w:t>
      </w:r>
      <w:r w:rsidR="00850EDE">
        <w:rPr>
          <w:rStyle w:val="libAlaemChar"/>
          <w:rtl/>
        </w:rPr>
        <w:t xml:space="preserve">عليه‌السلام </w:t>
      </w:r>
      <w:r w:rsidRPr="009746DC">
        <w:rPr>
          <w:rtl/>
        </w:rPr>
        <w:t>وهو يقول له : يا محمد</w:t>
      </w:r>
      <w:r w:rsidRPr="005E3B39">
        <w:rPr>
          <w:rtl/>
        </w:rPr>
        <w:t>«</w:t>
      </w:r>
      <w:r w:rsidRPr="009746DC">
        <w:rPr>
          <w:rtl/>
        </w:rPr>
        <w:t xml:space="preserve"> فَهَلْ عَسَيْ</w:t>
      </w:r>
      <w:r w:rsidR="004A738A">
        <w:rPr>
          <w:rtl/>
        </w:rPr>
        <w:t xml:space="preserve">تمّ </w:t>
      </w:r>
      <w:r w:rsidR="00D8033E">
        <w:rPr>
          <w:rtl/>
        </w:rPr>
        <w:t xml:space="preserve">ان </w:t>
      </w:r>
      <w:r w:rsidRPr="009746DC">
        <w:rPr>
          <w:rtl/>
        </w:rPr>
        <w:t>تَوَلَّيْ</w:t>
      </w:r>
      <w:r w:rsidR="004A738A">
        <w:rPr>
          <w:rtl/>
        </w:rPr>
        <w:t xml:space="preserve">تمّ </w:t>
      </w:r>
      <w:r w:rsidR="00D8033E">
        <w:rPr>
          <w:rtl/>
        </w:rPr>
        <w:t xml:space="preserve">ان </w:t>
      </w:r>
      <w:r w:rsidRPr="009746DC">
        <w:rPr>
          <w:rtl/>
        </w:rPr>
        <w:t xml:space="preserve">تُفْسِدُوا فِي الْأَرْضِ وَتُقَطِّعُوا أَرْحامَكُمْ </w:t>
      </w:r>
      <w:r w:rsidRPr="005E3B39">
        <w:rPr>
          <w:rtl/>
        </w:rPr>
        <w:t>»</w:t>
      </w:r>
      <w:r w:rsidRPr="009746DC">
        <w:rPr>
          <w:rtl/>
        </w:rPr>
        <w:t xml:space="preserve"> قال الربيع : فأرسل إلى ليلا وخفت من ذلك وجئت إليه وإذا يقرأ هذه الآية </w:t>
      </w:r>
      <w:r w:rsidR="00551E04">
        <w:rPr>
          <w:rtl/>
        </w:rPr>
        <w:t xml:space="preserve">وكان </w:t>
      </w:r>
      <w:r w:rsidRPr="009746DC">
        <w:rPr>
          <w:rtl/>
        </w:rPr>
        <w:t xml:space="preserve">أحسن الناس صوتا فقال </w:t>
      </w:r>
      <w:r w:rsidR="00551E04">
        <w:rPr>
          <w:rtl/>
        </w:rPr>
        <w:t xml:space="preserve">عليّ </w:t>
      </w:r>
      <w:r w:rsidR="00710CB8">
        <w:rPr>
          <w:rtl/>
        </w:rPr>
        <w:t xml:space="preserve">الآن </w:t>
      </w:r>
      <w:r w:rsidRPr="009746DC">
        <w:rPr>
          <w:rtl/>
        </w:rPr>
        <w:t xml:space="preserve">بموسى بن جعفر ، فجئته به فعانقه وأجلسه إلى جانبه ، وقال : يا أبا الحسن رأيت أمير المؤمنين </w:t>
      </w:r>
      <w:r w:rsidR="00551E04">
        <w:rPr>
          <w:rtl/>
        </w:rPr>
        <w:t xml:space="preserve">عليّ </w:t>
      </w:r>
      <w:r w:rsidRPr="009746DC">
        <w:rPr>
          <w:rtl/>
        </w:rPr>
        <w:t xml:space="preserve">بن أبي طالب </w:t>
      </w:r>
      <w:r w:rsidR="00850EDE">
        <w:rPr>
          <w:rStyle w:val="libAlaemChar"/>
          <w:rtl/>
        </w:rPr>
        <w:t xml:space="preserve">عليه‌السلام </w:t>
      </w:r>
      <w:r w:rsidRPr="009746DC">
        <w:rPr>
          <w:rtl/>
        </w:rPr>
        <w:t xml:space="preserve">في النوم فقرأ </w:t>
      </w:r>
      <w:r w:rsidR="00551E04">
        <w:rPr>
          <w:rtl/>
        </w:rPr>
        <w:t xml:space="preserve">عليّ </w:t>
      </w:r>
      <w:r w:rsidRPr="009746DC">
        <w:rPr>
          <w:rtl/>
        </w:rPr>
        <w:t xml:space="preserve">هذا فتؤمني </w:t>
      </w:r>
      <w:r w:rsidR="00D8033E">
        <w:rPr>
          <w:rtl/>
        </w:rPr>
        <w:t xml:space="preserve">ان </w:t>
      </w:r>
      <w:r w:rsidRPr="009746DC">
        <w:rPr>
          <w:rtl/>
        </w:rPr>
        <w:t>تخرج</w:t>
      </w:r>
    </w:p>
    <w:p w:rsidR="008930D5" w:rsidRDefault="008930D5" w:rsidP="008930D5">
      <w:pPr>
        <w:pStyle w:val="libNormal"/>
        <w:rPr>
          <w:rtl/>
        </w:rPr>
      </w:pPr>
      <w:r>
        <w:rPr>
          <w:rtl/>
        </w:rPr>
        <w:br w:type="page"/>
      </w:r>
    </w:p>
    <w:p w:rsidR="00B717C7" w:rsidRPr="009746DC" w:rsidRDefault="00B717C7" w:rsidP="002D7AD4">
      <w:pPr>
        <w:pStyle w:val="libNormal"/>
        <w:rPr>
          <w:rtl/>
        </w:rPr>
      </w:pPr>
      <w:r w:rsidRPr="009746DC">
        <w:rPr>
          <w:rtl/>
        </w:rPr>
        <w:lastRenderedPageBreak/>
        <w:t>خالد قلت لبيك يا ابن رسول الله فقال لا تشكن ود الشيط</w:t>
      </w:r>
      <w:r w:rsidR="00D8033E">
        <w:rPr>
          <w:rtl/>
        </w:rPr>
        <w:t xml:space="preserve">ان </w:t>
      </w:r>
      <w:r w:rsidRPr="009746DC">
        <w:rPr>
          <w:rtl/>
        </w:rPr>
        <w:t xml:space="preserve">أنك شككت فقلت الحمد لله الذي خلصك منهم فقال </w:t>
      </w:r>
      <w:r w:rsidR="00D8033E">
        <w:rPr>
          <w:rtl/>
        </w:rPr>
        <w:t xml:space="preserve">ان </w:t>
      </w:r>
      <w:r w:rsidRPr="009746DC">
        <w:rPr>
          <w:rtl/>
        </w:rPr>
        <w:t>لي إليهم عودة لا أتخلص منهم</w:t>
      </w:r>
      <w:r>
        <w:rPr>
          <w:rFonts w:hint="cs"/>
          <w:rtl/>
        </w:rPr>
        <w:t>.</w:t>
      </w:r>
    </w:p>
    <w:p w:rsidR="00B717C7" w:rsidRPr="009746DC" w:rsidRDefault="00B717C7" w:rsidP="002D7AD4">
      <w:pPr>
        <w:pStyle w:val="libNormal"/>
        <w:rPr>
          <w:rtl/>
        </w:rPr>
      </w:pPr>
      <w:r w:rsidRPr="009746DC">
        <w:rPr>
          <w:rtl/>
        </w:rPr>
        <w:t>4</w:t>
      </w:r>
      <w:r>
        <w:rPr>
          <w:rtl/>
        </w:rPr>
        <w:t xml:space="preserve"> </w:t>
      </w:r>
      <w:r w:rsidR="003928AF">
        <w:rPr>
          <w:rtl/>
        </w:rPr>
        <w:t>-</w:t>
      </w:r>
      <w:r w:rsidRPr="002D7AD4">
        <w:rPr>
          <w:rtl/>
        </w:rPr>
        <w:t xml:space="preserve"> </w:t>
      </w:r>
      <w:r w:rsidRPr="009746DC">
        <w:rPr>
          <w:rtl/>
        </w:rPr>
        <w:t>أحمد بن مهر</w:t>
      </w:r>
      <w:r w:rsidR="002D7AD4">
        <w:rPr>
          <w:rtl/>
        </w:rPr>
        <w:t>ان</w:t>
      </w:r>
      <w:r w:rsidR="00551E04">
        <w:rPr>
          <w:rtl/>
        </w:rPr>
        <w:t xml:space="preserve"> </w:t>
      </w:r>
      <w:r w:rsidRPr="009746DC">
        <w:rPr>
          <w:rtl/>
        </w:rPr>
        <w:t>و</w:t>
      </w:r>
      <w:r w:rsidR="00551E04">
        <w:rPr>
          <w:rtl/>
        </w:rPr>
        <w:t xml:space="preserve">عليّ </w:t>
      </w:r>
      <w:r w:rsidRPr="009746DC">
        <w:rPr>
          <w:rtl/>
        </w:rPr>
        <w:t xml:space="preserve">بن إبراهيم </w:t>
      </w:r>
      <w:r w:rsidR="00C300E6">
        <w:rPr>
          <w:rtl/>
        </w:rPr>
        <w:t>جميعاً</w:t>
      </w:r>
      <w:r w:rsidRPr="009746DC">
        <w:rPr>
          <w:rtl/>
        </w:rPr>
        <w:t xml:space="preserve"> ، عن </w:t>
      </w:r>
      <w:r w:rsidR="00551E04">
        <w:rPr>
          <w:rtl/>
        </w:rPr>
        <w:t xml:space="preserve">محمّد </w:t>
      </w:r>
      <w:r w:rsidRPr="009746DC">
        <w:rPr>
          <w:rtl/>
        </w:rPr>
        <w:t xml:space="preserve">بن </w:t>
      </w:r>
      <w:r w:rsidR="00551E04">
        <w:rPr>
          <w:rtl/>
        </w:rPr>
        <w:t xml:space="preserve">عليّ </w:t>
      </w:r>
      <w:r w:rsidRPr="009746DC">
        <w:rPr>
          <w:rtl/>
        </w:rPr>
        <w:t xml:space="preserve">، عن الحسن بن راشد ، عن يعقوب بن جعفر بن إبراهيم قال كنت عند أبي الحسن موسى </w:t>
      </w:r>
      <w:r w:rsidR="00850EDE">
        <w:rPr>
          <w:rStyle w:val="libAlaemChar"/>
          <w:rtl/>
        </w:rPr>
        <w:t xml:space="preserve">عليه‌السلام </w:t>
      </w:r>
      <w:r w:rsidRPr="009746DC">
        <w:rPr>
          <w:rtl/>
        </w:rPr>
        <w:t xml:space="preserve">إذ أتاه رجل نصراني ونحن معه بالعريض فقال له النصراني أتيتك من بلد بعيد وسفر شاق وسألت ربي منذ ثلاثين سنة </w:t>
      </w:r>
      <w:r w:rsidR="00D8033E">
        <w:rPr>
          <w:rtl/>
        </w:rPr>
        <w:t xml:space="preserve">ان </w:t>
      </w:r>
      <w:r w:rsidRPr="009746DC">
        <w:rPr>
          <w:rtl/>
        </w:rPr>
        <w:t>يرشدني إلى خير الأدي</w:t>
      </w:r>
      <w:r w:rsidR="00D8033E">
        <w:rPr>
          <w:rtl/>
        </w:rPr>
        <w:t xml:space="preserve">ان </w:t>
      </w:r>
      <w:r w:rsidRPr="009746DC">
        <w:rPr>
          <w:rtl/>
        </w:rPr>
        <w:t xml:space="preserve">وإلى خير العباد وأعلمهم وأتاني آت في النوم فوصف لي </w:t>
      </w:r>
      <w:r w:rsidR="00FE5F86">
        <w:rPr>
          <w:rtl/>
        </w:rPr>
        <w:t xml:space="preserve">رجلاً </w:t>
      </w:r>
      <w:r w:rsidRPr="009746DC">
        <w:rPr>
          <w:rtl/>
        </w:rPr>
        <w:t>ب</w:t>
      </w:r>
      <w:r w:rsidR="000164B7">
        <w:rPr>
          <w:rtl/>
        </w:rPr>
        <w:t xml:space="preserve">عليّاً </w:t>
      </w:r>
      <w:r w:rsidRPr="009746DC">
        <w:rPr>
          <w:rtl/>
        </w:rPr>
        <w:t xml:space="preserve">دمشق فانطلقت </w:t>
      </w:r>
      <w:r w:rsidR="00FE5F86">
        <w:rPr>
          <w:rtl/>
        </w:rPr>
        <w:t xml:space="preserve">حتّى </w:t>
      </w:r>
      <w:r w:rsidRPr="009746DC">
        <w:rPr>
          <w:rtl/>
        </w:rPr>
        <w:t xml:space="preserve">أتيته فكلمته فقال أنا أعلم أهل ديني وغيري أعلم مني فقلت أرشدني إلى من هو أعلم منك فإني لا أستعظم السفر ولا تبعد </w:t>
      </w:r>
      <w:r w:rsidR="00551E04">
        <w:rPr>
          <w:rtl/>
        </w:rPr>
        <w:t xml:space="preserve">عليّ </w:t>
      </w:r>
      <w:r w:rsidRPr="009746DC">
        <w:rPr>
          <w:rtl/>
        </w:rPr>
        <w:t>الشقة ولقد قرأت الإنجيل كلها</w:t>
      </w:r>
    </w:p>
    <w:p w:rsidR="00B717C7" w:rsidRPr="00324B78" w:rsidRDefault="008930D5" w:rsidP="007F05B9">
      <w:pPr>
        <w:pStyle w:val="libLine"/>
        <w:rPr>
          <w:rtl/>
        </w:rPr>
      </w:pPr>
      <w:r>
        <w:rPr>
          <w:rFonts w:hint="cs"/>
          <w:rtl/>
        </w:rPr>
        <w:t>_____________________________________________</w:t>
      </w:r>
    </w:p>
    <w:p w:rsidR="00B717C7" w:rsidRPr="009746DC" w:rsidRDefault="00551E04" w:rsidP="002E49CC">
      <w:pPr>
        <w:pStyle w:val="libNormal"/>
        <w:rPr>
          <w:rtl/>
        </w:rPr>
      </w:pPr>
      <w:r>
        <w:rPr>
          <w:rtl/>
        </w:rPr>
        <w:t xml:space="preserve">عليّ </w:t>
      </w:r>
      <w:r w:rsidR="00B717C7" w:rsidRPr="009746DC">
        <w:rPr>
          <w:rtl/>
        </w:rPr>
        <w:t xml:space="preserve">أو </w:t>
      </w:r>
      <w:r w:rsidR="002E49CC">
        <w:rPr>
          <w:rtl/>
        </w:rPr>
        <w:t>على</w:t>
      </w:r>
      <w:r w:rsidR="00D83B35">
        <w:rPr>
          <w:rtl/>
        </w:rPr>
        <w:t xml:space="preserve"> </w:t>
      </w:r>
      <w:r w:rsidR="00B717C7" w:rsidRPr="009746DC">
        <w:rPr>
          <w:rtl/>
        </w:rPr>
        <w:t>أحد من ولدي ، فقال : والله لا فعلت ذلك ولا هو من شأني قال : صدقت يا ربيع</w:t>
      </w:r>
      <w:r w:rsidR="00B717C7">
        <w:rPr>
          <w:rtl/>
        </w:rPr>
        <w:t>!</w:t>
      </w:r>
      <w:r w:rsidR="00B717C7" w:rsidRPr="009746DC">
        <w:rPr>
          <w:rtl/>
        </w:rPr>
        <w:t xml:space="preserve"> أعطه ثلاثة آلاف دينار ورد</w:t>
      </w:r>
      <w:r w:rsidR="002E49CC">
        <w:rPr>
          <w:rFonts w:hint="cs"/>
          <w:rtl/>
        </w:rPr>
        <w:t>ّ</w:t>
      </w:r>
      <w:r w:rsidR="00B717C7" w:rsidRPr="009746DC">
        <w:rPr>
          <w:rtl/>
        </w:rPr>
        <w:t xml:space="preserve">ه إلى أهله إلى المدينة قال الربيع : فأحكمت أمره ليلا فما أصبح </w:t>
      </w:r>
      <w:r w:rsidR="000164B7">
        <w:rPr>
          <w:rtl/>
        </w:rPr>
        <w:t xml:space="preserve">إلّا </w:t>
      </w:r>
      <w:r w:rsidR="00B717C7" w:rsidRPr="009746DC">
        <w:rPr>
          <w:rtl/>
        </w:rPr>
        <w:t>وهو في الطريق خوف العوائق.</w:t>
      </w:r>
    </w:p>
    <w:p w:rsidR="00B717C7" w:rsidRPr="009746DC" w:rsidRDefault="00B717C7" w:rsidP="002D7AD4">
      <w:pPr>
        <w:pStyle w:val="libNormal"/>
        <w:rPr>
          <w:rtl/>
        </w:rPr>
      </w:pPr>
      <w:r w:rsidRPr="009746DC">
        <w:rPr>
          <w:rtl/>
        </w:rPr>
        <w:t>ورواه الجنابذي وذكر أن</w:t>
      </w:r>
      <w:r w:rsidR="002E49CC">
        <w:rPr>
          <w:rFonts w:hint="cs"/>
          <w:rtl/>
        </w:rPr>
        <w:t>ّ</w:t>
      </w:r>
      <w:r w:rsidRPr="009746DC">
        <w:rPr>
          <w:rtl/>
        </w:rPr>
        <w:t>ه وصله بعشرة آلاف دينار.</w:t>
      </w:r>
    </w:p>
    <w:p w:rsidR="00B717C7" w:rsidRPr="009746DC" w:rsidRDefault="00B717C7" w:rsidP="002D7AD4">
      <w:pPr>
        <w:pStyle w:val="libNormal"/>
        <w:rPr>
          <w:rtl/>
        </w:rPr>
      </w:pPr>
      <w:r w:rsidRPr="003376B6">
        <w:rPr>
          <w:rStyle w:val="libBold1Char"/>
          <w:rtl/>
        </w:rPr>
        <w:t>الحديث الرابع</w:t>
      </w:r>
      <w:r w:rsidRPr="009746DC">
        <w:rPr>
          <w:rtl/>
        </w:rPr>
        <w:t xml:space="preserve"> ضعيف </w:t>
      </w:r>
      <w:r w:rsidR="002E49CC">
        <w:rPr>
          <w:rtl/>
        </w:rPr>
        <w:t>على</w:t>
      </w:r>
      <w:r w:rsidR="00D83B35">
        <w:rPr>
          <w:rtl/>
        </w:rPr>
        <w:t xml:space="preserve"> </w:t>
      </w:r>
      <w:r w:rsidRPr="009746DC">
        <w:rPr>
          <w:rtl/>
        </w:rPr>
        <w:t>المشهور.</w:t>
      </w:r>
    </w:p>
    <w:p w:rsidR="00B717C7" w:rsidRPr="009746DC" w:rsidRDefault="00B717C7" w:rsidP="002D7AD4">
      <w:pPr>
        <w:pStyle w:val="libNormal"/>
        <w:rPr>
          <w:rtl/>
        </w:rPr>
      </w:pPr>
      <w:r w:rsidRPr="009746DC">
        <w:rPr>
          <w:rtl/>
        </w:rPr>
        <w:t xml:space="preserve">وفي القاموس : </w:t>
      </w:r>
      <w:r w:rsidRPr="00C875FB">
        <w:rPr>
          <w:rtl/>
        </w:rPr>
        <w:t>عريض</w:t>
      </w:r>
      <w:r w:rsidRPr="009746DC">
        <w:rPr>
          <w:rtl/>
        </w:rPr>
        <w:t xml:space="preserve"> كزبير واد بالمدينة به أموال لأهلها ، وقال : </w:t>
      </w:r>
      <w:r w:rsidR="000164B7">
        <w:rPr>
          <w:rtl/>
        </w:rPr>
        <w:t xml:space="preserve">عليّاً </w:t>
      </w:r>
      <w:r w:rsidRPr="009746DC">
        <w:rPr>
          <w:rtl/>
        </w:rPr>
        <w:t>مضر بالضم</w:t>
      </w:r>
      <w:r w:rsidR="002E49CC">
        <w:rPr>
          <w:rFonts w:hint="cs"/>
          <w:rtl/>
        </w:rPr>
        <w:t>ّ</w:t>
      </w:r>
      <w:r w:rsidRPr="009746DC">
        <w:rPr>
          <w:rtl/>
        </w:rPr>
        <w:t xml:space="preserve"> والقصر أعلاها ،</w:t>
      </w:r>
      <w:r>
        <w:rPr>
          <w:rtl/>
        </w:rPr>
        <w:t xml:space="preserve"> و</w:t>
      </w:r>
      <w:r w:rsidRPr="00C875FB">
        <w:rPr>
          <w:rtl/>
        </w:rPr>
        <w:t>دمشق</w:t>
      </w:r>
      <w:r w:rsidRPr="009746DC">
        <w:rPr>
          <w:rtl/>
        </w:rPr>
        <w:t xml:space="preserve"> بكسر الدال وفتح ميم وكسرها ،</w:t>
      </w:r>
      <w:r>
        <w:rPr>
          <w:rtl/>
        </w:rPr>
        <w:t xml:space="preserve"> و</w:t>
      </w:r>
      <w:r w:rsidRPr="00C875FB">
        <w:rPr>
          <w:rtl/>
        </w:rPr>
        <w:t>الاستعظ</w:t>
      </w:r>
      <w:r w:rsidR="002E49CC">
        <w:rPr>
          <w:rFonts w:hint="cs"/>
          <w:rtl/>
        </w:rPr>
        <w:t>ا</w:t>
      </w:r>
      <w:r w:rsidR="002E49CC">
        <w:rPr>
          <w:rtl/>
        </w:rPr>
        <w:t>م</w:t>
      </w:r>
      <w:r w:rsidR="00551E04">
        <w:rPr>
          <w:rtl/>
        </w:rPr>
        <w:t xml:space="preserve"> </w:t>
      </w:r>
      <w:r w:rsidRPr="009746DC">
        <w:rPr>
          <w:rtl/>
        </w:rPr>
        <w:t>عد</w:t>
      </w:r>
      <w:r w:rsidR="002E49CC">
        <w:rPr>
          <w:rFonts w:hint="cs"/>
          <w:rtl/>
        </w:rPr>
        <w:t>ّ</w:t>
      </w:r>
      <w:r w:rsidRPr="009746DC">
        <w:rPr>
          <w:rtl/>
        </w:rPr>
        <w:t xml:space="preserve"> الشيء مشكلا</w:t>
      </w:r>
      <w:r w:rsidR="002E49CC">
        <w:rPr>
          <w:rFonts w:hint="cs"/>
          <w:rtl/>
        </w:rPr>
        <w:t>ً</w:t>
      </w:r>
      <w:r w:rsidRPr="009746DC">
        <w:rPr>
          <w:rtl/>
        </w:rPr>
        <w:t>.</w:t>
      </w:r>
    </w:p>
    <w:p w:rsidR="00B717C7" w:rsidRPr="009746DC" w:rsidRDefault="00B717C7" w:rsidP="002D7AD4">
      <w:pPr>
        <w:pStyle w:val="libNormal"/>
        <w:rPr>
          <w:rtl/>
        </w:rPr>
      </w:pPr>
      <w:r w:rsidRPr="009746DC">
        <w:rPr>
          <w:rtl/>
        </w:rPr>
        <w:t xml:space="preserve">قال الطبرسي </w:t>
      </w:r>
      <w:r>
        <w:rPr>
          <w:rtl/>
        </w:rPr>
        <w:t>(ره)</w:t>
      </w:r>
      <w:r w:rsidRPr="009746DC">
        <w:rPr>
          <w:rtl/>
        </w:rPr>
        <w:t xml:space="preserve"> في قوله تعالى : </w:t>
      </w:r>
      <w:r w:rsidRPr="005E3B39">
        <w:rPr>
          <w:rtl/>
        </w:rPr>
        <w:t>«</w:t>
      </w:r>
      <w:r w:rsidRPr="009746DC">
        <w:rPr>
          <w:rtl/>
        </w:rPr>
        <w:t xml:space="preserve"> وَلكِنْ بَعُدَتْ عَلَيْهِمُ الشُّقَّةُ </w:t>
      </w:r>
      <w:r w:rsidRPr="005E3B39">
        <w:rPr>
          <w:rtl/>
        </w:rPr>
        <w:t>»</w:t>
      </w:r>
      <w:r w:rsidRPr="009746DC">
        <w:rPr>
          <w:rtl/>
        </w:rPr>
        <w:t xml:space="preserve"> </w:t>
      </w:r>
      <w:r w:rsidRPr="002E49CC">
        <w:rPr>
          <w:rStyle w:val="libFootnotenumChar"/>
          <w:rtl/>
        </w:rPr>
        <w:t>(1)</w:t>
      </w:r>
      <w:r>
        <w:rPr>
          <w:rtl/>
        </w:rPr>
        <w:t xml:space="preserve"> </w:t>
      </w:r>
      <w:r w:rsidRPr="00C875FB">
        <w:rPr>
          <w:rtl/>
        </w:rPr>
        <w:t>الشق</w:t>
      </w:r>
      <w:r w:rsidR="002E49CC">
        <w:rPr>
          <w:rFonts w:hint="cs"/>
          <w:rtl/>
        </w:rPr>
        <w:t>ّ</w:t>
      </w:r>
      <w:r w:rsidRPr="00C875FB">
        <w:rPr>
          <w:rtl/>
        </w:rPr>
        <w:t>ة</w:t>
      </w:r>
      <w:r w:rsidRPr="009746DC">
        <w:rPr>
          <w:rtl/>
        </w:rPr>
        <w:t xml:space="preserve"> السفر والمسافة ، وقريش يضم</w:t>
      </w:r>
      <w:r w:rsidR="002E49CC">
        <w:rPr>
          <w:rFonts w:hint="cs"/>
          <w:rtl/>
        </w:rPr>
        <w:t>ّ</w:t>
      </w:r>
      <w:r w:rsidRPr="009746DC">
        <w:rPr>
          <w:rtl/>
        </w:rPr>
        <w:t>ون الشين وقيس يكسرونها ، وفي المغرب الشقة بالضم الطريق يشق</w:t>
      </w:r>
      <w:r w:rsidR="002E49CC">
        <w:rPr>
          <w:rFonts w:hint="cs"/>
          <w:rtl/>
        </w:rPr>
        <w:t>َّ</w:t>
      </w:r>
      <w:r w:rsidRPr="009746DC">
        <w:rPr>
          <w:rtl/>
        </w:rPr>
        <w:t xml:space="preserve"> </w:t>
      </w:r>
      <w:r w:rsidR="002E49CC">
        <w:rPr>
          <w:rtl/>
        </w:rPr>
        <w:t>على</w:t>
      </w:r>
      <w:r w:rsidR="00D83B35">
        <w:rPr>
          <w:rtl/>
        </w:rPr>
        <w:t xml:space="preserve"> </w:t>
      </w:r>
      <w:r w:rsidRPr="009746DC">
        <w:rPr>
          <w:rtl/>
        </w:rPr>
        <w:t>سالكه قطعه ، أي يشتد</w:t>
      </w:r>
      <w:r w:rsidR="002E49CC">
        <w:rPr>
          <w:rFonts w:hint="cs"/>
          <w:rtl/>
        </w:rPr>
        <w:t>ّ</w:t>
      </w:r>
      <w:r w:rsidRPr="009746DC">
        <w:rPr>
          <w:rtl/>
        </w:rPr>
        <w:t xml:space="preserve"> عليه وفي القاموس الشق</w:t>
      </w:r>
      <w:r w:rsidR="002E49CC">
        <w:rPr>
          <w:rFonts w:hint="cs"/>
          <w:rtl/>
        </w:rPr>
        <w:t>ّ</w:t>
      </w:r>
      <w:r w:rsidRPr="009746DC">
        <w:rPr>
          <w:rtl/>
        </w:rPr>
        <w:t>ة بالضم والكسر البعد والناحية يقصدها المسافر ، والسفر البعيد.</w:t>
      </w:r>
    </w:p>
    <w:p w:rsidR="00B717C7" w:rsidRPr="009746DC" w:rsidRDefault="00B717C7" w:rsidP="002D7AD4">
      <w:pPr>
        <w:pStyle w:val="libNormal"/>
        <w:rPr>
          <w:rtl/>
        </w:rPr>
      </w:pPr>
      <w:r>
        <w:rPr>
          <w:rtl/>
        </w:rPr>
        <w:t>وفي النهاية</w:t>
      </w:r>
      <w:r>
        <w:rPr>
          <w:rFonts w:hint="cs"/>
          <w:rtl/>
        </w:rPr>
        <w:t xml:space="preserve"> </w:t>
      </w:r>
      <w:r>
        <w:rPr>
          <w:rtl/>
        </w:rPr>
        <w:t>:</w:t>
      </w:r>
      <w:r>
        <w:rPr>
          <w:rFonts w:hint="cs"/>
          <w:rtl/>
        </w:rPr>
        <w:t xml:space="preserve"> </w:t>
      </w:r>
      <w:r w:rsidRPr="009746DC">
        <w:rPr>
          <w:rtl/>
        </w:rPr>
        <w:t>المزمور. بفتح الميم وضم</w:t>
      </w:r>
      <w:r w:rsidR="002E49CC">
        <w:rPr>
          <w:rFonts w:hint="cs"/>
          <w:rtl/>
        </w:rPr>
        <w:t>ّ</w:t>
      </w:r>
      <w:r w:rsidRPr="009746DC">
        <w:rPr>
          <w:rtl/>
        </w:rPr>
        <w:t>ها ،</w:t>
      </w:r>
      <w:r>
        <w:rPr>
          <w:rtl/>
        </w:rPr>
        <w:t xml:space="preserve"> و</w:t>
      </w:r>
      <w:r w:rsidRPr="00C875FB">
        <w:rPr>
          <w:rtl/>
        </w:rPr>
        <w:t>المزمار</w:t>
      </w:r>
      <w:r w:rsidRPr="009746DC">
        <w:rPr>
          <w:rtl/>
        </w:rPr>
        <w:t xml:space="preserve"> سواء ، وهو الآلة </w:t>
      </w:r>
      <w:r w:rsidR="003928AF">
        <w:rPr>
          <w:rtl/>
        </w:rPr>
        <w:t xml:space="preserve">الّتي </w:t>
      </w:r>
      <w:r w:rsidRPr="009746DC">
        <w:rPr>
          <w:rtl/>
        </w:rPr>
        <w:t>يز</w:t>
      </w:r>
      <w:r w:rsidR="002E49CC">
        <w:rPr>
          <w:rtl/>
        </w:rPr>
        <w:t>مر</w:t>
      </w:r>
      <w:r w:rsidR="00850EDE">
        <w:rPr>
          <w:rtl/>
        </w:rPr>
        <w:t xml:space="preserve"> </w:t>
      </w:r>
      <w:r w:rsidRPr="009746DC">
        <w:rPr>
          <w:rtl/>
        </w:rPr>
        <w:t>بها ،</w:t>
      </w:r>
    </w:p>
    <w:p w:rsidR="00B717C7" w:rsidRPr="009746DC" w:rsidRDefault="00B717C7" w:rsidP="002D7AD4">
      <w:pPr>
        <w:pStyle w:val="libLine"/>
        <w:rPr>
          <w:rtl/>
        </w:rPr>
      </w:pPr>
      <w:r w:rsidRPr="009746DC">
        <w:rPr>
          <w:rtl/>
        </w:rPr>
        <w:t>__________________</w:t>
      </w:r>
    </w:p>
    <w:p w:rsidR="00B717C7" w:rsidRPr="009746DC" w:rsidRDefault="00B717C7" w:rsidP="002D7AD4">
      <w:pPr>
        <w:pStyle w:val="libFootnote0"/>
        <w:rPr>
          <w:rtl/>
          <w:lang w:bidi="fa-IR"/>
        </w:rPr>
      </w:pPr>
      <w:r>
        <w:rPr>
          <w:rtl/>
        </w:rPr>
        <w:t>(</w:t>
      </w:r>
      <w:r w:rsidRPr="009746DC">
        <w:rPr>
          <w:rtl/>
        </w:rPr>
        <w:t>1) سورة التوبة : 42.</w:t>
      </w:r>
    </w:p>
    <w:p w:rsidR="008930D5" w:rsidRDefault="008930D5" w:rsidP="008930D5">
      <w:pPr>
        <w:pStyle w:val="libNormal"/>
        <w:rPr>
          <w:rtl/>
        </w:rPr>
      </w:pPr>
      <w:r>
        <w:rPr>
          <w:rtl/>
        </w:rPr>
        <w:br w:type="page"/>
      </w:r>
    </w:p>
    <w:p w:rsidR="00B717C7" w:rsidRPr="009746DC" w:rsidRDefault="00B717C7" w:rsidP="00766244">
      <w:pPr>
        <w:pStyle w:val="libNormal"/>
        <w:rPr>
          <w:rtl/>
        </w:rPr>
      </w:pPr>
      <w:r>
        <w:rPr>
          <w:rtl/>
        </w:rPr>
        <w:lastRenderedPageBreak/>
        <w:t>و</w:t>
      </w:r>
      <w:r w:rsidRPr="009746DC">
        <w:rPr>
          <w:rtl/>
        </w:rPr>
        <w:t>مزامير داود وقرأت أربعة أسفار من التوراة وقرأت ظاهر القر</w:t>
      </w:r>
      <w:r w:rsidR="00766244">
        <w:rPr>
          <w:rtl/>
        </w:rPr>
        <w:t>ان</w:t>
      </w:r>
      <w:r w:rsidR="00551E04">
        <w:rPr>
          <w:rtl/>
        </w:rPr>
        <w:t xml:space="preserve"> </w:t>
      </w:r>
      <w:r w:rsidR="00FE5F86">
        <w:rPr>
          <w:rtl/>
        </w:rPr>
        <w:t xml:space="preserve">حتّى </w:t>
      </w:r>
      <w:r w:rsidRPr="009746DC">
        <w:rPr>
          <w:rtl/>
        </w:rPr>
        <w:t>استوعبته كل</w:t>
      </w:r>
      <w:r w:rsidR="00766244">
        <w:rPr>
          <w:rFonts w:hint="cs"/>
          <w:rtl/>
        </w:rPr>
        <w:t>ّ</w:t>
      </w:r>
      <w:r w:rsidRPr="009746DC">
        <w:rPr>
          <w:rtl/>
        </w:rPr>
        <w:t xml:space="preserve">ه </w:t>
      </w:r>
      <w:r w:rsidR="00766244">
        <w:rPr>
          <w:rFonts w:hint="cs"/>
          <w:rtl/>
        </w:rPr>
        <w:t xml:space="preserve">، </w:t>
      </w:r>
      <w:r w:rsidRPr="009746DC">
        <w:rPr>
          <w:rtl/>
        </w:rPr>
        <w:t xml:space="preserve">فقال لي العالم </w:t>
      </w:r>
      <w:r w:rsidR="00D8033E">
        <w:rPr>
          <w:rtl/>
        </w:rPr>
        <w:t xml:space="preserve">ان </w:t>
      </w:r>
      <w:r w:rsidRPr="009746DC">
        <w:rPr>
          <w:rtl/>
        </w:rPr>
        <w:t>كنت تريد علم النصراني</w:t>
      </w:r>
      <w:r w:rsidR="00766244">
        <w:rPr>
          <w:rFonts w:hint="cs"/>
          <w:rtl/>
        </w:rPr>
        <w:t>ّ</w:t>
      </w:r>
      <w:r w:rsidRPr="009746DC">
        <w:rPr>
          <w:rtl/>
        </w:rPr>
        <w:t>ة فأنا أعلم العرب والعجم بها و</w:t>
      </w:r>
      <w:r w:rsidR="00D8033E">
        <w:rPr>
          <w:rtl/>
        </w:rPr>
        <w:t xml:space="preserve">ان </w:t>
      </w:r>
      <w:r w:rsidRPr="009746DC">
        <w:rPr>
          <w:rtl/>
        </w:rPr>
        <w:t>كنت تريد علم اليهود</w:t>
      </w:r>
      <w:r>
        <w:rPr>
          <w:rtl/>
        </w:rPr>
        <w:t xml:space="preserve"> </w:t>
      </w:r>
      <w:r w:rsidRPr="009746DC">
        <w:rPr>
          <w:rtl/>
        </w:rPr>
        <w:t>فباطي بن شرحبيل السامري أعلم الن</w:t>
      </w:r>
      <w:r w:rsidR="00766244">
        <w:rPr>
          <w:rFonts w:hint="cs"/>
          <w:rtl/>
        </w:rPr>
        <w:t>ّ</w:t>
      </w:r>
      <w:r w:rsidRPr="009746DC">
        <w:rPr>
          <w:rtl/>
        </w:rPr>
        <w:t>اس بها اليوم و</w:t>
      </w:r>
      <w:r w:rsidR="00D8033E">
        <w:rPr>
          <w:rtl/>
        </w:rPr>
        <w:t xml:space="preserve">ان </w:t>
      </w:r>
      <w:r w:rsidRPr="009746DC">
        <w:rPr>
          <w:rtl/>
        </w:rPr>
        <w:t xml:space="preserve">كنت تريد علم </w:t>
      </w:r>
      <w:r w:rsidR="00D83B35">
        <w:rPr>
          <w:rtl/>
        </w:rPr>
        <w:t xml:space="preserve">الإسلام </w:t>
      </w:r>
      <w:r w:rsidRPr="009746DC">
        <w:rPr>
          <w:rtl/>
        </w:rPr>
        <w:t>وعلم التوراة وعلم الإنجيل وعلم الز</w:t>
      </w:r>
      <w:r w:rsidR="00766244">
        <w:rPr>
          <w:rFonts w:hint="cs"/>
          <w:rtl/>
        </w:rPr>
        <w:t>َّ</w:t>
      </w:r>
      <w:r w:rsidRPr="009746DC">
        <w:rPr>
          <w:rtl/>
        </w:rPr>
        <w:t xml:space="preserve">بور وكتاب هود وكل ما أنزل </w:t>
      </w:r>
      <w:r w:rsidR="00D83B35">
        <w:rPr>
          <w:rtl/>
        </w:rPr>
        <w:t xml:space="preserve">علىّ </w:t>
      </w:r>
      <w:r w:rsidRPr="009746DC">
        <w:rPr>
          <w:rtl/>
        </w:rPr>
        <w:t>نبي</w:t>
      </w:r>
      <w:r w:rsidR="00766244">
        <w:rPr>
          <w:rFonts w:hint="cs"/>
          <w:rtl/>
        </w:rPr>
        <w:t>ّ</w:t>
      </w:r>
      <w:r w:rsidRPr="009746DC">
        <w:rPr>
          <w:rtl/>
        </w:rPr>
        <w:t xml:space="preserve"> من الأنبياء في دهرك ودهر غيرك وما أنزل</w:t>
      </w:r>
      <w:r>
        <w:rPr>
          <w:rtl/>
        </w:rPr>
        <w:t xml:space="preserve"> من الس</w:t>
      </w:r>
      <w:r w:rsidR="00766244">
        <w:rPr>
          <w:rFonts w:hint="cs"/>
          <w:rtl/>
        </w:rPr>
        <w:t>ّ</w:t>
      </w:r>
      <w:r>
        <w:rPr>
          <w:rtl/>
        </w:rPr>
        <w:t>ماء من خبر فعلمه أحد أو</w:t>
      </w:r>
      <w:r>
        <w:rPr>
          <w:rFonts w:hint="cs"/>
          <w:rtl/>
        </w:rPr>
        <w:t>ل</w:t>
      </w:r>
      <w:r w:rsidRPr="009746DC">
        <w:rPr>
          <w:rtl/>
        </w:rPr>
        <w:t>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66244">
      <w:pPr>
        <w:pStyle w:val="libNormal"/>
        <w:rPr>
          <w:rtl/>
        </w:rPr>
      </w:pPr>
      <w:r w:rsidRPr="009746DC">
        <w:rPr>
          <w:rtl/>
        </w:rPr>
        <w:t xml:space="preserve">ومنه حديث أبي موسى سمعه النبي </w:t>
      </w:r>
      <w:r w:rsidR="007D1F02" w:rsidRPr="007D1F02">
        <w:rPr>
          <w:rStyle w:val="libAlaemChar"/>
          <w:rtl/>
        </w:rPr>
        <w:t>صلى‌الله‌عليه‌وآله</w:t>
      </w:r>
      <w:r w:rsidRPr="009746DC">
        <w:rPr>
          <w:rtl/>
        </w:rPr>
        <w:t xml:space="preserve"> يقرأ ، فقال : لقد أعطيت مزمارا</w:t>
      </w:r>
      <w:r w:rsidR="00766244">
        <w:rPr>
          <w:rFonts w:hint="cs"/>
          <w:rtl/>
        </w:rPr>
        <w:t>ً</w:t>
      </w:r>
      <w:r w:rsidRPr="009746DC">
        <w:rPr>
          <w:rtl/>
        </w:rPr>
        <w:t xml:space="preserve"> من مزامير آل داود شب</w:t>
      </w:r>
      <w:r w:rsidR="005C60ED">
        <w:rPr>
          <w:rFonts w:hint="cs"/>
          <w:rtl/>
        </w:rPr>
        <w:t>ّ</w:t>
      </w:r>
      <w:r w:rsidRPr="009746DC">
        <w:rPr>
          <w:rtl/>
        </w:rPr>
        <w:t>ه حسن صوته وحلاوة نغمته بصوت المزمار ، وداود هو النبي</w:t>
      </w:r>
      <w:r w:rsidR="005C60ED">
        <w:rPr>
          <w:rFonts w:hint="cs"/>
          <w:rtl/>
        </w:rPr>
        <w:t>ّ</w:t>
      </w:r>
      <w:r w:rsidRPr="009746DC">
        <w:rPr>
          <w:rtl/>
        </w:rPr>
        <w:t xml:space="preserve"> </w:t>
      </w:r>
      <w:r w:rsidR="00850EDE">
        <w:rPr>
          <w:rStyle w:val="libAlaemChar"/>
          <w:rtl/>
        </w:rPr>
        <w:t xml:space="preserve">عليه‌السلام </w:t>
      </w:r>
      <w:r w:rsidRPr="009746DC">
        <w:rPr>
          <w:rtl/>
        </w:rPr>
        <w:t xml:space="preserve">وإليه المنتهى في حسن الصوت بالقراءة ، والآل في قوله : </w:t>
      </w:r>
      <w:r w:rsidRPr="005E3B39">
        <w:rPr>
          <w:rtl/>
        </w:rPr>
        <w:t>«</w:t>
      </w:r>
      <w:r w:rsidRPr="009746DC">
        <w:rPr>
          <w:rtl/>
        </w:rPr>
        <w:t xml:space="preserve"> آلَ داوُدَ </w:t>
      </w:r>
      <w:r w:rsidRPr="005E3B39">
        <w:rPr>
          <w:rtl/>
        </w:rPr>
        <w:t>»</w:t>
      </w:r>
      <w:r w:rsidRPr="009746DC">
        <w:rPr>
          <w:rtl/>
        </w:rPr>
        <w:t xml:space="preserve"> مقحمة ، قيل : معناه هاهنا الشخص ، انتهى.</w:t>
      </w:r>
    </w:p>
    <w:p w:rsidR="00B717C7" w:rsidRPr="009746DC" w:rsidRDefault="00B717C7" w:rsidP="00766244">
      <w:pPr>
        <w:pStyle w:val="libNormal"/>
        <w:rPr>
          <w:rtl/>
        </w:rPr>
      </w:pPr>
      <w:r w:rsidRPr="009746DC">
        <w:rPr>
          <w:rtl/>
        </w:rPr>
        <w:t xml:space="preserve">وفي الفائق : ضرب المزامير </w:t>
      </w:r>
      <w:r w:rsidR="005C60ED">
        <w:rPr>
          <w:rtl/>
        </w:rPr>
        <w:t xml:space="preserve">مثلاً </w:t>
      </w:r>
      <w:r w:rsidRPr="009746DC">
        <w:rPr>
          <w:rtl/>
        </w:rPr>
        <w:t xml:space="preserve">لحسن صوت داود </w:t>
      </w:r>
      <w:r w:rsidR="00850EDE">
        <w:rPr>
          <w:rStyle w:val="libAlaemChar"/>
          <w:rtl/>
        </w:rPr>
        <w:t xml:space="preserve">عليه‌السلام </w:t>
      </w:r>
      <w:r w:rsidRPr="009746DC">
        <w:rPr>
          <w:rtl/>
        </w:rPr>
        <w:t xml:space="preserve">وحلاوة نغمته ، </w:t>
      </w:r>
      <w:r w:rsidR="00551E04">
        <w:rPr>
          <w:rtl/>
        </w:rPr>
        <w:t xml:space="preserve">كان </w:t>
      </w:r>
      <w:r w:rsidRPr="009746DC">
        <w:rPr>
          <w:rtl/>
        </w:rPr>
        <w:t>في حلقه مزامير يز</w:t>
      </w:r>
      <w:r w:rsidR="005C60ED">
        <w:rPr>
          <w:rtl/>
        </w:rPr>
        <w:t>مر</w:t>
      </w:r>
      <w:r w:rsidR="00850EDE">
        <w:rPr>
          <w:rtl/>
        </w:rPr>
        <w:t xml:space="preserve"> </w:t>
      </w:r>
      <w:r w:rsidRPr="009746DC">
        <w:rPr>
          <w:rtl/>
        </w:rPr>
        <w:t>بها ، انتهى.</w:t>
      </w:r>
    </w:p>
    <w:p w:rsidR="00B717C7" w:rsidRPr="009746DC" w:rsidRDefault="00B717C7" w:rsidP="00766244">
      <w:pPr>
        <w:pStyle w:val="libNormal"/>
        <w:rPr>
          <w:rtl/>
        </w:rPr>
      </w:pPr>
      <w:r w:rsidRPr="00C875FB">
        <w:rPr>
          <w:rtl/>
        </w:rPr>
        <w:t>والأسفار</w:t>
      </w:r>
      <w:r w:rsidRPr="009746DC">
        <w:rPr>
          <w:rtl/>
        </w:rPr>
        <w:t xml:space="preserve"> جمع سفر أجزاء الكتاب وأكثر استعمالها في التوراة وهي أربعة أسفار ، وإن</w:t>
      </w:r>
      <w:r w:rsidR="005C60ED">
        <w:rPr>
          <w:rFonts w:hint="cs"/>
          <w:rtl/>
        </w:rPr>
        <w:t>ّ</w:t>
      </w:r>
      <w:r w:rsidRPr="009746DC">
        <w:rPr>
          <w:rtl/>
        </w:rPr>
        <w:t xml:space="preserve">ما قال : </w:t>
      </w:r>
      <w:r w:rsidRPr="00C875FB">
        <w:rPr>
          <w:rtl/>
        </w:rPr>
        <w:t>ظاهر القر</w:t>
      </w:r>
      <w:r w:rsidR="005C60ED">
        <w:rPr>
          <w:rtl/>
        </w:rPr>
        <w:t>ان</w:t>
      </w:r>
      <w:r w:rsidR="00551E04">
        <w:rPr>
          <w:rtl/>
        </w:rPr>
        <w:t xml:space="preserve"> </w:t>
      </w:r>
      <w:r w:rsidRPr="00C875FB">
        <w:rPr>
          <w:rtl/>
        </w:rPr>
        <w:t>،</w:t>
      </w:r>
      <w:r w:rsidRPr="009746DC">
        <w:rPr>
          <w:rtl/>
        </w:rPr>
        <w:t xml:space="preserve"> أي إن</w:t>
      </w:r>
      <w:r w:rsidR="005C60ED">
        <w:rPr>
          <w:rFonts w:hint="cs"/>
          <w:rtl/>
        </w:rPr>
        <w:t>ّ</w:t>
      </w:r>
      <w:r w:rsidRPr="009746DC">
        <w:rPr>
          <w:rtl/>
        </w:rPr>
        <w:t>ما علمت ظهر القر</w:t>
      </w:r>
      <w:r w:rsidR="005C60ED">
        <w:rPr>
          <w:rtl/>
        </w:rPr>
        <w:t>ان</w:t>
      </w:r>
      <w:r w:rsidR="00551E04">
        <w:rPr>
          <w:rtl/>
        </w:rPr>
        <w:t xml:space="preserve"> </w:t>
      </w:r>
      <w:r w:rsidRPr="009746DC">
        <w:rPr>
          <w:rtl/>
        </w:rPr>
        <w:t xml:space="preserve">ولم أعلم إسراره وبواطنه ، فالمراد بالقراءة ما </w:t>
      </w:r>
      <w:r w:rsidR="00551E04">
        <w:rPr>
          <w:rtl/>
        </w:rPr>
        <w:t xml:space="preserve">كان </w:t>
      </w:r>
      <w:r w:rsidRPr="009746DC">
        <w:rPr>
          <w:rtl/>
        </w:rPr>
        <w:t>مع تفه</w:t>
      </w:r>
      <w:r w:rsidR="005C60ED">
        <w:rPr>
          <w:rFonts w:hint="cs"/>
          <w:rtl/>
        </w:rPr>
        <w:t>ّ</w:t>
      </w:r>
      <w:r w:rsidRPr="009746DC">
        <w:rPr>
          <w:rtl/>
        </w:rPr>
        <w:t>م وقيل : المراد بظاهر القر</w:t>
      </w:r>
      <w:r w:rsidR="005C60ED">
        <w:rPr>
          <w:rtl/>
        </w:rPr>
        <w:t>ان</w:t>
      </w:r>
      <w:r w:rsidR="00551E04">
        <w:rPr>
          <w:rtl/>
        </w:rPr>
        <w:t xml:space="preserve"> </w:t>
      </w:r>
      <w:r w:rsidRPr="009746DC">
        <w:rPr>
          <w:rtl/>
        </w:rPr>
        <w:t xml:space="preserve">ما </w:t>
      </w:r>
      <w:r w:rsidR="00551E04">
        <w:rPr>
          <w:rtl/>
        </w:rPr>
        <w:t xml:space="preserve">كان </w:t>
      </w:r>
      <w:r w:rsidRPr="009746DC">
        <w:rPr>
          <w:rtl/>
        </w:rPr>
        <w:t>ظاهرا منه دون ما س</w:t>
      </w:r>
      <w:r w:rsidR="00B91600">
        <w:rPr>
          <w:rtl/>
        </w:rPr>
        <w:t xml:space="preserve">قطّ </w:t>
      </w:r>
      <w:r w:rsidRPr="009746DC">
        <w:rPr>
          <w:rtl/>
        </w:rPr>
        <w:t>منه</w:t>
      </w:r>
      <w:r>
        <w:rPr>
          <w:rtl/>
        </w:rPr>
        <w:t xml:space="preserve"> </w:t>
      </w:r>
      <w:r w:rsidRPr="00C875FB">
        <w:rPr>
          <w:rtl/>
        </w:rPr>
        <w:t>« علم النصراني</w:t>
      </w:r>
      <w:r w:rsidR="005C60ED">
        <w:rPr>
          <w:rFonts w:hint="cs"/>
          <w:rtl/>
        </w:rPr>
        <w:t>ّ</w:t>
      </w:r>
      <w:r w:rsidRPr="00C875FB">
        <w:rPr>
          <w:rtl/>
        </w:rPr>
        <w:t>ة »</w:t>
      </w:r>
      <w:r w:rsidRPr="009746DC">
        <w:rPr>
          <w:rtl/>
        </w:rPr>
        <w:t xml:space="preserve"> أي علم الملة النصراني</w:t>
      </w:r>
      <w:r w:rsidR="005C60ED">
        <w:rPr>
          <w:rFonts w:hint="cs"/>
          <w:rtl/>
        </w:rPr>
        <w:t>ّ</w:t>
      </w:r>
      <w:r w:rsidRPr="009746DC">
        <w:rPr>
          <w:rtl/>
        </w:rPr>
        <w:t>ة أو الطائفة النصراني</w:t>
      </w:r>
      <w:r w:rsidR="005C60ED">
        <w:rPr>
          <w:rFonts w:hint="cs"/>
          <w:rtl/>
        </w:rPr>
        <w:t>ّ</w:t>
      </w:r>
      <w:r w:rsidRPr="009746DC">
        <w:rPr>
          <w:rtl/>
        </w:rPr>
        <w:t xml:space="preserve">ة ، وتأنيث الضمير في بها باعتبار المضاف إليه ، والمراد علم </w:t>
      </w:r>
      <w:r w:rsidR="005C60ED">
        <w:rPr>
          <w:rtl/>
        </w:rPr>
        <w:t xml:space="preserve">النصرانيّة فقط </w:t>
      </w:r>
      <w:r w:rsidRPr="009746DC">
        <w:rPr>
          <w:rtl/>
        </w:rPr>
        <w:t xml:space="preserve">بدون </w:t>
      </w:r>
      <w:r w:rsidR="005C60ED">
        <w:rPr>
          <w:rtl/>
        </w:rPr>
        <w:t xml:space="preserve">انضمام </w:t>
      </w:r>
      <w:r w:rsidRPr="009746DC">
        <w:rPr>
          <w:rtl/>
        </w:rPr>
        <w:t xml:space="preserve">علم دين آخر إليه ، فلا ينافي ما سيذكره من أنه </w:t>
      </w:r>
      <w:r w:rsidR="00850EDE">
        <w:rPr>
          <w:rStyle w:val="libAlaemChar"/>
          <w:rtl/>
        </w:rPr>
        <w:t xml:space="preserve">عليه‌السلام </w:t>
      </w:r>
      <w:r w:rsidRPr="009746DC">
        <w:rPr>
          <w:rtl/>
        </w:rPr>
        <w:t>أعلم بالجميع ،</w:t>
      </w:r>
      <w:r>
        <w:rPr>
          <w:rtl/>
        </w:rPr>
        <w:t xml:space="preserve"> و</w:t>
      </w:r>
      <w:r w:rsidRPr="00C875FB">
        <w:rPr>
          <w:rtl/>
        </w:rPr>
        <w:t>شرحبيل</w:t>
      </w:r>
      <w:r w:rsidRPr="009746DC">
        <w:rPr>
          <w:rtl/>
        </w:rPr>
        <w:t xml:space="preserve"> </w:t>
      </w:r>
      <w:r w:rsidR="0076797F">
        <w:rPr>
          <w:rtl/>
        </w:rPr>
        <w:t xml:space="preserve">بضمّ </w:t>
      </w:r>
      <w:r w:rsidRPr="009746DC">
        <w:rPr>
          <w:rtl/>
        </w:rPr>
        <w:t>الشين وفتح الراء وسكون الحاء ،</w:t>
      </w:r>
      <w:r>
        <w:rPr>
          <w:rtl/>
        </w:rPr>
        <w:t xml:space="preserve"> و</w:t>
      </w:r>
      <w:r w:rsidRPr="00C875FB">
        <w:rPr>
          <w:rtl/>
        </w:rPr>
        <w:t>السامري</w:t>
      </w:r>
      <w:r w:rsidRPr="009746DC">
        <w:rPr>
          <w:rtl/>
        </w:rPr>
        <w:t xml:space="preserve"> نسبة إلى سامرة ، وفي القاموس : السامرة </w:t>
      </w:r>
      <w:r w:rsidR="005C60ED">
        <w:rPr>
          <w:rtl/>
        </w:rPr>
        <w:t xml:space="preserve">كصاحبة </w:t>
      </w:r>
      <w:r w:rsidRPr="009746DC">
        <w:rPr>
          <w:rtl/>
        </w:rPr>
        <w:t>قرية بين الحرمين ، وقوم من اليهود يخالفونهم في بعض أحكامهم.</w:t>
      </w:r>
    </w:p>
    <w:p w:rsidR="00B717C7" w:rsidRPr="009746DC" w:rsidRDefault="00B717C7" w:rsidP="00766244">
      <w:pPr>
        <w:pStyle w:val="libNormal"/>
        <w:rPr>
          <w:rtl/>
        </w:rPr>
      </w:pPr>
      <w:r w:rsidRPr="00C875FB">
        <w:rPr>
          <w:rtl/>
        </w:rPr>
        <w:t>« في دهرك »</w:t>
      </w:r>
      <w:r w:rsidRPr="009746DC">
        <w:rPr>
          <w:rtl/>
        </w:rPr>
        <w:t xml:space="preserve"> أي دهر </w:t>
      </w:r>
      <w:r w:rsidR="005C60ED">
        <w:rPr>
          <w:rtl/>
        </w:rPr>
        <w:t xml:space="preserve">خاتم </w:t>
      </w:r>
      <w:r w:rsidRPr="009746DC">
        <w:rPr>
          <w:rtl/>
        </w:rPr>
        <w:t>الأنبياء فإن</w:t>
      </w:r>
      <w:r w:rsidR="006A0B61">
        <w:rPr>
          <w:rFonts w:hint="cs"/>
          <w:rtl/>
        </w:rPr>
        <w:t>ّ</w:t>
      </w:r>
      <w:r w:rsidRPr="009746DC">
        <w:rPr>
          <w:rtl/>
        </w:rPr>
        <w:t xml:space="preserve">ه دهر المخاطب </w:t>
      </w:r>
      <w:r w:rsidR="00551E04">
        <w:rPr>
          <w:rtl/>
        </w:rPr>
        <w:t xml:space="preserve">أيضاً </w:t>
      </w:r>
      <w:r w:rsidRPr="00C875FB">
        <w:rPr>
          <w:rtl/>
        </w:rPr>
        <w:t>« من خبر »</w:t>
      </w:r>
      <w:r w:rsidRPr="009746DC">
        <w:rPr>
          <w:rtl/>
        </w:rPr>
        <w:t xml:space="preserve"> في بعض النسخ بالباء الموحد</w:t>
      </w:r>
      <w:r w:rsidR="006A0B61">
        <w:rPr>
          <w:rFonts w:hint="cs"/>
          <w:rtl/>
        </w:rPr>
        <w:t>ّ</w:t>
      </w:r>
      <w:r w:rsidRPr="009746DC">
        <w:rPr>
          <w:rtl/>
        </w:rPr>
        <w:t>ة وفي بعضها بالياء المثن</w:t>
      </w:r>
      <w:r w:rsidR="006A0B61">
        <w:rPr>
          <w:rFonts w:hint="cs"/>
          <w:rtl/>
        </w:rPr>
        <w:t>ّ</w:t>
      </w:r>
      <w:r w:rsidRPr="009746DC">
        <w:rPr>
          <w:rtl/>
        </w:rPr>
        <w:t>اة</w:t>
      </w:r>
      <w:r w:rsidRPr="00C875FB">
        <w:rPr>
          <w:rtl/>
        </w:rPr>
        <w:t xml:space="preserve"> « فعلمه أحد »</w:t>
      </w:r>
      <w:r w:rsidRPr="009746DC">
        <w:rPr>
          <w:rtl/>
        </w:rPr>
        <w:t xml:space="preserve"> أي غير </w:t>
      </w:r>
      <w:r w:rsidR="00406F49">
        <w:rPr>
          <w:rtl/>
        </w:rPr>
        <w:t xml:space="preserve">الإمام </w:t>
      </w:r>
      <w:r w:rsidRPr="009746DC">
        <w:rPr>
          <w:rtl/>
        </w:rPr>
        <w:t xml:space="preserve">أو لم يعلم به أحد غيره ، ويحتمل التعميم بناء </w:t>
      </w:r>
      <w:r w:rsidR="00D83B35">
        <w:rPr>
          <w:rtl/>
        </w:rPr>
        <w:t xml:space="preserve">علىّ </w:t>
      </w:r>
      <w:r w:rsidRPr="009746DC">
        <w:rPr>
          <w:rtl/>
        </w:rPr>
        <w:t xml:space="preserve">ما يلقى إلى </w:t>
      </w:r>
      <w:r w:rsidR="00406F49">
        <w:rPr>
          <w:rtl/>
        </w:rPr>
        <w:t xml:space="preserve">الإمام </w:t>
      </w:r>
      <w:r w:rsidRPr="009746DC">
        <w:rPr>
          <w:rtl/>
        </w:rPr>
        <w:t>من العلوم البدائي</w:t>
      </w:r>
      <w:r w:rsidR="006A0B61">
        <w:rPr>
          <w:rFonts w:hint="cs"/>
          <w:rtl/>
        </w:rPr>
        <w:t>ّ</w:t>
      </w:r>
      <w:r w:rsidRPr="009746DC">
        <w:rPr>
          <w:rtl/>
        </w:rPr>
        <w:t xml:space="preserve">ة </w:t>
      </w:r>
      <w:r w:rsidR="003928AF">
        <w:rPr>
          <w:rtl/>
        </w:rPr>
        <w:t xml:space="preserve">الّتي </w:t>
      </w:r>
      <w:r w:rsidRPr="009746DC">
        <w:rPr>
          <w:rtl/>
        </w:rPr>
        <w:t>لم يعلم الأئم</w:t>
      </w:r>
      <w:r w:rsidR="006A0B61">
        <w:rPr>
          <w:rFonts w:hint="cs"/>
          <w:rtl/>
        </w:rPr>
        <w:t>ّ</w:t>
      </w:r>
      <w:r w:rsidRPr="009746DC">
        <w:rPr>
          <w:rtl/>
        </w:rPr>
        <w:t>ة السابقة في أحوال إمامتهم و</w:t>
      </w:r>
      <w:r w:rsidR="00D8033E">
        <w:rPr>
          <w:rtl/>
        </w:rPr>
        <w:t xml:space="preserve">ان </w:t>
      </w:r>
      <w:r w:rsidRPr="009746DC">
        <w:rPr>
          <w:rtl/>
        </w:rPr>
        <w:t>علموا في عالم الأرواح</w:t>
      </w:r>
    </w:p>
    <w:p w:rsidR="008930D5" w:rsidRDefault="008930D5" w:rsidP="008930D5">
      <w:pPr>
        <w:pStyle w:val="libNormal"/>
        <w:rPr>
          <w:rtl/>
        </w:rPr>
      </w:pPr>
      <w:r>
        <w:rPr>
          <w:rtl/>
        </w:rPr>
        <w:br w:type="page"/>
      </w:r>
    </w:p>
    <w:p w:rsidR="00B717C7" w:rsidRPr="009746DC" w:rsidRDefault="00B717C7" w:rsidP="006A0B61">
      <w:pPr>
        <w:pStyle w:val="libNormal"/>
        <w:rPr>
          <w:rtl/>
        </w:rPr>
      </w:pPr>
      <w:r w:rsidRPr="009746DC">
        <w:rPr>
          <w:rtl/>
        </w:rPr>
        <w:lastRenderedPageBreak/>
        <w:t xml:space="preserve">يعلم به أحد </w:t>
      </w:r>
      <w:r w:rsidR="006A0B61">
        <w:rPr>
          <w:rFonts w:hint="cs"/>
          <w:rtl/>
        </w:rPr>
        <w:t xml:space="preserve">، </w:t>
      </w:r>
      <w:r w:rsidRPr="009746DC">
        <w:rPr>
          <w:rtl/>
        </w:rPr>
        <w:t xml:space="preserve">فيه </w:t>
      </w:r>
      <w:r w:rsidR="006A0B61">
        <w:rPr>
          <w:rtl/>
        </w:rPr>
        <w:t xml:space="preserve">تبيان كلّ </w:t>
      </w:r>
      <w:r w:rsidRPr="009746DC">
        <w:rPr>
          <w:rtl/>
        </w:rPr>
        <w:t>شيء وشفاء للعالمين وروح</w:t>
      </w:r>
      <w:r w:rsidR="006A0B61">
        <w:rPr>
          <w:rFonts w:hint="cs"/>
          <w:rtl/>
        </w:rPr>
        <w:t>ٌ</w:t>
      </w:r>
      <w:r w:rsidRPr="009746DC">
        <w:rPr>
          <w:rtl/>
        </w:rPr>
        <w:t xml:space="preserve"> لمن استروح إليه وبصيرة</w:t>
      </w:r>
      <w:r w:rsidR="006A0B61">
        <w:rPr>
          <w:rFonts w:hint="cs"/>
          <w:rtl/>
        </w:rPr>
        <w:t>ٌ</w:t>
      </w:r>
      <w:r w:rsidRPr="009746DC">
        <w:rPr>
          <w:rtl/>
        </w:rPr>
        <w:t xml:space="preserve"> لمن أراد الله به </w:t>
      </w:r>
      <w:r w:rsidR="006A0B61">
        <w:rPr>
          <w:rtl/>
        </w:rPr>
        <w:t xml:space="preserve">خيراً </w:t>
      </w:r>
      <w:r w:rsidRPr="009746DC">
        <w:rPr>
          <w:rtl/>
        </w:rPr>
        <w:t>وأنس</w:t>
      </w:r>
      <w:r w:rsidR="006A0B61">
        <w:rPr>
          <w:rFonts w:hint="cs"/>
          <w:rtl/>
        </w:rPr>
        <w:t>ٌ</w:t>
      </w:r>
      <w:r w:rsidRPr="009746DC">
        <w:rPr>
          <w:rtl/>
        </w:rPr>
        <w:t xml:space="preserve"> إلى الحق</w:t>
      </w:r>
      <w:r w:rsidR="006A0B61">
        <w:rPr>
          <w:rFonts w:hint="cs"/>
          <w:rtl/>
        </w:rPr>
        <w:t>ّ</w:t>
      </w:r>
      <w:r w:rsidRPr="009746DC">
        <w:rPr>
          <w:rtl/>
        </w:rPr>
        <w:t xml:space="preserve"> فأرشدك إليه </w:t>
      </w:r>
      <w:r w:rsidR="006A0B61">
        <w:rPr>
          <w:rFonts w:hint="cs"/>
          <w:rtl/>
        </w:rPr>
        <w:t xml:space="preserve">، </w:t>
      </w:r>
      <w:r w:rsidRPr="009746DC">
        <w:rPr>
          <w:rtl/>
        </w:rPr>
        <w:t xml:space="preserve">فأته ولو </w:t>
      </w:r>
      <w:r w:rsidR="006A0B61">
        <w:rPr>
          <w:rtl/>
        </w:rPr>
        <w:t>مشياً على</w:t>
      </w:r>
      <w:r w:rsidR="00D83B35">
        <w:rPr>
          <w:rtl/>
        </w:rPr>
        <w:t xml:space="preserve"> </w:t>
      </w:r>
      <w:r w:rsidRPr="009746DC">
        <w:rPr>
          <w:rtl/>
        </w:rPr>
        <w:t xml:space="preserve">رجليك </w:t>
      </w:r>
      <w:r w:rsidR="006A0B61">
        <w:rPr>
          <w:rFonts w:hint="cs"/>
          <w:rtl/>
        </w:rPr>
        <w:t xml:space="preserve">، </w:t>
      </w:r>
      <w:r w:rsidRPr="009746DC">
        <w:rPr>
          <w:rtl/>
        </w:rPr>
        <w:t>ف</w:t>
      </w:r>
      <w:r w:rsidR="006A0B61">
        <w:rPr>
          <w:rtl/>
        </w:rPr>
        <w:t>ان</w:t>
      </w:r>
      <w:r w:rsidR="00551E04">
        <w:rPr>
          <w:rtl/>
        </w:rPr>
        <w:t xml:space="preserve"> </w:t>
      </w:r>
      <w:r w:rsidRPr="009746DC">
        <w:rPr>
          <w:rtl/>
        </w:rPr>
        <w:t>لم تقدر فحبوا</w:t>
      </w:r>
      <w:r w:rsidR="006A0B61">
        <w:rPr>
          <w:rFonts w:hint="cs"/>
          <w:rtl/>
        </w:rPr>
        <w:t>ً</w:t>
      </w:r>
      <w:r w:rsidRPr="009746DC">
        <w:rPr>
          <w:rtl/>
        </w:rPr>
        <w:t xml:space="preserve"> </w:t>
      </w:r>
      <w:r w:rsidR="006A0B61">
        <w:rPr>
          <w:rtl/>
        </w:rPr>
        <w:t>على</w:t>
      </w:r>
      <w:r w:rsidR="00D83B35">
        <w:rPr>
          <w:rtl/>
        </w:rPr>
        <w:t xml:space="preserve"> </w:t>
      </w:r>
      <w:r w:rsidRPr="009746DC">
        <w:rPr>
          <w:rtl/>
        </w:rPr>
        <w:t xml:space="preserve">ركبتيك </w:t>
      </w:r>
      <w:r w:rsidR="006A0B61">
        <w:rPr>
          <w:rFonts w:hint="cs"/>
          <w:rtl/>
        </w:rPr>
        <w:t xml:space="preserve">، </w:t>
      </w:r>
      <w:r w:rsidRPr="009746DC">
        <w:rPr>
          <w:rtl/>
        </w:rPr>
        <w:t>ف</w:t>
      </w:r>
      <w:r w:rsidR="006A0B61">
        <w:rPr>
          <w:rFonts w:hint="cs"/>
          <w:rtl/>
        </w:rPr>
        <w:t>إ</w:t>
      </w:r>
      <w:r w:rsidR="006A0B61">
        <w:rPr>
          <w:rtl/>
        </w:rPr>
        <w:t>ن</w:t>
      </w:r>
      <w:r w:rsidR="00551E04">
        <w:rPr>
          <w:rtl/>
        </w:rPr>
        <w:t xml:space="preserve"> </w:t>
      </w:r>
      <w:r w:rsidRPr="009746DC">
        <w:rPr>
          <w:rtl/>
        </w:rPr>
        <w:t>لم تقدر فزحفا</w:t>
      </w:r>
      <w:r w:rsidR="006A0B61">
        <w:rPr>
          <w:rFonts w:hint="cs"/>
          <w:rtl/>
        </w:rPr>
        <w:t>ً</w:t>
      </w:r>
      <w:r w:rsidRPr="009746DC">
        <w:rPr>
          <w:rtl/>
        </w:rPr>
        <w:t xml:space="preserve"> </w:t>
      </w:r>
      <w:r w:rsidR="006A0B61">
        <w:rPr>
          <w:rtl/>
        </w:rPr>
        <w:t>على</w:t>
      </w:r>
      <w:r w:rsidR="00D83B35">
        <w:rPr>
          <w:rtl/>
        </w:rPr>
        <w:t xml:space="preserve"> </w:t>
      </w:r>
      <w:r w:rsidRPr="009746DC">
        <w:rPr>
          <w:rtl/>
        </w:rPr>
        <w:t xml:space="preserve">استك </w:t>
      </w:r>
      <w:r w:rsidR="006A0B61">
        <w:rPr>
          <w:rFonts w:hint="cs"/>
          <w:rtl/>
        </w:rPr>
        <w:t xml:space="preserve">، </w:t>
      </w:r>
      <w:r w:rsidRPr="009746DC">
        <w:rPr>
          <w:rtl/>
        </w:rPr>
        <w:t>ف</w:t>
      </w:r>
      <w:r w:rsidR="006A0B61">
        <w:rPr>
          <w:rtl/>
        </w:rPr>
        <w:t>ان</w:t>
      </w:r>
      <w:r w:rsidR="00551E04">
        <w:rPr>
          <w:rtl/>
        </w:rPr>
        <w:t xml:space="preserve"> </w:t>
      </w:r>
      <w:r w:rsidRPr="009746DC">
        <w:rPr>
          <w:rtl/>
        </w:rPr>
        <w:t>لم تقدر ف</w:t>
      </w:r>
      <w:r w:rsidR="006A0B61">
        <w:rPr>
          <w:rtl/>
        </w:rPr>
        <w:t>على</w:t>
      </w:r>
      <w:r w:rsidR="00D83B35">
        <w:rPr>
          <w:rtl/>
        </w:rPr>
        <w:t xml:space="preserve"> </w:t>
      </w:r>
      <w:r w:rsidRPr="009746DC">
        <w:rPr>
          <w:rtl/>
        </w:rPr>
        <w:t>وجهك</w:t>
      </w:r>
    </w:p>
    <w:p w:rsidR="00B717C7" w:rsidRPr="00324B78" w:rsidRDefault="008930D5" w:rsidP="007F05B9">
      <w:pPr>
        <w:pStyle w:val="libLine"/>
        <w:rPr>
          <w:rtl/>
        </w:rPr>
      </w:pPr>
      <w:r>
        <w:rPr>
          <w:rFonts w:hint="cs"/>
          <w:rtl/>
        </w:rPr>
        <w:t>_____________________________________________</w:t>
      </w:r>
    </w:p>
    <w:p w:rsidR="00B717C7" w:rsidRDefault="00B717C7" w:rsidP="006A0B61">
      <w:pPr>
        <w:pStyle w:val="libNormal"/>
        <w:rPr>
          <w:rtl/>
        </w:rPr>
      </w:pPr>
      <w:r w:rsidRPr="009746DC">
        <w:rPr>
          <w:rtl/>
        </w:rPr>
        <w:t>كما مر</w:t>
      </w:r>
      <w:r w:rsidR="006A0B61">
        <w:rPr>
          <w:rFonts w:hint="cs"/>
          <w:rtl/>
        </w:rPr>
        <w:t>ّ</w:t>
      </w:r>
      <w:r w:rsidRPr="009746DC">
        <w:rPr>
          <w:rtl/>
        </w:rPr>
        <w:t xml:space="preserve">. </w:t>
      </w:r>
    </w:p>
    <w:p w:rsidR="00B717C7" w:rsidRPr="009746DC" w:rsidRDefault="00B717C7" w:rsidP="006A0B61">
      <w:pPr>
        <w:pStyle w:val="libNormal"/>
        <w:rPr>
          <w:rtl/>
        </w:rPr>
      </w:pPr>
      <w:r w:rsidRPr="009746DC">
        <w:rPr>
          <w:rtl/>
        </w:rPr>
        <w:t>وقيل : ما نزل من السماء عبارة عن القر</w:t>
      </w:r>
      <w:r w:rsidR="00D8033E">
        <w:rPr>
          <w:rtl/>
        </w:rPr>
        <w:t xml:space="preserve">ان </w:t>
      </w:r>
      <w:r w:rsidRPr="009746DC">
        <w:rPr>
          <w:rtl/>
        </w:rPr>
        <w:t>ومن للبي</w:t>
      </w:r>
      <w:r w:rsidR="00D8033E">
        <w:rPr>
          <w:rtl/>
        </w:rPr>
        <w:t xml:space="preserve">ان </w:t>
      </w:r>
      <w:r w:rsidRPr="009746DC">
        <w:rPr>
          <w:rtl/>
        </w:rPr>
        <w:t>، خير : بالمثن</w:t>
      </w:r>
      <w:r w:rsidR="006A0B61">
        <w:rPr>
          <w:rFonts w:hint="cs"/>
          <w:rtl/>
        </w:rPr>
        <w:t>ّ</w:t>
      </w:r>
      <w:r w:rsidRPr="009746DC">
        <w:rPr>
          <w:rtl/>
        </w:rPr>
        <w:t xml:space="preserve">اة أي أحسن من </w:t>
      </w:r>
      <w:r w:rsidR="006A0B61">
        <w:rPr>
          <w:rtl/>
        </w:rPr>
        <w:t xml:space="preserve">كلّ </w:t>
      </w:r>
      <w:r w:rsidRPr="009746DC">
        <w:rPr>
          <w:rtl/>
        </w:rPr>
        <w:t>كتاب ، انتهى.</w:t>
      </w:r>
    </w:p>
    <w:p w:rsidR="00B717C7" w:rsidRPr="009746DC" w:rsidRDefault="00B717C7" w:rsidP="006A0B61">
      <w:pPr>
        <w:pStyle w:val="libNormal"/>
        <w:rPr>
          <w:rtl/>
        </w:rPr>
      </w:pPr>
      <w:r w:rsidRPr="009746DC">
        <w:rPr>
          <w:rtl/>
        </w:rPr>
        <w:t>وضمير</w:t>
      </w:r>
      <w:r w:rsidRPr="00C875FB">
        <w:rPr>
          <w:rtl/>
        </w:rPr>
        <w:t xml:space="preserve"> « فيه »</w:t>
      </w:r>
      <w:r w:rsidRPr="009746DC">
        <w:rPr>
          <w:rtl/>
        </w:rPr>
        <w:t xml:space="preserve"> راجع إلى ما نزل أو إلى العالم « فيه </w:t>
      </w:r>
      <w:r w:rsidR="006A0B61">
        <w:rPr>
          <w:rtl/>
          <w:lang w:bidi="ar-IQ"/>
        </w:rPr>
        <w:t xml:space="preserve">تبيان كلّ </w:t>
      </w:r>
      <w:r w:rsidRPr="009746DC">
        <w:rPr>
          <w:rtl/>
        </w:rPr>
        <w:t xml:space="preserve">شيء » إشارة إلى قوله تعالى : </w:t>
      </w:r>
      <w:r w:rsidRPr="005E3B39">
        <w:rPr>
          <w:rtl/>
        </w:rPr>
        <w:t>«</w:t>
      </w:r>
      <w:r w:rsidRPr="00DA1B74">
        <w:rPr>
          <w:rtl/>
        </w:rPr>
        <w:t xml:space="preserve"> وَنَزَّلْنا عَلَيْكَ الْكِتابَ تِبْياناً لِ</w:t>
      </w:r>
      <w:r w:rsidR="006A0B61">
        <w:rPr>
          <w:rtl/>
          <w:lang w:bidi="ar-IQ"/>
        </w:rPr>
        <w:t xml:space="preserve">كلّ </w:t>
      </w:r>
      <w:r w:rsidRPr="00DA1B74">
        <w:rPr>
          <w:rtl/>
        </w:rPr>
        <w:t xml:space="preserve">شَيْءٍ </w:t>
      </w:r>
      <w:r w:rsidRPr="005E3B39">
        <w:rPr>
          <w:rtl/>
        </w:rPr>
        <w:t>»</w:t>
      </w:r>
      <w:r w:rsidRPr="009746DC">
        <w:rPr>
          <w:rtl/>
        </w:rPr>
        <w:t xml:space="preserve"> </w:t>
      </w:r>
      <w:r w:rsidRPr="006A0B61">
        <w:rPr>
          <w:rStyle w:val="libFootnotenumChar"/>
          <w:rtl/>
        </w:rPr>
        <w:t>(1)</w:t>
      </w:r>
      <w:r w:rsidRPr="009746DC">
        <w:rPr>
          <w:rtl/>
        </w:rPr>
        <w:t xml:space="preserve"> « وشفاء للعالمين » إلى قوله سبحانه : </w:t>
      </w:r>
      <w:r w:rsidRPr="005E3B39">
        <w:rPr>
          <w:rtl/>
        </w:rPr>
        <w:t>«</w:t>
      </w:r>
      <w:r w:rsidRPr="009746DC">
        <w:rPr>
          <w:rtl/>
        </w:rPr>
        <w:t xml:space="preserve"> قَدْ جاءَتْكُمْ مَوْعِظَةٌ مِنْ رَبِّكُمْ وَشِفاءٌ </w:t>
      </w:r>
      <w:r w:rsidR="00FE5F86">
        <w:rPr>
          <w:rtl/>
        </w:rPr>
        <w:t xml:space="preserve">لـمّا </w:t>
      </w:r>
      <w:r w:rsidRPr="009746DC">
        <w:rPr>
          <w:rtl/>
        </w:rPr>
        <w:t xml:space="preserve">فِي الصُّدُورِ </w:t>
      </w:r>
      <w:r w:rsidRPr="005E3B39">
        <w:rPr>
          <w:rtl/>
        </w:rPr>
        <w:t>»</w:t>
      </w:r>
      <w:r w:rsidRPr="009746DC">
        <w:rPr>
          <w:rtl/>
        </w:rPr>
        <w:t xml:space="preserve"> </w:t>
      </w:r>
      <w:r w:rsidRPr="006A0B61">
        <w:rPr>
          <w:rStyle w:val="libFootnotenumChar"/>
          <w:rtl/>
        </w:rPr>
        <w:t>(2)</w:t>
      </w:r>
      <w:r w:rsidRPr="009746DC">
        <w:rPr>
          <w:rtl/>
        </w:rPr>
        <w:t xml:space="preserve"> أي من المذاهب الباطلة والشبهات المضلة والأخلاق الرذيلة ، والروح بالفتح الرحمة ، والاسترواح طلب الروح وتعديته بإلى بتضمين معنى التوج</w:t>
      </w:r>
      <w:r w:rsidR="006A0B61">
        <w:rPr>
          <w:rFonts w:hint="cs"/>
          <w:rtl/>
        </w:rPr>
        <w:t>ّ</w:t>
      </w:r>
      <w:r w:rsidRPr="009746DC">
        <w:rPr>
          <w:rtl/>
        </w:rPr>
        <w:t>ه والإصغاء.</w:t>
      </w:r>
    </w:p>
    <w:p w:rsidR="00B717C7" w:rsidRPr="009746DC" w:rsidRDefault="00B717C7" w:rsidP="006A0B61">
      <w:pPr>
        <w:pStyle w:val="libNormal"/>
        <w:rPr>
          <w:rtl/>
        </w:rPr>
      </w:pPr>
      <w:r w:rsidRPr="00C875FB">
        <w:rPr>
          <w:rtl/>
        </w:rPr>
        <w:t xml:space="preserve">« أراد الله به </w:t>
      </w:r>
      <w:r w:rsidR="006A0B61">
        <w:rPr>
          <w:rtl/>
          <w:lang w:bidi="ar-IQ"/>
        </w:rPr>
        <w:t xml:space="preserve">خيراً </w:t>
      </w:r>
      <w:r w:rsidRPr="00C875FB">
        <w:rPr>
          <w:rtl/>
        </w:rPr>
        <w:t>»</w:t>
      </w:r>
      <w:r w:rsidRPr="009746DC">
        <w:rPr>
          <w:rtl/>
        </w:rPr>
        <w:t xml:space="preserve"> أي وفقه للخير و</w:t>
      </w:r>
      <w:r w:rsidRPr="00C875FB">
        <w:rPr>
          <w:rtl/>
        </w:rPr>
        <w:t xml:space="preserve"> « أنس »</w:t>
      </w:r>
      <w:r w:rsidRPr="009746DC">
        <w:rPr>
          <w:rtl/>
        </w:rPr>
        <w:t xml:space="preserve"> كنصر وعلم وحسن ، وتعديته بإلى بتضمين معنى الركون.</w:t>
      </w:r>
    </w:p>
    <w:p w:rsidR="00B717C7" w:rsidRPr="009746DC" w:rsidRDefault="00B717C7" w:rsidP="006A0B61">
      <w:pPr>
        <w:pStyle w:val="libNormal"/>
        <w:rPr>
          <w:rtl/>
        </w:rPr>
      </w:pPr>
      <w:r w:rsidRPr="00C875FB">
        <w:rPr>
          <w:rtl/>
        </w:rPr>
        <w:t>« فحبوا</w:t>
      </w:r>
      <w:r w:rsidR="006A0B61">
        <w:rPr>
          <w:rFonts w:hint="cs"/>
          <w:rtl/>
        </w:rPr>
        <w:t>ً</w:t>
      </w:r>
      <w:r w:rsidRPr="00C875FB">
        <w:rPr>
          <w:rtl/>
        </w:rPr>
        <w:t xml:space="preserve"> »</w:t>
      </w:r>
      <w:r w:rsidRPr="009746DC">
        <w:rPr>
          <w:rtl/>
        </w:rPr>
        <w:t xml:space="preserve"> منصوب </w:t>
      </w:r>
      <w:r w:rsidR="0065076C">
        <w:rPr>
          <w:rtl/>
        </w:rPr>
        <w:t>على</w:t>
      </w:r>
      <w:r w:rsidR="00D83B35">
        <w:rPr>
          <w:rtl/>
        </w:rPr>
        <w:t xml:space="preserve"> </w:t>
      </w:r>
      <w:r w:rsidRPr="009746DC">
        <w:rPr>
          <w:rtl/>
        </w:rPr>
        <w:t xml:space="preserve">التمييز كما قيل ، وقيل : مصدر منصوب بنيابة ظرف </w:t>
      </w:r>
      <w:r w:rsidR="00747155">
        <w:rPr>
          <w:rtl/>
        </w:rPr>
        <w:t xml:space="preserve">الزمان </w:t>
      </w:r>
      <w:r w:rsidRPr="009746DC">
        <w:rPr>
          <w:rtl/>
        </w:rPr>
        <w:t xml:space="preserve">أو حال بمعنى اسم الفاعل ، والمعنى </w:t>
      </w:r>
      <w:r w:rsidR="006A0B61">
        <w:rPr>
          <w:rtl/>
        </w:rPr>
        <w:t xml:space="preserve">مشياً </w:t>
      </w:r>
      <w:r w:rsidRPr="009746DC">
        <w:rPr>
          <w:rtl/>
        </w:rPr>
        <w:t xml:space="preserve">باليدين والرجلين وفي بعض النسخ بالثاء المثلثة ، أي </w:t>
      </w:r>
      <w:r w:rsidR="0065076C">
        <w:rPr>
          <w:rtl/>
        </w:rPr>
        <w:t xml:space="preserve">وضعاً </w:t>
      </w:r>
      <w:r w:rsidRPr="009746DC">
        <w:rPr>
          <w:rtl/>
        </w:rPr>
        <w:t xml:space="preserve">للركبتين </w:t>
      </w:r>
      <w:r w:rsidR="0065076C">
        <w:rPr>
          <w:rtl/>
        </w:rPr>
        <w:t>على</w:t>
      </w:r>
      <w:r w:rsidR="00D83B35">
        <w:rPr>
          <w:rtl/>
        </w:rPr>
        <w:t xml:space="preserve"> </w:t>
      </w:r>
      <w:r w:rsidRPr="009746DC">
        <w:rPr>
          <w:rtl/>
        </w:rPr>
        <w:t xml:space="preserve">الأرض ، قال في النهاية : فيه لو يعلمون ما في العشاء والفجر لأتوهما ولو </w:t>
      </w:r>
      <w:r w:rsidR="0065076C">
        <w:rPr>
          <w:rtl/>
        </w:rPr>
        <w:t xml:space="preserve">حبواً </w:t>
      </w:r>
      <w:r w:rsidRPr="009746DC">
        <w:rPr>
          <w:rtl/>
        </w:rPr>
        <w:t xml:space="preserve">، الحبو : </w:t>
      </w:r>
      <w:r w:rsidR="00D8033E">
        <w:rPr>
          <w:rtl/>
        </w:rPr>
        <w:t xml:space="preserve">ان </w:t>
      </w:r>
      <w:r w:rsidRPr="009746DC">
        <w:rPr>
          <w:rtl/>
        </w:rPr>
        <w:t xml:space="preserve">يمشي </w:t>
      </w:r>
      <w:r w:rsidR="00D83B35">
        <w:rPr>
          <w:rtl/>
        </w:rPr>
        <w:t xml:space="preserve">علىّ </w:t>
      </w:r>
      <w:r w:rsidRPr="009746DC">
        <w:rPr>
          <w:rtl/>
        </w:rPr>
        <w:t xml:space="preserve">يديه وركبتيه أو استه ، وحبا البعير إذا برك </w:t>
      </w:r>
      <w:r w:rsidR="00D83B35">
        <w:rPr>
          <w:rtl/>
        </w:rPr>
        <w:t xml:space="preserve">ثمّ </w:t>
      </w:r>
      <w:r w:rsidRPr="009746DC">
        <w:rPr>
          <w:rtl/>
        </w:rPr>
        <w:t xml:space="preserve">زحف من الأحباء ، وحبا الصبي إذا زحف </w:t>
      </w:r>
      <w:r w:rsidR="00D83B35">
        <w:rPr>
          <w:rtl/>
        </w:rPr>
        <w:t xml:space="preserve">علىّ </w:t>
      </w:r>
      <w:r w:rsidRPr="009746DC">
        <w:rPr>
          <w:rtl/>
        </w:rPr>
        <w:t>استه ، وقال :</w:t>
      </w:r>
      <w:r>
        <w:rPr>
          <w:rFonts w:hint="cs"/>
          <w:rtl/>
        </w:rPr>
        <w:t xml:space="preserve"> </w:t>
      </w:r>
      <w:r w:rsidRPr="009746DC">
        <w:rPr>
          <w:rtl/>
        </w:rPr>
        <w:t>زحف إليه زحفا</w:t>
      </w:r>
      <w:r w:rsidR="0065076C">
        <w:rPr>
          <w:rFonts w:hint="cs"/>
          <w:rtl/>
        </w:rPr>
        <w:t>ً</w:t>
      </w:r>
      <w:r w:rsidRPr="009746DC">
        <w:rPr>
          <w:rtl/>
        </w:rPr>
        <w:t xml:space="preserve"> أي مشى نحوه ، وزحف الرجل إذا انسحب </w:t>
      </w:r>
      <w:r w:rsidR="00D83B35">
        <w:rPr>
          <w:rtl/>
        </w:rPr>
        <w:t xml:space="preserve">علىّ </w:t>
      </w:r>
      <w:r w:rsidRPr="009746DC">
        <w:rPr>
          <w:rtl/>
        </w:rPr>
        <w:t xml:space="preserve">استه ، ومنه الحديث : يزحفون </w:t>
      </w:r>
      <w:r w:rsidR="00D83B35">
        <w:rPr>
          <w:rtl/>
        </w:rPr>
        <w:t xml:space="preserve">علىّ </w:t>
      </w:r>
      <w:r w:rsidRPr="009746DC">
        <w:rPr>
          <w:rtl/>
        </w:rPr>
        <w:t>أستاههم ، وقال : أصل الا</w:t>
      </w:r>
      <w:r w:rsidR="0065076C">
        <w:rPr>
          <w:rtl/>
        </w:rPr>
        <w:t>ست</w:t>
      </w:r>
      <w:r w:rsidR="003928AF">
        <w:rPr>
          <w:rtl/>
        </w:rPr>
        <w:t xml:space="preserve"> </w:t>
      </w:r>
      <w:r w:rsidRPr="009746DC">
        <w:rPr>
          <w:rtl/>
        </w:rPr>
        <w:t>استه فحذف الهاء وعو</w:t>
      </w:r>
      <w:r w:rsidR="0065076C">
        <w:rPr>
          <w:rFonts w:hint="cs"/>
          <w:rtl/>
        </w:rPr>
        <w:t>ّ</w:t>
      </w:r>
      <w:r w:rsidRPr="009746DC">
        <w:rPr>
          <w:rtl/>
        </w:rPr>
        <w:t>ض منها الهمزة.</w:t>
      </w:r>
    </w:p>
    <w:p w:rsidR="00B717C7" w:rsidRPr="009746DC" w:rsidRDefault="00B717C7" w:rsidP="006A0B61">
      <w:pPr>
        <w:pStyle w:val="libNormal"/>
        <w:rPr>
          <w:rtl/>
        </w:rPr>
      </w:pPr>
      <w:r w:rsidRPr="009746DC">
        <w:rPr>
          <w:rtl/>
        </w:rPr>
        <w:t>وفي القاموس : الستة ويحر</w:t>
      </w:r>
      <w:r w:rsidR="0065076C">
        <w:rPr>
          <w:rFonts w:hint="cs"/>
          <w:rtl/>
        </w:rPr>
        <w:t>ّ</w:t>
      </w:r>
      <w:r w:rsidRPr="009746DC">
        <w:rPr>
          <w:rtl/>
        </w:rPr>
        <w:t xml:space="preserve">ك : </w:t>
      </w:r>
      <w:r w:rsidRPr="00C875FB">
        <w:rPr>
          <w:rtl/>
        </w:rPr>
        <w:t>الا</w:t>
      </w:r>
      <w:r w:rsidR="0065076C">
        <w:rPr>
          <w:rtl/>
        </w:rPr>
        <w:t>ست</w:t>
      </w:r>
      <w:r w:rsidR="003928AF">
        <w:rPr>
          <w:rtl/>
        </w:rPr>
        <w:t xml:space="preserve"> </w:t>
      </w:r>
      <w:r w:rsidRPr="009746DC">
        <w:rPr>
          <w:rtl/>
        </w:rPr>
        <w:t>، والجمع أستاه ، والستة ، ويضم ، والستة مخف</w:t>
      </w:r>
      <w:r w:rsidR="0065076C">
        <w:rPr>
          <w:rFonts w:hint="cs"/>
          <w:rtl/>
        </w:rPr>
        <w:t>ّ</w:t>
      </w:r>
      <w:r w:rsidRPr="009746DC">
        <w:rPr>
          <w:rtl/>
        </w:rPr>
        <w:t>فة العجز أو حلقة الدبر.</w:t>
      </w:r>
    </w:p>
    <w:p w:rsidR="00B717C7" w:rsidRPr="009746DC" w:rsidRDefault="00B717C7" w:rsidP="006A0B61">
      <w:pPr>
        <w:pStyle w:val="libLine"/>
        <w:rPr>
          <w:rtl/>
        </w:rPr>
      </w:pPr>
      <w:r w:rsidRPr="009746DC">
        <w:rPr>
          <w:rtl/>
        </w:rPr>
        <w:t>__________________</w:t>
      </w:r>
    </w:p>
    <w:p w:rsidR="00B717C7" w:rsidRPr="009746DC" w:rsidRDefault="00B717C7" w:rsidP="0065076C">
      <w:pPr>
        <w:pStyle w:val="libFootnote0"/>
        <w:rPr>
          <w:rtl/>
          <w:lang w:bidi="fa-IR"/>
        </w:rPr>
      </w:pPr>
      <w:r>
        <w:rPr>
          <w:rtl/>
        </w:rPr>
        <w:t>(</w:t>
      </w:r>
      <w:r w:rsidRPr="009746DC">
        <w:rPr>
          <w:rtl/>
        </w:rPr>
        <w:t>1) سورة النحل : 89.</w:t>
      </w:r>
      <w:r w:rsidR="0065076C">
        <w:rPr>
          <w:rFonts w:hint="cs"/>
          <w:rtl/>
        </w:rPr>
        <w:t xml:space="preserve"> </w:t>
      </w:r>
      <w:r>
        <w:rPr>
          <w:rtl/>
        </w:rPr>
        <w:t>(</w:t>
      </w:r>
      <w:r w:rsidRPr="009746DC">
        <w:rPr>
          <w:rtl/>
        </w:rPr>
        <w:t>2) سورة يونس : 58.</w:t>
      </w:r>
    </w:p>
    <w:p w:rsidR="008930D5" w:rsidRDefault="008930D5" w:rsidP="008930D5">
      <w:pPr>
        <w:pStyle w:val="libNormal"/>
        <w:rPr>
          <w:rtl/>
        </w:rPr>
      </w:pPr>
      <w:r>
        <w:rPr>
          <w:rtl/>
        </w:rPr>
        <w:br w:type="page"/>
      </w:r>
    </w:p>
    <w:p w:rsidR="00B717C7" w:rsidRPr="009746DC" w:rsidRDefault="00B717C7" w:rsidP="0032195C">
      <w:pPr>
        <w:pStyle w:val="libNormal"/>
        <w:rPr>
          <w:rtl/>
        </w:rPr>
      </w:pPr>
      <w:r w:rsidRPr="009746DC">
        <w:rPr>
          <w:rtl/>
        </w:rPr>
        <w:lastRenderedPageBreak/>
        <w:t>فقلت</w:t>
      </w:r>
      <w:r>
        <w:rPr>
          <w:rFonts w:hint="cs"/>
          <w:rtl/>
        </w:rPr>
        <w:t>:</w:t>
      </w:r>
      <w:r w:rsidRPr="009746DC">
        <w:rPr>
          <w:rtl/>
        </w:rPr>
        <w:t xml:space="preserve"> لا بل أنا أقدر </w:t>
      </w:r>
      <w:r w:rsidR="00D83B35">
        <w:rPr>
          <w:rtl/>
        </w:rPr>
        <w:t xml:space="preserve">علىّ </w:t>
      </w:r>
      <w:r w:rsidRPr="009746DC">
        <w:rPr>
          <w:rtl/>
        </w:rPr>
        <w:t xml:space="preserve">المسير في البدن والمال قال فانطلق من فورك </w:t>
      </w:r>
      <w:r w:rsidR="00FE5F86">
        <w:rPr>
          <w:rtl/>
        </w:rPr>
        <w:t xml:space="preserve">حتّى </w:t>
      </w:r>
      <w:r w:rsidRPr="009746DC">
        <w:rPr>
          <w:rtl/>
        </w:rPr>
        <w:t xml:space="preserve">تأتي يثرب فقلت لا أعرف يثرب قال فانطلق </w:t>
      </w:r>
      <w:r w:rsidR="00FE5F86">
        <w:rPr>
          <w:rtl/>
        </w:rPr>
        <w:t xml:space="preserve">حتّى </w:t>
      </w:r>
      <w:r w:rsidRPr="009746DC">
        <w:rPr>
          <w:rtl/>
        </w:rPr>
        <w:t xml:space="preserve">تأتي مدينة النبي </w:t>
      </w:r>
      <w:r w:rsidR="007D1F02" w:rsidRPr="007D1F02">
        <w:rPr>
          <w:rStyle w:val="libAlaemChar"/>
          <w:rtl/>
        </w:rPr>
        <w:t>صلى‌الله‌عليه‌وآله</w:t>
      </w:r>
      <w:r w:rsidRPr="009746DC">
        <w:rPr>
          <w:rtl/>
        </w:rPr>
        <w:t xml:space="preserve"> الذي بعث في العرب وهو النبي</w:t>
      </w:r>
      <w:r w:rsidR="000161AC">
        <w:rPr>
          <w:rFonts w:hint="cs"/>
          <w:rtl/>
        </w:rPr>
        <w:t>ُّ</w:t>
      </w:r>
      <w:r w:rsidRPr="009746DC">
        <w:rPr>
          <w:rtl/>
        </w:rPr>
        <w:t xml:space="preserve"> العربي</w:t>
      </w:r>
      <w:r w:rsidR="000161AC">
        <w:rPr>
          <w:rFonts w:hint="cs"/>
          <w:rtl/>
        </w:rPr>
        <w:t>ُّ</w:t>
      </w:r>
      <w:r w:rsidRPr="009746DC">
        <w:rPr>
          <w:rtl/>
        </w:rPr>
        <w:t xml:space="preserve"> الهاشمي</w:t>
      </w:r>
      <w:r w:rsidR="000161AC">
        <w:rPr>
          <w:rFonts w:hint="cs"/>
          <w:rtl/>
        </w:rPr>
        <w:t>ُّ</w:t>
      </w:r>
      <w:r w:rsidRPr="009746DC">
        <w:rPr>
          <w:rtl/>
        </w:rPr>
        <w:t xml:space="preserve"> فإذا دخلتها فسل عن بني غنم بن مالك بن النجار وهو عند باب مسجدها وأظهر بز</w:t>
      </w:r>
      <w:r w:rsidR="000161AC">
        <w:rPr>
          <w:rFonts w:hint="cs"/>
          <w:rtl/>
        </w:rPr>
        <w:t>ّ</w:t>
      </w:r>
      <w:r w:rsidRPr="009746DC">
        <w:rPr>
          <w:rtl/>
        </w:rPr>
        <w:t xml:space="preserve">ة </w:t>
      </w:r>
      <w:r w:rsidR="005C60ED">
        <w:rPr>
          <w:rtl/>
        </w:rPr>
        <w:t xml:space="preserve">النصرانيّة </w:t>
      </w:r>
      <w:r w:rsidRPr="009746DC">
        <w:rPr>
          <w:rtl/>
        </w:rPr>
        <w:t>وحليتها ف</w:t>
      </w:r>
      <w:r w:rsidR="000161AC">
        <w:rPr>
          <w:rtl/>
        </w:rPr>
        <w:t>ان</w:t>
      </w:r>
      <w:r w:rsidR="00551E04">
        <w:rPr>
          <w:rtl/>
        </w:rPr>
        <w:t xml:space="preserve"> </w:t>
      </w:r>
      <w:r w:rsidRPr="009746DC">
        <w:rPr>
          <w:rtl/>
        </w:rPr>
        <w:t>واليها يتشدد عليهم والخليفة أشد</w:t>
      </w:r>
      <w:r w:rsidR="000161AC">
        <w:rPr>
          <w:rFonts w:hint="cs"/>
          <w:rtl/>
        </w:rPr>
        <w:t>ُّ</w:t>
      </w:r>
      <w:r w:rsidRPr="009746DC">
        <w:rPr>
          <w:rtl/>
        </w:rPr>
        <w:t xml:space="preserve"> </w:t>
      </w:r>
      <w:r w:rsidR="000161AC">
        <w:rPr>
          <w:rFonts w:hint="cs"/>
          <w:rtl/>
        </w:rPr>
        <w:t xml:space="preserve">، </w:t>
      </w:r>
      <w:r w:rsidR="00D83B35">
        <w:rPr>
          <w:rtl/>
        </w:rPr>
        <w:t xml:space="preserve">ثمّ </w:t>
      </w:r>
      <w:r w:rsidRPr="009746DC">
        <w:rPr>
          <w:rtl/>
        </w:rPr>
        <w:t xml:space="preserve">تسأل عن بني عمرو بن مبذول وهو ببقيع الزبير </w:t>
      </w:r>
      <w:r w:rsidR="00D83B35">
        <w:rPr>
          <w:rtl/>
        </w:rPr>
        <w:t xml:space="preserve">ثمّ </w:t>
      </w:r>
      <w:r w:rsidRPr="009746DC">
        <w:rPr>
          <w:rtl/>
        </w:rPr>
        <w:t xml:space="preserve">تسأل عن موسى بن جعفر وأين منزله وأين هو </w:t>
      </w:r>
      <w:r w:rsidR="001679D7">
        <w:rPr>
          <w:rFonts w:hint="cs"/>
          <w:rtl/>
        </w:rPr>
        <w:t xml:space="preserve">؟ </w:t>
      </w:r>
      <w:r w:rsidRPr="009746DC">
        <w:rPr>
          <w:rtl/>
        </w:rPr>
        <w:t xml:space="preserve">مسافر </w:t>
      </w:r>
      <w:r w:rsidR="001679D7">
        <w:rPr>
          <w:rtl/>
        </w:rPr>
        <w:t>أم</w:t>
      </w:r>
      <w:r w:rsidR="00551E04">
        <w:rPr>
          <w:rtl/>
        </w:rPr>
        <w:t xml:space="preserve"> </w:t>
      </w:r>
      <w:r w:rsidRPr="009746DC">
        <w:rPr>
          <w:rtl/>
        </w:rPr>
        <w:t>حاضر ف</w:t>
      </w:r>
      <w:r w:rsidR="00551E04">
        <w:rPr>
          <w:rtl/>
        </w:rPr>
        <w:t xml:space="preserve">ان كان </w:t>
      </w:r>
      <w:r w:rsidR="001679D7">
        <w:rPr>
          <w:rtl/>
        </w:rPr>
        <w:t xml:space="preserve">مسافراً </w:t>
      </w:r>
      <w:r w:rsidRPr="009746DC">
        <w:rPr>
          <w:rtl/>
        </w:rPr>
        <w:t>فالحقه ف</w:t>
      </w:r>
      <w:r w:rsidR="00D8033E">
        <w:rPr>
          <w:rtl/>
        </w:rPr>
        <w:t xml:space="preserve">ان </w:t>
      </w:r>
      <w:r w:rsidRPr="009746DC">
        <w:rPr>
          <w:rtl/>
        </w:rPr>
        <w:t>سفره أقرب مم</w:t>
      </w:r>
      <w:r w:rsidR="000161AC">
        <w:rPr>
          <w:rFonts w:hint="cs"/>
          <w:rtl/>
        </w:rPr>
        <w:t>ّ</w:t>
      </w:r>
      <w:r w:rsidRPr="009746DC">
        <w:rPr>
          <w:rtl/>
        </w:rPr>
        <w:t>ا ضربت إليه</w:t>
      </w:r>
      <w:r>
        <w:rPr>
          <w:rtl/>
        </w:rPr>
        <w:t xml:space="preserve"> </w:t>
      </w:r>
      <w:r w:rsidR="00D83B35">
        <w:rPr>
          <w:rtl/>
        </w:rPr>
        <w:t xml:space="preserve">ثمّ </w:t>
      </w:r>
      <w:r w:rsidRPr="009746DC">
        <w:rPr>
          <w:rtl/>
        </w:rPr>
        <w:t xml:space="preserve">أعلمه </w:t>
      </w:r>
      <w:r w:rsidR="00D8033E">
        <w:rPr>
          <w:rtl/>
        </w:rPr>
        <w:t xml:space="preserve">ان </w:t>
      </w:r>
      <w:r w:rsidRPr="009746DC">
        <w:rPr>
          <w:rtl/>
        </w:rPr>
        <w:t>مطر</w:t>
      </w:r>
      <w:r w:rsidR="000161AC">
        <w:rPr>
          <w:rtl/>
        </w:rPr>
        <w:t>ان</w:t>
      </w:r>
      <w:r w:rsidR="00551E04">
        <w:rPr>
          <w:rtl/>
        </w:rPr>
        <w:t xml:space="preserve"> </w:t>
      </w:r>
      <w:r w:rsidR="000164B7">
        <w:rPr>
          <w:rtl/>
        </w:rPr>
        <w:t xml:space="preserve">عليّاً </w:t>
      </w:r>
      <w:r w:rsidRPr="009746DC">
        <w:rPr>
          <w:rtl/>
        </w:rPr>
        <w:t>الغوطة</w:t>
      </w:r>
      <w:r>
        <w:rPr>
          <w:rtl/>
        </w:rPr>
        <w:t xml:space="preserve"> </w:t>
      </w:r>
      <w:r w:rsidR="000161AC">
        <w:rPr>
          <w:rFonts w:hint="cs"/>
          <w:rtl/>
        </w:rPr>
        <w:t xml:space="preserve">- </w:t>
      </w:r>
      <w:r w:rsidRPr="009746DC">
        <w:rPr>
          <w:rtl/>
        </w:rPr>
        <w:t>غوطة دمشق</w:t>
      </w:r>
      <w:r w:rsidR="000161AC">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2195C">
      <w:pPr>
        <w:pStyle w:val="libNormal"/>
        <w:rPr>
          <w:rtl/>
        </w:rPr>
      </w:pPr>
      <w:r w:rsidRPr="00C875FB">
        <w:rPr>
          <w:rtl/>
        </w:rPr>
        <w:t>« ف</w:t>
      </w:r>
      <w:r w:rsidR="001679D7">
        <w:rPr>
          <w:rtl/>
        </w:rPr>
        <w:t>على</w:t>
      </w:r>
      <w:r w:rsidR="00D83B35">
        <w:rPr>
          <w:rtl/>
        </w:rPr>
        <w:t xml:space="preserve"> </w:t>
      </w:r>
      <w:r w:rsidRPr="00C875FB">
        <w:rPr>
          <w:rtl/>
        </w:rPr>
        <w:t>وجهك »</w:t>
      </w:r>
      <w:r w:rsidRPr="009746DC">
        <w:rPr>
          <w:rtl/>
        </w:rPr>
        <w:t xml:space="preserve"> أي </w:t>
      </w:r>
      <w:r w:rsidR="0093315B">
        <w:rPr>
          <w:rtl/>
        </w:rPr>
        <w:t xml:space="preserve">مقدّم </w:t>
      </w:r>
      <w:r w:rsidRPr="009746DC">
        <w:rPr>
          <w:rtl/>
        </w:rPr>
        <w:t>بدنك ب</w:t>
      </w:r>
      <w:r w:rsidR="00D8033E">
        <w:rPr>
          <w:rtl/>
        </w:rPr>
        <w:t xml:space="preserve">ان </w:t>
      </w:r>
      <w:r w:rsidRPr="009746DC">
        <w:rPr>
          <w:rtl/>
        </w:rPr>
        <w:t>تجر</w:t>
      </w:r>
      <w:r w:rsidR="00BF0D7C">
        <w:rPr>
          <w:rFonts w:hint="cs"/>
          <w:rtl/>
        </w:rPr>
        <w:t>ّ</w:t>
      </w:r>
      <w:r w:rsidRPr="009746DC">
        <w:rPr>
          <w:rtl/>
        </w:rPr>
        <w:t xml:space="preserve"> نفسك </w:t>
      </w:r>
      <w:r w:rsidR="00D83B35">
        <w:rPr>
          <w:rtl/>
        </w:rPr>
        <w:t xml:space="preserve">علىّ </w:t>
      </w:r>
      <w:r w:rsidRPr="009746DC">
        <w:rPr>
          <w:rtl/>
        </w:rPr>
        <w:t xml:space="preserve">الأرض </w:t>
      </w:r>
      <w:r w:rsidR="00BF0D7C">
        <w:rPr>
          <w:rtl/>
        </w:rPr>
        <w:t xml:space="preserve">مكبوباً </w:t>
      </w:r>
      <w:r w:rsidR="00D83B35">
        <w:rPr>
          <w:rtl/>
        </w:rPr>
        <w:t xml:space="preserve">علىّ </w:t>
      </w:r>
      <w:r w:rsidRPr="009746DC">
        <w:rPr>
          <w:rtl/>
        </w:rPr>
        <w:t>وجهك</w:t>
      </w:r>
      <w:r>
        <w:rPr>
          <w:rtl/>
        </w:rPr>
        <w:t xml:space="preserve"> </w:t>
      </w:r>
      <w:r w:rsidRPr="00C875FB">
        <w:rPr>
          <w:rtl/>
        </w:rPr>
        <w:t>« من فورك »</w:t>
      </w:r>
      <w:r w:rsidRPr="009746DC">
        <w:rPr>
          <w:rtl/>
        </w:rPr>
        <w:t xml:space="preserve"> أي بدون تراخ وقال في النهاية : </w:t>
      </w:r>
      <w:r w:rsidRPr="00C875FB">
        <w:rPr>
          <w:rtl/>
        </w:rPr>
        <w:t>يثرب</w:t>
      </w:r>
      <w:r w:rsidRPr="009746DC">
        <w:rPr>
          <w:rtl/>
        </w:rPr>
        <w:t xml:space="preserve"> اسم مدينة </w:t>
      </w:r>
      <w:r w:rsidR="00BF0D7C">
        <w:rPr>
          <w:rtl/>
        </w:rPr>
        <w:t xml:space="preserve">النبيّ </w:t>
      </w:r>
      <w:r w:rsidR="007D1F02" w:rsidRPr="007D1F02">
        <w:rPr>
          <w:rStyle w:val="libAlaemChar"/>
          <w:rtl/>
        </w:rPr>
        <w:t>صلى‌الله‌عليه‌وآله‌وسلم</w:t>
      </w:r>
      <w:r w:rsidRPr="009746DC">
        <w:rPr>
          <w:rtl/>
        </w:rPr>
        <w:t xml:space="preserve"> قديمة ، </w:t>
      </w:r>
      <w:r w:rsidR="00BF0D7C">
        <w:rPr>
          <w:rtl/>
        </w:rPr>
        <w:t xml:space="preserve">فغيّرها </w:t>
      </w:r>
      <w:r w:rsidRPr="009746DC">
        <w:rPr>
          <w:rtl/>
        </w:rPr>
        <w:t>و</w:t>
      </w:r>
      <w:r w:rsidR="003928AF">
        <w:rPr>
          <w:rtl/>
        </w:rPr>
        <w:t xml:space="preserve">سمّاها </w:t>
      </w:r>
      <w:r w:rsidRPr="009746DC">
        <w:rPr>
          <w:rtl/>
        </w:rPr>
        <w:t>طيبة وطابة كراهية للتثريب وهو الل</w:t>
      </w:r>
      <w:r w:rsidR="00BF0D7C">
        <w:rPr>
          <w:rFonts w:hint="cs"/>
          <w:rtl/>
        </w:rPr>
        <w:t>ّ</w:t>
      </w:r>
      <w:r w:rsidRPr="009746DC">
        <w:rPr>
          <w:rtl/>
        </w:rPr>
        <w:t>وم والتعيير ، وقيل :</w:t>
      </w:r>
      <w:r>
        <w:rPr>
          <w:rFonts w:hint="cs"/>
          <w:rtl/>
        </w:rPr>
        <w:t xml:space="preserve"> </w:t>
      </w:r>
      <w:r w:rsidRPr="009746DC">
        <w:rPr>
          <w:rtl/>
        </w:rPr>
        <w:t xml:space="preserve">هو اسم أرضها ، وقيل </w:t>
      </w:r>
      <w:r w:rsidR="00BF0D7C">
        <w:rPr>
          <w:rtl/>
        </w:rPr>
        <w:t xml:space="preserve">سميّت </w:t>
      </w:r>
      <w:r w:rsidRPr="009746DC">
        <w:rPr>
          <w:rtl/>
        </w:rPr>
        <w:t>باسم رجل من العمالقة ، والغنم بالفتح أبو حي</w:t>
      </w:r>
      <w:r w:rsidR="00BF0D7C">
        <w:rPr>
          <w:rFonts w:hint="cs"/>
          <w:rtl/>
        </w:rPr>
        <w:t>ّ</w:t>
      </w:r>
      <w:r w:rsidRPr="009746DC">
        <w:rPr>
          <w:rtl/>
        </w:rPr>
        <w:t xml:space="preserve"> من الأنصار ، وهو غنم بن تغلب بن وائل ، وبنو النجار بالكسر والتخفيف قبيلة من الأنصار كما يظهر من القاموس ، وفي الصحاح بالفتح والتشديد.</w:t>
      </w:r>
    </w:p>
    <w:p w:rsidR="00B717C7" w:rsidRPr="009746DC" w:rsidRDefault="00B717C7" w:rsidP="0032195C">
      <w:pPr>
        <w:pStyle w:val="libNormal"/>
        <w:rPr>
          <w:rtl/>
        </w:rPr>
      </w:pPr>
      <w:r w:rsidRPr="00C875FB">
        <w:rPr>
          <w:rtl/>
        </w:rPr>
        <w:t>« وهو »</w:t>
      </w:r>
      <w:r w:rsidRPr="009746DC">
        <w:rPr>
          <w:rtl/>
        </w:rPr>
        <w:t xml:space="preserve"> الضمير راجع إلى مصدر تسأل ،</w:t>
      </w:r>
      <w:r>
        <w:rPr>
          <w:rtl/>
        </w:rPr>
        <w:t xml:space="preserve"> </w:t>
      </w:r>
      <w:r w:rsidR="00BF0D7C">
        <w:rPr>
          <w:rtl/>
        </w:rPr>
        <w:t xml:space="preserve">والبزّة </w:t>
      </w:r>
      <w:r w:rsidRPr="009746DC">
        <w:rPr>
          <w:rtl/>
        </w:rPr>
        <w:t xml:space="preserve">بالكسر الهيئة ، يقال : </w:t>
      </w:r>
      <w:r w:rsidR="00BF0D7C">
        <w:rPr>
          <w:rtl/>
        </w:rPr>
        <w:t xml:space="preserve">فلان </w:t>
      </w:r>
      <w:r w:rsidRPr="009746DC">
        <w:rPr>
          <w:rtl/>
        </w:rPr>
        <w:t>حسن البزة ،</w:t>
      </w:r>
      <w:r>
        <w:rPr>
          <w:rtl/>
        </w:rPr>
        <w:t xml:space="preserve"> و</w:t>
      </w:r>
      <w:r w:rsidRPr="00C875FB">
        <w:rPr>
          <w:rtl/>
        </w:rPr>
        <w:t>الحلية</w:t>
      </w:r>
      <w:r w:rsidRPr="009746DC">
        <w:rPr>
          <w:rtl/>
        </w:rPr>
        <w:t xml:space="preserve"> بالكسر : الصفة ، وضمير عليهم راجع إلى من يبعثه لطلبه أي موسى </w:t>
      </w:r>
      <w:r w:rsidR="00850EDE">
        <w:rPr>
          <w:rStyle w:val="libAlaemChar"/>
          <w:rtl/>
        </w:rPr>
        <w:t xml:space="preserve">عليه‌السلام </w:t>
      </w:r>
      <w:r w:rsidRPr="009746DC">
        <w:rPr>
          <w:rtl/>
        </w:rPr>
        <w:t xml:space="preserve">وشيعته وقيل : إلى بني غنم وهو بعيد ، وضمير هو هنا </w:t>
      </w:r>
      <w:r w:rsidR="00551E04">
        <w:rPr>
          <w:rtl/>
        </w:rPr>
        <w:t xml:space="preserve">أيضاً </w:t>
      </w:r>
      <w:r w:rsidRPr="009746DC">
        <w:rPr>
          <w:rtl/>
        </w:rPr>
        <w:t>راجع إلى السؤال أو إلى عمرو.</w:t>
      </w:r>
    </w:p>
    <w:p w:rsidR="00B717C7" w:rsidRPr="009746DC" w:rsidRDefault="00B717C7" w:rsidP="0032195C">
      <w:pPr>
        <w:pStyle w:val="libNormal"/>
        <w:rPr>
          <w:rtl/>
        </w:rPr>
      </w:pPr>
      <w:r w:rsidRPr="009746DC">
        <w:rPr>
          <w:rtl/>
        </w:rPr>
        <w:t xml:space="preserve">وفي القاموس : البقيع الموضع فيه أروم الشجر من ضروب </w:t>
      </w:r>
      <w:r w:rsidR="00BF0D7C">
        <w:rPr>
          <w:rtl/>
        </w:rPr>
        <w:t xml:space="preserve">شتّى </w:t>
      </w:r>
      <w:r w:rsidRPr="009746DC">
        <w:rPr>
          <w:rtl/>
        </w:rPr>
        <w:t>، وبقيع الغرقد لأن</w:t>
      </w:r>
      <w:r w:rsidR="00BF0D7C">
        <w:rPr>
          <w:rFonts w:hint="cs"/>
          <w:rtl/>
        </w:rPr>
        <w:t>ّ</w:t>
      </w:r>
      <w:r w:rsidRPr="009746DC">
        <w:rPr>
          <w:rtl/>
        </w:rPr>
        <w:t xml:space="preserve">ه </w:t>
      </w:r>
      <w:r w:rsidR="00551E04">
        <w:rPr>
          <w:rtl/>
        </w:rPr>
        <w:t xml:space="preserve">كان </w:t>
      </w:r>
      <w:r w:rsidRPr="009746DC">
        <w:rPr>
          <w:rtl/>
        </w:rPr>
        <w:t>مبني</w:t>
      </w:r>
      <w:r w:rsidR="00BF0D7C">
        <w:rPr>
          <w:rFonts w:hint="cs"/>
          <w:rtl/>
        </w:rPr>
        <w:t>ّ</w:t>
      </w:r>
      <w:r w:rsidRPr="009746DC">
        <w:rPr>
          <w:rtl/>
        </w:rPr>
        <w:t>ة ،</w:t>
      </w:r>
      <w:r>
        <w:rPr>
          <w:rtl/>
        </w:rPr>
        <w:t xml:space="preserve"> و</w:t>
      </w:r>
      <w:r w:rsidRPr="00C875FB">
        <w:rPr>
          <w:rtl/>
        </w:rPr>
        <w:t>بقيع الزبير</w:t>
      </w:r>
      <w:r w:rsidRPr="009746DC">
        <w:rPr>
          <w:rtl/>
        </w:rPr>
        <w:t xml:space="preserve"> ، وبقيع الجبجبة ، كل</w:t>
      </w:r>
      <w:r w:rsidR="00BF0D7C">
        <w:rPr>
          <w:rFonts w:hint="cs"/>
          <w:rtl/>
        </w:rPr>
        <w:t>ّ</w:t>
      </w:r>
      <w:r w:rsidRPr="009746DC">
        <w:rPr>
          <w:rtl/>
        </w:rPr>
        <w:t>هن</w:t>
      </w:r>
      <w:r w:rsidR="00BF0D7C">
        <w:rPr>
          <w:rFonts w:hint="cs"/>
          <w:rtl/>
        </w:rPr>
        <w:t>ّ</w:t>
      </w:r>
      <w:r w:rsidRPr="009746DC">
        <w:rPr>
          <w:rtl/>
        </w:rPr>
        <w:t xml:space="preserve"> بالمدينة ، انتهى.</w:t>
      </w:r>
    </w:p>
    <w:p w:rsidR="00B717C7" w:rsidRPr="009746DC" w:rsidRDefault="00B717C7" w:rsidP="0032195C">
      <w:pPr>
        <w:pStyle w:val="libNormal"/>
        <w:rPr>
          <w:rtl/>
        </w:rPr>
      </w:pPr>
      <w:r w:rsidRPr="009746DC">
        <w:rPr>
          <w:rtl/>
        </w:rPr>
        <w:t xml:space="preserve">وفي بعض النسخ بالنون وهو البئر الكثيرة الماء ، وموضع بجنبات الطائف ، وموضع ببلاد مزينة </w:t>
      </w:r>
      <w:r w:rsidR="00D83B35">
        <w:rPr>
          <w:rtl/>
        </w:rPr>
        <w:t xml:space="preserve">علىّ </w:t>
      </w:r>
      <w:r w:rsidRPr="009746DC">
        <w:rPr>
          <w:rtl/>
        </w:rPr>
        <w:t xml:space="preserve">ليلتين من المدينة ، وهو نقيع الخضمات الذي حماه </w:t>
      </w:r>
      <w:r w:rsidR="000164B7">
        <w:rPr>
          <w:rtl/>
        </w:rPr>
        <w:t xml:space="preserve">عمر </w:t>
      </w:r>
      <w:r w:rsidRPr="009746DC">
        <w:rPr>
          <w:rtl/>
        </w:rPr>
        <w:t>كما ذكره الفيروزآبادي ، والأو</w:t>
      </w:r>
      <w:r w:rsidR="00BF0D7C">
        <w:rPr>
          <w:rFonts w:hint="cs"/>
          <w:rtl/>
        </w:rPr>
        <w:t>ّ</w:t>
      </w:r>
      <w:r w:rsidRPr="009746DC">
        <w:rPr>
          <w:rtl/>
        </w:rPr>
        <w:t>ل أظهر</w:t>
      </w:r>
      <w:r w:rsidRPr="00C875FB">
        <w:rPr>
          <w:rtl/>
        </w:rPr>
        <w:t xml:space="preserve"> « مم</w:t>
      </w:r>
      <w:r w:rsidR="00BF0D7C">
        <w:rPr>
          <w:rFonts w:hint="cs"/>
          <w:rtl/>
        </w:rPr>
        <w:t>ّ</w:t>
      </w:r>
      <w:r w:rsidRPr="00C875FB">
        <w:rPr>
          <w:rtl/>
        </w:rPr>
        <w:t>ا ضربت »</w:t>
      </w:r>
      <w:r w:rsidRPr="009746DC">
        <w:rPr>
          <w:rtl/>
        </w:rPr>
        <w:t xml:space="preserve"> أي سافرت من بلدك إليه ، وفي</w:t>
      </w:r>
    </w:p>
    <w:p w:rsidR="008930D5" w:rsidRDefault="008930D5" w:rsidP="008930D5">
      <w:pPr>
        <w:pStyle w:val="libNormal"/>
        <w:rPr>
          <w:rtl/>
        </w:rPr>
      </w:pPr>
      <w:r>
        <w:rPr>
          <w:rtl/>
        </w:rPr>
        <w:br w:type="page"/>
      </w:r>
    </w:p>
    <w:p w:rsidR="00B717C7" w:rsidRPr="009746DC" w:rsidRDefault="00B717C7" w:rsidP="00BF0D7C">
      <w:pPr>
        <w:pStyle w:val="libNormal"/>
        <w:rPr>
          <w:rtl/>
        </w:rPr>
      </w:pPr>
      <w:r w:rsidRPr="009746DC">
        <w:rPr>
          <w:rtl/>
        </w:rPr>
        <w:lastRenderedPageBreak/>
        <w:t>هو ال</w:t>
      </w:r>
      <w:r w:rsidR="00BF0D7C">
        <w:rPr>
          <w:rFonts w:hint="cs"/>
          <w:rtl/>
        </w:rPr>
        <w:t>ّ</w:t>
      </w:r>
      <w:r w:rsidRPr="009746DC">
        <w:rPr>
          <w:rtl/>
        </w:rPr>
        <w:t xml:space="preserve">ذي أرشدني إليك وهو يقرئك </w:t>
      </w:r>
      <w:r w:rsidR="00406F49">
        <w:rPr>
          <w:rtl/>
        </w:rPr>
        <w:t xml:space="preserve">السلام </w:t>
      </w:r>
      <w:r w:rsidRPr="009746DC">
        <w:rPr>
          <w:rtl/>
        </w:rPr>
        <w:t xml:space="preserve">كثيرا ويقول لك إني لأكثر مناجاة ربي </w:t>
      </w:r>
      <w:r w:rsidR="00D8033E">
        <w:rPr>
          <w:rtl/>
        </w:rPr>
        <w:t xml:space="preserve">ان </w:t>
      </w:r>
      <w:r w:rsidRPr="009746DC">
        <w:rPr>
          <w:rtl/>
        </w:rPr>
        <w:t xml:space="preserve">يجعل إسلامي </w:t>
      </w:r>
      <w:r w:rsidR="00BF0D7C">
        <w:rPr>
          <w:rtl/>
        </w:rPr>
        <w:t>على</w:t>
      </w:r>
      <w:r w:rsidR="00D83B35">
        <w:rPr>
          <w:rtl/>
        </w:rPr>
        <w:t xml:space="preserve"> </w:t>
      </w:r>
      <w:r w:rsidRPr="009746DC">
        <w:rPr>
          <w:rtl/>
        </w:rPr>
        <w:t xml:space="preserve">يديك </w:t>
      </w:r>
      <w:r w:rsidR="00BF0D7C">
        <w:rPr>
          <w:rFonts w:hint="cs"/>
          <w:rtl/>
        </w:rPr>
        <w:t xml:space="preserve">، </w:t>
      </w:r>
      <w:r w:rsidRPr="009746DC">
        <w:rPr>
          <w:rtl/>
        </w:rPr>
        <w:t>فقص</w:t>
      </w:r>
      <w:r w:rsidR="00BF0D7C">
        <w:rPr>
          <w:rFonts w:hint="cs"/>
          <w:rtl/>
        </w:rPr>
        <w:t>َّ</w:t>
      </w:r>
      <w:r w:rsidRPr="009746DC">
        <w:rPr>
          <w:rtl/>
        </w:rPr>
        <w:t xml:space="preserve"> هذه القص</w:t>
      </w:r>
      <w:r w:rsidR="00BF0D7C">
        <w:rPr>
          <w:rFonts w:hint="cs"/>
          <w:rtl/>
        </w:rPr>
        <w:t>ّ</w:t>
      </w:r>
      <w:r w:rsidRPr="009746DC">
        <w:rPr>
          <w:rtl/>
        </w:rPr>
        <w:t xml:space="preserve">ة وهو قائم معتمد </w:t>
      </w:r>
      <w:r w:rsidR="00D83B35">
        <w:rPr>
          <w:rtl/>
        </w:rPr>
        <w:t xml:space="preserve">علىّ </w:t>
      </w:r>
      <w:r w:rsidRPr="009746DC">
        <w:rPr>
          <w:rtl/>
        </w:rPr>
        <w:t xml:space="preserve">عصاه </w:t>
      </w:r>
      <w:r w:rsidR="00D83B35">
        <w:rPr>
          <w:rtl/>
        </w:rPr>
        <w:t>ثمّ</w:t>
      </w:r>
      <w:r w:rsidR="00BF0D7C">
        <w:rPr>
          <w:rFonts w:hint="cs"/>
          <w:rtl/>
        </w:rPr>
        <w:t>َ</w:t>
      </w:r>
      <w:r w:rsidR="00D83B35">
        <w:rPr>
          <w:rtl/>
        </w:rPr>
        <w:t xml:space="preserve"> </w:t>
      </w:r>
      <w:r w:rsidRPr="009746DC">
        <w:rPr>
          <w:rtl/>
        </w:rPr>
        <w:t xml:space="preserve">قال </w:t>
      </w:r>
      <w:r w:rsidR="00BF0D7C">
        <w:rPr>
          <w:rFonts w:hint="cs"/>
          <w:rtl/>
        </w:rPr>
        <w:t>: إ</w:t>
      </w:r>
      <w:r w:rsidR="00BF0D7C">
        <w:rPr>
          <w:rtl/>
        </w:rPr>
        <w:t>ن</w:t>
      </w:r>
      <w:r w:rsidR="00551E04">
        <w:rPr>
          <w:rtl/>
        </w:rPr>
        <w:t xml:space="preserve"> </w:t>
      </w:r>
      <w:r w:rsidRPr="009746DC">
        <w:rPr>
          <w:rtl/>
        </w:rPr>
        <w:t>أذنت لي يا سي</w:t>
      </w:r>
      <w:r w:rsidR="00BF0D7C">
        <w:rPr>
          <w:rFonts w:hint="cs"/>
          <w:rtl/>
        </w:rPr>
        <w:t>ّ</w:t>
      </w:r>
      <w:r w:rsidRPr="009746DC">
        <w:rPr>
          <w:rtl/>
        </w:rPr>
        <w:t>دي كف</w:t>
      </w:r>
      <w:r w:rsidR="00BF0D7C">
        <w:rPr>
          <w:rFonts w:hint="cs"/>
          <w:rtl/>
        </w:rPr>
        <w:t>ّ</w:t>
      </w:r>
      <w:r w:rsidRPr="009746DC">
        <w:rPr>
          <w:rtl/>
        </w:rPr>
        <w:t>رت لك وجل</w:t>
      </w:r>
      <w:r w:rsidR="00BF0D7C">
        <w:rPr>
          <w:rtl/>
        </w:rPr>
        <w:t>ست</w:t>
      </w:r>
      <w:r w:rsidR="003928AF">
        <w:rPr>
          <w:rtl/>
        </w:rPr>
        <w:t xml:space="preserve"> </w:t>
      </w:r>
      <w:r w:rsidRPr="009746DC">
        <w:rPr>
          <w:rtl/>
        </w:rPr>
        <w:t xml:space="preserve">فقال </w:t>
      </w:r>
      <w:r w:rsidR="00BF0D7C">
        <w:rPr>
          <w:rFonts w:hint="cs"/>
          <w:rtl/>
        </w:rPr>
        <w:t xml:space="preserve">: </w:t>
      </w:r>
      <w:r w:rsidRPr="009746DC">
        <w:rPr>
          <w:rtl/>
        </w:rPr>
        <w:t>آذن</w:t>
      </w:r>
      <w:r w:rsidR="00BF0D7C">
        <w:rPr>
          <w:rFonts w:hint="cs"/>
          <w:rtl/>
        </w:rPr>
        <w:t>ُ</w:t>
      </w:r>
      <w:r w:rsidRPr="009746DC">
        <w:rPr>
          <w:rtl/>
        </w:rPr>
        <w:t xml:space="preserve"> لك </w:t>
      </w:r>
      <w:r w:rsidR="00BF0D7C">
        <w:rPr>
          <w:rtl/>
        </w:rPr>
        <w:t>ان</w:t>
      </w:r>
      <w:r w:rsidR="00551E04">
        <w:rPr>
          <w:rtl/>
        </w:rPr>
        <w:t xml:space="preserve"> </w:t>
      </w:r>
      <w:r w:rsidRPr="009746DC">
        <w:rPr>
          <w:rtl/>
        </w:rPr>
        <w:t>تجلس ولا آذن</w:t>
      </w:r>
      <w:r w:rsidR="00BF0D7C">
        <w:rPr>
          <w:rFonts w:hint="cs"/>
          <w:rtl/>
        </w:rPr>
        <w:t>ُ</w:t>
      </w:r>
      <w:r w:rsidRPr="009746DC">
        <w:rPr>
          <w:rtl/>
        </w:rPr>
        <w:t xml:space="preserve"> لك </w:t>
      </w:r>
      <w:r w:rsidR="00BF0D7C">
        <w:rPr>
          <w:rtl/>
        </w:rPr>
        <w:t>ان</w:t>
      </w:r>
      <w:r w:rsidR="00551E04">
        <w:rPr>
          <w:rtl/>
        </w:rPr>
        <w:t xml:space="preserve"> </w:t>
      </w:r>
      <w:r w:rsidRPr="009746DC">
        <w:rPr>
          <w:rtl/>
        </w:rPr>
        <w:t>تكف</w:t>
      </w:r>
      <w:r w:rsidR="00BF0D7C">
        <w:rPr>
          <w:rFonts w:hint="cs"/>
          <w:rtl/>
        </w:rPr>
        <w:t>ّ</w:t>
      </w:r>
      <w:r w:rsidRPr="009746DC">
        <w:rPr>
          <w:rtl/>
        </w:rPr>
        <w:t xml:space="preserve">ر </w:t>
      </w:r>
      <w:r w:rsidR="00BF0D7C">
        <w:rPr>
          <w:rFonts w:hint="cs"/>
          <w:rtl/>
        </w:rPr>
        <w:t xml:space="preserve">، </w:t>
      </w:r>
      <w:r w:rsidRPr="009746DC">
        <w:rPr>
          <w:rtl/>
        </w:rPr>
        <w:t xml:space="preserve">فجلس </w:t>
      </w:r>
      <w:r w:rsidR="00D83B35">
        <w:rPr>
          <w:rtl/>
        </w:rPr>
        <w:t xml:space="preserve">ثمّ </w:t>
      </w:r>
      <w:r w:rsidRPr="009746DC">
        <w:rPr>
          <w:rtl/>
        </w:rPr>
        <w:t xml:space="preserve">ألقى عنه برنسه </w:t>
      </w:r>
      <w:r w:rsidR="00D83B35">
        <w:rPr>
          <w:rtl/>
        </w:rPr>
        <w:t xml:space="preserve">ثمّ </w:t>
      </w:r>
      <w:r w:rsidRPr="009746DC">
        <w:rPr>
          <w:rtl/>
        </w:rPr>
        <w:t xml:space="preserve">قال </w:t>
      </w:r>
      <w:r w:rsidR="00BF0D7C">
        <w:rPr>
          <w:rFonts w:hint="cs"/>
          <w:rtl/>
        </w:rPr>
        <w:t xml:space="preserve">: </w:t>
      </w:r>
      <w:r w:rsidRPr="009746DC">
        <w:rPr>
          <w:rtl/>
        </w:rPr>
        <w:t xml:space="preserve">جعلت فداك تأذن لي في </w:t>
      </w:r>
      <w:r w:rsidR="004A738A">
        <w:rPr>
          <w:rtl/>
        </w:rPr>
        <w:t xml:space="preserve">الكلام </w:t>
      </w:r>
      <w:r w:rsidRPr="009746DC">
        <w:rPr>
          <w:rtl/>
        </w:rPr>
        <w:t xml:space="preserve">قال نعم ما جئت </w:t>
      </w:r>
      <w:r w:rsidR="000164B7">
        <w:rPr>
          <w:rtl/>
        </w:rPr>
        <w:t xml:space="preserve">إلّا </w:t>
      </w:r>
      <w:r w:rsidRPr="009746DC">
        <w:rPr>
          <w:rtl/>
        </w:rPr>
        <w:t xml:space="preserve">له فقال له النصراني اردد </w:t>
      </w:r>
      <w:r w:rsidR="00D83B35">
        <w:rPr>
          <w:rtl/>
        </w:rPr>
        <w:t xml:space="preserve">علىّ </w:t>
      </w:r>
      <w:r w:rsidRPr="009746DC">
        <w:rPr>
          <w:rtl/>
        </w:rPr>
        <w:t xml:space="preserve">صاحبي </w:t>
      </w:r>
      <w:r w:rsidR="00406F49">
        <w:rPr>
          <w:rtl/>
        </w:rPr>
        <w:t>الس</w:t>
      </w:r>
      <w:r w:rsidR="00BF0D7C">
        <w:rPr>
          <w:rFonts w:hint="cs"/>
          <w:rtl/>
        </w:rPr>
        <w:t>ّ</w:t>
      </w:r>
      <w:r w:rsidR="00406F49">
        <w:rPr>
          <w:rtl/>
        </w:rPr>
        <w:t xml:space="preserve">لام </w:t>
      </w:r>
      <w:r>
        <w:rPr>
          <w:rtl/>
        </w:rPr>
        <w:t>أ</w:t>
      </w:r>
      <w:r w:rsidRPr="009746DC">
        <w:rPr>
          <w:rtl/>
        </w:rPr>
        <w:t>وما ترد</w:t>
      </w:r>
      <w:r w:rsidR="00BF0D7C">
        <w:rPr>
          <w:rFonts w:hint="cs"/>
          <w:rtl/>
        </w:rPr>
        <w:t>ُّ</w:t>
      </w:r>
      <w:r w:rsidRPr="009746DC">
        <w:rPr>
          <w:rtl/>
        </w:rPr>
        <w:t xml:space="preserve"> </w:t>
      </w:r>
      <w:r w:rsidR="00406F49">
        <w:rPr>
          <w:rtl/>
        </w:rPr>
        <w:t>الس</w:t>
      </w:r>
      <w:r w:rsidR="00BF0D7C">
        <w:rPr>
          <w:rFonts w:hint="cs"/>
          <w:rtl/>
        </w:rPr>
        <w:t>ّ</w:t>
      </w:r>
      <w:r w:rsidR="00406F49">
        <w:rPr>
          <w:rtl/>
        </w:rPr>
        <w:t xml:space="preserve">لام </w:t>
      </w:r>
      <w:r w:rsidRPr="009746DC">
        <w:rPr>
          <w:rtl/>
        </w:rPr>
        <w:t xml:space="preserve">فقال أبو الحسن </w:t>
      </w:r>
      <w:r w:rsidR="00850EDE">
        <w:rPr>
          <w:rStyle w:val="libAlaemChar"/>
          <w:rtl/>
        </w:rPr>
        <w:t xml:space="preserve">عليه‌السلام </w:t>
      </w:r>
      <w:r w:rsidR="00D83B35">
        <w:rPr>
          <w:rtl/>
        </w:rPr>
        <w:t xml:space="preserve">علىّ </w:t>
      </w:r>
      <w:r w:rsidRPr="009746DC">
        <w:rPr>
          <w:rtl/>
        </w:rPr>
        <w:t xml:space="preserve">صاحبك </w:t>
      </w:r>
      <w:r w:rsidR="00D8033E">
        <w:rPr>
          <w:rtl/>
        </w:rPr>
        <w:t xml:space="preserve">ان </w:t>
      </w:r>
      <w:r w:rsidRPr="009746DC">
        <w:rPr>
          <w:rtl/>
        </w:rPr>
        <w:t>هداه الله</w:t>
      </w:r>
      <w:r>
        <w:rPr>
          <w:rtl/>
        </w:rPr>
        <w:t xml:space="preserve"> </w:t>
      </w:r>
      <w:r w:rsidRPr="009746DC">
        <w:rPr>
          <w:rtl/>
        </w:rPr>
        <w:t>فأما التسليم فذاك إذا صار في ديننا فقال النصراني إن</w:t>
      </w:r>
      <w:r w:rsidR="00BF0D7C">
        <w:rPr>
          <w:rFonts w:hint="cs"/>
          <w:rtl/>
        </w:rPr>
        <w:t>ّ</w:t>
      </w:r>
      <w:r w:rsidRPr="009746DC">
        <w:rPr>
          <w:rtl/>
        </w:rPr>
        <w:t xml:space="preserve">ي أسألك </w:t>
      </w:r>
      <w:r w:rsidR="00BF0D7C">
        <w:rPr>
          <w:rFonts w:hint="cs"/>
          <w:rtl/>
        </w:rPr>
        <w:t xml:space="preserve">- </w:t>
      </w:r>
      <w:r w:rsidRPr="009746DC">
        <w:rPr>
          <w:rtl/>
        </w:rPr>
        <w:t xml:space="preserve">أصلحك الله </w:t>
      </w:r>
      <w:r w:rsidR="00BF0D7C">
        <w:rPr>
          <w:rFonts w:hint="cs"/>
          <w:rtl/>
        </w:rPr>
        <w:t xml:space="preserve">- </w:t>
      </w:r>
      <w:r w:rsidRPr="009746DC">
        <w:rPr>
          <w:rtl/>
        </w:rPr>
        <w:t xml:space="preserve">قال </w:t>
      </w:r>
      <w:r w:rsidR="00BF0D7C">
        <w:rPr>
          <w:rFonts w:hint="cs"/>
          <w:rtl/>
        </w:rPr>
        <w:t xml:space="preserve">: </w:t>
      </w:r>
      <w:r w:rsidRPr="009746DC">
        <w:rPr>
          <w:rtl/>
        </w:rPr>
        <w:t xml:space="preserve">سل </w:t>
      </w:r>
      <w:r w:rsidR="00BF0D7C">
        <w:rPr>
          <w:rFonts w:hint="cs"/>
          <w:rtl/>
        </w:rPr>
        <w:t xml:space="preserve">، </w:t>
      </w:r>
      <w:r w:rsidRPr="009746DC">
        <w:rPr>
          <w:rtl/>
        </w:rPr>
        <w:t>قال</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F0D7C">
      <w:pPr>
        <w:pStyle w:val="libNormal"/>
        <w:rPr>
          <w:rtl/>
        </w:rPr>
      </w:pPr>
      <w:r w:rsidRPr="009746DC">
        <w:rPr>
          <w:rtl/>
        </w:rPr>
        <w:t xml:space="preserve">القاموس : </w:t>
      </w:r>
      <w:r w:rsidR="00BF0D7C">
        <w:rPr>
          <w:rtl/>
        </w:rPr>
        <w:t xml:space="preserve">مطران </w:t>
      </w:r>
      <w:r w:rsidRPr="009746DC">
        <w:rPr>
          <w:rtl/>
        </w:rPr>
        <w:t>النصارى ويكسر لكبيرهم ليس بعربي</w:t>
      </w:r>
      <w:r w:rsidR="00BF0D7C">
        <w:rPr>
          <w:rFonts w:hint="cs"/>
          <w:rtl/>
        </w:rPr>
        <w:t>ّ</w:t>
      </w:r>
      <w:r w:rsidRPr="009746DC">
        <w:rPr>
          <w:rtl/>
        </w:rPr>
        <w:t xml:space="preserve"> محض ، وقال : </w:t>
      </w:r>
      <w:r w:rsidRPr="00C875FB">
        <w:rPr>
          <w:rtl/>
        </w:rPr>
        <w:t>الغوطة</w:t>
      </w:r>
      <w:r w:rsidRPr="009746DC">
        <w:rPr>
          <w:rtl/>
        </w:rPr>
        <w:t xml:space="preserve"> بالضم مدينة دمشق أو كورتها ، وفي الصحاح : الغوطة بالضم موضع بالش</w:t>
      </w:r>
      <w:r w:rsidR="00BF0D7C">
        <w:rPr>
          <w:rFonts w:hint="cs"/>
          <w:rtl/>
        </w:rPr>
        <w:t>ا</w:t>
      </w:r>
      <w:r w:rsidR="00BF0D7C">
        <w:rPr>
          <w:rtl/>
        </w:rPr>
        <w:t>م</w:t>
      </w:r>
      <w:r w:rsidR="00551E04">
        <w:rPr>
          <w:rtl/>
        </w:rPr>
        <w:t xml:space="preserve"> </w:t>
      </w:r>
      <w:r w:rsidRPr="009746DC">
        <w:rPr>
          <w:rtl/>
        </w:rPr>
        <w:t>، كثير الماء والشجر وهي غوطة دمشق.</w:t>
      </w:r>
    </w:p>
    <w:p w:rsidR="00B717C7" w:rsidRPr="009746DC" w:rsidRDefault="00B717C7" w:rsidP="00BF0D7C">
      <w:pPr>
        <w:pStyle w:val="libNormal"/>
        <w:rPr>
          <w:rtl/>
        </w:rPr>
      </w:pPr>
      <w:r w:rsidRPr="00C875FB">
        <w:rPr>
          <w:rtl/>
        </w:rPr>
        <w:t>« إن</w:t>
      </w:r>
      <w:r w:rsidR="00BF0D7C">
        <w:rPr>
          <w:rFonts w:hint="cs"/>
          <w:rtl/>
        </w:rPr>
        <w:t>ّ</w:t>
      </w:r>
      <w:r w:rsidRPr="00C875FB">
        <w:rPr>
          <w:rtl/>
        </w:rPr>
        <w:t>ي لأكثر »</w:t>
      </w:r>
      <w:r w:rsidRPr="009746DC">
        <w:rPr>
          <w:rtl/>
        </w:rPr>
        <w:t xml:space="preserve"> بفتح </w:t>
      </w:r>
      <w:r w:rsidR="0068589E">
        <w:rPr>
          <w:rtl/>
        </w:rPr>
        <w:t xml:space="preserve">اللام </w:t>
      </w:r>
      <w:r w:rsidR="00BF0D7C">
        <w:rPr>
          <w:rtl/>
        </w:rPr>
        <w:t>على</w:t>
      </w:r>
      <w:r w:rsidR="00D83B35">
        <w:rPr>
          <w:rtl/>
        </w:rPr>
        <w:t xml:space="preserve"> </w:t>
      </w:r>
      <w:r w:rsidRPr="009746DC">
        <w:rPr>
          <w:rtl/>
        </w:rPr>
        <w:t xml:space="preserve">بناء الأفعال ، وفي القاموس : </w:t>
      </w:r>
      <w:r w:rsidRPr="00C875FB">
        <w:rPr>
          <w:rtl/>
        </w:rPr>
        <w:t>الكفر</w:t>
      </w:r>
      <w:r w:rsidRPr="009746DC">
        <w:rPr>
          <w:rtl/>
        </w:rPr>
        <w:t xml:space="preserve"> تعظيم الفارسي ملكه ، والتكفير </w:t>
      </w:r>
      <w:r w:rsidR="006D5806">
        <w:rPr>
          <w:rtl/>
        </w:rPr>
        <w:t>ان</w:t>
      </w:r>
      <w:r w:rsidR="00551E04">
        <w:rPr>
          <w:rtl/>
        </w:rPr>
        <w:t xml:space="preserve"> </w:t>
      </w:r>
      <w:r w:rsidRPr="009746DC">
        <w:rPr>
          <w:rtl/>
        </w:rPr>
        <w:t xml:space="preserve">يخضع </w:t>
      </w:r>
      <w:r w:rsidR="00BF0D7C">
        <w:rPr>
          <w:rtl/>
        </w:rPr>
        <w:t xml:space="preserve">الإنسان </w:t>
      </w:r>
      <w:r w:rsidRPr="009746DC">
        <w:rPr>
          <w:rtl/>
        </w:rPr>
        <w:t>لغيره ، انتهى.</w:t>
      </w:r>
    </w:p>
    <w:p w:rsidR="00B717C7" w:rsidRPr="009746DC" w:rsidRDefault="00B717C7" w:rsidP="00BF0D7C">
      <w:pPr>
        <w:pStyle w:val="libNormal"/>
        <w:rPr>
          <w:rtl/>
        </w:rPr>
      </w:pPr>
      <w:r w:rsidRPr="009746DC">
        <w:rPr>
          <w:rtl/>
        </w:rPr>
        <w:t>وقيل : التكفير والكفر كالضرب ستر اليدين مع تماس الراحتين بين الركبتين تعظيما</w:t>
      </w:r>
      <w:r w:rsidR="006D5806">
        <w:rPr>
          <w:rFonts w:hint="cs"/>
          <w:rtl/>
        </w:rPr>
        <w:t>ً</w:t>
      </w:r>
      <w:r w:rsidRPr="009746DC">
        <w:rPr>
          <w:rtl/>
        </w:rPr>
        <w:t xml:space="preserve"> للملك ، وفي القاموس : </w:t>
      </w:r>
      <w:r w:rsidRPr="00C875FB">
        <w:rPr>
          <w:rtl/>
        </w:rPr>
        <w:t>البرنس</w:t>
      </w:r>
      <w:r w:rsidRPr="009746DC">
        <w:rPr>
          <w:rtl/>
        </w:rPr>
        <w:t xml:space="preserve"> بالضم قلنسوة طويلة أو </w:t>
      </w:r>
      <w:r w:rsidR="006A0B61">
        <w:rPr>
          <w:rtl/>
        </w:rPr>
        <w:t xml:space="preserve">كلّ </w:t>
      </w:r>
      <w:r w:rsidRPr="009746DC">
        <w:rPr>
          <w:rtl/>
        </w:rPr>
        <w:t xml:space="preserve">ثوب رأسه منه ، دراعة </w:t>
      </w:r>
      <w:r w:rsidR="00551E04">
        <w:rPr>
          <w:rtl/>
        </w:rPr>
        <w:t xml:space="preserve">كان </w:t>
      </w:r>
      <w:r w:rsidRPr="009746DC">
        <w:rPr>
          <w:rtl/>
        </w:rPr>
        <w:t>أو جبة أو ممطر ، انتهى.</w:t>
      </w:r>
    </w:p>
    <w:p w:rsidR="00B717C7" w:rsidRPr="009746DC" w:rsidRDefault="00B717C7" w:rsidP="00BF0D7C">
      <w:pPr>
        <w:pStyle w:val="libNormal"/>
        <w:rPr>
          <w:rtl/>
        </w:rPr>
      </w:pPr>
      <w:r w:rsidRPr="009746DC">
        <w:rPr>
          <w:rtl/>
        </w:rPr>
        <w:t xml:space="preserve">وأقول : </w:t>
      </w:r>
      <w:r w:rsidR="00B613C2">
        <w:rPr>
          <w:rtl/>
        </w:rPr>
        <w:t xml:space="preserve">لعلّ </w:t>
      </w:r>
      <w:r w:rsidRPr="009746DC">
        <w:rPr>
          <w:rtl/>
        </w:rPr>
        <w:t>إلقاء البرنس للتعظيم كما هود أبهم اليوم فإنهم يكشفون رؤوسهم عند عظمائهم تذللا.</w:t>
      </w:r>
    </w:p>
    <w:p w:rsidR="00B717C7" w:rsidRPr="009746DC" w:rsidRDefault="00B717C7" w:rsidP="00BF0D7C">
      <w:pPr>
        <w:pStyle w:val="libNormal"/>
        <w:rPr>
          <w:rtl/>
        </w:rPr>
      </w:pPr>
      <w:r w:rsidRPr="00C875FB">
        <w:rPr>
          <w:rtl/>
        </w:rPr>
        <w:t>« أو ما ترد</w:t>
      </w:r>
      <w:r w:rsidR="00B613C2">
        <w:rPr>
          <w:rFonts w:hint="cs"/>
          <w:rtl/>
        </w:rPr>
        <w:t>ّ</w:t>
      </w:r>
      <w:r w:rsidRPr="00C875FB">
        <w:rPr>
          <w:rtl/>
        </w:rPr>
        <w:t xml:space="preserve"> »</w:t>
      </w:r>
      <w:r w:rsidRPr="009746DC">
        <w:rPr>
          <w:rtl/>
        </w:rPr>
        <w:t xml:space="preserve"> الترديد من الراوي ، أو الهمزة للاستفه</w:t>
      </w:r>
      <w:r w:rsidR="00551E04">
        <w:rPr>
          <w:rtl/>
        </w:rPr>
        <w:t xml:space="preserve">أمّ </w:t>
      </w:r>
      <w:r w:rsidRPr="009746DC">
        <w:rPr>
          <w:rtl/>
        </w:rPr>
        <w:t>الإنكاري ، والواو للعطف ، وكأنه أظهر</w:t>
      </w:r>
      <w:r w:rsidRPr="00C875FB">
        <w:rPr>
          <w:rtl/>
        </w:rPr>
        <w:t xml:space="preserve"> « </w:t>
      </w:r>
      <w:r w:rsidR="00D83B35">
        <w:rPr>
          <w:rtl/>
        </w:rPr>
        <w:t xml:space="preserve">علىّ </w:t>
      </w:r>
      <w:r w:rsidRPr="00C875FB">
        <w:rPr>
          <w:rtl/>
        </w:rPr>
        <w:t xml:space="preserve">صاحبك </w:t>
      </w:r>
      <w:r w:rsidR="00D8033E">
        <w:rPr>
          <w:rtl/>
        </w:rPr>
        <w:t xml:space="preserve">ان </w:t>
      </w:r>
      <w:r w:rsidRPr="00C875FB">
        <w:rPr>
          <w:rtl/>
        </w:rPr>
        <w:t>هداه الله »</w:t>
      </w:r>
      <w:r w:rsidRPr="009746DC">
        <w:rPr>
          <w:rtl/>
        </w:rPr>
        <w:t xml:space="preserve"> يمكن </w:t>
      </w:r>
      <w:r w:rsidR="00D8033E">
        <w:rPr>
          <w:rtl/>
        </w:rPr>
        <w:t xml:space="preserve">ان </w:t>
      </w:r>
      <w:r w:rsidRPr="009746DC">
        <w:rPr>
          <w:rtl/>
        </w:rPr>
        <w:t xml:space="preserve">يقرأ </w:t>
      </w:r>
      <w:r w:rsidR="00D8033E">
        <w:rPr>
          <w:rtl/>
        </w:rPr>
        <w:t xml:space="preserve">ان </w:t>
      </w:r>
      <w:r w:rsidRPr="009746DC">
        <w:rPr>
          <w:rtl/>
        </w:rPr>
        <w:t>بالكسر ، أي يسلم عليه بشرط الهداية لا مطلقا</w:t>
      </w:r>
      <w:r w:rsidR="00B613C2">
        <w:rPr>
          <w:rFonts w:hint="cs"/>
          <w:rtl/>
        </w:rPr>
        <w:t>ً</w:t>
      </w:r>
      <w:r w:rsidRPr="009746DC">
        <w:rPr>
          <w:rtl/>
        </w:rPr>
        <w:t xml:space="preserve"> أو بعدها لا في الحال ، أو بفتح الهمزة ب</w:t>
      </w:r>
      <w:r w:rsidR="00D8033E">
        <w:rPr>
          <w:rtl/>
        </w:rPr>
        <w:t xml:space="preserve">ان </w:t>
      </w:r>
      <w:r w:rsidRPr="009746DC">
        <w:rPr>
          <w:rtl/>
        </w:rPr>
        <w:t>تكون مفس</w:t>
      </w:r>
      <w:r w:rsidR="00B613C2">
        <w:rPr>
          <w:rFonts w:hint="cs"/>
          <w:rtl/>
        </w:rPr>
        <w:t>ّ</w:t>
      </w:r>
      <w:r w:rsidRPr="009746DC">
        <w:rPr>
          <w:rtl/>
        </w:rPr>
        <w:t>رة لتضم</w:t>
      </w:r>
      <w:r w:rsidR="00B613C2">
        <w:rPr>
          <w:rFonts w:hint="cs"/>
          <w:rtl/>
        </w:rPr>
        <w:t>ّ</w:t>
      </w:r>
      <w:r w:rsidRPr="009746DC">
        <w:rPr>
          <w:rtl/>
        </w:rPr>
        <w:t xml:space="preserve">ن </w:t>
      </w:r>
      <w:r w:rsidR="00D83B35">
        <w:rPr>
          <w:rtl/>
        </w:rPr>
        <w:t xml:space="preserve">علىّ </w:t>
      </w:r>
      <w:r w:rsidRPr="009746DC">
        <w:rPr>
          <w:rtl/>
        </w:rPr>
        <w:t>صاحبك معنى القول ، أو مصدري</w:t>
      </w:r>
      <w:r w:rsidR="00B613C2">
        <w:rPr>
          <w:rFonts w:hint="cs"/>
          <w:rtl/>
        </w:rPr>
        <w:t>ّ</w:t>
      </w:r>
      <w:r w:rsidRPr="009746DC">
        <w:rPr>
          <w:rtl/>
        </w:rPr>
        <w:t>ة ، وهداه الله جملة دعائي</w:t>
      </w:r>
      <w:r w:rsidR="00B613C2">
        <w:rPr>
          <w:rFonts w:hint="cs"/>
          <w:rtl/>
        </w:rPr>
        <w:t>ّ</w:t>
      </w:r>
      <w:r w:rsidRPr="009746DC">
        <w:rPr>
          <w:rtl/>
        </w:rPr>
        <w:t xml:space="preserve">ة ويظهر منه اختصاص </w:t>
      </w:r>
      <w:r w:rsidR="00406F49">
        <w:rPr>
          <w:rtl/>
        </w:rPr>
        <w:t xml:space="preserve">السلام </w:t>
      </w:r>
      <w:r w:rsidRPr="009746DC">
        <w:rPr>
          <w:rtl/>
        </w:rPr>
        <w:t>بأهل الإسلام.</w:t>
      </w:r>
    </w:p>
    <w:p w:rsidR="008930D5" w:rsidRDefault="008930D5" w:rsidP="008930D5">
      <w:pPr>
        <w:pStyle w:val="libNormal"/>
        <w:rPr>
          <w:rtl/>
        </w:rPr>
      </w:pPr>
      <w:r>
        <w:rPr>
          <w:rtl/>
        </w:rPr>
        <w:br w:type="page"/>
      </w:r>
    </w:p>
    <w:p w:rsidR="00B717C7" w:rsidRPr="009746DC" w:rsidRDefault="00B717C7" w:rsidP="00B613C2">
      <w:pPr>
        <w:pStyle w:val="libNormal"/>
        <w:rPr>
          <w:rtl/>
          <w:lang w:bidi="fa-IR"/>
        </w:rPr>
      </w:pPr>
      <w:r w:rsidRPr="009746DC">
        <w:rPr>
          <w:rtl/>
          <w:lang w:bidi="fa-IR"/>
        </w:rPr>
        <w:lastRenderedPageBreak/>
        <w:t>أخبرني عن كتاب الله تعالى ال</w:t>
      </w:r>
      <w:r w:rsidR="00B613C2">
        <w:rPr>
          <w:rFonts w:hint="cs"/>
          <w:rtl/>
          <w:lang w:bidi="fa-IR"/>
        </w:rPr>
        <w:t>ّ</w:t>
      </w:r>
      <w:r w:rsidRPr="009746DC">
        <w:rPr>
          <w:rtl/>
          <w:lang w:bidi="fa-IR"/>
        </w:rPr>
        <w:t xml:space="preserve">ذي أنزل </w:t>
      </w:r>
      <w:r w:rsidR="00D83B35">
        <w:rPr>
          <w:rtl/>
          <w:lang w:bidi="fa-IR"/>
        </w:rPr>
        <w:t xml:space="preserve">علىّ </w:t>
      </w:r>
      <w:r w:rsidR="00551E04">
        <w:rPr>
          <w:rtl/>
          <w:lang w:bidi="fa-IR"/>
        </w:rPr>
        <w:t xml:space="preserve">محمّد </w:t>
      </w:r>
      <w:r w:rsidRPr="009746DC">
        <w:rPr>
          <w:rtl/>
          <w:lang w:bidi="fa-IR"/>
        </w:rPr>
        <w:t xml:space="preserve">ونطق به </w:t>
      </w:r>
      <w:r w:rsidR="00B613C2">
        <w:rPr>
          <w:rFonts w:hint="cs"/>
          <w:rtl/>
          <w:lang w:bidi="fa-IR"/>
        </w:rPr>
        <w:t xml:space="preserve">، </w:t>
      </w:r>
      <w:r w:rsidR="00D83B35">
        <w:rPr>
          <w:rtl/>
          <w:lang w:bidi="fa-IR"/>
        </w:rPr>
        <w:t>ثمّ</w:t>
      </w:r>
      <w:r w:rsidR="00B613C2">
        <w:rPr>
          <w:rFonts w:hint="cs"/>
          <w:rtl/>
          <w:lang w:bidi="fa-IR"/>
        </w:rPr>
        <w:t>َ</w:t>
      </w:r>
      <w:r w:rsidR="00D83B35">
        <w:rPr>
          <w:rtl/>
          <w:lang w:bidi="fa-IR"/>
        </w:rPr>
        <w:t xml:space="preserve"> </w:t>
      </w:r>
      <w:r w:rsidRPr="009746DC">
        <w:rPr>
          <w:rtl/>
          <w:lang w:bidi="fa-IR"/>
        </w:rPr>
        <w:t xml:space="preserve">وصفه بما وصفه به فقال </w:t>
      </w:r>
      <w:r w:rsidRPr="005E3B39">
        <w:rPr>
          <w:rtl/>
        </w:rPr>
        <w:t>«</w:t>
      </w:r>
      <w:r w:rsidRPr="00DA1B74">
        <w:rPr>
          <w:rtl/>
        </w:rPr>
        <w:t xml:space="preserve"> حم </w:t>
      </w:r>
      <w:r w:rsidR="00B613C2">
        <w:rPr>
          <w:rFonts w:hint="cs"/>
          <w:rtl/>
        </w:rPr>
        <w:t xml:space="preserve">* </w:t>
      </w:r>
      <w:r w:rsidRPr="00DA1B74">
        <w:rPr>
          <w:rtl/>
        </w:rPr>
        <w:t>وَالْكِتابِ الْمُبِينِ</w:t>
      </w:r>
      <w:r w:rsidR="00B613C2">
        <w:rPr>
          <w:rFonts w:hint="cs"/>
          <w:rtl/>
        </w:rPr>
        <w:t xml:space="preserve"> *</w:t>
      </w:r>
      <w:r w:rsidRPr="00DA1B74">
        <w:rPr>
          <w:rtl/>
        </w:rPr>
        <w:t xml:space="preserve"> إِنَّا أَنْزَلْناهُ فِي لَيْلَةٍ مُبار</w:t>
      </w:r>
      <w:r w:rsidR="00B613C2">
        <w:rPr>
          <w:rtl/>
        </w:rPr>
        <w:t>َكَةٍ إِنَّا كُنَّا مُنْذِرِينَ</w:t>
      </w:r>
      <w:r w:rsidR="00B613C2">
        <w:rPr>
          <w:rFonts w:hint="cs"/>
          <w:rtl/>
        </w:rPr>
        <w:t>*</w:t>
      </w:r>
      <w:r w:rsidRPr="00DA1B74">
        <w:rPr>
          <w:rtl/>
        </w:rPr>
        <w:t xml:space="preserve"> فِيها يُفْرَقُ </w:t>
      </w:r>
      <w:r w:rsidR="006A0B61">
        <w:rPr>
          <w:rtl/>
          <w:lang w:bidi="ar-IQ"/>
        </w:rPr>
        <w:t xml:space="preserve">كلّ </w:t>
      </w:r>
      <w:r w:rsidRPr="00DA1B74">
        <w:rPr>
          <w:rtl/>
        </w:rPr>
        <w:t>أَ</w:t>
      </w:r>
      <w:r w:rsidR="00850EDE">
        <w:rPr>
          <w:rtl/>
        </w:rPr>
        <w:t xml:space="preserve">مرّ </w:t>
      </w:r>
      <w:r w:rsidRPr="00DA1B74">
        <w:rPr>
          <w:rtl/>
        </w:rPr>
        <w:t xml:space="preserve">حَكِيمٍ </w:t>
      </w:r>
      <w:r w:rsidRPr="005E3B39">
        <w:rPr>
          <w:rtl/>
        </w:rPr>
        <w:t>»</w:t>
      </w:r>
      <w:r w:rsidRPr="009746DC">
        <w:rPr>
          <w:rtl/>
          <w:lang w:bidi="fa-IR"/>
        </w:rPr>
        <w:t xml:space="preserve"> ما تفسيرها في الباطن </w:t>
      </w:r>
      <w:r w:rsidR="00B613C2">
        <w:rPr>
          <w:rFonts w:hint="cs"/>
          <w:rtl/>
          <w:lang w:bidi="fa-IR"/>
        </w:rPr>
        <w:t xml:space="preserve">؟ </w:t>
      </w:r>
      <w:r w:rsidRPr="009746DC">
        <w:rPr>
          <w:rtl/>
          <w:lang w:bidi="fa-IR"/>
        </w:rPr>
        <w:t xml:space="preserve">فقال </w:t>
      </w:r>
      <w:r w:rsidR="00B613C2">
        <w:rPr>
          <w:rFonts w:hint="cs"/>
          <w:rtl/>
          <w:lang w:bidi="fa-IR"/>
        </w:rPr>
        <w:t xml:space="preserve">: </w:t>
      </w:r>
      <w:r w:rsidRPr="009746DC">
        <w:rPr>
          <w:rtl/>
          <w:lang w:bidi="fa-IR"/>
        </w:rPr>
        <w:t>أم</w:t>
      </w:r>
      <w:r w:rsidR="00B613C2">
        <w:rPr>
          <w:rFonts w:hint="cs"/>
          <w:rtl/>
          <w:lang w:bidi="fa-IR"/>
        </w:rPr>
        <w:t>ّ</w:t>
      </w:r>
      <w:r w:rsidR="00B613C2">
        <w:rPr>
          <w:rtl/>
          <w:lang w:bidi="fa-IR"/>
        </w:rPr>
        <w:t>ا</w:t>
      </w:r>
      <w:r w:rsidR="00B613C2">
        <w:rPr>
          <w:rtl/>
        </w:rPr>
        <w:t xml:space="preserve"> حم</w:t>
      </w:r>
      <w:r w:rsidRPr="009746DC">
        <w:rPr>
          <w:rtl/>
          <w:lang w:bidi="fa-IR"/>
        </w:rPr>
        <w:t xml:space="preserve"> فهو </w:t>
      </w:r>
      <w:r w:rsidR="00551E04">
        <w:rPr>
          <w:rtl/>
          <w:lang w:bidi="fa-IR"/>
        </w:rPr>
        <w:t xml:space="preserve">محمّد </w:t>
      </w:r>
      <w:r w:rsidR="007D1F02" w:rsidRPr="007D1F02">
        <w:rPr>
          <w:rStyle w:val="libAlaemChar"/>
          <w:rtl/>
        </w:rPr>
        <w:t>صلى‌الله‌عليه‌وآله</w:t>
      </w:r>
      <w:r w:rsidRPr="009746DC">
        <w:rPr>
          <w:rtl/>
          <w:lang w:bidi="fa-IR"/>
        </w:rPr>
        <w:t xml:space="preserve"> وهو في كتاب هود ال</w:t>
      </w:r>
      <w:r w:rsidR="00B613C2">
        <w:rPr>
          <w:rFonts w:hint="cs"/>
          <w:rtl/>
          <w:lang w:bidi="fa-IR"/>
        </w:rPr>
        <w:t>ّ</w:t>
      </w:r>
      <w:r w:rsidRPr="009746DC">
        <w:rPr>
          <w:rtl/>
          <w:lang w:bidi="fa-IR"/>
        </w:rPr>
        <w:t>ذي أنزل عليه وهو منقوص الحروف وأم</w:t>
      </w:r>
      <w:r w:rsidR="00B613C2">
        <w:rPr>
          <w:rFonts w:hint="cs"/>
          <w:rtl/>
          <w:lang w:bidi="fa-IR"/>
        </w:rPr>
        <w:t>ّ</w:t>
      </w:r>
      <w:r w:rsidRPr="009746DC">
        <w:rPr>
          <w:rtl/>
          <w:lang w:bidi="fa-IR"/>
        </w:rPr>
        <w:t xml:space="preserve">ا الكتاب المبين فهو أمير المؤمنين </w:t>
      </w:r>
      <w:r w:rsidR="00551E04">
        <w:rPr>
          <w:rtl/>
          <w:lang w:bidi="fa-IR"/>
        </w:rPr>
        <w:t xml:space="preserve">عليّ </w:t>
      </w:r>
      <w:r w:rsidR="00850EDE">
        <w:rPr>
          <w:rStyle w:val="libAlaemChar"/>
          <w:rtl/>
        </w:rPr>
        <w:t xml:space="preserve">عليه‌السلام </w:t>
      </w:r>
      <w:r w:rsidRPr="009746DC">
        <w:rPr>
          <w:rtl/>
          <w:lang w:bidi="fa-IR"/>
        </w:rPr>
        <w:t>وأم</w:t>
      </w:r>
      <w:r w:rsidR="00B613C2">
        <w:rPr>
          <w:rFonts w:hint="cs"/>
          <w:rtl/>
          <w:lang w:bidi="fa-IR"/>
        </w:rPr>
        <w:t>ّ</w:t>
      </w:r>
      <w:r w:rsidRPr="009746DC">
        <w:rPr>
          <w:rtl/>
          <w:lang w:bidi="fa-IR"/>
        </w:rPr>
        <w:t xml:space="preserve">ا الليلة ففاطمة </w:t>
      </w:r>
      <w:r w:rsidR="00B613C2" w:rsidRPr="00B613C2">
        <w:rPr>
          <w:rStyle w:val="libAlaemChar"/>
          <w:rtl/>
        </w:rPr>
        <w:t xml:space="preserve">عليها‌السلام </w:t>
      </w:r>
      <w:r w:rsidR="00406F49">
        <w:rPr>
          <w:rtl/>
        </w:rPr>
        <w:t xml:space="preserve"> </w:t>
      </w:r>
      <w:r w:rsidRPr="009746DC">
        <w:rPr>
          <w:rtl/>
          <w:lang w:bidi="fa-IR"/>
        </w:rPr>
        <w:t xml:space="preserve">وأما قوله </w:t>
      </w:r>
      <w:r w:rsidRPr="005E3B39">
        <w:rPr>
          <w:rtl/>
        </w:rPr>
        <w:t>«</w:t>
      </w:r>
      <w:r w:rsidRPr="009746DC">
        <w:rPr>
          <w:rtl/>
        </w:rPr>
        <w:t xml:space="preserve"> فِيها يُفْرَقُ </w:t>
      </w:r>
      <w:r w:rsidR="006A0B61">
        <w:rPr>
          <w:rtl/>
          <w:lang w:bidi="ar-IQ"/>
        </w:rPr>
        <w:t xml:space="preserve">كلّ </w:t>
      </w:r>
      <w:r w:rsidRPr="009746DC">
        <w:rPr>
          <w:rtl/>
        </w:rPr>
        <w:t>أَ</w:t>
      </w:r>
      <w:r w:rsidR="00850EDE">
        <w:rPr>
          <w:rtl/>
        </w:rPr>
        <w:t xml:space="preserve">مرّ </w:t>
      </w:r>
      <w:r w:rsidRPr="009746DC">
        <w:rPr>
          <w:rtl/>
        </w:rPr>
        <w:t xml:space="preserve">حَكِيمٍ </w:t>
      </w:r>
      <w:r w:rsidRPr="005E3B39">
        <w:rPr>
          <w:rtl/>
        </w:rPr>
        <w:t>»</w:t>
      </w:r>
      <w:r w:rsidRPr="009746DC">
        <w:rPr>
          <w:rtl/>
          <w:lang w:bidi="fa-IR"/>
        </w:rPr>
        <w:t xml:space="preserve"> يقول يخرج منها خير كثير فرجل حكيم ورجل حكيم ورجل حكيم فقال الرجل</w:t>
      </w:r>
      <w:r>
        <w:rPr>
          <w:rFonts w:hint="cs"/>
          <w:rtl/>
          <w:lang w:bidi="fa-IR"/>
        </w:rPr>
        <w:t xml:space="preserve"> :</w:t>
      </w:r>
      <w:r w:rsidRPr="009746DC">
        <w:rPr>
          <w:rtl/>
          <w:lang w:bidi="fa-IR"/>
        </w:rPr>
        <w:t xml:space="preserve"> صف</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A7D34">
      <w:pPr>
        <w:pStyle w:val="libNormal"/>
        <w:rPr>
          <w:rtl/>
        </w:rPr>
      </w:pPr>
      <w:r w:rsidRPr="00C875FB">
        <w:rPr>
          <w:rtl/>
        </w:rPr>
        <w:t>« ال</w:t>
      </w:r>
      <w:r w:rsidR="00B613C2">
        <w:rPr>
          <w:rFonts w:hint="cs"/>
          <w:rtl/>
        </w:rPr>
        <w:t>ّ</w:t>
      </w:r>
      <w:r w:rsidRPr="00C875FB">
        <w:rPr>
          <w:rtl/>
        </w:rPr>
        <w:t>ذي أنزل »</w:t>
      </w:r>
      <w:r w:rsidRPr="009746DC">
        <w:rPr>
          <w:rtl/>
        </w:rPr>
        <w:t xml:space="preserve"> </w:t>
      </w:r>
      <w:r w:rsidR="00B613C2">
        <w:rPr>
          <w:rtl/>
        </w:rPr>
        <w:t>على</w:t>
      </w:r>
      <w:r w:rsidR="00D83B35">
        <w:rPr>
          <w:rtl/>
        </w:rPr>
        <w:t xml:space="preserve"> </w:t>
      </w:r>
      <w:r w:rsidRPr="009746DC">
        <w:rPr>
          <w:rtl/>
        </w:rPr>
        <w:t>المجهول أو المعلوم ، وضمير نطق ل</w:t>
      </w:r>
      <w:r w:rsidR="00551E04">
        <w:rPr>
          <w:rtl/>
        </w:rPr>
        <w:t xml:space="preserve">محمّد </w:t>
      </w:r>
      <w:r w:rsidR="007D1F02" w:rsidRPr="007D1F02">
        <w:rPr>
          <w:rStyle w:val="libAlaemChar"/>
          <w:rtl/>
        </w:rPr>
        <w:t>صلى‌الله‌عليه‌وآله‌وسلم</w:t>
      </w:r>
      <w:r>
        <w:rPr>
          <w:rtl/>
        </w:rPr>
        <w:t xml:space="preserve"> </w:t>
      </w:r>
      <w:r w:rsidRPr="00C875FB">
        <w:rPr>
          <w:rtl/>
        </w:rPr>
        <w:t xml:space="preserve">« </w:t>
      </w:r>
      <w:r w:rsidR="00D83B35">
        <w:rPr>
          <w:rtl/>
        </w:rPr>
        <w:t xml:space="preserve">ثمّ </w:t>
      </w:r>
      <w:r w:rsidRPr="00C875FB">
        <w:rPr>
          <w:rtl/>
        </w:rPr>
        <w:t>وصفه »</w:t>
      </w:r>
      <w:r w:rsidRPr="009746DC">
        <w:rPr>
          <w:rtl/>
        </w:rPr>
        <w:t xml:space="preserve"> أي الكتاب</w:t>
      </w:r>
      <w:r>
        <w:rPr>
          <w:rtl/>
        </w:rPr>
        <w:t xml:space="preserve"> </w:t>
      </w:r>
      <w:r w:rsidRPr="00C875FB">
        <w:rPr>
          <w:rtl/>
        </w:rPr>
        <w:t>« بما وصفه به »</w:t>
      </w:r>
      <w:r w:rsidRPr="009746DC">
        <w:rPr>
          <w:rtl/>
        </w:rPr>
        <w:t xml:space="preserve"> من كونه مبي</w:t>
      </w:r>
      <w:r w:rsidR="00AA7D34">
        <w:rPr>
          <w:rFonts w:hint="cs"/>
          <w:rtl/>
        </w:rPr>
        <w:t>ّ</w:t>
      </w:r>
      <w:r w:rsidRPr="009746DC">
        <w:rPr>
          <w:rtl/>
        </w:rPr>
        <w:t>نا</w:t>
      </w:r>
      <w:r w:rsidR="00AA7D34">
        <w:rPr>
          <w:rFonts w:hint="cs"/>
          <w:rtl/>
        </w:rPr>
        <w:t>ً</w:t>
      </w:r>
      <w:r w:rsidRPr="009746DC">
        <w:rPr>
          <w:rtl/>
        </w:rPr>
        <w:t xml:space="preserve"> وكونه منزلا في ليلة مباركة أو وصف </w:t>
      </w:r>
      <w:r w:rsidR="00AA7D34">
        <w:rPr>
          <w:rtl/>
        </w:rPr>
        <w:t xml:space="preserve">القران </w:t>
      </w:r>
      <w:r w:rsidRPr="009746DC">
        <w:rPr>
          <w:rtl/>
        </w:rPr>
        <w:t>، أو وصف الله نبيه ، والأول أظهر</w:t>
      </w:r>
      <w:r w:rsidRPr="00C875FB">
        <w:rPr>
          <w:rtl/>
        </w:rPr>
        <w:t xml:space="preserve"> « وهو في كتاب هود »</w:t>
      </w:r>
      <w:r w:rsidRPr="009746DC">
        <w:rPr>
          <w:rtl/>
        </w:rPr>
        <w:t xml:space="preserve"> أي ذكر </w:t>
      </w:r>
      <w:r w:rsidR="00BF0D7C">
        <w:rPr>
          <w:rtl/>
        </w:rPr>
        <w:t xml:space="preserve">النبيّ </w:t>
      </w:r>
      <w:r w:rsidR="007D1F02" w:rsidRPr="007D1F02">
        <w:rPr>
          <w:rStyle w:val="libAlaemChar"/>
          <w:rtl/>
        </w:rPr>
        <w:t>صلى‌الله‌عليه‌وآله</w:t>
      </w:r>
      <w:r w:rsidRPr="009746DC">
        <w:rPr>
          <w:rtl/>
        </w:rPr>
        <w:t xml:space="preserve"> في ذلك الكتاب بحكم</w:t>
      </w:r>
      <w:r>
        <w:rPr>
          <w:rtl/>
        </w:rPr>
        <w:t xml:space="preserve"> </w:t>
      </w:r>
      <w:r w:rsidRPr="00C875FB">
        <w:rPr>
          <w:rtl/>
        </w:rPr>
        <w:t>« وهو منقوص الحروف »</w:t>
      </w:r>
      <w:r w:rsidRPr="009746DC">
        <w:rPr>
          <w:rtl/>
        </w:rPr>
        <w:t xml:space="preserve"> أي نقص منه </w:t>
      </w:r>
      <w:r w:rsidR="00AA7D34">
        <w:rPr>
          <w:rtl/>
        </w:rPr>
        <w:t xml:space="preserve">حرفان </w:t>
      </w:r>
      <w:r w:rsidRPr="009746DC">
        <w:rPr>
          <w:rtl/>
        </w:rPr>
        <w:t>، الميم الأو</w:t>
      </w:r>
      <w:r w:rsidR="00AA7D34">
        <w:rPr>
          <w:rFonts w:hint="cs"/>
          <w:rtl/>
        </w:rPr>
        <w:t>ّ</w:t>
      </w:r>
      <w:r w:rsidRPr="009746DC">
        <w:rPr>
          <w:rtl/>
        </w:rPr>
        <w:t xml:space="preserve">ل والدال ، وقد </w:t>
      </w:r>
      <w:r w:rsidR="00850EDE">
        <w:rPr>
          <w:rtl/>
        </w:rPr>
        <w:t xml:space="preserve">مرّ </w:t>
      </w:r>
      <w:r w:rsidRPr="009746DC">
        <w:rPr>
          <w:rtl/>
        </w:rPr>
        <w:t xml:space="preserve">وجه التعبير عن أمير المؤمنين </w:t>
      </w:r>
      <w:r w:rsidR="00850EDE">
        <w:rPr>
          <w:rStyle w:val="libAlaemChar"/>
          <w:rtl/>
        </w:rPr>
        <w:t xml:space="preserve">عليه‌السلام </w:t>
      </w:r>
      <w:r w:rsidRPr="009746DC">
        <w:rPr>
          <w:rtl/>
        </w:rPr>
        <w:t>بالكتاب و</w:t>
      </w:r>
      <w:r w:rsidR="00AA7D34">
        <w:rPr>
          <w:rtl/>
        </w:rPr>
        <w:t xml:space="preserve">القران </w:t>
      </w:r>
      <w:r w:rsidRPr="009746DC">
        <w:rPr>
          <w:rtl/>
        </w:rPr>
        <w:t xml:space="preserve">، والتعبير عن فاطمة </w:t>
      </w:r>
      <w:r w:rsidR="00B613C2" w:rsidRPr="00B613C2">
        <w:rPr>
          <w:rStyle w:val="libAlaemChar"/>
          <w:rtl/>
        </w:rPr>
        <w:t xml:space="preserve">عليها‌السلام </w:t>
      </w:r>
      <w:r w:rsidR="00406F49">
        <w:rPr>
          <w:rtl/>
        </w:rPr>
        <w:t xml:space="preserve"> </w:t>
      </w:r>
      <w:r w:rsidRPr="009746DC">
        <w:rPr>
          <w:rtl/>
        </w:rPr>
        <w:t>بالليلة باعتبار عف</w:t>
      </w:r>
      <w:r w:rsidR="00AA7D34">
        <w:rPr>
          <w:rFonts w:hint="cs"/>
          <w:rtl/>
        </w:rPr>
        <w:t>ّ</w:t>
      </w:r>
      <w:r w:rsidRPr="009746DC">
        <w:rPr>
          <w:rtl/>
        </w:rPr>
        <w:t>تها ومستوريتها عن الخلائق صورة ومعنى.</w:t>
      </w:r>
    </w:p>
    <w:p w:rsidR="00B717C7" w:rsidRPr="009746DC" w:rsidRDefault="00B717C7" w:rsidP="00AA7D34">
      <w:pPr>
        <w:pStyle w:val="libNormal"/>
        <w:rPr>
          <w:rtl/>
        </w:rPr>
      </w:pPr>
      <w:r w:rsidRPr="00C875FB">
        <w:rPr>
          <w:rtl/>
        </w:rPr>
        <w:t>« يقول يخرج منها »</w:t>
      </w:r>
      <w:r w:rsidRPr="009746DC">
        <w:rPr>
          <w:rtl/>
        </w:rPr>
        <w:t xml:space="preserve"> بلا واسطة وبها</w:t>
      </w:r>
      <w:r w:rsidRPr="00C875FB">
        <w:rPr>
          <w:rtl/>
        </w:rPr>
        <w:t xml:space="preserve"> « خير »</w:t>
      </w:r>
      <w:r w:rsidRPr="009746DC">
        <w:rPr>
          <w:rtl/>
        </w:rPr>
        <w:t xml:space="preserve"> بالتخفيف أو بالتشديد ، أي ينعقد فيها </w:t>
      </w:r>
      <w:r w:rsidR="00AA7D34">
        <w:rPr>
          <w:rtl/>
        </w:rPr>
        <w:t xml:space="preserve">إمامان </w:t>
      </w:r>
      <w:r w:rsidRPr="009746DC">
        <w:rPr>
          <w:rtl/>
        </w:rPr>
        <w:t>يخرج من أحدهما أئمة كثيرة</w:t>
      </w:r>
      <w:r w:rsidRPr="00C875FB">
        <w:rPr>
          <w:rtl/>
        </w:rPr>
        <w:t xml:space="preserve"> « فرجل حكيم »</w:t>
      </w:r>
      <w:r w:rsidRPr="009746DC">
        <w:rPr>
          <w:rtl/>
        </w:rPr>
        <w:t xml:space="preserve"> الحسن ، والثاني الحسين ، والثالث </w:t>
      </w:r>
      <w:r w:rsidR="00551E04">
        <w:rPr>
          <w:rtl/>
        </w:rPr>
        <w:t xml:space="preserve">عليّ </w:t>
      </w:r>
      <w:r w:rsidRPr="009746DC">
        <w:rPr>
          <w:rtl/>
        </w:rPr>
        <w:t xml:space="preserve">بن الحسين ، وهذا من بطون الآية الكريمة اللازمة لظهرها ، فدلالتها عليه </w:t>
      </w:r>
      <w:r w:rsidR="00AA7D34">
        <w:rPr>
          <w:rtl/>
        </w:rPr>
        <w:t xml:space="preserve">بالالتزام </w:t>
      </w:r>
      <w:r w:rsidRPr="009746DC">
        <w:rPr>
          <w:rtl/>
        </w:rPr>
        <w:t xml:space="preserve">، إذ نزول </w:t>
      </w:r>
      <w:r w:rsidR="00AA7D34">
        <w:rPr>
          <w:rtl/>
        </w:rPr>
        <w:t xml:space="preserve">القران </w:t>
      </w:r>
      <w:r w:rsidRPr="009746DC">
        <w:rPr>
          <w:rtl/>
        </w:rPr>
        <w:t xml:space="preserve">في ليلة القدر إنما هو لهداية الخلق وعلمهم بشرائع الدين واستقامتهم </w:t>
      </w:r>
      <w:r w:rsidR="00D83B35">
        <w:rPr>
          <w:rtl/>
        </w:rPr>
        <w:t xml:space="preserve">علىّ </w:t>
      </w:r>
      <w:r w:rsidRPr="009746DC">
        <w:rPr>
          <w:rtl/>
        </w:rPr>
        <w:t xml:space="preserve">الحق قولا وفعلا إلى يوم القيامة ، ولا يكون ذلك </w:t>
      </w:r>
      <w:r w:rsidR="000164B7">
        <w:rPr>
          <w:rtl/>
        </w:rPr>
        <w:t xml:space="preserve">إلّا </w:t>
      </w:r>
      <w:r w:rsidRPr="009746DC">
        <w:rPr>
          <w:rtl/>
        </w:rPr>
        <w:t xml:space="preserve">بوجود </w:t>
      </w:r>
      <w:r w:rsidR="00AA7D34">
        <w:rPr>
          <w:rtl/>
        </w:rPr>
        <w:t xml:space="preserve">إمام </w:t>
      </w:r>
      <w:r w:rsidRPr="009746DC">
        <w:rPr>
          <w:rtl/>
        </w:rPr>
        <w:t xml:space="preserve">في </w:t>
      </w:r>
      <w:r w:rsidR="006A0B61">
        <w:rPr>
          <w:rtl/>
        </w:rPr>
        <w:t xml:space="preserve">كلّ </w:t>
      </w:r>
      <w:r w:rsidRPr="009746DC">
        <w:rPr>
          <w:rtl/>
        </w:rPr>
        <w:t xml:space="preserve">عصر يعلم جميع </w:t>
      </w:r>
      <w:r w:rsidR="00AA7D34">
        <w:rPr>
          <w:rtl/>
        </w:rPr>
        <w:t xml:space="preserve">أحكام </w:t>
      </w:r>
      <w:r w:rsidRPr="009746DC">
        <w:rPr>
          <w:rtl/>
        </w:rPr>
        <w:t xml:space="preserve">الدين وغيرها من ظهر </w:t>
      </w:r>
      <w:r w:rsidR="00AA7D34">
        <w:rPr>
          <w:rtl/>
        </w:rPr>
        <w:t xml:space="preserve">القران </w:t>
      </w:r>
      <w:r w:rsidRPr="009746DC">
        <w:rPr>
          <w:rtl/>
        </w:rPr>
        <w:t>وبطنه وإن</w:t>
      </w:r>
      <w:r w:rsidR="00AA7D34">
        <w:rPr>
          <w:rFonts w:hint="cs"/>
          <w:rtl/>
        </w:rPr>
        <w:t>ّ</w:t>
      </w:r>
      <w:r w:rsidRPr="009746DC">
        <w:rPr>
          <w:rtl/>
        </w:rPr>
        <w:t xml:space="preserve">ما تحقق ذلك بنصب أمير المؤمنين </w:t>
      </w:r>
      <w:r w:rsidR="00850EDE">
        <w:rPr>
          <w:rStyle w:val="libAlaemChar"/>
          <w:rtl/>
        </w:rPr>
        <w:t xml:space="preserve">عليه‌السلام </w:t>
      </w:r>
      <w:r w:rsidRPr="009746DC">
        <w:rPr>
          <w:rtl/>
        </w:rPr>
        <w:t xml:space="preserve">وجعله محلا لجميع علم </w:t>
      </w:r>
      <w:r w:rsidR="00AA7D34">
        <w:rPr>
          <w:rtl/>
        </w:rPr>
        <w:t xml:space="preserve">القران </w:t>
      </w:r>
      <w:r w:rsidRPr="009746DC">
        <w:rPr>
          <w:rtl/>
        </w:rPr>
        <w:t xml:space="preserve">ليصير </w:t>
      </w:r>
      <w:r w:rsidR="00AA7D34">
        <w:rPr>
          <w:rtl/>
        </w:rPr>
        <w:t xml:space="preserve">مصداقاً </w:t>
      </w:r>
      <w:r w:rsidRPr="009746DC">
        <w:rPr>
          <w:rtl/>
        </w:rPr>
        <w:t>للكتاب المبين ، ومزاوجته مع سي</w:t>
      </w:r>
      <w:r w:rsidR="00AA7D34">
        <w:rPr>
          <w:rFonts w:hint="cs"/>
          <w:rtl/>
        </w:rPr>
        <w:t>ّ</w:t>
      </w:r>
      <w:r w:rsidRPr="009746DC">
        <w:rPr>
          <w:rtl/>
        </w:rPr>
        <w:t>دة نساء العالمين ليخرج منهما الأئم</w:t>
      </w:r>
      <w:r w:rsidR="00AA7D34">
        <w:rPr>
          <w:rFonts w:hint="cs"/>
          <w:rtl/>
        </w:rPr>
        <w:t>ّ</w:t>
      </w:r>
      <w:r w:rsidRPr="009746DC">
        <w:rPr>
          <w:rtl/>
        </w:rPr>
        <w:t xml:space="preserve">ة الحافظين للدين المتين إلى يوم الدين ، فظهر </w:t>
      </w:r>
      <w:r w:rsidR="00AA7D34">
        <w:rPr>
          <w:rtl/>
        </w:rPr>
        <w:t xml:space="preserve">القران </w:t>
      </w:r>
      <w:r w:rsidRPr="009746DC">
        <w:rPr>
          <w:rtl/>
        </w:rPr>
        <w:t xml:space="preserve">وبطنه </w:t>
      </w:r>
      <w:r w:rsidR="00AA7D34">
        <w:rPr>
          <w:rtl/>
        </w:rPr>
        <w:t xml:space="preserve">متطابقان </w:t>
      </w:r>
      <w:r w:rsidRPr="009746DC">
        <w:rPr>
          <w:rtl/>
        </w:rPr>
        <w:t>ومتلازمان.</w:t>
      </w:r>
    </w:p>
    <w:p w:rsidR="00B717C7" w:rsidRPr="009746DC" w:rsidRDefault="00B717C7" w:rsidP="00AA7D34">
      <w:pPr>
        <w:pStyle w:val="libNormal"/>
        <w:rPr>
          <w:rtl/>
        </w:rPr>
      </w:pPr>
      <w:r w:rsidRPr="00C875FB">
        <w:rPr>
          <w:rtl/>
        </w:rPr>
        <w:t>قوله : صف لي</w:t>
      </w:r>
      <w:r w:rsidRPr="009746DC">
        <w:rPr>
          <w:rtl/>
        </w:rPr>
        <w:t xml:space="preserve"> ، كأن</w:t>
      </w:r>
      <w:r w:rsidR="00AA7D34">
        <w:rPr>
          <w:rFonts w:hint="cs"/>
          <w:rtl/>
        </w:rPr>
        <w:t>ّ</w:t>
      </w:r>
      <w:r w:rsidRPr="009746DC">
        <w:rPr>
          <w:rtl/>
        </w:rPr>
        <w:t xml:space="preserve">ه </w:t>
      </w:r>
      <w:r w:rsidR="00551E04">
        <w:rPr>
          <w:rtl/>
        </w:rPr>
        <w:t xml:space="preserve">كان </w:t>
      </w:r>
      <w:r w:rsidRPr="009746DC">
        <w:rPr>
          <w:rtl/>
        </w:rPr>
        <w:t>مراده التوصيف بالشمائل ، والمراد بالأو</w:t>
      </w:r>
      <w:r w:rsidR="00AA7D34">
        <w:rPr>
          <w:rFonts w:hint="cs"/>
          <w:rtl/>
        </w:rPr>
        <w:t>ّ</w:t>
      </w:r>
      <w:r w:rsidRPr="009746DC">
        <w:rPr>
          <w:rtl/>
        </w:rPr>
        <w:t>ل والآخر جميعهم من الأو</w:t>
      </w:r>
      <w:r w:rsidR="00AA7D34">
        <w:rPr>
          <w:rFonts w:hint="cs"/>
          <w:rtl/>
        </w:rPr>
        <w:t>ّ</w:t>
      </w:r>
      <w:r w:rsidRPr="009746DC">
        <w:rPr>
          <w:rtl/>
        </w:rPr>
        <w:t>ل إلى الآخر ، واستعمال مثل ذلك في هذا المعنى شائع.</w:t>
      </w:r>
    </w:p>
    <w:p w:rsidR="008930D5" w:rsidRDefault="008930D5" w:rsidP="008930D5">
      <w:pPr>
        <w:pStyle w:val="libNormal"/>
        <w:rPr>
          <w:rtl/>
        </w:rPr>
      </w:pPr>
      <w:r>
        <w:rPr>
          <w:rtl/>
        </w:rPr>
        <w:br w:type="page"/>
      </w:r>
    </w:p>
    <w:p w:rsidR="00B717C7" w:rsidRPr="009746DC" w:rsidRDefault="00B717C7" w:rsidP="00D22A8F">
      <w:pPr>
        <w:pStyle w:val="libNormal"/>
        <w:rPr>
          <w:rtl/>
        </w:rPr>
      </w:pPr>
      <w:r w:rsidRPr="009746DC">
        <w:rPr>
          <w:rtl/>
        </w:rPr>
        <w:lastRenderedPageBreak/>
        <w:t>لي الأو</w:t>
      </w:r>
      <w:r w:rsidR="00D22A8F">
        <w:rPr>
          <w:rFonts w:hint="cs"/>
          <w:rtl/>
        </w:rPr>
        <w:t>َّ</w:t>
      </w:r>
      <w:r w:rsidRPr="009746DC">
        <w:rPr>
          <w:rtl/>
        </w:rPr>
        <w:t xml:space="preserve">ل والآخر من هؤلاء الرجال فقال </w:t>
      </w:r>
      <w:r w:rsidR="00D8033E">
        <w:rPr>
          <w:rtl/>
        </w:rPr>
        <w:t xml:space="preserve">ان </w:t>
      </w:r>
      <w:r w:rsidRPr="009746DC">
        <w:rPr>
          <w:rtl/>
        </w:rPr>
        <w:t>الصفات تشتبه ولكن</w:t>
      </w:r>
      <w:r w:rsidR="00D22A8F">
        <w:rPr>
          <w:rFonts w:hint="cs"/>
          <w:rtl/>
        </w:rPr>
        <w:t>َّ</w:t>
      </w:r>
      <w:r w:rsidRPr="009746DC">
        <w:rPr>
          <w:rtl/>
        </w:rPr>
        <w:t xml:space="preserve"> الثالث من القوم أصف لك ما يخرج من نسله وإنه عندكم لفي الكتب </w:t>
      </w:r>
      <w:r w:rsidR="003928AF">
        <w:rPr>
          <w:rtl/>
        </w:rPr>
        <w:t xml:space="preserve">الّتي </w:t>
      </w:r>
      <w:r w:rsidRPr="009746DC">
        <w:rPr>
          <w:rtl/>
        </w:rPr>
        <w:t xml:space="preserve">نزلت عليكم </w:t>
      </w:r>
      <w:r w:rsidR="00D22A8F">
        <w:rPr>
          <w:rFonts w:hint="cs"/>
          <w:rtl/>
        </w:rPr>
        <w:t xml:space="preserve">، </w:t>
      </w:r>
      <w:r w:rsidR="00D8033E">
        <w:rPr>
          <w:rtl/>
        </w:rPr>
        <w:t xml:space="preserve">ان </w:t>
      </w:r>
      <w:r w:rsidRPr="009746DC">
        <w:rPr>
          <w:rtl/>
        </w:rPr>
        <w:t>لم تغيروا وتحرفوا وتكفروا و</w:t>
      </w:r>
      <w:r w:rsidR="00FC73E8">
        <w:rPr>
          <w:rtl/>
        </w:rPr>
        <w:t xml:space="preserve">قديماً </w:t>
      </w:r>
      <w:r w:rsidRPr="009746DC">
        <w:rPr>
          <w:rtl/>
        </w:rPr>
        <w:t>ما فعل</w:t>
      </w:r>
      <w:r w:rsidR="004A738A">
        <w:rPr>
          <w:rtl/>
        </w:rPr>
        <w:t xml:space="preserve">تمّ </w:t>
      </w:r>
      <w:r w:rsidRPr="009746DC">
        <w:rPr>
          <w:rtl/>
        </w:rPr>
        <w:t>قال له النصراني إني لا أستر عنك ما علمت ولا أكذبك وأنت تعلم ما أقول في صدق ما أقول وكذ</w:t>
      </w:r>
      <w:r w:rsidR="00D22A8F">
        <w:rPr>
          <w:rFonts w:hint="cs"/>
          <w:rtl/>
        </w:rPr>
        <w:t>ّ</w:t>
      </w:r>
      <w:r w:rsidRPr="009746DC">
        <w:rPr>
          <w:rtl/>
        </w:rPr>
        <w:t>به والله لقد أعطاك الله من فضله وقسم عليك من ن</w:t>
      </w:r>
      <w:r w:rsidR="00551E04">
        <w:rPr>
          <w:rtl/>
        </w:rPr>
        <w:t xml:space="preserve">عمّه </w:t>
      </w:r>
      <w:r w:rsidRPr="009746DC">
        <w:rPr>
          <w:rtl/>
        </w:rPr>
        <w:t>ما لا يخطره الخاطرون ولا يستره الساترون ولا يكذب فيه من كذب فقولي لك في ذلك الحق كما ذكرت فهو كما ذكرت فقال له أبو</w:t>
      </w:r>
      <w:r w:rsidR="00D22A8F">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22A8F">
      <w:pPr>
        <w:pStyle w:val="libNormal"/>
        <w:rPr>
          <w:rtl/>
        </w:rPr>
      </w:pPr>
      <w:r w:rsidRPr="00C875FB">
        <w:rPr>
          <w:rtl/>
        </w:rPr>
        <w:t xml:space="preserve">قوله </w:t>
      </w:r>
      <w:r w:rsidR="00850EDE">
        <w:rPr>
          <w:rStyle w:val="libAlaemChar"/>
          <w:rtl/>
        </w:rPr>
        <w:t xml:space="preserve">عليه‌السلام </w:t>
      </w:r>
      <w:r w:rsidRPr="00C875FB">
        <w:rPr>
          <w:rtl/>
        </w:rPr>
        <w:t>: ف</w:t>
      </w:r>
      <w:r w:rsidR="00D8033E">
        <w:rPr>
          <w:rtl/>
        </w:rPr>
        <w:t xml:space="preserve">ان </w:t>
      </w:r>
      <w:r w:rsidRPr="00C875FB">
        <w:rPr>
          <w:rtl/>
        </w:rPr>
        <w:t>الصفات تشتبه ،</w:t>
      </w:r>
      <w:r w:rsidRPr="009746DC">
        <w:rPr>
          <w:rtl/>
        </w:rPr>
        <w:t xml:space="preserve"> أي تتشابه لا تكاد تنتهي إلى شيء تسكن إليه النفس</w:t>
      </w:r>
      <w:r>
        <w:rPr>
          <w:rtl/>
        </w:rPr>
        <w:t xml:space="preserve"> </w:t>
      </w:r>
      <w:r w:rsidRPr="00C875FB">
        <w:rPr>
          <w:rtl/>
        </w:rPr>
        <w:t>« ولكن الثالث من القوم »</w:t>
      </w:r>
      <w:r w:rsidRPr="009746DC">
        <w:rPr>
          <w:rtl/>
        </w:rPr>
        <w:t xml:space="preserve"> أي الحسين صلوات الله عليه</w:t>
      </w:r>
      <w:r>
        <w:rPr>
          <w:rtl/>
        </w:rPr>
        <w:t xml:space="preserve"> </w:t>
      </w:r>
      <w:r w:rsidRPr="00C875FB">
        <w:rPr>
          <w:rtl/>
        </w:rPr>
        <w:t>« ما يخرج من نسله »</w:t>
      </w:r>
      <w:r w:rsidRPr="009746DC">
        <w:rPr>
          <w:rtl/>
        </w:rPr>
        <w:t xml:space="preserve"> أي القائم </w:t>
      </w:r>
      <w:r w:rsidR="00850EDE">
        <w:rPr>
          <w:rStyle w:val="libAlaemChar"/>
          <w:rtl/>
        </w:rPr>
        <w:t xml:space="preserve">عليه‌السلام </w:t>
      </w:r>
      <w:r w:rsidRPr="009746DC">
        <w:rPr>
          <w:rtl/>
        </w:rPr>
        <w:t>أو سائر الأئم</w:t>
      </w:r>
      <w:r w:rsidR="00AC0031">
        <w:rPr>
          <w:rFonts w:hint="cs"/>
          <w:rtl/>
        </w:rPr>
        <w:t>ّ</w:t>
      </w:r>
      <w:r w:rsidRPr="009746DC">
        <w:rPr>
          <w:rtl/>
        </w:rPr>
        <w:t xml:space="preserve">ة </w:t>
      </w:r>
      <w:r w:rsidR="00551E04">
        <w:rPr>
          <w:rtl/>
        </w:rPr>
        <w:t xml:space="preserve">أيضاً </w:t>
      </w:r>
      <w:r w:rsidRPr="009746DC">
        <w:rPr>
          <w:rtl/>
        </w:rPr>
        <w:t xml:space="preserve">، واستعمال « ما » في موضع « من » شائع ، ومنه قوله تعالى : </w:t>
      </w:r>
      <w:r w:rsidRPr="005E3B39">
        <w:rPr>
          <w:rtl/>
        </w:rPr>
        <w:t>«</w:t>
      </w:r>
      <w:r w:rsidRPr="009746DC">
        <w:rPr>
          <w:rtl/>
        </w:rPr>
        <w:t xml:space="preserve"> وَالسَّماءِ وَما بَناها </w:t>
      </w:r>
      <w:r w:rsidRPr="005E3B39">
        <w:rPr>
          <w:rtl/>
        </w:rPr>
        <w:t>»</w:t>
      </w:r>
      <w:r w:rsidRPr="009746DC">
        <w:rPr>
          <w:rtl/>
        </w:rPr>
        <w:t xml:space="preserve"> </w:t>
      </w:r>
      <w:r w:rsidRPr="00D22A8F">
        <w:rPr>
          <w:rStyle w:val="libFootnotenumChar"/>
          <w:rtl/>
        </w:rPr>
        <w:t>(1)</w:t>
      </w:r>
      <w:r w:rsidRPr="00C875FB">
        <w:rPr>
          <w:rtl/>
        </w:rPr>
        <w:t xml:space="preserve"> « و</w:t>
      </w:r>
      <w:r w:rsidR="00FC73E8">
        <w:rPr>
          <w:rtl/>
        </w:rPr>
        <w:t xml:space="preserve">قديماً </w:t>
      </w:r>
      <w:r w:rsidRPr="00C875FB">
        <w:rPr>
          <w:rtl/>
        </w:rPr>
        <w:t>»</w:t>
      </w:r>
      <w:r w:rsidRPr="009746DC">
        <w:rPr>
          <w:rtl/>
        </w:rPr>
        <w:t xml:space="preserve"> منصوب بفعل</w:t>
      </w:r>
      <w:r w:rsidR="004A738A">
        <w:rPr>
          <w:rtl/>
        </w:rPr>
        <w:t xml:space="preserve">تمّ </w:t>
      </w:r>
      <w:r w:rsidRPr="009746DC">
        <w:rPr>
          <w:rtl/>
        </w:rPr>
        <w:t>و</w:t>
      </w:r>
      <w:r w:rsidRPr="00C875FB">
        <w:rPr>
          <w:rtl/>
        </w:rPr>
        <w:t xml:space="preserve"> « ما »</w:t>
      </w:r>
      <w:r w:rsidRPr="009746DC">
        <w:rPr>
          <w:rtl/>
        </w:rPr>
        <w:t xml:space="preserve"> للإبه</w:t>
      </w:r>
      <w:r w:rsidR="00AC0031">
        <w:rPr>
          <w:rFonts w:hint="cs"/>
          <w:rtl/>
        </w:rPr>
        <w:t>ا</w:t>
      </w:r>
      <w:r w:rsidR="00AC0031">
        <w:rPr>
          <w:rtl/>
        </w:rPr>
        <w:t>م</w:t>
      </w:r>
      <w:r w:rsidR="00551E04">
        <w:rPr>
          <w:rtl/>
        </w:rPr>
        <w:t xml:space="preserve"> </w:t>
      </w:r>
      <w:r w:rsidRPr="00C875FB">
        <w:rPr>
          <w:rtl/>
        </w:rPr>
        <w:t>و « لا أكذبك »</w:t>
      </w:r>
      <w:r w:rsidRPr="009746DC">
        <w:rPr>
          <w:rtl/>
        </w:rPr>
        <w:t xml:space="preserve"> متكلم باب ضرب</w:t>
      </w:r>
      <w:r>
        <w:rPr>
          <w:rtl/>
        </w:rPr>
        <w:t xml:space="preserve"> </w:t>
      </w:r>
      <w:r w:rsidRPr="00C875FB">
        <w:rPr>
          <w:rtl/>
        </w:rPr>
        <w:t>« وأنت »</w:t>
      </w:r>
      <w:r w:rsidRPr="009746DC">
        <w:rPr>
          <w:rtl/>
        </w:rPr>
        <w:t xml:space="preserve"> </w:t>
      </w:r>
      <w:r w:rsidR="00551E04">
        <w:rPr>
          <w:rtl/>
        </w:rPr>
        <w:t xml:space="preserve">كان </w:t>
      </w:r>
      <w:r w:rsidRPr="009746DC">
        <w:rPr>
          <w:rtl/>
        </w:rPr>
        <w:t>الواو للحال</w:t>
      </w:r>
      <w:r>
        <w:rPr>
          <w:rtl/>
        </w:rPr>
        <w:t xml:space="preserve"> </w:t>
      </w:r>
      <w:r w:rsidRPr="00C875FB">
        <w:rPr>
          <w:rtl/>
        </w:rPr>
        <w:t>« في صدق »</w:t>
      </w:r>
      <w:r w:rsidRPr="009746DC">
        <w:rPr>
          <w:rtl/>
        </w:rPr>
        <w:t xml:space="preserve"> أي من جهة صدق ، أو المعنى في جملة صادق ما أقول وكاذبة.</w:t>
      </w:r>
    </w:p>
    <w:p w:rsidR="00B717C7" w:rsidRPr="009746DC" w:rsidRDefault="00B717C7" w:rsidP="00D22A8F">
      <w:pPr>
        <w:pStyle w:val="libNormal"/>
        <w:rPr>
          <w:rtl/>
        </w:rPr>
      </w:pPr>
      <w:r w:rsidRPr="00C875FB">
        <w:rPr>
          <w:rtl/>
        </w:rPr>
        <w:t>« ما لا يخطره الخاطرون »</w:t>
      </w:r>
      <w:r w:rsidRPr="009746DC">
        <w:rPr>
          <w:rtl/>
        </w:rPr>
        <w:t xml:space="preserve"> في أكثر النسخ بتقديم المعجمة </w:t>
      </w:r>
      <w:r w:rsidR="00D83B35">
        <w:rPr>
          <w:rtl/>
        </w:rPr>
        <w:t xml:space="preserve">علىّ </w:t>
      </w:r>
      <w:r w:rsidRPr="009746DC">
        <w:rPr>
          <w:rtl/>
        </w:rPr>
        <w:t>المهملة أي ما لا يخطر ببال أحد ، لكن في الإسناد توس</w:t>
      </w:r>
      <w:r w:rsidR="00AC0031">
        <w:rPr>
          <w:rFonts w:hint="cs"/>
          <w:rtl/>
        </w:rPr>
        <w:t>ّ</w:t>
      </w:r>
      <w:r w:rsidRPr="009746DC">
        <w:rPr>
          <w:rtl/>
        </w:rPr>
        <w:t>ع ل</w:t>
      </w:r>
      <w:r w:rsidR="00D8033E">
        <w:rPr>
          <w:rtl/>
        </w:rPr>
        <w:t xml:space="preserve">ان </w:t>
      </w:r>
      <w:r w:rsidRPr="009746DC">
        <w:rPr>
          <w:rtl/>
        </w:rPr>
        <w:t>الخاطر هو ال</w:t>
      </w:r>
      <w:r w:rsidR="00A9295F">
        <w:rPr>
          <w:rFonts w:hint="cs"/>
          <w:rtl/>
        </w:rPr>
        <w:t>ّ</w:t>
      </w:r>
      <w:r w:rsidRPr="009746DC">
        <w:rPr>
          <w:rtl/>
        </w:rPr>
        <w:t>ذي يخطر ببال ، ولذا قرأ بعضهم بالعكس ، أي لا يمنعه المانعون</w:t>
      </w:r>
      <w:r>
        <w:rPr>
          <w:rtl/>
        </w:rPr>
        <w:t xml:space="preserve"> </w:t>
      </w:r>
      <w:r w:rsidRPr="00C875FB">
        <w:rPr>
          <w:rtl/>
        </w:rPr>
        <w:t>« ولا يستره الساترون »</w:t>
      </w:r>
      <w:r w:rsidRPr="009746DC">
        <w:rPr>
          <w:rtl/>
        </w:rPr>
        <w:t xml:space="preserve"> أي لا يقدرون </w:t>
      </w:r>
      <w:r w:rsidR="00A9295F">
        <w:rPr>
          <w:rtl/>
        </w:rPr>
        <w:t>على</w:t>
      </w:r>
      <w:r w:rsidR="00D83B35">
        <w:rPr>
          <w:rtl/>
        </w:rPr>
        <w:t xml:space="preserve"> </w:t>
      </w:r>
      <w:r w:rsidRPr="009746DC">
        <w:rPr>
          <w:rtl/>
        </w:rPr>
        <w:t>ستره لشد</w:t>
      </w:r>
      <w:r w:rsidR="00A9295F">
        <w:rPr>
          <w:rFonts w:hint="cs"/>
          <w:rtl/>
        </w:rPr>
        <w:t>ّ</w:t>
      </w:r>
      <w:r w:rsidRPr="009746DC">
        <w:rPr>
          <w:rtl/>
        </w:rPr>
        <w:t>ة وضوحه</w:t>
      </w:r>
      <w:r>
        <w:rPr>
          <w:rtl/>
        </w:rPr>
        <w:t xml:space="preserve"> </w:t>
      </w:r>
      <w:r w:rsidRPr="00C875FB">
        <w:rPr>
          <w:rtl/>
        </w:rPr>
        <w:t>« ولا يكذب فيه من كذب »</w:t>
      </w:r>
      <w:r w:rsidRPr="009746DC">
        <w:rPr>
          <w:rtl/>
        </w:rPr>
        <w:t xml:space="preserve"> بالتخفيف فيهما أو بالتشديد فيهما ، أو بالتشديد في الأول والتخفيف في الثاني ، أو بالعكس ، والأو</w:t>
      </w:r>
      <w:r w:rsidR="00A9295F">
        <w:rPr>
          <w:rFonts w:hint="cs"/>
          <w:rtl/>
        </w:rPr>
        <w:t>ّ</w:t>
      </w:r>
      <w:r w:rsidRPr="009746DC">
        <w:rPr>
          <w:rtl/>
        </w:rPr>
        <w:t>ل أظهر ، فيحتمل وجهين :</w:t>
      </w:r>
    </w:p>
    <w:p w:rsidR="00B717C7" w:rsidRPr="009746DC" w:rsidRDefault="00B717C7" w:rsidP="00D22A8F">
      <w:pPr>
        <w:pStyle w:val="libNormal"/>
        <w:rPr>
          <w:rtl/>
        </w:rPr>
      </w:pPr>
      <w:r w:rsidRPr="009746DC">
        <w:rPr>
          <w:rtl/>
        </w:rPr>
        <w:t>الأو</w:t>
      </w:r>
      <w:r w:rsidR="00A9295F">
        <w:rPr>
          <w:rFonts w:hint="cs"/>
          <w:rtl/>
        </w:rPr>
        <w:t>ّ</w:t>
      </w:r>
      <w:r w:rsidRPr="009746DC">
        <w:rPr>
          <w:rtl/>
        </w:rPr>
        <w:t xml:space="preserve">ل : </w:t>
      </w:r>
      <w:r w:rsidR="00D8033E">
        <w:rPr>
          <w:rtl/>
        </w:rPr>
        <w:t xml:space="preserve">ان </w:t>
      </w:r>
      <w:r w:rsidRPr="009746DC">
        <w:rPr>
          <w:rtl/>
        </w:rPr>
        <w:t xml:space="preserve">المعنى من أراد </w:t>
      </w:r>
      <w:r w:rsidR="00D8033E">
        <w:rPr>
          <w:rtl/>
        </w:rPr>
        <w:t xml:space="preserve">ان </w:t>
      </w:r>
      <w:r w:rsidRPr="009746DC">
        <w:rPr>
          <w:rtl/>
        </w:rPr>
        <w:t>يكذب فيما أنعم الله عليك وينكره لا يقدر عليه لظهور الأ</w:t>
      </w:r>
      <w:r w:rsidR="00850EDE">
        <w:rPr>
          <w:rtl/>
        </w:rPr>
        <w:t xml:space="preserve">مرّ </w:t>
      </w:r>
      <w:r w:rsidRPr="009746DC">
        <w:rPr>
          <w:rtl/>
        </w:rPr>
        <w:t xml:space="preserve">، ومن أنكر </w:t>
      </w:r>
      <w:r w:rsidR="00A9295F">
        <w:rPr>
          <w:rtl/>
        </w:rPr>
        <w:t xml:space="preserve">فباللسان </w:t>
      </w:r>
      <w:r w:rsidRPr="009746DC">
        <w:rPr>
          <w:rtl/>
        </w:rPr>
        <w:t xml:space="preserve">دون </w:t>
      </w:r>
      <w:r w:rsidR="00A9295F">
        <w:rPr>
          <w:rtl/>
        </w:rPr>
        <w:t xml:space="preserve">الجنان </w:t>
      </w:r>
      <w:r w:rsidRPr="009746DC">
        <w:rPr>
          <w:rtl/>
        </w:rPr>
        <w:t xml:space="preserve">، كما قال تعالى : </w:t>
      </w:r>
      <w:r w:rsidRPr="005E3B39">
        <w:rPr>
          <w:rtl/>
        </w:rPr>
        <w:t>«</w:t>
      </w:r>
      <w:r w:rsidRPr="009746DC">
        <w:rPr>
          <w:rtl/>
        </w:rPr>
        <w:t xml:space="preserve"> لا رَيْبَ فِيهِ </w:t>
      </w:r>
      <w:r w:rsidRPr="005E3B39">
        <w:rPr>
          <w:rtl/>
        </w:rPr>
        <w:t>»</w:t>
      </w:r>
      <w:r w:rsidRPr="009746DC">
        <w:rPr>
          <w:rtl/>
        </w:rPr>
        <w:t xml:space="preserve"> </w:t>
      </w:r>
      <w:r w:rsidRPr="00A9295F">
        <w:rPr>
          <w:rStyle w:val="libFootnotenumChar"/>
          <w:rtl/>
        </w:rPr>
        <w:t>(2)</w:t>
      </w:r>
      <w:r w:rsidRPr="009746DC">
        <w:rPr>
          <w:rtl/>
        </w:rPr>
        <w:t xml:space="preserve"> أي ليس محلا</w:t>
      </w:r>
      <w:r w:rsidR="00A9295F">
        <w:rPr>
          <w:rFonts w:hint="cs"/>
          <w:rtl/>
        </w:rPr>
        <w:t>ً</w:t>
      </w:r>
      <w:r w:rsidRPr="009746DC">
        <w:rPr>
          <w:rtl/>
        </w:rPr>
        <w:t xml:space="preserve"> للريب.</w:t>
      </w:r>
    </w:p>
    <w:p w:rsidR="00B717C7" w:rsidRPr="009746DC" w:rsidRDefault="00B717C7" w:rsidP="00D22A8F">
      <w:pPr>
        <w:pStyle w:val="libNormal"/>
        <w:rPr>
          <w:rtl/>
        </w:rPr>
      </w:pPr>
      <w:r w:rsidRPr="009746DC">
        <w:rPr>
          <w:rtl/>
        </w:rPr>
        <w:t xml:space="preserve">الثاني : </w:t>
      </w:r>
      <w:r w:rsidR="00D8033E">
        <w:rPr>
          <w:rtl/>
        </w:rPr>
        <w:t xml:space="preserve">ان </w:t>
      </w:r>
      <w:r w:rsidRPr="009746DC">
        <w:rPr>
          <w:rtl/>
        </w:rPr>
        <w:t xml:space="preserve">المراد </w:t>
      </w:r>
      <w:r w:rsidR="00D8033E">
        <w:rPr>
          <w:rtl/>
        </w:rPr>
        <w:t xml:space="preserve">ان </w:t>
      </w:r>
      <w:r w:rsidR="006A0B61">
        <w:rPr>
          <w:rtl/>
        </w:rPr>
        <w:t xml:space="preserve">كلّ </w:t>
      </w:r>
      <w:r w:rsidRPr="009746DC">
        <w:rPr>
          <w:rtl/>
        </w:rPr>
        <w:t>من يزعم أن</w:t>
      </w:r>
      <w:r w:rsidR="00A9295F">
        <w:rPr>
          <w:rFonts w:hint="cs"/>
          <w:rtl/>
        </w:rPr>
        <w:t>ّ</w:t>
      </w:r>
      <w:r w:rsidRPr="009746DC">
        <w:rPr>
          <w:rtl/>
        </w:rPr>
        <w:t>ه يفرط في مدحه ويبالغ فيه فليس</w:t>
      </w:r>
    </w:p>
    <w:p w:rsidR="00B717C7" w:rsidRPr="009746DC" w:rsidRDefault="00B717C7" w:rsidP="00D22A8F">
      <w:pPr>
        <w:pStyle w:val="libLine"/>
        <w:rPr>
          <w:rtl/>
        </w:rPr>
      </w:pPr>
      <w:r w:rsidRPr="009746DC">
        <w:rPr>
          <w:rtl/>
        </w:rPr>
        <w:t>__________________</w:t>
      </w:r>
    </w:p>
    <w:p w:rsidR="00B717C7" w:rsidRPr="009746DC" w:rsidRDefault="00B717C7" w:rsidP="00A9295F">
      <w:pPr>
        <w:pStyle w:val="libFootnote0"/>
        <w:rPr>
          <w:rtl/>
          <w:lang w:bidi="fa-IR"/>
        </w:rPr>
      </w:pPr>
      <w:r>
        <w:rPr>
          <w:rtl/>
        </w:rPr>
        <w:t>(</w:t>
      </w:r>
      <w:r w:rsidRPr="009746DC">
        <w:rPr>
          <w:rtl/>
        </w:rPr>
        <w:t>1) سورة الشمس : 5.</w:t>
      </w:r>
      <w:r w:rsidR="00A9295F">
        <w:rPr>
          <w:rFonts w:hint="cs"/>
          <w:rtl/>
        </w:rPr>
        <w:t xml:space="preserve"> </w:t>
      </w:r>
      <w:r>
        <w:rPr>
          <w:rtl/>
        </w:rPr>
        <w:t>(</w:t>
      </w:r>
      <w:r w:rsidRPr="009746DC">
        <w:rPr>
          <w:rtl/>
        </w:rPr>
        <w:t>2) سورة البقرة : 2.</w:t>
      </w:r>
    </w:p>
    <w:p w:rsidR="008930D5" w:rsidRDefault="008930D5" w:rsidP="008930D5">
      <w:pPr>
        <w:pStyle w:val="libNormal"/>
        <w:rPr>
          <w:rtl/>
        </w:rPr>
      </w:pPr>
      <w:r>
        <w:rPr>
          <w:rtl/>
        </w:rPr>
        <w:br w:type="page"/>
      </w:r>
    </w:p>
    <w:p w:rsidR="00B717C7" w:rsidRPr="009746DC" w:rsidRDefault="00B717C7" w:rsidP="004C0F89">
      <w:pPr>
        <w:pStyle w:val="libNormal"/>
        <w:rPr>
          <w:rtl/>
        </w:rPr>
      </w:pPr>
      <w:r w:rsidRPr="009746DC">
        <w:rPr>
          <w:rtl/>
        </w:rPr>
        <w:lastRenderedPageBreak/>
        <w:t xml:space="preserve">إبراهيم </w:t>
      </w:r>
      <w:r w:rsidR="00850EDE">
        <w:rPr>
          <w:rStyle w:val="libAlaemChar"/>
          <w:rtl/>
        </w:rPr>
        <w:t xml:space="preserve">عليه‌السلام </w:t>
      </w:r>
      <w:r w:rsidRPr="009746DC">
        <w:rPr>
          <w:rtl/>
        </w:rPr>
        <w:t xml:space="preserve">أعجلك </w:t>
      </w:r>
      <w:r w:rsidR="00551E04">
        <w:rPr>
          <w:rtl/>
        </w:rPr>
        <w:t xml:space="preserve">أيضاً </w:t>
      </w:r>
      <w:r w:rsidR="004C0F89">
        <w:rPr>
          <w:rtl/>
        </w:rPr>
        <w:t xml:space="preserve">خبراً </w:t>
      </w:r>
      <w:r w:rsidRPr="009746DC">
        <w:rPr>
          <w:rtl/>
        </w:rPr>
        <w:t xml:space="preserve">لا يعرفه </w:t>
      </w:r>
      <w:r w:rsidR="000164B7">
        <w:rPr>
          <w:rtl/>
        </w:rPr>
        <w:t xml:space="preserve">إلّا </w:t>
      </w:r>
      <w:r w:rsidRPr="009746DC">
        <w:rPr>
          <w:rtl/>
        </w:rPr>
        <w:t xml:space="preserve">قليل </w:t>
      </w:r>
      <w:r w:rsidR="00F54854">
        <w:rPr>
          <w:rtl/>
        </w:rPr>
        <w:t xml:space="preserve">ممّن </w:t>
      </w:r>
      <w:r w:rsidRPr="009746DC">
        <w:rPr>
          <w:rtl/>
        </w:rPr>
        <w:t xml:space="preserve">قرأ الكتب أخبرني ما اسم </w:t>
      </w:r>
      <w:r w:rsidR="00551E04">
        <w:rPr>
          <w:rtl/>
        </w:rPr>
        <w:t xml:space="preserve">أمّ </w:t>
      </w:r>
      <w:r w:rsidRPr="009746DC">
        <w:rPr>
          <w:rtl/>
        </w:rPr>
        <w:t xml:space="preserve">مريم وأي يوم نفخت فيه مريم ولكم من ساعة من </w:t>
      </w:r>
      <w:r w:rsidR="00C948D0">
        <w:rPr>
          <w:rtl/>
        </w:rPr>
        <w:t xml:space="preserve">النّهار </w:t>
      </w:r>
      <w:r w:rsidRPr="009746DC">
        <w:rPr>
          <w:rtl/>
        </w:rPr>
        <w:t>وأي يوم وضعت مريم فيه عيسى</w:t>
      </w:r>
      <w:r w:rsidRPr="00BD53DA">
        <w:rPr>
          <w:rtl/>
        </w:rPr>
        <w:t xml:space="preserve"> </w:t>
      </w:r>
      <w:r w:rsidR="00850EDE">
        <w:rPr>
          <w:rStyle w:val="libAlaemChar"/>
          <w:rtl/>
        </w:rPr>
        <w:t xml:space="preserve">عليه‌السلام </w:t>
      </w:r>
      <w:r w:rsidRPr="009746DC">
        <w:rPr>
          <w:rtl/>
        </w:rPr>
        <w:t xml:space="preserve">ولكم من ساعة من </w:t>
      </w:r>
      <w:r w:rsidR="00C948D0">
        <w:rPr>
          <w:rtl/>
        </w:rPr>
        <w:t xml:space="preserve">النّهار </w:t>
      </w:r>
      <w:r w:rsidRPr="009746DC">
        <w:rPr>
          <w:rtl/>
        </w:rPr>
        <w:t xml:space="preserve">فقال النصراني لا أدري فقال أبو إبراهيم </w:t>
      </w:r>
      <w:r w:rsidR="00850EDE">
        <w:rPr>
          <w:rStyle w:val="libAlaemChar"/>
          <w:rtl/>
        </w:rPr>
        <w:t xml:space="preserve">عليه‌السلام </w:t>
      </w:r>
      <w:r w:rsidRPr="009746DC">
        <w:rPr>
          <w:rtl/>
        </w:rPr>
        <w:t xml:space="preserve">أما </w:t>
      </w:r>
      <w:r w:rsidR="00551E04">
        <w:rPr>
          <w:rtl/>
        </w:rPr>
        <w:t xml:space="preserve">أمّ </w:t>
      </w:r>
      <w:r w:rsidRPr="009746DC">
        <w:rPr>
          <w:rtl/>
        </w:rPr>
        <w:t xml:space="preserve">مريم فاسمها مرثا وهي وهيبة بالعربية وأما اليوم الذي حملت فيه مريم فهو يوم الجمعة للزوال وهو اليوم الذي هبط فيه الروح الأمين وليس للمسلمين عيد </w:t>
      </w:r>
      <w:r w:rsidR="00551E04">
        <w:rPr>
          <w:rtl/>
        </w:rPr>
        <w:t xml:space="preserve">كان </w:t>
      </w:r>
      <w:r w:rsidRPr="009746DC">
        <w:rPr>
          <w:rtl/>
        </w:rPr>
        <w:t>أولى منه عظم</w:t>
      </w:r>
      <w:r w:rsidR="00186073">
        <w:rPr>
          <w:rFonts w:hint="cs"/>
          <w:rtl/>
        </w:rPr>
        <w:t>ّ</w:t>
      </w:r>
      <w:r w:rsidRPr="009746DC">
        <w:rPr>
          <w:rtl/>
        </w:rPr>
        <w:t>ه الله تبارك وتعالى وعظم</w:t>
      </w:r>
      <w:r w:rsidR="00186073">
        <w:rPr>
          <w:rFonts w:hint="cs"/>
          <w:rtl/>
        </w:rPr>
        <w:t>ّ</w:t>
      </w:r>
      <w:r w:rsidRPr="009746DC">
        <w:rPr>
          <w:rtl/>
        </w:rPr>
        <w:t xml:space="preserve">ه </w:t>
      </w:r>
      <w:r w:rsidR="00551E04">
        <w:rPr>
          <w:rtl/>
        </w:rPr>
        <w:t xml:space="preserve">محمّد </w:t>
      </w:r>
      <w:r w:rsidR="007D1F02" w:rsidRPr="007D1F02">
        <w:rPr>
          <w:rStyle w:val="libAlaemChar"/>
          <w:rtl/>
        </w:rPr>
        <w:t>صلى‌الله‌عليه‌وآله</w:t>
      </w:r>
      <w:r w:rsidRPr="009746DC">
        <w:rPr>
          <w:rtl/>
        </w:rPr>
        <w:t xml:space="preserve"> فأ</w:t>
      </w:r>
      <w:r w:rsidR="00186073">
        <w:rPr>
          <w:rtl/>
        </w:rPr>
        <w:t>مر</w:t>
      </w:r>
      <w:r w:rsidR="00850EDE">
        <w:rPr>
          <w:rtl/>
        </w:rPr>
        <w:t xml:space="preserve"> </w:t>
      </w:r>
      <w:r w:rsidR="00D8033E">
        <w:rPr>
          <w:rtl/>
        </w:rPr>
        <w:t xml:space="preserve">ان </w:t>
      </w:r>
      <w:r w:rsidRPr="009746DC">
        <w:rPr>
          <w:rtl/>
        </w:rPr>
        <w:t xml:space="preserve">يجعله </w:t>
      </w:r>
      <w:r w:rsidR="00186073">
        <w:rPr>
          <w:rtl/>
        </w:rPr>
        <w:t xml:space="preserve">عيداً </w:t>
      </w:r>
      <w:r w:rsidRPr="009746DC">
        <w:rPr>
          <w:rtl/>
        </w:rPr>
        <w:t>فهو يوم الجمعة وأم</w:t>
      </w:r>
      <w:r w:rsidR="00186073">
        <w:rPr>
          <w:rFonts w:hint="cs"/>
          <w:rtl/>
        </w:rPr>
        <w:t>ّ</w:t>
      </w:r>
      <w:r w:rsidRPr="009746DC">
        <w:rPr>
          <w:rtl/>
        </w:rPr>
        <w:t xml:space="preserve">ا اليوم الذي ولدت فيه مريم فهو يوم الثلاثاء لأربع ساعات ونصف من </w:t>
      </w:r>
      <w:r w:rsidR="00C948D0">
        <w:rPr>
          <w:rtl/>
        </w:rPr>
        <w:t xml:space="preserve">النّهار </w:t>
      </w:r>
      <w:r w:rsidRPr="009746DC">
        <w:rPr>
          <w:rtl/>
        </w:rPr>
        <w:t>والنهر الذي ولدت عليه مريم عيسى</w:t>
      </w:r>
      <w:r w:rsidRPr="00BD53DA">
        <w:rPr>
          <w:rtl/>
        </w:rPr>
        <w:t xml:space="preserve"> </w:t>
      </w:r>
      <w:r w:rsidR="00850EDE">
        <w:rPr>
          <w:rStyle w:val="libAlaemChar"/>
          <w:rtl/>
        </w:rPr>
        <w:t xml:space="preserve">عليه‌السلام </w:t>
      </w:r>
      <w:r w:rsidRPr="009746DC">
        <w:rPr>
          <w:rtl/>
        </w:rPr>
        <w:t>هل تعرفه قال لا قال هو الفرات وعليه شجر النخل والكرم وليس يساوى بالفرات شيء</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C0F89">
      <w:pPr>
        <w:pStyle w:val="libNormal"/>
        <w:rPr>
          <w:rtl/>
        </w:rPr>
      </w:pPr>
      <w:r w:rsidRPr="009746DC">
        <w:rPr>
          <w:rtl/>
        </w:rPr>
        <w:t>بكاذب ، بل مقص</w:t>
      </w:r>
      <w:r w:rsidR="00186073">
        <w:rPr>
          <w:rFonts w:hint="cs"/>
          <w:rtl/>
        </w:rPr>
        <w:t>ّ</w:t>
      </w:r>
      <w:r w:rsidRPr="009746DC">
        <w:rPr>
          <w:rtl/>
        </w:rPr>
        <w:t>ر عما تستحق</w:t>
      </w:r>
      <w:r w:rsidR="00186073">
        <w:rPr>
          <w:rFonts w:hint="cs"/>
          <w:rtl/>
        </w:rPr>
        <w:t>ّ</w:t>
      </w:r>
      <w:r w:rsidRPr="009746DC">
        <w:rPr>
          <w:rtl/>
        </w:rPr>
        <w:t>ه من ذلك فقوله : من كذب ، أي ظن أنه كاذب ، أو يكذب في المدح في سائر الممدوحين ، وجملة ك</w:t>
      </w:r>
      <w:r w:rsidR="00FE5F86">
        <w:rPr>
          <w:rtl/>
        </w:rPr>
        <w:t xml:space="preserve">لـمّا </w:t>
      </w:r>
      <w:r w:rsidRPr="009746DC">
        <w:rPr>
          <w:rtl/>
        </w:rPr>
        <w:t xml:space="preserve">ذكرت استئناف </w:t>
      </w:r>
      <w:r w:rsidR="008439FF">
        <w:rPr>
          <w:rtl/>
        </w:rPr>
        <w:t xml:space="preserve">لبيان </w:t>
      </w:r>
      <w:r w:rsidRPr="009746DC">
        <w:rPr>
          <w:rtl/>
        </w:rPr>
        <w:t>ما سبق.</w:t>
      </w:r>
    </w:p>
    <w:p w:rsidR="00B717C7" w:rsidRPr="009746DC" w:rsidRDefault="00B717C7" w:rsidP="004C0F89">
      <w:pPr>
        <w:pStyle w:val="libNormal"/>
        <w:rPr>
          <w:rtl/>
        </w:rPr>
      </w:pPr>
      <w:r w:rsidRPr="00C875FB">
        <w:rPr>
          <w:rtl/>
        </w:rPr>
        <w:t>« أعجلك »</w:t>
      </w:r>
      <w:r w:rsidRPr="009746DC">
        <w:rPr>
          <w:rtl/>
        </w:rPr>
        <w:t xml:space="preserve"> </w:t>
      </w:r>
      <w:r w:rsidR="00D83B35">
        <w:rPr>
          <w:rtl/>
        </w:rPr>
        <w:t xml:space="preserve">علىّ </w:t>
      </w:r>
      <w:r w:rsidRPr="009746DC">
        <w:rPr>
          <w:rtl/>
        </w:rPr>
        <w:t>بناء التفعيل أو الأفعال ، أي أعطيتك بدون تراخ</w:t>
      </w:r>
      <w:r>
        <w:rPr>
          <w:rtl/>
        </w:rPr>
        <w:t xml:space="preserve"> </w:t>
      </w:r>
      <w:r w:rsidRPr="00C875FB">
        <w:rPr>
          <w:rtl/>
        </w:rPr>
        <w:t>« نفخت »</w:t>
      </w:r>
      <w:r w:rsidRPr="009746DC">
        <w:rPr>
          <w:rtl/>
        </w:rPr>
        <w:t xml:space="preserve"> </w:t>
      </w:r>
      <w:r w:rsidR="00D83B35">
        <w:rPr>
          <w:rtl/>
        </w:rPr>
        <w:t xml:space="preserve">علىّ </w:t>
      </w:r>
      <w:r w:rsidRPr="009746DC">
        <w:rPr>
          <w:rtl/>
        </w:rPr>
        <w:t xml:space="preserve">بناء المجهول ، أي نفخ فيها فيه ، قال الجوهري نفخ فيه ونفخته </w:t>
      </w:r>
      <w:r w:rsidR="00551E04">
        <w:rPr>
          <w:rtl/>
        </w:rPr>
        <w:t xml:space="preserve">أيضاً </w:t>
      </w:r>
      <w:r w:rsidRPr="009746DC">
        <w:rPr>
          <w:rtl/>
        </w:rPr>
        <w:t>لغة « مرثا » في بعض النسخ بالمثل</w:t>
      </w:r>
      <w:r w:rsidR="007B3ACC">
        <w:rPr>
          <w:rFonts w:hint="cs"/>
          <w:rtl/>
        </w:rPr>
        <w:t>ّ</w:t>
      </w:r>
      <w:r w:rsidRPr="009746DC">
        <w:rPr>
          <w:rtl/>
        </w:rPr>
        <w:t>ثة وفي بعضها بالمثن</w:t>
      </w:r>
      <w:r w:rsidR="007B3ACC">
        <w:rPr>
          <w:rFonts w:hint="cs"/>
          <w:rtl/>
        </w:rPr>
        <w:t>ّ</w:t>
      </w:r>
      <w:r w:rsidRPr="009746DC">
        <w:rPr>
          <w:rtl/>
        </w:rPr>
        <w:t>اة</w:t>
      </w:r>
      <w:r w:rsidRPr="00C875FB">
        <w:rPr>
          <w:rtl/>
        </w:rPr>
        <w:t xml:space="preserve"> « وهيبة »</w:t>
      </w:r>
      <w:r w:rsidRPr="009746DC">
        <w:rPr>
          <w:rtl/>
        </w:rPr>
        <w:t xml:space="preserve"> فعيلة بمعنى موهوبة ، ويحتمل التصغير ، وسيأتي في أواخر كتاب </w:t>
      </w:r>
      <w:r w:rsidR="00C17164">
        <w:rPr>
          <w:rtl/>
        </w:rPr>
        <w:t xml:space="preserve">الحجّة </w:t>
      </w:r>
      <w:r w:rsidRPr="009746DC">
        <w:rPr>
          <w:rtl/>
        </w:rPr>
        <w:t xml:space="preserve">عن أبي عبد الله </w:t>
      </w:r>
      <w:r w:rsidR="00850EDE">
        <w:rPr>
          <w:rStyle w:val="libAlaemChar"/>
          <w:rtl/>
        </w:rPr>
        <w:t xml:space="preserve">عليه‌السلام </w:t>
      </w:r>
      <w:r w:rsidR="00D8033E">
        <w:rPr>
          <w:rtl/>
        </w:rPr>
        <w:t xml:space="preserve">ان </w:t>
      </w:r>
      <w:r w:rsidRPr="009746DC">
        <w:rPr>
          <w:rtl/>
        </w:rPr>
        <w:t xml:space="preserve">اسمها </w:t>
      </w:r>
      <w:r w:rsidR="00551E04">
        <w:rPr>
          <w:rtl/>
        </w:rPr>
        <w:t xml:space="preserve">كان </w:t>
      </w:r>
      <w:r w:rsidRPr="009746DC">
        <w:rPr>
          <w:rtl/>
        </w:rPr>
        <w:t>حن</w:t>
      </w:r>
      <w:r w:rsidR="007B3ACC">
        <w:rPr>
          <w:rFonts w:hint="cs"/>
          <w:rtl/>
        </w:rPr>
        <w:t>ّ</w:t>
      </w:r>
      <w:r w:rsidRPr="009746DC">
        <w:rPr>
          <w:rtl/>
        </w:rPr>
        <w:t xml:space="preserve">ة كما في القاموس ، ويحتمل </w:t>
      </w:r>
      <w:r w:rsidR="00D8033E">
        <w:rPr>
          <w:rtl/>
        </w:rPr>
        <w:t xml:space="preserve">ان </w:t>
      </w:r>
      <w:r w:rsidR="007B3ACC">
        <w:rPr>
          <w:rtl/>
        </w:rPr>
        <w:t xml:space="preserve">يكون أحدهما </w:t>
      </w:r>
      <w:r w:rsidR="007B3ACC">
        <w:rPr>
          <w:rFonts w:hint="cs"/>
          <w:rtl/>
        </w:rPr>
        <w:t>إ</w:t>
      </w:r>
      <w:r w:rsidRPr="009746DC">
        <w:rPr>
          <w:rtl/>
        </w:rPr>
        <w:t>سما</w:t>
      </w:r>
      <w:r w:rsidR="007B3ACC">
        <w:rPr>
          <w:rFonts w:hint="cs"/>
          <w:rtl/>
        </w:rPr>
        <w:t>ً</w:t>
      </w:r>
      <w:r w:rsidRPr="009746DC">
        <w:rPr>
          <w:rtl/>
        </w:rPr>
        <w:t xml:space="preserve"> والآخر لقبا</w:t>
      </w:r>
      <w:r w:rsidR="007B3ACC">
        <w:rPr>
          <w:rFonts w:hint="cs"/>
          <w:rtl/>
        </w:rPr>
        <w:t>ً</w:t>
      </w:r>
      <w:r w:rsidRPr="009746DC">
        <w:rPr>
          <w:rtl/>
        </w:rPr>
        <w:t xml:space="preserve"> ، أو يكون أحدهما موافقا</w:t>
      </w:r>
      <w:r w:rsidR="007B3ACC">
        <w:rPr>
          <w:rFonts w:hint="cs"/>
          <w:rtl/>
        </w:rPr>
        <w:t>ً</w:t>
      </w:r>
      <w:r w:rsidRPr="009746DC">
        <w:rPr>
          <w:rtl/>
        </w:rPr>
        <w:t xml:space="preserve"> للمشهور بين أهل الكتاب ، قيل : كذلك ليكون حجة عليهم.</w:t>
      </w:r>
    </w:p>
    <w:p w:rsidR="00B717C7" w:rsidRPr="009746DC" w:rsidRDefault="00B717C7" w:rsidP="004C0F89">
      <w:pPr>
        <w:pStyle w:val="libNormal"/>
        <w:rPr>
          <w:rtl/>
        </w:rPr>
      </w:pPr>
      <w:r w:rsidRPr="00C875FB">
        <w:rPr>
          <w:rtl/>
        </w:rPr>
        <w:t>« وهو اليوم الذي هبط »</w:t>
      </w:r>
      <w:r w:rsidRPr="009746DC">
        <w:rPr>
          <w:rtl/>
        </w:rPr>
        <w:t xml:space="preserve"> أي إلى مريم للنفخ أو إلى رسول الله </w:t>
      </w:r>
      <w:r w:rsidR="007D1F02" w:rsidRPr="007D1F02">
        <w:rPr>
          <w:rStyle w:val="libAlaemChar"/>
          <w:rtl/>
        </w:rPr>
        <w:t>صلى‌الله‌عليه‌وآله‌وسلم</w:t>
      </w:r>
      <w:r w:rsidRPr="009746DC">
        <w:rPr>
          <w:rtl/>
        </w:rPr>
        <w:t xml:space="preserve"> للبعثة أو أو</w:t>
      </w:r>
      <w:r w:rsidR="007B3ACC">
        <w:rPr>
          <w:rFonts w:hint="cs"/>
          <w:rtl/>
        </w:rPr>
        <w:t>ّ</w:t>
      </w:r>
      <w:r w:rsidRPr="009746DC">
        <w:rPr>
          <w:rtl/>
        </w:rPr>
        <w:t xml:space="preserve">ل نزوله إلى الأرض ، وكون ولادة عيسى </w:t>
      </w:r>
      <w:r w:rsidR="00850EDE">
        <w:rPr>
          <w:rStyle w:val="libAlaemChar"/>
          <w:rtl/>
        </w:rPr>
        <w:t xml:space="preserve">عليه‌السلام </w:t>
      </w:r>
      <w:r w:rsidRPr="009746DC">
        <w:rPr>
          <w:rtl/>
        </w:rPr>
        <w:t xml:space="preserve">بالكوفة </w:t>
      </w:r>
      <w:r w:rsidR="00D83B35">
        <w:rPr>
          <w:rtl/>
        </w:rPr>
        <w:t xml:space="preserve">علىّ </w:t>
      </w:r>
      <w:r w:rsidRPr="009746DC">
        <w:rPr>
          <w:rtl/>
        </w:rPr>
        <w:t>شاطئ الفرات مما وردت فيه أخبار كثيرة.</w:t>
      </w:r>
    </w:p>
    <w:p w:rsidR="00B717C7" w:rsidRPr="009746DC" w:rsidRDefault="00B717C7" w:rsidP="004C0F89">
      <w:pPr>
        <w:pStyle w:val="libNormal"/>
        <w:rPr>
          <w:rtl/>
        </w:rPr>
      </w:pPr>
      <w:r w:rsidRPr="009746DC">
        <w:rPr>
          <w:rtl/>
        </w:rPr>
        <w:t>ورب</w:t>
      </w:r>
      <w:r w:rsidR="007B3ACC">
        <w:rPr>
          <w:rFonts w:hint="cs"/>
          <w:rtl/>
        </w:rPr>
        <w:t>ّ</w:t>
      </w:r>
      <w:r w:rsidRPr="009746DC">
        <w:rPr>
          <w:rtl/>
        </w:rPr>
        <w:t>ما يستبعد ذلك بأن</w:t>
      </w:r>
      <w:r w:rsidR="007B3ACC">
        <w:rPr>
          <w:rFonts w:hint="cs"/>
          <w:rtl/>
        </w:rPr>
        <w:t>ّ</w:t>
      </w:r>
      <w:r w:rsidRPr="009746DC">
        <w:rPr>
          <w:rtl/>
        </w:rPr>
        <w:t xml:space="preserve">ه تواتر عند أهل الكتاب بل عندنا </w:t>
      </w:r>
      <w:r w:rsidR="00551E04">
        <w:rPr>
          <w:rtl/>
        </w:rPr>
        <w:t xml:space="preserve">أيضاً </w:t>
      </w:r>
      <w:r w:rsidR="00D8033E">
        <w:rPr>
          <w:rtl/>
        </w:rPr>
        <w:t xml:space="preserve">ان </w:t>
      </w:r>
      <w:r w:rsidRPr="009746DC">
        <w:rPr>
          <w:rtl/>
        </w:rPr>
        <w:t>مريم كانت في بيت الم</w:t>
      </w:r>
      <w:r w:rsidR="00551E04">
        <w:rPr>
          <w:rtl/>
        </w:rPr>
        <w:t xml:space="preserve">قدّس </w:t>
      </w:r>
      <w:r w:rsidRPr="009746DC">
        <w:rPr>
          <w:rtl/>
        </w:rPr>
        <w:t>، وكانت محررا</w:t>
      </w:r>
      <w:r w:rsidR="007B3ACC">
        <w:rPr>
          <w:rFonts w:hint="cs"/>
          <w:rtl/>
        </w:rPr>
        <w:t>ً</w:t>
      </w:r>
      <w:r w:rsidRPr="009746DC">
        <w:rPr>
          <w:rtl/>
        </w:rPr>
        <w:t xml:space="preserve"> لخدمته ، وخرجت إلى بيت خالتها أو أختها زوجة زكريا ، فكيف انتقلت إلى الكوفة وإلى الفرات مع هذه المسافة البعيدة في هذه المدة</w:t>
      </w:r>
    </w:p>
    <w:p w:rsidR="008930D5" w:rsidRDefault="008930D5" w:rsidP="008930D5">
      <w:pPr>
        <w:pStyle w:val="libNormal"/>
        <w:rPr>
          <w:rtl/>
        </w:rPr>
      </w:pPr>
      <w:r>
        <w:rPr>
          <w:rtl/>
        </w:rPr>
        <w:br w:type="page"/>
      </w:r>
    </w:p>
    <w:p w:rsidR="00B717C7" w:rsidRPr="009746DC" w:rsidRDefault="00B717C7" w:rsidP="007B3ACC">
      <w:pPr>
        <w:pStyle w:val="libNormal"/>
        <w:rPr>
          <w:rtl/>
        </w:rPr>
      </w:pPr>
      <w:r w:rsidRPr="009746DC">
        <w:rPr>
          <w:rtl/>
        </w:rPr>
        <w:lastRenderedPageBreak/>
        <w:t xml:space="preserve">للكروم والنخيل </w:t>
      </w:r>
      <w:r w:rsidR="007B3ACC">
        <w:rPr>
          <w:rFonts w:hint="cs"/>
          <w:rtl/>
        </w:rPr>
        <w:t xml:space="preserve">، </w:t>
      </w:r>
      <w:r w:rsidRPr="009746DC">
        <w:rPr>
          <w:rtl/>
        </w:rPr>
        <w:t>فأم</w:t>
      </w:r>
      <w:r w:rsidR="007B3ACC">
        <w:rPr>
          <w:rFonts w:hint="cs"/>
          <w:rtl/>
        </w:rPr>
        <w:t>ّ</w:t>
      </w:r>
      <w:r w:rsidRPr="009746DC">
        <w:rPr>
          <w:rtl/>
        </w:rPr>
        <w:t>ا اليوم ال</w:t>
      </w:r>
      <w:r w:rsidR="007B3ACC">
        <w:rPr>
          <w:rFonts w:hint="cs"/>
          <w:rtl/>
        </w:rPr>
        <w:t>ّ</w:t>
      </w:r>
      <w:r w:rsidRPr="009746DC">
        <w:rPr>
          <w:rtl/>
        </w:rPr>
        <w:t>ذي حجبت فيه لسانها ونادى قيدوس ولده وأشياعه فأعانوه وأخرجوا آل عمر</w:t>
      </w:r>
      <w:r w:rsidR="00D8033E">
        <w:rPr>
          <w:rtl/>
        </w:rPr>
        <w:t xml:space="preserve">ان </w:t>
      </w:r>
      <w:r w:rsidRPr="009746DC">
        <w:rPr>
          <w:rtl/>
        </w:rPr>
        <w:t xml:space="preserve">لينظروا إلى مريم فقالوا لها ما قص الله عليك في كتابه وعلينا في كتابه فهل فهمته قال نعم وقرأته اليوم الأحدث </w:t>
      </w:r>
      <w:r w:rsidR="007B3ACC">
        <w:rPr>
          <w:rFonts w:hint="cs"/>
          <w:rtl/>
        </w:rPr>
        <w:t xml:space="preserve">، </w:t>
      </w:r>
      <w:r w:rsidRPr="009746DC">
        <w:rPr>
          <w:rtl/>
        </w:rPr>
        <w:t>قال إذن لا تقوم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B3ACC">
      <w:pPr>
        <w:pStyle w:val="libNormal"/>
        <w:rPr>
          <w:rtl/>
        </w:rPr>
      </w:pPr>
      <w:r w:rsidRPr="009746DC">
        <w:rPr>
          <w:rtl/>
        </w:rPr>
        <w:t>القليلة.</w:t>
      </w:r>
    </w:p>
    <w:p w:rsidR="00B717C7" w:rsidRPr="009746DC" w:rsidRDefault="00B717C7" w:rsidP="007B3ACC">
      <w:pPr>
        <w:pStyle w:val="libNormal"/>
        <w:rPr>
          <w:rtl/>
        </w:rPr>
      </w:pPr>
      <w:r w:rsidRPr="009746DC">
        <w:rPr>
          <w:rtl/>
        </w:rPr>
        <w:t xml:space="preserve">والجواب : </w:t>
      </w:r>
      <w:r w:rsidR="00D8033E">
        <w:rPr>
          <w:rtl/>
        </w:rPr>
        <w:t xml:space="preserve">ان </w:t>
      </w:r>
      <w:r w:rsidRPr="009746DC">
        <w:rPr>
          <w:rtl/>
        </w:rPr>
        <w:t>تلك الأمور إن</w:t>
      </w:r>
      <w:r w:rsidR="007B3ACC">
        <w:rPr>
          <w:rFonts w:hint="cs"/>
          <w:rtl/>
        </w:rPr>
        <w:t>ّ</w:t>
      </w:r>
      <w:r w:rsidRPr="009746DC">
        <w:rPr>
          <w:rtl/>
        </w:rPr>
        <w:t xml:space="preserve">ما تستبعد بالنسبة إلينا ، وأما بالنسبة إليها وأمثالها فلا استبعاد ، فيمكن </w:t>
      </w:r>
      <w:r w:rsidR="00D8033E">
        <w:rPr>
          <w:rtl/>
        </w:rPr>
        <w:t xml:space="preserve">ان </w:t>
      </w:r>
      <w:r w:rsidRPr="009746DC">
        <w:rPr>
          <w:rtl/>
        </w:rPr>
        <w:t>يكون الله تعالى سيرها في ساعة واحدة آلاف فراسخ بطي</w:t>
      </w:r>
      <w:r w:rsidR="007B3ACC">
        <w:rPr>
          <w:rFonts w:hint="cs"/>
          <w:rtl/>
        </w:rPr>
        <w:t>ّ</w:t>
      </w:r>
      <w:r w:rsidRPr="009746DC">
        <w:rPr>
          <w:rtl/>
        </w:rPr>
        <w:t xml:space="preserve"> الأرض ، </w:t>
      </w:r>
      <w:r w:rsidR="00DB1A91">
        <w:rPr>
          <w:rtl/>
        </w:rPr>
        <w:t xml:space="preserve">ويؤيّده </w:t>
      </w:r>
      <w:r w:rsidRPr="009746DC">
        <w:rPr>
          <w:rtl/>
        </w:rPr>
        <w:t xml:space="preserve">قوله تعالى : </w:t>
      </w:r>
      <w:r w:rsidRPr="005E3B39">
        <w:rPr>
          <w:rtl/>
        </w:rPr>
        <w:t>«</w:t>
      </w:r>
      <w:r w:rsidRPr="009746DC">
        <w:rPr>
          <w:rtl/>
        </w:rPr>
        <w:t xml:space="preserve"> فَانْتَبَذَتْ بِهِ مَكاناً قَصِيًّا </w:t>
      </w:r>
      <w:r w:rsidRPr="005E3B39">
        <w:rPr>
          <w:rtl/>
        </w:rPr>
        <w:t>»</w:t>
      </w:r>
      <w:r w:rsidRPr="009746DC">
        <w:rPr>
          <w:rtl/>
        </w:rPr>
        <w:t xml:space="preserve"> </w:t>
      </w:r>
      <w:r w:rsidRPr="007B3ACC">
        <w:rPr>
          <w:rStyle w:val="libFootnotenumChar"/>
          <w:rtl/>
        </w:rPr>
        <w:t>(1)</w:t>
      </w:r>
      <w:r w:rsidRPr="009746DC">
        <w:rPr>
          <w:rtl/>
        </w:rPr>
        <w:t xml:space="preserve"> أي تنحت بالحمل إلى م</w:t>
      </w:r>
      <w:r w:rsidR="00551E04">
        <w:rPr>
          <w:rtl/>
        </w:rPr>
        <w:t xml:space="preserve">كان </w:t>
      </w:r>
      <w:r w:rsidRPr="009746DC">
        <w:rPr>
          <w:rtl/>
        </w:rPr>
        <w:t xml:space="preserve">بعيد ، وقال بعضهم : </w:t>
      </w:r>
      <w:r w:rsidR="00D8033E">
        <w:rPr>
          <w:rtl/>
        </w:rPr>
        <w:t xml:space="preserve">ان </w:t>
      </w:r>
      <w:r w:rsidRPr="009746DC">
        <w:rPr>
          <w:rtl/>
        </w:rPr>
        <w:t>يوسف النجار ابن عم</w:t>
      </w:r>
      <w:r w:rsidR="007B3ACC">
        <w:rPr>
          <w:rFonts w:hint="cs"/>
          <w:rtl/>
        </w:rPr>
        <w:t>ّ</w:t>
      </w:r>
      <w:r w:rsidRPr="009746DC">
        <w:rPr>
          <w:rtl/>
        </w:rPr>
        <w:t xml:space="preserve"> مريم </w:t>
      </w:r>
      <w:r w:rsidR="00FE5F86">
        <w:rPr>
          <w:rtl/>
        </w:rPr>
        <w:t xml:space="preserve">لـمّا </w:t>
      </w:r>
      <w:r w:rsidRPr="009746DC">
        <w:rPr>
          <w:rtl/>
        </w:rPr>
        <w:t xml:space="preserve">علمت بحملها احتملها </w:t>
      </w:r>
      <w:r w:rsidR="00D83B35">
        <w:rPr>
          <w:rtl/>
        </w:rPr>
        <w:t xml:space="preserve">علىّ </w:t>
      </w:r>
      <w:r w:rsidRPr="009746DC">
        <w:rPr>
          <w:rtl/>
        </w:rPr>
        <w:t xml:space="preserve">حمار له فانطلق بها </w:t>
      </w:r>
      <w:r w:rsidR="00FE5F86">
        <w:rPr>
          <w:rtl/>
        </w:rPr>
        <w:t xml:space="preserve">حتّى </w:t>
      </w:r>
      <w:r w:rsidRPr="009746DC">
        <w:rPr>
          <w:rtl/>
        </w:rPr>
        <w:t xml:space="preserve">إذا </w:t>
      </w:r>
      <w:r w:rsidR="00551E04">
        <w:rPr>
          <w:rtl/>
        </w:rPr>
        <w:t xml:space="preserve">كان </w:t>
      </w:r>
      <w:r w:rsidRPr="009746DC">
        <w:rPr>
          <w:rtl/>
        </w:rPr>
        <w:t>متاخما</w:t>
      </w:r>
      <w:r w:rsidR="007B3ACC">
        <w:rPr>
          <w:rFonts w:hint="cs"/>
          <w:rtl/>
        </w:rPr>
        <w:t>ً</w:t>
      </w:r>
      <w:r w:rsidRPr="009746DC">
        <w:rPr>
          <w:rtl/>
        </w:rPr>
        <w:t xml:space="preserve"> لأرض مصر في منقطع بلاد قومها أدرك مريم النفاس فألجأها إلى أصل نخلة يابسة فوضعت عيسى عندها.</w:t>
      </w:r>
    </w:p>
    <w:p w:rsidR="00B717C7" w:rsidRPr="009746DC" w:rsidRDefault="00B717C7" w:rsidP="007B3ACC">
      <w:pPr>
        <w:pStyle w:val="libNormal"/>
        <w:rPr>
          <w:rtl/>
        </w:rPr>
      </w:pPr>
      <w:r w:rsidRPr="009746DC">
        <w:rPr>
          <w:rtl/>
        </w:rPr>
        <w:t>وأقول : هذا مبني</w:t>
      </w:r>
      <w:r w:rsidR="007B3ACC">
        <w:rPr>
          <w:rFonts w:hint="cs"/>
          <w:rtl/>
        </w:rPr>
        <w:t>ّ</w:t>
      </w:r>
      <w:r w:rsidRPr="009746DC">
        <w:rPr>
          <w:rtl/>
        </w:rPr>
        <w:t xml:space="preserve"> </w:t>
      </w:r>
      <w:r w:rsidR="007B3ACC">
        <w:rPr>
          <w:rtl/>
        </w:rPr>
        <w:t>على</w:t>
      </w:r>
      <w:r w:rsidR="00D83B35">
        <w:rPr>
          <w:rtl/>
        </w:rPr>
        <w:t xml:space="preserve"> </w:t>
      </w:r>
      <w:r w:rsidR="00D8033E">
        <w:rPr>
          <w:rtl/>
        </w:rPr>
        <w:t xml:space="preserve">ان </w:t>
      </w:r>
      <w:r w:rsidRPr="009746DC">
        <w:rPr>
          <w:rtl/>
        </w:rPr>
        <w:t>مد</w:t>
      </w:r>
      <w:r w:rsidR="007B3ACC">
        <w:rPr>
          <w:rFonts w:hint="cs"/>
          <w:rtl/>
        </w:rPr>
        <w:t>ّ</w:t>
      </w:r>
      <w:r w:rsidRPr="009746DC">
        <w:rPr>
          <w:rtl/>
        </w:rPr>
        <w:t xml:space="preserve">ة حملها لم تكن ساعات قليلة بل تسعة أشهر أو ثمانية أو ستة كما </w:t>
      </w:r>
      <w:r w:rsidR="00850EDE">
        <w:rPr>
          <w:rtl/>
        </w:rPr>
        <w:t xml:space="preserve">مرّ </w:t>
      </w:r>
      <w:r w:rsidRPr="009746DC">
        <w:rPr>
          <w:rtl/>
        </w:rPr>
        <w:t xml:space="preserve">، وقد </w:t>
      </w:r>
      <w:r w:rsidR="00850EDE">
        <w:rPr>
          <w:rtl/>
        </w:rPr>
        <w:t xml:space="preserve">مرّ </w:t>
      </w:r>
      <w:r w:rsidR="00D8033E">
        <w:rPr>
          <w:rtl/>
        </w:rPr>
        <w:t xml:space="preserve">ان </w:t>
      </w:r>
      <w:r w:rsidRPr="009746DC">
        <w:rPr>
          <w:rtl/>
        </w:rPr>
        <w:t>الوارد في أكثر أخبارنا تسع ساعات ، وقيل :</w:t>
      </w:r>
      <w:r>
        <w:rPr>
          <w:rFonts w:hint="cs"/>
          <w:rtl/>
        </w:rPr>
        <w:t xml:space="preserve"> </w:t>
      </w:r>
      <w:r w:rsidRPr="009746DC">
        <w:rPr>
          <w:rtl/>
        </w:rPr>
        <w:t>ثلاث ساعات ، وقيل : ساعة واحدة ، ف</w:t>
      </w:r>
      <w:r w:rsidR="00D83B35">
        <w:rPr>
          <w:rtl/>
        </w:rPr>
        <w:t xml:space="preserve">علىّ </w:t>
      </w:r>
      <w:r w:rsidRPr="009746DC">
        <w:rPr>
          <w:rtl/>
        </w:rPr>
        <w:t xml:space="preserve">الأقوال الأولة يمكن </w:t>
      </w:r>
      <w:r w:rsidR="00D8033E">
        <w:rPr>
          <w:rtl/>
        </w:rPr>
        <w:t xml:space="preserve">ان </w:t>
      </w:r>
      <w:r w:rsidRPr="009746DC">
        <w:rPr>
          <w:rtl/>
        </w:rPr>
        <w:t xml:space="preserve">يكون ذهابها إلى الكوفة بغير طي الأرض </w:t>
      </w:r>
      <w:r w:rsidR="00551E04">
        <w:rPr>
          <w:rtl/>
        </w:rPr>
        <w:t xml:space="preserve">أيضاً </w:t>
      </w:r>
      <w:r w:rsidRPr="009746DC">
        <w:rPr>
          <w:rtl/>
        </w:rPr>
        <w:t xml:space="preserve">، والمشهور بينهم </w:t>
      </w:r>
      <w:r w:rsidR="00D8033E">
        <w:rPr>
          <w:rtl/>
        </w:rPr>
        <w:t xml:space="preserve">ان </w:t>
      </w:r>
      <w:r w:rsidRPr="009746DC">
        <w:rPr>
          <w:rtl/>
        </w:rPr>
        <w:t xml:space="preserve">ولادته </w:t>
      </w:r>
      <w:r w:rsidR="00850EDE">
        <w:rPr>
          <w:rStyle w:val="libAlaemChar"/>
          <w:rtl/>
        </w:rPr>
        <w:t xml:space="preserve">عليه‌السلام </w:t>
      </w:r>
      <w:r w:rsidRPr="009746DC">
        <w:rPr>
          <w:rtl/>
        </w:rPr>
        <w:t>كانت في بيت لحم بقرب بيت المقد</w:t>
      </w:r>
      <w:r w:rsidR="00464191">
        <w:rPr>
          <w:rFonts w:hint="cs"/>
          <w:rtl/>
        </w:rPr>
        <w:t>ّ</w:t>
      </w:r>
      <w:r w:rsidRPr="009746DC">
        <w:rPr>
          <w:rtl/>
        </w:rPr>
        <w:t>س.</w:t>
      </w:r>
    </w:p>
    <w:p w:rsidR="00B717C7" w:rsidRPr="009746DC" w:rsidRDefault="00B717C7" w:rsidP="007B3ACC">
      <w:pPr>
        <w:pStyle w:val="libNormal"/>
        <w:rPr>
          <w:rtl/>
        </w:rPr>
      </w:pPr>
      <w:r w:rsidRPr="00C875FB">
        <w:rPr>
          <w:rtl/>
        </w:rPr>
        <w:t>« وليس يساوي »</w:t>
      </w:r>
      <w:r w:rsidRPr="009746DC">
        <w:rPr>
          <w:rtl/>
        </w:rPr>
        <w:t xml:space="preserve"> </w:t>
      </w:r>
      <w:r w:rsidR="00D83B35">
        <w:rPr>
          <w:rtl/>
        </w:rPr>
        <w:t xml:space="preserve">علىّ </w:t>
      </w:r>
      <w:r w:rsidRPr="009746DC">
        <w:rPr>
          <w:rtl/>
        </w:rPr>
        <w:t>المجهول أي يقابل عند الدهاقنة</w:t>
      </w:r>
      <w:r w:rsidRPr="00C875FB">
        <w:rPr>
          <w:rtl/>
        </w:rPr>
        <w:t xml:space="preserve"> « للكروم والنخيل »</w:t>
      </w:r>
      <w:r w:rsidRPr="009746DC">
        <w:rPr>
          <w:rtl/>
        </w:rPr>
        <w:t xml:space="preserve"> أي لنموها وحسن ثمارها</w:t>
      </w:r>
      <w:r w:rsidRPr="00C875FB">
        <w:rPr>
          <w:rtl/>
        </w:rPr>
        <w:t xml:space="preserve"> « حجبت فيه لسانها »</w:t>
      </w:r>
      <w:r w:rsidRPr="009746DC">
        <w:rPr>
          <w:rtl/>
        </w:rPr>
        <w:t xml:space="preserve"> أي منعت عن </w:t>
      </w:r>
      <w:r w:rsidR="004A738A">
        <w:rPr>
          <w:rtl/>
        </w:rPr>
        <w:t xml:space="preserve">الكلام </w:t>
      </w:r>
      <w:r w:rsidR="00FE5F86">
        <w:rPr>
          <w:rtl/>
        </w:rPr>
        <w:t xml:space="preserve">لـمّا </w:t>
      </w:r>
      <w:r w:rsidRPr="009746DC">
        <w:rPr>
          <w:rtl/>
        </w:rPr>
        <w:t>أمرت بصوم الصمت و</w:t>
      </w:r>
      <w:r w:rsidRPr="00C875FB">
        <w:rPr>
          <w:rtl/>
        </w:rPr>
        <w:t xml:space="preserve"> « قيدوس »</w:t>
      </w:r>
      <w:r w:rsidRPr="009746DC">
        <w:rPr>
          <w:rtl/>
        </w:rPr>
        <w:t xml:space="preserve"> </w:t>
      </w:r>
      <w:r w:rsidR="00464191">
        <w:rPr>
          <w:rtl/>
        </w:rPr>
        <w:t>ك</w:t>
      </w:r>
      <w:r w:rsidR="00D8033E">
        <w:rPr>
          <w:rFonts w:hint="cs"/>
          <w:rtl/>
        </w:rPr>
        <w:t xml:space="preserve">ان </w:t>
      </w:r>
      <w:r w:rsidRPr="009746DC">
        <w:rPr>
          <w:rtl/>
        </w:rPr>
        <w:t>اسم جب</w:t>
      </w:r>
      <w:r w:rsidR="00464191">
        <w:rPr>
          <w:rFonts w:hint="cs"/>
          <w:rtl/>
        </w:rPr>
        <w:t>ّ</w:t>
      </w:r>
      <w:r w:rsidRPr="009746DC">
        <w:rPr>
          <w:rtl/>
        </w:rPr>
        <w:t xml:space="preserve">ار </w:t>
      </w:r>
      <w:r w:rsidR="00551E04">
        <w:rPr>
          <w:rtl/>
        </w:rPr>
        <w:t xml:space="preserve">كان </w:t>
      </w:r>
      <w:r w:rsidRPr="009746DC">
        <w:rPr>
          <w:rtl/>
        </w:rPr>
        <w:t>ملكا</w:t>
      </w:r>
      <w:r w:rsidR="007B3ACC">
        <w:rPr>
          <w:rFonts w:hint="cs"/>
          <w:rtl/>
        </w:rPr>
        <w:t>ً</w:t>
      </w:r>
      <w:r w:rsidRPr="009746DC">
        <w:rPr>
          <w:rtl/>
        </w:rPr>
        <w:t xml:space="preserve"> في تلك النواحي من اليهود في ذلك </w:t>
      </w:r>
      <w:r w:rsidR="00747155">
        <w:rPr>
          <w:rtl/>
        </w:rPr>
        <w:t xml:space="preserve">الزمان </w:t>
      </w:r>
      <w:r w:rsidRPr="009746DC">
        <w:rPr>
          <w:rtl/>
        </w:rPr>
        <w:t>، وقال الثعلبي : كانت المملكة في ذلك الوقت لملوك الطوائف وكانت الرئاسة بالش</w:t>
      </w:r>
      <w:r w:rsidR="007B3ACC">
        <w:rPr>
          <w:rFonts w:hint="cs"/>
          <w:rtl/>
        </w:rPr>
        <w:t>ا</w:t>
      </w:r>
      <w:r w:rsidR="007B3ACC">
        <w:rPr>
          <w:rtl/>
        </w:rPr>
        <w:t>م</w:t>
      </w:r>
      <w:r w:rsidR="00551E04">
        <w:rPr>
          <w:rtl/>
        </w:rPr>
        <w:t xml:space="preserve"> </w:t>
      </w:r>
      <w:r w:rsidRPr="009746DC">
        <w:rPr>
          <w:rtl/>
        </w:rPr>
        <w:t xml:space="preserve">ونواحيه لقيصر الروم ، </w:t>
      </w:r>
      <w:r w:rsidR="00551E04">
        <w:rPr>
          <w:rtl/>
        </w:rPr>
        <w:t xml:space="preserve">وكان </w:t>
      </w:r>
      <w:r w:rsidRPr="009746DC">
        <w:rPr>
          <w:rtl/>
        </w:rPr>
        <w:t>المملك عليها هيردوس ، ف</w:t>
      </w:r>
      <w:r w:rsidR="00FE5F86">
        <w:rPr>
          <w:rtl/>
        </w:rPr>
        <w:t xml:space="preserve">لـمّا </w:t>
      </w:r>
      <w:r w:rsidRPr="009746DC">
        <w:rPr>
          <w:rtl/>
        </w:rPr>
        <w:t>عرف هيردوس ملك بني إسرائيل خبر المسيح قصد قتله ، إلى آخر ما قال.</w:t>
      </w:r>
    </w:p>
    <w:p w:rsidR="00B717C7" w:rsidRPr="009746DC" w:rsidRDefault="00B717C7" w:rsidP="007B3ACC">
      <w:pPr>
        <w:pStyle w:val="libNormal"/>
        <w:rPr>
          <w:rtl/>
        </w:rPr>
      </w:pPr>
      <w:r w:rsidRPr="00C875FB">
        <w:rPr>
          <w:rtl/>
        </w:rPr>
        <w:t>« عليك في كتابه »</w:t>
      </w:r>
      <w:r w:rsidRPr="009746DC">
        <w:rPr>
          <w:rtl/>
        </w:rPr>
        <w:t xml:space="preserve"> أي في الإنجيل</w:t>
      </w:r>
      <w:r>
        <w:rPr>
          <w:rtl/>
        </w:rPr>
        <w:t xml:space="preserve"> </w:t>
      </w:r>
      <w:r w:rsidRPr="00C875FB">
        <w:rPr>
          <w:rtl/>
        </w:rPr>
        <w:t>« علينا في كتابه »</w:t>
      </w:r>
      <w:r w:rsidRPr="009746DC">
        <w:rPr>
          <w:rtl/>
        </w:rPr>
        <w:t xml:space="preserve"> أي في </w:t>
      </w:r>
      <w:r w:rsidR="00AA7D34">
        <w:rPr>
          <w:rtl/>
        </w:rPr>
        <w:t xml:space="preserve">القران </w:t>
      </w:r>
      <w:r w:rsidRPr="009746DC">
        <w:rPr>
          <w:rtl/>
        </w:rPr>
        <w:t>عند قوله</w:t>
      </w:r>
      <w:r w:rsidR="00464191">
        <w:rPr>
          <w:rFonts w:hint="cs"/>
          <w:rtl/>
        </w:rPr>
        <w:t xml:space="preserve"> :</w:t>
      </w:r>
    </w:p>
    <w:p w:rsidR="00B717C7" w:rsidRPr="009746DC" w:rsidRDefault="00B717C7" w:rsidP="007B3ACC">
      <w:pPr>
        <w:pStyle w:val="libLine"/>
        <w:rPr>
          <w:rtl/>
        </w:rPr>
      </w:pPr>
      <w:r w:rsidRPr="009746DC">
        <w:rPr>
          <w:rtl/>
        </w:rPr>
        <w:t>__________________</w:t>
      </w:r>
    </w:p>
    <w:p w:rsidR="00B717C7" w:rsidRPr="009746DC" w:rsidRDefault="00B717C7" w:rsidP="007B3ACC">
      <w:pPr>
        <w:pStyle w:val="libFootnote0"/>
        <w:rPr>
          <w:rtl/>
          <w:lang w:bidi="fa-IR"/>
        </w:rPr>
      </w:pPr>
      <w:r>
        <w:rPr>
          <w:rtl/>
        </w:rPr>
        <w:t>(</w:t>
      </w:r>
      <w:r w:rsidRPr="009746DC">
        <w:rPr>
          <w:rtl/>
        </w:rPr>
        <w:t>1) سورة مريم : 22.</w:t>
      </w:r>
    </w:p>
    <w:p w:rsidR="008930D5" w:rsidRDefault="008930D5" w:rsidP="008930D5">
      <w:pPr>
        <w:pStyle w:val="libNormal"/>
        <w:rPr>
          <w:rtl/>
        </w:rPr>
      </w:pPr>
      <w:r>
        <w:rPr>
          <w:rtl/>
        </w:rPr>
        <w:br w:type="page"/>
      </w:r>
    </w:p>
    <w:p w:rsidR="00B717C7" w:rsidRPr="009746DC" w:rsidRDefault="00B717C7" w:rsidP="00085D39">
      <w:pPr>
        <w:pStyle w:val="libNormal"/>
        <w:rPr>
          <w:rtl/>
        </w:rPr>
      </w:pPr>
      <w:r w:rsidRPr="009746DC">
        <w:rPr>
          <w:rtl/>
        </w:rPr>
        <w:lastRenderedPageBreak/>
        <w:t xml:space="preserve">من مجلسك </w:t>
      </w:r>
      <w:r w:rsidR="00FE5F86">
        <w:rPr>
          <w:rtl/>
        </w:rPr>
        <w:t xml:space="preserve">حتى </w:t>
      </w:r>
      <w:r w:rsidRPr="009746DC">
        <w:rPr>
          <w:rtl/>
        </w:rPr>
        <w:t xml:space="preserve">يهديك الله </w:t>
      </w:r>
      <w:r w:rsidR="00464191">
        <w:rPr>
          <w:rFonts w:hint="cs"/>
          <w:rtl/>
        </w:rPr>
        <w:t xml:space="preserve">، </w:t>
      </w:r>
      <w:r w:rsidRPr="009746DC">
        <w:rPr>
          <w:rtl/>
        </w:rPr>
        <w:t xml:space="preserve">قال النصراني ما </w:t>
      </w:r>
      <w:r w:rsidR="00551E04">
        <w:rPr>
          <w:rtl/>
        </w:rPr>
        <w:t xml:space="preserve">كان </w:t>
      </w:r>
      <w:r w:rsidRPr="009746DC">
        <w:rPr>
          <w:rtl/>
        </w:rPr>
        <w:t>اسم أمي بالسرياني</w:t>
      </w:r>
      <w:r w:rsidR="006B2D49">
        <w:rPr>
          <w:rFonts w:hint="cs"/>
          <w:rtl/>
        </w:rPr>
        <w:t>ّ</w:t>
      </w:r>
      <w:r w:rsidRPr="009746DC">
        <w:rPr>
          <w:rtl/>
        </w:rPr>
        <w:t>ة وبالعربي</w:t>
      </w:r>
      <w:r w:rsidR="006B2D49">
        <w:rPr>
          <w:rFonts w:hint="cs"/>
          <w:rtl/>
        </w:rPr>
        <w:t>ّ</w:t>
      </w:r>
      <w:r w:rsidRPr="009746DC">
        <w:rPr>
          <w:rtl/>
        </w:rPr>
        <w:t xml:space="preserve">ة فقال </w:t>
      </w:r>
      <w:r w:rsidR="00551E04">
        <w:rPr>
          <w:rtl/>
        </w:rPr>
        <w:t xml:space="preserve">كان </w:t>
      </w:r>
      <w:r w:rsidRPr="009746DC">
        <w:rPr>
          <w:rtl/>
        </w:rPr>
        <w:t>اسم أم</w:t>
      </w:r>
      <w:r w:rsidR="006B2D49">
        <w:rPr>
          <w:rFonts w:hint="cs"/>
          <w:rtl/>
        </w:rPr>
        <w:t>ّ</w:t>
      </w:r>
      <w:r w:rsidRPr="009746DC">
        <w:rPr>
          <w:rtl/>
        </w:rPr>
        <w:t>ك بالسرياني</w:t>
      </w:r>
      <w:r w:rsidR="006B2D49">
        <w:rPr>
          <w:rFonts w:hint="cs"/>
          <w:rtl/>
        </w:rPr>
        <w:t>ّ</w:t>
      </w:r>
      <w:r w:rsidRPr="009746DC">
        <w:rPr>
          <w:rtl/>
        </w:rPr>
        <w:t xml:space="preserve">ة عنقالية وعنقورة </w:t>
      </w:r>
      <w:r w:rsidR="00551E04">
        <w:rPr>
          <w:rtl/>
        </w:rPr>
        <w:t xml:space="preserve">كان </w:t>
      </w:r>
      <w:r w:rsidRPr="009746DC">
        <w:rPr>
          <w:rtl/>
        </w:rPr>
        <w:t>اسم جدتك لأبيك وأم</w:t>
      </w:r>
      <w:r w:rsidR="006B2D49">
        <w:rPr>
          <w:rFonts w:hint="cs"/>
          <w:rtl/>
        </w:rPr>
        <w:t>ّ</w:t>
      </w:r>
      <w:r w:rsidRPr="009746DC">
        <w:rPr>
          <w:rtl/>
        </w:rPr>
        <w:t>ا اسم أم</w:t>
      </w:r>
      <w:r w:rsidR="00085D39">
        <w:rPr>
          <w:rFonts w:hint="cs"/>
          <w:rtl/>
        </w:rPr>
        <w:t>ّ</w:t>
      </w:r>
      <w:r w:rsidRPr="009746DC">
        <w:rPr>
          <w:rtl/>
        </w:rPr>
        <w:t>ك بالعربي</w:t>
      </w:r>
      <w:r w:rsidR="006B2D49">
        <w:rPr>
          <w:rFonts w:hint="cs"/>
          <w:rtl/>
        </w:rPr>
        <w:t>ّ</w:t>
      </w:r>
      <w:r w:rsidRPr="009746DC">
        <w:rPr>
          <w:rtl/>
        </w:rPr>
        <w:t>ة فهو مية وأما اسم أبيك فعبد المسيح وهو عبد الله بالعربي</w:t>
      </w:r>
      <w:r w:rsidR="00085D39">
        <w:rPr>
          <w:rFonts w:hint="cs"/>
          <w:rtl/>
        </w:rPr>
        <w:t>ّ</w:t>
      </w:r>
      <w:r w:rsidRPr="009746DC">
        <w:rPr>
          <w:rtl/>
        </w:rPr>
        <w:t xml:space="preserve">ة وليس للمسيح عبد قال صدقت وبررت فما </w:t>
      </w:r>
      <w:r w:rsidR="00551E04">
        <w:rPr>
          <w:rtl/>
        </w:rPr>
        <w:t xml:space="preserve">كان </w:t>
      </w:r>
      <w:r w:rsidRPr="009746DC">
        <w:rPr>
          <w:rtl/>
        </w:rPr>
        <w:t>اسم جد</w:t>
      </w:r>
      <w:r w:rsidR="00085D39">
        <w:rPr>
          <w:rFonts w:hint="cs"/>
          <w:rtl/>
        </w:rPr>
        <w:t>ّ</w:t>
      </w:r>
      <w:r w:rsidRPr="009746DC">
        <w:rPr>
          <w:rtl/>
        </w:rPr>
        <w:t xml:space="preserve">ي </w:t>
      </w:r>
      <w:r w:rsidR="00085D39">
        <w:rPr>
          <w:rFonts w:hint="cs"/>
          <w:rtl/>
        </w:rPr>
        <w:t xml:space="preserve">؟ </w:t>
      </w:r>
      <w:r w:rsidRPr="009746DC">
        <w:rPr>
          <w:rtl/>
        </w:rPr>
        <w:t xml:space="preserve">قال </w:t>
      </w:r>
      <w:r w:rsidR="00085D39">
        <w:rPr>
          <w:rFonts w:hint="cs"/>
          <w:rtl/>
        </w:rPr>
        <w:t xml:space="preserve">: </w:t>
      </w:r>
      <w:r w:rsidR="00551E04">
        <w:rPr>
          <w:rtl/>
        </w:rPr>
        <w:t xml:space="preserve">كان </w:t>
      </w:r>
      <w:r w:rsidRPr="009746DC">
        <w:rPr>
          <w:rtl/>
        </w:rPr>
        <w:t>اسم جدك</w:t>
      </w:r>
      <w:r>
        <w:rPr>
          <w:rtl/>
        </w:rPr>
        <w:t xml:space="preserve"> </w:t>
      </w:r>
      <w:r w:rsidRPr="009746DC">
        <w:rPr>
          <w:rtl/>
        </w:rPr>
        <w:t xml:space="preserve">جبرئيل وهو عبد </w:t>
      </w:r>
      <w:r w:rsidR="00FE5F86">
        <w:rPr>
          <w:rtl/>
        </w:rPr>
        <w:t xml:space="preserve">الرَّحمن </w:t>
      </w:r>
      <w:r w:rsidRPr="009746DC">
        <w:rPr>
          <w:rtl/>
        </w:rPr>
        <w:t>سميته في مجلسي هذا قال أم</w:t>
      </w:r>
      <w:r w:rsidR="006B2D49">
        <w:rPr>
          <w:rFonts w:hint="cs"/>
          <w:rtl/>
        </w:rPr>
        <w:t>ّ</w:t>
      </w:r>
      <w:r w:rsidRPr="009746DC">
        <w:rPr>
          <w:rtl/>
        </w:rPr>
        <w:t>ا إن</w:t>
      </w:r>
      <w:r w:rsidR="006B2D49">
        <w:rPr>
          <w:rFonts w:hint="cs"/>
          <w:rtl/>
        </w:rPr>
        <w:t>ّ</w:t>
      </w:r>
      <w:r w:rsidRPr="009746DC">
        <w:rPr>
          <w:rtl/>
        </w:rPr>
        <w:t xml:space="preserve">ه </w:t>
      </w:r>
      <w:r w:rsidR="00551E04">
        <w:rPr>
          <w:rtl/>
        </w:rPr>
        <w:t xml:space="preserve">كان </w:t>
      </w:r>
      <w:r w:rsidRPr="009746DC">
        <w:rPr>
          <w:rtl/>
        </w:rPr>
        <w:t>مس</w:t>
      </w:r>
      <w:r w:rsidR="00085D39">
        <w:rPr>
          <w:rtl/>
        </w:rPr>
        <w:t>لـم</w:t>
      </w:r>
      <w:r w:rsidR="00FE5F86">
        <w:rPr>
          <w:rtl/>
        </w:rPr>
        <w:t>ا</w:t>
      </w:r>
      <w:r w:rsidR="00085D39">
        <w:rPr>
          <w:rFonts w:hint="cs"/>
          <w:rtl/>
        </w:rPr>
        <w:t>ً ؟</w:t>
      </w:r>
      <w:r w:rsidR="00FE5F86">
        <w:rPr>
          <w:rtl/>
        </w:rPr>
        <w:t xml:space="preserve"> </w:t>
      </w:r>
      <w:r w:rsidRPr="009746DC">
        <w:rPr>
          <w:rtl/>
        </w:rPr>
        <w:t xml:space="preserve">قال أبو إبراهيم </w:t>
      </w:r>
      <w:r w:rsidR="00850EDE">
        <w:rPr>
          <w:rStyle w:val="libAlaemChar"/>
          <w:rtl/>
        </w:rPr>
        <w:t xml:space="preserve">عليه‌السلام </w:t>
      </w:r>
      <w:r w:rsidRPr="009746DC">
        <w:rPr>
          <w:rtl/>
        </w:rPr>
        <w:t xml:space="preserve">نعم وقتل </w:t>
      </w:r>
      <w:r w:rsidR="00085D39">
        <w:rPr>
          <w:rtl/>
          <w:lang w:bidi="ar-IQ"/>
        </w:rPr>
        <w:t xml:space="preserve">شهيداً </w:t>
      </w:r>
      <w:r w:rsidRPr="009746DC">
        <w:rPr>
          <w:rtl/>
        </w:rPr>
        <w:t>دخلت عليه أجناد فقتلوه في منزله غيلة والأجناد من أهل الش</w:t>
      </w:r>
      <w:r w:rsidR="00085D39">
        <w:rPr>
          <w:rFonts w:hint="cs"/>
          <w:rtl/>
        </w:rPr>
        <w:t>ا</w:t>
      </w:r>
      <w:r w:rsidR="00085D39">
        <w:rPr>
          <w:rtl/>
        </w:rPr>
        <w:t>م</w:t>
      </w:r>
      <w:r w:rsidR="00551E04">
        <w:rPr>
          <w:rtl/>
        </w:rPr>
        <w:t xml:space="preserve"> </w:t>
      </w:r>
      <w:r w:rsidRPr="009746DC">
        <w:rPr>
          <w:rtl/>
        </w:rPr>
        <w:t xml:space="preserve">قال فما </w:t>
      </w:r>
      <w:r w:rsidR="00551E04">
        <w:rPr>
          <w:rtl/>
        </w:rPr>
        <w:t xml:space="preserve">كان </w:t>
      </w:r>
      <w:r w:rsidRPr="009746DC">
        <w:rPr>
          <w:rtl/>
        </w:rPr>
        <w:t xml:space="preserve">اسمي قبل كنيتي </w:t>
      </w:r>
      <w:r w:rsidR="00085D39">
        <w:rPr>
          <w:rFonts w:hint="cs"/>
          <w:rtl/>
        </w:rPr>
        <w:t xml:space="preserve">؟ </w:t>
      </w:r>
      <w:r w:rsidRPr="009746DC">
        <w:rPr>
          <w:rtl/>
        </w:rPr>
        <w:t xml:space="preserve">قال </w:t>
      </w:r>
      <w:r w:rsidR="00551E04">
        <w:rPr>
          <w:rtl/>
        </w:rPr>
        <w:t xml:space="preserve">كان </w:t>
      </w:r>
      <w:r w:rsidRPr="009746DC">
        <w:rPr>
          <w:rtl/>
        </w:rPr>
        <w:t xml:space="preserve">اسمك عبد الصليب </w:t>
      </w:r>
      <w:r w:rsidR="00085D39">
        <w:rPr>
          <w:rFonts w:hint="cs"/>
          <w:rtl/>
        </w:rPr>
        <w:t xml:space="preserve">، </w:t>
      </w:r>
      <w:r w:rsidRPr="009746DC">
        <w:rPr>
          <w:rtl/>
        </w:rPr>
        <w:t>قال فما تسم</w:t>
      </w:r>
      <w:r w:rsidR="00085D39">
        <w:rPr>
          <w:rFonts w:hint="cs"/>
          <w:rtl/>
        </w:rPr>
        <w:t>ّ</w:t>
      </w:r>
      <w:r w:rsidRPr="009746DC">
        <w:rPr>
          <w:rtl/>
        </w:rPr>
        <w:t>يني</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85D39">
      <w:pPr>
        <w:pStyle w:val="libNormal"/>
        <w:rPr>
          <w:rtl/>
        </w:rPr>
      </w:pPr>
      <w:r w:rsidRPr="005E3B39">
        <w:rPr>
          <w:rtl/>
        </w:rPr>
        <w:t>«</w:t>
      </w:r>
      <w:r w:rsidRPr="009746DC">
        <w:rPr>
          <w:rtl/>
        </w:rPr>
        <w:t xml:space="preserve"> قالُوا يا مَرْيَمُ لَقَدْ جِئْتِ </w:t>
      </w:r>
      <w:r w:rsidR="000F65B1">
        <w:rPr>
          <w:rtl/>
        </w:rPr>
        <w:t>شيئاً</w:t>
      </w:r>
      <w:r w:rsidR="00F54854">
        <w:rPr>
          <w:rtl/>
        </w:rPr>
        <w:t xml:space="preserve"> </w:t>
      </w:r>
      <w:r w:rsidRPr="009746DC">
        <w:rPr>
          <w:rtl/>
        </w:rPr>
        <w:t xml:space="preserve">فَرِيًّا </w:t>
      </w:r>
      <w:r w:rsidRPr="005E3B39">
        <w:rPr>
          <w:rtl/>
        </w:rPr>
        <w:t>»</w:t>
      </w:r>
      <w:r w:rsidRPr="009746DC">
        <w:rPr>
          <w:rtl/>
        </w:rPr>
        <w:t xml:space="preserve"> </w:t>
      </w:r>
      <w:r w:rsidRPr="00373DD2">
        <w:rPr>
          <w:rStyle w:val="libFootnotenumChar"/>
          <w:rtl/>
        </w:rPr>
        <w:t>(1)</w:t>
      </w:r>
      <w:r w:rsidRPr="009746DC">
        <w:rPr>
          <w:rtl/>
        </w:rPr>
        <w:t xml:space="preserve"> إلى آخر الآيات</w:t>
      </w:r>
      <w:r>
        <w:rPr>
          <w:rtl/>
        </w:rPr>
        <w:t xml:space="preserve"> </w:t>
      </w:r>
      <w:r w:rsidRPr="00C875FB">
        <w:rPr>
          <w:rtl/>
        </w:rPr>
        <w:t>« اليوم الأحدث »</w:t>
      </w:r>
      <w:r w:rsidRPr="009746DC">
        <w:rPr>
          <w:rtl/>
        </w:rPr>
        <w:t xml:space="preserve"> أي هذا اليوم الأحدث ف</w:t>
      </w:r>
      <w:r w:rsidR="00D8033E">
        <w:rPr>
          <w:rtl/>
        </w:rPr>
        <w:t xml:space="preserve">ان </w:t>
      </w:r>
      <w:r w:rsidRPr="009746DC">
        <w:rPr>
          <w:rtl/>
        </w:rPr>
        <w:t>ال</w:t>
      </w:r>
      <w:r w:rsidR="00BE737F">
        <w:rPr>
          <w:rtl/>
        </w:rPr>
        <w:t xml:space="preserve">أيّام </w:t>
      </w:r>
      <w:r w:rsidRPr="009746DC">
        <w:rPr>
          <w:rtl/>
        </w:rPr>
        <w:t xml:space="preserve">السابقة بالنسبة إليه قديمة ، وفي بعض النسخ بالجيم والباء الموحدة ولعله تصحيف ، وقيل : المراد </w:t>
      </w:r>
      <w:r w:rsidR="00D8033E">
        <w:rPr>
          <w:rtl/>
        </w:rPr>
        <w:t xml:space="preserve">ان </w:t>
      </w:r>
      <w:r w:rsidRPr="009746DC">
        <w:rPr>
          <w:rtl/>
        </w:rPr>
        <w:t>هذا اليوم في كتابنا مسمى باليوم الأجدب لتوج</w:t>
      </w:r>
      <w:r w:rsidR="00085D39">
        <w:rPr>
          <w:rFonts w:hint="cs"/>
          <w:rtl/>
        </w:rPr>
        <w:t>ّ</w:t>
      </w:r>
      <w:r w:rsidRPr="009746DC">
        <w:rPr>
          <w:rtl/>
        </w:rPr>
        <w:t>ه الكرب والشد</w:t>
      </w:r>
      <w:r w:rsidR="00085D39">
        <w:rPr>
          <w:rFonts w:hint="cs"/>
          <w:rtl/>
        </w:rPr>
        <w:t>ّ</w:t>
      </w:r>
      <w:r w:rsidRPr="009746DC">
        <w:rPr>
          <w:rtl/>
        </w:rPr>
        <w:t>ة فيه إليها.</w:t>
      </w:r>
    </w:p>
    <w:p w:rsidR="00B717C7" w:rsidRPr="009746DC" w:rsidRDefault="00B717C7" w:rsidP="00085D39">
      <w:pPr>
        <w:pStyle w:val="libNormal"/>
        <w:rPr>
          <w:rtl/>
        </w:rPr>
      </w:pPr>
      <w:r w:rsidRPr="00C875FB">
        <w:rPr>
          <w:rtl/>
        </w:rPr>
        <w:t>« بالعربي</w:t>
      </w:r>
      <w:r w:rsidR="00085D39">
        <w:rPr>
          <w:rFonts w:hint="cs"/>
          <w:rtl/>
        </w:rPr>
        <w:t>ّ</w:t>
      </w:r>
      <w:r w:rsidRPr="00C875FB">
        <w:rPr>
          <w:rtl/>
        </w:rPr>
        <w:t>ة »</w:t>
      </w:r>
      <w:r w:rsidRPr="009746DC">
        <w:rPr>
          <w:rtl/>
        </w:rPr>
        <w:t xml:space="preserve"> أي بما يقتضيه لغة العرب ودينهم</w:t>
      </w:r>
      <w:r>
        <w:rPr>
          <w:rtl/>
        </w:rPr>
        <w:t xml:space="preserve"> </w:t>
      </w:r>
      <w:r w:rsidRPr="00C875FB">
        <w:rPr>
          <w:rtl/>
        </w:rPr>
        <w:t>« وبررت »</w:t>
      </w:r>
      <w:r w:rsidRPr="009746DC">
        <w:rPr>
          <w:rtl/>
        </w:rPr>
        <w:t xml:space="preserve"> أي في تسميتك إياه بعبد الله ، أو المعنى صدقت فيما سألت وبررت في إفادة ما لم أسأل ، لأنه تبرع </w:t>
      </w:r>
      <w:r w:rsidR="00850EDE">
        <w:rPr>
          <w:rStyle w:val="libAlaemChar"/>
          <w:rtl/>
        </w:rPr>
        <w:t xml:space="preserve">عليه‌السلام </w:t>
      </w:r>
      <w:r w:rsidRPr="009746DC">
        <w:rPr>
          <w:rtl/>
        </w:rPr>
        <w:t xml:space="preserve">بذكر اسم جدته وأبيه ، أو </w:t>
      </w:r>
      <w:r w:rsidR="00551E04">
        <w:rPr>
          <w:rtl/>
        </w:rPr>
        <w:t xml:space="preserve">كان </w:t>
      </w:r>
      <w:r w:rsidR="00850EDE">
        <w:rPr>
          <w:rStyle w:val="libAlaemChar"/>
          <w:rtl/>
        </w:rPr>
        <w:t xml:space="preserve">عليه‌السلام </w:t>
      </w:r>
      <w:r w:rsidRPr="009746DC">
        <w:rPr>
          <w:rtl/>
        </w:rPr>
        <w:t xml:space="preserve">يعلم </w:t>
      </w:r>
      <w:r w:rsidR="00D8033E">
        <w:rPr>
          <w:rtl/>
        </w:rPr>
        <w:t xml:space="preserve">ان </w:t>
      </w:r>
      <w:r w:rsidRPr="009746DC">
        <w:rPr>
          <w:rtl/>
        </w:rPr>
        <w:t>في باله السؤال عنهما فأفاد قبل السؤال لزيادة يقينه.</w:t>
      </w:r>
    </w:p>
    <w:p w:rsidR="00B717C7" w:rsidRPr="009746DC" w:rsidRDefault="00B717C7" w:rsidP="00085D39">
      <w:pPr>
        <w:pStyle w:val="libNormal"/>
        <w:rPr>
          <w:rtl/>
        </w:rPr>
      </w:pPr>
      <w:r w:rsidRPr="00C875FB">
        <w:rPr>
          <w:rtl/>
        </w:rPr>
        <w:t>« سمي</w:t>
      </w:r>
      <w:r w:rsidR="00085D39">
        <w:rPr>
          <w:rFonts w:hint="cs"/>
          <w:rtl/>
        </w:rPr>
        <w:t>ّ</w:t>
      </w:r>
      <w:r w:rsidRPr="00C875FB">
        <w:rPr>
          <w:rtl/>
        </w:rPr>
        <w:t>ته »</w:t>
      </w:r>
      <w:r w:rsidRPr="009746DC">
        <w:rPr>
          <w:rtl/>
        </w:rPr>
        <w:t xml:space="preserve"> </w:t>
      </w:r>
      <w:r w:rsidR="00D83B35">
        <w:rPr>
          <w:rtl/>
        </w:rPr>
        <w:t xml:space="preserve">علىّ </w:t>
      </w:r>
      <w:r w:rsidRPr="009746DC">
        <w:rPr>
          <w:rtl/>
        </w:rPr>
        <w:t>صيغة المتكل</w:t>
      </w:r>
      <w:r w:rsidR="00085D39">
        <w:rPr>
          <w:rFonts w:hint="cs"/>
          <w:rtl/>
        </w:rPr>
        <w:t>ّ</w:t>
      </w:r>
      <w:r w:rsidRPr="009746DC">
        <w:rPr>
          <w:rtl/>
        </w:rPr>
        <w:t xml:space="preserve">م أي </w:t>
      </w:r>
      <w:r w:rsidR="00551E04">
        <w:rPr>
          <w:rtl/>
        </w:rPr>
        <w:t xml:space="preserve">كان </w:t>
      </w:r>
      <w:r w:rsidRPr="009746DC">
        <w:rPr>
          <w:rtl/>
        </w:rPr>
        <w:t>ا</w:t>
      </w:r>
      <w:r w:rsidR="00292DF4">
        <w:rPr>
          <w:rtl/>
        </w:rPr>
        <w:t xml:space="preserve">سمّه </w:t>
      </w:r>
      <w:r w:rsidRPr="009746DC">
        <w:rPr>
          <w:rtl/>
        </w:rPr>
        <w:t xml:space="preserve">جبرئيل وسميته أنا في هذا المجلس عبد </w:t>
      </w:r>
      <w:r w:rsidR="00FE5F86">
        <w:rPr>
          <w:rtl/>
        </w:rPr>
        <w:t xml:space="preserve">الرَّحمن </w:t>
      </w:r>
      <w:r w:rsidRPr="009746DC">
        <w:rPr>
          <w:rtl/>
        </w:rPr>
        <w:t>، ف</w:t>
      </w:r>
      <w:r w:rsidR="00850EDE">
        <w:rPr>
          <w:rtl/>
        </w:rPr>
        <w:t xml:space="preserve">يدلّ </w:t>
      </w:r>
      <w:r w:rsidR="00D83B35">
        <w:rPr>
          <w:rtl/>
        </w:rPr>
        <w:t xml:space="preserve">علىّ </w:t>
      </w:r>
      <w:r w:rsidRPr="009746DC">
        <w:rPr>
          <w:rtl/>
        </w:rPr>
        <w:t xml:space="preserve">مرجوحية التسمية بأسماء الملائكة ، ويمكن </w:t>
      </w:r>
      <w:r w:rsidR="00D8033E">
        <w:rPr>
          <w:rtl/>
        </w:rPr>
        <w:t xml:space="preserve">ان </w:t>
      </w:r>
      <w:r w:rsidRPr="009746DC">
        <w:rPr>
          <w:rtl/>
        </w:rPr>
        <w:t>يقرأ بصيغة الخطاب ب</w:t>
      </w:r>
      <w:r w:rsidR="00D8033E">
        <w:rPr>
          <w:rtl/>
        </w:rPr>
        <w:t xml:space="preserve">ان </w:t>
      </w:r>
      <w:r w:rsidRPr="009746DC">
        <w:rPr>
          <w:rtl/>
        </w:rPr>
        <w:t xml:space="preserve">يكون اسم </w:t>
      </w:r>
      <w:r w:rsidR="00551E04">
        <w:rPr>
          <w:rtl/>
        </w:rPr>
        <w:t xml:space="preserve">جدّه </w:t>
      </w:r>
      <w:r w:rsidRPr="009746DC">
        <w:rPr>
          <w:rtl/>
        </w:rPr>
        <w:t>جبرئيل و</w:t>
      </w:r>
      <w:r w:rsidR="00850EDE">
        <w:rPr>
          <w:rtl/>
        </w:rPr>
        <w:t xml:space="preserve">سمّاه </w:t>
      </w:r>
      <w:r w:rsidRPr="009746DC">
        <w:rPr>
          <w:rtl/>
        </w:rPr>
        <w:t xml:space="preserve">في نفسه في هذا المجلس عبد </w:t>
      </w:r>
      <w:r w:rsidR="00FE5F86">
        <w:rPr>
          <w:rtl/>
        </w:rPr>
        <w:t xml:space="preserve">الرَّحمن </w:t>
      </w:r>
      <w:r w:rsidRPr="009746DC">
        <w:rPr>
          <w:rtl/>
        </w:rPr>
        <w:t>طلبا</w:t>
      </w:r>
      <w:r w:rsidR="00085D39">
        <w:rPr>
          <w:rFonts w:hint="cs"/>
          <w:rtl/>
        </w:rPr>
        <w:t>ً</w:t>
      </w:r>
      <w:r w:rsidRPr="009746DC">
        <w:rPr>
          <w:rtl/>
        </w:rPr>
        <w:t xml:space="preserve"> للمعجزة لزيادة اليقين ، والأول أظهر ، </w:t>
      </w:r>
      <w:r w:rsidR="00DB1A91">
        <w:rPr>
          <w:rtl/>
        </w:rPr>
        <w:t xml:space="preserve">ويؤيّده </w:t>
      </w:r>
      <w:r w:rsidRPr="009746DC">
        <w:rPr>
          <w:rtl/>
        </w:rPr>
        <w:t>ما سيأتي في الجملة.</w:t>
      </w:r>
    </w:p>
    <w:p w:rsidR="00B717C7" w:rsidRPr="009746DC" w:rsidRDefault="00B717C7" w:rsidP="00085D39">
      <w:pPr>
        <w:pStyle w:val="libNormal"/>
        <w:rPr>
          <w:rtl/>
        </w:rPr>
      </w:pPr>
      <w:r w:rsidRPr="00C875FB">
        <w:rPr>
          <w:rtl/>
        </w:rPr>
        <w:t xml:space="preserve">« </w:t>
      </w:r>
      <w:r w:rsidR="00085D39">
        <w:rPr>
          <w:rtl/>
          <w:lang w:bidi="ar-IQ"/>
        </w:rPr>
        <w:t xml:space="preserve">شهيداً </w:t>
      </w:r>
      <w:r w:rsidRPr="00C875FB">
        <w:rPr>
          <w:rtl/>
        </w:rPr>
        <w:t>»</w:t>
      </w:r>
      <w:r w:rsidRPr="009746DC">
        <w:rPr>
          <w:rtl/>
        </w:rPr>
        <w:t xml:space="preserve"> أي كالشهيد</w:t>
      </w:r>
      <w:r w:rsidRPr="00C875FB">
        <w:rPr>
          <w:rtl/>
        </w:rPr>
        <w:t xml:space="preserve"> « غيلة »</w:t>
      </w:r>
      <w:r w:rsidRPr="009746DC">
        <w:rPr>
          <w:rtl/>
        </w:rPr>
        <w:t xml:space="preserve"> بالكسر أي فجأة وبغتة ، وفي القاموس : قتله غيلة خدعه فذهب به إلى موضع فقتله.</w:t>
      </w:r>
    </w:p>
    <w:p w:rsidR="00B717C7" w:rsidRPr="009746DC" w:rsidRDefault="00B717C7" w:rsidP="00085D39">
      <w:pPr>
        <w:pStyle w:val="libNormal"/>
        <w:rPr>
          <w:rtl/>
        </w:rPr>
      </w:pPr>
      <w:r w:rsidRPr="00C875FB">
        <w:rPr>
          <w:rtl/>
        </w:rPr>
        <w:t>قوله : قبل كنيتي</w:t>
      </w:r>
      <w:r w:rsidRPr="009746DC">
        <w:rPr>
          <w:rtl/>
        </w:rPr>
        <w:t xml:space="preserve"> ، </w:t>
      </w:r>
      <w:r w:rsidR="00850EDE">
        <w:rPr>
          <w:rtl/>
        </w:rPr>
        <w:t xml:space="preserve">يدلّ </w:t>
      </w:r>
      <w:r w:rsidR="00D83B35">
        <w:rPr>
          <w:rtl/>
        </w:rPr>
        <w:t xml:space="preserve">علىّ </w:t>
      </w:r>
      <w:r w:rsidRPr="009746DC">
        <w:rPr>
          <w:rtl/>
        </w:rPr>
        <w:t xml:space="preserve">أنه </w:t>
      </w:r>
      <w:r w:rsidR="00551E04">
        <w:rPr>
          <w:rtl/>
        </w:rPr>
        <w:t xml:space="preserve">كان </w:t>
      </w:r>
      <w:r w:rsidRPr="009746DC">
        <w:rPr>
          <w:rtl/>
        </w:rPr>
        <w:t xml:space="preserve">له اسم قبل الكنية </w:t>
      </w:r>
      <w:r w:rsidR="00D83B35">
        <w:rPr>
          <w:rtl/>
        </w:rPr>
        <w:t xml:space="preserve">ثمّ </w:t>
      </w:r>
      <w:r w:rsidRPr="009746DC">
        <w:rPr>
          <w:rtl/>
        </w:rPr>
        <w:t>كنى واشتهر</w:t>
      </w:r>
    </w:p>
    <w:p w:rsidR="00B717C7" w:rsidRPr="009746DC" w:rsidRDefault="00B717C7" w:rsidP="00085D39">
      <w:pPr>
        <w:pStyle w:val="libLine"/>
        <w:rPr>
          <w:rtl/>
        </w:rPr>
      </w:pPr>
      <w:r w:rsidRPr="009746DC">
        <w:rPr>
          <w:rtl/>
        </w:rPr>
        <w:t>__________________</w:t>
      </w:r>
    </w:p>
    <w:p w:rsidR="00B717C7" w:rsidRPr="009746DC" w:rsidRDefault="00B717C7" w:rsidP="00085D39">
      <w:pPr>
        <w:pStyle w:val="libFootnote0"/>
        <w:rPr>
          <w:rtl/>
          <w:lang w:bidi="fa-IR"/>
        </w:rPr>
      </w:pPr>
      <w:r>
        <w:rPr>
          <w:rtl/>
        </w:rPr>
        <w:t>(</w:t>
      </w:r>
      <w:r w:rsidRPr="009746DC">
        <w:rPr>
          <w:rtl/>
        </w:rPr>
        <w:t>1) سورة مريم : 27.</w:t>
      </w:r>
    </w:p>
    <w:p w:rsidR="008930D5" w:rsidRDefault="008930D5" w:rsidP="008930D5">
      <w:pPr>
        <w:pStyle w:val="libNormal"/>
        <w:rPr>
          <w:rtl/>
        </w:rPr>
      </w:pPr>
      <w:r>
        <w:rPr>
          <w:rtl/>
        </w:rPr>
        <w:br w:type="page"/>
      </w:r>
    </w:p>
    <w:p w:rsidR="00B717C7" w:rsidRPr="009746DC" w:rsidRDefault="00B717C7" w:rsidP="00085D39">
      <w:pPr>
        <w:pStyle w:val="libNormal"/>
        <w:rPr>
          <w:rtl/>
        </w:rPr>
      </w:pPr>
      <w:r w:rsidRPr="009746DC">
        <w:rPr>
          <w:rtl/>
        </w:rPr>
        <w:lastRenderedPageBreak/>
        <w:t xml:space="preserve">قال أسميك عبد الله قال فإني آمنت بالله العظيم وشهدت </w:t>
      </w:r>
      <w:r w:rsidR="00D8033E">
        <w:rPr>
          <w:rtl/>
        </w:rPr>
        <w:t xml:space="preserve">ان </w:t>
      </w:r>
      <w:r w:rsidRPr="009746DC">
        <w:rPr>
          <w:rtl/>
        </w:rPr>
        <w:t xml:space="preserve">لا إله </w:t>
      </w:r>
      <w:r w:rsidR="000164B7">
        <w:rPr>
          <w:rtl/>
        </w:rPr>
        <w:t xml:space="preserve">إلّا </w:t>
      </w:r>
      <w:r w:rsidRPr="009746DC">
        <w:rPr>
          <w:rtl/>
        </w:rPr>
        <w:t>الله وحده لا شريك له فردا صمدا</w:t>
      </w:r>
      <w:r w:rsidR="00373DD2">
        <w:rPr>
          <w:rFonts w:hint="cs"/>
          <w:rtl/>
        </w:rPr>
        <w:t>ً</w:t>
      </w:r>
      <w:r w:rsidRPr="009746DC">
        <w:rPr>
          <w:rtl/>
        </w:rPr>
        <w:t xml:space="preserve"> ليس كما تصفه النصارى وليس كما تصفه اليهود ولا جنس من أجناس الشرك وأشهد </w:t>
      </w:r>
      <w:r w:rsidR="00D8033E">
        <w:rPr>
          <w:rtl/>
        </w:rPr>
        <w:t xml:space="preserve">ان </w:t>
      </w:r>
      <w:r w:rsidRPr="009746DC">
        <w:rPr>
          <w:rtl/>
        </w:rPr>
        <w:t>محمدا</w:t>
      </w:r>
      <w:r w:rsidR="00373DD2">
        <w:rPr>
          <w:rFonts w:hint="cs"/>
          <w:rtl/>
        </w:rPr>
        <w:t>ً</w:t>
      </w:r>
      <w:r w:rsidRPr="009746DC">
        <w:rPr>
          <w:rtl/>
        </w:rPr>
        <w:t xml:space="preserve"> عبده ورسوله أرسله بالحق ف</w:t>
      </w:r>
      <w:r w:rsidR="007D1F02">
        <w:rPr>
          <w:rtl/>
        </w:rPr>
        <w:t xml:space="preserve">أبان </w:t>
      </w:r>
      <w:r w:rsidRPr="009746DC">
        <w:rPr>
          <w:rtl/>
        </w:rPr>
        <w:t xml:space="preserve">به لأهله وعمي المبطلون وأنه </w:t>
      </w:r>
      <w:r w:rsidR="00551E04">
        <w:rPr>
          <w:rtl/>
        </w:rPr>
        <w:t xml:space="preserve">كان </w:t>
      </w:r>
      <w:r w:rsidRPr="009746DC">
        <w:rPr>
          <w:rtl/>
        </w:rPr>
        <w:t>رسول الله إلى الناس كافة إلى الأح</w:t>
      </w:r>
      <w:r w:rsidR="00850EDE">
        <w:rPr>
          <w:rtl/>
        </w:rPr>
        <w:t xml:space="preserve">مرّ </w:t>
      </w:r>
      <w:r w:rsidRPr="009746DC">
        <w:rPr>
          <w:rtl/>
        </w:rPr>
        <w:t xml:space="preserve">والأسود </w:t>
      </w:r>
      <w:r w:rsidR="006A0B61">
        <w:rPr>
          <w:rtl/>
        </w:rPr>
        <w:t xml:space="preserve">كلّ </w:t>
      </w:r>
      <w:r w:rsidRPr="009746DC">
        <w:rPr>
          <w:rtl/>
        </w:rPr>
        <w:t xml:space="preserve">فيه مشترك فأبصر من أبصر واهتدى من اهتدى وعمي المبطلون وضل عنهم ما كانوا يدعون وأشهد </w:t>
      </w:r>
      <w:r w:rsidR="00D8033E">
        <w:rPr>
          <w:rtl/>
        </w:rPr>
        <w:t xml:space="preserve">ان </w:t>
      </w:r>
      <w:r w:rsidRPr="009746DC">
        <w:rPr>
          <w:rtl/>
        </w:rPr>
        <w:t>وليه نطق بحكمته و</w:t>
      </w:r>
      <w:r w:rsidR="00D8033E">
        <w:rPr>
          <w:rtl/>
        </w:rPr>
        <w:t xml:space="preserve">ان </w:t>
      </w:r>
      <w:r w:rsidRPr="009746DC">
        <w:rPr>
          <w:rtl/>
        </w:rPr>
        <w:t xml:space="preserve">من </w:t>
      </w:r>
      <w:r w:rsidR="00551E04">
        <w:rPr>
          <w:rtl/>
        </w:rPr>
        <w:t xml:space="preserve">كان </w:t>
      </w:r>
      <w:r w:rsidRPr="009746DC">
        <w:rPr>
          <w:rtl/>
        </w:rPr>
        <w:t xml:space="preserve">قبله من الأنبياء نطقوا بالحكمة البالغة وتوازروا </w:t>
      </w:r>
      <w:r w:rsidR="00D83B35">
        <w:rPr>
          <w:rtl/>
        </w:rPr>
        <w:t xml:space="preserve">علىّ </w:t>
      </w:r>
      <w:r w:rsidRPr="009746DC">
        <w:rPr>
          <w:rtl/>
        </w:rPr>
        <w:t xml:space="preserve">الطاعة لله وفارقوا الباطل وأهله والرجس وأهله وهجروا سبيل الضلالة ونصرهم الله بالطاعة له وعصمهم من المعصية فهم لله أولياء وللدين أنصار يحثون </w:t>
      </w:r>
      <w:r w:rsidR="00D83B35">
        <w:rPr>
          <w:rtl/>
        </w:rPr>
        <w:t xml:space="preserve">علىّ </w:t>
      </w:r>
      <w:r w:rsidRPr="009746DC">
        <w:rPr>
          <w:rtl/>
        </w:rPr>
        <w:t>الخير ويأمرون به آمنت بالصغير منهم والكبير ومن ذكرت منهم ومن لم أذكر وآمنت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85D39">
      <w:pPr>
        <w:pStyle w:val="libNormal"/>
        <w:rPr>
          <w:rtl/>
        </w:rPr>
      </w:pPr>
      <w:r w:rsidRPr="009746DC">
        <w:rPr>
          <w:rtl/>
        </w:rPr>
        <w:t xml:space="preserve">بها فسئل عن الاسم المتروك لزيادة اليقين ، والصليب صنم للنصارى ذو أربعة أطراف بصورة جسمين طويلين تقاطعا </w:t>
      </w:r>
      <w:r w:rsidR="00D83B35">
        <w:rPr>
          <w:rtl/>
        </w:rPr>
        <w:t xml:space="preserve">علىّ </w:t>
      </w:r>
      <w:r w:rsidRPr="009746DC">
        <w:rPr>
          <w:rtl/>
        </w:rPr>
        <w:t>زوايا قوائم</w:t>
      </w:r>
      <w:r>
        <w:rPr>
          <w:rtl/>
        </w:rPr>
        <w:t xml:space="preserve"> </w:t>
      </w:r>
      <w:r w:rsidRPr="00C875FB">
        <w:rPr>
          <w:rtl/>
        </w:rPr>
        <w:t>« فإني آمنت »</w:t>
      </w:r>
      <w:r w:rsidRPr="009746DC">
        <w:rPr>
          <w:rtl/>
        </w:rPr>
        <w:t xml:space="preserve"> الفاء للتفريع </w:t>
      </w:r>
      <w:r w:rsidR="00D83B35">
        <w:rPr>
          <w:rtl/>
        </w:rPr>
        <w:t xml:space="preserve">علىّ </w:t>
      </w:r>
      <w:r w:rsidRPr="009746DC">
        <w:rPr>
          <w:rtl/>
        </w:rPr>
        <w:t xml:space="preserve">ما ظهر منه </w:t>
      </w:r>
      <w:r w:rsidR="00850EDE">
        <w:rPr>
          <w:rStyle w:val="libAlaemChar"/>
          <w:rtl/>
        </w:rPr>
        <w:t xml:space="preserve">عليه‌السلام </w:t>
      </w:r>
      <w:r w:rsidRPr="009746DC">
        <w:rPr>
          <w:rtl/>
        </w:rPr>
        <w:t>من المعجزات.</w:t>
      </w:r>
    </w:p>
    <w:p w:rsidR="00B717C7" w:rsidRPr="009746DC" w:rsidRDefault="00B717C7" w:rsidP="00085D39">
      <w:pPr>
        <w:pStyle w:val="libNormal"/>
        <w:rPr>
          <w:rtl/>
        </w:rPr>
      </w:pPr>
      <w:r w:rsidRPr="00C875FB">
        <w:rPr>
          <w:rtl/>
        </w:rPr>
        <w:t>« ليس كما تصفه النصارى »</w:t>
      </w:r>
      <w:r w:rsidRPr="009746DC">
        <w:rPr>
          <w:rtl/>
        </w:rPr>
        <w:t xml:space="preserve"> من قولهم المسيح ابن الله أو شريكه أو اتحد به أو ثالث ثلاثة</w:t>
      </w:r>
      <w:r w:rsidRPr="00C875FB">
        <w:rPr>
          <w:rtl/>
        </w:rPr>
        <w:t xml:space="preserve"> « وليس كما يصفه اليهود »</w:t>
      </w:r>
      <w:r w:rsidRPr="009746DC">
        <w:rPr>
          <w:rtl/>
        </w:rPr>
        <w:t xml:space="preserve"> من التجسيم ، وقولهم </w:t>
      </w:r>
      <w:r w:rsidRPr="005E3B39">
        <w:rPr>
          <w:rtl/>
        </w:rPr>
        <w:t>«</w:t>
      </w:r>
      <w:r w:rsidRPr="009746DC">
        <w:rPr>
          <w:rtl/>
        </w:rPr>
        <w:t xml:space="preserve"> عُزَيْرٌ ابْنُ اللهِ </w:t>
      </w:r>
      <w:r w:rsidRPr="005E3B39">
        <w:rPr>
          <w:rtl/>
        </w:rPr>
        <w:t>»</w:t>
      </w:r>
      <w:r>
        <w:rPr>
          <w:rtl/>
        </w:rPr>
        <w:t xml:space="preserve"> </w:t>
      </w:r>
      <w:r w:rsidRPr="00C875FB">
        <w:rPr>
          <w:rtl/>
        </w:rPr>
        <w:t>« ف</w:t>
      </w:r>
      <w:r w:rsidR="007D1F02">
        <w:rPr>
          <w:rtl/>
        </w:rPr>
        <w:t xml:space="preserve">أبان </w:t>
      </w:r>
      <w:r w:rsidRPr="00C875FB">
        <w:rPr>
          <w:rtl/>
        </w:rPr>
        <w:t>به »</w:t>
      </w:r>
      <w:r w:rsidRPr="009746DC">
        <w:rPr>
          <w:rtl/>
        </w:rPr>
        <w:t xml:space="preserve"> ضمير به للحق والباء لتقوية التعدية ، وفي النهاية فيه : </w:t>
      </w:r>
      <w:r w:rsidRPr="00C875FB">
        <w:rPr>
          <w:rtl/>
        </w:rPr>
        <w:t>بعثت إلى الأح</w:t>
      </w:r>
      <w:r w:rsidR="00850EDE">
        <w:rPr>
          <w:rtl/>
        </w:rPr>
        <w:t xml:space="preserve">مرّ </w:t>
      </w:r>
      <w:r w:rsidRPr="00C875FB">
        <w:rPr>
          <w:rtl/>
        </w:rPr>
        <w:t>والأسود</w:t>
      </w:r>
      <w:r w:rsidRPr="009746DC">
        <w:rPr>
          <w:rtl/>
        </w:rPr>
        <w:t xml:space="preserve"> أي العجم والعرب ، ل</w:t>
      </w:r>
      <w:r w:rsidR="00D8033E">
        <w:rPr>
          <w:rtl/>
        </w:rPr>
        <w:t xml:space="preserve">ان </w:t>
      </w:r>
      <w:r w:rsidRPr="009746DC">
        <w:rPr>
          <w:rtl/>
        </w:rPr>
        <w:t xml:space="preserve">الغالب </w:t>
      </w:r>
      <w:r w:rsidR="00D83B35">
        <w:rPr>
          <w:rtl/>
        </w:rPr>
        <w:t xml:space="preserve">علىّ </w:t>
      </w:r>
      <w:r w:rsidRPr="009746DC">
        <w:rPr>
          <w:rtl/>
        </w:rPr>
        <w:t>ألو</w:t>
      </w:r>
      <w:r w:rsidR="00085D39">
        <w:rPr>
          <w:rtl/>
        </w:rPr>
        <w:t>ان</w:t>
      </w:r>
      <w:r w:rsidR="00551E04">
        <w:rPr>
          <w:rtl/>
        </w:rPr>
        <w:t xml:space="preserve"> </w:t>
      </w:r>
      <w:r w:rsidRPr="009746DC">
        <w:rPr>
          <w:rtl/>
        </w:rPr>
        <w:t>العجم الحمرة والبياض ، و</w:t>
      </w:r>
      <w:r w:rsidR="00D83B35">
        <w:rPr>
          <w:rtl/>
        </w:rPr>
        <w:t xml:space="preserve">علىّ </w:t>
      </w:r>
      <w:r w:rsidRPr="009746DC">
        <w:rPr>
          <w:rtl/>
        </w:rPr>
        <w:t>ألو</w:t>
      </w:r>
      <w:r w:rsidR="00D8033E">
        <w:rPr>
          <w:rtl/>
        </w:rPr>
        <w:t xml:space="preserve">ان </w:t>
      </w:r>
      <w:r w:rsidRPr="009746DC">
        <w:rPr>
          <w:rtl/>
        </w:rPr>
        <w:t>العرب الأدمة والسمرة ، وقيل : الجن والإنس ، وقيل : أراد بالأح</w:t>
      </w:r>
      <w:r w:rsidR="00085D39">
        <w:rPr>
          <w:rtl/>
        </w:rPr>
        <w:t>مر</w:t>
      </w:r>
      <w:r w:rsidR="00850EDE">
        <w:rPr>
          <w:rtl/>
        </w:rPr>
        <w:t xml:space="preserve"> </w:t>
      </w:r>
      <w:r w:rsidRPr="009746DC">
        <w:rPr>
          <w:rtl/>
        </w:rPr>
        <w:t>الأبيض مطلقا</w:t>
      </w:r>
      <w:r w:rsidR="00085D39">
        <w:rPr>
          <w:rFonts w:hint="cs"/>
          <w:rtl/>
        </w:rPr>
        <w:t>ً</w:t>
      </w:r>
      <w:r w:rsidRPr="009746DC">
        <w:rPr>
          <w:rtl/>
        </w:rPr>
        <w:t xml:space="preserve"> ف</w:t>
      </w:r>
      <w:r w:rsidR="00D8033E">
        <w:rPr>
          <w:rtl/>
        </w:rPr>
        <w:t xml:space="preserve">ان </w:t>
      </w:r>
      <w:r w:rsidRPr="009746DC">
        <w:rPr>
          <w:rtl/>
        </w:rPr>
        <w:t>العرب تقول امرأة حمراء أي بيضاء ، وسئل تغلب لم خص الأح</w:t>
      </w:r>
      <w:r w:rsidR="00085D39">
        <w:rPr>
          <w:rtl/>
        </w:rPr>
        <w:t>مر</w:t>
      </w:r>
      <w:r w:rsidR="00850EDE">
        <w:rPr>
          <w:rtl/>
        </w:rPr>
        <w:t xml:space="preserve"> </w:t>
      </w:r>
      <w:r w:rsidRPr="009746DC">
        <w:rPr>
          <w:rtl/>
        </w:rPr>
        <w:t>دون الأبيض فقال : ل</w:t>
      </w:r>
      <w:r w:rsidR="00D8033E">
        <w:rPr>
          <w:rtl/>
        </w:rPr>
        <w:t xml:space="preserve">ان </w:t>
      </w:r>
      <w:r w:rsidRPr="009746DC">
        <w:rPr>
          <w:rtl/>
        </w:rPr>
        <w:t>العرب لا تقول أبيض من بياض اللون ، إن</w:t>
      </w:r>
      <w:r w:rsidR="00085D39">
        <w:rPr>
          <w:rFonts w:hint="cs"/>
          <w:rtl/>
        </w:rPr>
        <w:t>ّ</w:t>
      </w:r>
      <w:r w:rsidRPr="009746DC">
        <w:rPr>
          <w:rtl/>
        </w:rPr>
        <w:t>ما الأبيض عندهم الظاهر النقي من العيوب ، فإذا أرادوا الأبيض من اللون قالوا : الأح</w:t>
      </w:r>
      <w:r w:rsidR="00085D39">
        <w:rPr>
          <w:rtl/>
        </w:rPr>
        <w:t>مر</w:t>
      </w:r>
      <w:r w:rsidR="00850EDE">
        <w:rPr>
          <w:rtl/>
        </w:rPr>
        <w:t xml:space="preserve"> </w:t>
      </w:r>
      <w:r w:rsidRPr="009746DC">
        <w:rPr>
          <w:rtl/>
        </w:rPr>
        <w:t>، وفيه نظر ، انتهى.</w:t>
      </w:r>
    </w:p>
    <w:p w:rsidR="00B717C7" w:rsidRPr="009746DC" w:rsidRDefault="00B717C7" w:rsidP="00085D39">
      <w:pPr>
        <w:pStyle w:val="libNormal"/>
        <w:rPr>
          <w:rtl/>
        </w:rPr>
      </w:pPr>
      <w:r w:rsidRPr="009746DC">
        <w:rPr>
          <w:rtl/>
        </w:rPr>
        <w:t xml:space="preserve">والمراد بوليه أبو الحسن </w:t>
      </w:r>
      <w:r w:rsidR="00850EDE">
        <w:rPr>
          <w:rStyle w:val="libAlaemChar"/>
          <w:rtl/>
        </w:rPr>
        <w:t xml:space="preserve">عليه‌السلام </w:t>
      </w:r>
      <w:r w:rsidRPr="009746DC">
        <w:rPr>
          <w:rtl/>
        </w:rPr>
        <w:t xml:space="preserve">أو أمير المؤمنين </w:t>
      </w:r>
      <w:r w:rsidR="00850EDE">
        <w:rPr>
          <w:rStyle w:val="libAlaemChar"/>
          <w:rtl/>
        </w:rPr>
        <w:t xml:space="preserve">عليه‌السلام </w:t>
      </w:r>
      <w:r w:rsidRPr="009746DC">
        <w:rPr>
          <w:rtl/>
        </w:rPr>
        <w:t xml:space="preserve">أو </w:t>
      </w:r>
      <w:r w:rsidR="006A0B61">
        <w:rPr>
          <w:rtl/>
        </w:rPr>
        <w:t xml:space="preserve">كلّ </w:t>
      </w:r>
      <w:r w:rsidRPr="009746DC">
        <w:rPr>
          <w:rtl/>
        </w:rPr>
        <w:t xml:space="preserve">أوصيائه </w:t>
      </w:r>
      <w:r w:rsidR="00C17164" w:rsidRPr="00C17164">
        <w:rPr>
          <w:rStyle w:val="libAlaemChar"/>
          <w:rFonts w:hint="cs"/>
          <w:rtl/>
        </w:rPr>
        <w:t xml:space="preserve">عليهم‌السلام </w:t>
      </w:r>
      <w:r w:rsidRPr="00C875FB">
        <w:rPr>
          <w:rtl/>
        </w:rPr>
        <w:t>« وتوازروا »</w:t>
      </w:r>
      <w:r w:rsidRPr="009746DC">
        <w:rPr>
          <w:rtl/>
        </w:rPr>
        <w:t xml:space="preserve"> أي تعاونوا بالطاعة أي بالتوفيق للطاعة ، أو نصرهم </w:t>
      </w:r>
      <w:r w:rsidR="00D83B35">
        <w:rPr>
          <w:rtl/>
        </w:rPr>
        <w:t xml:space="preserve">علىّ </w:t>
      </w:r>
      <w:r w:rsidRPr="009746DC">
        <w:rPr>
          <w:rtl/>
        </w:rPr>
        <w:t>الأعادي بسبب</w:t>
      </w:r>
    </w:p>
    <w:p w:rsidR="008930D5" w:rsidRDefault="008930D5" w:rsidP="008930D5">
      <w:pPr>
        <w:pStyle w:val="libNormal"/>
        <w:rPr>
          <w:rtl/>
        </w:rPr>
      </w:pPr>
      <w:r>
        <w:rPr>
          <w:rtl/>
        </w:rPr>
        <w:br w:type="page"/>
      </w:r>
    </w:p>
    <w:p w:rsidR="00B717C7" w:rsidRPr="009746DC" w:rsidRDefault="00B717C7" w:rsidP="00085D39">
      <w:pPr>
        <w:pStyle w:val="libNormal"/>
        <w:rPr>
          <w:rtl/>
        </w:rPr>
      </w:pPr>
      <w:r w:rsidRPr="009746DC">
        <w:rPr>
          <w:rtl/>
        </w:rPr>
        <w:lastRenderedPageBreak/>
        <w:t>بالله تبارك وتعالى رب</w:t>
      </w:r>
      <w:r w:rsidR="00085D39">
        <w:rPr>
          <w:rFonts w:hint="cs"/>
          <w:rtl/>
        </w:rPr>
        <w:t>ّ</w:t>
      </w:r>
      <w:r w:rsidRPr="009746DC">
        <w:rPr>
          <w:rtl/>
        </w:rPr>
        <w:t xml:space="preserve"> العالمين </w:t>
      </w:r>
      <w:r w:rsidR="00D83B35">
        <w:rPr>
          <w:rtl/>
        </w:rPr>
        <w:t xml:space="preserve">ثمّ </w:t>
      </w:r>
      <w:r w:rsidRPr="009746DC">
        <w:rPr>
          <w:rtl/>
        </w:rPr>
        <w:t xml:space="preserve">قطع زناره وقطع صليبا </w:t>
      </w:r>
      <w:r w:rsidR="00551E04">
        <w:rPr>
          <w:rtl/>
        </w:rPr>
        <w:t xml:space="preserve">كان </w:t>
      </w:r>
      <w:r w:rsidRPr="009746DC">
        <w:rPr>
          <w:rtl/>
        </w:rPr>
        <w:t xml:space="preserve">في عنقه من ذهب </w:t>
      </w:r>
      <w:r w:rsidR="00D83B35">
        <w:rPr>
          <w:rtl/>
        </w:rPr>
        <w:t xml:space="preserve">ثمّ </w:t>
      </w:r>
      <w:r w:rsidRPr="009746DC">
        <w:rPr>
          <w:rtl/>
        </w:rPr>
        <w:t xml:space="preserve">قال مرني </w:t>
      </w:r>
      <w:r w:rsidR="00FE5F86">
        <w:rPr>
          <w:rtl/>
        </w:rPr>
        <w:t xml:space="preserve">حتّى </w:t>
      </w:r>
      <w:r w:rsidRPr="009746DC">
        <w:rPr>
          <w:rtl/>
        </w:rPr>
        <w:t xml:space="preserve">أضع صدقتي حيث تأمرني فقال هاهنا أخ لك </w:t>
      </w:r>
      <w:r w:rsidR="00551E04">
        <w:rPr>
          <w:rtl/>
        </w:rPr>
        <w:t xml:space="preserve">كان </w:t>
      </w:r>
      <w:r w:rsidR="00D83B35">
        <w:rPr>
          <w:rtl/>
        </w:rPr>
        <w:t xml:space="preserve">علىّ </w:t>
      </w:r>
      <w:r w:rsidRPr="009746DC">
        <w:rPr>
          <w:rtl/>
        </w:rPr>
        <w:t>مثل دينك وهو رجل من قومك من قيس بن ثعلبة وهو في نعمة كنعمتك فتواسيا وتجاورا ول</w:t>
      </w:r>
      <w:r w:rsidR="003928AF">
        <w:rPr>
          <w:rtl/>
        </w:rPr>
        <w:t xml:space="preserve">ستّ </w:t>
      </w:r>
      <w:r w:rsidRPr="009746DC">
        <w:rPr>
          <w:rtl/>
        </w:rPr>
        <w:t xml:space="preserve">أدع </w:t>
      </w:r>
      <w:r w:rsidR="00D8033E">
        <w:rPr>
          <w:rtl/>
        </w:rPr>
        <w:t xml:space="preserve">ان </w:t>
      </w:r>
      <w:r w:rsidRPr="009746DC">
        <w:rPr>
          <w:rtl/>
        </w:rPr>
        <w:t>أورد عليكما حق</w:t>
      </w:r>
      <w:r w:rsidR="00085D39">
        <w:rPr>
          <w:rFonts w:hint="cs"/>
          <w:rtl/>
        </w:rPr>
        <w:t>ّ</w:t>
      </w:r>
      <w:r w:rsidRPr="009746DC">
        <w:rPr>
          <w:rtl/>
        </w:rPr>
        <w:t xml:space="preserve">كما في </w:t>
      </w:r>
      <w:r w:rsidR="00D83B35">
        <w:rPr>
          <w:rtl/>
        </w:rPr>
        <w:t xml:space="preserve">الإسلام </w:t>
      </w:r>
      <w:r w:rsidRPr="009746DC">
        <w:rPr>
          <w:rtl/>
        </w:rPr>
        <w:t>فقال والله أصلحك الله إن</w:t>
      </w:r>
      <w:r w:rsidR="00085D39">
        <w:rPr>
          <w:rFonts w:hint="cs"/>
          <w:rtl/>
        </w:rPr>
        <w:t>ّ</w:t>
      </w:r>
      <w:r w:rsidRPr="009746DC">
        <w:rPr>
          <w:rtl/>
        </w:rPr>
        <w:t>ي لغني</w:t>
      </w:r>
      <w:r w:rsidR="00085D39">
        <w:rPr>
          <w:rFonts w:hint="cs"/>
          <w:rtl/>
        </w:rPr>
        <w:t>ُّ</w:t>
      </w:r>
      <w:r w:rsidRPr="009746DC">
        <w:rPr>
          <w:rtl/>
        </w:rPr>
        <w:t xml:space="preserve"> ولقد تركت ثلاثمائة طروق بين فرس وفرسة وتركت ألف بعير فحق</w:t>
      </w:r>
      <w:r w:rsidR="00085D39">
        <w:rPr>
          <w:rFonts w:hint="cs"/>
          <w:rtl/>
        </w:rPr>
        <w:t>ّ</w:t>
      </w:r>
      <w:r w:rsidRPr="009746DC">
        <w:rPr>
          <w:rtl/>
        </w:rPr>
        <w:t>ك فيها أوفر من حقي فقال له أنت مولى الله ورسوله وأنت في حد</w:t>
      </w:r>
      <w:r w:rsidR="00085D39">
        <w:rPr>
          <w:rFonts w:hint="cs"/>
          <w:rtl/>
        </w:rPr>
        <w:t>ّ</w:t>
      </w:r>
      <w:r w:rsidRPr="009746DC">
        <w:rPr>
          <w:rtl/>
        </w:rPr>
        <w:t xml:space="preserve"> نسبك </w:t>
      </w:r>
      <w:r w:rsidR="00D83B35">
        <w:rPr>
          <w:rtl/>
        </w:rPr>
        <w:t xml:space="preserve">علىّ </w:t>
      </w:r>
      <w:r w:rsidRPr="009746DC">
        <w:rPr>
          <w:rtl/>
        </w:rPr>
        <w:t>حالك فحسن إسلامه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85D39">
      <w:pPr>
        <w:pStyle w:val="libNormal"/>
        <w:rPr>
          <w:rtl/>
        </w:rPr>
      </w:pPr>
      <w:r w:rsidRPr="009746DC">
        <w:rPr>
          <w:rtl/>
        </w:rPr>
        <w:t xml:space="preserve">الطاعة ، وفي القاموس : </w:t>
      </w:r>
      <w:r w:rsidRPr="00C875FB">
        <w:rPr>
          <w:rtl/>
        </w:rPr>
        <w:t>زنر الرجل ألبسه الزن</w:t>
      </w:r>
      <w:r w:rsidR="00085D39">
        <w:rPr>
          <w:rFonts w:hint="cs"/>
          <w:rtl/>
        </w:rPr>
        <w:t>ّ</w:t>
      </w:r>
      <w:r w:rsidRPr="00C875FB">
        <w:rPr>
          <w:rtl/>
        </w:rPr>
        <w:t>ار</w:t>
      </w:r>
      <w:r w:rsidRPr="009746DC">
        <w:rPr>
          <w:rtl/>
        </w:rPr>
        <w:t xml:space="preserve"> ، وهو ما </w:t>
      </w:r>
      <w:r w:rsidR="00D83B35">
        <w:rPr>
          <w:rtl/>
        </w:rPr>
        <w:t xml:space="preserve">علىّ </w:t>
      </w:r>
      <w:r w:rsidRPr="009746DC">
        <w:rPr>
          <w:rtl/>
        </w:rPr>
        <w:t>وسط النصارى والمجوس كالزنارة من تزن</w:t>
      </w:r>
      <w:r w:rsidR="00085D39">
        <w:rPr>
          <w:rFonts w:hint="cs"/>
          <w:rtl/>
        </w:rPr>
        <w:t>ّ</w:t>
      </w:r>
      <w:r w:rsidRPr="009746DC">
        <w:rPr>
          <w:rtl/>
        </w:rPr>
        <w:t>ر الشيء : دق</w:t>
      </w:r>
      <w:r w:rsidR="00085D39">
        <w:rPr>
          <w:rFonts w:hint="cs"/>
          <w:rtl/>
        </w:rPr>
        <w:t>ّ</w:t>
      </w:r>
      <w:r w:rsidRPr="009746DC">
        <w:rPr>
          <w:rtl/>
        </w:rPr>
        <w:t>.</w:t>
      </w:r>
    </w:p>
    <w:p w:rsidR="00B717C7" w:rsidRPr="009746DC" w:rsidRDefault="00B717C7" w:rsidP="00085D39">
      <w:pPr>
        <w:pStyle w:val="libNormal"/>
        <w:rPr>
          <w:rtl/>
        </w:rPr>
      </w:pPr>
      <w:r w:rsidRPr="00C875FB">
        <w:rPr>
          <w:rtl/>
        </w:rPr>
        <w:t>قوله : صدقتي</w:t>
      </w:r>
      <w:r w:rsidRPr="009746DC">
        <w:rPr>
          <w:rtl/>
        </w:rPr>
        <w:t xml:space="preserve"> </w:t>
      </w:r>
      <w:r w:rsidR="00085D39">
        <w:rPr>
          <w:rtl/>
        </w:rPr>
        <w:t>ك</w:t>
      </w:r>
      <w:r w:rsidR="00D8033E">
        <w:rPr>
          <w:rFonts w:hint="cs"/>
          <w:rtl/>
        </w:rPr>
        <w:t xml:space="preserve">ان </w:t>
      </w:r>
      <w:r w:rsidRPr="009746DC">
        <w:rPr>
          <w:rtl/>
        </w:rPr>
        <w:t xml:space="preserve">المراد بها الصليب الذي </w:t>
      </w:r>
      <w:r w:rsidR="00551E04">
        <w:rPr>
          <w:rtl/>
        </w:rPr>
        <w:t xml:space="preserve">كان </w:t>
      </w:r>
      <w:r w:rsidRPr="009746DC">
        <w:rPr>
          <w:rtl/>
        </w:rPr>
        <w:t xml:space="preserve">في عنقه ، أراد </w:t>
      </w:r>
      <w:r w:rsidR="00D8033E">
        <w:rPr>
          <w:rtl/>
        </w:rPr>
        <w:t xml:space="preserve">ان </w:t>
      </w:r>
      <w:r w:rsidRPr="009746DC">
        <w:rPr>
          <w:rtl/>
        </w:rPr>
        <w:t xml:space="preserve">يتصدق بذهبه ، ويحتمل الأعم </w:t>
      </w:r>
      <w:r w:rsidR="00085D39">
        <w:rPr>
          <w:rFonts w:hint="cs"/>
          <w:rtl/>
        </w:rPr>
        <w:t>ّ</w:t>
      </w:r>
      <w:r w:rsidRPr="009746DC">
        <w:rPr>
          <w:rtl/>
        </w:rPr>
        <w:t>، وقيل : صدقتي بسكون الدال أي خلوص حبي ومؤاخاتي</w:t>
      </w:r>
      <w:r>
        <w:rPr>
          <w:rtl/>
        </w:rPr>
        <w:t xml:space="preserve"> </w:t>
      </w:r>
      <w:r w:rsidRPr="00C875FB">
        <w:rPr>
          <w:rtl/>
        </w:rPr>
        <w:t>« وهو في ن</w:t>
      </w:r>
      <w:r w:rsidR="00551E04">
        <w:rPr>
          <w:rtl/>
        </w:rPr>
        <w:t xml:space="preserve">عمّه </w:t>
      </w:r>
      <w:r w:rsidRPr="00C875FB">
        <w:rPr>
          <w:rtl/>
        </w:rPr>
        <w:t>»</w:t>
      </w:r>
      <w:r w:rsidRPr="009746DC">
        <w:rPr>
          <w:rtl/>
        </w:rPr>
        <w:t xml:space="preserve"> أي الهداية إلى </w:t>
      </w:r>
      <w:r w:rsidR="00D83B35">
        <w:rPr>
          <w:rtl/>
        </w:rPr>
        <w:t xml:space="preserve">الإسلام </w:t>
      </w:r>
      <w:r w:rsidRPr="009746DC">
        <w:rPr>
          <w:rtl/>
        </w:rPr>
        <w:t xml:space="preserve">بعد الكفر ، وفي القاموس : آساه بماله مواساة أناله منه ، وجعله فيه أسوة ، ولا يكون ذلك </w:t>
      </w:r>
      <w:r w:rsidR="000164B7">
        <w:rPr>
          <w:rtl/>
        </w:rPr>
        <w:t xml:space="preserve">إلّا </w:t>
      </w:r>
      <w:r w:rsidRPr="009746DC">
        <w:rPr>
          <w:rtl/>
        </w:rPr>
        <w:t>من كفاف ف</w:t>
      </w:r>
      <w:r w:rsidR="00D8033E">
        <w:rPr>
          <w:rtl/>
        </w:rPr>
        <w:t xml:space="preserve">ان </w:t>
      </w:r>
      <w:r w:rsidR="00551E04">
        <w:rPr>
          <w:rtl/>
        </w:rPr>
        <w:t xml:space="preserve">كان </w:t>
      </w:r>
      <w:r w:rsidRPr="009746DC">
        <w:rPr>
          <w:rtl/>
        </w:rPr>
        <w:t>من فضلة فليس بمواساة ، وتأسوا آسى بعضهم بعضا</w:t>
      </w:r>
      <w:r w:rsidR="00085D39">
        <w:rPr>
          <w:rFonts w:hint="cs"/>
          <w:rtl/>
        </w:rPr>
        <w:t>ً</w:t>
      </w:r>
      <w:r w:rsidRPr="009746DC">
        <w:rPr>
          <w:rtl/>
        </w:rPr>
        <w:t xml:space="preserve"> ، وقال : في وسار وأساه وأساه لغة رديئة.</w:t>
      </w:r>
    </w:p>
    <w:p w:rsidR="00B717C7" w:rsidRPr="009746DC" w:rsidRDefault="00B717C7" w:rsidP="00085D39">
      <w:pPr>
        <w:pStyle w:val="libNormal"/>
        <w:rPr>
          <w:rtl/>
        </w:rPr>
      </w:pPr>
      <w:r w:rsidRPr="00C875FB">
        <w:rPr>
          <w:rtl/>
        </w:rPr>
        <w:t>« حق</w:t>
      </w:r>
      <w:r w:rsidR="00DC1400">
        <w:rPr>
          <w:rFonts w:hint="cs"/>
          <w:rtl/>
        </w:rPr>
        <w:t>ّ</w:t>
      </w:r>
      <w:r w:rsidRPr="00C875FB">
        <w:rPr>
          <w:rtl/>
        </w:rPr>
        <w:t>كما »</w:t>
      </w:r>
      <w:r w:rsidRPr="009746DC">
        <w:rPr>
          <w:rtl/>
        </w:rPr>
        <w:t xml:space="preserve"> أي من الصدقات ، وفي القاموس : </w:t>
      </w:r>
      <w:r w:rsidRPr="00C875FB">
        <w:rPr>
          <w:rtl/>
        </w:rPr>
        <w:t>ناقة طروقة</w:t>
      </w:r>
      <w:r w:rsidRPr="009746DC">
        <w:rPr>
          <w:rtl/>
        </w:rPr>
        <w:t xml:space="preserve"> الفحل : بلغت </w:t>
      </w:r>
      <w:r w:rsidR="00D8033E">
        <w:rPr>
          <w:rtl/>
        </w:rPr>
        <w:t xml:space="preserve">ان </w:t>
      </w:r>
      <w:r w:rsidRPr="009746DC">
        <w:rPr>
          <w:rtl/>
        </w:rPr>
        <w:t xml:space="preserve">يضربها الفحل ، وكذا المرأة ، وقيل : الطروق إما </w:t>
      </w:r>
      <w:r w:rsidR="0076797F">
        <w:rPr>
          <w:rtl/>
        </w:rPr>
        <w:t xml:space="preserve">بضمّ </w:t>
      </w:r>
      <w:r w:rsidRPr="009746DC">
        <w:rPr>
          <w:rtl/>
        </w:rPr>
        <w:t xml:space="preserve">المهملتين مصدر باب نصر ، الضراب أطلق </w:t>
      </w:r>
      <w:r w:rsidR="00D83B35">
        <w:rPr>
          <w:rtl/>
        </w:rPr>
        <w:t xml:space="preserve">علىّ </w:t>
      </w:r>
      <w:r w:rsidRPr="009746DC">
        <w:rPr>
          <w:rtl/>
        </w:rPr>
        <w:t>ما يستحق</w:t>
      </w:r>
      <w:r w:rsidR="00DC1400">
        <w:rPr>
          <w:rFonts w:hint="cs"/>
          <w:rtl/>
        </w:rPr>
        <w:t>ّ</w:t>
      </w:r>
      <w:r w:rsidRPr="009746DC">
        <w:rPr>
          <w:rtl/>
        </w:rPr>
        <w:t xml:space="preserve"> الطروق مبالغة ، فيشمل الذكر والأنثى ، وإما بفتح الأولى بمعنى ما يستحق</w:t>
      </w:r>
      <w:r w:rsidR="00DC1400">
        <w:rPr>
          <w:rFonts w:hint="cs"/>
          <w:rtl/>
        </w:rPr>
        <w:t>ّ</w:t>
      </w:r>
      <w:r w:rsidRPr="009746DC">
        <w:rPr>
          <w:rtl/>
        </w:rPr>
        <w:t xml:space="preserve"> الضراب.</w:t>
      </w:r>
    </w:p>
    <w:p w:rsidR="00B717C7" w:rsidRPr="009746DC" w:rsidRDefault="00B717C7" w:rsidP="00085D39">
      <w:pPr>
        <w:pStyle w:val="libNormal"/>
        <w:rPr>
          <w:rtl/>
        </w:rPr>
      </w:pPr>
      <w:r w:rsidRPr="00C875FB">
        <w:rPr>
          <w:rtl/>
        </w:rPr>
        <w:t>« بين فرس وفرسة »</w:t>
      </w:r>
      <w:r w:rsidRPr="009746DC">
        <w:rPr>
          <w:rtl/>
        </w:rPr>
        <w:t xml:space="preserve"> أي بعض الثلاثمائة ذكر وبعضها أنثى ، وقال في المصباح المنير : الفرس يقع </w:t>
      </w:r>
      <w:r w:rsidR="00D83B35">
        <w:rPr>
          <w:rtl/>
        </w:rPr>
        <w:t xml:space="preserve">علىّ </w:t>
      </w:r>
      <w:r w:rsidRPr="009746DC">
        <w:rPr>
          <w:rtl/>
        </w:rPr>
        <w:t xml:space="preserve">الذكر والأنثى ، قال ابن الأنباري : ربما بنوا الأنثى </w:t>
      </w:r>
      <w:r w:rsidR="00D83B35">
        <w:rPr>
          <w:rtl/>
        </w:rPr>
        <w:t xml:space="preserve">علىّ </w:t>
      </w:r>
      <w:r w:rsidRPr="009746DC">
        <w:rPr>
          <w:rtl/>
        </w:rPr>
        <w:t>الذكر فقالوا : فيها فرسة ، وحكاه يونس سماعا</w:t>
      </w:r>
      <w:r w:rsidR="00DC1400">
        <w:rPr>
          <w:rFonts w:hint="cs"/>
          <w:rtl/>
        </w:rPr>
        <w:t>ً</w:t>
      </w:r>
      <w:r w:rsidRPr="009746DC">
        <w:rPr>
          <w:rtl/>
        </w:rPr>
        <w:t xml:space="preserve"> من العرب ، انتهى.</w:t>
      </w:r>
    </w:p>
    <w:p w:rsidR="00B717C7" w:rsidRPr="009746DC" w:rsidRDefault="00B717C7" w:rsidP="00085D39">
      <w:pPr>
        <w:pStyle w:val="libNormal"/>
        <w:rPr>
          <w:rtl/>
        </w:rPr>
      </w:pPr>
      <w:r w:rsidRPr="009746DC">
        <w:rPr>
          <w:rtl/>
        </w:rPr>
        <w:t>وقيل : ثلاثمائة طروق غير الفرس والفرسة ،</w:t>
      </w:r>
      <w:r>
        <w:rPr>
          <w:rtl/>
        </w:rPr>
        <w:t xml:space="preserve"> </w:t>
      </w:r>
      <w:r w:rsidRPr="00C875FB">
        <w:rPr>
          <w:rtl/>
        </w:rPr>
        <w:t>« فحق</w:t>
      </w:r>
      <w:r w:rsidR="00DC1400">
        <w:rPr>
          <w:rFonts w:hint="cs"/>
          <w:rtl/>
        </w:rPr>
        <w:t>ّ</w:t>
      </w:r>
      <w:r w:rsidRPr="00C875FB">
        <w:rPr>
          <w:rtl/>
        </w:rPr>
        <w:t>ك فيها »</w:t>
      </w:r>
      <w:r w:rsidRPr="009746DC">
        <w:rPr>
          <w:rtl/>
        </w:rPr>
        <w:t xml:space="preserve"> أي ح</w:t>
      </w:r>
      <w:r w:rsidR="00DC1400">
        <w:rPr>
          <w:rFonts w:hint="cs"/>
          <w:rtl/>
        </w:rPr>
        <w:t>ّ</w:t>
      </w:r>
      <w:r w:rsidRPr="009746DC">
        <w:rPr>
          <w:rtl/>
        </w:rPr>
        <w:t xml:space="preserve">ق الخمس أو بناء </w:t>
      </w:r>
      <w:r w:rsidR="00D83B35">
        <w:rPr>
          <w:rtl/>
        </w:rPr>
        <w:t xml:space="preserve">علىّ </w:t>
      </w:r>
      <w:r w:rsidR="00D8033E">
        <w:rPr>
          <w:rtl/>
        </w:rPr>
        <w:t xml:space="preserve">ان </w:t>
      </w:r>
      <w:r w:rsidR="00406F49">
        <w:rPr>
          <w:rtl/>
        </w:rPr>
        <w:t xml:space="preserve">الإمام </w:t>
      </w:r>
      <w:r w:rsidRPr="009746DC">
        <w:rPr>
          <w:rtl/>
        </w:rPr>
        <w:t>أولى بالمؤمنين من أنفسهم</w:t>
      </w:r>
      <w:r>
        <w:rPr>
          <w:rtl/>
        </w:rPr>
        <w:t xml:space="preserve"> </w:t>
      </w:r>
      <w:r w:rsidRPr="00C875FB">
        <w:rPr>
          <w:rtl/>
        </w:rPr>
        <w:t>« أنت مولى الله »</w:t>
      </w:r>
      <w:r w:rsidRPr="009746DC">
        <w:rPr>
          <w:rtl/>
        </w:rPr>
        <w:t xml:space="preserve"> أي معتقهما لأنه بهما أعتق من النار</w:t>
      </w:r>
      <w:r w:rsidRPr="00C875FB">
        <w:rPr>
          <w:rtl/>
        </w:rPr>
        <w:t xml:space="preserve"> « وأنت في حد</w:t>
      </w:r>
      <w:r w:rsidR="00DC1400">
        <w:rPr>
          <w:rFonts w:hint="cs"/>
          <w:rtl/>
        </w:rPr>
        <w:t>ّ</w:t>
      </w:r>
      <w:r w:rsidRPr="00C875FB">
        <w:rPr>
          <w:rtl/>
        </w:rPr>
        <w:t xml:space="preserve"> نسبك »</w:t>
      </w:r>
      <w:r w:rsidRPr="009746DC">
        <w:rPr>
          <w:rtl/>
        </w:rPr>
        <w:t xml:space="preserve"> أي لا يضر</w:t>
      </w:r>
      <w:r w:rsidR="00DC1400">
        <w:rPr>
          <w:rFonts w:hint="cs"/>
          <w:rtl/>
        </w:rPr>
        <w:t>ّ</w:t>
      </w:r>
      <w:r w:rsidRPr="009746DC">
        <w:rPr>
          <w:rtl/>
        </w:rPr>
        <w:t xml:space="preserve"> ذلك في نسبك بل ترث أقاربك</w:t>
      </w:r>
    </w:p>
    <w:p w:rsidR="008930D5" w:rsidRDefault="008930D5" w:rsidP="008930D5">
      <w:pPr>
        <w:pStyle w:val="libNormal"/>
        <w:rPr>
          <w:rtl/>
        </w:rPr>
      </w:pPr>
      <w:r>
        <w:rPr>
          <w:rtl/>
        </w:rPr>
        <w:br w:type="page"/>
      </w:r>
    </w:p>
    <w:p w:rsidR="00B717C7" w:rsidRPr="009746DC" w:rsidRDefault="00B717C7" w:rsidP="00DC1400">
      <w:pPr>
        <w:pStyle w:val="libNormal"/>
        <w:rPr>
          <w:rtl/>
        </w:rPr>
      </w:pPr>
      <w:r>
        <w:rPr>
          <w:rtl/>
        </w:rPr>
        <w:lastRenderedPageBreak/>
        <w:t>و</w:t>
      </w:r>
      <w:r w:rsidRPr="009746DC">
        <w:rPr>
          <w:rtl/>
        </w:rPr>
        <w:t>ت</w:t>
      </w:r>
      <w:r w:rsidR="000D553B">
        <w:rPr>
          <w:rtl/>
        </w:rPr>
        <w:t>زوّ</w:t>
      </w:r>
      <w:r w:rsidR="00DC1400">
        <w:rPr>
          <w:rFonts w:hint="cs"/>
          <w:rtl/>
        </w:rPr>
        <w:t>ً</w:t>
      </w:r>
      <w:r w:rsidR="000D553B">
        <w:rPr>
          <w:rtl/>
        </w:rPr>
        <w:t xml:space="preserve">ج </w:t>
      </w:r>
      <w:r w:rsidRPr="009746DC">
        <w:rPr>
          <w:rtl/>
        </w:rPr>
        <w:t xml:space="preserve">امرأة من بني فهر وأصدقها أبو إبراهيم </w:t>
      </w:r>
      <w:r w:rsidR="00850EDE">
        <w:rPr>
          <w:rStyle w:val="libAlaemChar"/>
          <w:rtl/>
        </w:rPr>
        <w:t xml:space="preserve">عليه‌السلام </w:t>
      </w:r>
      <w:r w:rsidRPr="009746DC">
        <w:rPr>
          <w:rtl/>
        </w:rPr>
        <w:t xml:space="preserve">خمسين </w:t>
      </w:r>
      <w:r w:rsidR="00873224">
        <w:rPr>
          <w:rtl/>
        </w:rPr>
        <w:t>ديناراً</w:t>
      </w:r>
      <w:r w:rsidRPr="009746DC">
        <w:rPr>
          <w:rtl/>
        </w:rPr>
        <w:t xml:space="preserve"> من صدقة </w:t>
      </w:r>
      <w:r w:rsidR="00551E04">
        <w:rPr>
          <w:rtl/>
        </w:rPr>
        <w:t xml:space="preserve">عليّ </w:t>
      </w:r>
      <w:r w:rsidRPr="009746DC">
        <w:rPr>
          <w:rtl/>
        </w:rPr>
        <w:t xml:space="preserve">بن أبي طالب </w:t>
      </w:r>
      <w:r w:rsidR="00850EDE">
        <w:rPr>
          <w:rStyle w:val="libAlaemChar"/>
          <w:rtl/>
        </w:rPr>
        <w:t xml:space="preserve">عليه‌السلام </w:t>
      </w:r>
      <w:r w:rsidRPr="009746DC">
        <w:rPr>
          <w:rtl/>
        </w:rPr>
        <w:t>وأخدمه وبو</w:t>
      </w:r>
      <w:r w:rsidR="00DC1400">
        <w:rPr>
          <w:rFonts w:hint="cs"/>
          <w:rtl/>
        </w:rPr>
        <w:t>َّ</w:t>
      </w:r>
      <w:r w:rsidRPr="009746DC">
        <w:rPr>
          <w:rtl/>
        </w:rPr>
        <w:t xml:space="preserve">أه </w:t>
      </w:r>
      <w:r w:rsidR="00045410">
        <w:rPr>
          <w:rtl/>
        </w:rPr>
        <w:t xml:space="preserve">وأقام </w:t>
      </w:r>
      <w:r w:rsidR="00FE5F86">
        <w:rPr>
          <w:rtl/>
        </w:rPr>
        <w:t xml:space="preserve">حتّى </w:t>
      </w:r>
      <w:r w:rsidRPr="009746DC">
        <w:rPr>
          <w:rtl/>
        </w:rPr>
        <w:t xml:space="preserve">أخرج أبو إبراهيم </w:t>
      </w:r>
      <w:r w:rsidR="00850EDE">
        <w:rPr>
          <w:rStyle w:val="libAlaemChar"/>
          <w:rtl/>
        </w:rPr>
        <w:t xml:space="preserve">عليه‌السلام </w:t>
      </w:r>
      <w:r w:rsidRPr="009746DC">
        <w:rPr>
          <w:rtl/>
        </w:rPr>
        <w:t>فمات بعد مخرجه ب</w:t>
      </w:r>
      <w:r w:rsidR="00551E04">
        <w:rPr>
          <w:rtl/>
        </w:rPr>
        <w:t xml:space="preserve">ثمان </w:t>
      </w:r>
      <w:r w:rsidRPr="009746DC">
        <w:rPr>
          <w:rtl/>
        </w:rPr>
        <w:t>وعشرين ليلة</w:t>
      </w:r>
      <w:r>
        <w:rPr>
          <w:rFonts w:hint="cs"/>
          <w:rtl/>
        </w:rPr>
        <w:t>.</w:t>
      </w:r>
    </w:p>
    <w:p w:rsidR="00B717C7" w:rsidRPr="009746DC" w:rsidRDefault="00B717C7" w:rsidP="00DC1400">
      <w:pPr>
        <w:pStyle w:val="libNormal"/>
        <w:rPr>
          <w:rtl/>
        </w:rPr>
      </w:pPr>
      <w:r w:rsidRPr="009746DC">
        <w:rPr>
          <w:rtl/>
        </w:rPr>
        <w:t>5</w:t>
      </w:r>
      <w:r>
        <w:rPr>
          <w:rtl/>
        </w:rPr>
        <w:t xml:space="preserve"> </w:t>
      </w:r>
      <w:r w:rsidR="003928AF">
        <w:rPr>
          <w:rtl/>
        </w:rPr>
        <w:t>-</w:t>
      </w:r>
      <w:r>
        <w:rPr>
          <w:rtl/>
        </w:rPr>
        <w:t xml:space="preserve"> </w:t>
      </w:r>
      <w:r w:rsidR="00551E04">
        <w:rPr>
          <w:rtl/>
        </w:rPr>
        <w:t>عليّ</w:t>
      </w:r>
      <w:r w:rsidR="008A4D71">
        <w:rPr>
          <w:rFonts w:hint="cs"/>
          <w:rtl/>
        </w:rPr>
        <w:t>ُ</w:t>
      </w:r>
      <w:r w:rsidR="00551E04">
        <w:rPr>
          <w:rtl/>
        </w:rPr>
        <w:t xml:space="preserve"> </w:t>
      </w:r>
      <w:r w:rsidRPr="009746DC">
        <w:rPr>
          <w:rtl/>
        </w:rPr>
        <w:t>بن إبراهيم وأحمد بن مهر</w:t>
      </w:r>
      <w:r w:rsidR="008A4D71">
        <w:rPr>
          <w:rtl/>
        </w:rPr>
        <w:t>ان</w:t>
      </w:r>
      <w:r w:rsidR="00551E04">
        <w:rPr>
          <w:rtl/>
        </w:rPr>
        <w:t xml:space="preserve"> </w:t>
      </w:r>
      <w:r w:rsidR="00C300E6">
        <w:rPr>
          <w:rtl/>
        </w:rPr>
        <w:t>جميعاً</w:t>
      </w:r>
      <w:r w:rsidRPr="009746DC">
        <w:rPr>
          <w:rtl/>
        </w:rPr>
        <w:t xml:space="preserve"> ، عن </w:t>
      </w:r>
      <w:r w:rsidR="00551E04">
        <w:rPr>
          <w:rtl/>
        </w:rPr>
        <w:t xml:space="preserve">محمّد </w:t>
      </w:r>
      <w:r w:rsidRPr="009746DC">
        <w:rPr>
          <w:rtl/>
        </w:rPr>
        <w:t xml:space="preserve">بن </w:t>
      </w:r>
      <w:r w:rsidR="00551E04">
        <w:rPr>
          <w:rtl/>
        </w:rPr>
        <w:t xml:space="preserve">عليّ </w:t>
      </w:r>
      <w:r w:rsidRPr="009746DC">
        <w:rPr>
          <w:rtl/>
        </w:rPr>
        <w:t xml:space="preserve">، عن الحسن بن راشد ، عن يعقوب بن جعفر قال كنت عند أبي إبراهيم </w:t>
      </w:r>
      <w:r w:rsidR="00850EDE">
        <w:rPr>
          <w:rStyle w:val="libAlaemChar"/>
          <w:rtl/>
        </w:rPr>
        <w:t xml:space="preserve">عليه‌السلام </w:t>
      </w:r>
      <w:r w:rsidRPr="009746DC">
        <w:rPr>
          <w:rtl/>
        </w:rPr>
        <w:t>وأتاه رجل من أهل نجر</w:t>
      </w:r>
      <w:r w:rsidR="00D8033E">
        <w:rPr>
          <w:rtl/>
        </w:rPr>
        <w:t xml:space="preserve">ان </w:t>
      </w:r>
      <w:r w:rsidRPr="009746DC">
        <w:rPr>
          <w:rtl/>
        </w:rPr>
        <w:t>اليمن من الرهب</w:t>
      </w:r>
      <w:r w:rsidR="00D8033E">
        <w:rPr>
          <w:rtl/>
        </w:rPr>
        <w:t xml:space="preserve">ان </w:t>
      </w:r>
      <w:r w:rsidRPr="009746DC">
        <w:rPr>
          <w:rtl/>
        </w:rPr>
        <w:t xml:space="preserve">ومعه راهبة فاستأذن لهما الفضل بن سوار فقال له إذا </w:t>
      </w:r>
      <w:r w:rsidR="00551E04">
        <w:rPr>
          <w:rtl/>
        </w:rPr>
        <w:t xml:space="preserve">كان </w:t>
      </w:r>
      <w:r w:rsidR="00D8033E">
        <w:rPr>
          <w:rtl/>
        </w:rPr>
        <w:t xml:space="preserve">غداً </w:t>
      </w:r>
      <w:r w:rsidRPr="009746DC">
        <w:rPr>
          <w:rtl/>
        </w:rPr>
        <w:t xml:space="preserve">فأت بهما عند بئر </w:t>
      </w:r>
      <w:r w:rsidR="00551E04">
        <w:rPr>
          <w:rtl/>
        </w:rPr>
        <w:t xml:space="preserve">أمّ </w:t>
      </w:r>
      <w:r w:rsidRPr="009746DC">
        <w:rPr>
          <w:rtl/>
        </w:rPr>
        <w:t>خير قال فوافينا من الغد فوجدنا القوم قد وافوا فأ</w:t>
      </w:r>
      <w:r w:rsidR="00850EDE">
        <w:rPr>
          <w:rtl/>
        </w:rPr>
        <w:t xml:space="preserve">مرّ </w:t>
      </w:r>
      <w:r w:rsidRPr="009746DC">
        <w:rPr>
          <w:rtl/>
        </w:rPr>
        <w:t xml:space="preserve">بخصفة بواري </w:t>
      </w:r>
      <w:r w:rsidR="00D83B35">
        <w:rPr>
          <w:rtl/>
        </w:rPr>
        <w:t>ثمّ</w:t>
      </w:r>
      <w:r w:rsidR="008A4D71">
        <w:rPr>
          <w:rFonts w:hint="cs"/>
          <w:rtl/>
        </w:rPr>
        <w:t>َ</w:t>
      </w:r>
      <w:r w:rsidR="00D83B35">
        <w:rPr>
          <w:rtl/>
        </w:rPr>
        <w:t xml:space="preserve"> </w:t>
      </w:r>
      <w:r w:rsidRPr="009746DC">
        <w:rPr>
          <w:rtl/>
        </w:rPr>
        <w:t>جلس وجلسوا فبدأت الر</w:t>
      </w:r>
      <w:r w:rsidR="008A4D71">
        <w:rPr>
          <w:rFonts w:hint="cs"/>
          <w:rtl/>
        </w:rPr>
        <w:t>َّ</w:t>
      </w:r>
      <w:r w:rsidRPr="009746DC">
        <w:rPr>
          <w:rtl/>
        </w:rPr>
        <w:t xml:space="preserve">اهبة بالمسائل فسألت عن مسائل كثيرة </w:t>
      </w:r>
      <w:r w:rsidR="006A0B61">
        <w:rPr>
          <w:rtl/>
        </w:rPr>
        <w:t>كلّ</w:t>
      </w:r>
      <w:r w:rsidR="008A4D71">
        <w:rPr>
          <w:rFonts w:hint="cs"/>
          <w:rtl/>
        </w:rPr>
        <w:t>ُ</w:t>
      </w:r>
      <w:r w:rsidR="006A0B61">
        <w:rPr>
          <w:rtl/>
        </w:rPr>
        <w:t xml:space="preserve"> </w:t>
      </w:r>
      <w:r w:rsidRPr="009746DC">
        <w:rPr>
          <w:rtl/>
        </w:rPr>
        <w:t xml:space="preserve">ذلك يجيبها وسألها أبو إبراهيم </w:t>
      </w:r>
      <w:r w:rsidR="00850EDE">
        <w:rPr>
          <w:rStyle w:val="libAlaemChar"/>
          <w:rtl/>
        </w:rPr>
        <w:t xml:space="preserve">عليه‌السلام </w:t>
      </w:r>
      <w:r w:rsidRPr="009746DC">
        <w:rPr>
          <w:rtl/>
        </w:rPr>
        <w:t>عن أشياء لم يكن عندها فيه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C1400">
      <w:pPr>
        <w:pStyle w:val="libNormal"/>
        <w:rPr>
          <w:rtl/>
        </w:rPr>
      </w:pPr>
      <w:r w:rsidRPr="009746DC">
        <w:rPr>
          <w:rtl/>
        </w:rPr>
        <w:t>وتنسب إليهم ، أو لا تنقص عبودي</w:t>
      </w:r>
      <w:r w:rsidR="008A4D71">
        <w:rPr>
          <w:rFonts w:hint="cs"/>
          <w:rtl/>
        </w:rPr>
        <w:t>ّ</w:t>
      </w:r>
      <w:r w:rsidRPr="009746DC">
        <w:rPr>
          <w:rtl/>
        </w:rPr>
        <w:t xml:space="preserve">تك لله ولرسوله من جاهك ومنزلتك ، أو المولى بمعنى الوارد </w:t>
      </w:r>
      <w:r w:rsidR="00D83B35">
        <w:rPr>
          <w:rtl/>
        </w:rPr>
        <w:t xml:space="preserve">علىّ </w:t>
      </w:r>
      <w:r w:rsidRPr="009746DC">
        <w:rPr>
          <w:rtl/>
        </w:rPr>
        <w:t>قبيلة لم يكن منهم ، أو الناصر ، والأو</w:t>
      </w:r>
      <w:r w:rsidR="008A4D71">
        <w:rPr>
          <w:rFonts w:hint="cs"/>
          <w:rtl/>
        </w:rPr>
        <w:t>ّ</w:t>
      </w:r>
      <w:r w:rsidRPr="009746DC">
        <w:rPr>
          <w:rtl/>
        </w:rPr>
        <w:t>ل أظهر ، وقيل : أنت في حد نسبك ، ي</w:t>
      </w:r>
      <w:r w:rsidR="00843F80">
        <w:rPr>
          <w:rtl/>
        </w:rPr>
        <w:t xml:space="preserve">عنّي </w:t>
      </w:r>
      <w:r w:rsidR="00D8033E">
        <w:rPr>
          <w:rtl/>
        </w:rPr>
        <w:t xml:space="preserve">ان </w:t>
      </w:r>
      <w:r w:rsidRPr="009746DC">
        <w:rPr>
          <w:rtl/>
        </w:rPr>
        <w:t xml:space="preserve">أقاربك يمنعونك مالك من الطروق والبعير ونحوهما ، فأنت تكون </w:t>
      </w:r>
      <w:r w:rsidR="00D83B35">
        <w:rPr>
          <w:rtl/>
        </w:rPr>
        <w:t xml:space="preserve">علىّ </w:t>
      </w:r>
      <w:r w:rsidRPr="009746DC">
        <w:rPr>
          <w:rtl/>
        </w:rPr>
        <w:t>هذه الحال من الفقر والحاجة ،</w:t>
      </w:r>
      <w:r>
        <w:rPr>
          <w:rtl/>
        </w:rPr>
        <w:t xml:space="preserve"> و</w:t>
      </w:r>
      <w:r w:rsidRPr="00C875FB">
        <w:rPr>
          <w:rtl/>
        </w:rPr>
        <w:t>الفهر</w:t>
      </w:r>
      <w:r w:rsidRPr="009746DC">
        <w:rPr>
          <w:rtl/>
        </w:rPr>
        <w:t xml:space="preserve"> بالكسر أبو قبيلة من قريش ،</w:t>
      </w:r>
      <w:r>
        <w:rPr>
          <w:rtl/>
        </w:rPr>
        <w:t xml:space="preserve"> </w:t>
      </w:r>
      <w:r w:rsidRPr="00C875FB">
        <w:rPr>
          <w:rtl/>
        </w:rPr>
        <w:t>« وأخدمه »</w:t>
      </w:r>
      <w:r w:rsidRPr="009746DC">
        <w:rPr>
          <w:rtl/>
        </w:rPr>
        <w:t xml:space="preserve"> أي أعطاه جارية أو غلاما</w:t>
      </w:r>
      <w:r w:rsidR="008A4D71">
        <w:rPr>
          <w:rFonts w:hint="cs"/>
          <w:rtl/>
        </w:rPr>
        <w:t>ً</w:t>
      </w:r>
      <w:r w:rsidRPr="00C875FB">
        <w:rPr>
          <w:rtl/>
        </w:rPr>
        <w:t xml:space="preserve"> « وبو</w:t>
      </w:r>
      <w:r w:rsidR="008A4D71">
        <w:rPr>
          <w:rFonts w:hint="cs"/>
          <w:rtl/>
        </w:rPr>
        <w:t>ّ</w:t>
      </w:r>
      <w:r w:rsidRPr="00C875FB">
        <w:rPr>
          <w:rtl/>
        </w:rPr>
        <w:t>أه »</w:t>
      </w:r>
      <w:r w:rsidRPr="009746DC">
        <w:rPr>
          <w:rtl/>
        </w:rPr>
        <w:t xml:space="preserve"> أي أعطاه منزلا</w:t>
      </w:r>
      <w:r w:rsidRPr="00C875FB">
        <w:rPr>
          <w:rtl/>
        </w:rPr>
        <w:t xml:space="preserve"> « </w:t>
      </w:r>
      <w:r w:rsidR="00FE5F86">
        <w:rPr>
          <w:rtl/>
        </w:rPr>
        <w:t xml:space="preserve">حتّى </w:t>
      </w:r>
      <w:r w:rsidRPr="00C875FB">
        <w:rPr>
          <w:rtl/>
        </w:rPr>
        <w:t>أخرج »</w:t>
      </w:r>
      <w:r w:rsidRPr="009746DC">
        <w:rPr>
          <w:rtl/>
        </w:rPr>
        <w:t xml:space="preserve"> </w:t>
      </w:r>
      <w:r w:rsidR="008A4D71">
        <w:rPr>
          <w:rtl/>
        </w:rPr>
        <w:t>على</w:t>
      </w:r>
      <w:r w:rsidR="00D83B35">
        <w:rPr>
          <w:rtl/>
        </w:rPr>
        <w:t xml:space="preserve"> </w:t>
      </w:r>
      <w:r w:rsidRPr="009746DC">
        <w:rPr>
          <w:rtl/>
        </w:rPr>
        <w:t>بناء المجهول أي أخرجه هارون من المدينة.</w:t>
      </w:r>
    </w:p>
    <w:p w:rsidR="00B717C7" w:rsidRPr="009746DC" w:rsidRDefault="00B717C7" w:rsidP="00DC1400">
      <w:pPr>
        <w:pStyle w:val="libNormal"/>
        <w:rPr>
          <w:rtl/>
        </w:rPr>
      </w:pPr>
      <w:r w:rsidRPr="000F65B1">
        <w:rPr>
          <w:rStyle w:val="libBold1Char"/>
          <w:rtl/>
        </w:rPr>
        <w:t>الحديث الخامس :</w:t>
      </w:r>
      <w:r w:rsidRPr="009746DC">
        <w:rPr>
          <w:rtl/>
        </w:rPr>
        <w:t xml:space="preserve"> ضعيف </w:t>
      </w:r>
      <w:r w:rsidR="008A4D71">
        <w:rPr>
          <w:rtl/>
        </w:rPr>
        <w:t>على</w:t>
      </w:r>
      <w:r w:rsidR="00D83B35">
        <w:rPr>
          <w:rtl/>
        </w:rPr>
        <w:t xml:space="preserve"> </w:t>
      </w:r>
      <w:r w:rsidRPr="009746DC">
        <w:rPr>
          <w:rtl/>
        </w:rPr>
        <w:t>المشهور.</w:t>
      </w:r>
    </w:p>
    <w:p w:rsidR="00B717C7" w:rsidRPr="009746DC" w:rsidRDefault="00B717C7" w:rsidP="00DC1400">
      <w:pPr>
        <w:pStyle w:val="libNormal"/>
        <w:rPr>
          <w:rtl/>
        </w:rPr>
      </w:pPr>
      <w:r w:rsidRPr="009746DC">
        <w:rPr>
          <w:rtl/>
        </w:rPr>
        <w:t xml:space="preserve">وفي القاموس : </w:t>
      </w:r>
      <w:r w:rsidRPr="00C875FB">
        <w:rPr>
          <w:rtl/>
        </w:rPr>
        <w:t>نجر</w:t>
      </w:r>
      <w:r w:rsidR="008A4D71">
        <w:rPr>
          <w:rtl/>
        </w:rPr>
        <w:t>ان</w:t>
      </w:r>
      <w:r w:rsidR="00551E04">
        <w:rPr>
          <w:rtl/>
        </w:rPr>
        <w:t xml:space="preserve"> </w:t>
      </w:r>
      <w:r w:rsidR="008A4D71">
        <w:rPr>
          <w:rtl/>
        </w:rPr>
        <w:t>بلا</w:t>
      </w:r>
      <w:r w:rsidRPr="009746DC">
        <w:rPr>
          <w:rtl/>
        </w:rPr>
        <w:t>ل</w:t>
      </w:r>
      <w:r w:rsidR="008A4D71">
        <w:rPr>
          <w:rFonts w:hint="cs"/>
          <w:rtl/>
        </w:rPr>
        <w:t>ا</w:t>
      </w:r>
      <w:r w:rsidR="008A4D71">
        <w:rPr>
          <w:rtl/>
        </w:rPr>
        <w:t>م</w:t>
      </w:r>
      <w:r w:rsidR="00551E04">
        <w:rPr>
          <w:rtl/>
        </w:rPr>
        <w:t xml:space="preserve"> </w:t>
      </w:r>
      <w:r w:rsidRPr="009746DC">
        <w:rPr>
          <w:rtl/>
        </w:rPr>
        <w:t>بلد باليمن فتح سنة عشر سم</w:t>
      </w:r>
      <w:r w:rsidR="008A4D71">
        <w:rPr>
          <w:rFonts w:hint="cs"/>
          <w:rtl/>
        </w:rPr>
        <w:t>ّ</w:t>
      </w:r>
      <w:r w:rsidRPr="009746DC">
        <w:rPr>
          <w:rtl/>
        </w:rPr>
        <w:t>ي بنجر</w:t>
      </w:r>
      <w:r w:rsidR="008A4D71">
        <w:rPr>
          <w:rtl/>
        </w:rPr>
        <w:t>ان</w:t>
      </w:r>
      <w:r w:rsidR="00551E04">
        <w:rPr>
          <w:rtl/>
        </w:rPr>
        <w:t xml:space="preserve"> </w:t>
      </w:r>
      <w:r w:rsidRPr="009746DC">
        <w:rPr>
          <w:rtl/>
        </w:rPr>
        <w:t>بن زيد</w:t>
      </w:r>
      <w:r w:rsidR="008A4D71">
        <w:rPr>
          <w:rtl/>
        </w:rPr>
        <w:t>ان</w:t>
      </w:r>
      <w:r w:rsidR="00551E04">
        <w:rPr>
          <w:rtl/>
        </w:rPr>
        <w:t xml:space="preserve"> </w:t>
      </w:r>
      <w:r w:rsidRPr="009746DC">
        <w:rPr>
          <w:rtl/>
        </w:rPr>
        <w:t>ابن سبأ ، وموضع بالبحرين وموضع بحور</w:t>
      </w:r>
      <w:r w:rsidR="008A4D71">
        <w:rPr>
          <w:rtl/>
        </w:rPr>
        <w:t>ان</w:t>
      </w:r>
      <w:r w:rsidR="00551E04">
        <w:rPr>
          <w:rtl/>
        </w:rPr>
        <w:t xml:space="preserve"> </w:t>
      </w:r>
      <w:r w:rsidRPr="009746DC">
        <w:rPr>
          <w:rtl/>
        </w:rPr>
        <w:t xml:space="preserve">قرب دمشق ، وموضع بين الكوفة وواسط وقال : </w:t>
      </w:r>
      <w:r w:rsidRPr="00C875FB">
        <w:rPr>
          <w:rtl/>
        </w:rPr>
        <w:t>الترهب</w:t>
      </w:r>
      <w:r w:rsidRPr="009746DC">
        <w:rPr>
          <w:rtl/>
        </w:rPr>
        <w:t xml:space="preserve"> التعبد ، والراهب واحد رهب</w:t>
      </w:r>
      <w:r w:rsidR="008A4D71">
        <w:rPr>
          <w:rtl/>
        </w:rPr>
        <w:t>ان</w:t>
      </w:r>
      <w:r w:rsidR="00551E04">
        <w:rPr>
          <w:rtl/>
        </w:rPr>
        <w:t xml:space="preserve"> </w:t>
      </w:r>
      <w:r w:rsidRPr="009746DC">
        <w:rPr>
          <w:rtl/>
        </w:rPr>
        <w:t>النصارى ،</w:t>
      </w:r>
      <w:r>
        <w:rPr>
          <w:rtl/>
        </w:rPr>
        <w:t xml:space="preserve"> و</w:t>
      </w:r>
      <w:r w:rsidRPr="00C875FB">
        <w:rPr>
          <w:rtl/>
        </w:rPr>
        <w:t>السوار</w:t>
      </w:r>
      <w:r w:rsidRPr="009746DC">
        <w:rPr>
          <w:rtl/>
        </w:rPr>
        <w:t xml:space="preserve"> ككتاب وغراب ما يزين به اليد ، وقد يجعل اسما للرجال ، </w:t>
      </w:r>
      <w:r w:rsidR="00551E04">
        <w:rPr>
          <w:rtl/>
        </w:rPr>
        <w:t xml:space="preserve">وكان </w:t>
      </w:r>
      <w:r w:rsidRPr="009746DC">
        <w:rPr>
          <w:rtl/>
        </w:rPr>
        <w:t>السوار بالفتح والتشديد صانعه أو بائعه</w:t>
      </w:r>
      <w:r>
        <w:rPr>
          <w:rtl/>
        </w:rPr>
        <w:t xml:space="preserve"> </w:t>
      </w:r>
      <w:r w:rsidRPr="00C875FB">
        <w:rPr>
          <w:rtl/>
        </w:rPr>
        <w:t xml:space="preserve">« إذا </w:t>
      </w:r>
      <w:r w:rsidR="00551E04">
        <w:rPr>
          <w:rtl/>
        </w:rPr>
        <w:t xml:space="preserve">كان </w:t>
      </w:r>
      <w:r w:rsidR="00D8033E">
        <w:rPr>
          <w:rtl/>
        </w:rPr>
        <w:t xml:space="preserve">غداً </w:t>
      </w:r>
      <w:r w:rsidRPr="00C875FB">
        <w:rPr>
          <w:rtl/>
        </w:rPr>
        <w:t>»</w:t>
      </w:r>
      <w:r w:rsidRPr="009746DC">
        <w:rPr>
          <w:rtl/>
        </w:rPr>
        <w:t xml:space="preserve"> أي </w:t>
      </w:r>
      <w:r w:rsidR="00551E04">
        <w:rPr>
          <w:rtl/>
        </w:rPr>
        <w:t xml:space="preserve">كان </w:t>
      </w:r>
      <w:r w:rsidR="00747155">
        <w:rPr>
          <w:rtl/>
        </w:rPr>
        <w:t xml:space="preserve">الزمان </w:t>
      </w:r>
      <w:r w:rsidR="00D8033E">
        <w:rPr>
          <w:rtl/>
        </w:rPr>
        <w:t xml:space="preserve">غداً </w:t>
      </w:r>
      <w:r w:rsidRPr="009746DC">
        <w:rPr>
          <w:rtl/>
        </w:rPr>
        <w:t xml:space="preserve">، وقيل : ضمير </w:t>
      </w:r>
      <w:r w:rsidR="00551E04">
        <w:rPr>
          <w:rtl/>
        </w:rPr>
        <w:t xml:space="preserve">كان </w:t>
      </w:r>
      <w:r w:rsidRPr="009746DC">
        <w:rPr>
          <w:rtl/>
        </w:rPr>
        <w:t>لنظ</w:t>
      </w:r>
      <w:r w:rsidR="008A4D71">
        <w:rPr>
          <w:rFonts w:hint="cs"/>
          <w:rtl/>
        </w:rPr>
        <w:t>ا</w:t>
      </w:r>
      <w:r w:rsidR="008A4D71">
        <w:rPr>
          <w:rtl/>
        </w:rPr>
        <w:t>م</w:t>
      </w:r>
      <w:r w:rsidR="00551E04">
        <w:rPr>
          <w:rtl/>
        </w:rPr>
        <w:t xml:space="preserve"> </w:t>
      </w:r>
      <w:r w:rsidRPr="009746DC">
        <w:rPr>
          <w:rtl/>
        </w:rPr>
        <w:t>العالم و</w:t>
      </w:r>
      <w:r w:rsidR="00D8033E">
        <w:rPr>
          <w:rtl/>
        </w:rPr>
        <w:t xml:space="preserve">غداً </w:t>
      </w:r>
      <w:r w:rsidR="008A4D71">
        <w:rPr>
          <w:rFonts w:hint="cs"/>
          <w:rtl/>
        </w:rPr>
        <w:t>،</w:t>
      </w:r>
      <w:r w:rsidRPr="009746DC">
        <w:rPr>
          <w:rtl/>
        </w:rPr>
        <w:t xml:space="preserve"> أي في غد ، وفي القاموس : </w:t>
      </w:r>
      <w:r w:rsidRPr="00C875FB">
        <w:rPr>
          <w:rtl/>
        </w:rPr>
        <w:t>الخصفة</w:t>
      </w:r>
      <w:r w:rsidRPr="009746DC">
        <w:rPr>
          <w:rtl/>
        </w:rPr>
        <w:t xml:space="preserve"> الجلة تعمل من الخوص للت</w:t>
      </w:r>
      <w:r w:rsidR="00850EDE">
        <w:rPr>
          <w:rtl/>
        </w:rPr>
        <w:t xml:space="preserve">مرّ </w:t>
      </w:r>
      <w:r w:rsidRPr="009746DC">
        <w:rPr>
          <w:rtl/>
        </w:rPr>
        <w:t>والثوب الغليظ جدا</w:t>
      </w:r>
      <w:r w:rsidR="008A4D71">
        <w:rPr>
          <w:rFonts w:hint="cs"/>
          <w:rtl/>
        </w:rPr>
        <w:t>ً</w:t>
      </w:r>
      <w:r w:rsidRPr="009746DC">
        <w:rPr>
          <w:rtl/>
        </w:rPr>
        <w:t xml:space="preserve"> ، انتهى.</w:t>
      </w:r>
    </w:p>
    <w:p w:rsidR="008930D5" w:rsidRDefault="008930D5" w:rsidP="008930D5">
      <w:pPr>
        <w:pStyle w:val="libNormal"/>
        <w:rPr>
          <w:rtl/>
        </w:rPr>
      </w:pPr>
      <w:r>
        <w:rPr>
          <w:rtl/>
        </w:rPr>
        <w:br w:type="page"/>
      </w:r>
    </w:p>
    <w:p w:rsidR="00B717C7" w:rsidRPr="009746DC" w:rsidRDefault="00B717C7" w:rsidP="008A4D71">
      <w:pPr>
        <w:pStyle w:val="libNormal"/>
        <w:rPr>
          <w:rtl/>
        </w:rPr>
      </w:pPr>
      <w:r w:rsidRPr="009746DC">
        <w:rPr>
          <w:rtl/>
        </w:rPr>
        <w:lastRenderedPageBreak/>
        <w:t xml:space="preserve">شيء </w:t>
      </w:r>
      <w:r w:rsidR="008A4D71">
        <w:rPr>
          <w:rFonts w:hint="cs"/>
          <w:rtl/>
        </w:rPr>
        <w:t xml:space="preserve">، </w:t>
      </w:r>
      <w:r w:rsidR="00D83B35">
        <w:rPr>
          <w:rtl/>
        </w:rPr>
        <w:t xml:space="preserve">ثمّ </w:t>
      </w:r>
      <w:r w:rsidRPr="009746DC">
        <w:rPr>
          <w:rtl/>
        </w:rPr>
        <w:t xml:space="preserve">أسلمت </w:t>
      </w:r>
      <w:r w:rsidR="00D83B35">
        <w:rPr>
          <w:rtl/>
        </w:rPr>
        <w:t xml:space="preserve">ثمّ </w:t>
      </w:r>
      <w:r w:rsidRPr="009746DC">
        <w:rPr>
          <w:rtl/>
        </w:rPr>
        <w:t>أقبل الر</w:t>
      </w:r>
      <w:r w:rsidR="0097112F">
        <w:rPr>
          <w:rFonts w:hint="cs"/>
          <w:rtl/>
        </w:rPr>
        <w:t>ّ</w:t>
      </w:r>
      <w:r w:rsidRPr="009746DC">
        <w:rPr>
          <w:rtl/>
        </w:rPr>
        <w:t>اهب يسأله ف</w:t>
      </w:r>
      <w:r w:rsidR="00551E04">
        <w:rPr>
          <w:rtl/>
        </w:rPr>
        <w:t xml:space="preserve">كان </w:t>
      </w:r>
      <w:r w:rsidRPr="009746DC">
        <w:rPr>
          <w:rtl/>
        </w:rPr>
        <w:t xml:space="preserve">يجيبه في </w:t>
      </w:r>
      <w:r w:rsidR="006A0B61">
        <w:rPr>
          <w:rtl/>
        </w:rPr>
        <w:t xml:space="preserve">كلّ </w:t>
      </w:r>
      <w:r w:rsidRPr="009746DC">
        <w:rPr>
          <w:rtl/>
        </w:rPr>
        <w:t xml:space="preserve">ما يسأله </w:t>
      </w:r>
      <w:r w:rsidR="0097112F">
        <w:rPr>
          <w:rFonts w:hint="cs"/>
          <w:rtl/>
        </w:rPr>
        <w:t xml:space="preserve">، </w:t>
      </w:r>
      <w:r w:rsidRPr="009746DC">
        <w:rPr>
          <w:rtl/>
        </w:rPr>
        <w:t>فقال الر</w:t>
      </w:r>
      <w:r w:rsidR="001F19B8">
        <w:rPr>
          <w:rFonts w:hint="cs"/>
          <w:rtl/>
        </w:rPr>
        <w:t>ّ</w:t>
      </w:r>
      <w:r w:rsidRPr="009746DC">
        <w:rPr>
          <w:rtl/>
        </w:rPr>
        <w:t xml:space="preserve">اهب قد كنت قويا </w:t>
      </w:r>
      <w:r w:rsidR="00D83B35">
        <w:rPr>
          <w:rtl/>
        </w:rPr>
        <w:t xml:space="preserve">علىّ </w:t>
      </w:r>
      <w:r w:rsidRPr="009746DC">
        <w:rPr>
          <w:rtl/>
        </w:rPr>
        <w:t xml:space="preserve">ديني وما خلفت </w:t>
      </w:r>
      <w:r w:rsidR="00B8110F">
        <w:rPr>
          <w:rtl/>
        </w:rPr>
        <w:t xml:space="preserve">أحداً </w:t>
      </w:r>
      <w:r w:rsidRPr="009746DC">
        <w:rPr>
          <w:rtl/>
        </w:rPr>
        <w:t>من النصارى في</w:t>
      </w:r>
      <w:r>
        <w:rPr>
          <w:rFonts w:hint="cs"/>
          <w:rtl/>
        </w:rPr>
        <w:t xml:space="preserve"> </w:t>
      </w:r>
      <w:r w:rsidRPr="009746DC">
        <w:rPr>
          <w:rtl/>
        </w:rPr>
        <w:t>الأرض يبلغ مبلغي في العلم ولقد سمعت برجل في الهند إذا شاء حج إلى بيت الم</w:t>
      </w:r>
      <w:r w:rsidR="00551E04">
        <w:rPr>
          <w:rtl/>
        </w:rPr>
        <w:t xml:space="preserve">قدّس </w:t>
      </w:r>
      <w:r w:rsidRPr="009746DC">
        <w:rPr>
          <w:rtl/>
        </w:rPr>
        <w:t xml:space="preserve">في يوم وليلة </w:t>
      </w:r>
      <w:r w:rsidR="00D83B35">
        <w:rPr>
          <w:rtl/>
        </w:rPr>
        <w:t xml:space="preserve">ثمّ </w:t>
      </w:r>
      <w:r w:rsidRPr="009746DC">
        <w:rPr>
          <w:rtl/>
        </w:rPr>
        <w:t>يرجع إلى منزله بأرض الهند فسألت عنه بأي أرض هو فقيل لي إنه بسبذ</w:t>
      </w:r>
      <w:r w:rsidR="008A4D71">
        <w:rPr>
          <w:rtl/>
        </w:rPr>
        <w:t>ان</w:t>
      </w:r>
      <w:r w:rsidR="00551E04">
        <w:rPr>
          <w:rtl/>
        </w:rPr>
        <w:t xml:space="preserve"> </w:t>
      </w:r>
      <w:r w:rsidRPr="009746DC">
        <w:rPr>
          <w:rtl/>
        </w:rPr>
        <w:t>وسألت الذي أخبرني فقال هو علم الاسم الذي ظفر به آصف صاحب سليم</w:t>
      </w:r>
      <w:r w:rsidR="008A4D71">
        <w:rPr>
          <w:rtl/>
        </w:rPr>
        <w:t>ان</w:t>
      </w:r>
      <w:r w:rsidR="00551E04">
        <w:rPr>
          <w:rtl/>
        </w:rPr>
        <w:t xml:space="preserve"> </w:t>
      </w:r>
      <w:r w:rsidR="00FE5F86">
        <w:rPr>
          <w:rtl/>
        </w:rPr>
        <w:t xml:space="preserve">لـمّا </w:t>
      </w:r>
      <w:r w:rsidR="001F19B8">
        <w:rPr>
          <w:rtl/>
        </w:rPr>
        <w:t>أتى بعرش سب</w:t>
      </w:r>
      <w:r w:rsidR="001F19B8">
        <w:rPr>
          <w:rFonts w:hint="cs"/>
          <w:rtl/>
        </w:rPr>
        <w:t>أ</w:t>
      </w:r>
      <w:r w:rsidRPr="009746DC">
        <w:rPr>
          <w:rtl/>
        </w:rPr>
        <w:t xml:space="preserve"> وهو ال</w:t>
      </w:r>
      <w:r w:rsidR="001F19B8">
        <w:rPr>
          <w:rFonts w:hint="cs"/>
          <w:rtl/>
        </w:rPr>
        <w:t>ّ</w:t>
      </w:r>
      <w:r w:rsidRPr="009746DC">
        <w:rPr>
          <w:rtl/>
        </w:rPr>
        <w:t>ذي ذكره الله لكم في كتابكم ولنا معشر الأدي</w:t>
      </w:r>
      <w:r w:rsidR="001F19B8">
        <w:rPr>
          <w:rtl/>
        </w:rPr>
        <w:t>ان</w:t>
      </w:r>
      <w:r w:rsidR="00551E04">
        <w:rPr>
          <w:rtl/>
        </w:rPr>
        <w:t xml:space="preserve"> </w:t>
      </w:r>
      <w:r w:rsidRPr="009746DC">
        <w:rPr>
          <w:rtl/>
        </w:rPr>
        <w:t xml:space="preserve">في كتبنا فقال له أبو إبراهيم </w:t>
      </w:r>
      <w:r w:rsidR="00850EDE">
        <w:rPr>
          <w:rStyle w:val="libAlaemChar"/>
          <w:rtl/>
        </w:rPr>
        <w:t xml:space="preserve">عليه‌السلام </w:t>
      </w:r>
      <w:r w:rsidRPr="009746DC">
        <w:rPr>
          <w:rtl/>
        </w:rPr>
        <w:t>فكم لله من اسم لا يرد</w:t>
      </w:r>
      <w:r w:rsidR="001F19B8">
        <w:rPr>
          <w:rFonts w:hint="cs"/>
          <w:rtl/>
        </w:rPr>
        <w:t>ُّ</w:t>
      </w:r>
      <w:r w:rsidRPr="009746DC">
        <w:rPr>
          <w:rtl/>
        </w:rPr>
        <w:t xml:space="preserve"> </w:t>
      </w:r>
      <w:r w:rsidR="001F19B8">
        <w:rPr>
          <w:rFonts w:hint="cs"/>
          <w:rtl/>
        </w:rPr>
        <w:t xml:space="preserve">؟ </w:t>
      </w:r>
      <w:r w:rsidRPr="009746DC">
        <w:rPr>
          <w:rtl/>
        </w:rPr>
        <w:t>فقال الراهب الأسماء كثيرة فأم</w:t>
      </w:r>
      <w:r w:rsidR="001F19B8">
        <w:rPr>
          <w:rFonts w:hint="cs"/>
          <w:rtl/>
        </w:rPr>
        <w:t>ّ</w:t>
      </w:r>
      <w:r w:rsidRPr="009746DC">
        <w:rPr>
          <w:rtl/>
        </w:rPr>
        <w:t>ا المحتوم منها ال</w:t>
      </w:r>
      <w:r w:rsidR="001F19B8">
        <w:rPr>
          <w:rFonts w:hint="cs"/>
          <w:rtl/>
        </w:rPr>
        <w:t>ّ</w:t>
      </w:r>
      <w:r w:rsidRPr="009746DC">
        <w:rPr>
          <w:rtl/>
        </w:rPr>
        <w:t>ذي</w:t>
      </w:r>
    </w:p>
    <w:p w:rsidR="00B717C7" w:rsidRPr="00324B78" w:rsidRDefault="008930D5" w:rsidP="007F05B9">
      <w:pPr>
        <w:pStyle w:val="libLine"/>
        <w:rPr>
          <w:rtl/>
        </w:rPr>
      </w:pPr>
      <w:r>
        <w:rPr>
          <w:rFonts w:hint="cs"/>
          <w:rtl/>
        </w:rPr>
        <w:t>_____________________________________________</w:t>
      </w:r>
    </w:p>
    <w:p w:rsidR="00B717C7" w:rsidRPr="009746DC" w:rsidRDefault="00551E04" w:rsidP="001F19B8">
      <w:pPr>
        <w:pStyle w:val="libNormal"/>
        <w:rPr>
          <w:rtl/>
        </w:rPr>
      </w:pPr>
      <w:r>
        <w:rPr>
          <w:rtl/>
        </w:rPr>
        <w:t xml:space="preserve">وكان </w:t>
      </w:r>
      <w:r w:rsidR="00B717C7" w:rsidRPr="009746DC">
        <w:rPr>
          <w:rtl/>
        </w:rPr>
        <w:t xml:space="preserve">الإضافة إلى البواري </w:t>
      </w:r>
      <w:r w:rsidR="008439FF">
        <w:rPr>
          <w:rtl/>
        </w:rPr>
        <w:t xml:space="preserve">لبيان </w:t>
      </w:r>
      <w:r w:rsidR="00D8033E">
        <w:rPr>
          <w:rtl/>
        </w:rPr>
        <w:t xml:space="preserve">ان </w:t>
      </w:r>
      <w:r w:rsidR="00B717C7" w:rsidRPr="009746DC">
        <w:rPr>
          <w:rtl/>
        </w:rPr>
        <w:t>المراد ما يعمل من الخوص للفرش م</w:t>
      </w:r>
      <w:r>
        <w:rPr>
          <w:rtl/>
        </w:rPr>
        <w:t xml:space="preserve">كان </w:t>
      </w:r>
      <w:r w:rsidR="00B717C7" w:rsidRPr="009746DC">
        <w:rPr>
          <w:rtl/>
        </w:rPr>
        <w:t>البارية لا ما يعمل للت</w:t>
      </w:r>
      <w:r w:rsidR="00850EDE">
        <w:rPr>
          <w:rtl/>
        </w:rPr>
        <w:t xml:space="preserve">مرّ </w:t>
      </w:r>
      <w:r w:rsidR="00B717C7" w:rsidRPr="009746DC">
        <w:rPr>
          <w:rtl/>
        </w:rPr>
        <w:t xml:space="preserve">، أو لا الثوب الغليظ ، والبواري جمع بارية ، ويظهر من آخر الحديث </w:t>
      </w:r>
      <w:r w:rsidR="00D8033E">
        <w:rPr>
          <w:rtl/>
        </w:rPr>
        <w:t xml:space="preserve">ان </w:t>
      </w:r>
      <w:r w:rsidR="00B717C7" w:rsidRPr="009746DC">
        <w:rPr>
          <w:rtl/>
        </w:rPr>
        <w:t xml:space="preserve">الخصف </w:t>
      </w:r>
      <w:r>
        <w:rPr>
          <w:rtl/>
        </w:rPr>
        <w:t xml:space="preserve">كان </w:t>
      </w:r>
      <w:r w:rsidR="00B717C7" w:rsidRPr="009746DC">
        <w:rPr>
          <w:rtl/>
        </w:rPr>
        <w:t xml:space="preserve">يطلق </w:t>
      </w:r>
      <w:r w:rsidR="00D83B35">
        <w:rPr>
          <w:rtl/>
        </w:rPr>
        <w:t xml:space="preserve">علىّ </w:t>
      </w:r>
      <w:r w:rsidR="00B717C7" w:rsidRPr="009746DC">
        <w:rPr>
          <w:rtl/>
        </w:rPr>
        <w:t>البارية أو المراد به ما ذكرنا.</w:t>
      </w:r>
    </w:p>
    <w:p w:rsidR="00B717C7" w:rsidRPr="009746DC" w:rsidRDefault="00B717C7" w:rsidP="001F19B8">
      <w:pPr>
        <w:pStyle w:val="libNormal"/>
        <w:rPr>
          <w:rtl/>
        </w:rPr>
      </w:pPr>
      <w:r w:rsidRPr="00C875FB">
        <w:rPr>
          <w:rtl/>
        </w:rPr>
        <w:t>والبيت الم</w:t>
      </w:r>
      <w:r w:rsidR="00551E04">
        <w:rPr>
          <w:rtl/>
        </w:rPr>
        <w:t xml:space="preserve">قدّس </w:t>
      </w:r>
      <w:r w:rsidRPr="009746DC">
        <w:rPr>
          <w:rtl/>
        </w:rPr>
        <w:t xml:space="preserve">إذا </w:t>
      </w:r>
      <w:r w:rsidR="00551E04">
        <w:rPr>
          <w:rtl/>
        </w:rPr>
        <w:t xml:space="preserve">كان </w:t>
      </w:r>
      <w:r w:rsidRPr="009746DC">
        <w:rPr>
          <w:rtl/>
        </w:rPr>
        <w:t xml:space="preserve">مع </w:t>
      </w:r>
      <w:r w:rsidR="0068589E">
        <w:rPr>
          <w:rtl/>
        </w:rPr>
        <w:t xml:space="preserve">اللام </w:t>
      </w:r>
      <w:r w:rsidRPr="009746DC">
        <w:rPr>
          <w:rtl/>
        </w:rPr>
        <w:t>فالم</w:t>
      </w:r>
      <w:r w:rsidR="00551E04">
        <w:rPr>
          <w:rtl/>
        </w:rPr>
        <w:t xml:space="preserve">قدّس </w:t>
      </w:r>
      <w:r w:rsidRPr="009746DC">
        <w:rPr>
          <w:rtl/>
        </w:rPr>
        <w:t xml:space="preserve">مشدد الدال مفتوحة ، وبدون </w:t>
      </w:r>
      <w:r w:rsidR="0068589E">
        <w:rPr>
          <w:rtl/>
        </w:rPr>
        <w:t xml:space="preserve">اللام </w:t>
      </w:r>
      <w:r w:rsidRPr="009746DC">
        <w:rPr>
          <w:rtl/>
        </w:rPr>
        <w:t>يحتمل ذلك أي بيت الم</w:t>
      </w:r>
      <w:r w:rsidR="00551E04">
        <w:rPr>
          <w:rtl/>
        </w:rPr>
        <w:t xml:space="preserve">كان </w:t>
      </w:r>
      <w:r w:rsidRPr="009746DC">
        <w:rPr>
          <w:rtl/>
        </w:rPr>
        <w:t>الم</w:t>
      </w:r>
      <w:r w:rsidR="00551E04">
        <w:rPr>
          <w:rtl/>
        </w:rPr>
        <w:t xml:space="preserve">قدّس </w:t>
      </w:r>
      <w:r w:rsidRPr="009746DC">
        <w:rPr>
          <w:rtl/>
        </w:rPr>
        <w:t>وكسر الدال المخففة مصدرا أي بيت ال</w:t>
      </w:r>
      <w:r w:rsidR="00551E04">
        <w:rPr>
          <w:rtl/>
        </w:rPr>
        <w:t xml:space="preserve">قدّس </w:t>
      </w:r>
      <w:r w:rsidRPr="009746DC">
        <w:rPr>
          <w:rtl/>
        </w:rPr>
        <w:t>، قال في القاموس : بيت الم</w:t>
      </w:r>
      <w:r w:rsidR="00551E04">
        <w:rPr>
          <w:rtl/>
        </w:rPr>
        <w:t xml:space="preserve">قدّس </w:t>
      </w:r>
      <w:r w:rsidRPr="009746DC">
        <w:rPr>
          <w:rtl/>
        </w:rPr>
        <w:t>كمجلس ومعظم ، وفي النهاية : سمي بيت الم</w:t>
      </w:r>
      <w:r w:rsidR="00551E04">
        <w:rPr>
          <w:rtl/>
        </w:rPr>
        <w:t xml:space="preserve">قدّس </w:t>
      </w:r>
      <w:r w:rsidRPr="009746DC">
        <w:rPr>
          <w:rtl/>
        </w:rPr>
        <w:t>لأنه الموضع الذي يت</w:t>
      </w:r>
      <w:r w:rsidR="00551E04">
        <w:rPr>
          <w:rtl/>
        </w:rPr>
        <w:t xml:space="preserve">قدّس </w:t>
      </w:r>
      <w:r w:rsidRPr="009746DC">
        <w:rPr>
          <w:rtl/>
        </w:rPr>
        <w:t>فيه من الذنوب ، يقال : بيت الم</w:t>
      </w:r>
      <w:r w:rsidR="00551E04">
        <w:rPr>
          <w:rtl/>
        </w:rPr>
        <w:t xml:space="preserve">قدّس </w:t>
      </w:r>
      <w:r w:rsidRPr="009746DC">
        <w:rPr>
          <w:rtl/>
        </w:rPr>
        <w:t>، والبيت الم</w:t>
      </w:r>
      <w:r w:rsidR="00551E04">
        <w:rPr>
          <w:rtl/>
        </w:rPr>
        <w:t xml:space="preserve">قدّس </w:t>
      </w:r>
      <w:r w:rsidRPr="009746DC">
        <w:rPr>
          <w:rtl/>
        </w:rPr>
        <w:t>وبيت ال</w:t>
      </w:r>
      <w:r w:rsidR="00551E04">
        <w:rPr>
          <w:rtl/>
        </w:rPr>
        <w:t xml:space="preserve">قدّس </w:t>
      </w:r>
      <w:r w:rsidR="0076797F">
        <w:rPr>
          <w:rtl/>
        </w:rPr>
        <w:t xml:space="preserve">بضمّ </w:t>
      </w:r>
      <w:r w:rsidRPr="009746DC">
        <w:rPr>
          <w:rtl/>
        </w:rPr>
        <w:t>الدال وسكونها.</w:t>
      </w:r>
    </w:p>
    <w:p w:rsidR="00B717C7" w:rsidRPr="009746DC" w:rsidRDefault="00B717C7" w:rsidP="001F19B8">
      <w:pPr>
        <w:pStyle w:val="libNormal"/>
        <w:rPr>
          <w:rtl/>
        </w:rPr>
      </w:pPr>
      <w:r w:rsidRPr="00C875FB">
        <w:rPr>
          <w:rtl/>
        </w:rPr>
        <w:t>« بسبذ</w:t>
      </w:r>
      <w:r w:rsidR="001F19B8">
        <w:rPr>
          <w:rtl/>
        </w:rPr>
        <w:t>ان</w:t>
      </w:r>
      <w:r w:rsidR="00551E04">
        <w:rPr>
          <w:rtl/>
        </w:rPr>
        <w:t xml:space="preserve"> </w:t>
      </w:r>
      <w:r w:rsidRPr="00C875FB">
        <w:rPr>
          <w:rtl/>
        </w:rPr>
        <w:t>»</w:t>
      </w:r>
      <w:r w:rsidRPr="009746DC">
        <w:rPr>
          <w:rtl/>
        </w:rPr>
        <w:t xml:space="preserve"> في بعض النسخ بالباء والذال المعجمة </w:t>
      </w:r>
      <w:r w:rsidRPr="001F19B8">
        <w:rPr>
          <w:rStyle w:val="libFootnotenumChar"/>
          <w:rtl/>
        </w:rPr>
        <w:t>(1)</w:t>
      </w:r>
      <w:r w:rsidRPr="009746DC">
        <w:rPr>
          <w:rtl/>
        </w:rPr>
        <w:t xml:space="preserve"> وفي بعضها بالنون والدال المهلة ولم أعرفهما في البلاد المشهورة ، والسند بلاد معروفة وقيل رجما</w:t>
      </w:r>
      <w:r w:rsidR="001F19B8">
        <w:rPr>
          <w:rFonts w:hint="cs"/>
          <w:rtl/>
        </w:rPr>
        <w:t>ً</w:t>
      </w:r>
      <w:r w:rsidRPr="009746DC">
        <w:rPr>
          <w:rtl/>
        </w:rPr>
        <w:t xml:space="preserve"> بالغيب : هو معرب سيهو</w:t>
      </w:r>
      <w:r w:rsidR="001F19B8">
        <w:rPr>
          <w:rtl/>
        </w:rPr>
        <w:t>ان</w:t>
      </w:r>
      <w:r w:rsidR="00551E04">
        <w:rPr>
          <w:rtl/>
        </w:rPr>
        <w:t xml:space="preserve"> </w:t>
      </w:r>
      <w:r w:rsidRPr="009746DC">
        <w:rPr>
          <w:rtl/>
        </w:rPr>
        <w:t>كورة بالهند بين تتة وبكر</w:t>
      </w:r>
      <w:r w:rsidRPr="00C875FB">
        <w:rPr>
          <w:rtl/>
        </w:rPr>
        <w:t xml:space="preserve"> « وهو الذي »</w:t>
      </w:r>
      <w:r w:rsidRPr="009746DC">
        <w:rPr>
          <w:rtl/>
        </w:rPr>
        <w:t xml:space="preserve"> </w:t>
      </w:r>
      <w:r w:rsidR="00551E04">
        <w:rPr>
          <w:rtl/>
        </w:rPr>
        <w:t xml:space="preserve">كان </w:t>
      </w:r>
      <w:r w:rsidRPr="009746DC">
        <w:rPr>
          <w:rtl/>
        </w:rPr>
        <w:t xml:space="preserve">هذا من </w:t>
      </w:r>
      <w:r w:rsidR="00747155">
        <w:rPr>
          <w:rtl/>
        </w:rPr>
        <w:t xml:space="preserve">كلام </w:t>
      </w:r>
      <w:r w:rsidRPr="009746DC">
        <w:rPr>
          <w:rtl/>
        </w:rPr>
        <w:t>الراهب</w:t>
      </w:r>
      <w:r>
        <w:rPr>
          <w:rtl/>
        </w:rPr>
        <w:t xml:space="preserve"> </w:t>
      </w:r>
      <w:r w:rsidRPr="00C875FB">
        <w:rPr>
          <w:rtl/>
        </w:rPr>
        <w:t>« فكم لله »</w:t>
      </w:r>
      <w:r w:rsidRPr="009746DC">
        <w:rPr>
          <w:rtl/>
        </w:rPr>
        <w:t xml:space="preserve"> قيل : كم استفهامية</w:t>
      </w:r>
      <w:r w:rsidRPr="00C875FB">
        <w:rPr>
          <w:rtl/>
        </w:rPr>
        <w:t xml:space="preserve"> « لا يرد »</w:t>
      </w:r>
      <w:r w:rsidRPr="009746DC">
        <w:rPr>
          <w:rtl/>
        </w:rPr>
        <w:t xml:space="preserve"> أي لا يرد سائله كما صرح به الراهب أو</w:t>
      </w:r>
    </w:p>
    <w:p w:rsidR="00B717C7" w:rsidRPr="009746DC" w:rsidRDefault="00B717C7" w:rsidP="001F19B8">
      <w:pPr>
        <w:pStyle w:val="libLine"/>
        <w:rPr>
          <w:rtl/>
        </w:rPr>
      </w:pPr>
      <w:r w:rsidRPr="009746DC">
        <w:rPr>
          <w:rtl/>
        </w:rPr>
        <w:t>__________________</w:t>
      </w:r>
    </w:p>
    <w:p w:rsidR="00B717C7" w:rsidRPr="009746DC" w:rsidRDefault="00B717C7" w:rsidP="001F19B8">
      <w:pPr>
        <w:pStyle w:val="libFootnote0"/>
        <w:rPr>
          <w:rtl/>
          <w:lang w:bidi="fa-IR"/>
        </w:rPr>
      </w:pPr>
      <w:r>
        <w:rPr>
          <w:rtl/>
        </w:rPr>
        <w:t>(</w:t>
      </w:r>
      <w:r w:rsidRPr="009746DC">
        <w:rPr>
          <w:rtl/>
        </w:rPr>
        <w:t>1) أقول : قال الحموي في معجم البلد</w:t>
      </w:r>
      <w:r w:rsidR="00D8033E">
        <w:rPr>
          <w:rtl/>
        </w:rPr>
        <w:t xml:space="preserve">ان </w:t>
      </w:r>
      <w:r w:rsidRPr="009746DC">
        <w:rPr>
          <w:rtl/>
        </w:rPr>
        <w:t>: سبذ</w:t>
      </w:r>
      <w:r w:rsidR="00D8033E">
        <w:rPr>
          <w:rtl/>
        </w:rPr>
        <w:t xml:space="preserve">ان </w:t>
      </w:r>
      <w:r w:rsidRPr="009746DC">
        <w:rPr>
          <w:rtl/>
        </w:rPr>
        <w:t>: قال حمزة بن الحسن : و</w:t>
      </w:r>
      <w:r w:rsidR="00D83B35">
        <w:rPr>
          <w:rtl/>
        </w:rPr>
        <w:t xml:space="preserve">علىّ </w:t>
      </w:r>
      <w:r w:rsidRPr="009746DC">
        <w:rPr>
          <w:rtl/>
        </w:rPr>
        <w:t xml:space="preserve">أربعة فراسخ من البصرة مدينة الأبُلَّة </w:t>
      </w:r>
      <w:r w:rsidR="00D83B35">
        <w:rPr>
          <w:rtl/>
        </w:rPr>
        <w:t xml:space="preserve">علىّ </w:t>
      </w:r>
      <w:r w:rsidRPr="009746DC">
        <w:rPr>
          <w:rtl/>
        </w:rPr>
        <w:t xml:space="preserve">عبر دجلة العوراء ، </w:t>
      </w:r>
      <w:r w:rsidR="00551E04">
        <w:rPr>
          <w:rtl/>
        </w:rPr>
        <w:t xml:space="preserve">وكان </w:t>
      </w:r>
      <w:r w:rsidRPr="009746DC">
        <w:rPr>
          <w:rtl/>
        </w:rPr>
        <w:t>سكّانها قوما من الفرس يعملون في البحر ، ف</w:t>
      </w:r>
      <w:r w:rsidR="00FE5F86">
        <w:rPr>
          <w:rtl/>
        </w:rPr>
        <w:t xml:space="preserve">لـمّا </w:t>
      </w:r>
      <w:r w:rsidRPr="009746DC">
        <w:rPr>
          <w:rtl/>
        </w:rPr>
        <w:t xml:space="preserve">قرب منهم العرب نقلوا ما خف من متاعهم </w:t>
      </w:r>
      <w:r w:rsidR="00D83B35">
        <w:rPr>
          <w:rtl/>
        </w:rPr>
        <w:t xml:space="preserve">علىّ </w:t>
      </w:r>
      <w:r w:rsidRPr="009746DC">
        <w:rPr>
          <w:rtl/>
        </w:rPr>
        <w:t>أربعمائة سفينة وأطلقوها ف</w:t>
      </w:r>
      <w:r w:rsidR="00FE5F86">
        <w:rPr>
          <w:rtl/>
        </w:rPr>
        <w:t xml:space="preserve">لـمّا </w:t>
      </w:r>
      <w:r w:rsidRPr="009746DC">
        <w:rPr>
          <w:rtl/>
        </w:rPr>
        <w:t>بلغت خور مدينة سبذ</w:t>
      </w:r>
      <w:r w:rsidR="001F19B8">
        <w:rPr>
          <w:rtl/>
        </w:rPr>
        <w:t>ان</w:t>
      </w:r>
      <w:r w:rsidR="00551E04">
        <w:rPr>
          <w:rtl/>
        </w:rPr>
        <w:t xml:space="preserve"> </w:t>
      </w:r>
      <w:r w:rsidRPr="009746DC">
        <w:rPr>
          <w:rtl/>
        </w:rPr>
        <w:t>مالت بهم الريح عن البحر إلى نحو الخور فنزلوا سبذ</w:t>
      </w:r>
      <w:r w:rsidR="001F19B8">
        <w:rPr>
          <w:rtl/>
        </w:rPr>
        <w:t>ان</w:t>
      </w:r>
      <w:r w:rsidR="00551E04">
        <w:rPr>
          <w:rtl/>
        </w:rPr>
        <w:t xml:space="preserve"> </w:t>
      </w:r>
      <w:r w:rsidRPr="009746DC">
        <w:rPr>
          <w:rtl/>
        </w:rPr>
        <w:t>وبنوا فيها بيوت النير</w:t>
      </w:r>
      <w:r w:rsidR="001F19B8">
        <w:rPr>
          <w:rtl/>
        </w:rPr>
        <w:t>ان</w:t>
      </w:r>
      <w:r w:rsidR="00551E04">
        <w:rPr>
          <w:rtl/>
        </w:rPr>
        <w:t xml:space="preserve"> </w:t>
      </w:r>
      <w:r w:rsidRPr="009746DC">
        <w:rPr>
          <w:rtl/>
        </w:rPr>
        <w:t>وأعقابهم بها بعد ، قلت : ولا أدري أين موضع سبذ</w:t>
      </w:r>
      <w:r w:rsidR="00D8033E">
        <w:rPr>
          <w:rtl/>
        </w:rPr>
        <w:t xml:space="preserve">ان </w:t>
      </w:r>
      <w:r w:rsidRPr="009746DC">
        <w:rPr>
          <w:rtl/>
        </w:rPr>
        <w:t>هذه ، وأنا أبحث عن هذه إنشاء الله تعالى.</w:t>
      </w:r>
    </w:p>
    <w:p w:rsidR="008930D5" w:rsidRDefault="008930D5" w:rsidP="008930D5">
      <w:pPr>
        <w:pStyle w:val="libNormal"/>
        <w:rPr>
          <w:rtl/>
        </w:rPr>
      </w:pPr>
      <w:r>
        <w:rPr>
          <w:rtl/>
        </w:rPr>
        <w:br w:type="page"/>
      </w:r>
    </w:p>
    <w:p w:rsidR="00B717C7" w:rsidRPr="009746DC" w:rsidRDefault="00B717C7" w:rsidP="001F19B8">
      <w:pPr>
        <w:pStyle w:val="libNormal"/>
        <w:rPr>
          <w:rtl/>
        </w:rPr>
      </w:pPr>
      <w:r w:rsidRPr="009746DC">
        <w:rPr>
          <w:rtl/>
        </w:rPr>
        <w:lastRenderedPageBreak/>
        <w:t>لا يرد</w:t>
      </w:r>
      <w:r w:rsidR="001F19B8">
        <w:rPr>
          <w:rFonts w:hint="cs"/>
          <w:rtl/>
        </w:rPr>
        <w:t>ُّ</w:t>
      </w:r>
      <w:r w:rsidRPr="009746DC">
        <w:rPr>
          <w:rtl/>
        </w:rPr>
        <w:t xml:space="preserve"> سائله فسبعة </w:t>
      </w:r>
      <w:r w:rsidR="001F19B8">
        <w:rPr>
          <w:rFonts w:hint="cs"/>
          <w:rtl/>
        </w:rPr>
        <w:t xml:space="preserve">، </w:t>
      </w:r>
      <w:r w:rsidRPr="009746DC">
        <w:rPr>
          <w:rtl/>
        </w:rPr>
        <w:t xml:space="preserve">فقال له أبو الحسن </w:t>
      </w:r>
      <w:r w:rsidR="00850EDE">
        <w:rPr>
          <w:rStyle w:val="libAlaemChar"/>
          <w:rtl/>
        </w:rPr>
        <w:t xml:space="preserve">عليه‌السلام </w:t>
      </w:r>
      <w:r w:rsidRPr="009746DC">
        <w:rPr>
          <w:rtl/>
        </w:rPr>
        <w:t>فأخبرني عم</w:t>
      </w:r>
      <w:r w:rsidR="00B367F7">
        <w:rPr>
          <w:rFonts w:hint="cs"/>
          <w:rtl/>
        </w:rPr>
        <w:t>ّ</w:t>
      </w:r>
      <w:r w:rsidRPr="009746DC">
        <w:rPr>
          <w:rtl/>
        </w:rPr>
        <w:t>ا تحفظ منها قال الر</w:t>
      </w:r>
      <w:r w:rsidR="00B367F7">
        <w:rPr>
          <w:rFonts w:hint="cs"/>
          <w:rtl/>
        </w:rPr>
        <w:t>ّ</w:t>
      </w:r>
      <w:r w:rsidRPr="009746DC">
        <w:rPr>
          <w:rtl/>
        </w:rPr>
        <w:t xml:space="preserve">اهب لا والله الذي أنزل التوراة </w:t>
      </w:r>
      <w:r w:rsidR="00D83B35">
        <w:rPr>
          <w:rtl/>
        </w:rPr>
        <w:t xml:space="preserve">علىّ </w:t>
      </w:r>
      <w:r w:rsidRPr="009746DC">
        <w:rPr>
          <w:rtl/>
        </w:rPr>
        <w:t>موسى وجعل عيسى عبرة للعالمين وفتنة لشكر أولي الألباب وجعل محمدا</w:t>
      </w:r>
      <w:r w:rsidR="00B367F7">
        <w:rPr>
          <w:rFonts w:hint="cs"/>
          <w:rtl/>
        </w:rPr>
        <w:t>ً</w:t>
      </w:r>
      <w:r w:rsidRPr="009746DC">
        <w:rPr>
          <w:rtl/>
        </w:rPr>
        <w:t xml:space="preserve"> بركة ورحمة وجعل </w:t>
      </w:r>
      <w:r w:rsidR="000164B7">
        <w:rPr>
          <w:rtl/>
        </w:rPr>
        <w:t xml:space="preserve">عليّاً </w:t>
      </w:r>
      <w:r w:rsidR="00850EDE">
        <w:rPr>
          <w:rStyle w:val="libAlaemChar"/>
          <w:rtl/>
        </w:rPr>
        <w:t xml:space="preserve">عليه‌السلام </w:t>
      </w:r>
      <w:r w:rsidRPr="009746DC">
        <w:rPr>
          <w:rtl/>
        </w:rPr>
        <w:t xml:space="preserve">عبرة وبصيرة وجعل الأوصياء من نسله ونسل </w:t>
      </w:r>
      <w:r w:rsidR="00551E04">
        <w:rPr>
          <w:rtl/>
        </w:rPr>
        <w:t xml:space="preserve">محمّد </w:t>
      </w:r>
      <w:r w:rsidRPr="009746DC">
        <w:rPr>
          <w:rtl/>
        </w:rPr>
        <w:t xml:space="preserve">ما أدري ولو دريت ما احتجت فيه إلى كلامك ولا جئتك ولا سألتك فقال له أبو إبراهيم </w:t>
      </w:r>
      <w:r w:rsidR="00850EDE">
        <w:rPr>
          <w:rStyle w:val="libAlaemChar"/>
          <w:rtl/>
        </w:rPr>
        <w:t xml:space="preserve">عليه‌السلام </w:t>
      </w:r>
      <w:r w:rsidRPr="009746DC">
        <w:rPr>
          <w:rtl/>
        </w:rPr>
        <w:t>عد إلى حديث الهندي فقال له الر</w:t>
      </w:r>
      <w:r w:rsidR="00B367F7">
        <w:rPr>
          <w:rFonts w:hint="cs"/>
          <w:rtl/>
        </w:rPr>
        <w:t>ّ</w:t>
      </w:r>
      <w:r w:rsidRPr="009746DC">
        <w:rPr>
          <w:rtl/>
        </w:rPr>
        <w:t xml:space="preserve">اهب سمعت بهذه الأسماء ولا أدري ما بطانتها ولا شرائحها ولا أدري ما هي ولا كيف هي ولا بدعائها فانطلقت </w:t>
      </w:r>
      <w:r w:rsidR="00FE5F86">
        <w:rPr>
          <w:rtl/>
        </w:rPr>
        <w:t xml:space="preserve">حتّى </w:t>
      </w:r>
      <w:r w:rsidRPr="009746DC">
        <w:rPr>
          <w:rtl/>
        </w:rPr>
        <w:t>قدمت سبذ</w:t>
      </w:r>
      <w:r w:rsidR="00FA3025">
        <w:rPr>
          <w:rtl/>
        </w:rPr>
        <w:t>ان</w:t>
      </w:r>
      <w:r w:rsidR="00551E04">
        <w:rPr>
          <w:rtl/>
        </w:rPr>
        <w:t xml:space="preserve"> </w:t>
      </w:r>
      <w:r w:rsidRPr="009746DC">
        <w:rPr>
          <w:rtl/>
        </w:rPr>
        <w:t xml:space="preserve">الهند فسألت عن الرجل فقيل لي </w:t>
      </w:r>
      <w:r w:rsidR="00FA3025">
        <w:rPr>
          <w:rFonts w:hint="cs"/>
          <w:rtl/>
        </w:rPr>
        <w:t xml:space="preserve">: </w:t>
      </w:r>
      <w:r w:rsidRPr="009746DC">
        <w:rPr>
          <w:rtl/>
        </w:rPr>
        <w:t>إن</w:t>
      </w:r>
      <w:r w:rsidR="00B367F7">
        <w:rPr>
          <w:rFonts w:hint="cs"/>
          <w:rtl/>
        </w:rPr>
        <w:t>ّ</w:t>
      </w:r>
      <w:r w:rsidRPr="009746DC">
        <w:rPr>
          <w:rtl/>
        </w:rPr>
        <w:t>ه بنى ديرا</w:t>
      </w:r>
      <w:r w:rsidR="00B367F7">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FA3025" w:rsidP="00FA3025">
      <w:pPr>
        <w:pStyle w:val="libNormal"/>
        <w:rPr>
          <w:rtl/>
        </w:rPr>
      </w:pPr>
      <w:r>
        <w:rPr>
          <w:rtl/>
        </w:rPr>
        <w:t>المس</w:t>
      </w:r>
      <w:r>
        <w:rPr>
          <w:rFonts w:hint="cs"/>
          <w:rtl/>
        </w:rPr>
        <w:t>ئ</w:t>
      </w:r>
      <w:r w:rsidR="00B717C7" w:rsidRPr="009746DC">
        <w:rPr>
          <w:rtl/>
        </w:rPr>
        <w:t>ول به.</w:t>
      </w:r>
    </w:p>
    <w:p w:rsidR="00B717C7" w:rsidRPr="009746DC" w:rsidRDefault="00B717C7" w:rsidP="00FA3025">
      <w:pPr>
        <w:pStyle w:val="libNormal"/>
        <w:rPr>
          <w:rtl/>
        </w:rPr>
      </w:pPr>
      <w:r w:rsidRPr="00C875FB">
        <w:rPr>
          <w:rtl/>
        </w:rPr>
        <w:t>« عبرة »</w:t>
      </w:r>
      <w:r w:rsidRPr="009746DC">
        <w:rPr>
          <w:rtl/>
        </w:rPr>
        <w:t xml:space="preserve"> بالكسر وهي ما يعتبر به أي ليستدلوا به </w:t>
      </w:r>
      <w:r w:rsidR="00FA3025">
        <w:rPr>
          <w:rtl/>
        </w:rPr>
        <w:t>على</w:t>
      </w:r>
      <w:r w:rsidR="00D83B35">
        <w:rPr>
          <w:rtl/>
        </w:rPr>
        <w:t xml:space="preserve"> </w:t>
      </w:r>
      <w:r w:rsidRPr="009746DC">
        <w:rPr>
          <w:rtl/>
        </w:rPr>
        <w:t>كمال قدرة الله حيث خلفه من غير أب</w:t>
      </w:r>
      <w:r>
        <w:rPr>
          <w:rtl/>
        </w:rPr>
        <w:t xml:space="preserve"> </w:t>
      </w:r>
      <w:r w:rsidRPr="00C875FB">
        <w:rPr>
          <w:rtl/>
        </w:rPr>
        <w:t>« وفتنة »</w:t>
      </w:r>
      <w:r w:rsidRPr="009746DC">
        <w:rPr>
          <w:rtl/>
        </w:rPr>
        <w:t xml:space="preserve"> أي امتحانا</w:t>
      </w:r>
      <w:r w:rsidR="00FA3025">
        <w:rPr>
          <w:rFonts w:hint="cs"/>
          <w:rtl/>
        </w:rPr>
        <w:t>ً</w:t>
      </w:r>
      <w:r w:rsidRPr="009746DC">
        <w:rPr>
          <w:rtl/>
        </w:rPr>
        <w:t xml:space="preserve"> ليشكروه </w:t>
      </w:r>
      <w:r w:rsidR="00D83B35">
        <w:rPr>
          <w:rtl/>
        </w:rPr>
        <w:t xml:space="preserve">علىّ </w:t>
      </w:r>
      <w:r w:rsidRPr="009746DC">
        <w:rPr>
          <w:rtl/>
        </w:rPr>
        <w:t>نعمة إيجاد عيسى لهم فيثابوا ، وفي القاموس : عب</w:t>
      </w:r>
      <w:r w:rsidR="00FA3025">
        <w:rPr>
          <w:rFonts w:hint="cs"/>
          <w:rtl/>
        </w:rPr>
        <w:t>ّ</w:t>
      </w:r>
      <w:r w:rsidRPr="009746DC">
        <w:rPr>
          <w:rtl/>
        </w:rPr>
        <w:t>ر عما في نفسه أعرب وعبر عنه غيره فأعرب عنه والاسم العبرة والعبارة والعبرة بالكسر العجب ، واعتبر تعج</w:t>
      </w:r>
      <w:r w:rsidR="00FA3025">
        <w:rPr>
          <w:rFonts w:hint="cs"/>
          <w:rtl/>
        </w:rPr>
        <w:t>ّ</w:t>
      </w:r>
      <w:r w:rsidRPr="009746DC">
        <w:rPr>
          <w:rtl/>
        </w:rPr>
        <w:t>ب ، انتهى.</w:t>
      </w:r>
    </w:p>
    <w:p w:rsidR="00B717C7" w:rsidRPr="009746DC" w:rsidRDefault="00B717C7" w:rsidP="00FA3025">
      <w:pPr>
        <w:pStyle w:val="libNormal"/>
        <w:rPr>
          <w:rtl/>
        </w:rPr>
      </w:pPr>
      <w:r w:rsidRPr="009746DC">
        <w:rPr>
          <w:rtl/>
        </w:rPr>
        <w:t>ومنه يعلم أن</w:t>
      </w:r>
      <w:r w:rsidR="00FA3025">
        <w:rPr>
          <w:rFonts w:hint="cs"/>
          <w:rtl/>
        </w:rPr>
        <w:t>ّ</w:t>
      </w:r>
      <w:r w:rsidRPr="009746DC">
        <w:rPr>
          <w:rtl/>
        </w:rPr>
        <w:t xml:space="preserve">ه يمكن </w:t>
      </w:r>
      <w:r w:rsidR="00FA3025">
        <w:rPr>
          <w:rtl/>
        </w:rPr>
        <w:t>ان</w:t>
      </w:r>
      <w:r w:rsidR="00551E04">
        <w:rPr>
          <w:rtl/>
        </w:rPr>
        <w:t xml:space="preserve"> </w:t>
      </w:r>
      <w:r w:rsidR="00FA3025">
        <w:rPr>
          <w:rtl/>
        </w:rPr>
        <w:t>يقر</w:t>
      </w:r>
      <w:r w:rsidR="00FA3025">
        <w:rPr>
          <w:rFonts w:hint="cs"/>
          <w:rtl/>
        </w:rPr>
        <w:t>ء</w:t>
      </w:r>
      <w:r w:rsidRPr="009746DC">
        <w:rPr>
          <w:rtl/>
        </w:rPr>
        <w:t xml:space="preserve"> العبرة بالفتح كما أنه يقال عيسى كلمة الله والأئم</w:t>
      </w:r>
      <w:r w:rsidR="00FA3025">
        <w:rPr>
          <w:rFonts w:hint="cs"/>
          <w:rtl/>
        </w:rPr>
        <w:t>ّ</w:t>
      </w:r>
      <w:r w:rsidRPr="009746DC">
        <w:rPr>
          <w:rtl/>
        </w:rPr>
        <w:t xml:space="preserve">ة </w:t>
      </w:r>
      <w:r w:rsidR="00C17164" w:rsidRPr="00C17164">
        <w:rPr>
          <w:rStyle w:val="libAlaemChar"/>
          <w:rtl/>
        </w:rPr>
        <w:t xml:space="preserve">عليهم‌السلام </w:t>
      </w:r>
      <w:r w:rsidRPr="009746DC">
        <w:rPr>
          <w:rtl/>
        </w:rPr>
        <w:t>كلمات الله وهم المعب</w:t>
      </w:r>
      <w:r w:rsidR="00FA3025">
        <w:rPr>
          <w:rFonts w:hint="cs"/>
          <w:rtl/>
        </w:rPr>
        <w:t>ّ</w:t>
      </w:r>
      <w:r w:rsidRPr="009746DC">
        <w:rPr>
          <w:rtl/>
        </w:rPr>
        <w:t>رون عن الله.</w:t>
      </w:r>
    </w:p>
    <w:p w:rsidR="00B717C7" w:rsidRPr="009746DC" w:rsidRDefault="00B717C7" w:rsidP="00FA3025">
      <w:pPr>
        <w:pStyle w:val="libNormal"/>
        <w:rPr>
          <w:rtl/>
        </w:rPr>
      </w:pPr>
      <w:r w:rsidRPr="00C875FB">
        <w:rPr>
          <w:rtl/>
        </w:rPr>
        <w:t>قوله : ما أدري</w:t>
      </w:r>
      <w:r w:rsidRPr="009746DC">
        <w:rPr>
          <w:rtl/>
        </w:rPr>
        <w:t xml:space="preserve"> ، جواب القسم ،</w:t>
      </w:r>
      <w:r>
        <w:rPr>
          <w:rtl/>
        </w:rPr>
        <w:t xml:space="preserve"> و</w:t>
      </w:r>
      <w:r w:rsidRPr="00C875FB">
        <w:rPr>
          <w:rtl/>
        </w:rPr>
        <w:t>البطائن</w:t>
      </w:r>
      <w:r w:rsidRPr="009746DC">
        <w:rPr>
          <w:rtl/>
        </w:rPr>
        <w:t xml:space="preserve"> كأن</w:t>
      </w:r>
      <w:r w:rsidR="00FA3025">
        <w:rPr>
          <w:rFonts w:hint="cs"/>
          <w:rtl/>
        </w:rPr>
        <w:t>ّ</w:t>
      </w:r>
      <w:r w:rsidRPr="009746DC">
        <w:rPr>
          <w:rtl/>
        </w:rPr>
        <w:t>ه جمع البطانة بالكسر أي سرارها ورب</w:t>
      </w:r>
      <w:r w:rsidR="00FA3025">
        <w:rPr>
          <w:rFonts w:hint="cs"/>
          <w:rtl/>
        </w:rPr>
        <w:t>ّ</w:t>
      </w:r>
      <w:r w:rsidRPr="009746DC">
        <w:rPr>
          <w:rtl/>
        </w:rPr>
        <w:t>ما يقرأ بطانتها وهي من الثوب خلاف الظهارة</w:t>
      </w:r>
      <w:r w:rsidRPr="00C875FB">
        <w:rPr>
          <w:rtl/>
        </w:rPr>
        <w:t xml:space="preserve"> « وشرائحها »</w:t>
      </w:r>
      <w:r w:rsidRPr="009746DC">
        <w:rPr>
          <w:rtl/>
        </w:rPr>
        <w:t xml:space="preserve"> أي ما يشرحها ويبي</w:t>
      </w:r>
      <w:r w:rsidR="00FA3025">
        <w:rPr>
          <w:rFonts w:hint="cs"/>
          <w:rtl/>
        </w:rPr>
        <w:t>ّ</w:t>
      </w:r>
      <w:r w:rsidRPr="009746DC">
        <w:rPr>
          <w:rtl/>
        </w:rPr>
        <w:t>نها وكأنه كناية عن ظواهرها ، في القاموس : شرح كمنع كشف وقطع كشرح وفتح وفهم ، والشرحة القطعة من الل</w:t>
      </w:r>
      <w:r w:rsidR="00FA3025">
        <w:rPr>
          <w:rFonts w:hint="cs"/>
          <w:rtl/>
        </w:rPr>
        <w:t>ّ</w:t>
      </w:r>
      <w:r w:rsidRPr="009746DC">
        <w:rPr>
          <w:rtl/>
        </w:rPr>
        <w:t>حم كالشريحة والشريح ، انتهى.</w:t>
      </w:r>
    </w:p>
    <w:p w:rsidR="00B717C7" w:rsidRPr="009746DC" w:rsidRDefault="00B717C7" w:rsidP="00FA3025">
      <w:pPr>
        <w:pStyle w:val="libNormal"/>
        <w:rPr>
          <w:rtl/>
        </w:rPr>
      </w:pPr>
      <w:r w:rsidRPr="009746DC">
        <w:rPr>
          <w:rtl/>
        </w:rPr>
        <w:t>ورب</w:t>
      </w:r>
      <w:r w:rsidR="00FA3025">
        <w:rPr>
          <w:rFonts w:hint="cs"/>
          <w:rtl/>
        </w:rPr>
        <w:t>ّ</w:t>
      </w:r>
      <w:r w:rsidRPr="009746DC">
        <w:rPr>
          <w:rtl/>
        </w:rPr>
        <w:t>ما يقرأ بالجيم جمع شريجة فعيلة بمعنى مفعولة من الشرج بالفتح شد الخريطة لئلا يظهر ما فيها ، وفي بعض النسخ شرائعها بالعين المهملة أي طرق تعلمها أو ظواهرها</w:t>
      </w:r>
      <w:r w:rsidRPr="00C875FB">
        <w:rPr>
          <w:rtl/>
        </w:rPr>
        <w:t xml:space="preserve"> « ولا بدعائها »</w:t>
      </w:r>
      <w:r w:rsidRPr="009746DC">
        <w:rPr>
          <w:rtl/>
        </w:rPr>
        <w:t xml:space="preserve"> الدراية تتعدى بنفسه وبالباء يقال : دريته ودريت به ، وقد يقرأ بدعا</w:t>
      </w:r>
      <w:r w:rsidR="00FA3025">
        <w:rPr>
          <w:rFonts w:hint="cs"/>
          <w:rtl/>
        </w:rPr>
        <w:t>ً</w:t>
      </w:r>
      <w:r w:rsidRPr="009746DC">
        <w:rPr>
          <w:rtl/>
        </w:rPr>
        <w:t xml:space="preserve"> بها أي عا</w:t>
      </w:r>
      <w:r w:rsidR="00FA3025">
        <w:rPr>
          <w:rtl/>
        </w:rPr>
        <w:t>لـم</w:t>
      </w:r>
      <w:r w:rsidR="00FE5F86">
        <w:rPr>
          <w:rtl/>
        </w:rPr>
        <w:t>ا</w:t>
      </w:r>
      <w:r w:rsidR="00FA3025">
        <w:rPr>
          <w:rFonts w:hint="cs"/>
          <w:rtl/>
        </w:rPr>
        <w:t>ً</w:t>
      </w:r>
      <w:r w:rsidR="00FE5F86">
        <w:rPr>
          <w:rtl/>
        </w:rPr>
        <w:t xml:space="preserve"> </w:t>
      </w:r>
      <w:r w:rsidRPr="009746DC">
        <w:rPr>
          <w:rtl/>
        </w:rPr>
        <w:t xml:space="preserve">في كمال العلم بها ، في القاموس البدع بالكسر الغاية من </w:t>
      </w:r>
      <w:r w:rsidR="006A0B61">
        <w:rPr>
          <w:rtl/>
        </w:rPr>
        <w:t xml:space="preserve">كلّ </w:t>
      </w:r>
      <w:r w:rsidRPr="009746DC">
        <w:rPr>
          <w:rtl/>
        </w:rPr>
        <w:t xml:space="preserve">شيء وذلك إذا </w:t>
      </w:r>
      <w:r w:rsidR="00551E04">
        <w:rPr>
          <w:rtl/>
        </w:rPr>
        <w:t xml:space="preserve">كان </w:t>
      </w:r>
      <w:r w:rsidRPr="009746DC">
        <w:rPr>
          <w:rtl/>
        </w:rPr>
        <w:t>عا</w:t>
      </w:r>
      <w:r w:rsidR="00FA3025">
        <w:rPr>
          <w:rtl/>
        </w:rPr>
        <w:t>لـم</w:t>
      </w:r>
      <w:r w:rsidR="00FE5F86">
        <w:rPr>
          <w:rtl/>
        </w:rPr>
        <w:t>ا</w:t>
      </w:r>
      <w:r w:rsidR="00FA3025">
        <w:rPr>
          <w:rFonts w:hint="cs"/>
          <w:rtl/>
        </w:rPr>
        <w:t>ً</w:t>
      </w:r>
      <w:r w:rsidR="00FE5F86">
        <w:rPr>
          <w:rtl/>
        </w:rPr>
        <w:t xml:space="preserve"> </w:t>
      </w:r>
      <w:r w:rsidRPr="009746DC">
        <w:rPr>
          <w:rtl/>
        </w:rPr>
        <w:t>أو شجاعا</w:t>
      </w:r>
      <w:r w:rsidR="00FA3025">
        <w:rPr>
          <w:rFonts w:hint="cs"/>
          <w:rtl/>
        </w:rPr>
        <w:t>ً</w:t>
      </w:r>
      <w:r w:rsidRPr="009746DC">
        <w:rPr>
          <w:rtl/>
        </w:rPr>
        <w:t xml:space="preserve"> أو شريفا</w:t>
      </w:r>
      <w:r w:rsidR="00FA3025">
        <w:rPr>
          <w:rFonts w:hint="cs"/>
          <w:rtl/>
        </w:rPr>
        <w:t>ً</w:t>
      </w:r>
      <w:r w:rsidRPr="009746DC">
        <w:rPr>
          <w:rtl/>
        </w:rPr>
        <w:t xml:space="preserve"> ، انتهى.</w:t>
      </w:r>
    </w:p>
    <w:p w:rsidR="008930D5" w:rsidRDefault="008930D5" w:rsidP="008930D5">
      <w:pPr>
        <w:pStyle w:val="libNormal"/>
        <w:rPr>
          <w:rtl/>
        </w:rPr>
      </w:pPr>
      <w:r>
        <w:rPr>
          <w:rtl/>
        </w:rPr>
        <w:br w:type="page"/>
      </w:r>
    </w:p>
    <w:p w:rsidR="00B717C7" w:rsidRPr="009746DC" w:rsidRDefault="00B717C7" w:rsidP="00FA3025">
      <w:pPr>
        <w:pStyle w:val="libNormal"/>
        <w:rPr>
          <w:rtl/>
        </w:rPr>
      </w:pPr>
      <w:r w:rsidRPr="009746DC">
        <w:rPr>
          <w:rtl/>
        </w:rPr>
        <w:lastRenderedPageBreak/>
        <w:t xml:space="preserve">في جبل فصار لا يخرج ولا يرى </w:t>
      </w:r>
      <w:r w:rsidR="000164B7">
        <w:rPr>
          <w:rtl/>
        </w:rPr>
        <w:t xml:space="preserve">إلّا </w:t>
      </w:r>
      <w:r w:rsidRPr="009746DC">
        <w:rPr>
          <w:rtl/>
        </w:rPr>
        <w:t xml:space="preserve">في </w:t>
      </w:r>
      <w:r w:rsidR="006A0B61">
        <w:rPr>
          <w:rtl/>
        </w:rPr>
        <w:t xml:space="preserve">كلّ </w:t>
      </w:r>
      <w:r w:rsidRPr="009746DC">
        <w:rPr>
          <w:rtl/>
        </w:rPr>
        <w:t xml:space="preserve">سنة مرتين وزعمت الهند </w:t>
      </w:r>
      <w:r w:rsidR="00D8033E">
        <w:rPr>
          <w:rtl/>
        </w:rPr>
        <w:t xml:space="preserve">ان </w:t>
      </w:r>
      <w:r w:rsidRPr="009746DC">
        <w:rPr>
          <w:rtl/>
        </w:rPr>
        <w:t>الله فجر له عينا في ديره وزعمت الهند أنه يزرع له من غير زرع يلقيه ويحرث له من غير حرث يعمله فانتهيت إلى بابه فأقمت ثلاثا</w:t>
      </w:r>
      <w:r>
        <w:rPr>
          <w:rtl/>
        </w:rPr>
        <w:t xml:space="preserve"> </w:t>
      </w:r>
      <w:r w:rsidRPr="009746DC">
        <w:rPr>
          <w:rtl/>
        </w:rPr>
        <w:t>لا أدق</w:t>
      </w:r>
      <w:r w:rsidR="00DA2CBE">
        <w:rPr>
          <w:rFonts w:hint="cs"/>
          <w:rtl/>
        </w:rPr>
        <w:t>َّ</w:t>
      </w:r>
      <w:r w:rsidRPr="009746DC">
        <w:rPr>
          <w:rtl/>
        </w:rPr>
        <w:t xml:space="preserve"> الباب ولا أعالج الباب ف</w:t>
      </w:r>
      <w:r w:rsidR="00FE5F86">
        <w:rPr>
          <w:rtl/>
        </w:rPr>
        <w:t xml:space="preserve">لـمّا </w:t>
      </w:r>
      <w:r w:rsidR="00551E04">
        <w:rPr>
          <w:rtl/>
        </w:rPr>
        <w:t xml:space="preserve">كان </w:t>
      </w:r>
      <w:r w:rsidRPr="009746DC">
        <w:rPr>
          <w:rtl/>
        </w:rPr>
        <w:t>اليوم الرابع فتح الله الباب وجاءت بقرة عليها حطب تجر ضرعها يكاد يخرج ما في ضرعها من اللبن فدفعت الباب فانفتح فتبعتها ودخلت فوجدت الرجل قائما ينظر إلى السماء فيبكي وينظر إلى الأرض فيبكي وينظر إلى الجبال فيبكي فقلت سبح</w:t>
      </w:r>
      <w:r w:rsidR="00FA3025">
        <w:rPr>
          <w:rtl/>
        </w:rPr>
        <w:t>ان</w:t>
      </w:r>
      <w:r w:rsidR="00551E04">
        <w:rPr>
          <w:rtl/>
        </w:rPr>
        <w:t xml:space="preserve"> </w:t>
      </w:r>
      <w:r w:rsidRPr="009746DC">
        <w:rPr>
          <w:rtl/>
        </w:rPr>
        <w:t xml:space="preserve">الله ما أقل ضربك في دهرنا هذا فقال لي والله ما أنا </w:t>
      </w:r>
      <w:r w:rsidR="000164B7">
        <w:rPr>
          <w:rtl/>
        </w:rPr>
        <w:t xml:space="preserve">إلّا </w:t>
      </w:r>
      <w:r w:rsidRPr="009746DC">
        <w:rPr>
          <w:rtl/>
        </w:rPr>
        <w:t xml:space="preserve">حسنة من حسنات رجل خلفته وراء ظهرك فقلت له أخبرت </w:t>
      </w:r>
      <w:r w:rsidR="00D8033E">
        <w:rPr>
          <w:rtl/>
        </w:rPr>
        <w:t xml:space="preserve">ان </w:t>
      </w:r>
      <w:r w:rsidRPr="009746DC">
        <w:rPr>
          <w:rtl/>
        </w:rPr>
        <w:t xml:space="preserve">عندك اسما من أسماء الله تبلغ به في </w:t>
      </w:r>
      <w:r w:rsidR="006A0B61">
        <w:rPr>
          <w:rtl/>
        </w:rPr>
        <w:t xml:space="preserve">كلّ </w:t>
      </w:r>
      <w:r w:rsidRPr="009746DC">
        <w:rPr>
          <w:rtl/>
        </w:rPr>
        <w:t>يوم وليلة</w:t>
      </w:r>
      <w:r>
        <w:rPr>
          <w:rtl/>
        </w:rPr>
        <w:t xml:space="preserve"> </w:t>
      </w:r>
      <w:r w:rsidRPr="009746DC">
        <w:rPr>
          <w:rtl/>
        </w:rPr>
        <w:t>بيت الم</w:t>
      </w:r>
      <w:r w:rsidR="00551E04">
        <w:rPr>
          <w:rtl/>
        </w:rPr>
        <w:t xml:space="preserve">قدّس </w:t>
      </w:r>
      <w:r w:rsidRPr="009746DC">
        <w:rPr>
          <w:rtl/>
        </w:rPr>
        <w:t>وترجع إلى بيتك فقال لي وهل تعرف بيت الم</w:t>
      </w:r>
      <w:r w:rsidR="00551E04">
        <w:rPr>
          <w:rtl/>
        </w:rPr>
        <w:t xml:space="preserve">قدّس </w:t>
      </w:r>
      <w:r w:rsidRPr="009746DC">
        <w:rPr>
          <w:rtl/>
        </w:rPr>
        <w:t xml:space="preserve">قلت لا أعرف </w:t>
      </w:r>
      <w:r w:rsidR="000164B7">
        <w:rPr>
          <w:rtl/>
        </w:rPr>
        <w:t xml:space="preserve">إلّا </w:t>
      </w:r>
      <w:r w:rsidRPr="009746DC">
        <w:rPr>
          <w:rtl/>
        </w:rPr>
        <w:t>بيت الم</w:t>
      </w:r>
      <w:r w:rsidR="00551E04">
        <w:rPr>
          <w:rtl/>
        </w:rPr>
        <w:t xml:space="preserve">قدّس </w:t>
      </w:r>
      <w:r w:rsidRPr="009746DC">
        <w:rPr>
          <w:rtl/>
        </w:rPr>
        <w:t>الذي بالش</w:t>
      </w:r>
      <w:r w:rsidR="00FA3025">
        <w:rPr>
          <w:rFonts w:hint="cs"/>
          <w:rtl/>
        </w:rPr>
        <w:t>ا</w:t>
      </w:r>
      <w:r w:rsidR="00FA3025">
        <w:rPr>
          <w:rtl/>
        </w:rPr>
        <w:t>م</w:t>
      </w:r>
      <w:r w:rsidR="00551E04">
        <w:rPr>
          <w:rtl/>
        </w:rPr>
        <w:t xml:space="preserve"> </w:t>
      </w:r>
      <w:r w:rsidRPr="009746DC">
        <w:rPr>
          <w:rtl/>
        </w:rPr>
        <w:t>قال ليس بيت الم</w:t>
      </w:r>
      <w:r w:rsidR="00551E04">
        <w:rPr>
          <w:rtl/>
        </w:rPr>
        <w:t xml:space="preserve">قدّس </w:t>
      </w:r>
      <w:r w:rsidRPr="009746DC">
        <w:rPr>
          <w:rtl/>
        </w:rPr>
        <w:t>ولكنه البيت الم</w:t>
      </w:r>
      <w:r w:rsidR="00551E04">
        <w:rPr>
          <w:rtl/>
        </w:rPr>
        <w:t xml:space="preserve">قدّس </w:t>
      </w:r>
      <w:r w:rsidRPr="009746DC">
        <w:rPr>
          <w:rtl/>
        </w:rPr>
        <w:t xml:space="preserve">وهو بيت آل </w:t>
      </w:r>
      <w:r w:rsidR="00551E04">
        <w:rPr>
          <w:rtl/>
        </w:rPr>
        <w:t xml:space="preserve">محمّد </w:t>
      </w:r>
      <w:r w:rsidR="007D1F02" w:rsidRPr="007D1F02">
        <w:rPr>
          <w:rStyle w:val="libAlaemChar"/>
          <w:rtl/>
        </w:rPr>
        <w:t>صلى‌الله‌عليه‌وآله</w:t>
      </w:r>
      <w:r w:rsidRPr="009746DC">
        <w:rPr>
          <w:rtl/>
        </w:rPr>
        <w:t xml:space="preserve"> فقلت له أما ما سمعت به إلى يومي هذا فهو بيت الم</w:t>
      </w:r>
      <w:r w:rsidR="00551E04">
        <w:rPr>
          <w:rtl/>
        </w:rPr>
        <w:t xml:space="preserve">قدّس </w:t>
      </w:r>
      <w:r w:rsidRPr="009746DC">
        <w:rPr>
          <w:rtl/>
        </w:rPr>
        <w:t>فقال لي تلك محاريب</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A3025">
      <w:pPr>
        <w:pStyle w:val="libNormal"/>
        <w:rPr>
          <w:rtl/>
        </w:rPr>
      </w:pPr>
      <w:r w:rsidRPr="009746DC">
        <w:rPr>
          <w:rtl/>
        </w:rPr>
        <w:t xml:space="preserve">وفي القاموس : </w:t>
      </w:r>
      <w:r w:rsidRPr="00C875FB">
        <w:rPr>
          <w:rtl/>
        </w:rPr>
        <w:t>الهند</w:t>
      </w:r>
      <w:r w:rsidRPr="009746DC">
        <w:rPr>
          <w:rtl/>
        </w:rPr>
        <w:t xml:space="preserve"> جيل معروف والنسبة هندي</w:t>
      </w:r>
      <w:r w:rsidR="00DA2CBE">
        <w:rPr>
          <w:rFonts w:hint="cs"/>
          <w:rtl/>
        </w:rPr>
        <w:t>ّ</w:t>
      </w:r>
      <w:r w:rsidRPr="009746DC">
        <w:rPr>
          <w:rtl/>
        </w:rPr>
        <w:t xml:space="preserve"> وهنود</w:t>
      </w:r>
      <w:r w:rsidRPr="00C875FB">
        <w:rPr>
          <w:rtl/>
        </w:rPr>
        <w:t xml:space="preserve"> « أقمت ثلاثا »</w:t>
      </w:r>
      <w:r w:rsidRPr="009746DC">
        <w:rPr>
          <w:rtl/>
        </w:rPr>
        <w:t xml:space="preserve"> أي ثلاث ليال</w:t>
      </w:r>
      <w:r>
        <w:rPr>
          <w:rtl/>
        </w:rPr>
        <w:t xml:space="preserve"> </w:t>
      </w:r>
      <w:r w:rsidRPr="00C875FB">
        <w:rPr>
          <w:rtl/>
        </w:rPr>
        <w:t>« يكاد يخرج »</w:t>
      </w:r>
      <w:r w:rsidRPr="009746DC">
        <w:rPr>
          <w:rtl/>
        </w:rPr>
        <w:t xml:space="preserve"> بي</w:t>
      </w:r>
      <w:r w:rsidR="00D8033E">
        <w:rPr>
          <w:rtl/>
        </w:rPr>
        <w:t xml:space="preserve">ان </w:t>
      </w:r>
      <w:r w:rsidRPr="009746DC">
        <w:rPr>
          <w:rtl/>
        </w:rPr>
        <w:t>لامتلاء الضرع من اللبن</w:t>
      </w:r>
      <w:r>
        <w:rPr>
          <w:rtl/>
        </w:rPr>
        <w:t xml:space="preserve"> </w:t>
      </w:r>
      <w:r w:rsidRPr="00C875FB">
        <w:rPr>
          <w:rtl/>
        </w:rPr>
        <w:t>« ما أقل ضربك »</w:t>
      </w:r>
      <w:r w:rsidRPr="009746DC">
        <w:rPr>
          <w:rtl/>
        </w:rPr>
        <w:t xml:space="preserve"> أي مثلك في القاموس : الضرب المثل والصنف من الشيء.</w:t>
      </w:r>
    </w:p>
    <w:p w:rsidR="00B717C7" w:rsidRDefault="00B717C7" w:rsidP="00FA3025">
      <w:pPr>
        <w:pStyle w:val="libNormal"/>
        <w:rPr>
          <w:rtl/>
        </w:rPr>
      </w:pPr>
      <w:r w:rsidRPr="00C875FB">
        <w:rPr>
          <w:rtl/>
        </w:rPr>
        <w:t>قوله : رجل خل</w:t>
      </w:r>
      <w:r w:rsidR="00DA2CBE">
        <w:rPr>
          <w:rFonts w:hint="cs"/>
          <w:rtl/>
        </w:rPr>
        <w:t>ّ</w:t>
      </w:r>
      <w:r w:rsidRPr="00C875FB">
        <w:rPr>
          <w:rtl/>
        </w:rPr>
        <w:t>فته ،</w:t>
      </w:r>
      <w:r w:rsidRPr="009746DC">
        <w:rPr>
          <w:rtl/>
        </w:rPr>
        <w:t xml:space="preserve"> أي موسى بن جعفر </w:t>
      </w:r>
      <w:r w:rsidR="00850EDE">
        <w:rPr>
          <w:rStyle w:val="libAlaemChar"/>
          <w:rtl/>
        </w:rPr>
        <w:t xml:space="preserve">عليه‌السلام </w:t>
      </w:r>
      <w:r w:rsidRPr="009746DC">
        <w:rPr>
          <w:rtl/>
        </w:rPr>
        <w:t xml:space="preserve">، </w:t>
      </w:r>
      <w:r w:rsidRPr="00C875FB">
        <w:rPr>
          <w:rtl/>
        </w:rPr>
        <w:t>قوله : وليلة</w:t>
      </w:r>
      <w:r w:rsidRPr="009746DC">
        <w:rPr>
          <w:rtl/>
        </w:rPr>
        <w:t xml:space="preserve"> ، قيل : عطف السحاب ويحتمل عطف الانفراد ، </w:t>
      </w:r>
      <w:r w:rsidRPr="00C875FB">
        <w:rPr>
          <w:rtl/>
        </w:rPr>
        <w:t>قوله : ليس بيت الم</w:t>
      </w:r>
      <w:r w:rsidR="00551E04">
        <w:rPr>
          <w:rtl/>
        </w:rPr>
        <w:t xml:space="preserve">قدّس </w:t>
      </w:r>
      <w:r w:rsidRPr="009746DC">
        <w:rPr>
          <w:rtl/>
        </w:rPr>
        <w:t>، اسم ليس ضمير مستتر للذي بالش</w:t>
      </w:r>
      <w:r w:rsidR="00DA2CBE">
        <w:rPr>
          <w:rFonts w:hint="cs"/>
          <w:rtl/>
        </w:rPr>
        <w:t>ا</w:t>
      </w:r>
      <w:r w:rsidR="00DA2CBE">
        <w:rPr>
          <w:rtl/>
        </w:rPr>
        <w:t>م</w:t>
      </w:r>
      <w:r w:rsidR="00551E04">
        <w:rPr>
          <w:rtl/>
        </w:rPr>
        <w:t xml:space="preserve"> </w:t>
      </w:r>
      <w:r w:rsidRPr="009746DC">
        <w:rPr>
          <w:rtl/>
        </w:rPr>
        <w:t>وضمير لكنه لبيت الم</w:t>
      </w:r>
      <w:r w:rsidR="00551E04">
        <w:rPr>
          <w:rtl/>
        </w:rPr>
        <w:t xml:space="preserve">قدّس </w:t>
      </w:r>
      <w:r w:rsidRPr="009746DC">
        <w:rPr>
          <w:rtl/>
        </w:rPr>
        <w:t>، والحاصل أن</w:t>
      </w:r>
      <w:r w:rsidR="00DA2CBE">
        <w:rPr>
          <w:rFonts w:hint="cs"/>
          <w:rtl/>
        </w:rPr>
        <w:t>ّ</w:t>
      </w:r>
      <w:r w:rsidRPr="009746DC">
        <w:rPr>
          <w:rtl/>
        </w:rPr>
        <w:t xml:space="preserve">ه ليس الذي </w:t>
      </w:r>
      <w:r w:rsidR="00DA2CBE">
        <w:rPr>
          <w:rtl/>
        </w:rPr>
        <w:t xml:space="preserve">بالشام </w:t>
      </w:r>
      <w:r w:rsidRPr="009746DC">
        <w:rPr>
          <w:rtl/>
        </w:rPr>
        <w:t>ا</w:t>
      </w:r>
      <w:r w:rsidR="00292DF4">
        <w:rPr>
          <w:rtl/>
        </w:rPr>
        <w:t xml:space="preserve">سمّه </w:t>
      </w:r>
      <w:r w:rsidRPr="009746DC">
        <w:rPr>
          <w:rtl/>
        </w:rPr>
        <w:t>الم</w:t>
      </w:r>
      <w:r w:rsidR="00551E04">
        <w:rPr>
          <w:rtl/>
        </w:rPr>
        <w:t xml:space="preserve">قدّس </w:t>
      </w:r>
      <w:r w:rsidRPr="009746DC">
        <w:rPr>
          <w:rtl/>
        </w:rPr>
        <w:t>ولكن المسمى ببيت الم</w:t>
      </w:r>
      <w:r w:rsidR="00551E04">
        <w:rPr>
          <w:rtl/>
        </w:rPr>
        <w:t xml:space="preserve">قدّس </w:t>
      </w:r>
      <w:r w:rsidRPr="009746DC">
        <w:rPr>
          <w:rtl/>
        </w:rPr>
        <w:t>هو البيت الم</w:t>
      </w:r>
      <w:r w:rsidR="00551E04">
        <w:rPr>
          <w:rtl/>
        </w:rPr>
        <w:t xml:space="preserve">قدّس </w:t>
      </w:r>
      <w:r w:rsidRPr="009746DC">
        <w:rPr>
          <w:rtl/>
        </w:rPr>
        <w:t>المنزه المطهر</w:t>
      </w:r>
      <w:r w:rsidRPr="00C875FB">
        <w:rPr>
          <w:rtl/>
        </w:rPr>
        <w:t xml:space="preserve"> وهو بيت آل </w:t>
      </w:r>
      <w:r w:rsidR="00551E04">
        <w:rPr>
          <w:rtl/>
        </w:rPr>
        <w:t xml:space="preserve">محمّد </w:t>
      </w:r>
      <w:r w:rsidR="007D1F02" w:rsidRPr="007D1F02">
        <w:rPr>
          <w:rStyle w:val="libAlaemChar"/>
          <w:rtl/>
        </w:rPr>
        <w:t>صلى‌الله‌عليه‌وآله‌وسلم</w:t>
      </w:r>
      <w:r w:rsidRPr="009746DC">
        <w:rPr>
          <w:rtl/>
        </w:rPr>
        <w:t xml:space="preserve"> الذي أنزل الله فيهم : </w:t>
      </w:r>
      <w:r w:rsidRPr="005E3B39">
        <w:rPr>
          <w:rtl/>
        </w:rPr>
        <w:t>«</w:t>
      </w:r>
      <w:r w:rsidRPr="009746DC">
        <w:rPr>
          <w:rtl/>
        </w:rPr>
        <w:t xml:space="preserve"> إِنَّما يُرِيدُ اللهُ لِيُذْهِبَ عَنْكُمُ الرِّجْسَ أَهْلَ الْبَيْتِ وَيُطَهِّرَكُمْ تَطْهِيراً </w:t>
      </w:r>
      <w:r w:rsidRPr="005E3B39">
        <w:rPr>
          <w:rtl/>
        </w:rPr>
        <w:t>»</w:t>
      </w:r>
      <w:r w:rsidRPr="009746DC">
        <w:rPr>
          <w:rtl/>
        </w:rPr>
        <w:t xml:space="preserve"> </w:t>
      </w:r>
      <w:r w:rsidRPr="00DA2CBE">
        <w:rPr>
          <w:rStyle w:val="libFootnotenumChar"/>
          <w:rtl/>
        </w:rPr>
        <w:t>(1)</w:t>
      </w:r>
      <w:r w:rsidRPr="00C875FB">
        <w:rPr>
          <w:rtl/>
        </w:rPr>
        <w:t xml:space="preserve"> </w:t>
      </w:r>
    </w:p>
    <w:p w:rsidR="00B717C7" w:rsidRPr="009746DC" w:rsidRDefault="00B717C7" w:rsidP="00FA3025">
      <w:pPr>
        <w:pStyle w:val="libNormal"/>
        <w:rPr>
          <w:rtl/>
        </w:rPr>
      </w:pPr>
      <w:r w:rsidRPr="00C875FB">
        <w:rPr>
          <w:rtl/>
        </w:rPr>
        <w:t>« فهو بيت الم</w:t>
      </w:r>
      <w:r w:rsidR="00551E04">
        <w:rPr>
          <w:rtl/>
        </w:rPr>
        <w:t xml:space="preserve">قدّس </w:t>
      </w:r>
      <w:r w:rsidRPr="00C875FB">
        <w:rPr>
          <w:rtl/>
        </w:rPr>
        <w:t>»</w:t>
      </w:r>
      <w:r w:rsidRPr="009746DC">
        <w:rPr>
          <w:rtl/>
        </w:rPr>
        <w:t xml:space="preserve"> ضمير هو للذي </w:t>
      </w:r>
      <w:r w:rsidR="00DA2CBE">
        <w:rPr>
          <w:rtl/>
        </w:rPr>
        <w:t xml:space="preserve">بالشام </w:t>
      </w:r>
      <w:r w:rsidRPr="009746DC">
        <w:rPr>
          <w:rtl/>
        </w:rPr>
        <w:t>، والجملة جواب أم</w:t>
      </w:r>
      <w:r w:rsidR="00DA2CBE">
        <w:rPr>
          <w:rFonts w:hint="cs"/>
          <w:rtl/>
        </w:rPr>
        <w:t>ّ</w:t>
      </w:r>
      <w:r w:rsidRPr="009746DC">
        <w:rPr>
          <w:rtl/>
        </w:rPr>
        <w:t xml:space="preserve">ا وخبر ما ، والحاصل أني ما سمعت إلى </w:t>
      </w:r>
      <w:r w:rsidR="00710CB8">
        <w:rPr>
          <w:rtl/>
        </w:rPr>
        <w:t xml:space="preserve">الآن </w:t>
      </w:r>
      <w:r w:rsidRPr="009746DC">
        <w:rPr>
          <w:rtl/>
        </w:rPr>
        <w:t xml:space="preserve">غير </w:t>
      </w:r>
      <w:r w:rsidR="00D8033E">
        <w:rPr>
          <w:rtl/>
        </w:rPr>
        <w:t xml:space="preserve">ان </w:t>
      </w:r>
      <w:r w:rsidRPr="009746DC">
        <w:rPr>
          <w:rtl/>
        </w:rPr>
        <w:t xml:space="preserve">الذي </w:t>
      </w:r>
      <w:r w:rsidR="00DA2CBE">
        <w:rPr>
          <w:rtl/>
        </w:rPr>
        <w:t xml:space="preserve">بالشام </w:t>
      </w:r>
      <w:r w:rsidRPr="009746DC">
        <w:rPr>
          <w:rtl/>
        </w:rPr>
        <w:t>سم</w:t>
      </w:r>
      <w:r w:rsidR="00DA2CBE">
        <w:rPr>
          <w:rFonts w:hint="cs"/>
          <w:rtl/>
        </w:rPr>
        <w:t>ّ</w:t>
      </w:r>
      <w:r w:rsidRPr="009746DC">
        <w:rPr>
          <w:rtl/>
        </w:rPr>
        <w:t>ي ببيت الم</w:t>
      </w:r>
      <w:r w:rsidR="00551E04">
        <w:rPr>
          <w:rtl/>
        </w:rPr>
        <w:t xml:space="preserve">قدّس </w:t>
      </w:r>
      <w:r w:rsidRPr="009746DC">
        <w:rPr>
          <w:rtl/>
        </w:rPr>
        <w:t>وتأنيث</w:t>
      </w:r>
    </w:p>
    <w:p w:rsidR="00B717C7" w:rsidRPr="009746DC" w:rsidRDefault="00B717C7" w:rsidP="00FA3025">
      <w:pPr>
        <w:pStyle w:val="libLine"/>
        <w:rPr>
          <w:rtl/>
        </w:rPr>
      </w:pPr>
      <w:r w:rsidRPr="009746DC">
        <w:rPr>
          <w:rtl/>
        </w:rPr>
        <w:t>__________________</w:t>
      </w:r>
    </w:p>
    <w:p w:rsidR="00B717C7" w:rsidRPr="009746DC" w:rsidRDefault="00B717C7" w:rsidP="00FA3025">
      <w:pPr>
        <w:pStyle w:val="libFootnote0"/>
        <w:rPr>
          <w:rtl/>
          <w:lang w:bidi="fa-IR"/>
        </w:rPr>
      </w:pPr>
      <w:r>
        <w:rPr>
          <w:rtl/>
        </w:rPr>
        <w:t>(</w:t>
      </w:r>
      <w:r w:rsidRPr="009746DC">
        <w:rPr>
          <w:rtl/>
        </w:rPr>
        <w:t>1) سورة الأحزاب : 33.</w:t>
      </w:r>
    </w:p>
    <w:p w:rsidR="008930D5" w:rsidRDefault="008930D5" w:rsidP="008930D5">
      <w:pPr>
        <w:pStyle w:val="libNormal"/>
        <w:rPr>
          <w:rtl/>
        </w:rPr>
      </w:pPr>
      <w:r>
        <w:rPr>
          <w:rtl/>
        </w:rPr>
        <w:br w:type="page"/>
      </w:r>
    </w:p>
    <w:p w:rsidR="00B717C7" w:rsidRPr="009746DC" w:rsidRDefault="00B717C7" w:rsidP="00DA2CBE">
      <w:pPr>
        <w:pStyle w:val="libNormal"/>
        <w:rPr>
          <w:rtl/>
        </w:rPr>
      </w:pPr>
      <w:r w:rsidRPr="009746DC">
        <w:rPr>
          <w:rtl/>
        </w:rPr>
        <w:lastRenderedPageBreak/>
        <w:t>الأنبياء وإن</w:t>
      </w:r>
      <w:r w:rsidR="00DA2CBE">
        <w:rPr>
          <w:rFonts w:hint="cs"/>
          <w:rtl/>
        </w:rPr>
        <w:t>ّ</w:t>
      </w:r>
      <w:r w:rsidRPr="009746DC">
        <w:rPr>
          <w:rtl/>
        </w:rPr>
        <w:t xml:space="preserve">ما </w:t>
      </w:r>
      <w:r w:rsidR="00551E04">
        <w:rPr>
          <w:rtl/>
        </w:rPr>
        <w:t xml:space="preserve">كان </w:t>
      </w:r>
      <w:r w:rsidRPr="009746DC">
        <w:rPr>
          <w:rtl/>
        </w:rPr>
        <w:t xml:space="preserve">يقال لها حظيرة المحاريب </w:t>
      </w:r>
      <w:r w:rsidR="00DA2CBE">
        <w:rPr>
          <w:rFonts w:hint="cs"/>
          <w:rtl/>
        </w:rPr>
        <w:t xml:space="preserve">، </w:t>
      </w:r>
      <w:r w:rsidR="00FE5F86">
        <w:rPr>
          <w:rtl/>
        </w:rPr>
        <w:t xml:space="preserve">حتّى </w:t>
      </w:r>
      <w:r w:rsidRPr="009746DC">
        <w:rPr>
          <w:rtl/>
        </w:rPr>
        <w:t xml:space="preserve">جاءت الفترة </w:t>
      </w:r>
      <w:r w:rsidR="003928AF">
        <w:rPr>
          <w:rtl/>
        </w:rPr>
        <w:t xml:space="preserve">الّتي </w:t>
      </w:r>
      <w:r w:rsidRPr="009746DC">
        <w:rPr>
          <w:rtl/>
        </w:rPr>
        <w:t xml:space="preserve">كانت بين </w:t>
      </w:r>
      <w:r w:rsidR="00551E04">
        <w:rPr>
          <w:rtl/>
        </w:rPr>
        <w:t xml:space="preserve">محمّد </w:t>
      </w:r>
      <w:r w:rsidRPr="009746DC">
        <w:rPr>
          <w:rtl/>
        </w:rPr>
        <w:t>وعيسى</w:t>
      </w:r>
      <w:r w:rsidRPr="00BD53DA">
        <w:rPr>
          <w:rtl/>
        </w:rPr>
        <w:t xml:space="preserve"> </w:t>
      </w:r>
      <w:r w:rsidR="007D1F02" w:rsidRPr="007D1F02">
        <w:rPr>
          <w:rStyle w:val="libAlaemChar"/>
          <w:rtl/>
        </w:rPr>
        <w:t>صلى‌الله‌عليه‌وآله‌وسلم</w:t>
      </w:r>
      <w:r w:rsidRPr="00BD53DA">
        <w:rPr>
          <w:rtl/>
        </w:rPr>
        <w:t xml:space="preserve"> </w:t>
      </w:r>
      <w:r w:rsidRPr="009746DC">
        <w:rPr>
          <w:rtl/>
        </w:rPr>
        <w:t xml:space="preserve">وقرب البلاء من أهل الشرك وحلت النقمات في دور الشياطين فحولوا وبدلوا ونقلوا تلك الأسماء وهو قول الله تبارك وتعالى </w:t>
      </w:r>
      <w:r w:rsidR="00DA2CBE">
        <w:rPr>
          <w:rFonts w:hint="cs"/>
          <w:rtl/>
        </w:rPr>
        <w:t xml:space="preserve">- </w:t>
      </w:r>
      <w:r w:rsidRPr="009746DC">
        <w:rPr>
          <w:rtl/>
        </w:rPr>
        <w:t xml:space="preserve">البطن لآل </w:t>
      </w:r>
      <w:r w:rsidR="00551E04">
        <w:rPr>
          <w:rtl/>
        </w:rPr>
        <w:t xml:space="preserve">محمّد </w:t>
      </w:r>
      <w:r w:rsidRPr="009746DC">
        <w:rPr>
          <w:rtl/>
        </w:rPr>
        <w:t>والظهر مثل</w:t>
      </w:r>
      <w:r w:rsidR="00DA2CBE">
        <w:rPr>
          <w:rFonts w:hint="cs"/>
          <w:rtl/>
        </w:rPr>
        <w:t>ٌ -</w:t>
      </w:r>
      <w:r>
        <w:rPr>
          <w:rFonts w:hint="cs"/>
          <w:rtl/>
        </w:rPr>
        <w:t xml:space="preserve"> :</w:t>
      </w:r>
      <w:r>
        <w:rPr>
          <w:rtl/>
        </w:rPr>
        <w:t xml:space="preserve"> </w:t>
      </w:r>
      <w:r w:rsidRPr="005E3B39">
        <w:rPr>
          <w:rtl/>
        </w:rPr>
        <w:t>«</w:t>
      </w:r>
      <w:r w:rsidRPr="009746DC">
        <w:rPr>
          <w:rtl/>
        </w:rPr>
        <w:t xml:space="preserve"> </w:t>
      </w:r>
      <w:r w:rsidR="00D8033E">
        <w:rPr>
          <w:rtl/>
        </w:rPr>
        <w:t xml:space="preserve">ان </w:t>
      </w:r>
      <w:r w:rsidRPr="009746DC">
        <w:rPr>
          <w:rtl/>
        </w:rPr>
        <w:t xml:space="preserve">هِيَ </w:t>
      </w:r>
      <w:r w:rsidR="000164B7">
        <w:rPr>
          <w:rtl/>
        </w:rPr>
        <w:t xml:space="preserve">إلّا </w:t>
      </w:r>
      <w:r w:rsidRPr="009746DC">
        <w:rPr>
          <w:rtl/>
        </w:rPr>
        <w:t>أَسْماءٌ سَمَّيْتُمُوها أَنْ</w:t>
      </w:r>
      <w:r w:rsidR="004A738A">
        <w:rPr>
          <w:rtl/>
        </w:rPr>
        <w:t xml:space="preserve">تمّ </w:t>
      </w:r>
      <w:r w:rsidRPr="009746DC">
        <w:rPr>
          <w:rtl/>
        </w:rPr>
        <w:t>وَآباؤُكُمْ ما أَنْزَلَ اللهُ بِها مِنْ سُلْط</w:t>
      </w:r>
      <w:r w:rsidR="00DA2CBE">
        <w:rPr>
          <w:rtl/>
        </w:rPr>
        <w:t>ان</w:t>
      </w:r>
      <w:r w:rsidR="00551E04">
        <w:rPr>
          <w:rtl/>
        </w:rPr>
        <w:t xml:space="preserve"> </w:t>
      </w:r>
      <w:r w:rsidRPr="005E3B39">
        <w:rPr>
          <w:rtl/>
        </w:rPr>
        <w:t>»</w:t>
      </w:r>
      <w:r w:rsidRPr="009746DC">
        <w:rPr>
          <w:rtl/>
        </w:rPr>
        <w:t xml:space="preserve"> </w:t>
      </w:r>
      <w:r w:rsidRPr="00DA2CBE">
        <w:rPr>
          <w:rStyle w:val="libFootnotenumChar"/>
          <w:rtl/>
        </w:rPr>
        <w:t>(1)</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A2CBE">
      <w:pPr>
        <w:pStyle w:val="libNormal"/>
        <w:rPr>
          <w:rtl/>
        </w:rPr>
      </w:pPr>
      <w:r w:rsidRPr="009746DC">
        <w:rPr>
          <w:rtl/>
        </w:rPr>
        <w:t xml:space="preserve">تلك باعتبار الخبر أو بتأويل البقعة ونحوها ، وفي القاموس : </w:t>
      </w:r>
      <w:r w:rsidRPr="00C875FB">
        <w:rPr>
          <w:rtl/>
        </w:rPr>
        <w:t>الحظيرة</w:t>
      </w:r>
      <w:r w:rsidRPr="009746DC">
        <w:rPr>
          <w:rtl/>
        </w:rPr>
        <w:t xml:space="preserve"> جرين الت</w:t>
      </w:r>
      <w:r w:rsidR="00850EDE">
        <w:rPr>
          <w:rtl/>
        </w:rPr>
        <w:t xml:space="preserve">مرّ </w:t>
      </w:r>
      <w:r w:rsidRPr="009746DC">
        <w:rPr>
          <w:rtl/>
        </w:rPr>
        <w:t>والمحيط بالشيء خشبا</w:t>
      </w:r>
      <w:r w:rsidR="00DA2CBE">
        <w:rPr>
          <w:rFonts w:hint="cs"/>
          <w:rtl/>
        </w:rPr>
        <w:t>ً</w:t>
      </w:r>
      <w:r w:rsidRPr="009746DC">
        <w:rPr>
          <w:rtl/>
        </w:rPr>
        <w:t xml:space="preserve"> أو قصبا</w:t>
      </w:r>
      <w:r w:rsidR="00DA2CBE">
        <w:rPr>
          <w:rFonts w:hint="cs"/>
          <w:rtl/>
        </w:rPr>
        <w:t>ً</w:t>
      </w:r>
      <w:r w:rsidRPr="009746DC">
        <w:rPr>
          <w:rtl/>
        </w:rPr>
        <w:t xml:space="preserve"> ، والحظار ككتاب الحائط ويفتح وما يعمل للإبل من شجر ليقيها ال</w:t>
      </w:r>
      <w:r w:rsidR="003928AF">
        <w:rPr>
          <w:rtl/>
        </w:rPr>
        <w:t xml:space="preserve">برّد </w:t>
      </w:r>
      <w:r w:rsidRPr="009746DC">
        <w:rPr>
          <w:rtl/>
        </w:rPr>
        <w:t>،</w:t>
      </w:r>
      <w:r>
        <w:rPr>
          <w:rtl/>
        </w:rPr>
        <w:t xml:space="preserve"> و</w:t>
      </w:r>
      <w:r w:rsidRPr="00C875FB">
        <w:rPr>
          <w:rtl/>
        </w:rPr>
        <w:t>الفترة</w:t>
      </w:r>
      <w:r w:rsidRPr="009746DC">
        <w:rPr>
          <w:rtl/>
        </w:rPr>
        <w:t xml:space="preserve"> ضعف أهل الحق ، وفي القاموس : الفترة ما بين </w:t>
      </w:r>
      <w:r w:rsidR="006A0B61">
        <w:rPr>
          <w:rtl/>
        </w:rPr>
        <w:t xml:space="preserve">كلّ </w:t>
      </w:r>
      <w:r w:rsidRPr="009746DC">
        <w:rPr>
          <w:rtl/>
        </w:rPr>
        <w:t>نبيي</w:t>
      </w:r>
      <w:r w:rsidR="00DA2CBE">
        <w:rPr>
          <w:rFonts w:hint="cs"/>
          <w:rtl/>
        </w:rPr>
        <w:t>ّ</w:t>
      </w:r>
      <w:r w:rsidRPr="009746DC">
        <w:rPr>
          <w:rtl/>
        </w:rPr>
        <w:t>ن.</w:t>
      </w:r>
    </w:p>
    <w:p w:rsidR="00B717C7" w:rsidRPr="009746DC" w:rsidRDefault="00B717C7" w:rsidP="00DA2CBE">
      <w:pPr>
        <w:pStyle w:val="libNormal"/>
        <w:rPr>
          <w:rtl/>
        </w:rPr>
      </w:pPr>
      <w:r w:rsidRPr="00C875FB">
        <w:rPr>
          <w:rtl/>
        </w:rPr>
        <w:t>« وقرب البلاء »</w:t>
      </w:r>
      <w:r w:rsidRPr="009746DC">
        <w:rPr>
          <w:rtl/>
        </w:rPr>
        <w:t xml:space="preserve"> أي الابتلاء والافتت</w:t>
      </w:r>
      <w:r w:rsidR="00DA2CBE">
        <w:rPr>
          <w:rtl/>
        </w:rPr>
        <w:t>ان</w:t>
      </w:r>
      <w:r w:rsidR="00551E04">
        <w:rPr>
          <w:rtl/>
        </w:rPr>
        <w:t xml:space="preserve"> </w:t>
      </w:r>
      <w:r w:rsidRPr="009746DC">
        <w:rPr>
          <w:rtl/>
        </w:rPr>
        <w:t>والخذل</w:t>
      </w:r>
      <w:r w:rsidR="00DA2CBE">
        <w:rPr>
          <w:rtl/>
        </w:rPr>
        <w:t>ان</w:t>
      </w:r>
      <w:r w:rsidR="00551E04">
        <w:rPr>
          <w:rtl/>
        </w:rPr>
        <w:t xml:space="preserve"> </w:t>
      </w:r>
      <w:r w:rsidRPr="009746DC">
        <w:rPr>
          <w:rtl/>
        </w:rPr>
        <w:t>، وهو المراد بحلول النقمات أي حلت نقمات الله وغضبه في دور شياطين الإنس أو الأعم</w:t>
      </w:r>
      <w:r w:rsidR="00DA2CBE">
        <w:rPr>
          <w:rFonts w:hint="cs"/>
          <w:rtl/>
        </w:rPr>
        <w:t>ّ</w:t>
      </w:r>
      <w:r w:rsidRPr="009746DC">
        <w:rPr>
          <w:rtl/>
        </w:rPr>
        <w:t xml:space="preserve"> منهم ومن الجن</w:t>
      </w:r>
      <w:r w:rsidR="00DA2CBE">
        <w:rPr>
          <w:rFonts w:hint="cs"/>
          <w:rtl/>
        </w:rPr>
        <w:t>ّ</w:t>
      </w:r>
      <w:r w:rsidRPr="009746DC">
        <w:rPr>
          <w:rtl/>
        </w:rPr>
        <w:t xml:space="preserve"> ، بسلب ما يوجب هدايتهم عنهم ، وربما يقرأ جلت بالجيم والنغمات بالغين المعجمة ، استعيرت للشبه الباطلة والبدع المضلة الناشئة عن أهل الباطل الرائجة بينهم في مدارسهم ومجامعهم</w:t>
      </w:r>
      <w:r>
        <w:rPr>
          <w:rtl/>
        </w:rPr>
        <w:t xml:space="preserve"> </w:t>
      </w:r>
      <w:r w:rsidRPr="00C875FB">
        <w:rPr>
          <w:rtl/>
        </w:rPr>
        <w:t>« فحولوا »</w:t>
      </w:r>
      <w:r w:rsidRPr="009746DC">
        <w:rPr>
          <w:rtl/>
        </w:rPr>
        <w:t xml:space="preserve"> أي نقولا اسم شيء إلى آخر</w:t>
      </w:r>
      <w:r w:rsidRPr="00C875FB">
        <w:rPr>
          <w:rtl/>
        </w:rPr>
        <w:t xml:space="preserve"> « وبد</w:t>
      </w:r>
      <w:r w:rsidR="00DA2CBE">
        <w:rPr>
          <w:rFonts w:hint="cs"/>
          <w:rtl/>
        </w:rPr>
        <w:t>ّ</w:t>
      </w:r>
      <w:r w:rsidRPr="00C875FB">
        <w:rPr>
          <w:rtl/>
        </w:rPr>
        <w:t>لوا »</w:t>
      </w:r>
      <w:r w:rsidRPr="009746DC">
        <w:rPr>
          <w:rtl/>
        </w:rPr>
        <w:t xml:space="preserve"> أي وضعوا أسماء لشيء وتركوا ا</w:t>
      </w:r>
      <w:r w:rsidR="00292DF4">
        <w:rPr>
          <w:rtl/>
        </w:rPr>
        <w:t xml:space="preserve">سمّه </w:t>
      </w:r>
      <w:r w:rsidRPr="009746DC">
        <w:rPr>
          <w:rtl/>
        </w:rPr>
        <w:t>الأصلي.</w:t>
      </w:r>
    </w:p>
    <w:p w:rsidR="00B717C7" w:rsidRPr="009746DC" w:rsidRDefault="00B717C7" w:rsidP="00DA2CBE">
      <w:pPr>
        <w:pStyle w:val="libNormal"/>
        <w:rPr>
          <w:rtl/>
        </w:rPr>
      </w:pPr>
      <w:r w:rsidRPr="00C875FB">
        <w:rPr>
          <w:rtl/>
        </w:rPr>
        <w:t>« وهو قول الله »</w:t>
      </w:r>
      <w:r w:rsidRPr="009746DC">
        <w:rPr>
          <w:rtl/>
        </w:rPr>
        <w:t xml:space="preserve"> </w:t>
      </w:r>
      <w:r w:rsidR="00551E04">
        <w:rPr>
          <w:rtl/>
        </w:rPr>
        <w:t xml:space="preserve">كان </w:t>
      </w:r>
      <w:r w:rsidRPr="009746DC">
        <w:rPr>
          <w:rtl/>
        </w:rPr>
        <w:t xml:space="preserve">الضمير لمصدر نقلوا ، وقوله : البطن لآل </w:t>
      </w:r>
      <w:r w:rsidR="00551E04">
        <w:rPr>
          <w:rtl/>
        </w:rPr>
        <w:t xml:space="preserve">محمّد </w:t>
      </w:r>
      <w:r w:rsidRPr="009746DC">
        <w:rPr>
          <w:rtl/>
        </w:rPr>
        <w:t>والظهر مثل ، جملة معترضة ،</w:t>
      </w:r>
      <w:r>
        <w:rPr>
          <w:rtl/>
        </w:rPr>
        <w:t xml:space="preserve"> و</w:t>
      </w:r>
      <w:r w:rsidRPr="00C875FB">
        <w:rPr>
          <w:rtl/>
        </w:rPr>
        <w:t xml:space="preserve">قوله : « </w:t>
      </w:r>
      <w:r w:rsidR="00D8033E">
        <w:rPr>
          <w:rtl/>
        </w:rPr>
        <w:t xml:space="preserve">ان </w:t>
      </w:r>
      <w:r w:rsidRPr="00C875FB">
        <w:rPr>
          <w:rtl/>
        </w:rPr>
        <w:t>هي »</w:t>
      </w:r>
      <w:r w:rsidRPr="009746DC">
        <w:rPr>
          <w:rtl/>
        </w:rPr>
        <w:t xml:space="preserve"> بي</w:t>
      </w:r>
      <w:r w:rsidR="00DA2CBE">
        <w:rPr>
          <w:rtl/>
        </w:rPr>
        <w:t>ان</w:t>
      </w:r>
      <w:r w:rsidR="00551E04">
        <w:rPr>
          <w:rtl/>
        </w:rPr>
        <w:t xml:space="preserve"> </w:t>
      </w:r>
      <w:r w:rsidRPr="009746DC">
        <w:rPr>
          <w:rtl/>
        </w:rPr>
        <w:t xml:space="preserve">لقول الله وحاصل </w:t>
      </w:r>
      <w:r w:rsidR="004A738A">
        <w:rPr>
          <w:rtl/>
        </w:rPr>
        <w:t xml:space="preserve">الكلام </w:t>
      </w:r>
      <w:r w:rsidRPr="009746DC">
        <w:rPr>
          <w:rtl/>
        </w:rPr>
        <w:t xml:space="preserve">يرجع إلى ما </w:t>
      </w:r>
      <w:r w:rsidR="00850EDE">
        <w:rPr>
          <w:rtl/>
        </w:rPr>
        <w:t xml:space="preserve">مرّ </w:t>
      </w:r>
      <w:r w:rsidRPr="009746DC">
        <w:rPr>
          <w:rtl/>
        </w:rPr>
        <w:t>مرارا</w:t>
      </w:r>
      <w:r w:rsidR="00DA2CBE">
        <w:rPr>
          <w:rFonts w:hint="cs"/>
          <w:rtl/>
        </w:rPr>
        <w:t>ً</w:t>
      </w:r>
      <w:r w:rsidRPr="009746DC">
        <w:rPr>
          <w:rtl/>
        </w:rPr>
        <w:t xml:space="preserve"> </w:t>
      </w:r>
      <w:r w:rsidR="00D8033E">
        <w:rPr>
          <w:rtl/>
        </w:rPr>
        <w:t xml:space="preserve">ان </w:t>
      </w:r>
      <w:r w:rsidRPr="009746DC">
        <w:rPr>
          <w:rtl/>
        </w:rPr>
        <w:t>آيات الشرك ظاهرها في الأص</w:t>
      </w:r>
      <w:r w:rsidR="00996071">
        <w:rPr>
          <w:rtl/>
        </w:rPr>
        <w:t xml:space="preserve">نام </w:t>
      </w:r>
      <w:r w:rsidRPr="009746DC">
        <w:rPr>
          <w:rtl/>
        </w:rPr>
        <w:t>الظاهرة وباطنها في خلفاء الجور الذين أشركوا مع أئمة الحق ، ونصبوا مكان</w:t>
      </w:r>
      <w:r w:rsidR="00DA2CBE">
        <w:rPr>
          <w:rFonts w:hint="cs"/>
          <w:rtl/>
        </w:rPr>
        <w:t>ّ</w:t>
      </w:r>
      <w:r w:rsidRPr="009746DC">
        <w:rPr>
          <w:rtl/>
        </w:rPr>
        <w:t xml:space="preserve">هم ، فقوله سبحانه : </w:t>
      </w:r>
      <w:r w:rsidRPr="005E3B39">
        <w:rPr>
          <w:rtl/>
        </w:rPr>
        <w:t>«</w:t>
      </w:r>
      <w:r>
        <w:rPr>
          <w:rtl/>
        </w:rPr>
        <w:t xml:space="preserve"> أَ</w:t>
      </w:r>
      <w:r w:rsidRPr="009746DC">
        <w:rPr>
          <w:rtl/>
        </w:rPr>
        <w:t>فَرَأَيْ</w:t>
      </w:r>
      <w:r w:rsidR="004A738A">
        <w:rPr>
          <w:rtl/>
        </w:rPr>
        <w:t xml:space="preserve">تمّ </w:t>
      </w:r>
      <w:r w:rsidRPr="009746DC">
        <w:rPr>
          <w:rtl/>
        </w:rPr>
        <w:t xml:space="preserve">اللاَّتَ وَالْعُزَّى وَمَناةَ الثَّالِثَةَ الْأُخْرى </w:t>
      </w:r>
      <w:r w:rsidRPr="005E3B39">
        <w:rPr>
          <w:rtl/>
        </w:rPr>
        <w:t>»</w:t>
      </w:r>
      <w:r w:rsidRPr="009746DC">
        <w:rPr>
          <w:rtl/>
        </w:rPr>
        <w:t xml:space="preserve"> </w:t>
      </w:r>
      <w:r w:rsidRPr="00DA2CBE">
        <w:rPr>
          <w:rStyle w:val="libFootnotenumChar"/>
          <w:rtl/>
        </w:rPr>
        <w:t>(2)</w:t>
      </w:r>
      <w:r w:rsidRPr="009746DC">
        <w:rPr>
          <w:rtl/>
        </w:rPr>
        <w:t xml:space="preserve"> أريد في بطن </w:t>
      </w:r>
      <w:r w:rsidR="00AA7D34">
        <w:rPr>
          <w:rtl/>
        </w:rPr>
        <w:t xml:space="preserve">القران </w:t>
      </w:r>
      <w:r w:rsidRPr="009746DC">
        <w:rPr>
          <w:rtl/>
        </w:rPr>
        <w:t>باللات الأو</w:t>
      </w:r>
      <w:r w:rsidR="00DA2CBE">
        <w:rPr>
          <w:rFonts w:hint="cs"/>
          <w:rtl/>
        </w:rPr>
        <w:t>ّ</w:t>
      </w:r>
      <w:r w:rsidRPr="009746DC">
        <w:rPr>
          <w:rtl/>
        </w:rPr>
        <w:t>ل ، وبالعزي الثاني ، وبالمناة الثالثة حيث سموهم بأمير المؤمنين وبخليفة رسول الله ، وبالصديق والفاروق وذي النورين وأمثال ذلك.</w:t>
      </w:r>
    </w:p>
    <w:p w:rsidR="00B717C7" w:rsidRPr="009746DC" w:rsidRDefault="00B717C7" w:rsidP="00DA2CBE">
      <w:pPr>
        <w:pStyle w:val="libNormal"/>
        <w:rPr>
          <w:rtl/>
        </w:rPr>
      </w:pPr>
      <w:r w:rsidRPr="009746DC">
        <w:rPr>
          <w:rtl/>
        </w:rPr>
        <w:t xml:space="preserve">وتوضيحه </w:t>
      </w:r>
      <w:r w:rsidR="00D8033E">
        <w:rPr>
          <w:rtl/>
        </w:rPr>
        <w:t xml:space="preserve">ان </w:t>
      </w:r>
      <w:r w:rsidRPr="009746DC">
        <w:rPr>
          <w:rtl/>
        </w:rPr>
        <w:t xml:space="preserve">الله تعالى لم ينزل </w:t>
      </w:r>
      <w:r w:rsidR="00AA7D34">
        <w:rPr>
          <w:rtl/>
        </w:rPr>
        <w:t xml:space="preserve">القران </w:t>
      </w:r>
      <w:r w:rsidRPr="009746DC">
        <w:rPr>
          <w:rtl/>
        </w:rPr>
        <w:t xml:space="preserve">لأهل عصر الرسول </w:t>
      </w:r>
      <w:r w:rsidR="007D1F02" w:rsidRPr="007D1F02">
        <w:rPr>
          <w:rStyle w:val="libAlaemChar"/>
          <w:rtl/>
        </w:rPr>
        <w:t>صلى‌الله‌عليه‌وآله‌وسلم</w:t>
      </w:r>
      <w:r w:rsidRPr="009746DC">
        <w:rPr>
          <w:rtl/>
        </w:rPr>
        <w:t xml:space="preserve"> والحاضرين</w:t>
      </w:r>
    </w:p>
    <w:p w:rsidR="00B717C7" w:rsidRPr="009746DC" w:rsidRDefault="00B717C7" w:rsidP="00DA2CBE">
      <w:pPr>
        <w:pStyle w:val="libLine"/>
        <w:rPr>
          <w:rtl/>
        </w:rPr>
      </w:pPr>
      <w:r w:rsidRPr="009746DC">
        <w:rPr>
          <w:rtl/>
        </w:rPr>
        <w:t>__________________</w:t>
      </w:r>
    </w:p>
    <w:p w:rsidR="00B717C7" w:rsidRPr="009746DC" w:rsidRDefault="00B717C7" w:rsidP="00DA2CBE">
      <w:pPr>
        <w:pStyle w:val="libFootnote0"/>
        <w:rPr>
          <w:rtl/>
          <w:lang w:bidi="fa-IR"/>
        </w:rPr>
      </w:pPr>
      <w:r>
        <w:rPr>
          <w:rtl/>
        </w:rPr>
        <w:t>(</w:t>
      </w:r>
      <w:r w:rsidRPr="009746DC">
        <w:rPr>
          <w:rtl/>
        </w:rPr>
        <w:t>1) سورة النجم : 23.</w:t>
      </w:r>
      <w:r w:rsidR="00DA2CBE">
        <w:rPr>
          <w:rFonts w:hint="cs"/>
          <w:rtl/>
        </w:rPr>
        <w:t xml:space="preserve"> </w:t>
      </w:r>
      <w:r>
        <w:rPr>
          <w:rtl/>
        </w:rPr>
        <w:t>(</w:t>
      </w:r>
      <w:r w:rsidRPr="009746DC">
        <w:rPr>
          <w:rtl/>
        </w:rPr>
        <w:t>2) سورة النجم : 19.</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AC2585">
      <w:pPr>
        <w:pStyle w:val="libNormal"/>
        <w:rPr>
          <w:rtl/>
        </w:rPr>
      </w:pPr>
      <w:r w:rsidRPr="009746DC">
        <w:rPr>
          <w:rtl/>
        </w:rPr>
        <w:t>في وقت الخطاب ، بل هو لسائر الخلق إلى يوم الحساب ، فإذا نزلت آية في قصة أو واقعة فهي جارية في أمثالها وأشباهها فما ورد في عبادة الأص</w:t>
      </w:r>
      <w:r w:rsidR="00996071">
        <w:rPr>
          <w:rtl/>
        </w:rPr>
        <w:t xml:space="preserve">نام </w:t>
      </w:r>
      <w:r w:rsidRPr="009746DC">
        <w:rPr>
          <w:rtl/>
        </w:rPr>
        <w:t>والطواغيت في زم</w:t>
      </w:r>
      <w:r w:rsidR="00D8033E">
        <w:rPr>
          <w:rtl/>
        </w:rPr>
        <w:t xml:space="preserve">ان </w:t>
      </w:r>
      <w:r w:rsidR="00551E04">
        <w:rPr>
          <w:rtl/>
        </w:rPr>
        <w:t xml:space="preserve">كان </w:t>
      </w:r>
      <w:r w:rsidRPr="009746DC">
        <w:rPr>
          <w:rtl/>
        </w:rPr>
        <w:t>الغالب فيه عبادة الأص</w:t>
      </w:r>
      <w:r w:rsidR="00996071">
        <w:rPr>
          <w:rtl/>
        </w:rPr>
        <w:t xml:space="preserve">نام </w:t>
      </w:r>
      <w:r w:rsidRPr="009746DC">
        <w:rPr>
          <w:rtl/>
        </w:rPr>
        <w:t xml:space="preserve">لعدولهم عن الأدلة </w:t>
      </w:r>
      <w:r w:rsidR="00AC2585">
        <w:rPr>
          <w:rtl/>
        </w:rPr>
        <w:t xml:space="preserve">العقليّة والنقليّة </w:t>
      </w:r>
      <w:r w:rsidRPr="009746DC">
        <w:rPr>
          <w:rtl/>
        </w:rPr>
        <w:t xml:space="preserve">الدالة </w:t>
      </w:r>
      <w:r w:rsidR="00D83B35">
        <w:rPr>
          <w:rtl/>
        </w:rPr>
        <w:t xml:space="preserve">علىّ </w:t>
      </w:r>
      <w:r w:rsidRPr="009746DC">
        <w:rPr>
          <w:rtl/>
        </w:rPr>
        <w:t>بطلانها و</w:t>
      </w:r>
      <w:r w:rsidR="00D83B35">
        <w:rPr>
          <w:rtl/>
        </w:rPr>
        <w:t xml:space="preserve">علىّ </w:t>
      </w:r>
      <w:r w:rsidRPr="009746DC">
        <w:rPr>
          <w:rtl/>
        </w:rPr>
        <w:t xml:space="preserve">وجوب طاعة </w:t>
      </w:r>
      <w:r w:rsidR="00BF0D7C">
        <w:rPr>
          <w:rtl/>
        </w:rPr>
        <w:t xml:space="preserve">النبيّ </w:t>
      </w:r>
      <w:r w:rsidRPr="009746DC">
        <w:rPr>
          <w:rtl/>
        </w:rPr>
        <w:t xml:space="preserve">الناهي عن عبادتها ، فكذلك يجري في </w:t>
      </w:r>
      <w:r w:rsidR="00AC2585">
        <w:rPr>
          <w:rtl/>
        </w:rPr>
        <w:t xml:space="preserve">أقوام </w:t>
      </w:r>
      <w:r w:rsidRPr="009746DC">
        <w:rPr>
          <w:rtl/>
        </w:rPr>
        <w:t>تركوا طاعة أئمة الحق ونصبوا أئم</w:t>
      </w:r>
      <w:r w:rsidR="00AC2585">
        <w:rPr>
          <w:rFonts w:hint="cs"/>
          <w:rtl/>
        </w:rPr>
        <w:t>ّ</w:t>
      </w:r>
      <w:r w:rsidRPr="009746DC">
        <w:rPr>
          <w:rtl/>
        </w:rPr>
        <w:t xml:space="preserve">ة الجور مكانهم لعدولهم عن الأدلة </w:t>
      </w:r>
      <w:r w:rsidR="00AC2585">
        <w:rPr>
          <w:rtl/>
        </w:rPr>
        <w:t xml:space="preserve">العقليّة والنقليّة </w:t>
      </w:r>
      <w:r w:rsidRPr="009746DC">
        <w:rPr>
          <w:rtl/>
        </w:rPr>
        <w:t xml:space="preserve">واتباعهم الأهواء وعدولهم عن نصوص </w:t>
      </w:r>
      <w:r w:rsidR="00BF0D7C">
        <w:rPr>
          <w:rtl/>
        </w:rPr>
        <w:t xml:space="preserve">النبيّ </w:t>
      </w:r>
      <w:r w:rsidR="007D1F02" w:rsidRPr="007D1F02">
        <w:rPr>
          <w:rStyle w:val="libAlaemChar"/>
          <w:rtl/>
        </w:rPr>
        <w:t>صلى‌الله‌عليه‌وآله‌وسلم</w:t>
      </w:r>
      <w:r w:rsidRPr="009746DC">
        <w:rPr>
          <w:rtl/>
        </w:rPr>
        <w:t xml:space="preserve"> فهم لامتداد زمانهم كأنهم الأصل ، </w:t>
      </w:r>
      <w:r w:rsidR="00551E04">
        <w:rPr>
          <w:rtl/>
        </w:rPr>
        <w:t xml:space="preserve">وكان </w:t>
      </w:r>
      <w:r w:rsidRPr="009746DC">
        <w:rPr>
          <w:rtl/>
        </w:rPr>
        <w:t xml:space="preserve">ظاهر الآيات مثل فيهم فالآيات دالة بالمطابقة </w:t>
      </w:r>
      <w:r w:rsidR="00D83B35">
        <w:rPr>
          <w:rtl/>
        </w:rPr>
        <w:t xml:space="preserve">علىّ </w:t>
      </w:r>
      <w:r w:rsidRPr="009746DC">
        <w:rPr>
          <w:rtl/>
        </w:rPr>
        <w:t>بطل</w:t>
      </w:r>
      <w:r w:rsidR="00AC2585">
        <w:rPr>
          <w:rtl/>
        </w:rPr>
        <w:t>ان</w:t>
      </w:r>
      <w:r w:rsidR="00551E04">
        <w:rPr>
          <w:rtl/>
        </w:rPr>
        <w:t xml:space="preserve"> </w:t>
      </w:r>
      <w:r w:rsidRPr="009746DC">
        <w:rPr>
          <w:rtl/>
        </w:rPr>
        <w:t>عبادة الأص</w:t>
      </w:r>
      <w:r w:rsidR="00996071">
        <w:rPr>
          <w:rtl/>
        </w:rPr>
        <w:t xml:space="preserve">نام </w:t>
      </w:r>
      <w:r w:rsidRPr="009746DC">
        <w:rPr>
          <w:rtl/>
        </w:rPr>
        <w:t xml:space="preserve">، وطاعة الطواغيت وعدم اتباع </w:t>
      </w:r>
      <w:r w:rsidR="00BF0D7C">
        <w:rPr>
          <w:rtl/>
        </w:rPr>
        <w:t xml:space="preserve">النبيّ </w:t>
      </w:r>
      <w:r w:rsidRPr="009746DC">
        <w:rPr>
          <w:rtl/>
        </w:rPr>
        <w:t>، و</w:t>
      </w:r>
      <w:r w:rsidR="00AA7D34">
        <w:rPr>
          <w:rtl/>
        </w:rPr>
        <w:t xml:space="preserve">بالالتزام </w:t>
      </w:r>
      <w:r w:rsidR="00D83B35">
        <w:rPr>
          <w:rtl/>
        </w:rPr>
        <w:t xml:space="preserve">علىّ </w:t>
      </w:r>
      <w:r w:rsidRPr="009746DC">
        <w:rPr>
          <w:rtl/>
        </w:rPr>
        <w:t>بطل</w:t>
      </w:r>
      <w:r w:rsidR="00AC2585">
        <w:rPr>
          <w:rtl/>
        </w:rPr>
        <w:t>ان</w:t>
      </w:r>
      <w:r w:rsidR="00551E04">
        <w:rPr>
          <w:rtl/>
        </w:rPr>
        <w:t xml:space="preserve"> </w:t>
      </w:r>
      <w:r w:rsidRPr="009746DC">
        <w:rPr>
          <w:rtl/>
        </w:rPr>
        <w:t xml:space="preserve">اتباع أئمة الضلال وترك اتباع أئمة الحق فهي مثل جار في أمثالها إلى يوم القيامة ، فظواهر الآيات أكثرها أمثال وبواطنها هي المقصودة بالإنزال كما قال سبحانه : </w:t>
      </w:r>
      <w:r w:rsidRPr="005E3B39">
        <w:rPr>
          <w:rtl/>
        </w:rPr>
        <w:t>«</w:t>
      </w:r>
      <w:r w:rsidRPr="009746DC">
        <w:rPr>
          <w:rtl/>
        </w:rPr>
        <w:t xml:space="preserve"> وَيَضْرِبُ اللهُ الْأَمْثالَ لِلنَّاسِ لَعَلَّهُمْ يَتَذَكَّرُونَ </w:t>
      </w:r>
      <w:r w:rsidRPr="005E3B39">
        <w:rPr>
          <w:rtl/>
        </w:rPr>
        <w:t>»</w:t>
      </w:r>
      <w:r w:rsidRPr="009746DC">
        <w:rPr>
          <w:rtl/>
        </w:rPr>
        <w:t xml:space="preserve"> </w:t>
      </w:r>
      <w:r w:rsidRPr="00AC2585">
        <w:rPr>
          <w:rStyle w:val="libFootnotenumChar"/>
          <w:rtl/>
        </w:rPr>
        <w:t>(1)</w:t>
      </w:r>
      <w:r w:rsidRPr="009746DC">
        <w:rPr>
          <w:rtl/>
        </w:rPr>
        <w:t>.</w:t>
      </w:r>
    </w:p>
    <w:p w:rsidR="00B717C7" w:rsidRPr="009746DC" w:rsidRDefault="00B717C7" w:rsidP="00AC2585">
      <w:pPr>
        <w:pStyle w:val="libNormal"/>
        <w:rPr>
          <w:rtl/>
        </w:rPr>
      </w:pPr>
      <w:r w:rsidRPr="009746DC">
        <w:rPr>
          <w:rtl/>
        </w:rPr>
        <w:t>و</w:t>
      </w:r>
      <w:r w:rsidR="00AC2585">
        <w:rPr>
          <w:rtl/>
        </w:rPr>
        <w:t>على</w:t>
      </w:r>
      <w:r w:rsidR="00D83B35">
        <w:rPr>
          <w:rtl/>
        </w:rPr>
        <w:t xml:space="preserve"> </w:t>
      </w:r>
      <w:r w:rsidRPr="009746DC">
        <w:rPr>
          <w:rtl/>
        </w:rPr>
        <w:t>ما حق</w:t>
      </w:r>
      <w:r w:rsidR="00AC2585">
        <w:rPr>
          <w:rFonts w:hint="cs"/>
          <w:rtl/>
        </w:rPr>
        <w:t>ّ</w:t>
      </w:r>
      <w:r w:rsidRPr="009746DC">
        <w:rPr>
          <w:rtl/>
        </w:rPr>
        <w:t>قنا لا يلزم جري</w:t>
      </w:r>
      <w:r w:rsidR="00D8033E">
        <w:rPr>
          <w:rtl/>
        </w:rPr>
        <w:t xml:space="preserve">ان </w:t>
      </w:r>
      <w:r w:rsidRPr="009746DC">
        <w:rPr>
          <w:rtl/>
        </w:rPr>
        <w:t>سائر الآيات الواقعة في ذلك السياق في هذا الباطن ، ورب</w:t>
      </w:r>
      <w:r w:rsidR="00AC2585">
        <w:rPr>
          <w:rFonts w:hint="cs"/>
          <w:rtl/>
        </w:rPr>
        <w:t>ّ</w:t>
      </w:r>
      <w:r w:rsidRPr="009746DC">
        <w:rPr>
          <w:rtl/>
        </w:rPr>
        <w:t>ما ي</w:t>
      </w:r>
      <w:r w:rsidR="00710CB8">
        <w:rPr>
          <w:rtl/>
        </w:rPr>
        <w:t>تكلّف</w:t>
      </w:r>
      <w:r w:rsidRPr="009746DC">
        <w:rPr>
          <w:rtl/>
        </w:rPr>
        <w:t xml:space="preserve"> في قوله تعالى : </w:t>
      </w:r>
      <w:r w:rsidRPr="005E3B39">
        <w:rPr>
          <w:rtl/>
        </w:rPr>
        <w:t>«</w:t>
      </w:r>
      <w:r w:rsidRPr="00DA1B74">
        <w:rPr>
          <w:rtl/>
        </w:rPr>
        <w:t xml:space="preserve"> أَ</w:t>
      </w:r>
      <w:r w:rsidRPr="00DA1B74">
        <w:rPr>
          <w:rFonts w:hint="cs"/>
          <w:rtl/>
        </w:rPr>
        <w:t>ل</w:t>
      </w:r>
      <w:r w:rsidRPr="00DA1B74">
        <w:rPr>
          <w:rtl/>
        </w:rPr>
        <w:t xml:space="preserve">َكُمُ الذَّكَرُ وَلَهُ الْأُنْثى </w:t>
      </w:r>
      <w:r w:rsidRPr="005E3B39">
        <w:rPr>
          <w:rtl/>
        </w:rPr>
        <w:t>»</w:t>
      </w:r>
      <w:r w:rsidRPr="009746DC">
        <w:rPr>
          <w:rtl/>
        </w:rPr>
        <w:t xml:space="preserve"> </w:t>
      </w:r>
      <w:r w:rsidRPr="00AC2585">
        <w:rPr>
          <w:rStyle w:val="libFootnotenumChar"/>
          <w:rtl/>
        </w:rPr>
        <w:t>(2)</w:t>
      </w:r>
      <w:r w:rsidRPr="009746DC">
        <w:rPr>
          <w:rtl/>
        </w:rPr>
        <w:t xml:space="preserve"> أن</w:t>
      </w:r>
      <w:r w:rsidR="00AC2585">
        <w:rPr>
          <w:rFonts w:hint="cs"/>
          <w:rtl/>
        </w:rPr>
        <w:t>ّ</w:t>
      </w:r>
      <w:r w:rsidRPr="009746DC">
        <w:rPr>
          <w:rtl/>
        </w:rPr>
        <w:t>ه استفه</w:t>
      </w:r>
      <w:r w:rsidR="00AC2585">
        <w:rPr>
          <w:rFonts w:hint="cs"/>
          <w:rtl/>
        </w:rPr>
        <w:t>ا</w:t>
      </w:r>
      <w:r w:rsidR="00AC2585">
        <w:rPr>
          <w:rtl/>
        </w:rPr>
        <w:t>م</w:t>
      </w:r>
      <w:r w:rsidR="00551E04">
        <w:rPr>
          <w:rtl/>
        </w:rPr>
        <w:t xml:space="preserve"> </w:t>
      </w:r>
      <w:r w:rsidRPr="009746DC">
        <w:rPr>
          <w:rtl/>
        </w:rPr>
        <w:t xml:space="preserve">إنكار ، والمخاطبون هم المتعاقدون في الكعبة حيث استندوا إلى </w:t>
      </w:r>
      <w:r w:rsidR="00D8033E">
        <w:rPr>
          <w:rtl/>
        </w:rPr>
        <w:t xml:space="preserve">ان </w:t>
      </w:r>
      <w:r w:rsidRPr="009746DC">
        <w:rPr>
          <w:rtl/>
        </w:rPr>
        <w:t xml:space="preserve">محمدا أبتر ، إذ ليس له </w:t>
      </w:r>
      <w:r w:rsidR="000164B7">
        <w:rPr>
          <w:rtl/>
        </w:rPr>
        <w:t xml:space="preserve">إلّا </w:t>
      </w:r>
      <w:r w:rsidRPr="009746DC">
        <w:rPr>
          <w:rtl/>
        </w:rPr>
        <w:t>أنثى وابن بنت الرجل ليس ابنا له ، وكذبهم الله هنا وفي سورة الكوثر بقوله :</w:t>
      </w:r>
      <w:r>
        <w:rPr>
          <w:rFonts w:hint="cs"/>
          <w:rtl/>
        </w:rPr>
        <w:t xml:space="preserve"> </w:t>
      </w:r>
      <w:r w:rsidRPr="005E3B39">
        <w:rPr>
          <w:rtl/>
        </w:rPr>
        <w:t>«</w:t>
      </w:r>
      <w:r w:rsidRPr="009746DC">
        <w:rPr>
          <w:rtl/>
        </w:rPr>
        <w:t xml:space="preserve"> </w:t>
      </w:r>
      <w:r w:rsidR="00D8033E">
        <w:rPr>
          <w:rtl/>
        </w:rPr>
        <w:t xml:space="preserve">ان </w:t>
      </w:r>
      <w:r w:rsidRPr="009746DC">
        <w:rPr>
          <w:rtl/>
        </w:rPr>
        <w:t xml:space="preserve">شانِئَكَ هُوَ الْأَبْتَرُ </w:t>
      </w:r>
      <w:r w:rsidRPr="005E3B39">
        <w:rPr>
          <w:rtl/>
        </w:rPr>
        <w:t>»</w:t>
      </w:r>
      <w:r w:rsidRPr="009746DC">
        <w:rPr>
          <w:rtl/>
        </w:rPr>
        <w:t xml:space="preserve"> ، انتهى.</w:t>
      </w:r>
    </w:p>
    <w:p w:rsidR="00B717C7" w:rsidRPr="009746DC" w:rsidRDefault="00B717C7" w:rsidP="00AC2585">
      <w:pPr>
        <w:pStyle w:val="libNormal"/>
        <w:rPr>
          <w:rtl/>
        </w:rPr>
      </w:pPr>
      <w:r w:rsidRPr="009746DC">
        <w:rPr>
          <w:rtl/>
        </w:rPr>
        <w:t xml:space="preserve">وأقول : يمكن </w:t>
      </w:r>
      <w:r w:rsidR="00D8033E">
        <w:rPr>
          <w:rtl/>
        </w:rPr>
        <w:t xml:space="preserve">ان </w:t>
      </w:r>
      <w:r w:rsidRPr="009746DC">
        <w:rPr>
          <w:rtl/>
        </w:rPr>
        <w:t>يكون في بطن الآية إطلاق الأنثى عليهم للأنوثي</w:t>
      </w:r>
      <w:r w:rsidR="00AC2585">
        <w:rPr>
          <w:rFonts w:hint="cs"/>
          <w:rtl/>
        </w:rPr>
        <w:t>ّ</w:t>
      </w:r>
      <w:r w:rsidRPr="009746DC">
        <w:rPr>
          <w:rtl/>
        </w:rPr>
        <w:t xml:space="preserve">ة السارية في أكثرهم ، لا سيما الثاني كما روي في تأويل قوله تعالى : </w:t>
      </w:r>
      <w:r w:rsidRPr="005E3B39">
        <w:rPr>
          <w:rtl/>
        </w:rPr>
        <w:t>«</w:t>
      </w:r>
      <w:r w:rsidRPr="009746DC">
        <w:rPr>
          <w:rtl/>
        </w:rPr>
        <w:t xml:space="preserve"> </w:t>
      </w:r>
      <w:r w:rsidR="00D8033E">
        <w:rPr>
          <w:rtl/>
        </w:rPr>
        <w:t xml:space="preserve">ان </w:t>
      </w:r>
      <w:r w:rsidRPr="009746DC">
        <w:rPr>
          <w:rtl/>
        </w:rPr>
        <w:t xml:space="preserve">يَدْعُونَ مِنْ دُونِهِ </w:t>
      </w:r>
      <w:r w:rsidR="000164B7">
        <w:rPr>
          <w:rtl/>
        </w:rPr>
        <w:t xml:space="preserve">إلّا </w:t>
      </w:r>
      <w:r w:rsidRPr="009746DC">
        <w:rPr>
          <w:rtl/>
        </w:rPr>
        <w:t xml:space="preserve">إِناثاً </w:t>
      </w:r>
      <w:r w:rsidRPr="005E3B39">
        <w:rPr>
          <w:rtl/>
        </w:rPr>
        <w:t>»</w:t>
      </w:r>
      <w:r w:rsidRPr="009746DC">
        <w:rPr>
          <w:rtl/>
        </w:rPr>
        <w:t xml:space="preserve"> </w:t>
      </w:r>
      <w:r w:rsidRPr="00AC2585">
        <w:rPr>
          <w:rStyle w:val="libFootnotenumChar"/>
          <w:rtl/>
        </w:rPr>
        <w:t>(3)</w:t>
      </w:r>
      <w:r w:rsidRPr="009746DC">
        <w:rPr>
          <w:rtl/>
        </w:rPr>
        <w:t xml:space="preserve"> </w:t>
      </w:r>
      <w:r w:rsidR="00D8033E">
        <w:rPr>
          <w:rtl/>
        </w:rPr>
        <w:t xml:space="preserve">ان </w:t>
      </w:r>
      <w:r w:rsidR="006A0B61">
        <w:rPr>
          <w:rtl/>
        </w:rPr>
        <w:t xml:space="preserve">كلّ </w:t>
      </w:r>
      <w:r w:rsidRPr="009746DC">
        <w:rPr>
          <w:rtl/>
        </w:rPr>
        <w:t>من تسم</w:t>
      </w:r>
      <w:r w:rsidR="00AC2585">
        <w:rPr>
          <w:rFonts w:hint="cs"/>
          <w:rtl/>
        </w:rPr>
        <w:t>ّ</w:t>
      </w:r>
      <w:r w:rsidRPr="009746DC">
        <w:rPr>
          <w:rtl/>
        </w:rPr>
        <w:t xml:space="preserve">ى بأمير المؤمنين ورضي بهذا اللقب غيره </w:t>
      </w:r>
      <w:r w:rsidR="00850EDE">
        <w:rPr>
          <w:rStyle w:val="libAlaemChar"/>
          <w:rtl/>
        </w:rPr>
        <w:t xml:space="preserve">عليه‌السلام </w:t>
      </w:r>
      <w:r w:rsidRPr="009746DC">
        <w:rPr>
          <w:rtl/>
        </w:rPr>
        <w:t xml:space="preserve">فهو مبتلى بالعلة الخسيسة الملعونة ، أو لضعف الإناث بالنسبة إلى الذكور </w:t>
      </w:r>
      <w:r w:rsidR="00D83B35">
        <w:rPr>
          <w:rtl/>
        </w:rPr>
        <w:t xml:space="preserve">علىّ </w:t>
      </w:r>
      <w:r w:rsidRPr="009746DC">
        <w:rPr>
          <w:rtl/>
        </w:rPr>
        <w:t>سبيل التشبيه ،</w:t>
      </w:r>
    </w:p>
    <w:p w:rsidR="00B717C7" w:rsidRPr="009746DC" w:rsidRDefault="00B717C7" w:rsidP="00AC2585">
      <w:pPr>
        <w:pStyle w:val="libLine"/>
        <w:rPr>
          <w:rtl/>
        </w:rPr>
      </w:pPr>
      <w:r w:rsidRPr="009746DC">
        <w:rPr>
          <w:rtl/>
        </w:rPr>
        <w:t>__________________</w:t>
      </w:r>
    </w:p>
    <w:p w:rsidR="00B717C7" w:rsidRPr="009746DC" w:rsidRDefault="00B717C7" w:rsidP="00AC2585">
      <w:pPr>
        <w:pStyle w:val="libFootnote0"/>
        <w:rPr>
          <w:rtl/>
          <w:lang w:bidi="fa-IR"/>
        </w:rPr>
      </w:pPr>
      <w:r>
        <w:rPr>
          <w:rtl/>
        </w:rPr>
        <w:t>(</w:t>
      </w:r>
      <w:r w:rsidRPr="009746DC">
        <w:rPr>
          <w:rtl/>
        </w:rPr>
        <w:t>1) سورة إبراهيم : 25.</w:t>
      </w:r>
      <w:r w:rsidR="00AC2585">
        <w:rPr>
          <w:rFonts w:hint="cs"/>
          <w:rtl/>
        </w:rPr>
        <w:t xml:space="preserve"> </w:t>
      </w:r>
      <w:r>
        <w:rPr>
          <w:rtl/>
        </w:rPr>
        <w:t>(</w:t>
      </w:r>
      <w:r w:rsidRPr="009746DC">
        <w:rPr>
          <w:rtl/>
        </w:rPr>
        <w:t>2) سورة النجم : 21.</w:t>
      </w:r>
    </w:p>
    <w:p w:rsidR="00B717C7" w:rsidRPr="009746DC" w:rsidRDefault="00B717C7" w:rsidP="00AC2585">
      <w:pPr>
        <w:pStyle w:val="libFootnote0"/>
        <w:rPr>
          <w:rtl/>
          <w:lang w:bidi="fa-IR"/>
        </w:rPr>
      </w:pPr>
      <w:r>
        <w:rPr>
          <w:rtl/>
        </w:rPr>
        <w:t>(</w:t>
      </w:r>
      <w:r w:rsidRPr="009746DC">
        <w:rPr>
          <w:rtl/>
        </w:rPr>
        <w:t>3) سورة النساء : 117.</w:t>
      </w:r>
    </w:p>
    <w:p w:rsidR="008930D5" w:rsidRDefault="008930D5" w:rsidP="008930D5">
      <w:pPr>
        <w:pStyle w:val="libNormal"/>
        <w:rPr>
          <w:rtl/>
        </w:rPr>
      </w:pPr>
      <w:r>
        <w:rPr>
          <w:rtl/>
        </w:rPr>
        <w:br w:type="page"/>
      </w:r>
    </w:p>
    <w:p w:rsidR="00B717C7" w:rsidRPr="009746DC" w:rsidRDefault="00B717C7" w:rsidP="00AC2585">
      <w:pPr>
        <w:pStyle w:val="libNormal"/>
        <w:rPr>
          <w:rtl/>
        </w:rPr>
      </w:pPr>
      <w:r w:rsidRPr="009746DC">
        <w:rPr>
          <w:rtl/>
        </w:rPr>
        <w:lastRenderedPageBreak/>
        <w:t xml:space="preserve">فقلت له </w:t>
      </w:r>
      <w:r w:rsidR="00AC2585">
        <w:rPr>
          <w:rFonts w:hint="cs"/>
          <w:rtl/>
        </w:rPr>
        <w:t xml:space="preserve">: </w:t>
      </w:r>
      <w:r w:rsidRPr="009746DC">
        <w:rPr>
          <w:rtl/>
        </w:rPr>
        <w:t>إن</w:t>
      </w:r>
      <w:r w:rsidR="00AC2585">
        <w:rPr>
          <w:rFonts w:hint="cs"/>
          <w:rtl/>
        </w:rPr>
        <w:t>ّ</w:t>
      </w:r>
      <w:r w:rsidRPr="009746DC">
        <w:rPr>
          <w:rtl/>
        </w:rPr>
        <w:t>ي قد ضربت إليك من بلد بعيد تعر</w:t>
      </w:r>
      <w:r w:rsidR="00AC2585">
        <w:rPr>
          <w:rFonts w:hint="cs"/>
          <w:rtl/>
        </w:rPr>
        <w:t>َّ</w:t>
      </w:r>
      <w:r w:rsidRPr="009746DC">
        <w:rPr>
          <w:rtl/>
        </w:rPr>
        <w:t>ضت إليك بحارا</w:t>
      </w:r>
      <w:r w:rsidR="00AC2585">
        <w:rPr>
          <w:rFonts w:hint="cs"/>
          <w:rtl/>
        </w:rPr>
        <w:t>ً</w:t>
      </w:r>
      <w:r w:rsidRPr="009746DC">
        <w:rPr>
          <w:rtl/>
        </w:rPr>
        <w:t xml:space="preserve"> وغموما</w:t>
      </w:r>
      <w:r w:rsidR="00AC2585">
        <w:rPr>
          <w:rFonts w:hint="cs"/>
          <w:rtl/>
        </w:rPr>
        <w:t>ً</w:t>
      </w:r>
      <w:r w:rsidRPr="009746DC">
        <w:rPr>
          <w:rtl/>
        </w:rPr>
        <w:t xml:space="preserve"> وهموما</w:t>
      </w:r>
      <w:r w:rsidR="00AC2585">
        <w:rPr>
          <w:rFonts w:hint="cs"/>
          <w:rtl/>
        </w:rPr>
        <w:t>ً</w:t>
      </w:r>
      <w:r w:rsidRPr="009746DC">
        <w:rPr>
          <w:rtl/>
        </w:rPr>
        <w:t xml:space="preserve"> وخوفا</w:t>
      </w:r>
      <w:r w:rsidR="00AC2585">
        <w:rPr>
          <w:rFonts w:hint="cs"/>
          <w:rtl/>
        </w:rPr>
        <w:t>ً</w:t>
      </w:r>
      <w:r w:rsidRPr="009746DC">
        <w:rPr>
          <w:rtl/>
        </w:rPr>
        <w:t xml:space="preserve"> وأصبحت وأمسيت مؤيسا</w:t>
      </w:r>
      <w:r w:rsidR="00AC2585">
        <w:rPr>
          <w:rFonts w:hint="cs"/>
          <w:rtl/>
        </w:rPr>
        <w:t>ً</w:t>
      </w:r>
      <w:r w:rsidRPr="009746DC">
        <w:rPr>
          <w:rtl/>
        </w:rPr>
        <w:t xml:space="preserve"> </w:t>
      </w:r>
      <w:r w:rsidR="000164B7">
        <w:rPr>
          <w:rtl/>
        </w:rPr>
        <w:t xml:space="preserve">إلّا </w:t>
      </w:r>
      <w:r w:rsidRPr="009746DC">
        <w:rPr>
          <w:rtl/>
        </w:rPr>
        <w:t>أكون ظفرت بحاجتي فقال لي ما أرى أم</w:t>
      </w:r>
      <w:r w:rsidR="00AC2585">
        <w:rPr>
          <w:rFonts w:hint="cs"/>
          <w:rtl/>
        </w:rPr>
        <w:t>ّ</w:t>
      </w:r>
      <w:r w:rsidRPr="009746DC">
        <w:rPr>
          <w:rtl/>
        </w:rPr>
        <w:t xml:space="preserve">ك حملت بك </w:t>
      </w:r>
      <w:r w:rsidR="000164B7">
        <w:rPr>
          <w:rtl/>
        </w:rPr>
        <w:t xml:space="preserve">إلّا </w:t>
      </w:r>
      <w:r w:rsidRPr="009746DC">
        <w:rPr>
          <w:rtl/>
        </w:rPr>
        <w:t xml:space="preserve">وقد حضرها ملك كريم ولا أعلم </w:t>
      </w:r>
      <w:r w:rsidR="00D8033E">
        <w:rPr>
          <w:rtl/>
        </w:rPr>
        <w:t xml:space="preserve">ان </w:t>
      </w:r>
      <w:r w:rsidRPr="009746DC">
        <w:rPr>
          <w:rtl/>
        </w:rPr>
        <w:t>أباك حين أراد الوقوع بأم</w:t>
      </w:r>
      <w:r w:rsidR="00AC2585">
        <w:rPr>
          <w:rFonts w:hint="cs"/>
          <w:rtl/>
        </w:rPr>
        <w:t>ّ</w:t>
      </w:r>
      <w:r w:rsidRPr="009746DC">
        <w:rPr>
          <w:rtl/>
        </w:rPr>
        <w:t xml:space="preserve">ك </w:t>
      </w:r>
      <w:r w:rsidR="000164B7">
        <w:rPr>
          <w:rtl/>
        </w:rPr>
        <w:t xml:space="preserve">إلّا </w:t>
      </w:r>
      <w:r w:rsidRPr="009746DC">
        <w:rPr>
          <w:rtl/>
        </w:rPr>
        <w:t xml:space="preserve">وقد اغتسل وجاءها </w:t>
      </w:r>
      <w:r w:rsidR="00D83B35">
        <w:rPr>
          <w:rtl/>
        </w:rPr>
        <w:t xml:space="preserve">علىّ </w:t>
      </w:r>
      <w:r w:rsidRPr="009746DC">
        <w:rPr>
          <w:rtl/>
        </w:rPr>
        <w:t xml:space="preserve">طهر ولا أزعم </w:t>
      </w:r>
      <w:r w:rsidR="000164B7">
        <w:rPr>
          <w:rtl/>
        </w:rPr>
        <w:t xml:space="preserve">إلّا </w:t>
      </w:r>
      <w:r w:rsidRPr="009746DC">
        <w:rPr>
          <w:rtl/>
        </w:rPr>
        <w:t xml:space="preserve">أنه قد </w:t>
      </w:r>
      <w:r w:rsidR="00551E04">
        <w:rPr>
          <w:rtl/>
        </w:rPr>
        <w:t xml:space="preserve">كان </w:t>
      </w:r>
      <w:r w:rsidRPr="009746DC">
        <w:rPr>
          <w:rtl/>
        </w:rPr>
        <w:t>درس السفر الر</w:t>
      </w:r>
      <w:r w:rsidR="00AC2585">
        <w:rPr>
          <w:rFonts w:hint="cs"/>
          <w:rtl/>
        </w:rPr>
        <w:t>ّ</w:t>
      </w:r>
      <w:r w:rsidRPr="009746DC">
        <w:rPr>
          <w:rtl/>
        </w:rPr>
        <w:t>ابع من سهره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C2585">
      <w:pPr>
        <w:pStyle w:val="libNormal"/>
        <w:rPr>
          <w:rtl/>
        </w:rPr>
      </w:pPr>
      <w:r w:rsidRPr="009746DC">
        <w:rPr>
          <w:rtl/>
        </w:rPr>
        <w:t>ف</w:t>
      </w:r>
      <w:r w:rsidR="00D8033E">
        <w:rPr>
          <w:rtl/>
        </w:rPr>
        <w:t xml:space="preserve">ان </w:t>
      </w:r>
      <w:r w:rsidRPr="009746DC">
        <w:rPr>
          <w:rtl/>
        </w:rPr>
        <w:t xml:space="preserve">فرارهم في أكثر الحروب وعجزهم عن أكثر أمور الخلافة وشرائطها يلحقهم بالإناث كما قال </w:t>
      </w:r>
      <w:r w:rsidR="000164B7">
        <w:rPr>
          <w:rtl/>
        </w:rPr>
        <w:t xml:space="preserve">عمر </w:t>
      </w:r>
      <w:r w:rsidRPr="009746DC">
        <w:rPr>
          <w:rtl/>
        </w:rPr>
        <w:t xml:space="preserve">: </w:t>
      </w:r>
      <w:r w:rsidR="006A0B61">
        <w:rPr>
          <w:rtl/>
        </w:rPr>
        <w:t xml:space="preserve">كلّ </w:t>
      </w:r>
      <w:r w:rsidRPr="009746DC">
        <w:rPr>
          <w:rtl/>
        </w:rPr>
        <w:t xml:space="preserve">الناس أفقه من </w:t>
      </w:r>
      <w:r w:rsidR="000164B7">
        <w:rPr>
          <w:rtl/>
        </w:rPr>
        <w:t xml:space="preserve">عمر </w:t>
      </w:r>
      <w:r w:rsidR="00FE5F86">
        <w:rPr>
          <w:rtl/>
        </w:rPr>
        <w:t xml:space="preserve">حتّى </w:t>
      </w:r>
      <w:r w:rsidRPr="009746DC">
        <w:rPr>
          <w:rtl/>
        </w:rPr>
        <w:t>المخدرات في الحجال.</w:t>
      </w:r>
    </w:p>
    <w:p w:rsidR="00B717C7" w:rsidRPr="009746DC" w:rsidRDefault="00B717C7" w:rsidP="00AC2585">
      <w:pPr>
        <w:pStyle w:val="libNormal"/>
        <w:rPr>
          <w:rtl/>
        </w:rPr>
      </w:pPr>
      <w:r w:rsidRPr="009746DC">
        <w:rPr>
          <w:rtl/>
        </w:rPr>
        <w:t>وأم</w:t>
      </w:r>
      <w:r w:rsidR="00AC2585">
        <w:rPr>
          <w:rFonts w:hint="cs"/>
          <w:rtl/>
        </w:rPr>
        <w:t>ّ</w:t>
      </w:r>
      <w:r w:rsidRPr="009746DC">
        <w:rPr>
          <w:rtl/>
        </w:rPr>
        <w:t>ا ظهر الآية فقالوا إنكار لقولهم : الملائكة بنات الله ، وهذه أص</w:t>
      </w:r>
      <w:r w:rsidR="00996071">
        <w:rPr>
          <w:rtl/>
        </w:rPr>
        <w:t xml:space="preserve">نام </w:t>
      </w:r>
      <w:r w:rsidRPr="009746DC">
        <w:rPr>
          <w:rtl/>
        </w:rPr>
        <w:t>استوطنها جنيات هن بناته ، أو هيا</w:t>
      </w:r>
      <w:r w:rsidR="006A0B61">
        <w:rPr>
          <w:rtl/>
        </w:rPr>
        <w:t xml:space="preserve">كلّ </w:t>
      </w:r>
      <w:r w:rsidRPr="009746DC">
        <w:rPr>
          <w:rtl/>
        </w:rPr>
        <w:t>الملائكة ، ذكره البيضاوي.</w:t>
      </w:r>
    </w:p>
    <w:p w:rsidR="00B717C7" w:rsidRPr="009746DC" w:rsidRDefault="00D83B35" w:rsidP="00AC2585">
      <w:pPr>
        <w:pStyle w:val="libNormal"/>
        <w:rPr>
          <w:rtl/>
        </w:rPr>
      </w:pPr>
      <w:r>
        <w:rPr>
          <w:rtl/>
        </w:rPr>
        <w:t xml:space="preserve">ثمّ </w:t>
      </w:r>
      <w:r w:rsidR="00B717C7" w:rsidRPr="009746DC">
        <w:rPr>
          <w:rtl/>
        </w:rPr>
        <w:t>اعلم أنه قرأ بعضهم مثل بضمتين ، أي الأص</w:t>
      </w:r>
      <w:r w:rsidR="00996071">
        <w:rPr>
          <w:rtl/>
        </w:rPr>
        <w:t xml:space="preserve">نام </w:t>
      </w:r>
      <w:r w:rsidR="00B717C7" w:rsidRPr="009746DC">
        <w:rPr>
          <w:rtl/>
        </w:rPr>
        <w:t xml:space="preserve">وهو بعيد ، وقرأ بعضهم مثل بالكسر ، وقال : المراد </w:t>
      </w:r>
      <w:r w:rsidR="00D8033E">
        <w:rPr>
          <w:rtl/>
        </w:rPr>
        <w:t xml:space="preserve">ان </w:t>
      </w:r>
      <w:r w:rsidR="00B717C7" w:rsidRPr="009746DC">
        <w:rPr>
          <w:rtl/>
        </w:rPr>
        <w:t xml:space="preserve">الظهر والبطن </w:t>
      </w:r>
      <w:r w:rsidR="00C300E6">
        <w:rPr>
          <w:rtl/>
        </w:rPr>
        <w:t>جميعاً</w:t>
      </w:r>
      <w:r w:rsidR="00B717C7" w:rsidRPr="009746DC">
        <w:rPr>
          <w:rtl/>
        </w:rPr>
        <w:t xml:space="preserve"> لآل </w:t>
      </w:r>
      <w:r w:rsidR="00551E04">
        <w:rPr>
          <w:rtl/>
        </w:rPr>
        <w:t xml:space="preserve">محمّد </w:t>
      </w:r>
      <w:r w:rsidR="00B717C7" w:rsidRPr="009746DC">
        <w:rPr>
          <w:rtl/>
        </w:rPr>
        <w:t>في جميع الآيات مثل هذه الآية ، ولعله أبعد.</w:t>
      </w:r>
    </w:p>
    <w:p w:rsidR="00B717C7" w:rsidRPr="009746DC" w:rsidRDefault="00B717C7" w:rsidP="00AC2585">
      <w:pPr>
        <w:pStyle w:val="libNormal"/>
        <w:rPr>
          <w:rtl/>
        </w:rPr>
      </w:pPr>
      <w:r w:rsidRPr="00C875FB">
        <w:rPr>
          <w:rtl/>
        </w:rPr>
        <w:t>« تعر</w:t>
      </w:r>
      <w:r w:rsidR="00AC2585">
        <w:rPr>
          <w:rFonts w:hint="cs"/>
          <w:rtl/>
        </w:rPr>
        <w:t>ّ</w:t>
      </w:r>
      <w:r w:rsidRPr="00C875FB">
        <w:rPr>
          <w:rtl/>
        </w:rPr>
        <w:t>ضت إليك »</w:t>
      </w:r>
      <w:r w:rsidRPr="009746DC">
        <w:rPr>
          <w:rtl/>
        </w:rPr>
        <w:t xml:space="preserve"> أي ارتكبت </w:t>
      </w:r>
      <w:r w:rsidR="00AC2585">
        <w:rPr>
          <w:rtl/>
        </w:rPr>
        <w:t>متوجّها</w:t>
      </w:r>
      <w:r w:rsidR="007D1F02">
        <w:rPr>
          <w:rtl/>
        </w:rPr>
        <w:t xml:space="preserve"> </w:t>
      </w:r>
      <w:r w:rsidRPr="009746DC">
        <w:rPr>
          <w:rtl/>
        </w:rPr>
        <w:t xml:space="preserve">إليك ، </w:t>
      </w:r>
      <w:r w:rsidRPr="00C875FB">
        <w:rPr>
          <w:rtl/>
        </w:rPr>
        <w:t xml:space="preserve">قوله : مؤيسا </w:t>
      </w:r>
      <w:r w:rsidR="000164B7">
        <w:rPr>
          <w:rtl/>
        </w:rPr>
        <w:t xml:space="preserve">إلّا </w:t>
      </w:r>
      <w:r w:rsidRPr="00C875FB">
        <w:rPr>
          <w:rtl/>
        </w:rPr>
        <w:t>أكون</w:t>
      </w:r>
      <w:r w:rsidRPr="009746DC">
        <w:rPr>
          <w:rtl/>
        </w:rPr>
        <w:t xml:space="preserve"> ، أقول يحتمل وجهين : الأول : </w:t>
      </w:r>
      <w:r w:rsidR="00D8033E">
        <w:rPr>
          <w:rtl/>
        </w:rPr>
        <w:t xml:space="preserve">ان </w:t>
      </w:r>
      <w:r w:rsidRPr="009746DC">
        <w:rPr>
          <w:rtl/>
        </w:rPr>
        <w:t xml:space="preserve">يكون من قبيل سألتك </w:t>
      </w:r>
      <w:r w:rsidR="000164B7">
        <w:rPr>
          <w:rtl/>
        </w:rPr>
        <w:t xml:space="preserve">إلّا </w:t>
      </w:r>
      <w:r w:rsidRPr="009746DC">
        <w:rPr>
          <w:rtl/>
        </w:rPr>
        <w:t>فعلت كذا ، أي كنت في جميع الأحوال مؤيسا</w:t>
      </w:r>
      <w:r w:rsidR="00AC2585">
        <w:rPr>
          <w:rFonts w:hint="cs"/>
          <w:rtl/>
        </w:rPr>
        <w:t>ً</w:t>
      </w:r>
      <w:r w:rsidRPr="009746DC">
        <w:rPr>
          <w:rtl/>
        </w:rPr>
        <w:t xml:space="preserve"> </w:t>
      </w:r>
      <w:r w:rsidR="000164B7">
        <w:rPr>
          <w:rtl/>
        </w:rPr>
        <w:t xml:space="preserve">إلّا </w:t>
      </w:r>
      <w:r w:rsidRPr="009746DC">
        <w:rPr>
          <w:rtl/>
        </w:rPr>
        <w:t xml:space="preserve">وقت الظفر بحاجتي ، الثاني : </w:t>
      </w:r>
      <w:r w:rsidR="00D8033E">
        <w:rPr>
          <w:rtl/>
        </w:rPr>
        <w:t xml:space="preserve">ان </w:t>
      </w:r>
      <w:r w:rsidRPr="009746DC">
        <w:rPr>
          <w:rtl/>
        </w:rPr>
        <w:t xml:space="preserve">يكون </w:t>
      </w:r>
      <w:r w:rsidR="000164B7">
        <w:rPr>
          <w:rtl/>
        </w:rPr>
        <w:t xml:space="preserve">إلّا </w:t>
      </w:r>
      <w:r w:rsidRPr="009746DC">
        <w:rPr>
          <w:rtl/>
        </w:rPr>
        <w:t>بالفتح مركبا</w:t>
      </w:r>
      <w:r w:rsidR="00AC2585">
        <w:rPr>
          <w:rFonts w:hint="cs"/>
          <w:rtl/>
        </w:rPr>
        <w:t>ً</w:t>
      </w:r>
      <w:r w:rsidRPr="009746DC">
        <w:rPr>
          <w:rtl/>
        </w:rPr>
        <w:t xml:space="preserve"> من </w:t>
      </w:r>
      <w:r w:rsidR="00D8033E">
        <w:rPr>
          <w:rtl/>
        </w:rPr>
        <w:t xml:space="preserve">ان </w:t>
      </w:r>
      <w:r w:rsidRPr="009746DC">
        <w:rPr>
          <w:rtl/>
        </w:rPr>
        <w:t xml:space="preserve">ولا ، وتكون لا زائدة كما في قوله تعالى : </w:t>
      </w:r>
      <w:r w:rsidRPr="005E3B39">
        <w:rPr>
          <w:rtl/>
        </w:rPr>
        <w:t>«</w:t>
      </w:r>
      <w:r w:rsidRPr="009746DC">
        <w:rPr>
          <w:rtl/>
        </w:rPr>
        <w:t xml:space="preserve"> ما مَنَعَكَ </w:t>
      </w:r>
      <w:r w:rsidR="000164B7">
        <w:rPr>
          <w:rtl/>
        </w:rPr>
        <w:t xml:space="preserve">إلّا </w:t>
      </w:r>
      <w:r w:rsidRPr="009746DC">
        <w:rPr>
          <w:rtl/>
        </w:rPr>
        <w:t xml:space="preserve">تَسْجُدَ </w:t>
      </w:r>
      <w:r w:rsidRPr="005E3B39">
        <w:rPr>
          <w:rtl/>
        </w:rPr>
        <w:t>»</w:t>
      </w:r>
      <w:r w:rsidRPr="009746DC">
        <w:rPr>
          <w:rtl/>
        </w:rPr>
        <w:t xml:space="preserve"> </w:t>
      </w:r>
      <w:r w:rsidRPr="00AC2585">
        <w:rPr>
          <w:rStyle w:val="libFootnotenumChar"/>
          <w:rtl/>
        </w:rPr>
        <w:t>(1)</w:t>
      </w:r>
      <w:r w:rsidRPr="009746DC">
        <w:rPr>
          <w:rtl/>
        </w:rPr>
        <w:t xml:space="preserve"> ويضمن مؤيسا</w:t>
      </w:r>
      <w:r w:rsidR="00AC2585">
        <w:rPr>
          <w:rFonts w:hint="cs"/>
          <w:rtl/>
        </w:rPr>
        <w:t>ً</w:t>
      </w:r>
      <w:r w:rsidRPr="009746DC">
        <w:rPr>
          <w:rtl/>
        </w:rPr>
        <w:t xml:space="preserve"> معنى الخوف أي </w:t>
      </w:r>
      <w:r w:rsidR="00AC2585">
        <w:rPr>
          <w:rtl/>
        </w:rPr>
        <w:t xml:space="preserve">خائفاً </w:t>
      </w:r>
      <w:r w:rsidR="00D8033E">
        <w:rPr>
          <w:rtl/>
        </w:rPr>
        <w:t xml:space="preserve">ان </w:t>
      </w:r>
      <w:r w:rsidRPr="009746DC">
        <w:rPr>
          <w:rtl/>
        </w:rPr>
        <w:t>لا أكون ، وربم</w:t>
      </w:r>
      <w:r w:rsidR="00AC2585">
        <w:rPr>
          <w:rFonts w:hint="cs"/>
          <w:rtl/>
        </w:rPr>
        <w:t>ّ</w:t>
      </w:r>
      <w:r w:rsidRPr="009746DC">
        <w:rPr>
          <w:rtl/>
        </w:rPr>
        <w:t xml:space="preserve">ا يقرأ </w:t>
      </w:r>
      <w:r w:rsidR="00AC2585">
        <w:rPr>
          <w:rtl/>
        </w:rPr>
        <w:t xml:space="preserve">مؤيساً </w:t>
      </w:r>
      <w:r w:rsidRPr="009746DC">
        <w:rPr>
          <w:rtl/>
        </w:rPr>
        <w:t>بفتح الميم وكسر الواو من الويس بالفتح كرب الفقر ونحوه ، و</w:t>
      </w:r>
      <w:r w:rsidR="00D8033E">
        <w:rPr>
          <w:rtl/>
        </w:rPr>
        <w:t xml:space="preserve">ان </w:t>
      </w:r>
      <w:r w:rsidRPr="009746DC">
        <w:rPr>
          <w:rtl/>
        </w:rPr>
        <w:t>لا بالفتح مفعول له ، ولا يخفى ما فيه.</w:t>
      </w:r>
    </w:p>
    <w:p w:rsidR="00B717C7" w:rsidRPr="009746DC" w:rsidRDefault="00B717C7" w:rsidP="00AC2585">
      <w:pPr>
        <w:pStyle w:val="libNormal"/>
        <w:rPr>
          <w:rtl/>
        </w:rPr>
      </w:pPr>
      <w:r w:rsidRPr="00C875FB">
        <w:rPr>
          <w:rtl/>
        </w:rPr>
        <w:t xml:space="preserve">قوله : ولا أعلم </w:t>
      </w:r>
      <w:r w:rsidR="00D8033E">
        <w:rPr>
          <w:rtl/>
        </w:rPr>
        <w:t xml:space="preserve">ان </w:t>
      </w:r>
      <w:r w:rsidRPr="00C875FB">
        <w:rPr>
          <w:rtl/>
        </w:rPr>
        <w:t>أباك</w:t>
      </w:r>
      <w:r w:rsidRPr="009746DC">
        <w:rPr>
          <w:rtl/>
        </w:rPr>
        <w:t xml:space="preserve"> ، لعله زيدت كلمة </w:t>
      </w:r>
      <w:r w:rsidR="00D8033E">
        <w:rPr>
          <w:rtl/>
        </w:rPr>
        <w:t xml:space="preserve">ان </w:t>
      </w:r>
      <w:r w:rsidRPr="009746DC">
        <w:rPr>
          <w:rtl/>
        </w:rPr>
        <w:t>من النساخ ، والظاهر عدمها ، و</w:t>
      </w:r>
      <w:r w:rsidR="00D83B35">
        <w:rPr>
          <w:rtl/>
        </w:rPr>
        <w:t xml:space="preserve">علىّ </w:t>
      </w:r>
      <w:r w:rsidRPr="009746DC">
        <w:rPr>
          <w:rtl/>
        </w:rPr>
        <w:t xml:space="preserve">تقديرها </w:t>
      </w:r>
      <w:r w:rsidR="00551E04">
        <w:rPr>
          <w:rtl/>
        </w:rPr>
        <w:t xml:space="preserve">كان </w:t>
      </w:r>
      <w:r w:rsidRPr="009746DC">
        <w:rPr>
          <w:rtl/>
        </w:rPr>
        <w:t xml:space="preserve">تقدير </w:t>
      </w:r>
      <w:r w:rsidR="004A738A">
        <w:rPr>
          <w:rtl/>
        </w:rPr>
        <w:t xml:space="preserve">الكلام </w:t>
      </w:r>
      <w:r w:rsidRPr="009746DC">
        <w:rPr>
          <w:rtl/>
        </w:rPr>
        <w:t xml:space="preserve">ولا أعلم </w:t>
      </w:r>
      <w:r w:rsidR="00D8033E">
        <w:rPr>
          <w:rtl/>
        </w:rPr>
        <w:t xml:space="preserve">ان </w:t>
      </w:r>
      <w:r w:rsidRPr="009746DC">
        <w:rPr>
          <w:rtl/>
        </w:rPr>
        <w:t xml:space="preserve">أباك حين أراد الوقوع بأمك فعل فعلا غير الاغتسال ، أو </w:t>
      </w:r>
      <w:r w:rsidR="00551E04">
        <w:rPr>
          <w:rtl/>
        </w:rPr>
        <w:t xml:space="preserve">كان </w:t>
      </w:r>
      <w:r w:rsidR="00D83B35">
        <w:rPr>
          <w:rtl/>
        </w:rPr>
        <w:t xml:space="preserve">علىّ </w:t>
      </w:r>
      <w:r w:rsidRPr="009746DC">
        <w:rPr>
          <w:rtl/>
        </w:rPr>
        <w:t xml:space="preserve">حال غير حال الاغتسال وقيل : أباك اسم </w:t>
      </w:r>
      <w:r w:rsidR="00D8033E">
        <w:rPr>
          <w:rtl/>
        </w:rPr>
        <w:t xml:space="preserve">ان </w:t>
      </w:r>
      <w:r w:rsidRPr="009746DC">
        <w:rPr>
          <w:rtl/>
        </w:rPr>
        <w:t xml:space="preserve">، وحين منصوب بالظرفية ، مضاف إلى الجملة والظرف خبر </w:t>
      </w:r>
      <w:r w:rsidR="00D8033E">
        <w:rPr>
          <w:rtl/>
        </w:rPr>
        <w:t xml:space="preserve">ان </w:t>
      </w:r>
      <w:r w:rsidRPr="009746DC">
        <w:rPr>
          <w:rtl/>
        </w:rPr>
        <w:t>نظير</w:t>
      </w:r>
      <w:r w:rsidRPr="005E3B39">
        <w:rPr>
          <w:rtl/>
        </w:rPr>
        <w:t>«</w:t>
      </w:r>
      <w:r w:rsidRPr="009746DC">
        <w:rPr>
          <w:rtl/>
        </w:rPr>
        <w:t xml:space="preserve"> يَدُ اللهِ فَوْقَ أَيْدِيهِمْ </w:t>
      </w:r>
      <w:r w:rsidRPr="005E3B39">
        <w:rPr>
          <w:rtl/>
        </w:rPr>
        <w:t>»</w:t>
      </w:r>
      <w:r w:rsidRPr="009746DC">
        <w:rPr>
          <w:rtl/>
        </w:rPr>
        <w:t xml:space="preserve"> و</w:t>
      </w:r>
      <w:r w:rsidR="000164B7">
        <w:rPr>
          <w:rtl/>
        </w:rPr>
        <w:t xml:space="preserve">إلّا </w:t>
      </w:r>
      <w:r w:rsidRPr="009746DC">
        <w:rPr>
          <w:rtl/>
        </w:rPr>
        <w:t>للاستثناء المفر</w:t>
      </w:r>
      <w:r w:rsidR="00AC2585">
        <w:rPr>
          <w:rFonts w:hint="cs"/>
          <w:rtl/>
        </w:rPr>
        <w:t>ّ</w:t>
      </w:r>
      <w:r w:rsidRPr="009746DC">
        <w:rPr>
          <w:rtl/>
        </w:rPr>
        <w:t>غ ، والواو للحال ، انتهى.</w:t>
      </w:r>
    </w:p>
    <w:p w:rsidR="00B717C7" w:rsidRPr="009746DC" w:rsidRDefault="00B717C7" w:rsidP="00AC2585">
      <w:pPr>
        <w:pStyle w:val="libLine"/>
        <w:rPr>
          <w:rtl/>
        </w:rPr>
      </w:pPr>
      <w:r w:rsidRPr="009746DC">
        <w:rPr>
          <w:rtl/>
        </w:rPr>
        <w:t>__________________</w:t>
      </w:r>
    </w:p>
    <w:p w:rsidR="00B717C7" w:rsidRPr="009746DC" w:rsidRDefault="00B717C7" w:rsidP="00AC2585">
      <w:pPr>
        <w:pStyle w:val="libFootnote0"/>
        <w:rPr>
          <w:rtl/>
          <w:lang w:bidi="fa-IR"/>
        </w:rPr>
      </w:pPr>
      <w:r>
        <w:rPr>
          <w:rtl/>
        </w:rPr>
        <w:t>(</w:t>
      </w:r>
      <w:r w:rsidRPr="009746DC">
        <w:rPr>
          <w:rtl/>
        </w:rPr>
        <w:t>1) سورة الأعراف : 12.</w:t>
      </w:r>
    </w:p>
    <w:p w:rsidR="008930D5" w:rsidRDefault="008930D5" w:rsidP="008930D5">
      <w:pPr>
        <w:pStyle w:val="libNormal"/>
        <w:rPr>
          <w:rtl/>
        </w:rPr>
      </w:pPr>
      <w:r>
        <w:rPr>
          <w:rtl/>
        </w:rPr>
        <w:br w:type="page"/>
      </w:r>
    </w:p>
    <w:p w:rsidR="00B717C7" w:rsidRPr="009746DC" w:rsidRDefault="00B717C7" w:rsidP="00AC2585">
      <w:pPr>
        <w:pStyle w:val="libNormal"/>
        <w:rPr>
          <w:rtl/>
        </w:rPr>
      </w:pPr>
      <w:r w:rsidRPr="009746DC">
        <w:rPr>
          <w:rtl/>
        </w:rPr>
        <w:lastRenderedPageBreak/>
        <w:t>ذلك فخ</w:t>
      </w:r>
      <w:r w:rsidR="004A738A">
        <w:rPr>
          <w:rtl/>
        </w:rPr>
        <w:t xml:space="preserve">تمّ </w:t>
      </w:r>
      <w:r w:rsidRPr="009746DC">
        <w:rPr>
          <w:rtl/>
        </w:rPr>
        <w:t xml:space="preserve">له بخير </w:t>
      </w:r>
      <w:r w:rsidR="00AC2585">
        <w:rPr>
          <w:rFonts w:hint="cs"/>
          <w:rtl/>
        </w:rPr>
        <w:t xml:space="preserve">، </w:t>
      </w:r>
      <w:r w:rsidRPr="009746DC">
        <w:rPr>
          <w:rtl/>
        </w:rPr>
        <w:t xml:space="preserve">ارجع من حيث جئت </w:t>
      </w:r>
      <w:r w:rsidR="001307BF">
        <w:rPr>
          <w:rFonts w:hint="cs"/>
          <w:rtl/>
        </w:rPr>
        <w:t xml:space="preserve">، </w:t>
      </w:r>
      <w:r w:rsidRPr="009746DC">
        <w:rPr>
          <w:rtl/>
        </w:rPr>
        <w:t xml:space="preserve">فانطلق </w:t>
      </w:r>
      <w:r w:rsidR="00FE5F86">
        <w:rPr>
          <w:rtl/>
        </w:rPr>
        <w:t xml:space="preserve">حتّى </w:t>
      </w:r>
      <w:r w:rsidRPr="009746DC">
        <w:rPr>
          <w:rtl/>
        </w:rPr>
        <w:t xml:space="preserve">تنزل مدينة </w:t>
      </w:r>
      <w:r w:rsidR="00551E04">
        <w:rPr>
          <w:rtl/>
        </w:rPr>
        <w:t xml:space="preserve">محمّد </w:t>
      </w:r>
      <w:r w:rsidR="007D1F02" w:rsidRPr="007D1F02">
        <w:rPr>
          <w:rStyle w:val="libAlaemChar"/>
          <w:rtl/>
        </w:rPr>
        <w:t>صلى‌الله‌عليه‌وآله</w:t>
      </w:r>
      <w:r w:rsidRPr="009746DC">
        <w:rPr>
          <w:rtl/>
        </w:rPr>
        <w:t xml:space="preserve"> </w:t>
      </w:r>
      <w:r w:rsidR="003928AF">
        <w:rPr>
          <w:rtl/>
        </w:rPr>
        <w:t xml:space="preserve">الّتي </w:t>
      </w:r>
      <w:r w:rsidRPr="009746DC">
        <w:rPr>
          <w:rtl/>
        </w:rPr>
        <w:t xml:space="preserve">يقال لها </w:t>
      </w:r>
      <w:r w:rsidR="001307BF">
        <w:rPr>
          <w:rFonts w:hint="cs"/>
          <w:rtl/>
        </w:rPr>
        <w:t xml:space="preserve">: </w:t>
      </w:r>
      <w:r w:rsidRPr="009746DC">
        <w:rPr>
          <w:rtl/>
        </w:rPr>
        <w:t>طي</w:t>
      </w:r>
      <w:r w:rsidR="001307BF">
        <w:rPr>
          <w:rFonts w:hint="cs"/>
          <w:rtl/>
        </w:rPr>
        <w:t>ّ</w:t>
      </w:r>
      <w:r w:rsidRPr="009746DC">
        <w:rPr>
          <w:rtl/>
        </w:rPr>
        <w:t xml:space="preserve">بة وقد </w:t>
      </w:r>
      <w:r w:rsidR="00551E04">
        <w:rPr>
          <w:rtl/>
        </w:rPr>
        <w:t xml:space="preserve">كان </w:t>
      </w:r>
      <w:r w:rsidRPr="009746DC">
        <w:rPr>
          <w:rtl/>
        </w:rPr>
        <w:t>اسمها في الجاهلي</w:t>
      </w:r>
      <w:r w:rsidR="001307BF">
        <w:rPr>
          <w:rFonts w:hint="cs"/>
          <w:rtl/>
        </w:rPr>
        <w:t>ّ</w:t>
      </w:r>
      <w:r w:rsidRPr="009746DC">
        <w:rPr>
          <w:rtl/>
        </w:rPr>
        <w:t xml:space="preserve">ة يثرب </w:t>
      </w:r>
      <w:r w:rsidR="00D83B35">
        <w:rPr>
          <w:rtl/>
        </w:rPr>
        <w:t xml:space="preserve">ثمّ </w:t>
      </w:r>
      <w:r w:rsidRPr="009746DC">
        <w:rPr>
          <w:rtl/>
        </w:rPr>
        <w:t>اعمد إلى موضع منها يقال له</w:t>
      </w:r>
      <w:r>
        <w:rPr>
          <w:rtl/>
        </w:rPr>
        <w:t xml:space="preserve"> </w:t>
      </w:r>
      <w:r>
        <w:rPr>
          <w:rFonts w:hint="cs"/>
          <w:rtl/>
        </w:rPr>
        <w:t>:</w:t>
      </w:r>
      <w:r>
        <w:rPr>
          <w:rtl/>
        </w:rPr>
        <w:t xml:space="preserve"> </w:t>
      </w:r>
      <w:r w:rsidRPr="009746DC">
        <w:rPr>
          <w:rtl/>
        </w:rPr>
        <w:t xml:space="preserve">البقيع </w:t>
      </w:r>
      <w:r w:rsidR="00D83B35">
        <w:rPr>
          <w:rtl/>
        </w:rPr>
        <w:t xml:space="preserve">ثمّ </w:t>
      </w:r>
      <w:r w:rsidRPr="009746DC">
        <w:rPr>
          <w:rtl/>
        </w:rPr>
        <w:t xml:space="preserve">سل عن دار يقال لها </w:t>
      </w:r>
      <w:r w:rsidR="001307BF">
        <w:rPr>
          <w:rFonts w:hint="cs"/>
          <w:rtl/>
        </w:rPr>
        <w:t xml:space="preserve">: </w:t>
      </w:r>
      <w:r w:rsidRPr="009746DC">
        <w:rPr>
          <w:rtl/>
        </w:rPr>
        <w:t xml:space="preserve">دار </w:t>
      </w:r>
      <w:r w:rsidR="00292DF4">
        <w:rPr>
          <w:rtl/>
        </w:rPr>
        <w:t xml:space="preserve">مروان </w:t>
      </w:r>
      <w:r w:rsidRPr="009746DC">
        <w:rPr>
          <w:rtl/>
        </w:rPr>
        <w:t xml:space="preserve">فانزلها وأقم ثلاثا </w:t>
      </w:r>
      <w:r w:rsidR="00D83B35">
        <w:rPr>
          <w:rtl/>
        </w:rPr>
        <w:t xml:space="preserve">ثمّ </w:t>
      </w:r>
      <w:r w:rsidRPr="009746DC">
        <w:rPr>
          <w:rtl/>
        </w:rPr>
        <w:t xml:space="preserve">سل عن الشيخ الأسود الذي يكون </w:t>
      </w:r>
      <w:r w:rsidR="00D83B35">
        <w:rPr>
          <w:rtl/>
        </w:rPr>
        <w:t xml:space="preserve">علىّ </w:t>
      </w:r>
      <w:r w:rsidRPr="009746DC">
        <w:rPr>
          <w:rtl/>
        </w:rPr>
        <w:t xml:space="preserve">بابها يعمل البواري وهي في بلادهم اسمها الخصف فالطف بالشيخ وقل له بعثني إليك نزيلك الذي </w:t>
      </w:r>
      <w:r w:rsidR="00551E04">
        <w:rPr>
          <w:rtl/>
        </w:rPr>
        <w:t xml:space="preserve">كان </w:t>
      </w:r>
      <w:r w:rsidRPr="009746DC">
        <w:rPr>
          <w:rtl/>
        </w:rPr>
        <w:t xml:space="preserve">ينزل في الزاوية في البيت الذي فيه الخشيبات الأربع </w:t>
      </w:r>
      <w:r w:rsidR="00D83B35">
        <w:rPr>
          <w:rtl/>
        </w:rPr>
        <w:t xml:space="preserve">ثمّ </w:t>
      </w:r>
      <w:r w:rsidRPr="009746DC">
        <w:rPr>
          <w:rtl/>
        </w:rPr>
        <w:t xml:space="preserve">سله عن </w:t>
      </w:r>
      <w:r w:rsidR="00BF0D7C">
        <w:rPr>
          <w:rtl/>
        </w:rPr>
        <w:t xml:space="preserve">فلان </w:t>
      </w:r>
      <w:r w:rsidRPr="009746DC">
        <w:rPr>
          <w:rtl/>
        </w:rPr>
        <w:t xml:space="preserve">بن </w:t>
      </w:r>
      <w:r w:rsidR="00BF0D7C">
        <w:rPr>
          <w:rtl/>
        </w:rPr>
        <w:t xml:space="preserve">فلان </w:t>
      </w:r>
      <w:r w:rsidRPr="009746DC">
        <w:rPr>
          <w:rtl/>
        </w:rPr>
        <w:t>الفلاني وسله أين ناديه وسله أي ساعة ي</w:t>
      </w:r>
      <w:r w:rsidR="00850EDE">
        <w:rPr>
          <w:rtl/>
        </w:rPr>
        <w:t xml:space="preserve">مرّ </w:t>
      </w:r>
      <w:r w:rsidRPr="009746DC">
        <w:rPr>
          <w:rtl/>
        </w:rPr>
        <w:t xml:space="preserve">فيها فليريكاه أو يصفه لك فتعرفه بالصفة وسأصفه لك قلت فإذا لقيته فأصنع ما ذا قال سله عما </w:t>
      </w:r>
      <w:r w:rsidR="00551E04">
        <w:rPr>
          <w:rtl/>
        </w:rPr>
        <w:t xml:space="preserve">كان </w:t>
      </w:r>
      <w:r w:rsidRPr="009746DC">
        <w:rPr>
          <w:rtl/>
        </w:rPr>
        <w:t>وعما هو كائن وسله عن معالم دين من مضى</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C2585">
      <w:pPr>
        <w:pStyle w:val="libNormal"/>
        <w:rPr>
          <w:rtl/>
        </w:rPr>
      </w:pPr>
      <w:r w:rsidRPr="009746DC">
        <w:rPr>
          <w:rtl/>
        </w:rPr>
        <w:t xml:space="preserve">ودرس كنصر وضرب : قرأ </w:t>
      </w:r>
      <w:r w:rsidR="00551E04">
        <w:rPr>
          <w:rtl/>
        </w:rPr>
        <w:t xml:space="preserve">وكان </w:t>
      </w:r>
      <w:r w:rsidRPr="009746DC">
        <w:rPr>
          <w:rtl/>
        </w:rPr>
        <w:t xml:space="preserve">التخصيص بالسفر الرابع لكونه أفضل أسفاره ، أو لاشتماله </w:t>
      </w:r>
      <w:r w:rsidR="00D83B35">
        <w:rPr>
          <w:rtl/>
        </w:rPr>
        <w:t xml:space="preserve">علىّ </w:t>
      </w:r>
      <w:r w:rsidRPr="009746DC">
        <w:rPr>
          <w:rtl/>
        </w:rPr>
        <w:t xml:space="preserve">أحوال </w:t>
      </w:r>
      <w:r w:rsidR="005C60ED">
        <w:rPr>
          <w:rtl/>
        </w:rPr>
        <w:t xml:space="preserve">خاتم </w:t>
      </w:r>
      <w:r w:rsidRPr="009746DC">
        <w:rPr>
          <w:rtl/>
        </w:rPr>
        <w:t xml:space="preserve">النبيين وأوصيائهم </w:t>
      </w:r>
      <w:r w:rsidR="00C17164" w:rsidRPr="00C17164">
        <w:rPr>
          <w:rStyle w:val="libAlaemChar"/>
          <w:rtl/>
        </w:rPr>
        <w:t xml:space="preserve">عليهم‌السلام </w:t>
      </w:r>
      <w:r w:rsidRPr="00C875FB">
        <w:rPr>
          <w:rtl/>
        </w:rPr>
        <w:t>« من سهره »</w:t>
      </w:r>
      <w:r w:rsidRPr="009746DC">
        <w:rPr>
          <w:rtl/>
        </w:rPr>
        <w:t xml:space="preserve"> بالتحريك وإهمال السين وهو أظهر مما في بعض النسخ بالإعج</w:t>
      </w:r>
      <w:r w:rsidR="00551E04">
        <w:rPr>
          <w:rtl/>
        </w:rPr>
        <w:t xml:space="preserve">أمّ </w:t>
      </w:r>
      <w:r w:rsidRPr="009746DC">
        <w:rPr>
          <w:rtl/>
        </w:rPr>
        <w:t>وسكون الهاء.</w:t>
      </w:r>
    </w:p>
    <w:p w:rsidR="00B717C7" w:rsidRPr="009746DC" w:rsidRDefault="00B717C7" w:rsidP="00AC2585">
      <w:pPr>
        <w:pStyle w:val="libNormal"/>
        <w:rPr>
          <w:rtl/>
        </w:rPr>
      </w:pPr>
      <w:r w:rsidRPr="00C875FB">
        <w:rPr>
          <w:rtl/>
        </w:rPr>
        <w:t>« من حيث جئت »</w:t>
      </w:r>
      <w:r w:rsidRPr="009746DC">
        <w:rPr>
          <w:rtl/>
        </w:rPr>
        <w:t xml:space="preserve"> أي من الطريق الذي جئت</w:t>
      </w:r>
      <w:r>
        <w:rPr>
          <w:rtl/>
        </w:rPr>
        <w:t xml:space="preserve"> </w:t>
      </w:r>
      <w:r w:rsidRPr="00C875FB">
        <w:rPr>
          <w:rtl/>
        </w:rPr>
        <w:t xml:space="preserve">« </w:t>
      </w:r>
      <w:r w:rsidR="00D83B35">
        <w:rPr>
          <w:rtl/>
        </w:rPr>
        <w:t xml:space="preserve">ثمّ </w:t>
      </w:r>
      <w:r w:rsidRPr="00C875FB">
        <w:rPr>
          <w:rtl/>
        </w:rPr>
        <w:t>اعمد »</w:t>
      </w:r>
      <w:r w:rsidRPr="009746DC">
        <w:rPr>
          <w:rtl/>
        </w:rPr>
        <w:t xml:space="preserve"> بالضم أي اقصد وتوجه</w:t>
      </w:r>
      <w:r>
        <w:rPr>
          <w:rtl/>
        </w:rPr>
        <w:t xml:space="preserve"> </w:t>
      </w:r>
      <w:r w:rsidRPr="00C875FB">
        <w:rPr>
          <w:rtl/>
        </w:rPr>
        <w:t>« وأقم ثلاثا</w:t>
      </w:r>
      <w:r w:rsidR="001307BF">
        <w:rPr>
          <w:rFonts w:hint="cs"/>
          <w:rtl/>
        </w:rPr>
        <w:t>ً</w:t>
      </w:r>
      <w:r w:rsidRPr="00C875FB">
        <w:rPr>
          <w:rtl/>
        </w:rPr>
        <w:t xml:space="preserve"> »</w:t>
      </w:r>
      <w:r w:rsidRPr="009746DC">
        <w:rPr>
          <w:rtl/>
        </w:rPr>
        <w:t xml:space="preserve"> لئل</w:t>
      </w:r>
      <w:r w:rsidR="001307BF">
        <w:rPr>
          <w:rFonts w:hint="cs"/>
          <w:rtl/>
        </w:rPr>
        <w:t>ّ</w:t>
      </w:r>
      <w:r w:rsidRPr="009746DC">
        <w:rPr>
          <w:rtl/>
        </w:rPr>
        <w:t>ا يعلم النا</w:t>
      </w:r>
      <w:r w:rsidR="001307BF">
        <w:rPr>
          <w:rFonts w:hint="cs"/>
          <w:rtl/>
        </w:rPr>
        <w:t>ّ</w:t>
      </w:r>
      <w:r w:rsidRPr="009746DC">
        <w:rPr>
          <w:rtl/>
        </w:rPr>
        <w:t>س بالتعجيل لمطلبه ، والشيخ الأسود كأن</w:t>
      </w:r>
      <w:r w:rsidR="001307BF">
        <w:rPr>
          <w:rFonts w:hint="cs"/>
          <w:rtl/>
        </w:rPr>
        <w:t>ّ</w:t>
      </w:r>
      <w:r w:rsidRPr="009746DC">
        <w:rPr>
          <w:rtl/>
        </w:rPr>
        <w:t xml:space="preserve">ه الفضل ابن سوار ، وقيل : </w:t>
      </w:r>
      <w:r w:rsidRPr="00C875FB">
        <w:rPr>
          <w:rtl/>
        </w:rPr>
        <w:t>البواري</w:t>
      </w:r>
      <w:r w:rsidRPr="009746DC">
        <w:rPr>
          <w:rtl/>
        </w:rPr>
        <w:t xml:space="preserve"> تنسج من القصب</w:t>
      </w:r>
      <w:r>
        <w:rPr>
          <w:rtl/>
        </w:rPr>
        <w:t xml:space="preserve"> و</w:t>
      </w:r>
      <w:r w:rsidRPr="00C875FB">
        <w:rPr>
          <w:rtl/>
        </w:rPr>
        <w:t>الخصف</w:t>
      </w:r>
      <w:r w:rsidRPr="009746DC">
        <w:rPr>
          <w:rtl/>
        </w:rPr>
        <w:t xml:space="preserve"> تنسج من ورق النخل ، أي الخوص ، وقد يستعمل أحدها في الآخر ، وفي القاموس : النزيل الضيف</w:t>
      </w:r>
      <w:r>
        <w:rPr>
          <w:rtl/>
        </w:rPr>
        <w:t xml:space="preserve"> </w:t>
      </w:r>
      <w:r w:rsidRPr="00C875FB">
        <w:rPr>
          <w:rtl/>
        </w:rPr>
        <w:t xml:space="preserve">« عن </w:t>
      </w:r>
      <w:r w:rsidR="00BF0D7C">
        <w:rPr>
          <w:rtl/>
        </w:rPr>
        <w:t xml:space="preserve">فلان </w:t>
      </w:r>
      <w:r w:rsidRPr="00C875FB">
        <w:rPr>
          <w:rtl/>
        </w:rPr>
        <w:t xml:space="preserve">ابن </w:t>
      </w:r>
      <w:r w:rsidR="00BF0D7C">
        <w:rPr>
          <w:rtl/>
        </w:rPr>
        <w:t xml:space="preserve">فلان </w:t>
      </w:r>
      <w:r w:rsidRPr="00C875FB">
        <w:rPr>
          <w:rtl/>
        </w:rPr>
        <w:t>الفلاني »</w:t>
      </w:r>
      <w:r w:rsidRPr="009746DC">
        <w:rPr>
          <w:rtl/>
        </w:rPr>
        <w:t xml:space="preserve"> أي عن موسى بن جعفر العلوي </w:t>
      </w:r>
      <w:r w:rsidR="005C60ED">
        <w:rPr>
          <w:rtl/>
        </w:rPr>
        <w:t xml:space="preserve">مثلاً </w:t>
      </w:r>
      <w:r w:rsidRPr="009746DC">
        <w:rPr>
          <w:rtl/>
        </w:rPr>
        <w:t>،</w:t>
      </w:r>
      <w:r>
        <w:rPr>
          <w:rtl/>
        </w:rPr>
        <w:t xml:space="preserve"> و</w:t>
      </w:r>
      <w:r w:rsidRPr="00C875FB">
        <w:rPr>
          <w:rtl/>
        </w:rPr>
        <w:t>النادي</w:t>
      </w:r>
      <w:r w:rsidRPr="009746DC">
        <w:rPr>
          <w:rtl/>
        </w:rPr>
        <w:t xml:space="preserve"> المجلس ، وفي القاموس : الندى كغني والنادي والندوة والمنتدي مجلس القوم نهارا</w:t>
      </w:r>
      <w:r w:rsidR="001307BF">
        <w:rPr>
          <w:rFonts w:hint="cs"/>
          <w:rtl/>
        </w:rPr>
        <w:t>ً</w:t>
      </w:r>
      <w:r w:rsidRPr="009746DC">
        <w:rPr>
          <w:rtl/>
        </w:rPr>
        <w:t xml:space="preserve"> والمجلس ما داموا</w:t>
      </w:r>
      <w:r w:rsidR="001307BF">
        <w:rPr>
          <w:rFonts w:hint="cs"/>
          <w:rtl/>
        </w:rPr>
        <w:t>ً</w:t>
      </w:r>
      <w:r w:rsidRPr="009746DC">
        <w:rPr>
          <w:rtl/>
        </w:rPr>
        <w:t xml:space="preserve"> مجتمعين فيه.</w:t>
      </w:r>
    </w:p>
    <w:p w:rsidR="00B717C7" w:rsidRPr="009746DC" w:rsidRDefault="00B717C7" w:rsidP="00AC2585">
      <w:pPr>
        <w:pStyle w:val="libNormal"/>
        <w:rPr>
          <w:rtl/>
        </w:rPr>
      </w:pPr>
      <w:r w:rsidRPr="00C875FB">
        <w:rPr>
          <w:rtl/>
        </w:rPr>
        <w:t>و « أي</w:t>
      </w:r>
      <w:r w:rsidR="001307BF">
        <w:rPr>
          <w:rFonts w:hint="cs"/>
          <w:rtl/>
        </w:rPr>
        <w:t>ّ</w:t>
      </w:r>
      <w:r w:rsidRPr="00C875FB">
        <w:rPr>
          <w:rtl/>
        </w:rPr>
        <w:t xml:space="preserve"> ساعة »</w:t>
      </w:r>
      <w:r w:rsidRPr="009746DC">
        <w:rPr>
          <w:rtl/>
        </w:rPr>
        <w:t xml:space="preserve"> قيل : أي</w:t>
      </w:r>
      <w:r w:rsidR="001307BF">
        <w:rPr>
          <w:rFonts w:hint="cs"/>
          <w:rtl/>
        </w:rPr>
        <w:t>ّ</w:t>
      </w:r>
      <w:r w:rsidRPr="009746DC">
        <w:rPr>
          <w:rtl/>
        </w:rPr>
        <w:t xml:space="preserve"> مرفوع مضاف</w:t>
      </w:r>
      <w:r>
        <w:rPr>
          <w:rtl/>
        </w:rPr>
        <w:t xml:space="preserve"> </w:t>
      </w:r>
      <w:r w:rsidRPr="00C875FB">
        <w:rPr>
          <w:rtl/>
        </w:rPr>
        <w:t>« ي</w:t>
      </w:r>
      <w:r w:rsidR="00850EDE">
        <w:rPr>
          <w:rtl/>
        </w:rPr>
        <w:t xml:space="preserve">مرّ </w:t>
      </w:r>
      <w:r w:rsidRPr="00C875FB">
        <w:rPr>
          <w:rtl/>
        </w:rPr>
        <w:t>»</w:t>
      </w:r>
      <w:r w:rsidRPr="009746DC">
        <w:rPr>
          <w:rtl/>
        </w:rPr>
        <w:t xml:space="preserve"> أي يتوج</w:t>
      </w:r>
      <w:r w:rsidR="001307BF">
        <w:rPr>
          <w:rFonts w:hint="cs"/>
          <w:rtl/>
        </w:rPr>
        <w:t>ّ</w:t>
      </w:r>
      <w:r w:rsidRPr="009746DC">
        <w:rPr>
          <w:rtl/>
        </w:rPr>
        <w:t>ه إلى النادي ، وضمير فيها للساعة</w:t>
      </w:r>
      <w:r w:rsidRPr="00C875FB">
        <w:rPr>
          <w:rtl/>
        </w:rPr>
        <w:t xml:space="preserve"> « فليريكاه »</w:t>
      </w:r>
      <w:r w:rsidRPr="009746DC">
        <w:rPr>
          <w:rtl/>
        </w:rPr>
        <w:t xml:space="preserve"> بفتح </w:t>
      </w:r>
      <w:r w:rsidR="0068589E">
        <w:rPr>
          <w:rtl/>
        </w:rPr>
        <w:t xml:space="preserve">اللام </w:t>
      </w:r>
      <w:r w:rsidRPr="009746DC">
        <w:rPr>
          <w:rtl/>
        </w:rPr>
        <w:t>، والألف من إشباع الفتحة</w:t>
      </w:r>
      <w:r w:rsidRPr="00C875FB">
        <w:rPr>
          <w:rtl/>
        </w:rPr>
        <w:t xml:space="preserve"> « وسأصفه »</w:t>
      </w:r>
      <w:r w:rsidRPr="009746DC">
        <w:rPr>
          <w:rtl/>
        </w:rPr>
        <w:t xml:space="preserve"> الظاهر أن</w:t>
      </w:r>
      <w:r w:rsidR="001307BF">
        <w:rPr>
          <w:rFonts w:hint="cs"/>
          <w:rtl/>
        </w:rPr>
        <w:t>ّ</w:t>
      </w:r>
      <w:r w:rsidRPr="009746DC">
        <w:rPr>
          <w:rtl/>
        </w:rPr>
        <w:t xml:space="preserve">ه وصف </w:t>
      </w:r>
      <w:r w:rsidR="00406F49">
        <w:rPr>
          <w:rtl/>
        </w:rPr>
        <w:t xml:space="preserve">الإمام </w:t>
      </w:r>
      <w:r w:rsidR="00850EDE">
        <w:rPr>
          <w:rStyle w:val="libAlaemChar"/>
          <w:rtl/>
        </w:rPr>
        <w:t xml:space="preserve">عليه‌السلام </w:t>
      </w:r>
      <w:r w:rsidRPr="009746DC">
        <w:rPr>
          <w:rtl/>
        </w:rPr>
        <w:t xml:space="preserve">بحليته له ولم يذكر في الخبر ، وقيل : إشارة إلى ما يجيء من </w:t>
      </w:r>
      <w:r w:rsidRPr="00C875FB">
        <w:rPr>
          <w:rtl/>
        </w:rPr>
        <w:t>قوله : سله عم</w:t>
      </w:r>
      <w:r w:rsidR="001307BF">
        <w:rPr>
          <w:rFonts w:hint="cs"/>
          <w:rtl/>
        </w:rPr>
        <w:t>ّ</w:t>
      </w:r>
      <w:r w:rsidRPr="00C875FB">
        <w:rPr>
          <w:rtl/>
        </w:rPr>
        <w:t xml:space="preserve">ا </w:t>
      </w:r>
      <w:r w:rsidR="00551E04">
        <w:rPr>
          <w:rtl/>
        </w:rPr>
        <w:t xml:space="preserve">كان </w:t>
      </w:r>
      <w:r w:rsidRPr="009746DC">
        <w:rPr>
          <w:rtl/>
        </w:rPr>
        <w:t xml:space="preserve">، إلخ فإنه </w:t>
      </w:r>
      <w:r w:rsidR="00850EDE">
        <w:rPr>
          <w:rtl/>
        </w:rPr>
        <w:t xml:space="preserve">يدلّ </w:t>
      </w:r>
      <w:r w:rsidR="00D83B35">
        <w:rPr>
          <w:rtl/>
        </w:rPr>
        <w:t xml:space="preserve">علىّ </w:t>
      </w:r>
      <w:r w:rsidRPr="009746DC">
        <w:rPr>
          <w:rtl/>
        </w:rPr>
        <w:t>مبلغ علمه</w:t>
      </w:r>
      <w:r>
        <w:rPr>
          <w:rtl/>
        </w:rPr>
        <w:t xml:space="preserve"> </w:t>
      </w:r>
      <w:r w:rsidRPr="00C875FB">
        <w:rPr>
          <w:rtl/>
        </w:rPr>
        <w:t>« من مضى »</w:t>
      </w:r>
      <w:r w:rsidRPr="009746DC">
        <w:rPr>
          <w:rtl/>
        </w:rPr>
        <w:t xml:space="preserve"> أي أمم الأنبياء السابقين</w:t>
      </w:r>
      <w:r>
        <w:rPr>
          <w:rtl/>
        </w:rPr>
        <w:t xml:space="preserve"> </w:t>
      </w:r>
      <w:r w:rsidRPr="00C875FB">
        <w:rPr>
          <w:rtl/>
        </w:rPr>
        <w:t>« ومن بقي »</w:t>
      </w:r>
      <w:r w:rsidRPr="009746DC">
        <w:rPr>
          <w:rtl/>
        </w:rPr>
        <w:t xml:space="preserve"> أي أم</w:t>
      </w:r>
      <w:r w:rsidR="001307BF">
        <w:rPr>
          <w:rFonts w:hint="cs"/>
          <w:rtl/>
        </w:rPr>
        <w:t>ّ</w:t>
      </w:r>
      <w:r w:rsidRPr="009746DC">
        <w:rPr>
          <w:rtl/>
        </w:rPr>
        <w:t xml:space="preserve">ة </w:t>
      </w:r>
      <w:r w:rsidR="005C60ED">
        <w:rPr>
          <w:rtl/>
        </w:rPr>
        <w:t xml:space="preserve">خاتم </w:t>
      </w:r>
      <w:r w:rsidRPr="009746DC">
        <w:rPr>
          <w:rtl/>
        </w:rPr>
        <w:t>الأنبياء ف</w:t>
      </w:r>
      <w:r w:rsidR="00D8033E">
        <w:rPr>
          <w:rtl/>
        </w:rPr>
        <w:t xml:space="preserve">ان </w:t>
      </w:r>
      <w:r w:rsidRPr="009746DC">
        <w:rPr>
          <w:rtl/>
        </w:rPr>
        <w:t>دينه باق إلى يوم القيامة.</w:t>
      </w:r>
    </w:p>
    <w:p w:rsidR="008930D5" w:rsidRDefault="008930D5" w:rsidP="008930D5">
      <w:pPr>
        <w:pStyle w:val="libNormal"/>
        <w:rPr>
          <w:rtl/>
        </w:rPr>
      </w:pPr>
      <w:r>
        <w:rPr>
          <w:rtl/>
        </w:rPr>
        <w:br w:type="page"/>
      </w:r>
    </w:p>
    <w:p w:rsidR="00B717C7" w:rsidRPr="009746DC" w:rsidRDefault="00B717C7" w:rsidP="001307BF">
      <w:pPr>
        <w:pStyle w:val="libNormal"/>
        <w:rPr>
          <w:rtl/>
        </w:rPr>
      </w:pPr>
      <w:r>
        <w:rPr>
          <w:rtl/>
        </w:rPr>
        <w:lastRenderedPageBreak/>
        <w:t>و</w:t>
      </w:r>
      <w:r w:rsidRPr="009746DC">
        <w:rPr>
          <w:rtl/>
        </w:rPr>
        <w:t xml:space="preserve">من بقي </w:t>
      </w:r>
      <w:r w:rsidR="001307BF">
        <w:rPr>
          <w:rFonts w:hint="cs"/>
          <w:rtl/>
        </w:rPr>
        <w:t xml:space="preserve">، </w:t>
      </w:r>
      <w:r w:rsidRPr="009746DC">
        <w:rPr>
          <w:rtl/>
        </w:rPr>
        <w:t xml:space="preserve">فقال له أبو إبراهيم </w:t>
      </w:r>
      <w:r w:rsidR="00850EDE">
        <w:rPr>
          <w:rStyle w:val="libAlaemChar"/>
          <w:rtl/>
        </w:rPr>
        <w:t xml:space="preserve">عليه‌السلام </w:t>
      </w:r>
      <w:r w:rsidRPr="009746DC">
        <w:rPr>
          <w:rtl/>
        </w:rPr>
        <w:t>قد نصحك صاحبك الذي لقيت فقال الراهب ما ا</w:t>
      </w:r>
      <w:r w:rsidR="00292DF4">
        <w:rPr>
          <w:rtl/>
        </w:rPr>
        <w:t xml:space="preserve">سمّه </w:t>
      </w:r>
      <w:r w:rsidRPr="009746DC">
        <w:rPr>
          <w:rtl/>
        </w:rPr>
        <w:t xml:space="preserve">جعلت فداك </w:t>
      </w:r>
      <w:r w:rsidR="001307BF">
        <w:rPr>
          <w:rFonts w:hint="cs"/>
          <w:rtl/>
        </w:rPr>
        <w:t xml:space="preserve">؟ </w:t>
      </w:r>
      <w:r w:rsidRPr="009746DC">
        <w:rPr>
          <w:rtl/>
        </w:rPr>
        <w:t xml:space="preserve">قال هو متمم بن فيروز وهو من أبناء الفرس وهو </w:t>
      </w:r>
      <w:r w:rsidR="00F54854">
        <w:rPr>
          <w:rtl/>
        </w:rPr>
        <w:t xml:space="preserve">ممّن </w:t>
      </w:r>
      <w:r w:rsidRPr="009746DC">
        <w:rPr>
          <w:rtl/>
        </w:rPr>
        <w:t>آمن بالله وحده لا شريك له وعبده بالإخلاص والإيق</w:t>
      </w:r>
      <w:r w:rsidR="00551E04">
        <w:rPr>
          <w:rtl/>
        </w:rPr>
        <w:t xml:space="preserve">ان </w:t>
      </w:r>
      <w:r w:rsidRPr="009746DC">
        <w:rPr>
          <w:rtl/>
        </w:rPr>
        <w:t xml:space="preserve">وفر من قومه </w:t>
      </w:r>
      <w:r w:rsidR="00FE5F86">
        <w:rPr>
          <w:rtl/>
        </w:rPr>
        <w:t xml:space="preserve">لـمّا </w:t>
      </w:r>
      <w:r w:rsidRPr="009746DC">
        <w:rPr>
          <w:rtl/>
        </w:rPr>
        <w:t>خافهم فوهب له ربه حكما وهداه لسبيل الرشاد وجعله من المت</w:t>
      </w:r>
      <w:r w:rsidR="001307BF">
        <w:rPr>
          <w:rFonts w:hint="cs"/>
          <w:rtl/>
        </w:rPr>
        <w:t>ّ</w:t>
      </w:r>
      <w:r w:rsidRPr="009746DC">
        <w:rPr>
          <w:rtl/>
        </w:rPr>
        <w:t>قين وعر</w:t>
      </w:r>
      <w:r w:rsidR="001307BF">
        <w:rPr>
          <w:rFonts w:hint="cs"/>
          <w:rtl/>
        </w:rPr>
        <w:t>ّ</w:t>
      </w:r>
      <w:r w:rsidRPr="009746DC">
        <w:rPr>
          <w:rtl/>
        </w:rPr>
        <w:t xml:space="preserve">ف بينه وبين عباده المخلصين وما من سنة </w:t>
      </w:r>
      <w:r w:rsidR="000164B7">
        <w:rPr>
          <w:rtl/>
        </w:rPr>
        <w:t xml:space="preserve">إلّا </w:t>
      </w:r>
      <w:r w:rsidRPr="009746DC">
        <w:rPr>
          <w:rtl/>
        </w:rPr>
        <w:t>وهو يزور فيها مك</w:t>
      </w:r>
      <w:r w:rsidR="001307BF">
        <w:rPr>
          <w:rFonts w:hint="cs"/>
          <w:rtl/>
        </w:rPr>
        <w:t>ّ</w:t>
      </w:r>
      <w:r w:rsidRPr="009746DC">
        <w:rPr>
          <w:rtl/>
        </w:rPr>
        <w:t>ة حاج</w:t>
      </w:r>
      <w:r w:rsidR="001307BF">
        <w:rPr>
          <w:rFonts w:hint="cs"/>
          <w:rtl/>
        </w:rPr>
        <w:t>ّ</w:t>
      </w:r>
      <w:r w:rsidRPr="009746DC">
        <w:rPr>
          <w:rtl/>
        </w:rPr>
        <w:t>ا</w:t>
      </w:r>
      <w:r w:rsidR="001307BF">
        <w:rPr>
          <w:rFonts w:hint="cs"/>
          <w:rtl/>
        </w:rPr>
        <w:t>ً</w:t>
      </w:r>
      <w:r w:rsidRPr="009746DC">
        <w:rPr>
          <w:rtl/>
        </w:rPr>
        <w:t xml:space="preserve"> ويعت</w:t>
      </w:r>
      <w:r w:rsidR="001307BF">
        <w:rPr>
          <w:rtl/>
        </w:rPr>
        <w:t>مر</w:t>
      </w:r>
      <w:r w:rsidR="00850EDE">
        <w:rPr>
          <w:rtl/>
        </w:rPr>
        <w:t xml:space="preserve"> </w:t>
      </w:r>
      <w:r w:rsidRPr="009746DC">
        <w:rPr>
          <w:rtl/>
        </w:rPr>
        <w:t xml:space="preserve">في رأس </w:t>
      </w:r>
      <w:r w:rsidR="006A0B61">
        <w:rPr>
          <w:rtl/>
        </w:rPr>
        <w:t xml:space="preserve">كلّ </w:t>
      </w:r>
      <w:r w:rsidRPr="009746DC">
        <w:rPr>
          <w:rtl/>
        </w:rPr>
        <w:t>شهر مرة ويجيء من موضعه من الهند إلى مك</w:t>
      </w:r>
      <w:r w:rsidR="001307BF">
        <w:rPr>
          <w:rFonts w:hint="cs"/>
          <w:rtl/>
        </w:rPr>
        <w:t>ّ</w:t>
      </w:r>
      <w:r w:rsidRPr="009746DC">
        <w:rPr>
          <w:rtl/>
        </w:rPr>
        <w:t>ة فضلا</w:t>
      </w:r>
      <w:r w:rsidR="001307BF">
        <w:rPr>
          <w:rFonts w:hint="cs"/>
          <w:rtl/>
        </w:rPr>
        <w:t>ً</w:t>
      </w:r>
      <w:r w:rsidRPr="009746DC">
        <w:rPr>
          <w:rtl/>
        </w:rPr>
        <w:t xml:space="preserve"> من الله وعونا وكذلك يجزي الله الشاكرين </w:t>
      </w:r>
      <w:r w:rsidR="00D83B35">
        <w:rPr>
          <w:rtl/>
        </w:rPr>
        <w:t xml:space="preserve">ثمّ </w:t>
      </w:r>
      <w:r w:rsidRPr="009746DC">
        <w:rPr>
          <w:rtl/>
        </w:rPr>
        <w:t xml:space="preserve">سأله الراهب عن مسائل كثيرة </w:t>
      </w:r>
      <w:r w:rsidR="006A0B61">
        <w:rPr>
          <w:rtl/>
        </w:rPr>
        <w:t xml:space="preserve">كلّ </w:t>
      </w:r>
      <w:r w:rsidRPr="009746DC">
        <w:rPr>
          <w:rtl/>
        </w:rPr>
        <w:t>ذلك يجيبه فيها وسأل الراهب عن أشياء لم يكن عند الر</w:t>
      </w:r>
      <w:r w:rsidR="001307BF">
        <w:rPr>
          <w:rFonts w:hint="cs"/>
          <w:rtl/>
        </w:rPr>
        <w:t>ّ</w:t>
      </w:r>
      <w:r w:rsidRPr="009746DC">
        <w:rPr>
          <w:rtl/>
        </w:rPr>
        <w:t xml:space="preserve">اهب فيها شيء فأخبره بها </w:t>
      </w:r>
      <w:r w:rsidR="00D83B35">
        <w:rPr>
          <w:rtl/>
        </w:rPr>
        <w:t xml:space="preserve">ثمّ </w:t>
      </w:r>
      <w:r w:rsidR="00D8033E">
        <w:rPr>
          <w:rtl/>
        </w:rPr>
        <w:t xml:space="preserve">ان </w:t>
      </w:r>
      <w:r w:rsidRPr="009746DC">
        <w:rPr>
          <w:rtl/>
        </w:rPr>
        <w:t>الر</w:t>
      </w:r>
      <w:r w:rsidR="001307BF">
        <w:rPr>
          <w:rFonts w:hint="cs"/>
          <w:rtl/>
        </w:rPr>
        <w:t>ّ</w:t>
      </w:r>
      <w:r w:rsidRPr="009746DC">
        <w:rPr>
          <w:rtl/>
        </w:rPr>
        <w:t xml:space="preserve">اهب قال أخبرني عن ثمانية أحرف نزلت فتبين في الأرض منها أربعة وبقي في الهواء منها أربعة </w:t>
      </w:r>
      <w:r w:rsidR="00D83B35">
        <w:rPr>
          <w:rtl/>
        </w:rPr>
        <w:t xml:space="preserve">علىّ </w:t>
      </w:r>
      <w:r w:rsidRPr="009746DC">
        <w:rPr>
          <w:rtl/>
        </w:rPr>
        <w:t>من نزلت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307BF">
      <w:pPr>
        <w:pStyle w:val="libNormal"/>
        <w:rPr>
          <w:rtl/>
        </w:rPr>
      </w:pPr>
      <w:r w:rsidRPr="00C875FB">
        <w:rPr>
          <w:rtl/>
        </w:rPr>
        <w:t xml:space="preserve">« </w:t>
      </w:r>
      <w:r w:rsidR="00FE5F86">
        <w:rPr>
          <w:rtl/>
        </w:rPr>
        <w:t xml:space="preserve">لـمّا </w:t>
      </w:r>
      <w:r w:rsidRPr="00C875FB">
        <w:rPr>
          <w:rtl/>
        </w:rPr>
        <w:t>خافهم »</w:t>
      </w:r>
      <w:r w:rsidRPr="009746DC">
        <w:rPr>
          <w:rtl/>
        </w:rPr>
        <w:t xml:space="preserve"> بفتح </w:t>
      </w:r>
      <w:r w:rsidR="0068589E">
        <w:rPr>
          <w:rtl/>
        </w:rPr>
        <w:t xml:space="preserve">اللام </w:t>
      </w:r>
      <w:r w:rsidRPr="009746DC">
        <w:rPr>
          <w:rtl/>
        </w:rPr>
        <w:t>وشد</w:t>
      </w:r>
      <w:r w:rsidR="001307BF">
        <w:rPr>
          <w:rFonts w:hint="cs"/>
          <w:rtl/>
        </w:rPr>
        <w:t>ّ</w:t>
      </w:r>
      <w:r w:rsidRPr="009746DC">
        <w:rPr>
          <w:rtl/>
        </w:rPr>
        <w:t xml:space="preserve"> الميم أو بكسر </w:t>
      </w:r>
      <w:r w:rsidR="0068589E">
        <w:rPr>
          <w:rtl/>
        </w:rPr>
        <w:t xml:space="preserve">اللام </w:t>
      </w:r>
      <w:r w:rsidRPr="009746DC">
        <w:rPr>
          <w:rtl/>
        </w:rPr>
        <w:t>وتخفيف الميم وما مصدرية والحكم بالضم الحكمة</w:t>
      </w:r>
      <w:r w:rsidRPr="00C875FB">
        <w:rPr>
          <w:rtl/>
        </w:rPr>
        <w:t xml:space="preserve"> « وعرف »</w:t>
      </w:r>
      <w:r w:rsidRPr="009746DC">
        <w:rPr>
          <w:rtl/>
        </w:rPr>
        <w:t xml:space="preserve"> </w:t>
      </w:r>
      <w:r w:rsidR="00D83B35">
        <w:rPr>
          <w:rtl/>
        </w:rPr>
        <w:t xml:space="preserve">علىّ </w:t>
      </w:r>
      <w:r w:rsidRPr="009746DC">
        <w:rPr>
          <w:rtl/>
        </w:rPr>
        <w:t xml:space="preserve">بناء التفعيل ، والمخلصين بفتح </w:t>
      </w:r>
      <w:r w:rsidR="0068589E">
        <w:rPr>
          <w:rtl/>
        </w:rPr>
        <w:t xml:space="preserve">اللام </w:t>
      </w:r>
      <w:r w:rsidRPr="009746DC">
        <w:rPr>
          <w:rtl/>
        </w:rPr>
        <w:t>وكسرها أي جعله بحيث يعرف أئم</w:t>
      </w:r>
      <w:r w:rsidR="00462405">
        <w:rPr>
          <w:rFonts w:hint="cs"/>
          <w:rtl/>
        </w:rPr>
        <w:t>ّ</w:t>
      </w:r>
      <w:r w:rsidRPr="009746DC">
        <w:rPr>
          <w:rtl/>
        </w:rPr>
        <w:t>ته ويعرفونه</w:t>
      </w:r>
      <w:r>
        <w:rPr>
          <w:rtl/>
        </w:rPr>
        <w:t xml:space="preserve"> </w:t>
      </w:r>
      <w:r w:rsidRPr="00C875FB">
        <w:rPr>
          <w:rtl/>
        </w:rPr>
        <w:t>« ويجيء من موضعه »</w:t>
      </w:r>
      <w:r w:rsidRPr="009746DC">
        <w:rPr>
          <w:rtl/>
        </w:rPr>
        <w:t xml:space="preserve"> أي بطي الأرض بإعجازه </w:t>
      </w:r>
      <w:r w:rsidR="00850EDE">
        <w:rPr>
          <w:rStyle w:val="libAlaemChar"/>
          <w:rtl/>
        </w:rPr>
        <w:t xml:space="preserve">عليه‌السلام </w:t>
      </w:r>
      <w:r w:rsidRPr="00C875FB">
        <w:rPr>
          <w:rtl/>
        </w:rPr>
        <w:t>« فضلا</w:t>
      </w:r>
      <w:r w:rsidR="00462405">
        <w:rPr>
          <w:rFonts w:hint="cs"/>
          <w:rtl/>
        </w:rPr>
        <w:t>ً</w:t>
      </w:r>
      <w:r w:rsidRPr="00C875FB">
        <w:rPr>
          <w:rtl/>
        </w:rPr>
        <w:t xml:space="preserve"> »</w:t>
      </w:r>
      <w:r w:rsidRPr="009746DC">
        <w:rPr>
          <w:rtl/>
        </w:rPr>
        <w:t xml:space="preserve"> منصوب بنزع الخافض ، أي بفضل كما قال تعالى : </w:t>
      </w:r>
      <w:r w:rsidRPr="005E3B39">
        <w:rPr>
          <w:rtl/>
        </w:rPr>
        <w:t>«</w:t>
      </w:r>
      <w:r w:rsidRPr="009746DC">
        <w:rPr>
          <w:rtl/>
        </w:rPr>
        <w:t xml:space="preserve"> وَبَشِّرِ الْمُؤْمِنِينَ بِ</w:t>
      </w:r>
      <w:r w:rsidR="00D8033E">
        <w:rPr>
          <w:rtl/>
        </w:rPr>
        <w:t xml:space="preserve">ان </w:t>
      </w:r>
      <w:r w:rsidRPr="009746DC">
        <w:rPr>
          <w:rtl/>
        </w:rPr>
        <w:t xml:space="preserve">لَهُمْ مِنَ اللهِ فَضْلاً كَبِيراً </w:t>
      </w:r>
      <w:r w:rsidRPr="005E3B39">
        <w:rPr>
          <w:rtl/>
        </w:rPr>
        <w:t>»</w:t>
      </w:r>
      <w:r w:rsidRPr="009746DC">
        <w:rPr>
          <w:rtl/>
        </w:rPr>
        <w:t xml:space="preserve"> </w:t>
      </w:r>
      <w:r w:rsidRPr="00462405">
        <w:rPr>
          <w:rStyle w:val="libFootnotenumChar"/>
          <w:rtl/>
        </w:rPr>
        <w:t>(1)</w:t>
      </w:r>
      <w:r w:rsidRPr="009746DC">
        <w:rPr>
          <w:rtl/>
        </w:rPr>
        <w:t xml:space="preserve"> وليس مفعولا </w:t>
      </w:r>
      <w:r w:rsidR="000164B7">
        <w:rPr>
          <w:rtl/>
        </w:rPr>
        <w:t xml:space="preserve">إلّا </w:t>
      </w:r>
      <w:r w:rsidRPr="009746DC">
        <w:rPr>
          <w:rtl/>
        </w:rPr>
        <w:t>عند من جوز تغاير فاعله وفاعل الفعل المعلل به وكذا عونا</w:t>
      </w:r>
      <w:r w:rsidR="00462405">
        <w:rPr>
          <w:rFonts w:hint="cs"/>
          <w:rtl/>
        </w:rPr>
        <w:t>ً</w:t>
      </w:r>
      <w:r w:rsidRPr="009746DC">
        <w:rPr>
          <w:rtl/>
        </w:rPr>
        <w:t xml:space="preserve"> ، وقيل : </w:t>
      </w:r>
      <w:r w:rsidR="006A0B61">
        <w:rPr>
          <w:rtl/>
        </w:rPr>
        <w:t xml:space="preserve">كلّ </w:t>
      </w:r>
      <w:r w:rsidRPr="009746DC">
        <w:rPr>
          <w:rtl/>
        </w:rPr>
        <w:t>منصوب بالظرفي</w:t>
      </w:r>
      <w:r w:rsidR="00462405">
        <w:rPr>
          <w:rFonts w:hint="cs"/>
          <w:rtl/>
        </w:rPr>
        <w:t>ّ</w:t>
      </w:r>
      <w:r w:rsidRPr="009746DC">
        <w:rPr>
          <w:rtl/>
        </w:rPr>
        <w:t>ة وذلك إشارة إلى مصدر سأله وضمير فيها للسائل.</w:t>
      </w:r>
    </w:p>
    <w:p w:rsidR="00B717C7" w:rsidRPr="009746DC" w:rsidRDefault="00B717C7" w:rsidP="001307BF">
      <w:pPr>
        <w:pStyle w:val="libNormal"/>
        <w:rPr>
          <w:rtl/>
        </w:rPr>
      </w:pPr>
      <w:r w:rsidRPr="00C875FB">
        <w:rPr>
          <w:rtl/>
        </w:rPr>
        <w:t>والأحرف</w:t>
      </w:r>
      <w:r w:rsidRPr="009746DC">
        <w:rPr>
          <w:rtl/>
        </w:rPr>
        <w:t xml:space="preserve"> جمع حرف وهو </w:t>
      </w:r>
      <w:r w:rsidR="004A738A">
        <w:rPr>
          <w:rtl/>
        </w:rPr>
        <w:t xml:space="preserve">الكلام </w:t>
      </w:r>
      <w:r w:rsidRPr="009746DC">
        <w:rPr>
          <w:rtl/>
        </w:rPr>
        <w:t>المختصر</w:t>
      </w:r>
      <w:r w:rsidRPr="00C875FB">
        <w:rPr>
          <w:rtl/>
        </w:rPr>
        <w:t xml:space="preserve"> « فتبي</w:t>
      </w:r>
      <w:r w:rsidR="00462405">
        <w:rPr>
          <w:rFonts w:hint="cs"/>
          <w:rtl/>
        </w:rPr>
        <w:t>ّ</w:t>
      </w:r>
      <w:r w:rsidRPr="00C875FB">
        <w:rPr>
          <w:rtl/>
        </w:rPr>
        <w:t>ن في الأرض »</w:t>
      </w:r>
      <w:r w:rsidRPr="009746DC">
        <w:rPr>
          <w:rtl/>
        </w:rPr>
        <w:t xml:space="preserve"> أي ظهرت وعمل بمضمونها و</w:t>
      </w:r>
      <w:r w:rsidR="00B613C2">
        <w:rPr>
          <w:rtl/>
        </w:rPr>
        <w:t xml:space="preserve">لعلّ </w:t>
      </w:r>
      <w:r w:rsidRPr="009746DC">
        <w:rPr>
          <w:rtl/>
        </w:rPr>
        <w:t>البقاء في الهواء كناية عن عدم تبي</w:t>
      </w:r>
      <w:r w:rsidR="00462405">
        <w:rPr>
          <w:rFonts w:hint="cs"/>
          <w:rtl/>
        </w:rPr>
        <w:t>ّ</w:t>
      </w:r>
      <w:r w:rsidRPr="009746DC">
        <w:rPr>
          <w:rtl/>
        </w:rPr>
        <w:t>نها في الأرض ، وعدم العمل بمضمونها لأن</w:t>
      </w:r>
      <w:r w:rsidR="00462405">
        <w:rPr>
          <w:rFonts w:hint="cs"/>
          <w:rtl/>
        </w:rPr>
        <w:t>ّ</w:t>
      </w:r>
      <w:r w:rsidRPr="009746DC">
        <w:rPr>
          <w:rtl/>
        </w:rPr>
        <w:t>ها متعل</w:t>
      </w:r>
      <w:r w:rsidR="00462405">
        <w:rPr>
          <w:rFonts w:hint="cs"/>
          <w:rtl/>
        </w:rPr>
        <w:t>ّ</w:t>
      </w:r>
      <w:r w:rsidRPr="009746DC">
        <w:rPr>
          <w:rtl/>
        </w:rPr>
        <w:t xml:space="preserve">قة بأحوال من يأتي في آخر </w:t>
      </w:r>
      <w:r w:rsidR="00747155">
        <w:rPr>
          <w:rtl/>
        </w:rPr>
        <w:t xml:space="preserve">الزمان </w:t>
      </w:r>
      <w:r w:rsidRPr="009746DC">
        <w:rPr>
          <w:rtl/>
        </w:rPr>
        <w:t>، أو أنها نزلت من اللوح إلى بيت المعمور ، أو إلى السماء الد</w:t>
      </w:r>
      <w:r w:rsidR="00462405">
        <w:rPr>
          <w:rFonts w:hint="cs"/>
          <w:rtl/>
        </w:rPr>
        <w:t>ّ</w:t>
      </w:r>
      <w:r w:rsidRPr="009746DC">
        <w:rPr>
          <w:rtl/>
        </w:rPr>
        <w:t xml:space="preserve">نيا ، أو إلى بعض الصحف لكن لم تنزل بعد إلى الأرض ، وتنزل </w:t>
      </w:r>
      <w:r w:rsidR="00850EDE">
        <w:rPr>
          <w:rStyle w:val="libAlaemChar"/>
          <w:rtl/>
        </w:rPr>
        <w:t xml:space="preserve">عليه‌السلام </w:t>
      </w:r>
      <w:r w:rsidRPr="009746DC">
        <w:rPr>
          <w:rtl/>
        </w:rPr>
        <w:t xml:space="preserve">، </w:t>
      </w:r>
      <w:r w:rsidR="00DB1A91">
        <w:rPr>
          <w:rtl/>
        </w:rPr>
        <w:t xml:space="preserve">ويؤيّده </w:t>
      </w:r>
      <w:r w:rsidRPr="009746DC">
        <w:rPr>
          <w:rtl/>
        </w:rPr>
        <w:t>قوله : وينزل عليه ، وليس هذا نسخا</w:t>
      </w:r>
      <w:r w:rsidR="00462405">
        <w:rPr>
          <w:rFonts w:hint="cs"/>
          <w:rtl/>
        </w:rPr>
        <w:t>ً</w:t>
      </w:r>
      <w:r w:rsidRPr="009746DC">
        <w:rPr>
          <w:rtl/>
        </w:rPr>
        <w:t xml:space="preserve"> لأنه أخبر </w:t>
      </w:r>
      <w:r w:rsidR="00BF0D7C">
        <w:rPr>
          <w:rtl/>
        </w:rPr>
        <w:t xml:space="preserve">النبيّ </w:t>
      </w:r>
      <w:r w:rsidR="007D1F02" w:rsidRPr="007D1F02">
        <w:rPr>
          <w:rStyle w:val="libAlaemChar"/>
          <w:rtl/>
        </w:rPr>
        <w:t>صلى‌الله‌عليه‌وآله‌وسلم</w:t>
      </w:r>
      <w:r w:rsidRPr="009746DC">
        <w:rPr>
          <w:rtl/>
        </w:rPr>
        <w:t xml:space="preserve"> أنه سيكون في زمن القائم </w:t>
      </w:r>
      <w:r w:rsidR="00850EDE">
        <w:rPr>
          <w:rStyle w:val="libAlaemChar"/>
          <w:rtl/>
        </w:rPr>
        <w:t xml:space="preserve">عليه‌السلام </w:t>
      </w:r>
      <w:r w:rsidRPr="009746DC">
        <w:rPr>
          <w:rtl/>
        </w:rPr>
        <w:t>أمور مستطرفة باعتبار تبدل الزمان</w:t>
      </w:r>
    </w:p>
    <w:p w:rsidR="00B717C7" w:rsidRPr="009746DC" w:rsidRDefault="00B717C7" w:rsidP="001307BF">
      <w:pPr>
        <w:pStyle w:val="libLine"/>
        <w:rPr>
          <w:rtl/>
        </w:rPr>
      </w:pPr>
      <w:r w:rsidRPr="009746DC">
        <w:rPr>
          <w:rtl/>
        </w:rPr>
        <w:t>__________________</w:t>
      </w:r>
    </w:p>
    <w:p w:rsidR="00B717C7" w:rsidRPr="009746DC" w:rsidRDefault="00B717C7" w:rsidP="001307BF">
      <w:pPr>
        <w:pStyle w:val="libFootnote0"/>
        <w:rPr>
          <w:rtl/>
          <w:lang w:bidi="fa-IR"/>
        </w:rPr>
      </w:pPr>
      <w:r>
        <w:rPr>
          <w:rtl/>
        </w:rPr>
        <w:t>(</w:t>
      </w:r>
      <w:r w:rsidRPr="009746DC">
        <w:rPr>
          <w:rtl/>
        </w:rPr>
        <w:t>1) سورة الأحزاب : 47.</w:t>
      </w:r>
    </w:p>
    <w:p w:rsidR="008930D5" w:rsidRDefault="008930D5" w:rsidP="008930D5">
      <w:pPr>
        <w:pStyle w:val="libNormal"/>
        <w:rPr>
          <w:rtl/>
        </w:rPr>
      </w:pPr>
      <w:r>
        <w:rPr>
          <w:rtl/>
        </w:rPr>
        <w:br w:type="page"/>
      </w:r>
    </w:p>
    <w:p w:rsidR="00B717C7" w:rsidRPr="009746DC" w:rsidRDefault="00B717C7" w:rsidP="00633249">
      <w:pPr>
        <w:pStyle w:val="libNormal"/>
        <w:rPr>
          <w:rtl/>
        </w:rPr>
      </w:pPr>
      <w:r w:rsidRPr="009746DC">
        <w:rPr>
          <w:rtl/>
        </w:rPr>
        <w:lastRenderedPageBreak/>
        <w:t xml:space="preserve">تلك الأربعة </w:t>
      </w:r>
      <w:r w:rsidR="003928AF">
        <w:rPr>
          <w:rtl/>
        </w:rPr>
        <w:t xml:space="preserve">الّتي </w:t>
      </w:r>
      <w:r w:rsidRPr="009746DC">
        <w:rPr>
          <w:rtl/>
        </w:rPr>
        <w:t xml:space="preserve">في الهواء ومن يفسرها قال ذاك قائمنا ينزله الله عليه فيفسره وينزل عليه ما لم ينزل </w:t>
      </w:r>
      <w:r w:rsidR="00D83B35">
        <w:rPr>
          <w:rtl/>
        </w:rPr>
        <w:t xml:space="preserve">علىّ </w:t>
      </w:r>
      <w:r w:rsidRPr="009746DC">
        <w:rPr>
          <w:rtl/>
        </w:rPr>
        <w:t xml:space="preserve">الصديقين والرسل والمهتدين </w:t>
      </w:r>
      <w:r w:rsidR="00D83B35">
        <w:rPr>
          <w:rtl/>
        </w:rPr>
        <w:t xml:space="preserve">ثمّ </w:t>
      </w:r>
      <w:r w:rsidRPr="009746DC">
        <w:rPr>
          <w:rtl/>
        </w:rPr>
        <w:t xml:space="preserve">قال الراهب فأخبرني عن الاثنين من تلك الأربعة الأحرف </w:t>
      </w:r>
      <w:r w:rsidR="003928AF">
        <w:rPr>
          <w:rtl/>
        </w:rPr>
        <w:t xml:space="preserve">الّتي </w:t>
      </w:r>
      <w:r w:rsidRPr="009746DC">
        <w:rPr>
          <w:rtl/>
        </w:rPr>
        <w:t xml:space="preserve">في الأرض ما هي قال أخبرك بالأربعة كلها أما أولهن فلا إله </w:t>
      </w:r>
      <w:r w:rsidR="000164B7">
        <w:rPr>
          <w:rtl/>
        </w:rPr>
        <w:t xml:space="preserve">إلّا </w:t>
      </w:r>
      <w:r w:rsidRPr="009746DC">
        <w:rPr>
          <w:rtl/>
        </w:rPr>
        <w:t xml:space="preserve">الله وحده لا شريك له باقيا والثانية </w:t>
      </w:r>
      <w:r w:rsidR="00551E04">
        <w:rPr>
          <w:rtl/>
        </w:rPr>
        <w:t xml:space="preserve">محمّد </w:t>
      </w:r>
      <w:r w:rsidRPr="009746DC">
        <w:rPr>
          <w:rtl/>
        </w:rPr>
        <w:t xml:space="preserve">رسول الله </w:t>
      </w:r>
      <w:r w:rsidR="007D1F02" w:rsidRPr="007D1F02">
        <w:rPr>
          <w:rStyle w:val="libAlaemChar"/>
          <w:rFonts w:hint="cs"/>
          <w:rtl/>
        </w:rPr>
        <w:t>صلى‌الله‌عليه‌وآله‌وسلم</w:t>
      </w:r>
      <w:r w:rsidRPr="009746DC">
        <w:rPr>
          <w:rtl/>
        </w:rPr>
        <w:t xml:space="preserve"> مخلصا والثالثة نحن أهل البيت والرابعة شيعتنا منا ونحن من رسول الله </w:t>
      </w:r>
      <w:r w:rsidR="007D1F02" w:rsidRPr="007D1F02">
        <w:rPr>
          <w:rStyle w:val="libAlaemChar"/>
          <w:rFonts w:hint="cs"/>
          <w:rtl/>
        </w:rPr>
        <w:t>صلى‌الله‌عليه‌وآله‌وسلم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33249">
      <w:pPr>
        <w:pStyle w:val="libNormal"/>
        <w:rPr>
          <w:rtl/>
        </w:rPr>
      </w:pPr>
      <w:r w:rsidRPr="009746DC">
        <w:rPr>
          <w:rtl/>
        </w:rPr>
        <w:t>فيكون ال</w:t>
      </w:r>
      <w:r w:rsidR="00AA7D34">
        <w:rPr>
          <w:rtl/>
        </w:rPr>
        <w:t xml:space="preserve">أحكام </w:t>
      </w:r>
      <w:r w:rsidRPr="009746DC">
        <w:rPr>
          <w:rtl/>
        </w:rPr>
        <w:t>المغيرة أحكاما</w:t>
      </w:r>
      <w:r w:rsidR="00633249">
        <w:rPr>
          <w:rFonts w:hint="cs"/>
          <w:rtl/>
        </w:rPr>
        <w:t>ً</w:t>
      </w:r>
      <w:r w:rsidRPr="009746DC">
        <w:rPr>
          <w:rtl/>
        </w:rPr>
        <w:t xml:space="preserve"> مو</w:t>
      </w:r>
      <w:r w:rsidR="00633249">
        <w:rPr>
          <w:rFonts w:hint="cs"/>
          <w:rtl/>
        </w:rPr>
        <w:t>ّ</w:t>
      </w:r>
      <w:r w:rsidRPr="009746DC">
        <w:rPr>
          <w:rtl/>
        </w:rPr>
        <w:t xml:space="preserve">قتة أخبر </w:t>
      </w:r>
      <w:r w:rsidR="00BF0D7C">
        <w:rPr>
          <w:rtl/>
        </w:rPr>
        <w:t xml:space="preserve">النبيّ </w:t>
      </w:r>
      <w:r w:rsidR="007D1F02" w:rsidRPr="007D1F02">
        <w:rPr>
          <w:rStyle w:val="libAlaemChar"/>
          <w:rtl/>
        </w:rPr>
        <w:t>صلى‌الله‌عليه‌وآله‌وسلم</w:t>
      </w:r>
      <w:r w:rsidRPr="009746DC">
        <w:rPr>
          <w:rtl/>
        </w:rPr>
        <w:t xml:space="preserve"> بتوقيتها ، أو أن</w:t>
      </w:r>
      <w:r w:rsidR="00633249">
        <w:rPr>
          <w:rFonts w:hint="cs"/>
          <w:rtl/>
        </w:rPr>
        <w:t>ّ</w:t>
      </w:r>
      <w:r w:rsidRPr="009746DC">
        <w:rPr>
          <w:rtl/>
        </w:rPr>
        <w:t>ه لا يتحق</w:t>
      </w:r>
      <w:r w:rsidR="00633249">
        <w:rPr>
          <w:rFonts w:hint="cs"/>
          <w:rtl/>
        </w:rPr>
        <w:t>ّ</w:t>
      </w:r>
      <w:r w:rsidRPr="009746DC">
        <w:rPr>
          <w:rtl/>
        </w:rPr>
        <w:t>ق مصداق تلك ال</w:t>
      </w:r>
      <w:r w:rsidR="00AA7D34">
        <w:rPr>
          <w:rtl/>
        </w:rPr>
        <w:t xml:space="preserve">أحكام </w:t>
      </w:r>
      <w:r w:rsidR="000164B7">
        <w:rPr>
          <w:rtl/>
        </w:rPr>
        <w:t xml:space="preserve">إلّا </w:t>
      </w:r>
      <w:r w:rsidRPr="009746DC">
        <w:rPr>
          <w:rtl/>
        </w:rPr>
        <w:t xml:space="preserve">في ذلك </w:t>
      </w:r>
      <w:r w:rsidR="00747155">
        <w:rPr>
          <w:rtl/>
        </w:rPr>
        <w:t xml:space="preserve">الزمان </w:t>
      </w:r>
      <w:r w:rsidRPr="009746DC">
        <w:rPr>
          <w:rtl/>
        </w:rPr>
        <w:t xml:space="preserve">فينزل عليه ما لم ينزل </w:t>
      </w:r>
      <w:r w:rsidR="00D83B35">
        <w:rPr>
          <w:rtl/>
        </w:rPr>
        <w:t xml:space="preserve">علىّ </w:t>
      </w:r>
      <w:r w:rsidRPr="009746DC">
        <w:rPr>
          <w:rtl/>
        </w:rPr>
        <w:t>أحد قبله ، ويكل</w:t>
      </w:r>
      <w:r w:rsidR="00633249">
        <w:rPr>
          <w:rFonts w:hint="cs"/>
          <w:rtl/>
        </w:rPr>
        <w:t>ّ</w:t>
      </w:r>
      <w:r w:rsidRPr="009746DC">
        <w:rPr>
          <w:rtl/>
        </w:rPr>
        <w:t>ف بما لم يكلف أحد قبله.</w:t>
      </w:r>
    </w:p>
    <w:p w:rsidR="00B717C7" w:rsidRPr="009746DC" w:rsidRDefault="00B717C7" w:rsidP="00633249">
      <w:pPr>
        <w:pStyle w:val="libNormal"/>
        <w:rPr>
          <w:rtl/>
        </w:rPr>
      </w:pPr>
      <w:r w:rsidRPr="00C875FB">
        <w:rPr>
          <w:rtl/>
        </w:rPr>
        <w:t>قوله : باقيا</w:t>
      </w:r>
      <w:r w:rsidR="00633249">
        <w:rPr>
          <w:rFonts w:hint="cs"/>
          <w:rtl/>
        </w:rPr>
        <w:t>ً</w:t>
      </w:r>
      <w:r w:rsidRPr="009746DC">
        <w:rPr>
          <w:rtl/>
        </w:rPr>
        <w:t xml:space="preserve"> كأنه حال من القول المقدر في قوله : فلا إله </w:t>
      </w:r>
      <w:r w:rsidR="000164B7">
        <w:rPr>
          <w:rtl/>
        </w:rPr>
        <w:t xml:space="preserve">إلّا </w:t>
      </w:r>
      <w:r w:rsidRPr="009746DC">
        <w:rPr>
          <w:rtl/>
        </w:rPr>
        <w:t>الله ، حال كون ذلك القول باقيا</w:t>
      </w:r>
      <w:r w:rsidR="00633249">
        <w:rPr>
          <w:rFonts w:hint="cs"/>
          <w:rtl/>
        </w:rPr>
        <w:t>ً</w:t>
      </w:r>
      <w:r w:rsidRPr="009746DC">
        <w:rPr>
          <w:rtl/>
        </w:rPr>
        <w:t xml:space="preserve"> أبد الدهر ، وكذا</w:t>
      </w:r>
      <w:r w:rsidRPr="00C875FB">
        <w:rPr>
          <w:rtl/>
        </w:rPr>
        <w:t xml:space="preserve"> قوله : </w:t>
      </w:r>
      <w:r w:rsidR="00633249">
        <w:rPr>
          <w:rtl/>
        </w:rPr>
        <w:t xml:space="preserve">مخلصاً </w:t>
      </w:r>
      <w:r w:rsidRPr="009746DC">
        <w:rPr>
          <w:rtl/>
        </w:rPr>
        <w:t>، وقيل : أي إلها باقيا</w:t>
      </w:r>
      <w:r w:rsidR="00633249">
        <w:rPr>
          <w:rFonts w:hint="cs"/>
          <w:rtl/>
        </w:rPr>
        <w:t>ً</w:t>
      </w:r>
      <w:r w:rsidRPr="009746DC">
        <w:rPr>
          <w:rtl/>
        </w:rPr>
        <w:t xml:space="preserve"> أو وحده وحده حالكونه </w:t>
      </w:r>
      <w:r w:rsidR="00633249">
        <w:rPr>
          <w:rtl/>
        </w:rPr>
        <w:t xml:space="preserve">باقياً </w:t>
      </w:r>
      <w:r w:rsidRPr="009746DC">
        <w:rPr>
          <w:rtl/>
        </w:rPr>
        <w:t xml:space="preserve">، أو </w:t>
      </w:r>
      <w:r w:rsidR="00551E04">
        <w:rPr>
          <w:rtl/>
        </w:rPr>
        <w:t xml:space="preserve">كان </w:t>
      </w:r>
      <w:r w:rsidRPr="009746DC">
        <w:rPr>
          <w:rtl/>
        </w:rPr>
        <w:t xml:space="preserve">كونا </w:t>
      </w:r>
      <w:r w:rsidR="00633249">
        <w:rPr>
          <w:rtl/>
        </w:rPr>
        <w:t xml:space="preserve">باقياً </w:t>
      </w:r>
      <w:r w:rsidRPr="009746DC">
        <w:rPr>
          <w:rtl/>
        </w:rPr>
        <w:t xml:space="preserve">أو قيل قولا </w:t>
      </w:r>
      <w:r w:rsidR="00633249">
        <w:rPr>
          <w:rtl/>
        </w:rPr>
        <w:t xml:space="preserve">باقياً </w:t>
      </w:r>
      <w:r w:rsidRPr="009746DC">
        <w:rPr>
          <w:rtl/>
        </w:rPr>
        <w:t xml:space="preserve">، وهذا كقوله تعالى : </w:t>
      </w:r>
      <w:r w:rsidRPr="005E3B39">
        <w:rPr>
          <w:rtl/>
        </w:rPr>
        <w:t>«</w:t>
      </w:r>
      <w:r w:rsidRPr="009746DC">
        <w:rPr>
          <w:rtl/>
        </w:rPr>
        <w:t xml:space="preserve"> وَجَعَلَها كَلِمَةً باقِيَةً </w:t>
      </w:r>
      <w:r w:rsidRPr="005E3B39">
        <w:rPr>
          <w:rtl/>
        </w:rPr>
        <w:t>»</w:t>
      </w:r>
      <w:r w:rsidRPr="009746DC">
        <w:rPr>
          <w:rtl/>
        </w:rPr>
        <w:t xml:space="preserve"> </w:t>
      </w:r>
      <w:r w:rsidRPr="00633249">
        <w:rPr>
          <w:rStyle w:val="libFootnotenumChar"/>
          <w:rtl/>
        </w:rPr>
        <w:t>(1)</w:t>
      </w:r>
      <w:r w:rsidRPr="009746DC">
        <w:rPr>
          <w:rtl/>
        </w:rPr>
        <w:t xml:space="preserve"> ي</w:t>
      </w:r>
      <w:r w:rsidR="00843F80">
        <w:rPr>
          <w:rtl/>
        </w:rPr>
        <w:t xml:space="preserve">عنّي </w:t>
      </w:r>
      <w:r w:rsidRPr="009746DC">
        <w:rPr>
          <w:rtl/>
        </w:rPr>
        <w:t xml:space="preserve">كلمة التوحيد « </w:t>
      </w:r>
      <w:r w:rsidR="00633249">
        <w:rPr>
          <w:rtl/>
        </w:rPr>
        <w:t xml:space="preserve">مخلصاً </w:t>
      </w:r>
      <w:r w:rsidRPr="009746DC">
        <w:rPr>
          <w:rtl/>
        </w:rPr>
        <w:t xml:space="preserve">» أي أرسل حالكونه </w:t>
      </w:r>
      <w:r w:rsidR="00633249">
        <w:rPr>
          <w:rtl/>
        </w:rPr>
        <w:t xml:space="preserve">مخلصاً </w:t>
      </w:r>
      <w:r w:rsidRPr="009746DC">
        <w:rPr>
          <w:rtl/>
        </w:rPr>
        <w:t xml:space="preserve">أو أرسل رسولا </w:t>
      </w:r>
      <w:r w:rsidR="00633249">
        <w:rPr>
          <w:rtl/>
        </w:rPr>
        <w:t xml:space="preserve">مخلصاً </w:t>
      </w:r>
      <w:r w:rsidRPr="009746DC">
        <w:rPr>
          <w:rtl/>
        </w:rPr>
        <w:t xml:space="preserve">بفتح </w:t>
      </w:r>
      <w:r w:rsidR="0068589E">
        <w:rPr>
          <w:rtl/>
        </w:rPr>
        <w:t xml:space="preserve">اللام </w:t>
      </w:r>
      <w:r w:rsidRPr="009746DC">
        <w:rPr>
          <w:rtl/>
        </w:rPr>
        <w:t>وكسره فيهما ، أو قيل هذا القول مخلصا</w:t>
      </w:r>
      <w:r w:rsidR="00633249">
        <w:rPr>
          <w:rFonts w:hint="cs"/>
          <w:rtl/>
        </w:rPr>
        <w:t>ً</w:t>
      </w:r>
      <w:r w:rsidRPr="009746DC">
        <w:rPr>
          <w:rtl/>
        </w:rPr>
        <w:t>.</w:t>
      </w:r>
    </w:p>
    <w:p w:rsidR="00B717C7" w:rsidRPr="009746DC" w:rsidRDefault="00B717C7" w:rsidP="00633249">
      <w:pPr>
        <w:pStyle w:val="libNormal"/>
        <w:rPr>
          <w:rtl/>
        </w:rPr>
      </w:pPr>
      <w:r w:rsidRPr="00C875FB">
        <w:rPr>
          <w:rtl/>
        </w:rPr>
        <w:t>« نحن أهل البيت »</w:t>
      </w:r>
      <w:r w:rsidRPr="009746DC">
        <w:rPr>
          <w:rtl/>
        </w:rPr>
        <w:t xml:space="preserve"> أي نحن أهل بيت الكتاب والحكم والنبوة ، وقد ذكر </w:t>
      </w:r>
      <w:r w:rsidR="00850EDE">
        <w:rPr>
          <w:rStyle w:val="libAlaemChar"/>
          <w:rtl/>
        </w:rPr>
        <w:t xml:space="preserve">عليه‌السلام </w:t>
      </w:r>
      <w:r w:rsidRPr="009746DC">
        <w:rPr>
          <w:rtl/>
        </w:rPr>
        <w:t xml:space="preserve">الكلمتين الأخيرتين بمضمونها ، ويحتمل ذلك في الأوليين </w:t>
      </w:r>
      <w:r w:rsidR="00551E04">
        <w:rPr>
          <w:rtl/>
        </w:rPr>
        <w:t xml:space="preserve">أيضاً </w:t>
      </w:r>
      <w:r w:rsidRPr="009746DC">
        <w:rPr>
          <w:rtl/>
        </w:rPr>
        <w:t xml:space="preserve">، ويحتمل </w:t>
      </w:r>
      <w:r w:rsidR="00D8033E">
        <w:rPr>
          <w:rtl/>
        </w:rPr>
        <w:t xml:space="preserve">ان </w:t>
      </w:r>
      <w:r w:rsidRPr="009746DC">
        <w:rPr>
          <w:rtl/>
        </w:rPr>
        <w:t xml:space="preserve">يكون المعنى </w:t>
      </w:r>
      <w:r w:rsidR="00D8033E">
        <w:rPr>
          <w:rtl/>
        </w:rPr>
        <w:t xml:space="preserve">ان </w:t>
      </w:r>
      <w:r w:rsidRPr="009746DC">
        <w:rPr>
          <w:rtl/>
        </w:rPr>
        <w:t xml:space="preserve">الكلمة الثالثة نحن فإنهم </w:t>
      </w:r>
      <w:r w:rsidR="00C17164" w:rsidRPr="00C17164">
        <w:rPr>
          <w:rStyle w:val="libAlaemChar"/>
          <w:rFonts w:hint="cs"/>
          <w:rtl/>
        </w:rPr>
        <w:t xml:space="preserve">عليهم‌السلام </w:t>
      </w:r>
      <w:r w:rsidRPr="009746DC">
        <w:rPr>
          <w:rtl/>
        </w:rPr>
        <w:t xml:space="preserve">كلمات الله الحسنى ، فيكون أهل البيت </w:t>
      </w:r>
      <w:r w:rsidR="00633249">
        <w:rPr>
          <w:rtl/>
        </w:rPr>
        <w:t xml:space="preserve">بدلاً </w:t>
      </w:r>
      <w:r w:rsidRPr="009746DC">
        <w:rPr>
          <w:rtl/>
        </w:rPr>
        <w:t>من نحن.</w:t>
      </w:r>
    </w:p>
    <w:p w:rsidR="00B717C7" w:rsidRPr="009746DC" w:rsidRDefault="00B717C7" w:rsidP="00633249">
      <w:pPr>
        <w:pStyle w:val="libNormal"/>
        <w:rPr>
          <w:rtl/>
        </w:rPr>
      </w:pPr>
      <w:r w:rsidRPr="009746DC">
        <w:rPr>
          <w:rtl/>
        </w:rPr>
        <w:t xml:space="preserve">وأقول : يحتمل </w:t>
      </w:r>
      <w:r w:rsidR="00D8033E">
        <w:rPr>
          <w:rtl/>
        </w:rPr>
        <w:t xml:space="preserve">ان </w:t>
      </w:r>
      <w:r w:rsidRPr="009746DC">
        <w:rPr>
          <w:rtl/>
        </w:rPr>
        <w:t xml:space="preserve">يكون المعنى المعنيون بقوله سبحانه : </w:t>
      </w:r>
      <w:r w:rsidRPr="005E3B39">
        <w:rPr>
          <w:rtl/>
        </w:rPr>
        <w:t>«</w:t>
      </w:r>
      <w:r w:rsidRPr="00DA1B74">
        <w:rPr>
          <w:rtl/>
        </w:rPr>
        <w:t xml:space="preserve"> إِنَّما يُرِيدُ اللهُ لِيُذْهِبَ عَنْكُمُ الرِّجْسَ أَهْلَ الْبَيْتِ وَيُطَهِّرَكُمْ تَطْهِيراً </w:t>
      </w:r>
      <w:r w:rsidRPr="005E3B39">
        <w:rPr>
          <w:rtl/>
        </w:rPr>
        <w:t>»</w:t>
      </w:r>
      <w:r w:rsidRPr="009746DC">
        <w:rPr>
          <w:rtl/>
        </w:rPr>
        <w:t xml:space="preserve"> </w:t>
      </w:r>
      <w:r w:rsidRPr="00633249">
        <w:rPr>
          <w:rStyle w:val="libFootnotenumChar"/>
          <w:rtl/>
        </w:rPr>
        <w:t>(2)</w:t>
      </w:r>
      <w:r w:rsidRPr="00C875FB">
        <w:rPr>
          <w:rtl/>
        </w:rPr>
        <w:t xml:space="preserve"> وقوله : بسبب</w:t>
      </w:r>
      <w:r w:rsidRPr="009746DC">
        <w:rPr>
          <w:rtl/>
        </w:rPr>
        <w:t xml:space="preserve"> ، متعلق بالجمل الثلاث أي شيعتنا متعلقون بسبب نشأ منا أو شيعتنا بالنسبة إلينا متصلون بسبب والسبب في الأصل هو الحبل الذي يتوص</w:t>
      </w:r>
      <w:r w:rsidR="00DD77C1">
        <w:rPr>
          <w:rFonts w:hint="cs"/>
          <w:rtl/>
        </w:rPr>
        <w:t>ّ</w:t>
      </w:r>
      <w:r w:rsidRPr="009746DC">
        <w:rPr>
          <w:rtl/>
        </w:rPr>
        <w:t xml:space="preserve">ل به إلى الماء ، </w:t>
      </w:r>
      <w:r w:rsidR="00D83B35">
        <w:rPr>
          <w:rtl/>
        </w:rPr>
        <w:t xml:space="preserve">ثمّ </w:t>
      </w:r>
      <w:r w:rsidRPr="009746DC">
        <w:rPr>
          <w:rtl/>
        </w:rPr>
        <w:t>أستعير ل</w:t>
      </w:r>
      <w:r w:rsidR="006A0B61">
        <w:rPr>
          <w:rtl/>
        </w:rPr>
        <w:t xml:space="preserve">كلّ </w:t>
      </w:r>
      <w:r w:rsidRPr="009746DC">
        <w:rPr>
          <w:rtl/>
        </w:rPr>
        <w:t xml:space="preserve">ما يتوصل به إلى الشيء كقوله تعالى : </w:t>
      </w:r>
      <w:r w:rsidRPr="005E3B39">
        <w:rPr>
          <w:rtl/>
        </w:rPr>
        <w:t>«</w:t>
      </w:r>
      <w:r w:rsidRPr="009746DC">
        <w:rPr>
          <w:rtl/>
        </w:rPr>
        <w:t xml:space="preserve"> وَتَقَطَّعَتْ بِهِمُ الْأَسْبابُ </w:t>
      </w:r>
      <w:r w:rsidRPr="005E3B39">
        <w:rPr>
          <w:rtl/>
        </w:rPr>
        <w:t>»</w:t>
      </w:r>
      <w:r w:rsidRPr="009746DC">
        <w:rPr>
          <w:rtl/>
        </w:rPr>
        <w:t xml:space="preserve"> </w:t>
      </w:r>
      <w:r w:rsidRPr="00633249">
        <w:rPr>
          <w:rStyle w:val="libFootnotenumChar"/>
          <w:rtl/>
        </w:rPr>
        <w:t>(3)</w:t>
      </w:r>
      <w:r w:rsidRPr="009746DC">
        <w:rPr>
          <w:rtl/>
        </w:rPr>
        <w:t xml:space="preserve"> أي الوصل والمودات والمراد</w:t>
      </w:r>
    </w:p>
    <w:p w:rsidR="00B717C7" w:rsidRPr="009746DC" w:rsidRDefault="00B717C7" w:rsidP="00633249">
      <w:pPr>
        <w:pStyle w:val="libLine"/>
        <w:rPr>
          <w:rtl/>
        </w:rPr>
      </w:pPr>
      <w:r w:rsidRPr="009746DC">
        <w:rPr>
          <w:rtl/>
        </w:rPr>
        <w:t>__________________</w:t>
      </w:r>
    </w:p>
    <w:p w:rsidR="00B717C7" w:rsidRPr="009746DC" w:rsidRDefault="00B717C7" w:rsidP="00DD77C1">
      <w:pPr>
        <w:pStyle w:val="libFootnote0"/>
        <w:rPr>
          <w:rtl/>
          <w:lang w:bidi="fa-IR"/>
        </w:rPr>
      </w:pPr>
      <w:r>
        <w:rPr>
          <w:rtl/>
        </w:rPr>
        <w:t>(</w:t>
      </w:r>
      <w:r w:rsidRPr="009746DC">
        <w:rPr>
          <w:rtl/>
        </w:rPr>
        <w:t>1) سورة الزخرف : 28.</w:t>
      </w:r>
      <w:r w:rsidR="00DD77C1">
        <w:rPr>
          <w:rFonts w:hint="cs"/>
          <w:rtl/>
        </w:rPr>
        <w:t xml:space="preserve"> </w:t>
      </w:r>
      <w:r>
        <w:rPr>
          <w:rtl/>
        </w:rPr>
        <w:t>(</w:t>
      </w:r>
      <w:r w:rsidRPr="009746DC">
        <w:rPr>
          <w:rtl/>
        </w:rPr>
        <w:t>2) سورة الأحزاب : 33.</w:t>
      </w:r>
    </w:p>
    <w:p w:rsidR="00B717C7" w:rsidRPr="009746DC" w:rsidRDefault="00B717C7" w:rsidP="00633249">
      <w:pPr>
        <w:pStyle w:val="libFootnote0"/>
        <w:rPr>
          <w:rtl/>
          <w:lang w:bidi="fa-IR"/>
        </w:rPr>
      </w:pPr>
      <w:r>
        <w:rPr>
          <w:rtl/>
        </w:rPr>
        <w:t>(</w:t>
      </w:r>
      <w:r w:rsidRPr="009746DC">
        <w:rPr>
          <w:rtl/>
        </w:rPr>
        <w:t>3) سورة البقرة : 166.</w:t>
      </w:r>
    </w:p>
    <w:p w:rsidR="008930D5" w:rsidRDefault="008930D5" w:rsidP="008930D5">
      <w:pPr>
        <w:pStyle w:val="libNormal"/>
        <w:rPr>
          <w:rtl/>
        </w:rPr>
      </w:pPr>
      <w:r>
        <w:rPr>
          <w:rtl/>
        </w:rPr>
        <w:br w:type="page"/>
      </w:r>
    </w:p>
    <w:p w:rsidR="00B717C7" w:rsidRPr="009746DC" w:rsidRDefault="00B717C7" w:rsidP="003159FD">
      <w:pPr>
        <w:pStyle w:val="libNormal"/>
        <w:rPr>
          <w:rtl/>
        </w:rPr>
      </w:pPr>
      <w:r>
        <w:rPr>
          <w:rtl/>
        </w:rPr>
        <w:lastRenderedPageBreak/>
        <w:t>و</w:t>
      </w:r>
      <w:r w:rsidRPr="009746DC">
        <w:rPr>
          <w:rtl/>
        </w:rPr>
        <w:t xml:space="preserve">رسول الله من الله بسبب </w:t>
      </w:r>
      <w:r w:rsidR="003159FD">
        <w:rPr>
          <w:rFonts w:hint="cs"/>
          <w:rtl/>
        </w:rPr>
        <w:t xml:space="preserve">، </w:t>
      </w:r>
      <w:r w:rsidRPr="009746DC">
        <w:rPr>
          <w:rtl/>
        </w:rPr>
        <w:t xml:space="preserve">فقال له الراهب أشهد </w:t>
      </w:r>
      <w:r w:rsidR="00D8033E">
        <w:rPr>
          <w:rtl/>
        </w:rPr>
        <w:t xml:space="preserve">ان </w:t>
      </w:r>
      <w:r w:rsidRPr="009746DC">
        <w:rPr>
          <w:rtl/>
        </w:rPr>
        <w:t xml:space="preserve">لا إله </w:t>
      </w:r>
      <w:r w:rsidR="000164B7">
        <w:rPr>
          <w:rtl/>
        </w:rPr>
        <w:t xml:space="preserve">إلّا </w:t>
      </w:r>
      <w:r w:rsidRPr="009746DC">
        <w:rPr>
          <w:rtl/>
        </w:rPr>
        <w:t>الله و</w:t>
      </w:r>
      <w:r w:rsidR="00D8033E">
        <w:rPr>
          <w:rtl/>
        </w:rPr>
        <w:t xml:space="preserve">ان </w:t>
      </w:r>
      <w:r w:rsidRPr="009746DC">
        <w:rPr>
          <w:rtl/>
        </w:rPr>
        <w:t>محمدا رسول الله و</w:t>
      </w:r>
      <w:r w:rsidR="00D8033E">
        <w:rPr>
          <w:rtl/>
        </w:rPr>
        <w:t xml:space="preserve">ان </w:t>
      </w:r>
      <w:r w:rsidRPr="009746DC">
        <w:rPr>
          <w:rtl/>
        </w:rPr>
        <w:t>ما جاء به من عند الله حق وأنكم صفوة الله من خلقه و</w:t>
      </w:r>
      <w:r w:rsidR="00D8033E">
        <w:rPr>
          <w:rtl/>
        </w:rPr>
        <w:t xml:space="preserve">ان </w:t>
      </w:r>
      <w:r w:rsidRPr="009746DC">
        <w:rPr>
          <w:rtl/>
        </w:rPr>
        <w:t>شيعتكم المطه</w:t>
      </w:r>
      <w:r w:rsidR="003159FD">
        <w:rPr>
          <w:rFonts w:hint="cs"/>
          <w:rtl/>
        </w:rPr>
        <w:t>ّ</w:t>
      </w:r>
      <w:r w:rsidRPr="009746DC">
        <w:rPr>
          <w:rtl/>
        </w:rPr>
        <w:t>رون المستبدلون</w:t>
      </w:r>
      <w:r>
        <w:rPr>
          <w:rtl/>
        </w:rPr>
        <w:t xml:space="preserve"> </w:t>
      </w:r>
      <w:r w:rsidRPr="009746DC">
        <w:rPr>
          <w:rtl/>
        </w:rPr>
        <w:t xml:space="preserve">ولهم عاقبة الله </w:t>
      </w:r>
      <w:r w:rsidRPr="005E3B39">
        <w:rPr>
          <w:rtl/>
        </w:rPr>
        <w:t>«</w:t>
      </w:r>
      <w:r w:rsidRPr="009746DC">
        <w:rPr>
          <w:rtl/>
        </w:rPr>
        <w:t xml:space="preserve"> وَالْحَمْدُ لِلَّهِ رَبِّ الْعالَمِينَ</w:t>
      </w:r>
      <w:r>
        <w:rPr>
          <w:rFonts w:hint="cs"/>
          <w:rtl/>
        </w:rPr>
        <w:t xml:space="preserve"> </w:t>
      </w:r>
      <w:r w:rsidRPr="005E3B39">
        <w:rPr>
          <w:rtl/>
        </w:rPr>
        <w:t>»</w:t>
      </w:r>
      <w:r w:rsidRPr="009746DC">
        <w:rPr>
          <w:rtl/>
        </w:rPr>
        <w:t xml:space="preserve"> فدعا أبو إبراهيم </w:t>
      </w:r>
      <w:r w:rsidR="00850EDE">
        <w:rPr>
          <w:rStyle w:val="libAlaemChar"/>
          <w:rtl/>
        </w:rPr>
        <w:t xml:space="preserve">عليه‌السلام </w:t>
      </w:r>
      <w:r w:rsidRPr="009746DC">
        <w:rPr>
          <w:rtl/>
        </w:rPr>
        <w:t>بجب</w:t>
      </w:r>
      <w:r w:rsidR="003159FD">
        <w:rPr>
          <w:rFonts w:hint="cs"/>
          <w:rtl/>
        </w:rPr>
        <w:t>ّ</w:t>
      </w:r>
      <w:r w:rsidRPr="009746DC">
        <w:rPr>
          <w:rtl/>
        </w:rPr>
        <w:t>ة خز</w:t>
      </w:r>
      <w:r w:rsidR="003159FD">
        <w:rPr>
          <w:rFonts w:hint="cs"/>
          <w:rtl/>
        </w:rPr>
        <w:t>ّ</w:t>
      </w:r>
      <w:r w:rsidRPr="009746DC">
        <w:rPr>
          <w:rtl/>
        </w:rPr>
        <w:t xml:space="preserve"> وقميص قوهي وطيلس</w:t>
      </w:r>
      <w:r w:rsidR="003159FD">
        <w:rPr>
          <w:rtl/>
        </w:rPr>
        <w:t>ان</w:t>
      </w:r>
      <w:r w:rsidR="00551E04">
        <w:rPr>
          <w:rtl/>
        </w:rPr>
        <w:t xml:space="preserve"> </w:t>
      </w:r>
      <w:r w:rsidRPr="009746DC">
        <w:rPr>
          <w:rtl/>
        </w:rPr>
        <w:t>وخف وقلنسوة فأعطاه إي</w:t>
      </w:r>
      <w:r w:rsidR="003159FD">
        <w:rPr>
          <w:rFonts w:hint="cs"/>
          <w:rtl/>
        </w:rPr>
        <w:t>ّ</w:t>
      </w:r>
      <w:r w:rsidRPr="009746DC">
        <w:rPr>
          <w:rtl/>
        </w:rPr>
        <w:t>اها وصلى الظهر وقال له اختتن فقال قد اختتنت في سابعي</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159FD">
      <w:pPr>
        <w:pStyle w:val="libNormal"/>
        <w:rPr>
          <w:rtl/>
        </w:rPr>
      </w:pPr>
      <w:r w:rsidRPr="009746DC">
        <w:rPr>
          <w:rtl/>
        </w:rPr>
        <w:t>هنا الد</w:t>
      </w:r>
      <w:r w:rsidR="003159FD">
        <w:rPr>
          <w:rFonts w:hint="cs"/>
          <w:rtl/>
        </w:rPr>
        <w:t>ّ</w:t>
      </w:r>
      <w:r w:rsidRPr="009746DC">
        <w:rPr>
          <w:rtl/>
        </w:rPr>
        <w:t>ين أو الولاية والم</w:t>
      </w:r>
      <w:r w:rsidR="00C152F5">
        <w:rPr>
          <w:rtl/>
        </w:rPr>
        <w:t xml:space="preserve">حبّة </w:t>
      </w:r>
      <w:r w:rsidRPr="009746DC">
        <w:rPr>
          <w:rtl/>
        </w:rPr>
        <w:t xml:space="preserve">، فالمعنى </w:t>
      </w:r>
      <w:r w:rsidR="00D8033E">
        <w:rPr>
          <w:rtl/>
        </w:rPr>
        <w:t xml:space="preserve">ان </w:t>
      </w:r>
      <w:r w:rsidRPr="009746DC">
        <w:rPr>
          <w:rtl/>
        </w:rPr>
        <w:t xml:space="preserve">شيعتنا </w:t>
      </w:r>
      <w:r w:rsidR="00D83B35">
        <w:rPr>
          <w:rtl/>
        </w:rPr>
        <w:t xml:space="preserve">علىّ </w:t>
      </w:r>
      <w:r w:rsidRPr="009746DC">
        <w:rPr>
          <w:rtl/>
        </w:rPr>
        <w:t xml:space="preserve">ديننا ونحن </w:t>
      </w:r>
      <w:r w:rsidR="00D83B35">
        <w:rPr>
          <w:rtl/>
        </w:rPr>
        <w:t xml:space="preserve">علىّ </w:t>
      </w:r>
      <w:r w:rsidRPr="009746DC">
        <w:rPr>
          <w:rtl/>
        </w:rPr>
        <w:t xml:space="preserve">دين رسول الله ورسول الله </w:t>
      </w:r>
      <w:r w:rsidR="00D83B35">
        <w:rPr>
          <w:rtl/>
        </w:rPr>
        <w:t xml:space="preserve">علىّ </w:t>
      </w:r>
      <w:r w:rsidRPr="009746DC">
        <w:rPr>
          <w:rtl/>
        </w:rPr>
        <w:t>دين الله الذي أنزله إليه ، و</w:t>
      </w:r>
      <w:r w:rsidR="00D8033E">
        <w:rPr>
          <w:rtl/>
        </w:rPr>
        <w:t xml:space="preserve">ان </w:t>
      </w:r>
      <w:r w:rsidRPr="009746DC">
        <w:rPr>
          <w:rtl/>
        </w:rPr>
        <w:t>شيعتنا مت</w:t>
      </w:r>
      <w:r w:rsidR="003159FD">
        <w:rPr>
          <w:rFonts w:hint="cs"/>
          <w:rtl/>
        </w:rPr>
        <w:t>ّ</w:t>
      </w:r>
      <w:r w:rsidRPr="009746DC">
        <w:rPr>
          <w:rtl/>
        </w:rPr>
        <w:t>صلون بنا اتص</w:t>
      </w:r>
      <w:r w:rsidR="000164B7">
        <w:rPr>
          <w:rtl/>
        </w:rPr>
        <w:t xml:space="preserve">إلّا </w:t>
      </w:r>
      <w:r w:rsidRPr="009746DC">
        <w:rPr>
          <w:rtl/>
        </w:rPr>
        <w:t>روحانيا ونحن متصلون برسول الله كذلك وهكذا ونحن وسيلة شيعتنا إلى الرسول ، وهو وسيلتنا إلى الله ، والمعاني كلها متقاربة.</w:t>
      </w:r>
    </w:p>
    <w:p w:rsidR="00B717C7" w:rsidRPr="009746DC" w:rsidRDefault="00B717C7" w:rsidP="003159FD">
      <w:pPr>
        <w:pStyle w:val="libNormal"/>
        <w:rPr>
          <w:rtl/>
        </w:rPr>
      </w:pPr>
      <w:r w:rsidRPr="00C875FB">
        <w:rPr>
          <w:rtl/>
        </w:rPr>
        <w:t>« المستذل</w:t>
      </w:r>
      <w:r w:rsidR="003159FD">
        <w:rPr>
          <w:rFonts w:hint="cs"/>
          <w:rtl/>
        </w:rPr>
        <w:t>ّ</w:t>
      </w:r>
      <w:r w:rsidRPr="00C875FB">
        <w:rPr>
          <w:rtl/>
        </w:rPr>
        <w:t>ون »</w:t>
      </w:r>
      <w:r w:rsidRPr="009746DC">
        <w:rPr>
          <w:rtl/>
        </w:rPr>
        <w:t xml:space="preserve"> بالذال المعجمة المفتوحة أي الذين صير</w:t>
      </w:r>
      <w:r w:rsidR="003159FD">
        <w:rPr>
          <w:rFonts w:hint="cs"/>
          <w:rtl/>
        </w:rPr>
        <w:t>ّ</w:t>
      </w:r>
      <w:r w:rsidRPr="009746DC">
        <w:rPr>
          <w:rtl/>
        </w:rPr>
        <w:t xml:space="preserve">هم الناس أذلاء كما قال تعالى : </w:t>
      </w:r>
      <w:r w:rsidRPr="005E3B39">
        <w:rPr>
          <w:rtl/>
        </w:rPr>
        <w:t>«</w:t>
      </w:r>
      <w:r w:rsidRPr="00DA1B74">
        <w:rPr>
          <w:rtl/>
        </w:rPr>
        <w:t xml:space="preserve"> وَنُرِيدُ </w:t>
      </w:r>
      <w:r w:rsidR="00D8033E">
        <w:rPr>
          <w:rtl/>
        </w:rPr>
        <w:t xml:space="preserve">ان </w:t>
      </w:r>
      <w:r w:rsidRPr="00DA1B74">
        <w:rPr>
          <w:rtl/>
        </w:rPr>
        <w:t xml:space="preserve">نَمُنَّ </w:t>
      </w:r>
      <w:r w:rsidR="00D83B35">
        <w:rPr>
          <w:rtl/>
        </w:rPr>
        <w:t xml:space="preserve">علىّ </w:t>
      </w:r>
      <w:r w:rsidRPr="00DA1B74">
        <w:rPr>
          <w:rtl/>
        </w:rPr>
        <w:t xml:space="preserve">الَّذِينَ اسْتُضْعِفُوا فِي الْأَرْضِ </w:t>
      </w:r>
      <w:r w:rsidRPr="005E3B39">
        <w:rPr>
          <w:rtl/>
        </w:rPr>
        <w:t>»</w:t>
      </w:r>
      <w:r w:rsidRPr="009746DC">
        <w:rPr>
          <w:rtl/>
        </w:rPr>
        <w:t xml:space="preserve"> </w:t>
      </w:r>
      <w:r w:rsidRPr="003159FD">
        <w:rPr>
          <w:rStyle w:val="libFootnotenumChar"/>
          <w:rtl/>
        </w:rPr>
        <w:t>(1)</w:t>
      </w:r>
      <w:r w:rsidRPr="009746DC">
        <w:rPr>
          <w:rtl/>
        </w:rPr>
        <w:t xml:space="preserve"> الآية ، وفي بعض النسخ بالمهملة المكسورة أي المستدل</w:t>
      </w:r>
      <w:r w:rsidR="003159FD">
        <w:rPr>
          <w:rFonts w:hint="cs"/>
          <w:rtl/>
        </w:rPr>
        <w:t>ّ</w:t>
      </w:r>
      <w:r w:rsidRPr="009746DC">
        <w:rPr>
          <w:rtl/>
        </w:rPr>
        <w:t xml:space="preserve">ون بالبراهين </w:t>
      </w:r>
      <w:r w:rsidR="00D83B35">
        <w:rPr>
          <w:rtl/>
        </w:rPr>
        <w:t xml:space="preserve">علىّ </w:t>
      </w:r>
      <w:r w:rsidRPr="009746DC">
        <w:rPr>
          <w:rtl/>
        </w:rPr>
        <w:t>إمامتكم وسائر الأمور الدينية وفي بعض النسخ بزيادة الباء الموحدة والدال المهملة المفتوحة إشارة إلى قوله تعالى :</w:t>
      </w:r>
      <w:r>
        <w:rPr>
          <w:rFonts w:hint="cs"/>
          <w:rtl/>
        </w:rPr>
        <w:t xml:space="preserve"> </w:t>
      </w:r>
      <w:r w:rsidRPr="005E3B39">
        <w:rPr>
          <w:rtl/>
        </w:rPr>
        <w:t>«</w:t>
      </w:r>
      <w:r w:rsidRPr="00DA1B74">
        <w:rPr>
          <w:rtl/>
        </w:rPr>
        <w:t xml:space="preserve"> يَسْتَبْدِلْ قَوْماً غَيْرَكُمْ </w:t>
      </w:r>
      <w:r w:rsidR="00D83B35">
        <w:rPr>
          <w:rtl/>
        </w:rPr>
        <w:t xml:space="preserve">ثمّ </w:t>
      </w:r>
      <w:r w:rsidRPr="00DA1B74">
        <w:rPr>
          <w:rtl/>
        </w:rPr>
        <w:t xml:space="preserve">لا يَكُونُوا أَمْثالَكُمْ </w:t>
      </w:r>
      <w:r w:rsidRPr="005E3B39">
        <w:rPr>
          <w:rtl/>
        </w:rPr>
        <w:t>»</w:t>
      </w:r>
      <w:r w:rsidRPr="009746DC">
        <w:rPr>
          <w:rtl/>
        </w:rPr>
        <w:t xml:space="preserve"> </w:t>
      </w:r>
      <w:r w:rsidRPr="003159FD">
        <w:rPr>
          <w:rStyle w:val="libFootnotenumChar"/>
          <w:rtl/>
        </w:rPr>
        <w:t>(2)</w:t>
      </w:r>
      <w:r w:rsidRPr="009746DC">
        <w:rPr>
          <w:rtl/>
        </w:rPr>
        <w:t xml:space="preserve"> كما ورد أن</w:t>
      </w:r>
      <w:r w:rsidR="003159FD">
        <w:rPr>
          <w:rFonts w:hint="cs"/>
          <w:rtl/>
        </w:rPr>
        <w:t>ّ</w:t>
      </w:r>
      <w:r w:rsidRPr="009746DC">
        <w:rPr>
          <w:rtl/>
        </w:rPr>
        <w:t xml:space="preserve">هم الموالي يتبعون الأئمة </w:t>
      </w:r>
      <w:r w:rsidR="00C17164" w:rsidRPr="00C17164">
        <w:rPr>
          <w:rStyle w:val="libAlaemChar"/>
          <w:rtl/>
        </w:rPr>
        <w:t xml:space="preserve">عليهم‌السلام </w:t>
      </w:r>
      <w:r w:rsidRPr="009746DC">
        <w:rPr>
          <w:rtl/>
        </w:rPr>
        <w:t>ويوالونهم</w:t>
      </w:r>
      <w:r>
        <w:rPr>
          <w:rtl/>
        </w:rPr>
        <w:t xml:space="preserve"> </w:t>
      </w:r>
      <w:r w:rsidRPr="00C875FB">
        <w:rPr>
          <w:rtl/>
        </w:rPr>
        <w:t>« ولهم عاقبة الله »</w:t>
      </w:r>
      <w:r w:rsidRPr="009746DC">
        <w:rPr>
          <w:rtl/>
        </w:rPr>
        <w:t xml:space="preserve"> أي تمكينهم في الأرض في آخر </w:t>
      </w:r>
      <w:r w:rsidR="00747155">
        <w:rPr>
          <w:rtl/>
        </w:rPr>
        <w:t xml:space="preserve">الزمان </w:t>
      </w:r>
      <w:r w:rsidRPr="009746DC">
        <w:rPr>
          <w:rtl/>
        </w:rPr>
        <w:t xml:space="preserve">كما قال سبحانه : </w:t>
      </w:r>
      <w:r w:rsidRPr="005E3B39">
        <w:rPr>
          <w:rtl/>
        </w:rPr>
        <w:t>«</w:t>
      </w:r>
      <w:r w:rsidRPr="009746DC">
        <w:rPr>
          <w:rtl/>
        </w:rPr>
        <w:t xml:space="preserve"> وَالْعاقِبَةُ لِلْمُتَّقِينَ </w:t>
      </w:r>
      <w:r w:rsidRPr="005E3B39">
        <w:rPr>
          <w:rtl/>
        </w:rPr>
        <w:t>»</w:t>
      </w:r>
      <w:r w:rsidRPr="009746DC">
        <w:rPr>
          <w:rtl/>
        </w:rPr>
        <w:t xml:space="preserve"> </w:t>
      </w:r>
      <w:r w:rsidRPr="003159FD">
        <w:rPr>
          <w:rStyle w:val="libFootnotenumChar"/>
          <w:rtl/>
        </w:rPr>
        <w:t>(3)</w:t>
      </w:r>
      <w:r>
        <w:rPr>
          <w:rtl/>
        </w:rPr>
        <w:t xml:space="preserve"> و</w:t>
      </w:r>
      <w:r w:rsidRPr="00C875FB">
        <w:rPr>
          <w:rtl/>
        </w:rPr>
        <w:t>الجبة</w:t>
      </w:r>
      <w:r w:rsidRPr="009746DC">
        <w:rPr>
          <w:rtl/>
        </w:rPr>
        <w:t xml:space="preserve"> بالضم ثوب قصير الكمين ، وفي القاموس : </w:t>
      </w:r>
      <w:r w:rsidRPr="00C875FB">
        <w:rPr>
          <w:rtl/>
        </w:rPr>
        <w:t>القوهي</w:t>
      </w:r>
      <w:r w:rsidRPr="009746DC">
        <w:rPr>
          <w:rtl/>
        </w:rPr>
        <w:t xml:space="preserve"> ثياب بيض وقوهست</w:t>
      </w:r>
      <w:r w:rsidR="00D8033E">
        <w:rPr>
          <w:rtl/>
        </w:rPr>
        <w:t xml:space="preserve">ان </w:t>
      </w:r>
      <w:r w:rsidRPr="009746DC">
        <w:rPr>
          <w:rtl/>
        </w:rPr>
        <w:t>بالضم كورة بين نيسابور وهراة ، وقصبتها قاين وطبس ، وموضع وبلد بكرم</w:t>
      </w:r>
      <w:r w:rsidR="003159FD">
        <w:rPr>
          <w:rtl/>
        </w:rPr>
        <w:t>ان</w:t>
      </w:r>
      <w:r w:rsidR="00551E04">
        <w:rPr>
          <w:rtl/>
        </w:rPr>
        <w:t xml:space="preserve"> </w:t>
      </w:r>
      <w:r w:rsidRPr="009746DC">
        <w:rPr>
          <w:rtl/>
        </w:rPr>
        <w:t xml:space="preserve">قرب جيرفت ، ومنه ثوب قوهي </w:t>
      </w:r>
      <w:r w:rsidR="00FE5F86">
        <w:rPr>
          <w:rtl/>
        </w:rPr>
        <w:t xml:space="preserve">لـمّا </w:t>
      </w:r>
      <w:r w:rsidRPr="009746DC">
        <w:rPr>
          <w:rtl/>
        </w:rPr>
        <w:t xml:space="preserve">ينسج بها ، أو </w:t>
      </w:r>
      <w:r w:rsidR="006A0B61">
        <w:rPr>
          <w:rtl/>
        </w:rPr>
        <w:t xml:space="preserve">كلّ </w:t>
      </w:r>
      <w:r w:rsidRPr="009746DC">
        <w:rPr>
          <w:rtl/>
        </w:rPr>
        <w:t>ثوب أشبهه يقال له قوهي و</w:t>
      </w:r>
      <w:r w:rsidR="003159FD">
        <w:rPr>
          <w:rtl/>
        </w:rPr>
        <w:t>ان</w:t>
      </w:r>
      <w:r w:rsidR="00551E04">
        <w:rPr>
          <w:rtl/>
        </w:rPr>
        <w:t xml:space="preserve"> </w:t>
      </w:r>
      <w:r w:rsidRPr="009746DC">
        <w:rPr>
          <w:rtl/>
        </w:rPr>
        <w:t>لم يكن من قوهست</w:t>
      </w:r>
      <w:r w:rsidR="003159FD">
        <w:rPr>
          <w:rtl/>
        </w:rPr>
        <w:t>ان</w:t>
      </w:r>
      <w:r w:rsidR="00551E04">
        <w:rPr>
          <w:rtl/>
        </w:rPr>
        <w:t xml:space="preserve"> </w:t>
      </w:r>
      <w:r w:rsidRPr="009746DC">
        <w:rPr>
          <w:rtl/>
        </w:rPr>
        <w:t>، انتهى.</w:t>
      </w:r>
    </w:p>
    <w:p w:rsidR="00B717C7" w:rsidRPr="009746DC" w:rsidRDefault="00B717C7" w:rsidP="003159FD">
      <w:pPr>
        <w:pStyle w:val="libNormal"/>
        <w:rPr>
          <w:rtl/>
        </w:rPr>
      </w:pPr>
      <w:r w:rsidRPr="00C875FB">
        <w:rPr>
          <w:rtl/>
        </w:rPr>
        <w:t>والطيلس</w:t>
      </w:r>
      <w:r w:rsidR="003159FD">
        <w:rPr>
          <w:rtl/>
        </w:rPr>
        <w:t>ان</w:t>
      </w:r>
      <w:r w:rsidR="00551E04">
        <w:rPr>
          <w:rtl/>
        </w:rPr>
        <w:t xml:space="preserve"> </w:t>
      </w:r>
      <w:r w:rsidRPr="009746DC">
        <w:rPr>
          <w:rtl/>
        </w:rPr>
        <w:t xml:space="preserve">بتثليث </w:t>
      </w:r>
      <w:r w:rsidR="0068589E">
        <w:rPr>
          <w:rtl/>
        </w:rPr>
        <w:t xml:space="preserve">اللام </w:t>
      </w:r>
      <w:r w:rsidRPr="009746DC">
        <w:rPr>
          <w:rtl/>
        </w:rPr>
        <w:t>ثوب من قطن</w:t>
      </w:r>
      <w:r>
        <w:rPr>
          <w:rtl/>
        </w:rPr>
        <w:t xml:space="preserve"> </w:t>
      </w:r>
      <w:r w:rsidRPr="00C875FB">
        <w:rPr>
          <w:rtl/>
        </w:rPr>
        <w:t>« في سابعي »</w:t>
      </w:r>
      <w:r w:rsidRPr="009746DC">
        <w:rPr>
          <w:rtl/>
        </w:rPr>
        <w:t xml:space="preserve"> أي سابع ولادتي ، وقيل :</w:t>
      </w:r>
      <w:r>
        <w:rPr>
          <w:rFonts w:hint="cs"/>
          <w:rtl/>
        </w:rPr>
        <w:t xml:space="preserve"> </w:t>
      </w:r>
      <w:r w:rsidRPr="009746DC">
        <w:rPr>
          <w:rtl/>
        </w:rPr>
        <w:t xml:space="preserve">أي اليوم السابع من إسلامي ، </w:t>
      </w:r>
      <w:r w:rsidR="00551E04">
        <w:rPr>
          <w:rtl/>
        </w:rPr>
        <w:t xml:space="preserve">وكان </w:t>
      </w:r>
      <w:r w:rsidRPr="009746DC">
        <w:rPr>
          <w:rtl/>
        </w:rPr>
        <w:t xml:space="preserve">هذا القول بعد هذا المجلس ، وقيل : أي سبعة </w:t>
      </w:r>
      <w:r w:rsidR="00BE737F">
        <w:rPr>
          <w:rtl/>
        </w:rPr>
        <w:t xml:space="preserve">أيّام </w:t>
      </w:r>
      <w:r w:rsidRPr="009746DC">
        <w:rPr>
          <w:rtl/>
        </w:rPr>
        <w:t>قبل زم</w:t>
      </w:r>
      <w:r w:rsidR="003159FD">
        <w:rPr>
          <w:rtl/>
        </w:rPr>
        <w:t>ان</w:t>
      </w:r>
      <w:r w:rsidR="00551E04">
        <w:rPr>
          <w:rtl/>
        </w:rPr>
        <w:t xml:space="preserve"> </w:t>
      </w:r>
      <w:r w:rsidRPr="009746DC">
        <w:rPr>
          <w:rtl/>
        </w:rPr>
        <w:t>التكل</w:t>
      </w:r>
      <w:r w:rsidR="003159FD">
        <w:rPr>
          <w:rFonts w:hint="cs"/>
          <w:rtl/>
        </w:rPr>
        <w:t>ّ</w:t>
      </w:r>
      <w:r w:rsidRPr="009746DC">
        <w:rPr>
          <w:rtl/>
        </w:rPr>
        <w:t>م ولا يخفى بعدهما.</w:t>
      </w:r>
    </w:p>
    <w:p w:rsidR="00B717C7" w:rsidRPr="009746DC" w:rsidRDefault="00B717C7" w:rsidP="003159FD">
      <w:pPr>
        <w:pStyle w:val="libLine"/>
        <w:rPr>
          <w:rtl/>
        </w:rPr>
      </w:pPr>
      <w:r w:rsidRPr="009746DC">
        <w:rPr>
          <w:rtl/>
        </w:rPr>
        <w:t>__________________</w:t>
      </w:r>
    </w:p>
    <w:p w:rsidR="00B717C7" w:rsidRPr="009746DC" w:rsidRDefault="00B717C7" w:rsidP="003159FD">
      <w:pPr>
        <w:pStyle w:val="libFootnote0"/>
        <w:rPr>
          <w:rtl/>
          <w:lang w:bidi="fa-IR"/>
        </w:rPr>
      </w:pPr>
      <w:r>
        <w:rPr>
          <w:rtl/>
        </w:rPr>
        <w:t>(</w:t>
      </w:r>
      <w:r w:rsidRPr="009746DC">
        <w:rPr>
          <w:rtl/>
        </w:rPr>
        <w:t>1) سورة القصص : 5.</w:t>
      </w:r>
      <w:r w:rsidR="003159FD">
        <w:rPr>
          <w:rFonts w:hint="cs"/>
          <w:rtl/>
        </w:rPr>
        <w:t xml:space="preserve"> </w:t>
      </w:r>
      <w:r>
        <w:rPr>
          <w:rtl/>
        </w:rPr>
        <w:t>(</w:t>
      </w:r>
      <w:r w:rsidRPr="009746DC">
        <w:rPr>
          <w:rtl/>
        </w:rPr>
        <w:t>2) سورة التوبة : 39.</w:t>
      </w:r>
    </w:p>
    <w:p w:rsidR="00B717C7" w:rsidRPr="009746DC" w:rsidRDefault="00B717C7" w:rsidP="003159FD">
      <w:pPr>
        <w:pStyle w:val="libFootnote0"/>
        <w:rPr>
          <w:rtl/>
          <w:lang w:bidi="fa-IR"/>
        </w:rPr>
      </w:pPr>
      <w:r>
        <w:rPr>
          <w:rtl/>
        </w:rPr>
        <w:t>(</w:t>
      </w:r>
      <w:r w:rsidRPr="009746DC">
        <w:rPr>
          <w:rtl/>
        </w:rPr>
        <w:t>3) سورة القصص : 83.</w:t>
      </w:r>
    </w:p>
    <w:p w:rsidR="008930D5" w:rsidRDefault="008930D5" w:rsidP="008930D5">
      <w:pPr>
        <w:pStyle w:val="libNormal"/>
        <w:rPr>
          <w:rtl/>
        </w:rPr>
      </w:pPr>
      <w:r>
        <w:rPr>
          <w:rtl/>
        </w:rPr>
        <w:br w:type="page"/>
      </w:r>
    </w:p>
    <w:p w:rsidR="00B717C7" w:rsidRPr="009746DC" w:rsidRDefault="00B717C7" w:rsidP="00634380">
      <w:pPr>
        <w:pStyle w:val="libNormal"/>
        <w:rPr>
          <w:rtl/>
        </w:rPr>
      </w:pPr>
      <w:r w:rsidRPr="009746DC">
        <w:rPr>
          <w:rtl/>
        </w:rPr>
        <w:lastRenderedPageBreak/>
        <w:t>6</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 عن </w:t>
      </w:r>
      <w:r w:rsidR="00551E04">
        <w:rPr>
          <w:rtl/>
        </w:rPr>
        <w:t xml:space="preserve">عليّ </w:t>
      </w:r>
      <w:r w:rsidRPr="009746DC">
        <w:rPr>
          <w:rtl/>
        </w:rPr>
        <w:t xml:space="preserve">بن الحكم ، عن عبد الله بن المغيرة قال </w:t>
      </w:r>
      <w:r w:rsidR="00850EDE">
        <w:rPr>
          <w:rtl/>
        </w:rPr>
        <w:t xml:space="preserve">مرّ </w:t>
      </w:r>
      <w:r w:rsidRPr="009746DC">
        <w:rPr>
          <w:rtl/>
        </w:rPr>
        <w:t xml:space="preserve">العبد الصالح بامرأة بمنى وهي تبكي وصبيانها حولها يبكون وقد ماتت لها بقرة فدنا منها </w:t>
      </w:r>
      <w:r w:rsidR="00D83B35">
        <w:rPr>
          <w:rtl/>
        </w:rPr>
        <w:t xml:space="preserve">ثمّ </w:t>
      </w:r>
      <w:r w:rsidRPr="009746DC">
        <w:rPr>
          <w:rtl/>
        </w:rPr>
        <w:t>قال لها ما يبكيك يا أم</w:t>
      </w:r>
      <w:r w:rsidR="0028722C">
        <w:rPr>
          <w:rFonts w:hint="cs"/>
          <w:rtl/>
        </w:rPr>
        <w:t>ّ</w:t>
      </w:r>
      <w:r w:rsidRPr="009746DC">
        <w:rPr>
          <w:rtl/>
        </w:rPr>
        <w:t xml:space="preserve">ة الله قالت يا عبد الله </w:t>
      </w:r>
      <w:r w:rsidR="00D8033E">
        <w:rPr>
          <w:rtl/>
        </w:rPr>
        <w:t xml:space="preserve">ان </w:t>
      </w:r>
      <w:r w:rsidRPr="009746DC">
        <w:rPr>
          <w:rtl/>
        </w:rPr>
        <w:t>لنا صبيانا</w:t>
      </w:r>
      <w:r w:rsidR="0028722C">
        <w:rPr>
          <w:rFonts w:hint="cs"/>
          <w:rtl/>
        </w:rPr>
        <w:t>ً</w:t>
      </w:r>
      <w:r w:rsidRPr="009746DC">
        <w:rPr>
          <w:rtl/>
        </w:rPr>
        <w:t xml:space="preserve"> يتامى وكانت لي بقرة معيشتي ومعيشة صبياني </w:t>
      </w:r>
      <w:r w:rsidR="00551E04">
        <w:rPr>
          <w:rtl/>
        </w:rPr>
        <w:t xml:space="preserve">كان </w:t>
      </w:r>
      <w:r w:rsidRPr="009746DC">
        <w:rPr>
          <w:rtl/>
        </w:rPr>
        <w:t xml:space="preserve">منها وقد ماتت وبقيت </w:t>
      </w:r>
      <w:r w:rsidR="007D1F02">
        <w:rPr>
          <w:rtl/>
        </w:rPr>
        <w:t xml:space="preserve">منقطعاً </w:t>
      </w:r>
      <w:r w:rsidRPr="009746DC">
        <w:rPr>
          <w:rtl/>
        </w:rPr>
        <w:t xml:space="preserve">بي وبولدي لا حيلة لنا فقال يا أمة الله هل لك </w:t>
      </w:r>
      <w:r w:rsidR="00D8033E">
        <w:rPr>
          <w:rtl/>
        </w:rPr>
        <w:t xml:space="preserve">ان </w:t>
      </w:r>
      <w:r w:rsidRPr="009746DC">
        <w:rPr>
          <w:rtl/>
        </w:rPr>
        <w:t xml:space="preserve">أحييها لك فألهمت </w:t>
      </w:r>
      <w:r w:rsidR="00D8033E">
        <w:rPr>
          <w:rtl/>
        </w:rPr>
        <w:t xml:space="preserve">ان </w:t>
      </w:r>
      <w:r w:rsidRPr="009746DC">
        <w:rPr>
          <w:rtl/>
        </w:rPr>
        <w:t xml:space="preserve">قالت نعم يا عبد الله فتنحى وصلى ركعتين </w:t>
      </w:r>
      <w:r w:rsidR="00D83B35">
        <w:rPr>
          <w:rtl/>
        </w:rPr>
        <w:t xml:space="preserve">ثمّ </w:t>
      </w:r>
      <w:r w:rsidRPr="009746DC">
        <w:rPr>
          <w:rtl/>
        </w:rPr>
        <w:t xml:space="preserve">رفع يده هنيئة وحرك شفتيه </w:t>
      </w:r>
      <w:r w:rsidR="00D83B35">
        <w:rPr>
          <w:rtl/>
        </w:rPr>
        <w:t xml:space="preserve">ثمّ </w:t>
      </w:r>
      <w:r w:rsidRPr="009746DC">
        <w:rPr>
          <w:rtl/>
        </w:rPr>
        <w:t>ق</w:t>
      </w:r>
      <w:r w:rsidR="0028722C">
        <w:rPr>
          <w:rFonts w:hint="cs"/>
          <w:rtl/>
        </w:rPr>
        <w:t>ا</w:t>
      </w:r>
      <w:r w:rsidR="0028722C">
        <w:rPr>
          <w:rtl/>
        </w:rPr>
        <w:t>م</w:t>
      </w:r>
      <w:r w:rsidR="00551E04">
        <w:rPr>
          <w:rtl/>
        </w:rPr>
        <w:t xml:space="preserve"> </w:t>
      </w:r>
      <w:r w:rsidRPr="009746DC">
        <w:rPr>
          <w:rtl/>
        </w:rPr>
        <w:t xml:space="preserve">فصوت بالبقرة فنخسها نخسة أو ضربها برجله فاستوت </w:t>
      </w:r>
      <w:r w:rsidR="00D83B35">
        <w:rPr>
          <w:rtl/>
        </w:rPr>
        <w:t xml:space="preserve">علىّ </w:t>
      </w:r>
      <w:r w:rsidRPr="009746DC">
        <w:rPr>
          <w:rtl/>
        </w:rPr>
        <w:t>الأرض قائمة ف</w:t>
      </w:r>
      <w:r w:rsidR="00FE5F86">
        <w:rPr>
          <w:rtl/>
        </w:rPr>
        <w:t xml:space="preserve">لـمّا </w:t>
      </w:r>
      <w:r w:rsidRPr="009746DC">
        <w:rPr>
          <w:rtl/>
        </w:rPr>
        <w:t>نظرت المرأة إلى البقرة صاحت وقالت عيسى ابن مريم ورب الكعبة فخالط الناس وصار بينهم ومضى</w:t>
      </w:r>
      <w:r w:rsidRPr="00BD53DA">
        <w:rPr>
          <w:rtl/>
        </w:rPr>
        <w:t xml:space="preserve"> </w:t>
      </w:r>
      <w:r w:rsidR="00292DF4" w:rsidRPr="00292DF4">
        <w:rPr>
          <w:rStyle w:val="libAlaemChar"/>
          <w:rtl/>
        </w:rPr>
        <w:t xml:space="preserve">عليه‌السلام </w:t>
      </w:r>
      <w:r w:rsidRPr="00E06738">
        <w:rPr>
          <w:rtl/>
        </w:rPr>
        <w:t>.</w:t>
      </w:r>
    </w:p>
    <w:p w:rsidR="00B717C7" w:rsidRPr="009746DC" w:rsidRDefault="00B717C7" w:rsidP="00634380">
      <w:pPr>
        <w:pStyle w:val="libNormal"/>
        <w:rPr>
          <w:rtl/>
        </w:rPr>
      </w:pPr>
      <w:r w:rsidRPr="009746DC">
        <w:rPr>
          <w:rtl/>
        </w:rPr>
        <w:t>7</w:t>
      </w:r>
      <w:r>
        <w:rPr>
          <w:rtl/>
        </w:rPr>
        <w:t xml:space="preserve"> </w:t>
      </w:r>
      <w:r w:rsidR="003928AF">
        <w:rPr>
          <w:rtl/>
        </w:rPr>
        <w:t>-</w:t>
      </w:r>
      <w:r>
        <w:rPr>
          <w:rtl/>
        </w:rPr>
        <w:t xml:space="preserve"> </w:t>
      </w:r>
      <w:r w:rsidRPr="009746DC">
        <w:rPr>
          <w:rtl/>
        </w:rPr>
        <w:t>أحمد بن مهر</w:t>
      </w:r>
      <w:r w:rsidR="00634380">
        <w:rPr>
          <w:rtl/>
        </w:rPr>
        <w:t>ان</w:t>
      </w:r>
      <w:r w:rsidR="00634380">
        <w:rPr>
          <w:rFonts w:hint="cs"/>
          <w:rtl/>
        </w:rPr>
        <w:t xml:space="preserve"> -</w:t>
      </w:r>
      <w:r w:rsidR="00551E04">
        <w:rPr>
          <w:rtl/>
        </w:rPr>
        <w:t xml:space="preserve"> </w:t>
      </w:r>
      <w:r w:rsidRPr="003F7506">
        <w:rPr>
          <w:rtl/>
        </w:rPr>
        <w:t>رحمه‌الله</w:t>
      </w:r>
      <w:r w:rsidRPr="009746DC">
        <w:rPr>
          <w:rtl/>
        </w:rPr>
        <w:t xml:space="preserve"> </w:t>
      </w:r>
      <w:r w:rsidR="00634380">
        <w:rPr>
          <w:rFonts w:hint="cs"/>
          <w:rtl/>
        </w:rPr>
        <w:t>-</w:t>
      </w:r>
      <w:r w:rsidRPr="009746DC">
        <w:rPr>
          <w:rtl/>
        </w:rPr>
        <w:t xml:space="preserve"> عن </w:t>
      </w:r>
      <w:r w:rsidR="00551E04">
        <w:rPr>
          <w:rtl/>
        </w:rPr>
        <w:t xml:space="preserve">محمّد </w:t>
      </w:r>
      <w:r w:rsidRPr="009746DC">
        <w:rPr>
          <w:rtl/>
        </w:rPr>
        <w:t xml:space="preserve">بن </w:t>
      </w:r>
      <w:r w:rsidR="00551E04">
        <w:rPr>
          <w:rtl/>
        </w:rPr>
        <w:t xml:space="preserve">عليّ </w:t>
      </w:r>
      <w:r w:rsidRPr="009746DC">
        <w:rPr>
          <w:rtl/>
        </w:rPr>
        <w:t>، عن سيف بن عميرة ، عن إسحاق بن عمار قال سمعت العبد الصالح ينعى إلى رجل نفسه فقلت في نفسي وإن</w:t>
      </w:r>
      <w:r w:rsidR="0028722C">
        <w:rPr>
          <w:rFonts w:hint="cs"/>
          <w:rtl/>
        </w:rPr>
        <w:t>ّ</w:t>
      </w:r>
      <w:r w:rsidRPr="009746DC">
        <w:rPr>
          <w:rtl/>
        </w:rPr>
        <w:t>ه ليعلم متى يموت الرجل من شيعته فالتفت إلي شبه المغضب فقال يا إسحاق قد كان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34380">
      <w:pPr>
        <w:pStyle w:val="libNormal"/>
        <w:rPr>
          <w:rtl/>
          <w:lang w:bidi="fa-IR"/>
        </w:rPr>
      </w:pPr>
      <w:r w:rsidRPr="00EB1FB4">
        <w:rPr>
          <w:rStyle w:val="libBold1Char"/>
          <w:rtl/>
        </w:rPr>
        <w:t>الحديث السادس :</w:t>
      </w:r>
      <w:r w:rsidRPr="009746DC">
        <w:rPr>
          <w:rtl/>
          <w:lang w:bidi="fa-IR"/>
        </w:rPr>
        <w:t xml:space="preserve"> صحيح.</w:t>
      </w:r>
    </w:p>
    <w:p w:rsidR="00B717C7" w:rsidRPr="009746DC" w:rsidRDefault="00B717C7" w:rsidP="00634380">
      <w:pPr>
        <w:pStyle w:val="libNormal"/>
        <w:rPr>
          <w:rtl/>
        </w:rPr>
      </w:pPr>
      <w:r w:rsidRPr="009746DC">
        <w:rPr>
          <w:rtl/>
        </w:rPr>
        <w:t xml:space="preserve">وفي البصائر عن </w:t>
      </w:r>
      <w:r w:rsidR="00551E04">
        <w:rPr>
          <w:rtl/>
        </w:rPr>
        <w:t xml:space="preserve">عليّ </w:t>
      </w:r>
      <w:r w:rsidRPr="009746DC">
        <w:rPr>
          <w:rtl/>
        </w:rPr>
        <w:t xml:space="preserve">بن المغيرة ، وفيه : </w:t>
      </w:r>
      <w:r w:rsidR="00D8033E">
        <w:rPr>
          <w:rtl/>
        </w:rPr>
        <w:t xml:space="preserve">ان </w:t>
      </w:r>
      <w:r w:rsidRPr="009746DC">
        <w:rPr>
          <w:rtl/>
        </w:rPr>
        <w:t>لي صبيانا</w:t>
      </w:r>
      <w:r w:rsidR="00413429">
        <w:rPr>
          <w:rFonts w:hint="cs"/>
          <w:rtl/>
        </w:rPr>
        <w:t>ً</w:t>
      </w:r>
      <w:r w:rsidRPr="009746DC">
        <w:rPr>
          <w:rtl/>
        </w:rPr>
        <w:t xml:space="preserve"> ، </w:t>
      </w:r>
      <w:r w:rsidRPr="00C875FB">
        <w:rPr>
          <w:rtl/>
        </w:rPr>
        <w:t xml:space="preserve">قوله : </w:t>
      </w:r>
      <w:r w:rsidR="00551E04">
        <w:rPr>
          <w:rtl/>
        </w:rPr>
        <w:t xml:space="preserve">كان </w:t>
      </w:r>
      <w:r w:rsidRPr="00C875FB">
        <w:rPr>
          <w:rtl/>
        </w:rPr>
        <w:t>منها</w:t>
      </w:r>
      <w:r w:rsidRPr="009746DC">
        <w:rPr>
          <w:rtl/>
        </w:rPr>
        <w:t xml:space="preserve"> ، ضمير </w:t>
      </w:r>
      <w:r w:rsidR="00551E04">
        <w:rPr>
          <w:rtl/>
        </w:rPr>
        <w:t xml:space="preserve">كان </w:t>
      </w:r>
      <w:r w:rsidRPr="009746DC">
        <w:rPr>
          <w:rtl/>
        </w:rPr>
        <w:t>للمعيشة والتذكير ل</w:t>
      </w:r>
      <w:r w:rsidR="00D8033E">
        <w:rPr>
          <w:rtl/>
        </w:rPr>
        <w:t xml:space="preserve">ان </w:t>
      </w:r>
      <w:r w:rsidRPr="009746DC">
        <w:rPr>
          <w:rtl/>
        </w:rPr>
        <w:t>أصلها المصدر</w:t>
      </w:r>
      <w:r w:rsidRPr="00C875FB">
        <w:rPr>
          <w:rtl/>
        </w:rPr>
        <w:t xml:space="preserve"> « </w:t>
      </w:r>
      <w:r w:rsidR="007D1F02">
        <w:rPr>
          <w:rtl/>
        </w:rPr>
        <w:t xml:space="preserve">منقطعاً </w:t>
      </w:r>
      <w:r w:rsidRPr="00C875FB">
        <w:rPr>
          <w:rtl/>
        </w:rPr>
        <w:t>»</w:t>
      </w:r>
      <w:r w:rsidRPr="009746DC">
        <w:rPr>
          <w:rtl/>
        </w:rPr>
        <w:t xml:space="preserve"> </w:t>
      </w:r>
      <w:r w:rsidR="00D83B35">
        <w:rPr>
          <w:rtl/>
        </w:rPr>
        <w:t xml:space="preserve">علىّ </w:t>
      </w:r>
      <w:r w:rsidRPr="009746DC">
        <w:rPr>
          <w:rtl/>
        </w:rPr>
        <w:t>بناء المفعول والظرف نائب الفاعل ، في القاموس : انقطع به مجهولا</w:t>
      </w:r>
      <w:r w:rsidR="00413429">
        <w:rPr>
          <w:rFonts w:hint="cs"/>
          <w:rtl/>
        </w:rPr>
        <w:t>ً</w:t>
      </w:r>
      <w:r w:rsidRPr="009746DC">
        <w:rPr>
          <w:rtl/>
        </w:rPr>
        <w:t xml:space="preserve"> عجز عن سفره</w:t>
      </w:r>
      <w:r>
        <w:rPr>
          <w:rtl/>
        </w:rPr>
        <w:t xml:space="preserve"> </w:t>
      </w:r>
      <w:r w:rsidRPr="00C875FB">
        <w:rPr>
          <w:rtl/>
        </w:rPr>
        <w:t xml:space="preserve">« </w:t>
      </w:r>
      <w:r w:rsidR="00D8033E">
        <w:rPr>
          <w:rtl/>
        </w:rPr>
        <w:t xml:space="preserve">ان </w:t>
      </w:r>
      <w:r w:rsidRPr="00C875FB">
        <w:rPr>
          <w:rtl/>
        </w:rPr>
        <w:t>قلت »</w:t>
      </w:r>
      <w:r w:rsidRPr="009746DC">
        <w:rPr>
          <w:rtl/>
        </w:rPr>
        <w:t xml:space="preserve"> </w:t>
      </w:r>
      <w:r w:rsidR="00D8033E">
        <w:rPr>
          <w:rtl/>
        </w:rPr>
        <w:t xml:space="preserve">ان </w:t>
      </w:r>
      <w:r w:rsidRPr="009746DC">
        <w:rPr>
          <w:rtl/>
        </w:rPr>
        <w:t>مصدرية</w:t>
      </w:r>
      <w:r w:rsidRPr="00C875FB">
        <w:rPr>
          <w:rtl/>
        </w:rPr>
        <w:t xml:space="preserve"> « هنيئة »</w:t>
      </w:r>
      <w:r w:rsidRPr="009746DC">
        <w:rPr>
          <w:rtl/>
        </w:rPr>
        <w:t xml:space="preserve"> </w:t>
      </w:r>
      <w:r w:rsidR="0076797F">
        <w:rPr>
          <w:rtl/>
        </w:rPr>
        <w:t xml:space="preserve">بضمّ </w:t>
      </w:r>
      <w:r w:rsidRPr="009746DC">
        <w:rPr>
          <w:rtl/>
        </w:rPr>
        <w:t>الهاء وفتح النون ، أي زمانا قليلا</w:t>
      </w:r>
      <w:r w:rsidR="00413429">
        <w:rPr>
          <w:rFonts w:hint="cs"/>
          <w:rtl/>
        </w:rPr>
        <w:t>ً</w:t>
      </w:r>
      <w:r w:rsidRPr="00C875FB">
        <w:rPr>
          <w:rtl/>
        </w:rPr>
        <w:t xml:space="preserve"> « فصو</w:t>
      </w:r>
      <w:r w:rsidR="00413429">
        <w:rPr>
          <w:rFonts w:hint="cs"/>
          <w:rtl/>
        </w:rPr>
        <w:t>ّ</w:t>
      </w:r>
      <w:r w:rsidRPr="00C875FB">
        <w:rPr>
          <w:rtl/>
        </w:rPr>
        <w:t>ت »</w:t>
      </w:r>
      <w:r w:rsidRPr="009746DC">
        <w:rPr>
          <w:rtl/>
        </w:rPr>
        <w:t xml:space="preserve"> </w:t>
      </w:r>
      <w:r w:rsidR="00D83B35">
        <w:rPr>
          <w:rtl/>
        </w:rPr>
        <w:t xml:space="preserve">علىّ </w:t>
      </w:r>
      <w:r w:rsidRPr="009746DC">
        <w:rPr>
          <w:rtl/>
        </w:rPr>
        <w:t xml:space="preserve">بناء التفعيل وفي القاموس : </w:t>
      </w:r>
      <w:r w:rsidRPr="00C875FB">
        <w:rPr>
          <w:rtl/>
        </w:rPr>
        <w:t>نخس</w:t>
      </w:r>
      <w:r w:rsidRPr="009746DC">
        <w:rPr>
          <w:rtl/>
        </w:rPr>
        <w:t xml:space="preserve"> الدابة كنصر وجعل : غرز مؤخ</w:t>
      </w:r>
      <w:r w:rsidR="00413429">
        <w:rPr>
          <w:rFonts w:hint="cs"/>
          <w:rtl/>
        </w:rPr>
        <w:t>ّ</w:t>
      </w:r>
      <w:r w:rsidRPr="009746DC">
        <w:rPr>
          <w:rtl/>
        </w:rPr>
        <w:t>رها أو جنبها بعود ونحوه</w:t>
      </w:r>
      <w:r>
        <w:rPr>
          <w:rtl/>
        </w:rPr>
        <w:t xml:space="preserve"> </w:t>
      </w:r>
      <w:r w:rsidRPr="00C875FB">
        <w:rPr>
          <w:rtl/>
        </w:rPr>
        <w:t>« أو ضربها »</w:t>
      </w:r>
      <w:r w:rsidRPr="009746DC">
        <w:rPr>
          <w:rtl/>
        </w:rPr>
        <w:t xml:space="preserve"> </w:t>
      </w:r>
      <w:r w:rsidRPr="00413429">
        <w:rPr>
          <w:rStyle w:val="libFootnotenumChar"/>
          <w:rtl/>
        </w:rPr>
        <w:t>(1)</w:t>
      </w:r>
      <w:r w:rsidRPr="009746DC">
        <w:rPr>
          <w:rtl/>
        </w:rPr>
        <w:t xml:space="preserve"> الترديد من الراوي</w:t>
      </w:r>
      <w:r>
        <w:rPr>
          <w:rtl/>
        </w:rPr>
        <w:t xml:space="preserve"> </w:t>
      </w:r>
      <w:r w:rsidRPr="00C875FB">
        <w:rPr>
          <w:rtl/>
        </w:rPr>
        <w:t>« عيسى بن مريم »</w:t>
      </w:r>
      <w:r w:rsidRPr="009746DC">
        <w:rPr>
          <w:rtl/>
        </w:rPr>
        <w:t xml:space="preserve"> أي هذا كعيسى.</w:t>
      </w:r>
    </w:p>
    <w:p w:rsidR="00B717C7" w:rsidRPr="009746DC" w:rsidRDefault="00B717C7" w:rsidP="00634380">
      <w:pPr>
        <w:pStyle w:val="libNormal"/>
        <w:rPr>
          <w:rtl/>
        </w:rPr>
      </w:pPr>
      <w:r w:rsidRPr="00413429">
        <w:rPr>
          <w:rStyle w:val="libBold1Char"/>
          <w:rtl/>
        </w:rPr>
        <w:t>الحديث السابع :</w:t>
      </w:r>
      <w:r w:rsidRPr="009746DC">
        <w:rPr>
          <w:rtl/>
        </w:rPr>
        <w:t xml:space="preserve"> ضعيف </w:t>
      </w:r>
      <w:r w:rsidR="00D83B35">
        <w:rPr>
          <w:rtl/>
        </w:rPr>
        <w:t xml:space="preserve">علىّ </w:t>
      </w:r>
      <w:r w:rsidRPr="009746DC">
        <w:rPr>
          <w:rtl/>
        </w:rPr>
        <w:t>المشهور.</w:t>
      </w:r>
    </w:p>
    <w:p w:rsidR="00B717C7" w:rsidRPr="009746DC" w:rsidRDefault="00B717C7" w:rsidP="00634380">
      <w:pPr>
        <w:pStyle w:val="libNormal"/>
        <w:rPr>
          <w:rtl/>
        </w:rPr>
      </w:pPr>
      <w:r w:rsidRPr="009746DC">
        <w:rPr>
          <w:rtl/>
        </w:rPr>
        <w:t xml:space="preserve">وفي المصباح : </w:t>
      </w:r>
      <w:r w:rsidRPr="00C875FB">
        <w:rPr>
          <w:rtl/>
        </w:rPr>
        <w:t>نعيت</w:t>
      </w:r>
      <w:r w:rsidRPr="009746DC">
        <w:rPr>
          <w:rtl/>
        </w:rPr>
        <w:t xml:space="preserve"> المي</w:t>
      </w:r>
      <w:r w:rsidR="00413429">
        <w:rPr>
          <w:rFonts w:hint="cs"/>
          <w:rtl/>
        </w:rPr>
        <w:t>ّ</w:t>
      </w:r>
      <w:r w:rsidRPr="009746DC">
        <w:rPr>
          <w:rtl/>
        </w:rPr>
        <w:t>ت نعيا</w:t>
      </w:r>
      <w:r w:rsidR="00413429">
        <w:rPr>
          <w:rFonts w:hint="cs"/>
          <w:rtl/>
        </w:rPr>
        <w:t>ً</w:t>
      </w:r>
      <w:r w:rsidRPr="009746DC">
        <w:rPr>
          <w:rtl/>
        </w:rPr>
        <w:t xml:space="preserve"> من باب نفع ، أخبر بموته</w:t>
      </w:r>
      <w:r>
        <w:rPr>
          <w:rtl/>
        </w:rPr>
        <w:t xml:space="preserve"> </w:t>
      </w:r>
      <w:r w:rsidRPr="00C875FB">
        <w:rPr>
          <w:rtl/>
        </w:rPr>
        <w:t>« وأن</w:t>
      </w:r>
      <w:r w:rsidR="00413429">
        <w:rPr>
          <w:rFonts w:hint="cs"/>
          <w:rtl/>
        </w:rPr>
        <w:t>ّ</w:t>
      </w:r>
      <w:r w:rsidRPr="00C875FB">
        <w:rPr>
          <w:rtl/>
        </w:rPr>
        <w:t>ه ليعلم »</w:t>
      </w:r>
      <w:r w:rsidRPr="009746DC">
        <w:rPr>
          <w:rtl/>
        </w:rPr>
        <w:t xml:space="preserve"> بتقدير الاستفه</w:t>
      </w:r>
      <w:r w:rsidR="00551E04">
        <w:rPr>
          <w:rtl/>
        </w:rPr>
        <w:t xml:space="preserve">أمّ </w:t>
      </w:r>
      <w:r w:rsidRPr="009746DC">
        <w:rPr>
          <w:rtl/>
        </w:rPr>
        <w:t>التعج</w:t>
      </w:r>
      <w:r w:rsidR="00413429">
        <w:rPr>
          <w:rFonts w:hint="cs"/>
          <w:rtl/>
        </w:rPr>
        <w:t>ّ</w:t>
      </w:r>
      <w:r w:rsidRPr="009746DC">
        <w:rPr>
          <w:rtl/>
        </w:rPr>
        <w:t xml:space="preserve">بي ، والغضب لذلك لدلالته </w:t>
      </w:r>
      <w:r w:rsidR="00D83B35">
        <w:rPr>
          <w:rtl/>
        </w:rPr>
        <w:t xml:space="preserve">علىّ </w:t>
      </w:r>
      <w:r w:rsidRPr="009746DC">
        <w:rPr>
          <w:rtl/>
        </w:rPr>
        <w:t>ضعف إيمانه بل عدمه.</w:t>
      </w:r>
    </w:p>
    <w:p w:rsidR="00B717C7" w:rsidRPr="009746DC" w:rsidRDefault="00B717C7" w:rsidP="00634380">
      <w:pPr>
        <w:pStyle w:val="libLine"/>
        <w:rPr>
          <w:rtl/>
        </w:rPr>
      </w:pPr>
      <w:r w:rsidRPr="009746DC">
        <w:rPr>
          <w:rtl/>
        </w:rPr>
        <w:t>__________________</w:t>
      </w:r>
    </w:p>
    <w:p w:rsidR="00B717C7" w:rsidRPr="009746DC" w:rsidRDefault="00B717C7" w:rsidP="00634380">
      <w:pPr>
        <w:pStyle w:val="libFootnote0"/>
        <w:rPr>
          <w:rtl/>
          <w:lang w:bidi="fa-IR"/>
        </w:rPr>
      </w:pPr>
      <w:r>
        <w:rPr>
          <w:rtl/>
        </w:rPr>
        <w:t>(</w:t>
      </w:r>
      <w:r w:rsidRPr="009746DC">
        <w:rPr>
          <w:rtl/>
        </w:rPr>
        <w:t>1) وفي النسخ « أو ضربه » بتذكير الضمير ولكن الظاهر التأنيث كما في المتن.</w:t>
      </w:r>
    </w:p>
    <w:p w:rsidR="008930D5" w:rsidRDefault="008930D5" w:rsidP="008930D5">
      <w:pPr>
        <w:pStyle w:val="libNormal"/>
        <w:rPr>
          <w:rtl/>
        </w:rPr>
      </w:pPr>
      <w:r>
        <w:rPr>
          <w:rtl/>
        </w:rPr>
        <w:br w:type="page"/>
      </w:r>
    </w:p>
    <w:p w:rsidR="00B717C7" w:rsidRPr="009746DC" w:rsidRDefault="00B717C7" w:rsidP="00413429">
      <w:pPr>
        <w:pStyle w:val="libNormal"/>
        <w:rPr>
          <w:rtl/>
        </w:rPr>
      </w:pPr>
      <w:r w:rsidRPr="009746DC">
        <w:rPr>
          <w:rtl/>
        </w:rPr>
        <w:lastRenderedPageBreak/>
        <w:t>رشيد الهجري</w:t>
      </w:r>
      <w:r w:rsidR="00413429">
        <w:rPr>
          <w:rFonts w:hint="cs"/>
          <w:rtl/>
        </w:rPr>
        <w:t>ّ</w:t>
      </w:r>
      <w:r w:rsidRPr="009746DC">
        <w:rPr>
          <w:rtl/>
        </w:rPr>
        <w:t xml:space="preserve"> يعلم علم المنايا والبلايا و</w:t>
      </w:r>
      <w:r w:rsidR="00406F49">
        <w:rPr>
          <w:rtl/>
        </w:rPr>
        <w:t xml:space="preserve">الإمام </w:t>
      </w:r>
      <w:r w:rsidRPr="009746DC">
        <w:rPr>
          <w:rtl/>
        </w:rPr>
        <w:t xml:space="preserve">أولى بعلم ذلك </w:t>
      </w:r>
      <w:r w:rsidR="00D83B35">
        <w:rPr>
          <w:rtl/>
        </w:rPr>
        <w:t xml:space="preserve">ثمّ </w:t>
      </w:r>
      <w:r w:rsidRPr="009746DC">
        <w:rPr>
          <w:rtl/>
        </w:rPr>
        <w:t>قال يا إسحاق اصنع ما أنت صانع ف</w:t>
      </w:r>
      <w:r w:rsidR="00D8033E">
        <w:rPr>
          <w:rtl/>
        </w:rPr>
        <w:t xml:space="preserve">ان </w:t>
      </w:r>
      <w:r w:rsidRPr="009746DC">
        <w:rPr>
          <w:rtl/>
        </w:rPr>
        <w:t>عمرك قد فني وإن</w:t>
      </w:r>
      <w:r w:rsidR="00C91D02">
        <w:rPr>
          <w:rFonts w:hint="cs"/>
          <w:rtl/>
        </w:rPr>
        <w:t>ّ</w:t>
      </w:r>
      <w:r w:rsidRPr="009746DC">
        <w:rPr>
          <w:rtl/>
        </w:rPr>
        <w:t xml:space="preserve">ك تموت إلى سنتين وإخوتك وأهل بيتك لا يلبثون بعدك </w:t>
      </w:r>
      <w:r w:rsidR="000164B7">
        <w:rPr>
          <w:rtl/>
        </w:rPr>
        <w:t xml:space="preserve">إلّا </w:t>
      </w:r>
      <w:r w:rsidRPr="009746DC">
        <w:rPr>
          <w:rtl/>
        </w:rPr>
        <w:t>يسيرا</w:t>
      </w:r>
      <w:r w:rsidR="00C91D02">
        <w:rPr>
          <w:rFonts w:hint="cs"/>
          <w:rtl/>
        </w:rPr>
        <w:t>ً</w:t>
      </w:r>
      <w:r w:rsidRPr="009746DC">
        <w:rPr>
          <w:rtl/>
        </w:rPr>
        <w:t xml:space="preserve"> </w:t>
      </w:r>
      <w:r w:rsidR="00FE5F86">
        <w:rPr>
          <w:rtl/>
        </w:rPr>
        <w:t xml:space="preserve">حتّى </w:t>
      </w:r>
      <w:r w:rsidRPr="009746DC">
        <w:rPr>
          <w:rtl/>
        </w:rPr>
        <w:t>تتفر</w:t>
      </w:r>
      <w:r w:rsidR="00C91D02">
        <w:rPr>
          <w:rFonts w:hint="cs"/>
          <w:rtl/>
        </w:rPr>
        <w:t>ّ</w:t>
      </w:r>
      <w:r w:rsidRPr="009746DC">
        <w:rPr>
          <w:rtl/>
        </w:rPr>
        <w:t xml:space="preserve">ق كلمتهم ويخون بعضهم بعضا </w:t>
      </w:r>
      <w:r w:rsidR="00FE5F86">
        <w:rPr>
          <w:rtl/>
        </w:rPr>
        <w:t xml:space="preserve">حتّى </w:t>
      </w:r>
      <w:r w:rsidRPr="009746DC">
        <w:rPr>
          <w:rtl/>
        </w:rPr>
        <w:t>يشمت بهم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91D02">
      <w:pPr>
        <w:pStyle w:val="libNormal"/>
        <w:rPr>
          <w:rtl/>
        </w:rPr>
      </w:pPr>
      <w:r w:rsidRPr="009746DC">
        <w:rPr>
          <w:rtl/>
        </w:rPr>
        <w:t>روى الكشي عن إسحاق بن عم</w:t>
      </w:r>
      <w:r w:rsidR="00C91D02">
        <w:rPr>
          <w:rFonts w:hint="cs"/>
          <w:rtl/>
        </w:rPr>
        <w:t>ّ</w:t>
      </w:r>
      <w:r w:rsidRPr="009746DC">
        <w:rPr>
          <w:rtl/>
        </w:rPr>
        <w:t xml:space="preserve">ار قال : كنت عند أبي الحسن </w:t>
      </w:r>
      <w:r w:rsidR="00850EDE">
        <w:rPr>
          <w:rStyle w:val="libAlaemChar"/>
          <w:rtl/>
        </w:rPr>
        <w:t xml:space="preserve">عليه‌السلام </w:t>
      </w:r>
      <w:r w:rsidR="00BB5A4F">
        <w:rPr>
          <w:rtl/>
        </w:rPr>
        <w:t xml:space="preserve">جالساً </w:t>
      </w:r>
      <w:r w:rsidR="00FE5F86">
        <w:rPr>
          <w:rtl/>
        </w:rPr>
        <w:t xml:space="preserve">حتّى </w:t>
      </w:r>
      <w:r w:rsidRPr="009746DC">
        <w:rPr>
          <w:rtl/>
        </w:rPr>
        <w:t xml:space="preserve">دخل عليه رجل من الشيعة فقال له : يا </w:t>
      </w:r>
      <w:r w:rsidR="00BF0D7C">
        <w:rPr>
          <w:rtl/>
        </w:rPr>
        <w:t xml:space="preserve">فلان </w:t>
      </w:r>
      <w:r w:rsidRPr="009746DC">
        <w:rPr>
          <w:rtl/>
        </w:rPr>
        <w:t>جد</w:t>
      </w:r>
      <w:r w:rsidR="00C91D02">
        <w:rPr>
          <w:rFonts w:hint="cs"/>
          <w:rtl/>
        </w:rPr>
        <w:t>ّ</w:t>
      </w:r>
      <w:r w:rsidRPr="009746DC">
        <w:rPr>
          <w:rtl/>
        </w:rPr>
        <w:t xml:space="preserve">د التوبة وأحدث عبادة فإنه لم يبق من عمرك </w:t>
      </w:r>
      <w:r w:rsidR="000164B7">
        <w:rPr>
          <w:rtl/>
        </w:rPr>
        <w:t xml:space="preserve">إلّا </w:t>
      </w:r>
      <w:r w:rsidRPr="009746DC">
        <w:rPr>
          <w:rtl/>
        </w:rPr>
        <w:t>شهر ، قال إسحاق : فقلت في نفسي : وا عجباه كأنه يخبرنا أنه يعلم آجال الشيعة ، أو قال : آجالنا ، قال : فالتفت إلى</w:t>
      </w:r>
      <w:r w:rsidR="00C91D02">
        <w:rPr>
          <w:rFonts w:hint="cs"/>
          <w:rtl/>
        </w:rPr>
        <w:t>ّ</w:t>
      </w:r>
      <w:r w:rsidRPr="009746DC">
        <w:rPr>
          <w:rtl/>
        </w:rPr>
        <w:t xml:space="preserve"> مغضبا</w:t>
      </w:r>
      <w:r w:rsidR="00C91D02">
        <w:rPr>
          <w:rFonts w:hint="cs"/>
          <w:rtl/>
        </w:rPr>
        <w:t>ً</w:t>
      </w:r>
      <w:r w:rsidRPr="009746DC">
        <w:rPr>
          <w:rtl/>
        </w:rPr>
        <w:t xml:space="preserve"> وقال : يا إسحاق وما تنكر من ذلك وقد </w:t>
      </w:r>
      <w:r w:rsidR="00551E04">
        <w:rPr>
          <w:rtl/>
        </w:rPr>
        <w:t xml:space="preserve">كان </w:t>
      </w:r>
      <w:r w:rsidRPr="009746DC">
        <w:rPr>
          <w:rtl/>
        </w:rPr>
        <w:t xml:space="preserve">رشيد الهجري مستضعفا </w:t>
      </w:r>
      <w:r w:rsidR="00551E04">
        <w:rPr>
          <w:rtl/>
        </w:rPr>
        <w:t xml:space="preserve">وكان </w:t>
      </w:r>
      <w:r w:rsidRPr="009746DC">
        <w:rPr>
          <w:rtl/>
        </w:rPr>
        <w:t>عنده علم المنايا ، و</w:t>
      </w:r>
      <w:r w:rsidR="00406F49">
        <w:rPr>
          <w:rtl/>
        </w:rPr>
        <w:t xml:space="preserve">الإمام </w:t>
      </w:r>
      <w:r w:rsidRPr="009746DC">
        <w:rPr>
          <w:rtl/>
        </w:rPr>
        <w:t>أولى بذلك من رشيد الهجري ، يا إسحاق إنه قد بقي من عمرك سنت</w:t>
      </w:r>
      <w:r w:rsidR="00D8033E">
        <w:rPr>
          <w:rtl/>
        </w:rPr>
        <w:t xml:space="preserve">ان </w:t>
      </w:r>
      <w:r w:rsidRPr="009746DC">
        <w:rPr>
          <w:rtl/>
        </w:rPr>
        <w:t>أما إنه يتشتت أهل بيتك تشت</w:t>
      </w:r>
      <w:r w:rsidR="008D6BB1">
        <w:rPr>
          <w:rFonts w:hint="cs"/>
          <w:rtl/>
        </w:rPr>
        <w:t>ّ</w:t>
      </w:r>
      <w:r w:rsidRPr="009746DC">
        <w:rPr>
          <w:rtl/>
        </w:rPr>
        <w:t>تا</w:t>
      </w:r>
      <w:r w:rsidR="008D6BB1">
        <w:rPr>
          <w:rFonts w:hint="cs"/>
          <w:rtl/>
        </w:rPr>
        <w:t>ً</w:t>
      </w:r>
      <w:r w:rsidRPr="009746DC">
        <w:rPr>
          <w:rtl/>
        </w:rPr>
        <w:t xml:space="preserve"> قبيحا</w:t>
      </w:r>
      <w:r w:rsidR="008D6BB1">
        <w:rPr>
          <w:rFonts w:hint="cs"/>
          <w:rtl/>
        </w:rPr>
        <w:t>ً</w:t>
      </w:r>
      <w:r w:rsidRPr="009746DC">
        <w:rPr>
          <w:rtl/>
        </w:rPr>
        <w:t xml:space="preserve"> وتفلس عيالك إفلاسا</w:t>
      </w:r>
      <w:r w:rsidR="00C91D02">
        <w:rPr>
          <w:rFonts w:hint="cs"/>
          <w:rtl/>
        </w:rPr>
        <w:t>ً</w:t>
      </w:r>
      <w:r w:rsidRPr="009746DC">
        <w:rPr>
          <w:rtl/>
        </w:rPr>
        <w:t xml:space="preserve"> شديدا</w:t>
      </w:r>
      <w:r w:rsidR="00C91D02">
        <w:rPr>
          <w:rFonts w:hint="cs"/>
          <w:rtl/>
        </w:rPr>
        <w:t>ً</w:t>
      </w:r>
      <w:r w:rsidRPr="009746DC">
        <w:rPr>
          <w:rtl/>
        </w:rPr>
        <w:t>.</w:t>
      </w:r>
    </w:p>
    <w:p w:rsidR="00B717C7" w:rsidRPr="009746DC" w:rsidRDefault="00B717C7" w:rsidP="00C91D02">
      <w:pPr>
        <w:pStyle w:val="libNormal"/>
        <w:rPr>
          <w:rtl/>
        </w:rPr>
      </w:pPr>
      <w:r w:rsidRPr="009746DC">
        <w:rPr>
          <w:rtl/>
        </w:rPr>
        <w:t xml:space="preserve">وفي الخلاصة رشيد </w:t>
      </w:r>
      <w:r w:rsidR="0076797F">
        <w:rPr>
          <w:rtl/>
        </w:rPr>
        <w:t xml:space="preserve">بضمّ </w:t>
      </w:r>
      <w:r w:rsidRPr="009746DC">
        <w:rPr>
          <w:rtl/>
        </w:rPr>
        <w:t xml:space="preserve">الراء الهجري بفتحتين مشكور ، وقال الشهيد الثاني </w:t>
      </w:r>
      <w:r>
        <w:rPr>
          <w:rtl/>
        </w:rPr>
        <w:t>(ره)</w:t>
      </w:r>
      <w:r w:rsidRPr="009746DC">
        <w:rPr>
          <w:rtl/>
        </w:rPr>
        <w:t xml:space="preserve"> قال ابن داود : رشد بغير الياء وجعل الياء قولا</w:t>
      </w:r>
      <w:r w:rsidR="008D6BB1">
        <w:rPr>
          <w:rFonts w:hint="cs"/>
          <w:rtl/>
        </w:rPr>
        <w:t>ً</w:t>
      </w:r>
      <w:r w:rsidRPr="009746DC">
        <w:rPr>
          <w:rtl/>
        </w:rPr>
        <w:t xml:space="preserve"> ، واستقرب الأول ، وكذا ذكره الشيخ في الفهر</w:t>
      </w:r>
      <w:r w:rsidR="008D6BB1">
        <w:rPr>
          <w:rtl/>
        </w:rPr>
        <w:t>ست</w:t>
      </w:r>
      <w:r w:rsidR="003928AF">
        <w:rPr>
          <w:rtl/>
        </w:rPr>
        <w:t xml:space="preserve"> </w:t>
      </w:r>
      <w:r w:rsidRPr="009746DC">
        <w:rPr>
          <w:rtl/>
        </w:rPr>
        <w:t>بغير ياء ، وأم</w:t>
      </w:r>
      <w:r w:rsidR="008D6BB1">
        <w:rPr>
          <w:rFonts w:hint="cs"/>
          <w:rtl/>
        </w:rPr>
        <w:t>ّ</w:t>
      </w:r>
      <w:r w:rsidRPr="009746DC">
        <w:rPr>
          <w:rtl/>
        </w:rPr>
        <w:t>ا النجاشي فقد جعله بالياء كالعلامة ، انتهى.</w:t>
      </w:r>
    </w:p>
    <w:p w:rsidR="00B717C7" w:rsidRPr="009746DC" w:rsidRDefault="00B717C7" w:rsidP="00C91D02">
      <w:pPr>
        <w:pStyle w:val="libNormal"/>
        <w:rPr>
          <w:rtl/>
        </w:rPr>
      </w:pPr>
      <w:r w:rsidRPr="009746DC">
        <w:rPr>
          <w:rtl/>
        </w:rPr>
        <w:t xml:space="preserve">وقال الكشي : </w:t>
      </w:r>
      <w:r w:rsidR="00551E04">
        <w:rPr>
          <w:rtl/>
        </w:rPr>
        <w:t xml:space="preserve">كان </w:t>
      </w:r>
      <w:r w:rsidRPr="009746DC">
        <w:rPr>
          <w:rtl/>
        </w:rPr>
        <w:t xml:space="preserve">أمير المؤمنين </w:t>
      </w:r>
      <w:r w:rsidR="00850EDE">
        <w:rPr>
          <w:rStyle w:val="libAlaemChar"/>
          <w:rtl/>
        </w:rPr>
        <w:t xml:space="preserve">عليه‌السلام </w:t>
      </w:r>
      <w:r w:rsidRPr="009746DC">
        <w:rPr>
          <w:rtl/>
        </w:rPr>
        <w:t xml:space="preserve">يسميه رشيد البلايا ، </w:t>
      </w:r>
      <w:r w:rsidR="00551E04">
        <w:rPr>
          <w:rtl/>
        </w:rPr>
        <w:t xml:space="preserve">وكان </w:t>
      </w:r>
      <w:r w:rsidRPr="009746DC">
        <w:rPr>
          <w:rtl/>
        </w:rPr>
        <w:t xml:space="preserve">قد ألقى إليه علم البلايا والمنايا ، </w:t>
      </w:r>
      <w:r w:rsidR="00551E04">
        <w:rPr>
          <w:rtl/>
        </w:rPr>
        <w:t xml:space="preserve">وكان </w:t>
      </w:r>
      <w:r w:rsidRPr="009746DC">
        <w:rPr>
          <w:rtl/>
        </w:rPr>
        <w:t xml:space="preserve">في حياته إذا ألقى الرجل قال له : </w:t>
      </w:r>
      <w:r w:rsidR="00BF0D7C">
        <w:rPr>
          <w:rtl/>
        </w:rPr>
        <w:t xml:space="preserve">فلان </w:t>
      </w:r>
      <w:r w:rsidRPr="009746DC">
        <w:rPr>
          <w:rtl/>
        </w:rPr>
        <w:t xml:space="preserve">يموت بميتة كذا ، ويقول : أنت يا </w:t>
      </w:r>
      <w:r w:rsidR="00BF0D7C">
        <w:rPr>
          <w:rtl/>
        </w:rPr>
        <w:t xml:space="preserve">فلان </w:t>
      </w:r>
      <w:r w:rsidRPr="009746DC">
        <w:rPr>
          <w:rtl/>
        </w:rPr>
        <w:t>تموت بقتلة كذا ، فيكون كما يقول رشيد.</w:t>
      </w:r>
    </w:p>
    <w:p w:rsidR="00B717C7" w:rsidRPr="009746DC" w:rsidRDefault="00B717C7" w:rsidP="00C91D02">
      <w:pPr>
        <w:pStyle w:val="libNormal"/>
        <w:rPr>
          <w:rtl/>
        </w:rPr>
      </w:pPr>
      <w:r w:rsidRPr="00C875FB">
        <w:rPr>
          <w:rtl/>
        </w:rPr>
        <w:t xml:space="preserve">قوله </w:t>
      </w:r>
      <w:r w:rsidR="00850EDE">
        <w:rPr>
          <w:rStyle w:val="libAlaemChar"/>
          <w:rtl/>
        </w:rPr>
        <w:t xml:space="preserve">عليه‌السلام </w:t>
      </w:r>
      <w:r w:rsidRPr="00C875FB">
        <w:rPr>
          <w:rtl/>
        </w:rPr>
        <w:t>: يعلم علم المنايا</w:t>
      </w:r>
      <w:r w:rsidRPr="009746DC">
        <w:rPr>
          <w:rtl/>
        </w:rPr>
        <w:t xml:space="preserve"> </w:t>
      </w:r>
      <w:r w:rsidR="00551E04">
        <w:rPr>
          <w:rtl/>
        </w:rPr>
        <w:t xml:space="preserve">كان </w:t>
      </w:r>
      <w:r w:rsidRPr="009746DC">
        <w:rPr>
          <w:rtl/>
        </w:rPr>
        <w:t xml:space="preserve">العلم هنا بمعنى المعلوم ، ويمكن </w:t>
      </w:r>
      <w:r w:rsidR="00D8033E">
        <w:rPr>
          <w:rtl/>
        </w:rPr>
        <w:t xml:space="preserve">ان </w:t>
      </w:r>
      <w:r w:rsidRPr="009746DC">
        <w:rPr>
          <w:rtl/>
        </w:rPr>
        <w:t>يقرأ بالتحريك أي علامة المنايا ، والمنايا جمع المنية وهي الموت ،</w:t>
      </w:r>
      <w:r>
        <w:rPr>
          <w:rtl/>
        </w:rPr>
        <w:t xml:space="preserve"> و</w:t>
      </w:r>
      <w:r w:rsidRPr="00C875FB">
        <w:rPr>
          <w:rtl/>
        </w:rPr>
        <w:t>فني</w:t>
      </w:r>
      <w:r w:rsidRPr="009746DC">
        <w:rPr>
          <w:rtl/>
        </w:rPr>
        <w:t xml:space="preserve"> كرضي أي ذهب وفي الخرائج : وقد بقي منه دون سنتين وكذلك أخوك ، ولا يمكث بعدك </w:t>
      </w:r>
      <w:r w:rsidR="000164B7">
        <w:rPr>
          <w:rtl/>
        </w:rPr>
        <w:t xml:space="preserve">إلّا </w:t>
      </w:r>
      <w:r w:rsidRPr="009746DC">
        <w:rPr>
          <w:rtl/>
        </w:rPr>
        <w:t>شهرا</w:t>
      </w:r>
      <w:r w:rsidR="008D6BB1">
        <w:rPr>
          <w:rFonts w:hint="cs"/>
          <w:rtl/>
        </w:rPr>
        <w:t>ً</w:t>
      </w:r>
      <w:r w:rsidRPr="009746DC">
        <w:rPr>
          <w:rtl/>
        </w:rPr>
        <w:t xml:space="preserve"> و</w:t>
      </w:r>
      <w:r w:rsidR="00B8110F">
        <w:rPr>
          <w:rtl/>
        </w:rPr>
        <w:t xml:space="preserve">أحداً </w:t>
      </w:r>
      <w:r w:rsidR="00FE5F86">
        <w:rPr>
          <w:rtl/>
        </w:rPr>
        <w:t xml:space="preserve">حتّى </w:t>
      </w:r>
      <w:r w:rsidRPr="009746DC">
        <w:rPr>
          <w:rtl/>
        </w:rPr>
        <w:t>يموت ، إلى قوله :</w:t>
      </w:r>
      <w:r>
        <w:rPr>
          <w:rtl/>
        </w:rPr>
        <w:t xml:space="preserve"> أ</w:t>
      </w:r>
      <w:r w:rsidR="00551E04">
        <w:rPr>
          <w:rtl/>
        </w:rPr>
        <w:t xml:space="preserve">كان </w:t>
      </w:r>
      <w:r w:rsidRPr="009746DC">
        <w:rPr>
          <w:rtl/>
        </w:rPr>
        <w:t xml:space="preserve">هذا في صدرك فقلت : أستغفر الله مما في صدري فلم يستكمل سنتين </w:t>
      </w:r>
      <w:r w:rsidR="00FE5F86">
        <w:rPr>
          <w:rtl/>
        </w:rPr>
        <w:t xml:space="preserve">حتّى </w:t>
      </w:r>
      <w:r w:rsidRPr="009746DC">
        <w:rPr>
          <w:rtl/>
        </w:rPr>
        <w:t xml:space="preserve">مات ، ومات بعده بشهر أخوه ومات عامة أهل بيته وأفلس بقيتهم وتفرقوا </w:t>
      </w:r>
      <w:r w:rsidR="00FE5F86">
        <w:rPr>
          <w:rtl/>
        </w:rPr>
        <w:t xml:space="preserve">حتّى </w:t>
      </w:r>
      <w:r w:rsidRPr="009746DC">
        <w:rPr>
          <w:rtl/>
        </w:rPr>
        <w:t>احتاج من بقي منهم إلى الصدقة.</w:t>
      </w:r>
    </w:p>
    <w:p w:rsidR="008930D5" w:rsidRDefault="008930D5" w:rsidP="008930D5">
      <w:pPr>
        <w:pStyle w:val="libNormal"/>
        <w:rPr>
          <w:rtl/>
        </w:rPr>
      </w:pPr>
      <w:r>
        <w:rPr>
          <w:rtl/>
        </w:rPr>
        <w:br w:type="page"/>
      </w:r>
    </w:p>
    <w:p w:rsidR="00B717C7" w:rsidRPr="009746DC" w:rsidRDefault="00B717C7" w:rsidP="000F7423">
      <w:pPr>
        <w:pStyle w:val="libNormal"/>
        <w:rPr>
          <w:rtl/>
        </w:rPr>
      </w:pPr>
      <w:r w:rsidRPr="009746DC">
        <w:rPr>
          <w:rtl/>
        </w:rPr>
        <w:lastRenderedPageBreak/>
        <w:t>عدو</w:t>
      </w:r>
      <w:r w:rsidR="00385C9E">
        <w:rPr>
          <w:rFonts w:hint="cs"/>
          <w:rtl/>
        </w:rPr>
        <w:t>ّ</w:t>
      </w:r>
      <w:r w:rsidRPr="009746DC">
        <w:rPr>
          <w:rtl/>
        </w:rPr>
        <w:t>هم ف</w:t>
      </w:r>
      <w:r w:rsidR="00551E04">
        <w:rPr>
          <w:rtl/>
        </w:rPr>
        <w:t xml:space="preserve">كان </w:t>
      </w:r>
      <w:r w:rsidRPr="009746DC">
        <w:rPr>
          <w:rtl/>
        </w:rPr>
        <w:t xml:space="preserve">هذا في نفسك فقلت فإني أستغفر الله بما عرض في صدري فلم يلبث إسحاق بعد هذا المجلس </w:t>
      </w:r>
      <w:r w:rsidR="000164B7">
        <w:rPr>
          <w:rtl/>
        </w:rPr>
        <w:t xml:space="preserve">إلّا </w:t>
      </w:r>
      <w:r w:rsidRPr="009746DC">
        <w:rPr>
          <w:rtl/>
        </w:rPr>
        <w:t xml:space="preserve">يسيرا </w:t>
      </w:r>
      <w:r w:rsidR="00FE5F86">
        <w:rPr>
          <w:rtl/>
        </w:rPr>
        <w:t xml:space="preserve">حتّى </w:t>
      </w:r>
      <w:r w:rsidRPr="009746DC">
        <w:rPr>
          <w:rtl/>
        </w:rPr>
        <w:t xml:space="preserve">مات فما أتى عليهم </w:t>
      </w:r>
      <w:r w:rsidR="000164B7">
        <w:rPr>
          <w:rtl/>
        </w:rPr>
        <w:t xml:space="preserve">إلّا </w:t>
      </w:r>
      <w:r w:rsidRPr="009746DC">
        <w:rPr>
          <w:rtl/>
        </w:rPr>
        <w:t xml:space="preserve">قليل </w:t>
      </w:r>
      <w:r w:rsidR="00FE5F86">
        <w:rPr>
          <w:rtl/>
        </w:rPr>
        <w:t xml:space="preserve">حتّى </w:t>
      </w:r>
      <w:r w:rsidRPr="009746DC">
        <w:rPr>
          <w:rtl/>
        </w:rPr>
        <w:t>ق</w:t>
      </w:r>
      <w:r w:rsidR="0052272E">
        <w:rPr>
          <w:rFonts w:hint="cs"/>
          <w:rtl/>
        </w:rPr>
        <w:t>ا</w:t>
      </w:r>
      <w:r w:rsidR="0052272E">
        <w:rPr>
          <w:rtl/>
        </w:rPr>
        <w:t>م</w:t>
      </w:r>
      <w:r w:rsidR="00551E04">
        <w:rPr>
          <w:rtl/>
        </w:rPr>
        <w:t xml:space="preserve"> </w:t>
      </w:r>
      <w:r w:rsidRPr="009746DC">
        <w:rPr>
          <w:rtl/>
        </w:rPr>
        <w:t>بنو عم</w:t>
      </w:r>
      <w:r w:rsidR="0052272E">
        <w:rPr>
          <w:rFonts w:hint="cs"/>
          <w:rtl/>
        </w:rPr>
        <w:t>ّ</w:t>
      </w:r>
      <w:r w:rsidRPr="009746DC">
        <w:rPr>
          <w:rtl/>
        </w:rPr>
        <w:t>ار بأموال الناس فأفلسوا</w:t>
      </w:r>
      <w:r>
        <w:rPr>
          <w:rFonts w:hint="cs"/>
          <w:rtl/>
        </w:rPr>
        <w:t>.</w:t>
      </w:r>
    </w:p>
    <w:p w:rsidR="00B717C7" w:rsidRPr="009746DC" w:rsidRDefault="00B717C7" w:rsidP="000F7423">
      <w:pPr>
        <w:pStyle w:val="libNormal"/>
        <w:rPr>
          <w:rtl/>
        </w:rPr>
      </w:pPr>
      <w:r w:rsidRPr="009746DC">
        <w:rPr>
          <w:rtl/>
        </w:rPr>
        <w:t>8</w:t>
      </w:r>
      <w:r>
        <w:rPr>
          <w:rtl/>
        </w:rPr>
        <w:t xml:space="preserve"> </w:t>
      </w:r>
      <w:r w:rsidR="003928AF">
        <w:rPr>
          <w:rtl/>
        </w:rPr>
        <w:t>-</w:t>
      </w:r>
      <w:r>
        <w:rPr>
          <w:rtl/>
        </w:rPr>
        <w:t xml:space="preserve"> </w:t>
      </w:r>
      <w:r w:rsidR="00551E04">
        <w:rPr>
          <w:rtl/>
        </w:rPr>
        <w:t>عليّ</w:t>
      </w:r>
      <w:r w:rsidR="0052272E">
        <w:rPr>
          <w:rFonts w:hint="cs"/>
          <w:rtl/>
        </w:rPr>
        <w:t>ُ</w:t>
      </w:r>
      <w:r w:rsidR="00551E04">
        <w:rPr>
          <w:rtl/>
        </w:rPr>
        <w:t xml:space="preserve"> </w:t>
      </w:r>
      <w:r w:rsidRPr="009746DC">
        <w:rPr>
          <w:rtl/>
        </w:rPr>
        <w:t xml:space="preserve">بن إبراهيم ، عن </w:t>
      </w:r>
      <w:r w:rsidR="00551E04">
        <w:rPr>
          <w:rtl/>
        </w:rPr>
        <w:t xml:space="preserve">محمّد </w:t>
      </w:r>
      <w:r w:rsidRPr="009746DC">
        <w:rPr>
          <w:rtl/>
        </w:rPr>
        <w:t xml:space="preserve">بن عيسى ، عن موسى بن القاسم البجلي ، عن </w:t>
      </w:r>
      <w:r w:rsidR="00551E04">
        <w:rPr>
          <w:rtl/>
        </w:rPr>
        <w:t xml:space="preserve">عليّ </w:t>
      </w:r>
      <w:r w:rsidRPr="009746DC">
        <w:rPr>
          <w:rtl/>
        </w:rPr>
        <w:t xml:space="preserve">بن جعفر قال جاءني </w:t>
      </w:r>
      <w:r w:rsidR="00551E04">
        <w:rPr>
          <w:rtl/>
        </w:rPr>
        <w:t xml:space="preserve">محمّد </w:t>
      </w:r>
      <w:r w:rsidRPr="009746DC">
        <w:rPr>
          <w:rtl/>
        </w:rPr>
        <w:t>بن إسماعيل وقد اعتمرنا عمرة رجب ونحن يومئذ بمكة فقال يا عم</w:t>
      </w:r>
      <w:r w:rsidR="0052272E">
        <w:rPr>
          <w:rFonts w:hint="cs"/>
          <w:rtl/>
        </w:rPr>
        <w:t>ّ</w:t>
      </w:r>
      <w:r w:rsidRPr="009746DC">
        <w:rPr>
          <w:rtl/>
        </w:rPr>
        <w:t xml:space="preserve"> إن</w:t>
      </w:r>
      <w:r w:rsidR="0052272E">
        <w:rPr>
          <w:rFonts w:hint="cs"/>
          <w:rtl/>
        </w:rPr>
        <w:t>ّ</w:t>
      </w:r>
      <w:r w:rsidRPr="009746DC">
        <w:rPr>
          <w:rtl/>
        </w:rPr>
        <w:t xml:space="preserve">ي أريد بغداد وقد أحببت </w:t>
      </w:r>
      <w:r w:rsidR="00D8033E">
        <w:rPr>
          <w:rtl/>
        </w:rPr>
        <w:t xml:space="preserve">ان </w:t>
      </w:r>
      <w:r w:rsidRPr="009746DC">
        <w:rPr>
          <w:rtl/>
        </w:rPr>
        <w:t>أود</w:t>
      </w:r>
      <w:r w:rsidR="000F7423">
        <w:rPr>
          <w:rFonts w:hint="cs"/>
          <w:rtl/>
        </w:rPr>
        <w:t>ّ</w:t>
      </w:r>
      <w:r w:rsidRPr="009746DC">
        <w:rPr>
          <w:rtl/>
        </w:rPr>
        <w:t>ع عم</w:t>
      </w:r>
      <w:r w:rsidR="000F7423">
        <w:rPr>
          <w:rFonts w:hint="cs"/>
          <w:rtl/>
        </w:rPr>
        <w:t>ّ</w:t>
      </w:r>
      <w:r w:rsidRPr="009746DC">
        <w:rPr>
          <w:rtl/>
        </w:rPr>
        <w:t xml:space="preserve">ي أبا الحسن </w:t>
      </w:r>
      <w:r w:rsidR="000F7423">
        <w:rPr>
          <w:rFonts w:hint="cs"/>
          <w:rtl/>
        </w:rPr>
        <w:t xml:space="preserve">- </w:t>
      </w:r>
      <w:r w:rsidRPr="009746DC">
        <w:rPr>
          <w:rtl/>
        </w:rPr>
        <w:t>ي</w:t>
      </w:r>
      <w:r w:rsidR="00843F80">
        <w:rPr>
          <w:rtl/>
        </w:rPr>
        <w:t xml:space="preserve">عنّي </w:t>
      </w:r>
      <w:r w:rsidRPr="009746DC">
        <w:rPr>
          <w:rtl/>
        </w:rPr>
        <w:t xml:space="preserve">موسى بن جعفر </w:t>
      </w:r>
      <w:r w:rsidR="00850EDE">
        <w:rPr>
          <w:rStyle w:val="libAlaemChar"/>
          <w:rtl/>
        </w:rPr>
        <w:t xml:space="preserve">عليه‌السلام </w:t>
      </w:r>
      <w:r w:rsidR="000F7423">
        <w:rPr>
          <w:rStyle w:val="libAlaemChar"/>
          <w:rFonts w:hint="cs"/>
          <w:rtl/>
        </w:rPr>
        <w:t xml:space="preserve">- </w:t>
      </w:r>
      <w:r w:rsidRPr="009746DC">
        <w:rPr>
          <w:rtl/>
        </w:rPr>
        <w:t xml:space="preserve">وأحببت </w:t>
      </w:r>
      <w:r w:rsidR="00D8033E">
        <w:rPr>
          <w:rtl/>
        </w:rPr>
        <w:t xml:space="preserve">ان </w:t>
      </w:r>
      <w:r w:rsidRPr="009746DC">
        <w:rPr>
          <w:rtl/>
        </w:rPr>
        <w:t xml:space="preserve">تذهب معي إليه فخرجت معه نحو أخي وهو في داره </w:t>
      </w:r>
      <w:r w:rsidR="003928AF">
        <w:rPr>
          <w:rtl/>
        </w:rPr>
        <w:t xml:space="preserve">الّتي </w:t>
      </w:r>
      <w:r w:rsidRPr="009746DC">
        <w:rPr>
          <w:rtl/>
        </w:rPr>
        <w:t xml:space="preserve">بالحوبة وذلك بعد المغرب بقليل فضربت الباب فأجابني أخي فقال من هذا فقلت </w:t>
      </w:r>
      <w:r w:rsidR="00551E04">
        <w:rPr>
          <w:rtl/>
        </w:rPr>
        <w:t xml:space="preserve">عليّ </w:t>
      </w:r>
      <w:r w:rsidRPr="009746DC">
        <w:rPr>
          <w:rtl/>
        </w:rPr>
        <w:t xml:space="preserve">فقال هو ذا أخرج </w:t>
      </w:r>
      <w:r w:rsidR="0052272E">
        <w:rPr>
          <w:rFonts w:hint="cs"/>
          <w:rtl/>
        </w:rPr>
        <w:t xml:space="preserve">- </w:t>
      </w:r>
      <w:r w:rsidR="00551E04">
        <w:rPr>
          <w:rtl/>
        </w:rPr>
        <w:t xml:space="preserve">وكان </w:t>
      </w:r>
      <w:r w:rsidRPr="009746DC">
        <w:rPr>
          <w:rtl/>
        </w:rPr>
        <w:t xml:space="preserve">بطيء الوضوء </w:t>
      </w:r>
      <w:r w:rsidR="0052272E">
        <w:rPr>
          <w:rFonts w:hint="cs"/>
          <w:rtl/>
        </w:rPr>
        <w:t xml:space="preserve">- </w:t>
      </w:r>
      <w:r w:rsidRPr="009746DC">
        <w:rPr>
          <w:rtl/>
        </w:rPr>
        <w:t>فقلت العجل قال وأعجل فخرج وعليه إزار ممش</w:t>
      </w:r>
      <w:r w:rsidR="0052272E">
        <w:rPr>
          <w:rFonts w:hint="cs"/>
          <w:rtl/>
        </w:rPr>
        <w:t>ّ</w:t>
      </w:r>
      <w:r w:rsidRPr="009746DC">
        <w:rPr>
          <w:rtl/>
        </w:rPr>
        <w:t>ق قد عقده في عن</w:t>
      </w:r>
      <w:r>
        <w:rPr>
          <w:rtl/>
        </w:rPr>
        <w:t xml:space="preserve">قه </w:t>
      </w:r>
      <w:r w:rsidR="00FE5F86">
        <w:rPr>
          <w:rtl/>
        </w:rPr>
        <w:t xml:space="preserve">حتّى </w:t>
      </w:r>
      <w:r>
        <w:rPr>
          <w:rtl/>
        </w:rPr>
        <w:t xml:space="preserve">قعد تحت عتبة الباب </w:t>
      </w:r>
      <w:r w:rsidR="0052272E">
        <w:rPr>
          <w:rFonts w:hint="cs"/>
          <w:rtl/>
        </w:rPr>
        <w:t xml:space="preserve">، </w:t>
      </w:r>
      <w:r>
        <w:rPr>
          <w:rtl/>
        </w:rPr>
        <w:t>فقال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F7423">
      <w:pPr>
        <w:pStyle w:val="libNormal"/>
        <w:rPr>
          <w:rtl/>
        </w:rPr>
      </w:pPr>
      <w:r w:rsidRPr="00C875FB">
        <w:rPr>
          <w:rtl/>
        </w:rPr>
        <w:t>« ف</w:t>
      </w:r>
      <w:r w:rsidR="00551E04">
        <w:rPr>
          <w:rtl/>
        </w:rPr>
        <w:t xml:space="preserve">كان </w:t>
      </w:r>
      <w:r w:rsidRPr="00C875FB">
        <w:rPr>
          <w:rtl/>
        </w:rPr>
        <w:t>هذا في نفسك »</w:t>
      </w:r>
      <w:r w:rsidRPr="009746DC">
        <w:rPr>
          <w:rtl/>
        </w:rPr>
        <w:t xml:space="preserve"> أي الاستبعاد والإنكار عن علمه بموت الرجل كما قال في أول الخبر</w:t>
      </w:r>
      <w:r w:rsidRPr="00C875FB">
        <w:rPr>
          <w:rtl/>
        </w:rPr>
        <w:t xml:space="preserve"> « فلم يلبث إسحاق »</w:t>
      </w:r>
      <w:r w:rsidRPr="009746DC">
        <w:rPr>
          <w:rtl/>
        </w:rPr>
        <w:t xml:space="preserve"> هذا </w:t>
      </w:r>
      <w:r w:rsidR="00747155">
        <w:rPr>
          <w:rtl/>
        </w:rPr>
        <w:t xml:space="preserve">كلام </w:t>
      </w:r>
      <w:r w:rsidRPr="009746DC">
        <w:rPr>
          <w:rtl/>
        </w:rPr>
        <w:t>ابن عميرة ، و</w:t>
      </w:r>
      <w:r w:rsidR="00D83B35">
        <w:rPr>
          <w:rtl/>
        </w:rPr>
        <w:t xml:space="preserve">علىّ </w:t>
      </w:r>
      <w:r w:rsidRPr="009746DC">
        <w:rPr>
          <w:rtl/>
        </w:rPr>
        <w:t xml:space="preserve">هذه النسخة كأنه </w:t>
      </w:r>
      <w:r w:rsidR="00850EDE">
        <w:rPr>
          <w:rStyle w:val="libAlaemChar"/>
          <w:rtl/>
        </w:rPr>
        <w:t xml:space="preserve">عليه‌السلام </w:t>
      </w:r>
      <w:r w:rsidRPr="009746DC">
        <w:rPr>
          <w:rtl/>
        </w:rPr>
        <w:t>حدد إلى سنتين ترحم</w:t>
      </w:r>
      <w:r w:rsidR="000F7423">
        <w:rPr>
          <w:rFonts w:hint="cs"/>
          <w:rtl/>
        </w:rPr>
        <w:t>ّ</w:t>
      </w:r>
      <w:r w:rsidRPr="009746DC">
        <w:rPr>
          <w:rtl/>
        </w:rPr>
        <w:t>ا</w:t>
      </w:r>
      <w:r w:rsidR="000F7423">
        <w:rPr>
          <w:rFonts w:hint="cs"/>
          <w:rtl/>
        </w:rPr>
        <w:t>ً</w:t>
      </w:r>
      <w:r w:rsidRPr="009746DC">
        <w:rPr>
          <w:rtl/>
        </w:rPr>
        <w:t xml:space="preserve"> وتعطفا</w:t>
      </w:r>
      <w:r w:rsidR="00625B1E">
        <w:rPr>
          <w:rFonts w:hint="cs"/>
          <w:rtl/>
        </w:rPr>
        <w:t>ً</w:t>
      </w:r>
      <w:r w:rsidRPr="009746DC">
        <w:rPr>
          <w:rtl/>
        </w:rPr>
        <w:t xml:space="preserve"> عليه لئل</w:t>
      </w:r>
      <w:r w:rsidR="000F7423">
        <w:rPr>
          <w:rFonts w:hint="cs"/>
          <w:rtl/>
        </w:rPr>
        <w:t>ّ</w:t>
      </w:r>
      <w:r w:rsidRPr="009746DC">
        <w:rPr>
          <w:rtl/>
        </w:rPr>
        <w:t>ا يضطرب ، أو لاحتمال البداء ، و</w:t>
      </w:r>
      <w:r w:rsidR="00D83B35">
        <w:rPr>
          <w:rtl/>
        </w:rPr>
        <w:t xml:space="preserve">علىّ </w:t>
      </w:r>
      <w:r w:rsidRPr="009746DC">
        <w:rPr>
          <w:rtl/>
        </w:rPr>
        <w:t>ما في الخرائج وغيره لا إشكال</w:t>
      </w:r>
      <w:r>
        <w:rPr>
          <w:rtl/>
        </w:rPr>
        <w:t xml:space="preserve"> </w:t>
      </w:r>
      <w:r w:rsidRPr="00C875FB">
        <w:rPr>
          <w:rtl/>
        </w:rPr>
        <w:t xml:space="preserve">« </w:t>
      </w:r>
      <w:r w:rsidR="00FE5F86">
        <w:rPr>
          <w:rtl/>
        </w:rPr>
        <w:t xml:space="preserve">حتّى </w:t>
      </w:r>
      <w:r w:rsidRPr="00C875FB">
        <w:rPr>
          <w:rtl/>
        </w:rPr>
        <w:t>ق</w:t>
      </w:r>
      <w:r w:rsidR="000F7423">
        <w:rPr>
          <w:rFonts w:hint="cs"/>
          <w:rtl/>
        </w:rPr>
        <w:t>ا</w:t>
      </w:r>
      <w:r w:rsidR="000F7423">
        <w:rPr>
          <w:rtl/>
        </w:rPr>
        <w:t>م</w:t>
      </w:r>
      <w:r w:rsidR="00551E04">
        <w:rPr>
          <w:rtl/>
        </w:rPr>
        <w:t xml:space="preserve"> </w:t>
      </w:r>
      <w:r w:rsidRPr="00C875FB">
        <w:rPr>
          <w:rtl/>
        </w:rPr>
        <w:t>بنو عمار بأموال الناس »</w:t>
      </w:r>
      <w:r w:rsidRPr="009746DC">
        <w:rPr>
          <w:rtl/>
        </w:rPr>
        <w:t xml:space="preserve"> أي أخذوا أموال الناس دينا</w:t>
      </w:r>
      <w:r w:rsidR="00625B1E">
        <w:rPr>
          <w:rFonts w:hint="cs"/>
          <w:rtl/>
        </w:rPr>
        <w:t>ً</w:t>
      </w:r>
      <w:r w:rsidRPr="009746DC">
        <w:rPr>
          <w:rtl/>
        </w:rPr>
        <w:t xml:space="preserve"> أو مضاربة ومثل ذلك وتصرفوا فيها ، فصار ذلك سببا</w:t>
      </w:r>
      <w:r w:rsidR="00625B1E">
        <w:rPr>
          <w:rFonts w:hint="cs"/>
          <w:rtl/>
        </w:rPr>
        <w:t>ً</w:t>
      </w:r>
      <w:r w:rsidRPr="009746DC">
        <w:rPr>
          <w:rtl/>
        </w:rPr>
        <w:t xml:space="preserve"> لإفلاسهم كما هو شائع بين التجار.</w:t>
      </w:r>
    </w:p>
    <w:p w:rsidR="00B717C7" w:rsidRPr="009746DC" w:rsidRDefault="00B717C7" w:rsidP="000F7423">
      <w:pPr>
        <w:pStyle w:val="libNormal"/>
        <w:rPr>
          <w:rtl/>
          <w:lang w:bidi="fa-IR"/>
        </w:rPr>
      </w:pPr>
      <w:r w:rsidRPr="00625B1E">
        <w:rPr>
          <w:rStyle w:val="libBold1Char"/>
          <w:rtl/>
        </w:rPr>
        <w:t>الحديث الثامن :</w:t>
      </w:r>
      <w:r w:rsidRPr="009746DC">
        <w:rPr>
          <w:rtl/>
          <w:lang w:bidi="fa-IR"/>
        </w:rPr>
        <w:t xml:space="preserve"> صحيح.</w:t>
      </w:r>
    </w:p>
    <w:p w:rsidR="00B717C7" w:rsidRPr="009746DC" w:rsidRDefault="00B717C7" w:rsidP="000F7423">
      <w:pPr>
        <w:pStyle w:val="libNormal"/>
        <w:rPr>
          <w:rtl/>
        </w:rPr>
      </w:pPr>
      <w:r w:rsidRPr="00C875FB">
        <w:rPr>
          <w:rtl/>
        </w:rPr>
        <w:t>و</w:t>
      </w:r>
      <w:r w:rsidR="00551E04">
        <w:rPr>
          <w:rtl/>
        </w:rPr>
        <w:t xml:space="preserve">محمّد </w:t>
      </w:r>
      <w:r w:rsidRPr="00C875FB">
        <w:rPr>
          <w:rtl/>
        </w:rPr>
        <w:t>هو ابن إسماعيل</w:t>
      </w:r>
      <w:r w:rsidRPr="009746DC">
        <w:rPr>
          <w:rtl/>
        </w:rPr>
        <w:t xml:space="preserve"> بن الصادق </w:t>
      </w:r>
      <w:r w:rsidR="00850EDE">
        <w:rPr>
          <w:rStyle w:val="libAlaemChar"/>
          <w:rtl/>
        </w:rPr>
        <w:t xml:space="preserve">عليه‌السلام </w:t>
      </w:r>
      <w:r w:rsidRPr="009746DC">
        <w:rPr>
          <w:rtl/>
        </w:rPr>
        <w:t>الذي تنسب إليه الإسماعيلي</w:t>
      </w:r>
      <w:r w:rsidR="00625B1E">
        <w:rPr>
          <w:rFonts w:hint="cs"/>
          <w:rtl/>
        </w:rPr>
        <w:t>ّ</w:t>
      </w:r>
      <w:r w:rsidRPr="009746DC">
        <w:rPr>
          <w:rtl/>
        </w:rPr>
        <w:t xml:space="preserve">ة ، وفي غيبة الطوسي وإرشاد المفيد رضي الله عنهما : </w:t>
      </w:r>
      <w:r w:rsidR="00551E04">
        <w:rPr>
          <w:rtl/>
        </w:rPr>
        <w:t xml:space="preserve">عليّ </w:t>
      </w:r>
      <w:r w:rsidRPr="009746DC">
        <w:rPr>
          <w:rtl/>
        </w:rPr>
        <w:t xml:space="preserve">بن إسماعيل لكن في رجال الكشي موافق </w:t>
      </w:r>
      <w:r w:rsidR="00FE5F86">
        <w:rPr>
          <w:rtl/>
        </w:rPr>
        <w:t xml:space="preserve">لـمّا </w:t>
      </w:r>
      <w:r w:rsidRPr="009746DC">
        <w:rPr>
          <w:rtl/>
        </w:rPr>
        <w:t>هنا ،</w:t>
      </w:r>
      <w:r>
        <w:rPr>
          <w:rtl/>
        </w:rPr>
        <w:t xml:space="preserve"> و</w:t>
      </w:r>
      <w:r w:rsidRPr="00C875FB">
        <w:rPr>
          <w:rtl/>
        </w:rPr>
        <w:t>الحوبة</w:t>
      </w:r>
      <w:r w:rsidRPr="009746DC">
        <w:rPr>
          <w:rtl/>
        </w:rPr>
        <w:t xml:space="preserve"> كأن</w:t>
      </w:r>
      <w:r w:rsidR="00625B1E">
        <w:rPr>
          <w:rFonts w:hint="cs"/>
          <w:rtl/>
        </w:rPr>
        <w:t>ّ</w:t>
      </w:r>
      <w:r w:rsidRPr="009746DC">
        <w:rPr>
          <w:rtl/>
        </w:rPr>
        <w:t>ها اسم موضع ، ولم يذكر في اللغة ، وفي القاموس : الحوبة وسط الدار ، والحوب موضع بديار ربيعة.</w:t>
      </w:r>
    </w:p>
    <w:p w:rsidR="00B717C7" w:rsidRPr="009746DC" w:rsidRDefault="00B717C7" w:rsidP="000F7423">
      <w:pPr>
        <w:pStyle w:val="libNormal"/>
        <w:rPr>
          <w:rtl/>
        </w:rPr>
      </w:pPr>
      <w:r w:rsidRPr="00C875FB">
        <w:rPr>
          <w:rtl/>
        </w:rPr>
        <w:t>قوله : بعد المغرب ،</w:t>
      </w:r>
      <w:r w:rsidRPr="009746DC">
        <w:rPr>
          <w:rtl/>
        </w:rPr>
        <w:t xml:space="preserve"> أي بعد صلاة المغرب أو بعد وقتها</w:t>
      </w:r>
      <w:r w:rsidRPr="00C875FB">
        <w:rPr>
          <w:rtl/>
        </w:rPr>
        <w:t xml:space="preserve"> « وهو ذا »</w:t>
      </w:r>
      <w:r w:rsidRPr="009746DC">
        <w:rPr>
          <w:rtl/>
        </w:rPr>
        <w:t xml:space="preserve"> للتقريب</w:t>
      </w:r>
    </w:p>
    <w:p w:rsidR="008930D5" w:rsidRDefault="008930D5" w:rsidP="008930D5">
      <w:pPr>
        <w:pStyle w:val="libNormal"/>
        <w:rPr>
          <w:rtl/>
        </w:rPr>
      </w:pPr>
      <w:r>
        <w:rPr>
          <w:rtl/>
        </w:rPr>
        <w:br w:type="page"/>
      </w:r>
    </w:p>
    <w:p w:rsidR="00B717C7" w:rsidRPr="009746DC" w:rsidRDefault="00551E04" w:rsidP="00625B1E">
      <w:pPr>
        <w:pStyle w:val="libNormal"/>
        <w:rPr>
          <w:rtl/>
        </w:rPr>
      </w:pPr>
      <w:r>
        <w:rPr>
          <w:rtl/>
        </w:rPr>
        <w:lastRenderedPageBreak/>
        <w:t>عليّ</w:t>
      </w:r>
      <w:r w:rsidR="00625B1E">
        <w:rPr>
          <w:rFonts w:hint="cs"/>
          <w:rtl/>
        </w:rPr>
        <w:t>ُ</w:t>
      </w:r>
      <w:r>
        <w:rPr>
          <w:rtl/>
        </w:rPr>
        <w:t xml:space="preserve"> </w:t>
      </w:r>
      <w:r w:rsidR="00B717C7" w:rsidRPr="009746DC">
        <w:rPr>
          <w:rtl/>
        </w:rPr>
        <w:t xml:space="preserve">بن جعفر </w:t>
      </w:r>
      <w:r w:rsidR="00625B1E">
        <w:rPr>
          <w:rFonts w:hint="cs"/>
          <w:rtl/>
        </w:rPr>
        <w:t xml:space="preserve">: </w:t>
      </w:r>
      <w:r w:rsidR="00B717C7" w:rsidRPr="009746DC">
        <w:rPr>
          <w:rtl/>
        </w:rPr>
        <w:t>فانكببت عليه فقب</w:t>
      </w:r>
      <w:r w:rsidR="00625B1E">
        <w:rPr>
          <w:rFonts w:hint="cs"/>
          <w:rtl/>
        </w:rPr>
        <w:t>ّ</w:t>
      </w:r>
      <w:r w:rsidR="00B717C7" w:rsidRPr="009746DC">
        <w:rPr>
          <w:rtl/>
        </w:rPr>
        <w:t xml:space="preserve">لت رأسه وقلت </w:t>
      </w:r>
      <w:r w:rsidR="00625B1E">
        <w:rPr>
          <w:rFonts w:hint="cs"/>
          <w:rtl/>
        </w:rPr>
        <w:t xml:space="preserve">: </w:t>
      </w:r>
      <w:r w:rsidR="00B717C7" w:rsidRPr="009746DC">
        <w:rPr>
          <w:rtl/>
        </w:rPr>
        <w:t>قد جئتك في أ</w:t>
      </w:r>
      <w:r w:rsidR="00850EDE">
        <w:rPr>
          <w:rtl/>
        </w:rPr>
        <w:t xml:space="preserve">مرّ </w:t>
      </w:r>
      <w:r w:rsidR="00D8033E">
        <w:rPr>
          <w:rtl/>
        </w:rPr>
        <w:t xml:space="preserve">ان </w:t>
      </w:r>
      <w:r w:rsidR="00B717C7" w:rsidRPr="009746DC">
        <w:rPr>
          <w:rtl/>
        </w:rPr>
        <w:t>تره صوابا</w:t>
      </w:r>
      <w:r w:rsidR="00182F92">
        <w:rPr>
          <w:rFonts w:hint="cs"/>
          <w:rtl/>
        </w:rPr>
        <w:t>ً</w:t>
      </w:r>
      <w:r w:rsidR="00B717C7" w:rsidRPr="009746DC">
        <w:rPr>
          <w:rtl/>
        </w:rPr>
        <w:t xml:space="preserve"> فالله وفق له و</w:t>
      </w:r>
      <w:r w:rsidR="00D8033E">
        <w:rPr>
          <w:rtl/>
        </w:rPr>
        <w:t xml:space="preserve">ان </w:t>
      </w:r>
      <w:r w:rsidR="00B717C7" w:rsidRPr="009746DC">
        <w:rPr>
          <w:rtl/>
        </w:rPr>
        <w:t xml:space="preserve">يكن غير ذلك فما أكثر ما نخطئ قال وما هو قلت هذا ابن أخيك يريد </w:t>
      </w:r>
      <w:r w:rsidR="00D8033E">
        <w:rPr>
          <w:rtl/>
        </w:rPr>
        <w:t xml:space="preserve">ان </w:t>
      </w:r>
      <w:r w:rsidR="00B717C7" w:rsidRPr="009746DC">
        <w:rPr>
          <w:rtl/>
        </w:rPr>
        <w:t xml:space="preserve">يودعك ويخرج إلى بغداد فقال لي ادعه فدعوته </w:t>
      </w:r>
      <w:r>
        <w:rPr>
          <w:rtl/>
        </w:rPr>
        <w:t xml:space="preserve">وكان </w:t>
      </w:r>
      <w:r w:rsidR="00B717C7" w:rsidRPr="009746DC">
        <w:rPr>
          <w:rtl/>
        </w:rPr>
        <w:t>متنحيا فدنا منه فقبل رأسه وقال جعلت فداك أوصني فقال أوصي</w:t>
      </w:r>
      <w:r w:rsidR="00182F92">
        <w:rPr>
          <w:rFonts w:hint="cs"/>
          <w:rtl/>
        </w:rPr>
        <w:t>ّ</w:t>
      </w:r>
      <w:r w:rsidR="00B717C7" w:rsidRPr="009746DC">
        <w:rPr>
          <w:rtl/>
        </w:rPr>
        <w:t xml:space="preserve">ك </w:t>
      </w:r>
      <w:r w:rsidR="00D8033E">
        <w:rPr>
          <w:rtl/>
        </w:rPr>
        <w:t xml:space="preserve">ان </w:t>
      </w:r>
      <w:r w:rsidR="00B717C7" w:rsidRPr="009746DC">
        <w:rPr>
          <w:rtl/>
        </w:rPr>
        <w:t xml:space="preserve">تتقي الله في دمي فقال مجيبا له من أرادك بسوء فعل الله به وجعل يدعو </w:t>
      </w:r>
      <w:r w:rsidR="00D83B35">
        <w:rPr>
          <w:rtl/>
        </w:rPr>
        <w:t xml:space="preserve">علىّ </w:t>
      </w:r>
      <w:r w:rsidR="00B717C7" w:rsidRPr="009746DC">
        <w:rPr>
          <w:rtl/>
        </w:rPr>
        <w:t xml:space="preserve">من يريده بسوء </w:t>
      </w:r>
      <w:r w:rsidR="00D83B35">
        <w:rPr>
          <w:rtl/>
        </w:rPr>
        <w:t xml:space="preserve">ثمّ </w:t>
      </w:r>
      <w:r w:rsidR="00B717C7" w:rsidRPr="009746DC">
        <w:rPr>
          <w:rtl/>
        </w:rPr>
        <w:t>عاد فقبل رأسه فقال يا عم أوصني فقال أوصي</w:t>
      </w:r>
      <w:r w:rsidR="00182F92">
        <w:rPr>
          <w:rFonts w:hint="cs"/>
          <w:rtl/>
        </w:rPr>
        <w:t>ّ</w:t>
      </w:r>
      <w:r w:rsidR="00B717C7" w:rsidRPr="009746DC">
        <w:rPr>
          <w:rtl/>
        </w:rPr>
        <w:t xml:space="preserve">ك </w:t>
      </w:r>
      <w:r w:rsidR="00D8033E">
        <w:rPr>
          <w:rtl/>
        </w:rPr>
        <w:t xml:space="preserve">ان </w:t>
      </w:r>
      <w:r w:rsidR="00B717C7" w:rsidRPr="009746DC">
        <w:rPr>
          <w:rtl/>
        </w:rPr>
        <w:t xml:space="preserve">تتقي الله في دمي فقال من أرادك بسوء فعل الله به وفعل </w:t>
      </w:r>
      <w:r w:rsidR="00D83B35">
        <w:rPr>
          <w:rtl/>
        </w:rPr>
        <w:t xml:space="preserve">ثمّ </w:t>
      </w:r>
      <w:r w:rsidR="00B717C7" w:rsidRPr="009746DC">
        <w:rPr>
          <w:rtl/>
        </w:rPr>
        <w:t xml:space="preserve">عاد فقبل رأسه </w:t>
      </w:r>
      <w:r w:rsidR="00D83B35">
        <w:rPr>
          <w:rtl/>
        </w:rPr>
        <w:t xml:space="preserve">ثمّ </w:t>
      </w:r>
      <w:r w:rsidR="00B717C7" w:rsidRPr="009746DC">
        <w:rPr>
          <w:rtl/>
        </w:rPr>
        <w:t xml:space="preserve">قال يا عم أوصني فقال أوصيك </w:t>
      </w:r>
      <w:r w:rsidR="00D8033E">
        <w:rPr>
          <w:rtl/>
        </w:rPr>
        <w:t xml:space="preserve">ان </w:t>
      </w:r>
      <w:r w:rsidR="00B717C7" w:rsidRPr="009746DC">
        <w:rPr>
          <w:rtl/>
        </w:rPr>
        <w:t xml:space="preserve">تتقي الله في دمي فدعا </w:t>
      </w:r>
      <w:r w:rsidR="00D83B35">
        <w:rPr>
          <w:rtl/>
        </w:rPr>
        <w:t xml:space="preserve">علىّ </w:t>
      </w:r>
      <w:r w:rsidR="00B717C7" w:rsidRPr="009746DC">
        <w:rPr>
          <w:rtl/>
        </w:rPr>
        <w:t xml:space="preserve">من أراده بسوء </w:t>
      </w:r>
      <w:r w:rsidR="00D83B35">
        <w:rPr>
          <w:rtl/>
        </w:rPr>
        <w:t xml:space="preserve">ثمّ </w:t>
      </w:r>
      <w:r w:rsidR="00B717C7" w:rsidRPr="009746DC">
        <w:rPr>
          <w:rtl/>
        </w:rPr>
        <w:t xml:space="preserve">تنحى عنه ومضيت معه فقال لي أخي يا </w:t>
      </w:r>
      <w:r>
        <w:rPr>
          <w:rtl/>
        </w:rPr>
        <w:t xml:space="preserve">عليّ </w:t>
      </w:r>
      <w:r w:rsidR="00B717C7" w:rsidRPr="009746DC">
        <w:rPr>
          <w:rtl/>
        </w:rPr>
        <w:t xml:space="preserve">مكانك فقمت مكاني فدخل منزله </w:t>
      </w:r>
      <w:r w:rsidR="00D83B35">
        <w:rPr>
          <w:rtl/>
        </w:rPr>
        <w:t xml:space="preserve">ثمّ </w:t>
      </w:r>
      <w:r w:rsidR="00B717C7" w:rsidRPr="009746DC">
        <w:rPr>
          <w:rtl/>
        </w:rPr>
        <w:t xml:space="preserve">دعاني فدخلت إليه فتناول صرة فيها مائة دينار فأعطانيها وقال قل لابن أخيك يستعين بها </w:t>
      </w:r>
      <w:r w:rsidR="00D83B35">
        <w:rPr>
          <w:rtl/>
        </w:rPr>
        <w:t xml:space="preserve">علىّ </w:t>
      </w:r>
      <w:r w:rsidR="00B717C7" w:rsidRPr="009746DC">
        <w:rPr>
          <w:rtl/>
        </w:rPr>
        <w:t xml:space="preserve">سفره قال </w:t>
      </w:r>
      <w:r>
        <w:rPr>
          <w:rtl/>
        </w:rPr>
        <w:t xml:space="preserve">عليّ </w:t>
      </w:r>
      <w:r w:rsidR="00B717C7" w:rsidRPr="009746DC">
        <w:rPr>
          <w:rtl/>
        </w:rPr>
        <w:t xml:space="preserve">فأخذتها فأدرجتها في حاشية ردائي </w:t>
      </w:r>
      <w:r w:rsidR="00D83B35">
        <w:rPr>
          <w:rtl/>
        </w:rPr>
        <w:t xml:space="preserve">ثمّ </w:t>
      </w:r>
      <w:r w:rsidR="00B717C7" w:rsidRPr="009746DC">
        <w:rPr>
          <w:rtl/>
        </w:rPr>
        <w:t xml:space="preserve">ناولني مائة أخرى وقال أعطه </w:t>
      </w:r>
      <w:r>
        <w:rPr>
          <w:rtl/>
        </w:rPr>
        <w:t xml:space="preserve">أيضاً </w:t>
      </w:r>
      <w:r w:rsidR="00D83B35">
        <w:rPr>
          <w:rtl/>
        </w:rPr>
        <w:t xml:space="preserve">ثمّ </w:t>
      </w:r>
      <w:r w:rsidR="00B717C7" w:rsidRPr="009746DC">
        <w:rPr>
          <w:rtl/>
        </w:rPr>
        <w:t xml:space="preserve">ناولني صرة أخرى وقال أعطه </w:t>
      </w:r>
      <w:r>
        <w:rPr>
          <w:rtl/>
        </w:rPr>
        <w:t xml:space="preserve">أيضاً </w:t>
      </w:r>
      <w:r w:rsidR="00B717C7" w:rsidRPr="009746DC">
        <w:rPr>
          <w:rtl/>
        </w:rPr>
        <w:t xml:space="preserve">فقلت جعلت فداك إذا كنت تخاف منه مثل الذي ذكرت فلم تعينه </w:t>
      </w:r>
      <w:r w:rsidR="00D83B35">
        <w:rPr>
          <w:rtl/>
        </w:rPr>
        <w:t xml:space="preserve">علىّ </w:t>
      </w:r>
      <w:r w:rsidR="00B717C7" w:rsidRPr="009746DC">
        <w:rPr>
          <w:rtl/>
        </w:rPr>
        <w:t>نفسك فقال إذا وصلته وقط</w:t>
      </w:r>
      <w:r w:rsidR="00843F80">
        <w:rPr>
          <w:rtl/>
        </w:rPr>
        <w:t xml:space="preserve">عنّي </w:t>
      </w:r>
      <w:r w:rsidR="00B717C7" w:rsidRPr="009746DC">
        <w:rPr>
          <w:rtl/>
        </w:rPr>
        <w:t xml:space="preserve">قطع الله أجله </w:t>
      </w:r>
      <w:r w:rsidR="00D83B35">
        <w:rPr>
          <w:rtl/>
        </w:rPr>
        <w:t xml:space="preserve">ثمّ </w:t>
      </w:r>
      <w:r w:rsidR="00B717C7" w:rsidRPr="009746DC">
        <w:rPr>
          <w:rtl/>
        </w:rPr>
        <w:t xml:space="preserve">تناول مخدة أدم فيها ثلاثة آلاف درهم وضح وقال أعطه هذه </w:t>
      </w:r>
      <w:r>
        <w:rPr>
          <w:rtl/>
        </w:rPr>
        <w:t xml:space="preserve">أيضاً </w:t>
      </w:r>
      <w:r w:rsidR="00B717C7" w:rsidRPr="009746DC">
        <w:rPr>
          <w:rtl/>
        </w:rPr>
        <w:t>قال فخرجت إليه فأعطيته المائة الأولى ففرح بها فرحا شديدا ودعا ل</w:t>
      </w:r>
      <w:r>
        <w:rPr>
          <w:rtl/>
        </w:rPr>
        <w:t xml:space="preserve">عمّه </w:t>
      </w:r>
      <w:r w:rsidR="00D83B35">
        <w:rPr>
          <w:rtl/>
        </w:rPr>
        <w:t xml:space="preserve">ثمّ </w:t>
      </w:r>
      <w:r w:rsidR="00B717C7" w:rsidRPr="009746DC">
        <w:rPr>
          <w:rtl/>
        </w:rPr>
        <w:t>أعطيته الثانية والثالثة ففرح بها</w:t>
      </w:r>
      <w:r w:rsidR="00B717C7">
        <w:rPr>
          <w:rtl/>
        </w:rPr>
        <w:t xml:space="preserve"> </w:t>
      </w:r>
      <w:r w:rsidR="00FE5F86">
        <w:rPr>
          <w:rtl/>
        </w:rPr>
        <w:t xml:space="preserve">حتّى </w:t>
      </w:r>
      <w:r w:rsidR="00B717C7" w:rsidRPr="009746DC">
        <w:rPr>
          <w:rtl/>
        </w:rPr>
        <w:t>ظننت أن</w:t>
      </w:r>
      <w:r w:rsidR="00182F92">
        <w:rPr>
          <w:rFonts w:hint="cs"/>
          <w:rtl/>
        </w:rPr>
        <w:t>ّ</w:t>
      </w:r>
      <w:r w:rsidR="00B717C7" w:rsidRPr="009746DC">
        <w:rPr>
          <w:rtl/>
        </w:rPr>
        <w:t xml:space="preserve">ه سيرجع ولا يخرج </w:t>
      </w:r>
      <w:r w:rsidR="00D83B35">
        <w:rPr>
          <w:rtl/>
        </w:rPr>
        <w:t xml:space="preserve">ثمّ </w:t>
      </w:r>
      <w:r w:rsidR="00B717C7" w:rsidRPr="009746DC">
        <w:rPr>
          <w:rtl/>
        </w:rPr>
        <w:t>أعطيته الثلاثة آلاف درهم فمضى</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25B1E">
      <w:pPr>
        <w:pStyle w:val="libNormal"/>
        <w:rPr>
          <w:rtl/>
        </w:rPr>
      </w:pPr>
      <w:r w:rsidRPr="00C875FB">
        <w:rPr>
          <w:rtl/>
        </w:rPr>
        <w:t>والع</w:t>
      </w:r>
      <w:r w:rsidR="00182F92">
        <w:rPr>
          <w:rFonts w:hint="cs"/>
          <w:rtl/>
        </w:rPr>
        <w:t>َ</w:t>
      </w:r>
      <w:r w:rsidRPr="00C875FB">
        <w:rPr>
          <w:rtl/>
        </w:rPr>
        <w:t>ج</w:t>
      </w:r>
      <w:r w:rsidR="00182F92">
        <w:rPr>
          <w:rFonts w:hint="cs"/>
          <w:rtl/>
        </w:rPr>
        <w:t>َ</w:t>
      </w:r>
      <w:r w:rsidRPr="00C875FB">
        <w:rPr>
          <w:rtl/>
        </w:rPr>
        <w:t>ل</w:t>
      </w:r>
      <w:r w:rsidRPr="009746DC">
        <w:rPr>
          <w:rtl/>
        </w:rPr>
        <w:t xml:space="preserve"> محر</w:t>
      </w:r>
      <w:r w:rsidR="00182F92">
        <w:rPr>
          <w:rFonts w:hint="cs"/>
          <w:rtl/>
        </w:rPr>
        <w:t>ّ</w:t>
      </w:r>
      <w:r w:rsidRPr="009746DC">
        <w:rPr>
          <w:rtl/>
        </w:rPr>
        <w:t>كا</w:t>
      </w:r>
      <w:r w:rsidR="00182F92">
        <w:rPr>
          <w:rFonts w:hint="cs"/>
          <w:rtl/>
        </w:rPr>
        <w:t>ً</w:t>
      </w:r>
      <w:r w:rsidRPr="009746DC">
        <w:rPr>
          <w:rtl/>
        </w:rPr>
        <w:t xml:space="preserve"> منصوب ، أي ألزم العجل ، وفي المغرب : </w:t>
      </w:r>
      <w:r w:rsidRPr="00C875FB">
        <w:rPr>
          <w:rtl/>
        </w:rPr>
        <w:t>ثوب ممشق</w:t>
      </w:r>
      <w:r w:rsidRPr="009746DC">
        <w:rPr>
          <w:rtl/>
        </w:rPr>
        <w:t xml:space="preserve"> أي مصبوغ بالمشق أي بالمغرة وهو طين أح</w:t>
      </w:r>
      <w:r w:rsidR="00850EDE">
        <w:rPr>
          <w:rtl/>
        </w:rPr>
        <w:t xml:space="preserve">مرّ </w:t>
      </w:r>
      <w:r w:rsidRPr="00C875FB">
        <w:rPr>
          <w:rtl/>
        </w:rPr>
        <w:t>« فما أكثر »</w:t>
      </w:r>
      <w:r w:rsidRPr="009746DC">
        <w:rPr>
          <w:rtl/>
        </w:rPr>
        <w:t xml:space="preserve"> صيغة التعج</w:t>
      </w:r>
      <w:r w:rsidR="00182F92">
        <w:rPr>
          <w:rFonts w:hint="cs"/>
          <w:rtl/>
        </w:rPr>
        <w:t>ّ</w:t>
      </w:r>
      <w:r w:rsidRPr="009746DC">
        <w:rPr>
          <w:rtl/>
        </w:rPr>
        <w:t>ب</w:t>
      </w:r>
      <w:r>
        <w:rPr>
          <w:rtl/>
        </w:rPr>
        <w:t xml:space="preserve"> </w:t>
      </w:r>
      <w:r w:rsidRPr="00C875FB">
        <w:rPr>
          <w:rtl/>
        </w:rPr>
        <w:t>« ما تخطئ »</w:t>
      </w:r>
      <w:r w:rsidRPr="009746DC">
        <w:rPr>
          <w:rtl/>
        </w:rPr>
        <w:t xml:space="preserve"> ما مصدري</w:t>
      </w:r>
      <w:r w:rsidR="00182F92">
        <w:rPr>
          <w:rFonts w:hint="cs"/>
          <w:rtl/>
        </w:rPr>
        <w:t>ّ</w:t>
      </w:r>
      <w:r w:rsidRPr="009746DC">
        <w:rPr>
          <w:rtl/>
        </w:rPr>
        <w:t>ة</w:t>
      </w:r>
      <w:r w:rsidRPr="00C875FB">
        <w:rPr>
          <w:rtl/>
        </w:rPr>
        <w:t xml:space="preserve"> « فعل الله به »</w:t>
      </w:r>
      <w:r w:rsidRPr="009746DC">
        <w:rPr>
          <w:rtl/>
        </w:rPr>
        <w:t xml:space="preserve"> أي السوء ، وهذا مجمل عم</w:t>
      </w:r>
      <w:r w:rsidR="00182F92">
        <w:rPr>
          <w:rFonts w:hint="cs"/>
          <w:rtl/>
        </w:rPr>
        <w:t>ّ</w:t>
      </w:r>
      <w:r w:rsidRPr="009746DC">
        <w:rPr>
          <w:rtl/>
        </w:rPr>
        <w:t>ا فص</w:t>
      </w:r>
      <w:r w:rsidR="00182F92">
        <w:rPr>
          <w:rFonts w:hint="cs"/>
          <w:rtl/>
        </w:rPr>
        <w:t>ّ</w:t>
      </w:r>
      <w:r w:rsidRPr="009746DC">
        <w:rPr>
          <w:rtl/>
        </w:rPr>
        <w:t xml:space="preserve">له من الدعاء </w:t>
      </w:r>
      <w:r w:rsidR="00D83B35">
        <w:rPr>
          <w:rtl/>
        </w:rPr>
        <w:t xml:space="preserve">علىّ </w:t>
      </w:r>
      <w:r w:rsidRPr="009746DC">
        <w:rPr>
          <w:rtl/>
        </w:rPr>
        <w:t>من فعل ذلك</w:t>
      </w:r>
      <w:r>
        <w:rPr>
          <w:rtl/>
        </w:rPr>
        <w:t xml:space="preserve"> </w:t>
      </w:r>
      <w:r w:rsidRPr="00C875FB">
        <w:rPr>
          <w:rtl/>
        </w:rPr>
        <w:t>« وجعل »</w:t>
      </w:r>
      <w:r w:rsidRPr="009746DC">
        <w:rPr>
          <w:rtl/>
        </w:rPr>
        <w:t xml:space="preserve"> أي شرع</w:t>
      </w:r>
      <w:r>
        <w:rPr>
          <w:rtl/>
        </w:rPr>
        <w:t xml:space="preserve"> </w:t>
      </w:r>
      <w:r w:rsidRPr="00C875FB">
        <w:rPr>
          <w:rtl/>
        </w:rPr>
        <w:t>« مكانك »</w:t>
      </w:r>
      <w:r w:rsidRPr="009746DC">
        <w:rPr>
          <w:rtl/>
        </w:rPr>
        <w:t xml:space="preserve"> أي ألزم مكانك</w:t>
      </w:r>
      <w:r>
        <w:rPr>
          <w:rtl/>
        </w:rPr>
        <w:t xml:space="preserve"> </w:t>
      </w:r>
      <w:r w:rsidRPr="00C875FB">
        <w:rPr>
          <w:rtl/>
        </w:rPr>
        <w:t>« يستعين »</w:t>
      </w:r>
      <w:r w:rsidRPr="009746DC">
        <w:rPr>
          <w:rtl/>
        </w:rPr>
        <w:t xml:space="preserve"> خبر بمعنى الأ</w:t>
      </w:r>
      <w:r w:rsidR="00850EDE">
        <w:rPr>
          <w:rtl/>
        </w:rPr>
        <w:t xml:space="preserve">مرّ </w:t>
      </w:r>
      <w:r w:rsidRPr="00C875FB">
        <w:rPr>
          <w:rtl/>
        </w:rPr>
        <w:t>« مثل الذي »</w:t>
      </w:r>
      <w:r w:rsidRPr="009746DC">
        <w:rPr>
          <w:rtl/>
        </w:rPr>
        <w:t xml:space="preserve"> منصوب بنيابة المفعول المطلق</w:t>
      </w:r>
      <w:r>
        <w:rPr>
          <w:rtl/>
        </w:rPr>
        <w:t xml:space="preserve"> </w:t>
      </w:r>
      <w:r w:rsidRPr="00C875FB">
        <w:rPr>
          <w:rtl/>
        </w:rPr>
        <w:t>« أجله »</w:t>
      </w:r>
      <w:r w:rsidRPr="009746DC">
        <w:rPr>
          <w:rtl/>
        </w:rPr>
        <w:t xml:space="preserve"> أي عمره ،</w:t>
      </w:r>
      <w:r>
        <w:rPr>
          <w:rtl/>
        </w:rPr>
        <w:t xml:space="preserve"> و</w:t>
      </w:r>
      <w:r w:rsidRPr="00C875FB">
        <w:rPr>
          <w:rtl/>
        </w:rPr>
        <w:t>المخد</w:t>
      </w:r>
      <w:r w:rsidR="00182F92">
        <w:rPr>
          <w:rFonts w:hint="cs"/>
          <w:rtl/>
        </w:rPr>
        <w:t>ّ</w:t>
      </w:r>
      <w:r w:rsidRPr="00C875FB">
        <w:rPr>
          <w:rtl/>
        </w:rPr>
        <w:t>ة</w:t>
      </w:r>
      <w:r w:rsidRPr="009746DC">
        <w:rPr>
          <w:rtl/>
        </w:rPr>
        <w:t xml:space="preserve"> بكسر الميم ما يوضع الخد عليه عند النوم ،</w:t>
      </w:r>
      <w:r>
        <w:rPr>
          <w:rtl/>
        </w:rPr>
        <w:t xml:space="preserve"> و</w:t>
      </w:r>
      <w:r w:rsidRPr="00C875FB">
        <w:rPr>
          <w:rtl/>
        </w:rPr>
        <w:t>الأدم</w:t>
      </w:r>
      <w:r w:rsidRPr="009746DC">
        <w:rPr>
          <w:rtl/>
        </w:rPr>
        <w:t xml:space="preserve"> بفتحتين : اسم جمع أد</w:t>
      </w:r>
      <w:r w:rsidR="00182F92">
        <w:rPr>
          <w:rFonts w:hint="cs"/>
          <w:rtl/>
        </w:rPr>
        <w:t>ا</w:t>
      </w:r>
      <w:r w:rsidR="00182F92">
        <w:rPr>
          <w:rtl/>
        </w:rPr>
        <w:t>م</w:t>
      </w:r>
      <w:r w:rsidR="00551E04">
        <w:rPr>
          <w:rtl/>
        </w:rPr>
        <w:t xml:space="preserve"> </w:t>
      </w:r>
      <w:r w:rsidRPr="009746DC">
        <w:rPr>
          <w:rtl/>
        </w:rPr>
        <w:t>ككتاب ، وهو الجلد المدبوغ ، وبضمتين جمعه ،</w:t>
      </w:r>
      <w:r>
        <w:rPr>
          <w:rtl/>
        </w:rPr>
        <w:t xml:space="preserve"> و</w:t>
      </w:r>
      <w:r w:rsidRPr="00C875FB">
        <w:rPr>
          <w:rtl/>
        </w:rPr>
        <w:t>الوضح</w:t>
      </w:r>
      <w:r w:rsidRPr="009746DC">
        <w:rPr>
          <w:rtl/>
        </w:rPr>
        <w:t xml:space="preserve"> بالتحريك الدرهم الجديد الضرب الخالص الصحيح الوزن</w:t>
      </w:r>
      <w:r>
        <w:rPr>
          <w:rtl/>
        </w:rPr>
        <w:t xml:space="preserve"> </w:t>
      </w:r>
      <w:r w:rsidRPr="00C875FB">
        <w:rPr>
          <w:rtl/>
        </w:rPr>
        <w:t>« سيرجع »</w:t>
      </w:r>
    </w:p>
    <w:p w:rsidR="008930D5" w:rsidRDefault="008930D5" w:rsidP="008930D5">
      <w:pPr>
        <w:pStyle w:val="libNormal"/>
        <w:rPr>
          <w:rtl/>
        </w:rPr>
      </w:pPr>
      <w:r>
        <w:rPr>
          <w:rtl/>
        </w:rPr>
        <w:br w:type="page"/>
      </w:r>
    </w:p>
    <w:p w:rsidR="00B717C7" w:rsidRPr="009746DC" w:rsidRDefault="00D83B35" w:rsidP="00447983">
      <w:pPr>
        <w:pStyle w:val="libNormal"/>
        <w:rPr>
          <w:rtl/>
        </w:rPr>
      </w:pPr>
      <w:r>
        <w:rPr>
          <w:rtl/>
        </w:rPr>
        <w:lastRenderedPageBreak/>
        <w:t xml:space="preserve">علىّ </w:t>
      </w:r>
      <w:r w:rsidR="00B717C7" w:rsidRPr="009746DC">
        <w:rPr>
          <w:rtl/>
        </w:rPr>
        <w:t xml:space="preserve">وجهه </w:t>
      </w:r>
      <w:r w:rsidR="00FE5F86">
        <w:rPr>
          <w:rtl/>
        </w:rPr>
        <w:t xml:space="preserve">حتّى </w:t>
      </w:r>
      <w:r w:rsidR="00B717C7" w:rsidRPr="009746DC">
        <w:rPr>
          <w:rtl/>
        </w:rPr>
        <w:t xml:space="preserve">دخل </w:t>
      </w:r>
      <w:r>
        <w:rPr>
          <w:rtl/>
        </w:rPr>
        <w:t xml:space="preserve">علىّ </w:t>
      </w:r>
      <w:r w:rsidR="00B717C7" w:rsidRPr="009746DC">
        <w:rPr>
          <w:rtl/>
        </w:rPr>
        <w:t>هارون</w:t>
      </w:r>
      <w:r w:rsidR="00B717C7">
        <w:rPr>
          <w:rtl/>
        </w:rPr>
        <w:t xml:space="preserve"> </w:t>
      </w:r>
      <w:r w:rsidR="00B717C7" w:rsidRPr="009746DC">
        <w:rPr>
          <w:rtl/>
        </w:rPr>
        <w:t xml:space="preserve">فسلم عليه بالخلافة وقال ما ظننت </w:t>
      </w:r>
      <w:r w:rsidR="00D8033E">
        <w:rPr>
          <w:rtl/>
        </w:rPr>
        <w:t xml:space="preserve">ان </w:t>
      </w:r>
      <w:r w:rsidR="00B717C7" w:rsidRPr="009746DC">
        <w:rPr>
          <w:rtl/>
        </w:rPr>
        <w:t xml:space="preserve">في الأرض خليفتين </w:t>
      </w:r>
      <w:r w:rsidR="00FE5F86">
        <w:rPr>
          <w:rtl/>
        </w:rPr>
        <w:t xml:space="preserve">حتّى </w:t>
      </w:r>
      <w:r w:rsidR="00B717C7" w:rsidRPr="009746DC">
        <w:rPr>
          <w:rtl/>
        </w:rPr>
        <w:t>رأيت عمي موسى بن جعفر يسلم عليه بالخلافة فأرسل هارون إليه بمائة ألف درهم فرماه الله بالذبحة فما نظر منها إلى درهم ولا مسه</w:t>
      </w:r>
      <w:r w:rsidR="00B717C7">
        <w:rPr>
          <w:rFonts w:hint="cs"/>
          <w:rtl/>
        </w:rPr>
        <w:t>.</w:t>
      </w:r>
    </w:p>
    <w:p w:rsidR="00B717C7" w:rsidRPr="009746DC" w:rsidRDefault="00B717C7" w:rsidP="00447983">
      <w:pPr>
        <w:pStyle w:val="libNormal"/>
        <w:rPr>
          <w:rtl/>
        </w:rPr>
      </w:pPr>
      <w:r w:rsidRPr="009746DC">
        <w:rPr>
          <w:rtl/>
        </w:rPr>
        <w:t>9</w:t>
      </w:r>
      <w:r>
        <w:rPr>
          <w:rtl/>
        </w:rPr>
        <w:t xml:space="preserve"> </w:t>
      </w:r>
      <w:r w:rsidR="003928AF">
        <w:rPr>
          <w:rtl/>
        </w:rPr>
        <w:t>-</w:t>
      </w:r>
      <w:r>
        <w:rPr>
          <w:rtl/>
        </w:rPr>
        <w:t xml:space="preserve"> </w:t>
      </w:r>
      <w:r w:rsidRPr="009746DC">
        <w:rPr>
          <w:rtl/>
        </w:rPr>
        <w:t xml:space="preserve">سعد بن عبد الله وعبد الله بن جعفر </w:t>
      </w:r>
      <w:r w:rsidR="00C300E6">
        <w:rPr>
          <w:rtl/>
        </w:rPr>
        <w:t>جميعاً</w:t>
      </w:r>
      <w:r w:rsidRPr="009746DC">
        <w:rPr>
          <w:rtl/>
        </w:rPr>
        <w:t xml:space="preserve"> ، عن إبراهيم بن مهزيار ، عن أخيه </w:t>
      </w:r>
      <w:r w:rsidR="00551E04">
        <w:rPr>
          <w:rtl/>
        </w:rPr>
        <w:t xml:space="preserve">عليّ </w:t>
      </w:r>
      <w:r w:rsidRPr="009746DC">
        <w:rPr>
          <w:rtl/>
        </w:rPr>
        <w:t xml:space="preserve">بن مهزيار ، عن الحسين بن سعيد ، عن </w:t>
      </w:r>
      <w:r w:rsidR="00551E04">
        <w:rPr>
          <w:rtl/>
        </w:rPr>
        <w:t xml:space="preserve">محمّد </w:t>
      </w:r>
      <w:r w:rsidRPr="009746DC">
        <w:rPr>
          <w:rtl/>
        </w:rPr>
        <w:t>بن سن</w:t>
      </w:r>
      <w:r w:rsidR="00D8033E">
        <w:rPr>
          <w:rtl/>
        </w:rPr>
        <w:t xml:space="preserve">ان </w:t>
      </w:r>
      <w:r w:rsidRPr="009746DC">
        <w:rPr>
          <w:rtl/>
        </w:rPr>
        <w:t>، عن ابن مس</w:t>
      </w:r>
      <w:r w:rsidR="00551E04">
        <w:rPr>
          <w:rtl/>
        </w:rPr>
        <w:t xml:space="preserve">كان </w:t>
      </w:r>
      <w:r w:rsidRPr="009746DC">
        <w:rPr>
          <w:rtl/>
        </w:rPr>
        <w:t xml:space="preserve">، عن أبي بصير قال قبض موسى بن جعفر </w:t>
      </w:r>
      <w:r w:rsidR="00850EDE">
        <w:rPr>
          <w:rStyle w:val="libAlaemChar"/>
          <w:rtl/>
        </w:rPr>
        <w:t xml:space="preserve">عليه‌السلام </w:t>
      </w:r>
      <w:r w:rsidRPr="009746DC">
        <w:rPr>
          <w:rtl/>
        </w:rPr>
        <w:t xml:space="preserve">وهو ابن أربع وخمسين سنة في </w:t>
      </w:r>
      <w:r w:rsidR="00EB1FB4">
        <w:rPr>
          <w:rtl/>
        </w:rPr>
        <w:t xml:space="preserve">عام </w:t>
      </w:r>
      <w:r w:rsidRPr="009746DC">
        <w:rPr>
          <w:rtl/>
        </w:rPr>
        <w:t xml:space="preserve">ثلاث وثمانين ومائة وعاش بعد جعفر </w:t>
      </w:r>
      <w:r w:rsidR="00850EDE">
        <w:rPr>
          <w:rStyle w:val="libAlaemChar"/>
          <w:rtl/>
        </w:rPr>
        <w:t xml:space="preserve">عليه‌السلام </w:t>
      </w:r>
      <w:r w:rsidR="000F65B1">
        <w:rPr>
          <w:rtl/>
        </w:rPr>
        <w:t xml:space="preserve">خمساً </w:t>
      </w:r>
      <w:r w:rsidRPr="009746DC">
        <w:rPr>
          <w:rtl/>
        </w:rPr>
        <w:t>وثلاثين سنة</w:t>
      </w:r>
      <w:r>
        <w:rPr>
          <w:rFonts w:hint="cs"/>
          <w:rtl/>
        </w:rPr>
        <w:t>.</w:t>
      </w:r>
    </w:p>
    <w:p w:rsidR="00B717C7" w:rsidRDefault="00447983" w:rsidP="002F109C">
      <w:pPr>
        <w:pStyle w:val="Heading1Center"/>
        <w:rPr>
          <w:rtl/>
        </w:rPr>
      </w:pPr>
      <w:bookmarkStart w:id="33" w:name="_Toc100051240"/>
      <w:bookmarkStart w:id="34" w:name="_Toc260322937"/>
      <w:bookmarkStart w:id="35" w:name="_Toc260323042"/>
      <w:r>
        <w:rPr>
          <w:rFonts w:hint="cs"/>
          <w:rtl/>
        </w:rPr>
        <w:t>(</w:t>
      </w:r>
      <w:r w:rsidR="00B717C7" w:rsidRPr="009746DC">
        <w:rPr>
          <w:rtl/>
        </w:rPr>
        <w:t>باب</w:t>
      </w:r>
      <w:bookmarkEnd w:id="33"/>
      <w:r w:rsidR="00B717C7" w:rsidRPr="009746DC">
        <w:rPr>
          <w:rtl/>
        </w:rPr>
        <w:t xml:space="preserve"> </w:t>
      </w:r>
      <w:r>
        <w:rPr>
          <w:rFonts w:hint="cs"/>
          <w:rtl/>
        </w:rPr>
        <w:t>)</w:t>
      </w:r>
      <w:bookmarkEnd w:id="34"/>
      <w:bookmarkEnd w:id="35"/>
    </w:p>
    <w:p w:rsidR="00B717C7" w:rsidRPr="009746DC" w:rsidRDefault="00447983" w:rsidP="002F109C">
      <w:pPr>
        <w:pStyle w:val="Heading1Center"/>
        <w:rPr>
          <w:rtl/>
        </w:rPr>
      </w:pPr>
      <w:bookmarkStart w:id="36" w:name="_Toc100051241"/>
      <w:bookmarkStart w:id="37" w:name="_Toc260322938"/>
      <w:bookmarkStart w:id="38" w:name="_Toc260323043"/>
      <w:r>
        <w:rPr>
          <w:rFonts w:hint="cs"/>
          <w:rtl/>
        </w:rPr>
        <w:t xml:space="preserve">( </w:t>
      </w:r>
      <w:r w:rsidR="00B717C7" w:rsidRPr="009746DC">
        <w:rPr>
          <w:rtl/>
        </w:rPr>
        <w:t xml:space="preserve">مولد أبي الحسن الرضا </w:t>
      </w:r>
      <w:bookmarkEnd w:id="36"/>
      <w:r>
        <w:rPr>
          <w:rStyle w:val="libAlaemChar"/>
          <w:rtl/>
        </w:rPr>
        <w:t>عليه‌السلام</w:t>
      </w:r>
      <w:r>
        <w:rPr>
          <w:rFonts w:hint="cs"/>
          <w:rtl/>
        </w:rPr>
        <w:t>)</w:t>
      </w:r>
      <w:bookmarkEnd w:id="37"/>
      <w:bookmarkEnd w:id="38"/>
    </w:p>
    <w:p w:rsidR="00B717C7" w:rsidRPr="009746DC" w:rsidRDefault="00B717C7" w:rsidP="00447983">
      <w:pPr>
        <w:pStyle w:val="libNormal"/>
        <w:rPr>
          <w:rtl/>
        </w:rPr>
      </w:pPr>
      <w:r w:rsidRPr="009746DC">
        <w:rPr>
          <w:rtl/>
        </w:rPr>
        <w:t xml:space="preserve">ولد أبو الحسن الرضا </w:t>
      </w:r>
      <w:r w:rsidR="00850EDE">
        <w:rPr>
          <w:rStyle w:val="libAlaemChar"/>
          <w:rtl/>
        </w:rPr>
        <w:t xml:space="preserve">عليه‌السلام </w:t>
      </w:r>
      <w:r w:rsidRPr="009746DC">
        <w:rPr>
          <w:rtl/>
        </w:rPr>
        <w:t xml:space="preserve">سنة </w:t>
      </w:r>
      <w:r w:rsidR="00551E04">
        <w:rPr>
          <w:rtl/>
        </w:rPr>
        <w:t xml:space="preserve">ثمان </w:t>
      </w:r>
      <w:r w:rsidRPr="009746DC">
        <w:rPr>
          <w:rtl/>
        </w:rPr>
        <w:t>وأربعين ومائة وقبض</w:t>
      </w:r>
      <w:r w:rsidRPr="00BD53DA">
        <w:rPr>
          <w:rtl/>
        </w:rPr>
        <w:t xml:space="preserve"> </w:t>
      </w:r>
      <w:r w:rsidR="00850EDE">
        <w:rPr>
          <w:rStyle w:val="libAlaemChar"/>
          <w:rtl/>
        </w:rPr>
        <w:t xml:space="preserve">عليه‌السلام </w:t>
      </w:r>
      <w:r w:rsidRPr="009746DC">
        <w:rPr>
          <w:rtl/>
        </w:rPr>
        <w:t xml:space="preserve">في صفر من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F109C">
      <w:pPr>
        <w:pStyle w:val="libNormal"/>
        <w:rPr>
          <w:rtl/>
        </w:rPr>
      </w:pPr>
      <w:r w:rsidRPr="009746DC">
        <w:rPr>
          <w:rtl/>
        </w:rPr>
        <w:t xml:space="preserve">أي عن عزمه ، وفي القاموس : </w:t>
      </w:r>
      <w:r w:rsidRPr="00C875FB">
        <w:rPr>
          <w:rtl/>
        </w:rPr>
        <w:t>الذبحة</w:t>
      </w:r>
      <w:r w:rsidRPr="009746DC">
        <w:rPr>
          <w:rtl/>
        </w:rPr>
        <w:t xml:space="preserve"> كهمزة وعيبة وكسرة وصبرة وكتاب وغراب :</w:t>
      </w:r>
      <w:r>
        <w:rPr>
          <w:rFonts w:hint="cs"/>
          <w:rtl/>
        </w:rPr>
        <w:t xml:space="preserve"> </w:t>
      </w:r>
      <w:r w:rsidRPr="009746DC">
        <w:rPr>
          <w:rtl/>
        </w:rPr>
        <w:t>وجع في الحلق ، أو دم يخنق فيقتل.</w:t>
      </w:r>
    </w:p>
    <w:p w:rsidR="00B717C7" w:rsidRPr="009746DC" w:rsidRDefault="00B717C7" w:rsidP="002F109C">
      <w:pPr>
        <w:pStyle w:val="libNormal"/>
        <w:rPr>
          <w:rtl/>
        </w:rPr>
      </w:pPr>
      <w:r w:rsidRPr="002F109C">
        <w:rPr>
          <w:rStyle w:val="libBold1Char"/>
          <w:rtl/>
        </w:rPr>
        <w:t>الحديث التاسع :</w:t>
      </w:r>
      <w:r w:rsidRPr="009746DC">
        <w:rPr>
          <w:rtl/>
        </w:rPr>
        <w:t xml:space="preserve"> ضعيف </w:t>
      </w:r>
      <w:r w:rsidR="00D83B35">
        <w:rPr>
          <w:rtl/>
        </w:rPr>
        <w:t xml:space="preserve">علىّ </w:t>
      </w:r>
      <w:r w:rsidRPr="009746DC">
        <w:rPr>
          <w:rtl/>
        </w:rPr>
        <w:t>المشهور ، موافق لإحدى الروايتين المذكورتين في أول الكلام.</w:t>
      </w:r>
    </w:p>
    <w:p w:rsidR="00B717C7" w:rsidRDefault="00B717C7" w:rsidP="00A01913">
      <w:pPr>
        <w:pStyle w:val="Heading1Center"/>
        <w:rPr>
          <w:rtl/>
          <w:lang w:bidi="fa-IR"/>
        </w:rPr>
      </w:pPr>
      <w:bookmarkStart w:id="39" w:name="_Toc146209268"/>
      <w:bookmarkStart w:id="40" w:name="_Toc260322939"/>
      <w:bookmarkStart w:id="41" w:name="_Toc260323044"/>
      <w:r w:rsidRPr="00C875FB">
        <w:rPr>
          <w:rtl/>
        </w:rPr>
        <w:t xml:space="preserve">باب مولد أبي الحسن الرضا </w:t>
      </w:r>
      <w:bookmarkEnd w:id="39"/>
      <w:r w:rsidR="00850EDE">
        <w:rPr>
          <w:rStyle w:val="libAlaemChar"/>
          <w:rtl/>
        </w:rPr>
        <w:t>عليه‌السلام</w:t>
      </w:r>
      <w:bookmarkEnd w:id="40"/>
      <w:bookmarkEnd w:id="41"/>
      <w:r w:rsidR="00850EDE">
        <w:rPr>
          <w:rStyle w:val="libAlaemChar"/>
          <w:rtl/>
        </w:rPr>
        <w:t xml:space="preserve"> </w:t>
      </w:r>
    </w:p>
    <w:p w:rsidR="00B717C7" w:rsidRPr="009746DC" w:rsidRDefault="00B717C7" w:rsidP="002F109C">
      <w:pPr>
        <w:pStyle w:val="libNormal"/>
        <w:rPr>
          <w:rtl/>
        </w:rPr>
      </w:pPr>
      <w:r w:rsidRPr="009746DC">
        <w:rPr>
          <w:rtl/>
        </w:rPr>
        <w:t xml:space="preserve">أقول : روى الصدوق </w:t>
      </w:r>
      <w:r w:rsidRPr="003F7506">
        <w:rPr>
          <w:rtl/>
        </w:rPr>
        <w:t>رحمه‌الله</w:t>
      </w:r>
      <w:r w:rsidRPr="009746DC">
        <w:rPr>
          <w:rtl/>
        </w:rPr>
        <w:t xml:space="preserve"> في كتاب عيون أخبار الرضا عن عتاب بن أسيد قال : سمعت جماعة من أهل المدينة يقولون : ولد الرضا </w:t>
      </w:r>
      <w:r w:rsidR="00850EDE">
        <w:rPr>
          <w:rStyle w:val="libAlaemChar"/>
          <w:rtl/>
        </w:rPr>
        <w:t xml:space="preserve">عليه‌السلام </w:t>
      </w:r>
      <w:r w:rsidRPr="009746DC">
        <w:rPr>
          <w:rtl/>
        </w:rPr>
        <w:t>بالمدينة يوم الخميس لأحد عشرة ليلة خلت من ربيع الأول سنة ثلاث وخمسين ومائة.</w:t>
      </w:r>
    </w:p>
    <w:p w:rsidR="00B717C7" w:rsidRPr="009746DC" w:rsidRDefault="00B717C7" w:rsidP="002F109C">
      <w:pPr>
        <w:pStyle w:val="libNormal"/>
        <w:rPr>
          <w:rtl/>
        </w:rPr>
      </w:pPr>
      <w:r w:rsidRPr="009746DC">
        <w:rPr>
          <w:rtl/>
        </w:rPr>
        <w:t xml:space="preserve">وقال الطبرسي </w:t>
      </w:r>
      <w:r>
        <w:rPr>
          <w:rtl/>
        </w:rPr>
        <w:t>(ره)</w:t>
      </w:r>
      <w:r w:rsidRPr="009746DC">
        <w:rPr>
          <w:rtl/>
        </w:rPr>
        <w:t xml:space="preserve"> في </w:t>
      </w:r>
      <w:r w:rsidR="00CE1B2F">
        <w:rPr>
          <w:rtl/>
        </w:rPr>
        <w:t xml:space="preserve">إعلام </w:t>
      </w:r>
      <w:r w:rsidRPr="009746DC">
        <w:rPr>
          <w:rtl/>
        </w:rPr>
        <w:t xml:space="preserve">الورى : ولد </w:t>
      </w:r>
      <w:r w:rsidR="00850EDE">
        <w:rPr>
          <w:rStyle w:val="libAlaemChar"/>
          <w:rtl/>
        </w:rPr>
        <w:t xml:space="preserve">عليه‌السلام </w:t>
      </w:r>
      <w:r w:rsidRPr="009746DC">
        <w:rPr>
          <w:rtl/>
        </w:rPr>
        <w:t xml:space="preserve">سنة </w:t>
      </w:r>
      <w:r w:rsidR="00551E04">
        <w:rPr>
          <w:rtl/>
        </w:rPr>
        <w:t xml:space="preserve">ثمان </w:t>
      </w:r>
      <w:r w:rsidRPr="009746DC">
        <w:rPr>
          <w:rtl/>
        </w:rPr>
        <w:t>وأربعين ومائة ، ويقال إن</w:t>
      </w:r>
      <w:r w:rsidR="00056B55">
        <w:rPr>
          <w:rFonts w:hint="cs"/>
          <w:rtl/>
        </w:rPr>
        <w:t>ّ</w:t>
      </w:r>
      <w:r w:rsidRPr="009746DC">
        <w:rPr>
          <w:rtl/>
        </w:rPr>
        <w:t>ه ولد لإحدى عشرة ليلة خلت من ذي الق</w:t>
      </w:r>
      <w:r w:rsidR="007D1F02">
        <w:rPr>
          <w:rtl/>
        </w:rPr>
        <w:t xml:space="preserve">عدَّة </w:t>
      </w:r>
      <w:r w:rsidRPr="009746DC">
        <w:rPr>
          <w:rtl/>
        </w:rPr>
        <w:t xml:space="preserve">يوم الجمعة سنة ثلاث وخمسين ومائة وقيل : يوم الخمسين </w:t>
      </w:r>
      <w:r w:rsidR="00551E04">
        <w:rPr>
          <w:rtl/>
        </w:rPr>
        <w:t xml:space="preserve">وأمّه أمّ </w:t>
      </w:r>
      <w:r w:rsidRPr="009746DC">
        <w:rPr>
          <w:rtl/>
        </w:rPr>
        <w:t xml:space="preserve">ولد يقال لها : </w:t>
      </w:r>
      <w:r w:rsidR="00551E04">
        <w:rPr>
          <w:rtl/>
        </w:rPr>
        <w:t xml:space="preserve">أمّ </w:t>
      </w:r>
      <w:r w:rsidRPr="009746DC">
        <w:rPr>
          <w:rtl/>
        </w:rPr>
        <w:t>البنين واسمها نجمة ، ويقال : سكن النوبي</w:t>
      </w:r>
      <w:r w:rsidR="00056B55">
        <w:rPr>
          <w:rFonts w:hint="cs"/>
          <w:rtl/>
        </w:rPr>
        <w:t>ّ</w:t>
      </w:r>
      <w:r w:rsidRPr="009746DC">
        <w:rPr>
          <w:rtl/>
        </w:rPr>
        <w:t>ة ، ويقال تك</w:t>
      </w:r>
      <w:r w:rsidR="004A738A">
        <w:rPr>
          <w:rtl/>
        </w:rPr>
        <w:t xml:space="preserve">تمّ </w:t>
      </w:r>
      <w:r w:rsidRPr="009746DC">
        <w:rPr>
          <w:rtl/>
        </w:rPr>
        <w:t xml:space="preserve">، وقبض </w:t>
      </w:r>
      <w:r w:rsidR="00850EDE">
        <w:rPr>
          <w:rStyle w:val="libAlaemChar"/>
          <w:rtl/>
        </w:rPr>
        <w:t xml:space="preserve">عليه‌السلام </w:t>
      </w:r>
      <w:r w:rsidRPr="009746DC">
        <w:rPr>
          <w:rtl/>
        </w:rPr>
        <w:t xml:space="preserve">في آخر صفر ، وقيل : في شهر </w:t>
      </w:r>
      <w:r w:rsidR="00BA3041">
        <w:rPr>
          <w:rtl/>
        </w:rPr>
        <w:t xml:space="preserve">رمضان </w:t>
      </w:r>
      <w:r w:rsidRPr="009746DC">
        <w:rPr>
          <w:rtl/>
        </w:rPr>
        <w:t>لسبع بقين</w:t>
      </w:r>
    </w:p>
    <w:p w:rsidR="008930D5" w:rsidRDefault="008930D5" w:rsidP="008930D5">
      <w:pPr>
        <w:pStyle w:val="libNormal"/>
        <w:rPr>
          <w:rtl/>
        </w:rPr>
      </w:pPr>
      <w:r>
        <w:rPr>
          <w:rtl/>
        </w:rPr>
        <w:br w:type="page"/>
      </w:r>
    </w:p>
    <w:p w:rsidR="00B717C7" w:rsidRPr="009746DC" w:rsidRDefault="00B717C7" w:rsidP="00056B55">
      <w:pPr>
        <w:pStyle w:val="libNormal"/>
        <w:rPr>
          <w:rtl/>
        </w:rPr>
      </w:pPr>
      <w:r w:rsidRPr="009746DC">
        <w:rPr>
          <w:rtl/>
        </w:rPr>
        <w:lastRenderedPageBreak/>
        <w:t xml:space="preserve">سنة ثلاث ومائتين وهو ابن خمس وخمسين سنة وقد اختلف في تاريخه </w:t>
      </w:r>
      <w:r w:rsidR="000164B7">
        <w:rPr>
          <w:rtl/>
        </w:rPr>
        <w:t xml:space="preserve">إلّا </w:t>
      </w:r>
      <w:r w:rsidR="00D8033E">
        <w:rPr>
          <w:rtl/>
        </w:rPr>
        <w:t xml:space="preserve">ان </w:t>
      </w:r>
      <w:r w:rsidRPr="009746DC">
        <w:rPr>
          <w:rtl/>
        </w:rPr>
        <w:t xml:space="preserve">هذا التاريخ هو أقصد </w:t>
      </w:r>
      <w:r w:rsidR="00D8033E">
        <w:rPr>
          <w:rtl/>
        </w:rPr>
        <w:t xml:space="preserve">ان </w:t>
      </w:r>
      <w:r w:rsidRPr="009746DC">
        <w:rPr>
          <w:rtl/>
        </w:rPr>
        <w:t xml:space="preserve">شاء الله </w:t>
      </w:r>
      <w:r w:rsidR="00551E04">
        <w:rPr>
          <w:rtl/>
        </w:rPr>
        <w:t xml:space="preserve">وتوفّي </w:t>
      </w:r>
      <w:r w:rsidR="00850EDE">
        <w:rPr>
          <w:rStyle w:val="libAlaemChar"/>
          <w:rtl/>
        </w:rPr>
        <w:t xml:space="preserve">عليه‌السلام </w:t>
      </w:r>
      <w:r w:rsidRPr="009746DC">
        <w:rPr>
          <w:rtl/>
        </w:rPr>
        <w:t>بطوس في قرية يقال لها</w:t>
      </w:r>
      <w:r>
        <w:rPr>
          <w:rtl/>
        </w:rPr>
        <w:t xml:space="preserve"> </w:t>
      </w:r>
      <w:r>
        <w:rPr>
          <w:rFonts w:hint="cs"/>
          <w:rtl/>
        </w:rPr>
        <w:t xml:space="preserve">: </w:t>
      </w:r>
      <w:r w:rsidRPr="009746DC">
        <w:rPr>
          <w:rtl/>
        </w:rPr>
        <w:t>سناباد من نوق</w:t>
      </w:r>
      <w:r w:rsidR="00D8033E">
        <w:rPr>
          <w:rtl/>
        </w:rPr>
        <w:t xml:space="preserve">ان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56B55">
      <w:pPr>
        <w:pStyle w:val="libNormal"/>
        <w:rPr>
          <w:rtl/>
        </w:rPr>
      </w:pPr>
      <w:r w:rsidRPr="009746DC">
        <w:rPr>
          <w:rtl/>
        </w:rPr>
        <w:t>منه يوم الجمعة من سنة ثلاث ومائتين ، وله خمس وخمسون سنة ، وكانت مدة إمامته عشرين سنة.</w:t>
      </w:r>
    </w:p>
    <w:p w:rsidR="00B717C7" w:rsidRPr="009746DC" w:rsidRDefault="00B717C7" w:rsidP="00056B55">
      <w:pPr>
        <w:pStyle w:val="libNormal"/>
        <w:rPr>
          <w:rtl/>
        </w:rPr>
      </w:pPr>
      <w:r w:rsidRPr="009746DC">
        <w:rPr>
          <w:rtl/>
        </w:rPr>
        <w:t xml:space="preserve">وقال كمال الدين بن طلحة : ولد </w:t>
      </w:r>
      <w:r w:rsidR="00850EDE">
        <w:rPr>
          <w:rStyle w:val="libAlaemChar"/>
          <w:rtl/>
        </w:rPr>
        <w:t xml:space="preserve">عليه‌السلام </w:t>
      </w:r>
      <w:r w:rsidRPr="009746DC">
        <w:rPr>
          <w:rtl/>
        </w:rPr>
        <w:t xml:space="preserve">في حادي عشر ذي </w:t>
      </w:r>
      <w:r w:rsidR="00C17164">
        <w:rPr>
          <w:rtl/>
        </w:rPr>
        <w:t xml:space="preserve">الحجّة </w:t>
      </w:r>
      <w:r w:rsidRPr="009746DC">
        <w:rPr>
          <w:rtl/>
        </w:rPr>
        <w:t xml:space="preserve">سنة ثلاث وخمسين ومائة </w:t>
      </w:r>
      <w:r w:rsidR="00551E04">
        <w:rPr>
          <w:rtl/>
        </w:rPr>
        <w:t xml:space="preserve">وأمّه </w:t>
      </w:r>
      <w:r w:rsidRPr="009746DC">
        <w:rPr>
          <w:rtl/>
        </w:rPr>
        <w:t>تسم</w:t>
      </w:r>
      <w:r w:rsidR="00056B55">
        <w:rPr>
          <w:rFonts w:hint="cs"/>
          <w:rtl/>
        </w:rPr>
        <w:t>ّ</w:t>
      </w:r>
      <w:r w:rsidRPr="009746DC">
        <w:rPr>
          <w:rtl/>
        </w:rPr>
        <w:t>ي الخيزر</w:t>
      </w:r>
      <w:r w:rsidR="00056B55">
        <w:rPr>
          <w:rtl/>
        </w:rPr>
        <w:t>ان</w:t>
      </w:r>
      <w:r w:rsidR="00551E04">
        <w:rPr>
          <w:rtl/>
        </w:rPr>
        <w:t xml:space="preserve"> </w:t>
      </w:r>
      <w:r w:rsidRPr="009746DC">
        <w:rPr>
          <w:rtl/>
        </w:rPr>
        <w:t xml:space="preserve">المرسية ، وقيل : شقراء النوبية ، واسمها أروى وشقراء لقبها ، </w:t>
      </w:r>
      <w:r w:rsidR="00551E04">
        <w:rPr>
          <w:rtl/>
        </w:rPr>
        <w:t xml:space="preserve">وتوفّي </w:t>
      </w:r>
      <w:r w:rsidRPr="009746DC">
        <w:rPr>
          <w:rtl/>
        </w:rPr>
        <w:t>في سنة مائتين وثلاث وقيل : مائتين وسنتين.</w:t>
      </w:r>
    </w:p>
    <w:p w:rsidR="00B717C7" w:rsidRPr="009746DC" w:rsidRDefault="00B717C7" w:rsidP="00056B55">
      <w:pPr>
        <w:pStyle w:val="libNormal"/>
        <w:rPr>
          <w:rtl/>
        </w:rPr>
      </w:pPr>
      <w:r w:rsidRPr="009746DC">
        <w:rPr>
          <w:rtl/>
        </w:rPr>
        <w:t xml:space="preserve">وروى الصدوق </w:t>
      </w:r>
      <w:r>
        <w:rPr>
          <w:rtl/>
        </w:rPr>
        <w:t>(ره)</w:t>
      </w:r>
      <w:r w:rsidRPr="009746DC">
        <w:rPr>
          <w:rtl/>
        </w:rPr>
        <w:t xml:space="preserve"> عن إبراهيم بن العباس أنه </w:t>
      </w:r>
      <w:r w:rsidR="00850EDE">
        <w:rPr>
          <w:rStyle w:val="libAlaemChar"/>
          <w:rtl/>
        </w:rPr>
        <w:t xml:space="preserve">عليه‌السلام </w:t>
      </w:r>
      <w:r w:rsidR="00551E04">
        <w:rPr>
          <w:rtl/>
        </w:rPr>
        <w:t xml:space="preserve">توفّي </w:t>
      </w:r>
      <w:r w:rsidRPr="009746DC">
        <w:rPr>
          <w:rtl/>
        </w:rPr>
        <w:t xml:space="preserve">في رجب سنة ثلاث ومائتين ، </w:t>
      </w:r>
      <w:r w:rsidR="00D83B35">
        <w:rPr>
          <w:rtl/>
        </w:rPr>
        <w:t xml:space="preserve">ثمّ </w:t>
      </w:r>
      <w:r w:rsidRPr="009746DC">
        <w:rPr>
          <w:rtl/>
        </w:rPr>
        <w:t xml:space="preserve">قال : والصحيح أنه </w:t>
      </w:r>
      <w:r w:rsidR="00551E04">
        <w:rPr>
          <w:rtl/>
        </w:rPr>
        <w:t xml:space="preserve">توفّي </w:t>
      </w:r>
      <w:r w:rsidRPr="009746DC">
        <w:rPr>
          <w:rtl/>
        </w:rPr>
        <w:t xml:space="preserve">في شهر </w:t>
      </w:r>
      <w:r w:rsidR="00BA3041">
        <w:rPr>
          <w:rtl/>
        </w:rPr>
        <w:t xml:space="preserve">رمضان </w:t>
      </w:r>
      <w:r w:rsidRPr="009746DC">
        <w:rPr>
          <w:rtl/>
        </w:rPr>
        <w:t>لتسع بقين منه يوم الجمعة ، وله تسع وأربعون سنة ، وروي ذلك بإسناده عن عتاب بن أسيد.</w:t>
      </w:r>
    </w:p>
    <w:p w:rsidR="00B717C7" w:rsidRPr="009746DC" w:rsidRDefault="00B717C7" w:rsidP="00056B55">
      <w:pPr>
        <w:pStyle w:val="libNormal"/>
        <w:rPr>
          <w:rtl/>
        </w:rPr>
      </w:pPr>
      <w:r w:rsidRPr="009746DC">
        <w:rPr>
          <w:rtl/>
        </w:rPr>
        <w:t xml:space="preserve">وقال في الدروس : قبض </w:t>
      </w:r>
      <w:r w:rsidR="00850EDE">
        <w:rPr>
          <w:rStyle w:val="libAlaemChar"/>
          <w:rtl/>
        </w:rPr>
        <w:t xml:space="preserve">عليه‌السلام </w:t>
      </w:r>
      <w:r w:rsidRPr="009746DC">
        <w:rPr>
          <w:rtl/>
        </w:rPr>
        <w:t xml:space="preserve">في صفر ، وفي روضة الواعظين في شهر </w:t>
      </w:r>
      <w:r w:rsidR="00BA3041">
        <w:rPr>
          <w:rtl/>
        </w:rPr>
        <w:t xml:space="preserve">رمضان </w:t>
      </w:r>
      <w:r w:rsidRPr="009746DC">
        <w:rPr>
          <w:rtl/>
        </w:rPr>
        <w:t xml:space="preserve">وهو ابن خمس وخمسين وقال الكفعمي : </w:t>
      </w:r>
      <w:r w:rsidR="00551E04">
        <w:rPr>
          <w:rtl/>
        </w:rPr>
        <w:t xml:space="preserve">توفّي </w:t>
      </w:r>
      <w:r w:rsidR="00850EDE">
        <w:rPr>
          <w:rStyle w:val="libAlaemChar"/>
          <w:rtl/>
        </w:rPr>
        <w:t xml:space="preserve">عليه‌السلام </w:t>
      </w:r>
      <w:r w:rsidRPr="009746DC">
        <w:rPr>
          <w:rtl/>
        </w:rPr>
        <w:t>في سابع عشر شهر صفر يوم الثلاثاء سنة ثلاث ومائتين.</w:t>
      </w:r>
    </w:p>
    <w:p w:rsidR="00B717C7" w:rsidRPr="009746DC" w:rsidRDefault="00B717C7" w:rsidP="00056B55">
      <w:pPr>
        <w:pStyle w:val="libNormal"/>
        <w:rPr>
          <w:rtl/>
        </w:rPr>
      </w:pPr>
      <w:r w:rsidRPr="009746DC">
        <w:rPr>
          <w:rtl/>
        </w:rPr>
        <w:t xml:space="preserve">وروي في كشف </w:t>
      </w:r>
      <w:r w:rsidR="007F05B9">
        <w:rPr>
          <w:rtl/>
        </w:rPr>
        <w:t xml:space="preserve">الغمّة </w:t>
      </w:r>
      <w:r w:rsidRPr="009746DC">
        <w:rPr>
          <w:rtl/>
        </w:rPr>
        <w:t xml:space="preserve">عن ابن خشاب بإسناده عن </w:t>
      </w:r>
      <w:r w:rsidR="00551E04">
        <w:rPr>
          <w:rtl/>
        </w:rPr>
        <w:t xml:space="preserve">محمّد </w:t>
      </w:r>
      <w:r w:rsidRPr="009746DC">
        <w:rPr>
          <w:rtl/>
        </w:rPr>
        <w:t>بن سن</w:t>
      </w:r>
      <w:r w:rsidR="00D8033E">
        <w:rPr>
          <w:rtl/>
        </w:rPr>
        <w:t xml:space="preserve">ان </w:t>
      </w:r>
      <w:r w:rsidRPr="009746DC">
        <w:rPr>
          <w:rtl/>
        </w:rPr>
        <w:t xml:space="preserve">قال : </w:t>
      </w:r>
      <w:r w:rsidR="00551E04">
        <w:rPr>
          <w:rtl/>
        </w:rPr>
        <w:t xml:space="preserve">توفّي </w:t>
      </w:r>
      <w:r w:rsidR="00850EDE">
        <w:rPr>
          <w:rStyle w:val="libAlaemChar"/>
          <w:rtl/>
        </w:rPr>
        <w:t xml:space="preserve">عليه‌السلام </w:t>
      </w:r>
      <w:r w:rsidRPr="009746DC">
        <w:rPr>
          <w:rtl/>
        </w:rPr>
        <w:t xml:space="preserve">وله تسع وأربعون سنة وأشهر ، في سنة مائتي سنة وستة من الهجرة ، </w:t>
      </w:r>
      <w:r w:rsidR="00551E04">
        <w:rPr>
          <w:rtl/>
        </w:rPr>
        <w:t xml:space="preserve">وكان </w:t>
      </w:r>
      <w:r w:rsidRPr="009746DC">
        <w:rPr>
          <w:rtl/>
        </w:rPr>
        <w:t xml:space="preserve">مولده سنة مائة وثلاث وخمسين من الهجرة </w:t>
      </w:r>
      <w:r w:rsidRPr="00056B55">
        <w:rPr>
          <w:rStyle w:val="libFootnotenumChar"/>
          <w:rtl/>
        </w:rPr>
        <w:t>(1)</w:t>
      </w:r>
      <w:r w:rsidRPr="009746DC">
        <w:rPr>
          <w:rtl/>
        </w:rPr>
        <w:t xml:space="preserve"> بعد مضي أبي عبد الله بخمس سنين ، </w:t>
      </w:r>
      <w:r w:rsidR="00045410">
        <w:rPr>
          <w:rtl/>
        </w:rPr>
        <w:t xml:space="preserve">وأقام </w:t>
      </w:r>
      <w:r w:rsidRPr="009746DC">
        <w:rPr>
          <w:rtl/>
        </w:rPr>
        <w:t xml:space="preserve">مع أبيه </w:t>
      </w:r>
      <w:r w:rsidR="000F65B1">
        <w:rPr>
          <w:rtl/>
        </w:rPr>
        <w:t xml:space="preserve">خمساً </w:t>
      </w:r>
      <w:r w:rsidRPr="009746DC">
        <w:rPr>
          <w:rtl/>
        </w:rPr>
        <w:t xml:space="preserve">وعشرين سنة </w:t>
      </w:r>
      <w:r w:rsidR="000164B7">
        <w:rPr>
          <w:rtl/>
        </w:rPr>
        <w:t xml:space="preserve">إلّا </w:t>
      </w:r>
      <w:r w:rsidRPr="009746DC">
        <w:rPr>
          <w:rtl/>
        </w:rPr>
        <w:t xml:space="preserve">شهرين ، </w:t>
      </w:r>
      <w:r w:rsidR="00551E04">
        <w:rPr>
          <w:rtl/>
        </w:rPr>
        <w:t xml:space="preserve">وكان </w:t>
      </w:r>
      <w:r w:rsidRPr="009746DC">
        <w:rPr>
          <w:rtl/>
        </w:rPr>
        <w:t xml:space="preserve">عمره </w:t>
      </w:r>
      <w:r w:rsidR="00E52B2D">
        <w:rPr>
          <w:rtl/>
        </w:rPr>
        <w:t xml:space="preserve">تسعاً </w:t>
      </w:r>
      <w:r w:rsidRPr="009746DC">
        <w:rPr>
          <w:rtl/>
        </w:rPr>
        <w:t>وأربعين سنة وأشهرا ، قبره بطوس بمدينة خراس</w:t>
      </w:r>
      <w:r w:rsidR="00D8033E">
        <w:rPr>
          <w:rtl/>
        </w:rPr>
        <w:t xml:space="preserve">ان </w:t>
      </w:r>
      <w:r w:rsidRPr="009746DC">
        <w:rPr>
          <w:rtl/>
        </w:rPr>
        <w:t xml:space="preserve">، </w:t>
      </w:r>
      <w:r w:rsidR="00551E04">
        <w:rPr>
          <w:rtl/>
        </w:rPr>
        <w:t xml:space="preserve">أمّه </w:t>
      </w:r>
      <w:r w:rsidRPr="009746DC">
        <w:rPr>
          <w:rtl/>
        </w:rPr>
        <w:t>الخيزر</w:t>
      </w:r>
      <w:r w:rsidR="00056B55">
        <w:rPr>
          <w:rtl/>
        </w:rPr>
        <w:t>ان</w:t>
      </w:r>
      <w:r w:rsidR="00551E04">
        <w:rPr>
          <w:rtl/>
        </w:rPr>
        <w:t xml:space="preserve"> </w:t>
      </w:r>
      <w:r w:rsidRPr="009746DC">
        <w:rPr>
          <w:rtl/>
        </w:rPr>
        <w:t xml:space="preserve">المريسية </w:t>
      </w:r>
      <w:r w:rsidR="00551E04">
        <w:rPr>
          <w:rtl/>
        </w:rPr>
        <w:t xml:space="preserve">أمّ </w:t>
      </w:r>
      <w:r w:rsidRPr="009746DC">
        <w:rPr>
          <w:rtl/>
        </w:rPr>
        <w:t xml:space="preserve">ولد ، ويقال : شقراء النوبية وتسمى أروى </w:t>
      </w:r>
      <w:r w:rsidR="00551E04">
        <w:rPr>
          <w:rtl/>
        </w:rPr>
        <w:t xml:space="preserve">أمّ </w:t>
      </w:r>
      <w:r w:rsidRPr="009746DC">
        <w:rPr>
          <w:rtl/>
        </w:rPr>
        <w:t xml:space="preserve">البنين </w:t>
      </w:r>
      <w:r w:rsidR="00551E04">
        <w:rPr>
          <w:rtl/>
        </w:rPr>
        <w:t xml:space="preserve">يكنّى </w:t>
      </w:r>
      <w:r w:rsidRPr="009746DC">
        <w:rPr>
          <w:rtl/>
        </w:rPr>
        <w:t>بأبي الحسن ، ولد له خمس بنين وابنة واحدة ، أسماء بنية محم</w:t>
      </w:r>
      <w:r w:rsidR="00056B55">
        <w:rPr>
          <w:rFonts w:hint="cs"/>
          <w:rtl/>
        </w:rPr>
        <w:t>ّ</w:t>
      </w:r>
      <w:r w:rsidRPr="009746DC">
        <w:rPr>
          <w:rtl/>
        </w:rPr>
        <w:t>د</w:t>
      </w:r>
    </w:p>
    <w:p w:rsidR="00B717C7" w:rsidRPr="009746DC" w:rsidRDefault="00B717C7" w:rsidP="00056B55">
      <w:pPr>
        <w:pStyle w:val="libLine"/>
        <w:rPr>
          <w:rtl/>
        </w:rPr>
      </w:pPr>
      <w:r w:rsidRPr="009746DC">
        <w:rPr>
          <w:rtl/>
        </w:rPr>
        <w:t>__________________</w:t>
      </w:r>
    </w:p>
    <w:p w:rsidR="00B717C7" w:rsidRPr="009746DC" w:rsidRDefault="00B717C7" w:rsidP="00056B55">
      <w:pPr>
        <w:pStyle w:val="libFootnote0"/>
        <w:rPr>
          <w:rtl/>
          <w:lang w:bidi="fa-IR"/>
        </w:rPr>
      </w:pPr>
      <w:r>
        <w:rPr>
          <w:rtl/>
        </w:rPr>
        <w:t>(</w:t>
      </w:r>
      <w:r w:rsidRPr="009746DC">
        <w:rPr>
          <w:rtl/>
        </w:rPr>
        <w:t xml:space="preserve">1) لا يخفى عدم استقامة ما ذكره ابن الخشاب من تاريخ ولادته </w:t>
      </w:r>
      <w:r w:rsidR="00056B55" w:rsidRPr="00056B55">
        <w:rPr>
          <w:rStyle w:val="libFootnoteAlaemChar"/>
          <w:rtl/>
        </w:rPr>
        <w:t xml:space="preserve">عليه‌السلام </w:t>
      </w:r>
      <w:r w:rsidRPr="009746DC">
        <w:rPr>
          <w:rtl/>
        </w:rPr>
        <w:t xml:space="preserve">ووفاته مع ما هو مذكور في </w:t>
      </w:r>
      <w:r w:rsidR="00EB1FB4">
        <w:rPr>
          <w:rtl/>
        </w:rPr>
        <w:t xml:space="preserve">كلامه </w:t>
      </w:r>
      <w:r w:rsidRPr="009746DC">
        <w:rPr>
          <w:rtl/>
        </w:rPr>
        <w:t xml:space="preserve">من عمره الشريف ، فإنّه إذا </w:t>
      </w:r>
      <w:r w:rsidR="00551E04">
        <w:rPr>
          <w:rtl/>
        </w:rPr>
        <w:t xml:space="preserve">كان </w:t>
      </w:r>
      <w:r w:rsidRPr="009746DC">
        <w:rPr>
          <w:rtl/>
        </w:rPr>
        <w:t xml:space="preserve">ولادته </w:t>
      </w:r>
      <w:r w:rsidR="00850EDE" w:rsidRPr="00056B55">
        <w:rPr>
          <w:rStyle w:val="libFootnoteAlaemChar"/>
          <w:rtl/>
        </w:rPr>
        <w:t xml:space="preserve">عليه‌السلام </w:t>
      </w:r>
      <w:r w:rsidRPr="009746DC">
        <w:rPr>
          <w:rtl/>
        </w:rPr>
        <w:t>في سنة مائة وثلاث وخمسين ، ووفاته في سنة مأتي سنة ستة من الهجرة ف</w:t>
      </w:r>
      <w:r w:rsidR="00551E04">
        <w:rPr>
          <w:rtl/>
        </w:rPr>
        <w:t xml:space="preserve">كان </w:t>
      </w:r>
      <w:r w:rsidRPr="009746DC">
        <w:rPr>
          <w:rtl/>
        </w:rPr>
        <w:t xml:space="preserve">عمره الشريف حينئذ </w:t>
      </w:r>
      <w:r w:rsidR="00056B55">
        <w:rPr>
          <w:rtl/>
        </w:rPr>
        <w:t>ثلاث وخمسين لا تسع وأربعين ولكن</w:t>
      </w:r>
      <w:r w:rsidRPr="009746DC">
        <w:rPr>
          <w:rtl/>
        </w:rPr>
        <w:t xml:space="preserve"> النسخ متوافقة كالمصدر ، والله أعلم.</w:t>
      </w:r>
    </w:p>
    <w:p w:rsidR="008930D5" w:rsidRDefault="008930D5" w:rsidP="008930D5">
      <w:pPr>
        <w:pStyle w:val="libNormal"/>
        <w:rPr>
          <w:rtl/>
        </w:rPr>
      </w:pPr>
      <w:r>
        <w:rPr>
          <w:rtl/>
        </w:rPr>
        <w:br w:type="page"/>
      </w:r>
    </w:p>
    <w:p w:rsidR="00B717C7" w:rsidRPr="009746DC" w:rsidRDefault="005A2D54" w:rsidP="00056B55">
      <w:pPr>
        <w:pStyle w:val="libNormal"/>
        <w:rPr>
          <w:rtl/>
        </w:rPr>
      </w:pPr>
      <w:r>
        <w:rPr>
          <w:rtl/>
        </w:rPr>
        <w:lastRenderedPageBreak/>
        <w:t>على</w:t>
      </w:r>
      <w:r w:rsidR="00D83B35">
        <w:rPr>
          <w:rtl/>
        </w:rPr>
        <w:t xml:space="preserve"> </w:t>
      </w:r>
      <w:r w:rsidR="00B717C7" w:rsidRPr="009746DC">
        <w:rPr>
          <w:rtl/>
        </w:rPr>
        <w:t xml:space="preserve">دعوة </w:t>
      </w:r>
      <w:r>
        <w:rPr>
          <w:rFonts w:hint="cs"/>
          <w:rtl/>
        </w:rPr>
        <w:t xml:space="preserve">، </w:t>
      </w:r>
      <w:r w:rsidR="00B717C7" w:rsidRPr="009746DC">
        <w:rPr>
          <w:rtl/>
        </w:rPr>
        <w:t xml:space="preserve">ودفن بها </w:t>
      </w:r>
      <w:r w:rsidR="00551E04">
        <w:rPr>
          <w:rtl/>
        </w:rPr>
        <w:t xml:space="preserve">وكان </w:t>
      </w:r>
      <w:r w:rsidR="00B717C7" w:rsidRPr="009746DC">
        <w:rPr>
          <w:rtl/>
        </w:rPr>
        <w:t xml:space="preserve">المأمون أشخصه من المدينة إلى مرو </w:t>
      </w:r>
      <w:r w:rsidR="00D83B35">
        <w:rPr>
          <w:rtl/>
        </w:rPr>
        <w:t xml:space="preserve">علىّ </w:t>
      </w:r>
      <w:r w:rsidR="00B717C7" w:rsidRPr="009746DC">
        <w:rPr>
          <w:rtl/>
        </w:rPr>
        <w:t>طريق البصرة وفارس ف</w:t>
      </w:r>
      <w:r w:rsidR="00FE5F86">
        <w:rPr>
          <w:rtl/>
        </w:rPr>
        <w:t xml:space="preserve">لـمّا </w:t>
      </w:r>
      <w:r w:rsidR="00B717C7" w:rsidRPr="009746DC">
        <w:rPr>
          <w:rtl/>
        </w:rPr>
        <w:t>خرج المأمون وشخص إلى بغداد أشخصه معه ف</w:t>
      </w:r>
      <w:r w:rsidR="00551E04">
        <w:rPr>
          <w:rtl/>
        </w:rPr>
        <w:t xml:space="preserve">توفّي </w:t>
      </w:r>
      <w:r w:rsidR="00B717C7" w:rsidRPr="009746DC">
        <w:rPr>
          <w:rtl/>
        </w:rPr>
        <w:t>في هذه القرية</w:t>
      </w:r>
      <w:r w:rsidR="00B717C7">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406F49" w:rsidP="00056B55">
      <w:pPr>
        <w:pStyle w:val="libNormal"/>
        <w:rPr>
          <w:rtl/>
        </w:rPr>
      </w:pPr>
      <w:r>
        <w:rPr>
          <w:rtl/>
        </w:rPr>
        <w:t xml:space="preserve">الإمام </w:t>
      </w:r>
      <w:r w:rsidR="00B717C7" w:rsidRPr="009746DC">
        <w:rPr>
          <w:rtl/>
        </w:rPr>
        <w:t xml:space="preserve">أبو جعفر الثاني ، أبو </w:t>
      </w:r>
      <w:r w:rsidR="00551E04">
        <w:rPr>
          <w:rtl/>
        </w:rPr>
        <w:t xml:space="preserve">محمّد </w:t>
      </w:r>
      <w:r w:rsidR="00B717C7" w:rsidRPr="009746DC">
        <w:rPr>
          <w:rtl/>
        </w:rPr>
        <w:t xml:space="preserve">الحسن ، وجعفر وإبراهيم ، والحسين وعائشة </w:t>
      </w:r>
      <w:r w:rsidR="005C60ED">
        <w:rPr>
          <w:rtl/>
        </w:rPr>
        <w:t xml:space="preserve">فقط </w:t>
      </w:r>
      <w:r w:rsidR="00B717C7" w:rsidRPr="009746DC">
        <w:rPr>
          <w:rtl/>
        </w:rPr>
        <w:t>ولقبه الرضا والصابر والرضي</w:t>
      </w:r>
      <w:r w:rsidR="005A2D54">
        <w:rPr>
          <w:rFonts w:hint="cs"/>
          <w:rtl/>
        </w:rPr>
        <w:t>ّ</w:t>
      </w:r>
      <w:r w:rsidR="00B717C7" w:rsidRPr="009746DC">
        <w:rPr>
          <w:rtl/>
        </w:rPr>
        <w:t xml:space="preserve"> والوفي</w:t>
      </w:r>
      <w:r w:rsidR="005A2D54">
        <w:rPr>
          <w:rFonts w:hint="cs"/>
          <w:rtl/>
        </w:rPr>
        <w:t>ّ</w:t>
      </w:r>
      <w:r w:rsidR="00B717C7" w:rsidRPr="009746DC">
        <w:rPr>
          <w:rtl/>
        </w:rPr>
        <w:t xml:space="preserve"> ، انتهى.</w:t>
      </w:r>
    </w:p>
    <w:p w:rsidR="00B717C7" w:rsidRPr="009746DC" w:rsidRDefault="00B717C7" w:rsidP="00056B55">
      <w:pPr>
        <w:pStyle w:val="libNormal"/>
        <w:rPr>
          <w:rtl/>
        </w:rPr>
      </w:pPr>
      <w:r w:rsidRPr="009746DC">
        <w:rPr>
          <w:rtl/>
        </w:rPr>
        <w:t xml:space="preserve">وأقول : لم يذكر الأكثر من أولاده </w:t>
      </w:r>
      <w:r w:rsidR="000164B7">
        <w:rPr>
          <w:rtl/>
        </w:rPr>
        <w:t xml:space="preserve">إلّا </w:t>
      </w:r>
      <w:r w:rsidRPr="009746DC">
        <w:rPr>
          <w:rtl/>
        </w:rPr>
        <w:t xml:space="preserve">الجواد </w:t>
      </w:r>
      <w:r w:rsidR="00292DF4" w:rsidRPr="00292DF4">
        <w:rPr>
          <w:rStyle w:val="libAlaemChar"/>
          <w:rtl/>
        </w:rPr>
        <w:t xml:space="preserve">عليه‌السلام </w:t>
      </w:r>
      <w:r w:rsidRPr="009746DC">
        <w:rPr>
          <w:rtl/>
        </w:rPr>
        <w:t>.</w:t>
      </w:r>
    </w:p>
    <w:p w:rsidR="00B717C7" w:rsidRPr="009746DC" w:rsidRDefault="00B717C7" w:rsidP="00056B55">
      <w:pPr>
        <w:pStyle w:val="libNormal"/>
        <w:rPr>
          <w:rtl/>
        </w:rPr>
      </w:pPr>
      <w:r w:rsidRPr="00C875FB">
        <w:rPr>
          <w:rtl/>
        </w:rPr>
        <w:t>قوله : أقصد ،</w:t>
      </w:r>
      <w:r w:rsidRPr="009746DC">
        <w:rPr>
          <w:rtl/>
        </w:rPr>
        <w:t xml:space="preserve"> أي أقرب إلى الحق والصواب ، وفي القاموس : القصد استقامة الطريق والعدل ، </w:t>
      </w:r>
      <w:r w:rsidRPr="00C875FB">
        <w:rPr>
          <w:rtl/>
        </w:rPr>
        <w:t xml:space="preserve">وقوله : </w:t>
      </w:r>
      <w:r w:rsidR="00D83B35">
        <w:rPr>
          <w:rtl/>
        </w:rPr>
        <w:t xml:space="preserve">علىّ </w:t>
      </w:r>
      <w:r w:rsidRPr="00C875FB">
        <w:rPr>
          <w:rtl/>
        </w:rPr>
        <w:t>دعوة</w:t>
      </w:r>
      <w:r w:rsidRPr="009746DC">
        <w:rPr>
          <w:rtl/>
        </w:rPr>
        <w:t xml:space="preserve"> ، نعت ث</w:t>
      </w:r>
      <w:r w:rsidR="005A2D54">
        <w:rPr>
          <w:rtl/>
        </w:rPr>
        <w:t>ان</w:t>
      </w:r>
      <w:r w:rsidR="00551E04">
        <w:rPr>
          <w:rtl/>
        </w:rPr>
        <w:t xml:space="preserve"> </w:t>
      </w:r>
      <w:r w:rsidRPr="009746DC">
        <w:rPr>
          <w:rtl/>
        </w:rPr>
        <w:t>لقرية ، وهو العامل في من نوق</w:t>
      </w:r>
      <w:r w:rsidR="005A2D54">
        <w:rPr>
          <w:rtl/>
        </w:rPr>
        <w:t>ان</w:t>
      </w:r>
      <w:r w:rsidR="00551E04">
        <w:rPr>
          <w:rtl/>
        </w:rPr>
        <w:t xml:space="preserve"> </w:t>
      </w:r>
      <w:r w:rsidRPr="009746DC">
        <w:rPr>
          <w:rtl/>
        </w:rPr>
        <w:t>، أي البعد بينهما قدر مد صوت داع يسمعه مدعو في القاموس : هو من</w:t>
      </w:r>
      <w:r w:rsidR="005A2D54">
        <w:rPr>
          <w:rFonts w:hint="cs"/>
          <w:rtl/>
        </w:rPr>
        <w:t>ّ</w:t>
      </w:r>
      <w:r w:rsidRPr="009746DC">
        <w:rPr>
          <w:rtl/>
        </w:rPr>
        <w:t>ي دعوة الرجل أي قدر ما بيني وبينه ذاك ، وقال : نوق</w:t>
      </w:r>
      <w:r w:rsidR="005A2D54">
        <w:rPr>
          <w:rtl/>
        </w:rPr>
        <w:t>ان</w:t>
      </w:r>
      <w:r w:rsidR="00551E04">
        <w:rPr>
          <w:rtl/>
        </w:rPr>
        <w:t xml:space="preserve"> </w:t>
      </w:r>
      <w:r w:rsidRPr="009746DC">
        <w:rPr>
          <w:rtl/>
        </w:rPr>
        <w:t>إحدى مدينتي طوس ، والأخرى طابر</w:t>
      </w:r>
      <w:r w:rsidR="005A2D54">
        <w:rPr>
          <w:rtl/>
        </w:rPr>
        <w:t>ان</w:t>
      </w:r>
      <w:r w:rsidR="00551E04">
        <w:rPr>
          <w:rtl/>
        </w:rPr>
        <w:t xml:space="preserve"> </w:t>
      </w:r>
      <w:r w:rsidRPr="00C875FB">
        <w:rPr>
          <w:rtl/>
        </w:rPr>
        <w:t xml:space="preserve">« </w:t>
      </w:r>
      <w:r w:rsidR="00D83B35">
        <w:rPr>
          <w:rtl/>
        </w:rPr>
        <w:t xml:space="preserve">علىّ </w:t>
      </w:r>
      <w:r w:rsidRPr="00C875FB">
        <w:rPr>
          <w:rtl/>
        </w:rPr>
        <w:t>طريق البصرة وفارس »</w:t>
      </w:r>
      <w:r w:rsidRPr="009746DC">
        <w:rPr>
          <w:rtl/>
        </w:rPr>
        <w:t xml:space="preserve"> أي دون طريق الكوفة وقم لعدم اجتماع شيعتهما عليه فيحو</w:t>
      </w:r>
      <w:r w:rsidR="005A2D54">
        <w:rPr>
          <w:rFonts w:hint="cs"/>
          <w:rtl/>
        </w:rPr>
        <w:t>ّ</w:t>
      </w:r>
      <w:r w:rsidRPr="009746DC">
        <w:rPr>
          <w:rtl/>
        </w:rPr>
        <w:t>لوا بينه وبينه.</w:t>
      </w:r>
    </w:p>
    <w:p w:rsidR="00B717C7" w:rsidRPr="009746DC" w:rsidRDefault="00B717C7" w:rsidP="00056B55">
      <w:pPr>
        <w:pStyle w:val="libNormal"/>
        <w:rPr>
          <w:rtl/>
        </w:rPr>
      </w:pPr>
      <w:r w:rsidRPr="00C875FB">
        <w:rPr>
          <w:rtl/>
        </w:rPr>
        <w:t>« ف</w:t>
      </w:r>
      <w:r w:rsidR="005A2D54">
        <w:rPr>
          <w:rtl/>
        </w:rPr>
        <w:t>لـم</w:t>
      </w:r>
      <w:r w:rsidR="00FE5F86">
        <w:rPr>
          <w:rtl/>
        </w:rPr>
        <w:t xml:space="preserve">ا </w:t>
      </w:r>
      <w:r w:rsidRPr="00C875FB">
        <w:rPr>
          <w:rtl/>
        </w:rPr>
        <w:t>خرج »</w:t>
      </w:r>
      <w:r w:rsidRPr="009746DC">
        <w:rPr>
          <w:rtl/>
        </w:rPr>
        <w:t xml:space="preserve"> أي من مرو</w:t>
      </w:r>
      <w:r w:rsidRPr="00C875FB">
        <w:rPr>
          <w:rtl/>
        </w:rPr>
        <w:t xml:space="preserve"> « وشخص »</w:t>
      </w:r>
      <w:r w:rsidRPr="009746DC">
        <w:rPr>
          <w:rtl/>
        </w:rPr>
        <w:t xml:space="preserve"> كمنع من بلد إلى بلد : ذهب وسار في ارتفاع.</w:t>
      </w:r>
    </w:p>
    <w:p w:rsidR="00B717C7" w:rsidRPr="009746DC" w:rsidRDefault="00B717C7" w:rsidP="00056B55">
      <w:pPr>
        <w:pStyle w:val="libNormal"/>
        <w:rPr>
          <w:rtl/>
        </w:rPr>
      </w:pPr>
      <w:r w:rsidRPr="009746DC">
        <w:rPr>
          <w:rtl/>
        </w:rPr>
        <w:t xml:space="preserve">وأقول : اختلف أصحابنا وغيرهم في أنه هل مضى الرضا صلوات الله عليه </w:t>
      </w:r>
      <w:r w:rsidR="00085D39">
        <w:rPr>
          <w:rtl/>
        </w:rPr>
        <w:t xml:space="preserve">شهيداً </w:t>
      </w:r>
      <w:r w:rsidRPr="009746DC">
        <w:rPr>
          <w:rtl/>
        </w:rPr>
        <w:t>مسموما</w:t>
      </w:r>
      <w:r w:rsidR="00152BDC">
        <w:rPr>
          <w:rFonts w:hint="cs"/>
          <w:rtl/>
        </w:rPr>
        <w:t>ً</w:t>
      </w:r>
      <w:r w:rsidRPr="009746DC">
        <w:rPr>
          <w:rtl/>
        </w:rPr>
        <w:t xml:space="preserve"> أو مات حتف أنفه ، و</w:t>
      </w:r>
      <w:r w:rsidR="00D83B35">
        <w:rPr>
          <w:rtl/>
        </w:rPr>
        <w:t xml:space="preserve">علىّ </w:t>
      </w:r>
      <w:r w:rsidRPr="009746DC">
        <w:rPr>
          <w:rtl/>
        </w:rPr>
        <w:t xml:space="preserve">الأول هل </w:t>
      </w:r>
      <w:r w:rsidR="00292DF4">
        <w:rPr>
          <w:rtl/>
        </w:rPr>
        <w:t xml:space="preserve">سمّه </w:t>
      </w:r>
      <w:r w:rsidRPr="009746DC">
        <w:rPr>
          <w:rtl/>
        </w:rPr>
        <w:t xml:space="preserve">المأمون أو غيره ، والمشهور بين محققي أصحابنا أنه </w:t>
      </w:r>
      <w:r w:rsidR="00292DF4">
        <w:rPr>
          <w:rtl/>
        </w:rPr>
        <w:t xml:space="preserve">سمّه </w:t>
      </w:r>
      <w:r w:rsidRPr="009746DC">
        <w:rPr>
          <w:rtl/>
        </w:rPr>
        <w:t xml:space="preserve">المأمون كما ذهب إليه الصدوق والمفيد رضي الله عنهما وغيرهما ونسب إلى السيد </w:t>
      </w:r>
      <w:r w:rsidR="00551E04">
        <w:rPr>
          <w:rtl/>
        </w:rPr>
        <w:t xml:space="preserve">عليّ </w:t>
      </w:r>
      <w:r w:rsidRPr="009746DC">
        <w:rPr>
          <w:rtl/>
        </w:rPr>
        <w:t>بن طاوس أن</w:t>
      </w:r>
      <w:r w:rsidR="00152BDC">
        <w:rPr>
          <w:rFonts w:hint="cs"/>
          <w:rtl/>
        </w:rPr>
        <w:t>ّ</w:t>
      </w:r>
      <w:r w:rsidRPr="009746DC">
        <w:rPr>
          <w:rtl/>
        </w:rPr>
        <w:t xml:space="preserve">ه أنكر ذلك وبالغ في الإنكار صاحب كشف </w:t>
      </w:r>
      <w:r w:rsidR="007F05B9">
        <w:rPr>
          <w:rtl/>
        </w:rPr>
        <w:t xml:space="preserve">الغمّة </w:t>
      </w:r>
      <w:r w:rsidRPr="009746DC">
        <w:rPr>
          <w:rtl/>
        </w:rPr>
        <w:t xml:space="preserve">، والكليني </w:t>
      </w:r>
      <w:r>
        <w:rPr>
          <w:rtl/>
        </w:rPr>
        <w:t>(ره)</w:t>
      </w:r>
      <w:r w:rsidRPr="009746DC">
        <w:rPr>
          <w:rtl/>
        </w:rPr>
        <w:t xml:space="preserve"> لعله اتقى في السكوت عن ذلك كما أنه لم يصرح بشهادة الكاظم </w:t>
      </w:r>
      <w:r w:rsidR="00551E04">
        <w:rPr>
          <w:rtl/>
        </w:rPr>
        <w:t xml:space="preserve">أيضاً </w:t>
      </w:r>
      <w:r w:rsidRPr="009746DC">
        <w:rPr>
          <w:rtl/>
        </w:rPr>
        <w:t xml:space="preserve">، والحق أنه </w:t>
      </w:r>
      <w:r w:rsidR="00850EDE">
        <w:rPr>
          <w:rStyle w:val="libAlaemChar"/>
          <w:rtl/>
        </w:rPr>
        <w:t xml:space="preserve">عليه‌السلام </w:t>
      </w:r>
      <w:r w:rsidRPr="009746DC">
        <w:rPr>
          <w:rtl/>
        </w:rPr>
        <w:t xml:space="preserve">ذهب </w:t>
      </w:r>
      <w:r w:rsidR="00085D39">
        <w:rPr>
          <w:rtl/>
        </w:rPr>
        <w:t xml:space="preserve">شهيداً </w:t>
      </w:r>
      <w:r w:rsidRPr="009746DC">
        <w:rPr>
          <w:rtl/>
        </w:rPr>
        <w:t>بسم المأمون اللعين لشهادة الأخبار الكثيرة المعتبرة بذلك كما أوردتها في الكتاب الكبير.</w:t>
      </w:r>
    </w:p>
    <w:p w:rsidR="00B717C7" w:rsidRPr="009746DC" w:rsidRDefault="00B717C7" w:rsidP="00056B55">
      <w:pPr>
        <w:pStyle w:val="libNormal"/>
        <w:rPr>
          <w:rtl/>
        </w:rPr>
      </w:pPr>
      <w:r w:rsidRPr="009746DC">
        <w:rPr>
          <w:rtl/>
        </w:rPr>
        <w:t>و</w:t>
      </w:r>
      <w:r w:rsidR="00152BDC">
        <w:rPr>
          <w:rtl/>
        </w:rPr>
        <w:t>لـم</w:t>
      </w:r>
      <w:r w:rsidR="00FE5F86">
        <w:rPr>
          <w:rtl/>
        </w:rPr>
        <w:t xml:space="preserve">ا </w:t>
      </w:r>
      <w:r w:rsidRPr="009746DC">
        <w:rPr>
          <w:rtl/>
        </w:rPr>
        <w:t>رأى المأمون انتقاض أطراف ملكه وخروج العلويي</w:t>
      </w:r>
      <w:r w:rsidR="00152BDC">
        <w:rPr>
          <w:rFonts w:hint="cs"/>
          <w:rtl/>
        </w:rPr>
        <w:t>ّ</w:t>
      </w:r>
      <w:r w:rsidRPr="009746DC">
        <w:rPr>
          <w:rtl/>
        </w:rPr>
        <w:t xml:space="preserve">ن عليه ، </w:t>
      </w:r>
      <w:r w:rsidR="00551E04">
        <w:rPr>
          <w:rtl/>
        </w:rPr>
        <w:t xml:space="preserve">وكان </w:t>
      </w:r>
      <w:r w:rsidRPr="009746DC">
        <w:rPr>
          <w:rtl/>
        </w:rPr>
        <w:t xml:space="preserve">يخاف من الرضا </w:t>
      </w:r>
      <w:r w:rsidR="00850EDE">
        <w:rPr>
          <w:rStyle w:val="libAlaemChar"/>
          <w:rtl/>
        </w:rPr>
        <w:t xml:space="preserve">عليه‌السلام </w:t>
      </w:r>
      <w:r w:rsidRPr="009746DC">
        <w:rPr>
          <w:rtl/>
        </w:rPr>
        <w:t xml:space="preserve">أكثر من غيره فرأى المصلحة في </w:t>
      </w:r>
      <w:r w:rsidR="00D8033E">
        <w:rPr>
          <w:rtl/>
        </w:rPr>
        <w:t xml:space="preserve">ان </w:t>
      </w:r>
      <w:r w:rsidRPr="009746DC">
        <w:rPr>
          <w:rtl/>
        </w:rPr>
        <w:t xml:space="preserve">يطلب الرضا </w:t>
      </w:r>
      <w:r w:rsidR="00850EDE">
        <w:rPr>
          <w:rStyle w:val="libAlaemChar"/>
          <w:rtl/>
        </w:rPr>
        <w:t xml:space="preserve">عليه‌السلام </w:t>
      </w:r>
      <w:r w:rsidRPr="009746DC">
        <w:rPr>
          <w:rtl/>
        </w:rPr>
        <w:t>فيكون معه ليأمن خروجه ويصير سببا</w:t>
      </w:r>
      <w:r w:rsidR="00152BDC">
        <w:rPr>
          <w:rFonts w:hint="cs"/>
          <w:rtl/>
        </w:rPr>
        <w:t>ً</w:t>
      </w:r>
      <w:r w:rsidRPr="009746DC">
        <w:rPr>
          <w:rtl/>
        </w:rPr>
        <w:t xml:space="preserve"> لانقياد سائر الهاشمي</w:t>
      </w:r>
      <w:r w:rsidR="00152BDC">
        <w:rPr>
          <w:rFonts w:hint="cs"/>
          <w:rtl/>
        </w:rPr>
        <w:t>ّ</w:t>
      </w:r>
      <w:r w:rsidRPr="009746DC">
        <w:rPr>
          <w:rtl/>
        </w:rPr>
        <w:t>ين والعلوي</w:t>
      </w:r>
      <w:r w:rsidR="00152BDC">
        <w:rPr>
          <w:rFonts w:hint="cs"/>
          <w:rtl/>
        </w:rPr>
        <w:t>ّ</w:t>
      </w:r>
      <w:r w:rsidRPr="009746DC">
        <w:rPr>
          <w:rtl/>
        </w:rPr>
        <w:t xml:space="preserve">ين لإقرارهم </w:t>
      </w:r>
      <w:r w:rsidR="00C300E6">
        <w:rPr>
          <w:rtl/>
        </w:rPr>
        <w:t>جميعاً</w:t>
      </w:r>
      <w:r w:rsidRPr="009746DC">
        <w:rPr>
          <w:rtl/>
        </w:rPr>
        <w:t xml:space="preserve"> بفضله</w:t>
      </w:r>
    </w:p>
    <w:p w:rsidR="008930D5" w:rsidRDefault="008930D5" w:rsidP="008930D5">
      <w:pPr>
        <w:pStyle w:val="libNormal"/>
        <w:rPr>
          <w:rtl/>
        </w:rPr>
      </w:pPr>
      <w:r>
        <w:rPr>
          <w:rtl/>
        </w:rPr>
        <w:br w:type="page"/>
      </w:r>
    </w:p>
    <w:p w:rsidR="00B717C7" w:rsidRPr="009746DC" w:rsidRDefault="00551E04" w:rsidP="00152BDC">
      <w:pPr>
        <w:pStyle w:val="libNormal"/>
        <w:rPr>
          <w:rtl/>
        </w:rPr>
      </w:pPr>
      <w:r>
        <w:rPr>
          <w:rtl/>
        </w:rPr>
        <w:lastRenderedPageBreak/>
        <w:t xml:space="preserve">وأمّه أمّ </w:t>
      </w:r>
      <w:r w:rsidR="00B717C7" w:rsidRPr="009746DC">
        <w:rPr>
          <w:rtl/>
        </w:rPr>
        <w:t xml:space="preserve">ولد يقال لها </w:t>
      </w:r>
      <w:r w:rsidR="00152BDC">
        <w:rPr>
          <w:rFonts w:hint="cs"/>
          <w:rtl/>
        </w:rPr>
        <w:t xml:space="preserve">: </w:t>
      </w:r>
      <w:r>
        <w:rPr>
          <w:rtl/>
        </w:rPr>
        <w:t>أمّ</w:t>
      </w:r>
      <w:r w:rsidR="00152BDC">
        <w:rPr>
          <w:rFonts w:hint="cs"/>
          <w:rtl/>
        </w:rPr>
        <w:t>ُ</w:t>
      </w:r>
      <w:r>
        <w:rPr>
          <w:rtl/>
        </w:rPr>
        <w:t xml:space="preserve"> </w:t>
      </w:r>
      <w:r w:rsidR="00B717C7" w:rsidRPr="009746DC">
        <w:rPr>
          <w:rtl/>
        </w:rPr>
        <w:t>البنين</w:t>
      </w:r>
      <w:r w:rsidR="00B717C7">
        <w:rPr>
          <w:rtl/>
        </w:rPr>
        <w:t>.</w:t>
      </w:r>
    </w:p>
    <w:p w:rsidR="00B717C7" w:rsidRPr="009746DC" w:rsidRDefault="00B717C7" w:rsidP="00A8561A">
      <w:pPr>
        <w:pStyle w:val="libNormal"/>
        <w:rPr>
          <w:rtl/>
        </w:rPr>
      </w:pPr>
      <w:r w:rsidRPr="009746DC">
        <w:rPr>
          <w:rtl/>
        </w:rPr>
        <w:t>1</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 xml:space="preserve">، عن ابن محبوب ، عن </w:t>
      </w:r>
      <w:r w:rsidR="00145D8C">
        <w:rPr>
          <w:rtl/>
        </w:rPr>
        <w:t xml:space="preserve">هشام </w:t>
      </w:r>
      <w:r w:rsidRPr="009746DC">
        <w:rPr>
          <w:rtl/>
        </w:rPr>
        <w:t>بن أح</w:t>
      </w:r>
      <w:r w:rsidR="00850EDE">
        <w:rPr>
          <w:rtl/>
        </w:rPr>
        <w:t xml:space="preserve">مرّ </w:t>
      </w:r>
      <w:r w:rsidRPr="009746DC">
        <w:rPr>
          <w:rtl/>
        </w:rPr>
        <w:t xml:space="preserve">قال قال لي أبو الحسن الأول هل علمت </w:t>
      </w:r>
      <w:r w:rsidR="00B8110F">
        <w:rPr>
          <w:rtl/>
        </w:rPr>
        <w:t xml:space="preserve">أحداً </w:t>
      </w:r>
      <w:r w:rsidRPr="009746DC">
        <w:rPr>
          <w:rtl/>
        </w:rPr>
        <w:t xml:space="preserve">من أهل المغرب قدم قلت لا قال بلى قد قدم رجل فانطلق بنا فركب وركبت معه </w:t>
      </w:r>
      <w:r w:rsidR="00FE5F86">
        <w:rPr>
          <w:rtl/>
        </w:rPr>
        <w:t xml:space="preserve">حتّى </w:t>
      </w:r>
      <w:r w:rsidRPr="009746DC">
        <w:rPr>
          <w:rtl/>
        </w:rPr>
        <w:t>انتهينا إلى الرجل فإذا رجل من أهل المدينة معه رقيق</w:t>
      </w:r>
      <w:r w:rsidR="00152BDC">
        <w:rPr>
          <w:rFonts w:hint="cs"/>
          <w:rtl/>
        </w:rPr>
        <w:t>ٌ ،</w:t>
      </w:r>
      <w:r w:rsidRPr="009746DC">
        <w:rPr>
          <w:rtl/>
        </w:rPr>
        <w:t xml:space="preserve"> فقلت له </w:t>
      </w:r>
      <w:r w:rsidR="00152BDC">
        <w:rPr>
          <w:rFonts w:hint="cs"/>
          <w:rtl/>
        </w:rPr>
        <w:t>:</w:t>
      </w:r>
      <w:r w:rsidRPr="009746DC">
        <w:rPr>
          <w:rtl/>
        </w:rPr>
        <w:t xml:space="preserve">اعرض علينا فعرض علينا سبع جوار </w:t>
      </w:r>
      <w:r w:rsidR="006A0B61">
        <w:rPr>
          <w:rtl/>
        </w:rPr>
        <w:t xml:space="preserve">كلّ </w:t>
      </w:r>
      <w:r w:rsidRPr="009746DC">
        <w:rPr>
          <w:rtl/>
        </w:rPr>
        <w:t xml:space="preserve">ذلك يقول أبو الحسن </w:t>
      </w:r>
      <w:r w:rsidR="00850EDE">
        <w:rPr>
          <w:rStyle w:val="libAlaemChar"/>
          <w:rtl/>
        </w:rPr>
        <w:t xml:space="preserve">عليه‌السلام </w:t>
      </w:r>
      <w:r w:rsidRPr="009746DC">
        <w:rPr>
          <w:rtl/>
        </w:rPr>
        <w:t xml:space="preserve">لا حاجة لي فيها </w:t>
      </w:r>
      <w:r w:rsidR="00D83B35">
        <w:rPr>
          <w:rtl/>
        </w:rPr>
        <w:t xml:space="preserve">ثمّ </w:t>
      </w:r>
      <w:r w:rsidRPr="009746DC">
        <w:rPr>
          <w:rtl/>
        </w:rPr>
        <w:t xml:space="preserve">قال اعرض علينا فقال ما عندي </w:t>
      </w:r>
      <w:r w:rsidR="000164B7">
        <w:rPr>
          <w:rtl/>
        </w:rPr>
        <w:t xml:space="preserve">إلّا </w:t>
      </w:r>
      <w:r w:rsidRPr="009746DC">
        <w:rPr>
          <w:rtl/>
        </w:rPr>
        <w:t xml:space="preserve">جارية مريضة فقال له ما عليك </w:t>
      </w:r>
      <w:r w:rsidR="00D8033E">
        <w:rPr>
          <w:rtl/>
        </w:rPr>
        <w:t xml:space="preserve">ان </w:t>
      </w:r>
      <w:r w:rsidRPr="009746DC">
        <w:rPr>
          <w:rtl/>
        </w:rPr>
        <w:t>تعرضها فأبى عليه فانصرف</w:t>
      </w:r>
      <w:r w:rsidR="00A8561A">
        <w:rPr>
          <w:rFonts w:hint="cs"/>
          <w:rtl/>
        </w:rPr>
        <w:t xml:space="preserve"> ، </w:t>
      </w:r>
      <w:r w:rsidR="00A8561A">
        <w:rPr>
          <w:rtl/>
        </w:rPr>
        <w:t>ثمّ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52BDC">
      <w:pPr>
        <w:pStyle w:val="libNormal"/>
        <w:rPr>
          <w:rtl/>
        </w:rPr>
      </w:pPr>
      <w:r w:rsidRPr="009746DC">
        <w:rPr>
          <w:rtl/>
        </w:rPr>
        <w:t>ف</w:t>
      </w:r>
      <w:r w:rsidR="00152BDC">
        <w:rPr>
          <w:rtl/>
        </w:rPr>
        <w:t>لـم</w:t>
      </w:r>
      <w:r w:rsidR="00FE5F86">
        <w:rPr>
          <w:rtl/>
        </w:rPr>
        <w:t xml:space="preserve">ا </w:t>
      </w:r>
      <w:r w:rsidRPr="009746DC">
        <w:rPr>
          <w:rtl/>
        </w:rPr>
        <w:t>طلبه اعتل</w:t>
      </w:r>
      <w:r w:rsidR="00152BDC">
        <w:rPr>
          <w:rFonts w:hint="cs"/>
          <w:rtl/>
        </w:rPr>
        <w:t>ّ</w:t>
      </w:r>
      <w:r w:rsidRPr="009746DC">
        <w:rPr>
          <w:rtl/>
        </w:rPr>
        <w:t xml:space="preserve"> </w:t>
      </w:r>
      <w:r w:rsidR="00850EDE">
        <w:rPr>
          <w:rStyle w:val="libAlaemChar"/>
          <w:rtl/>
        </w:rPr>
        <w:t xml:space="preserve">عليه‌السلام </w:t>
      </w:r>
      <w:r w:rsidRPr="009746DC">
        <w:rPr>
          <w:rtl/>
        </w:rPr>
        <w:t>عليه وأبي فلج</w:t>
      </w:r>
      <w:r w:rsidR="00152BDC">
        <w:rPr>
          <w:rFonts w:hint="cs"/>
          <w:rtl/>
        </w:rPr>
        <w:t>ّ</w:t>
      </w:r>
      <w:r w:rsidRPr="009746DC">
        <w:rPr>
          <w:rtl/>
        </w:rPr>
        <w:t xml:space="preserve"> في ذلك </w:t>
      </w:r>
      <w:r w:rsidR="00152BDC">
        <w:rPr>
          <w:rtl/>
        </w:rPr>
        <w:t>حت</w:t>
      </w:r>
      <w:r w:rsidR="00FE5F86">
        <w:rPr>
          <w:rtl/>
        </w:rPr>
        <w:t xml:space="preserve">ى </w:t>
      </w:r>
      <w:r w:rsidRPr="009746DC">
        <w:rPr>
          <w:rtl/>
        </w:rPr>
        <w:t>أضطر</w:t>
      </w:r>
      <w:r w:rsidR="00152BDC">
        <w:rPr>
          <w:rFonts w:hint="cs"/>
          <w:rtl/>
        </w:rPr>
        <w:t>ّ</w:t>
      </w:r>
      <w:r w:rsidRPr="009746DC">
        <w:rPr>
          <w:rtl/>
        </w:rPr>
        <w:t>ه ف</w:t>
      </w:r>
      <w:r w:rsidR="00FE5F86">
        <w:rPr>
          <w:rtl/>
        </w:rPr>
        <w:t xml:space="preserve">لـمّا </w:t>
      </w:r>
      <w:r w:rsidRPr="009746DC">
        <w:rPr>
          <w:rtl/>
        </w:rPr>
        <w:t xml:space="preserve">ذهب به إلى مرو أكرمه وأظهر له أنه يريد </w:t>
      </w:r>
      <w:r w:rsidR="00D8033E">
        <w:rPr>
          <w:rtl/>
        </w:rPr>
        <w:t xml:space="preserve">ان </w:t>
      </w:r>
      <w:r w:rsidRPr="009746DC">
        <w:rPr>
          <w:rtl/>
        </w:rPr>
        <w:t xml:space="preserve">يخلع نفسه ويسلم الخلافة إليه ، فأبى </w:t>
      </w:r>
      <w:r w:rsidR="00850EDE">
        <w:rPr>
          <w:rStyle w:val="libAlaemChar"/>
          <w:rtl/>
        </w:rPr>
        <w:t xml:space="preserve">عليه‌السلام </w:t>
      </w:r>
      <w:r w:rsidRPr="009746DC">
        <w:rPr>
          <w:rtl/>
        </w:rPr>
        <w:t>لعلمه بغرضه وأنه يريد امتحانه ف</w:t>
      </w:r>
      <w:r w:rsidR="00FE5F86">
        <w:rPr>
          <w:rtl/>
        </w:rPr>
        <w:t xml:space="preserve">لـمّا </w:t>
      </w:r>
      <w:r w:rsidRPr="009746DC">
        <w:rPr>
          <w:rtl/>
        </w:rPr>
        <w:t xml:space="preserve">لم يقبل ذلك كلفة ولاية العهد فأبى ذلك </w:t>
      </w:r>
      <w:r w:rsidR="00551E04">
        <w:rPr>
          <w:rtl/>
        </w:rPr>
        <w:t xml:space="preserve">أيضاً </w:t>
      </w:r>
      <w:r w:rsidR="00FE5F86">
        <w:rPr>
          <w:rtl/>
        </w:rPr>
        <w:t xml:space="preserve">لـمّا </w:t>
      </w:r>
      <w:r w:rsidRPr="009746DC">
        <w:rPr>
          <w:rtl/>
        </w:rPr>
        <w:t xml:space="preserve">ذكر فبالغ فيه </w:t>
      </w:r>
      <w:r w:rsidR="00FE5F86">
        <w:rPr>
          <w:rtl/>
        </w:rPr>
        <w:t xml:space="preserve">حتّى </w:t>
      </w:r>
      <w:r w:rsidRPr="009746DC">
        <w:rPr>
          <w:rtl/>
        </w:rPr>
        <w:t xml:space="preserve">هدده بالقتل ، </w:t>
      </w:r>
      <w:r w:rsidR="00551E04">
        <w:rPr>
          <w:rtl/>
        </w:rPr>
        <w:t xml:space="preserve">وكان </w:t>
      </w:r>
      <w:r w:rsidRPr="009746DC">
        <w:rPr>
          <w:rtl/>
        </w:rPr>
        <w:t xml:space="preserve">عمدة غرضه في ذلك </w:t>
      </w:r>
      <w:r w:rsidR="00D8033E">
        <w:rPr>
          <w:rtl/>
        </w:rPr>
        <w:t xml:space="preserve">ان </w:t>
      </w:r>
      <w:r w:rsidRPr="009746DC">
        <w:rPr>
          <w:rtl/>
        </w:rPr>
        <w:t xml:space="preserve">يسقطه </w:t>
      </w:r>
      <w:r w:rsidR="00850EDE">
        <w:rPr>
          <w:rStyle w:val="libAlaemChar"/>
          <w:rtl/>
        </w:rPr>
        <w:t xml:space="preserve">عليه‌السلام </w:t>
      </w:r>
      <w:r w:rsidRPr="009746DC">
        <w:rPr>
          <w:rtl/>
        </w:rPr>
        <w:t>من أعين الناس بأنه يحب الدنيا ويقبل الولاية ، ف</w:t>
      </w:r>
      <w:r w:rsidR="00FE5F86">
        <w:rPr>
          <w:rtl/>
        </w:rPr>
        <w:t xml:space="preserve">لـمّا </w:t>
      </w:r>
      <w:r w:rsidRPr="009746DC">
        <w:rPr>
          <w:rtl/>
        </w:rPr>
        <w:t>رأى أن</w:t>
      </w:r>
      <w:r w:rsidR="00A8561A">
        <w:rPr>
          <w:rFonts w:hint="cs"/>
          <w:rtl/>
        </w:rPr>
        <w:t>ّ</w:t>
      </w:r>
      <w:r w:rsidRPr="009746DC">
        <w:rPr>
          <w:rtl/>
        </w:rPr>
        <w:t xml:space="preserve">ه يظهر فضله </w:t>
      </w:r>
      <w:r w:rsidR="00850EDE">
        <w:rPr>
          <w:rStyle w:val="libAlaemChar"/>
          <w:rtl/>
        </w:rPr>
        <w:t xml:space="preserve">عليه‌السلام </w:t>
      </w:r>
      <w:r w:rsidRPr="009746DC">
        <w:rPr>
          <w:rtl/>
        </w:rPr>
        <w:t xml:space="preserve">واستحقاقه للخلافة ونقصه وعدم استيهاله لها </w:t>
      </w:r>
      <w:r w:rsidR="00D83B35">
        <w:rPr>
          <w:rtl/>
        </w:rPr>
        <w:t xml:space="preserve">علىّ </w:t>
      </w:r>
      <w:r w:rsidRPr="009746DC">
        <w:rPr>
          <w:rtl/>
        </w:rPr>
        <w:t xml:space="preserve">الناس </w:t>
      </w:r>
      <w:r w:rsidR="002D77E0">
        <w:rPr>
          <w:rtl/>
        </w:rPr>
        <w:t xml:space="preserve">يوماً </w:t>
      </w:r>
      <w:r w:rsidRPr="009746DC">
        <w:rPr>
          <w:rtl/>
        </w:rPr>
        <w:t>ف</w:t>
      </w:r>
      <w:r w:rsidR="002D77E0">
        <w:rPr>
          <w:rtl/>
        </w:rPr>
        <w:t xml:space="preserve">يوماً </w:t>
      </w:r>
      <w:r w:rsidRPr="009746DC">
        <w:rPr>
          <w:rtl/>
        </w:rPr>
        <w:t xml:space="preserve">اشتد حسده وعزم </w:t>
      </w:r>
      <w:r w:rsidR="00D83B35">
        <w:rPr>
          <w:rtl/>
        </w:rPr>
        <w:t xml:space="preserve">علىّ </w:t>
      </w:r>
      <w:r w:rsidRPr="009746DC">
        <w:rPr>
          <w:rtl/>
        </w:rPr>
        <w:t>دفعه و</w:t>
      </w:r>
      <w:r w:rsidR="00292DF4">
        <w:rPr>
          <w:rtl/>
        </w:rPr>
        <w:t xml:space="preserve">سمّه </w:t>
      </w:r>
      <w:r w:rsidRPr="009746DC">
        <w:rPr>
          <w:rtl/>
        </w:rPr>
        <w:t>بعد خروجه من مرو ووصوله إلى طوس وقد أوردنا الأخبار في تفاصيل هذه الأمور في كتاب بحار الأنوار.</w:t>
      </w:r>
    </w:p>
    <w:p w:rsidR="00B717C7" w:rsidRPr="009746DC" w:rsidRDefault="00B717C7" w:rsidP="00152BDC">
      <w:pPr>
        <w:pStyle w:val="libNormal"/>
        <w:rPr>
          <w:rtl/>
          <w:lang w:bidi="fa-IR"/>
        </w:rPr>
      </w:pPr>
      <w:r w:rsidRPr="00292DF4">
        <w:rPr>
          <w:rStyle w:val="libBold1Char"/>
          <w:rtl/>
        </w:rPr>
        <w:t>الحديث الأول :</w:t>
      </w:r>
      <w:r w:rsidRPr="009746DC">
        <w:rPr>
          <w:rtl/>
          <w:lang w:bidi="fa-IR"/>
        </w:rPr>
        <w:t xml:space="preserve"> صحيح.</w:t>
      </w:r>
    </w:p>
    <w:p w:rsidR="00B717C7" w:rsidRPr="009746DC" w:rsidRDefault="00B717C7" w:rsidP="00152BDC">
      <w:pPr>
        <w:pStyle w:val="libNormal"/>
        <w:rPr>
          <w:rtl/>
        </w:rPr>
      </w:pPr>
      <w:r w:rsidRPr="00C875FB">
        <w:rPr>
          <w:rtl/>
        </w:rPr>
        <w:t>قوله : من أهل المدينة</w:t>
      </w:r>
      <w:r w:rsidRPr="009746DC">
        <w:rPr>
          <w:rtl/>
        </w:rPr>
        <w:t xml:space="preserve"> ، كذا فيما رأينا من نسخ الكتاب ، فالمراد بأهل المغرب فيما مضى تج</w:t>
      </w:r>
      <w:r w:rsidR="00A8561A">
        <w:rPr>
          <w:rFonts w:hint="cs"/>
          <w:rtl/>
        </w:rPr>
        <w:t>ّ</w:t>
      </w:r>
      <w:r w:rsidRPr="009746DC">
        <w:rPr>
          <w:rtl/>
        </w:rPr>
        <w:t xml:space="preserve">ار المغرب فلا ينافي كونه من أهل المدينة ، لكن كونه من أهلها وعدم معرفته له </w:t>
      </w:r>
      <w:r w:rsidR="00850EDE">
        <w:rPr>
          <w:rStyle w:val="libAlaemChar"/>
          <w:rtl/>
        </w:rPr>
        <w:t xml:space="preserve">عليه‌السلام </w:t>
      </w:r>
      <w:r w:rsidRPr="009746DC">
        <w:rPr>
          <w:rtl/>
        </w:rPr>
        <w:t xml:space="preserve">بعيد ، في العيون والخرائج هنا </w:t>
      </w:r>
      <w:r w:rsidR="00551E04">
        <w:rPr>
          <w:rtl/>
        </w:rPr>
        <w:t xml:space="preserve">أيضاً </w:t>
      </w:r>
      <w:r w:rsidRPr="009746DC">
        <w:rPr>
          <w:rtl/>
        </w:rPr>
        <w:t xml:space="preserve">من </w:t>
      </w:r>
      <w:r w:rsidRPr="00C875FB">
        <w:rPr>
          <w:rtl/>
        </w:rPr>
        <w:t>أهل المغرب</w:t>
      </w:r>
      <w:r w:rsidRPr="009746DC">
        <w:rPr>
          <w:rtl/>
        </w:rPr>
        <w:t xml:space="preserve"> وكذا في إرشاد المفيد مع نقله عن الكليني بهذا السند وهو أصوب.</w:t>
      </w:r>
    </w:p>
    <w:p w:rsidR="00B717C7" w:rsidRPr="009746DC" w:rsidRDefault="00B717C7" w:rsidP="00152BDC">
      <w:pPr>
        <w:pStyle w:val="libNormal"/>
        <w:rPr>
          <w:rtl/>
        </w:rPr>
      </w:pPr>
      <w:r w:rsidRPr="009746DC">
        <w:rPr>
          <w:rtl/>
        </w:rPr>
        <w:t xml:space="preserve">وفي العيون : </w:t>
      </w:r>
      <w:r w:rsidR="00D83B35">
        <w:rPr>
          <w:rtl/>
        </w:rPr>
        <w:t xml:space="preserve">ثمّ </w:t>
      </w:r>
      <w:r w:rsidRPr="009746DC">
        <w:rPr>
          <w:rtl/>
        </w:rPr>
        <w:t>قال له : أعرض علينا ، قال : ما عندي شيء فقال : بلى أعرض علينا قال : لا والله ما عندي « إلخ ».</w:t>
      </w:r>
    </w:p>
    <w:p w:rsidR="00B717C7" w:rsidRPr="009746DC" w:rsidRDefault="00B717C7" w:rsidP="00152BDC">
      <w:pPr>
        <w:pStyle w:val="libNormal"/>
        <w:rPr>
          <w:rtl/>
        </w:rPr>
      </w:pPr>
      <w:r w:rsidRPr="00C875FB">
        <w:rPr>
          <w:rtl/>
        </w:rPr>
        <w:t>« ما عليك »</w:t>
      </w:r>
      <w:r w:rsidRPr="009746DC">
        <w:rPr>
          <w:rtl/>
        </w:rPr>
        <w:t xml:space="preserve"> ما ، استفهامي</w:t>
      </w:r>
      <w:r w:rsidR="00A8561A">
        <w:rPr>
          <w:rFonts w:hint="cs"/>
          <w:rtl/>
        </w:rPr>
        <w:t>ّ</w:t>
      </w:r>
      <w:r w:rsidRPr="009746DC">
        <w:rPr>
          <w:rtl/>
        </w:rPr>
        <w:t>ة ، وتحتمل النافية ، و</w:t>
      </w:r>
      <w:r w:rsidR="00D83B35">
        <w:rPr>
          <w:rtl/>
        </w:rPr>
        <w:t xml:space="preserve">علىّ </w:t>
      </w:r>
      <w:r w:rsidRPr="009746DC">
        <w:rPr>
          <w:rtl/>
        </w:rPr>
        <w:t>للإضرار</w:t>
      </w:r>
      <w:r w:rsidRPr="00C875FB">
        <w:rPr>
          <w:rtl/>
        </w:rPr>
        <w:t xml:space="preserve"> « و</w:t>
      </w:r>
      <w:r w:rsidR="00D8033E">
        <w:rPr>
          <w:rtl/>
        </w:rPr>
        <w:t xml:space="preserve">ان </w:t>
      </w:r>
      <w:r w:rsidRPr="00C875FB">
        <w:rPr>
          <w:rtl/>
        </w:rPr>
        <w:t>تعرضها »</w:t>
      </w:r>
    </w:p>
    <w:p w:rsidR="008930D5" w:rsidRDefault="008930D5" w:rsidP="008930D5">
      <w:pPr>
        <w:pStyle w:val="libNormal"/>
        <w:rPr>
          <w:rtl/>
        </w:rPr>
      </w:pPr>
      <w:r>
        <w:rPr>
          <w:rtl/>
        </w:rPr>
        <w:br w:type="page"/>
      </w:r>
    </w:p>
    <w:p w:rsidR="00B717C7" w:rsidRPr="005B39DD" w:rsidRDefault="00B717C7" w:rsidP="00A8561A">
      <w:pPr>
        <w:pStyle w:val="libNormal"/>
        <w:rPr>
          <w:rtl/>
        </w:rPr>
      </w:pPr>
      <w:r w:rsidRPr="009746DC">
        <w:rPr>
          <w:rtl/>
        </w:rPr>
        <w:lastRenderedPageBreak/>
        <w:t xml:space="preserve">أرسلني من الغد </w:t>
      </w:r>
      <w:r w:rsidR="00A8561A">
        <w:rPr>
          <w:rFonts w:hint="cs"/>
          <w:rtl/>
        </w:rPr>
        <w:t xml:space="preserve">، </w:t>
      </w:r>
      <w:r w:rsidRPr="009746DC">
        <w:rPr>
          <w:rtl/>
        </w:rPr>
        <w:t xml:space="preserve">فقال </w:t>
      </w:r>
      <w:r w:rsidR="00A8561A">
        <w:rPr>
          <w:rFonts w:hint="cs"/>
          <w:rtl/>
        </w:rPr>
        <w:t xml:space="preserve">: </w:t>
      </w:r>
      <w:r w:rsidRPr="009746DC">
        <w:rPr>
          <w:rtl/>
        </w:rPr>
        <w:t xml:space="preserve">قل له </w:t>
      </w:r>
      <w:r w:rsidR="00A8561A">
        <w:rPr>
          <w:rFonts w:hint="cs"/>
          <w:rtl/>
        </w:rPr>
        <w:t xml:space="preserve">: </w:t>
      </w:r>
      <w:r w:rsidRPr="009746DC">
        <w:rPr>
          <w:rtl/>
        </w:rPr>
        <w:t xml:space="preserve">كم </w:t>
      </w:r>
      <w:r w:rsidR="00551E04">
        <w:rPr>
          <w:rtl/>
        </w:rPr>
        <w:t xml:space="preserve">كان </w:t>
      </w:r>
      <w:r w:rsidRPr="009746DC">
        <w:rPr>
          <w:rtl/>
        </w:rPr>
        <w:t xml:space="preserve">غايتك فيها فإذا قال كذا وكذا فقل قد أخذتها فأتيته فقال ما كنت أريد </w:t>
      </w:r>
      <w:r w:rsidR="00D8033E">
        <w:rPr>
          <w:rtl/>
        </w:rPr>
        <w:t xml:space="preserve">ان </w:t>
      </w:r>
      <w:r w:rsidRPr="009746DC">
        <w:rPr>
          <w:rtl/>
        </w:rPr>
        <w:t>أنقصها من كذا وكذا فقلت قد أخذتها فقال هي لك ولكن أخبرني من الر</w:t>
      </w:r>
      <w:r w:rsidR="00A8561A">
        <w:rPr>
          <w:rFonts w:hint="cs"/>
          <w:rtl/>
        </w:rPr>
        <w:t>َّ</w:t>
      </w:r>
      <w:r w:rsidRPr="009746DC">
        <w:rPr>
          <w:rtl/>
        </w:rPr>
        <w:t xml:space="preserve">جل الذي </w:t>
      </w:r>
      <w:r w:rsidR="00551E04">
        <w:rPr>
          <w:rtl/>
        </w:rPr>
        <w:t xml:space="preserve">كان </w:t>
      </w:r>
      <w:r w:rsidRPr="009746DC">
        <w:rPr>
          <w:rtl/>
        </w:rPr>
        <w:t>معك بالأمس فقلت رجل</w:t>
      </w:r>
      <w:r w:rsidR="00A8561A">
        <w:rPr>
          <w:rFonts w:hint="cs"/>
          <w:rtl/>
        </w:rPr>
        <w:t>ٌ</w:t>
      </w:r>
      <w:r w:rsidRPr="009746DC">
        <w:rPr>
          <w:rtl/>
        </w:rPr>
        <w:t xml:space="preserve"> من بني هاشم قال من أي بني هاشم فقلت ما عندي أكثر من هذا فقال أخبرك عن هذه الوصيفة إني اشتريتها من أقصى المغرب</w:t>
      </w:r>
      <w:r>
        <w:rPr>
          <w:rtl/>
        </w:rPr>
        <w:t xml:space="preserve"> </w:t>
      </w:r>
      <w:r w:rsidRPr="009746DC">
        <w:rPr>
          <w:rtl/>
        </w:rPr>
        <w:t xml:space="preserve">فلقيتني امرأة من أهل الكتاب فقالت ما هذه الوصيفة معك قلت اشتريتها لنفسي فقالت ما يكون ينبغي </w:t>
      </w:r>
      <w:r w:rsidR="00D8033E">
        <w:rPr>
          <w:rtl/>
        </w:rPr>
        <w:t xml:space="preserve">ان </w:t>
      </w:r>
      <w:r w:rsidRPr="009746DC">
        <w:rPr>
          <w:rtl/>
        </w:rPr>
        <w:t xml:space="preserve">تكون هذه عند مثلك </w:t>
      </w:r>
      <w:r w:rsidR="00D8033E">
        <w:rPr>
          <w:rtl/>
        </w:rPr>
        <w:t xml:space="preserve">ان </w:t>
      </w:r>
      <w:r w:rsidRPr="009746DC">
        <w:rPr>
          <w:rtl/>
        </w:rPr>
        <w:t xml:space="preserve">هذه الجارية ينبغي </w:t>
      </w:r>
      <w:r w:rsidR="00D8033E">
        <w:rPr>
          <w:rtl/>
        </w:rPr>
        <w:t xml:space="preserve">ان </w:t>
      </w:r>
      <w:r w:rsidRPr="009746DC">
        <w:rPr>
          <w:rtl/>
        </w:rPr>
        <w:t xml:space="preserve">تكون عند خير أهل الأرض </w:t>
      </w:r>
      <w:r w:rsidR="00A8561A">
        <w:rPr>
          <w:rFonts w:hint="cs"/>
          <w:rtl/>
        </w:rPr>
        <w:t>،</w:t>
      </w:r>
      <w:r w:rsidRPr="009746DC">
        <w:rPr>
          <w:rtl/>
        </w:rPr>
        <w:t xml:space="preserve">فلا تلبث عنده </w:t>
      </w:r>
      <w:r w:rsidR="000164B7">
        <w:rPr>
          <w:rtl/>
        </w:rPr>
        <w:t xml:space="preserve">إلّا </w:t>
      </w:r>
      <w:r w:rsidR="00A8561A">
        <w:rPr>
          <w:rtl/>
          <w:lang w:bidi="ar-IQ"/>
        </w:rPr>
        <w:t xml:space="preserve">قليلاً </w:t>
      </w:r>
      <w:r w:rsidR="00FE5F86">
        <w:rPr>
          <w:rtl/>
        </w:rPr>
        <w:t xml:space="preserve">حتّى </w:t>
      </w:r>
      <w:r w:rsidRPr="009746DC">
        <w:rPr>
          <w:rtl/>
        </w:rPr>
        <w:t>تلد منه غلاما</w:t>
      </w:r>
      <w:r w:rsidR="00A8561A">
        <w:rPr>
          <w:rFonts w:hint="cs"/>
          <w:rtl/>
        </w:rPr>
        <w:t>ً</w:t>
      </w:r>
      <w:r w:rsidRPr="009746DC">
        <w:rPr>
          <w:rtl/>
        </w:rPr>
        <w:t xml:space="preserve"> ما يولد بشرق الأرض ولا غربها مثله قال فأتيته بها فلم تلبث عنده </w:t>
      </w:r>
      <w:r w:rsidR="000164B7">
        <w:rPr>
          <w:rtl/>
        </w:rPr>
        <w:t xml:space="preserve">إلّا </w:t>
      </w:r>
      <w:r w:rsidR="00A8561A">
        <w:rPr>
          <w:rtl/>
          <w:lang w:bidi="ar-IQ"/>
        </w:rPr>
        <w:t xml:space="preserve">قليلاً </w:t>
      </w:r>
      <w:r w:rsidR="00FE5F86">
        <w:rPr>
          <w:rtl/>
        </w:rPr>
        <w:t xml:space="preserve">حتّى </w:t>
      </w:r>
      <w:r w:rsidRPr="009746DC">
        <w:rPr>
          <w:rtl/>
        </w:rPr>
        <w:t>ولدت الر</w:t>
      </w:r>
      <w:r w:rsidR="00A8561A">
        <w:rPr>
          <w:rFonts w:hint="cs"/>
          <w:rtl/>
        </w:rPr>
        <w:t>ّ</w:t>
      </w:r>
      <w:r w:rsidRPr="009746DC">
        <w:rPr>
          <w:rtl/>
        </w:rPr>
        <w:t xml:space="preserve">ضا </w:t>
      </w:r>
      <w:r w:rsidR="00292DF4" w:rsidRPr="00292DF4">
        <w:rPr>
          <w:rStyle w:val="libAlaemChar"/>
          <w:rtl/>
        </w:rPr>
        <w:t xml:space="preserve">عليه‌السلام </w:t>
      </w:r>
      <w:r w:rsidRPr="00814E33">
        <w:rPr>
          <w:rFonts w:hint="cs"/>
          <w:rtl/>
        </w:rPr>
        <w:t>.</w:t>
      </w:r>
    </w:p>
    <w:p w:rsidR="00B717C7" w:rsidRPr="009746DC" w:rsidRDefault="00B717C7" w:rsidP="00A8561A">
      <w:pPr>
        <w:pStyle w:val="libNormal"/>
        <w:rPr>
          <w:rtl/>
        </w:rPr>
      </w:pPr>
      <w:r w:rsidRPr="009746DC">
        <w:rPr>
          <w:rtl/>
        </w:rPr>
        <w:t>2</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عم</w:t>
      </w:r>
      <w:r w:rsidR="00A8561A">
        <w:rPr>
          <w:rFonts w:hint="cs"/>
          <w:rtl/>
        </w:rPr>
        <w:t>ّ</w:t>
      </w:r>
      <w:r w:rsidRPr="009746DC">
        <w:rPr>
          <w:rtl/>
        </w:rPr>
        <w:t>ن ذكره ، عن صفو</w:t>
      </w:r>
      <w:r w:rsidR="00A8561A">
        <w:rPr>
          <w:rtl/>
        </w:rPr>
        <w:t>ان</w:t>
      </w:r>
      <w:r w:rsidR="00551E04">
        <w:rPr>
          <w:rtl/>
        </w:rPr>
        <w:t xml:space="preserve"> </w:t>
      </w:r>
      <w:r w:rsidRPr="009746DC">
        <w:rPr>
          <w:rtl/>
        </w:rPr>
        <w:t xml:space="preserve">بن يحيى قال </w:t>
      </w:r>
      <w:r w:rsidR="00FE5F86">
        <w:rPr>
          <w:rtl/>
        </w:rPr>
        <w:t xml:space="preserve">لـمّا </w:t>
      </w:r>
      <w:r w:rsidRPr="009746DC">
        <w:rPr>
          <w:rtl/>
        </w:rPr>
        <w:t xml:space="preserve">مضى أبو إبراهيم </w:t>
      </w:r>
      <w:r w:rsidR="00850EDE">
        <w:rPr>
          <w:rStyle w:val="libAlaemChar"/>
          <w:rtl/>
        </w:rPr>
        <w:t xml:space="preserve">عليه‌السلام </w:t>
      </w:r>
      <w:r w:rsidRPr="009746DC">
        <w:rPr>
          <w:rtl/>
        </w:rPr>
        <w:t xml:space="preserve">وتكلم أبو الحسن </w:t>
      </w:r>
      <w:r w:rsidR="00850EDE">
        <w:rPr>
          <w:rStyle w:val="libAlaemChar"/>
          <w:rtl/>
        </w:rPr>
        <w:t xml:space="preserve">عليه‌السلام </w:t>
      </w:r>
      <w:r w:rsidRPr="009746DC">
        <w:rPr>
          <w:rtl/>
        </w:rPr>
        <w:t>خفنا عليه من ذلك فقيل له إن</w:t>
      </w:r>
      <w:r w:rsidR="00A8561A">
        <w:rPr>
          <w:rFonts w:hint="cs"/>
          <w:rtl/>
        </w:rPr>
        <w:t>ّ</w:t>
      </w:r>
      <w:r w:rsidRPr="009746DC">
        <w:rPr>
          <w:rtl/>
        </w:rPr>
        <w:t>ك قد أظهرت أمرا</w:t>
      </w:r>
      <w:r w:rsidR="00A8561A">
        <w:rPr>
          <w:rFonts w:hint="cs"/>
          <w:rtl/>
        </w:rPr>
        <w:t>ً</w:t>
      </w:r>
      <w:r w:rsidRPr="009746DC">
        <w:rPr>
          <w:rtl/>
        </w:rPr>
        <w:t xml:space="preserve"> عظيما وإنا نخاف عليك هذه الطاغية قال فقال ليجهد جهده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8561A">
      <w:pPr>
        <w:pStyle w:val="libNormal"/>
        <w:rPr>
          <w:rtl/>
        </w:rPr>
      </w:pPr>
      <w:r w:rsidRPr="009746DC">
        <w:rPr>
          <w:rtl/>
        </w:rPr>
        <w:t>بتقدير الباء</w:t>
      </w:r>
      <w:r w:rsidRPr="00C875FB">
        <w:rPr>
          <w:rtl/>
        </w:rPr>
        <w:t xml:space="preserve"> « غايتك »</w:t>
      </w:r>
      <w:r w:rsidRPr="009746DC">
        <w:rPr>
          <w:rtl/>
        </w:rPr>
        <w:t xml:space="preserve"> أي منتهى ما تريد من القيمة ، وفي العيون : قلت : قد أخذتها وهو لك فقال : هي لك ، وقوله : من الرجل</w:t>
      </w:r>
      <w:r>
        <w:rPr>
          <w:rtl/>
        </w:rPr>
        <w:t>؟</w:t>
      </w:r>
      <w:r w:rsidRPr="009746DC">
        <w:rPr>
          <w:rtl/>
        </w:rPr>
        <w:t xml:space="preserve"> استفه</w:t>
      </w:r>
      <w:r w:rsidR="00551E04">
        <w:rPr>
          <w:rtl/>
        </w:rPr>
        <w:t xml:space="preserve">أمّ </w:t>
      </w:r>
      <w:r w:rsidRPr="009746DC">
        <w:rPr>
          <w:rtl/>
        </w:rPr>
        <w:t xml:space="preserve">، وفي النهاية : الوصيف العبد ، </w:t>
      </w:r>
      <w:r w:rsidRPr="00C875FB">
        <w:rPr>
          <w:rtl/>
        </w:rPr>
        <w:t>والأمة وصيفة</w:t>
      </w:r>
      <w:r w:rsidRPr="009746DC">
        <w:rPr>
          <w:rtl/>
        </w:rPr>
        <w:t xml:space="preserve"> وجمعهما وصفاء ووصائف</w:t>
      </w:r>
      <w:r>
        <w:rPr>
          <w:rtl/>
        </w:rPr>
        <w:t xml:space="preserve"> </w:t>
      </w:r>
      <w:r w:rsidRPr="00C875FB">
        <w:rPr>
          <w:rtl/>
        </w:rPr>
        <w:t>« ما يولد »</w:t>
      </w:r>
      <w:r w:rsidRPr="009746DC">
        <w:rPr>
          <w:rtl/>
        </w:rPr>
        <w:t xml:space="preserve"> في العيون يدين له شرق الأرض وغربها ، </w:t>
      </w:r>
      <w:r w:rsidR="00551E04">
        <w:rPr>
          <w:rtl/>
        </w:rPr>
        <w:t xml:space="preserve">وكان </w:t>
      </w:r>
      <w:r w:rsidRPr="009746DC">
        <w:rPr>
          <w:rtl/>
        </w:rPr>
        <w:t>علم الكتابي</w:t>
      </w:r>
      <w:r w:rsidR="00A8561A">
        <w:rPr>
          <w:rFonts w:hint="cs"/>
          <w:rtl/>
        </w:rPr>
        <w:t>ّ</w:t>
      </w:r>
      <w:r w:rsidRPr="009746DC">
        <w:rPr>
          <w:rtl/>
        </w:rPr>
        <w:t>ة بذلك بما قرأت في الكتب السالفة ، أو بالكهانة والإخبار عن الجن</w:t>
      </w:r>
      <w:r w:rsidR="00A8561A">
        <w:rPr>
          <w:rFonts w:hint="cs"/>
          <w:rtl/>
        </w:rPr>
        <w:t>ّ</w:t>
      </w:r>
      <w:r w:rsidRPr="009746DC">
        <w:rPr>
          <w:rtl/>
        </w:rPr>
        <w:t xml:space="preserve"> ، وضمير</w:t>
      </w:r>
      <w:r w:rsidRPr="00C875FB">
        <w:rPr>
          <w:rtl/>
        </w:rPr>
        <w:t xml:space="preserve"> « قال »</w:t>
      </w:r>
      <w:r w:rsidRPr="009746DC">
        <w:rPr>
          <w:rtl/>
        </w:rPr>
        <w:t xml:space="preserve"> راجع إلى هشام.</w:t>
      </w:r>
    </w:p>
    <w:p w:rsidR="00B717C7" w:rsidRPr="009746DC" w:rsidRDefault="00B717C7" w:rsidP="00A8561A">
      <w:pPr>
        <w:pStyle w:val="libNormal"/>
        <w:rPr>
          <w:rtl/>
          <w:lang w:bidi="fa-IR"/>
        </w:rPr>
      </w:pPr>
      <w:r w:rsidRPr="00EF2853">
        <w:rPr>
          <w:rStyle w:val="libBold1Char"/>
          <w:rtl/>
        </w:rPr>
        <w:t>الحديث الثاني :</w:t>
      </w:r>
      <w:r w:rsidRPr="009746DC">
        <w:rPr>
          <w:rtl/>
          <w:lang w:bidi="fa-IR"/>
        </w:rPr>
        <w:t xml:space="preserve"> مرسل.</w:t>
      </w:r>
    </w:p>
    <w:p w:rsidR="00B717C7" w:rsidRPr="009746DC" w:rsidRDefault="00B717C7" w:rsidP="00A8561A">
      <w:pPr>
        <w:pStyle w:val="libNormal"/>
        <w:rPr>
          <w:rtl/>
        </w:rPr>
      </w:pPr>
      <w:r w:rsidRPr="00C875FB">
        <w:rPr>
          <w:rtl/>
        </w:rPr>
        <w:t>« وتكل</w:t>
      </w:r>
      <w:r w:rsidR="00A8561A">
        <w:rPr>
          <w:rFonts w:hint="cs"/>
          <w:rtl/>
        </w:rPr>
        <w:t>ّ</w:t>
      </w:r>
      <w:r w:rsidRPr="00C875FB">
        <w:rPr>
          <w:rtl/>
        </w:rPr>
        <w:t>م »</w:t>
      </w:r>
      <w:r w:rsidRPr="009746DC">
        <w:rPr>
          <w:rtl/>
        </w:rPr>
        <w:t xml:space="preserve"> أي اد</w:t>
      </w:r>
      <w:r w:rsidR="00A8561A">
        <w:rPr>
          <w:rFonts w:hint="cs"/>
          <w:rtl/>
        </w:rPr>
        <w:t>ّ</w:t>
      </w:r>
      <w:r w:rsidRPr="009746DC">
        <w:rPr>
          <w:rtl/>
        </w:rPr>
        <w:t>عى الإمامة وأفتى بالحق</w:t>
      </w:r>
      <w:r w:rsidR="00A8561A">
        <w:rPr>
          <w:rFonts w:hint="cs"/>
          <w:rtl/>
        </w:rPr>
        <w:t>ّ</w:t>
      </w:r>
      <w:r w:rsidRPr="009746DC">
        <w:rPr>
          <w:rtl/>
        </w:rPr>
        <w:t xml:space="preserve"> ودعى الن</w:t>
      </w:r>
      <w:r w:rsidR="00A8561A">
        <w:rPr>
          <w:rFonts w:hint="cs"/>
          <w:rtl/>
        </w:rPr>
        <w:t>ّ</w:t>
      </w:r>
      <w:r w:rsidRPr="009746DC">
        <w:rPr>
          <w:rtl/>
        </w:rPr>
        <w:t xml:space="preserve">اس إلى نفسه ، ولا ينافي ذلك ما </w:t>
      </w:r>
      <w:r w:rsidR="00850EDE">
        <w:rPr>
          <w:rtl/>
        </w:rPr>
        <w:t xml:space="preserve">مرّ </w:t>
      </w:r>
      <w:r w:rsidRPr="009746DC">
        <w:rPr>
          <w:rtl/>
        </w:rPr>
        <w:t xml:space="preserve">في باب النص عليه وليس له </w:t>
      </w:r>
      <w:r w:rsidR="00D8033E">
        <w:rPr>
          <w:rtl/>
        </w:rPr>
        <w:t xml:space="preserve">ان </w:t>
      </w:r>
      <w:r w:rsidRPr="009746DC">
        <w:rPr>
          <w:rtl/>
        </w:rPr>
        <w:t xml:space="preserve">يتكلم </w:t>
      </w:r>
      <w:r w:rsidR="000164B7">
        <w:rPr>
          <w:rtl/>
        </w:rPr>
        <w:t xml:space="preserve">إلّا </w:t>
      </w:r>
      <w:r w:rsidRPr="009746DC">
        <w:rPr>
          <w:rtl/>
        </w:rPr>
        <w:t>بعد موت هارون بأربع سنين ل</w:t>
      </w:r>
      <w:r w:rsidR="00D8033E">
        <w:rPr>
          <w:rtl/>
        </w:rPr>
        <w:t xml:space="preserve">ان </w:t>
      </w:r>
      <w:r w:rsidRPr="009746DC">
        <w:rPr>
          <w:rtl/>
        </w:rPr>
        <w:t>المراد به التكل</w:t>
      </w:r>
      <w:r w:rsidR="00A8561A">
        <w:rPr>
          <w:rFonts w:hint="cs"/>
          <w:rtl/>
        </w:rPr>
        <w:t>ّ</w:t>
      </w:r>
      <w:r w:rsidRPr="009746DC">
        <w:rPr>
          <w:rtl/>
        </w:rPr>
        <w:t>م جهرة في مجالس الخلفاء والمخالفين ، والطاغية هارون والتاء للمبالغة</w:t>
      </w:r>
      <w:r w:rsidRPr="00C875FB">
        <w:rPr>
          <w:rtl/>
        </w:rPr>
        <w:t xml:space="preserve"> « ليجهد »</w:t>
      </w:r>
      <w:r w:rsidRPr="009746DC">
        <w:rPr>
          <w:rtl/>
        </w:rPr>
        <w:t xml:space="preserve"> كيمنع أي ليجهد في العداوة والإضرار</w:t>
      </w:r>
      <w:r w:rsidRPr="00C875FB">
        <w:rPr>
          <w:rtl/>
        </w:rPr>
        <w:t xml:space="preserve"> « جهده »</w:t>
      </w:r>
      <w:r w:rsidRPr="009746DC">
        <w:rPr>
          <w:rtl/>
        </w:rPr>
        <w:t xml:space="preserve"> بالفتح والضم أي غاية جده.</w:t>
      </w:r>
    </w:p>
    <w:p w:rsidR="008930D5" w:rsidRDefault="008930D5" w:rsidP="008930D5">
      <w:pPr>
        <w:pStyle w:val="libNormal"/>
        <w:rPr>
          <w:rtl/>
        </w:rPr>
      </w:pPr>
      <w:r>
        <w:rPr>
          <w:rtl/>
        </w:rPr>
        <w:br w:type="page"/>
      </w:r>
    </w:p>
    <w:p w:rsidR="00B717C7" w:rsidRPr="009746DC" w:rsidRDefault="00B717C7" w:rsidP="00E45B00">
      <w:pPr>
        <w:pStyle w:val="libNormal"/>
        <w:rPr>
          <w:rtl/>
        </w:rPr>
      </w:pPr>
      <w:r w:rsidRPr="009746DC">
        <w:rPr>
          <w:rtl/>
        </w:rPr>
        <w:lastRenderedPageBreak/>
        <w:t>فلا سبيل له علي</w:t>
      </w:r>
      <w:r>
        <w:rPr>
          <w:rFonts w:hint="cs"/>
          <w:rtl/>
        </w:rPr>
        <w:t>.</w:t>
      </w:r>
    </w:p>
    <w:p w:rsidR="00B717C7" w:rsidRPr="009746DC" w:rsidRDefault="00B717C7" w:rsidP="00E45B00">
      <w:pPr>
        <w:pStyle w:val="libNormal"/>
        <w:rPr>
          <w:rtl/>
        </w:rPr>
      </w:pPr>
      <w:r w:rsidRPr="009746DC">
        <w:rPr>
          <w:rtl/>
        </w:rPr>
        <w:t>3</w:t>
      </w:r>
      <w:r>
        <w:rPr>
          <w:rtl/>
        </w:rPr>
        <w:t xml:space="preserve"> </w:t>
      </w:r>
      <w:r w:rsidR="003928AF">
        <w:rPr>
          <w:rtl/>
        </w:rPr>
        <w:t>-</w:t>
      </w:r>
      <w:r>
        <w:rPr>
          <w:rtl/>
        </w:rPr>
        <w:t xml:space="preserve"> </w:t>
      </w:r>
      <w:r w:rsidRPr="009746DC">
        <w:rPr>
          <w:rtl/>
        </w:rPr>
        <w:t>أحمد بن مهر</w:t>
      </w:r>
      <w:r w:rsidR="00E45B00">
        <w:rPr>
          <w:rtl/>
        </w:rPr>
        <w:t>ان</w:t>
      </w:r>
      <w:r w:rsidR="00551E04">
        <w:rPr>
          <w:rtl/>
        </w:rPr>
        <w:t xml:space="preserve"> </w:t>
      </w:r>
      <w:r w:rsidRPr="003F7506">
        <w:rPr>
          <w:rtl/>
        </w:rPr>
        <w:t>رحمه‌الله</w:t>
      </w:r>
      <w:r w:rsidRPr="009746DC">
        <w:rPr>
          <w:rtl/>
        </w:rPr>
        <w:t xml:space="preserve"> ، عن </w:t>
      </w:r>
      <w:r w:rsidR="00551E04">
        <w:rPr>
          <w:rtl/>
        </w:rPr>
        <w:t xml:space="preserve">محمّد </w:t>
      </w:r>
      <w:r w:rsidRPr="009746DC">
        <w:rPr>
          <w:rtl/>
        </w:rPr>
        <w:t xml:space="preserve">بن </w:t>
      </w:r>
      <w:r w:rsidR="00551E04">
        <w:rPr>
          <w:rtl/>
        </w:rPr>
        <w:t xml:space="preserve">عليّ </w:t>
      </w:r>
      <w:r w:rsidRPr="009746DC">
        <w:rPr>
          <w:rtl/>
        </w:rPr>
        <w:t xml:space="preserve">، عن الحسن بن منصور ، عن أخيه قال دخلت </w:t>
      </w:r>
      <w:r w:rsidR="00D83B35">
        <w:rPr>
          <w:rtl/>
        </w:rPr>
        <w:t xml:space="preserve">علىّ </w:t>
      </w:r>
      <w:r w:rsidRPr="009746DC">
        <w:rPr>
          <w:rtl/>
        </w:rPr>
        <w:t xml:space="preserve">الرضا </w:t>
      </w:r>
      <w:r w:rsidR="00850EDE">
        <w:rPr>
          <w:rStyle w:val="libAlaemChar"/>
          <w:rtl/>
        </w:rPr>
        <w:t xml:space="preserve">عليه‌السلام </w:t>
      </w:r>
      <w:r w:rsidRPr="009746DC">
        <w:rPr>
          <w:rtl/>
        </w:rPr>
        <w:t>في بيت داخل في جوف بيت ليلا</w:t>
      </w:r>
      <w:r w:rsidR="00E45B00">
        <w:rPr>
          <w:rFonts w:hint="cs"/>
          <w:rtl/>
        </w:rPr>
        <w:t>ً</w:t>
      </w:r>
      <w:r w:rsidRPr="009746DC">
        <w:rPr>
          <w:rtl/>
        </w:rPr>
        <w:t xml:space="preserve"> فرفع يده فكانت </w:t>
      </w:r>
      <w:r w:rsidR="00551E04">
        <w:rPr>
          <w:rtl/>
        </w:rPr>
        <w:t xml:space="preserve">كان </w:t>
      </w:r>
      <w:r w:rsidRPr="009746DC">
        <w:rPr>
          <w:rtl/>
        </w:rPr>
        <w:t xml:space="preserve">في البيت عشرة مصابيح واستأذن عليه رجل فخلى يده </w:t>
      </w:r>
      <w:r w:rsidR="00D83B35">
        <w:rPr>
          <w:rtl/>
        </w:rPr>
        <w:t xml:space="preserve">ثمّ </w:t>
      </w:r>
      <w:r w:rsidRPr="009746DC">
        <w:rPr>
          <w:rtl/>
        </w:rPr>
        <w:t>أذن له</w:t>
      </w:r>
      <w:r>
        <w:rPr>
          <w:rFonts w:hint="cs"/>
          <w:rtl/>
        </w:rPr>
        <w:t>.</w:t>
      </w:r>
    </w:p>
    <w:p w:rsidR="00B717C7" w:rsidRPr="009746DC" w:rsidRDefault="00B717C7" w:rsidP="00F70E77">
      <w:pPr>
        <w:rPr>
          <w:rtl/>
          <w:lang w:bidi="fa-IR"/>
        </w:rPr>
      </w:pPr>
      <w:r w:rsidRPr="009746DC">
        <w:rPr>
          <w:rtl/>
          <w:lang w:bidi="fa-IR"/>
        </w:rPr>
        <w:t>4</w:t>
      </w:r>
      <w:r>
        <w:rPr>
          <w:rtl/>
          <w:lang w:bidi="fa-IR"/>
        </w:rPr>
        <w:t xml:space="preserve"> </w:t>
      </w:r>
      <w:r w:rsidR="003928AF">
        <w:rPr>
          <w:rtl/>
          <w:lang w:bidi="fa-IR"/>
        </w:rPr>
        <w:t>-</w:t>
      </w:r>
      <w:r>
        <w:rPr>
          <w:rtl/>
          <w:lang w:bidi="fa-IR"/>
        </w:rPr>
        <w:t xml:space="preserve"> </w:t>
      </w:r>
      <w:r w:rsidR="00551E04">
        <w:rPr>
          <w:rtl/>
          <w:lang w:bidi="fa-IR"/>
        </w:rPr>
        <w:t>عليّ</w:t>
      </w:r>
      <w:r w:rsidR="00E45B00">
        <w:rPr>
          <w:rFonts w:hint="cs"/>
          <w:rtl/>
          <w:lang w:bidi="fa-IR"/>
        </w:rPr>
        <w:t>ُ</w:t>
      </w:r>
      <w:r w:rsidR="00551E04">
        <w:rPr>
          <w:rtl/>
          <w:lang w:bidi="fa-IR"/>
        </w:rPr>
        <w:t xml:space="preserve"> </w:t>
      </w:r>
      <w:r w:rsidRPr="009746DC">
        <w:rPr>
          <w:rtl/>
          <w:lang w:bidi="fa-IR"/>
        </w:rPr>
        <w:t xml:space="preserve">بن </w:t>
      </w:r>
      <w:r w:rsidR="00551E04">
        <w:rPr>
          <w:rtl/>
          <w:lang w:bidi="fa-IR"/>
        </w:rPr>
        <w:t xml:space="preserve">محمّد </w:t>
      </w:r>
      <w:r w:rsidRPr="009746DC">
        <w:rPr>
          <w:rtl/>
          <w:lang w:bidi="fa-IR"/>
        </w:rPr>
        <w:t xml:space="preserve">، عن ابن جمهور ، عن إبراهيم بن عبد الله ، عن أحمد بن عبد الله ، عن الغفاري قال </w:t>
      </w:r>
      <w:r w:rsidR="00551E04">
        <w:rPr>
          <w:rtl/>
          <w:lang w:bidi="fa-IR"/>
        </w:rPr>
        <w:t xml:space="preserve">كان </w:t>
      </w:r>
      <w:r w:rsidRPr="009746DC">
        <w:rPr>
          <w:rtl/>
          <w:lang w:bidi="fa-IR"/>
        </w:rPr>
        <w:t xml:space="preserve">لرجل من آل أبي رافع مولى </w:t>
      </w:r>
      <w:r w:rsidR="00BF0D7C">
        <w:rPr>
          <w:rtl/>
          <w:lang w:bidi="fa-IR"/>
        </w:rPr>
        <w:t xml:space="preserve">النبيّ </w:t>
      </w:r>
      <w:r w:rsidR="007D1F02" w:rsidRPr="007D1F02">
        <w:rPr>
          <w:rStyle w:val="libAlaemChar"/>
          <w:rtl/>
        </w:rPr>
        <w:t>صلى‌الله‌عليه‌وآله</w:t>
      </w:r>
      <w:r w:rsidRPr="009746DC">
        <w:rPr>
          <w:rtl/>
          <w:lang w:bidi="fa-IR"/>
        </w:rPr>
        <w:t xml:space="preserve"> يقال له طيس </w:t>
      </w:r>
      <w:r w:rsidR="00551E04">
        <w:rPr>
          <w:rtl/>
          <w:lang w:bidi="fa-IR"/>
        </w:rPr>
        <w:t xml:space="preserve">عليّ </w:t>
      </w:r>
      <w:r w:rsidRPr="009746DC">
        <w:rPr>
          <w:rtl/>
          <w:lang w:bidi="fa-IR"/>
        </w:rPr>
        <w:t xml:space="preserve">حق فتقاضاني وألح </w:t>
      </w:r>
      <w:r w:rsidR="00551E04">
        <w:rPr>
          <w:rtl/>
          <w:lang w:bidi="fa-IR"/>
        </w:rPr>
        <w:t xml:space="preserve">عليّ </w:t>
      </w:r>
      <w:r w:rsidRPr="009746DC">
        <w:rPr>
          <w:rtl/>
          <w:lang w:bidi="fa-IR"/>
        </w:rPr>
        <w:t>وأعانه الناس ف</w:t>
      </w:r>
      <w:r w:rsidR="00FE5F86">
        <w:rPr>
          <w:rtl/>
          <w:lang w:bidi="fa-IR"/>
        </w:rPr>
        <w:t xml:space="preserve">لـمّا </w:t>
      </w:r>
      <w:r w:rsidRPr="009746DC">
        <w:rPr>
          <w:rtl/>
          <w:lang w:bidi="fa-IR"/>
        </w:rPr>
        <w:t xml:space="preserve">رأيت ذلك صليت الصبح في مسجد الرسول </w:t>
      </w:r>
      <w:r w:rsidR="007D1F02" w:rsidRPr="007D1F02">
        <w:rPr>
          <w:rStyle w:val="libAlaemChar"/>
          <w:rFonts w:hint="cs"/>
          <w:rtl/>
        </w:rPr>
        <w:t>صلى‌الله‌عليه‌وآله‌وسلم</w:t>
      </w:r>
      <w:r w:rsidRPr="009746DC">
        <w:rPr>
          <w:rtl/>
          <w:lang w:bidi="fa-IR"/>
        </w:rPr>
        <w:t xml:space="preserve"> </w:t>
      </w:r>
      <w:r w:rsidR="00D83B35">
        <w:rPr>
          <w:rtl/>
          <w:lang w:bidi="fa-IR"/>
        </w:rPr>
        <w:t xml:space="preserve">ثمّ </w:t>
      </w:r>
      <w:r w:rsidRPr="009746DC">
        <w:rPr>
          <w:rtl/>
          <w:lang w:bidi="fa-IR"/>
        </w:rPr>
        <w:t xml:space="preserve">توجهت نحو الرضا </w:t>
      </w:r>
      <w:r w:rsidR="00850EDE">
        <w:rPr>
          <w:rStyle w:val="libAlaemChar"/>
          <w:rtl/>
        </w:rPr>
        <w:t xml:space="preserve">عليه‌السلام </w:t>
      </w:r>
      <w:r w:rsidRPr="009746DC">
        <w:rPr>
          <w:rtl/>
          <w:lang w:bidi="fa-IR"/>
        </w:rPr>
        <w:t>وهو يومئذ بالعريض ف</w:t>
      </w:r>
      <w:r w:rsidR="00FE5F86">
        <w:rPr>
          <w:rtl/>
          <w:lang w:bidi="fa-IR"/>
        </w:rPr>
        <w:t xml:space="preserve">لـمّا </w:t>
      </w:r>
      <w:r w:rsidRPr="009746DC">
        <w:rPr>
          <w:rtl/>
          <w:lang w:bidi="fa-IR"/>
        </w:rPr>
        <w:t xml:space="preserve">قربت من بابه إذا هو قد طلع </w:t>
      </w:r>
      <w:r w:rsidR="00D83B35">
        <w:rPr>
          <w:rtl/>
          <w:lang w:bidi="fa-IR"/>
        </w:rPr>
        <w:t xml:space="preserve">علىّ </w:t>
      </w:r>
      <w:r w:rsidRPr="009746DC">
        <w:rPr>
          <w:rtl/>
          <w:lang w:bidi="fa-IR"/>
        </w:rPr>
        <w:t>حمار وعليه قميص ورداء ف</w:t>
      </w:r>
      <w:r w:rsidR="00FE5F86">
        <w:rPr>
          <w:rtl/>
          <w:lang w:bidi="fa-IR"/>
        </w:rPr>
        <w:t xml:space="preserve">لـمّا </w:t>
      </w:r>
      <w:r w:rsidRPr="009746DC">
        <w:rPr>
          <w:rtl/>
          <w:lang w:bidi="fa-IR"/>
        </w:rPr>
        <w:t>نظرت إليه استحييت منه ف</w:t>
      </w:r>
      <w:r w:rsidR="00FE5F86">
        <w:rPr>
          <w:rtl/>
          <w:lang w:bidi="fa-IR"/>
        </w:rPr>
        <w:t xml:space="preserve">لـمّا </w:t>
      </w:r>
      <w:r w:rsidRPr="009746DC">
        <w:rPr>
          <w:rtl/>
          <w:lang w:bidi="fa-IR"/>
        </w:rPr>
        <w:t xml:space="preserve">لحقني وقف ونظر إلي فسلمت عليه </w:t>
      </w:r>
      <w:r w:rsidR="00551E04">
        <w:rPr>
          <w:rtl/>
          <w:lang w:bidi="fa-IR"/>
        </w:rPr>
        <w:t xml:space="preserve">وكان </w:t>
      </w:r>
      <w:r w:rsidRPr="009746DC">
        <w:rPr>
          <w:rtl/>
          <w:lang w:bidi="fa-IR"/>
        </w:rPr>
        <w:t xml:space="preserve">شهر </w:t>
      </w:r>
      <w:r w:rsidR="00BA3041">
        <w:rPr>
          <w:rtl/>
          <w:lang w:bidi="fa-IR"/>
        </w:rPr>
        <w:t xml:space="preserve">رمضان </w:t>
      </w:r>
      <w:r w:rsidRPr="009746DC">
        <w:rPr>
          <w:rtl/>
          <w:lang w:bidi="fa-IR"/>
        </w:rPr>
        <w:t xml:space="preserve">فقلت جعلني الله فداك </w:t>
      </w:r>
      <w:r w:rsidR="00D8033E">
        <w:rPr>
          <w:rtl/>
          <w:lang w:bidi="fa-IR"/>
        </w:rPr>
        <w:t xml:space="preserve">ان </w:t>
      </w:r>
      <w:r w:rsidRPr="009746DC">
        <w:rPr>
          <w:rtl/>
          <w:lang w:bidi="fa-IR"/>
        </w:rPr>
        <w:t xml:space="preserve">لمولاك طيس </w:t>
      </w:r>
      <w:r w:rsidR="00551E04">
        <w:rPr>
          <w:rtl/>
          <w:lang w:bidi="fa-IR"/>
        </w:rPr>
        <w:t xml:space="preserve">عليّ </w:t>
      </w:r>
      <w:r w:rsidRPr="009746DC">
        <w:rPr>
          <w:rtl/>
          <w:lang w:bidi="fa-IR"/>
        </w:rPr>
        <w:t xml:space="preserve">حقا وقد والله شهرني وأنا أظن في نفسي أنه يأمره بالكف </w:t>
      </w:r>
      <w:r w:rsidR="00843F80">
        <w:rPr>
          <w:rtl/>
          <w:lang w:bidi="fa-IR"/>
        </w:rPr>
        <w:t xml:space="preserve">عنّي </w:t>
      </w:r>
      <w:r w:rsidRPr="009746DC">
        <w:rPr>
          <w:rtl/>
          <w:lang w:bidi="fa-IR"/>
        </w:rPr>
        <w:t xml:space="preserve">وو الله ما قلت له كم له </w:t>
      </w:r>
      <w:r w:rsidR="00551E04">
        <w:rPr>
          <w:rtl/>
          <w:lang w:bidi="fa-IR"/>
        </w:rPr>
        <w:t xml:space="preserve">عليّ </w:t>
      </w:r>
      <w:r w:rsidRPr="009746DC">
        <w:rPr>
          <w:rtl/>
          <w:lang w:bidi="fa-IR"/>
        </w:rPr>
        <w:t xml:space="preserve">ولا </w:t>
      </w:r>
      <w:r w:rsidR="00BF0D7C">
        <w:rPr>
          <w:rtl/>
          <w:lang w:bidi="fa-IR"/>
        </w:rPr>
        <w:t xml:space="preserve">سميّت </w:t>
      </w:r>
      <w:r w:rsidRPr="009746DC">
        <w:rPr>
          <w:rtl/>
          <w:lang w:bidi="fa-IR"/>
        </w:rPr>
        <w:t xml:space="preserve">له </w:t>
      </w:r>
      <w:r w:rsidR="000F65B1">
        <w:rPr>
          <w:rtl/>
          <w:lang w:bidi="fa-IR"/>
        </w:rPr>
        <w:t>شيئاً</w:t>
      </w:r>
      <w:r w:rsidR="00F54854">
        <w:rPr>
          <w:rtl/>
          <w:lang w:bidi="fa-IR"/>
        </w:rPr>
        <w:t xml:space="preserve"> </w:t>
      </w:r>
      <w:r w:rsidRPr="009746DC">
        <w:rPr>
          <w:rtl/>
          <w:lang w:bidi="fa-IR"/>
        </w:rPr>
        <w:t xml:space="preserve">فأمرني بالجلوس إلى رجوعه فلم أزل </w:t>
      </w:r>
      <w:r w:rsidR="00FE5F86">
        <w:rPr>
          <w:rtl/>
          <w:lang w:bidi="fa-IR"/>
        </w:rPr>
        <w:t xml:space="preserve">حتّى </w:t>
      </w:r>
      <w:r w:rsidRPr="009746DC">
        <w:rPr>
          <w:rtl/>
          <w:lang w:bidi="fa-IR"/>
        </w:rPr>
        <w:t xml:space="preserve">صليت المغرب وأنا صائم فضاق صدري وأردت </w:t>
      </w:r>
      <w:r w:rsidR="00D8033E">
        <w:rPr>
          <w:rtl/>
          <w:lang w:bidi="fa-IR"/>
        </w:rPr>
        <w:t xml:space="preserve">ان </w:t>
      </w:r>
      <w:r w:rsidRPr="009746DC">
        <w:rPr>
          <w:rtl/>
          <w:lang w:bidi="fa-IR"/>
        </w:rPr>
        <w:t>أنصرف فإذا هو قد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45B00">
      <w:pPr>
        <w:pStyle w:val="libNormal"/>
        <w:rPr>
          <w:rtl/>
          <w:lang w:bidi="fa-IR"/>
        </w:rPr>
      </w:pPr>
      <w:r w:rsidRPr="00EF2853">
        <w:rPr>
          <w:rStyle w:val="libBold1Char"/>
          <w:rtl/>
        </w:rPr>
        <w:t>الحديث الثالث :</w:t>
      </w:r>
      <w:r w:rsidRPr="009746DC">
        <w:rPr>
          <w:rtl/>
          <w:lang w:bidi="fa-IR"/>
        </w:rPr>
        <w:t xml:space="preserve"> ضعيف.</w:t>
      </w:r>
    </w:p>
    <w:p w:rsidR="00B717C7" w:rsidRPr="009746DC" w:rsidRDefault="00B717C7" w:rsidP="00E45B00">
      <w:pPr>
        <w:pStyle w:val="libNormal"/>
        <w:rPr>
          <w:rtl/>
        </w:rPr>
      </w:pPr>
      <w:r w:rsidRPr="00C875FB">
        <w:rPr>
          <w:rtl/>
        </w:rPr>
        <w:t>«</w:t>
      </w:r>
      <w:r w:rsidRPr="00E45B00">
        <w:rPr>
          <w:rtl/>
        </w:rPr>
        <w:t xml:space="preserve"> </w:t>
      </w:r>
      <w:r w:rsidRPr="00C875FB">
        <w:rPr>
          <w:rtl/>
        </w:rPr>
        <w:t>عشرة مصابيح »</w:t>
      </w:r>
      <w:r w:rsidRPr="009746DC">
        <w:rPr>
          <w:rtl/>
        </w:rPr>
        <w:t xml:space="preserve"> أي </w:t>
      </w:r>
      <w:r w:rsidR="00551E04">
        <w:rPr>
          <w:rtl/>
        </w:rPr>
        <w:t xml:space="preserve">كان </w:t>
      </w:r>
      <w:r w:rsidR="006A0B61">
        <w:rPr>
          <w:rtl/>
        </w:rPr>
        <w:t xml:space="preserve">كلّ </w:t>
      </w:r>
      <w:r w:rsidRPr="009746DC">
        <w:rPr>
          <w:rtl/>
        </w:rPr>
        <w:t>إصبع منه بمنزلة مصباح من سطوع النور منه</w:t>
      </w:r>
      <w:r>
        <w:rPr>
          <w:rtl/>
        </w:rPr>
        <w:t xml:space="preserve"> </w:t>
      </w:r>
      <w:r w:rsidRPr="00C875FB">
        <w:rPr>
          <w:rtl/>
        </w:rPr>
        <w:t>« فخلا به »</w:t>
      </w:r>
      <w:r w:rsidRPr="009746DC">
        <w:rPr>
          <w:rtl/>
        </w:rPr>
        <w:t xml:space="preserve"> </w:t>
      </w:r>
      <w:r w:rsidRPr="00E45B00">
        <w:rPr>
          <w:rStyle w:val="libFootnotenumChar"/>
          <w:rtl/>
        </w:rPr>
        <w:t>(1)</w:t>
      </w:r>
      <w:r w:rsidRPr="009746DC">
        <w:rPr>
          <w:rtl/>
        </w:rPr>
        <w:t xml:space="preserve"> </w:t>
      </w:r>
      <w:r w:rsidR="00551E04">
        <w:rPr>
          <w:rtl/>
        </w:rPr>
        <w:t xml:space="preserve">كان </w:t>
      </w:r>
      <w:r w:rsidRPr="009746DC">
        <w:rPr>
          <w:rtl/>
        </w:rPr>
        <w:t xml:space="preserve">ضمير « به » راجع إلى مصدر استأذن ، والفعل </w:t>
      </w:r>
      <w:r w:rsidR="00D83B35">
        <w:rPr>
          <w:rtl/>
        </w:rPr>
        <w:t xml:space="preserve">علىّ </w:t>
      </w:r>
      <w:r w:rsidRPr="009746DC">
        <w:rPr>
          <w:rtl/>
        </w:rPr>
        <w:t xml:space="preserve">بناء التفعيل وفي المناقب وكشف </w:t>
      </w:r>
      <w:r w:rsidR="007F05B9">
        <w:rPr>
          <w:rtl/>
        </w:rPr>
        <w:t xml:space="preserve">الغمّة </w:t>
      </w:r>
      <w:r w:rsidRPr="009746DC">
        <w:rPr>
          <w:rtl/>
        </w:rPr>
        <w:t>وغيرهما وبعض نسخ الكتاب : فخلا يده وهو أظهر أي ترك يده وأخفاها وجعلها خالية من النور.</w:t>
      </w:r>
    </w:p>
    <w:p w:rsidR="00B717C7" w:rsidRPr="009746DC" w:rsidRDefault="00B717C7" w:rsidP="00E45B00">
      <w:pPr>
        <w:pStyle w:val="libNormal"/>
        <w:rPr>
          <w:rtl/>
          <w:lang w:bidi="fa-IR"/>
        </w:rPr>
      </w:pPr>
      <w:r w:rsidRPr="00F54854">
        <w:rPr>
          <w:rStyle w:val="libBold1Char"/>
          <w:rtl/>
        </w:rPr>
        <w:t>الحديث الرابع :</w:t>
      </w:r>
      <w:r w:rsidRPr="009746DC">
        <w:rPr>
          <w:rtl/>
          <w:lang w:bidi="fa-IR"/>
        </w:rPr>
        <w:t xml:space="preserve"> ضعيف.</w:t>
      </w:r>
    </w:p>
    <w:p w:rsidR="00B717C7" w:rsidRPr="009746DC" w:rsidRDefault="00B717C7" w:rsidP="00E45B00">
      <w:pPr>
        <w:pStyle w:val="libNormal"/>
        <w:rPr>
          <w:rtl/>
        </w:rPr>
      </w:pPr>
      <w:r w:rsidRPr="00C875FB">
        <w:rPr>
          <w:rtl/>
        </w:rPr>
        <w:t>« الغفاري »</w:t>
      </w:r>
      <w:r w:rsidRPr="009746DC">
        <w:rPr>
          <w:rtl/>
        </w:rPr>
        <w:t xml:space="preserve"> بالكسر والتخفيف : و</w:t>
      </w:r>
      <w:r w:rsidRPr="00C875FB">
        <w:rPr>
          <w:rtl/>
        </w:rPr>
        <w:t>طيس</w:t>
      </w:r>
      <w:r w:rsidRPr="009746DC">
        <w:rPr>
          <w:rtl/>
        </w:rPr>
        <w:t xml:space="preserve"> بالفتح ، و</w:t>
      </w:r>
      <w:r w:rsidRPr="00C875FB">
        <w:rPr>
          <w:rtl/>
        </w:rPr>
        <w:t>عريض</w:t>
      </w:r>
      <w:r w:rsidRPr="009746DC">
        <w:rPr>
          <w:rtl/>
        </w:rPr>
        <w:t xml:space="preserve"> </w:t>
      </w:r>
      <w:r w:rsidR="00D83B35">
        <w:rPr>
          <w:rtl/>
        </w:rPr>
        <w:t xml:space="preserve">علىّ </w:t>
      </w:r>
      <w:r w:rsidRPr="009746DC">
        <w:rPr>
          <w:rtl/>
        </w:rPr>
        <w:t xml:space="preserve">بناء التصغير ، </w:t>
      </w:r>
      <w:r w:rsidRPr="00C875FB">
        <w:rPr>
          <w:rtl/>
        </w:rPr>
        <w:t>والسؤال</w:t>
      </w:r>
      <w:r w:rsidRPr="009746DC">
        <w:rPr>
          <w:rtl/>
        </w:rPr>
        <w:t xml:space="preserve"> بالضم</w:t>
      </w:r>
      <w:r w:rsidR="00E45B00">
        <w:rPr>
          <w:rFonts w:hint="cs"/>
          <w:rtl/>
        </w:rPr>
        <w:t>ّ</w:t>
      </w:r>
      <w:r w:rsidRPr="009746DC">
        <w:rPr>
          <w:rtl/>
        </w:rPr>
        <w:t xml:space="preserve"> وتشديد الهمزة جمع سائل و</w:t>
      </w:r>
      <w:r w:rsidRPr="00C875FB">
        <w:rPr>
          <w:rtl/>
        </w:rPr>
        <w:t>ابن المسي</w:t>
      </w:r>
      <w:r w:rsidR="00E45B00">
        <w:rPr>
          <w:rFonts w:hint="cs"/>
          <w:rtl/>
        </w:rPr>
        <w:t>ّ</w:t>
      </w:r>
      <w:r w:rsidRPr="00C875FB">
        <w:rPr>
          <w:rtl/>
        </w:rPr>
        <w:t>ب</w:t>
      </w:r>
      <w:r w:rsidRPr="009746DC">
        <w:rPr>
          <w:rtl/>
        </w:rPr>
        <w:t xml:space="preserve"> ا</w:t>
      </w:r>
      <w:r w:rsidR="00E45B00">
        <w:rPr>
          <w:rtl/>
        </w:rPr>
        <w:t>سم</w:t>
      </w:r>
      <w:r w:rsidR="00292DF4">
        <w:rPr>
          <w:rtl/>
        </w:rPr>
        <w:t xml:space="preserve">ه </w:t>
      </w:r>
      <w:r w:rsidRPr="009746DC">
        <w:rPr>
          <w:rtl/>
        </w:rPr>
        <w:t>هارون كما سيأتي ،</w:t>
      </w:r>
    </w:p>
    <w:p w:rsidR="00B717C7" w:rsidRPr="009746DC" w:rsidRDefault="00B717C7" w:rsidP="00E45B00">
      <w:pPr>
        <w:pStyle w:val="libLine"/>
        <w:rPr>
          <w:rtl/>
        </w:rPr>
      </w:pPr>
      <w:r w:rsidRPr="009746DC">
        <w:rPr>
          <w:rtl/>
        </w:rPr>
        <w:t>__________________</w:t>
      </w:r>
    </w:p>
    <w:p w:rsidR="00B717C7" w:rsidRPr="009746DC" w:rsidRDefault="00B717C7" w:rsidP="00E45B00">
      <w:pPr>
        <w:pStyle w:val="libFootnote0"/>
        <w:rPr>
          <w:rtl/>
          <w:lang w:bidi="fa-IR"/>
        </w:rPr>
      </w:pPr>
      <w:r>
        <w:rPr>
          <w:rtl/>
        </w:rPr>
        <w:t>(</w:t>
      </w:r>
      <w:r w:rsidRPr="009746DC">
        <w:rPr>
          <w:rtl/>
        </w:rPr>
        <w:t>1) وفي المتن « فخلّى يده » وسيأتي ذكره في الشرح أيضا</w:t>
      </w:r>
      <w:r w:rsidR="002427FF">
        <w:rPr>
          <w:rFonts w:hint="cs"/>
          <w:rtl/>
        </w:rPr>
        <w:t>ً</w:t>
      </w:r>
      <w:r w:rsidRPr="009746DC">
        <w:rPr>
          <w:rtl/>
        </w:rPr>
        <w:t>.</w:t>
      </w:r>
    </w:p>
    <w:p w:rsidR="008930D5" w:rsidRDefault="008930D5" w:rsidP="008930D5">
      <w:pPr>
        <w:pStyle w:val="libNormal"/>
        <w:rPr>
          <w:rtl/>
        </w:rPr>
      </w:pPr>
      <w:r>
        <w:rPr>
          <w:rtl/>
        </w:rPr>
        <w:br w:type="page"/>
      </w:r>
    </w:p>
    <w:p w:rsidR="00B717C7" w:rsidRPr="009746DC" w:rsidRDefault="00B717C7" w:rsidP="002427FF">
      <w:pPr>
        <w:pStyle w:val="libNormal"/>
        <w:rPr>
          <w:rtl/>
        </w:rPr>
      </w:pPr>
      <w:r w:rsidRPr="009746DC">
        <w:rPr>
          <w:rtl/>
        </w:rPr>
        <w:lastRenderedPageBreak/>
        <w:t xml:space="preserve">طلع </w:t>
      </w:r>
      <w:r w:rsidR="00551E04">
        <w:rPr>
          <w:rtl/>
        </w:rPr>
        <w:t xml:space="preserve">عليّ </w:t>
      </w:r>
      <w:r w:rsidRPr="009746DC">
        <w:rPr>
          <w:rtl/>
        </w:rPr>
        <w:t xml:space="preserve">وحوله الناس وقد قعد له السؤال وهو يتصدق عليهم فمضى ودخل بيته </w:t>
      </w:r>
      <w:r w:rsidR="00D83B35">
        <w:rPr>
          <w:rtl/>
        </w:rPr>
        <w:t xml:space="preserve">ثمّ </w:t>
      </w:r>
      <w:r w:rsidRPr="009746DC">
        <w:rPr>
          <w:rtl/>
        </w:rPr>
        <w:t>خرج ودعاني فقمت إليه ودخلت معه فجلس وجل</w:t>
      </w:r>
      <w:r w:rsidR="003928AF">
        <w:rPr>
          <w:rtl/>
        </w:rPr>
        <w:t xml:space="preserve">ستّ </w:t>
      </w:r>
      <w:r w:rsidRPr="009746DC">
        <w:rPr>
          <w:rtl/>
        </w:rPr>
        <w:t xml:space="preserve">فجعلت أحدثه عن ابن المسيب </w:t>
      </w:r>
      <w:r w:rsidR="00551E04">
        <w:rPr>
          <w:rtl/>
        </w:rPr>
        <w:t xml:space="preserve">وكان </w:t>
      </w:r>
      <w:r w:rsidRPr="009746DC">
        <w:rPr>
          <w:rtl/>
        </w:rPr>
        <w:t xml:space="preserve">أمير المدينة </w:t>
      </w:r>
      <w:r w:rsidR="00551E04">
        <w:rPr>
          <w:rtl/>
        </w:rPr>
        <w:t xml:space="preserve">وكان </w:t>
      </w:r>
      <w:r w:rsidR="002427FF">
        <w:rPr>
          <w:rtl/>
        </w:rPr>
        <w:t xml:space="preserve">كثيراً </w:t>
      </w:r>
      <w:r w:rsidRPr="009746DC">
        <w:rPr>
          <w:rtl/>
        </w:rPr>
        <w:t>ما أحدثه عنه ف</w:t>
      </w:r>
      <w:r w:rsidR="00FE5F86">
        <w:rPr>
          <w:rtl/>
        </w:rPr>
        <w:t xml:space="preserve">لـمّا </w:t>
      </w:r>
      <w:r w:rsidRPr="009746DC">
        <w:rPr>
          <w:rtl/>
        </w:rPr>
        <w:t>فرغت قال لا أظنك أفطرت بعد فقلت لا فدعا لي بط</w:t>
      </w:r>
      <w:r w:rsidR="00EB1FB4">
        <w:rPr>
          <w:rtl/>
        </w:rPr>
        <w:t xml:space="preserve">عام </w:t>
      </w:r>
      <w:r w:rsidRPr="009746DC">
        <w:rPr>
          <w:rtl/>
        </w:rPr>
        <w:t>فوضع بين يدي وأ</w:t>
      </w:r>
      <w:r w:rsidR="002427FF">
        <w:rPr>
          <w:rtl/>
        </w:rPr>
        <w:t>مر</w:t>
      </w:r>
      <w:r w:rsidR="00850EDE">
        <w:rPr>
          <w:rtl/>
        </w:rPr>
        <w:t xml:space="preserve"> </w:t>
      </w:r>
      <w:r w:rsidRPr="009746DC">
        <w:rPr>
          <w:rtl/>
        </w:rPr>
        <w:t>ال</w:t>
      </w:r>
      <w:r w:rsidR="004A738A">
        <w:rPr>
          <w:rtl/>
        </w:rPr>
        <w:t xml:space="preserve">غلام </w:t>
      </w:r>
      <w:r w:rsidR="00D8033E">
        <w:rPr>
          <w:rtl/>
        </w:rPr>
        <w:t xml:space="preserve">ان </w:t>
      </w:r>
      <w:r w:rsidRPr="009746DC">
        <w:rPr>
          <w:rtl/>
        </w:rPr>
        <w:t>يأ</w:t>
      </w:r>
      <w:r w:rsidR="006A0B61">
        <w:rPr>
          <w:rtl/>
        </w:rPr>
        <w:t xml:space="preserve">كلّ </w:t>
      </w:r>
      <w:r w:rsidRPr="009746DC">
        <w:rPr>
          <w:rtl/>
        </w:rPr>
        <w:t>معي فأصبت وال</w:t>
      </w:r>
      <w:r w:rsidR="004A738A">
        <w:rPr>
          <w:rtl/>
        </w:rPr>
        <w:t xml:space="preserve">غلام </w:t>
      </w:r>
      <w:r w:rsidRPr="009746DC">
        <w:rPr>
          <w:rtl/>
        </w:rPr>
        <w:t>من الط</w:t>
      </w:r>
      <w:r w:rsidR="00EB1FB4">
        <w:rPr>
          <w:rtl/>
        </w:rPr>
        <w:t xml:space="preserve">عام </w:t>
      </w:r>
      <w:r w:rsidRPr="009746DC">
        <w:rPr>
          <w:rtl/>
        </w:rPr>
        <w:t>ف</w:t>
      </w:r>
      <w:r w:rsidR="00FE5F86">
        <w:rPr>
          <w:rtl/>
        </w:rPr>
        <w:t xml:space="preserve">لـمّا </w:t>
      </w:r>
      <w:r w:rsidRPr="009746DC">
        <w:rPr>
          <w:rtl/>
        </w:rPr>
        <w:t>فرغنا قال لي ارفع الوسادة وخذ ما تحتها فرفعتها وإذا دنانير فأخذتها ووضعتها في كمي وأ</w:t>
      </w:r>
      <w:r w:rsidR="00850EDE">
        <w:rPr>
          <w:rtl/>
        </w:rPr>
        <w:t xml:space="preserve">مرّ </w:t>
      </w:r>
      <w:r w:rsidRPr="009746DC">
        <w:rPr>
          <w:rtl/>
        </w:rPr>
        <w:t xml:space="preserve">أربعة من عبيده </w:t>
      </w:r>
      <w:r w:rsidR="00D8033E">
        <w:rPr>
          <w:rtl/>
        </w:rPr>
        <w:t xml:space="preserve">ان </w:t>
      </w:r>
      <w:r w:rsidRPr="009746DC">
        <w:rPr>
          <w:rtl/>
        </w:rPr>
        <w:t xml:space="preserve">يكونوا معي </w:t>
      </w:r>
      <w:r w:rsidR="00FE5F86">
        <w:rPr>
          <w:rtl/>
        </w:rPr>
        <w:t xml:space="preserve">حتّى </w:t>
      </w:r>
      <w:r w:rsidRPr="009746DC">
        <w:rPr>
          <w:rtl/>
        </w:rPr>
        <w:t xml:space="preserve">يبلغوني منزلي فقلت جعلت فداك </w:t>
      </w:r>
      <w:r w:rsidR="00D8033E">
        <w:rPr>
          <w:rtl/>
        </w:rPr>
        <w:t xml:space="preserve">ان </w:t>
      </w:r>
      <w:r w:rsidRPr="009746DC">
        <w:rPr>
          <w:rtl/>
        </w:rPr>
        <w:t xml:space="preserve">طائف ابن المسيب يدور وأكره </w:t>
      </w:r>
      <w:r w:rsidR="00D8033E">
        <w:rPr>
          <w:rtl/>
        </w:rPr>
        <w:t xml:space="preserve">ان </w:t>
      </w:r>
      <w:r w:rsidRPr="009746DC">
        <w:rPr>
          <w:rtl/>
        </w:rPr>
        <w:t xml:space="preserve">يلقاني ومعي عبيدك فقال لي أصبت أصاب الله بك الرشاد وأمرهم </w:t>
      </w:r>
      <w:r w:rsidR="00D8033E">
        <w:rPr>
          <w:rtl/>
        </w:rPr>
        <w:t xml:space="preserve">ان </w:t>
      </w:r>
      <w:r w:rsidRPr="009746DC">
        <w:rPr>
          <w:rtl/>
        </w:rPr>
        <w:t>ينصرفوا إذا رددتهم ف</w:t>
      </w:r>
      <w:r w:rsidR="00FE5F86">
        <w:rPr>
          <w:rtl/>
        </w:rPr>
        <w:t xml:space="preserve">لـمّا </w:t>
      </w:r>
      <w:r w:rsidRPr="009746DC">
        <w:rPr>
          <w:rtl/>
        </w:rPr>
        <w:t>قربت من منزلي وآن</w:t>
      </w:r>
      <w:r w:rsidR="007F2352">
        <w:rPr>
          <w:rtl/>
        </w:rPr>
        <w:t>ست</w:t>
      </w:r>
      <w:r w:rsidR="003928AF">
        <w:rPr>
          <w:rtl/>
        </w:rPr>
        <w:t xml:space="preserve"> </w:t>
      </w:r>
      <w:r w:rsidRPr="009746DC">
        <w:rPr>
          <w:rtl/>
        </w:rPr>
        <w:t>رد</w:t>
      </w:r>
      <w:r w:rsidR="007F2352">
        <w:rPr>
          <w:rFonts w:hint="cs"/>
          <w:rtl/>
        </w:rPr>
        <w:t>ّ</w:t>
      </w:r>
      <w:r w:rsidRPr="009746DC">
        <w:rPr>
          <w:rtl/>
        </w:rPr>
        <w:t xml:space="preserve">دتهم فصرت إلى منزلي ودعوت بالسراج ونظرت إلى الدنانير وإذا هي ثمانية وأربعون </w:t>
      </w:r>
      <w:r w:rsidR="00873224">
        <w:rPr>
          <w:rtl/>
        </w:rPr>
        <w:t>ديناراً</w:t>
      </w:r>
      <w:r w:rsidRPr="009746DC">
        <w:rPr>
          <w:rtl/>
        </w:rPr>
        <w:t xml:space="preserve"> </w:t>
      </w:r>
      <w:r w:rsidR="00551E04">
        <w:rPr>
          <w:rtl/>
        </w:rPr>
        <w:t xml:space="preserve">وكان </w:t>
      </w:r>
      <w:r w:rsidRPr="009746DC">
        <w:rPr>
          <w:rtl/>
        </w:rPr>
        <w:t xml:space="preserve">حق الرجل </w:t>
      </w:r>
      <w:r w:rsidR="00551E04">
        <w:rPr>
          <w:rtl/>
        </w:rPr>
        <w:t xml:space="preserve">عليّ </w:t>
      </w:r>
      <w:r w:rsidRPr="009746DC">
        <w:rPr>
          <w:rtl/>
        </w:rPr>
        <w:t xml:space="preserve">ثمانية وعشرين </w:t>
      </w:r>
      <w:r w:rsidR="00873224">
        <w:rPr>
          <w:rtl/>
        </w:rPr>
        <w:t>ديناراً</w:t>
      </w:r>
      <w:r w:rsidRPr="009746DC">
        <w:rPr>
          <w:rtl/>
        </w:rPr>
        <w:t xml:space="preserve"> </w:t>
      </w:r>
      <w:r w:rsidR="00551E04">
        <w:rPr>
          <w:rtl/>
        </w:rPr>
        <w:t xml:space="preserve">وكان </w:t>
      </w:r>
      <w:r w:rsidRPr="009746DC">
        <w:rPr>
          <w:rtl/>
        </w:rPr>
        <w:t xml:space="preserve">فيها دينار يلوح فأعجبني حسنه فأخذته وقربته من السراج فإذا عليه نقش واضح حق الرجل ثمانية وعشرون </w:t>
      </w:r>
      <w:r w:rsidR="00873224">
        <w:rPr>
          <w:rtl/>
        </w:rPr>
        <w:t>ديناراً</w:t>
      </w:r>
      <w:r w:rsidRPr="009746DC">
        <w:rPr>
          <w:rtl/>
        </w:rPr>
        <w:t xml:space="preserve"> وما بقي فهو لك ولا والله ما عرفت ما له </w:t>
      </w:r>
      <w:r w:rsidR="00551E04">
        <w:rPr>
          <w:rtl/>
        </w:rPr>
        <w:t xml:space="preserve">عليّ </w:t>
      </w:r>
      <w:r w:rsidRPr="005E3B39">
        <w:rPr>
          <w:rtl/>
        </w:rPr>
        <w:t>«</w:t>
      </w:r>
      <w:r w:rsidRPr="009746DC">
        <w:rPr>
          <w:rtl/>
        </w:rPr>
        <w:t xml:space="preserve"> وَالْحَمْدُ لِلَّهِ رَبِّ الْعالَمِينَ</w:t>
      </w:r>
      <w:r>
        <w:rPr>
          <w:rFonts w:hint="cs"/>
          <w:rtl/>
        </w:rPr>
        <w:t xml:space="preserve"> </w:t>
      </w:r>
      <w:r w:rsidRPr="005E3B39">
        <w:rPr>
          <w:rtl/>
        </w:rPr>
        <w:t>»</w:t>
      </w:r>
      <w:r w:rsidRPr="009746DC">
        <w:rPr>
          <w:rtl/>
        </w:rPr>
        <w:t xml:space="preserve"> ال</w:t>
      </w:r>
      <w:r w:rsidR="007F2352">
        <w:rPr>
          <w:rFonts w:hint="cs"/>
          <w:rtl/>
        </w:rPr>
        <w:t>ّ</w:t>
      </w:r>
      <w:r w:rsidRPr="009746DC">
        <w:rPr>
          <w:rtl/>
        </w:rPr>
        <w:t>ذي أعز وليه</w:t>
      </w:r>
      <w:r>
        <w:rPr>
          <w:rFonts w:hint="cs"/>
          <w:rtl/>
        </w:rPr>
        <w:t>.</w:t>
      </w:r>
    </w:p>
    <w:p w:rsidR="00B717C7" w:rsidRPr="009746DC" w:rsidRDefault="00B717C7" w:rsidP="002427FF">
      <w:pPr>
        <w:pStyle w:val="libNormal"/>
        <w:rPr>
          <w:rtl/>
        </w:rPr>
      </w:pPr>
      <w:r w:rsidRPr="009746DC">
        <w:rPr>
          <w:rtl/>
        </w:rPr>
        <w:t>5</w:t>
      </w:r>
      <w:r>
        <w:rPr>
          <w:rtl/>
        </w:rPr>
        <w:t xml:space="preserve"> </w:t>
      </w:r>
      <w:r w:rsidR="003928AF">
        <w:rPr>
          <w:rtl/>
        </w:rPr>
        <w:t>-</w:t>
      </w:r>
      <w:r>
        <w:rPr>
          <w:rtl/>
        </w:rPr>
        <w:t xml:space="preserve"> </w:t>
      </w:r>
      <w:r w:rsidR="00551E04">
        <w:rPr>
          <w:rtl/>
        </w:rPr>
        <w:t>عليّ</w:t>
      </w:r>
      <w:r w:rsidR="007F2352">
        <w:rPr>
          <w:rFonts w:hint="cs"/>
          <w:rtl/>
        </w:rPr>
        <w:t>ُ</w:t>
      </w:r>
      <w:r w:rsidR="00551E04">
        <w:rPr>
          <w:rtl/>
        </w:rPr>
        <w:t xml:space="preserve"> </w:t>
      </w:r>
      <w:r w:rsidRPr="009746DC">
        <w:rPr>
          <w:rtl/>
        </w:rPr>
        <w:t>بن إبراهيم ، عن أبيه ، عن بعض أصحابه ، عن أبي الحسن الر</w:t>
      </w:r>
      <w:r w:rsidR="007F2352">
        <w:rPr>
          <w:rFonts w:hint="cs"/>
          <w:rtl/>
        </w:rPr>
        <w:t>ّ</w:t>
      </w:r>
      <w:r w:rsidRPr="009746DC">
        <w:rPr>
          <w:rtl/>
        </w:rPr>
        <w:t xml:space="preserve">ضا </w:t>
      </w:r>
      <w:r w:rsidR="00850EDE">
        <w:rPr>
          <w:rStyle w:val="libAlaemChar"/>
          <w:rtl/>
        </w:rPr>
        <w:t xml:space="preserve">عليه‌السلام </w:t>
      </w:r>
      <w:r w:rsidRPr="009746DC">
        <w:rPr>
          <w:rtl/>
        </w:rPr>
        <w:t>أن</w:t>
      </w:r>
      <w:r w:rsidR="007F2352">
        <w:rPr>
          <w:rFonts w:hint="cs"/>
          <w:rtl/>
        </w:rPr>
        <w:t>ّ</w:t>
      </w:r>
      <w:r w:rsidRPr="009746DC">
        <w:rPr>
          <w:rtl/>
        </w:rPr>
        <w:t xml:space="preserve">ه خرج من المدينة في السنة </w:t>
      </w:r>
      <w:r w:rsidR="003928AF">
        <w:rPr>
          <w:rtl/>
        </w:rPr>
        <w:t xml:space="preserve">الّتي </w:t>
      </w:r>
      <w:r w:rsidRPr="009746DC">
        <w:rPr>
          <w:rtl/>
        </w:rPr>
        <w:t>حج فيها هارون يريد الحج</w:t>
      </w:r>
      <w:r w:rsidR="007F2352">
        <w:rPr>
          <w:rFonts w:hint="cs"/>
          <w:rtl/>
        </w:rPr>
        <w:t>َّ</w:t>
      </w:r>
      <w:r w:rsidRPr="009746DC">
        <w:rPr>
          <w:rtl/>
        </w:rPr>
        <w:t xml:space="preserve"> فانتهى إلى جبل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F2352">
      <w:pPr>
        <w:pStyle w:val="libNormal"/>
        <w:rPr>
          <w:rtl/>
        </w:rPr>
      </w:pPr>
      <w:r>
        <w:rPr>
          <w:rtl/>
        </w:rPr>
        <w:t>و</w:t>
      </w:r>
      <w:r>
        <w:rPr>
          <w:rFonts w:hint="cs"/>
          <w:rtl/>
        </w:rPr>
        <w:t xml:space="preserve"> </w:t>
      </w:r>
      <w:r w:rsidRPr="00C875FB">
        <w:rPr>
          <w:rtl/>
        </w:rPr>
        <w:t>« بعد »</w:t>
      </w:r>
      <w:r w:rsidRPr="009746DC">
        <w:rPr>
          <w:rtl/>
        </w:rPr>
        <w:t xml:space="preserve"> مبني</w:t>
      </w:r>
      <w:r w:rsidR="007F2352">
        <w:rPr>
          <w:rFonts w:hint="cs"/>
          <w:rtl/>
        </w:rPr>
        <w:t>ّ</w:t>
      </w:r>
      <w:r w:rsidRPr="009746DC">
        <w:rPr>
          <w:rtl/>
        </w:rPr>
        <w:t xml:space="preserve"> </w:t>
      </w:r>
      <w:r w:rsidR="007F2352">
        <w:rPr>
          <w:rtl/>
        </w:rPr>
        <w:t>على</w:t>
      </w:r>
      <w:r w:rsidR="00D83B35">
        <w:rPr>
          <w:rtl/>
        </w:rPr>
        <w:t xml:space="preserve"> </w:t>
      </w:r>
      <w:r w:rsidRPr="009746DC">
        <w:rPr>
          <w:rtl/>
        </w:rPr>
        <w:t>الضم</w:t>
      </w:r>
      <w:r w:rsidR="007F2352">
        <w:rPr>
          <w:rFonts w:hint="cs"/>
          <w:rtl/>
        </w:rPr>
        <w:t>ّ</w:t>
      </w:r>
      <w:r w:rsidRPr="009746DC">
        <w:rPr>
          <w:rtl/>
        </w:rPr>
        <w:t xml:space="preserve"> أي إلى </w:t>
      </w:r>
      <w:r w:rsidR="00710CB8">
        <w:rPr>
          <w:rtl/>
        </w:rPr>
        <w:t xml:space="preserve">الآن </w:t>
      </w:r>
      <w:r w:rsidRPr="009746DC">
        <w:rPr>
          <w:rtl/>
        </w:rPr>
        <w:t>، وال</w:t>
      </w:r>
      <w:r w:rsidR="004A738A">
        <w:rPr>
          <w:rtl/>
        </w:rPr>
        <w:t xml:space="preserve">غلام </w:t>
      </w:r>
      <w:r w:rsidRPr="009746DC">
        <w:rPr>
          <w:rtl/>
        </w:rPr>
        <w:t xml:space="preserve">مفعول معه أو عطف </w:t>
      </w:r>
      <w:r w:rsidR="00D83B35">
        <w:rPr>
          <w:rtl/>
        </w:rPr>
        <w:t xml:space="preserve">علىّ </w:t>
      </w:r>
      <w:r w:rsidRPr="009746DC">
        <w:rPr>
          <w:rtl/>
        </w:rPr>
        <w:t xml:space="preserve">الضمير </w:t>
      </w:r>
      <w:r w:rsidR="00D83B35">
        <w:rPr>
          <w:rtl/>
        </w:rPr>
        <w:t xml:space="preserve">علىّ </w:t>
      </w:r>
      <w:r w:rsidRPr="009746DC">
        <w:rPr>
          <w:rtl/>
        </w:rPr>
        <w:t>القول بجواز</w:t>
      </w:r>
      <w:r w:rsidR="007F2352">
        <w:rPr>
          <w:rtl/>
        </w:rPr>
        <w:t>ه ، والوسادة بتثليث الواو المتك</w:t>
      </w:r>
      <w:r w:rsidR="007F2352">
        <w:rPr>
          <w:rFonts w:hint="cs"/>
          <w:rtl/>
        </w:rPr>
        <w:t>ا</w:t>
      </w:r>
      <w:r w:rsidRPr="009746DC">
        <w:rPr>
          <w:rtl/>
        </w:rPr>
        <w:t xml:space="preserve"> والمخد</w:t>
      </w:r>
      <w:r w:rsidR="007F2352">
        <w:rPr>
          <w:rFonts w:hint="cs"/>
          <w:rtl/>
        </w:rPr>
        <w:t>ّ</w:t>
      </w:r>
      <w:r w:rsidRPr="009746DC">
        <w:rPr>
          <w:rtl/>
        </w:rPr>
        <w:t>ة ، وفي القاموس : الطائف العسس</w:t>
      </w:r>
      <w:r>
        <w:rPr>
          <w:rtl/>
        </w:rPr>
        <w:t xml:space="preserve"> </w:t>
      </w:r>
      <w:r w:rsidRPr="00C875FB">
        <w:rPr>
          <w:rtl/>
        </w:rPr>
        <w:t>« أصبت »</w:t>
      </w:r>
      <w:r w:rsidRPr="009746DC">
        <w:rPr>
          <w:rtl/>
        </w:rPr>
        <w:t xml:space="preserve"> أي الرشاد</w:t>
      </w:r>
      <w:r w:rsidRPr="00C875FB">
        <w:rPr>
          <w:rtl/>
        </w:rPr>
        <w:t xml:space="preserve"> « وأصاب الله بك »</w:t>
      </w:r>
      <w:r w:rsidRPr="009746DC">
        <w:rPr>
          <w:rtl/>
        </w:rPr>
        <w:t xml:space="preserve"> الباء للتعدية</w:t>
      </w:r>
      <w:r w:rsidRPr="00C875FB">
        <w:rPr>
          <w:rtl/>
        </w:rPr>
        <w:t xml:space="preserve"> « قربت »</w:t>
      </w:r>
      <w:r w:rsidRPr="009746DC">
        <w:rPr>
          <w:rtl/>
        </w:rPr>
        <w:t xml:space="preserve"> </w:t>
      </w:r>
      <w:r w:rsidR="0076797F">
        <w:rPr>
          <w:rtl/>
        </w:rPr>
        <w:t xml:space="preserve">بضمّ </w:t>
      </w:r>
      <w:r w:rsidRPr="009746DC">
        <w:rPr>
          <w:rtl/>
        </w:rPr>
        <w:t>الراء</w:t>
      </w:r>
      <w:r w:rsidRPr="00C875FB">
        <w:rPr>
          <w:rtl/>
        </w:rPr>
        <w:t xml:space="preserve"> « أن</w:t>
      </w:r>
      <w:r w:rsidR="003928AF">
        <w:rPr>
          <w:rtl/>
        </w:rPr>
        <w:t xml:space="preserve">ستّ </w:t>
      </w:r>
      <w:r w:rsidRPr="00C875FB">
        <w:rPr>
          <w:rtl/>
        </w:rPr>
        <w:t>»</w:t>
      </w:r>
      <w:r w:rsidRPr="009746DC">
        <w:rPr>
          <w:rtl/>
        </w:rPr>
        <w:t xml:space="preserve"> بتثليث النون</w:t>
      </w:r>
      <w:r>
        <w:rPr>
          <w:rtl/>
        </w:rPr>
        <w:t xml:space="preserve"> </w:t>
      </w:r>
      <w:r w:rsidRPr="00C875FB">
        <w:rPr>
          <w:rtl/>
        </w:rPr>
        <w:t>« يلوح »</w:t>
      </w:r>
      <w:r w:rsidRPr="009746DC">
        <w:rPr>
          <w:rtl/>
        </w:rPr>
        <w:t xml:space="preserve"> أي </w:t>
      </w:r>
      <w:r w:rsidR="00747155">
        <w:rPr>
          <w:rtl/>
        </w:rPr>
        <w:t xml:space="preserve">يتلالا </w:t>
      </w:r>
      <w:r w:rsidRPr="00C875FB">
        <w:rPr>
          <w:rtl/>
        </w:rPr>
        <w:t>« ما عرفت »</w:t>
      </w:r>
      <w:r w:rsidRPr="009746DC">
        <w:rPr>
          <w:rtl/>
        </w:rPr>
        <w:t xml:space="preserve"> بالتشديد أو التخفيف</w:t>
      </w:r>
      <w:r>
        <w:rPr>
          <w:rtl/>
        </w:rPr>
        <w:t xml:space="preserve"> </w:t>
      </w:r>
      <w:r w:rsidRPr="00C875FB">
        <w:rPr>
          <w:rtl/>
        </w:rPr>
        <w:t xml:space="preserve">« ماله </w:t>
      </w:r>
      <w:r w:rsidR="00D83B35">
        <w:rPr>
          <w:rtl/>
        </w:rPr>
        <w:t xml:space="preserve">علىّ </w:t>
      </w:r>
      <w:r w:rsidRPr="00C875FB">
        <w:rPr>
          <w:rtl/>
        </w:rPr>
        <w:t>»</w:t>
      </w:r>
      <w:r w:rsidRPr="009746DC">
        <w:rPr>
          <w:rtl/>
        </w:rPr>
        <w:t xml:space="preserve"> ما استفهامي</w:t>
      </w:r>
      <w:r w:rsidR="007F2352">
        <w:rPr>
          <w:rFonts w:hint="cs"/>
          <w:rtl/>
        </w:rPr>
        <w:t>ّ</w:t>
      </w:r>
      <w:r w:rsidRPr="009746DC">
        <w:rPr>
          <w:rtl/>
        </w:rPr>
        <w:t>ة أو موصولة</w:t>
      </w:r>
      <w:r w:rsidRPr="00C875FB">
        <w:rPr>
          <w:rtl/>
        </w:rPr>
        <w:t xml:space="preserve"> « ولي</w:t>
      </w:r>
      <w:r w:rsidR="007F2352">
        <w:rPr>
          <w:rFonts w:hint="cs"/>
          <w:rtl/>
        </w:rPr>
        <w:t>ّ</w:t>
      </w:r>
      <w:r w:rsidRPr="00C875FB">
        <w:rPr>
          <w:rtl/>
        </w:rPr>
        <w:t>ه »</w:t>
      </w:r>
      <w:r w:rsidRPr="009746DC">
        <w:rPr>
          <w:rtl/>
        </w:rPr>
        <w:t xml:space="preserve"> أي من جعله أولى بالمؤمنين من أنفسهم.</w:t>
      </w:r>
    </w:p>
    <w:p w:rsidR="00B717C7" w:rsidRPr="009746DC" w:rsidRDefault="00B717C7" w:rsidP="002427FF">
      <w:pPr>
        <w:pStyle w:val="libNormal"/>
        <w:rPr>
          <w:rtl/>
          <w:lang w:bidi="fa-IR"/>
        </w:rPr>
      </w:pPr>
      <w:r w:rsidRPr="000F65B1">
        <w:rPr>
          <w:rStyle w:val="libBold1Char"/>
          <w:rtl/>
        </w:rPr>
        <w:t>الحديث الخامس :</w:t>
      </w:r>
      <w:r w:rsidRPr="009746DC">
        <w:rPr>
          <w:rtl/>
          <w:lang w:bidi="fa-IR"/>
        </w:rPr>
        <w:t xml:space="preserve"> مرسل.</w:t>
      </w:r>
    </w:p>
    <w:p w:rsidR="00B717C7" w:rsidRPr="009746DC" w:rsidRDefault="00B717C7" w:rsidP="002427FF">
      <w:pPr>
        <w:pStyle w:val="libNormal"/>
        <w:rPr>
          <w:rtl/>
        </w:rPr>
      </w:pPr>
      <w:r w:rsidRPr="009746DC">
        <w:rPr>
          <w:rtl/>
        </w:rPr>
        <w:t xml:space="preserve">وفي القاموس : </w:t>
      </w:r>
      <w:r w:rsidRPr="00C875FB">
        <w:rPr>
          <w:rtl/>
        </w:rPr>
        <w:t>الفارع</w:t>
      </w:r>
      <w:r w:rsidRPr="009746DC">
        <w:rPr>
          <w:rtl/>
        </w:rPr>
        <w:t xml:space="preserve"> : العالي المرتفع ، الهي</w:t>
      </w:r>
      <w:r w:rsidR="007F2352">
        <w:rPr>
          <w:rFonts w:hint="cs"/>
          <w:rtl/>
        </w:rPr>
        <w:t>ّ</w:t>
      </w:r>
      <w:r w:rsidRPr="009746DC">
        <w:rPr>
          <w:rtl/>
        </w:rPr>
        <w:t>ء الحسن ، وحصن بالمدينة ، وقرية بوادي السراب قرب سابه ، وموضع بالطائف ، انتهى.</w:t>
      </w:r>
    </w:p>
    <w:p w:rsidR="008930D5" w:rsidRDefault="008930D5" w:rsidP="008930D5">
      <w:pPr>
        <w:pStyle w:val="libNormal"/>
        <w:rPr>
          <w:rtl/>
        </w:rPr>
      </w:pPr>
      <w:r>
        <w:rPr>
          <w:rtl/>
        </w:rPr>
        <w:br w:type="page"/>
      </w:r>
    </w:p>
    <w:p w:rsidR="00B717C7" w:rsidRPr="009746DC" w:rsidRDefault="00B717C7" w:rsidP="007F2352">
      <w:pPr>
        <w:pStyle w:val="libNormal"/>
        <w:rPr>
          <w:rtl/>
        </w:rPr>
      </w:pPr>
      <w:r w:rsidRPr="009746DC">
        <w:rPr>
          <w:rtl/>
        </w:rPr>
        <w:lastRenderedPageBreak/>
        <w:t>عن يسار الطريق وأنت ذاهب</w:t>
      </w:r>
      <w:r w:rsidR="007F2352">
        <w:rPr>
          <w:rFonts w:hint="cs"/>
          <w:rtl/>
        </w:rPr>
        <w:t>ٌ</w:t>
      </w:r>
      <w:r w:rsidRPr="009746DC">
        <w:rPr>
          <w:rtl/>
        </w:rPr>
        <w:t xml:space="preserve"> إلى مك</w:t>
      </w:r>
      <w:r w:rsidR="007F2352">
        <w:rPr>
          <w:rFonts w:hint="cs"/>
          <w:rtl/>
        </w:rPr>
        <w:t>ّ</w:t>
      </w:r>
      <w:r w:rsidRPr="009746DC">
        <w:rPr>
          <w:rtl/>
        </w:rPr>
        <w:t xml:space="preserve">ة </w:t>
      </w:r>
      <w:r w:rsidR="007F2352">
        <w:rPr>
          <w:rFonts w:hint="cs"/>
          <w:rtl/>
        </w:rPr>
        <w:t xml:space="preserve">- </w:t>
      </w:r>
      <w:r w:rsidRPr="009746DC">
        <w:rPr>
          <w:rtl/>
        </w:rPr>
        <w:t>يقال له</w:t>
      </w:r>
      <w:r>
        <w:rPr>
          <w:rtl/>
        </w:rPr>
        <w:t xml:space="preserve"> </w:t>
      </w:r>
      <w:r w:rsidR="003928AF">
        <w:rPr>
          <w:rtl/>
        </w:rPr>
        <w:t>-</w:t>
      </w:r>
      <w:r>
        <w:rPr>
          <w:rtl/>
        </w:rPr>
        <w:t xml:space="preserve"> </w:t>
      </w:r>
      <w:r w:rsidRPr="009746DC">
        <w:rPr>
          <w:rtl/>
        </w:rPr>
        <w:t xml:space="preserve">فارع </w:t>
      </w:r>
      <w:r w:rsidR="007F2352">
        <w:rPr>
          <w:rFonts w:hint="cs"/>
          <w:rtl/>
        </w:rPr>
        <w:t xml:space="preserve">، </w:t>
      </w:r>
      <w:r w:rsidRPr="009746DC">
        <w:rPr>
          <w:rtl/>
        </w:rPr>
        <w:t xml:space="preserve">فنظر إليه أبو الحسن </w:t>
      </w:r>
      <w:r w:rsidR="00D83B35">
        <w:rPr>
          <w:rtl/>
        </w:rPr>
        <w:t xml:space="preserve">ثمّ </w:t>
      </w:r>
      <w:r w:rsidRPr="009746DC">
        <w:rPr>
          <w:rtl/>
        </w:rPr>
        <w:t>قال باني فارع وهادمه يقطع إربا</w:t>
      </w:r>
      <w:r w:rsidR="007F2352">
        <w:rPr>
          <w:rFonts w:hint="cs"/>
          <w:rtl/>
        </w:rPr>
        <w:t>ً</w:t>
      </w:r>
      <w:r w:rsidRPr="009746DC">
        <w:rPr>
          <w:rtl/>
        </w:rPr>
        <w:t xml:space="preserve"> إربا</w:t>
      </w:r>
      <w:r w:rsidR="007F2352">
        <w:rPr>
          <w:rFonts w:hint="cs"/>
          <w:rtl/>
        </w:rPr>
        <w:t>ً</w:t>
      </w:r>
      <w:r w:rsidRPr="009746DC">
        <w:rPr>
          <w:rtl/>
        </w:rPr>
        <w:t xml:space="preserve"> </w:t>
      </w:r>
      <w:r w:rsidR="007F2352">
        <w:rPr>
          <w:rFonts w:hint="cs"/>
          <w:rtl/>
        </w:rPr>
        <w:t xml:space="preserve">، </w:t>
      </w:r>
      <w:r w:rsidRPr="009746DC">
        <w:rPr>
          <w:rtl/>
        </w:rPr>
        <w:t>فلم ندر ما معنى ذلك ف</w:t>
      </w:r>
      <w:r w:rsidR="00FE5F86">
        <w:rPr>
          <w:rtl/>
        </w:rPr>
        <w:t xml:space="preserve">لـمّا </w:t>
      </w:r>
      <w:r w:rsidRPr="009746DC">
        <w:rPr>
          <w:rtl/>
        </w:rPr>
        <w:t>ولى وافى هارون ونزل بذلك الموضع صعد جعفر بن يحيى ذلك الجبل وأ</w:t>
      </w:r>
      <w:r w:rsidR="007F2352">
        <w:rPr>
          <w:rtl/>
        </w:rPr>
        <w:t>مر</w:t>
      </w:r>
      <w:r w:rsidR="00850EDE">
        <w:rPr>
          <w:rtl/>
        </w:rPr>
        <w:t xml:space="preserve"> </w:t>
      </w:r>
      <w:r w:rsidR="00D8033E">
        <w:rPr>
          <w:rtl/>
        </w:rPr>
        <w:t xml:space="preserve">ان </w:t>
      </w:r>
      <w:r w:rsidRPr="009746DC">
        <w:rPr>
          <w:rtl/>
        </w:rPr>
        <w:t>يبنى له ث</w:t>
      </w:r>
      <w:r w:rsidR="007F2352">
        <w:rPr>
          <w:rFonts w:hint="cs"/>
          <w:rtl/>
        </w:rPr>
        <w:t>َ</w:t>
      </w:r>
      <w:r w:rsidRPr="009746DC">
        <w:rPr>
          <w:rtl/>
        </w:rPr>
        <w:t>م</w:t>
      </w:r>
      <w:r w:rsidR="007F2352">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F2352">
      <w:pPr>
        <w:pStyle w:val="libNormal"/>
        <w:rPr>
          <w:rtl/>
        </w:rPr>
      </w:pPr>
      <w:r w:rsidRPr="009746DC">
        <w:rPr>
          <w:rtl/>
        </w:rPr>
        <w:t xml:space="preserve">وإضافة الباني إلى الفارع </w:t>
      </w:r>
      <w:r w:rsidR="00D83B35">
        <w:rPr>
          <w:rtl/>
        </w:rPr>
        <w:t xml:space="preserve">علىّ </w:t>
      </w:r>
      <w:r w:rsidRPr="009746DC">
        <w:rPr>
          <w:rtl/>
        </w:rPr>
        <w:t>الاتساع من قبيل مالك يوم الدين ، والتقدير الباني في الفارع ، وكذا هادمه أو ضمير هادمه راجع إلى البناء المستفاد من الباني ، والإرب بالكسر العضو</w:t>
      </w:r>
      <w:r w:rsidRPr="00C875FB">
        <w:rPr>
          <w:rtl/>
        </w:rPr>
        <w:t xml:space="preserve"> « ف</w:t>
      </w:r>
      <w:r w:rsidR="00FE5F86">
        <w:rPr>
          <w:rtl/>
        </w:rPr>
        <w:t xml:space="preserve">لـمّا </w:t>
      </w:r>
      <w:r w:rsidRPr="00C875FB">
        <w:rPr>
          <w:rtl/>
        </w:rPr>
        <w:t>ولى »</w:t>
      </w:r>
      <w:r w:rsidRPr="009746DC">
        <w:rPr>
          <w:rtl/>
        </w:rPr>
        <w:t xml:space="preserve"> أي ذهب أبو الحسن</w:t>
      </w:r>
      <w:r>
        <w:rPr>
          <w:rtl/>
        </w:rPr>
        <w:t xml:space="preserve"> </w:t>
      </w:r>
      <w:r w:rsidRPr="00C875FB">
        <w:rPr>
          <w:rtl/>
        </w:rPr>
        <w:t>« وافى »</w:t>
      </w:r>
      <w:r w:rsidRPr="009746DC">
        <w:rPr>
          <w:rtl/>
        </w:rPr>
        <w:t xml:space="preserve"> أي جاء ، وجعفر هو البرمكي المشهور ، والبرامكة كانوا وزراء هارون ولهم دولة عظيمة معروفة </w:t>
      </w:r>
      <w:r w:rsidR="00551E04">
        <w:rPr>
          <w:rtl/>
        </w:rPr>
        <w:t xml:space="preserve">وكان </w:t>
      </w:r>
      <w:r w:rsidRPr="009746DC">
        <w:rPr>
          <w:rtl/>
        </w:rPr>
        <w:t xml:space="preserve">سبب انقراضهم واقعا سعيهم في حبس الكاظم </w:t>
      </w:r>
      <w:r w:rsidR="00850EDE">
        <w:rPr>
          <w:rStyle w:val="libAlaemChar"/>
          <w:rtl/>
        </w:rPr>
        <w:t xml:space="preserve">عليه‌السلام </w:t>
      </w:r>
      <w:r w:rsidRPr="009746DC">
        <w:rPr>
          <w:rtl/>
        </w:rPr>
        <w:t>وقتله ، وظاهرا من جهة العباسة.</w:t>
      </w:r>
    </w:p>
    <w:p w:rsidR="00B717C7" w:rsidRPr="009746DC" w:rsidRDefault="00B717C7" w:rsidP="007F2352">
      <w:pPr>
        <w:pStyle w:val="libNormal"/>
        <w:rPr>
          <w:rtl/>
        </w:rPr>
      </w:pPr>
      <w:r w:rsidRPr="009746DC">
        <w:rPr>
          <w:rtl/>
        </w:rPr>
        <w:t>وملخ</w:t>
      </w:r>
      <w:r w:rsidR="007F2352">
        <w:rPr>
          <w:rFonts w:hint="cs"/>
          <w:rtl/>
        </w:rPr>
        <w:t>ّ</w:t>
      </w:r>
      <w:r w:rsidRPr="009746DC">
        <w:rPr>
          <w:rtl/>
        </w:rPr>
        <w:t>ص القص</w:t>
      </w:r>
      <w:r w:rsidR="007F2352">
        <w:rPr>
          <w:rFonts w:hint="cs"/>
          <w:rtl/>
        </w:rPr>
        <w:t>ّ</w:t>
      </w:r>
      <w:r w:rsidRPr="009746DC">
        <w:rPr>
          <w:rtl/>
        </w:rPr>
        <w:t xml:space="preserve">ة ما ذكره المسعودي في مروج الذهب قال : ذكر ذو معرفة بإخبار البرامكة أنه </w:t>
      </w:r>
      <w:r w:rsidR="00FE5F86">
        <w:rPr>
          <w:rtl/>
        </w:rPr>
        <w:t xml:space="preserve">لـمّا </w:t>
      </w:r>
      <w:r w:rsidRPr="009746DC">
        <w:rPr>
          <w:rtl/>
        </w:rPr>
        <w:t xml:space="preserve">بلغ يحيى بن خالد بن برمك وابناه جعفر والفضل وغيرهم من آل برمك ما بلغوا في الملك وتناهوا إليه من الرئاسة واستقامت لهم الأمور </w:t>
      </w:r>
      <w:r w:rsidR="00FE5F86">
        <w:rPr>
          <w:rtl/>
        </w:rPr>
        <w:t xml:space="preserve">حتّى </w:t>
      </w:r>
      <w:r w:rsidRPr="009746DC">
        <w:rPr>
          <w:rtl/>
        </w:rPr>
        <w:t>قيل أيامهم عرس وسرور دائم لا يزول ، قال الرشيد لجعفر بن يحيى : ويحك إنه ليس في الأرض طلعة أنا بها آنس وإليها أميل وبها أشد</w:t>
      </w:r>
      <w:r w:rsidR="007F2352">
        <w:rPr>
          <w:rFonts w:hint="cs"/>
          <w:rtl/>
        </w:rPr>
        <w:t>ّ</w:t>
      </w:r>
      <w:r w:rsidRPr="009746DC">
        <w:rPr>
          <w:rtl/>
        </w:rPr>
        <w:t xml:space="preserve"> استمتاعا</w:t>
      </w:r>
      <w:r w:rsidR="007F2352">
        <w:rPr>
          <w:rFonts w:hint="cs"/>
          <w:rtl/>
        </w:rPr>
        <w:t>ً</w:t>
      </w:r>
      <w:r w:rsidRPr="009746DC">
        <w:rPr>
          <w:rtl/>
        </w:rPr>
        <w:t xml:space="preserve"> وأنسا</w:t>
      </w:r>
      <w:r w:rsidR="007F2352">
        <w:rPr>
          <w:rFonts w:hint="cs"/>
          <w:rtl/>
        </w:rPr>
        <w:t>ً</w:t>
      </w:r>
      <w:r w:rsidRPr="009746DC">
        <w:rPr>
          <w:rtl/>
        </w:rPr>
        <w:t xml:space="preserve"> من</w:t>
      </w:r>
      <w:r w:rsidR="007F2352">
        <w:rPr>
          <w:rFonts w:hint="cs"/>
          <w:rtl/>
        </w:rPr>
        <w:t>ّ</w:t>
      </w:r>
      <w:r w:rsidRPr="009746DC">
        <w:rPr>
          <w:rtl/>
        </w:rPr>
        <w:t>ي برؤيتك ، و</w:t>
      </w:r>
      <w:r w:rsidR="00D8033E">
        <w:rPr>
          <w:rtl/>
        </w:rPr>
        <w:t xml:space="preserve">ان </w:t>
      </w:r>
      <w:r w:rsidRPr="009746DC">
        <w:rPr>
          <w:rtl/>
        </w:rPr>
        <w:t>للعباسة أختي موقعا</w:t>
      </w:r>
      <w:r w:rsidR="007F2352">
        <w:rPr>
          <w:rFonts w:hint="cs"/>
          <w:rtl/>
        </w:rPr>
        <w:t>َ</w:t>
      </w:r>
      <w:r w:rsidRPr="009746DC">
        <w:rPr>
          <w:rtl/>
        </w:rPr>
        <w:t xml:space="preserve"> مني ليس بدون ذلك وقد نظرت في أمري معكما فوجدتني لا أصبر عنك ولا عنها ، وقد رأيت </w:t>
      </w:r>
      <w:r w:rsidR="000F65B1">
        <w:rPr>
          <w:rtl/>
        </w:rPr>
        <w:t>شيئاً</w:t>
      </w:r>
      <w:r w:rsidR="00F54854">
        <w:rPr>
          <w:rtl/>
        </w:rPr>
        <w:t xml:space="preserve"> </w:t>
      </w:r>
      <w:r w:rsidRPr="009746DC">
        <w:rPr>
          <w:rtl/>
        </w:rPr>
        <w:t xml:space="preserve">يجتمع لي به السرور ، وتتكاثف به اللذة والأنس فقال : وفقك الله يا أمير المؤمنين وعزم لك </w:t>
      </w:r>
      <w:r w:rsidR="00D83B35">
        <w:rPr>
          <w:rtl/>
        </w:rPr>
        <w:t xml:space="preserve">علىّ </w:t>
      </w:r>
      <w:r w:rsidRPr="009746DC">
        <w:rPr>
          <w:rtl/>
        </w:rPr>
        <w:t>الرشد في أمورك فقال : قد زوجتكما تزويجا</w:t>
      </w:r>
      <w:r w:rsidR="007F2352">
        <w:rPr>
          <w:rFonts w:hint="cs"/>
          <w:rtl/>
        </w:rPr>
        <w:t>ً</w:t>
      </w:r>
      <w:r w:rsidRPr="009746DC">
        <w:rPr>
          <w:rtl/>
        </w:rPr>
        <w:t xml:space="preserve"> يحل لك مجالستها والنظر إليها والاجتماع في مجلس أنا معكما فيه ، لا سوى ذلك.</w:t>
      </w:r>
    </w:p>
    <w:p w:rsidR="00B717C7" w:rsidRPr="009746DC" w:rsidRDefault="00B717C7" w:rsidP="007F2352">
      <w:pPr>
        <w:pStyle w:val="libNormal"/>
        <w:rPr>
          <w:rtl/>
        </w:rPr>
      </w:pPr>
      <w:r w:rsidRPr="009746DC">
        <w:rPr>
          <w:rtl/>
        </w:rPr>
        <w:t>فزو</w:t>
      </w:r>
      <w:r w:rsidR="007F2352">
        <w:rPr>
          <w:rFonts w:hint="cs"/>
          <w:rtl/>
        </w:rPr>
        <w:t>ّ</w:t>
      </w:r>
      <w:r w:rsidRPr="009746DC">
        <w:rPr>
          <w:rtl/>
        </w:rPr>
        <w:t xml:space="preserve">جه بعد امتناع </w:t>
      </w:r>
      <w:r w:rsidR="00551E04">
        <w:rPr>
          <w:rtl/>
        </w:rPr>
        <w:t xml:space="preserve">كان </w:t>
      </w:r>
      <w:r w:rsidRPr="009746DC">
        <w:rPr>
          <w:rtl/>
        </w:rPr>
        <w:t xml:space="preserve">من جعفر وأشهد له من حضر من مواليه وخدمه وأخذ عليه عهد الله وميثاقه وغليظ إيمانه </w:t>
      </w:r>
      <w:r w:rsidR="00D8033E">
        <w:rPr>
          <w:rtl/>
        </w:rPr>
        <w:t xml:space="preserve">ان </w:t>
      </w:r>
      <w:r w:rsidRPr="009746DC">
        <w:rPr>
          <w:rtl/>
        </w:rPr>
        <w:t>لا يجالسها ولا يخلو معها ولا يظله وإي</w:t>
      </w:r>
      <w:r w:rsidR="007F2352">
        <w:rPr>
          <w:rFonts w:hint="cs"/>
          <w:rtl/>
        </w:rPr>
        <w:t>ّ</w:t>
      </w:r>
      <w:r w:rsidRPr="009746DC">
        <w:rPr>
          <w:rtl/>
        </w:rPr>
        <w:t xml:space="preserve">اها سقف بيت </w:t>
      </w:r>
      <w:r w:rsidR="000164B7">
        <w:rPr>
          <w:rtl/>
        </w:rPr>
        <w:t xml:space="preserve">إلّا </w:t>
      </w:r>
      <w:r w:rsidRPr="009746DC">
        <w:rPr>
          <w:rtl/>
        </w:rPr>
        <w:t xml:space="preserve">وهارون ثالثهما ، فحلف له جعفر </w:t>
      </w:r>
      <w:r w:rsidR="00D83B35">
        <w:rPr>
          <w:rtl/>
        </w:rPr>
        <w:t xml:space="preserve">علىّ </w:t>
      </w:r>
      <w:r w:rsidRPr="009746DC">
        <w:rPr>
          <w:rtl/>
        </w:rPr>
        <w:t>هذه الحال وجعفر في ذلك صارف بصره عنها مزور بوجهه هيبة للرشيد ووفاء</w:t>
      </w:r>
      <w:r w:rsidR="007F2352">
        <w:rPr>
          <w:rFonts w:hint="cs"/>
          <w:rtl/>
        </w:rPr>
        <w:t>اً</w:t>
      </w:r>
      <w:r w:rsidRPr="009746DC">
        <w:rPr>
          <w:rtl/>
        </w:rPr>
        <w:t xml:space="preserve"> بعهده وأيمانه </w:t>
      </w:r>
      <w:r w:rsidR="00D83B35">
        <w:rPr>
          <w:rtl/>
        </w:rPr>
        <w:t xml:space="preserve">علىّ </w:t>
      </w:r>
      <w:r w:rsidRPr="009746DC">
        <w:rPr>
          <w:rtl/>
        </w:rPr>
        <w:t>ما فارقه عليه.</w:t>
      </w:r>
    </w:p>
    <w:p w:rsidR="008930D5" w:rsidRDefault="008930D5" w:rsidP="008930D5">
      <w:pPr>
        <w:pStyle w:val="libNormal"/>
        <w:rPr>
          <w:rtl/>
        </w:rPr>
      </w:pPr>
      <w:r>
        <w:rPr>
          <w:rtl/>
        </w:rPr>
        <w:br w:type="page"/>
      </w:r>
    </w:p>
    <w:p w:rsidR="00B717C7" w:rsidRPr="009746DC" w:rsidRDefault="00B717C7" w:rsidP="007F2352">
      <w:pPr>
        <w:pStyle w:val="libNormal"/>
        <w:rPr>
          <w:rtl/>
        </w:rPr>
      </w:pPr>
      <w:r w:rsidRPr="009746DC">
        <w:rPr>
          <w:rtl/>
        </w:rPr>
        <w:lastRenderedPageBreak/>
        <w:t>مجلس</w:t>
      </w:r>
      <w:r w:rsidR="007F2352">
        <w:rPr>
          <w:rFonts w:hint="cs"/>
          <w:rtl/>
        </w:rPr>
        <w:t>َ</w:t>
      </w:r>
      <w:r w:rsidRPr="009746DC">
        <w:rPr>
          <w:rtl/>
        </w:rPr>
        <w:t xml:space="preserve"> ف</w:t>
      </w:r>
      <w:r w:rsidR="00FE5F86">
        <w:rPr>
          <w:rtl/>
        </w:rPr>
        <w:t xml:space="preserve">لـمّا </w:t>
      </w:r>
      <w:r w:rsidRPr="009746DC">
        <w:rPr>
          <w:rtl/>
        </w:rPr>
        <w:t>رجع من مك</w:t>
      </w:r>
      <w:r w:rsidR="007F2352">
        <w:rPr>
          <w:rFonts w:hint="cs"/>
          <w:rtl/>
        </w:rPr>
        <w:t>ّ</w:t>
      </w:r>
      <w:r w:rsidRPr="009746DC">
        <w:rPr>
          <w:rtl/>
        </w:rPr>
        <w:t>ة صعد إليه فأ</w:t>
      </w:r>
      <w:r w:rsidR="007F2352">
        <w:rPr>
          <w:rtl/>
        </w:rPr>
        <w:t>مر</w:t>
      </w:r>
      <w:r w:rsidR="00850EDE">
        <w:rPr>
          <w:rtl/>
        </w:rPr>
        <w:t xml:space="preserve"> </w:t>
      </w:r>
      <w:r w:rsidRPr="009746DC">
        <w:rPr>
          <w:rtl/>
        </w:rPr>
        <w:t xml:space="preserve">بهدمه </w:t>
      </w:r>
      <w:r w:rsidR="007F2352">
        <w:rPr>
          <w:rFonts w:hint="cs"/>
          <w:rtl/>
        </w:rPr>
        <w:t xml:space="preserve">، </w:t>
      </w:r>
      <w:r w:rsidRPr="009746DC">
        <w:rPr>
          <w:rtl/>
        </w:rPr>
        <w:t>ف</w:t>
      </w:r>
      <w:r w:rsidR="00FE5F86">
        <w:rPr>
          <w:rtl/>
        </w:rPr>
        <w:t xml:space="preserve">لـمّا </w:t>
      </w:r>
      <w:r w:rsidRPr="009746DC">
        <w:rPr>
          <w:rtl/>
        </w:rPr>
        <w:t>انصرف إلى العراق قطع إربا</w:t>
      </w:r>
      <w:r w:rsidR="007F2352">
        <w:rPr>
          <w:rFonts w:hint="cs"/>
          <w:rtl/>
        </w:rPr>
        <w:t>ً</w:t>
      </w:r>
      <w:r w:rsidRPr="009746DC">
        <w:rPr>
          <w:rtl/>
        </w:rPr>
        <w:t xml:space="preserve"> إربا</w:t>
      </w:r>
      <w:r w:rsidR="007F2352">
        <w:rPr>
          <w:rFonts w:hint="cs"/>
          <w:rtl/>
        </w:rPr>
        <w:t>ً</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F2352">
      <w:pPr>
        <w:pStyle w:val="libNormal"/>
        <w:rPr>
          <w:rtl/>
        </w:rPr>
      </w:pPr>
      <w:r w:rsidRPr="009746DC">
        <w:rPr>
          <w:rtl/>
        </w:rPr>
        <w:t>فكتبت إليه في ذلك رقعة فزبر رسولها وتهد</w:t>
      </w:r>
      <w:r w:rsidR="007F2352">
        <w:rPr>
          <w:rFonts w:hint="cs"/>
          <w:rtl/>
        </w:rPr>
        <w:t>ّ</w:t>
      </w:r>
      <w:r w:rsidRPr="009746DC">
        <w:rPr>
          <w:rtl/>
        </w:rPr>
        <w:t>ده فعادت فعاد جعفر لذلك ف</w:t>
      </w:r>
      <w:r w:rsidR="00FE5F86">
        <w:rPr>
          <w:rtl/>
        </w:rPr>
        <w:t xml:space="preserve">لـمّا </w:t>
      </w:r>
      <w:r w:rsidRPr="009746DC">
        <w:rPr>
          <w:rtl/>
        </w:rPr>
        <w:t>استحكم يأسها منه قصدت ل</w:t>
      </w:r>
      <w:r w:rsidR="00551E04">
        <w:rPr>
          <w:rtl/>
        </w:rPr>
        <w:t xml:space="preserve">أمّه </w:t>
      </w:r>
      <w:r w:rsidRPr="009746DC">
        <w:rPr>
          <w:rtl/>
        </w:rPr>
        <w:t xml:space="preserve">ولم تكن بالحازمة فاستمالتها بالهدايا والألطاف ونفيس الجواهر وما أشبه ذلك من ألطاف الملوك </w:t>
      </w:r>
      <w:r w:rsidR="00FE5F86">
        <w:rPr>
          <w:rtl/>
        </w:rPr>
        <w:t xml:space="preserve">حتّى </w:t>
      </w:r>
      <w:r w:rsidRPr="009746DC">
        <w:rPr>
          <w:rtl/>
        </w:rPr>
        <w:t>إذا علمت أنها في الطاعة كالأمة وفي النصيحة والإشفاق كال</w:t>
      </w:r>
      <w:r w:rsidR="00551E04">
        <w:rPr>
          <w:rtl/>
        </w:rPr>
        <w:t xml:space="preserve">أمّ </w:t>
      </w:r>
      <w:r w:rsidRPr="009746DC">
        <w:rPr>
          <w:rtl/>
        </w:rPr>
        <w:t>ألقت إليها طرفا</w:t>
      </w:r>
      <w:r w:rsidR="007F2352">
        <w:rPr>
          <w:rFonts w:hint="cs"/>
          <w:rtl/>
        </w:rPr>
        <w:t>ً</w:t>
      </w:r>
      <w:r w:rsidRPr="009746DC">
        <w:rPr>
          <w:rtl/>
        </w:rPr>
        <w:t xml:space="preserve"> من الأ</w:t>
      </w:r>
      <w:r w:rsidR="00850EDE">
        <w:rPr>
          <w:rtl/>
        </w:rPr>
        <w:t xml:space="preserve">مرّ </w:t>
      </w:r>
      <w:r w:rsidRPr="009746DC">
        <w:rPr>
          <w:rtl/>
        </w:rPr>
        <w:t xml:space="preserve">الذي تريده وأعلمتها ما لها في ذلك من جميل العاقبة وما لابنها من الفخر والشرف بمصاهرة أمير المؤمنين وأوهمتها </w:t>
      </w:r>
      <w:r w:rsidR="00D8033E">
        <w:rPr>
          <w:rtl/>
        </w:rPr>
        <w:t xml:space="preserve">ان </w:t>
      </w:r>
      <w:r w:rsidRPr="009746DC">
        <w:rPr>
          <w:rtl/>
        </w:rPr>
        <w:t>هذا الأ</w:t>
      </w:r>
      <w:r w:rsidR="00850EDE">
        <w:rPr>
          <w:rtl/>
        </w:rPr>
        <w:t xml:space="preserve">مرّ </w:t>
      </w:r>
      <w:r w:rsidRPr="009746DC">
        <w:rPr>
          <w:rtl/>
        </w:rPr>
        <w:t xml:space="preserve">إذا وقع </w:t>
      </w:r>
      <w:r w:rsidR="00551E04">
        <w:rPr>
          <w:rtl/>
        </w:rPr>
        <w:t xml:space="preserve">كان </w:t>
      </w:r>
      <w:r w:rsidRPr="009746DC">
        <w:rPr>
          <w:rtl/>
        </w:rPr>
        <w:t>به أمانها وأم</w:t>
      </w:r>
      <w:r w:rsidR="007F2352">
        <w:rPr>
          <w:rtl/>
        </w:rPr>
        <w:t>ان</w:t>
      </w:r>
      <w:r w:rsidR="00551E04">
        <w:rPr>
          <w:rtl/>
        </w:rPr>
        <w:t xml:space="preserve"> </w:t>
      </w:r>
      <w:r w:rsidRPr="009746DC">
        <w:rPr>
          <w:rtl/>
        </w:rPr>
        <w:t xml:space="preserve">ولدها من زوال النعمة أو سقوط مرتبته فاستجابت لها </w:t>
      </w:r>
      <w:r w:rsidR="00551E04">
        <w:rPr>
          <w:rtl/>
        </w:rPr>
        <w:t xml:space="preserve">أمّ </w:t>
      </w:r>
      <w:r w:rsidRPr="009746DC">
        <w:rPr>
          <w:rtl/>
        </w:rPr>
        <w:t>جعفر ووعدتها إعمال الحيلة في ذلك.</w:t>
      </w:r>
    </w:p>
    <w:p w:rsidR="00B717C7" w:rsidRPr="009746DC" w:rsidRDefault="00B717C7" w:rsidP="007F2352">
      <w:pPr>
        <w:pStyle w:val="libNormal"/>
        <w:rPr>
          <w:rtl/>
        </w:rPr>
      </w:pPr>
      <w:r w:rsidRPr="009746DC">
        <w:rPr>
          <w:rtl/>
        </w:rPr>
        <w:t xml:space="preserve">فأقبلت </w:t>
      </w:r>
      <w:r w:rsidR="00D83B35">
        <w:rPr>
          <w:rtl/>
        </w:rPr>
        <w:t xml:space="preserve">علىّ </w:t>
      </w:r>
      <w:r w:rsidRPr="009746DC">
        <w:rPr>
          <w:rtl/>
        </w:rPr>
        <w:t xml:space="preserve">جعفر </w:t>
      </w:r>
      <w:r w:rsidR="002D77E0">
        <w:rPr>
          <w:rtl/>
        </w:rPr>
        <w:t xml:space="preserve">يوماً </w:t>
      </w:r>
      <w:r w:rsidRPr="009746DC">
        <w:rPr>
          <w:rtl/>
        </w:rPr>
        <w:t xml:space="preserve">فقالت له : يا بني قد وصفت لي جارية في بعض القصور من تربية الملوك قد بلغت من الأدب والمعرفة والظرف والحلاوة مع الجمال الرائع والقد البارع والخصال المحمودة ما لم ير مثلها ، وقد عزمت </w:t>
      </w:r>
      <w:r w:rsidR="00D83B35">
        <w:rPr>
          <w:rtl/>
        </w:rPr>
        <w:t xml:space="preserve">علىّ </w:t>
      </w:r>
      <w:r w:rsidRPr="009746DC">
        <w:rPr>
          <w:rtl/>
        </w:rPr>
        <w:t>شرائها لك وقرب الأ</w:t>
      </w:r>
      <w:r w:rsidR="00850EDE">
        <w:rPr>
          <w:rtl/>
        </w:rPr>
        <w:t xml:space="preserve">مرّ </w:t>
      </w:r>
      <w:r w:rsidRPr="009746DC">
        <w:rPr>
          <w:rtl/>
        </w:rPr>
        <w:t xml:space="preserve">بيني وبين مالكها فاستقبل جعفر كلامها بالقبول وعلق بذلك قلبه وتطلعت إليه نفسه وجعلت تمطله </w:t>
      </w:r>
      <w:r w:rsidR="00FE5F86">
        <w:rPr>
          <w:rtl/>
        </w:rPr>
        <w:t xml:space="preserve">حتّى </w:t>
      </w:r>
      <w:r w:rsidRPr="009746DC">
        <w:rPr>
          <w:rtl/>
        </w:rPr>
        <w:t>اشتد شوقه وقويت شهوته وهو في ذلك يلح عليها ، ف</w:t>
      </w:r>
      <w:r w:rsidR="00FE5F86">
        <w:rPr>
          <w:rtl/>
        </w:rPr>
        <w:t xml:space="preserve">لـمّا </w:t>
      </w:r>
      <w:r w:rsidRPr="009746DC">
        <w:rPr>
          <w:rtl/>
        </w:rPr>
        <w:t xml:space="preserve">علمت أنه قد عجز عن الصبر واشتد به القلق قال له : أنا مهديتها لك ليلة وبعثت إلى العباسة وأعلمتها بذلك فتأهبت بمثل ما يتأهب به مثلها وصارت إليه في تلك الليلة فانصرف جعفر في تلك الليلة من عند الرشيد وقد بقي في نفسه من الشرب فضلة </w:t>
      </w:r>
      <w:r w:rsidR="00FE5F86">
        <w:rPr>
          <w:rtl/>
        </w:rPr>
        <w:t xml:space="preserve">لـمّا </w:t>
      </w:r>
      <w:r w:rsidRPr="009746DC">
        <w:rPr>
          <w:rtl/>
        </w:rPr>
        <w:t xml:space="preserve">قد عزم عليه ، فدخل منزله وسأل عن الجارية فخبر بمكانها فأدخلت </w:t>
      </w:r>
      <w:r w:rsidR="00D83B35">
        <w:rPr>
          <w:rtl/>
        </w:rPr>
        <w:t xml:space="preserve">علىّ </w:t>
      </w:r>
      <w:r w:rsidRPr="009746DC">
        <w:rPr>
          <w:rtl/>
        </w:rPr>
        <w:t>فتى سكر</w:t>
      </w:r>
      <w:r w:rsidR="00D8033E">
        <w:rPr>
          <w:rtl/>
        </w:rPr>
        <w:t xml:space="preserve">ان </w:t>
      </w:r>
      <w:r w:rsidRPr="009746DC">
        <w:rPr>
          <w:rtl/>
        </w:rPr>
        <w:t>لم يكن بصورتها عا</w:t>
      </w:r>
      <w:r w:rsidR="00FE5F86">
        <w:rPr>
          <w:rtl/>
        </w:rPr>
        <w:t xml:space="preserve">لـمّا </w:t>
      </w:r>
      <w:r w:rsidRPr="009746DC">
        <w:rPr>
          <w:rtl/>
        </w:rPr>
        <w:t xml:space="preserve">ولا </w:t>
      </w:r>
      <w:r w:rsidR="00D83B35">
        <w:rPr>
          <w:rtl/>
        </w:rPr>
        <w:t xml:space="preserve">علىّ </w:t>
      </w:r>
      <w:r w:rsidRPr="009746DC">
        <w:rPr>
          <w:rtl/>
        </w:rPr>
        <w:t>خلقتها واقفا فق</w:t>
      </w:r>
      <w:r w:rsidR="00551E04">
        <w:rPr>
          <w:rtl/>
        </w:rPr>
        <w:t xml:space="preserve">أمّ </w:t>
      </w:r>
      <w:r w:rsidRPr="009746DC">
        <w:rPr>
          <w:rtl/>
        </w:rPr>
        <w:t>إليها فواقعها ف</w:t>
      </w:r>
      <w:r w:rsidR="00FE5F86">
        <w:rPr>
          <w:rtl/>
        </w:rPr>
        <w:t xml:space="preserve">لـمّا </w:t>
      </w:r>
      <w:r w:rsidRPr="009746DC">
        <w:rPr>
          <w:rtl/>
        </w:rPr>
        <w:t>قضى حاجته منها قالت له :</w:t>
      </w:r>
      <w:r>
        <w:rPr>
          <w:rFonts w:hint="cs"/>
          <w:rtl/>
        </w:rPr>
        <w:t xml:space="preserve"> </w:t>
      </w:r>
      <w:r w:rsidRPr="009746DC">
        <w:rPr>
          <w:rtl/>
        </w:rPr>
        <w:t>كيف رأيت حيل بنات الملوك</w:t>
      </w:r>
      <w:r>
        <w:rPr>
          <w:rtl/>
        </w:rPr>
        <w:t>؟</w:t>
      </w:r>
      <w:r w:rsidRPr="009746DC">
        <w:rPr>
          <w:rtl/>
        </w:rPr>
        <w:t xml:space="preserve"> قال : وأي بنات الملوك تعنين</w:t>
      </w:r>
      <w:r>
        <w:rPr>
          <w:rtl/>
        </w:rPr>
        <w:t>؟</w:t>
      </w:r>
      <w:r w:rsidRPr="009746DC">
        <w:rPr>
          <w:rtl/>
        </w:rPr>
        <w:t xml:space="preserve"> وهو يرى أنها من بعض بنات الروم.</w:t>
      </w:r>
    </w:p>
    <w:p w:rsidR="00B717C7" w:rsidRPr="009746DC" w:rsidRDefault="00B717C7" w:rsidP="007F2352">
      <w:pPr>
        <w:pStyle w:val="libNormal"/>
        <w:rPr>
          <w:rtl/>
        </w:rPr>
      </w:pPr>
      <w:r w:rsidRPr="009746DC">
        <w:rPr>
          <w:rtl/>
        </w:rPr>
        <w:t>قالت له : أنا مولاتك العباسة بنت المهدي ، فوثب فزعا</w:t>
      </w:r>
      <w:r w:rsidR="007F2352">
        <w:rPr>
          <w:rFonts w:hint="cs"/>
          <w:rtl/>
        </w:rPr>
        <w:t>ً</w:t>
      </w:r>
      <w:r w:rsidRPr="009746DC">
        <w:rPr>
          <w:rtl/>
        </w:rPr>
        <w:t xml:space="preserve"> قد زال عنه سكره ورجع إليه عقله وأقبل </w:t>
      </w:r>
      <w:r w:rsidR="00D83B35">
        <w:rPr>
          <w:rtl/>
        </w:rPr>
        <w:t xml:space="preserve">علىّ </w:t>
      </w:r>
      <w:r w:rsidR="00551E04">
        <w:rPr>
          <w:rtl/>
        </w:rPr>
        <w:t xml:space="preserve">أمّه </w:t>
      </w:r>
      <w:r w:rsidRPr="009746DC">
        <w:rPr>
          <w:rtl/>
        </w:rPr>
        <w:t xml:space="preserve">فقال لها : لقد بعتني بالثمن الخسيس وحملتني </w:t>
      </w:r>
      <w:r w:rsidR="00D83B35">
        <w:rPr>
          <w:rtl/>
        </w:rPr>
        <w:t xml:space="preserve">علىّ </w:t>
      </w:r>
      <w:r w:rsidRPr="009746DC">
        <w:rPr>
          <w:rtl/>
        </w:rPr>
        <w:t>المركب</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7F2352">
      <w:pPr>
        <w:pStyle w:val="libNormal"/>
        <w:rPr>
          <w:rtl/>
        </w:rPr>
      </w:pPr>
      <w:r w:rsidRPr="009746DC">
        <w:rPr>
          <w:rtl/>
        </w:rPr>
        <w:t>الوعر فانظري إلى ما يؤول إليه حالي.</w:t>
      </w:r>
    </w:p>
    <w:p w:rsidR="00B717C7" w:rsidRPr="009746DC" w:rsidRDefault="00B717C7" w:rsidP="007F2352">
      <w:pPr>
        <w:pStyle w:val="libNormal"/>
        <w:rPr>
          <w:rtl/>
        </w:rPr>
      </w:pPr>
      <w:r w:rsidRPr="009746DC">
        <w:rPr>
          <w:rtl/>
        </w:rPr>
        <w:t xml:space="preserve">وانصرفت العباسة مشتملة </w:t>
      </w:r>
      <w:r w:rsidR="00D83B35">
        <w:rPr>
          <w:rtl/>
        </w:rPr>
        <w:t xml:space="preserve">علىّ </w:t>
      </w:r>
      <w:r w:rsidRPr="009746DC">
        <w:rPr>
          <w:rtl/>
        </w:rPr>
        <w:t xml:space="preserve">حمل </w:t>
      </w:r>
      <w:r w:rsidR="00D83B35">
        <w:rPr>
          <w:rtl/>
        </w:rPr>
        <w:t xml:space="preserve">ثمّ </w:t>
      </w:r>
      <w:r w:rsidRPr="009746DC">
        <w:rPr>
          <w:rtl/>
        </w:rPr>
        <w:t>ولدت غلاما</w:t>
      </w:r>
      <w:r w:rsidR="007F2352">
        <w:rPr>
          <w:rFonts w:hint="cs"/>
          <w:rtl/>
        </w:rPr>
        <w:t>ً</w:t>
      </w:r>
      <w:r w:rsidRPr="009746DC">
        <w:rPr>
          <w:rtl/>
        </w:rPr>
        <w:t xml:space="preserve"> فوكلت به خادما</w:t>
      </w:r>
      <w:r w:rsidR="007F2352">
        <w:rPr>
          <w:rFonts w:hint="cs"/>
          <w:rtl/>
        </w:rPr>
        <w:t>ً</w:t>
      </w:r>
      <w:r w:rsidRPr="009746DC">
        <w:rPr>
          <w:rtl/>
        </w:rPr>
        <w:t xml:space="preserve"> من خدمها يقال له رياش ، وحاضنة لها تسم</w:t>
      </w:r>
      <w:r w:rsidR="007F2352">
        <w:rPr>
          <w:rFonts w:hint="cs"/>
          <w:rtl/>
        </w:rPr>
        <w:t>ّ</w:t>
      </w:r>
      <w:r w:rsidRPr="009746DC">
        <w:rPr>
          <w:rtl/>
        </w:rPr>
        <w:t xml:space="preserve">ى قرة </w:t>
      </w:r>
      <w:r w:rsidRPr="007F2352">
        <w:rPr>
          <w:rStyle w:val="libFootnotenumChar"/>
          <w:rtl/>
        </w:rPr>
        <w:t>(1)</w:t>
      </w:r>
      <w:r w:rsidRPr="009746DC">
        <w:rPr>
          <w:rtl/>
        </w:rPr>
        <w:t xml:space="preserve"> ف</w:t>
      </w:r>
      <w:r w:rsidR="00FE5F86">
        <w:rPr>
          <w:rtl/>
        </w:rPr>
        <w:t xml:space="preserve">لـمّا </w:t>
      </w:r>
      <w:r w:rsidRPr="009746DC">
        <w:rPr>
          <w:rtl/>
        </w:rPr>
        <w:t>خافت ظهور الخبر وانتشاره وج</w:t>
      </w:r>
      <w:r w:rsidR="007F2352">
        <w:rPr>
          <w:rFonts w:hint="cs"/>
          <w:rtl/>
        </w:rPr>
        <w:t>ّ</w:t>
      </w:r>
      <w:r w:rsidRPr="009746DC">
        <w:rPr>
          <w:rtl/>
        </w:rPr>
        <w:t xml:space="preserve">هت بالصبي إلى مكة مع الخادمين وأمرتهما بتربيته وطالت المدة </w:t>
      </w:r>
      <w:r w:rsidR="00FE5F86">
        <w:rPr>
          <w:rtl/>
        </w:rPr>
        <w:t xml:space="preserve">حتّى </w:t>
      </w:r>
      <w:r w:rsidRPr="009746DC">
        <w:rPr>
          <w:rtl/>
        </w:rPr>
        <w:t xml:space="preserve">احتوى هو وأخوه وأبوه </w:t>
      </w:r>
      <w:r w:rsidR="007F2352">
        <w:rPr>
          <w:rtl/>
        </w:rPr>
        <w:t>على</w:t>
      </w:r>
      <w:r w:rsidR="00D83B35">
        <w:rPr>
          <w:rtl/>
        </w:rPr>
        <w:t xml:space="preserve"> </w:t>
      </w:r>
      <w:r w:rsidRPr="009746DC">
        <w:rPr>
          <w:rtl/>
        </w:rPr>
        <w:t>أ</w:t>
      </w:r>
      <w:r w:rsidR="007F2352">
        <w:rPr>
          <w:rtl/>
        </w:rPr>
        <w:t>مر</w:t>
      </w:r>
      <w:r w:rsidR="00850EDE">
        <w:rPr>
          <w:rtl/>
        </w:rPr>
        <w:t xml:space="preserve"> </w:t>
      </w:r>
      <w:r w:rsidRPr="009746DC">
        <w:rPr>
          <w:rtl/>
        </w:rPr>
        <w:t>المملكة.</w:t>
      </w:r>
    </w:p>
    <w:p w:rsidR="00B717C7" w:rsidRPr="009746DC" w:rsidRDefault="00B717C7" w:rsidP="007F2352">
      <w:pPr>
        <w:pStyle w:val="libNormal"/>
        <w:rPr>
          <w:rtl/>
        </w:rPr>
      </w:pPr>
      <w:r w:rsidRPr="009746DC">
        <w:rPr>
          <w:rtl/>
        </w:rPr>
        <w:t xml:space="preserve">وكانت زبيدة </w:t>
      </w:r>
      <w:r w:rsidR="007F2352">
        <w:rPr>
          <w:rtl/>
        </w:rPr>
        <w:t>أم</w:t>
      </w:r>
      <w:r w:rsidR="00551E04">
        <w:rPr>
          <w:rtl/>
        </w:rPr>
        <w:t xml:space="preserve"> </w:t>
      </w:r>
      <w:r w:rsidRPr="009746DC">
        <w:rPr>
          <w:rtl/>
        </w:rPr>
        <w:t xml:space="preserve">جعفر زوجة الرشيد منه بالمنزلة </w:t>
      </w:r>
      <w:r w:rsidR="003928AF">
        <w:rPr>
          <w:rtl/>
        </w:rPr>
        <w:t xml:space="preserve">الّتي </w:t>
      </w:r>
      <w:r w:rsidRPr="009746DC">
        <w:rPr>
          <w:rtl/>
        </w:rPr>
        <w:t xml:space="preserve">لا يتقدمها أحد من نظرائها </w:t>
      </w:r>
      <w:r w:rsidR="00551E04">
        <w:rPr>
          <w:rtl/>
        </w:rPr>
        <w:t xml:space="preserve">وكان </w:t>
      </w:r>
      <w:r w:rsidRPr="009746DC">
        <w:rPr>
          <w:rtl/>
        </w:rPr>
        <w:t xml:space="preserve">يحيى بن برمك لا يزال يتفقد حرم الرشيد ويمنعهن من خدمة الخدم ، فشكت ذلك زبيدة إلى الرشيد فقال ليحيى : يا أبة ما بال </w:t>
      </w:r>
      <w:r w:rsidR="00551E04">
        <w:rPr>
          <w:rtl/>
        </w:rPr>
        <w:t xml:space="preserve">أمّ </w:t>
      </w:r>
      <w:r w:rsidRPr="009746DC">
        <w:rPr>
          <w:rtl/>
        </w:rPr>
        <w:t>جعفر تشكوك</w:t>
      </w:r>
      <w:r>
        <w:rPr>
          <w:rtl/>
        </w:rPr>
        <w:t>؟</w:t>
      </w:r>
      <w:r w:rsidRPr="009746DC">
        <w:rPr>
          <w:rtl/>
        </w:rPr>
        <w:t xml:space="preserve"> فقال : يا أمير المؤمنين</w:t>
      </w:r>
      <w:r>
        <w:rPr>
          <w:rtl/>
        </w:rPr>
        <w:t xml:space="preserve"> أ</w:t>
      </w:r>
      <w:r w:rsidRPr="009746DC">
        <w:rPr>
          <w:rtl/>
        </w:rPr>
        <w:t>متهم أنا في حرمك وتدبير قصرك عندك</w:t>
      </w:r>
      <w:r>
        <w:rPr>
          <w:rtl/>
        </w:rPr>
        <w:t>؟</w:t>
      </w:r>
      <w:r w:rsidRPr="009746DC">
        <w:rPr>
          <w:rtl/>
        </w:rPr>
        <w:t xml:space="preserve"> قال : لا والله قال : فلا تقبل قولها في ، قال الرشيد : فل</w:t>
      </w:r>
      <w:r w:rsidR="003928AF">
        <w:rPr>
          <w:rtl/>
        </w:rPr>
        <w:t xml:space="preserve">ستّ </w:t>
      </w:r>
      <w:r w:rsidRPr="009746DC">
        <w:rPr>
          <w:rtl/>
        </w:rPr>
        <w:t xml:space="preserve">عائدا فازداد يحيى لها منعا وعليها في ذلك غلظة ، </w:t>
      </w:r>
      <w:r w:rsidR="00551E04">
        <w:rPr>
          <w:rtl/>
        </w:rPr>
        <w:t xml:space="preserve">وكان </w:t>
      </w:r>
      <w:r w:rsidRPr="009746DC">
        <w:rPr>
          <w:rtl/>
        </w:rPr>
        <w:t>يأ</w:t>
      </w:r>
      <w:r w:rsidR="00850EDE">
        <w:rPr>
          <w:rtl/>
        </w:rPr>
        <w:t xml:space="preserve">مرّ </w:t>
      </w:r>
      <w:r w:rsidRPr="009746DC">
        <w:rPr>
          <w:rtl/>
        </w:rPr>
        <w:t>بإقفال باب الخدم بالليل ويمضي بالمفاتيح إلى منزله.</w:t>
      </w:r>
    </w:p>
    <w:p w:rsidR="00B717C7" w:rsidRPr="009746DC" w:rsidRDefault="00B717C7" w:rsidP="007F2352">
      <w:pPr>
        <w:pStyle w:val="libNormal"/>
        <w:rPr>
          <w:rtl/>
        </w:rPr>
      </w:pPr>
      <w:r w:rsidRPr="009746DC">
        <w:rPr>
          <w:rtl/>
        </w:rPr>
        <w:t xml:space="preserve">فبلغ ذلك من </w:t>
      </w:r>
      <w:r w:rsidR="00551E04">
        <w:rPr>
          <w:rtl/>
        </w:rPr>
        <w:t xml:space="preserve">أمّ </w:t>
      </w:r>
      <w:r w:rsidRPr="009746DC">
        <w:rPr>
          <w:rtl/>
        </w:rPr>
        <w:t xml:space="preserve">جعفر </w:t>
      </w:r>
      <w:r w:rsidR="006A0B61">
        <w:rPr>
          <w:rtl/>
        </w:rPr>
        <w:t xml:space="preserve">كلّ </w:t>
      </w:r>
      <w:r w:rsidRPr="009746DC">
        <w:rPr>
          <w:rtl/>
        </w:rPr>
        <w:t xml:space="preserve">مبلغ ، فدخلت ذات يوم </w:t>
      </w:r>
      <w:r w:rsidR="00D83B35">
        <w:rPr>
          <w:rtl/>
        </w:rPr>
        <w:t xml:space="preserve">علىّ </w:t>
      </w:r>
      <w:r w:rsidRPr="009746DC">
        <w:rPr>
          <w:rtl/>
        </w:rPr>
        <w:t xml:space="preserve">الرشيد فقالت يا أمير المؤمنين ما يحمل يحيى </w:t>
      </w:r>
      <w:r w:rsidR="00D83B35">
        <w:rPr>
          <w:rtl/>
        </w:rPr>
        <w:t xml:space="preserve">علىّ </w:t>
      </w:r>
      <w:r w:rsidRPr="009746DC">
        <w:rPr>
          <w:rtl/>
        </w:rPr>
        <w:t>ما لا يزال يفعله بي من منعه إياي من خدمي ووضعه إي</w:t>
      </w:r>
      <w:r w:rsidR="007F2352">
        <w:rPr>
          <w:rFonts w:hint="cs"/>
          <w:rtl/>
        </w:rPr>
        <w:t>ّ</w:t>
      </w:r>
      <w:r w:rsidRPr="009746DC">
        <w:rPr>
          <w:rtl/>
        </w:rPr>
        <w:t>اي في غير موضعي</w:t>
      </w:r>
      <w:r>
        <w:rPr>
          <w:rtl/>
        </w:rPr>
        <w:t>؟</w:t>
      </w:r>
      <w:r w:rsidRPr="009746DC">
        <w:rPr>
          <w:rtl/>
        </w:rPr>
        <w:t xml:space="preserve"> فقال لها الرشيد : يحيى عندي غير متهم في حرمي ، فقالت : لو </w:t>
      </w:r>
      <w:r w:rsidR="00551E04">
        <w:rPr>
          <w:rtl/>
        </w:rPr>
        <w:t xml:space="preserve">كان </w:t>
      </w:r>
      <w:r w:rsidRPr="009746DC">
        <w:rPr>
          <w:rtl/>
        </w:rPr>
        <w:t>كذلك لحفظ ابنه عم</w:t>
      </w:r>
      <w:r w:rsidR="007F2352">
        <w:rPr>
          <w:rFonts w:hint="cs"/>
          <w:rtl/>
        </w:rPr>
        <w:t>ّ</w:t>
      </w:r>
      <w:r w:rsidRPr="009746DC">
        <w:rPr>
          <w:rtl/>
        </w:rPr>
        <w:t>ا ارتكبه</w:t>
      </w:r>
      <w:r>
        <w:rPr>
          <w:rtl/>
        </w:rPr>
        <w:t>!</w:t>
      </w:r>
      <w:r w:rsidRPr="009746DC">
        <w:rPr>
          <w:rtl/>
        </w:rPr>
        <w:t xml:space="preserve"> قال : وما ذلك</w:t>
      </w:r>
      <w:r>
        <w:rPr>
          <w:rtl/>
        </w:rPr>
        <w:t>؟</w:t>
      </w:r>
      <w:r w:rsidRPr="009746DC">
        <w:rPr>
          <w:rtl/>
        </w:rPr>
        <w:t xml:space="preserve"> فخبرته الخبر وقصت عليه قصة العباسة مع جعفر ، فأس</w:t>
      </w:r>
      <w:r w:rsidR="007F2352">
        <w:rPr>
          <w:rtl/>
        </w:rPr>
        <w:t>قط</w:t>
      </w:r>
      <w:r w:rsidR="00B91600">
        <w:rPr>
          <w:rtl/>
        </w:rPr>
        <w:t xml:space="preserve"> </w:t>
      </w:r>
      <w:r w:rsidRPr="009746DC">
        <w:rPr>
          <w:rtl/>
        </w:rPr>
        <w:t xml:space="preserve">في يده وقال : هل </w:t>
      </w:r>
      <w:r w:rsidR="00D83B35">
        <w:rPr>
          <w:rtl/>
        </w:rPr>
        <w:t xml:space="preserve">علىّ </w:t>
      </w:r>
      <w:r w:rsidRPr="009746DC">
        <w:rPr>
          <w:rtl/>
        </w:rPr>
        <w:t>ذلك دليل أو شاهد</w:t>
      </w:r>
      <w:r>
        <w:rPr>
          <w:rtl/>
        </w:rPr>
        <w:t>؟</w:t>
      </w:r>
      <w:r w:rsidRPr="009746DC">
        <w:rPr>
          <w:rtl/>
        </w:rPr>
        <w:t xml:space="preserve"> قالت : وأي دليل أدل عن الولد ، قال : وأين الولد</w:t>
      </w:r>
      <w:r>
        <w:rPr>
          <w:rtl/>
        </w:rPr>
        <w:t>؟</w:t>
      </w:r>
      <w:r w:rsidRPr="009746DC">
        <w:rPr>
          <w:rtl/>
        </w:rPr>
        <w:t xml:space="preserve"> قالت : </w:t>
      </w:r>
      <w:r w:rsidR="00551E04">
        <w:rPr>
          <w:rtl/>
        </w:rPr>
        <w:t xml:space="preserve">كان </w:t>
      </w:r>
      <w:r w:rsidRPr="009746DC">
        <w:rPr>
          <w:rtl/>
        </w:rPr>
        <w:t>هيهنا ف</w:t>
      </w:r>
      <w:r w:rsidR="00FE5F86">
        <w:rPr>
          <w:rtl/>
        </w:rPr>
        <w:t xml:space="preserve">لـمّا </w:t>
      </w:r>
      <w:r w:rsidRPr="009746DC">
        <w:rPr>
          <w:rtl/>
        </w:rPr>
        <w:t>خافت ظهور أمره وجهته إلى مكة ، قال : فعلم ذلك أحد غيرك</w:t>
      </w:r>
      <w:r>
        <w:rPr>
          <w:rtl/>
        </w:rPr>
        <w:t>؟</w:t>
      </w:r>
      <w:r w:rsidRPr="009746DC">
        <w:rPr>
          <w:rtl/>
        </w:rPr>
        <w:t xml:space="preserve"> قالت : ما في قصرك جارية </w:t>
      </w:r>
      <w:r w:rsidR="000164B7">
        <w:rPr>
          <w:rtl/>
        </w:rPr>
        <w:t xml:space="preserve">إلّا </w:t>
      </w:r>
      <w:r w:rsidRPr="009746DC">
        <w:rPr>
          <w:rtl/>
        </w:rPr>
        <w:t>وقد علمت بذلك.</w:t>
      </w:r>
    </w:p>
    <w:p w:rsidR="00B717C7" w:rsidRPr="009746DC" w:rsidRDefault="00B717C7" w:rsidP="007F2352">
      <w:pPr>
        <w:pStyle w:val="libNormal"/>
        <w:rPr>
          <w:rtl/>
        </w:rPr>
      </w:pPr>
      <w:r w:rsidRPr="009746DC">
        <w:rPr>
          <w:rtl/>
        </w:rPr>
        <w:t>فأمسك عن ذلك وطوى عليه كشحا</w:t>
      </w:r>
      <w:r w:rsidR="007F2352">
        <w:rPr>
          <w:rFonts w:hint="cs"/>
          <w:rtl/>
        </w:rPr>
        <w:t>ً</w:t>
      </w:r>
      <w:r w:rsidRPr="009746DC">
        <w:rPr>
          <w:rtl/>
        </w:rPr>
        <w:t xml:space="preserve"> وأظهر أن</w:t>
      </w:r>
      <w:r w:rsidR="007F2352">
        <w:rPr>
          <w:rFonts w:hint="cs"/>
          <w:rtl/>
        </w:rPr>
        <w:t>ّ</w:t>
      </w:r>
      <w:r w:rsidRPr="009746DC">
        <w:rPr>
          <w:rtl/>
        </w:rPr>
        <w:t>ه يريد الحج</w:t>
      </w:r>
      <w:r w:rsidR="007F2352">
        <w:rPr>
          <w:rFonts w:hint="cs"/>
          <w:rtl/>
        </w:rPr>
        <w:t>ّ</w:t>
      </w:r>
      <w:r w:rsidRPr="009746DC">
        <w:rPr>
          <w:rtl/>
        </w:rPr>
        <w:t xml:space="preserve"> فخرج هو وجعفر فكتبت العباسة إلى الخ</w:t>
      </w:r>
      <w:r w:rsidR="007F2352">
        <w:rPr>
          <w:rFonts w:hint="cs"/>
          <w:rtl/>
        </w:rPr>
        <w:t>ّ</w:t>
      </w:r>
      <w:r w:rsidRPr="009746DC">
        <w:rPr>
          <w:rtl/>
        </w:rPr>
        <w:t xml:space="preserve">ادم والحاضنة </w:t>
      </w:r>
      <w:r w:rsidR="00D8033E">
        <w:rPr>
          <w:rtl/>
        </w:rPr>
        <w:t xml:space="preserve">ان </w:t>
      </w:r>
      <w:r w:rsidRPr="009746DC">
        <w:rPr>
          <w:rtl/>
        </w:rPr>
        <w:t>يخرجا بالصبي إلى اليمن ، ف</w:t>
      </w:r>
      <w:r w:rsidR="00FE5F86">
        <w:rPr>
          <w:rtl/>
        </w:rPr>
        <w:t xml:space="preserve">لـمّا </w:t>
      </w:r>
      <w:r w:rsidRPr="009746DC">
        <w:rPr>
          <w:rtl/>
        </w:rPr>
        <w:t>صار الرشيد إلى مكة و</w:t>
      </w:r>
      <w:r w:rsidR="006A0B61">
        <w:rPr>
          <w:rtl/>
        </w:rPr>
        <w:t xml:space="preserve">كلّ </w:t>
      </w:r>
      <w:r w:rsidRPr="009746DC">
        <w:rPr>
          <w:rtl/>
        </w:rPr>
        <w:t>من يثق به بالفحص عن أ</w:t>
      </w:r>
      <w:r w:rsidR="00850EDE">
        <w:rPr>
          <w:rtl/>
        </w:rPr>
        <w:t xml:space="preserve">مرّ </w:t>
      </w:r>
      <w:r w:rsidRPr="009746DC">
        <w:rPr>
          <w:rtl/>
        </w:rPr>
        <w:t>الصبي والداية والخادم ، فوجد الأمر</w:t>
      </w:r>
    </w:p>
    <w:p w:rsidR="00B717C7" w:rsidRPr="009746DC" w:rsidRDefault="00B717C7" w:rsidP="007F2352">
      <w:pPr>
        <w:pStyle w:val="libLine"/>
        <w:rPr>
          <w:rtl/>
        </w:rPr>
      </w:pPr>
      <w:r w:rsidRPr="009746DC">
        <w:rPr>
          <w:rtl/>
        </w:rPr>
        <w:t>__________________</w:t>
      </w:r>
    </w:p>
    <w:p w:rsidR="00B717C7" w:rsidRPr="009746DC" w:rsidRDefault="00B717C7" w:rsidP="007F2352">
      <w:pPr>
        <w:pStyle w:val="libFootnote0"/>
        <w:rPr>
          <w:rtl/>
          <w:lang w:bidi="fa-IR"/>
        </w:rPr>
      </w:pPr>
      <w:r>
        <w:rPr>
          <w:rtl/>
        </w:rPr>
        <w:t>(</w:t>
      </w:r>
      <w:r w:rsidRPr="009746DC">
        <w:rPr>
          <w:rtl/>
        </w:rPr>
        <w:t>1) وفي المصدر « برة »</w:t>
      </w:r>
      <w:r>
        <w:rPr>
          <w:rtl/>
        </w:rPr>
        <w:t>.</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Default="00B717C7" w:rsidP="009F6937">
      <w:pPr>
        <w:pStyle w:val="libNormal"/>
        <w:rPr>
          <w:rtl/>
        </w:rPr>
      </w:pPr>
      <w:r w:rsidRPr="009746DC">
        <w:rPr>
          <w:rtl/>
        </w:rPr>
        <w:t xml:space="preserve">ووضح </w:t>
      </w:r>
      <w:r w:rsidRPr="007F2352">
        <w:rPr>
          <w:rStyle w:val="libFootnotenumChar"/>
          <w:rtl/>
        </w:rPr>
        <w:t>(1)</w:t>
      </w:r>
      <w:r>
        <w:rPr>
          <w:rtl/>
        </w:rPr>
        <w:t>.</w:t>
      </w:r>
      <w:r w:rsidRPr="009746DC">
        <w:rPr>
          <w:rtl/>
        </w:rPr>
        <w:t xml:space="preserve"> </w:t>
      </w:r>
    </w:p>
    <w:p w:rsidR="00B717C7" w:rsidRDefault="00B717C7" w:rsidP="009F6937">
      <w:pPr>
        <w:pStyle w:val="libNormal"/>
        <w:rPr>
          <w:rtl/>
        </w:rPr>
      </w:pPr>
      <w:r w:rsidRPr="009746DC">
        <w:rPr>
          <w:rtl/>
        </w:rPr>
        <w:t>ف</w:t>
      </w:r>
      <w:r w:rsidR="007F2352">
        <w:rPr>
          <w:rtl/>
        </w:rPr>
        <w:t>لـم</w:t>
      </w:r>
      <w:r w:rsidR="00FE5F86">
        <w:rPr>
          <w:rtl/>
        </w:rPr>
        <w:t xml:space="preserve">ا </w:t>
      </w:r>
      <w:r w:rsidRPr="009746DC">
        <w:rPr>
          <w:rtl/>
        </w:rPr>
        <w:t>قضى حج</w:t>
      </w:r>
      <w:r w:rsidR="007F2352">
        <w:rPr>
          <w:rFonts w:hint="cs"/>
          <w:rtl/>
        </w:rPr>
        <w:t>ّ</w:t>
      </w:r>
      <w:r w:rsidRPr="009746DC">
        <w:rPr>
          <w:rtl/>
        </w:rPr>
        <w:t>ه ورجع أض</w:t>
      </w:r>
      <w:r w:rsidR="00850EDE">
        <w:rPr>
          <w:rtl/>
        </w:rPr>
        <w:t xml:space="preserve">مرّ </w:t>
      </w:r>
      <w:r w:rsidRPr="009746DC">
        <w:rPr>
          <w:rtl/>
        </w:rPr>
        <w:t xml:space="preserve">في البرامكة إزالة النعمة عنهم والإيقاع بهم ، </w:t>
      </w:r>
      <w:r w:rsidR="009A6ED8">
        <w:rPr>
          <w:rtl/>
        </w:rPr>
        <w:t xml:space="preserve">فأقام </w:t>
      </w:r>
      <w:r w:rsidRPr="009746DC">
        <w:rPr>
          <w:rtl/>
        </w:rPr>
        <w:t>ببغداد مد</w:t>
      </w:r>
      <w:r w:rsidR="007F2352">
        <w:rPr>
          <w:rFonts w:hint="cs"/>
          <w:rtl/>
        </w:rPr>
        <w:t>ّ</w:t>
      </w:r>
      <w:r w:rsidRPr="009746DC">
        <w:rPr>
          <w:rtl/>
        </w:rPr>
        <w:t xml:space="preserve">ة </w:t>
      </w:r>
      <w:r w:rsidR="00D83B35">
        <w:rPr>
          <w:rtl/>
        </w:rPr>
        <w:t xml:space="preserve">ثمّ </w:t>
      </w:r>
      <w:r w:rsidRPr="009746DC">
        <w:rPr>
          <w:rtl/>
        </w:rPr>
        <w:t>خرج إلى الأنبار ف</w:t>
      </w:r>
      <w:r w:rsidR="00FE5F86">
        <w:rPr>
          <w:rtl/>
        </w:rPr>
        <w:t xml:space="preserve">لـمّا </w:t>
      </w:r>
      <w:r w:rsidR="00551E04">
        <w:rPr>
          <w:rtl/>
        </w:rPr>
        <w:t xml:space="preserve">كان </w:t>
      </w:r>
      <w:r w:rsidRPr="009746DC">
        <w:rPr>
          <w:rtl/>
        </w:rPr>
        <w:t xml:space="preserve">في اليوم الذي عزم فيه </w:t>
      </w:r>
      <w:r w:rsidR="00D83B35">
        <w:rPr>
          <w:rtl/>
        </w:rPr>
        <w:t xml:space="preserve">علىّ </w:t>
      </w:r>
      <w:r w:rsidRPr="009746DC">
        <w:rPr>
          <w:rtl/>
        </w:rPr>
        <w:t>قتل جعفر دعا بالسندي بن شاهك فأمره بالمضي</w:t>
      </w:r>
      <w:r w:rsidR="007F2352">
        <w:rPr>
          <w:rFonts w:hint="cs"/>
          <w:rtl/>
        </w:rPr>
        <w:t>ّ</w:t>
      </w:r>
      <w:r w:rsidRPr="009746DC">
        <w:rPr>
          <w:rtl/>
        </w:rPr>
        <w:t xml:space="preserve"> إلى مدينة </w:t>
      </w:r>
      <w:r w:rsidR="00406F49">
        <w:rPr>
          <w:rtl/>
        </w:rPr>
        <w:t xml:space="preserve">السلام </w:t>
      </w:r>
      <w:r w:rsidRPr="009746DC">
        <w:rPr>
          <w:rtl/>
        </w:rPr>
        <w:t>والتوكيل بدور البرامكة ودور كت</w:t>
      </w:r>
      <w:r w:rsidR="007F2352">
        <w:rPr>
          <w:rFonts w:hint="cs"/>
          <w:rtl/>
        </w:rPr>
        <w:t>ّ</w:t>
      </w:r>
      <w:r w:rsidRPr="009746DC">
        <w:rPr>
          <w:rtl/>
        </w:rPr>
        <w:t>ابهم ونس</w:t>
      </w:r>
      <w:r w:rsidR="007F2352">
        <w:rPr>
          <w:rFonts w:hint="cs"/>
          <w:rtl/>
        </w:rPr>
        <w:t>ّ</w:t>
      </w:r>
      <w:r w:rsidRPr="009746DC">
        <w:rPr>
          <w:rtl/>
        </w:rPr>
        <w:t>ابهم وقراباتهم و</w:t>
      </w:r>
      <w:r w:rsidR="00D8033E">
        <w:rPr>
          <w:rtl/>
        </w:rPr>
        <w:t xml:space="preserve">ان </w:t>
      </w:r>
      <w:r w:rsidRPr="009746DC">
        <w:rPr>
          <w:rtl/>
        </w:rPr>
        <w:t>يجعل ذلك سر</w:t>
      </w:r>
      <w:r w:rsidR="007F2352">
        <w:rPr>
          <w:rFonts w:hint="cs"/>
          <w:rtl/>
        </w:rPr>
        <w:t>ّ</w:t>
      </w:r>
      <w:r w:rsidRPr="009746DC">
        <w:rPr>
          <w:rtl/>
        </w:rPr>
        <w:t>ا</w:t>
      </w:r>
      <w:r w:rsidR="007F2352">
        <w:rPr>
          <w:rFonts w:hint="cs"/>
          <w:rtl/>
        </w:rPr>
        <w:t>ً</w:t>
      </w:r>
      <w:r w:rsidRPr="009746DC">
        <w:rPr>
          <w:rtl/>
        </w:rPr>
        <w:t xml:space="preserve"> من حيث لا يعلم به أحد </w:t>
      </w:r>
      <w:r w:rsidR="00FE5F86">
        <w:rPr>
          <w:rtl/>
        </w:rPr>
        <w:t xml:space="preserve">حتّى </w:t>
      </w:r>
      <w:r w:rsidRPr="009746DC">
        <w:rPr>
          <w:rtl/>
        </w:rPr>
        <w:t xml:space="preserve">يصل إلى بغداد ، </w:t>
      </w:r>
      <w:r w:rsidR="00D83B35">
        <w:rPr>
          <w:rtl/>
        </w:rPr>
        <w:t xml:space="preserve">ثمّ </w:t>
      </w:r>
      <w:r w:rsidRPr="009746DC">
        <w:rPr>
          <w:rtl/>
        </w:rPr>
        <w:t>يفضي بذلك إلى من يثق به من أهله وأعوانه ، فامتثل السندي ذلك وقعد الرشيد وجعفر عنده في موضع بالأنبار يعرف بالغ</w:t>
      </w:r>
      <w:r w:rsidR="00850EDE">
        <w:rPr>
          <w:rtl/>
        </w:rPr>
        <w:t xml:space="preserve">مرّ </w:t>
      </w:r>
      <w:r w:rsidRPr="009746DC">
        <w:rPr>
          <w:rtl/>
        </w:rPr>
        <w:t>فأقاما يومهما بأحسن هيئة وأطيب عيش ، ف</w:t>
      </w:r>
      <w:r w:rsidR="00FE5F86">
        <w:rPr>
          <w:rtl/>
        </w:rPr>
        <w:t xml:space="preserve">لـمّا </w:t>
      </w:r>
      <w:r w:rsidRPr="009746DC">
        <w:rPr>
          <w:rtl/>
        </w:rPr>
        <w:t>انصرف جعفر من عنده خرج الرشيد معه مشي</w:t>
      </w:r>
      <w:r w:rsidR="009F6937">
        <w:rPr>
          <w:rFonts w:hint="cs"/>
          <w:rtl/>
        </w:rPr>
        <w:t>ّ</w:t>
      </w:r>
      <w:r w:rsidRPr="009746DC">
        <w:rPr>
          <w:rtl/>
        </w:rPr>
        <w:t>عا</w:t>
      </w:r>
      <w:r w:rsidR="009F6937">
        <w:rPr>
          <w:rFonts w:hint="cs"/>
          <w:rtl/>
        </w:rPr>
        <w:t>ً</w:t>
      </w:r>
      <w:r w:rsidRPr="009746DC">
        <w:rPr>
          <w:rtl/>
        </w:rPr>
        <w:t xml:space="preserve"> له </w:t>
      </w:r>
      <w:r w:rsidR="00FE5F86">
        <w:rPr>
          <w:rtl/>
        </w:rPr>
        <w:t xml:space="preserve">حتّى </w:t>
      </w:r>
      <w:r w:rsidRPr="009746DC">
        <w:rPr>
          <w:rtl/>
        </w:rPr>
        <w:t xml:space="preserve">ركب ، </w:t>
      </w:r>
      <w:r w:rsidR="00D83B35">
        <w:rPr>
          <w:rtl/>
        </w:rPr>
        <w:t xml:space="preserve">ثمّ </w:t>
      </w:r>
      <w:r w:rsidRPr="009746DC">
        <w:rPr>
          <w:rtl/>
        </w:rPr>
        <w:t xml:space="preserve">رجع الرشيد فجلس </w:t>
      </w:r>
      <w:r w:rsidR="00D83B35">
        <w:rPr>
          <w:rtl/>
        </w:rPr>
        <w:t xml:space="preserve">علىّ </w:t>
      </w:r>
      <w:r w:rsidRPr="009746DC">
        <w:rPr>
          <w:rtl/>
        </w:rPr>
        <w:t>كرسي وأ</w:t>
      </w:r>
      <w:r w:rsidR="00850EDE">
        <w:rPr>
          <w:rtl/>
        </w:rPr>
        <w:t xml:space="preserve">مرّ </w:t>
      </w:r>
      <w:r w:rsidRPr="009746DC">
        <w:rPr>
          <w:rtl/>
        </w:rPr>
        <w:t xml:space="preserve">بما </w:t>
      </w:r>
      <w:r w:rsidR="00551E04">
        <w:rPr>
          <w:rtl/>
        </w:rPr>
        <w:t xml:space="preserve">كان </w:t>
      </w:r>
      <w:r w:rsidRPr="009746DC">
        <w:rPr>
          <w:rtl/>
        </w:rPr>
        <w:t>بين يديه فرفع ومضى جعفر إلى منزله وفيه فضلة من الشراب ودعا بأبي بكار الأعمى الطنبوري وابن أبي نجيح كاتبه ومدت الستور وجل</w:t>
      </w:r>
      <w:r w:rsidR="009F6937">
        <w:rPr>
          <w:rtl/>
        </w:rPr>
        <w:t>ست</w:t>
      </w:r>
      <w:r w:rsidR="003928AF">
        <w:rPr>
          <w:rtl/>
        </w:rPr>
        <w:t xml:space="preserve"> </w:t>
      </w:r>
      <w:r w:rsidRPr="009746DC">
        <w:rPr>
          <w:rtl/>
        </w:rPr>
        <w:t>جواريه خلفها يضربن ويتغنين وأبو بكار يغني</w:t>
      </w:r>
      <w:r w:rsidR="009F6937">
        <w:rPr>
          <w:rFonts w:hint="cs"/>
          <w:rtl/>
        </w:rPr>
        <w:t>ّ</w:t>
      </w:r>
      <w:r w:rsidRPr="009746DC">
        <w:rPr>
          <w:rtl/>
        </w:rPr>
        <w:t>ه :</w:t>
      </w:r>
    </w:p>
    <w:tbl>
      <w:tblPr>
        <w:tblStyle w:val="TableGrid"/>
        <w:bidiVisual/>
        <w:tblW w:w="4561" w:type="pct"/>
        <w:tblInd w:w="385" w:type="dxa"/>
        <w:tblLook w:val="01E0" w:firstRow="1" w:lastRow="1" w:firstColumn="1" w:lastColumn="1" w:noHBand="0" w:noVBand="0"/>
      </w:tblPr>
      <w:tblGrid>
        <w:gridCol w:w="3438"/>
        <w:gridCol w:w="271"/>
        <w:gridCol w:w="3403"/>
      </w:tblGrid>
      <w:tr w:rsidR="009F6937" w:rsidTr="00A22F7E">
        <w:trPr>
          <w:trHeight w:val="350"/>
        </w:trPr>
        <w:tc>
          <w:tcPr>
            <w:tcW w:w="3919" w:type="dxa"/>
            <w:shd w:val="clear" w:color="auto" w:fill="auto"/>
          </w:tcPr>
          <w:p w:rsidR="009F6937" w:rsidRDefault="009F6937" w:rsidP="00A22F7E">
            <w:pPr>
              <w:pStyle w:val="libPoem"/>
            </w:pPr>
            <w:r w:rsidRPr="009746DC">
              <w:rPr>
                <w:rtl/>
              </w:rPr>
              <w:t>ما يريد الناس منا</w:t>
            </w:r>
            <w:r w:rsidRPr="00725071">
              <w:rPr>
                <w:rStyle w:val="libPoemTiniChar0"/>
                <w:rtl/>
              </w:rPr>
              <w:br/>
              <w:t> </w:t>
            </w:r>
          </w:p>
        </w:tc>
        <w:tc>
          <w:tcPr>
            <w:tcW w:w="279" w:type="dxa"/>
            <w:shd w:val="clear" w:color="auto" w:fill="auto"/>
          </w:tcPr>
          <w:p w:rsidR="009F6937" w:rsidRDefault="009F6937" w:rsidP="00A22F7E">
            <w:pPr>
              <w:pStyle w:val="libPoem"/>
              <w:rPr>
                <w:rtl/>
              </w:rPr>
            </w:pPr>
          </w:p>
        </w:tc>
        <w:tc>
          <w:tcPr>
            <w:tcW w:w="3881" w:type="dxa"/>
            <w:shd w:val="clear" w:color="auto" w:fill="auto"/>
          </w:tcPr>
          <w:p w:rsidR="009F6937" w:rsidRDefault="009F6937" w:rsidP="00A22F7E">
            <w:pPr>
              <w:pStyle w:val="libPoem"/>
            </w:pPr>
            <w:r w:rsidRPr="009746DC">
              <w:rPr>
                <w:rtl/>
              </w:rPr>
              <w:t>ما ي</w:t>
            </w:r>
            <w:r>
              <w:rPr>
                <w:rtl/>
              </w:rPr>
              <w:t xml:space="preserve">نام </w:t>
            </w:r>
            <w:r w:rsidRPr="009746DC">
              <w:rPr>
                <w:rtl/>
              </w:rPr>
              <w:t>الناس عنا</w:t>
            </w:r>
            <w:r w:rsidRPr="00725071">
              <w:rPr>
                <w:rStyle w:val="libPoemTiniChar0"/>
                <w:rtl/>
              </w:rPr>
              <w:br/>
              <w:t> </w:t>
            </w:r>
          </w:p>
        </w:tc>
      </w:tr>
      <w:tr w:rsidR="009F6937" w:rsidTr="00A22F7E">
        <w:trPr>
          <w:trHeight w:val="350"/>
        </w:trPr>
        <w:tc>
          <w:tcPr>
            <w:tcW w:w="3919" w:type="dxa"/>
          </w:tcPr>
          <w:p w:rsidR="009F6937" w:rsidRDefault="009F6937" w:rsidP="00A22F7E">
            <w:pPr>
              <w:pStyle w:val="libPoem"/>
            </w:pPr>
            <w:r w:rsidRPr="009746DC">
              <w:rPr>
                <w:rtl/>
              </w:rPr>
              <w:t>إنما هم</w:t>
            </w:r>
            <w:r>
              <w:rPr>
                <w:rFonts w:hint="cs"/>
                <w:rtl/>
              </w:rPr>
              <w:t>ّ</w:t>
            </w:r>
            <w:r w:rsidRPr="009746DC">
              <w:rPr>
                <w:rtl/>
              </w:rPr>
              <w:t xml:space="preserve">تهم </w:t>
            </w:r>
            <w:r>
              <w:rPr>
                <w:rFonts w:hint="cs"/>
                <w:rtl/>
              </w:rPr>
              <w:t>أ</w:t>
            </w:r>
            <w:r>
              <w:rPr>
                <w:rtl/>
              </w:rPr>
              <w:t>ن</w:t>
            </w:r>
            <w:r w:rsidRPr="00725071">
              <w:rPr>
                <w:rStyle w:val="libPoemTiniChar0"/>
                <w:rtl/>
              </w:rPr>
              <w:br/>
              <w:t> </w:t>
            </w:r>
          </w:p>
        </w:tc>
        <w:tc>
          <w:tcPr>
            <w:tcW w:w="279" w:type="dxa"/>
          </w:tcPr>
          <w:p w:rsidR="009F6937" w:rsidRDefault="009F6937" w:rsidP="00A22F7E">
            <w:pPr>
              <w:pStyle w:val="libPoem"/>
              <w:rPr>
                <w:rtl/>
              </w:rPr>
            </w:pPr>
          </w:p>
        </w:tc>
        <w:tc>
          <w:tcPr>
            <w:tcW w:w="3881" w:type="dxa"/>
          </w:tcPr>
          <w:p w:rsidR="009F6937" w:rsidRDefault="009F6937" w:rsidP="00A22F7E">
            <w:pPr>
              <w:pStyle w:val="libPoem"/>
            </w:pPr>
            <w:r w:rsidRPr="009746DC">
              <w:rPr>
                <w:rtl/>
              </w:rPr>
              <w:t>يظهر وأما قد دفن</w:t>
            </w:r>
            <w:r>
              <w:rPr>
                <w:rFonts w:hint="cs"/>
                <w:rtl/>
              </w:rPr>
              <w:t>ّ</w:t>
            </w:r>
            <w:r w:rsidRPr="009746DC">
              <w:rPr>
                <w:rtl/>
              </w:rPr>
              <w:t>ا</w:t>
            </w:r>
            <w:r w:rsidRPr="00725071">
              <w:rPr>
                <w:rStyle w:val="libPoemTiniChar0"/>
                <w:rtl/>
              </w:rPr>
              <w:br/>
              <w:t> </w:t>
            </w:r>
          </w:p>
        </w:tc>
      </w:tr>
    </w:tbl>
    <w:p w:rsidR="00B717C7" w:rsidRPr="009746DC" w:rsidRDefault="00B717C7" w:rsidP="009F6937">
      <w:pPr>
        <w:pStyle w:val="libNormal"/>
        <w:rPr>
          <w:rtl/>
        </w:rPr>
      </w:pPr>
      <w:r w:rsidRPr="009746DC">
        <w:rPr>
          <w:rtl/>
        </w:rPr>
        <w:t>ودعا الرشيد من ساعته ياسر الخادم فقال له : يا ياسر إن</w:t>
      </w:r>
      <w:r w:rsidR="009F6937">
        <w:rPr>
          <w:rFonts w:hint="cs"/>
          <w:rtl/>
        </w:rPr>
        <w:t>ّ</w:t>
      </w:r>
      <w:r w:rsidRPr="009746DC">
        <w:rPr>
          <w:rtl/>
        </w:rPr>
        <w:t>ي ندبتك لأ</w:t>
      </w:r>
      <w:r w:rsidR="00850EDE">
        <w:rPr>
          <w:rtl/>
        </w:rPr>
        <w:t xml:space="preserve">مرّ </w:t>
      </w:r>
      <w:r w:rsidRPr="009746DC">
        <w:rPr>
          <w:rtl/>
        </w:rPr>
        <w:t>لم أر محم</w:t>
      </w:r>
      <w:r w:rsidR="009F6937">
        <w:rPr>
          <w:rFonts w:hint="cs"/>
          <w:rtl/>
        </w:rPr>
        <w:t>ّ</w:t>
      </w:r>
      <w:r w:rsidRPr="009746DC">
        <w:rPr>
          <w:rtl/>
        </w:rPr>
        <w:t>دا</w:t>
      </w:r>
      <w:r w:rsidR="009F6937">
        <w:rPr>
          <w:rFonts w:hint="cs"/>
          <w:rtl/>
        </w:rPr>
        <w:t>ً</w:t>
      </w:r>
      <w:r w:rsidRPr="009746DC">
        <w:rPr>
          <w:rtl/>
        </w:rPr>
        <w:t xml:space="preserve"> ولا عبد الله ولا القاسم أهلا</w:t>
      </w:r>
      <w:r w:rsidR="009F6937">
        <w:rPr>
          <w:rFonts w:hint="cs"/>
          <w:rtl/>
        </w:rPr>
        <w:t>ً</w:t>
      </w:r>
      <w:r w:rsidRPr="009746DC">
        <w:rPr>
          <w:rtl/>
        </w:rPr>
        <w:t xml:space="preserve"> له ولا م</w:t>
      </w:r>
      <w:r w:rsidR="0065076C">
        <w:rPr>
          <w:rtl/>
        </w:rPr>
        <w:t xml:space="preserve">وضعاً </w:t>
      </w:r>
      <w:r w:rsidRPr="009746DC">
        <w:rPr>
          <w:rtl/>
        </w:rPr>
        <w:t>ورأيتك به مستقلا</w:t>
      </w:r>
      <w:r w:rsidR="009F6937">
        <w:rPr>
          <w:rFonts w:hint="cs"/>
          <w:rtl/>
        </w:rPr>
        <w:t>ً</w:t>
      </w:r>
      <w:r w:rsidRPr="009746DC">
        <w:rPr>
          <w:rtl/>
        </w:rPr>
        <w:t xml:space="preserve"> ناهضا</w:t>
      </w:r>
      <w:r w:rsidR="009F6937">
        <w:rPr>
          <w:rFonts w:hint="cs"/>
          <w:rtl/>
        </w:rPr>
        <w:t>ً</w:t>
      </w:r>
      <w:r w:rsidRPr="009746DC">
        <w:rPr>
          <w:rtl/>
        </w:rPr>
        <w:t xml:space="preserve"> فحق</w:t>
      </w:r>
      <w:r w:rsidR="009F6937">
        <w:rPr>
          <w:rFonts w:hint="cs"/>
          <w:rtl/>
        </w:rPr>
        <w:t>ّ</w:t>
      </w:r>
      <w:r w:rsidRPr="009746DC">
        <w:rPr>
          <w:rtl/>
        </w:rPr>
        <w:t>ق ظن</w:t>
      </w:r>
      <w:r w:rsidR="009F6937">
        <w:rPr>
          <w:rFonts w:hint="cs"/>
          <w:rtl/>
        </w:rPr>
        <w:t>ّ</w:t>
      </w:r>
      <w:r w:rsidRPr="009746DC">
        <w:rPr>
          <w:rtl/>
        </w:rPr>
        <w:t xml:space="preserve">ي واحذر </w:t>
      </w:r>
      <w:r w:rsidR="00D8033E">
        <w:rPr>
          <w:rtl/>
        </w:rPr>
        <w:t xml:space="preserve">ان </w:t>
      </w:r>
      <w:r w:rsidRPr="009746DC">
        <w:rPr>
          <w:rtl/>
        </w:rPr>
        <w:t xml:space="preserve">تخالف أمري فيكون ذلك سبب لسقوط منزلتك عندي ، فقال : يا أمير المؤمنين لو أمرتني </w:t>
      </w:r>
      <w:r w:rsidR="00D8033E">
        <w:rPr>
          <w:rtl/>
        </w:rPr>
        <w:t xml:space="preserve">ان </w:t>
      </w:r>
      <w:r w:rsidRPr="009746DC">
        <w:rPr>
          <w:rtl/>
        </w:rPr>
        <w:t>أدخل السيف في بطني وأخرجه من ظهري بين يديك لفعلت ، فمرني بأمرك تجدني والله إليه مسرعا ، فقال : تعرف جعفر بن يحيى البرمكي</w:t>
      </w:r>
      <w:r>
        <w:rPr>
          <w:rtl/>
        </w:rPr>
        <w:t>؟</w:t>
      </w:r>
      <w:r w:rsidRPr="009746DC">
        <w:rPr>
          <w:rtl/>
        </w:rPr>
        <w:t xml:space="preserve"> قال : يا أمير المؤمنين وهل أعرف سواه وينكر مثلي جعفرا ، قال :</w:t>
      </w:r>
      <w:r>
        <w:rPr>
          <w:rtl/>
        </w:rPr>
        <w:t xml:space="preserve"> أ</w:t>
      </w:r>
      <w:r w:rsidRPr="009746DC">
        <w:rPr>
          <w:rtl/>
        </w:rPr>
        <w:t>لم تر تشييعي له عند خروجه</w:t>
      </w:r>
      <w:r>
        <w:rPr>
          <w:rtl/>
        </w:rPr>
        <w:t>؟</w:t>
      </w:r>
      <w:r w:rsidRPr="009746DC">
        <w:rPr>
          <w:rtl/>
        </w:rPr>
        <w:t xml:space="preserve"> فقال : بلى قال : فامض إليه الساعة فائتني برأسه </w:t>
      </w:r>
      <w:r w:rsidR="00D83B35">
        <w:rPr>
          <w:rtl/>
        </w:rPr>
        <w:t xml:space="preserve">علىّ </w:t>
      </w:r>
      <w:r w:rsidRPr="009746DC">
        <w:rPr>
          <w:rtl/>
        </w:rPr>
        <w:t>أي حال ت</w:t>
      </w:r>
      <w:r w:rsidR="00551E04">
        <w:rPr>
          <w:rtl/>
        </w:rPr>
        <w:t xml:space="preserve">جدّه </w:t>
      </w:r>
      <w:r w:rsidRPr="009746DC">
        <w:rPr>
          <w:rtl/>
        </w:rPr>
        <w:t>عليها.</w:t>
      </w:r>
    </w:p>
    <w:p w:rsidR="00B717C7" w:rsidRPr="009746DC" w:rsidRDefault="00B717C7" w:rsidP="009F6937">
      <w:pPr>
        <w:pStyle w:val="libNormal"/>
        <w:rPr>
          <w:rtl/>
        </w:rPr>
      </w:pPr>
      <w:r w:rsidRPr="009746DC">
        <w:rPr>
          <w:rtl/>
        </w:rPr>
        <w:t>فأرتج</w:t>
      </w:r>
      <w:r w:rsidR="009F6937">
        <w:rPr>
          <w:rFonts w:hint="cs"/>
          <w:rtl/>
        </w:rPr>
        <w:t>ّ</w:t>
      </w:r>
      <w:r w:rsidRPr="009746DC">
        <w:rPr>
          <w:rtl/>
        </w:rPr>
        <w:t xml:space="preserve"> </w:t>
      </w:r>
      <w:r w:rsidR="009F6937">
        <w:rPr>
          <w:rtl/>
        </w:rPr>
        <w:t>على</w:t>
      </w:r>
      <w:r w:rsidR="00D83B35">
        <w:rPr>
          <w:rtl/>
        </w:rPr>
        <w:t xml:space="preserve"> </w:t>
      </w:r>
      <w:r w:rsidRPr="009746DC">
        <w:rPr>
          <w:rtl/>
        </w:rPr>
        <w:t xml:space="preserve">ياسر الخادم </w:t>
      </w:r>
      <w:r w:rsidR="004A738A">
        <w:rPr>
          <w:rtl/>
        </w:rPr>
        <w:t xml:space="preserve">الكلام </w:t>
      </w:r>
      <w:r w:rsidRPr="009746DC">
        <w:rPr>
          <w:rtl/>
        </w:rPr>
        <w:t>واستقبلته ر</w:t>
      </w:r>
      <w:r w:rsidR="009F6937">
        <w:rPr>
          <w:rtl/>
        </w:rPr>
        <w:t>عد</w:t>
      </w:r>
      <w:r w:rsidR="007D1F02">
        <w:rPr>
          <w:rtl/>
        </w:rPr>
        <w:t xml:space="preserve">ة </w:t>
      </w:r>
      <w:r w:rsidRPr="009746DC">
        <w:rPr>
          <w:rtl/>
        </w:rPr>
        <w:t>ووقف لا يحير جوابا</w:t>
      </w:r>
      <w:r w:rsidR="009F6937">
        <w:rPr>
          <w:rFonts w:hint="cs"/>
          <w:rtl/>
        </w:rPr>
        <w:t>ً</w:t>
      </w:r>
      <w:r w:rsidRPr="009746DC">
        <w:rPr>
          <w:rtl/>
        </w:rPr>
        <w:t xml:space="preserve"> : فقال : يا</w:t>
      </w:r>
    </w:p>
    <w:p w:rsidR="00B717C7" w:rsidRPr="009746DC" w:rsidRDefault="00B717C7" w:rsidP="009F6937">
      <w:pPr>
        <w:pStyle w:val="libLine"/>
        <w:rPr>
          <w:rtl/>
        </w:rPr>
      </w:pPr>
      <w:r w:rsidRPr="009746DC">
        <w:rPr>
          <w:rtl/>
        </w:rPr>
        <w:t>__________________</w:t>
      </w:r>
    </w:p>
    <w:p w:rsidR="00B717C7" w:rsidRPr="009746DC" w:rsidRDefault="00B717C7" w:rsidP="009F6937">
      <w:pPr>
        <w:pStyle w:val="libFootnote0"/>
        <w:rPr>
          <w:rtl/>
          <w:lang w:bidi="fa-IR"/>
        </w:rPr>
      </w:pPr>
      <w:r>
        <w:rPr>
          <w:rtl/>
        </w:rPr>
        <w:t>(</w:t>
      </w:r>
      <w:r w:rsidRPr="009746DC">
        <w:rPr>
          <w:rtl/>
        </w:rPr>
        <w:t>1) كذا في النسخ وفي المصدر « فوجد الأ</w:t>
      </w:r>
      <w:r w:rsidR="009F6937">
        <w:rPr>
          <w:rtl/>
        </w:rPr>
        <w:t>مر</w:t>
      </w:r>
      <w:r w:rsidR="00850EDE">
        <w:rPr>
          <w:rtl/>
        </w:rPr>
        <w:t xml:space="preserve"> </w:t>
      </w:r>
      <w:r w:rsidRPr="009746DC">
        <w:rPr>
          <w:rtl/>
        </w:rPr>
        <w:t>صحيحا</w:t>
      </w:r>
      <w:r w:rsidR="009F6937">
        <w:rPr>
          <w:rFonts w:hint="cs"/>
          <w:rtl/>
        </w:rPr>
        <w:t>ً</w:t>
      </w:r>
      <w:r w:rsidRPr="009746DC">
        <w:rPr>
          <w:rtl/>
        </w:rPr>
        <w:t xml:space="preserve"> »</w:t>
      </w:r>
      <w:r>
        <w:rPr>
          <w:rtl/>
        </w:rPr>
        <w:t>.</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E863EB">
      <w:pPr>
        <w:pStyle w:val="libNormal"/>
        <w:rPr>
          <w:rtl/>
        </w:rPr>
      </w:pPr>
      <w:r>
        <w:rPr>
          <w:rtl/>
        </w:rPr>
        <w:t>ياسر أ</w:t>
      </w:r>
      <w:r w:rsidRPr="009746DC">
        <w:rPr>
          <w:rtl/>
        </w:rPr>
        <w:t>لم أتقد</w:t>
      </w:r>
      <w:r w:rsidR="009F6937">
        <w:rPr>
          <w:rFonts w:hint="cs"/>
          <w:rtl/>
        </w:rPr>
        <w:t>ّ</w:t>
      </w:r>
      <w:r w:rsidRPr="009746DC">
        <w:rPr>
          <w:rtl/>
        </w:rPr>
        <w:t>م إليك بترك الخلاف علي</w:t>
      </w:r>
      <w:r w:rsidR="009F6937">
        <w:rPr>
          <w:rFonts w:hint="cs"/>
          <w:rtl/>
        </w:rPr>
        <w:t>ّ</w:t>
      </w:r>
      <w:r>
        <w:rPr>
          <w:rtl/>
        </w:rPr>
        <w:t>؟</w:t>
      </w:r>
      <w:r w:rsidRPr="009746DC">
        <w:rPr>
          <w:rtl/>
        </w:rPr>
        <w:t xml:space="preserve"> قال : بلى والله لكن الخطب أجل</w:t>
      </w:r>
      <w:r w:rsidR="009F6937">
        <w:rPr>
          <w:rFonts w:hint="cs"/>
          <w:rtl/>
        </w:rPr>
        <w:t>ّ</w:t>
      </w:r>
      <w:r w:rsidRPr="009746DC">
        <w:rPr>
          <w:rtl/>
        </w:rPr>
        <w:t xml:space="preserve"> من ذلك والأ</w:t>
      </w:r>
      <w:r w:rsidR="00850EDE">
        <w:rPr>
          <w:rtl/>
        </w:rPr>
        <w:t xml:space="preserve">مرّ </w:t>
      </w:r>
      <w:r w:rsidRPr="009746DC">
        <w:rPr>
          <w:rtl/>
        </w:rPr>
        <w:t xml:space="preserve">الذي ندبني إليه أمير المؤمنين وددت أني أكون مت قبل </w:t>
      </w:r>
      <w:r w:rsidR="00D8033E">
        <w:rPr>
          <w:rtl/>
        </w:rPr>
        <w:t xml:space="preserve">ان </w:t>
      </w:r>
      <w:r w:rsidRPr="009746DC">
        <w:rPr>
          <w:rtl/>
        </w:rPr>
        <w:t xml:space="preserve">يجري </w:t>
      </w:r>
      <w:r w:rsidR="00D83B35">
        <w:rPr>
          <w:rtl/>
        </w:rPr>
        <w:t xml:space="preserve">علىّ </w:t>
      </w:r>
      <w:r w:rsidRPr="009746DC">
        <w:rPr>
          <w:rtl/>
        </w:rPr>
        <w:t xml:space="preserve">يدي منه شيء ، قال : دع عنك هذا وأنهض </w:t>
      </w:r>
      <w:r w:rsidR="00FE5F86">
        <w:rPr>
          <w:rtl/>
        </w:rPr>
        <w:t xml:space="preserve">لـمّا </w:t>
      </w:r>
      <w:r w:rsidRPr="009746DC">
        <w:rPr>
          <w:rtl/>
        </w:rPr>
        <w:t xml:space="preserve">أمرتك به ، فمضى ياسر </w:t>
      </w:r>
      <w:r w:rsidR="00FE5F86">
        <w:rPr>
          <w:rtl/>
        </w:rPr>
        <w:t xml:space="preserve">حتّى </w:t>
      </w:r>
      <w:r w:rsidRPr="009746DC">
        <w:rPr>
          <w:rtl/>
        </w:rPr>
        <w:t xml:space="preserve">دخل </w:t>
      </w:r>
      <w:r w:rsidR="00D83B35">
        <w:rPr>
          <w:rtl/>
        </w:rPr>
        <w:t xml:space="preserve">علىّ </w:t>
      </w:r>
      <w:r w:rsidRPr="009746DC">
        <w:rPr>
          <w:rtl/>
        </w:rPr>
        <w:t xml:space="preserve">جعفر وهو </w:t>
      </w:r>
      <w:r w:rsidR="00D83B35">
        <w:rPr>
          <w:rtl/>
        </w:rPr>
        <w:t xml:space="preserve">علىّ </w:t>
      </w:r>
      <w:r w:rsidRPr="009746DC">
        <w:rPr>
          <w:rtl/>
        </w:rPr>
        <w:t xml:space="preserve">حال لهوه فقال له : </w:t>
      </w:r>
      <w:r w:rsidR="00D8033E">
        <w:rPr>
          <w:rtl/>
        </w:rPr>
        <w:t xml:space="preserve">ان </w:t>
      </w:r>
      <w:r w:rsidRPr="009746DC">
        <w:rPr>
          <w:rtl/>
        </w:rPr>
        <w:t xml:space="preserve">أمير المؤمنين قد أمرني فيك بكيت وكيت فقال له جعفر : </w:t>
      </w:r>
      <w:r w:rsidR="00D8033E">
        <w:rPr>
          <w:rtl/>
        </w:rPr>
        <w:t xml:space="preserve">ان </w:t>
      </w:r>
      <w:r w:rsidRPr="009746DC">
        <w:rPr>
          <w:rtl/>
        </w:rPr>
        <w:t xml:space="preserve">أمير المؤمنين يمازحني بأصناف من المزاح فأحسب </w:t>
      </w:r>
      <w:r w:rsidR="00D8033E">
        <w:rPr>
          <w:rtl/>
        </w:rPr>
        <w:t xml:space="preserve">ان </w:t>
      </w:r>
      <w:r w:rsidRPr="009746DC">
        <w:rPr>
          <w:rtl/>
        </w:rPr>
        <w:t xml:space="preserve">هذا جنس من ذلك قال : والله ما رأيته </w:t>
      </w:r>
      <w:r w:rsidR="000164B7">
        <w:rPr>
          <w:rtl/>
        </w:rPr>
        <w:t xml:space="preserve">إلّا </w:t>
      </w:r>
      <w:r w:rsidRPr="009746DC">
        <w:rPr>
          <w:rtl/>
        </w:rPr>
        <w:t>جدا</w:t>
      </w:r>
      <w:r w:rsidR="00E863EB">
        <w:rPr>
          <w:rFonts w:hint="cs"/>
          <w:rtl/>
        </w:rPr>
        <w:t>ً</w:t>
      </w:r>
      <w:r w:rsidRPr="009746DC">
        <w:rPr>
          <w:rtl/>
        </w:rPr>
        <w:t xml:space="preserve"> قال : ف</w:t>
      </w:r>
      <w:r w:rsidR="00D8033E">
        <w:rPr>
          <w:rtl/>
        </w:rPr>
        <w:t xml:space="preserve">ان </w:t>
      </w:r>
      <w:r w:rsidRPr="009746DC">
        <w:rPr>
          <w:rtl/>
        </w:rPr>
        <w:t>يكن الأ</w:t>
      </w:r>
      <w:r w:rsidR="00E863EB">
        <w:rPr>
          <w:rtl/>
        </w:rPr>
        <w:t>مر</w:t>
      </w:r>
      <w:r w:rsidR="00850EDE">
        <w:rPr>
          <w:rtl/>
        </w:rPr>
        <w:t xml:space="preserve"> </w:t>
      </w:r>
      <w:r w:rsidRPr="009746DC">
        <w:rPr>
          <w:rtl/>
        </w:rPr>
        <w:t>كما قلت فهو إذن سكر</w:t>
      </w:r>
      <w:r w:rsidR="00E863EB">
        <w:rPr>
          <w:rtl/>
        </w:rPr>
        <w:t>ان</w:t>
      </w:r>
      <w:r w:rsidR="00551E04">
        <w:rPr>
          <w:rtl/>
        </w:rPr>
        <w:t xml:space="preserve"> </w:t>
      </w:r>
      <w:r w:rsidRPr="009746DC">
        <w:rPr>
          <w:rtl/>
        </w:rPr>
        <w:t xml:space="preserve">، قال : لا والله ما فقد من عقله </w:t>
      </w:r>
      <w:r w:rsidR="000F65B1">
        <w:rPr>
          <w:rtl/>
        </w:rPr>
        <w:t>شيئاً</w:t>
      </w:r>
      <w:r w:rsidR="00F54854">
        <w:rPr>
          <w:rtl/>
        </w:rPr>
        <w:t xml:space="preserve"> </w:t>
      </w:r>
      <w:r w:rsidRPr="009746DC">
        <w:rPr>
          <w:rtl/>
        </w:rPr>
        <w:t>ولا ظننته شرب نبيذا</w:t>
      </w:r>
      <w:r w:rsidR="00E863EB">
        <w:rPr>
          <w:rFonts w:hint="cs"/>
          <w:rtl/>
        </w:rPr>
        <w:t>ً</w:t>
      </w:r>
      <w:r w:rsidRPr="009746DC">
        <w:rPr>
          <w:rtl/>
        </w:rPr>
        <w:t xml:space="preserve"> في يومه مع ما رأيت من عبارته ، قال له : ف</w:t>
      </w:r>
      <w:r w:rsidR="00D8033E">
        <w:rPr>
          <w:rtl/>
        </w:rPr>
        <w:t xml:space="preserve">ان </w:t>
      </w:r>
      <w:r w:rsidRPr="009746DC">
        <w:rPr>
          <w:rtl/>
        </w:rPr>
        <w:t>لي عليك حقوقا</w:t>
      </w:r>
      <w:r w:rsidR="00E863EB">
        <w:rPr>
          <w:rFonts w:hint="cs"/>
          <w:rtl/>
        </w:rPr>
        <w:t>ً</w:t>
      </w:r>
      <w:r w:rsidRPr="009746DC">
        <w:rPr>
          <w:rtl/>
        </w:rPr>
        <w:t xml:space="preserve"> لن تجد لها مكافأة وقتا من الأوقات </w:t>
      </w:r>
      <w:r w:rsidR="000164B7">
        <w:rPr>
          <w:rtl/>
        </w:rPr>
        <w:t xml:space="preserve">إلّا </w:t>
      </w:r>
      <w:r w:rsidRPr="009746DC">
        <w:rPr>
          <w:rtl/>
        </w:rPr>
        <w:t>هذا الوقت ، قال تجدني إلى ذلك سريعا</w:t>
      </w:r>
      <w:r w:rsidR="00E863EB">
        <w:rPr>
          <w:rFonts w:hint="cs"/>
          <w:rtl/>
        </w:rPr>
        <w:t>ً</w:t>
      </w:r>
      <w:r w:rsidRPr="009746DC">
        <w:rPr>
          <w:rtl/>
        </w:rPr>
        <w:t xml:space="preserve"> </w:t>
      </w:r>
      <w:r w:rsidR="000164B7">
        <w:rPr>
          <w:rtl/>
        </w:rPr>
        <w:t xml:space="preserve">إلّا </w:t>
      </w:r>
      <w:r w:rsidRPr="009746DC">
        <w:rPr>
          <w:rtl/>
        </w:rPr>
        <w:t>ما خالف أ</w:t>
      </w:r>
      <w:r w:rsidR="00850EDE">
        <w:rPr>
          <w:rtl/>
        </w:rPr>
        <w:t xml:space="preserve">مرّ </w:t>
      </w:r>
      <w:r w:rsidRPr="009746DC">
        <w:rPr>
          <w:rtl/>
        </w:rPr>
        <w:t>أمير المؤمنين قال : فارجع إليه وأعلمه أنك أنفذت ما أ</w:t>
      </w:r>
      <w:r w:rsidR="00E863EB">
        <w:rPr>
          <w:rtl/>
        </w:rPr>
        <w:t>مر</w:t>
      </w:r>
      <w:r w:rsidR="00850EDE">
        <w:rPr>
          <w:rtl/>
        </w:rPr>
        <w:t xml:space="preserve"> </w:t>
      </w:r>
      <w:r w:rsidRPr="009746DC">
        <w:rPr>
          <w:rtl/>
        </w:rPr>
        <w:t>به ، ف</w:t>
      </w:r>
      <w:r w:rsidR="00E863EB">
        <w:rPr>
          <w:rtl/>
        </w:rPr>
        <w:t>ان</w:t>
      </w:r>
      <w:r w:rsidR="00551E04">
        <w:rPr>
          <w:rtl/>
        </w:rPr>
        <w:t xml:space="preserve"> </w:t>
      </w:r>
      <w:r w:rsidRPr="009746DC">
        <w:rPr>
          <w:rtl/>
        </w:rPr>
        <w:t>أصبح نادما</w:t>
      </w:r>
      <w:r w:rsidR="00E863EB">
        <w:rPr>
          <w:rFonts w:hint="cs"/>
          <w:rtl/>
        </w:rPr>
        <w:t>ً</w:t>
      </w:r>
      <w:r w:rsidRPr="009746DC">
        <w:rPr>
          <w:rtl/>
        </w:rPr>
        <w:t xml:space="preserve"> كانت حياتي </w:t>
      </w:r>
      <w:r w:rsidR="00D83B35">
        <w:rPr>
          <w:rtl/>
        </w:rPr>
        <w:t xml:space="preserve">علىّ </w:t>
      </w:r>
      <w:r w:rsidRPr="009746DC">
        <w:rPr>
          <w:rtl/>
        </w:rPr>
        <w:t>يديك جارية ، وكانت لك عندي نعم مجددة ، و</w:t>
      </w:r>
      <w:r w:rsidR="00D8033E">
        <w:rPr>
          <w:rtl/>
        </w:rPr>
        <w:t xml:space="preserve">ان </w:t>
      </w:r>
      <w:r w:rsidRPr="009746DC">
        <w:rPr>
          <w:rtl/>
        </w:rPr>
        <w:t xml:space="preserve">أصبح </w:t>
      </w:r>
      <w:r w:rsidR="00D83B35">
        <w:rPr>
          <w:rtl/>
        </w:rPr>
        <w:t xml:space="preserve">علىّ </w:t>
      </w:r>
      <w:r w:rsidRPr="009746DC">
        <w:rPr>
          <w:rtl/>
        </w:rPr>
        <w:t xml:space="preserve">مثل هذا الرأي أنفذت ما أمرك به في غد قال : ليس إلى ذلك سبيل ، قال : فأسير معك إلى مضرب أمير المؤمنين </w:t>
      </w:r>
      <w:r w:rsidR="00FE5F86">
        <w:rPr>
          <w:rtl/>
        </w:rPr>
        <w:t xml:space="preserve">حتّى </w:t>
      </w:r>
      <w:r w:rsidRPr="009746DC">
        <w:rPr>
          <w:rtl/>
        </w:rPr>
        <w:t xml:space="preserve">أقف بحيث أسمع </w:t>
      </w:r>
      <w:r w:rsidR="00EB1FB4">
        <w:rPr>
          <w:rtl/>
        </w:rPr>
        <w:t xml:space="preserve">كلامه </w:t>
      </w:r>
      <w:r w:rsidRPr="009746DC">
        <w:rPr>
          <w:rtl/>
        </w:rPr>
        <w:t xml:space="preserve">ومراجعتك إياه ، فإذا أبليت بيني وبينك </w:t>
      </w:r>
      <w:r w:rsidRPr="00E863EB">
        <w:rPr>
          <w:rStyle w:val="libFootnotenumChar"/>
          <w:rtl/>
        </w:rPr>
        <w:t>(1)</w:t>
      </w:r>
      <w:r w:rsidRPr="009746DC">
        <w:rPr>
          <w:rtl/>
        </w:rPr>
        <w:t xml:space="preserve"> عذرا ف</w:t>
      </w:r>
      <w:r w:rsidR="00E863EB">
        <w:rPr>
          <w:rtl/>
        </w:rPr>
        <w:t>ان</w:t>
      </w:r>
      <w:r w:rsidR="00551E04">
        <w:rPr>
          <w:rtl/>
        </w:rPr>
        <w:t xml:space="preserve"> </w:t>
      </w:r>
      <w:r w:rsidRPr="009746DC">
        <w:rPr>
          <w:rtl/>
        </w:rPr>
        <w:t xml:space="preserve">لم يقنع </w:t>
      </w:r>
      <w:r w:rsidR="000164B7">
        <w:rPr>
          <w:rtl/>
        </w:rPr>
        <w:t xml:space="preserve">إلّا </w:t>
      </w:r>
      <w:r w:rsidRPr="009746DC">
        <w:rPr>
          <w:rtl/>
        </w:rPr>
        <w:t>بمصيرك إليه برأسي خرجت فأخذت رأسي من قرب ، قال له : أم</w:t>
      </w:r>
      <w:r w:rsidR="00E863EB">
        <w:rPr>
          <w:rFonts w:hint="cs"/>
          <w:rtl/>
        </w:rPr>
        <w:t>ّ</w:t>
      </w:r>
      <w:r w:rsidRPr="009746DC">
        <w:rPr>
          <w:rtl/>
        </w:rPr>
        <w:t>ا هذا فنعم.</w:t>
      </w:r>
    </w:p>
    <w:p w:rsidR="00B717C7" w:rsidRPr="009746DC" w:rsidRDefault="00E863EB" w:rsidP="00E863EB">
      <w:pPr>
        <w:pStyle w:val="libNormal"/>
        <w:rPr>
          <w:rtl/>
        </w:rPr>
      </w:pPr>
      <w:r>
        <w:rPr>
          <w:rtl/>
        </w:rPr>
        <w:t xml:space="preserve">فصاراً </w:t>
      </w:r>
      <w:r w:rsidR="00C300E6">
        <w:rPr>
          <w:rtl/>
        </w:rPr>
        <w:t>جميعاً</w:t>
      </w:r>
      <w:r w:rsidR="00B717C7" w:rsidRPr="009746DC">
        <w:rPr>
          <w:rtl/>
        </w:rPr>
        <w:t xml:space="preserve"> إلى مضرب الرشيد فدخل عليه ياسر فقال له : قد أخذت رأسه يا أمير المؤمنين وها هو بالحضرة قال : ائتني به و</w:t>
      </w:r>
      <w:r w:rsidR="000164B7">
        <w:rPr>
          <w:rtl/>
        </w:rPr>
        <w:t xml:space="preserve">إلّا </w:t>
      </w:r>
      <w:r w:rsidR="00B717C7" w:rsidRPr="009746DC">
        <w:rPr>
          <w:rtl/>
        </w:rPr>
        <w:t>والله عجلتك قبله ، فخرج وقال له :</w:t>
      </w:r>
      <w:r w:rsidR="00B717C7">
        <w:rPr>
          <w:rFonts w:hint="cs"/>
          <w:rtl/>
        </w:rPr>
        <w:t xml:space="preserve"> </w:t>
      </w:r>
      <w:r w:rsidR="00B717C7" w:rsidRPr="009746DC">
        <w:rPr>
          <w:rtl/>
        </w:rPr>
        <w:t>سمعت الكلام</w:t>
      </w:r>
      <w:r w:rsidR="00B717C7">
        <w:rPr>
          <w:rtl/>
        </w:rPr>
        <w:t>؟</w:t>
      </w:r>
      <w:r w:rsidR="00B717C7" w:rsidRPr="009746DC">
        <w:rPr>
          <w:rtl/>
        </w:rPr>
        <w:t xml:space="preserve"> قال : نعم فشأنك وما أمرت به ، وأخرج جعفر من كمه منديلا</w:t>
      </w:r>
      <w:r>
        <w:rPr>
          <w:rFonts w:hint="cs"/>
          <w:rtl/>
        </w:rPr>
        <w:t>ً</w:t>
      </w:r>
      <w:r w:rsidR="00B717C7" w:rsidRPr="009746DC">
        <w:rPr>
          <w:rtl/>
        </w:rPr>
        <w:t xml:space="preserve"> صغيرا</w:t>
      </w:r>
      <w:r>
        <w:rPr>
          <w:rFonts w:hint="cs"/>
          <w:rtl/>
        </w:rPr>
        <w:t>ً</w:t>
      </w:r>
      <w:r w:rsidR="00B717C7" w:rsidRPr="009746DC">
        <w:rPr>
          <w:rtl/>
        </w:rPr>
        <w:t xml:space="preserve"> فعصب به عينيه ومد عنقه فضربها وأدخل رأسه إلى الرشيد ، ف</w:t>
      </w:r>
      <w:r w:rsidR="00FE5F86">
        <w:rPr>
          <w:rtl/>
        </w:rPr>
        <w:t xml:space="preserve">لـمّا </w:t>
      </w:r>
      <w:r w:rsidR="00B717C7" w:rsidRPr="009746DC">
        <w:rPr>
          <w:rtl/>
        </w:rPr>
        <w:t xml:space="preserve">وضعه بين يده أقبل عليه وجعل يذكره بذنوبه </w:t>
      </w:r>
      <w:r w:rsidR="00D83B35">
        <w:rPr>
          <w:rtl/>
        </w:rPr>
        <w:t xml:space="preserve">ثمّ </w:t>
      </w:r>
      <w:r w:rsidR="00B717C7" w:rsidRPr="009746DC">
        <w:rPr>
          <w:rtl/>
        </w:rPr>
        <w:t>قال : يا ياسر ائتني ب</w:t>
      </w:r>
      <w:r w:rsidR="00BF0D7C">
        <w:rPr>
          <w:rtl/>
        </w:rPr>
        <w:t xml:space="preserve">فلان </w:t>
      </w:r>
      <w:r w:rsidR="00B717C7" w:rsidRPr="009746DC">
        <w:rPr>
          <w:rtl/>
        </w:rPr>
        <w:t>و</w:t>
      </w:r>
      <w:r w:rsidR="00BF0D7C">
        <w:rPr>
          <w:rtl/>
        </w:rPr>
        <w:t xml:space="preserve">فلان </w:t>
      </w:r>
      <w:r w:rsidR="00B717C7" w:rsidRPr="009746DC">
        <w:rPr>
          <w:rtl/>
        </w:rPr>
        <w:t>، ف</w:t>
      </w:r>
      <w:r w:rsidR="00FE5F86">
        <w:rPr>
          <w:rtl/>
        </w:rPr>
        <w:t xml:space="preserve">لـمّا </w:t>
      </w:r>
      <w:r w:rsidR="00B717C7" w:rsidRPr="009746DC">
        <w:rPr>
          <w:rtl/>
        </w:rPr>
        <w:t xml:space="preserve">أتاه بهم قال اضربوا عنق ياسر فإني لا أقدر </w:t>
      </w:r>
      <w:r w:rsidR="00D8033E">
        <w:rPr>
          <w:rtl/>
        </w:rPr>
        <w:t xml:space="preserve">ان </w:t>
      </w:r>
      <w:r w:rsidR="00B717C7" w:rsidRPr="009746DC">
        <w:rPr>
          <w:rtl/>
        </w:rPr>
        <w:t>أنظر إلى قاتل جعفر.</w:t>
      </w:r>
    </w:p>
    <w:p w:rsidR="00B717C7" w:rsidRPr="009746DC" w:rsidRDefault="00B717C7" w:rsidP="00E863EB">
      <w:pPr>
        <w:pStyle w:val="libNormal"/>
        <w:rPr>
          <w:rtl/>
        </w:rPr>
      </w:pPr>
      <w:r w:rsidRPr="009746DC">
        <w:rPr>
          <w:rtl/>
        </w:rPr>
        <w:t>قال المسعودي : وكانت مد</w:t>
      </w:r>
      <w:r w:rsidR="00E863EB">
        <w:rPr>
          <w:rFonts w:hint="cs"/>
          <w:rtl/>
        </w:rPr>
        <w:t>ّ</w:t>
      </w:r>
      <w:r w:rsidRPr="009746DC">
        <w:rPr>
          <w:rtl/>
        </w:rPr>
        <w:t>ة دولة البرامكة وسلطانهم وأي</w:t>
      </w:r>
      <w:r w:rsidR="00E863EB">
        <w:rPr>
          <w:rFonts w:hint="cs"/>
          <w:rtl/>
        </w:rPr>
        <w:t>ّ</w:t>
      </w:r>
      <w:r w:rsidRPr="009746DC">
        <w:rPr>
          <w:rtl/>
        </w:rPr>
        <w:t>امهم النظرة الحسنة</w:t>
      </w:r>
    </w:p>
    <w:p w:rsidR="00B717C7" w:rsidRPr="009746DC" w:rsidRDefault="00B717C7" w:rsidP="00E863EB">
      <w:pPr>
        <w:pStyle w:val="libLine"/>
        <w:rPr>
          <w:rtl/>
        </w:rPr>
      </w:pPr>
      <w:r w:rsidRPr="009746DC">
        <w:rPr>
          <w:rtl/>
        </w:rPr>
        <w:t>__________________</w:t>
      </w:r>
    </w:p>
    <w:p w:rsidR="00B717C7" w:rsidRPr="009746DC" w:rsidRDefault="00B717C7" w:rsidP="00E863EB">
      <w:pPr>
        <w:pStyle w:val="libFootnote0"/>
        <w:rPr>
          <w:rtl/>
          <w:lang w:bidi="fa-IR"/>
        </w:rPr>
      </w:pPr>
      <w:r>
        <w:rPr>
          <w:rtl/>
        </w:rPr>
        <w:t>(</w:t>
      </w:r>
      <w:r w:rsidRPr="009746DC">
        <w:rPr>
          <w:rtl/>
        </w:rPr>
        <w:t>1) وفي المصدر « فإذا أبديت عذرا</w:t>
      </w:r>
      <w:r w:rsidR="00E863EB">
        <w:rPr>
          <w:rFonts w:hint="cs"/>
          <w:rtl/>
        </w:rPr>
        <w:t>ً</w:t>
      </w:r>
      <w:r w:rsidRPr="009746DC">
        <w:rPr>
          <w:rtl/>
        </w:rPr>
        <w:t xml:space="preserve"> ولم يقنع</w:t>
      </w:r>
      <w:r>
        <w:rPr>
          <w:rtl/>
        </w:rPr>
        <w:t xml:space="preserve"> ..</w:t>
      </w:r>
      <w:r w:rsidRPr="009746DC">
        <w:rPr>
          <w:rtl/>
        </w:rPr>
        <w:t>. اه »</w:t>
      </w:r>
      <w:r>
        <w:rPr>
          <w:rtl/>
        </w:rPr>
        <w:t>.</w:t>
      </w:r>
    </w:p>
    <w:p w:rsidR="008930D5" w:rsidRDefault="008930D5" w:rsidP="008930D5">
      <w:pPr>
        <w:pStyle w:val="libNormal"/>
        <w:rPr>
          <w:rtl/>
        </w:rPr>
      </w:pPr>
      <w:r>
        <w:rPr>
          <w:rtl/>
        </w:rPr>
        <w:br w:type="page"/>
      </w:r>
    </w:p>
    <w:p w:rsidR="00B717C7" w:rsidRPr="009746DC" w:rsidRDefault="00B717C7" w:rsidP="00E863EB">
      <w:pPr>
        <w:pStyle w:val="libNormal"/>
        <w:rPr>
          <w:rtl/>
        </w:rPr>
      </w:pPr>
      <w:r w:rsidRPr="009746DC">
        <w:rPr>
          <w:rtl/>
        </w:rPr>
        <w:lastRenderedPageBreak/>
        <w:t>6</w:t>
      </w:r>
      <w:r>
        <w:rPr>
          <w:rtl/>
        </w:rPr>
        <w:t xml:space="preserve"> </w:t>
      </w:r>
      <w:r w:rsidR="003928AF">
        <w:rPr>
          <w:rtl/>
        </w:rPr>
        <w:t>-</w:t>
      </w:r>
      <w:r>
        <w:rPr>
          <w:rtl/>
        </w:rPr>
        <w:t xml:space="preserve"> </w:t>
      </w:r>
      <w:r w:rsidRPr="009746DC">
        <w:rPr>
          <w:rtl/>
        </w:rPr>
        <w:t xml:space="preserve">أحمد بن </w:t>
      </w:r>
      <w:r w:rsidR="00551E04">
        <w:rPr>
          <w:rtl/>
        </w:rPr>
        <w:t xml:space="preserve">محمّد </w:t>
      </w:r>
      <w:r w:rsidRPr="009746DC">
        <w:rPr>
          <w:rtl/>
        </w:rPr>
        <w:t xml:space="preserve">، عن </w:t>
      </w:r>
      <w:r w:rsidR="00551E04">
        <w:rPr>
          <w:rtl/>
        </w:rPr>
        <w:t xml:space="preserve">محمّد </w:t>
      </w:r>
      <w:r w:rsidRPr="009746DC">
        <w:rPr>
          <w:rtl/>
        </w:rPr>
        <w:t xml:space="preserve">بن الحسن ، عن </w:t>
      </w:r>
      <w:r w:rsidR="00551E04">
        <w:rPr>
          <w:rtl/>
        </w:rPr>
        <w:t xml:space="preserve">محمّد </w:t>
      </w:r>
      <w:r w:rsidRPr="009746DC">
        <w:rPr>
          <w:rtl/>
        </w:rPr>
        <w:t xml:space="preserve">بن عيسى ، عن </w:t>
      </w:r>
      <w:r w:rsidR="00551E04">
        <w:rPr>
          <w:rtl/>
        </w:rPr>
        <w:t xml:space="preserve">محمّد </w:t>
      </w:r>
      <w:r w:rsidRPr="009746DC">
        <w:rPr>
          <w:rtl/>
        </w:rPr>
        <w:t xml:space="preserve">بن حمزة بن القاسم ، عن إبراهيم بن موسى قال ألححت </w:t>
      </w:r>
      <w:r w:rsidR="00D83B35">
        <w:rPr>
          <w:rtl/>
        </w:rPr>
        <w:t xml:space="preserve">علىّ </w:t>
      </w:r>
      <w:r w:rsidRPr="009746DC">
        <w:rPr>
          <w:rtl/>
        </w:rPr>
        <w:t xml:space="preserve">أبي الحسن الرضا </w:t>
      </w:r>
      <w:r w:rsidR="00850EDE">
        <w:rPr>
          <w:rStyle w:val="libAlaemChar"/>
          <w:rtl/>
        </w:rPr>
        <w:t xml:space="preserve">عليه‌السلام </w:t>
      </w:r>
      <w:r w:rsidRPr="009746DC">
        <w:rPr>
          <w:rtl/>
        </w:rPr>
        <w:t>في شيء أطلبه منه ف</w:t>
      </w:r>
      <w:r w:rsidR="00551E04">
        <w:rPr>
          <w:rtl/>
        </w:rPr>
        <w:t xml:space="preserve">كان </w:t>
      </w:r>
      <w:r w:rsidRPr="009746DC">
        <w:rPr>
          <w:rtl/>
        </w:rPr>
        <w:t xml:space="preserve">يعدني فخرج ذات يوم ليستقبل والي المدينة وكنت معه فجاء إلى قرب قصر </w:t>
      </w:r>
      <w:r w:rsidR="00BF0D7C">
        <w:rPr>
          <w:rtl/>
        </w:rPr>
        <w:t xml:space="preserve">فلان </w:t>
      </w:r>
      <w:r w:rsidRPr="009746DC">
        <w:rPr>
          <w:rtl/>
        </w:rPr>
        <w:t>فنزل تحت شجرات ونزلت معه أنا وليس معنا ثالث</w:t>
      </w:r>
      <w:r w:rsidR="00E863EB">
        <w:rPr>
          <w:rFonts w:hint="cs"/>
          <w:rtl/>
        </w:rPr>
        <w:t>ٌ ،</w:t>
      </w:r>
      <w:r w:rsidRPr="009746DC">
        <w:rPr>
          <w:rtl/>
        </w:rPr>
        <w:t xml:space="preserve"> فقلت </w:t>
      </w:r>
      <w:r w:rsidR="00E863EB">
        <w:rPr>
          <w:rFonts w:hint="cs"/>
          <w:rtl/>
        </w:rPr>
        <w:t xml:space="preserve">: </w:t>
      </w:r>
      <w:r w:rsidRPr="009746DC">
        <w:rPr>
          <w:rtl/>
        </w:rPr>
        <w:t>جعلت فداك هذا العيد قد أظلنا ولا والله ما أملك درهما</w:t>
      </w:r>
      <w:r w:rsidR="00E863EB">
        <w:rPr>
          <w:rFonts w:hint="cs"/>
          <w:rtl/>
        </w:rPr>
        <w:t>ً</w:t>
      </w:r>
      <w:r w:rsidRPr="009746DC">
        <w:rPr>
          <w:rtl/>
        </w:rPr>
        <w:t xml:space="preserve"> فما سواه فحك</w:t>
      </w:r>
      <w:r w:rsidR="00E863EB">
        <w:rPr>
          <w:rFonts w:hint="cs"/>
          <w:rtl/>
        </w:rPr>
        <w:t>ّ</w:t>
      </w:r>
      <w:r w:rsidRPr="009746DC">
        <w:rPr>
          <w:rtl/>
        </w:rPr>
        <w:t xml:space="preserve"> بسوطه الأرض</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863EB">
      <w:pPr>
        <w:pStyle w:val="libNormal"/>
        <w:rPr>
          <w:rtl/>
        </w:rPr>
      </w:pPr>
      <w:r w:rsidRPr="009746DC">
        <w:rPr>
          <w:rtl/>
        </w:rPr>
        <w:t xml:space="preserve">منذ استخلف هارون إلى </w:t>
      </w:r>
      <w:r w:rsidR="00D8033E">
        <w:rPr>
          <w:rtl/>
        </w:rPr>
        <w:t xml:space="preserve">ان </w:t>
      </w:r>
      <w:r w:rsidRPr="009746DC">
        <w:rPr>
          <w:rtl/>
        </w:rPr>
        <w:t xml:space="preserve">قتل جعفر ، سبع عشرة سنة وسبعة أشهر وخمسة عشر </w:t>
      </w:r>
      <w:r w:rsidR="002D77E0">
        <w:rPr>
          <w:rtl/>
        </w:rPr>
        <w:t xml:space="preserve">يوماً </w:t>
      </w:r>
      <w:r w:rsidRPr="009746DC">
        <w:rPr>
          <w:rtl/>
        </w:rPr>
        <w:t>، انتهى.</w:t>
      </w:r>
    </w:p>
    <w:p w:rsidR="00B717C7" w:rsidRPr="009746DC" w:rsidRDefault="00B717C7" w:rsidP="00E863EB">
      <w:pPr>
        <w:pStyle w:val="libNormal"/>
        <w:rPr>
          <w:rtl/>
        </w:rPr>
      </w:pPr>
      <w:r w:rsidRPr="009746DC">
        <w:rPr>
          <w:rtl/>
        </w:rPr>
        <w:t xml:space="preserve">وأقول : </w:t>
      </w:r>
      <w:r w:rsidR="00551E04">
        <w:rPr>
          <w:rtl/>
        </w:rPr>
        <w:t xml:space="preserve">كان </w:t>
      </w:r>
      <w:r w:rsidRPr="009746DC">
        <w:rPr>
          <w:rtl/>
        </w:rPr>
        <w:t>جعفرا</w:t>
      </w:r>
      <w:r w:rsidR="00E863EB">
        <w:rPr>
          <w:rFonts w:hint="cs"/>
          <w:rtl/>
        </w:rPr>
        <w:t>ً</w:t>
      </w:r>
      <w:r w:rsidRPr="009746DC">
        <w:rPr>
          <w:rtl/>
        </w:rPr>
        <w:t xml:space="preserve"> بعد ضرب عنقه قطع إربا</w:t>
      </w:r>
      <w:r w:rsidR="00E863EB">
        <w:rPr>
          <w:rFonts w:hint="cs"/>
          <w:rtl/>
        </w:rPr>
        <w:t>ً</w:t>
      </w:r>
      <w:r w:rsidRPr="009746DC">
        <w:rPr>
          <w:rtl/>
        </w:rPr>
        <w:t xml:space="preserve"> إربا</w:t>
      </w:r>
      <w:r w:rsidR="00E863EB">
        <w:rPr>
          <w:rFonts w:hint="cs"/>
          <w:rtl/>
        </w:rPr>
        <w:t>ً</w:t>
      </w:r>
      <w:r w:rsidRPr="009746DC">
        <w:rPr>
          <w:rtl/>
        </w:rPr>
        <w:t xml:space="preserve"> كما روي في الكامل أنه </w:t>
      </w:r>
      <w:r w:rsidR="00FE5F86">
        <w:rPr>
          <w:rtl/>
        </w:rPr>
        <w:t xml:space="preserve">لـمّا </w:t>
      </w:r>
      <w:r w:rsidRPr="009746DC">
        <w:rPr>
          <w:rtl/>
        </w:rPr>
        <w:t>قتل جعفر أ</w:t>
      </w:r>
      <w:r w:rsidR="00850EDE">
        <w:rPr>
          <w:rtl/>
        </w:rPr>
        <w:t xml:space="preserve">مرّ </w:t>
      </w:r>
      <w:r w:rsidRPr="009746DC">
        <w:rPr>
          <w:rtl/>
        </w:rPr>
        <w:t xml:space="preserve">الرشيد </w:t>
      </w:r>
      <w:r w:rsidR="00D8033E">
        <w:rPr>
          <w:rtl/>
        </w:rPr>
        <w:t xml:space="preserve">ان </w:t>
      </w:r>
      <w:r w:rsidRPr="009746DC">
        <w:rPr>
          <w:rtl/>
        </w:rPr>
        <w:t xml:space="preserve">ينصب رأسه </w:t>
      </w:r>
      <w:r w:rsidR="00D83B35">
        <w:rPr>
          <w:rtl/>
        </w:rPr>
        <w:t xml:space="preserve">علىّ </w:t>
      </w:r>
      <w:r w:rsidRPr="009746DC">
        <w:rPr>
          <w:rtl/>
        </w:rPr>
        <w:t xml:space="preserve">جسر ويقطع بدنه قطعتين ينصب </w:t>
      </w:r>
      <w:r w:rsidR="006A0B61">
        <w:rPr>
          <w:rtl/>
        </w:rPr>
        <w:t xml:space="preserve">كلّ </w:t>
      </w:r>
      <w:r w:rsidRPr="009746DC">
        <w:rPr>
          <w:rtl/>
        </w:rPr>
        <w:t xml:space="preserve">قطعة </w:t>
      </w:r>
      <w:r w:rsidR="00D83B35">
        <w:rPr>
          <w:rtl/>
        </w:rPr>
        <w:t xml:space="preserve">علىّ </w:t>
      </w:r>
      <w:r w:rsidRPr="009746DC">
        <w:rPr>
          <w:rtl/>
        </w:rPr>
        <w:t>جسر.</w:t>
      </w:r>
    </w:p>
    <w:p w:rsidR="00B717C7" w:rsidRPr="009746DC" w:rsidRDefault="00B717C7" w:rsidP="00D72EBD">
      <w:pPr>
        <w:pStyle w:val="libNormal"/>
        <w:rPr>
          <w:rtl/>
        </w:rPr>
      </w:pPr>
      <w:r w:rsidRPr="009746DC">
        <w:rPr>
          <w:rtl/>
        </w:rPr>
        <w:t xml:space="preserve">وروى الصدوق بإسناده عن </w:t>
      </w:r>
      <w:r w:rsidR="00551E04">
        <w:rPr>
          <w:rtl/>
        </w:rPr>
        <w:t xml:space="preserve">محمّد </w:t>
      </w:r>
      <w:r w:rsidRPr="009746DC">
        <w:rPr>
          <w:rtl/>
        </w:rPr>
        <w:t xml:space="preserve">بن الفضيل قال : </w:t>
      </w:r>
      <w:r w:rsidR="00FE5F86">
        <w:rPr>
          <w:rtl/>
        </w:rPr>
        <w:t xml:space="preserve">لـمّا </w:t>
      </w:r>
      <w:r w:rsidR="00551E04">
        <w:rPr>
          <w:rtl/>
        </w:rPr>
        <w:t xml:space="preserve">كان </w:t>
      </w:r>
      <w:r w:rsidRPr="009746DC">
        <w:rPr>
          <w:rtl/>
        </w:rPr>
        <w:t xml:space="preserve">في السنة </w:t>
      </w:r>
      <w:r w:rsidR="003928AF">
        <w:rPr>
          <w:rtl/>
        </w:rPr>
        <w:t xml:space="preserve">الّتي </w:t>
      </w:r>
      <w:r w:rsidRPr="009746DC">
        <w:rPr>
          <w:rtl/>
        </w:rPr>
        <w:t xml:space="preserve">بطش هارون بآل برمك وبدء بجعفر بن يحيى وحبس يحيى بن خالد ونزل بالبرامكة ما نزل ، </w:t>
      </w:r>
      <w:r w:rsidR="00551E04">
        <w:rPr>
          <w:rtl/>
        </w:rPr>
        <w:t xml:space="preserve">كان </w:t>
      </w:r>
      <w:r w:rsidRPr="009746DC">
        <w:rPr>
          <w:rtl/>
        </w:rPr>
        <w:t xml:space="preserve">أبو الحسن </w:t>
      </w:r>
      <w:r w:rsidR="00850EDE">
        <w:rPr>
          <w:rStyle w:val="libAlaemChar"/>
          <w:rtl/>
        </w:rPr>
        <w:t xml:space="preserve">عليه‌السلام </w:t>
      </w:r>
      <w:r w:rsidRPr="009746DC">
        <w:rPr>
          <w:rtl/>
        </w:rPr>
        <w:t xml:space="preserve">واقعا بعرفة يدعو </w:t>
      </w:r>
      <w:r w:rsidR="00D83B35">
        <w:rPr>
          <w:rtl/>
        </w:rPr>
        <w:t xml:space="preserve">ثمّ </w:t>
      </w:r>
      <w:r w:rsidRPr="009746DC">
        <w:rPr>
          <w:rtl/>
        </w:rPr>
        <w:t xml:space="preserve">طأطأ رأسه ، فسئل عن ذلك فقال : إني كنت أدعو الله </w:t>
      </w:r>
      <w:r w:rsidR="00D83B35">
        <w:rPr>
          <w:rtl/>
        </w:rPr>
        <w:t xml:space="preserve">علىّ </w:t>
      </w:r>
      <w:r w:rsidRPr="009746DC">
        <w:rPr>
          <w:rtl/>
        </w:rPr>
        <w:t xml:space="preserve">البرامكة بما فعلوا بأبي </w:t>
      </w:r>
      <w:r w:rsidR="00850EDE">
        <w:rPr>
          <w:rStyle w:val="libAlaemChar"/>
          <w:rtl/>
        </w:rPr>
        <w:t xml:space="preserve">عليه‌السلام </w:t>
      </w:r>
      <w:r w:rsidRPr="009746DC">
        <w:rPr>
          <w:rtl/>
        </w:rPr>
        <w:t>فاستجاب الله لي اليوم فيهم ، ف</w:t>
      </w:r>
      <w:r w:rsidR="00FE5F86">
        <w:rPr>
          <w:rtl/>
        </w:rPr>
        <w:t xml:space="preserve">لـمّا </w:t>
      </w:r>
      <w:r w:rsidRPr="009746DC">
        <w:rPr>
          <w:rtl/>
        </w:rPr>
        <w:t xml:space="preserve">انصرف لم يلبث </w:t>
      </w:r>
      <w:r w:rsidR="000164B7">
        <w:rPr>
          <w:rtl/>
        </w:rPr>
        <w:t xml:space="preserve">إلّا </w:t>
      </w:r>
      <w:r w:rsidRPr="009746DC">
        <w:rPr>
          <w:rtl/>
        </w:rPr>
        <w:t xml:space="preserve">يسيرا </w:t>
      </w:r>
      <w:r w:rsidR="00FE5F86">
        <w:rPr>
          <w:rtl/>
        </w:rPr>
        <w:t xml:space="preserve">حتّى </w:t>
      </w:r>
      <w:r w:rsidRPr="009746DC">
        <w:rPr>
          <w:rtl/>
        </w:rPr>
        <w:t>بطش بجعفر ويحيى وتغيرت أحوالهم.</w:t>
      </w:r>
    </w:p>
    <w:p w:rsidR="00B717C7" w:rsidRPr="009746DC" w:rsidRDefault="00B717C7" w:rsidP="00D72EBD">
      <w:pPr>
        <w:pStyle w:val="libNormal"/>
        <w:rPr>
          <w:rtl/>
          <w:lang w:bidi="fa-IR"/>
        </w:rPr>
      </w:pPr>
      <w:r w:rsidRPr="00EB1FB4">
        <w:rPr>
          <w:rStyle w:val="libBold1Char"/>
          <w:rtl/>
        </w:rPr>
        <w:t>الحديث السادس :</w:t>
      </w:r>
      <w:r w:rsidRPr="009746DC">
        <w:rPr>
          <w:rtl/>
          <w:lang w:bidi="fa-IR"/>
        </w:rPr>
        <w:t xml:space="preserve"> مجهول.</w:t>
      </w:r>
    </w:p>
    <w:p w:rsidR="00B717C7" w:rsidRPr="009746DC" w:rsidRDefault="00B717C7" w:rsidP="00D72EBD">
      <w:pPr>
        <w:pStyle w:val="libNormal"/>
        <w:rPr>
          <w:rtl/>
        </w:rPr>
      </w:pPr>
      <w:r w:rsidRPr="009746DC">
        <w:rPr>
          <w:rtl/>
        </w:rPr>
        <w:t xml:space="preserve">وفي البصائر عمن أخبره عن إبراهيم بن موسى ، وإبراهيم يحتمل </w:t>
      </w:r>
      <w:r w:rsidR="00D8033E">
        <w:rPr>
          <w:rtl/>
        </w:rPr>
        <w:t xml:space="preserve">ان </w:t>
      </w:r>
      <w:r w:rsidRPr="009746DC">
        <w:rPr>
          <w:rtl/>
        </w:rPr>
        <w:t xml:space="preserve">يكون أخاه </w:t>
      </w:r>
      <w:r w:rsidR="00850EDE">
        <w:rPr>
          <w:rStyle w:val="libAlaemChar"/>
          <w:rtl/>
        </w:rPr>
        <w:t xml:space="preserve">عليه‌السلام </w:t>
      </w:r>
      <w:r w:rsidRPr="009746DC">
        <w:rPr>
          <w:rtl/>
        </w:rPr>
        <w:t xml:space="preserve">، وقال المفيد </w:t>
      </w:r>
      <w:r>
        <w:rPr>
          <w:rtl/>
        </w:rPr>
        <w:t>(ره)</w:t>
      </w:r>
      <w:r w:rsidRPr="009746DC">
        <w:rPr>
          <w:rtl/>
        </w:rPr>
        <w:t xml:space="preserve"> </w:t>
      </w:r>
      <w:r w:rsidR="00551E04">
        <w:rPr>
          <w:rtl/>
        </w:rPr>
        <w:t xml:space="preserve">كان </w:t>
      </w:r>
      <w:r w:rsidRPr="009746DC">
        <w:rPr>
          <w:rtl/>
        </w:rPr>
        <w:t>شجاعا</w:t>
      </w:r>
      <w:r w:rsidR="00D72EBD">
        <w:rPr>
          <w:rFonts w:hint="cs"/>
          <w:rtl/>
        </w:rPr>
        <w:t>ً</w:t>
      </w:r>
      <w:r w:rsidRPr="009746DC">
        <w:rPr>
          <w:rtl/>
        </w:rPr>
        <w:t xml:space="preserve"> وتقلد الإمرة </w:t>
      </w:r>
      <w:r w:rsidR="00D83B35">
        <w:rPr>
          <w:rtl/>
        </w:rPr>
        <w:t xml:space="preserve">علىّ </w:t>
      </w:r>
      <w:r w:rsidRPr="009746DC">
        <w:rPr>
          <w:rtl/>
        </w:rPr>
        <w:t xml:space="preserve">اليمن في </w:t>
      </w:r>
      <w:r w:rsidR="00BE737F">
        <w:rPr>
          <w:rtl/>
        </w:rPr>
        <w:t xml:space="preserve">أيّام </w:t>
      </w:r>
      <w:r w:rsidRPr="009746DC">
        <w:rPr>
          <w:rtl/>
        </w:rPr>
        <w:t xml:space="preserve">المأمون من قبل </w:t>
      </w:r>
      <w:r w:rsidR="00551E04">
        <w:rPr>
          <w:rtl/>
        </w:rPr>
        <w:t xml:space="preserve">محمّد </w:t>
      </w:r>
      <w:r w:rsidRPr="009746DC">
        <w:rPr>
          <w:rtl/>
        </w:rPr>
        <w:t xml:space="preserve">بن زيد بن </w:t>
      </w:r>
      <w:r w:rsidR="00551E04">
        <w:rPr>
          <w:rtl/>
        </w:rPr>
        <w:t xml:space="preserve">عليّ </w:t>
      </w:r>
      <w:r w:rsidRPr="009746DC">
        <w:rPr>
          <w:rtl/>
        </w:rPr>
        <w:t xml:space="preserve">الذي بايعه أبو السرايا بالكوفة ، ومضى إليها وفتحها </w:t>
      </w:r>
      <w:r w:rsidR="00045410">
        <w:rPr>
          <w:rtl/>
        </w:rPr>
        <w:t xml:space="preserve">وأقام </w:t>
      </w:r>
      <w:r w:rsidRPr="009746DC">
        <w:rPr>
          <w:rtl/>
        </w:rPr>
        <w:t xml:space="preserve">بها مدة إلى </w:t>
      </w:r>
      <w:r w:rsidR="00D8033E">
        <w:rPr>
          <w:rtl/>
        </w:rPr>
        <w:t xml:space="preserve">ان </w:t>
      </w:r>
      <w:r w:rsidR="00551E04">
        <w:rPr>
          <w:rtl/>
        </w:rPr>
        <w:t xml:space="preserve">كان </w:t>
      </w:r>
      <w:r w:rsidRPr="009746DC">
        <w:rPr>
          <w:rtl/>
        </w:rPr>
        <w:t>من أ</w:t>
      </w:r>
      <w:r w:rsidR="00850EDE">
        <w:rPr>
          <w:rtl/>
        </w:rPr>
        <w:t xml:space="preserve">مرّ </w:t>
      </w:r>
      <w:r w:rsidRPr="009746DC">
        <w:rPr>
          <w:rtl/>
        </w:rPr>
        <w:t xml:space="preserve">أبي السرايا ما </w:t>
      </w:r>
      <w:r w:rsidR="00551E04">
        <w:rPr>
          <w:rtl/>
        </w:rPr>
        <w:t xml:space="preserve">كان </w:t>
      </w:r>
      <w:r w:rsidRPr="009746DC">
        <w:rPr>
          <w:rtl/>
        </w:rPr>
        <w:t>، وأخذ له الأم</w:t>
      </w:r>
      <w:r w:rsidR="00D72EBD">
        <w:rPr>
          <w:rtl/>
        </w:rPr>
        <w:t>ان</w:t>
      </w:r>
      <w:r w:rsidR="00551E04">
        <w:rPr>
          <w:rtl/>
        </w:rPr>
        <w:t xml:space="preserve"> </w:t>
      </w:r>
      <w:r w:rsidRPr="009746DC">
        <w:rPr>
          <w:rtl/>
        </w:rPr>
        <w:t>من المأمون ، انتهى.</w:t>
      </w:r>
    </w:p>
    <w:p w:rsidR="00B717C7" w:rsidRPr="009746DC" w:rsidRDefault="00B717C7" w:rsidP="00D72EBD">
      <w:pPr>
        <w:pStyle w:val="libNormal"/>
        <w:rPr>
          <w:rtl/>
        </w:rPr>
      </w:pPr>
      <w:r w:rsidRPr="00C875FB">
        <w:rPr>
          <w:rtl/>
        </w:rPr>
        <w:t>و</w:t>
      </w:r>
      <w:r w:rsidR="00BF0D7C">
        <w:rPr>
          <w:rtl/>
        </w:rPr>
        <w:t xml:space="preserve">فلان </w:t>
      </w:r>
      <w:r w:rsidRPr="009746DC">
        <w:rPr>
          <w:rtl/>
        </w:rPr>
        <w:t xml:space="preserve">مبني </w:t>
      </w:r>
      <w:r w:rsidR="00551E04">
        <w:rPr>
          <w:rtl/>
        </w:rPr>
        <w:t xml:space="preserve">عليّ </w:t>
      </w:r>
      <w:r w:rsidRPr="009746DC">
        <w:rPr>
          <w:rtl/>
        </w:rPr>
        <w:t>نسي</w:t>
      </w:r>
      <w:r w:rsidR="00D72EBD">
        <w:rPr>
          <w:rtl/>
        </w:rPr>
        <w:t>ان</w:t>
      </w:r>
      <w:r w:rsidR="00551E04">
        <w:rPr>
          <w:rtl/>
        </w:rPr>
        <w:t xml:space="preserve"> </w:t>
      </w:r>
      <w:r w:rsidRPr="009746DC">
        <w:rPr>
          <w:rtl/>
        </w:rPr>
        <w:t>الاسم ، وفي النهاية : فيه قد أظلكم شهر عظيم ، أي أقبل إليكم ودنى منكم كأنه ألقى عليكم ظله.</w:t>
      </w:r>
    </w:p>
    <w:p w:rsidR="008930D5" w:rsidRDefault="008930D5" w:rsidP="008930D5">
      <w:pPr>
        <w:pStyle w:val="libNormal"/>
        <w:rPr>
          <w:rtl/>
        </w:rPr>
      </w:pPr>
      <w:r>
        <w:rPr>
          <w:rtl/>
        </w:rPr>
        <w:br w:type="page"/>
      </w:r>
    </w:p>
    <w:p w:rsidR="00B717C7" w:rsidRPr="009746DC" w:rsidRDefault="00B717C7" w:rsidP="00E64285">
      <w:pPr>
        <w:pStyle w:val="libNormal"/>
        <w:rPr>
          <w:rtl/>
        </w:rPr>
      </w:pPr>
      <w:r w:rsidRPr="009746DC">
        <w:rPr>
          <w:rtl/>
        </w:rPr>
        <w:lastRenderedPageBreak/>
        <w:t>حك</w:t>
      </w:r>
      <w:r w:rsidR="00D72EBD">
        <w:rPr>
          <w:rFonts w:hint="cs"/>
          <w:rtl/>
        </w:rPr>
        <w:t>ّ</w:t>
      </w:r>
      <w:r w:rsidRPr="009746DC">
        <w:rPr>
          <w:rtl/>
        </w:rPr>
        <w:t>ا</w:t>
      </w:r>
      <w:r w:rsidR="00D72EBD">
        <w:rPr>
          <w:rFonts w:hint="cs"/>
          <w:rtl/>
        </w:rPr>
        <w:t>ً</w:t>
      </w:r>
      <w:r w:rsidRPr="009746DC">
        <w:rPr>
          <w:rtl/>
        </w:rPr>
        <w:t xml:space="preserve"> شديدا</w:t>
      </w:r>
      <w:r w:rsidR="00D72EBD">
        <w:rPr>
          <w:rFonts w:hint="cs"/>
          <w:rtl/>
        </w:rPr>
        <w:t>ً</w:t>
      </w:r>
      <w:r w:rsidRPr="009746DC">
        <w:rPr>
          <w:rtl/>
        </w:rPr>
        <w:t xml:space="preserve"> </w:t>
      </w:r>
      <w:r w:rsidR="00D83B35">
        <w:rPr>
          <w:rtl/>
        </w:rPr>
        <w:t>ثمّ</w:t>
      </w:r>
      <w:r w:rsidR="00D72EBD">
        <w:rPr>
          <w:rFonts w:hint="cs"/>
          <w:rtl/>
        </w:rPr>
        <w:t>َ</w:t>
      </w:r>
      <w:r w:rsidR="00D83B35">
        <w:rPr>
          <w:rtl/>
        </w:rPr>
        <w:t xml:space="preserve"> </w:t>
      </w:r>
      <w:r w:rsidRPr="009746DC">
        <w:rPr>
          <w:rtl/>
        </w:rPr>
        <w:t xml:space="preserve">ضرب بيده فتناول منه سبيكة ذهب </w:t>
      </w:r>
      <w:r w:rsidR="00E64285">
        <w:rPr>
          <w:rFonts w:hint="cs"/>
          <w:rtl/>
        </w:rPr>
        <w:t xml:space="preserve">، </w:t>
      </w:r>
      <w:r w:rsidR="00D83B35">
        <w:rPr>
          <w:rtl/>
        </w:rPr>
        <w:t xml:space="preserve">ثمّ </w:t>
      </w:r>
      <w:r w:rsidRPr="009746DC">
        <w:rPr>
          <w:rtl/>
        </w:rPr>
        <w:t xml:space="preserve">قال </w:t>
      </w:r>
      <w:r w:rsidR="00E64285">
        <w:rPr>
          <w:rFonts w:hint="cs"/>
          <w:rtl/>
        </w:rPr>
        <w:t xml:space="preserve">: </w:t>
      </w:r>
      <w:r w:rsidRPr="009746DC">
        <w:rPr>
          <w:rtl/>
        </w:rPr>
        <w:t>انتفع بها واك</w:t>
      </w:r>
      <w:r w:rsidR="004A738A">
        <w:rPr>
          <w:rtl/>
        </w:rPr>
        <w:t xml:space="preserve">تمّ </w:t>
      </w:r>
      <w:r w:rsidRPr="009746DC">
        <w:rPr>
          <w:rtl/>
        </w:rPr>
        <w:t>ما رأيت</w:t>
      </w:r>
      <w:r>
        <w:rPr>
          <w:rFonts w:hint="cs"/>
          <w:rtl/>
        </w:rPr>
        <w:t>.</w:t>
      </w:r>
    </w:p>
    <w:p w:rsidR="00B717C7" w:rsidRPr="009746DC" w:rsidRDefault="00B717C7" w:rsidP="00D72EBD">
      <w:pPr>
        <w:pStyle w:val="libNormal"/>
        <w:rPr>
          <w:rtl/>
        </w:rPr>
      </w:pPr>
      <w:r w:rsidRPr="009746DC">
        <w:rPr>
          <w:rtl/>
        </w:rPr>
        <w:t>7</w:t>
      </w:r>
      <w:r>
        <w:rPr>
          <w:rtl/>
        </w:rPr>
        <w:t xml:space="preserve"> </w:t>
      </w:r>
      <w:r w:rsidR="003928AF">
        <w:rPr>
          <w:rtl/>
        </w:rPr>
        <w:t>-</w:t>
      </w:r>
      <w:r>
        <w:rPr>
          <w:rtl/>
        </w:rPr>
        <w:t xml:space="preserve"> </w:t>
      </w:r>
      <w:r w:rsidR="00551E04">
        <w:rPr>
          <w:rtl/>
        </w:rPr>
        <w:t>عليّ</w:t>
      </w:r>
      <w:r w:rsidR="00E64285">
        <w:rPr>
          <w:rFonts w:hint="cs"/>
          <w:rtl/>
        </w:rPr>
        <w:t>ُ</w:t>
      </w:r>
      <w:r w:rsidR="00551E04">
        <w:rPr>
          <w:rtl/>
        </w:rPr>
        <w:t xml:space="preserve"> </w:t>
      </w:r>
      <w:r w:rsidRPr="009746DC">
        <w:rPr>
          <w:rtl/>
        </w:rPr>
        <w:t>بن إبراهيم ، عن ياسر الخادم والري</w:t>
      </w:r>
      <w:r w:rsidR="00E64285">
        <w:rPr>
          <w:rFonts w:hint="cs"/>
          <w:rtl/>
        </w:rPr>
        <w:t>ّ</w:t>
      </w:r>
      <w:r w:rsidR="00E64285">
        <w:rPr>
          <w:rtl/>
        </w:rPr>
        <w:t>ان</w:t>
      </w:r>
      <w:r w:rsidR="00551E04">
        <w:rPr>
          <w:rtl/>
        </w:rPr>
        <w:t xml:space="preserve"> </w:t>
      </w:r>
      <w:r w:rsidRPr="009746DC">
        <w:rPr>
          <w:rtl/>
        </w:rPr>
        <w:t xml:space="preserve">بن الصلت </w:t>
      </w:r>
      <w:r w:rsidR="00C300E6">
        <w:rPr>
          <w:rtl/>
        </w:rPr>
        <w:t>جميعاً</w:t>
      </w:r>
      <w:r w:rsidRPr="009746DC">
        <w:rPr>
          <w:rtl/>
        </w:rPr>
        <w:t xml:space="preserve"> قال </w:t>
      </w:r>
      <w:r w:rsidR="00FE5F86">
        <w:rPr>
          <w:rtl/>
        </w:rPr>
        <w:t xml:space="preserve">لـمّا </w:t>
      </w:r>
      <w:r w:rsidRPr="009746DC">
        <w:rPr>
          <w:rtl/>
        </w:rPr>
        <w:t>انقضى أ</w:t>
      </w:r>
      <w:r w:rsidR="00850EDE">
        <w:rPr>
          <w:rtl/>
        </w:rPr>
        <w:t xml:space="preserve">مرّ </w:t>
      </w:r>
      <w:r w:rsidRPr="009746DC">
        <w:rPr>
          <w:rtl/>
        </w:rPr>
        <w:t>المخلوع واستوى الأ</w:t>
      </w:r>
      <w:r w:rsidR="00850EDE">
        <w:rPr>
          <w:rtl/>
        </w:rPr>
        <w:t xml:space="preserve">مرّ </w:t>
      </w:r>
      <w:r w:rsidRPr="009746DC">
        <w:rPr>
          <w:rtl/>
        </w:rPr>
        <w:t xml:space="preserve">للمأمون كتب إلى الرضا </w:t>
      </w:r>
      <w:r w:rsidR="00850EDE">
        <w:rPr>
          <w:rStyle w:val="libAlaemChar"/>
          <w:rtl/>
        </w:rPr>
        <w:t xml:space="preserve">عليه‌السلام </w:t>
      </w:r>
      <w:r w:rsidRPr="009746DC">
        <w:rPr>
          <w:rtl/>
        </w:rPr>
        <w:t>يستقدمه إلى خراس</w:t>
      </w:r>
      <w:r w:rsidR="008E30F1">
        <w:rPr>
          <w:rtl/>
        </w:rPr>
        <w:t>ان</w:t>
      </w:r>
      <w:r w:rsidR="00551E04">
        <w:rPr>
          <w:rtl/>
        </w:rPr>
        <w:t xml:space="preserve"> </w:t>
      </w:r>
      <w:r w:rsidRPr="009746DC">
        <w:rPr>
          <w:rtl/>
        </w:rPr>
        <w:t xml:space="preserve">فاعتل عليه أبو الحسن </w:t>
      </w:r>
      <w:r w:rsidR="00850EDE">
        <w:rPr>
          <w:rStyle w:val="libAlaemChar"/>
          <w:rtl/>
        </w:rPr>
        <w:t xml:space="preserve">عليه‌السلام </w:t>
      </w:r>
      <w:r w:rsidRPr="009746DC">
        <w:rPr>
          <w:rtl/>
        </w:rPr>
        <w:t xml:space="preserve">بعلل فلم يزل المأمون يكاتبه في ذلك </w:t>
      </w:r>
      <w:r w:rsidR="00FE5F86">
        <w:rPr>
          <w:rtl/>
        </w:rPr>
        <w:t xml:space="preserve">حتّى </w:t>
      </w:r>
      <w:r w:rsidRPr="009746DC">
        <w:rPr>
          <w:rtl/>
        </w:rPr>
        <w:t>علم أنه لا محيص له وأنه لا يكف</w:t>
      </w:r>
      <w:r w:rsidR="008E30F1">
        <w:rPr>
          <w:rFonts w:hint="cs"/>
          <w:rtl/>
        </w:rPr>
        <w:t>ُّ</w:t>
      </w:r>
      <w:r w:rsidRPr="009746DC">
        <w:rPr>
          <w:rtl/>
        </w:rPr>
        <w:t xml:space="preserve"> عنه </w:t>
      </w:r>
      <w:r w:rsidR="008E30F1">
        <w:rPr>
          <w:rFonts w:hint="cs"/>
          <w:rtl/>
        </w:rPr>
        <w:t xml:space="preserve">، </w:t>
      </w:r>
      <w:r w:rsidRPr="009746DC">
        <w:rPr>
          <w:rtl/>
        </w:rPr>
        <w:t>فخرج</w:t>
      </w:r>
      <w:r w:rsidRPr="001F1D29">
        <w:rPr>
          <w:rtl/>
        </w:rPr>
        <w:t xml:space="preserve"> </w:t>
      </w:r>
      <w:r w:rsidR="00850EDE">
        <w:rPr>
          <w:rStyle w:val="libAlaemChar"/>
          <w:rtl/>
        </w:rPr>
        <w:t xml:space="preserve">عليه‌السلام </w:t>
      </w:r>
      <w:r w:rsidRPr="009746DC">
        <w:rPr>
          <w:rtl/>
        </w:rPr>
        <w:t xml:space="preserve">ولأبي جعفر </w:t>
      </w:r>
      <w:r w:rsidR="00850EDE">
        <w:rPr>
          <w:rStyle w:val="libAlaemChar"/>
          <w:rtl/>
        </w:rPr>
        <w:t xml:space="preserve">عليه‌السلام </w:t>
      </w:r>
      <w:r w:rsidRPr="009746DC">
        <w:rPr>
          <w:rtl/>
        </w:rPr>
        <w:t xml:space="preserve">سبع سنين فكتب إليه المأمون لا تأخذ </w:t>
      </w:r>
      <w:r w:rsidR="00D83B35">
        <w:rPr>
          <w:rtl/>
        </w:rPr>
        <w:t xml:space="preserve">علىّ </w:t>
      </w:r>
      <w:r w:rsidRPr="009746DC">
        <w:rPr>
          <w:rtl/>
        </w:rPr>
        <w:t xml:space="preserve">طريق الجبل وقم </w:t>
      </w:r>
      <w:r w:rsidR="008E30F1">
        <w:rPr>
          <w:rFonts w:hint="cs"/>
          <w:rtl/>
        </w:rPr>
        <w:t xml:space="preserve">، </w:t>
      </w:r>
      <w:r w:rsidRPr="009746DC">
        <w:rPr>
          <w:rtl/>
        </w:rPr>
        <w:t xml:space="preserve">وخذ </w:t>
      </w:r>
      <w:r w:rsidR="00D83B35">
        <w:rPr>
          <w:rtl/>
        </w:rPr>
        <w:t xml:space="preserve">علىّ </w:t>
      </w:r>
      <w:r w:rsidRPr="009746DC">
        <w:rPr>
          <w:rtl/>
        </w:rPr>
        <w:t>طريق البصرة والأهواز</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72EBD">
      <w:pPr>
        <w:pStyle w:val="libNormal"/>
        <w:rPr>
          <w:rtl/>
          <w:lang w:bidi="fa-IR"/>
        </w:rPr>
      </w:pPr>
      <w:r w:rsidRPr="008E30F1">
        <w:rPr>
          <w:rStyle w:val="libBold1Char"/>
          <w:rtl/>
        </w:rPr>
        <w:t>الحديث السابع :</w:t>
      </w:r>
      <w:r w:rsidRPr="009746DC">
        <w:rPr>
          <w:rtl/>
          <w:lang w:bidi="fa-IR"/>
        </w:rPr>
        <w:t xml:space="preserve"> صحيح.</w:t>
      </w:r>
    </w:p>
    <w:p w:rsidR="00B717C7" w:rsidRPr="009746DC" w:rsidRDefault="00B717C7" w:rsidP="00D72EBD">
      <w:pPr>
        <w:pStyle w:val="libNormal"/>
        <w:rPr>
          <w:rtl/>
        </w:rPr>
      </w:pPr>
      <w:r w:rsidRPr="00C875FB">
        <w:rPr>
          <w:rtl/>
        </w:rPr>
        <w:t>والمخلوع</w:t>
      </w:r>
      <w:r w:rsidRPr="009746DC">
        <w:rPr>
          <w:rtl/>
        </w:rPr>
        <w:t xml:space="preserve"> هو </w:t>
      </w:r>
      <w:r w:rsidR="00551E04">
        <w:rPr>
          <w:rtl/>
        </w:rPr>
        <w:t xml:space="preserve">محمّد </w:t>
      </w:r>
      <w:r w:rsidRPr="009746DC">
        <w:rPr>
          <w:rtl/>
        </w:rPr>
        <w:t>الملق</w:t>
      </w:r>
      <w:r w:rsidR="008E30F1">
        <w:rPr>
          <w:rFonts w:hint="cs"/>
          <w:rtl/>
        </w:rPr>
        <w:t>ّ</w:t>
      </w:r>
      <w:r w:rsidRPr="009746DC">
        <w:rPr>
          <w:rtl/>
        </w:rPr>
        <w:t xml:space="preserve">ب بالأمين أخي المأمون من أبيه ، </w:t>
      </w:r>
      <w:r w:rsidR="00551E04">
        <w:rPr>
          <w:rtl/>
        </w:rPr>
        <w:t xml:space="preserve">وأمّه </w:t>
      </w:r>
      <w:r w:rsidRPr="009746DC">
        <w:rPr>
          <w:rtl/>
        </w:rPr>
        <w:t xml:space="preserve">زبيدة بنت جعفر بن منصور الدوانيقي ، </w:t>
      </w:r>
      <w:r w:rsidR="00551E04">
        <w:rPr>
          <w:rtl/>
        </w:rPr>
        <w:t xml:space="preserve">وكان </w:t>
      </w:r>
      <w:r w:rsidRPr="009746DC">
        <w:rPr>
          <w:rtl/>
        </w:rPr>
        <w:t>هارون أخذ البيعة لابنه الأمين وبعده للمأمون ، وقس</w:t>
      </w:r>
      <w:r w:rsidR="008C2F42">
        <w:rPr>
          <w:rFonts w:hint="cs"/>
          <w:rtl/>
        </w:rPr>
        <w:t>ّ</w:t>
      </w:r>
      <w:r w:rsidRPr="009746DC">
        <w:rPr>
          <w:rtl/>
        </w:rPr>
        <w:t>م البلاد بينهما ب</w:t>
      </w:r>
      <w:r w:rsidR="008C2F42">
        <w:rPr>
          <w:rtl/>
        </w:rPr>
        <w:t>ان</w:t>
      </w:r>
      <w:r w:rsidR="00551E04">
        <w:rPr>
          <w:rtl/>
        </w:rPr>
        <w:t xml:space="preserve"> </w:t>
      </w:r>
      <w:r w:rsidRPr="009746DC">
        <w:rPr>
          <w:rtl/>
        </w:rPr>
        <w:t>جعل شرقي عقبة حلو</w:t>
      </w:r>
      <w:r w:rsidR="00D72EBD">
        <w:rPr>
          <w:rtl/>
        </w:rPr>
        <w:t>ان</w:t>
      </w:r>
      <w:r w:rsidR="00551E04">
        <w:rPr>
          <w:rtl/>
        </w:rPr>
        <w:t xml:space="preserve"> </w:t>
      </w:r>
      <w:r w:rsidRPr="009746DC">
        <w:rPr>
          <w:rtl/>
        </w:rPr>
        <w:t>من نهاوند وقم وكاش</w:t>
      </w:r>
      <w:r w:rsidR="008C2F42">
        <w:rPr>
          <w:rtl/>
        </w:rPr>
        <w:t>ان</w:t>
      </w:r>
      <w:r w:rsidR="00551E04">
        <w:rPr>
          <w:rtl/>
        </w:rPr>
        <w:t xml:space="preserve"> </w:t>
      </w:r>
      <w:r w:rsidRPr="009746DC">
        <w:rPr>
          <w:rtl/>
        </w:rPr>
        <w:t>وأصفه</w:t>
      </w:r>
      <w:r w:rsidR="008C2F42">
        <w:rPr>
          <w:rtl/>
        </w:rPr>
        <w:t>ان</w:t>
      </w:r>
      <w:r w:rsidR="00551E04">
        <w:rPr>
          <w:rtl/>
        </w:rPr>
        <w:t xml:space="preserve"> </w:t>
      </w:r>
      <w:r w:rsidRPr="009746DC">
        <w:rPr>
          <w:rtl/>
        </w:rPr>
        <w:t>وفارس وكرم</w:t>
      </w:r>
      <w:r w:rsidR="008C2F42">
        <w:rPr>
          <w:rtl/>
        </w:rPr>
        <w:t>ان</w:t>
      </w:r>
      <w:r w:rsidR="00551E04">
        <w:rPr>
          <w:rtl/>
        </w:rPr>
        <w:t xml:space="preserve"> </w:t>
      </w:r>
      <w:r w:rsidRPr="009746DC">
        <w:rPr>
          <w:rtl/>
        </w:rPr>
        <w:t>إلى حيث يبلغ ملكه من جهة المشرق للمأمون ، والعراق والش</w:t>
      </w:r>
      <w:r w:rsidR="008C2F42">
        <w:rPr>
          <w:rFonts w:hint="cs"/>
          <w:rtl/>
        </w:rPr>
        <w:t>ا</w:t>
      </w:r>
      <w:r w:rsidR="008C2F42">
        <w:rPr>
          <w:rtl/>
        </w:rPr>
        <w:t>م</w:t>
      </w:r>
      <w:r w:rsidR="00551E04">
        <w:rPr>
          <w:rtl/>
        </w:rPr>
        <w:t xml:space="preserve"> </w:t>
      </w:r>
      <w:r w:rsidRPr="009746DC">
        <w:rPr>
          <w:rtl/>
        </w:rPr>
        <w:t xml:space="preserve">إلى آخر الغرب للأمين ، </w:t>
      </w:r>
      <w:r w:rsidR="00D83B35">
        <w:rPr>
          <w:rtl/>
        </w:rPr>
        <w:t xml:space="preserve">ثمّ </w:t>
      </w:r>
      <w:r w:rsidRPr="009746DC">
        <w:rPr>
          <w:rtl/>
        </w:rPr>
        <w:t>بايع لابنه القاسم بولاية العهد بعد المأمون ولقبه المؤتمن وضم إليه الجزيرة والثغور والعواصم ، وسمي مخلوعا</w:t>
      </w:r>
      <w:r w:rsidR="004D443A">
        <w:rPr>
          <w:rFonts w:hint="cs"/>
          <w:rtl/>
        </w:rPr>
        <w:t>ً</w:t>
      </w:r>
      <w:r w:rsidRPr="009746DC">
        <w:rPr>
          <w:rtl/>
        </w:rPr>
        <w:t xml:space="preserve"> لأنه </w:t>
      </w:r>
      <w:r w:rsidR="00FE5F86">
        <w:rPr>
          <w:rtl/>
        </w:rPr>
        <w:t xml:space="preserve">لـمّا </w:t>
      </w:r>
      <w:r w:rsidRPr="009746DC">
        <w:rPr>
          <w:rtl/>
        </w:rPr>
        <w:t>ضاق الأ</w:t>
      </w:r>
      <w:r w:rsidR="00850EDE">
        <w:rPr>
          <w:rtl/>
        </w:rPr>
        <w:t xml:space="preserve">مرّ </w:t>
      </w:r>
      <w:r w:rsidRPr="009746DC">
        <w:rPr>
          <w:rtl/>
        </w:rPr>
        <w:t xml:space="preserve">عليه خلع نفسه عن الخلافة أو خلعه أمراؤه وجنده وأخذه الطاهر ذو اليمينين وهو </w:t>
      </w:r>
      <w:r w:rsidR="00551E04">
        <w:rPr>
          <w:rtl/>
        </w:rPr>
        <w:t xml:space="preserve">كان </w:t>
      </w:r>
      <w:r w:rsidRPr="009746DC">
        <w:rPr>
          <w:rtl/>
        </w:rPr>
        <w:t>أمير العساكر ، وبعث برأسه إلى المأمون وهو بمرو.</w:t>
      </w:r>
    </w:p>
    <w:p w:rsidR="00B717C7" w:rsidRPr="009746DC" w:rsidRDefault="00B717C7" w:rsidP="00D72EBD">
      <w:pPr>
        <w:pStyle w:val="libNormal"/>
        <w:rPr>
          <w:rtl/>
        </w:rPr>
      </w:pPr>
      <w:r w:rsidRPr="00C875FB">
        <w:rPr>
          <w:rtl/>
        </w:rPr>
        <w:t>وقوله : فاعتل</w:t>
      </w:r>
      <w:r w:rsidR="004D443A">
        <w:rPr>
          <w:rFonts w:hint="cs"/>
          <w:rtl/>
        </w:rPr>
        <w:t>ّ</w:t>
      </w:r>
      <w:r w:rsidRPr="00C875FB">
        <w:rPr>
          <w:rtl/>
        </w:rPr>
        <w:t xml:space="preserve"> عليه أبو الحسن </w:t>
      </w:r>
      <w:r w:rsidR="00850EDE">
        <w:rPr>
          <w:rStyle w:val="libAlaemChar"/>
          <w:rtl/>
        </w:rPr>
        <w:t xml:space="preserve">عليه‌السلام </w:t>
      </w:r>
      <w:r w:rsidRPr="00C875FB">
        <w:rPr>
          <w:rtl/>
        </w:rPr>
        <w:t>بعلل ،</w:t>
      </w:r>
      <w:r w:rsidRPr="009746DC">
        <w:rPr>
          <w:rtl/>
        </w:rPr>
        <w:t xml:space="preserve"> أي اعتذر بمعاذير ، قال في النهاية :</w:t>
      </w:r>
      <w:r>
        <w:rPr>
          <w:rFonts w:hint="cs"/>
          <w:rtl/>
        </w:rPr>
        <w:t xml:space="preserve"> </w:t>
      </w:r>
      <w:r w:rsidRPr="009746DC">
        <w:rPr>
          <w:rtl/>
        </w:rPr>
        <w:t>فيه ما علتي وأنا جلدنا بل ، أي ما عذري في ترك الجهاد فوضع العلة موضع العذر ، وفي القاموس : العلة بالكسر الحدث يشغل صاحبه عن وجهه ، ومنه : لا تعدم خرقاء علة يقال : ل</w:t>
      </w:r>
      <w:r w:rsidR="006A0B61">
        <w:rPr>
          <w:rtl/>
        </w:rPr>
        <w:t xml:space="preserve">كلّ </w:t>
      </w:r>
      <w:r w:rsidRPr="009746DC">
        <w:rPr>
          <w:rtl/>
        </w:rPr>
        <w:t>معتذر مقتدر وقد اعتل</w:t>
      </w:r>
      <w:r w:rsidR="004D443A">
        <w:rPr>
          <w:rFonts w:hint="cs"/>
          <w:rtl/>
        </w:rPr>
        <w:t>ّ</w:t>
      </w:r>
      <w:r w:rsidRPr="009746DC">
        <w:rPr>
          <w:rtl/>
        </w:rPr>
        <w:t xml:space="preserve"> ، و</w:t>
      </w:r>
      <w:r w:rsidRPr="00C875FB">
        <w:rPr>
          <w:rtl/>
        </w:rPr>
        <w:t>المحيص</w:t>
      </w:r>
      <w:r w:rsidRPr="009746DC">
        <w:rPr>
          <w:rtl/>
        </w:rPr>
        <w:t xml:space="preserve"> المعدل والمهرب.</w:t>
      </w:r>
    </w:p>
    <w:p w:rsidR="00B717C7" w:rsidRPr="009746DC" w:rsidRDefault="00B717C7" w:rsidP="00D72EBD">
      <w:pPr>
        <w:pStyle w:val="libNormal"/>
        <w:rPr>
          <w:rtl/>
        </w:rPr>
      </w:pPr>
      <w:r w:rsidRPr="00C875FB">
        <w:rPr>
          <w:rtl/>
        </w:rPr>
        <w:t xml:space="preserve">« لا تأخذ </w:t>
      </w:r>
      <w:r w:rsidR="004D443A">
        <w:rPr>
          <w:rtl/>
        </w:rPr>
        <w:t>على</w:t>
      </w:r>
      <w:r w:rsidR="00D83B35">
        <w:rPr>
          <w:rtl/>
        </w:rPr>
        <w:t xml:space="preserve"> </w:t>
      </w:r>
      <w:r w:rsidRPr="00C875FB">
        <w:rPr>
          <w:rtl/>
        </w:rPr>
        <w:t>طريق الجبل »</w:t>
      </w:r>
      <w:r w:rsidRPr="009746DC">
        <w:rPr>
          <w:rtl/>
        </w:rPr>
        <w:t xml:space="preserve"> أي همد</w:t>
      </w:r>
      <w:r w:rsidR="004D443A">
        <w:rPr>
          <w:rtl/>
        </w:rPr>
        <w:t>ان</w:t>
      </w:r>
      <w:r w:rsidR="00551E04">
        <w:rPr>
          <w:rtl/>
        </w:rPr>
        <w:t xml:space="preserve"> </w:t>
      </w:r>
      <w:r w:rsidRPr="009746DC">
        <w:rPr>
          <w:rtl/>
        </w:rPr>
        <w:t>ونهاوند</w:t>
      </w:r>
      <w:r>
        <w:rPr>
          <w:rtl/>
        </w:rPr>
        <w:t xml:space="preserve"> و</w:t>
      </w:r>
      <w:r w:rsidRPr="00C875FB">
        <w:rPr>
          <w:rtl/>
        </w:rPr>
        <w:t>قم</w:t>
      </w:r>
      <w:r w:rsidRPr="009746DC">
        <w:rPr>
          <w:rtl/>
        </w:rPr>
        <w:t xml:space="preserve"> ، ولعله لكثرة شيعته في تلك البلاد لئل</w:t>
      </w:r>
      <w:r w:rsidR="004D443A">
        <w:rPr>
          <w:rFonts w:hint="cs"/>
          <w:rtl/>
        </w:rPr>
        <w:t>ّ</w:t>
      </w:r>
      <w:r w:rsidRPr="009746DC">
        <w:rPr>
          <w:rtl/>
        </w:rPr>
        <w:t>ا يتوازروا عليه فيمنعوه عن المصير إليه ، قال في القاموس : بلاد الجبل مدن بين آذربيج</w:t>
      </w:r>
      <w:r w:rsidR="004D443A">
        <w:rPr>
          <w:rtl/>
        </w:rPr>
        <w:t>ان</w:t>
      </w:r>
      <w:r w:rsidR="00551E04">
        <w:rPr>
          <w:rtl/>
        </w:rPr>
        <w:t xml:space="preserve"> </w:t>
      </w:r>
      <w:r w:rsidRPr="009746DC">
        <w:rPr>
          <w:rtl/>
        </w:rPr>
        <w:t>وعراق العرب وخوزست</w:t>
      </w:r>
      <w:r w:rsidR="00D72EBD">
        <w:rPr>
          <w:rtl/>
        </w:rPr>
        <w:t>ان</w:t>
      </w:r>
      <w:r w:rsidR="00551E04">
        <w:rPr>
          <w:rtl/>
        </w:rPr>
        <w:t xml:space="preserve"> </w:t>
      </w:r>
      <w:r w:rsidRPr="009746DC">
        <w:rPr>
          <w:rtl/>
        </w:rPr>
        <w:t>وفارس وبلاد الديلم ، وفي العيون</w:t>
      </w:r>
    </w:p>
    <w:p w:rsidR="008930D5" w:rsidRDefault="008930D5" w:rsidP="008930D5">
      <w:pPr>
        <w:pStyle w:val="libNormal"/>
        <w:rPr>
          <w:rtl/>
        </w:rPr>
      </w:pPr>
      <w:r>
        <w:rPr>
          <w:rtl/>
        </w:rPr>
        <w:br w:type="page"/>
      </w:r>
    </w:p>
    <w:p w:rsidR="00B717C7" w:rsidRPr="009746DC" w:rsidRDefault="00B717C7" w:rsidP="004D443A">
      <w:pPr>
        <w:pStyle w:val="libNormal"/>
        <w:rPr>
          <w:rtl/>
        </w:rPr>
      </w:pPr>
      <w:r>
        <w:rPr>
          <w:rtl/>
        </w:rPr>
        <w:lastRenderedPageBreak/>
        <w:t>و</w:t>
      </w:r>
      <w:r w:rsidRPr="009746DC">
        <w:rPr>
          <w:rtl/>
        </w:rPr>
        <w:t xml:space="preserve">فارس </w:t>
      </w:r>
      <w:r w:rsidR="004D443A">
        <w:rPr>
          <w:rFonts w:hint="cs"/>
          <w:rtl/>
        </w:rPr>
        <w:t xml:space="preserve">، </w:t>
      </w:r>
      <w:r w:rsidR="00FE5F86">
        <w:rPr>
          <w:rtl/>
        </w:rPr>
        <w:t xml:space="preserve">حتّى </w:t>
      </w:r>
      <w:r w:rsidRPr="009746DC">
        <w:rPr>
          <w:rtl/>
        </w:rPr>
        <w:t xml:space="preserve">وافى مرو </w:t>
      </w:r>
      <w:r w:rsidR="004D443A">
        <w:rPr>
          <w:rFonts w:hint="cs"/>
          <w:rtl/>
        </w:rPr>
        <w:t xml:space="preserve">، </w:t>
      </w:r>
      <w:r w:rsidRPr="009746DC">
        <w:rPr>
          <w:rtl/>
        </w:rPr>
        <w:t xml:space="preserve">فعرض عليه المأمون </w:t>
      </w:r>
      <w:r w:rsidR="00D8033E">
        <w:rPr>
          <w:rtl/>
        </w:rPr>
        <w:t xml:space="preserve">ان </w:t>
      </w:r>
      <w:r w:rsidRPr="009746DC">
        <w:rPr>
          <w:rtl/>
        </w:rPr>
        <w:t>يتقلد الأ</w:t>
      </w:r>
      <w:r w:rsidR="00850EDE">
        <w:rPr>
          <w:rtl/>
        </w:rPr>
        <w:t xml:space="preserve">مرّ </w:t>
      </w:r>
      <w:r w:rsidRPr="009746DC">
        <w:rPr>
          <w:rtl/>
        </w:rPr>
        <w:t xml:space="preserve">والخلافة فأبى أبو الحسن </w:t>
      </w:r>
      <w:r w:rsidR="00850EDE">
        <w:rPr>
          <w:rStyle w:val="libAlaemChar"/>
          <w:rtl/>
        </w:rPr>
        <w:t xml:space="preserve">عليه‌السلام </w:t>
      </w:r>
      <w:r w:rsidRPr="009746DC">
        <w:rPr>
          <w:rtl/>
        </w:rPr>
        <w:t xml:space="preserve">قال فولاية العهد </w:t>
      </w:r>
      <w:r w:rsidR="004D443A">
        <w:rPr>
          <w:rFonts w:hint="cs"/>
          <w:rtl/>
        </w:rPr>
        <w:t xml:space="preserve">؟ </w:t>
      </w:r>
      <w:r w:rsidRPr="009746DC">
        <w:rPr>
          <w:rtl/>
        </w:rPr>
        <w:t xml:space="preserve">فقال </w:t>
      </w:r>
      <w:r w:rsidR="00D83B35">
        <w:rPr>
          <w:rtl/>
        </w:rPr>
        <w:t xml:space="preserve">علىّ </w:t>
      </w:r>
      <w:r w:rsidRPr="009746DC">
        <w:rPr>
          <w:rtl/>
        </w:rPr>
        <w:t>شروط أسألكها قال المأمون له سل ما شئت فكتب الر</w:t>
      </w:r>
      <w:r w:rsidR="004D443A">
        <w:rPr>
          <w:rFonts w:hint="cs"/>
          <w:rtl/>
        </w:rPr>
        <w:t>ّ</w:t>
      </w:r>
      <w:r w:rsidRPr="009746DC">
        <w:rPr>
          <w:rtl/>
        </w:rPr>
        <w:t xml:space="preserve">ضا </w:t>
      </w:r>
      <w:r w:rsidR="00850EDE">
        <w:rPr>
          <w:rStyle w:val="libAlaemChar"/>
          <w:rtl/>
        </w:rPr>
        <w:t xml:space="preserve">عليه‌السلام </w:t>
      </w:r>
      <w:r w:rsidR="004D443A" w:rsidRPr="004D443A">
        <w:rPr>
          <w:rFonts w:hint="cs"/>
          <w:rtl/>
        </w:rPr>
        <w:t xml:space="preserve">: </w:t>
      </w:r>
      <w:r w:rsidR="004D443A">
        <w:rPr>
          <w:rFonts w:hint="cs"/>
          <w:rtl/>
        </w:rPr>
        <w:t>أ</w:t>
      </w:r>
      <w:r w:rsidRPr="009746DC">
        <w:rPr>
          <w:rtl/>
        </w:rPr>
        <w:t>ن</w:t>
      </w:r>
      <w:r w:rsidR="004D443A">
        <w:rPr>
          <w:rFonts w:hint="cs"/>
          <w:rtl/>
        </w:rPr>
        <w:t>ّ</w:t>
      </w:r>
      <w:r w:rsidRPr="009746DC">
        <w:rPr>
          <w:rtl/>
        </w:rPr>
        <w:t xml:space="preserve">ي داخل في ولاية العهد </w:t>
      </w:r>
      <w:r w:rsidR="00D83B35">
        <w:rPr>
          <w:rtl/>
        </w:rPr>
        <w:t xml:space="preserve">علىّ </w:t>
      </w:r>
      <w:r w:rsidR="00D8033E">
        <w:rPr>
          <w:rtl/>
        </w:rPr>
        <w:t xml:space="preserve">ان </w:t>
      </w:r>
      <w:r w:rsidRPr="009746DC">
        <w:rPr>
          <w:rtl/>
        </w:rPr>
        <w:t>لا آ</w:t>
      </w:r>
      <w:r w:rsidR="00850EDE">
        <w:rPr>
          <w:rtl/>
        </w:rPr>
        <w:t xml:space="preserve">مرّ </w:t>
      </w:r>
      <w:r w:rsidRPr="009746DC">
        <w:rPr>
          <w:rtl/>
        </w:rPr>
        <w:t xml:space="preserve">ولا أنهى ولا أفتي ولا أقضي ولا أولي ولا أعزل ولا أغير </w:t>
      </w:r>
      <w:r w:rsidR="000F65B1">
        <w:rPr>
          <w:rtl/>
        </w:rPr>
        <w:t>شيئاً</w:t>
      </w:r>
      <w:r w:rsidR="00F54854">
        <w:rPr>
          <w:rtl/>
        </w:rPr>
        <w:t xml:space="preserve"> </w:t>
      </w:r>
      <w:r w:rsidRPr="009746DC">
        <w:rPr>
          <w:rtl/>
        </w:rPr>
        <w:t>مما هو قائم وتعفيني من ذلك كله فأجابه المأمون إلى ذلك كله قال فحد</w:t>
      </w:r>
      <w:r w:rsidR="004D443A">
        <w:rPr>
          <w:rFonts w:hint="cs"/>
          <w:rtl/>
        </w:rPr>
        <w:t>ّ</w:t>
      </w:r>
      <w:r w:rsidRPr="009746DC">
        <w:rPr>
          <w:rtl/>
        </w:rPr>
        <w:t>ثني ياسر قال ف</w:t>
      </w:r>
      <w:r w:rsidR="00FE5F86">
        <w:rPr>
          <w:rtl/>
        </w:rPr>
        <w:t xml:space="preserve">لـمّا </w:t>
      </w:r>
      <w:r w:rsidRPr="009746DC">
        <w:rPr>
          <w:rtl/>
        </w:rPr>
        <w:t xml:space="preserve">حضر العيد بعث المأمون إلى الرضا </w:t>
      </w:r>
      <w:r w:rsidR="00850EDE">
        <w:rPr>
          <w:rStyle w:val="libAlaemChar"/>
          <w:rtl/>
        </w:rPr>
        <w:t xml:space="preserve">عليه‌السلام </w:t>
      </w:r>
      <w:r w:rsidRPr="009746DC">
        <w:rPr>
          <w:rtl/>
        </w:rPr>
        <w:t xml:space="preserve">يسأله </w:t>
      </w:r>
      <w:r w:rsidR="00D8033E">
        <w:rPr>
          <w:rtl/>
        </w:rPr>
        <w:t xml:space="preserve">ان </w:t>
      </w:r>
      <w:r w:rsidRPr="009746DC">
        <w:rPr>
          <w:rtl/>
        </w:rPr>
        <w:t>يركب ويحضر العيد ويصلي ويخطب فبعث إليه الرضا</w:t>
      </w:r>
    </w:p>
    <w:p w:rsidR="00B717C7" w:rsidRPr="00324B78" w:rsidRDefault="008930D5" w:rsidP="007F05B9">
      <w:pPr>
        <w:pStyle w:val="libLine"/>
        <w:rPr>
          <w:rtl/>
        </w:rPr>
      </w:pPr>
      <w:r>
        <w:rPr>
          <w:rFonts w:hint="cs"/>
          <w:rtl/>
        </w:rPr>
        <w:t>_____________________________________________</w:t>
      </w:r>
    </w:p>
    <w:p w:rsidR="00B717C7" w:rsidRPr="009746DC" w:rsidRDefault="004D443A" w:rsidP="004D443A">
      <w:pPr>
        <w:pStyle w:val="libNormal"/>
        <w:rPr>
          <w:rtl/>
        </w:rPr>
      </w:pPr>
      <w:r>
        <w:rPr>
          <w:rtl/>
        </w:rPr>
        <w:t>على</w:t>
      </w:r>
      <w:r w:rsidR="00D83B35">
        <w:rPr>
          <w:rtl/>
        </w:rPr>
        <w:t xml:space="preserve"> </w:t>
      </w:r>
      <w:r w:rsidR="00B717C7" w:rsidRPr="009746DC">
        <w:rPr>
          <w:rtl/>
        </w:rPr>
        <w:t xml:space="preserve">طريق الكوفة وقم ، فحمل </w:t>
      </w:r>
      <w:r w:rsidR="00D83B35">
        <w:rPr>
          <w:rtl/>
        </w:rPr>
        <w:t xml:space="preserve">علىّ </w:t>
      </w:r>
      <w:r w:rsidR="00B717C7" w:rsidRPr="009746DC">
        <w:rPr>
          <w:rtl/>
        </w:rPr>
        <w:t xml:space="preserve">طريق البصرة والأهواز وفارس </w:t>
      </w:r>
      <w:r w:rsidR="00FE5F86">
        <w:rPr>
          <w:rtl/>
        </w:rPr>
        <w:t xml:space="preserve">حتّى </w:t>
      </w:r>
      <w:r w:rsidR="00B717C7" w:rsidRPr="009746DC">
        <w:rPr>
          <w:rtl/>
        </w:rPr>
        <w:t>وافى مرو ف</w:t>
      </w:r>
      <w:r w:rsidR="00FE5F86">
        <w:rPr>
          <w:rtl/>
        </w:rPr>
        <w:t xml:space="preserve">لـمّا </w:t>
      </w:r>
      <w:r w:rsidR="00B717C7" w:rsidRPr="009746DC">
        <w:rPr>
          <w:rtl/>
        </w:rPr>
        <w:t xml:space="preserve">وافى مرو عرض عليه </w:t>
      </w:r>
      <w:r w:rsidR="00D8033E">
        <w:rPr>
          <w:rtl/>
        </w:rPr>
        <w:t xml:space="preserve">ان </w:t>
      </w:r>
      <w:r w:rsidR="00B717C7" w:rsidRPr="009746DC">
        <w:rPr>
          <w:rtl/>
        </w:rPr>
        <w:t xml:space="preserve">يتقلد الإمرة والخلافة فأبى الرضا </w:t>
      </w:r>
      <w:r w:rsidR="00850EDE">
        <w:rPr>
          <w:rStyle w:val="libAlaemChar"/>
          <w:rtl/>
        </w:rPr>
        <w:t xml:space="preserve">عليه‌السلام </w:t>
      </w:r>
      <w:r w:rsidR="00B717C7" w:rsidRPr="009746DC">
        <w:rPr>
          <w:rtl/>
        </w:rPr>
        <w:t xml:space="preserve">ذلك وجرت في هذا مخاطبات كثيرة وبقوا في ذلك نحوا من شهرين </w:t>
      </w:r>
      <w:r w:rsidR="006A0B61">
        <w:rPr>
          <w:rtl/>
        </w:rPr>
        <w:t xml:space="preserve">كلّ </w:t>
      </w:r>
      <w:r w:rsidR="00B717C7" w:rsidRPr="009746DC">
        <w:rPr>
          <w:rtl/>
        </w:rPr>
        <w:t xml:space="preserve">ذلك يأبى عليه أبو الحسن </w:t>
      </w:r>
      <w:r w:rsidR="00551E04">
        <w:rPr>
          <w:rtl/>
        </w:rPr>
        <w:t xml:space="preserve">عليّ </w:t>
      </w:r>
      <w:r w:rsidR="00B717C7" w:rsidRPr="009746DC">
        <w:rPr>
          <w:rtl/>
        </w:rPr>
        <w:t xml:space="preserve">بن موسى </w:t>
      </w:r>
      <w:r w:rsidR="00850EDE">
        <w:rPr>
          <w:rStyle w:val="libAlaemChar"/>
          <w:rtl/>
        </w:rPr>
        <w:t xml:space="preserve">عليه‌السلام </w:t>
      </w:r>
      <w:r w:rsidR="00D8033E">
        <w:rPr>
          <w:rtl/>
        </w:rPr>
        <w:t xml:space="preserve">ان </w:t>
      </w:r>
      <w:r w:rsidR="00B717C7" w:rsidRPr="009746DC">
        <w:rPr>
          <w:rtl/>
        </w:rPr>
        <w:t>يقبل ما يعرض عليه ف</w:t>
      </w:r>
      <w:r w:rsidR="00FE5F86">
        <w:rPr>
          <w:rtl/>
        </w:rPr>
        <w:t xml:space="preserve">لـمّا </w:t>
      </w:r>
      <w:r w:rsidR="00B717C7" w:rsidRPr="009746DC">
        <w:rPr>
          <w:rtl/>
        </w:rPr>
        <w:t xml:space="preserve">كثر </w:t>
      </w:r>
      <w:r w:rsidR="004A738A">
        <w:rPr>
          <w:rtl/>
        </w:rPr>
        <w:t xml:space="preserve">الكلام </w:t>
      </w:r>
      <w:r w:rsidR="00B717C7" w:rsidRPr="009746DC">
        <w:rPr>
          <w:rtl/>
        </w:rPr>
        <w:t>والخطاب في هذا ، قال المأمون : فولاية العهد.</w:t>
      </w:r>
    </w:p>
    <w:p w:rsidR="00B717C7" w:rsidRPr="009746DC" w:rsidRDefault="00B717C7" w:rsidP="004D443A">
      <w:pPr>
        <w:pStyle w:val="libNormal"/>
        <w:rPr>
          <w:rtl/>
        </w:rPr>
      </w:pPr>
      <w:r w:rsidRPr="00C875FB">
        <w:rPr>
          <w:rtl/>
        </w:rPr>
        <w:t>« فولاية »</w:t>
      </w:r>
      <w:r w:rsidRPr="009746DC">
        <w:rPr>
          <w:rtl/>
        </w:rPr>
        <w:t xml:space="preserve"> منصوب أي فتقل</w:t>
      </w:r>
      <w:r w:rsidR="004D443A">
        <w:rPr>
          <w:rFonts w:hint="cs"/>
          <w:rtl/>
        </w:rPr>
        <w:t>ّ</w:t>
      </w:r>
      <w:r w:rsidRPr="009746DC">
        <w:rPr>
          <w:rtl/>
        </w:rPr>
        <w:t xml:space="preserve">د ولاية العهد ، أي تكون خليفة بعدي ، وفي العيون فأجابه إلى ذلك وقال له </w:t>
      </w:r>
      <w:r w:rsidR="00D83B35">
        <w:rPr>
          <w:rtl/>
        </w:rPr>
        <w:t xml:space="preserve">علىّ </w:t>
      </w:r>
      <w:r w:rsidRPr="009746DC">
        <w:rPr>
          <w:rtl/>
        </w:rPr>
        <w:t>شروط أسألكها ، فقال المأمون : سل ما شئت ، قالوا :</w:t>
      </w:r>
      <w:r>
        <w:rPr>
          <w:rFonts w:hint="cs"/>
          <w:rtl/>
        </w:rPr>
        <w:t xml:space="preserve"> </w:t>
      </w:r>
      <w:r w:rsidRPr="009746DC">
        <w:rPr>
          <w:rtl/>
        </w:rPr>
        <w:t xml:space="preserve">فكتب الرضا </w:t>
      </w:r>
      <w:r w:rsidR="00850EDE">
        <w:rPr>
          <w:rStyle w:val="libAlaemChar"/>
          <w:rtl/>
        </w:rPr>
        <w:t xml:space="preserve">عليه‌السلام </w:t>
      </w:r>
      <w:r w:rsidR="004D443A">
        <w:rPr>
          <w:rFonts w:hint="cs"/>
          <w:rtl/>
        </w:rPr>
        <w:t>أ</w:t>
      </w:r>
      <w:r w:rsidRPr="009746DC">
        <w:rPr>
          <w:rtl/>
        </w:rPr>
        <w:t>ن</w:t>
      </w:r>
      <w:r w:rsidR="004D443A">
        <w:rPr>
          <w:rFonts w:hint="cs"/>
          <w:rtl/>
        </w:rPr>
        <w:t>ّ</w:t>
      </w:r>
      <w:r w:rsidRPr="009746DC">
        <w:rPr>
          <w:rtl/>
        </w:rPr>
        <w:t xml:space="preserve">ي أدخل ولاية العهد </w:t>
      </w:r>
      <w:r w:rsidR="00D83B35">
        <w:rPr>
          <w:rtl/>
        </w:rPr>
        <w:t xml:space="preserve">علىّ </w:t>
      </w:r>
      <w:r w:rsidR="00D8033E">
        <w:rPr>
          <w:rtl/>
        </w:rPr>
        <w:t xml:space="preserve">ان </w:t>
      </w:r>
      <w:r w:rsidRPr="009746DC">
        <w:rPr>
          <w:rtl/>
        </w:rPr>
        <w:t>لا آ</w:t>
      </w:r>
      <w:r w:rsidR="00850EDE">
        <w:rPr>
          <w:rtl/>
        </w:rPr>
        <w:t xml:space="preserve">مرّ </w:t>
      </w:r>
      <w:r w:rsidRPr="009746DC">
        <w:rPr>
          <w:rtl/>
        </w:rPr>
        <w:t xml:space="preserve">ولا أنهى ولا أقضي ولا أغير </w:t>
      </w:r>
      <w:r w:rsidR="000F65B1">
        <w:rPr>
          <w:rtl/>
        </w:rPr>
        <w:t>شيئاً</w:t>
      </w:r>
      <w:r w:rsidR="00F54854">
        <w:rPr>
          <w:rtl/>
        </w:rPr>
        <w:t xml:space="preserve"> </w:t>
      </w:r>
      <w:r w:rsidRPr="009746DC">
        <w:rPr>
          <w:rtl/>
        </w:rPr>
        <w:t>مما هو قائم وتعفيني عن ذلك كل</w:t>
      </w:r>
      <w:r w:rsidR="004D443A">
        <w:rPr>
          <w:rFonts w:hint="cs"/>
          <w:rtl/>
        </w:rPr>
        <w:t>ّ</w:t>
      </w:r>
      <w:r w:rsidRPr="009746DC">
        <w:rPr>
          <w:rtl/>
        </w:rPr>
        <w:t xml:space="preserve">ه ، فأجابه المأمون إلى ذلك وقبلها </w:t>
      </w:r>
      <w:r w:rsidR="00D83B35">
        <w:rPr>
          <w:rtl/>
        </w:rPr>
        <w:t xml:space="preserve">علىّ </w:t>
      </w:r>
      <w:r w:rsidRPr="009746DC">
        <w:rPr>
          <w:rtl/>
        </w:rPr>
        <w:t>هذه الشروط ودعا المأمون القواد والقضاة والشاكري</w:t>
      </w:r>
      <w:r w:rsidR="004D443A">
        <w:rPr>
          <w:rFonts w:hint="cs"/>
          <w:rtl/>
        </w:rPr>
        <w:t>ّ</w:t>
      </w:r>
      <w:r w:rsidRPr="009746DC">
        <w:rPr>
          <w:rtl/>
        </w:rPr>
        <w:t>ة وولد العباس إلى ذلك فاضطربوا عليه ، فأخرج أمو</w:t>
      </w:r>
      <w:r w:rsidR="004D443A">
        <w:rPr>
          <w:rFonts w:hint="cs"/>
          <w:rtl/>
        </w:rPr>
        <w:t>ا</w:t>
      </w:r>
      <w:r w:rsidR="004D443A">
        <w:rPr>
          <w:rtl/>
        </w:rPr>
        <w:t>ل</w:t>
      </w:r>
      <w:r w:rsidR="000164B7">
        <w:rPr>
          <w:rtl/>
        </w:rPr>
        <w:t>ا</w:t>
      </w:r>
      <w:r w:rsidR="004D443A">
        <w:rPr>
          <w:rFonts w:hint="cs"/>
          <w:rtl/>
        </w:rPr>
        <w:t>ً</w:t>
      </w:r>
      <w:r w:rsidR="000164B7">
        <w:rPr>
          <w:rtl/>
        </w:rPr>
        <w:t xml:space="preserve"> </w:t>
      </w:r>
      <w:r w:rsidRPr="009746DC">
        <w:rPr>
          <w:rtl/>
        </w:rPr>
        <w:t xml:space="preserve">كثيرة وأعطى القواد وأرضاهم </w:t>
      </w:r>
      <w:r w:rsidR="000164B7">
        <w:rPr>
          <w:rtl/>
        </w:rPr>
        <w:t xml:space="preserve">إلّا </w:t>
      </w:r>
      <w:r w:rsidRPr="009746DC">
        <w:rPr>
          <w:rtl/>
        </w:rPr>
        <w:t>ثلاثة نفر من قوادة أبوا ذلك أحدهم عيسى الجلودي و</w:t>
      </w:r>
      <w:r w:rsidR="00551E04">
        <w:rPr>
          <w:rtl/>
        </w:rPr>
        <w:t xml:space="preserve">عليّ </w:t>
      </w:r>
      <w:r w:rsidRPr="009746DC">
        <w:rPr>
          <w:rtl/>
        </w:rPr>
        <w:t>بن عمر</w:t>
      </w:r>
      <w:r w:rsidR="00A22F7E">
        <w:rPr>
          <w:rtl/>
        </w:rPr>
        <w:t>ان</w:t>
      </w:r>
      <w:r w:rsidR="00551E04">
        <w:rPr>
          <w:rtl/>
        </w:rPr>
        <w:t xml:space="preserve"> </w:t>
      </w:r>
      <w:r w:rsidRPr="009746DC">
        <w:rPr>
          <w:rtl/>
        </w:rPr>
        <w:t>وابن مؤنس ، فإنه</w:t>
      </w:r>
      <w:r w:rsidR="00A22F7E">
        <w:rPr>
          <w:rFonts w:hint="cs"/>
          <w:rtl/>
        </w:rPr>
        <w:t>ّ</w:t>
      </w:r>
      <w:r w:rsidRPr="009746DC">
        <w:rPr>
          <w:rtl/>
        </w:rPr>
        <w:t xml:space="preserve">م أبوا </w:t>
      </w:r>
      <w:r w:rsidR="00D8033E">
        <w:rPr>
          <w:rtl/>
        </w:rPr>
        <w:t xml:space="preserve">ان </w:t>
      </w:r>
      <w:r w:rsidRPr="009746DC">
        <w:rPr>
          <w:rtl/>
        </w:rPr>
        <w:t xml:space="preserve">يدخلوا في بيعة الرضا </w:t>
      </w:r>
      <w:r w:rsidR="00850EDE">
        <w:rPr>
          <w:rStyle w:val="libAlaemChar"/>
          <w:rtl/>
        </w:rPr>
        <w:t xml:space="preserve">عليه‌السلام </w:t>
      </w:r>
      <w:r w:rsidRPr="009746DC">
        <w:rPr>
          <w:rtl/>
        </w:rPr>
        <w:t xml:space="preserve">فحبسهم وبويع للرضا </w:t>
      </w:r>
      <w:r w:rsidR="00850EDE">
        <w:rPr>
          <w:rStyle w:val="libAlaemChar"/>
          <w:rtl/>
        </w:rPr>
        <w:t xml:space="preserve">عليه‌السلام </w:t>
      </w:r>
      <w:r w:rsidRPr="009746DC">
        <w:rPr>
          <w:rtl/>
        </w:rPr>
        <w:t>وكتب بذلك إلى البلد</w:t>
      </w:r>
      <w:r w:rsidR="00D8033E">
        <w:rPr>
          <w:rtl/>
        </w:rPr>
        <w:t xml:space="preserve">ان </w:t>
      </w:r>
      <w:r w:rsidRPr="009746DC">
        <w:rPr>
          <w:rtl/>
        </w:rPr>
        <w:t>وضربت الدنانير والدراهم با</w:t>
      </w:r>
      <w:r w:rsidR="00A22F7E">
        <w:rPr>
          <w:rtl/>
        </w:rPr>
        <w:t>سم</w:t>
      </w:r>
      <w:r w:rsidR="00292DF4">
        <w:rPr>
          <w:rtl/>
        </w:rPr>
        <w:t xml:space="preserve">ه </w:t>
      </w:r>
      <w:r w:rsidRPr="009746DC">
        <w:rPr>
          <w:rtl/>
        </w:rPr>
        <w:t xml:space="preserve">، وخطب له </w:t>
      </w:r>
      <w:r w:rsidR="00D83B35">
        <w:rPr>
          <w:rtl/>
        </w:rPr>
        <w:t xml:space="preserve">علىّ </w:t>
      </w:r>
      <w:r w:rsidRPr="009746DC">
        <w:rPr>
          <w:rtl/>
        </w:rPr>
        <w:t xml:space="preserve">المنابر ، وأنفق المأمون </w:t>
      </w:r>
      <w:r w:rsidR="00D83B35">
        <w:rPr>
          <w:rtl/>
        </w:rPr>
        <w:t xml:space="preserve">علىّ </w:t>
      </w:r>
      <w:r w:rsidRPr="009746DC">
        <w:rPr>
          <w:rtl/>
        </w:rPr>
        <w:t>ذلك أمو</w:t>
      </w:r>
      <w:r w:rsidR="000164B7">
        <w:rPr>
          <w:rtl/>
        </w:rPr>
        <w:t xml:space="preserve">إلّا </w:t>
      </w:r>
      <w:r w:rsidRPr="009746DC">
        <w:rPr>
          <w:rtl/>
        </w:rPr>
        <w:t>كثيرة ، ف</w:t>
      </w:r>
      <w:r w:rsidR="00FE5F86">
        <w:rPr>
          <w:rtl/>
        </w:rPr>
        <w:t xml:space="preserve">لـمّا </w:t>
      </w:r>
      <w:r w:rsidRPr="009746DC">
        <w:rPr>
          <w:rtl/>
        </w:rPr>
        <w:t>حضر العيد. إلى آخر الخبر.</w:t>
      </w:r>
    </w:p>
    <w:p w:rsidR="00B717C7" w:rsidRPr="009746DC" w:rsidRDefault="00B717C7" w:rsidP="004D443A">
      <w:pPr>
        <w:pStyle w:val="libNormal"/>
        <w:rPr>
          <w:rtl/>
        </w:rPr>
      </w:pPr>
      <w:r w:rsidRPr="009746DC">
        <w:rPr>
          <w:rtl/>
        </w:rPr>
        <w:t>وكأن</w:t>
      </w:r>
      <w:r w:rsidR="00A22F7E">
        <w:rPr>
          <w:rFonts w:hint="cs"/>
          <w:rtl/>
        </w:rPr>
        <w:t>ّ</w:t>
      </w:r>
      <w:r w:rsidRPr="009746DC">
        <w:rPr>
          <w:rtl/>
        </w:rPr>
        <w:t xml:space="preserve">ه </w:t>
      </w:r>
      <w:r w:rsidR="00551E04">
        <w:rPr>
          <w:rtl/>
        </w:rPr>
        <w:t xml:space="preserve">كان </w:t>
      </w:r>
      <w:r w:rsidRPr="009746DC">
        <w:rPr>
          <w:rtl/>
        </w:rPr>
        <w:t xml:space="preserve">عيد الأضحى للتكبير. </w:t>
      </w:r>
      <w:r w:rsidRPr="00D71881">
        <w:rPr>
          <w:rStyle w:val="libFootnotenumChar"/>
          <w:rtl/>
        </w:rPr>
        <w:t>(1)</w:t>
      </w:r>
    </w:p>
    <w:p w:rsidR="00B717C7" w:rsidRPr="009746DC" w:rsidRDefault="00B717C7" w:rsidP="004D443A">
      <w:pPr>
        <w:pStyle w:val="libLine"/>
        <w:rPr>
          <w:rtl/>
        </w:rPr>
      </w:pPr>
      <w:r w:rsidRPr="009746DC">
        <w:rPr>
          <w:rtl/>
        </w:rPr>
        <w:t>__________________</w:t>
      </w:r>
    </w:p>
    <w:p w:rsidR="00B717C7" w:rsidRPr="009746DC" w:rsidRDefault="00B717C7" w:rsidP="004D443A">
      <w:pPr>
        <w:pStyle w:val="libFootnote0"/>
        <w:rPr>
          <w:rtl/>
          <w:lang w:bidi="fa-IR"/>
        </w:rPr>
      </w:pPr>
      <w:r>
        <w:rPr>
          <w:rtl/>
        </w:rPr>
        <w:t>(</w:t>
      </w:r>
      <w:r w:rsidRPr="009746DC">
        <w:rPr>
          <w:rtl/>
        </w:rPr>
        <w:t xml:space="preserve">1) أي لقرائته </w:t>
      </w:r>
      <w:r>
        <w:rPr>
          <w:rtl/>
        </w:rPr>
        <w:t>(ع)</w:t>
      </w:r>
      <w:r w:rsidRPr="009746DC">
        <w:rPr>
          <w:rtl/>
        </w:rPr>
        <w:t xml:space="preserve"> التكبير الوارد في هذا اليوم من قوله : «</w:t>
      </w:r>
      <w:r>
        <w:rPr>
          <w:rtl/>
        </w:rPr>
        <w:t xml:space="preserve"> ..</w:t>
      </w:r>
      <w:r w:rsidRPr="009746DC">
        <w:rPr>
          <w:rtl/>
        </w:rPr>
        <w:t xml:space="preserve">. الله أكبر </w:t>
      </w:r>
      <w:r w:rsidR="00D83B35">
        <w:rPr>
          <w:rtl/>
        </w:rPr>
        <w:t xml:space="preserve">علىّ </w:t>
      </w:r>
      <w:r w:rsidRPr="009746DC">
        <w:rPr>
          <w:rtl/>
        </w:rPr>
        <w:t>ما رزقنا من بهيمة الأن</w:t>
      </w:r>
      <w:r w:rsidR="00EB1FB4">
        <w:rPr>
          <w:rtl/>
        </w:rPr>
        <w:t xml:space="preserve">عام </w:t>
      </w:r>
      <w:r>
        <w:rPr>
          <w:rtl/>
        </w:rPr>
        <w:t>..</w:t>
      </w:r>
      <w:r w:rsidRPr="009746DC">
        <w:rPr>
          <w:rtl/>
        </w:rPr>
        <w:t>. »</w:t>
      </w:r>
      <w:r>
        <w:rPr>
          <w:rtl/>
        </w:rPr>
        <w:t>.</w:t>
      </w:r>
    </w:p>
    <w:p w:rsidR="008930D5" w:rsidRDefault="008930D5" w:rsidP="008930D5">
      <w:pPr>
        <w:pStyle w:val="libNormal"/>
        <w:rPr>
          <w:rtl/>
        </w:rPr>
      </w:pPr>
      <w:r>
        <w:rPr>
          <w:rtl/>
        </w:rPr>
        <w:br w:type="page"/>
      </w:r>
    </w:p>
    <w:p w:rsidR="00B717C7" w:rsidRDefault="00850EDE" w:rsidP="00A22F7E">
      <w:pPr>
        <w:pStyle w:val="libNormal"/>
        <w:rPr>
          <w:rtl/>
        </w:rPr>
      </w:pPr>
      <w:r>
        <w:rPr>
          <w:rStyle w:val="libAlaemChar"/>
          <w:rFonts w:hint="cs"/>
          <w:rtl/>
        </w:rPr>
        <w:lastRenderedPageBreak/>
        <w:t xml:space="preserve">عليه‌السلام </w:t>
      </w:r>
      <w:r w:rsidR="00B717C7" w:rsidRPr="009746DC">
        <w:rPr>
          <w:rtl/>
        </w:rPr>
        <w:t xml:space="preserve">قد علمت ما </w:t>
      </w:r>
      <w:r w:rsidR="00551E04">
        <w:rPr>
          <w:rtl/>
        </w:rPr>
        <w:t xml:space="preserve">كان </w:t>
      </w:r>
      <w:r w:rsidR="00B717C7" w:rsidRPr="009746DC">
        <w:rPr>
          <w:rtl/>
        </w:rPr>
        <w:t>بيني وبينك من الشروط في دخول هذا الأ</w:t>
      </w:r>
      <w:r>
        <w:rPr>
          <w:rtl/>
        </w:rPr>
        <w:t xml:space="preserve">مرّ </w:t>
      </w:r>
      <w:r w:rsidR="00B717C7" w:rsidRPr="009746DC">
        <w:rPr>
          <w:rtl/>
        </w:rPr>
        <w:t>فبعث إليه المأمون إن</w:t>
      </w:r>
      <w:r w:rsidR="00C93587">
        <w:rPr>
          <w:rFonts w:hint="cs"/>
          <w:rtl/>
        </w:rPr>
        <w:t>ّ</w:t>
      </w:r>
      <w:r w:rsidR="00B717C7" w:rsidRPr="009746DC">
        <w:rPr>
          <w:rtl/>
        </w:rPr>
        <w:t xml:space="preserve">ما أريد بذلك </w:t>
      </w:r>
      <w:r w:rsidR="00A22F7E">
        <w:rPr>
          <w:rtl/>
        </w:rPr>
        <w:t>ان</w:t>
      </w:r>
      <w:r w:rsidR="00551E04">
        <w:rPr>
          <w:rtl/>
        </w:rPr>
        <w:t xml:space="preserve"> </w:t>
      </w:r>
      <w:r w:rsidR="00B717C7" w:rsidRPr="009746DC">
        <w:rPr>
          <w:rtl/>
        </w:rPr>
        <w:t>تطمئن</w:t>
      </w:r>
      <w:r w:rsidR="00A22F7E">
        <w:rPr>
          <w:rFonts w:hint="cs"/>
          <w:rtl/>
        </w:rPr>
        <w:t>ّ</w:t>
      </w:r>
      <w:r w:rsidR="00B717C7" w:rsidRPr="009746DC">
        <w:rPr>
          <w:rtl/>
        </w:rPr>
        <w:t xml:space="preserve"> قلوب الناس</w:t>
      </w:r>
      <w:r w:rsidR="00A22F7E">
        <w:rPr>
          <w:rFonts w:hint="cs"/>
          <w:rtl/>
        </w:rPr>
        <w:t>ّ</w:t>
      </w:r>
      <w:r w:rsidR="00B717C7" w:rsidRPr="009746DC">
        <w:rPr>
          <w:rtl/>
        </w:rPr>
        <w:t xml:space="preserve"> ويعرفوا فضلك فلم يزل</w:t>
      </w:r>
      <w:r w:rsidR="00B717C7" w:rsidRPr="001F1D29">
        <w:rPr>
          <w:rtl/>
        </w:rPr>
        <w:t xml:space="preserve"> </w:t>
      </w:r>
      <w:r>
        <w:rPr>
          <w:rStyle w:val="libAlaemChar"/>
          <w:rtl/>
        </w:rPr>
        <w:t xml:space="preserve">عليه‌السلام </w:t>
      </w:r>
      <w:r w:rsidR="00B717C7" w:rsidRPr="009746DC">
        <w:rPr>
          <w:rtl/>
        </w:rPr>
        <w:t xml:space="preserve">يراده </w:t>
      </w:r>
      <w:r w:rsidR="004A738A">
        <w:rPr>
          <w:rtl/>
        </w:rPr>
        <w:t xml:space="preserve">الكلام </w:t>
      </w:r>
      <w:r w:rsidR="00B717C7" w:rsidRPr="009746DC">
        <w:rPr>
          <w:rtl/>
        </w:rPr>
        <w:t xml:space="preserve">في ذلك فألح عليه فقال يا أمير المؤمنين </w:t>
      </w:r>
      <w:r w:rsidR="00A22F7E">
        <w:rPr>
          <w:rtl/>
        </w:rPr>
        <w:t>ان</w:t>
      </w:r>
      <w:r w:rsidR="00551E04">
        <w:rPr>
          <w:rtl/>
        </w:rPr>
        <w:t xml:space="preserve"> </w:t>
      </w:r>
      <w:r w:rsidR="00B717C7" w:rsidRPr="009746DC">
        <w:rPr>
          <w:rtl/>
        </w:rPr>
        <w:t>أعفيتني من ذلك فهو أحب</w:t>
      </w:r>
      <w:r w:rsidR="00C93587">
        <w:rPr>
          <w:rFonts w:hint="cs"/>
          <w:rtl/>
        </w:rPr>
        <w:t>ُّ</w:t>
      </w:r>
      <w:r w:rsidR="00B717C7" w:rsidRPr="009746DC">
        <w:rPr>
          <w:rtl/>
        </w:rPr>
        <w:t xml:space="preserve"> إلي و</w:t>
      </w:r>
      <w:r w:rsidR="00C93587">
        <w:rPr>
          <w:rtl/>
        </w:rPr>
        <w:t>ان</w:t>
      </w:r>
      <w:r w:rsidR="00551E04">
        <w:rPr>
          <w:rtl/>
        </w:rPr>
        <w:t xml:space="preserve"> </w:t>
      </w:r>
      <w:r w:rsidR="00B717C7" w:rsidRPr="009746DC">
        <w:rPr>
          <w:rtl/>
        </w:rPr>
        <w:t xml:space="preserve">لم تعفني خرجت كما خرج رسول الله </w:t>
      </w:r>
      <w:r w:rsidR="007D1F02" w:rsidRPr="007D1F02">
        <w:rPr>
          <w:rStyle w:val="libAlaemChar"/>
          <w:rFonts w:hint="cs"/>
          <w:rtl/>
        </w:rPr>
        <w:t>صلى‌الله‌عليه‌وآله‌وسلم</w:t>
      </w:r>
      <w:r w:rsidR="00B717C7" w:rsidRPr="009746DC">
        <w:rPr>
          <w:rtl/>
        </w:rPr>
        <w:t xml:space="preserve"> وأمير المؤمنين </w:t>
      </w:r>
      <w:r>
        <w:rPr>
          <w:rStyle w:val="libAlaemChar"/>
          <w:rtl/>
        </w:rPr>
        <w:t xml:space="preserve">عليه‌السلام </w:t>
      </w:r>
      <w:r w:rsidR="00B717C7" w:rsidRPr="009746DC">
        <w:rPr>
          <w:rtl/>
        </w:rPr>
        <w:t>فقال المأمون اخرج كيف شئت وأ</w:t>
      </w:r>
      <w:r w:rsidR="00C93587">
        <w:rPr>
          <w:rtl/>
        </w:rPr>
        <w:t>مر</w:t>
      </w:r>
      <w:r>
        <w:rPr>
          <w:rtl/>
        </w:rPr>
        <w:t xml:space="preserve"> </w:t>
      </w:r>
      <w:r w:rsidR="00B717C7" w:rsidRPr="009746DC">
        <w:rPr>
          <w:rtl/>
        </w:rPr>
        <w:t>المأمون القو</w:t>
      </w:r>
      <w:r w:rsidR="00C93587">
        <w:rPr>
          <w:rFonts w:hint="cs"/>
          <w:rtl/>
        </w:rPr>
        <w:t>ّ</w:t>
      </w:r>
      <w:r w:rsidR="00B717C7" w:rsidRPr="009746DC">
        <w:rPr>
          <w:rtl/>
        </w:rPr>
        <w:t>اد والن</w:t>
      </w:r>
      <w:r w:rsidR="00C93587">
        <w:rPr>
          <w:rFonts w:hint="cs"/>
          <w:rtl/>
        </w:rPr>
        <w:t>ّ</w:t>
      </w:r>
      <w:r w:rsidR="00B717C7" w:rsidRPr="009746DC">
        <w:rPr>
          <w:rtl/>
        </w:rPr>
        <w:t xml:space="preserve">اس </w:t>
      </w:r>
      <w:r w:rsidR="00C93587">
        <w:rPr>
          <w:rFonts w:hint="cs"/>
          <w:rtl/>
        </w:rPr>
        <w:t>أ</w:t>
      </w:r>
      <w:r w:rsidR="00C93587">
        <w:rPr>
          <w:rtl/>
        </w:rPr>
        <w:t>ن</w:t>
      </w:r>
      <w:r w:rsidR="00551E04">
        <w:rPr>
          <w:rtl/>
        </w:rPr>
        <w:t xml:space="preserve"> </w:t>
      </w:r>
      <w:r w:rsidR="00B717C7" w:rsidRPr="009746DC">
        <w:rPr>
          <w:rtl/>
        </w:rPr>
        <w:t>يبك</w:t>
      </w:r>
      <w:r w:rsidR="00C93587">
        <w:rPr>
          <w:rFonts w:hint="cs"/>
          <w:rtl/>
        </w:rPr>
        <w:t>ّ</w:t>
      </w:r>
      <w:r w:rsidR="00B717C7" w:rsidRPr="009746DC">
        <w:rPr>
          <w:rtl/>
        </w:rPr>
        <w:t>روا إلى باب أبي الحسن قال فحدثني ياسر الخادم أنه قعد الن</w:t>
      </w:r>
      <w:r w:rsidR="00C93587">
        <w:rPr>
          <w:rFonts w:hint="cs"/>
          <w:rtl/>
        </w:rPr>
        <w:t>ّ</w:t>
      </w:r>
      <w:r w:rsidR="00B717C7" w:rsidRPr="009746DC">
        <w:rPr>
          <w:rtl/>
        </w:rPr>
        <w:t>اس لأبي الحسن</w:t>
      </w:r>
      <w:r w:rsidR="00B717C7">
        <w:rPr>
          <w:rtl/>
        </w:rPr>
        <w:t>.</w:t>
      </w:r>
    </w:p>
    <w:p w:rsidR="00B717C7" w:rsidRPr="009746DC" w:rsidRDefault="00B717C7" w:rsidP="00A22F7E">
      <w:pPr>
        <w:pStyle w:val="libNormal"/>
        <w:rPr>
          <w:rtl/>
        </w:rPr>
      </w:pPr>
      <w:r>
        <w:rPr>
          <w:rFonts w:hint="cs"/>
          <w:rtl/>
        </w:rPr>
        <w:t>قال : فحد</w:t>
      </w:r>
      <w:r w:rsidR="00C93587">
        <w:rPr>
          <w:rFonts w:hint="cs"/>
          <w:rtl/>
        </w:rPr>
        <w:t>ّ</w:t>
      </w:r>
      <w:r>
        <w:rPr>
          <w:rFonts w:hint="cs"/>
          <w:rtl/>
        </w:rPr>
        <w:t>ثني ياسر الخادم أن</w:t>
      </w:r>
      <w:r w:rsidR="00C93587">
        <w:rPr>
          <w:rFonts w:hint="cs"/>
          <w:rtl/>
        </w:rPr>
        <w:t>ّ</w:t>
      </w:r>
      <w:r>
        <w:rPr>
          <w:rFonts w:hint="cs"/>
          <w:rtl/>
        </w:rPr>
        <w:t>ه قعد الناس لابي الحسن</w:t>
      </w:r>
      <w:r w:rsidRPr="001F1D29">
        <w:rPr>
          <w:rFonts w:hint="cs"/>
          <w:rtl/>
        </w:rPr>
        <w:t xml:space="preserve"> </w:t>
      </w:r>
      <w:r w:rsidR="00850EDE">
        <w:rPr>
          <w:rStyle w:val="libAlaemChar"/>
          <w:rFonts w:hint="cs"/>
          <w:rtl/>
        </w:rPr>
        <w:t xml:space="preserve">عليه‌السلام </w:t>
      </w:r>
      <w:r w:rsidRPr="009746DC">
        <w:rPr>
          <w:rtl/>
        </w:rPr>
        <w:t>في الطرقات والسطوح الر</w:t>
      </w:r>
      <w:r w:rsidR="00C93587">
        <w:rPr>
          <w:rFonts w:hint="cs"/>
          <w:rtl/>
        </w:rPr>
        <w:t>ّ</w:t>
      </w:r>
      <w:r w:rsidRPr="009746DC">
        <w:rPr>
          <w:rtl/>
        </w:rPr>
        <w:t>جال والنساء والصبي</w:t>
      </w:r>
      <w:r w:rsidR="00C93587">
        <w:rPr>
          <w:rtl/>
        </w:rPr>
        <w:t>ان</w:t>
      </w:r>
      <w:r w:rsidR="00551E04">
        <w:rPr>
          <w:rtl/>
        </w:rPr>
        <w:t xml:space="preserve"> </w:t>
      </w:r>
      <w:r w:rsidRPr="009746DC">
        <w:rPr>
          <w:rtl/>
        </w:rPr>
        <w:t xml:space="preserve">واجتمع القواد والجند </w:t>
      </w:r>
      <w:r w:rsidR="00D83B35">
        <w:rPr>
          <w:rtl/>
        </w:rPr>
        <w:t xml:space="preserve">علىّ </w:t>
      </w:r>
      <w:r w:rsidRPr="009746DC">
        <w:rPr>
          <w:rtl/>
        </w:rPr>
        <w:t xml:space="preserve">باب أبي الحسن </w:t>
      </w:r>
      <w:r w:rsidR="00850EDE">
        <w:rPr>
          <w:rStyle w:val="libAlaemChar"/>
          <w:rtl/>
        </w:rPr>
        <w:t xml:space="preserve">عليه‌السلام </w:t>
      </w:r>
      <w:r w:rsidRPr="009746DC">
        <w:rPr>
          <w:rtl/>
        </w:rPr>
        <w:t>ف</w:t>
      </w:r>
      <w:r w:rsidR="00FE5F86">
        <w:rPr>
          <w:rtl/>
        </w:rPr>
        <w:t xml:space="preserve">لـمّا </w:t>
      </w:r>
      <w:r w:rsidRPr="009746DC">
        <w:rPr>
          <w:rtl/>
        </w:rPr>
        <w:t>طلعت الشمس ق</w:t>
      </w:r>
      <w:r w:rsidR="00C93587">
        <w:rPr>
          <w:rFonts w:hint="cs"/>
          <w:rtl/>
        </w:rPr>
        <w:t>ا</w:t>
      </w:r>
      <w:r w:rsidR="00C93587">
        <w:rPr>
          <w:rtl/>
        </w:rPr>
        <w:t>م</w:t>
      </w:r>
      <w:r w:rsidR="00551E04">
        <w:rPr>
          <w:rtl/>
        </w:rPr>
        <w:t xml:space="preserve"> </w:t>
      </w:r>
      <w:r w:rsidR="00850EDE">
        <w:rPr>
          <w:rStyle w:val="libAlaemChar"/>
          <w:rtl/>
        </w:rPr>
        <w:t xml:space="preserve">عليه‌السلام </w:t>
      </w:r>
      <w:r w:rsidRPr="009746DC">
        <w:rPr>
          <w:rtl/>
        </w:rPr>
        <w:t xml:space="preserve">فاغتسل وتعمم بعمامة بيضاء من قطن ألقى طرفا منها </w:t>
      </w:r>
      <w:r w:rsidR="00D83B35">
        <w:rPr>
          <w:rtl/>
        </w:rPr>
        <w:t xml:space="preserve">علىّ </w:t>
      </w:r>
      <w:r w:rsidRPr="009746DC">
        <w:rPr>
          <w:rtl/>
        </w:rPr>
        <w:t>صدره وطرفا بين كتفيه وتش</w:t>
      </w:r>
      <w:r w:rsidR="00850EDE">
        <w:rPr>
          <w:rtl/>
        </w:rPr>
        <w:t xml:space="preserve">مرّ </w:t>
      </w:r>
      <w:r w:rsidR="00D83B35">
        <w:rPr>
          <w:rtl/>
        </w:rPr>
        <w:t xml:space="preserve">ثمّ </w:t>
      </w:r>
      <w:r w:rsidRPr="009746DC">
        <w:rPr>
          <w:rtl/>
        </w:rPr>
        <w:t xml:space="preserve">قال لجميع مواليه افعلوا مثل ما فعلت </w:t>
      </w:r>
      <w:r w:rsidR="00D83B35">
        <w:rPr>
          <w:rtl/>
        </w:rPr>
        <w:t xml:space="preserve">ثمّ </w:t>
      </w:r>
      <w:r w:rsidRPr="009746DC">
        <w:rPr>
          <w:rtl/>
        </w:rPr>
        <w:t>أخذ بيده عكازا</w:t>
      </w:r>
      <w:r w:rsidR="00C93587">
        <w:rPr>
          <w:rFonts w:hint="cs"/>
          <w:rtl/>
        </w:rPr>
        <w:t>ً</w:t>
      </w:r>
      <w:r w:rsidRPr="009746DC">
        <w:rPr>
          <w:rtl/>
        </w:rPr>
        <w:t xml:space="preserve"> </w:t>
      </w:r>
      <w:r w:rsidR="00D83B35">
        <w:rPr>
          <w:rtl/>
        </w:rPr>
        <w:t xml:space="preserve">ثمّ </w:t>
      </w:r>
      <w:r w:rsidRPr="009746DC">
        <w:rPr>
          <w:rtl/>
        </w:rPr>
        <w:t>خرج ونحن بين يديه وهو حاف قد ش</w:t>
      </w:r>
      <w:r w:rsidR="00850EDE">
        <w:rPr>
          <w:rtl/>
        </w:rPr>
        <w:t xml:space="preserve">مرّ </w:t>
      </w:r>
      <w:r w:rsidRPr="009746DC">
        <w:rPr>
          <w:rtl/>
        </w:rPr>
        <w:t>سراويله إلى نصف الساق وعليه ثياب مشم</w:t>
      </w:r>
      <w:r w:rsidR="00C93587">
        <w:rPr>
          <w:rFonts w:hint="cs"/>
          <w:rtl/>
        </w:rPr>
        <w:t>ّ</w:t>
      </w:r>
      <w:r w:rsidRPr="009746DC">
        <w:rPr>
          <w:rtl/>
        </w:rPr>
        <w:t xml:space="preserve">رة </w:t>
      </w:r>
      <w:r w:rsidR="00C93587">
        <w:rPr>
          <w:rFonts w:hint="cs"/>
          <w:rtl/>
        </w:rPr>
        <w:t xml:space="preserve">، </w:t>
      </w:r>
      <w:r w:rsidRPr="009746DC">
        <w:rPr>
          <w:rtl/>
        </w:rPr>
        <w:t>ف</w:t>
      </w:r>
      <w:r w:rsidR="00FE5F86">
        <w:rPr>
          <w:rtl/>
        </w:rPr>
        <w:t xml:space="preserve">لـمّا </w:t>
      </w:r>
      <w:r w:rsidRPr="009746DC">
        <w:rPr>
          <w:rtl/>
        </w:rPr>
        <w:t xml:space="preserve">مشى ومشينا بين يديه رفع رأسه إلى السماء وكبر أربع تكبيرات فخيل إلينا </w:t>
      </w:r>
      <w:r w:rsidR="00D8033E">
        <w:rPr>
          <w:rtl/>
        </w:rPr>
        <w:t xml:space="preserve">ان </w:t>
      </w:r>
      <w:r w:rsidRPr="009746DC">
        <w:rPr>
          <w:rtl/>
        </w:rPr>
        <w:t>السماء والحيط</w:t>
      </w:r>
      <w:r w:rsidR="00C93587">
        <w:rPr>
          <w:rtl/>
        </w:rPr>
        <w:t>ان</w:t>
      </w:r>
      <w:r w:rsidR="00551E04">
        <w:rPr>
          <w:rtl/>
        </w:rPr>
        <w:t xml:space="preserve"> </w:t>
      </w:r>
      <w:r w:rsidRPr="009746DC">
        <w:rPr>
          <w:rtl/>
        </w:rPr>
        <w:t xml:space="preserve">تجاوبه </w:t>
      </w:r>
      <w:r w:rsidR="00C93587">
        <w:rPr>
          <w:rFonts w:hint="cs"/>
          <w:rtl/>
        </w:rPr>
        <w:t xml:space="preserve">، </w:t>
      </w:r>
      <w:r w:rsidRPr="009746DC">
        <w:rPr>
          <w:rtl/>
        </w:rPr>
        <w:t xml:space="preserve">والقواد والناس </w:t>
      </w:r>
      <w:r w:rsidR="00D83B35">
        <w:rPr>
          <w:rtl/>
        </w:rPr>
        <w:t xml:space="preserve">علىّ </w:t>
      </w:r>
      <w:r w:rsidRPr="009746DC">
        <w:rPr>
          <w:rtl/>
        </w:rPr>
        <w:t>الباب قد تهي</w:t>
      </w:r>
      <w:r w:rsidR="00C93587">
        <w:rPr>
          <w:rFonts w:hint="cs"/>
          <w:rtl/>
        </w:rPr>
        <w:t>ّ</w:t>
      </w:r>
      <w:r w:rsidRPr="009746DC">
        <w:rPr>
          <w:rtl/>
        </w:rPr>
        <w:t>ئوا ولبسوا السلاح وتزي</w:t>
      </w:r>
      <w:r w:rsidR="00C93587">
        <w:rPr>
          <w:rFonts w:hint="cs"/>
          <w:rtl/>
        </w:rPr>
        <w:t>ّ</w:t>
      </w:r>
      <w:r w:rsidRPr="009746DC">
        <w:rPr>
          <w:rtl/>
        </w:rPr>
        <w:t>نوا بأحسن الزي</w:t>
      </w:r>
      <w:r w:rsidR="00C93587">
        <w:rPr>
          <w:rFonts w:hint="cs"/>
          <w:rtl/>
        </w:rPr>
        <w:t>ّ</w:t>
      </w:r>
      <w:r w:rsidRPr="009746DC">
        <w:rPr>
          <w:rtl/>
        </w:rPr>
        <w:t xml:space="preserve">نة </w:t>
      </w:r>
      <w:r w:rsidR="00C93587">
        <w:rPr>
          <w:rFonts w:hint="cs"/>
          <w:rtl/>
        </w:rPr>
        <w:t xml:space="preserve">، </w:t>
      </w:r>
      <w:r w:rsidRPr="009746DC">
        <w:rPr>
          <w:rtl/>
        </w:rPr>
        <w:t>ف</w:t>
      </w:r>
      <w:r w:rsidR="00FE5F86">
        <w:rPr>
          <w:rtl/>
        </w:rPr>
        <w:t xml:space="preserve">لـمّا </w:t>
      </w:r>
      <w:r w:rsidRPr="009746DC">
        <w:rPr>
          <w:rtl/>
        </w:rPr>
        <w:t xml:space="preserve">طلعنا عليهم بهذه الصورة وطلع الرضا </w:t>
      </w:r>
      <w:r w:rsidR="00850EDE">
        <w:rPr>
          <w:rStyle w:val="libAlaemChar"/>
          <w:rtl/>
        </w:rPr>
        <w:t xml:space="preserve">عليه‌السلام </w:t>
      </w:r>
      <w:r w:rsidRPr="009746DC">
        <w:rPr>
          <w:rtl/>
        </w:rPr>
        <w:t xml:space="preserve">وقف </w:t>
      </w:r>
      <w:r w:rsidR="00D83B35">
        <w:rPr>
          <w:rtl/>
        </w:rPr>
        <w:t xml:space="preserve">علىّ </w:t>
      </w:r>
      <w:r w:rsidRPr="009746DC">
        <w:rPr>
          <w:rtl/>
        </w:rPr>
        <w:t xml:space="preserve">الباب وقفة </w:t>
      </w:r>
      <w:r w:rsidR="00D83B35">
        <w:rPr>
          <w:rtl/>
        </w:rPr>
        <w:t xml:space="preserve">ثمّ </w:t>
      </w:r>
      <w:r w:rsidRPr="009746DC">
        <w:rPr>
          <w:rtl/>
        </w:rPr>
        <w:t xml:space="preserve">قال </w:t>
      </w:r>
      <w:r w:rsidR="00C93587">
        <w:rPr>
          <w:rFonts w:hint="cs"/>
          <w:rtl/>
        </w:rPr>
        <w:t xml:space="preserve">: </w:t>
      </w:r>
      <w:r w:rsidR="00C93587" w:rsidRPr="00C875FB">
        <w:rPr>
          <w:rtl/>
        </w:rPr>
        <w:t>«</w:t>
      </w:r>
      <w:r w:rsidR="00C93587">
        <w:rPr>
          <w:rFonts w:hint="cs"/>
          <w:rtl/>
        </w:rPr>
        <w:t xml:space="preserve"> </w:t>
      </w:r>
      <w:r w:rsidRPr="009746DC">
        <w:rPr>
          <w:rtl/>
        </w:rPr>
        <w:t xml:space="preserve">الله أكبر </w:t>
      </w:r>
      <w:r w:rsidR="00C93587">
        <w:rPr>
          <w:rFonts w:hint="cs"/>
          <w:rtl/>
        </w:rPr>
        <w:t xml:space="preserve">، </w:t>
      </w:r>
      <w:r w:rsidRPr="009746DC">
        <w:rPr>
          <w:rtl/>
        </w:rPr>
        <w:t xml:space="preserve">الله أكبر </w:t>
      </w:r>
      <w:r w:rsidR="00C93587">
        <w:rPr>
          <w:rFonts w:hint="cs"/>
          <w:rtl/>
        </w:rPr>
        <w:t xml:space="preserve">، </w:t>
      </w:r>
      <w:r w:rsidRPr="009746DC">
        <w:rPr>
          <w:rtl/>
        </w:rPr>
        <w:t>الله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22F7E">
      <w:pPr>
        <w:pStyle w:val="libNormal"/>
        <w:rPr>
          <w:rtl/>
        </w:rPr>
      </w:pPr>
      <w:r w:rsidRPr="00C875FB">
        <w:rPr>
          <w:rtl/>
        </w:rPr>
        <w:t>قوله : في دخول هذا الأ</w:t>
      </w:r>
      <w:r w:rsidR="00850EDE">
        <w:rPr>
          <w:rtl/>
        </w:rPr>
        <w:t xml:space="preserve">مرّ </w:t>
      </w:r>
      <w:r w:rsidRPr="00C875FB">
        <w:rPr>
          <w:rtl/>
        </w:rPr>
        <w:t>،</w:t>
      </w:r>
      <w:r w:rsidRPr="009746DC">
        <w:rPr>
          <w:rtl/>
        </w:rPr>
        <w:t xml:space="preserve"> أي ولاية العهد</w:t>
      </w:r>
      <w:r w:rsidRPr="00C875FB">
        <w:rPr>
          <w:rtl/>
        </w:rPr>
        <w:t xml:space="preserve"> « </w:t>
      </w:r>
      <w:r w:rsidR="00D8033E">
        <w:rPr>
          <w:rtl/>
        </w:rPr>
        <w:t xml:space="preserve">ان </w:t>
      </w:r>
      <w:r w:rsidRPr="00C875FB">
        <w:rPr>
          <w:rtl/>
        </w:rPr>
        <w:t>تطمئن »</w:t>
      </w:r>
      <w:r w:rsidRPr="009746DC">
        <w:rPr>
          <w:rtl/>
        </w:rPr>
        <w:t xml:space="preserve"> أي </w:t>
      </w:r>
      <w:r w:rsidR="00D83B35">
        <w:rPr>
          <w:rtl/>
        </w:rPr>
        <w:t xml:space="preserve">علىّ </w:t>
      </w:r>
      <w:r w:rsidRPr="009746DC">
        <w:rPr>
          <w:rtl/>
        </w:rPr>
        <w:t>ولاية العهد</w:t>
      </w:r>
      <w:r w:rsidRPr="00C875FB">
        <w:rPr>
          <w:rtl/>
        </w:rPr>
        <w:t xml:space="preserve"> « يراد</w:t>
      </w:r>
      <w:r w:rsidR="00EF6C4A">
        <w:rPr>
          <w:rFonts w:hint="cs"/>
          <w:rtl/>
        </w:rPr>
        <w:t>ّ</w:t>
      </w:r>
      <w:r w:rsidRPr="00C875FB">
        <w:rPr>
          <w:rtl/>
        </w:rPr>
        <w:t>ه »</w:t>
      </w:r>
      <w:r w:rsidRPr="009746DC">
        <w:rPr>
          <w:rtl/>
        </w:rPr>
        <w:t xml:space="preserve"> أي يراجعه</w:t>
      </w:r>
      <w:r>
        <w:rPr>
          <w:rtl/>
        </w:rPr>
        <w:t xml:space="preserve"> </w:t>
      </w:r>
      <w:r w:rsidRPr="00C875FB">
        <w:rPr>
          <w:rtl/>
        </w:rPr>
        <w:t>« كما خرج »</w:t>
      </w:r>
      <w:r w:rsidRPr="009746DC">
        <w:rPr>
          <w:rtl/>
        </w:rPr>
        <w:t xml:space="preserve"> أي ماشيا</w:t>
      </w:r>
      <w:r w:rsidR="00EF6C4A">
        <w:rPr>
          <w:rFonts w:hint="cs"/>
          <w:rtl/>
        </w:rPr>
        <w:t>ً</w:t>
      </w:r>
      <w:r w:rsidRPr="009746DC">
        <w:rPr>
          <w:rtl/>
        </w:rPr>
        <w:t xml:space="preserve"> مع سائر الآداب المطلوبة ، والقواد جمع قائد رؤساء العساكر</w:t>
      </w:r>
      <w:r w:rsidRPr="00C875FB">
        <w:rPr>
          <w:rtl/>
        </w:rPr>
        <w:t xml:space="preserve"> « </w:t>
      </w:r>
      <w:r w:rsidR="00D8033E">
        <w:rPr>
          <w:rtl/>
        </w:rPr>
        <w:t xml:space="preserve">ان </w:t>
      </w:r>
      <w:r w:rsidRPr="00C875FB">
        <w:rPr>
          <w:rtl/>
        </w:rPr>
        <w:t>يركبوا »</w:t>
      </w:r>
      <w:r w:rsidRPr="009746DC">
        <w:rPr>
          <w:rtl/>
        </w:rPr>
        <w:t xml:space="preserve"> في العيون : </w:t>
      </w:r>
      <w:r w:rsidR="00EF6C4A">
        <w:rPr>
          <w:rtl/>
        </w:rPr>
        <w:t>ان</w:t>
      </w:r>
      <w:r w:rsidR="00551E04">
        <w:rPr>
          <w:rtl/>
        </w:rPr>
        <w:t xml:space="preserve"> </w:t>
      </w:r>
      <w:r w:rsidRPr="009746DC">
        <w:rPr>
          <w:rtl/>
        </w:rPr>
        <w:t>يبكروا.</w:t>
      </w:r>
    </w:p>
    <w:p w:rsidR="00B717C7" w:rsidRPr="009746DC" w:rsidRDefault="00B717C7" w:rsidP="00A22F7E">
      <w:pPr>
        <w:pStyle w:val="libNormal"/>
        <w:rPr>
          <w:rtl/>
        </w:rPr>
      </w:pPr>
      <w:r w:rsidRPr="00C875FB">
        <w:rPr>
          <w:rtl/>
        </w:rPr>
        <w:t>« طرفا</w:t>
      </w:r>
      <w:r w:rsidR="00EF6C4A">
        <w:rPr>
          <w:rFonts w:hint="cs"/>
          <w:rtl/>
        </w:rPr>
        <w:t>ً</w:t>
      </w:r>
      <w:r w:rsidRPr="00C875FB">
        <w:rPr>
          <w:rtl/>
        </w:rPr>
        <w:t xml:space="preserve"> منها </w:t>
      </w:r>
      <w:r w:rsidR="00D83B35">
        <w:rPr>
          <w:rtl/>
        </w:rPr>
        <w:t xml:space="preserve">علىّ </w:t>
      </w:r>
      <w:r w:rsidRPr="00C875FB">
        <w:rPr>
          <w:rtl/>
        </w:rPr>
        <w:t>صدره »</w:t>
      </w:r>
      <w:r w:rsidRPr="009746DC">
        <w:rPr>
          <w:rtl/>
        </w:rPr>
        <w:t xml:space="preserve"> ظاهره </w:t>
      </w:r>
      <w:r w:rsidR="00EF6C4A">
        <w:rPr>
          <w:rtl/>
        </w:rPr>
        <w:t>ان</w:t>
      </w:r>
      <w:r w:rsidR="00551E04">
        <w:rPr>
          <w:rtl/>
        </w:rPr>
        <w:t xml:space="preserve"> </w:t>
      </w:r>
      <w:r w:rsidRPr="009746DC">
        <w:rPr>
          <w:rtl/>
        </w:rPr>
        <w:t xml:space="preserve">التحنيك المستحب إدارة رأس العمامة من الخلف وإلقاؤه </w:t>
      </w:r>
      <w:r w:rsidR="00D83B35">
        <w:rPr>
          <w:rtl/>
        </w:rPr>
        <w:t xml:space="preserve">علىّ </w:t>
      </w:r>
      <w:r w:rsidRPr="009746DC">
        <w:rPr>
          <w:rtl/>
        </w:rPr>
        <w:t>الصدر كما يفعله أهل المدينة ، وفي المصباح المنير : التشمير في الأ</w:t>
      </w:r>
      <w:r w:rsidR="00850EDE">
        <w:rPr>
          <w:rtl/>
        </w:rPr>
        <w:t xml:space="preserve">مرّ </w:t>
      </w:r>
      <w:r w:rsidRPr="009746DC">
        <w:rPr>
          <w:rtl/>
        </w:rPr>
        <w:t>السرعة فيه والخفة ومنه قيل : ش</w:t>
      </w:r>
      <w:r w:rsidR="00850EDE">
        <w:rPr>
          <w:rtl/>
        </w:rPr>
        <w:t xml:space="preserve">مرّ </w:t>
      </w:r>
      <w:r w:rsidRPr="009746DC">
        <w:rPr>
          <w:rtl/>
        </w:rPr>
        <w:t>في العبادة إذا اجتهد وبالغ ، وش</w:t>
      </w:r>
      <w:r w:rsidR="00850EDE">
        <w:rPr>
          <w:rtl/>
        </w:rPr>
        <w:t xml:space="preserve">مرّ </w:t>
      </w:r>
      <w:r w:rsidRPr="009746DC">
        <w:rPr>
          <w:rtl/>
        </w:rPr>
        <w:t>ثوبه رفعه ، وفي القاموس ش</w:t>
      </w:r>
      <w:r w:rsidR="00850EDE">
        <w:rPr>
          <w:rtl/>
        </w:rPr>
        <w:t xml:space="preserve">مرّ </w:t>
      </w:r>
      <w:r w:rsidRPr="009746DC">
        <w:rPr>
          <w:rtl/>
        </w:rPr>
        <w:t>وش</w:t>
      </w:r>
      <w:r w:rsidR="00850EDE">
        <w:rPr>
          <w:rtl/>
        </w:rPr>
        <w:t xml:space="preserve">مرّ </w:t>
      </w:r>
      <w:r w:rsidRPr="009746DC">
        <w:rPr>
          <w:rtl/>
        </w:rPr>
        <w:t>وانش</w:t>
      </w:r>
      <w:r w:rsidR="00850EDE">
        <w:rPr>
          <w:rtl/>
        </w:rPr>
        <w:t xml:space="preserve">مرّ </w:t>
      </w:r>
      <w:r>
        <w:rPr>
          <w:rtl/>
        </w:rPr>
        <w:t>و</w:t>
      </w:r>
      <w:r w:rsidRPr="00C875FB">
        <w:rPr>
          <w:rtl/>
        </w:rPr>
        <w:t>تش</w:t>
      </w:r>
      <w:r w:rsidR="00850EDE">
        <w:rPr>
          <w:rtl/>
        </w:rPr>
        <w:t xml:space="preserve">مرّ </w:t>
      </w:r>
      <w:r w:rsidRPr="009746DC">
        <w:rPr>
          <w:rtl/>
        </w:rPr>
        <w:t>: مرجادا</w:t>
      </w:r>
      <w:r w:rsidR="002E2DEA">
        <w:rPr>
          <w:rFonts w:hint="cs"/>
          <w:rtl/>
        </w:rPr>
        <w:t>ً</w:t>
      </w:r>
      <w:r w:rsidRPr="009746DC">
        <w:rPr>
          <w:rtl/>
        </w:rPr>
        <w:t xml:space="preserve"> أو مخت</w:t>
      </w:r>
      <w:r w:rsidR="00EF6C4A">
        <w:rPr>
          <w:rFonts w:hint="cs"/>
          <w:rtl/>
        </w:rPr>
        <w:t>ا</w:t>
      </w:r>
      <w:r w:rsidR="00EF6C4A">
        <w:rPr>
          <w:rtl/>
        </w:rPr>
        <w:t>ل</w:t>
      </w:r>
      <w:r w:rsidR="000164B7">
        <w:rPr>
          <w:rtl/>
        </w:rPr>
        <w:t>ا</w:t>
      </w:r>
      <w:r w:rsidR="00EF6C4A">
        <w:rPr>
          <w:rFonts w:hint="cs"/>
          <w:rtl/>
        </w:rPr>
        <w:t>ً</w:t>
      </w:r>
      <w:r w:rsidR="000164B7">
        <w:rPr>
          <w:rtl/>
        </w:rPr>
        <w:t xml:space="preserve"> </w:t>
      </w:r>
      <w:r w:rsidRPr="009746DC">
        <w:rPr>
          <w:rtl/>
        </w:rPr>
        <w:t>وتش</w:t>
      </w:r>
      <w:r w:rsidR="00850EDE">
        <w:rPr>
          <w:rtl/>
        </w:rPr>
        <w:t xml:space="preserve">مرّ </w:t>
      </w:r>
      <w:r w:rsidRPr="009746DC">
        <w:rPr>
          <w:rtl/>
        </w:rPr>
        <w:t>للأ</w:t>
      </w:r>
      <w:r w:rsidR="00850EDE">
        <w:rPr>
          <w:rtl/>
        </w:rPr>
        <w:t xml:space="preserve">مرّ </w:t>
      </w:r>
      <w:r w:rsidRPr="009746DC">
        <w:rPr>
          <w:rtl/>
        </w:rPr>
        <w:t>تهي</w:t>
      </w:r>
      <w:r w:rsidR="00EF6C4A">
        <w:rPr>
          <w:rFonts w:hint="cs"/>
          <w:rtl/>
        </w:rPr>
        <w:t>ّ</w:t>
      </w:r>
      <w:r w:rsidRPr="009746DC">
        <w:rPr>
          <w:rtl/>
        </w:rPr>
        <w:t>أ وش</w:t>
      </w:r>
      <w:r w:rsidR="00850EDE">
        <w:rPr>
          <w:rtl/>
        </w:rPr>
        <w:t xml:space="preserve">مرّ </w:t>
      </w:r>
      <w:r w:rsidRPr="009746DC">
        <w:rPr>
          <w:rtl/>
        </w:rPr>
        <w:t>الثوب تشميرا</w:t>
      </w:r>
      <w:r w:rsidR="00EF6C4A">
        <w:rPr>
          <w:rFonts w:hint="cs"/>
          <w:rtl/>
        </w:rPr>
        <w:t>ً</w:t>
      </w:r>
      <w:r w:rsidRPr="009746DC">
        <w:rPr>
          <w:rtl/>
        </w:rPr>
        <w:t xml:space="preserve"> : رفعه ، وقال : </w:t>
      </w:r>
      <w:r w:rsidRPr="00C875FB">
        <w:rPr>
          <w:rtl/>
        </w:rPr>
        <w:t>العكاز</w:t>
      </w:r>
      <w:r w:rsidRPr="009746DC">
        <w:rPr>
          <w:rtl/>
        </w:rPr>
        <w:t xml:space="preserve"> عصا ذات زج</w:t>
      </w:r>
      <w:r w:rsidR="002E2DEA">
        <w:rPr>
          <w:rFonts w:hint="cs"/>
          <w:rtl/>
        </w:rPr>
        <w:t>ّ</w:t>
      </w:r>
      <w:r w:rsidRPr="009746DC">
        <w:rPr>
          <w:rtl/>
        </w:rPr>
        <w:t>.</w:t>
      </w:r>
    </w:p>
    <w:p w:rsidR="008930D5" w:rsidRDefault="008930D5" w:rsidP="008930D5">
      <w:pPr>
        <w:pStyle w:val="libNormal"/>
        <w:rPr>
          <w:rtl/>
        </w:rPr>
      </w:pPr>
      <w:r>
        <w:rPr>
          <w:rtl/>
        </w:rPr>
        <w:br w:type="page"/>
      </w:r>
    </w:p>
    <w:p w:rsidR="00B717C7" w:rsidRPr="009746DC" w:rsidRDefault="00B717C7" w:rsidP="002E2DEA">
      <w:pPr>
        <w:pStyle w:val="libNormal"/>
        <w:rPr>
          <w:rtl/>
        </w:rPr>
      </w:pPr>
      <w:r w:rsidRPr="009746DC">
        <w:rPr>
          <w:rtl/>
        </w:rPr>
        <w:lastRenderedPageBreak/>
        <w:t>أكبر</w:t>
      </w:r>
      <w:r w:rsidR="002E2DEA">
        <w:rPr>
          <w:rFonts w:hint="cs"/>
          <w:rtl/>
        </w:rPr>
        <w:t xml:space="preserve"> [</w:t>
      </w:r>
      <w:r w:rsidRPr="009746DC">
        <w:rPr>
          <w:rtl/>
        </w:rPr>
        <w:t xml:space="preserve"> الله أكبر </w:t>
      </w:r>
      <w:r w:rsidR="002E2DEA">
        <w:rPr>
          <w:rFonts w:hint="cs"/>
          <w:rtl/>
        </w:rPr>
        <w:t xml:space="preserve">] </w:t>
      </w:r>
      <w:r w:rsidR="00D83B35">
        <w:rPr>
          <w:rtl/>
        </w:rPr>
        <w:t xml:space="preserve">علىّ </w:t>
      </w:r>
      <w:r w:rsidRPr="009746DC">
        <w:rPr>
          <w:rtl/>
        </w:rPr>
        <w:t xml:space="preserve">ما هدانا الله أكبر </w:t>
      </w:r>
      <w:r w:rsidR="00D83B35">
        <w:rPr>
          <w:rtl/>
        </w:rPr>
        <w:t xml:space="preserve">علىّ </w:t>
      </w:r>
      <w:r w:rsidRPr="009746DC">
        <w:rPr>
          <w:rtl/>
        </w:rPr>
        <w:t>ما رزقنا من بهيمة الأن</w:t>
      </w:r>
      <w:r w:rsidR="00EB1FB4">
        <w:rPr>
          <w:rtl/>
        </w:rPr>
        <w:t xml:space="preserve">عام </w:t>
      </w:r>
      <w:r w:rsidRPr="009746DC">
        <w:rPr>
          <w:rtl/>
        </w:rPr>
        <w:t xml:space="preserve">والحمد لله </w:t>
      </w:r>
      <w:r w:rsidR="00D83B35">
        <w:rPr>
          <w:rtl/>
        </w:rPr>
        <w:t xml:space="preserve">علىّ </w:t>
      </w:r>
      <w:r w:rsidRPr="009746DC">
        <w:rPr>
          <w:rtl/>
        </w:rPr>
        <w:t xml:space="preserve">ما أبلانا نرفع بها أصواتنا </w:t>
      </w:r>
      <w:r w:rsidR="00EE3625">
        <w:rPr>
          <w:rFonts w:hint="cs"/>
          <w:rtl/>
        </w:rPr>
        <w:t xml:space="preserve">- </w:t>
      </w:r>
      <w:r w:rsidRPr="009746DC">
        <w:rPr>
          <w:rtl/>
        </w:rPr>
        <w:t xml:space="preserve">قال ياسر فتزعزعت مرو بالبكاء والضجيج والصياح </w:t>
      </w:r>
      <w:r w:rsidR="00FE5F86">
        <w:rPr>
          <w:rtl/>
        </w:rPr>
        <w:t xml:space="preserve">لـمّا </w:t>
      </w:r>
      <w:r w:rsidRPr="009746DC">
        <w:rPr>
          <w:rtl/>
        </w:rPr>
        <w:t xml:space="preserve">نظروا إلى أبي الحسن </w:t>
      </w:r>
      <w:r w:rsidR="00850EDE">
        <w:rPr>
          <w:rStyle w:val="libAlaemChar"/>
          <w:rtl/>
        </w:rPr>
        <w:t xml:space="preserve">عليه‌السلام </w:t>
      </w:r>
      <w:r w:rsidRPr="009746DC">
        <w:rPr>
          <w:rtl/>
        </w:rPr>
        <w:t>وس</w:t>
      </w:r>
      <w:r w:rsidR="00EE3625">
        <w:rPr>
          <w:rtl/>
        </w:rPr>
        <w:t>قط</w:t>
      </w:r>
      <w:r w:rsidR="00B91600">
        <w:rPr>
          <w:rtl/>
        </w:rPr>
        <w:t xml:space="preserve"> </w:t>
      </w:r>
      <w:r w:rsidRPr="009746DC">
        <w:rPr>
          <w:rtl/>
        </w:rPr>
        <w:t>القو</w:t>
      </w:r>
      <w:r w:rsidR="00EE3625">
        <w:rPr>
          <w:rFonts w:hint="cs"/>
          <w:rtl/>
        </w:rPr>
        <w:t>ّ</w:t>
      </w:r>
      <w:r w:rsidRPr="009746DC">
        <w:rPr>
          <w:rtl/>
        </w:rPr>
        <w:t>اد عن دواب</w:t>
      </w:r>
      <w:r w:rsidR="00EE3625">
        <w:rPr>
          <w:rFonts w:hint="cs"/>
          <w:rtl/>
        </w:rPr>
        <w:t>ّ</w:t>
      </w:r>
      <w:r w:rsidRPr="009746DC">
        <w:rPr>
          <w:rtl/>
        </w:rPr>
        <w:t xml:space="preserve">هم ورموا بخفافهم </w:t>
      </w:r>
      <w:r w:rsidR="00FE5F86">
        <w:rPr>
          <w:rtl/>
        </w:rPr>
        <w:t xml:space="preserve">لـمّا </w:t>
      </w:r>
      <w:r w:rsidRPr="009746DC">
        <w:rPr>
          <w:rtl/>
        </w:rPr>
        <w:t xml:space="preserve">رأوا أبا الحسن </w:t>
      </w:r>
      <w:r w:rsidR="00850EDE">
        <w:rPr>
          <w:rStyle w:val="libAlaemChar"/>
          <w:rtl/>
        </w:rPr>
        <w:t xml:space="preserve">عليه‌السلام </w:t>
      </w:r>
      <w:r w:rsidRPr="009746DC">
        <w:rPr>
          <w:rtl/>
        </w:rPr>
        <w:t>حافيا</w:t>
      </w:r>
      <w:r w:rsidR="00EE3625">
        <w:rPr>
          <w:rFonts w:hint="cs"/>
          <w:rtl/>
        </w:rPr>
        <w:t>ً</w:t>
      </w:r>
      <w:r w:rsidRPr="009746DC">
        <w:rPr>
          <w:rtl/>
        </w:rPr>
        <w:t xml:space="preserve"> </w:t>
      </w:r>
      <w:r w:rsidR="00551E04">
        <w:rPr>
          <w:rtl/>
        </w:rPr>
        <w:t xml:space="preserve">وكان </w:t>
      </w:r>
      <w:r w:rsidRPr="009746DC">
        <w:rPr>
          <w:rtl/>
        </w:rPr>
        <w:t xml:space="preserve">يمشي ويقف في </w:t>
      </w:r>
      <w:r w:rsidR="006A0B61">
        <w:rPr>
          <w:rtl/>
        </w:rPr>
        <w:t xml:space="preserve">كلّ </w:t>
      </w:r>
      <w:r w:rsidRPr="009746DC">
        <w:rPr>
          <w:rtl/>
        </w:rPr>
        <w:t>عشر خطوات ويكب</w:t>
      </w:r>
      <w:r w:rsidR="00EE3625">
        <w:rPr>
          <w:rFonts w:hint="cs"/>
          <w:rtl/>
        </w:rPr>
        <w:t>ّ</w:t>
      </w:r>
      <w:r w:rsidRPr="009746DC">
        <w:rPr>
          <w:rtl/>
        </w:rPr>
        <w:t xml:space="preserve">ر ثلاث مرات قال ياسر فتخيل إلينا </w:t>
      </w:r>
      <w:r w:rsidR="00EE3625">
        <w:rPr>
          <w:rtl/>
        </w:rPr>
        <w:t>ان</w:t>
      </w:r>
      <w:r w:rsidR="00551E04">
        <w:rPr>
          <w:rtl/>
        </w:rPr>
        <w:t xml:space="preserve"> </w:t>
      </w:r>
      <w:r w:rsidRPr="009746DC">
        <w:rPr>
          <w:rtl/>
        </w:rPr>
        <w:t>الس</w:t>
      </w:r>
      <w:r w:rsidR="00EE3625">
        <w:rPr>
          <w:rFonts w:hint="cs"/>
          <w:rtl/>
        </w:rPr>
        <w:t>ّ</w:t>
      </w:r>
      <w:r w:rsidRPr="009746DC">
        <w:rPr>
          <w:rtl/>
        </w:rPr>
        <w:t>ماء والأرض والجبال تجاوبه وصارت مرو ضج</w:t>
      </w:r>
      <w:r w:rsidR="00EE3625">
        <w:rPr>
          <w:rFonts w:hint="cs"/>
          <w:rtl/>
        </w:rPr>
        <w:t>ّ</w:t>
      </w:r>
      <w:r w:rsidRPr="009746DC">
        <w:rPr>
          <w:rtl/>
        </w:rPr>
        <w:t>ة واحدة من البكاء وبلغ المأمون ذلك فقال له</w:t>
      </w:r>
      <w:r>
        <w:rPr>
          <w:rtl/>
        </w:rPr>
        <w:t xml:space="preserve"> </w:t>
      </w:r>
      <w:r w:rsidRPr="009746DC">
        <w:rPr>
          <w:rtl/>
        </w:rPr>
        <w:t>الفضل بن سهل ذو الرئاستين يا أمير</w:t>
      </w:r>
      <w:r w:rsidR="00EE3625">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304C9C" w:rsidP="002E2DEA">
      <w:pPr>
        <w:pStyle w:val="libNormal"/>
        <w:rPr>
          <w:rtl/>
        </w:rPr>
      </w:pPr>
      <w:r w:rsidRPr="005E3B39">
        <w:rPr>
          <w:rtl/>
        </w:rPr>
        <w:t>«</w:t>
      </w:r>
      <w:r>
        <w:rPr>
          <w:rFonts w:hint="cs"/>
          <w:rtl/>
        </w:rPr>
        <w:t xml:space="preserve"> </w:t>
      </w:r>
      <w:r>
        <w:rPr>
          <w:rtl/>
        </w:rPr>
        <w:t>على</w:t>
      </w:r>
      <w:r w:rsidR="00D83B35">
        <w:rPr>
          <w:rtl/>
        </w:rPr>
        <w:t xml:space="preserve"> </w:t>
      </w:r>
      <w:r w:rsidR="00B717C7" w:rsidRPr="00C875FB">
        <w:rPr>
          <w:rtl/>
        </w:rPr>
        <w:t>ما هدانا »</w:t>
      </w:r>
      <w:r w:rsidR="00B717C7" w:rsidRPr="009746DC">
        <w:rPr>
          <w:rtl/>
        </w:rPr>
        <w:t xml:space="preserve"> </w:t>
      </w:r>
      <w:r>
        <w:rPr>
          <w:rtl/>
        </w:rPr>
        <w:t>على</w:t>
      </w:r>
      <w:r w:rsidR="00D83B35">
        <w:rPr>
          <w:rtl/>
        </w:rPr>
        <w:t xml:space="preserve"> </w:t>
      </w:r>
      <w:r w:rsidR="00B717C7" w:rsidRPr="009746DC">
        <w:rPr>
          <w:rtl/>
        </w:rPr>
        <w:t>للتعليل ومتعلق بقوله أكبره المقدر ، وما مصدرية كما قال تعالى :</w:t>
      </w:r>
      <w:r w:rsidR="00B717C7">
        <w:rPr>
          <w:rFonts w:hint="cs"/>
          <w:rtl/>
        </w:rPr>
        <w:t xml:space="preserve"> </w:t>
      </w:r>
      <w:r w:rsidR="00B717C7" w:rsidRPr="005E3B39">
        <w:rPr>
          <w:rtl/>
        </w:rPr>
        <w:t>«</w:t>
      </w:r>
      <w:r w:rsidR="00B717C7" w:rsidRPr="00DA1B74">
        <w:rPr>
          <w:rtl/>
        </w:rPr>
        <w:t xml:space="preserve"> لِتُكَبِّرُوا اللهَ </w:t>
      </w:r>
      <w:r w:rsidR="00D83B35">
        <w:rPr>
          <w:rtl/>
        </w:rPr>
        <w:t xml:space="preserve">علىّ </w:t>
      </w:r>
      <w:r w:rsidR="00B717C7" w:rsidRPr="00DA1B74">
        <w:rPr>
          <w:rtl/>
        </w:rPr>
        <w:t xml:space="preserve">ما هَداكُمْ </w:t>
      </w:r>
      <w:r w:rsidR="00B717C7" w:rsidRPr="005E3B39">
        <w:rPr>
          <w:rtl/>
        </w:rPr>
        <w:t>»</w:t>
      </w:r>
      <w:r w:rsidR="00B717C7" w:rsidRPr="009746DC">
        <w:rPr>
          <w:rtl/>
        </w:rPr>
        <w:t xml:space="preserve"> </w:t>
      </w:r>
      <w:r w:rsidR="00B717C7" w:rsidRPr="00304C9C">
        <w:rPr>
          <w:rStyle w:val="libFootnotenumChar"/>
          <w:rtl/>
        </w:rPr>
        <w:t>(1)</w:t>
      </w:r>
      <w:r w:rsidR="00B717C7" w:rsidRPr="009746DC">
        <w:rPr>
          <w:rtl/>
        </w:rPr>
        <w:t xml:space="preserve"> وقال البيضاوي في قوله تعالى : </w:t>
      </w:r>
      <w:r w:rsidR="00B717C7" w:rsidRPr="005E3B39">
        <w:rPr>
          <w:rtl/>
        </w:rPr>
        <w:t>«</w:t>
      </w:r>
      <w:r w:rsidR="00B717C7" w:rsidRPr="009746DC">
        <w:rPr>
          <w:rtl/>
        </w:rPr>
        <w:t xml:space="preserve"> أُحِلَّتْ لَكُمْ بَهِيمَةُ الْأَنْ</w:t>
      </w:r>
      <w:r w:rsidR="00EB1FB4">
        <w:rPr>
          <w:rtl/>
        </w:rPr>
        <w:t xml:space="preserve">عام </w:t>
      </w:r>
      <w:r w:rsidR="00B717C7" w:rsidRPr="005E3B39">
        <w:rPr>
          <w:rtl/>
        </w:rPr>
        <w:t>»</w:t>
      </w:r>
      <w:r w:rsidR="00B717C7" w:rsidRPr="009746DC">
        <w:rPr>
          <w:rtl/>
        </w:rPr>
        <w:t xml:space="preserve"> </w:t>
      </w:r>
      <w:r w:rsidR="00B717C7" w:rsidRPr="00304C9C">
        <w:rPr>
          <w:rStyle w:val="libFootnotenumChar"/>
          <w:rtl/>
        </w:rPr>
        <w:t>(2)</w:t>
      </w:r>
      <w:r w:rsidR="00B717C7" w:rsidRPr="009746DC">
        <w:rPr>
          <w:rtl/>
        </w:rPr>
        <w:t xml:space="preserve"> البهيمة </w:t>
      </w:r>
      <w:r w:rsidR="006A0B61">
        <w:rPr>
          <w:rtl/>
        </w:rPr>
        <w:t xml:space="preserve">كلّ </w:t>
      </w:r>
      <w:r w:rsidR="00B717C7" w:rsidRPr="009746DC">
        <w:rPr>
          <w:rtl/>
        </w:rPr>
        <w:t>حي</w:t>
      </w:r>
      <w:r w:rsidR="00F63DD9">
        <w:rPr>
          <w:rFonts w:hint="cs"/>
          <w:rtl/>
        </w:rPr>
        <w:t>ّ</w:t>
      </w:r>
      <w:r w:rsidR="00B717C7" w:rsidRPr="009746DC">
        <w:rPr>
          <w:rtl/>
        </w:rPr>
        <w:t xml:space="preserve"> لا يمي</w:t>
      </w:r>
      <w:r>
        <w:rPr>
          <w:rFonts w:hint="cs"/>
          <w:rtl/>
        </w:rPr>
        <w:t>ّ</w:t>
      </w:r>
      <w:r w:rsidR="00B717C7" w:rsidRPr="009746DC">
        <w:rPr>
          <w:rtl/>
        </w:rPr>
        <w:t xml:space="preserve">ز ، وقيل : </w:t>
      </w:r>
      <w:r w:rsidR="006A0B61">
        <w:rPr>
          <w:rtl/>
        </w:rPr>
        <w:t xml:space="preserve">كلّ </w:t>
      </w:r>
      <w:r w:rsidR="00B717C7" w:rsidRPr="009746DC">
        <w:rPr>
          <w:rtl/>
        </w:rPr>
        <w:t>ذات أربع وإضافتها إلى الأن</w:t>
      </w:r>
      <w:r w:rsidR="00EB1FB4">
        <w:rPr>
          <w:rtl/>
        </w:rPr>
        <w:t xml:space="preserve">عام </w:t>
      </w:r>
      <w:r w:rsidR="00B717C7" w:rsidRPr="009746DC">
        <w:rPr>
          <w:rtl/>
        </w:rPr>
        <w:t>ل</w:t>
      </w:r>
      <w:r w:rsidR="008439FF">
        <w:rPr>
          <w:rtl/>
        </w:rPr>
        <w:t xml:space="preserve">لبيان </w:t>
      </w:r>
      <w:r w:rsidR="00B717C7" w:rsidRPr="009746DC">
        <w:rPr>
          <w:rtl/>
        </w:rPr>
        <w:t>، كقولك : ثوب خز ، ومعناه : البهيمة من الأن</w:t>
      </w:r>
      <w:r w:rsidR="00EB1FB4">
        <w:rPr>
          <w:rtl/>
        </w:rPr>
        <w:t xml:space="preserve">عام </w:t>
      </w:r>
      <w:r w:rsidR="00B717C7" w:rsidRPr="009746DC">
        <w:rPr>
          <w:rtl/>
        </w:rPr>
        <w:t>، انتهى.</w:t>
      </w:r>
    </w:p>
    <w:p w:rsidR="00B717C7" w:rsidRPr="009746DC" w:rsidRDefault="00B717C7" w:rsidP="002E2DEA">
      <w:pPr>
        <w:pStyle w:val="libNormal"/>
        <w:rPr>
          <w:rtl/>
        </w:rPr>
      </w:pPr>
      <w:r w:rsidRPr="00C875FB">
        <w:rPr>
          <w:rtl/>
        </w:rPr>
        <w:t>والإبلاء</w:t>
      </w:r>
      <w:r w:rsidRPr="009746DC">
        <w:rPr>
          <w:rtl/>
        </w:rPr>
        <w:t xml:space="preserve"> : الإعطاء. وفي القاموس : البلاء يكون منحة ويكون محنة ، وقال : </w:t>
      </w:r>
      <w:r w:rsidRPr="00C875FB">
        <w:rPr>
          <w:rtl/>
        </w:rPr>
        <w:t>الزعزعة</w:t>
      </w:r>
      <w:r w:rsidRPr="009746DC">
        <w:rPr>
          <w:rtl/>
        </w:rPr>
        <w:t xml:space="preserve"> تحريك الشجرة ونحوها ، أو </w:t>
      </w:r>
      <w:r w:rsidR="006A0B61">
        <w:rPr>
          <w:rtl/>
        </w:rPr>
        <w:t xml:space="preserve">كلّ </w:t>
      </w:r>
      <w:r w:rsidRPr="009746DC">
        <w:rPr>
          <w:rtl/>
        </w:rPr>
        <w:t xml:space="preserve">تحريك شديد وتزعزع تحرك ، وقال : </w:t>
      </w:r>
      <w:r w:rsidRPr="00C875FB">
        <w:rPr>
          <w:rtl/>
        </w:rPr>
        <w:t>أضج</w:t>
      </w:r>
      <w:r w:rsidRPr="009746DC">
        <w:rPr>
          <w:rtl/>
        </w:rPr>
        <w:t xml:space="preserve"> القوم إضجاجا</w:t>
      </w:r>
      <w:r w:rsidR="00F63DD9">
        <w:rPr>
          <w:rFonts w:hint="cs"/>
          <w:rtl/>
        </w:rPr>
        <w:t>ً</w:t>
      </w:r>
      <w:r w:rsidRPr="009746DC">
        <w:rPr>
          <w:rtl/>
        </w:rPr>
        <w:t xml:space="preserve"> صاحوا وجلبوا ، فإذا جزعوا وغلبوا فضج</w:t>
      </w:r>
      <w:r w:rsidR="00F63DD9">
        <w:rPr>
          <w:rFonts w:hint="cs"/>
          <w:rtl/>
        </w:rPr>
        <w:t>ّ</w:t>
      </w:r>
      <w:r w:rsidRPr="009746DC">
        <w:rPr>
          <w:rtl/>
        </w:rPr>
        <w:t>وا يضجون ضجيجا.</w:t>
      </w:r>
    </w:p>
    <w:p w:rsidR="00B717C7" w:rsidRPr="009746DC" w:rsidRDefault="00B717C7" w:rsidP="002E2DEA">
      <w:pPr>
        <w:pStyle w:val="libNormal"/>
        <w:rPr>
          <w:rtl/>
        </w:rPr>
      </w:pPr>
      <w:r w:rsidRPr="009746DC">
        <w:rPr>
          <w:rtl/>
        </w:rPr>
        <w:t xml:space="preserve">أقول : </w:t>
      </w:r>
      <w:r w:rsidRPr="00C875FB">
        <w:rPr>
          <w:rtl/>
        </w:rPr>
        <w:t>والفضل بن سهل</w:t>
      </w:r>
      <w:r w:rsidRPr="009746DC">
        <w:rPr>
          <w:rtl/>
        </w:rPr>
        <w:t xml:space="preserve"> </w:t>
      </w:r>
      <w:r w:rsidR="00551E04">
        <w:rPr>
          <w:rtl/>
        </w:rPr>
        <w:t xml:space="preserve">كان </w:t>
      </w:r>
      <w:r w:rsidRPr="009746DC">
        <w:rPr>
          <w:rtl/>
        </w:rPr>
        <w:t>وزير المأمون ، وهو الذي شيد أمره وأمره بعدم طاعة الأمين وأشار عليه بعدم الخروج عن خراس</w:t>
      </w:r>
      <w:r w:rsidR="00D8033E">
        <w:rPr>
          <w:rtl/>
        </w:rPr>
        <w:t xml:space="preserve">ان </w:t>
      </w:r>
      <w:r w:rsidRPr="009746DC">
        <w:rPr>
          <w:rtl/>
        </w:rPr>
        <w:t>وعدم طاعة الأمين في المصير إليه ، وبعث الطاهر ذي اليمينين لحربه ، فس</w:t>
      </w:r>
      <w:r w:rsidR="00F63DD9">
        <w:rPr>
          <w:rFonts w:hint="cs"/>
          <w:rtl/>
        </w:rPr>
        <w:t>ّ</w:t>
      </w:r>
      <w:r w:rsidRPr="009746DC">
        <w:rPr>
          <w:rtl/>
        </w:rPr>
        <w:t xml:space="preserve">ير الأمين </w:t>
      </w:r>
      <w:r w:rsidR="00551E04">
        <w:rPr>
          <w:rtl/>
        </w:rPr>
        <w:t xml:space="preserve">عليّ </w:t>
      </w:r>
      <w:r w:rsidRPr="009746DC">
        <w:rPr>
          <w:rtl/>
        </w:rPr>
        <w:t>بن عيسى بن هام</w:t>
      </w:r>
      <w:r w:rsidR="00F63DD9">
        <w:rPr>
          <w:rtl/>
        </w:rPr>
        <w:t>ان</w:t>
      </w:r>
      <w:r w:rsidR="00551E04">
        <w:rPr>
          <w:rtl/>
        </w:rPr>
        <w:t xml:space="preserve"> </w:t>
      </w:r>
      <w:r w:rsidRPr="009746DC">
        <w:rPr>
          <w:rtl/>
        </w:rPr>
        <w:t xml:space="preserve">إليه في خمسين ألف فارس فالتقيا خارج الري </w:t>
      </w:r>
      <w:r w:rsidR="00551E04">
        <w:rPr>
          <w:rtl/>
        </w:rPr>
        <w:t xml:space="preserve">وكان </w:t>
      </w:r>
      <w:r w:rsidRPr="009746DC">
        <w:rPr>
          <w:rtl/>
        </w:rPr>
        <w:t>طاهر في أقل من أربعة آلاف فارس فغلب طاهر عليهم ، وقتل ابن هام</w:t>
      </w:r>
      <w:r w:rsidR="00F63DD9">
        <w:rPr>
          <w:rtl/>
        </w:rPr>
        <w:t>ان</w:t>
      </w:r>
      <w:r w:rsidR="00551E04">
        <w:rPr>
          <w:rtl/>
        </w:rPr>
        <w:t xml:space="preserve"> </w:t>
      </w:r>
      <w:r w:rsidRPr="009746DC">
        <w:rPr>
          <w:rtl/>
        </w:rPr>
        <w:t xml:space="preserve">وانهزمت عساكره ، </w:t>
      </w:r>
      <w:r w:rsidR="00D83B35">
        <w:rPr>
          <w:rtl/>
        </w:rPr>
        <w:t xml:space="preserve">ثمّ </w:t>
      </w:r>
      <w:r w:rsidRPr="009746DC">
        <w:rPr>
          <w:rtl/>
        </w:rPr>
        <w:t xml:space="preserve">وجه الأمين عبد </w:t>
      </w:r>
      <w:r w:rsidR="00FE5F86">
        <w:rPr>
          <w:rtl/>
        </w:rPr>
        <w:t xml:space="preserve">الرَّحمن </w:t>
      </w:r>
      <w:r w:rsidRPr="009746DC">
        <w:rPr>
          <w:rtl/>
        </w:rPr>
        <w:t>بن جبلة في عشرين ألف فارس إليه ، فالتقيا في همد</w:t>
      </w:r>
      <w:r w:rsidR="00F63DD9">
        <w:rPr>
          <w:rtl/>
        </w:rPr>
        <w:t>ان</w:t>
      </w:r>
      <w:r w:rsidR="00551E04">
        <w:rPr>
          <w:rtl/>
        </w:rPr>
        <w:t xml:space="preserve"> </w:t>
      </w:r>
      <w:r w:rsidRPr="009746DC">
        <w:rPr>
          <w:rtl/>
        </w:rPr>
        <w:t xml:space="preserve">فهزمه طاهر وطلب عبد </w:t>
      </w:r>
      <w:r w:rsidR="00FE5F86">
        <w:rPr>
          <w:rtl/>
        </w:rPr>
        <w:t xml:space="preserve">الرَّحمن </w:t>
      </w:r>
      <w:r w:rsidRPr="009746DC">
        <w:rPr>
          <w:rtl/>
        </w:rPr>
        <w:t>منه الأم</w:t>
      </w:r>
      <w:r w:rsidR="00F63DD9">
        <w:rPr>
          <w:rtl/>
        </w:rPr>
        <w:t>ان</w:t>
      </w:r>
      <w:r w:rsidR="00551E04">
        <w:rPr>
          <w:rtl/>
        </w:rPr>
        <w:t xml:space="preserve"> </w:t>
      </w:r>
      <w:r w:rsidRPr="009746DC">
        <w:rPr>
          <w:rtl/>
        </w:rPr>
        <w:t xml:space="preserve">فأمنه </w:t>
      </w:r>
      <w:r w:rsidR="00D83B35">
        <w:rPr>
          <w:rtl/>
        </w:rPr>
        <w:t xml:space="preserve">ثمّ </w:t>
      </w:r>
      <w:r w:rsidRPr="009746DC">
        <w:rPr>
          <w:rtl/>
        </w:rPr>
        <w:t xml:space="preserve">غدر به عبد </w:t>
      </w:r>
      <w:r w:rsidR="00FE5F86">
        <w:rPr>
          <w:rtl/>
        </w:rPr>
        <w:t xml:space="preserve">الرَّحمن </w:t>
      </w:r>
      <w:r w:rsidRPr="009746DC">
        <w:rPr>
          <w:rtl/>
        </w:rPr>
        <w:t>فقتل وتقدم طاهر إلى سلام</w:t>
      </w:r>
      <w:r w:rsidR="00F63DD9">
        <w:rPr>
          <w:rtl/>
        </w:rPr>
        <w:t>ان</w:t>
      </w:r>
      <w:r w:rsidR="00551E04">
        <w:rPr>
          <w:rtl/>
        </w:rPr>
        <w:t xml:space="preserve"> </w:t>
      </w:r>
      <w:r w:rsidRPr="009746DC">
        <w:rPr>
          <w:rtl/>
        </w:rPr>
        <w:t>من قرى حلو</w:t>
      </w:r>
      <w:r w:rsidR="00F63DD9">
        <w:rPr>
          <w:rtl/>
        </w:rPr>
        <w:t>ان</w:t>
      </w:r>
      <w:r w:rsidR="00551E04">
        <w:rPr>
          <w:rtl/>
        </w:rPr>
        <w:t xml:space="preserve"> </w:t>
      </w:r>
      <w:r w:rsidRPr="009746DC">
        <w:rPr>
          <w:rtl/>
        </w:rPr>
        <w:t>ف</w:t>
      </w:r>
      <w:r w:rsidR="00FE5F86">
        <w:rPr>
          <w:rtl/>
        </w:rPr>
        <w:t xml:space="preserve">لـمّا </w:t>
      </w:r>
      <w:r w:rsidRPr="009746DC">
        <w:rPr>
          <w:rtl/>
        </w:rPr>
        <w:t xml:space="preserve">أتى المأمون تلك الأخبار </w:t>
      </w:r>
      <w:r w:rsidR="00551E04">
        <w:rPr>
          <w:rtl/>
        </w:rPr>
        <w:t xml:space="preserve">وكان </w:t>
      </w:r>
      <w:r w:rsidRPr="009746DC">
        <w:rPr>
          <w:rtl/>
        </w:rPr>
        <w:t>جميع ذلك بموافقة رأي الفضل بن سهل رفع منزلته وعقد</w:t>
      </w:r>
    </w:p>
    <w:p w:rsidR="00B717C7" w:rsidRPr="009746DC" w:rsidRDefault="00B717C7" w:rsidP="002E2DEA">
      <w:pPr>
        <w:pStyle w:val="libLine"/>
        <w:rPr>
          <w:rtl/>
        </w:rPr>
      </w:pPr>
      <w:r w:rsidRPr="009746DC">
        <w:rPr>
          <w:rtl/>
        </w:rPr>
        <w:t>__________________</w:t>
      </w:r>
    </w:p>
    <w:p w:rsidR="00B717C7" w:rsidRPr="009746DC" w:rsidRDefault="00B717C7" w:rsidP="002E2DEA">
      <w:pPr>
        <w:pStyle w:val="libFootnote0"/>
        <w:rPr>
          <w:rtl/>
          <w:lang w:bidi="fa-IR"/>
        </w:rPr>
      </w:pPr>
      <w:r>
        <w:rPr>
          <w:rtl/>
        </w:rPr>
        <w:t>(</w:t>
      </w:r>
      <w:r w:rsidRPr="009746DC">
        <w:rPr>
          <w:rtl/>
        </w:rPr>
        <w:t>1) سورة البقرة : 185.</w:t>
      </w:r>
    </w:p>
    <w:p w:rsidR="00B717C7" w:rsidRPr="009746DC" w:rsidRDefault="00B717C7" w:rsidP="002E2DEA">
      <w:pPr>
        <w:pStyle w:val="libFootnote0"/>
        <w:rPr>
          <w:rtl/>
          <w:lang w:bidi="fa-IR"/>
        </w:rPr>
      </w:pPr>
      <w:r>
        <w:rPr>
          <w:rtl/>
        </w:rPr>
        <w:t>(</w:t>
      </w:r>
      <w:r w:rsidRPr="009746DC">
        <w:rPr>
          <w:rtl/>
        </w:rPr>
        <w:t>2) سورة المائدة : 1</w:t>
      </w:r>
    </w:p>
    <w:p w:rsidR="008930D5" w:rsidRDefault="008930D5" w:rsidP="008930D5">
      <w:pPr>
        <w:pStyle w:val="libNormal"/>
        <w:rPr>
          <w:rtl/>
        </w:rPr>
      </w:pPr>
      <w:r>
        <w:rPr>
          <w:rtl/>
        </w:rPr>
        <w:br w:type="page"/>
      </w:r>
    </w:p>
    <w:p w:rsidR="00B717C7" w:rsidRPr="009746DC" w:rsidRDefault="00B717C7" w:rsidP="00F63DD9">
      <w:pPr>
        <w:pStyle w:val="libNormal"/>
        <w:rPr>
          <w:rtl/>
        </w:rPr>
      </w:pPr>
      <w:r w:rsidRPr="009746DC">
        <w:rPr>
          <w:rtl/>
        </w:rPr>
        <w:lastRenderedPageBreak/>
        <w:t xml:space="preserve">المؤمنين </w:t>
      </w:r>
      <w:r w:rsidR="00F63DD9">
        <w:rPr>
          <w:rFonts w:hint="cs"/>
          <w:rtl/>
        </w:rPr>
        <w:t>إ</w:t>
      </w:r>
      <w:r w:rsidR="00F63DD9">
        <w:rPr>
          <w:rtl/>
        </w:rPr>
        <w:t>ن</w:t>
      </w:r>
      <w:r w:rsidR="00551E04">
        <w:rPr>
          <w:rtl/>
        </w:rPr>
        <w:t xml:space="preserve"> </w:t>
      </w:r>
      <w:r w:rsidRPr="009746DC">
        <w:rPr>
          <w:rtl/>
        </w:rPr>
        <w:t>بلغ الر</w:t>
      </w:r>
      <w:r w:rsidR="00F63DD9">
        <w:rPr>
          <w:rFonts w:hint="cs"/>
          <w:rtl/>
        </w:rPr>
        <w:t>ّ</w:t>
      </w:r>
      <w:r w:rsidRPr="009746DC">
        <w:rPr>
          <w:rtl/>
        </w:rPr>
        <w:t>ضا المصل</w:t>
      </w:r>
      <w:r w:rsidR="00F63DD9">
        <w:rPr>
          <w:rFonts w:hint="cs"/>
          <w:rtl/>
        </w:rPr>
        <w:t>ّ</w:t>
      </w:r>
      <w:r w:rsidRPr="009746DC">
        <w:rPr>
          <w:rtl/>
        </w:rPr>
        <w:t xml:space="preserve">ى </w:t>
      </w:r>
      <w:r w:rsidR="00D83B35">
        <w:rPr>
          <w:rtl/>
        </w:rPr>
        <w:t xml:space="preserve">علىّ </w:t>
      </w:r>
      <w:r w:rsidRPr="009746DC">
        <w:rPr>
          <w:rtl/>
        </w:rPr>
        <w:t xml:space="preserve">هذا السبيل افتتن به الناس والرأي </w:t>
      </w:r>
      <w:r w:rsidR="00D8033E">
        <w:rPr>
          <w:rtl/>
        </w:rPr>
        <w:t xml:space="preserve">ان </w:t>
      </w:r>
      <w:r w:rsidRPr="009746DC">
        <w:rPr>
          <w:rtl/>
        </w:rPr>
        <w:t xml:space="preserve">تسأله </w:t>
      </w:r>
      <w:r w:rsidR="00D8033E">
        <w:rPr>
          <w:rtl/>
        </w:rPr>
        <w:t xml:space="preserve">ان </w:t>
      </w:r>
      <w:r w:rsidRPr="009746DC">
        <w:rPr>
          <w:rtl/>
        </w:rPr>
        <w:t xml:space="preserve">يرجع فبعث إليه المأمون فسأله الرجوع فدعا أبو الحسن </w:t>
      </w:r>
      <w:r w:rsidR="00850EDE">
        <w:rPr>
          <w:rStyle w:val="libAlaemChar"/>
          <w:rtl/>
        </w:rPr>
        <w:t xml:space="preserve">عليه‌السلام </w:t>
      </w:r>
      <w:r w:rsidRPr="009746DC">
        <w:rPr>
          <w:rtl/>
        </w:rPr>
        <w:t>بخف</w:t>
      </w:r>
      <w:r w:rsidR="00F63DD9">
        <w:rPr>
          <w:rFonts w:hint="cs"/>
          <w:rtl/>
        </w:rPr>
        <w:t>ّ</w:t>
      </w:r>
      <w:r w:rsidRPr="009746DC">
        <w:rPr>
          <w:rtl/>
        </w:rPr>
        <w:t>ه فلبسه وركب ورجع</w:t>
      </w:r>
      <w:r>
        <w:rPr>
          <w:rFonts w:hint="cs"/>
          <w:rtl/>
        </w:rPr>
        <w:t>.</w:t>
      </w:r>
    </w:p>
    <w:p w:rsidR="00B717C7" w:rsidRPr="009746DC" w:rsidRDefault="00B717C7" w:rsidP="00F63DD9">
      <w:pPr>
        <w:pStyle w:val="libNormal"/>
        <w:rPr>
          <w:rtl/>
        </w:rPr>
      </w:pPr>
      <w:r w:rsidRPr="009746DC">
        <w:rPr>
          <w:rtl/>
        </w:rPr>
        <w:t>8</w:t>
      </w:r>
      <w:r>
        <w:rPr>
          <w:rtl/>
        </w:rPr>
        <w:t xml:space="preserve"> </w:t>
      </w:r>
      <w:r w:rsidR="003928AF">
        <w:rPr>
          <w:rtl/>
        </w:rPr>
        <w:t>-</w:t>
      </w:r>
      <w:r>
        <w:rPr>
          <w:rtl/>
        </w:rPr>
        <w:t xml:space="preserve"> </w:t>
      </w:r>
      <w:r w:rsidR="00551E04">
        <w:rPr>
          <w:rtl/>
        </w:rPr>
        <w:t>عليّ</w:t>
      </w:r>
      <w:r w:rsidR="00F63DD9">
        <w:rPr>
          <w:rFonts w:hint="cs"/>
          <w:rtl/>
        </w:rPr>
        <w:t>ُ</w:t>
      </w:r>
      <w:r w:rsidR="00551E04">
        <w:rPr>
          <w:rtl/>
        </w:rPr>
        <w:t xml:space="preserve"> </w:t>
      </w:r>
      <w:r w:rsidRPr="009746DC">
        <w:rPr>
          <w:rtl/>
        </w:rPr>
        <w:t xml:space="preserve">بن إبراهيم ، عن ياسر قال </w:t>
      </w:r>
      <w:r w:rsidR="00FE5F86">
        <w:rPr>
          <w:rtl/>
        </w:rPr>
        <w:t xml:space="preserve">لـمّا </w:t>
      </w:r>
      <w:r w:rsidRPr="009746DC">
        <w:rPr>
          <w:rtl/>
        </w:rPr>
        <w:t>خرج المأمون من خراس</w:t>
      </w:r>
      <w:r w:rsidR="00F63DD9">
        <w:rPr>
          <w:rtl/>
        </w:rPr>
        <w:t>ان</w:t>
      </w:r>
      <w:r w:rsidR="00551E04">
        <w:rPr>
          <w:rtl/>
        </w:rPr>
        <w:t xml:space="preserve"> </w:t>
      </w:r>
      <w:r w:rsidRPr="009746DC">
        <w:rPr>
          <w:rtl/>
        </w:rPr>
        <w:t>يريد بغداد وخرج الفضل ذو الر</w:t>
      </w:r>
      <w:r w:rsidR="00F63DD9">
        <w:rPr>
          <w:rFonts w:hint="cs"/>
          <w:rtl/>
        </w:rPr>
        <w:t>ّي</w:t>
      </w:r>
      <w:r w:rsidRPr="009746DC">
        <w:rPr>
          <w:rtl/>
        </w:rPr>
        <w:t xml:space="preserve">استين وخرجنا مع أبي الحسن </w:t>
      </w:r>
      <w:r w:rsidR="00850EDE">
        <w:rPr>
          <w:rStyle w:val="libAlaemChar"/>
          <w:rtl/>
        </w:rPr>
        <w:t xml:space="preserve">عليه‌السلام </w:t>
      </w:r>
      <w:r w:rsidRPr="009746DC">
        <w:rPr>
          <w:rtl/>
        </w:rPr>
        <w:t xml:space="preserve">ورد </w:t>
      </w:r>
      <w:r w:rsidR="00D83B35">
        <w:rPr>
          <w:rtl/>
        </w:rPr>
        <w:t xml:space="preserve">علىّ </w:t>
      </w:r>
      <w:r w:rsidR="00F63DD9">
        <w:rPr>
          <w:rtl/>
        </w:rPr>
        <w:t>الفضل بن سهل ذي الر</w:t>
      </w:r>
      <w:r w:rsidR="00F63DD9">
        <w:rPr>
          <w:rFonts w:hint="cs"/>
          <w:rtl/>
        </w:rPr>
        <w:t>ّي</w:t>
      </w:r>
      <w:r w:rsidRPr="009746DC">
        <w:rPr>
          <w:rtl/>
        </w:rPr>
        <w:t>استين كتاب من أخيه الحسن بن سهل ونحن في بعض المنازل</w:t>
      </w:r>
      <w:r>
        <w:rPr>
          <w:rFonts w:hint="cs"/>
          <w:rtl/>
        </w:rPr>
        <w:t xml:space="preserve"> :</w:t>
      </w:r>
      <w:r w:rsidRPr="009746DC">
        <w:rPr>
          <w:rtl/>
        </w:rPr>
        <w:t xml:space="preserve"> إني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63DD9">
      <w:pPr>
        <w:pStyle w:val="libNormal"/>
        <w:rPr>
          <w:rtl/>
        </w:rPr>
      </w:pPr>
      <w:r w:rsidRPr="009746DC">
        <w:rPr>
          <w:rtl/>
        </w:rPr>
        <w:t xml:space="preserve">له </w:t>
      </w:r>
      <w:r w:rsidR="00F63DD9">
        <w:rPr>
          <w:rtl/>
        </w:rPr>
        <w:t>على</w:t>
      </w:r>
      <w:r w:rsidR="00D83B35">
        <w:rPr>
          <w:rtl/>
        </w:rPr>
        <w:t xml:space="preserve"> </w:t>
      </w:r>
      <w:r w:rsidRPr="009746DC">
        <w:rPr>
          <w:rtl/>
        </w:rPr>
        <w:t>المشرق من حد</w:t>
      </w:r>
      <w:r w:rsidR="00D8033E">
        <w:rPr>
          <w:rFonts w:hint="cs"/>
          <w:rtl/>
        </w:rPr>
        <w:t>ّ</w:t>
      </w:r>
      <w:r w:rsidRPr="009746DC">
        <w:rPr>
          <w:rtl/>
        </w:rPr>
        <w:t xml:space="preserve"> همد</w:t>
      </w:r>
      <w:r w:rsidR="00D8033E">
        <w:rPr>
          <w:rtl/>
        </w:rPr>
        <w:t xml:space="preserve">ان </w:t>
      </w:r>
      <w:r w:rsidRPr="009746DC">
        <w:rPr>
          <w:rtl/>
        </w:rPr>
        <w:t>إلى التبت طولا</w:t>
      </w:r>
      <w:r w:rsidR="00D8033E">
        <w:rPr>
          <w:rFonts w:hint="cs"/>
          <w:rtl/>
        </w:rPr>
        <w:t>ً</w:t>
      </w:r>
      <w:r w:rsidRPr="009746DC">
        <w:rPr>
          <w:rtl/>
        </w:rPr>
        <w:t xml:space="preserve"> ، ومن بحر فارس إلى بحر الديلم وجرج</w:t>
      </w:r>
      <w:r w:rsidR="00F63DD9">
        <w:rPr>
          <w:rtl/>
        </w:rPr>
        <w:t>ان</w:t>
      </w:r>
      <w:r w:rsidR="00551E04">
        <w:rPr>
          <w:rtl/>
        </w:rPr>
        <w:t xml:space="preserve"> </w:t>
      </w:r>
      <w:r w:rsidRPr="009746DC">
        <w:rPr>
          <w:rtl/>
        </w:rPr>
        <w:t>عرضا</w:t>
      </w:r>
      <w:r w:rsidR="00D8033E">
        <w:rPr>
          <w:rFonts w:hint="cs"/>
          <w:rtl/>
        </w:rPr>
        <w:t>ً</w:t>
      </w:r>
      <w:r w:rsidRPr="009746DC">
        <w:rPr>
          <w:rtl/>
        </w:rPr>
        <w:t xml:space="preserve"> ، وجعل له عمالة ثلاثة آلاف ألف درهم ، وعقد له لواء </w:t>
      </w:r>
      <w:r w:rsidR="00D83B35">
        <w:rPr>
          <w:rtl/>
        </w:rPr>
        <w:t xml:space="preserve">علىّ </w:t>
      </w:r>
      <w:r w:rsidRPr="009746DC">
        <w:rPr>
          <w:rtl/>
        </w:rPr>
        <w:t>سن</w:t>
      </w:r>
      <w:r w:rsidR="00D8033E">
        <w:rPr>
          <w:rtl/>
        </w:rPr>
        <w:t xml:space="preserve">ان </w:t>
      </w:r>
      <w:r w:rsidRPr="009746DC">
        <w:rPr>
          <w:rtl/>
        </w:rPr>
        <w:t>ذي شعبتين ولقبه ذا الرئاستين رئاسة الحرب والقلم ، وولى الحسن بن سهل ديو</w:t>
      </w:r>
      <w:r w:rsidR="00D8033E">
        <w:rPr>
          <w:rtl/>
        </w:rPr>
        <w:t xml:space="preserve">ان </w:t>
      </w:r>
      <w:r w:rsidRPr="009746DC">
        <w:rPr>
          <w:rtl/>
        </w:rPr>
        <w:t>الخراج ف</w:t>
      </w:r>
      <w:r w:rsidR="00FE5F86">
        <w:rPr>
          <w:rtl/>
        </w:rPr>
        <w:t xml:space="preserve">لـمّا </w:t>
      </w:r>
      <w:r w:rsidRPr="009746DC">
        <w:rPr>
          <w:rtl/>
        </w:rPr>
        <w:t>ضيق طاهرا وهرثمة الأ</w:t>
      </w:r>
      <w:r w:rsidR="00D8033E">
        <w:rPr>
          <w:rtl/>
        </w:rPr>
        <w:t>مر</w:t>
      </w:r>
      <w:r w:rsidR="00850EDE">
        <w:rPr>
          <w:rtl/>
        </w:rPr>
        <w:t xml:space="preserve"> </w:t>
      </w:r>
      <w:r w:rsidR="00D8033E">
        <w:rPr>
          <w:rtl/>
        </w:rPr>
        <w:t>على</w:t>
      </w:r>
      <w:r w:rsidR="00D83B35">
        <w:rPr>
          <w:rtl/>
        </w:rPr>
        <w:t xml:space="preserve"> </w:t>
      </w:r>
      <w:r w:rsidRPr="009746DC">
        <w:rPr>
          <w:rtl/>
        </w:rPr>
        <w:t xml:space="preserve">الأمين وحاصروه استأمن إلى هرثمة فخرج فسبقه أصحاب طاهر فذبحوه وأخذوا رأسه وحملوه إلى طاهر وهو حمله إلى المأمون ، فاستعمل المأمون الحسن بن سهل أخا الفضل </w:t>
      </w:r>
      <w:r w:rsidR="00D83B35">
        <w:rPr>
          <w:rtl/>
        </w:rPr>
        <w:t xml:space="preserve">علىّ </w:t>
      </w:r>
      <w:r w:rsidRPr="009746DC">
        <w:rPr>
          <w:rtl/>
        </w:rPr>
        <w:t xml:space="preserve">ما </w:t>
      </w:r>
      <w:r w:rsidR="00551E04">
        <w:rPr>
          <w:rtl/>
        </w:rPr>
        <w:t xml:space="preserve">كان </w:t>
      </w:r>
      <w:r w:rsidRPr="009746DC">
        <w:rPr>
          <w:rtl/>
        </w:rPr>
        <w:t>افتتحه طاهر من كور الجبال والعراق وفارس والأهواز والحجاز واليمن ، وكتب إلى طاهر بتسليم ذلك إليه.</w:t>
      </w:r>
    </w:p>
    <w:p w:rsidR="00B717C7" w:rsidRPr="009746DC" w:rsidRDefault="00B717C7" w:rsidP="00D8033E">
      <w:pPr>
        <w:pStyle w:val="libNormal"/>
        <w:rPr>
          <w:rtl/>
        </w:rPr>
      </w:pPr>
      <w:r w:rsidRPr="00D8033E">
        <w:rPr>
          <w:rStyle w:val="libBold1Char"/>
          <w:rtl/>
        </w:rPr>
        <w:t>الحديث الثامن :</w:t>
      </w:r>
      <w:r w:rsidRPr="009746DC">
        <w:rPr>
          <w:rtl/>
        </w:rPr>
        <w:t xml:space="preserve"> حسن ، ل</w:t>
      </w:r>
      <w:r w:rsidR="00D8033E">
        <w:rPr>
          <w:rtl/>
        </w:rPr>
        <w:t xml:space="preserve">ان </w:t>
      </w:r>
      <w:r w:rsidRPr="009746DC">
        <w:rPr>
          <w:rtl/>
        </w:rPr>
        <w:t xml:space="preserve">ياسرا ذكر الكشي فيه أنه </w:t>
      </w:r>
      <w:r w:rsidR="00551E04">
        <w:rPr>
          <w:rtl/>
        </w:rPr>
        <w:t xml:space="preserve">كان </w:t>
      </w:r>
      <w:r w:rsidRPr="009746DC">
        <w:rPr>
          <w:rtl/>
        </w:rPr>
        <w:t xml:space="preserve">خادم الرضا </w:t>
      </w:r>
      <w:r w:rsidR="00850EDE">
        <w:rPr>
          <w:rStyle w:val="libAlaemChar"/>
          <w:rtl/>
        </w:rPr>
        <w:t xml:space="preserve">عليه‌السلام </w:t>
      </w:r>
      <w:r w:rsidRPr="009746DC">
        <w:rPr>
          <w:rtl/>
        </w:rPr>
        <w:t>، و</w:t>
      </w:r>
      <w:r w:rsidR="00D8033E">
        <w:rPr>
          <w:rtl/>
        </w:rPr>
        <w:t xml:space="preserve">ان </w:t>
      </w:r>
      <w:r w:rsidRPr="009746DC">
        <w:rPr>
          <w:rtl/>
        </w:rPr>
        <w:t xml:space="preserve">له مسائل ، </w:t>
      </w:r>
      <w:r w:rsidR="00551E04">
        <w:rPr>
          <w:rtl/>
        </w:rPr>
        <w:t xml:space="preserve">وكان </w:t>
      </w:r>
      <w:r w:rsidRPr="009746DC">
        <w:rPr>
          <w:rtl/>
        </w:rPr>
        <w:t xml:space="preserve">كلا منهما مدح ، وربما يعد مجهولا ، والأظهر أنه ممدوح بل فوق المدح لظهور اختصاص منه له </w:t>
      </w:r>
      <w:r w:rsidR="00850EDE">
        <w:rPr>
          <w:rStyle w:val="libAlaemChar"/>
          <w:rtl/>
        </w:rPr>
        <w:t xml:space="preserve">عليه‌السلام </w:t>
      </w:r>
      <w:r w:rsidRPr="009746DC">
        <w:rPr>
          <w:rtl/>
        </w:rPr>
        <w:t>من كثير من الأخبار.</w:t>
      </w:r>
    </w:p>
    <w:p w:rsidR="00B717C7" w:rsidRPr="009746DC" w:rsidRDefault="00B717C7" w:rsidP="00D8033E">
      <w:pPr>
        <w:pStyle w:val="libNormal"/>
        <w:rPr>
          <w:rtl/>
        </w:rPr>
      </w:pPr>
      <w:r w:rsidRPr="00C875FB">
        <w:rPr>
          <w:rtl/>
        </w:rPr>
        <w:t>قوله : في بعض المنازل</w:t>
      </w:r>
      <w:r w:rsidRPr="009746DC">
        <w:rPr>
          <w:rtl/>
        </w:rPr>
        <w:t xml:space="preserve"> أي سرخس كما ذكر في الكامل ، حيث قال : ف</w:t>
      </w:r>
      <w:r w:rsidR="00FE5F86">
        <w:rPr>
          <w:rtl/>
        </w:rPr>
        <w:t xml:space="preserve">لـمّا </w:t>
      </w:r>
      <w:r w:rsidRPr="009746DC">
        <w:rPr>
          <w:rtl/>
        </w:rPr>
        <w:t xml:space="preserve">أتى مأمون سرخس وثب قوم بالفضل بن سهل فقتلوه في </w:t>
      </w:r>
      <w:r w:rsidR="00D8033E">
        <w:rPr>
          <w:rtl/>
        </w:rPr>
        <w:t xml:space="preserve">الحمام </w:t>
      </w:r>
      <w:r w:rsidRPr="009746DC">
        <w:rPr>
          <w:rtl/>
        </w:rPr>
        <w:t xml:space="preserve">، </w:t>
      </w:r>
      <w:r w:rsidR="00551E04">
        <w:rPr>
          <w:rtl/>
        </w:rPr>
        <w:t xml:space="preserve">وكان </w:t>
      </w:r>
      <w:r w:rsidRPr="009746DC">
        <w:rPr>
          <w:rtl/>
        </w:rPr>
        <w:t xml:space="preserve">قتله لليلتين خلتا من </w:t>
      </w:r>
      <w:r w:rsidR="00551E04">
        <w:rPr>
          <w:rtl/>
        </w:rPr>
        <w:t xml:space="preserve">شعبان </w:t>
      </w:r>
      <w:r w:rsidRPr="009746DC">
        <w:rPr>
          <w:rtl/>
        </w:rPr>
        <w:t xml:space="preserve">، </w:t>
      </w:r>
      <w:r w:rsidR="00551E04">
        <w:rPr>
          <w:rtl/>
        </w:rPr>
        <w:t xml:space="preserve">وكان </w:t>
      </w:r>
      <w:r w:rsidRPr="009746DC">
        <w:rPr>
          <w:rtl/>
        </w:rPr>
        <w:t xml:space="preserve">الذين قتلوه أربعة نفر أحدهم غالب المسعودي الأسود ، وقسطنطين الرومي ، وفرج الديلمي ، وموفق الصقلبي ، </w:t>
      </w:r>
      <w:r w:rsidR="00551E04">
        <w:rPr>
          <w:rtl/>
        </w:rPr>
        <w:t xml:space="preserve">وكان </w:t>
      </w:r>
      <w:r w:rsidRPr="009746DC">
        <w:rPr>
          <w:rtl/>
        </w:rPr>
        <w:t>عمره ستين سنة وهربوا ، فجعل للمأمون لمن جاء بهم عشرة آلاف دينار ، فجاء بهم العباس بن الهي</w:t>
      </w:r>
      <w:r w:rsidR="00D83B35">
        <w:rPr>
          <w:rtl/>
        </w:rPr>
        <w:t xml:space="preserve">ثمّ </w:t>
      </w:r>
      <w:r w:rsidRPr="009746DC">
        <w:rPr>
          <w:rtl/>
        </w:rPr>
        <w:t>الدينوري ، فقالوا المأمون : أنت أمرتنا بقتله ، فأ</w:t>
      </w:r>
      <w:r w:rsidR="00850EDE">
        <w:rPr>
          <w:rtl/>
        </w:rPr>
        <w:t xml:space="preserve">مرّ </w:t>
      </w:r>
      <w:r w:rsidRPr="009746DC">
        <w:rPr>
          <w:rtl/>
        </w:rPr>
        <w:t xml:space="preserve">بهم فضربت رقابهم ، وقيل : </w:t>
      </w:r>
      <w:r w:rsidR="00D8033E">
        <w:rPr>
          <w:rtl/>
        </w:rPr>
        <w:t>ان</w:t>
      </w:r>
      <w:r w:rsidR="00551E04">
        <w:rPr>
          <w:rtl/>
        </w:rPr>
        <w:t xml:space="preserve"> </w:t>
      </w:r>
      <w:r w:rsidRPr="009746DC">
        <w:rPr>
          <w:rtl/>
        </w:rPr>
        <w:t xml:space="preserve">المأمون </w:t>
      </w:r>
      <w:r w:rsidR="00FE5F86">
        <w:rPr>
          <w:rtl/>
        </w:rPr>
        <w:t xml:space="preserve">لـمّا </w:t>
      </w:r>
      <w:r w:rsidRPr="009746DC">
        <w:rPr>
          <w:rtl/>
        </w:rPr>
        <w:t xml:space="preserve">سألهم فمنهم من قال : </w:t>
      </w:r>
      <w:r w:rsidR="00D8033E">
        <w:rPr>
          <w:rtl/>
        </w:rPr>
        <w:t xml:space="preserve">ان </w:t>
      </w:r>
      <w:r w:rsidR="00551E04">
        <w:rPr>
          <w:rtl/>
        </w:rPr>
        <w:t xml:space="preserve">عليّ </w:t>
      </w:r>
      <w:r w:rsidRPr="009746DC">
        <w:rPr>
          <w:rtl/>
        </w:rPr>
        <w:t>بن أبي سعيد ابن أخت الفضل بن سهل حملهم عليه ، ومنهم من</w:t>
      </w:r>
    </w:p>
    <w:p w:rsidR="008930D5" w:rsidRDefault="008930D5" w:rsidP="008930D5">
      <w:pPr>
        <w:pStyle w:val="libNormal"/>
        <w:rPr>
          <w:rtl/>
        </w:rPr>
      </w:pPr>
      <w:r>
        <w:rPr>
          <w:rtl/>
        </w:rPr>
        <w:br w:type="page"/>
      </w:r>
    </w:p>
    <w:p w:rsidR="00B717C7" w:rsidRPr="009746DC" w:rsidRDefault="00B717C7" w:rsidP="00D8033E">
      <w:pPr>
        <w:pStyle w:val="libNormal"/>
        <w:rPr>
          <w:rtl/>
        </w:rPr>
      </w:pPr>
      <w:r w:rsidRPr="009746DC">
        <w:rPr>
          <w:rtl/>
        </w:rPr>
        <w:lastRenderedPageBreak/>
        <w:t>نظرت في تحويل السنة في حساب النجوم فوجدت فيه أنك تذوق في شهر كذا وكذا</w:t>
      </w:r>
      <w:r>
        <w:rPr>
          <w:rtl/>
        </w:rPr>
        <w:t xml:space="preserve"> </w:t>
      </w:r>
      <w:r w:rsidRPr="009746DC">
        <w:rPr>
          <w:rtl/>
        </w:rPr>
        <w:t xml:space="preserve">يوم الأربعاء حر الحديد وحر النار وأرى </w:t>
      </w:r>
      <w:r w:rsidR="00D8033E">
        <w:rPr>
          <w:rtl/>
          <w:lang w:bidi="ar-IQ"/>
        </w:rPr>
        <w:t xml:space="preserve">ان </w:t>
      </w:r>
      <w:r w:rsidRPr="009746DC">
        <w:rPr>
          <w:rtl/>
        </w:rPr>
        <w:t xml:space="preserve">تدخل أنت وأمير المؤمنين والرضا </w:t>
      </w:r>
      <w:r w:rsidR="00D8033E">
        <w:rPr>
          <w:rtl/>
        </w:rPr>
        <w:t xml:space="preserve">الحمّام </w:t>
      </w:r>
      <w:r w:rsidRPr="009746DC">
        <w:rPr>
          <w:rtl/>
        </w:rPr>
        <w:t xml:space="preserve">في هذا اليوم وتحتجم فيه وتصب </w:t>
      </w:r>
      <w:r w:rsidR="00D83B35">
        <w:rPr>
          <w:rtl/>
        </w:rPr>
        <w:t xml:space="preserve">علىّ </w:t>
      </w:r>
      <w:r w:rsidRPr="009746DC">
        <w:rPr>
          <w:rtl/>
        </w:rPr>
        <w:t>يديك الد</w:t>
      </w:r>
      <w:r w:rsidR="00D8033E">
        <w:rPr>
          <w:rFonts w:hint="cs"/>
          <w:rtl/>
        </w:rPr>
        <w:t>َّ</w:t>
      </w:r>
      <w:r w:rsidRPr="009746DC">
        <w:rPr>
          <w:rtl/>
        </w:rPr>
        <w:t xml:space="preserve">م ليزول عنك نحسه فكتب ذو الرئاستين إلى المأمون بذلك وسأله </w:t>
      </w:r>
      <w:r w:rsidR="00D8033E">
        <w:rPr>
          <w:rtl/>
          <w:lang w:bidi="ar-IQ"/>
        </w:rPr>
        <w:t xml:space="preserve">ان </w:t>
      </w:r>
      <w:r w:rsidRPr="009746DC">
        <w:rPr>
          <w:rtl/>
        </w:rPr>
        <w:t>يسأل أبا الحسن ذلك فكتب المأمون إلى أبي الحسن يسأله ذلك فكتب إليه أبو الحسن ل</w:t>
      </w:r>
      <w:r w:rsidR="003928AF">
        <w:rPr>
          <w:rtl/>
        </w:rPr>
        <w:t xml:space="preserve">ستّ </w:t>
      </w:r>
      <w:r w:rsidRPr="009746DC">
        <w:rPr>
          <w:rtl/>
        </w:rPr>
        <w:t xml:space="preserve">بداخل </w:t>
      </w:r>
      <w:r w:rsidR="00D8033E">
        <w:rPr>
          <w:rtl/>
        </w:rPr>
        <w:t xml:space="preserve">الحمّام غداً </w:t>
      </w:r>
      <w:r w:rsidRPr="009746DC">
        <w:rPr>
          <w:rtl/>
        </w:rPr>
        <w:t xml:space="preserve">ولا أرى لك ولا للفضل </w:t>
      </w:r>
      <w:r w:rsidR="00D8033E">
        <w:rPr>
          <w:rtl/>
          <w:lang w:bidi="ar-IQ"/>
        </w:rPr>
        <w:t xml:space="preserve">ان </w:t>
      </w:r>
      <w:r w:rsidR="00D8033E">
        <w:rPr>
          <w:rtl/>
        </w:rPr>
        <w:t xml:space="preserve">تدخلاً الحمّام غداً </w:t>
      </w:r>
      <w:r w:rsidRPr="009746DC">
        <w:rPr>
          <w:rtl/>
        </w:rPr>
        <w:t>فأعاد عليه الرقعة مرتين فكتب إليه أبو الحسن يا أمير المؤمنين ل</w:t>
      </w:r>
      <w:r w:rsidR="003928AF">
        <w:rPr>
          <w:rtl/>
        </w:rPr>
        <w:t xml:space="preserve">ستّ </w:t>
      </w:r>
      <w:r w:rsidRPr="009746DC">
        <w:rPr>
          <w:rtl/>
        </w:rPr>
        <w:t xml:space="preserve">بداخل </w:t>
      </w:r>
      <w:r w:rsidR="00D8033E">
        <w:rPr>
          <w:rtl/>
        </w:rPr>
        <w:t xml:space="preserve">غداً الحمّام </w:t>
      </w:r>
      <w:r w:rsidRPr="009746DC">
        <w:rPr>
          <w:rtl/>
        </w:rPr>
        <w:t xml:space="preserve">فإني رأيت رسول الله </w:t>
      </w:r>
      <w:r w:rsidR="007D1F02" w:rsidRPr="007D1F02">
        <w:rPr>
          <w:rStyle w:val="libAlaemChar"/>
          <w:rtl/>
        </w:rPr>
        <w:t>صلى‌الله‌عليه‌وآله</w:t>
      </w:r>
      <w:r w:rsidRPr="009746DC">
        <w:rPr>
          <w:rtl/>
        </w:rPr>
        <w:t xml:space="preserve"> في هذه الليلة في النوم فقال لي يا </w:t>
      </w:r>
      <w:r w:rsidR="00551E04">
        <w:rPr>
          <w:rtl/>
        </w:rPr>
        <w:t xml:space="preserve">عليّ </w:t>
      </w:r>
      <w:r w:rsidRPr="009746DC">
        <w:rPr>
          <w:rtl/>
        </w:rPr>
        <w:t xml:space="preserve">لا تدخل </w:t>
      </w:r>
      <w:r w:rsidR="00D8033E">
        <w:rPr>
          <w:rtl/>
        </w:rPr>
        <w:t xml:space="preserve">الحمّام غداً </w:t>
      </w:r>
      <w:r w:rsidRPr="009746DC">
        <w:rPr>
          <w:rtl/>
        </w:rPr>
        <w:t xml:space="preserve">ولا أرى لك ولا للفضل </w:t>
      </w:r>
      <w:r w:rsidR="00D8033E">
        <w:rPr>
          <w:rtl/>
          <w:lang w:bidi="ar-IQ"/>
        </w:rPr>
        <w:t xml:space="preserve">ان </w:t>
      </w:r>
      <w:r w:rsidR="00D8033E">
        <w:rPr>
          <w:rtl/>
        </w:rPr>
        <w:t xml:space="preserve">تدخلاً الحمّام غداً </w:t>
      </w:r>
      <w:r w:rsidRPr="009746DC">
        <w:rPr>
          <w:rtl/>
        </w:rPr>
        <w:t xml:space="preserve">فكتب إليه المأمون صدقت يا سيدي وصدق رسول الله </w:t>
      </w:r>
      <w:r w:rsidR="007D1F02" w:rsidRPr="007D1F02">
        <w:rPr>
          <w:rStyle w:val="libAlaemChar"/>
          <w:rFonts w:hint="cs"/>
          <w:rtl/>
        </w:rPr>
        <w:t>صلى‌الله‌عليه‌وآله‌وسلم</w:t>
      </w:r>
      <w:r w:rsidRPr="009746DC">
        <w:rPr>
          <w:rtl/>
        </w:rPr>
        <w:t xml:space="preserve"> ل</w:t>
      </w:r>
      <w:r w:rsidR="003928AF">
        <w:rPr>
          <w:rtl/>
        </w:rPr>
        <w:t xml:space="preserve">ستّ </w:t>
      </w:r>
      <w:r w:rsidRPr="009746DC">
        <w:rPr>
          <w:rtl/>
        </w:rPr>
        <w:t xml:space="preserve">بداخل </w:t>
      </w:r>
      <w:r w:rsidR="00D8033E">
        <w:rPr>
          <w:rtl/>
        </w:rPr>
        <w:t xml:space="preserve">الحمّام غداً </w:t>
      </w:r>
      <w:r w:rsidRPr="009746DC">
        <w:rPr>
          <w:rtl/>
        </w:rPr>
        <w:t>والفضل أعلم قال فقال ياسر ف</w:t>
      </w:r>
      <w:r w:rsidR="00FE5F86">
        <w:rPr>
          <w:rtl/>
        </w:rPr>
        <w:t xml:space="preserve">لـمّا </w:t>
      </w:r>
      <w:r w:rsidRPr="009746DC">
        <w:rPr>
          <w:rtl/>
        </w:rPr>
        <w:t xml:space="preserve">أمسينا وغابت الشمس قال لنا الرضا </w:t>
      </w:r>
      <w:r w:rsidR="00850EDE">
        <w:rPr>
          <w:rStyle w:val="libAlaemChar"/>
          <w:rtl/>
        </w:rPr>
        <w:t xml:space="preserve">عليه‌السلام </w:t>
      </w:r>
      <w:r w:rsidRPr="009746DC">
        <w:rPr>
          <w:rtl/>
        </w:rPr>
        <w:t>قولوا نعوذ بالله من شر ما ينزل في هذه الليلة فلم نزل نقول ذلك ف</w:t>
      </w:r>
      <w:r w:rsidR="00FE5F86">
        <w:rPr>
          <w:rtl/>
        </w:rPr>
        <w:t xml:space="preserve">لـمّا </w:t>
      </w:r>
      <w:r w:rsidRPr="009746DC">
        <w:rPr>
          <w:rtl/>
        </w:rPr>
        <w:t xml:space="preserve">صلى الرضا </w:t>
      </w:r>
      <w:r w:rsidR="00850EDE">
        <w:rPr>
          <w:rStyle w:val="libAlaemChar"/>
          <w:rtl/>
        </w:rPr>
        <w:t xml:space="preserve">عليه‌السلام </w:t>
      </w:r>
      <w:r w:rsidRPr="009746DC">
        <w:rPr>
          <w:rtl/>
        </w:rPr>
        <w:t xml:space="preserve">الصبح قال لي اصعد [ </w:t>
      </w:r>
      <w:r w:rsidR="00D8033E">
        <w:rPr>
          <w:rtl/>
        </w:rPr>
        <w:t>على</w:t>
      </w:r>
      <w:r w:rsidR="00D83B35">
        <w:rPr>
          <w:rtl/>
        </w:rPr>
        <w:t xml:space="preserve"> </w:t>
      </w:r>
      <w:r w:rsidRPr="009746DC">
        <w:rPr>
          <w:rtl/>
        </w:rPr>
        <w:t xml:space="preserve">] السطح فاستمع هل تسمع </w:t>
      </w:r>
      <w:r w:rsidR="000F65B1">
        <w:rPr>
          <w:rtl/>
        </w:rPr>
        <w:t>شيئاً</w:t>
      </w:r>
      <w:r w:rsidR="00F54854">
        <w:rPr>
          <w:rtl/>
        </w:rPr>
        <w:t xml:space="preserve"> </w:t>
      </w:r>
      <w:r w:rsidRPr="009746DC">
        <w:rPr>
          <w:rtl/>
        </w:rPr>
        <w:t>ف</w:t>
      </w:r>
      <w:r w:rsidR="00FE5F86">
        <w:rPr>
          <w:rtl/>
        </w:rPr>
        <w:t xml:space="preserve">لـمّا </w:t>
      </w:r>
      <w:r w:rsidRPr="009746DC">
        <w:rPr>
          <w:rtl/>
        </w:rPr>
        <w:t xml:space="preserve">صعدت سمعت الضجة والتحمت وكثرت فإذا نحن بالمأمون قد دخل من الباب الذي </w:t>
      </w:r>
      <w:r w:rsidR="00551E04">
        <w:rPr>
          <w:rtl/>
        </w:rPr>
        <w:t xml:space="preserve">كان </w:t>
      </w:r>
      <w:r w:rsidRPr="009746DC">
        <w:rPr>
          <w:rtl/>
        </w:rPr>
        <w:t xml:space="preserve">إلى داره من دار أبي الحسن وهو يقول يا </w:t>
      </w:r>
      <w:r w:rsidR="00D8033E">
        <w:rPr>
          <w:rtl/>
        </w:rPr>
        <w:t xml:space="preserve">سيّدي </w:t>
      </w:r>
      <w:r w:rsidRPr="009746DC">
        <w:rPr>
          <w:rtl/>
        </w:rPr>
        <w:t xml:space="preserve">يا أبا الحسن آجرك الله في الفضل فإنه قد أبى </w:t>
      </w:r>
      <w:r w:rsidR="00551E04">
        <w:rPr>
          <w:rtl/>
        </w:rPr>
        <w:t xml:space="preserve">وكان </w:t>
      </w:r>
      <w:r w:rsidRPr="009746DC">
        <w:rPr>
          <w:rtl/>
        </w:rPr>
        <w:t xml:space="preserve">دخل </w:t>
      </w:r>
      <w:r w:rsidR="00D8033E">
        <w:rPr>
          <w:rtl/>
        </w:rPr>
        <w:t xml:space="preserve">الحمّام </w:t>
      </w:r>
      <w:r w:rsidRPr="009746DC">
        <w:rPr>
          <w:rtl/>
        </w:rPr>
        <w:t xml:space="preserve">فدخل عليه قوم بالسيوف فقتلوه وأخذ </w:t>
      </w:r>
      <w:r w:rsidR="00F54854">
        <w:rPr>
          <w:rtl/>
        </w:rPr>
        <w:t xml:space="preserve">ممّن </w:t>
      </w:r>
      <w:r w:rsidRPr="009746DC">
        <w:rPr>
          <w:rtl/>
        </w:rPr>
        <w:t>دخل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8033E">
      <w:pPr>
        <w:pStyle w:val="libNormal"/>
        <w:rPr>
          <w:rtl/>
        </w:rPr>
      </w:pPr>
      <w:r w:rsidRPr="009746DC">
        <w:rPr>
          <w:rtl/>
        </w:rPr>
        <w:t xml:space="preserve">أنكر ذلك فقتلهم ، </w:t>
      </w:r>
      <w:r w:rsidR="00D83B35">
        <w:rPr>
          <w:rtl/>
        </w:rPr>
        <w:t xml:space="preserve">ثمّ </w:t>
      </w:r>
      <w:r w:rsidRPr="009746DC">
        <w:rPr>
          <w:rtl/>
        </w:rPr>
        <w:t>أحضر عبد العزيز بن عمر</w:t>
      </w:r>
      <w:r w:rsidR="00D8033E">
        <w:rPr>
          <w:rtl/>
          <w:lang w:bidi="ar-IQ"/>
        </w:rPr>
        <w:t xml:space="preserve">ان </w:t>
      </w:r>
      <w:r w:rsidRPr="009746DC">
        <w:rPr>
          <w:rtl/>
        </w:rPr>
        <w:t>و</w:t>
      </w:r>
      <w:r w:rsidR="000164B7">
        <w:rPr>
          <w:rtl/>
        </w:rPr>
        <w:t xml:space="preserve">عليّاً </w:t>
      </w:r>
      <w:r w:rsidRPr="009746DC">
        <w:rPr>
          <w:rtl/>
        </w:rPr>
        <w:t xml:space="preserve">ويونس وخلفا </w:t>
      </w:r>
      <w:r w:rsidRPr="00D8033E">
        <w:rPr>
          <w:rStyle w:val="libFootnotenumChar"/>
          <w:rtl/>
        </w:rPr>
        <w:t>(1)</w:t>
      </w:r>
      <w:r w:rsidRPr="009746DC">
        <w:rPr>
          <w:rtl/>
        </w:rPr>
        <w:t xml:space="preserve"> فسألهم فأنكروا </w:t>
      </w:r>
      <w:r w:rsidR="00D8033E">
        <w:rPr>
          <w:rtl/>
          <w:lang w:bidi="ar-IQ"/>
        </w:rPr>
        <w:t xml:space="preserve">ان </w:t>
      </w:r>
      <w:r w:rsidRPr="009746DC">
        <w:rPr>
          <w:rtl/>
        </w:rPr>
        <w:t>يكونوا علموا بشيء من ذلك فلم يقبل منهم وقتلهم وبعث برءوسهم إلى الحسن بن سهل وأعلمه ما دخل عليه من المصيبة بقتل الفضل وأنه قد صيره مكانه.</w:t>
      </w:r>
    </w:p>
    <w:p w:rsidR="00B717C7" w:rsidRPr="009746DC" w:rsidRDefault="00B717C7" w:rsidP="00D8033E">
      <w:pPr>
        <w:pStyle w:val="libNormal"/>
        <w:rPr>
          <w:rtl/>
        </w:rPr>
      </w:pPr>
      <w:r w:rsidRPr="009746DC">
        <w:rPr>
          <w:rtl/>
        </w:rPr>
        <w:t>وقال : في سنة اثنتين ومائتين ت</w:t>
      </w:r>
      <w:r w:rsidR="000D553B">
        <w:rPr>
          <w:rtl/>
        </w:rPr>
        <w:t xml:space="preserve">زوّج </w:t>
      </w:r>
      <w:r w:rsidRPr="009746DC">
        <w:rPr>
          <w:rtl/>
        </w:rPr>
        <w:t>المأمون پور</w:t>
      </w:r>
      <w:r w:rsidR="00D8033E">
        <w:rPr>
          <w:rtl/>
        </w:rPr>
        <w:t xml:space="preserve">ان </w:t>
      </w:r>
      <w:r w:rsidRPr="009746DC">
        <w:rPr>
          <w:rtl/>
        </w:rPr>
        <w:t xml:space="preserve">بنت الحسن بن سهل ، وفيها </w:t>
      </w:r>
      <w:r w:rsidR="000D553B">
        <w:rPr>
          <w:rtl/>
        </w:rPr>
        <w:t xml:space="preserve">زوّج </w:t>
      </w:r>
      <w:r w:rsidRPr="009746DC">
        <w:rPr>
          <w:rtl/>
        </w:rPr>
        <w:t xml:space="preserve">المأمون ابنته </w:t>
      </w:r>
      <w:r w:rsidR="00551E04">
        <w:rPr>
          <w:rtl/>
        </w:rPr>
        <w:t xml:space="preserve">أمّ </w:t>
      </w:r>
      <w:r w:rsidRPr="009746DC">
        <w:rPr>
          <w:rtl/>
        </w:rPr>
        <w:t xml:space="preserve">حبيبة الرضا </w:t>
      </w:r>
      <w:r w:rsidR="00850EDE">
        <w:rPr>
          <w:rStyle w:val="libAlaemChar"/>
          <w:rtl/>
        </w:rPr>
        <w:t xml:space="preserve">عليه‌السلام </w:t>
      </w:r>
      <w:r w:rsidRPr="009746DC">
        <w:rPr>
          <w:rtl/>
        </w:rPr>
        <w:t>و</w:t>
      </w:r>
      <w:r w:rsidR="000D553B">
        <w:rPr>
          <w:rtl/>
        </w:rPr>
        <w:t xml:space="preserve">زوّج </w:t>
      </w:r>
      <w:r w:rsidRPr="009746DC">
        <w:rPr>
          <w:rtl/>
        </w:rPr>
        <w:t xml:space="preserve">ابنته </w:t>
      </w:r>
      <w:r w:rsidR="00551E04">
        <w:rPr>
          <w:rtl/>
        </w:rPr>
        <w:t xml:space="preserve">أمّ </w:t>
      </w:r>
      <w:r w:rsidRPr="009746DC">
        <w:rPr>
          <w:rtl/>
        </w:rPr>
        <w:t xml:space="preserve">الفضل أبا جعفر </w:t>
      </w:r>
      <w:r w:rsidR="00551E04">
        <w:rPr>
          <w:rtl/>
        </w:rPr>
        <w:t xml:space="preserve">محمّد </w:t>
      </w:r>
      <w:r w:rsidRPr="009746DC">
        <w:rPr>
          <w:rtl/>
        </w:rPr>
        <w:t xml:space="preserve">بن </w:t>
      </w:r>
      <w:r w:rsidR="00551E04">
        <w:rPr>
          <w:rtl/>
        </w:rPr>
        <w:t xml:space="preserve">عليّ </w:t>
      </w:r>
      <w:r w:rsidRPr="009746DC">
        <w:rPr>
          <w:rtl/>
        </w:rPr>
        <w:t xml:space="preserve">الرضا </w:t>
      </w:r>
      <w:r w:rsidR="00551E04" w:rsidRPr="00551E04">
        <w:rPr>
          <w:rStyle w:val="libAlaemChar"/>
          <w:rtl/>
        </w:rPr>
        <w:t>عليهما‌</w:t>
      </w:r>
      <w:r w:rsidR="00406F49">
        <w:rPr>
          <w:rStyle w:val="libAlaemChar"/>
          <w:rtl/>
        </w:rPr>
        <w:t xml:space="preserve">السلام </w:t>
      </w:r>
      <w:r w:rsidRPr="009746DC">
        <w:rPr>
          <w:rtl/>
        </w:rPr>
        <w:t>.</w:t>
      </w:r>
    </w:p>
    <w:p w:rsidR="00B717C7" w:rsidRPr="009746DC" w:rsidRDefault="00B717C7" w:rsidP="00D8033E">
      <w:pPr>
        <w:pStyle w:val="libNormal"/>
        <w:rPr>
          <w:rtl/>
        </w:rPr>
      </w:pPr>
      <w:r w:rsidRPr="00C875FB">
        <w:rPr>
          <w:rtl/>
        </w:rPr>
        <w:t>قوله : في تحويل السنة ،</w:t>
      </w:r>
      <w:r w:rsidRPr="009746DC">
        <w:rPr>
          <w:rtl/>
        </w:rPr>
        <w:t xml:space="preserve"> أي انتقال الشمس إلى الحمل في هذه السنة ، وفي العيون</w:t>
      </w:r>
    </w:p>
    <w:p w:rsidR="00B717C7" w:rsidRPr="009746DC" w:rsidRDefault="00B717C7" w:rsidP="00D8033E">
      <w:pPr>
        <w:pStyle w:val="libLine"/>
        <w:rPr>
          <w:rtl/>
        </w:rPr>
      </w:pPr>
      <w:r w:rsidRPr="009746DC">
        <w:rPr>
          <w:rtl/>
        </w:rPr>
        <w:t>__________________</w:t>
      </w:r>
    </w:p>
    <w:p w:rsidR="00B717C7" w:rsidRPr="009746DC" w:rsidRDefault="00B717C7" w:rsidP="00D8033E">
      <w:pPr>
        <w:pStyle w:val="libFootnote0"/>
        <w:rPr>
          <w:rtl/>
          <w:lang w:bidi="fa-IR"/>
        </w:rPr>
      </w:pPr>
      <w:r>
        <w:rPr>
          <w:rtl/>
        </w:rPr>
        <w:t>(</w:t>
      </w:r>
      <w:r w:rsidRPr="009746DC">
        <w:rPr>
          <w:rtl/>
        </w:rPr>
        <w:t>1) كذا في النسخ ، وفي المصدر : « وموسى وخلقا</w:t>
      </w:r>
      <w:r w:rsidR="00D8033E">
        <w:rPr>
          <w:rFonts w:hint="cs"/>
          <w:rtl/>
        </w:rPr>
        <w:t>ً</w:t>
      </w:r>
      <w:r>
        <w:rPr>
          <w:rtl/>
        </w:rPr>
        <w:t xml:space="preserve"> ..</w:t>
      </w:r>
      <w:r w:rsidRPr="009746DC">
        <w:rPr>
          <w:rtl/>
        </w:rPr>
        <w:t>. » بدل « ويونس وخلفا</w:t>
      </w:r>
      <w:r w:rsidR="00D8033E">
        <w:rPr>
          <w:rFonts w:hint="cs"/>
          <w:rtl/>
        </w:rPr>
        <w:t>ً</w:t>
      </w:r>
      <w:r w:rsidRPr="009746DC">
        <w:rPr>
          <w:rtl/>
        </w:rPr>
        <w:t xml:space="preserve"> »</w:t>
      </w:r>
      <w:r>
        <w:rPr>
          <w:rtl/>
        </w:rPr>
        <w:t>.</w:t>
      </w:r>
    </w:p>
    <w:p w:rsidR="008930D5" w:rsidRDefault="008930D5" w:rsidP="008930D5">
      <w:pPr>
        <w:pStyle w:val="libNormal"/>
        <w:rPr>
          <w:rtl/>
        </w:rPr>
      </w:pPr>
      <w:r>
        <w:rPr>
          <w:rtl/>
        </w:rPr>
        <w:br w:type="page"/>
      </w:r>
    </w:p>
    <w:p w:rsidR="00B717C7" w:rsidRPr="009746DC" w:rsidRDefault="00B717C7" w:rsidP="00741B65">
      <w:pPr>
        <w:pStyle w:val="libNormal"/>
        <w:rPr>
          <w:rtl/>
        </w:rPr>
      </w:pPr>
      <w:r w:rsidRPr="009746DC">
        <w:rPr>
          <w:rtl/>
        </w:rPr>
        <w:lastRenderedPageBreak/>
        <w:t xml:space="preserve">عليه ثلاث نفر </w:t>
      </w:r>
      <w:r w:rsidR="00551E04">
        <w:rPr>
          <w:rtl/>
        </w:rPr>
        <w:t xml:space="preserve">كان </w:t>
      </w:r>
      <w:r w:rsidRPr="009746DC">
        <w:rPr>
          <w:rtl/>
        </w:rPr>
        <w:t>أحدهم ابن خاله الفضل ابن ذي القلمين قال فاجتمع الجند والقو</w:t>
      </w:r>
      <w:r w:rsidR="00741B65">
        <w:rPr>
          <w:rFonts w:hint="cs"/>
          <w:rtl/>
        </w:rPr>
        <w:t>ّ</w:t>
      </w:r>
      <w:r w:rsidRPr="009746DC">
        <w:rPr>
          <w:rtl/>
        </w:rPr>
        <w:t xml:space="preserve">اد ومن </w:t>
      </w:r>
      <w:r w:rsidR="00551E04">
        <w:rPr>
          <w:rtl/>
        </w:rPr>
        <w:t xml:space="preserve">كان </w:t>
      </w:r>
      <w:r w:rsidRPr="009746DC">
        <w:rPr>
          <w:rtl/>
        </w:rPr>
        <w:t xml:space="preserve">من رجال الفضل </w:t>
      </w:r>
      <w:r w:rsidR="00D83B35">
        <w:rPr>
          <w:rtl/>
        </w:rPr>
        <w:t xml:space="preserve">علىّ </w:t>
      </w:r>
      <w:r w:rsidRPr="009746DC">
        <w:rPr>
          <w:rtl/>
        </w:rPr>
        <w:t>باب المأمون فقالوا هذا اغتاله وقتله يعنون المأمون ولنطلبن</w:t>
      </w:r>
      <w:r w:rsidR="00741B65">
        <w:rPr>
          <w:rFonts w:hint="cs"/>
          <w:rtl/>
        </w:rPr>
        <w:t>َّ</w:t>
      </w:r>
      <w:r w:rsidRPr="009746DC">
        <w:rPr>
          <w:rtl/>
        </w:rPr>
        <w:t xml:space="preserve"> بدمه وجاءوا بالنير</w:t>
      </w:r>
      <w:r w:rsidR="00D8033E">
        <w:rPr>
          <w:rtl/>
          <w:lang w:bidi="ar-IQ"/>
        </w:rPr>
        <w:t xml:space="preserve">ان </w:t>
      </w:r>
      <w:r w:rsidRPr="009746DC">
        <w:rPr>
          <w:rtl/>
        </w:rPr>
        <w:t xml:space="preserve">ليحرقوا الباب فقال المأمون لأبي الحسن </w:t>
      </w:r>
      <w:r w:rsidR="00850EDE">
        <w:rPr>
          <w:rStyle w:val="libAlaemChar"/>
          <w:rtl/>
        </w:rPr>
        <w:t xml:space="preserve">عليه‌السلام </w:t>
      </w:r>
      <w:r w:rsidRPr="009746DC">
        <w:rPr>
          <w:rtl/>
        </w:rPr>
        <w:t xml:space="preserve">يا </w:t>
      </w:r>
      <w:r w:rsidR="00D8033E">
        <w:rPr>
          <w:rtl/>
          <w:lang w:bidi="ar-IQ"/>
        </w:rPr>
        <w:t xml:space="preserve">سيّدي </w:t>
      </w:r>
      <w:r w:rsidRPr="009746DC">
        <w:rPr>
          <w:rtl/>
        </w:rPr>
        <w:t xml:space="preserve">ترى </w:t>
      </w:r>
      <w:r w:rsidR="00D8033E">
        <w:rPr>
          <w:rtl/>
          <w:lang w:bidi="ar-IQ"/>
        </w:rPr>
        <w:t xml:space="preserve">ان </w:t>
      </w:r>
      <w:r w:rsidRPr="009746DC">
        <w:rPr>
          <w:rtl/>
        </w:rPr>
        <w:t>تخرج إليهم وتفر</w:t>
      </w:r>
      <w:r w:rsidR="00F00D81">
        <w:rPr>
          <w:rFonts w:hint="cs"/>
          <w:rtl/>
        </w:rPr>
        <w:t>ّ</w:t>
      </w:r>
      <w:r w:rsidRPr="009746DC">
        <w:rPr>
          <w:rtl/>
        </w:rPr>
        <w:t>قهم قال فقال ياسر فركب أبو الحسن وقال لي اركب فركبت ف</w:t>
      </w:r>
      <w:r w:rsidR="00FE5F86">
        <w:rPr>
          <w:rtl/>
        </w:rPr>
        <w:t xml:space="preserve">لـمّا </w:t>
      </w:r>
      <w:r w:rsidRPr="009746DC">
        <w:rPr>
          <w:rtl/>
        </w:rPr>
        <w:t>خرجنا من باب الد</w:t>
      </w:r>
      <w:r w:rsidR="00741B65">
        <w:rPr>
          <w:rFonts w:hint="cs"/>
          <w:rtl/>
        </w:rPr>
        <w:t>ّ</w:t>
      </w:r>
      <w:r w:rsidRPr="009746DC">
        <w:rPr>
          <w:rtl/>
        </w:rPr>
        <w:t>ار نظر إلى الناس وقد تزاحموا فقال لهم بيده تفر</w:t>
      </w:r>
      <w:r w:rsidR="00741B65">
        <w:rPr>
          <w:rFonts w:hint="cs"/>
          <w:rtl/>
        </w:rPr>
        <w:t>ّ</w:t>
      </w:r>
      <w:r w:rsidRPr="009746DC">
        <w:rPr>
          <w:rtl/>
        </w:rPr>
        <w:t>قوا تفر</w:t>
      </w:r>
      <w:r w:rsidR="00741B65">
        <w:rPr>
          <w:rFonts w:hint="cs"/>
          <w:rtl/>
        </w:rPr>
        <w:t>ّ</w:t>
      </w:r>
      <w:r w:rsidRPr="009746DC">
        <w:rPr>
          <w:rtl/>
        </w:rPr>
        <w:t xml:space="preserve">قوا قال ياسر فأقبل الناس والله يقع بعضهم </w:t>
      </w:r>
      <w:r w:rsidR="00D83B35">
        <w:rPr>
          <w:rtl/>
        </w:rPr>
        <w:t xml:space="preserve">علىّ </w:t>
      </w:r>
      <w:r w:rsidRPr="009746DC">
        <w:rPr>
          <w:rtl/>
        </w:rPr>
        <w:t xml:space="preserve">بعض وما أشار إلى أحد </w:t>
      </w:r>
      <w:r w:rsidR="000164B7">
        <w:rPr>
          <w:rtl/>
        </w:rPr>
        <w:t xml:space="preserve">إلّا </w:t>
      </w:r>
      <w:r w:rsidRPr="009746DC">
        <w:rPr>
          <w:rtl/>
        </w:rPr>
        <w:t>ركض ومر</w:t>
      </w:r>
      <w:r w:rsidR="00741B65">
        <w:rPr>
          <w:rFonts w:hint="cs"/>
          <w:rtl/>
        </w:rPr>
        <w:t>َّ</w:t>
      </w:r>
      <w:r>
        <w:rPr>
          <w:rFonts w:hint="cs"/>
          <w:rtl/>
        </w:rPr>
        <w:t>.</w:t>
      </w:r>
    </w:p>
    <w:p w:rsidR="00B717C7" w:rsidRPr="009746DC" w:rsidRDefault="00B717C7" w:rsidP="00741B65">
      <w:pPr>
        <w:pStyle w:val="libNormal"/>
        <w:rPr>
          <w:rtl/>
        </w:rPr>
      </w:pPr>
      <w:r w:rsidRPr="009746DC">
        <w:rPr>
          <w:rtl/>
        </w:rPr>
        <w:t>9</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741B65">
        <w:rPr>
          <w:rtl/>
        </w:rPr>
        <w:t>عل</w:t>
      </w:r>
      <w:r w:rsidR="00741B65">
        <w:rPr>
          <w:rFonts w:hint="cs"/>
          <w:rtl/>
        </w:rPr>
        <w:t>ّ</w:t>
      </w:r>
      <w:r w:rsidR="00741B65">
        <w:rPr>
          <w:rtl/>
        </w:rPr>
        <w:t>ى</w:t>
      </w:r>
      <w:r w:rsidR="00D83B35">
        <w:rPr>
          <w:rtl/>
        </w:rPr>
        <w:t xml:space="preserve"> </w:t>
      </w:r>
      <w:r w:rsidRPr="009746DC">
        <w:rPr>
          <w:rtl/>
        </w:rPr>
        <w:t xml:space="preserve">بن </w:t>
      </w:r>
      <w:r w:rsidR="00551E04">
        <w:rPr>
          <w:rtl/>
        </w:rPr>
        <w:t xml:space="preserve">محمّد </w:t>
      </w:r>
      <w:r w:rsidRPr="009746DC">
        <w:rPr>
          <w:rtl/>
        </w:rPr>
        <w:t xml:space="preserve">، عن مسافر وعن </w:t>
      </w:r>
      <w:r w:rsidR="00F00D81">
        <w:rPr>
          <w:rtl/>
        </w:rPr>
        <w:t xml:space="preserve">الوشّاء </w:t>
      </w:r>
      <w:r w:rsidRPr="009746DC">
        <w:rPr>
          <w:rtl/>
        </w:rPr>
        <w:t xml:space="preserve">، عن مسافر قال </w:t>
      </w:r>
      <w:r w:rsidR="00FE5F86">
        <w:rPr>
          <w:rtl/>
        </w:rPr>
        <w:t xml:space="preserve">لـمّا </w:t>
      </w:r>
      <w:r w:rsidRPr="009746DC">
        <w:rPr>
          <w:rtl/>
        </w:rPr>
        <w:t xml:space="preserve">أراد هارون بن </w:t>
      </w:r>
      <w:r w:rsidR="00F00D81">
        <w:rPr>
          <w:rtl/>
        </w:rPr>
        <w:t xml:space="preserve">المسيّب </w:t>
      </w:r>
      <w:r w:rsidR="00D8033E">
        <w:rPr>
          <w:rtl/>
        </w:rPr>
        <w:t xml:space="preserve">ان </w:t>
      </w:r>
      <w:r w:rsidRPr="009746DC">
        <w:rPr>
          <w:rtl/>
        </w:rPr>
        <w:t xml:space="preserve">يواقع </w:t>
      </w:r>
      <w:r w:rsidR="00551E04">
        <w:rPr>
          <w:rtl/>
        </w:rPr>
        <w:t xml:space="preserve">محمّد </w:t>
      </w:r>
      <w:r w:rsidRPr="009746DC">
        <w:rPr>
          <w:rtl/>
        </w:rPr>
        <w:t xml:space="preserve">بن جعفر قال لي أبو الحسن </w:t>
      </w:r>
      <w:r w:rsidR="00F00D81">
        <w:rPr>
          <w:rtl/>
        </w:rPr>
        <w:t>الرّضا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41B65">
      <w:pPr>
        <w:pStyle w:val="libNormal"/>
        <w:rPr>
          <w:rtl/>
        </w:rPr>
      </w:pPr>
      <w:r w:rsidRPr="009746DC">
        <w:rPr>
          <w:rtl/>
        </w:rPr>
        <w:t>ف</w:t>
      </w:r>
      <w:r w:rsidR="00FE5F86">
        <w:rPr>
          <w:rtl/>
        </w:rPr>
        <w:t xml:space="preserve">لـمّا </w:t>
      </w:r>
      <w:r w:rsidR="0063239E">
        <w:rPr>
          <w:rtl/>
        </w:rPr>
        <w:t xml:space="preserve">صلّى </w:t>
      </w:r>
      <w:r w:rsidR="00F00D81">
        <w:rPr>
          <w:rtl/>
        </w:rPr>
        <w:t>الرّضا</w:t>
      </w:r>
      <w:r w:rsidRPr="009746DC">
        <w:rPr>
          <w:rtl/>
        </w:rPr>
        <w:t xml:space="preserve"> </w:t>
      </w:r>
      <w:r w:rsidR="00850EDE">
        <w:rPr>
          <w:rStyle w:val="libAlaemChar"/>
          <w:rtl/>
        </w:rPr>
        <w:t xml:space="preserve">عليه‌السلام </w:t>
      </w:r>
      <w:r w:rsidRPr="009746DC">
        <w:rPr>
          <w:rtl/>
        </w:rPr>
        <w:t>الصبح قال لنا : قولوا نعوذ بالله من شر</w:t>
      </w:r>
      <w:r w:rsidR="0063239E">
        <w:rPr>
          <w:rFonts w:hint="cs"/>
          <w:rtl/>
        </w:rPr>
        <w:t>ّ</w:t>
      </w:r>
      <w:r w:rsidRPr="009746DC">
        <w:rPr>
          <w:rtl/>
        </w:rPr>
        <w:t xml:space="preserve"> ما ينزل في هذا اليوم فما زلنا نقول ذلك ف</w:t>
      </w:r>
      <w:r w:rsidR="00FE5F86">
        <w:rPr>
          <w:rtl/>
        </w:rPr>
        <w:t xml:space="preserve">لـمّا </w:t>
      </w:r>
      <w:r w:rsidR="00551E04">
        <w:rPr>
          <w:rtl/>
        </w:rPr>
        <w:t xml:space="preserve">كان </w:t>
      </w:r>
      <w:r w:rsidR="0063239E">
        <w:rPr>
          <w:rtl/>
        </w:rPr>
        <w:t xml:space="preserve">قريباً </w:t>
      </w:r>
      <w:r w:rsidRPr="009746DC">
        <w:rPr>
          <w:rtl/>
        </w:rPr>
        <w:t xml:space="preserve">من طلوع الشمس قال </w:t>
      </w:r>
      <w:r w:rsidR="00F00D81">
        <w:rPr>
          <w:rtl/>
        </w:rPr>
        <w:t>الرّضا</w:t>
      </w:r>
      <w:r w:rsidRPr="009746DC">
        <w:rPr>
          <w:rtl/>
        </w:rPr>
        <w:t xml:space="preserve"> </w:t>
      </w:r>
      <w:r w:rsidR="00850EDE">
        <w:rPr>
          <w:rStyle w:val="libAlaemChar"/>
          <w:rtl/>
        </w:rPr>
        <w:t xml:space="preserve">عليه‌السلام </w:t>
      </w:r>
      <w:r w:rsidRPr="009746DC">
        <w:rPr>
          <w:rtl/>
        </w:rPr>
        <w:t xml:space="preserve">: اصعد السطح </w:t>
      </w:r>
      <w:r w:rsidRPr="00C875FB">
        <w:rPr>
          <w:rtl/>
        </w:rPr>
        <w:t>قوله : التحمت ،</w:t>
      </w:r>
      <w:r w:rsidRPr="009746DC">
        <w:rPr>
          <w:rtl/>
        </w:rPr>
        <w:t xml:space="preserve"> أي كثرت ، وفي العيون وبعض نسخ الكتاب سمعت الضجة والنحيب وفي العيون وكثر ذلك وهو أظهر.</w:t>
      </w:r>
    </w:p>
    <w:p w:rsidR="00B717C7" w:rsidRPr="009746DC" w:rsidRDefault="00B717C7" w:rsidP="00741B65">
      <w:pPr>
        <w:pStyle w:val="libNormal"/>
        <w:rPr>
          <w:rtl/>
        </w:rPr>
      </w:pPr>
      <w:r w:rsidRPr="00C875FB">
        <w:rPr>
          <w:rtl/>
        </w:rPr>
        <w:t>« ابن ذي القلمين »</w:t>
      </w:r>
      <w:r w:rsidRPr="009746DC">
        <w:rPr>
          <w:rtl/>
        </w:rPr>
        <w:t xml:space="preserve"> قيل : لق</w:t>
      </w:r>
      <w:r w:rsidR="0063239E">
        <w:rPr>
          <w:rFonts w:hint="cs"/>
          <w:rtl/>
        </w:rPr>
        <w:t>ّ</w:t>
      </w:r>
      <w:r w:rsidRPr="009746DC">
        <w:rPr>
          <w:rtl/>
        </w:rPr>
        <w:t>ب بذلك لأن</w:t>
      </w:r>
      <w:r w:rsidR="0063239E">
        <w:rPr>
          <w:rFonts w:hint="cs"/>
          <w:rtl/>
        </w:rPr>
        <w:t>ّ</w:t>
      </w:r>
      <w:r w:rsidRPr="009746DC">
        <w:rPr>
          <w:rtl/>
        </w:rPr>
        <w:t xml:space="preserve">ه </w:t>
      </w:r>
      <w:r w:rsidR="00551E04">
        <w:rPr>
          <w:rtl/>
        </w:rPr>
        <w:t xml:space="preserve">كان </w:t>
      </w:r>
      <w:r w:rsidRPr="009746DC">
        <w:rPr>
          <w:rtl/>
        </w:rPr>
        <w:t>عنده ديو</w:t>
      </w:r>
      <w:r w:rsidR="00D8033E">
        <w:rPr>
          <w:rtl/>
        </w:rPr>
        <w:t xml:space="preserve">ان </w:t>
      </w:r>
      <w:r w:rsidRPr="009746DC">
        <w:rPr>
          <w:rtl/>
        </w:rPr>
        <w:t>الجند والنظارة للعل</w:t>
      </w:r>
      <w:r w:rsidR="0063239E">
        <w:rPr>
          <w:rFonts w:hint="cs"/>
          <w:rtl/>
        </w:rPr>
        <w:t>ّ</w:t>
      </w:r>
      <w:r w:rsidRPr="009746DC">
        <w:rPr>
          <w:rtl/>
        </w:rPr>
        <w:t>ة الخاصة</w:t>
      </w:r>
      <w:r w:rsidRPr="00C875FB">
        <w:rPr>
          <w:rtl/>
        </w:rPr>
        <w:t xml:space="preserve"> « اغتاله »</w:t>
      </w:r>
      <w:r w:rsidRPr="009746DC">
        <w:rPr>
          <w:rtl/>
        </w:rPr>
        <w:t xml:space="preserve"> أي قتله خدعة وبغتة ، وفي العيون في آخر الخبر : ولم يقف له أحد.</w:t>
      </w:r>
    </w:p>
    <w:p w:rsidR="00B717C7" w:rsidRPr="009746DC" w:rsidRDefault="00B717C7" w:rsidP="00741B65">
      <w:pPr>
        <w:pStyle w:val="libNormal"/>
        <w:rPr>
          <w:rtl/>
        </w:rPr>
      </w:pPr>
      <w:r w:rsidRPr="00741B65">
        <w:rPr>
          <w:rStyle w:val="libBold1Char"/>
          <w:rtl/>
        </w:rPr>
        <w:t>الحديث التاسع :</w:t>
      </w:r>
      <w:r w:rsidRPr="009746DC">
        <w:rPr>
          <w:rtl/>
        </w:rPr>
        <w:t xml:space="preserve"> ضعيف </w:t>
      </w:r>
      <w:r w:rsidR="00D83B35">
        <w:rPr>
          <w:rtl/>
        </w:rPr>
        <w:t xml:space="preserve">علىّ </w:t>
      </w:r>
      <w:r w:rsidRPr="009746DC">
        <w:rPr>
          <w:rtl/>
        </w:rPr>
        <w:t xml:space="preserve">المشهور </w:t>
      </w:r>
      <w:r w:rsidR="00D8033E">
        <w:rPr>
          <w:rtl/>
        </w:rPr>
        <w:t xml:space="preserve">ان </w:t>
      </w:r>
      <w:r w:rsidR="00551E04">
        <w:rPr>
          <w:rtl/>
        </w:rPr>
        <w:t xml:space="preserve">كان </w:t>
      </w:r>
      <w:r w:rsidRPr="00C875FB">
        <w:rPr>
          <w:rtl/>
        </w:rPr>
        <w:t xml:space="preserve">« وعن </w:t>
      </w:r>
      <w:r w:rsidR="00F00D81">
        <w:rPr>
          <w:rtl/>
        </w:rPr>
        <w:t xml:space="preserve">الوشّاء </w:t>
      </w:r>
      <w:r w:rsidRPr="00C875FB">
        <w:rPr>
          <w:rtl/>
        </w:rPr>
        <w:t>»</w:t>
      </w:r>
      <w:r w:rsidRPr="009746DC">
        <w:rPr>
          <w:rtl/>
        </w:rPr>
        <w:t xml:space="preserve"> </w:t>
      </w:r>
      <w:r w:rsidR="0063239E">
        <w:rPr>
          <w:rtl/>
        </w:rPr>
        <w:t xml:space="preserve">معطوفاً </w:t>
      </w:r>
      <w:r w:rsidR="00551E04">
        <w:rPr>
          <w:rtl/>
        </w:rPr>
        <w:t xml:space="preserve">عليّ </w:t>
      </w:r>
      <w:r w:rsidRPr="009746DC">
        <w:rPr>
          <w:rtl/>
        </w:rPr>
        <w:t>قوله :</w:t>
      </w:r>
      <w:r>
        <w:rPr>
          <w:rFonts w:hint="cs"/>
          <w:rtl/>
        </w:rPr>
        <w:t xml:space="preserve"> </w:t>
      </w:r>
      <w:r w:rsidRPr="009746DC">
        <w:rPr>
          <w:rtl/>
        </w:rPr>
        <w:t>عن مسافر كما هو الظاهر ، ب</w:t>
      </w:r>
      <w:r w:rsidR="00D8033E">
        <w:rPr>
          <w:rtl/>
        </w:rPr>
        <w:t xml:space="preserve">ان </w:t>
      </w:r>
      <w:r w:rsidRPr="009746DC">
        <w:rPr>
          <w:rtl/>
        </w:rPr>
        <w:t>يكون روى الم</w:t>
      </w:r>
      <w:r w:rsidR="00D83B35">
        <w:rPr>
          <w:rtl/>
        </w:rPr>
        <w:t xml:space="preserve">علىّ </w:t>
      </w:r>
      <w:r w:rsidRPr="009746DC">
        <w:rPr>
          <w:rtl/>
        </w:rPr>
        <w:t xml:space="preserve">عن مسافر بواسطة وبدونها ، أو حسن </w:t>
      </w:r>
      <w:r w:rsidR="00D8033E">
        <w:rPr>
          <w:rtl/>
        </w:rPr>
        <w:t xml:space="preserve">ان </w:t>
      </w:r>
      <w:r w:rsidR="00551E04">
        <w:rPr>
          <w:rtl/>
        </w:rPr>
        <w:t xml:space="preserve">كان </w:t>
      </w:r>
      <w:r w:rsidR="0063239E">
        <w:rPr>
          <w:rtl/>
        </w:rPr>
        <w:t xml:space="preserve">معطوفاً </w:t>
      </w:r>
      <w:r w:rsidR="00D83B35">
        <w:rPr>
          <w:rtl/>
        </w:rPr>
        <w:t xml:space="preserve">علىّ </w:t>
      </w:r>
      <w:r w:rsidRPr="009746DC">
        <w:rPr>
          <w:rtl/>
        </w:rPr>
        <w:t>قوله عن م</w:t>
      </w:r>
      <w:r w:rsidR="00D83B35">
        <w:rPr>
          <w:rtl/>
        </w:rPr>
        <w:t xml:space="preserve">علىّ </w:t>
      </w:r>
      <w:r w:rsidRPr="009746DC">
        <w:rPr>
          <w:rtl/>
        </w:rPr>
        <w:t>، ويظهر من إرشاد المفيد أنه جعله عطفا</w:t>
      </w:r>
      <w:r w:rsidR="00D30306">
        <w:rPr>
          <w:rFonts w:hint="cs"/>
          <w:rtl/>
        </w:rPr>
        <w:t>ً</w:t>
      </w:r>
      <w:r w:rsidRPr="009746DC">
        <w:rPr>
          <w:rtl/>
        </w:rPr>
        <w:t xml:space="preserve"> </w:t>
      </w:r>
      <w:r w:rsidR="00D83B35">
        <w:rPr>
          <w:rtl/>
        </w:rPr>
        <w:t xml:space="preserve">علىّ </w:t>
      </w:r>
      <w:r w:rsidRPr="009746DC">
        <w:rPr>
          <w:rtl/>
        </w:rPr>
        <w:t>الحسين ، وهو في غاية البعد.</w:t>
      </w:r>
    </w:p>
    <w:p w:rsidR="00B717C7" w:rsidRPr="009746DC" w:rsidRDefault="00B717C7" w:rsidP="00741B65">
      <w:pPr>
        <w:pStyle w:val="libNormal"/>
        <w:rPr>
          <w:rtl/>
        </w:rPr>
      </w:pPr>
      <w:r w:rsidRPr="00C875FB">
        <w:rPr>
          <w:rtl/>
        </w:rPr>
        <w:t>ومسافر</w:t>
      </w:r>
      <w:r w:rsidRPr="009746DC">
        <w:rPr>
          <w:rtl/>
        </w:rPr>
        <w:t xml:space="preserve"> خادم </w:t>
      </w:r>
      <w:r w:rsidR="00D30306">
        <w:rPr>
          <w:rtl/>
        </w:rPr>
        <w:t>الر</w:t>
      </w:r>
      <w:r w:rsidR="00F00D81">
        <w:rPr>
          <w:rtl/>
        </w:rPr>
        <w:t>ضا</w:t>
      </w:r>
      <w:r w:rsidRPr="009746DC">
        <w:rPr>
          <w:rtl/>
        </w:rPr>
        <w:t xml:space="preserve"> </w:t>
      </w:r>
      <w:r w:rsidR="00850EDE">
        <w:rPr>
          <w:rStyle w:val="libAlaemChar"/>
          <w:rtl/>
        </w:rPr>
        <w:t xml:space="preserve">عليه‌السلام </w:t>
      </w:r>
      <w:r w:rsidRPr="009746DC">
        <w:rPr>
          <w:rtl/>
        </w:rPr>
        <w:t xml:space="preserve">وهارون </w:t>
      </w:r>
      <w:r w:rsidR="00551E04">
        <w:rPr>
          <w:rtl/>
        </w:rPr>
        <w:t xml:space="preserve">كان </w:t>
      </w:r>
      <w:r w:rsidRPr="009746DC">
        <w:rPr>
          <w:rtl/>
        </w:rPr>
        <w:t xml:space="preserve">والي المدينة كما </w:t>
      </w:r>
      <w:r w:rsidR="00850EDE">
        <w:rPr>
          <w:rtl/>
        </w:rPr>
        <w:t xml:space="preserve">مرّ </w:t>
      </w:r>
      <w:r w:rsidRPr="00C875FB">
        <w:rPr>
          <w:rtl/>
        </w:rPr>
        <w:t xml:space="preserve">« </w:t>
      </w:r>
      <w:r w:rsidR="00D8033E">
        <w:rPr>
          <w:rtl/>
          <w:lang w:bidi="ar-IQ"/>
        </w:rPr>
        <w:t xml:space="preserve">ان </w:t>
      </w:r>
      <w:r w:rsidRPr="00C875FB">
        <w:rPr>
          <w:rtl/>
        </w:rPr>
        <w:t>يواقع »</w:t>
      </w:r>
      <w:r w:rsidRPr="009746DC">
        <w:rPr>
          <w:rtl/>
        </w:rPr>
        <w:t xml:space="preserve"> أي يحارب و</w:t>
      </w:r>
      <w:r w:rsidR="00551E04">
        <w:rPr>
          <w:rtl/>
        </w:rPr>
        <w:t xml:space="preserve">محمّد </w:t>
      </w:r>
      <w:r w:rsidRPr="009746DC">
        <w:rPr>
          <w:rtl/>
        </w:rPr>
        <w:t>هو ابن الصادق الملقب بالديباج خرج بمك</w:t>
      </w:r>
      <w:r w:rsidR="00D30306">
        <w:rPr>
          <w:rFonts w:hint="cs"/>
          <w:rtl/>
        </w:rPr>
        <w:t>ّ</w:t>
      </w:r>
      <w:r w:rsidRPr="009746DC">
        <w:rPr>
          <w:rtl/>
        </w:rPr>
        <w:t xml:space="preserve">ة وهو من أئمة الزيدية روى الصدوق </w:t>
      </w:r>
      <w:r>
        <w:rPr>
          <w:rtl/>
        </w:rPr>
        <w:t>(ره)</w:t>
      </w:r>
      <w:r w:rsidRPr="009746DC">
        <w:rPr>
          <w:rtl/>
        </w:rPr>
        <w:t xml:space="preserve"> في العيون بإسناده عن إسحاق بن موسى ، قال : </w:t>
      </w:r>
      <w:r w:rsidR="00FE5F86">
        <w:rPr>
          <w:rtl/>
        </w:rPr>
        <w:t xml:space="preserve">لـمّا </w:t>
      </w:r>
      <w:r w:rsidRPr="009746DC">
        <w:rPr>
          <w:rtl/>
        </w:rPr>
        <w:t>خرج عمي محمد</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D30306">
      <w:pPr>
        <w:pStyle w:val="libNormal"/>
        <w:rPr>
          <w:rtl/>
        </w:rPr>
      </w:pPr>
      <w:r w:rsidRPr="009746DC">
        <w:rPr>
          <w:rtl/>
        </w:rPr>
        <w:t xml:space="preserve">ابن جعفر بمكة ودعا إلى نفسه ، ودعي بأمير المؤمنين وبويع له بالخلافة ، دخل عليه </w:t>
      </w:r>
      <w:r w:rsidR="00F00D81">
        <w:rPr>
          <w:rtl/>
          <w:lang w:bidi="ar-IQ"/>
        </w:rPr>
        <w:t>الرّضا</w:t>
      </w:r>
      <w:r w:rsidRPr="009746DC">
        <w:rPr>
          <w:rtl/>
        </w:rPr>
        <w:t xml:space="preserve"> </w:t>
      </w:r>
      <w:r w:rsidR="00850EDE">
        <w:rPr>
          <w:rStyle w:val="libAlaemChar"/>
          <w:rtl/>
        </w:rPr>
        <w:t xml:space="preserve">عليه‌السلام </w:t>
      </w:r>
      <w:r w:rsidRPr="009746DC">
        <w:rPr>
          <w:rtl/>
        </w:rPr>
        <w:t>وأنا معه فقال : يا عم</w:t>
      </w:r>
      <w:r w:rsidR="00D30306">
        <w:rPr>
          <w:rFonts w:hint="cs"/>
          <w:rtl/>
        </w:rPr>
        <w:t>ّ</w:t>
      </w:r>
      <w:r w:rsidRPr="009746DC">
        <w:rPr>
          <w:rtl/>
        </w:rPr>
        <w:t xml:space="preserve"> لا تكذب أباك ولا أخاك ، ف</w:t>
      </w:r>
      <w:r w:rsidR="00D8033E">
        <w:rPr>
          <w:rtl/>
          <w:lang w:bidi="ar-IQ"/>
        </w:rPr>
        <w:t>ان</w:t>
      </w:r>
      <w:r w:rsidR="00D30306">
        <w:rPr>
          <w:rFonts w:hint="cs"/>
          <w:rtl/>
          <w:lang w:bidi="ar-IQ"/>
        </w:rPr>
        <w:t>ّ</w:t>
      </w:r>
      <w:r w:rsidR="00D8033E">
        <w:rPr>
          <w:rtl/>
          <w:lang w:bidi="ar-IQ"/>
        </w:rPr>
        <w:t xml:space="preserve"> </w:t>
      </w:r>
      <w:r w:rsidRPr="009746DC">
        <w:rPr>
          <w:rtl/>
        </w:rPr>
        <w:t>هذا الأ</w:t>
      </w:r>
      <w:r w:rsidR="00850EDE">
        <w:rPr>
          <w:rtl/>
        </w:rPr>
        <w:t xml:space="preserve">مرّ </w:t>
      </w:r>
      <w:r w:rsidRPr="009746DC">
        <w:rPr>
          <w:rtl/>
        </w:rPr>
        <w:t>لا ي</w:t>
      </w:r>
      <w:r w:rsidR="004A738A">
        <w:rPr>
          <w:rtl/>
        </w:rPr>
        <w:t xml:space="preserve">تمّ </w:t>
      </w:r>
      <w:r w:rsidR="00D83B35">
        <w:rPr>
          <w:rtl/>
        </w:rPr>
        <w:t xml:space="preserve">ثمّ </w:t>
      </w:r>
      <w:r w:rsidRPr="009746DC">
        <w:rPr>
          <w:rtl/>
        </w:rPr>
        <w:t xml:space="preserve">خرج وخرجت معه إلى المدينة ، فلم يلبث </w:t>
      </w:r>
      <w:r w:rsidR="000164B7">
        <w:rPr>
          <w:rtl/>
        </w:rPr>
        <w:t xml:space="preserve">إلّا </w:t>
      </w:r>
      <w:r w:rsidR="00A8561A">
        <w:rPr>
          <w:rtl/>
        </w:rPr>
        <w:t xml:space="preserve">قليلاً </w:t>
      </w:r>
      <w:r w:rsidR="00FE5F86">
        <w:rPr>
          <w:rtl/>
        </w:rPr>
        <w:t xml:space="preserve">حتّى </w:t>
      </w:r>
      <w:r w:rsidRPr="009746DC">
        <w:rPr>
          <w:rtl/>
        </w:rPr>
        <w:t xml:space="preserve">قدم الجلودي فلقيه فهزمه ، </w:t>
      </w:r>
      <w:r w:rsidR="00D83B35">
        <w:rPr>
          <w:rtl/>
        </w:rPr>
        <w:t xml:space="preserve">ثمّ </w:t>
      </w:r>
      <w:r w:rsidRPr="009746DC">
        <w:rPr>
          <w:rtl/>
        </w:rPr>
        <w:t xml:space="preserve">استأمن إليه فلبس السواد وصعد المنبر فخلع نفسه وقال : </w:t>
      </w:r>
      <w:r w:rsidR="00D8033E">
        <w:rPr>
          <w:rtl/>
          <w:lang w:bidi="ar-IQ"/>
        </w:rPr>
        <w:t xml:space="preserve">ان </w:t>
      </w:r>
      <w:r w:rsidRPr="009746DC">
        <w:rPr>
          <w:rtl/>
        </w:rPr>
        <w:t>هذا الأ</w:t>
      </w:r>
      <w:r w:rsidR="00850EDE">
        <w:rPr>
          <w:rtl/>
        </w:rPr>
        <w:t xml:space="preserve">مرّ </w:t>
      </w:r>
      <w:r w:rsidRPr="009746DC">
        <w:rPr>
          <w:rtl/>
        </w:rPr>
        <w:t>للمأمون وليس لي فيه حق</w:t>
      </w:r>
      <w:r w:rsidR="00D30306">
        <w:rPr>
          <w:rFonts w:hint="cs"/>
          <w:rtl/>
        </w:rPr>
        <w:t>ّ</w:t>
      </w:r>
      <w:r w:rsidRPr="009746DC">
        <w:rPr>
          <w:rtl/>
        </w:rPr>
        <w:t xml:space="preserve"> </w:t>
      </w:r>
      <w:r w:rsidR="00D83B35">
        <w:rPr>
          <w:rtl/>
        </w:rPr>
        <w:t xml:space="preserve">ثمّ </w:t>
      </w:r>
      <w:r w:rsidRPr="009746DC">
        <w:rPr>
          <w:rtl/>
        </w:rPr>
        <w:t>أخرج إلى خراس</w:t>
      </w:r>
      <w:r w:rsidR="00D8033E">
        <w:rPr>
          <w:rtl/>
          <w:lang w:bidi="ar-IQ"/>
        </w:rPr>
        <w:t xml:space="preserve">ان </w:t>
      </w:r>
      <w:r w:rsidRPr="009746DC">
        <w:rPr>
          <w:rtl/>
        </w:rPr>
        <w:t>ومات بجرج</w:t>
      </w:r>
      <w:r w:rsidR="00D8033E">
        <w:rPr>
          <w:rtl/>
          <w:lang w:bidi="ar-IQ"/>
        </w:rPr>
        <w:t xml:space="preserve">ان </w:t>
      </w:r>
      <w:r w:rsidRPr="009746DC">
        <w:rPr>
          <w:rtl/>
        </w:rPr>
        <w:t xml:space="preserve">، وفي كشف </w:t>
      </w:r>
      <w:r w:rsidR="007F05B9">
        <w:rPr>
          <w:rtl/>
        </w:rPr>
        <w:t xml:space="preserve">الغمّة </w:t>
      </w:r>
      <w:r w:rsidRPr="009746DC">
        <w:rPr>
          <w:rtl/>
        </w:rPr>
        <w:t>فمات بمرو.</w:t>
      </w:r>
    </w:p>
    <w:p w:rsidR="00B717C7" w:rsidRPr="009746DC" w:rsidRDefault="00B717C7" w:rsidP="00D30306">
      <w:pPr>
        <w:pStyle w:val="libNormal"/>
        <w:rPr>
          <w:rtl/>
        </w:rPr>
      </w:pPr>
      <w:r w:rsidRPr="009746DC">
        <w:rPr>
          <w:rtl/>
        </w:rPr>
        <w:t xml:space="preserve">وروى الصدوق </w:t>
      </w:r>
      <w:r w:rsidR="00551E04">
        <w:rPr>
          <w:rtl/>
        </w:rPr>
        <w:t xml:space="preserve">أيضاً </w:t>
      </w:r>
      <w:r w:rsidRPr="009746DC">
        <w:rPr>
          <w:rtl/>
        </w:rPr>
        <w:t xml:space="preserve">بإسناده عن عمير بن بريد قال : كنت عند </w:t>
      </w:r>
      <w:r w:rsidR="00F00D81">
        <w:rPr>
          <w:rtl/>
        </w:rPr>
        <w:t>الرّضا</w:t>
      </w:r>
      <w:r w:rsidRPr="009746DC">
        <w:rPr>
          <w:rtl/>
        </w:rPr>
        <w:t xml:space="preserve"> </w:t>
      </w:r>
      <w:r w:rsidR="00850EDE">
        <w:rPr>
          <w:rStyle w:val="libAlaemChar"/>
          <w:rtl/>
        </w:rPr>
        <w:t xml:space="preserve">عليه‌السلام </w:t>
      </w:r>
      <w:r w:rsidRPr="009746DC">
        <w:rPr>
          <w:rtl/>
        </w:rPr>
        <w:t xml:space="preserve">فذكر </w:t>
      </w:r>
      <w:r w:rsidR="00551E04">
        <w:rPr>
          <w:rtl/>
        </w:rPr>
        <w:t xml:space="preserve">محمّد </w:t>
      </w:r>
      <w:r w:rsidRPr="009746DC">
        <w:rPr>
          <w:rtl/>
        </w:rPr>
        <w:t>بن جعفر فقال : إن</w:t>
      </w:r>
      <w:r w:rsidR="00D30306">
        <w:rPr>
          <w:rFonts w:hint="cs"/>
          <w:rtl/>
        </w:rPr>
        <w:t>ّ</w:t>
      </w:r>
      <w:r w:rsidRPr="009746DC">
        <w:rPr>
          <w:rtl/>
        </w:rPr>
        <w:t xml:space="preserve">ي جعلت </w:t>
      </w:r>
      <w:r w:rsidR="00D83B35">
        <w:rPr>
          <w:rtl/>
        </w:rPr>
        <w:t xml:space="preserve">علىّ </w:t>
      </w:r>
      <w:r w:rsidRPr="009746DC">
        <w:rPr>
          <w:rtl/>
        </w:rPr>
        <w:t xml:space="preserve">نفسي </w:t>
      </w:r>
      <w:r w:rsidR="00D8033E">
        <w:rPr>
          <w:rtl/>
        </w:rPr>
        <w:t xml:space="preserve">ان </w:t>
      </w:r>
      <w:r w:rsidRPr="009746DC">
        <w:rPr>
          <w:rtl/>
        </w:rPr>
        <w:t>لا يظلني وإياه سقف بيت ، فقلت في نفسي : هذا يأمرنا ب</w:t>
      </w:r>
      <w:r w:rsidR="00DB1A91">
        <w:rPr>
          <w:rtl/>
        </w:rPr>
        <w:t xml:space="preserve">البرّ </w:t>
      </w:r>
      <w:r w:rsidRPr="009746DC">
        <w:rPr>
          <w:rtl/>
        </w:rPr>
        <w:t>والصلة ويقول هذا لعم</w:t>
      </w:r>
      <w:r w:rsidR="00D30306">
        <w:rPr>
          <w:rFonts w:hint="cs"/>
          <w:rtl/>
        </w:rPr>
        <w:t>ّ</w:t>
      </w:r>
      <w:r w:rsidRPr="009746DC">
        <w:rPr>
          <w:rtl/>
        </w:rPr>
        <w:t>ه</w:t>
      </w:r>
      <w:r>
        <w:rPr>
          <w:rtl/>
        </w:rPr>
        <w:t>؟</w:t>
      </w:r>
      <w:r w:rsidRPr="009746DC">
        <w:rPr>
          <w:rtl/>
        </w:rPr>
        <w:t xml:space="preserve"> فقال : هذا من </w:t>
      </w:r>
      <w:r w:rsidR="00DB1A91">
        <w:rPr>
          <w:rtl/>
        </w:rPr>
        <w:t xml:space="preserve">البرّ </w:t>
      </w:r>
      <w:r w:rsidRPr="009746DC">
        <w:rPr>
          <w:rtl/>
        </w:rPr>
        <w:t>والصلة إن</w:t>
      </w:r>
      <w:r w:rsidR="00D30306">
        <w:rPr>
          <w:rFonts w:hint="cs"/>
          <w:rtl/>
        </w:rPr>
        <w:t>ّ</w:t>
      </w:r>
      <w:r w:rsidRPr="009746DC">
        <w:rPr>
          <w:rtl/>
        </w:rPr>
        <w:t xml:space="preserve">ه متى يأتيني ويدخل </w:t>
      </w:r>
      <w:r w:rsidR="00551E04">
        <w:rPr>
          <w:rtl/>
        </w:rPr>
        <w:t xml:space="preserve">عليّ </w:t>
      </w:r>
      <w:r w:rsidRPr="009746DC">
        <w:rPr>
          <w:rtl/>
        </w:rPr>
        <w:t>ويقول ف</w:t>
      </w:r>
      <w:r w:rsidR="00D30306">
        <w:rPr>
          <w:rFonts w:hint="cs"/>
          <w:rtl/>
        </w:rPr>
        <w:t>ّ</w:t>
      </w:r>
      <w:r w:rsidRPr="009746DC">
        <w:rPr>
          <w:rtl/>
        </w:rPr>
        <w:t>ي فيصد</w:t>
      </w:r>
      <w:r w:rsidR="00D30306">
        <w:rPr>
          <w:rFonts w:hint="cs"/>
          <w:rtl/>
        </w:rPr>
        <w:t>ّ</w:t>
      </w:r>
      <w:r w:rsidRPr="009746DC">
        <w:rPr>
          <w:rtl/>
        </w:rPr>
        <w:t xml:space="preserve">قه الناس ، وإذا لم يدخل </w:t>
      </w:r>
      <w:r w:rsidR="00551E04">
        <w:rPr>
          <w:rtl/>
        </w:rPr>
        <w:t xml:space="preserve">عليّ </w:t>
      </w:r>
      <w:r w:rsidRPr="009746DC">
        <w:rPr>
          <w:rtl/>
        </w:rPr>
        <w:t>ولم أدخل عليه لم يقبل قوله إذا قال.</w:t>
      </w:r>
    </w:p>
    <w:p w:rsidR="00B717C7" w:rsidRPr="009746DC" w:rsidRDefault="00B717C7" w:rsidP="00D30306">
      <w:pPr>
        <w:pStyle w:val="libNormal"/>
        <w:rPr>
          <w:rtl/>
        </w:rPr>
      </w:pPr>
      <w:r w:rsidRPr="009746DC">
        <w:rPr>
          <w:rtl/>
        </w:rPr>
        <w:t xml:space="preserve">وقال في الكامل في حوادث سنة المائتين : في هذه السنة في المحرم نزع الحسن بن الحسن كسوة الكعبة وكساها أخرى وأنفذها أبو السرايا من الكوفة من القز وأخذ ما </w:t>
      </w:r>
      <w:r w:rsidR="00D83B35">
        <w:rPr>
          <w:rtl/>
        </w:rPr>
        <w:t xml:space="preserve">علىّ </w:t>
      </w:r>
      <w:r w:rsidRPr="009746DC">
        <w:rPr>
          <w:rtl/>
        </w:rPr>
        <w:t>الأساطين من الذهب وأخذ ما في خزانة الكعبة فق</w:t>
      </w:r>
      <w:r w:rsidR="00292DF4">
        <w:rPr>
          <w:rtl/>
        </w:rPr>
        <w:t xml:space="preserve">سمّه </w:t>
      </w:r>
      <w:r w:rsidRPr="009746DC">
        <w:rPr>
          <w:rtl/>
        </w:rPr>
        <w:t xml:space="preserve">مع كسوتها </w:t>
      </w:r>
      <w:r w:rsidR="00D83B35">
        <w:rPr>
          <w:rtl/>
        </w:rPr>
        <w:t xml:space="preserve">علىّ </w:t>
      </w:r>
      <w:r w:rsidRPr="009746DC">
        <w:rPr>
          <w:rtl/>
        </w:rPr>
        <w:t xml:space="preserve">أصحابه وأتى هو وأصحابه إلى </w:t>
      </w:r>
      <w:r w:rsidR="00551E04">
        <w:rPr>
          <w:rtl/>
        </w:rPr>
        <w:t xml:space="preserve">محمّد </w:t>
      </w:r>
      <w:r w:rsidRPr="009746DC">
        <w:rPr>
          <w:rtl/>
        </w:rPr>
        <w:t xml:space="preserve">بن جعفر بن </w:t>
      </w:r>
      <w:r w:rsidR="00551E04">
        <w:rPr>
          <w:rtl/>
        </w:rPr>
        <w:t xml:space="preserve">محمّد </w:t>
      </w:r>
      <w:r w:rsidRPr="009746DC">
        <w:rPr>
          <w:rtl/>
        </w:rPr>
        <w:t xml:space="preserve">بن </w:t>
      </w:r>
      <w:r w:rsidR="00551E04">
        <w:rPr>
          <w:rtl/>
        </w:rPr>
        <w:t xml:space="preserve">عليّ </w:t>
      </w:r>
      <w:r w:rsidRPr="009746DC">
        <w:rPr>
          <w:rtl/>
        </w:rPr>
        <w:t xml:space="preserve">بن الحسين ، </w:t>
      </w:r>
      <w:r w:rsidR="00551E04">
        <w:rPr>
          <w:rtl/>
        </w:rPr>
        <w:t xml:space="preserve">وكان </w:t>
      </w:r>
      <w:r w:rsidRPr="009746DC">
        <w:rPr>
          <w:rtl/>
        </w:rPr>
        <w:t xml:space="preserve">شيخا محببا للناس مفارقا </w:t>
      </w:r>
      <w:r w:rsidR="00FE5F86">
        <w:rPr>
          <w:rtl/>
        </w:rPr>
        <w:t xml:space="preserve">لـمّا </w:t>
      </w:r>
      <w:r w:rsidRPr="009746DC">
        <w:rPr>
          <w:rtl/>
        </w:rPr>
        <w:t xml:space="preserve">عليه كثير من أهل بيته من قبح السيرة ، </w:t>
      </w:r>
      <w:r w:rsidR="00551E04">
        <w:rPr>
          <w:rtl/>
        </w:rPr>
        <w:t xml:space="preserve">وكان </w:t>
      </w:r>
      <w:r w:rsidRPr="009746DC">
        <w:rPr>
          <w:rtl/>
        </w:rPr>
        <w:t xml:space="preserve">يروي العلم عن أبيه جعفر </w:t>
      </w:r>
      <w:r w:rsidR="00850EDE">
        <w:rPr>
          <w:rStyle w:val="libAlaemChar"/>
          <w:rtl/>
        </w:rPr>
        <w:t xml:space="preserve">عليه‌السلام </w:t>
      </w:r>
      <w:r w:rsidRPr="009746DC">
        <w:rPr>
          <w:rtl/>
        </w:rPr>
        <w:t xml:space="preserve">، </w:t>
      </w:r>
      <w:r w:rsidR="00551E04">
        <w:rPr>
          <w:rtl/>
        </w:rPr>
        <w:t xml:space="preserve">وكان </w:t>
      </w:r>
      <w:r w:rsidRPr="009746DC">
        <w:rPr>
          <w:rtl/>
        </w:rPr>
        <w:t xml:space="preserve">الناس يكتبون عنه ، </w:t>
      </w:r>
      <w:r w:rsidR="00551E04">
        <w:rPr>
          <w:rtl/>
        </w:rPr>
        <w:t xml:space="preserve">وكان </w:t>
      </w:r>
      <w:r w:rsidRPr="009746DC">
        <w:rPr>
          <w:rtl/>
        </w:rPr>
        <w:t>يظهر زهدا ف</w:t>
      </w:r>
      <w:r w:rsidR="00FE5F86">
        <w:rPr>
          <w:rtl/>
        </w:rPr>
        <w:t xml:space="preserve">لـمّا </w:t>
      </w:r>
      <w:r w:rsidRPr="009746DC">
        <w:rPr>
          <w:rtl/>
        </w:rPr>
        <w:t>أتوه قالوا له : تعلم منزلتك من الناس فهلم نبايعك بالخلافة ف</w:t>
      </w:r>
      <w:r w:rsidR="00D8033E">
        <w:rPr>
          <w:rtl/>
        </w:rPr>
        <w:t xml:space="preserve">ان </w:t>
      </w:r>
      <w:r w:rsidRPr="009746DC">
        <w:rPr>
          <w:rtl/>
        </w:rPr>
        <w:t>فعلت لم يختلف عليك رجل</w:t>
      </w:r>
      <w:r w:rsidR="00D8033E">
        <w:rPr>
          <w:rtl/>
        </w:rPr>
        <w:t xml:space="preserve">ان </w:t>
      </w:r>
      <w:r w:rsidRPr="009746DC">
        <w:rPr>
          <w:rtl/>
        </w:rPr>
        <w:t xml:space="preserve">، فامتنع من ذلك فلم يزل به ابنه </w:t>
      </w:r>
      <w:r w:rsidR="00551E04">
        <w:rPr>
          <w:rtl/>
        </w:rPr>
        <w:t xml:space="preserve">عليّ </w:t>
      </w:r>
      <w:r w:rsidRPr="009746DC">
        <w:rPr>
          <w:rtl/>
        </w:rPr>
        <w:t xml:space="preserve">والحسن بن الحسن الأفطس </w:t>
      </w:r>
      <w:r w:rsidR="00FE5F86">
        <w:rPr>
          <w:rtl/>
        </w:rPr>
        <w:t xml:space="preserve">حتّى </w:t>
      </w:r>
      <w:r w:rsidRPr="009746DC">
        <w:rPr>
          <w:rtl/>
        </w:rPr>
        <w:t xml:space="preserve">غلباه </w:t>
      </w:r>
      <w:r w:rsidR="00D83B35">
        <w:rPr>
          <w:rtl/>
        </w:rPr>
        <w:t xml:space="preserve">علىّ </w:t>
      </w:r>
      <w:r w:rsidRPr="009746DC">
        <w:rPr>
          <w:rtl/>
        </w:rPr>
        <w:t>رأيه وأجابهم وأقاموه في ربيع الأول فبايعوه بالخلافة ، وجمعوا الناس فبايعوه طوعا</w:t>
      </w:r>
      <w:r w:rsidR="00D30306">
        <w:rPr>
          <w:rFonts w:hint="cs"/>
          <w:rtl/>
        </w:rPr>
        <w:t>ً</w:t>
      </w:r>
      <w:r w:rsidRPr="009746DC">
        <w:rPr>
          <w:rtl/>
        </w:rPr>
        <w:t xml:space="preserve"> أو كرها وسموه أمير المؤمنين ، فبقي </w:t>
      </w:r>
      <w:r w:rsidR="00D30306">
        <w:rPr>
          <w:rtl/>
        </w:rPr>
        <w:t xml:space="preserve">شهوراً </w:t>
      </w:r>
      <w:r w:rsidRPr="009746DC">
        <w:rPr>
          <w:rtl/>
        </w:rPr>
        <w:t>وليس له من الأ</w:t>
      </w:r>
      <w:r w:rsidR="00850EDE">
        <w:rPr>
          <w:rtl/>
        </w:rPr>
        <w:t xml:space="preserve">مرّ </w:t>
      </w:r>
      <w:r w:rsidRPr="009746DC">
        <w:rPr>
          <w:rtl/>
        </w:rPr>
        <w:t xml:space="preserve">شيء ، وابنه </w:t>
      </w:r>
      <w:r w:rsidR="00551E04">
        <w:rPr>
          <w:rtl/>
        </w:rPr>
        <w:t xml:space="preserve">عليّ </w:t>
      </w:r>
      <w:r w:rsidRPr="009746DC">
        <w:rPr>
          <w:rtl/>
        </w:rPr>
        <w:t xml:space="preserve">والحسن وجماعتهم أسوأ ما كانوا سيرة وأقبح </w:t>
      </w:r>
      <w:r w:rsidR="00D30306">
        <w:rPr>
          <w:rtl/>
        </w:rPr>
        <w:t xml:space="preserve">فعلاً </w:t>
      </w:r>
      <w:r w:rsidRPr="009746DC">
        <w:rPr>
          <w:rtl/>
        </w:rPr>
        <w:t xml:space="preserve">، فوثب حسن بن حسن </w:t>
      </w:r>
      <w:r w:rsidR="00D83B35">
        <w:rPr>
          <w:rtl/>
        </w:rPr>
        <w:t xml:space="preserve">علىّ </w:t>
      </w:r>
      <w:r w:rsidRPr="009746DC">
        <w:rPr>
          <w:rtl/>
        </w:rPr>
        <w:t>امرأة</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D30306">
      <w:pPr>
        <w:pStyle w:val="libNormal"/>
        <w:rPr>
          <w:rtl/>
        </w:rPr>
      </w:pPr>
      <w:r w:rsidRPr="009746DC">
        <w:rPr>
          <w:rtl/>
        </w:rPr>
        <w:t xml:space="preserve">من بني فهر كانت جميلة فأرادها </w:t>
      </w:r>
      <w:r w:rsidR="00D83B35">
        <w:rPr>
          <w:rtl/>
        </w:rPr>
        <w:t xml:space="preserve">علىّ </w:t>
      </w:r>
      <w:r w:rsidRPr="009746DC">
        <w:rPr>
          <w:rtl/>
        </w:rPr>
        <w:t xml:space="preserve">نفسها فامتنعت منه فأخاف زوجها وهو من بني مخزوم </w:t>
      </w:r>
      <w:r w:rsidR="00FE5F86">
        <w:rPr>
          <w:rtl/>
        </w:rPr>
        <w:t xml:space="preserve">حتّى </w:t>
      </w:r>
      <w:r w:rsidRPr="009746DC">
        <w:rPr>
          <w:rtl/>
        </w:rPr>
        <w:t xml:space="preserve">توارى </w:t>
      </w:r>
      <w:r w:rsidR="00D83B35">
        <w:rPr>
          <w:rtl/>
        </w:rPr>
        <w:t xml:space="preserve">ثمّ </w:t>
      </w:r>
      <w:r w:rsidRPr="009746DC">
        <w:rPr>
          <w:rtl/>
        </w:rPr>
        <w:t xml:space="preserve">كسر باب دارها وأخذها إليه مدة </w:t>
      </w:r>
      <w:r w:rsidR="00D83B35">
        <w:rPr>
          <w:rtl/>
        </w:rPr>
        <w:t xml:space="preserve">ثمّ </w:t>
      </w:r>
      <w:r w:rsidRPr="009746DC">
        <w:rPr>
          <w:rtl/>
        </w:rPr>
        <w:t xml:space="preserve">هربت منه ، ووثب </w:t>
      </w:r>
      <w:r w:rsidR="00551E04">
        <w:rPr>
          <w:rtl/>
        </w:rPr>
        <w:t xml:space="preserve">عليّ </w:t>
      </w:r>
      <w:r w:rsidRPr="009746DC">
        <w:rPr>
          <w:rtl/>
        </w:rPr>
        <w:t xml:space="preserve">بن </w:t>
      </w:r>
      <w:r w:rsidR="00551E04">
        <w:rPr>
          <w:rtl/>
        </w:rPr>
        <w:t xml:space="preserve">محمّد </w:t>
      </w:r>
      <w:r w:rsidRPr="009746DC">
        <w:rPr>
          <w:rtl/>
        </w:rPr>
        <w:t xml:space="preserve">بن جعفر </w:t>
      </w:r>
      <w:r w:rsidR="00D83B35">
        <w:rPr>
          <w:rtl/>
        </w:rPr>
        <w:t xml:space="preserve">علىّ </w:t>
      </w:r>
      <w:r w:rsidR="004A738A">
        <w:rPr>
          <w:rtl/>
        </w:rPr>
        <w:t xml:space="preserve">غلام </w:t>
      </w:r>
      <w:r w:rsidRPr="009746DC">
        <w:rPr>
          <w:rtl/>
        </w:rPr>
        <w:t xml:space="preserve">أمرد وهو ابن قاضي </w:t>
      </w:r>
      <w:r w:rsidR="00D30306">
        <w:rPr>
          <w:rtl/>
          <w:lang w:bidi="ar-IQ"/>
        </w:rPr>
        <w:t xml:space="preserve">مكّة </w:t>
      </w:r>
      <w:r w:rsidRPr="009746DC">
        <w:rPr>
          <w:rtl/>
        </w:rPr>
        <w:t xml:space="preserve">يقال له : إسحاق بن </w:t>
      </w:r>
      <w:r w:rsidR="00551E04">
        <w:rPr>
          <w:rtl/>
        </w:rPr>
        <w:t xml:space="preserve">محمّد </w:t>
      </w:r>
      <w:r w:rsidRPr="009746DC">
        <w:rPr>
          <w:rtl/>
        </w:rPr>
        <w:t xml:space="preserve">، </w:t>
      </w:r>
      <w:r w:rsidR="00551E04">
        <w:rPr>
          <w:rtl/>
        </w:rPr>
        <w:t xml:space="preserve">وكان </w:t>
      </w:r>
      <w:r w:rsidR="00D30306">
        <w:rPr>
          <w:rtl/>
          <w:lang w:bidi="ar-IQ"/>
        </w:rPr>
        <w:t xml:space="preserve">جميلاً </w:t>
      </w:r>
      <w:r w:rsidRPr="009746DC">
        <w:rPr>
          <w:rtl/>
        </w:rPr>
        <w:t xml:space="preserve">فأخذه </w:t>
      </w:r>
      <w:r w:rsidR="00D30306">
        <w:rPr>
          <w:rtl/>
          <w:lang w:bidi="ar-IQ"/>
        </w:rPr>
        <w:t xml:space="preserve">قهراً </w:t>
      </w:r>
      <w:r w:rsidRPr="009746DC">
        <w:rPr>
          <w:rtl/>
        </w:rPr>
        <w:t>ف</w:t>
      </w:r>
      <w:r w:rsidR="00FE5F86">
        <w:rPr>
          <w:rtl/>
        </w:rPr>
        <w:t xml:space="preserve">لـمّا </w:t>
      </w:r>
      <w:r w:rsidRPr="009746DC">
        <w:rPr>
          <w:rtl/>
        </w:rPr>
        <w:t xml:space="preserve">رأى ذلك أهل </w:t>
      </w:r>
      <w:r w:rsidR="00D30306">
        <w:rPr>
          <w:rtl/>
          <w:lang w:bidi="ar-IQ"/>
        </w:rPr>
        <w:t xml:space="preserve">مكّة </w:t>
      </w:r>
      <w:r w:rsidRPr="009746DC">
        <w:rPr>
          <w:rtl/>
        </w:rPr>
        <w:t xml:space="preserve">ومن بها من المجاورين اجتمعوا بالحرم واجتمع معهم كثير فأتوا </w:t>
      </w:r>
      <w:r w:rsidR="00551E04">
        <w:rPr>
          <w:rtl/>
        </w:rPr>
        <w:t xml:space="preserve">محمّد </w:t>
      </w:r>
      <w:r w:rsidRPr="009746DC">
        <w:rPr>
          <w:rtl/>
        </w:rPr>
        <w:t>بن جعفر فقالوا : لنخلعنك أو لنقتلن</w:t>
      </w:r>
      <w:r w:rsidR="00D30306">
        <w:rPr>
          <w:rFonts w:hint="cs"/>
          <w:rtl/>
        </w:rPr>
        <w:t>ّ</w:t>
      </w:r>
      <w:r w:rsidRPr="009746DC">
        <w:rPr>
          <w:rtl/>
        </w:rPr>
        <w:t>ك أو لتردن إلينا هذا ال</w:t>
      </w:r>
      <w:r w:rsidR="004A738A">
        <w:rPr>
          <w:rtl/>
        </w:rPr>
        <w:t xml:space="preserve">غلام </w:t>
      </w:r>
      <w:r w:rsidRPr="009746DC">
        <w:rPr>
          <w:rtl/>
        </w:rPr>
        <w:t>، فأغلق بابه وكلمهم من شباك وطلب منهم الأم</w:t>
      </w:r>
      <w:r w:rsidR="00D8033E">
        <w:rPr>
          <w:rtl/>
          <w:lang w:bidi="ar-IQ"/>
        </w:rPr>
        <w:t xml:space="preserve">ان </w:t>
      </w:r>
      <w:r w:rsidRPr="009746DC">
        <w:rPr>
          <w:rtl/>
        </w:rPr>
        <w:t>ليركب إلى ابنه يأخذ ال</w:t>
      </w:r>
      <w:r w:rsidR="004A738A">
        <w:rPr>
          <w:rtl/>
        </w:rPr>
        <w:t xml:space="preserve">غلام </w:t>
      </w:r>
      <w:r w:rsidRPr="009746DC">
        <w:rPr>
          <w:rtl/>
        </w:rPr>
        <w:t>وحلف لهم أنه لم يعلم بذلك فأمنوه فركب إلى ابنه وأخذ ال</w:t>
      </w:r>
      <w:r w:rsidR="004A738A">
        <w:rPr>
          <w:rtl/>
        </w:rPr>
        <w:t xml:space="preserve">غلام </w:t>
      </w:r>
      <w:r w:rsidRPr="009746DC">
        <w:rPr>
          <w:rtl/>
        </w:rPr>
        <w:t xml:space="preserve">منه وسلمه إلى أهله ، ولم يلبثوا </w:t>
      </w:r>
      <w:r w:rsidR="000164B7">
        <w:rPr>
          <w:rtl/>
        </w:rPr>
        <w:t xml:space="preserve">إلّا </w:t>
      </w:r>
      <w:r w:rsidRPr="009746DC">
        <w:rPr>
          <w:rtl/>
        </w:rPr>
        <w:t xml:space="preserve">يسيرا </w:t>
      </w:r>
      <w:r w:rsidR="00FE5F86">
        <w:rPr>
          <w:rtl/>
        </w:rPr>
        <w:t xml:space="preserve">حتّى </w:t>
      </w:r>
      <w:r w:rsidRPr="009746DC">
        <w:rPr>
          <w:rtl/>
        </w:rPr>
        <w:t xml:space="preserve">قدم إسحاق بن موسى العباسي من اليمن ، فاجتمع الطالبيون إلى </w:t>
      </w:r>
      <w:r w:rsidR="00551E04">
        <w:rPr>
          <w:rtl/>
        </w:rPr>
        <w:t xml:space="preserve">محمّد </w:t>
      </w:r>
      <w:r w:rsidRPr="009746DC">
        <w:rPr>
          <w:rtl/>
        </w:rPr>
        <w:t>بن جعفر وأعلموه ذلك وحفروا له خندقا</w:t>
      </w:r>
      <w:r w:rsidR="00D30306">
        <w:rPr>
          <w:rFonts w:hint="cs"/>
          <w:rtl/>
        </w:rPr>
        <w:t>ً</w:t>
      </w:r>
      <w:r w:rsidRPr="009746DC">
        <w:rPr>
          <w:rtl/>
        </w:rPr>
        <w:t xml:space="preserve"> وجمعوا الناس من الأعراب وغيرهم فقاتلهم إسحاق </w:t>
      </w:r>
      <w:r w:rsidR="00D83B35">
        <w:rPr>
          <w:rtl/>
        </w:rPr>
        <w:t xml:space="preserve">ثمّ </w:t>
      </w:r>
      <w:r w:rsidRPr="009746DC">
        <w:rPr>
          <w:rtl/>
        </w:rPr>
        <w:t xml:space="preserve">كره القتال ، فسار نحو العراق فلقيه الجند الذين أنفذهم هرثمة إلى </w:t>
      </w:r>
      <w:r w:rsidR="00D30306">
        <w:rPr>
          <w:rtl/>
          <w:lang w:bidi="ar-IQ"/>
        </w:rPr>
        <w:t xml:space="preserve">مكّة </w:t>
      </w:r>
      <w:r w:rsidRPr="009746DC">
        <w:rPr>
          <w:rtl/>
        </w:rPr>
        <w:t>ومعهم الجلودي ، وورقاء بن جميل ، فقالوا لإسحاق :</w:t>
      </w:r>
      <w:r>
        <w:rPr>
          <w:rFonts w:hint="cs"/>
          <w:rtl/>
        </w:rPr>
        <w:t xml:space="preserve"> </w:t>
      </w:r>
      <w:r w:rsidRPr="009746DC">
        <w:rPr>
          <w:rtl/>
        </w:rPr>
        <w:t>ارجع معنا ونحن نكفيك القتال ، فرجع معهم فقاتلوا الطالبيين فهزموهم.</w:t>
      </w:r>
    </w:p>
    <w:p w:rsidR="00B717C7" w:rsidRPr="009746DC" w:rsidRDefault="00B717C7" w:rsidP="00D30306">
      <w:pPr>
        <w:pStyle w:val="libNormal"/>
        <w:rPr>
          <w:rtl/>
        </w:rPr>
      </w:pPr>
      <w:r w:rsidRPr="009746DC">
        <w:rPr>
          <w:rtl/>
        </w:rPr>
        <w:t xml:space="preserve">وأرسل </w:t>
      </w:r>
      <w:r w:rsidR="00551E04">
        <w:rPr>
          <w:rtl/>
        </w:rPr>
        <w:t xml:space="preserve">محمّد </w:t>
      </w:r>
      <w:r w:rsidRPr="009746DC">
        <w:rPr>
          <w:rtl/>
        </w:rPr>
        <w:t>بن جعفر بطلب الأم</w:t>
      </w:r>
      <w:r w:rsidR="00D8033E">
        <w:rPr>
          <w:rtl/>
        </w:rPr>
        <w:t xml:space="preserve">ان </w:t>
      </w:r>
      <w:r w:rsidRPr="009746DC">
        <w:rPr>
          <w:rtl/>
        </w:rPr>
        <w:t xml:space="preserve">فأمنوه ودخل العباسيون </w:t>
      </w:r>
      <w:r w:rsidR="00D30306">
        <w:rPr>
          <w:rtl/>
        </w:rPr>
        <w:t xml:space="preserve">مكّة </w:t>
      </w:r>
      <w:r w:rsidRPr="009746DC">
        <w:rPr>
          <w:rtl/>
        </w:rPr>
        <w:t>في جمادى الآخرة وتفرق الطالبي</w:t>
      </w:r>
      <w:r w:rsidR="00D30306">
        <w:rPr>
          <w:rFonts w:hint="cs"/>
          <w:rtl/>
        </w:rPr>
        <w:t>ّ</w:t>
      </w:r>
      <w:r w:rsidRPr="009746DC">
        <w:rPr>
          <w:rtl/>
        </w:rPr>
        <w:t xml:space="preserve">ون من </w:t>
      </w:r>
      <w:r w:rsidR="00D30306">
        <w:rPr>
          <w:rtl/>
        </w:rPr>
        <w:t xml:space="preserve">مكّة </w:t>
      </w:r>
      <w:r w:rsidRPr="009746DC">
        <w:rPr>
          <w:rtl/>
        </w:rPr>
        <w:t xml:space="preserve">، وأما </w:t>
      </w:r>
      <w:r w:rsidR="00551E04">
        <w:rPr>
          <w:rtl/>
        </w:rPr>
        <w:t xml:space="preserve">محمّد </w:t>
      </w:r>
      <w:r w:rsidRPr="009746DC">
        <w:rPr>
          <w:rtl/>
        </w:rPr>
        <w:t xml:space="preserve">بن جعفر فسار نحو الجحفة وأدركه بعض موالي بني العباس فأخذ جميع ما معه وأعطاه دريهمات يتوصل بها ، فسار نحو بلاد جهينة فجمع بها وقاتل هارون بن </w:t>
      </w:r>
      <w:r w:rsidR="00F00D81">
        <w:rPr>
          <w:rtl/>
        </w:rPr>
        <w:t xml:space="preserve">المسيّب </w:t>
      </w:r>
      <w:r w:rsidRPr="009746DC">
        <w:rPr>
          <w:rtl/>
        </w:rPr>
        <w:t xml:space="preserve">وأتى المدينة عند الشجرة وغيرها </w:t>
      </w:r>
      <w:r w:rsidR="007D1F02">
        <w:rPr>
          <w:rtl/>
        </w:rPr>
        <w:t xml:space="preserve">عدَّة </w:t>
      </w:r>
      <w:r w:rsidRPr="009746DC">
        <w:rPr>
          <w:rtl/>
        </w:rPr>
        <w:t xml:space="preserve">دفعات فانهزم </w:t>
      </w:r>
      <w:r w:rsidR="00551E04">
        <w:rPr>
          <w:rtl/>
        </w:rPr>
        <w:t xml:space="preserve">محمّد </w:t>
      </w:r>
      <w:r w:rsidRPr="009746DC">
        <w:rPr>
          <w:rtl/>
        </w:rPr>
        <w:t>وفقئت عينه بنش</w:t>
      </w:r>
      <w:r w:rsidR="00D30306">
        <w:rPr>
          <w:rFonts w:hint="cs"/>
          <w:rtl/>
        </w:rPr>
        <w:t>ّ</w:t>
      </w:r>
      <w:r w:rsidRPr="009746DC">
        <w:rPr>
          <w:rtl/>
        </w:rPr>
        <w:t>ابة وقتل من أصحابه جمع كثير ، ورجع إلى موضعه ، ف</w:t>
      </w:r>
      <w:r w:rsidR="00FE5F86">
        <w:rPr>
          <w:rtl/>
        </w:rPr>
        <w:t xml:space="preserve">لـمّا </w:t>
      </w:r>
      <w:r w:rsidRPr="009746DC">
        <w:rPr>
          <w:rtl/>
        </w:rPr>
        <w:t>انقضى الموسم طلب الأم</w:t>
      </w:r>
      <w:r w:rsidR="00D8033E">
        <w:rPr>
          <w:rtl/>
        </w:rPr>
        <w:t xml:space="preserve">ان </w:t>
      </w:r>
      <w:r w:rsidRPr="009746DC">
        <w:rPr>
          <w:rtl/>
        </w:rPr>
        <w:t>من الجلودي ومن ورقاء بن جميل وهو ابن عم الفضل بن سهل فأمناه وضمن له ورقاء عن المأمون ، وعن الفضل الوفاء بالأم</w:t>
      </w:r>
      <w:r w:rsidR="00D8033E">
        <w:rPr>
          <w:rtl/>
        </w:rPr>
        <w:t xml:space="preserve">ان </w:t>
      </w:r>
      <w:r w:rsidRPr="009746DC">
        <w:rPr>
          <w:rtl/>
        </w:rPr>
        <w:t xml:space="preserve">فقبل ذلك وأتى </w:t>
      </w:r>
      <w:r w:rsidR="00D30306">
        <w:rPr>
          <w:rtl/>
        </w:rPr>
        <w:t xml:space="preserve">مكّة </w:t>
      </w:r>
      <w:r w:rsidRPr="009746DC">
        <w:rPr>
          <w:rtl/>
        </w:rPr>
        <w:t xml:space="preserve">لعشر بقين من ذي </w:t>
      </w:r>
      <w:r w:rsidR="00C17164">
        <w:rPr>
          <w:rtl/>
        </w:rPr>
        <w:t xml:space="preserve">الحجّة </w:t>
      </w:r>
      <w:r w:rsidRPr="009746DC">
        <w:rPr>
          <w:rtl/>
        </w:rPr>
        <w:t xml:space="preserve">، فخطب الناس وقال : إنني بلغني </w:t>
      </w:r>
      <w:r w:rsidR="00D8033E">
        <w:rPr>
          <w:rtl/>
        </w:rPr>
        <w:t xml:space="preserve">ان </w:t>
      </w:r>
      <w:r w:rsidRPr="009746DC">
        <w:rPr>
          <w:rtl/>
        </w:rPr>
        <w:t xml:space="preserve">المأمون مات </w:t>
      </w:r>
      <w:r w:rsidR="00551E04">
        <w:rPr>
          <w:rtl/>
        </w:rPr>
        <w:t xml:space="preserve">وكان </w:t>
      </w:r>
      <w:r w:rsidRPr="009746DC">
        <w:rPr>
          <w:rtl/>
        </w:rPr>
        <w:t>له في عنقي بيعة فباي</w:t>
      </w:r>
      <w:r w:rsidR="00843F80">
        <w:rPr>
          <w:rtl/>
        </w:rPr>
        <w:t xml:space="preserve">عنّي </w:t>
      </w:r>
      <w:r w:rsidRPr="009746DC">
        <w:rPr>
          <w:rtl/>
        </w:rPr>
        <w:t xml:space="preserve">الناس </w:t>
      </w:r>
      <w:r w:rsidR="00D83B35">
        <w:rPr>
          <w:rtl/>
        </w:rPr>
        <w:t xml:space="preserve">ثمّ </w:t>
      </w:r>
      <w:r w:rsidRPr="009746DC">
        <w:rPr>
          <w:rtl/>
        </w:rPr>
        <w:t>إن</w:t>
      </w:r>
      <w:r w:rsidR="00D30306">
        <w:rPr>
          <w:rFonts w:hint="cs"/>
          <w:rtl/>
        </w:rPr>
        <w:t>ّ</w:t>
      </w:r>
      <w:r w:rsidRPr="009746DC">
        <w:rPr>
          <w:rtl/>
        </w:rPr>
        <w:t>ه صح</w:t>
      </w:r>
      <w:r w:rsidR="00D30306">
        <w:rPr>
          <w:rFonts w:hint="cs"/>
          <w:rtl/>
        </w:rPr>
        <w:t>ّ</w:t>
      </w:r>
      <w:r w:rsidRPr="009746DC">
        <w:rPr>
          <w:rtl/>
        </w:rPr>
        <w:t xml:space="preserve"> عندي أنه حي صحيح وأنا أستغفر الله من البيعة ، قد خلعت نفسي من بيعتي </w:t>
      </w:r>
      <w:r w:rsidR="003928AF">
        <w:rPr>
          <w:rtl/>
        </w:rPr>
        <w:t xml:space="preserve">الّتي </w:t>
      </w:r>
      <w:r w:rsidRPr="009746DC">
        <w:rPr>
          <w:rtl/>
        </w:rPr>
        <w:t xml:space="preserve">بايعتموني عليها كما خلعت خاتمي هذا من إصبعي فلا بيعة لي في رقابكم </w:t>
      </w:r>
      <w:r w:rsidR="00D83B35">
        <w:rPr>
          <w:rtl/>
        </w:rPr>
        <w:t xml:space="preserve">ثمّ </w:t>
      </w:r>
      <w:r w:rsidRPr="009746DC">
        <w:rPr>
          <w:rtl/>
        </w:rPr>
        <w:t>نزل وسار سنة إحدى</w:t>
      </w:r>
    </w:p>
    <w:p w:rsidR="008930D5" w:rsidRDefault="008930D5" w:rsidP="008930D5">
      <w:pPr>
        <w:pStyle w:val="libNormal"/>
        <w:rPr>
          <w:rtl/>
        </w:rPr>
      </w:pPr>
      <w:r>
        <w:rPr>
          <w:rtl/>
        </w:rPr>
        <w:br w:type="page"/>
      </w:r>
    </w:p>
    <w:p w:rsidR="00B717C7" w:rsidRPr="009746DC" w:rsidRDefault="00850EDE" w:rsidP="00D30306">
      <w:pPr>
        <w:pStyle w:val="libNormal"/>
        <w:rPr>
          <w:rtl/>
        </w:rPr>
      </w:pPr>
      <w:r>
        <w:rPr>
          <w:rStyle w:val="libAlaemChar"/>
          <w:rtl/>
        </w:rPr>
        <w:lastRenderedPageBreak/>
        <w:t xml:space="preserve">عليه‌السلام </w:t>
      </w:r>
      <w:r w:rsidR="00B717C7">
        <w:rPr>
          <w:rFonts w:hint="cs"/>
          <w:rtl/>
        </w:rPr>
        <w:t xml:space="preserve">: </w:t>
      </w:r>
      <w:r w:rsidR="00B717C7" w:rsidRPr="009746DC">
        <w:rPr>
          <w:rtl/>
        </w:rPr>
        <w:t xml:space="preserve">اذهب إليه وقل له </w:t>
      </w:r>
      <w:r w:rsidR="00D30306">
        <w:rPr>
          <w:rFonts w:hint="cs"/>
          <w:rtl/>
        </w:rPr>
        <w:t xml:space="preserve">: </w:t>
      </w:r>
      <w:r w:rsidR="00B717C7" w:rsidRPr="009746DC">
        <w:rPr>
          <w:rtl/>
        </w:rPr>
        <w:t xml:space="preserve">لا تخرج </w:t>
      </w:r>
      <w:r w:rsidR="00D8033E">
        <w:rPr>
          <w:rtl/>
          <w:lang w:bidi="ar-IQ"/>
        </w:rPr>
        <w:t xml:space="preserve">غداً </w:t>
      </w:r>
      <w:r w:rsidR="00B717C7" w:rsidRPr="009746DC">
        <w:rPr>
          <w:rtl/>
        </w:rPr>
        <w:t>فإن</w:t>
      </w:r>
      <w:r w:rsidR="00D30306">
        <w:rPr>
          <w:rFonts w:hint="cs"/>
          <w:rtl/>
        </w:rPr>
        <w:t>ّ</w:t>
      </w:r>
      <w:r w:rsidR="00B717C7" w:rsidRPr="009746DC">
        <w:rPr>
          <w:rtl/>
        </w:rPr>
        <w:t xml:space="preserve">ك </w:t>
      </w:r>
      <w:r w:rsidR="00D8033E">
        <w:rPr>
          <w:rtl/>
          <w:lang w:bidi="ar-IQ"/>
        </w:rPr>
        <w:t xml:space="preserve">ان </w:t>
      </w:r>
      <w:r w:rsidR="00B717C7" w:rsidRPr="009746DC">
        <w:rPr>
          <w:rtl/>
        </w:rPr>
        <w:t xml:space="preserve">خرجت </w:t>
      </w:r>
      <w:r w:rsidR="00D8033E">
        <w:rPr>
          <w:rtl/>
          <w:lang w:bidi="ar-IQ"/>
        </w:rPr>
        <w:t xml:space="preserve">غداً </w:t>
      </w:r>
      <w:r w:rsidR="00B717C7" w:rsidRPr="009746DC">
        <w:rPr>
          <w:rtl/>
        </w:rPr>
        <w:t>هزمت وقتل أصحابك</w:t>
      </w:r>
    </w:p>
    <w:p w:rsidR="00B717C7" w:rsidRPr="00324B78" w:rsidRDefault="008930D5" w:rsidP="007F05B9">
      <w:pPr>
        <w:pStyle w:val="libLine"/>
        <w:rPr>
          <w:rtl/>
        </w:rPr>
      </w:pPr>
      <w:r>
        <w:rPr>
          <w:rFonts w:hint="cs"/>
          <w:rtl/>
        </w:rPr>
        <w:t>_____________________________________________</w:t>
      </w:r>
    </w:p>
    <w:p w:rsidR="00B717C7" w:rsidRDefault="00B717C7" w:rsidP="00D30306">
      <w:pPr>
        <w:pStyle w:val="libNormal"/>
        <w:rPr>
          <w:rtl/>
        </w:rPr>
      </w:pPr>
      <w:r w:rsidRPr="009746DC">
        <w:rPr>
          <w:rtl/>
        </w:rPr>
        <w:t>ومائتين إلى العراق فسي</w:t>
      </w:r>
      <w:r w:rsidR="00D30306">
        <w:rPr>
          <w:rFonts w:hint="cs"/>
          <w:rtl/>
        </w:rPr>
        <w:t>ّ</w:t>
      </w:r>
      <w:r w:rsidRPr="009746DC">
        <w:rPr>
          <w:rtl/>
        </w:rPr>
        <w:t>ره الحسن بن سهل إلى المأمون بمرو ، ف</w:t>
      </w:r>
      <w:r w:rsidR="00FE5F86">
        <w:rPr>
          <w:rtl/>
        </w:rPr>
        <w:t xml:space="preserve">لـمّا </w:t>
      </w:r>
      <w:r w:rsidRPr="009746DC">
        <w:rPr>
          <w:rtl/>
        </w:rPr>
        <w:t xml:space="preserve">سار إلى المأمون صحبه إلى </w:t>
      </w:r>
      <w:r w:rsidR="00D8033E">
        <w:rPr>
          <w:rtl/>
          <w:lang w:bidi="ar-IQ"/>
        </w:rPr>
        <w:t xml:space="preserve">ان </w:t>
      </w:r>
      <w:r w:rsidR="00551E04">
        <w:rPr>
          <w:rtl/>
        </w:rPr>
        <w:t xml:space="preserve">توفّي </w:t>
      </w:r>
      <w:r w:rsidRPr="009746DC">
        <w:rPr>
          <w:rtl/>
        </w:rPr>
        <w:t>في سنة ثلاث ومائتين بجرج</w:t>
      </w:r>
      <w:r w:rsidR="00D8033E">
        <w:rPr>
          <w:rtl/>
          <w:lang w:bidi="ar-IQ"/>
        </w:rPr>
        <w:t xml:space="preserve">ان </w:t>
      </w:r>
      <w:r w:rsidRPr="009746DC">
        <w:rPr>
          <w:rtl/>
        </w:rPr>
        <w:t>، و</w:t>
      </w:r>
      <w:r w:rsidR="0063239E">
        <w:rPr>
          <w:rtl/>
          <w:lang w:bidi="ar-IQ"/>
        </w:rPr>
        <w:t xml:space="preserve">صلّى </w:t>
      </w:r>
      <w:r w:rsidRPr="009746DC">
        <w:rPr>
          <w:rtl/>
        </w:rPr>
        <w:t xml:space="preserve">عليه المأمون ، انتهى </w:t>
      </w:r>
      <w:r w:rsidR="00747155">
        <w:rPr>
          <w:rtl/>
        </w:rPr>
        <w:t xml:space="preserve">كلام </w:t>
      </w:r>
      <w:r w:rsidRPr="009746DC">
        <w:rPr>
          <w:rtl/>
        </w:rPr>
        <w:t xml:space="preserve">ابن الأثير. </w:t>
      </w:r>
    </w:p>
    <w:p w:rsidR="00B717C7" w:rsidRPr="009746DC" w:rsidRDefault="00B717C7" w:rsidP="00D30306">
      <w:pPr>
        <w:pStyle w:val="libNormal"/>
        <w:rPr>
          <w:rtl/>
        </w:rPr>
      </w:pPr>
      <w:r w:rsidRPr="009746DC">
        <w:rPr>
          <w:rtl/>
        </w:rPr>
        <w:t xml:space="preserve">وقال صاحب مقاتل الطالبيين : </w:t>
      </w:r>
      <w:r w:rsidR="00D8033E">
        <w:rPr>
          <w:rtl/>
        </w:rPr>
        <w:t>ان</w:t>
      </w:r>
      <w:r w:rsidR="00D30306">
        <w:rPr>
          <w:rFonts w:hint="cs"/>
          <w:rtl/>
        </w:rPr>
        <w:t>ّ</w:t>
      </w:r>
      <w:r w:rsidR="00D8033E">
        <w:rPr>
          <w:rtl/>
        </w:rPr>
        <w:t xml:space="preserve"> </w:t>
      </w:r>
      <w:r w:rsidRPr="009746DC">
        <w:rPr>
          <w:rtl/>
        </w:rPr>
        <w:t xml:space="preserve">جماعة اجتمعوا مع </w:t>
      </w:r>
      <w:r w:rsidR="00551E04">
        <w:rPr>
          <w:rtl/>
        </w:rPr>
        <w:t xml:space="preserve">محمّد </w:t>
      </w:r>
      <w:r w:rsidRPr="009746DC">
        <w:rPr>
          <w:rtl/>
        </w:rPr>
        <w:t xml:space="preserve">بن جعفر فقاتلوا هارون ابن </w:t>
      </w:r>
      <w:r w:rsidR="00F00D81">
        <w:rPr>
          <w:rtl/>
        </w:rPr>
        <w:t xml:space="preserve">المسيّب </w:t>
      </w:r>
      <w:r w:rsidRPr="009746DC">
        <w:rPr>
          <w:rtl/>
        </w:rPr>
        <w:t>ب</w:t>
      </w:r>
      <w:r w:rsidR="00D30306">
        <w:rPr>
          <w:rtl/>
        </w:rPr>
        <w:t xml:space="preserve">مكّة </w:t>
      </w:r>
      <w:r w:rsidR="00BB54A5">
        <w:rPr>
          <w:rtl/>
        </w:rPr>
        <w:t xml:space="preserve">قتالاً شديداً </w:t>
      </w:r>
      <w:r w:rsidRPr="009746DC">
        <w:rPr>
          <w:rtl/>
        </w:rPr>
        <w:t>، وفيهم حسن بن حسن الأفطس و</w:t>
      </w:r>
      <w:r w:rsidR="00551E04">
        <w:rPr>
          <w:rtl/>
        </w:rPr>
        <w:t xml:space="preserve">محمّد </w:t>
      </w:r>
      <w:r w:rsidRPr="009746DC">
        <w:rPr>
          <w:rtl/>
        </w:rPr>
        <w:t>بن سليم</w:t>
      </w:r>
      <w:r w:rsidR="00D8033E">
        <w:rPr>
          <w:rtl/>
        </w:rPr>
        <w:t xml:space="preserve">ان </w:t>
      </w:r>
      <w:r w:rsidRPr="009746DC">
        <w:rPr>
          <w:rtl/>
        </w:rPr>
        <w:t>بن داود بن حسن بن الحسن ، و</w:t>
      </w:r>
      <w:r w:rsidR="00551E04">
        <w:rPr>
          <w:rtl/>
        </w:rPr>
        <w:t xml:space="preserve">محمّد </w:t>
      </w:r>
      <w:r w:rsidRPr="009746DC">
        <w:rPr>
          <w:rtl/>
        </w:rPr>
        <w:t>بن الحسن المعروف بالسباق و</w:t>
      </w:r>
      <w:r w:rsidR="00551E04">
        <w:rPr>
          <w:rtl/>
        </w:rPr>
        <w:t xml:space="preserve">عليّ </w:t>
      </w:r>
      <w:r w:rsidRPr="009746DC">
        <w:rPr>
          <w:rtl/>
        </w:rPr>
        <w:t>بن الحسين بن عيسى بن زيد ، و</w:t>
      </w:r>
      <w:r w:rsidR="00551E04">
        <w:rPr>
          <w:rtl/>
        </w:rPr>
        <w:t xml:space="preserve">عليّ </w:t>
      </w:r>
      <w:r w:rsidRPr="009746DC">
        <w:rPr>
          <w:rtl/>
        </w:rPr>
        <w:t>بن الحسين بن زيد ، و</w:t>
      </w:r>
      <w:r w:rsidR="00551E04">
        <w:rPr>
          <w:rtl/>
        </w:rPr>
        <w:t xml:space="preserve">عليّ </w:t>
      </w:r>
      <w:r w:rsidRPr="009746DC">
        <w:rPr>
          <w:rtl/>
        </w:rPr>
        <w:t xml:space="preserve">بن جعفر بن </w:t>
      </w:r>
      <w:r w:rsidR="00551E04">
        <w:rPr>
          <w:rtl/>
        </w:rPr>
        <w:t xml:space="preserve">محمّد </w:t>
      </w:r>
      <w:r w:rsidRPr="009746DC">
        <w:rPr>
          <w:rtl/>
        </w:rPr>
        <w:t xml:space="preserve">، فقتلوا من أصحابه مقتلة عظيمة وطعنه خصي </w:t>
      </w:r>
      <w:r w:rsidR="00551E04">
        <w:rPr>
          <w:rtl/>
        </w:rPr>
        <w:t xml:space="preserve">كان </w:t>
      </w:r>
      <w:r w:rsidRPr="009746DC">
        <w:rPr>
          <w:rtl/>
        </w:rPr>
        <w:t xml:space="preserve">مع </w:t>
      </w:r>
      <w:r w:rsidR="00551E04">
        <w:rPr>
          <w:rtl/>
        </w:rPr>
        <w:t xml:space="preserve">محمّد </w:t>
      </w:r>
      <w:r w:rsidRPr="009746DC">
        <w:rPr>
          <w:rtl/>
        </w:rPr>
        <w:t xml:space="preserve">بن جعفر فصرعه وكر أصحابه فتخلصوه </w:t>
      </w:r>
      <w:r w:rsidR="00D83B35">
        <w:rPr>
          <w:rtl/>
        </w:rPr>
        <w:t xml:space="preserve">ثمّ </w:t>
      </w:r>
      <w:r w:rsidRPr="009746DC">
        <w:rPr>
          <w:rtl/>
        </w:rPr>
        <w:t xml:space="preserve">رجعوا فأقاموا مدة وأرسل هارون إلى </w:t>
      </w:r>
      <w:r w:rsidR="00551E04">
        <w:rPr>
          <w:rtl/>
        </w:rPr>
        <w:t xml:space="preserve">محمّد </w:t>
      </w:r>
      <w:r w:rsidRPr="009746DC">
        <w:rPr>
          <w:rtl/>
        </w:rPr>
        <w:t xml:space="preserve">بن جعفر وبعث إليه ابن أخيه </w:t>
      </w:r>
      <w:r w:rsidR="00551E04">
        <w:rPr>
          <w:rtl/>
        </w:rPr>
        <w:t xml:space="preserve">عليّ </w:t>
      </w:r>
      <w:r w:rsidRPr="009746DC">
        <w:rPr>
          <w:rtl/>
        </w:rPr>
        <w:t xml:space="preserve">بن موسى </w:t>
      </w:r>
      <w:r w:rsidR="00F00D81">
        <w:rPr>
          <w:rtl/>
        </w:rPr>
        <w:t>الرّضا</w:t>
      </w:r>
      <w:r w:rsidRPr="009746DC">
        <w:rPr>
          <w:rtl/>
        </w:rPr>
        <w:t xml:space="preserve"> </w:t>
      </w:r>
      <w:r w:rsidR="00850EDE">
        <w:rPr>
          <w:rStyle w:val="libAlaemChar"/>
          <w:rtl/>
        </w:rPr>
        <w:t xml:space="preserve">عليه‌السلام </w:t>
      </w:r>
      <w:r w:rsidRPr="009746DC">
        <w:rPr>
          <w:rtl/>
        </w:rPr>
        <w:t xml:space="preserve">فلم يصغ إلى رسالته </w:t>
      </w:r>
      <w:r w:rsidR="00045410">
        <w:rPr>
          <w:rtl/>
        </w:rPr>
        <w:t xml:space="preserve">وأقام </w:t>
      </w:r>
      <w:r w:rsidR="00D83B35">
        <w:rPr>
          <w:rtl/>
        </w:rPr>
        <w:t xml:space="preserve">علىّ </w:t>
      </w:r>
      <w:r w:rsidRPr="009746DC">
        <w:rPr>
          <w:rtl/>
        </w:rPr>
        <w:t xml:space="preserve">الحرب ، </w:t>
      </w:r>
      <w:r w:rsidR="00D83B35">
        <w:rPr>
          <w:rtl/>
        </w:rPr>
        <w:t xml:space="preserve">ثمّ </w:t>
      </w:r>
      <w:r w:rsidRPr="009746DC">
        <w:rPr>
          <w:rtl/>
        </w:rPr>
        <w:t>وجه إليه هارون خيلا</w:t>
      </w:r>
      <w:r w:rsidR="00E834AD">
        <w:rPr>
          <w:rFonts w:hint="cs"/>
          <w:rtl/>
        </w:rPr>
        <w:t>ً</w:t>
      </w:r>
      <w:r w:rsidRPr="009746DC">
        <w:rPr>
          <w:rtl/>
        </w:rPr>
        <w:t xml:space="preserve"> فحاصرته في موضعه لأنه </w:t>
      </w:r>
      <w:r w:rsidR="00551E04">
        <w:rPr>
          <w:rtl/>
        </w:rPr>
        <w:t xml:space="preserve">كان </w:t>
      </w:r>
      <w:r w:rsidRPr="009746DC">
        <w:rPr>
          <w:rtl/>
        </w:rPr>
        <w:t>م</w:t>
      </w:r>
      <w:r w:rsidR="0065076C">
        <w:rPr>
          <w:rtl/>
        </w:rPr>
        <w:t xml:space="preserve">وضعاً </w:t>
      </w:r>
      <w:r w:rsidRPr="009746DC">
        <w:rPr>
          <w:rtl/>
        </w:rPr>
        <w:t>حصينا</w:t>
      </w:r>
      <w:r w:rsidR="00E834AD">
        <w:rPr>
          <w:rFonts w:hint="cs"/>
          <w:rtl/>
        </w:rPr>
        <w:t>ً</w:t>
      </w:r>
      <w:r w:rsidRPr="009746DC">
        <w:rPr>
          <w:rtl/>
        </w:rPr>
        <w:t xml:space="preserve"> لا يوصل إليه ، ف</w:t>
      </w:r>
      <w:r w:rsidR="00FE5F86">
        <w:rPr>
          <w:rtl/>
        </w:rPr>
        <w:t xml:space="preserve">لـمّا </w:t>
      </w:r>
      <w:r w:rsidRPr="009746DC">
        <w:rPr>
          <w:rtl/>
        </w:rPr>
        <w:t>بقوا في الموضع ثلاثا ونفد زادهم وماءهم جعل أصحابه يتفر</w:t>
      </w:r>
      <w:r w:rsidR="00E834AD">
        <w:rPr>
          <w:rFonts w:hint="cs"/>
          <w:rtl/>
        </w:rPr>
        <w:t>ّ</w:t>
      </w:r>
      <w:r w:rsidRPr="009746DC">
        <w:rPr>
          <w:rtl/>
        </w:rPr>
        <w:t>قون ويتسل</w:t>
      </w:r>
      <w:r w:rsidR="00E834AD">
        <w:rPr>
          <w:rFonts w:hint="cs"/>
          <w:rtl/>
        </w:rPr>
        <w:t>ّ</w:t>
      </w:r>
      <w:r w:rsidRPr="009746DC">
        <w:rPr>
          <w:rtl/>
        </w:rPr>
        <w:t>لون يمينا وش</w:t>
      </w:r>
      <w:r w:rsidR="00B64EB6">
        <w:rPr>
          <w:rtl/>
        </w:rPr>
        <w:t xml:space="preserve">مالاً </w:t>
      </w:r>
      <w:r w:rsidRPr="009746DC">
        <w:rPr>
          <w:rtl/>
        </w:rPr>
        <w:t>، ف</w:t>
      </w:r>
      <w:r w:rsidR="00FE5F86">
        <w:rPr>
          <w:rtl/>
        </w:rPr>
        <w:t xml:space="preserve">لـمّا </w:t>
      </w:r>
      <w:r w:rsidRPr="009746DC">
        <w:rPr>
          <w:rtl/>
        </w:rPr>
        <w:t>رأى ذلك لبس رداء ونعلا وصار إلى مضرب هارون فدخل إليه وسأله الأم</w:t>
      </w:r>
      <w:r w:rsidR="00D8033E">
        <w:rPr>
          <w:rtl/>
        </w:rPr>
        <w:t xml:space="preserve">ان </w:t>
      </w:r>
      <w:r w:rsidRPr="009746DC">
        <w:rPr>
          <w:rtl/>
        </w:rPr>
        <w:t>لأصحابه ففعل هارون ذلك ، هكذا ذكر النوفلي.</w:t>
      </w:r>
    </w:p>
    <w:p w:rsidR="00B717C7" w:rsidRPr="009746DC" w:rsidRDefault="00B717C7" w:rsidP="00D30306">
      <w:pPr>
        <w:pStyle w:val="libNormal"/>
        <w:rPr>
          <w:rtl/>
        </w:rPr>
      </w:pPr>
      <w:r w:rsidRPr="009746DC">
        <w:rPr>
          <w:rtl/>
        </w:rPr>
        <w:t>وأم</w:t>
      </w:r>
      <w:r w:rsidR="00E834AD">
        <w:rPr>
          <w:rFonts w:hint="cs"/>
          <w:rtl/>
        </w:rPr>
        <w:t>ّ</w:t>
      </w:r>
      <w:r w:rsidRPr="009746DC">
        <w:rPr>
          <w:rtl/>
        </w:rPr>
        <w:t xml:space="preserve">ا </w:t>
      </w:r>
      <w:r w:rsidR="00551E04">
        <w:rPr>
          <w:rtl/>
        </w:rPr>
        <w:t xml:space="preserve">محمّد </w:t>
      </w:r>
      <w:r w:rsidRPr="009746DC">
        <w:rPr>
          <w:rtl/>
        </w:rPr>
        <w:t xml:space="preserve">بن </w:t>
      </w:r>
      <w:r w:rsidR="00551E04">
        <w:rPr>
          <w:rtl/>
        </w:rPr>
        <w:t xml:space="preserve">عليّ </w:t>
      </w:r>
      <w:r w:rsidRPr="009746DC">
        <w:rPr>
          <w:rtl/>
        </w:rPr>
        <w:t>بن حمزة فإن</w:t>
      </w:r>
      <w:r w:rsidR="00E834AD">
        <w:rPr>
          <w:rFonts w:hint="cs"/>
          <w:rtl/>
        </w:rPr>
        <w:t>ّ</w:t>
      </w:r>
      <w:r w:rsidRPr="009746DC">
        <w:rPr>
          <w:rtl/>
        </w:rPr>
        <w:t xml:space="preserve">ه ذكر </w:t>
      </w:r>
      <w:r w:rsidR="00D8033E">
        <w:rPr>
          <w:rtl/>
        </w:rPr>
        <w:t>ان</w:t>
      </w:r>
      <w:r w:rsidR="00E834AD">
        <w:rPr>
          <w:rFonts w:hint="cs"/>
          <w:rtl/>
        </w:rPr>
        <w:t>ّ</w:t>
      </w:r>
      <w:r w:rsidR="00D8033E">
        <w:rPr>
          <w:rtl/>
        </w:rPr>
        <w:t xml:space="preserve"> </w:t>
      </w:r>
      <w:r w:rsidRPr="009746DC">
        <w:rPr>
          <w:rtl/>
        </w:rPr>
        <w:t xml:space="preserve">هذا </w:t>
      </w:r>
      <w:r w:rsidR="00551E04">
        <w:rPr>
          <w:rtl/>
        </w:rPr>
        <w:t xml:space="preserve">كان </w:t>
      </w:r>
      <w:r w:rsidRPr="009746DC">
        <w:rPr>
          <w:rtl/>
        </w:rPr>
        <w:t xml:space="preserve">من جهة عيسى الجلودي ، لا من جهة هارون </w:t>
      </w:r>
      <w:r w:rsidR="00D83B35">
        <w:rPr>
          <w:rtl/>
        </w:rPr>
        <w:t xml:space="preserve">ثمّ </w:t>
      </w:r>
      <w:r w:rsidRPr="009746DC">
        <w:rPr>
          <w:rtl/>
        </w:rPr>
        <w:t>وجه إلى أولئك الطالبي</w:t>
      </w:r>
      <w:r w:rsidR="00E834AD">
        <w:rPr>
          <w:rFonts w:hint="cs"/>
          <w:rtl/>
        </w:rPr>
        <w:t>ّ</w:t>
      </w:r>
      <w:r w:rsidRPr="009746DC">
        <w:rPr>
          <w:rtl/>
        </w:rPr>
        <w:t>ين فحملهم مقي</w:t>
      </w:r>
      <w:r w:rsidR="00E834AD">
        <w:rPr>
          <w:rFonts w:hint="cs"/>
          <w:rtl/>
        </w:rPr>
        <w:t>ّ</w:t>
      </w:r>
      <w:r w:rsidRPr="009746DC">
        <w:rPr>
          <w:rtl/>
        </w:rPr>
        <w:t>دين في محامل بلا وطاء ليمضي بهم إلى خراس</w:t>
      </w:r>
      <w:r w:rsidR="00D8033E">
        <w:rPr>
          <w:rtl/>
        </w:rPr>
        <w:t xml:space="preserve">ان </w:t>
      </w:r>
      <w:r w:rsidRPr="009746DC">
        <w:rPr>
          <w:rtl/>
        </w:rPr>
        <w:t>، فخرجت عليهم بنو تيهان.</w:t>
      </w:r>
    </w:p>
    <w:p w:rsidR="00B717C7" w:rsidRPr="009746DC" w:rsidRDefault="00B717C7" w:rsidP="00D30306">
      <w:pPr>
        <w:pStyle w:val="libNormal"/>
        <w:rPr>
          <w:rtl/>
        </w:rPr>
      </w:pPr>
      <w:r w:rsidRPr="009746DC">
        <w:rPr>
          <w:rtl/>
        </w:rPr>
        <w:t>وقال النوفلي : خرج عليهم الغاضري</w:t>
      </w:r>
      <w:r w:rsidR="00E834AD">
        <w:rPr>
          <w:rFonts w:hint="cs"/>
          <w:rtl/>
        </w:rPr>
        <w:t>ّ</w:t>
      </w:r>
      <w:r w:rsidRPr="009746DC">
        <w:rPr>
          <w:rtl/>
        </w:rPr>
        <w:t>ون بزبالة فاستنقذوهم منه بعد حرب طويلة صعبة فمضوا هم بأنفسهم إلى الحسن بن سهل ، فأنفذهم إلى خراس</w:t>
      </w:r>
      <w:r w:rsidR="00D8033E">
        <w:rPr>
          <w:rtl/>
        </w:rPr>
        <w:t xml:space="preserve">ان </w:t>
      </w:r>
      <w:r w:rsidRPr="009746DC">
        <w:rPr>
          <w:rtl/>
        </w:rPr>
        <w:t xml:space="preserve">إلى المأمون فمات </w:t>
      </w:r>
      <w:r w:rsidR="00551E04">
        <w:rPr>
          <w:rtl/>
        </w:rPr>
        <w:t xml:space="preserve">محمّد </w:t>
      </w:r>
      <w:r w:rsidRPr="009746DC">
        <w:rPr>
          <w:rtl/>
        </w:rPr>
        <w:t>بن جعفر هناك ، ف</w:t>
      </w:r>
      <w:r w:rsidR="00FE5F86">
        <w:rPr>
          <w:rtl/>
        </w:rPr>
        <w:t xml:space="preserve">لـمّا </w:t>
      </w:r>
      <w:r w:rsidRPr="009746DC">
        <w:rPr>
          <w:rtl/>
        </w:rPr>
        <w:t xml:space="preserve">أخرجت جنازته دخل المأمون بين عمودي السرير فحمله </w:t>
      </w:r>
      <w:r w:rsidR="00FE5F86">
        <w:rPr>
          <w:rtl/>
        </w:rPr>
        <w:t xml:space="preserve">حتّى </w:t>
      </w:r>
      <w:r w:rsidRPr="009746DC">
        <w:rPr>
          <w:rtl/>
        </w:rPr>
        <w:t>وضع في لحده ، وقال : هذه رحم مجفو</w:t>
      </w:r>
      <w:r w:rsidR="00E834AD">
        <w:rPr>
          <w:rFonts w:hint="cs"/>
          <w:rtl/>
        </w:rPr>
        <w:t>ّ</w:t>
      </w:r>
      <w:r w:rsidRPr="009746DC">
        <w:rPr>
          <w:rtl/>
        </w:rPr>
        <w:t xml:space="preserve">ة منذ مائتي سنة ، وقضى دينه ، </w:t>
      </w:r>
      <w:r w:rsidR="00551E04">
        <w:rPr>
          <w:rtl/>
        </w:rPr>
        <w:t xml:space="preserve">وكان </w:t>
      </w:r>
      <w:r w:rsidRPr="009746DC">
        <w:rPr>
          <w:rtl/>
        </w:rPr>
        <w:t>عليه نحوا</w:t>
      </w:r>
      <w:r w:rsidR="00E834AD">
        <w:rPr>
          <w:rFonts w:hint="cs"/>
          <w:rtl/>
        </w:rPr>
        <w:t>ً</w:t>
      </w:r>
      <w:r w:rsidRPr="009746DC">
        <w:rPr>
          <w:rtl/>
        </w:rPr>
        <w:t xml:space="preserve"> من ثلاثين ألف دينار ، انتهى.</w:t>
      </w:r>
    </w:p>
    <w:p w:rsidR="00B717C7" w:rsidRPr="009746DC" w:rsidRDefault="00B717C7" w:rsidP="00D30306">
      <w:pPr>
        <w:pStyle w:val="libNormal"/>
        <w:rPr>
          <w:rtl/>
        </w:rPr>
      </w:pPr>
      <w:r w:rsidRPr="00C875FB">
        <w:rPr>
          <w:rtl/>
        </w:rPr>
        <w:t xml:space="preserve">قوله </w:t>
      </w:r>
      <w:r w:rsidR="00850EDE">
        <w:rPr>
          <w:rStyle w:val="libAlaemChar"/>
          <w:rtl/>
        </w:rPr>
        <w:t xml:space="preserve">عليه‌السلام </w:t>
      </w:r>
      <w:r w:rsidRPr="00C875FB">
        <w:rPr>
          <w:rtl/>
        </w:rPr>
        <w:t>: قل له ،</w:t>
      </w:r>
      <w:r w:rsidRPr="009746DC">
        <w:rPr>
          <w:rtl/>
        </w:rPr>
        <w:t xml:space="preserve"> </w:t>
      </w:r>
      <w:r w:rsidR="00850EDE">
        <w:rPr>
          <w:rtl/>
        </w:rPr>
        <w:t xml:space="preserve">يدلّ </w:t>
      </w:r>
      <w:r w:rsidR="00D83B35">
        <w:rPr>
          <w:rtl/>
        </w:rPr>
        <w:t xml:space="preserve">علىّ </w:t>
      </w:r>
      <w:r w:rsidRPr="009746DC">
        <w:rPr>
          <w:rtl/>
        </w:rPr>
        <w:t>جواز الكذب للمصلحة مع أنه يمكن أن</w:t>
      </w:r>
    </w:p>
    <w:p w:rsidR="008930D5" w:rsidRDefault="008930D5" w:rsidP="008930D5">
      <w:pPr>
        <w:pStyle w:val="libNormal"/>
        <w:rPr>
          <w:rtl/>
        </w:rPr>
      </w:pPr>
      <w:r>
        <w:rPr>
          <w:rtl/>
        </w:rPr>
        <w:br w:type="page"/>
      </w:r>
    </w:p>
    <w:p w:rsidR="00B717C7" w:rsidRPr="009746DC" w:rsidRDefault="00B717C7" w:rsidP="00E834AD">
      <w:pPr>
        <w:pStyle w:val="libNormal"/>
        <w:rPr>
          <w:rtl/>
        </w:rPr>
      </w:pPr>
      <w:r w:rsidRPr="009746DC">
        <w:rPr>
          <w:rtl/>
        </w:rPr>
        <w:lastRenderedPageBreak/>
        <w:t>ف</w:t>
      </w:r>
      <w:r w:rsidR="00E834AD">
        <w:rPr>
          <w:rFonts w:hint="cs"/>
          <w:rtl/>
        </w:rPr>
        <w:t>إ</w:t>
      </w:r>
      <w:r w:rsidR="00D8033E">
        <w:rPr>
          <w:rtl/>
        </w:rPr>
        <w:t xml:space="preserve">ن </w:t>
      </w:r>
      <w:r w:rsidRPr="009746DC">
        <w:rPr>
          <w:rtl/>
        </w:rPr>
        <w:t>سألك من أين علمت هذا فقل رأيت في الم</w:t>
      </w:r>
      <w:r w:rsidR="00996071">
        <w:rPr>
          <w:rtl/>
        </w:rPr>
        <w:t xml:space="preserve">نام </w:t>
      </w:r>
      <w:r w:rsidRPr="009746DC">
        <w:rPr>
          <w:rtl/>
        </w:rPr>
        <w:t xml:space="preserve">قال فأتيته فقلت له جعلت فداك لا تخرج </w:t>
      </w:r>
      <w:r w:rsidR="00D8033E">
        <w:rPr>
          <w:rtl/>
        </w:rPr>
        <w:t xml:space="preserve">غداً </w:t>
      </w:r>
      <w:r w:rsidRPr="009746DC">
        <w:rPr>
          <w:rtl/>
        </w:rPr>
        <w:t xml:space="preserve">فإنك </w:t>
      </w:r>
      <w:r w:rsidR="00D8033E">
        <w:rPr>
          <w:rtl/>
        </w:rPr>
        <w:t xml:space="preserve">ان </w:t>
      </w:r>
      <w:r w:rsidRPr="009746DC">
        <w:rPr>
          <w:rtl/>
        </w:rPr>
        <w:t>خرجت هزمت وقتل أصحابك فقال لي من أين علمت هذا فقلت رأيت في الم</w:t>
      </w:r>
      <w:r w:rsidR="00996071">
        <w:rPr>
          <w:rtl/>
        </w:rPr>
        <w:t xml:space="preserve">نام </w:t>
      </w:r>
      <w:r w:rsidRPr="009746DC">
        <w:rPr>
          <w:rtl/>
        </w:rPr>
        <w:t xml:space="preserve">فقال </w:t>
      </w:r>
      <w:r w:rsidR="00996071">
        <w:rPr>
          <w:rtl/>
        </w:rPr>
        <w:t xml:space="preserve">نام </w:t>
      </w:r>
      <w:r w:rsidRPr="009746DC">
        <w:rPr>
          <w:rtl/>
        </w:rPr>
        <w:t xml:space="preserve">العبد ولم يغسل استه </w:t>
      </w:r>
      <w:r w:rsidR="00D83B35">
        <w:rPr>
          <w:rtl/>
        </w:rPr>
        <w:t xml:space="preserve">ثمّ </w:t>
      </w:r>
      <w:r w:rsidRPr="009746DC">
        <w:rPr>
          <w:rtl/>
        </w:rPr>
        <w:t xml:space="preserve">خرج فانهزم وقتل أصحابه قال </w:t>
      </w:r>
      <w:r w:rsidR="00651016">
        <w:rPr>
          <w:rFonts w:hint="cs"/>
          <w:rtl/>
        </w:rPr>
        <w:t xml:space="preserve">: </w:t>
      </w:r>
      <w:r w:rsidRPr="009746DC">
        <w:rPr>
          <w:rtl/>
        </w:rPr>
        <w:t>وحد</w:t>
      </w:r>
      <w:r w:rsidR="00651016">
        <w:rPr>
          <w:rFonts w:hint="cs"/>
          <w:rtl/>
        </w:rPr>
        <w:t>َّ</w:t>
      </w:r>
      <w:r w:rsidRPr="009746DC">
        <w:rPr>
          <w:rtl/>
        </w:rPr>
        <w:t xml:space="preserve">ثني مسافر قال كنت مع أبي الحسن </w:t>
      </w:r>
      <w:r w:rsidR="00F00D81">
        <w:rPr>
          <w:rtl/>
        </w:rPr>
        <w:t>الرّضا</w:t>
      </w:r>
      <w:r w:rsidRPr="009746DC">
        <w:rPr>
          <w:rtl/>
        </w:rPr>
        <w:t xml:space="preserve"> </w:t>
      </w:r>
      <w:r w:rsidR="00850EDE">
        <w:rPr>
          <w:rStyle w:val="libAlaemChar"/>
          <w:rtl/>
        </w:rPr>
        <w:t xml:space="preserve">عليه‌السلام </w:t>
      </w:r>
      <w:r w:rsidRPr="009746DC">
        <w:rPr>
          <w:rtl/>
        </w:rPr>
        <w:t>بمنى ف</w:t>
      </w:r>
      <w:r w:rsidR="00850EDE">
        <w:rPr>
          <w:rtl/>
        </w:rPr>
        <w:t xml:space="preserve">مرّ </w:t>
      </w:r>
      <w:r w:rsidRPr="009746DC">
        <w:rPr>
          <w:rtl/>
        </w:rPr>
        <w:t>يحيى بن خالد فغطى رأسه من الغبار فقال مساكين لا يدرون ما يحل</w:t>
      </w:r>
      <w:r w:rsidR="00651016">
        <w:rPr>
          <w:rFonts w:hint="cs"/>
          <w:rtl/>
        </w:rPr>
        <w:t>ُّ</w:t>
      </w:r>
      <w:r w:rsidRPr="009746DC">
        <w:rPr>
          <w:rtl/>
        </w:rPr>
        <w:t xml:space="preserve"> بهم في هذه السنة </w:t>
      </w:r>
      <w:r w:rsidR="00D83B35">
        <w:rPr>
          <w:rtl/>
        </w:rPr>
        <w:t xml:space="preserve">ثمّ </w:t>
      </w:r>
      <w:r w:rsidRPr="009746DC">
        <w:rPr>
          <w:rtl/>
        </w:rPr>
        <w:t xml:space="preserve">قال وأعجب من هذا هارون وأنا كهاتين </w:t>
      </w:r>
      <w:r w:rsidR="00026747">
        <w:rPr>
          <w:rFonts w:hint="cs"/>
          <w:rtl/>
        </w:rPr>
        <w:t xml:space="preserve">- </w:t>
      </w:r>
      <w:r w:rsidRPr="009746DC">
        <w:rPr>
          <w:rtl/>
        </w:rPr>
        <w:t>وضم</w:t>
      </w:r>
      <w:r w:rsidR="00651016">
        <w:rPr>
          <w:rFonts w:hint="cs"/>
          <w:rtl/>
        </w:rPr>
        <w:t>َّ</w:t>
      </w:r>
      <w:r w:rsidRPr="009746DC">
        <w:rPr>
          <w:rtl/>
        </w:rPr>
        <w:t xml:space="preserve"> إصبعيه </w:t>
      </w:r>
      <w:r w:rsidR="00026747">
        <w:rPr>
          <w:rFonts w:hint="cs"/>
          <w:rtl/>
        </w:rPr>
        <w:t xml:space="preserve">- </w:t>
      </w:r>
      <w:r w:rsidRPr="009746DC">
        <w:rPr>
          <w:rtl/>
        </w:rPr>
        <w:t xml:space="preserve">قال مسافر فو الله ما عرفت معنى حديثه </w:t>
      </w:r>
      <w:r w:rsidR="00FE5F86">
        <w:rPr>
          <w:rtl/>
        </w:rPr>
        <w:t xml:space="preserve">حتّى </w:t>
      </w:r>
      <w:r w:rsidRPr="009746DC">
        <w:rPr>
          <w:rtl/>
        </w:rPr>
        <w:t>دفناه معه</w:t>
      </w:r>
      <w:r>
        <w:rPr>
          <w:rFonts w:hint="cs"/>
          <w:rtl/>
        </w:rPr>
        <w:t>.</w:t>
      </w:r>
    </w:p>
    <w:p w:rsidR="00B717C7" w:rsidRPr="009746DC" w:rsidRDefault="00B717C7" w:rsidP="00E834AD">
      <w:pPr>
        <w:pStyle w:val="libNormal"/>
        <w:rPr>
          <w:rtl/>
        </w:rPr>
      </w:pPr>
      <w:r w:rsidRPr="009746DC">
        <w:rPr>
          <w:rtl/>
        </w:rPr>
        <w:t>10</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سهل بن زياد ، عن </w:t>
      </w:r>
      <w:r w:rsidR="00551E04">
        <w:rPr>
          <w:rtl/>
        </w:rPr>
        <w:t xml:space="preserve">عليّ </w:t>
      </w:r>
      <w:r w:rsidRPr="009746DC">
        <w:rPr>
          <w:rtl/>
        </w:rPr>
        <w:t xml:space="preserve">بن </w:t>
      </w:r>
      <w:r w:rsidR="00551E04">
        <w:rPr>
          <w:rtl/>
        </w:rPr>
        <w:t xml:space="preserve">محمّد </w:t>
      </w:r>
      <w:r w:rsidRPr="009746DC">
        <w:rPr>
          <w:rtl/>
        </w:rPr>
        <w:t xml:space="preserve">القاساني قال أخبرني بعض أصحابنا أنه حمل إلى أبي الحسن </w:t>
      </w:r>
      <w:r w:rsidR="00F00D81">
        <w:rPr>
          <w:rtl/>
        </w:rPr>
        <w:t>الرّضا</w:t>
      </w:r>
      <w:r w:rsidRPr="009746DC">
        <w:rPr>
          <w:rtl/>
        </w:rPr>
        <w:t xml:space="preserve"> </w:t>
      </w:r>
      <w:r w:rsidR="00850EDE">
        <w:rPr>
          <w:rStyle w:val="libAlaemChar"/>
          <w:rtl/>
        </w:rPr>
        <w:t xml:space="preserve">عليه‌السلام </w:t>
      </w:r>
      <w:r w:rsidR="00B64EB6">
        <w:rPr>
          <w:rtl/>
        </w:rPr>
        <w:t xml:space="preserve">مالاً </w:t>
      </w:r>
      <w:r w:rsidRPr="009746DC">
        <w:rPr>
          <w:rtl/>
        </w:rPr>
        <w:t xml:space="preserve">له خطر فلم أره سر به قال فاغتممت لذلك وقلت في نفسي قد حملت هذا المال ولم يسر به فقال يا </w:t>
      </w:r>
      <w:r w:rsidR="004A738A">
        <w:rPr>
          <w:rtl/>
        </w:rPr>
        <w:t xml:space="preserve">غلام </w:t>
      </w:r>
      <w:r w:rsidRPr="009746DC">
        <w:rPr>
          <w:rtl/>
        </w:rPr>
        <w:t>الط</w:t>
      </w:r>
      <w:r w:rsidR="00026747">
        <w:rPr>
          <w:rtl/>
        </w:rPr>
        <w:t>ست</w:t>
      </w:r>
      <w:r w:rsidR="003928AF">
        <w:rPr>
          <w:rtl/>
        </w:rPr>
        <w:t xml:space="preserve"> </w:t>
      </w:r>
      <w:r w:rsidRPr="009746DC">
        <w:rPr>
          <w:rtl/>
        </w:rPr>
        <w:t xml:space="preserve">والماء قال فقعد </w:t>
      </w:r>
      <w:r w:rsidR="00D83B35">
        <w:rPr>
          <w:rtl/>
        </w:rPr>
        <w:t xml:space="preserve">علىّ </w:t>
      </w:r>
      <w:r w:rsidRPr="009746DC">
        <w:rPr>
          <w:rtl/>
        </w:rPr>
        <w:t>كرسي وقال بيده وقال لل</w:t>
      </w:r>
      <w:r w:rsidR="004A738A">
        <w:rPr>
          <w:rtl/>
        </w:rPr>
        <w:t xml:space="preserve">غلام </w:t>
      </w:r>
      <w:r w:rsidRPr="009746DC">
        <w:rPr>
          <w:rtl/>
        </w:rPr>
        <w:t xml:space="preserve">صب </w:t>
      </w:r>
      <w:r w:rsidR="00551E04">
        <w:rPr>
          <w:rtl/>
        </w:rPr>
        <w:t xml:space="preserve">عليّ </w:t>
      </w:r>
      <w:r w:rsidRPr="009746DC">
        <w:rPr>
          <w:rtl/>
        </w:rPr>
        <w:t>الماء قال فجعل يسيل من بين أصابعه في الط</w:t>
      </w:r>
      <w:r w:rsidR="003928AF">
        <w:rPr>
          <w:rtl/>
        </w:rPr>
        <w:t xml:space="preserve">ستّ </w:t>
      </w:r>
      <w:r w:rsidRPr="009746DC">
        <w:rPr>
          <w:rtl/>
        </w:rPr>
        <w:t xml:space="preserve">ذهب </w:t>
      </w:r>
      <w:r w:rsidR="00D83B35">
        <w:rPr>
          <w:rtl/>
        </w:rPr>
        <w:t xml:space="preserve">ثمّ </w:t>
      </w:r>
      <w:r w:rsidRPr="009746DC">
        <w:rPr>
          <w:rtl/>
        </w:rPr>
        <w:t xml:space="preserve">التفت إلي فقال لي من </w:t>
      </w:r>
      <w:r w:rsidR="00551E04">
        <w:rPr>
          <w:rtl/>
        </w:rPr>
        <w:t xml:space="preserve">كان </w:t>
      </w:r>
      <w:r w:rsidRPr="009746DC">
        <w:rPr>
          <w:rtl/>
        </w:rPr>
        <w:t>هكذا [ لا ] يبالي بالذي حملته إليه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834AD">
      <w:pPr>
        <w:pStyle w:val="libNormal"/>
        <w:rPr>
          <w:rtl/>
        </w:rPr>
      </w:pPr>
      <w:r w:rsidRPr="009746DC">
        <w:rPr>
          <w:rtl/>
        </w:rPr>
        <w:t xml:space="preserve">يكون </w:t>
      </w:r>
      <w:r w:rsidR="00850EDE">
        <w:rPr>
          <w:rStyle w:val="libAlaemChar"/>
          <w:rtl/>
        </w:rPr>
        <w:t xml:space="preserve">عليه‌السلام </w:t>
      </w:r>
      <w:r w:rsidRPr="009746DC">
        <w:rPr>
          <w:rtl/>
        </w:rPr>
        <w:t xml:space="preserve">علم أنه رأى في النوم </w:t>
      </w:r>
      <w:r w:rsidR="000F65B1">
        <w:rPr>
          <w:rtl/>
        </w:rPr>
        <w:t>شيئاً</w:t>
      </w:r>
      <w:r w:rsidR="00F54854">
        <w:rPr>
          <w:rtl/>
        </w:rPr>
        <w:t xml:space="preserve"> </w:t>
      </w:r>
      <w:r w:rsidRPr="009746DC">
        <w:rPr>
          <w:rtl/>
        </w:rPr>
        <w:t>هذا تعبيره و</w:t>
      </w:r>
      <w:r w:rsidR="00D8033E">
        <w:rPr>
          <w:rtl/>
        </w:rPr>
        <w:t xml:space="preserve">ان </w:t>
      </w:r>
      <w:r w:rsidRPr="009746DC">
        <w:rPr>
          <w:rtl/>
        </w:rPr>
        <w:t xml:space="preserve">لم يعلمه مسافر ، </w:t>
      </w:r>
      <w:r w:rsidRPr="00C875FB">
        <w:rPr>
          <w:rtl/>
        </w:rPr>
        <w:t>قوله :</w:t>
      </w:r>
      <w:r>
        <w:rPr>
          <w:rFonts w:hint="cs"/>
          <w:rtl/>
        </w:rPr>
        <w:t xml:space="preserve"> </w:t>
      </w:r>
      <w:r w:rsidR="00996071">
        <w:rPr>
          <w:rtl/>
        </w:rPr>
        <w:t xml:space="preserve">نام </w:t>
      </w:r>
      <w:r w:rsidRPr="00C875FB">
        <w:rPr>
          <w:rtl/>
        </w:rPr>
        <w:t>العبد ،</w:t>
      </w:r>
      <w:r w:rsidRPr="009746DC">
        <w:rPr>
          <w:rtl/>
        </w:rPr>
        <w:t xml:space="preserve"> أي مسافر ، وقال ذلك استهزاء به ، وإظهارا لعدم الاعتناء بقوله ، وإنه </w:t>
      </w:r>
      <w:r w:rsidR="00D8033E">
        <w:rPr>
          <w:rtl/>
        </w:rPr>
        <w:t xml:space="preserve">ان </w:t>
      </w:r>
      <w:r w:rsidRPr="009746DC">
        <w:rPr>
          <w:rtl/>
        </w:rPr>
        <w:t>صدق فمن قبيل أضغاث الأحل</w:t>
      </w:r>
      <w:r w:rsidR="00026747">
        <w:rPr>
          <w:rFonts w:hint="cs"/>
          <w:rtl/>
        </w:rPr>
        <w:t>ا</w:t>
      </w:r>
      <w:r w:rsidR="00026747">
        <w:rPr>
          <w:rtl/>
        </w:rPr>
        <w:t>م</w:t>
      </w:r>
      <w:r w:rsidR="00551E04">
        <w:rPr>
          <w:rtl/>
        </w:rPr>
        <w:t xml:space="preserve"> </w:t>
      </w:r>
      <w:r w:rsidRPr="009746DC">
        <w:rPr>
          <w:rtl/>
        </w:rPr>
        <w:t>،</w:t>
      </w:r>
      <w:r>
        <w:rPr>
          <w:rtl/>
        </w:rPr>
        <w:t xml:space="preserve"> و</w:t>
      </w:r>
      <w:r w:rsidRPr="00C875FB">
        <w:rPr>
          <w:rtl/>
        </w:rPr>
        <w:t>يحيى</w:t>
      </w:r>
      <w:r w:rsidRPr="009746DC">
        <w:rPr>
          <w:rtl/>
        </w:rPr>
        <w:t xml:space="preserve"> هو والد جعفر البرمكي.</w:t>
      </w:r>
    </w:p>
    <w:p w:rsidR="00B717C7" w:rsidRPr="009746DC" w:rsidRDefault="00B717C7" w:rsidP="00E834AD">
      <w:pPr>
        <w:pStyle w:val="libNormal"/>
        <w:rPr>
          <w:rtl/>
        </w:rPr>
      </w:pPr>
      <w:r w:rsidRPr="00C875FB">
        <w:rPr>
          <w:rtl/>
        </w:rPr>
        <w:t>« مساكين »</w:t>
      </w:r>
      <w:r w:rsidRPr="009746DC">
        <w:rPr>
          <w:rtl/>
        </w:rPr>
        <w:t xml:space="preserve"> أي هؤلاء مساكين</w:t>
      </w:r>
      <w:r>
        <w:rPr>
          <w:rtl/>
        </w:rPr>
        <w:t xml:space="preserve"> </w:t>
      </w:r>
      <w:r w:rsidRPr="00C875FB">
        <w:rPr>
          <w:rtl/>
        </w:rPr>
        <w:t>« وأعجب »</w:t>
      </w:r>
      <w:r w:rsidRPr="009746DC">
        <w:rPr>
          <w:rtl/>
        </w:rPr>
        <w:t xml:space="preserve"> أفعل التفضيل ، أي أعجب من زوال دولتهم موت هارون بخراس</w:t>
      </w:r>
      <w:r w:rsidR="00D8033E">
        <w:rPr>
          <w:rtl/>
        </w:rPr>
        <w:t xml:space="preserve">ان </w:t>
      </w:r>
      <w:r w:rsidRPr="009746DC">
        <w:rPr>
          <w:rtl/>
        </w:rPr>
        <w:t>، وموتي به واجتماعي معه في الدفن في موضع ، أو أعجب من إخباري بذاك إخباري بهذا وربما يقرأ بصيغة الأ</w:t>
      </w:r>
      <w:r w:rsidR="00850EDE">
        <w:rPr>
          <w:rtl/>
        </w:rPr>
        <w:t xml:space="preserve">مرّ </w:t>
      </w:r>
      <w:r w:rsidRPr="009746DC">
        <w:rPr>
          <w:rtl/>
        </w:rPr>
        <w:t>وهو بعيد</w:t>
      </w:r>
      <w:r w:rsidRPr="00C875FB">
        <w:rPr>
          <w:rtl/>
        </w:rPr>
        <w:t xml:space="preserve"> « </w:t>
      </w:r>
      <w:r w:rsidR="00FE5F86">
        <w:rPr>
          <w:rtl/>
        </w:rPr>
        <w:t xml:space="preserve">حتّى </w:t>
      </w:r>
      <w:r w:rsidRPr="00C875FB">
        <w:rPr>
          <w:rtl/>
        </w:rPr>
        <w:t>دفناه »</w:t>
      </w:r>
      <w:r w:rsidRPr="009746DC">
        <w:rPr>
          <w:rtl/>
        </w:rPr>
        <w:t xml:space="preserve"> أي </w:t>
      </w:r>
      <w:r w:rsidR="00F00D81">
        <w:rPr>
          <w:rtl/>
        </w:rPr>
        <w:t>الرّضا</w:t>
      </w:r>
      <w:r w:rsidRPr="009746DC">
        <w:rPr>
          <w:rtl/>
        </w:rPr>
        <w:t xml:space="preserve"> </w:t>
      </w:r>
      <w:r w:rsidR="00850EDE">
        <w:rPr>
          <w:rStyle w:val="libAlaemChar"/>
          <w:rtl/>
        </w:rPr>
        <w:t xml:space="preserve">عليه‌السلام </w:t>
      </w:r>
      <w:r w:rsidRPr="00C875FB">
        <w:rPr>
          <w:rtl/>
        </w:rPr>
        <w:t>« معه »</w:t>
      </w:r>
      <w:r w:rsidRPr="009746DC">
        <w:rPr>
          <w:rtl/>
        </w:rPr>
        <w:t xml:space="preserve"> أي مع هارون.</w:t>
      </w:r>
    </w:p>
    <w:p w:rsidR="00B717C7" w:rsidRPr="009746DC" w:rsidRDefault="00B717C7" w:rsidP="00E834AD">
      <w:pPr>
        <w:pStyle w:val="libNormal"/>
        <w:rPr>
          <w:rtl/>
          <w:lang w:bidi="fa-IR"/>
        </w:rPr>
      </w:pPr>
      <w:r w:rsidRPr="00E834AD">
        <w:rPr>
          <w:rStyle w:val="libBold1Char"/>
          <w:rtl/>
        </w:rPr>
        <w:t>الحديث العاشر :</w:t>
      </w:r>
      <w:r w:rsidRPr="009746DC">
        <w:rPr>
          <w:rtl/>
          <w:lang w:bidi="fa-IR"/>
        </w:rPr>
        <w:t xml:space="preserve"> ضعيف.</w:t>
      </w:r>
    </w:p>
    <w:p w:rsidR="00B717C7" w:rsidRPr="009746DC" w:rsidRDefault="00B717C7" w:rsidP="00E834AD">
      <w:pPr>
        <w:pStyle w:val="libNormal"/>
        <w:rPr>
          <w:rtl/>
        </w:rPr>
      </w:pPr>
      <w:r w:rsidRPr="00C875FB">
        <w:rPr>
          <w:rtl/>
        </w:rPr>
        <w:t>وقاس</w:t>
      </w:r>
      <w:r w:rsidR="00D8033E">
        <w:rPr>
          <w:rtl/>
        </w:rPr>
        <w:t xml:space="preserve">ان </w:t>
      </w:r>
      <w:r w:rsidRPr="009746DC">
        <w:rPr>
          <w:rtl/>
        </w:rPr>
        <w:t>معر</w:t>
      </w:r>
      <w:r w:rsidR="001A0953">
        <w:rPr>
          <w:rFonts w:hint="cs"/>
          <w:rtl/>
        </w:rPr>
        <w:t>ّ</w:t>
      </w:r>
      <w:r w:rsidRPr="009746DC">
        <w:rPr>
          <w:rtl/>
        </w:rPr>
        <w:t>ب كاش</w:t>
      </w:r>
      <w:r w:rsidR="00D8033E">
        <w:rPr>
          <w:rtl/>
        </w:rPr>
        <w:t xml:space="preserve">ان </w:t>
      </w:r>
      <w:r w:rsidRPr="009746DC">
        <w:rPr>
          <w:rtl/>
        </w:rPr>
        <w:t>،</w:t>
      </w:r>
      <w:r>
        <w:rPr>
          <w:rtl/>
        </w:rPr>
        <w:t xml:space="preserve"> و</w:t>
      </w:r>
      <w:r w:rsidRPr="00C875FB">
        <w:rPr>
          <w:rtl/>
        </w:rPr>
        <w:t>الخطر</w:t>
      </w:r>
      <w:r w:rsidRPr="009746DC">
        <w:rPr>
          <w:rtl/>
        </w:rPr>
        <w:t xml:space="preserve"> بالتحريك القدر والشرف</w:t>
      </w:r>
      <w:r>
        <w:rPr>
          <w:rtl/>
        </w:rPr>
        <w:t xml:space="preserve"> </w:t>
      </w:r>
      <w:r w:rsidRPr="00C875FB">
        <w:rPr>
          <w:rtl/>
        </w:rPr>
        <w:t>« فلم أره سر</w:t>
      </w:r>
      <w:r w:rsidR="001A0953">
        <w:rPr>
          <w:rFonts w:hint="cs"/>
          <w:rtl/>
        </w:rPr>
        <w:t>ّ</w:t>
      </w:r>
      <w:r w:rsidRPr="00C875FB">
        <w:rPr>
          <w:rtl/>
        </w:rPr>
        <w:t xml:space="preserve"> به »</w:t>
      </w:r>
      <w:r w:rsidRPr="009746DC">
        <w:rPr>
          <w:rtl/>
        </w:rPr>
        <w:t xml:space="preserve"> </w:t>
      </w:r>
      <w:r w:rsidR="00D83B35">
        <w:rPr>
          <w:rtl/>
        </w:rPr>
        <w:t xml:space="preserve">علىّ </w:t>
      </w:r>
      <w:r w:rsidRPr="009746DC">
        <w:rPr>
          <w:rtl/>
        </w:rPr>
        <w:t>بناء المجهول</w:t>
      </w:r>
      <w:r>
        <w:rPr>
          <w:rtl/>
        </w:rPr>
        <w:t xml:space="preserve"> </w:t>
      </w:r>
      <w:r w:rsidRPr="00C875FB">
        <w:rPr>
          <w:rtl/>
        </w:rPr>
        <w:t>« الط</w:t>
      </w:r>
      <w:r w:rsidR="00E834AD">
        <w:rPr>
          <w:rtl/>
        </w:rPr>
        <w:t>ست</w:t>
      </w:r>
      <w:r w:rsidR="003928AF">
        <w:rPr>
          <w:rtl/>
        </w:rPr>
        <w:t xml:space="preserve"> </w:t>
      </w:r>
      <w:r w:rsidRPr="00C875FB">
        <w:rPr>
          <w:rtl/>
        </w:rPr>
        <w:t>»</w:t>
      </w:r>
      <w:r w:rsidRPr="009746DC">
        <w:rPr>
          <w:rtl/>
        </w:rPr>
        <w:t xml:space="preserve"> منصوب بتقدير أحضر</w:t>
      </w:r>
      <w:r w:rsidRPr="00C875FB">
        <w:rPr>
          <w:rtl/>
        </w:rPr>
        <w:t xml:space="preserve"> « فجعل يسيل »</w:t>
      </w:r>
      <w:r w:rsidRPr="009746DC">
        <w:rPr>
          <w:rtl/>
        </w:rPr>
        <w:t xml:space="preserve"> أي شرع</w:t>
      </w:r>
      <w:r>
        <w:rPr>
          <w:rtl/>
        </w:rPr>
        <w:t xml:space="preserve"> </w:t>
      </w:r>
      <w:r w:rsidRPr="00C875FB">
        <w:rPr>
          <w:rtl/>
        </w:rPr>
        <w:t xml:space="preserve">« من </w:t>
      </w:r>
      <w:r w:rsidR="00551E04">
        <w:rPr>
          <w:rtl/>
        </w:rPr>
        <w:t xml:space="preserve">كان </w:t>
      </w:r>
      <w:r w:rsidRPr="00C875FB">
        <w:rPr>
          <w:rtl/>
        </w:rPr>
        <w:t>هكذا »</w:t>
      </w:r>
      <w:r w:rsidRPr="009746DC">
        <w:rPr>
          <w:rtl/>
        </w:rPr>
        <w:t xml:space="preserve"> استفه</w:t>
      </w:r>
      <w:r w:rsidR="00551E04">
        <w:rPr>
          <w:rtl/>
        </w:rPr>
        <w:t xml:space="preserve">أمّ </w:t>
      </w:r>
      <w:r w:rsidRPr="009746DC">
        <w:rPr>
          <w:rtl/>
        </w:rPr>
        <w:t>إنكاري ، وفي المناقب : لا يبالي.</w:t>
      </w:r>
    </w:p>
    <w:p w:rsidR="008930D5" w:rsidRDefault="008930D5" w:rsidP="008930D5">
      <w:pPr>
        <w:pStyle w:val="libNormal"/>
        <w:rPr>
          <w:rtl/>
        </w:rPr>
      </w:pPr>
      <w:r>
        <w:rPr>
          <w:rtl/>
        </w:rPr>
        <w:br w:type="page"/>
      </w:r>
    </w:p>
    <w:p w:rsidR="00B717C7" w:rsidRPr="009746DC" w:rsidRDefault="00B717C7" w:rsidP="001A0953">
      <w:pPr>
        <w:pStyle w:val="libNormal"/>
        <w:rPr>
          <w:rtl/>
        </w:rPr>
      </w:pPr>
      <w:r w:rsidRPr="009746DC">
        <w:rPr>
          <w:rtl/>
        </w:rPr>
        <w:lastRenderedPageBreak/>
        <w:t>11</w:t>
      </w:r>
      <w:r>
        <w:rPr>
          <w:rtl/>
        </w:rPr>
        <w:t xml:space="preserve"> </w:t>
      </w:r>
      <w:r w:rsidR="003928AF">
        <w:rPr>
          <w:rtl/>
        </w:rPr>
        <w:t>-</w:t>
      </w:r>
      <w:r>
        <w:rPr>
          <w:rtl/>
        </w:rPr>
        <w:t xml:space="preserve"> </w:t>
      </w:r>
      <w:r w:rsidRPr="009746DC">
        <w:rPr>
          <w:rtl/>
        </w:rPr>
        <w:t xml:space="preserve">سعد بن عبد الله وعبد الله بن جعفر </w:t>
      </w:r>
      <w:r w:rsidR="00C300E6">
        <w:rPr>
          <w:rtl/>
        </w:rPr>
        <w:t>جميعاً</w:t>
      </w:r>
      <w:r w:rsidRPr="009746DC">
        <w:rPr>
          <w:rtl/>
        </w:rPr>
        <w:t xml:space="preserve"> ، عن إبراهيم بن مهزيار ، عن أخيه </w:t>
      </w:r>
      <w:r w:rsidR="00551E04">
        <w:rPr>
          <w:rtl/>
        </w:rPr>
        <w:t xml:space="preserve">عليّ </w:t>
      </w:r>
      <w:r w:rsidRPr="009746DC">
        <w:rPr>
          <w:rtl/>
        </w:rPr>
        <w:t xml:space="preserve">بن مهزيار ، عن الحسين بن سعيد ، عن </w:t>
      </w:r>
      <w:r w:rsidR="00551E04">
        <w:rPr>
          <w:rtl/>
        </w:rPr>
        <w:t xml:space="preserve">محمّد </w:t>
      </w:r>
      <w:r w:rsidRPr="009746DC">
        <w:rPr>
          <w:rtl/>
        </w:rPr>
        <w:t>بن سن</w:t>
      </w:r>
      <w:r w:rsidR="00D8033E">
        <w:rPr>
          <w:rtl/>
        </w:rPr>
        <w:t xml:space="preserve">ان </w:t>
      </w:r>
      <w:r w:rsidRPr="009746DC">
        <w:rPr>
          <w:rtl/>
        </w:rPr>
        <w:t xml:space="preserve">قال قبض </w:t>
      </w:r>
      <w:r w:rsidR="00551E04">
        <w:rPr>
          <w:rtl/>
        </w:rPr>
        <w:t xml:space="preserve">عليّ </w:t>
      </w:r>
      <w:r w:rsidRPr="009746DC">
        <w:rPr>
          <w:rtl/>
        </w:rPr>
        <w:t xml:space="preserve">بن موسى </w:t>
      </w:r>
      <w:r w:rsidR="000164B7" w:rsidRPr="000164B7">
        <w:rPr>
          <w:rStyle w:val="libAlaemChar"/>
          <w:rFonts w:hint="cs"/>
          <w:rtl/>
        </w:rPr>
        <w:t xml:space="preserve">عليهما‌السلام </w:t>
      </w:r>
      <w:r w:rsidRPr="009746DC">
        <w:rPr>
          <w:rtl/>
        </w:rPr>
        <w:t xml:space="preserve">وهو ابن تسع وأربعين سنة وأشهر في </w:t>
      </w:r>
      <w:r w:rsidR="00EB1FB4">
        <w:rPr>
          <w:rtl/>
        </w:rPr>
        <w:t xml:space="preserve">عام </w:t>
      </w:r>
      <w:r w:rsidRPr="009746DC">
        <w:rPr>
          <w:rtl/>
        </w:rPr>
        <w:t xml:space="preserve">اثنين ومائتين عاش بعد موسى بن جعفر عشرين سنة </w:t>
      </w:r>
      <w:r w:rsidR="000164B7">
        <w:rPr>
          <w:rtl/>
        </w:rPr>
        <w:t xml:space="preserve">إلّا </w:t>
      </w:r>
      <w:r w:rsidRPr="009746DC">
        <w:rPr>
          <w:rtl/>
        </w:rPr>
        <w:t>شهرين أو ثلاثة</w:t>
      </w:r>
      <w:r>
        <w:rPr>
          <w:rFonts w:hint="cs"/>
          <w:rtl/>
        </w:rPr>
        <w:t>.</w:t>
      </w:r>
    </w:p>
    <w:p w:rsidR="00B717C7" w:rsidRDefault="001A0953" w:rsidP="00A01913">
      <w:pPr>
        <w:pStyle w:val="Heading1Center"/>
        <w:rPr>
          <w:rtl/>
        </w:rPr>
      </w:pPr>
      <w:bookmarkStart w:id="42" w:name="_Toc100051242"/>
      <w:bookmarkStart w:id="43" w:name="_Toc146209269"/>
      <w:bookmarkStart w:id="44" w:name="_Toc260322940"/>
      <w:bookmarkStart w:id="45" w:name="_Toc260323045"/>
      <w:r>
        <w:rPr>
          <w:rFonts w:hint="cs"/>
          <w:rtl/>
        </w:rPr>
        <w:t xml:space="preserve">( </w:t>
      </w:r>
      <w:r w:rsidR="00B717C7" w:rsidRPr="009746DC">
        <w:rPr>
          <w:rtl/>
        </w:rPr>
        <w:t>باب</w:t>
      </w:r>
      <w:bookmarkEnd w:id="42"/>
      <w:bookmarkEnd w:id="43"/>
      <w:r w:rsidR="00B717C7" w:rsidRPr="009746DC">
        <w:rPr>
          <w:rtl/>
        </w:rPr>
        <w:t xml:space="preserve"> </w:t>
      </w:r>
      <w:r>
        <w:rPr>
          <w:rFonts w:hint="cs"/>
          <w:rtl/>
        </w:rPr>
        <w:t>)</w:t>
      </w:r>
      <w:bookmarkEnd w:id="44"/>
      <w:bookmarkEnd w:id="45"/>
    </w:p>
    <w:p w:rsidR="00B717C7" w:rsidRPr="009746DC" w:rsidRDefault="001A0953" w:rsidP="001A0953">
      <w:pPr>
        <w:pStyle w:val="Heading1Center"/>
        <w:rPr>
          <w:rtl/>
        </w:rPr>
      </w:pPr>
      <w:bookmarkStart w:id="46" w:name="_Toc100051243"/>
      <w:bookmarkStart w:id="47" w:name="_Toc146209270"/>
      <w:bookmarkStart w:id="48" w:name="_Toc260322941"/>
      <w:bookmarkStart w:id="49" w:name="_Toc260323046"/>
      <w:r>
        <w:rPr>
          <w:rFonts w:hint="cs"/>
          <w:rtl/>
        </w:rPr>
        <w:t xml:space="preserve">( </w:t>
      </w:r>
      <w:r w:rsidR="00B717C7" w:rsidRPr="009746DC">
        <w:rPr>
          <w:rtl/>
        </w:rPr>
        <w:t xml:space="preserve">مولد أبي جعفر </w:t>
      </w:r>
      <w:r w:rsidR="00551E04">
        <w:rPr>
          <w:rtl/>
        </w:rPr>
        <w:t xml:space="preserve">محمّد </w:t>
      </w:r>
      <w:r w:rsidR="00B717C7" w:rsidRPr="009746DC">
        <w:rPr>
          <w:rtl/>
        </w:rPr>
        <w:t xml:space="preserve">بن </w:t>
      </w:r>
      <w:r w:rsidR="00551E04">
        <w:rPr>
          <w:rtl/>
        </w:rPr>
        <w:t xml:space="preserve">عليّ </w:t>
      </w:r>
      <w:r w:rsidR="00B717C7" w:rsidRPr="009746DC">
        <w:rPr>
          <w:rtl/>
        </w:rPr>
        <w:t xml:space="preserve">الثاني </w:t>
      </w:r>
      <w:bookmarkEnd w:id="46"/>
      <w:bookmarkEnd w:id="47"/>
      <w:r>
        <w:rPr>
          <w:rStyle w:val="libAlaemChar"/>
          <w:rtl/>
        </w:rPr>
        <w:t>عليه‌السلام</w:t>
      </w:r>
      <w:r>
        <w:rPr>
          <w:rStyle w:val="libAlaemChar"/>
          <w:rFonts w:hint="cs"/>
          <w:rtl/>
        </w:rPr>
        <w:t xml:space="preserve"> </w:t>
      </w:r>
      <w:r>
        <w:rPr>
          <w:rFonts w:hint="cs"/>
          <w:rtl/>
        </w:rPr>
        <w:t>)</w:t>
      </w:r>
      <w:bookmarkEnd w:id="48"/>
      <w:bookmarkEnd w:id="49"/>
    </w:p>
    <w:p w:rsidR="00B717C7" w:rsidRPr="009746DC" w:rsidRDefault="00B717C7" w:rsidP="00485C2D">
      <w:pPr>
        <w:pStyle w:val="libNormal"/>
        <w:rPr>
          <w:rtl/>
        </w:rPr>
      </w:pPr>
      <w:r w:rsidRPr="009746DC">
        <w:rPr>
          <w:rtl/>
        </w:rPr>
        <w:t>ولد</w:t>
      </w:r>
      <w:r w:rsidRPr="00BD53DA">
        <w:rPr>
          <w:rtl/>
        </w:rPr>
        <w:t xml:space="preserve"> </w:t>
      </w:r>
      <w:r w:rsidR="00850EDE">
        <w:rPr>
          <w:rStyle w:val="libAlaemChar"/>
          <w:rtl/>
        </w:rPr>
        <w:t xml:space="preserve">عليه‌السلام </w:t>
      </w:r>
      <w:r w:rsidRPr="009746DC">
        <w:rPr>
          <w:rtl/>
        </w:rPr>
        <w:t xml:space="preserve">في شهر </w:t>
      </w:r>
      <w:r w:rsidR="00BA3041">
        <w:rPr>
          <w:rtl/>
        </w:rPr>
        <w:t xml:space="preserve">رمضان </w:t>
      </w:r>
      <w:r w:rsidRPr="009746DC">
        <w:rPr>
          <w:rtl/>
        </w:rPr>
        <w:t>من سنة خمس وتسعين ومائة وقبض</w:t>
      </w:r>
      <w:r w:rsidRPr="00BD53DA">
        <w:rPr>
          <w:rtl/>
        </w:rPr>
        <w:t xml:space="preserve"> </w:t>
      </w:r>
      <w:r w:rsidR="00850EDE">
        <w:rPr>
          <w:rStyle w:val="libAlaemChar"/>
          <w:rtl/>
        </w:rPr>
        <w:t xml:space="preserve">عليه‌السلام </w:t>
      </w:r>
      <w:r w:rsidRPr="009746DC">
        <w:rPr>
          <w:rtl/>
        </w:rPr>
        <w:t>سنة عشرين ومائتين في آخر ذي الق</w:t>
      </w:r>
      <w:r w:rsidR="00485C2D">
        <w:rPr>
          <w:rtl/>
        </w:rPr>
        <w:t>عد</w:t>
      </w:r>
      <w:r w:rsidR="007D1F02">
        <w:rPr>
          <w:rtl/>
        </w:rPr>
        <w:t xml:space="preserve">ة </w:t>
      </w:r>
      <w:r w:rsidRPr="009746DC">
        <w:rPr>
          <w:rtl/>
        </w:rPr>
        <w:t>وهو ابن خمس وعشرين سنة وشهرين وثمانية عشر يوما</w:t>
      </w:r>
      <w:r w:rsidR="00485C2D">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85C2D">
      <w:pPr>
        <w:pStyle w:val="libNormal"/>
        <w:rPr>
          <w:rtl/>
        </w:rPr>
      </w:pPr>
      <w:r w:rsidRPr="00485C2D">
        <w:rPr>
          <w:rStyle w:val="libBold1Char"/>
          <w:rtl/>
        </w:rPr>
        <w:t>الحديث الحادي عشر :</w:t>
      </w:r>
      <w:r w:rsidRPr="009746DC">
        <w:rPr>
          <w:rtl/>
        </w:rPr>
        <w:t xml:space="preserve"> ضعيف </w:t>
      </w:r>
      <w:r w:rsidR="00D83B35">
        <w:rPr>
          <w:rtl/>
        </w:rPr>
        <w:t xml:space="preserve">علىّ </w:t>
      </w:r>
      <w:r w:rsidRPr="009746DC">
        <w:rPr>
          <w:rtl/>
        </w:rPr>
        <w:t xml:space="preserve">المشهور ، موقوف ومخالف </w:t>
      </w:r>
      <w:r w:rsidR="00FE5F86">
        <w:rPr>
          <w:rtl/>
        </w:rPr>
        <w:t xml:space="preserve">لـمّا </w:t>
      </w:r>
      <w:r w:rsidRPr="009746DC">
        <w:rPr>
          <w:rtl/>
        </w:rPr>
        <w:t>اختاره المصنف وجعله أقصد ، وقد أشار إلى الاختلاف.</w:t>
      </w:r>
    </w:p>
    <w:p w:rsidR="00B717C7" w:rsidRDefault="00B717C7" w:rsidP="00066609">
      <w:pPr>
        <w:pStyle w:val="libCenterBold1"/>
        <w:rPr>
          <w:rtl/>
          <w:lang w:bidi="fa-IR"/>
        </w:rPr>
      </w:pPr>
      <w:r w:rsidRPr="00C875FB">
        <w:rPr>
          <w:rtl/>
        </w:rPr>
        <w:t xml:space="preserve">باب مولد أبي جعفر </w:t>
      </w:r>
      <w:r w:rsidR="00551E04">
        <w:rPr>
          <w:rtl/>
        </w:rPr>
        <w:t xml:space="preserve">محمّد </w:t>
      </w:r>
      <w:r w:rsidRPr="00C875FB">
        <w:rPr>
          <w:rtl/>
        </w:rPr>
        <w:t xml:space="preserve">بن </w:t>
      </w:r>
      <w:r w:rsidR="00551E04">
        <w:rPr>
          <w:rtl/>
        </w:rPr>
        <w:t xml:space="preserve">عليّ </w:t>
      </w:r>
      <w:r w:rsidRPr="00C875FB">
        <w:rPr>
          <w:rtl/>
        </w:rPr>
        <w:t xml:space="preserve">الثاني </w:t>
      </w:r>
      <w:r w:rsidR="00850EDE">
        <w:rPr>
          <w:rStyle w:val="libAlaemChar"/>
          <w:rtl/>
        </w:rPr>
        <w:t xml:space="preserve">عليه‌السلام </w:t>
      </w:r>
    </w:p>
    <w:p w:rsidR="00B717C7" w:rsidRPr="009746DC" w:rsidRDefault="00B717C7" w:rsidP="00485C2D">
      <w:pPr>
        <w:pStyle w:val="libNormal"/>
        <w:rPr>
          <w:rtl/>
        </w:rPr>
      </w:pPr>
      <w:r w:rsidRPr="009746DC">
        <w:rPr>
          <w:rtl/>
        </w:rPr>
        <w:t xml:space="preserve">أقول : قال ابن شهرآشوب </w:t>
      </w:r>
      <w:r>
        <w:rPr>
          <w:rtl/>
        </w:rPr>
        <w:t>(ره)</w:t>
      </w:r>
      <w:r w:rsidRPr="009746DC">
        <w:rPr>
          <w:rtl/>
        </w:rPr>
        <w:t xml:space="preserve"> ولد </w:t>
      </w:r>
      <w:r w:rsidR="00850EDE">
        <w:rPr>
          <w:rStyle w:val="libAlaemChar"/>
          <w:rtl/>
        </w:rPr>
        <w:t xml:space="preserve">عليه‌السلام </w:t>
      </w:r>
      <w:r w:rsidRPr="009746DC">
        <w:rPr>
          <w:rtl/>
        </w:rPr>
        <w:t xml:space="preserve">بالمدينة ليلة الجمعة للتاسع عشر من شهر </w:t>
      </w:r>
      <w:r w:rsidR="00BA3041">
        <w:rPr>
          <w:rtl/>
        </w:rPr>
        <w:t xml:space="preserve">رمضان </w:t>
      </w:r>
      <w:r w:rsidRPr="009746DC">
        <w:rPr>
          <w:rtl/>
        </w:rPr>
        <w:t>، ويقال : للنصف منه ، وقال ابن عياش : يوم الجمعة لعشر خلون من رجب سنة خمس وتسعين ومائة ، وقبض ببغداد مسموما في آخر ذي الق</w:t>
      </w:r>
      <w:r w:rsidR="007D1F02">
        <w:rPr>
          <w:rtl/>
        </w:rPr>
        <w:t xml:space="preserve">عدَّة </w:t>
      </w:r>
      <w:r w:rsidRPr="009746DC">
        <w:rPr>
          <w:rtl/>
        </w:rPr>
        <w:t>، وقيل : يوم السبت ل</w:t>
      </w:r>
      <w:r w:rsidR="003928AF">
        <w:rPr>
          <w:rtl/>
        </w:rPr>
        <w:t xml:space="preserve">ستّ </w:t>
      </w:r>
      <w:r w:rsidRPr="009746DC">
        <w:rPr>
          <w:rtl/>
        </w:rPr>
        <w:t xml:space="preserve">خلون من ذي </w:t>
      </w:r>
      <w:r w:rsidR="00C17164">
        <w:rPr>
          <w:rtl/>
        </w:rPr>
        <w:t xml:space="preserve">الحجّة </w:t>
      </w:r>
      <w:r w:rsidRPr="009746DC">
        <w:rPr>
          <w:rtl/>
        </w:rPr>
        <w:t xml:space="preserve">سنة عشرين ومائتين ، ودفن في مقابر قريش إلى جنب موسى بن جعفر </w:t>
      </w:r>
      <w:r w:rsidR="000164B7" w:rsidRPr="000164B7">
        <w:rPr>
          <w:rStyle w:val="libAlaemChar"/>
          <w:rtl/>
        </w:rPr>
        <w:t xml:space="preserve">عليهما‌السلام </w:t>
      </w:r>
      <w:r w:rsidRPr="009746DC">
        <w:rPr>
          <w:rtl/>
        </w:rPr>
        <w:t>، وعمره خمس وعشرون سنة ، وقالوا : وثلاثة أشهر واثن</w:t>
      </w:r>
      <w:r w:rsidR="00D8033E">
        <w:rPr>
          <w:rtl/>
        </w:rPr>
        <w:t xml:space="preserve">ان </w:t>
      </w:r>
      <w:r w:rsidRPr="009746DC">
        <w:rPr>
          <w:rtl/>
        </w:rPr>
        <w:t xml:space="preserve">وعشرون </w:t>
      </w:r>
      <w:r w:rsidR="002D77E0">
        <w:rPr>
          <w:rtl/>
        </w:rPr>
        <w:t xml:space="preserve">يوماً </w:t>
      </w:r>
      <w:r w:rsidRPr="009746DC">
        <w:rPr>
          <w:rtl/>
        </w:rPr>
        <w:t xml:space="preserve">، </w:t>
      </w:r>
      <w:r w:rsidR="00551E04">
        <w:rPr>
          <w:rtl/>
        </w:rPr>
        <w:t xml:space="preserve">وأمّه أمّ </w:t>
      </w:r>
      <w:r w:rsidRPr="009746DC">
        <w:rPr>
          <w:rtl/>
        </w:rPr>
        <w:t xml:space="preserve">ولد تدعي درة ، وكانت مريسية ، </w:t>
      </w:r>
      <w:r w:rsidR="00D83B35">
        <w:rPr>
          <w:rtl/>
        </w:rPr>
        <w:t xml:space="preserve">ثمّ </w:t>
      </w:r>
      <w:r w:rsidR="003928AF">
        <w:rPr>
          <w:rtl/>
        </w:rPr>
        <w:t xml:space="preserve">سمّاها </w:t>
      </w:r>
      <w:r w:rsidR="00F00D81">
        <w:rPr>
          <w:rtl/>
        </w:rPr>
        <w:t>الرّضا</w:t>
      </w:r>
      <w:r w:rsidRPr="009746DC">
        <w:rPr>
          <w:rtl/>
        </w:rPr>
        <w:t xml:space="preserve"> </w:t>
      </w:r>
      <w:r w:rsidR="00850EDE">
        <w:rPr>
          <w:rStyle w:val="libAlaemChar"/>
          <w:rtl/>
        </w:rPr>
        <w:t xml:space="preserve">عليه‌السلام </w:t>
      </w:r>
      <w:r w:rsidRPr="009746DC">
        <w:rPr>
          <w:rtl/>
        </w:rPr>
        <w:t>خيزر</w:t>
      </w:r>
      <w:r w:rsidR="00D8033E">
        <w:rPr>
          <w:rtl/>
        </w:rPr>
        <w:t xml:space="preserve">ان </w:t>
      </w:r>
      <w:r w:rsidRPr="009746DC">
        <w:rPr>
          <w:rtl/>
        </w:rPr>
        <w:t>، وكانت من أهل بيت مارية القبطية ، ويقال أن</w:t>
      </w:r>
      <w:r w:rsidR="00066609">
        <w:rPr>
          <w:rFonts w:hint="cs"/>
          <w:rtl/>
        </w:rPr>
        <w:t>ّ</w:t>
      </w:r>
      <w:r w:rsidRPr="009746DC">
        <w:rPr>
          <w:rtl/>
        </w:rPr>
        <w:t xml:space="preserve">ها سبيكة ، وكانت نوبية ، ويقال : ريحانة ، وتكنى أم. الحسن ومدة ولايته سبع عشرة سنة ، ويقال : </w:t>
      </w:r>
      <w:r w:rsidR="00066609">
        <w:rPr>
          <w:rtl/>
        </w:rPr>
        <w:t xml:space="preserve">أقام </w:t>
      </w:r>
      <w:r w:rsidRPr="009746DC">
        <w:rPr>
          <w:rtl/>
        </w:rPr>
        <w:t xml:space="preserve">مع أبيه سبع سنين وأربعة أشهر ويومين ، وبعده ثماني عشرة سنة </w:t>
      </w:r>
      <w:r w:rsidR="000164B7">
        <w:rPr>
          <w:rtl/>
        </w:rPr>
        <w:t xml:space="preserve">إلّا </w:t>
      </w:r>
      <w:r w:rsidRPr="009746DC">
        <w:rPr>
          <w:rtl/>
        </w:rPr>
        <w:t xml:space="preserve">عشرين </w:t>
      </w:r>
      <w:r w:rsidR="002D77E0">
        <w:rPr>
          <w:rtl/>
        </w:rPr>
        <w:t xml:space="preserve">يوماً </w:t>
      </w:r>
      <w:r w:rsidRPr="009746DC">
        <w:rPr>
          <w:rtl/>
        </w:rPr>
        <w:t>ف</w:t>
      </w:r>
      <w:r w:rsidR="00551E04">
        <w:rPr>
          <w:rtl/>
        </w:rPr>
        <w:t xml:space="preserve">كان </w:t>
      </w:r>
      <w:r w:rsidRPr="009746DC">
        <w:rPr>
          <w:rtl/>
        </w:rPr>
        <w:t xml:space="preserve">في سني إمامته بقية ملك المأمون ، </w:t>
      </w:r>
      <w:r w:rsidR="00D83B35">
        <w:rPr>
          <w:rtl/>
        </w:rPr>
        <w:t xml:space="preserve">ثمّ </w:t>
      </w:r>
      <w:r w:rsidRPr="009746DC">
        <w:rPr>
          <w:rtl/>
        </w:rPr>
        <w:t xml:space="preserve">ملك المعتصم والواثق ، وفي ملك الواثق استشهد ، وقال ابن بابويه : سم المعتصم </w:t>
      </w:r>
      <w:r w:rsidR="00551E04">
        <w:rPr>
          <w:rtl/>
        </w:rPr>
        <w:t xml:space="preserve">محمّد </w:t>
      </w:r>
      <w:r w:rsidRPr="009746DC">
        <w:rPr>
          <w:rtl/>
        </w:rPr>
        <w:t xml:space="preserve">بن </w:t>
      </w:r>
      <w:r w:rsidR="00551E04">
        <w:rPr>
          <w:rtl/>
        </w:rPr>
        <w:t xml:space="preserve">عليّ </w:t>
      </w:r>
      <w:r w:rsidR="00850EDE">
        <w:rPr>
          <w:rStyle w:val="libAlaemChar"/>
          <w:rtl/>
        </w:rPr>
        <w:t xml:space="preserve">عليه‌السلام </w:t>
      </w:r>
      <w:r w:rsidRPr="009746DC">
        <w:rPr>
          <w:rtl/>
        </w:rPr>
        <w:t>، وأولاده</w:t>
      </w:r>
    </w:p>
    <w:p w:rsidR="008930D5" w:rsidRDefault="008930D5" w:rsidP="008930D5">
      <w:pPr>
        <w:pStyle w:val="libNormal"/>
        <w:rPr>
          <w:rtl/>
        </w:rPr>
      </w:pPr>
      <w:r>
        <w:rPr>
          <w:rtl/>
        </w:rPr>
        <w:br w:type="page"/>
      </w:r>
    </w:p>
    <w:p w:rsidR="00B717C7" w:rsidRPr="009746DC" w:rsidRDefault="00B717C7" w:rsidP="00066609">
      <w:pPr>
        <w:pStyle w:val="libNormal"/>
        <w:rPr>
          <w:rtl/>
        </w:rPr>
      </w:pPr>
      <w:r>
        <w:rPr>
          <w:rtl/>
        </w:rPr>
        <w:lastRenderedPageBreak/>
        <w:t>و</w:t>
      </w:r>
      <w:r w:rsidRPr="009746DC">
        <w:rPr>
          <w:rtl/>
        </w:rPr>
        <w:t xml:space="preserve">دفن ببغداد في مقابر قريش عند قبر </w:t>
      </w:r>
      <w:r w:rsidR="00551E04">
        <w:rPr>
          <w:rtl/>
        </w:rPr>
        <w:t xml:space="preserve">جدّه </w:t>
      </w:r>
      <w:r w:rsidRPr="009746DC">
        <w:rPr>
          <w:rtl/>
        </w:rPr>
        <w:t xml:space="preserve">موسى </w:t>
      </w:r>
      <w:r w:rsidR="00850EDE">
        <w:rPr>
          <w:rStyle w:val="libAlaemChar"/>
          <w:rtl/>
        </w:rPr>
        <w:t xml:space="preserve">عليه‌السلام </w:t>
      </w:r>
      <w:r w:rsidRPr="009746DC">
        <w:rPr>
          <w:rtl/>
        </w:rPr>
        <w:t xml:space="preserve">وقد </w:t>
      </w:r>
      <w:r w:rsidR="00551E04">
        <w:rPr>
          <w:rtl/>
        </w:rPr>
        <w:t xml:space="preserve">كان </w:t>
      </w:r>
      <w:r w:rsidRPr="009746DC">
        <w:rPr>
          <w:rtl/>
        </w:rPr>
        <w:t xml:space="preserve">المعتصم أشخصه إلى بغداد في أول هذه السنة </w:t>
      </w:r>
      <w:r w:rsidR="003928AF">
        <w:rPr>
          <w:rtl/>
        </w:rPr>
        <w:t xml:space="preserve">الّتي </w:t>
      </w:r>
      <w:r w:rsidR="00551E04">
        <w:rPr>
          <w:rtl/>
        </w:rPr>
        <w:t xml:space="preserve">توفّي </w:t>
      </w:r>
      <w:r w:rsidRPr="009746DC">
        <w:rPr>
          <w:rtl/>
        </w:rPr>
        <w:t>فيها</w:t>
      </w:r>
      <w:r w:rsidRPr="00BD53DA">
        <w:rPr>
          <w:rtl/>
        </w:rPr>
        <w:t xml:space="preserve"> </w:t>
      </w:r>
      <w:r w:rsidR="00850EDE">
        <w:rPr>
          <w:rStyle w:val="libAlaemChar"/>
          <w:rtl/>
        </w:rPr>
        <w:t xml:space="preserve">عليه‌السلام </w:t>
      </w:r>
      <w:r w:rsidR="00551E04">
        <w:rPr>
          <w:rtl/>
        </w:rPr>
        <w:t xml:space="preserve">وأمّه أمّ </w:t>
      </w:r>
      <w:r w:rsidRPr="009746DC">
        <w:rPr>
          <w:rtl/>
        </w:rPr>
        <w:t xml:space="preserve">ولد </w:t>
      </w:r>
      <w:r w:rsidR="007B5B7A">
        <w:rPr>
          <w:rFonts w:hint="cs"/>
          <w:rtl/>
        </w:rPr>
        <w:t>،</w:t>
      </w:r>
      <w:r w:rsidRPr="009746DC">
        <w:rPr>
          <w:rtl/>
        </w:rPr>
        <w:t>يقال لها سبيكة نوبية</w:t>
      </w:r>
    </w:p>
    <w:p w:rsidR="00B717C7" w:rsidRPr="00324B78" w:rsidRDefault="008930D5" w:rsidP="007F05B9">
      <w:pPr>
        <w:pStyle w:val="libLine"/>
        <w:rPr>
          <w:rtl/>
        </w:rPr>
      </w:pPr>
      <w:r>
        <w:rPr>
          <w:rFonts w:hint="cs"/>
          <w:rtl/>
        </w:rPr>
        <w:t>_____________________________________________</w:t>
      </w:r>
    </w:p>
    <w:p w:rsidR="00B717C7" w:rsidRPr="009746DC" w:rsidRDefault="00551E04" w:rsidP="00066609">
      <w:pPr>
        <w:pStyle w:val="libNormal"/>
        <w:rPr>
          <w:rtl/>
        </w:rPr>
      </w:pPr>
      <w:r>
        <w:rPr>
          <w:rtl/>
        </w:rPr>
        <w:t xml:space="preserve">عليّ </w:t>
      </w:r>
      <w:r w:rsidR="00406F49">
        <w:rPr>
          <w:rtl/>
        </w:rPr>
        <w:t xml:space="preserve">الإمام </w:t>
      </w:r>
      <w:r w:rsidR="00B717C7" w:rsidRPr="009746DC">
        <w:rPr>
          <w:rtl/>
        </w:rPr>
        <w:t>، وموسى ، وحكيمة ، وخديجة ، و</w:t>
      </w:r>
      <w:r>
        <w:rPr>
          <w:rtl/>
        </w:rPr>
        <w:t xml:space="preserve">أمّ </w:t>
      </w:r>
      <w:r w:rsidR="00B717C7" w:rsidRPr="009746DC">
        <w:rPr>
          <w:rtl/>
        </w:rPr>
        <w:t>كلثوم ، وقال أبو عبد الله الحارثي :</w:t>
      </w:r>
      <w:r w:rsidR="00B717C7">
        <w:rPr>
          <w:rFonts w:hint="cs"/>
          <w:rtl/>
        </w:rPr>
        <w:t xml:space="preserve"> </w:t>
      </w:r>
      <w:r w:rsidR="00B717C7" w:rsidRPr="009746DC">
        <w:rPr>
          <w:rtl/>
        </w:rPr>
        <w:t xml:space="preserve">خلف فاطمة وإمامة </w:t>
      </w:r>
      <w:r w:rsidR="005C60ED">
        <w:rPr>
          <w:rtl/>
        </w:rPr>
        <w:t xml:space="preserve">فقط </w:t>
      </w:r>
      <w:r w:rsidR="00B717C7" w:rsidRPr="009746DC">
        <w:rPr>
          <w:rtl/>
        </w:rPr>
        <w:t xml:space="preserve">، وقد </w:t>
      </w:r>
      <w:r>
        <w:rPr>
          <w:rtl/>
        </w:rPr>
        <w:t xml:space="preserve">كان </w:t>
      </w:r>
      <w:r w:rsidR="00B717C7" w:rsidRPr="009746DC">
        <w:rPr>
          <w:rtl/>
        </w:rPr>
        <w:t xml:space="preserve">زوجه المأمون بنته </w:t>
      </w:r>
      <w:r>
        <w:rPr>
          <w:rtl/>
        </w:rPr>
        <w:t xml:space="preserve">أمّ </w:t>
      </w:r>
      <w:r w:rsidR="00B717C7" w:rsidRPr="009746DC">
        <w:rPr>
          <w:rtl/>
        </w:rPr>
        <w:t xml:space="preserve">الفضل ولم يكن له منها ولد ، وسبب وروده بغداد إشخاص المعتصم والواثق له من المدينة فورد بغداد لليلتين من المحرم سنة عشرين ومائتين ، </w:t>
      </w:r>
      <w:r w:rsidR="00045410">
        <w:rPr>
          <w:rtl/>
        </w:rPr>
        <w:t xml:space="preserve">وأقام </w:t>
      </w:r>
      <w:r w:rsidR="00B717C7" w:rsidRPr="009746DC">
        <w:rPr>
          <w:rtl/>
        </w:rPr>
        <w:t xml:space="preserve">بها </w:t>
      </w:r>
      <w:r w:rsidR="00FE5F86">
        <w:rPr>
          <w:rtl/>
        </w:rPr>
        <w:t xml:space="preserve">حتّى </w:t>
      </w:r>
      <w:r>
        <w:rPr>
          <w:rtl/>
        </w:rPr>
        <w:t xml:space="preserve">توفّي </w:t>
      </w:r>
      <w:r w:rsidR="00B717C7" w:rsidRPr="009746DC">
        <w:rPr>
          <w:rtl/>
        </w:rPr>
        <w:t xml:space="preserve">في هذه السنة ، وروي </w:t>
      </w:r>
      <w:r w:rsidR="00D8033E">
        <w:rPr>
          <w:rtl/>
        </w:rPr>
        <w:t xml:space="preserve">ان </w:t>
      </w:r>
      <w:r w:rsidR="00B717C7" w:rsidRPr="009746DC">
        <w:rPr>
          <w:rtl/>
        </w:rPr>
        <w:t xml:space="preserve">امرأته </w:t>
      </w:r>
      <w:r>
        <w:rPr>
          <w:rtl/>
        </w:rPr>
        <w:t xml:space="preserve">أمّ </w:t>
      </w:r>
      <w:r w:rsidR="00B717C7" w:rsidRPr="009746DC">
        <w:rPr>
          <w:rtl/>
        </w:rPr>
        <w:t>الفضل بنت المأمون سمته في فرجه بمنديل ، ف</w:t>
      </w:r>
      <w:r w:rsidR="00FE5F86">
        <w:rPr>
          <w:rtl/>
        </w:rPr>
        <w:t xml:space="preserve">لـمّا </w:t>
      </w:r>
      <w:r w:rsidR="00B717C7" w:rsidRPr="009746DC">
        <w:rPr>
          <w:rtl/>
        </w:rPr>
        <w:t>أحس بذلك قال لها :</w:t>
      </w:r>
      <w:r w:rsidR="00B717C7">
        <w:rPr>
          <w:rFonts w:hint="cs"/>
          <w:rtl/>
        </w:rPr>
        <w:t xml:space="preserve"> </w:t>
      </w:r>
      <w:r w:rsidR="00B717C7" w:rsidRPr="009746DC">
        <w:rPr>
          <w:rtl/>
        </w:rPr>
        <w:t xml:space="preserve">أبلاك الله بداء لا دواء له ، فوقعت الأكلة في فرجها ، وكانت تنتصب للطبيب فينظرون إليها ويشيرون بالدواء عليها فلا ينفع ذلك </w:t>
      </w:r>
      <w:r w:rsidR="00FE5F86">
        <w:rPr>
          <w:rtl/>
        </w:rPr>
        <w:t xml:space="preserve">حتّى </w:t>
      </w:r>
      <w:r w:rsidR="00B717C7" w:rsidRPr="009746DC">
        <w:rPr>
          <w:rtl/>
        </w:rPr>
        <w:t>ماتت من علتها ، انتهى.</w:t>
      </w:r>
    </w:p>
    <w:p w:rsidR="00B717C7" w:rsidRPr="009746DC" w:rsidRDefault="00B717C7" w:rsidP="00066609">
      <w:pPr>
        <w:pStyle w:val="libNormal"/>
        <w:rPr>
          <w:rtl/>
        </w:rPr>
      </w:pPr>
      <w:r w:rsidRPr="009746DC">
        <w:rPr>
          <w:rtl/>
        </w:rPr>
        <w:t xml:space="preserve">وقال الشيخ في المصباح : خرج </w:t>
      </w:r>
      <w:r w:rsidR="00D83B35">
        <w:rPr>
          <w:rtl/>
        </w:rPr>
        <w:t xml:space="preserve">علىّ </w:t>
      </w:r>
      <w:r w:rsidRPr="009746DC">
        <w:rPr>
          <w:rtl/>
        </w:rPr>
        <w:t xml:space="preserve">يد الشيخ الكبير أبي القاسم </w:t>
      </w:r>
      <w:r w:rsidRPr="003F7506">
        <w:rPr>
          <w:rtl/>
        </w:rPr>
        <w:t>رضي‌الله‌عنه</w:t>
      </w:r>
      <w:r w:rsidRPr="009746DC">
        <w:rPr>
          <w:rtl/>
        </w:rPr>
        <w:t xml:space="preserve"> :</w:t>
      </w:r>
      <w:r>
        <w:rPr>
          <w:rFonts w:hint="cs"/>
          <w:rtl/>
        </w:rPr>
        <w:t xml:space="preserve"> </w:t>
      </w:r>
      <w:r w:rsidRPr="009746DC">
        <w:rPr>
          <w:rtl/>
        </w:rPr>
        <w:t xml:space="preserve">اللهم إني أسألك بالمولودين في رجب </w:t>
      </w:r>
      <w:r w:rsidR="00551E04">
        <w:rPr>
          <w:rtl/>
        </w:rPr>
        <w:t xml:space="preserve">محمّد </w:t>
      </w:r>
      <w:r w:rsidRPr="009746DC">
        <w:rPr>
          <w:rtl/>
        </w:rPr>
        <w:t xml:space="preserve">بن </w:t>
      </w:r>
      <w:r w:rsidR="00551E04">
        <w:rPr>
          <w:rtl/>
        </w:rPr>
        <w:t xml:space="preserve">عليّ </w:t>
      </w:r>
      <w:r w:rsidRPr="009746DC">
        <w:rPr>
          <w:rtl/>
        </w:rPr>
        <w:t xml:space="preserve">الثاني وابنه </w:t>
      </w:r>
      <w:r w:rsidR="00551E04">
        <w:rPr>
          <w:rtl/>
        </w:rPr>
        <w:t xml:space="preserve">عليّ </w:t>
      </w:r>
      <w:r w:rsidRPr="009746DC">
        <w:rPr>
          <w:rtl/>
        </w:rPr>
        <w:t xml:space="preserve">بن </w:t>
      </w:r>
      <w:r w:rsidR="00551E04">
        <w:rPr>
          <w:rtl/>
        </w:rPr>
        <w:t xml:space="preserve">محمّد </w:t>
      </w:r>
      <w:r w:rsidRPr="009746DC">
        <w:rPr>
          <w:rtl/>
        </w:rPr>
        <w:t>المنتجب ، الدعاء.</w:t>
      </w:r>
    </w:p>
    <w:p w:rsidR="00B717C7" w:rsidRPr="009746DC" w:rsidRDefault="00B717C7" w:rsidP="00066609">
      <w:pPr>
        <w:pStyle w:val="libNormal"/>
        <w:rPr>
          <w:rtl/>
        </w:rPr>
      </w:pPr>
      <w:r w:rsidRPr="009746DC">
        <w:rPr>
          <w:rtl/>
        </w:rPr>
        <w:t xml:space="preserve">وذكر ابن عياش : أنه </w:t>
      </w:r>
      <w:r w:rsidR="00551E04">
        <w:rPr>
          <w:rtl/>
        </w:rPr>
        <w:t xml:space="preserve">كان </w:t>
      </w:r>
      <w:r w:rsidRPr="009746DC">
        <w:rPr>
          <w:rtl/>
        </w:rPr>
        <w:t xml:space="preserve">يوم العاشر من رجب مولد أبي جعفر الثاني </w:t>
      </w:r>
      <w:r w:rsidR="00292DF4" w:rsidRPr="00292DF4">
        <w:rPr>
          <w:rStyle w:val="libAlaemChar"/>
          <w:rtl/>
        </w:rPr>
        <w:t xml:space="preserve">عليه‌السلام </w:t>
      </w:r>
      <w:r w:rsidRPr="009746DC">
        <w:rPr>
          <w:rtl/>
        </w:rPr>
        <w:t>.</w:t>
      </w:r>
    </w:p>
    <w:p w:rsidR="00B717C7" w:rsidRPr="009746DC" w:rsidRDefault="00B717C7" w:rsidP="00066609">
      <w:pPr>
        <w:pStyle w:val="libNormal"/>
        <w:rPr>
          <w:rtl/>
        </w:rPr>
      </w:pPr>
      <w:r w:rsidRPr="009746DC">
        <w:rPr>
          <w:rtl/>
        </w:rPr>
        <w:t xml:space="preserve">وفي الدروس : ولد </w:t>
      </w:r>
      <w:r w:rsidR="00850EDE">
        <w:rPr>
          <w:rStyle w:val="libAlaemChar"/>
          <w:rtl/>
        </w:rPr>
        <w:t xml:space="preserve">عليه‌السلام </w:t>
      </w:r>
      <w:r w:rsidRPr="009746DC">
        <w:rPr>
          <w:rtl/>
        </w:rPr>
        <w:t xml:space="preserve">بالمدينة في شهر </w:t>
      </w:r>
      <w:r w:rsidR="00BA3041">
        <w:rPr>
          <w:rtl/>
        </w:rPr>
        <w:t xml:space="preserve">رمضان </w:t>
      </w:r>
      <w:r w:rsidRPr="009746DC">
        <w:rPr>
          <w:rtl/>
        </w:rPr>
        <w:t>سنة خمس وتسعين ومائة ، وقبض ببغداد في آخر ذي الق</w:t>
      </w:r>
      <w:r w:rsidR="007D1F02">
        <w:rPr>
          <w:rtl/>
        </w:rPr>
        <w:t xml:space="preserve">عدَّة </w:t>
      </w:r>
      <w:r w:rsidRPr="009746DC">
        <w:rPr>
          <w:rtl/>
        </w:rPr>
        <w:t>وقيل : يوم الثلاثاء حادي عشر ذي الق</w:t>
      </w:r>
      <w:r w:rsidR="007D1F02">
        <w:rPr>
          <w:rtl/>
        </w:rPr>
        <w:t xml:space="preserve">عدَّة </w:t>
      </w:r>
      <w:r w:rsidRPr="009746DC">
        <w:rPr>
          <w:rtl/>
        </w:rPr>
        <w:t>سنة عشرين ومائتين.</w:t>
      </w:r>
    </w:p>
    <w:p w:rsidR="00B717C7" w:rsidRPr="009746DC" w:rsidRDefault="00B717C7" w:rsidP="00066609">
      <w:pPr>
        <w:pStyle w:val="libNormal"/>
        <w:rPr>
          <w:rtl/>
        </w:rPr>
      </w:pPr>
      <w:r w:rsidRPr="009746DC">
        <w:rPr>
          <w:rtl/>
        </w:rPr>
        <w:t>وفي تاريخ الغفاري ولد ليلة الجمعة الخامس عشر من شهر رمضان.</w:t>
      </w:r>
    </w:p>
    <w:p w:rsidR="00B717C7" w:rsidRPr="009746DC" w:rsidRDefault="00B717C7" w:rsidP="00066609">
      <w:pPr>
        <w:pStyle w:val="libNormal"/>
        <w:rPr>
          <w:rtl/>
        </w:rPr>
      </w:pPr>
      <w:r w:rsidRPr="009746DC">
        <w:rPr>
          <w:rtl/>
        </w:rPr>
        <w:t xml:space="preserve">وفي عيون المعجزات : </w:t>
      </w:r>
      <w:r w:rsidR="00D8033E">
        <w:rPr>
          <w:rtl/>
        </w:rPr>
        <w:t xml:space="preserve">ان </w:t>
      </w:r>
      <w:r w:rsidRPr="009746DC">
        <w:rPr>
          <w:rtl/>
        </w:rPr>
        <w:t xml:space="preserve">المعتصم أبا إسحاق </w:t>
      </w:r>
      <w:r w:rsidR="00551E04">
        <w:rPr>
          <w:rtl/>
        </w:rPr>
        <w:t xml:space="preserve">محمّد </w:t>
      </w:r>
      <w:r w:rsidRPr="009746DC">
        <w:rPr>
          <w:rtl/>
        </w:rPr>
        <w:t xml:space="preserve">بن هارون </w:t>
      </w:r>
      <w:r w:rsidR="00FE5F86">
        <w:rPr>
          <w:rtl/>
        </w:rPr>
        <w:t xml:space="preserve">لـمّا </w:t>
      </w:r>
      <w:r w:rsidRPr="009746DC">
        <w:rPr>
          <w:rtl/>
        </w:rPr>
        <w:t xml:space="preserve">تولى الخلافة بعد المأمون في </w:t>
      </w:r>
      <w:r w:rsidR="00551E04">
        <w:rPr>
          <w:rtl/>
        </w:rPr>
        <w:t xml:space="preserve">شعبان </w:t>
      </w:r>
      <w:r w:rsidRPr="009746DC">
        <w:rPr>
          <w:rtl/>
        </w:rPr>
        <w:t xml:space="preserve">سنة </w:t>
      </w:r>
      <w:r w:rsidR="00551E04">
        <w:rPr>
          <w:rtl/>
        </w:rPr>
        <w:t xml:space="preserve">ثمان </w:t>
      </w:r>
      <w:r w:rsidRPr="009746DC">
        <w:rPr>
          <w:rtl/>
        </w:rPr>
        <w:t>عشرة ومائتين عمل الحيلة في قتل أبي جعفر وأشار إلى ابنة المأمون زوجته ب</w:t>
      </w:r>
      <w:r w:rsidR="00D8033E">
        <w:rPr>
          <w:rtl/>
        </w:rPr>
        <w:t xml:space="preserve">ان </w:t>
      </w:r>
      <w:r w:rsidRPr="009746DC">
        <w:rPr>
          <w:rtl/>
        </w:rPr>
        <w:t xml:space="preserve">تسمية لأنه وقف </w:t>
      </w:r>
      <w:r w:rsidR="00D83B35">
        <w:rPr>
          <w:rtl/>
        </w:rPr>
        <w:t xml:space="preserve">علىّ </w:t>
      </w:r>
      <w:r w:rsidRPr="009746DC">
        <w:rPr>
          <w:rtl/>
        </w:rPr>
        <w:t xml:space="preserve">انحرافها عن أبي جعفر </w:t>
      </w:r>
      <w:r w:rsidR="00850EDE">
        <w:rPr>
          <w:rStyle w:val="libAlaemChar"/>
          <w:rtl/>
        </w:rPr>
        <w:t xml:space="preserve">عليه‌السلام </w:t>
      </w:r>
      <w:r w:rsidRPr="009746DC">
        <w:rPr>
          <w:rtl/>
        </w:rPr>
        <w:t xml:space="preserve">وشدة غيرتها عليه ، لتفضيله </w:t>
      </w:r>
      <w:r w:rsidR="00551E04">
        <w:rPr>
          <w:rtl/>
        </w:rPr>
        <w:t xml:space="preserve">أمّ </w:t>
      </w:r>
      <w:r w:rsidRPr="009746DC">
        <w:rPr>
          <w:rtl/>
        </w:rPr>
        <w:t>أبي الحسن عليها ، ولأنه لم يرزق منها ولد ، فأجابته إلى ذلك وجعلت سما في عنب رازقي ووضعته بين يديه ، ف</w:t>
      </w:r>
      <w:r w:rsidR="00FE5F86">
        <w:rPr>
          <w:rtl/>
        </w:rPr>
        <w:t xml:space="preserve">لـمّا </w:t>
      </w:r>
      <w:r w:rsidRPr="009746DC">
        <w:rPr>
          <w:rtl/>
        </w:rPr>
        <w:t>أ</w:t>
      </w:r>
      <w:r w:rsidR="006A0B61">
        <w:rPr>
          <w:rtl/>
        </w:rPr>
        <w:t xml:space="preserve">كلّ </w:t>
      </w:r>
      <w:r w:rsidRPr="009746DC">
        <w:rPr>
          <w:rtl/>
        </w:rPr>
        <w:t xml:space="preserve">منه ندمت وجعلت تبكي ، فقال </w:t>
      </w:r>
      <w:r w:rsidR="00850EDE">
        <w:rPr>
          <w:rStyle w:val="libAlaemChar"/>
          <w:rtl/>
        </w:rPr>
        <w:t xml:space="preserve">عليه‌السلام </w:t>
      </w:r>
      <w:r w:rsidRPr="009746DC">
        <w:rPr>
          <w:rtl/>
        </w:rPr>
        <w:t>: ما بكاؤك والله ليضربنك الله بعقر لا ينجبر ، وبلاء لا يتيسر فماتت بعلة في</w:t>
      </w:r>
    </w:p>
    <w:p w:rsidR="008930D5" w:rsidRDefault="008930D5" w:rsidP="008930D5">
      <w:pPr>
        <w:pStyle w:val="libNormal"/>
        <w:rPr>
          <w:rtl/>
        </w:rPr>
      </w:pPr>
      <w:r>
        <w:rPr>
          <w:rtl/>
        </w:rPr>
        <w:br w:type="page"/>
      </w:r>
    </w:p>
    <w:p w:rsidR="00B717C7" w:rsidRPr="009746DC" w:rsidRDefault="00B717C7" w:rsidP="007B5B7A">
      <w:pPr>
        <w:pStyle w:val="libNormal"/>
        <w:rPr>
          <w:rtl/>
        </w:rPr>
      </w:pPr>
      <w:r>
        <w:rPr>
          <w:rtl/>
        </w:rPr>
        <w:lastRenderedPageBreak/>
        <w:t>و</w:t>
      </w:r>
      <w:r w:rsidRPr="009746DC">
        <w:rPr>
          <w:rtl/>
        </w:rPr>
        <w:t xml:space="preserve">قيل </w:t>
      </w:r>
      <w:r w:rsidR="00551E04">
        <w:rPr>
          <w:rtl/>
        </w:rPr>
        <w:t xml:space="preserve">أيضاً </w:t>
      </w:r>
      <w:r w:rsidR="007B5B7A">
        <w:rPr>
          <w:rFonts w:hint="cs"/>
          <w:rtl/>
        </w:rPr>
        <w:t xml:space="preserve">: </w:t>
      </w:r>
      <w:r w:rsidR="00D8033E">
        <w:rPr>
          <w:rtl/>
        </w:rPr>
        <w:t xml:space="preserve">ان </w:t>
      </w:r>
      <w:r w:rsidRPr="009746DC">
        <w:rPr>
          <w:rtl/>
        </w:rPr>
        <w:t xml:space="preserve">اسمها </w:t>
      </w:r>
      <w:r w:rsidR="00551E04">
        <w:rPr>
          <w:rtl/>
        </w:rPr>
        <w:t xml:space="preserve">كان </w:t>
      </w:r>
      <w:r w:rsidRPr="009746DC">
        <w:rPr>
          <w:rtl/>
        </w:rPr>
        <w:t>خيزر</w:t>
      </w:r>
      <w:r w:rsidR="00D8033E">
        <w:rPr>
          <w:rtl/>
        </w:rPr>
        <w:t xml:space="preserve">ان </w:t>
      </w:r>
      <w:r w:rsidRPr="009746DC">
        <w:rPr>
          <w:rtl/>
        </w:rPr>
        <w:t>وروي أن</w:t>
      </w:r>
      <w:r w:rsidR="007B5B7A">
        <w:rPr>
          <w:rFonts w:hint="cs"/>
          <w:rtl/>
        </w:rPr>
        <w:t>ّ</w:t>
      </w:r>
      <w:r w:rsidRPr="009746DC">
        <w:rPr>
          <w:rtl/>
        </w:rPr>
        <w:t xml:space="preserve">ها كانت من أهل بيت مارية </w:t>
      </w:r>
      <w:r w:rsidR="00551E04">
        <w:rPr>
          <w:rtl/>
        </w:rPr>
        <w:t xml:space="preserve">أمّ </w:t>
      </w:r>
      <w:r w:rsidRPr="009746DC">
        <w:rPr>
          <w:rtl/>
        </w:rPr>
        <w:t xml:space="preserve">إبراهيم بن رسول الله </w:t>
      </w:r>
      <w:r w:rsidR="007D1F02" w:rsidRPr="007D1F02">
        <w:rPr>
          <w:rStyle w:val="libAlaemChar"/>
          <w:rFonts w:hint="cs"/>
          <w:rtl/>
        </w:rPr>
        <w:t>صلى‌الله‌عليه‌وآله‌وسلم</w:t>
      </w:r>
      <w:r>
        <w:rPr>
          <w:rtl/>
        </w:rPr>
        <w:t>.</w:t>
      </w:r>
    </w:p>
    <w:p w:rsidR="00B717C7" w:rsidRPr="009746DC" w:rsidRDefault="00B717C7" w:rsidP="007B5B7A">
      <w:pPr>
        <w:pStyle w:val="libNormal"/>
        <w:rPr>
          <w:rtl/>
        </w:rPr>
      </w:pPr>
      <w:r w:rsidRPr="009746DC">
        <w:rPr>
          <w:rtl/>
        </w:rPr>
        <w:t>1</w:t>
      </w:r>
      <w:r>
        <w:rPr>
          <w:rtl/>
        </w:rPr>
        <w:t xml:space="preserve"> </w:t>
      </w:r>
      <w:r w:rsidR="003928AF">
        <w:rPr>
          <w:rtl/>
        </w:rPr>
        <w:t>-</w:t>
      </w:r>
      <w:r>
        <w:rPr>
          <w:rtl/>
        </w:rPr>
        <w:t xml:space="preserve"> </w:t>
      </w:r>
      <w:r w:rsidRPr="009746DC">
        <w:rPr>
          <w:rtl/>
        </w:rPr>
        <w:t xml:space="preserve">أحمد بن إدريس ، عن </w:t>
      </w:r>
      <w:r w:rsidR="00551E04">
        <w:rPr>
          <w:rtl/>
        </w:rPr>
        <w:t xml:space="preserve">محمّد </w:t>
      </w:r>
      <w:r w:rsidRPr="009746DC">
        <w:rPr>
          <w:rtl/>
        </w:rPr>
        <w:t>بن حس</w:t>
      </w:r>
      <w:r w:rsidR="007B5B7A">
        <w:rPr>
          <w:rFonts w:hint="cs"/>
          <w:rtl/>
        </w:rPr>
        <w:t>ّ</w:t>
      </w:r>
      <w:r w:rsidR="00D8033E">
        <w:rPr>
          <w:rtl/>
        </w:rPr>
        <w:t xml:space="preserve">ان </w:t>
      </w:r>
      <w:r w:rsidRPr="009746DC">
        <w:rPr>
          <w:rtl/>
        </w:rPr>
        <w:t xml:space="preserve">، عن </w:t>
      </w:r>
      <w:r w:rsidR="00551E04">
        <w:rPr>
          <w:rtl/>
        </w:rPr>
        <w:t xml:space="preserve">عليّ </w:t>
      </w:r>
      <w:r w:rsidRPr="009746DC">
        <w:rPr>
          <w:rtl/>
        </w:rPr>
        <w:t xml:space="preserve">بن خالد </w:t>
      </w:r>
      <w:r w:rsidR="007B5B7A">
        <w:rPr>
          <w:rFonts w:hint="cs"/>
          <w:rtl/>
        </w:rPr>
        <w:t xml:space="preserve">- </w:t>
      </w:r>
      <w:r w:rsidRPr="009746DC">
        <w:rPr>
          <w:rtl/>
        </w:rPr>
        <w:t xml:space="preserve">قال </w:t>
      </w:r>
      <w:r w:rsidR="00551E04">
        <w:rPr>
          <w:rtl/>
        </w:rPr>
        <w:t xml:space="preserve">محمّد وكان </w:t>
      </w:r>
      <w:r w:rsidRPr="009746DC">
        <w:rPr>
          <w:rtl/>
        </w:rPr>
        <w:t>زيدي</w:t>
      </w:r>
      <w:r w:rsidR="007B5B7A">
        <w:rPr>
          <w:rFonts w:hint="cs"/>
          <w:rtl/>
        </w:rPr>
        <w:t>ّ</w:t>
      </w:r>
      <w:r w:rsidRPr="009746DC">
        <w:rPr>
          <w:rtl/>
        </w:rPr>
        <w:t>ا</w:t>
      </w:r>
      <w:r w:rsidR="007B5B7A">
        <w:rPr>
          <w:rFonts w:hint="cs"/>
          <w:rtl/>
        </w:rPr>
        <w:t>ً</w:t>
      </w:r>
      <w:r w:rsidRPr="009746DC">
        <w:rPr>
          <w:rtl/>
        </w:rPr>
        <w:t xml:space="preserve"> </w:t>
      </w:r>
      <w:r w:rsidR="007B5B7A">
        <w:rPr>
          <w:rFonts w:hint="cs"/>
          <w:rtl/>
        </w:rPr>
        <w:t xml:space="preserve">- </w:t>
      </w:r>
      <w:r w:rsidRPr="009746DC">
        <w:rPr>
          <w:rtl/>
        </w:rPr>
        <w:t xml:space="preserve">قال كنت بالعسكر فبلغني </w:t>
      </w:r>
      <w:r w:rsidR="00D8033E">
        <w:rPr>
          <w:rtl/>
        </w:rPr>
        <w:t>ان</w:t>
      </w:r>
      <w:r w:rsidR="007B5B7A">
        <w:rPr>
          <w:rFonts w:hint="cs"/>
          <w:rtl/>
        </w:rPr>
        <w:t>ّ</w:t>
      </w:r>
      <w:r w:rsidR="00D8033E">
        <w:rPr>
          <w:rtl/>
        </w:rPr>
        <w:t xml:space="preserve"> </w:t>
      </w:r>
      <w:r w:rsidRPr="009746DC">
        <w:rPr>
          <w:rtl/>
        </w:rPr>
        <w:t>هناك رجل محبوس أتي به من ناحية الشام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64285">
      <w:pPr>
        <w:pStyle w:val="libNormal"/>
        <w:rPr>
          <w:rtl/>
        </w:rPr>
      </w:pPr>
      <w:r w:rsidRPr="009746DC">
        <w:rPr>
          <w:rtl/>
        </w:rPr>
        <w:t xml:space="preserve">أغمض المواضع من جوارحها صارت </w:t>
      </w:r>
      <w:r w:rsidR="007B5B7A">
        <w:rPr>
          <w:rtl/>
        </w:rPr>
        <w:t xml:space="preserve">ناصوراً </w:t>
      </w:r>
      <w:r w:rsidRPr="009746DC">
        <w:rPr>
          <w:rtl/>
        </w:rPr>
        <w:t xml:space="preserve">، فأنفقت مالها وجميع ما ملكته </w:t>
      </w:r>
      <w:r w:rsidR="00D83B35">
        <w:rPr>
          <w:rtl/>
        </w:rPr>
        <w:t xml:space="preserve">علىّ </w:t>
      </w:r>
      <w:r w:rsidRPr="009746DC">
        <w:rPr>
          <w:rtl/>
        </w:rPr>
        <w:t xml:space="preserve">تلك </w:t>
      </w:r>
      <w:r w:rsidR="00FE5F86">
        <w:rPr>
          <w:rtl/>
        </w:rPr>
        <w:t xml:space="preserve">حتّى </w:t>
      </w:r>
      <w:r w:rsidRPr="009746DC">
        <w:rPr>
          <w:rtl/>
        </w:rPr>
        <w:t xml:space="preserve">احتاجت إلى الاسترقاء ، وروي </w:t>
      </w:r>
      <w:r w:rsidR="00D8033E">
        <w:rPr>
          <w:rtl/>
        </w:rPr>
        <w:t xml:space="preserve">ان </w:t>
      </w:r>
      <w:r w:rsidRPr="009746DC">
        <w:rPr>
          <w:rtl/>
        </w:rPr>
        <w:t xml:space="preserve">الناصور </w:t>
      </w:r>
      <w:r w:rsidR="00551E04">
        <w:rPr>
          <w:rtl/>
        </w:rPr>
        <w:t xml:space="preserve">كان </w:t>
      </w:r>
      <w:r w:rsidRPr="009746DC">
        <w:rPr>
          <w:rtl/>
        </w:rPr>
        <w:t xml:space="preserve">في فرجها ، وقبض </w:t>
      </w:r>
      <w:r w:rsidR="00850EDE">
        <w:rPr>
          <w:rStyle w:val="libAlaemChar"/>
          <w:rtl/>
        </w:rPr>
        <w:t xml:space="preserve">عليه‌السلام </w:t>
      </w:r>
      <w:r w:rsidRPr="009746DC">
        <w:rPr>
          <w:rtl/>
        </w:rPr>
        <w:t xml:space="preserve">في سنة </w:t>
      </w:r>
      <w:r w:rsidR="00FE5F86">
        <w:rPr>
          <w:rtl/>
        </w:rPr>
        <w:t xml:space="preserve">حتّى </w:t>
      </w:r>
      <w:r w:rsidRPr="009746DC">
        <w:rPr>
          <w:rtl/>
        </w:rPr>
        <w:t xml:space="preserve">احتاجت إلى الاسترقاء ، وروي </w:t>
      </w:r>
      <w:r w:rsidR="00D8033E">
        <w:rPr>
          <w:rtl/>
        </w:rPr>
        <w:t xml:space="preserve">ان </w:t>
      </w:r>
      <w:r w:rsidRPr="009746DC">
        <w:rPr>
          <w:rtl/>
        </w:rPr>
        <w:t xml:space="preserve">الناصور </w:t>
      </w:r>
      <w:r w:rsidR="00551E04">
        <w:rPr>
          <w:rtl/>
        </w:rPr>
        <w:t xml:space="preserve">كان </w:t>
      </w:r>
      <w:r w:rsidRPr="009746DC">
        <w:rPr>
          <w:rtl/>
        </w:rPr>
        <w:t xml:space="preserve">في فرجها ، وقبض </w:t>
      </w:r>
      <w:r w:rsidR="00850EDE">
        <w:rPr>
          <w:rStyle w:val="libAlaemChar"/>
          <w:rtl/>
        </w:rPr>
        <w:t xml:space="preserve">عليه‌السلام </w:t>
      </w:r>
      <w:r w:rsidRPr="009746DC">
        <w:rPr>
          <w:rtl/>
        </w:rPr>
        <w:t xml:space="preserve">في سنة عشرين ومائتين من الهجرة في يوم الثلاثاء لخمس خلون من ذي </w:t>
      </w:r>
      <w:r w:rsidR="00C17164">
        <w:rPr>
          <w:rtl/>
        </w:rPr>
        <w:t xml:space="preserve">الحجّة </w:t>
      </w:r>
      <w:r w:rsidRPr="009746DC">
        <w:rPr>
          <w:rtl/>
        </w:rPr>
        <w:t>، وله أربع وعشرون سنة وشهور ، ل</w:t>
      </w:r>
      <w:r w:rsidR="00D8033E">
        <w:rPr>
          <w:rtl/>
        </w:rPr>
        <w:t xml:space="preserve">ان </w:t>
      </w:r>
      <w:r w:rsidRPr="009746DC">
        <w:rPr>
          <w:rtl/>
        </w:rPr>
        <w:t xml:space="preserve">مولده </w:t>
      </w:r>
      <w:r w:rsidR="00850EDE">
        <w:rPr>
          <w:rStyle w:val="libAlaemChar"/>
          <w:rtl/>
        </w:rPr>
        <w:t xml:space="preserve">عليه‌السلام </w:t>
      </w:r>
      <w:r w:rsidR="00551E04">
        <w:rPr>
          <w:rtl/>
        </w:rPr>
        <w:t xml:space="preserve">كان </w:t>
      </w:r>
      <w:r w:rsidRPr="009746DC">
        <w:rPr>
          <w:rtl/>
        </w:rPr>
        <w:t xml:space="preserve">في سنة خمس وتسعين ومائة ، وروي في كشف </w:t>
      </w:r>
      <w:r w:rsidR="007F05B9">
        <w:rPr>
          <w:rtl/>
        </w:rPr>
        <w:t xml:space="preserve">الغمّة </w:t>
      </w:r>
      <w:r w:rsidRPr="009746DC">
        <w:rPr>
          <w:rtl/>
        </w:rPr>
        <w:t xml:space="preserve">عن </w:t>
      </w:r>
      <w:r w:rsidR="00551E04">
        <w:rPr>
          <w:rtl/>
        </w:rPr>
        <w:t xml:space="preserve">محمّد </w:t>
      </w:r>
      <w:r w:rsidRPr="009746DC">
        <w:rPr>
          <w:rtl/>
        </w:rPr>
        <w:t xml:space="preserve">بن سعيد أنه </w:t>
      </w:r>
      <w:r w:rsidR="00850EDE">
        <w:rPr>
          <w:rStyle w:val="libAlaemChar"/>
          <w:rtl/>
        </w:rPr>
        <w:t xml:space="preserve">عليه‌السلام </w:t>
      </w:r>
      <w:r w:rsidRPr="009746DC">
        <w:rPr>
          <w:rtl/>
        </w:rPr>
        <w:t>قتل في زمن الواثق بالله.</w:t>
      </w:r>
    </w:p>
    <w:p w:rsidR="00B717C7" w:rsidRPr="009746DC" w:rsidRDefault="00B717C7" w:rsidP="007B5B7A">
      <w:pPr>
        <w:pStyle w:val="libNormal"/>
        <w:rPr>
          <w:rtl/>
        </w:rPr>
      </w:pPr>
      <w:r w:rsidRPr="009746DC">
        <w:rPr>
          <w:rtl/>
        </w:rPr>
        <w:t xml:space="preserve">وروي عن أحمد بن </w:t>
      </w:r>
      <w:r w:rsidR="00551E04">
        <w:rPr>
          <w:rtl/>
        </w:rPr>
        <w:t xml:space="preserve">عليّ </w:t>
      </w:r>
      <w:r w:rsidRPr="009746DC">
        <w:rPr>
          <w:rtl/>
        </w:rPr>
        <w:t xml:space="preserve">بن ثابت أنه </w:t>
      </w:r>
      <w:r w:rsidR="00850EDE">
        <w:rPr>
          <w:rStyle w:val="libAlaemChar"/>
          <w:rtl/>
        </w:rPr>
        <w:t xml:space="preserve">عليه‌السلام </w:t>
      </w:r>
      <w:r w:rsidRPr="009746DC">
        <w:rPr>
          <w:rtl/>
        </w:rPr>
        <w:t xml:space="preserve">قدم من المدينة إلى بغداد وافدا إلى أبي إسحاق المعتصم ، ومعه امرأته </w:t>
      </w:r>
      <w:r w:rsidR="00551E04">
        <w:rPr>
          <w:rtl/>
        </w:rPr>
        <w:t xml:space="preserve">أمّ </w:t>
      </w:r>
      <w:r w:rsidRPr="009746DC">
        <w:rPr>
          <w:rtl/>
        </w:rPr>
        <w:t xml:space="preserve">الفضل بنت المأمون ، </w:t>
      </w:r>
      <w:r w:rsidR="00551E04">
        <w:rPr>
          <w:rtl/>
        </w:rPr>
        <w:t xml:space="preserve">وتوفّي </w:t>
      </w:r>
      <w:r w:rsidRPr="009746DC">
        <w:rPr>
          <w:rtl/>
        </w:rPr>
        <w:t xml:space="preserve">ببغداد ودخلت امرأته </w:t>
      </w:r>
      <w:r w:rsidR="00551E04">
        <w:rPr>
          <w:rtl/>
        </w:rPr>
        <w:t xml:space="preserve">أمّ </w:t>
      </w:r>
      <w:r w:rsidRPr="009746DC">
        <w:rPr>
          <w:rtl/>
        </w:rPr>
        <w:t>الفضل إلى قصر المعتصم ، فجعلت مع الحرم ، انتهى.</w:t>
      </w:r>
    </w:p>
    <w:p w:rsidR="00B717C7" w:rsidRPr="009746DC" w:rsidRDefault="00B717C7" w:rsidP="007B5B7A">
      <w:pPr>
        <w:pStyle w:val="libNormal"/>
        <w:rPr>
          <w:rtl/>
        </w:rPr>
      </w:pPr>
      <w:r w:rsidRPr="009746DC">
        <w:rPr>
          <w:rtl/>
        </w:rPr>
        <w:t xml:space="preserve">وأقول : كون شهادته </w:t>
      </w:r>
      <w:r w:rsidR="00850EDE">
        <w:rPr>
          <w:rStyle w:val="libAlaemChar"/>
          <w:rtl/>
        </w:rPr>
        <w:t xml:space="preserve">عليه‌السلام </w:t>
      </w:r>
      <w:r w:rsidRPr="009746DC">
        <w:rPr>
          <w:rtl/>
        </w:rPr>
        <w:t>في زمن الواثق مخالف للتواريخ المتقد</w:t>
      </w:r>
      <w:r w:rsidR="007B5B7A">
        <w:rPr>
          <w:rFonts w:hint="cs"/>
          <w:rtl/>
        </w:rPr>
        <w:t>ّ</w:t>
      </w:r>
      <w:r w:rsidRPr="009746DC">
        <w:rPr>
          <w:rtl/>
        </w:rPr>
        <w:t>مة ، لات</w:t>
      </w:r>
      <w:r w:rsidR="007B5B7A">
        <w:rPr>
          <w:rFonts w:hint="cs"/>
          <w:rtl/>
        </w:rPr>
        <w:t>ّ</w:t>
      </w:r>
      <w:r w:rsidRPr="009746DC">
        <w:rPr>
          <w:rtl/>
        </w:rPr>
        <w:t xml:space="preserve">فاق أهل التواريخ </w:t>
      </w:r>
      <w:r w:rsidR="00D83B35">
        <w:rPr>
          <w:rtl/>
        </w:rPr>
        <w:t xml:space="preserve">علىّ </w:t>
      </w:r>
      <w:r w:rsidR="00D8033E">
        <w:rPr>
          <w:rtl/>
        </w:rPr>
        <w:t xml:space="preserve">ان </w:t>
      </w:r>
      <w:r w:rsidRPr="009746DC">
        <w:rPr>
          <w:rtl/>
        </w:rPr>
        <w:t>الواثق بالله هارون بن المعتصم بويع في شهر ربيع الأول سنة سبع وعشرين ومائتين ، وقد دلت التواريخ المتقد</w:t>
      </w:r>
      <w:r w:rsidR="007B5B7A">
        <w:rPr>
          <w:rFonts w:hint="cs"/>
          <w:rtl/>
        </w:rPr>
        <w:t>ّ</w:t>
      </w:r>
      <w:r w:rsidRPr="009746DC">
        <w:rPr>
          <w:rtl/>
        </w:rPr>
        <w:t xml:space="preserve">مة </w:t>
      </w:r>
      <w:r w:rsidR="00D83B35">
        <w:rPr>
          <w:rtl/>
        </w:rPr>
        <w:t xml:space="preserve">علىّ </w:t>
      </w:r>
      <w:r w:rsidRPr="009746DC">
        <w:rPr>
          <w:rtl/>
        </w:rPr>
        <w:t>أن</w:t>
      </w:r>
      <w:r w:rsidR="007B5B7A">
        <w:rPr>
          <w:rFonts w:hint="cs"/>
          <w:rtl/>
        </w:rPr>
        <w:t>ّ</w:t>
      </w:r>
      <w:r w:rsidRPr="009746DC">
        <w:rPr>
          <w:rtl/>
        </w:rPr>
        <w:t xml:space="preserve">ه </w:t>
      </w:r>
      <w:r w:rsidR="00850EDE">
        <w:rPr>
          <w:rStyle w:val="libAlaemChar"/>
          <w:rtl/>
        </w:rPr>
        <w:t xml:space="preserve">عليه‌السلام </w:t>
      </w:r>
      <w:r w:rsidRPr="009746DC">
        <w:rPr>
          <w:rtl/>
        </w:rPr>
        <w:t>مضى قبل ذلك بسبع سنين أو أكثر.</w:t>
      </w:r>
    </w:p>
    <w:p w:rsidR="00B717C7" w:rsidRPr="009746DC" w:rsidRDefault="00B717C7" w:rsidP="007B5B7A">
      <w:pPr>
        <w:pStyle w:val="libNormal"/>
        <w:rPr>
          <w:rtl/>
          <w:lang w:bidi="fa-IR"/>
        </w:rPr>
      </w:pPr>
      <w:r w:rsidRPr="00292DF4">
        <w:rPr>
          <w:rStyle w:val="libBold1Char"/>
          <w:rtl/>
        </w:rPr>
        <w:t>الحديث الأول :</w:t>
      </w:r>
      <w:r w:rsidRPr="009746DC">
        <w:rPr>
          <w:rtl/>
          <w:lang w:bidi="fa-IR"/>
        </w:rPr>
        <w:t xml:space="preserve"> ضعيف.</w:t>
      </w:r>
    </w:p>
    <w:p w:rsidR="00B717C7" w:rsidRPr="009746DC" w:rsidRDefault="00B717C7" w:rsidP="007B5B7A">
      <w:pPr>
        <w:pStyle w:val="libNormal"/>
        <w:rPr>
          <w:rtl/>
        </w:rPr>
      </w:pPr>
      <w:r w:rsidRPr="00C875FB">
        <w:rPr>
          <w:rtl/>
        </w:rPr>
        <w:t xml:space="preserve">قوله : </w:t>
      </w:r>
      <w:r w:rsidR="00551E04">
        <w:rPr>
          <w:rtl/>
        </w:rPr>
        <w:t xml:space="preserve">وكان </w:t>
      </w:r>
      <w:r w:rsidRPr="00C875FB">
        <w:rPr>
          <w:rtl/>
        </w:rPr>
        <w:t>،</w:t>
      </w:r>
      <w:r w:rsidRPr="009746DC">
        <w:rPr>
          <w:rtl/>
        </w:rPr>
        <w:t xml:space="preserve"> أي </w:t>
      </w:r>
      <w:r w:rsidR="00551E04">
        <w:rPr>
          <w:rtl/>
        </w:rPr>
        <w:t xml:space="preserve">عليّ </w:t>
      </w:r>
      <w:r w:rsidRPr="009746DC">
        <w:rPr>
          <w:rtl/>
        </w:rPr>
        <w:t xml:space="preserve">بن خالد ، وفي القاموس : </w:t>
      </w:r>
      <w:r w:rsidRPr="00C875FB">
        <w:rPr>
          <w:rtl/>
        </w:rPr>
        <w:t>العسكر</w:t>
      </w:r>
      <w:r w:rsidRPr="009746DC">
        <w:rPr>
          <w:rtl/>
        </w:rPr>
        <w:t xml:space="preserve"> اسم سر</w:t>
      </w:r>
      <w:r w:rsidR="007B5B7A">
        <w:rPr>
          <w:rFonts w:hint="cs"/>
          <w:rtl/>
        </w:rPr>
        <w:t>ّ</w:t>
      </w:r>
      <w:r w:rsidRPr="009746DC">
        <w:rPr>
          <w:rtl/>
        </w:rPr>
        <w:t xml:space="preserve"> من رأى ، وإليه نسب العسكري</w:t>
      </w:r>
      <w:r w:rsidR="00D8033E">
        <w:rPr>
          <w:rtl/>
        </w:rPr>
        <w:t xml:space="preserve">ان </w:t>
      </w:r>
      <w:r w:rsidRPr="009746DC">
        <w:rPr>
          <w:rtl/>
        </w:rPr>
        <w:t xml:space="preserve">أبو الحسن </w:t>
      </w:r>
      <w:r w:rsidR="00551E04">
        <w:rPr>
          <w:rtl/>
        </w:rPr>
        <w:t xml:space="preserve">عليّ </w:t>
      </w:r>
      <w:r w:rsidRPr="009746DC">
        <w:rPr>
          <w:rtl/>
        </w:rPr>
        <w:t xml:space="preserve">بن </w:t>
      </w:r>
      <w:r w:rsidR="00551E04">
        <w:rPr>
          <w:rtl/>
        </w:rPr>
        <w:t xml:space="preserve">محمّد </w:t>
      </w:r>
      <w:r w:rsidRPr="009746DC">
        <w:rPr>
          <w:rtl/>
        </w:rPr>
        <w:t xml:space="preserve">بن </w:t>
      </w:r>
      <w:r w:rsidR="00551E04">
        <w:rPr>
          <w:rtl/>
        </w:rPr>
        <w:t xml:space="preserve">عليّ </w:t>
      </w:r>
      <w:r w:rsidRPr="009746DC">
        <w:rPr>
          <w:rtl/>
        </w:rPr>
        <w:t xml:space="preserve">بن موسى بن جعفر ، وولده الحسن </w:t>
      </w:r>
      <w:r w:rsidR="00632E02" w:rsidRPr="00632E02">
        <w:rPr>
          <w:rStyle w:val="libAlaemChar"/>
          <w:rtl/>
        </w:rPr>
        <w:t>عليهم‌السلام</w:t>
      </w:r>
      <w:r w:rsidRPr="009746DC">
        <w:rPr>
          <w:rtl/>
        </w:rPr>
        <w:t>.</w:t>
      </w:r>
    </w:p>
    <w:p w:rsidR="00B717C7" w:rsidRPr="009746DC" w:rsidRDefault="00B717C7" w:rsidP="007B5B7A">
      <w:pPr>
        <w:pStyle w:val="libNormal"/>
        <w:rPr>
          <w:rtl/>
        </w:rPr>
      </w:pPr>
      <w:r w:rsidRPr="00C875FB">
        <w:rPr>
          <w:rtl/>
        </w:rPr>
        <w:t>قوله : رجل محبوس</w:t>
      </w:r>
      <w:r w:rsidRPr="009746DC">
        <w:rPr>
          <w:rtl/>
        </w:rPr>
        <w:t xml:space="preserve"> ، في الإرشاد وغيره وبعض نسخ الكتاب : </w:t>
      </w:r>
      <w:r w:rsidR="00FE5F86">
        <w:rPr>
          <w:rtl/>
        </w:rPr>
        <w:t xml:space="preserve">رجلاً </w:t>
      </w:r>
      <w:r w:rsidRPr="009746DC">
        <w:rPr>
          <w:rtl/>
        </w:rPr>
        <w:t>محبوسا</w:t>
      </w:r>
      <w:r w:rsidR="007B5B7A">
        <w:rPr>
          <w:rFonts w:hint="cs"/>
          <w:rtl/>
        </w:rPr>
        <w:t>ً</w:t>
      </w:r>
      <w:r w:rsidRPr="009746DC">
        <w:rPr>
          <w:rtl/>
        </w:rPr>
        <w:t xml:space="preserve"> ، وفي القاموس : </w:t>
      </w:r>
      <w:r w:rsidRPr="00C875FB">
        <w:rPr>
          <w:rtl/>
        </w:rPr>
        <w:t>الكبل</w:t>
      </w:r>
      <w:r w:rsidRPr="009746DC">
        <w:rPr>
          <w:rtl/>
        </w:rPr>
        <w:t xml:space="preserve"> القيد ، ويكسر أو أعظمه كبله يكبله ، وكبله حبسه في سجن أو غيره ، انتهى.</w:t>
      </w:r>
    </w:p>
    <w:p w:rsidR="008930D5" w:rsidRDefault="008930D5" w:rsidP="008930D5">
      <w:pPr>
        <w:pStyle w:val="libNormal"/>
        <w:rPr>
          <w:rtl/>
        </w:rPr>
      </w:pPr>
      <w:r>
        <w:rPr>
          <w:rtl/>
        </w:rPr>
        <w:br w:type="page"/>
      </w:r>
    </w:p>
    <w:p w:rsidR="00B717C7" w:rsidRPr="009746DC" w:rsidRDefault="00632E02" w:rsidP="00632E02">
      <w:pPr>
        <w:pStyle w:val="libNormal"/>
        <w:rPr>
          <w:rtl/>
        </w:rPr>
      </w:pPr>
      <w:r>
        <w:rPr>
          <w:rtl/>
        </w:rPr>
        <w:lastRenderedPageBreak/>
        <w:t xml:space="preserve">مكبولاً </w:t>
      </w:r>
      <w:r w:rsidR="00B717C7" w:rsidRPr="009746DC">
        <w:rPr>
          <w:rtl/>
        </w:rPr>
        <w:t xml:space="preserve">وقالوا </w:t>
      </w:r>
      <w:r>
        <w:rPr>
          <w:rFonts w:hint="cs"/>
          <w:rtl/>
        </w:rPr>
        <w:t xml:space="preserve">: </w:t>
      </w:r>
      <w:r w:rsidR="00B717C7" w:rsidRPr="009746DC">
        <w:rPr>
          <w:rtl/>
        </w:rPr>
        <w:t>إن</w:t>
      </w:r>
      <w:r>
        <w:rPr>
          <w:rFonts w:hint="cs"/>
          <w:rtl/>
        </w:rPr>
        <w:t>ّ</w:t>
      </w:r>
      <w:r w:rsidR="00B717C7" w:rsidRPr="009746DC">
        <w:rPr>
          <w:rtl/>
        </w:rPr>
        <w:t>ه تنب</w:t>
      </w:r>
      <w:r>
        <w:rPr>
          <w:rFonts w:hint="cs"/>
          <w:rtl/>
        </w:rPr>
        <w:t>ّ</w:t>
      </w:r>
      <w:r w:rsidR="00B717C7" w:rsidRPr="009746DC">
        <w:rPr>
          <w:rtl/>
        </w:rPr>
        <w:t xml:space="preserve">أ </w:t>
      </w:r>
      <w:r>
        <w:rPr>
          <w:rFonts w:hint="cs"/>
          <w:rtl/>
        </w:rPr>
        <w:t xml:space="preserve">، </w:t>
      </w:r>
      <w:r w:rsidR="00B717C7" w:rsidRPr="009746DC">
        <w:rPr>
          <w:rtl/>
        </w:rPr>
        <w:t xml:space="preserve">قال </w:t>
      </w:r>
      <w:r w:rsidR="00551E04">
        <w:rPr>
          <w:rtl/>
        </w:rPr>
        <w:t>عليّ</w:t>
      </w:r>
      <w:r>
        <w:rPr>
          <w:rFonts w:hint="cs"/>
          <w:rtl/>
        </w:rPr>
        <w:t>ُ</w:t>
      </w:r>
      <w:r w:rsidR="00551E04">
        <w:rPr>
          <w:rtl/>
        </w:rPr>
        <w:t xml:space="preserve"> </w:t>
      </w:r>
      <w:r w:rsidR="00B717C7" w:rsidRPr="009746DC">
        <w:rPr>
          <w:rtl/>
        </w:rPr>
        <w:t xml:space="preserve">بن خالد </w:t>
      </w:r>
      <w:r>
        <w:rPr>
          <w:rFonts w:hint="cs"/>
          <w:rtl/>
        </w:rPr>
        <w:t>:</w:t>
      </w:r>
      <w:r w:rsidR="00B717C7" w:rsidRPr="009746DC">
        <w:rPr>
          <w:rtl/>
        </w:rPr>
        <w:t xml:space="preserve">فأتيت الباب وداريت البوابين والحجبة </w:t>
      </w:r>
      <w:r w:rsidR="00FE5F86">
        <w:rPr>
          <w:rtl/>
        </w:rPr>
        <w:t xml:space="preserve">حتّى </w:t>
      </w:r>
      <w:r w:rsidR="00B717C7" w:rsidRPr="009746DC">
        <w:rPr>
          <w:rtl/>
        </w:rPr>
        <w:t>وصلت إليه فإذا رجل له فهم فقلت يا هذا ما قص</w:t>
      </w:r>
      <w:r>
        <w:rPr>
          <w:rFonts w:hint="cs"/>
          <w:rtl/>
        </w:rPr>
        <w:t>ّ</w:t>
      </w:r>
      <w:r w:rsidR="00B717C7" w:rsidRPr="009746DC">
        <w:rPr>
          <w:rtl/>
        </w:rPr>
        <w:t xml:space="preserve">تك وما أمرك قال إني كنت </w:t>
      </w:r>
      <w:r w:rsidR="00FE5F86">
        <w:rPr>
          <w:rtl/>
        </w:rPr>
        <w:t xml:space="preserve">رجلاً </w:t>
      </w:r>
      <w:r w:rsidR="00DA2CBE">
        <w:rPr>
          <w:rtl/>
        </w:rPr>
        <w:t xml:space="preserve">بالشام </w:t>
      </w:r>
      <w:r w:rsidR="00B717C7" w:rsidRPr="009746DC">
        <w:rPr>
          <w:rtl/>
        </w:rPr>
        <w:t>أعبد الله في الموضع الذي يقال له موضع رأس الحسين فبينا أنا في عبادتي إذ أتاني شخص فقال لي قم بنا فقمت معه فبينا أنا معه إذا أنا في مسجد الكوفة فقال لي تعرف هذا المسجد فقلت نعم هذا مسجد الكوفة قال ف</w:t>
      </w:r>
      <w:r w:rsidR="0063239E">
        <w:rPr>
          <w:rtl/>
        </w:rPr>
        <w:t xml:space="preserve">صلّى </w:t>
      </w:r>
      <w:r w:rsidR="00B717C7" w:rsidRPr="009746DC">
        <w:rPr>
          <w:rtl/>
        </w:rPr>
        <w:t xml:space="preserve">وصليت معه فبينا أنا معه إذا أنا في مسجد الرسول </w:t>
      </w:r>
      <w:r w:rsidR="007D1F02" w:rsidRPr="007D1F02">
        <w:rPr>
          <w:rStyle w:val="libAlaemChar"/>
          <w:rFonts w:hint="cs"/>
          <w:rtl/>
        </w:rPr>
        <w:t>صلى‌الله‌عليه‌وآله‌وسلم</w:t>
      </w:r>
      <w:r w:rsidR="00B717C7" w:rsidRPr="009746DC">
        <w:rPr>
          <w:rtl/>
        </w:rPr>
        <w:t xml:space="preserve"> بالمدينة فسلم </w:t>
      </w:r>
      <w:r w:rsidR="00D83B35">
        <w:rPr>
          <w:rtl/>
        </w:rPr>
        <w:t xml:space="preserve">علىّ </w:t>
      </w:r>
      <w:r w:rsidR="00B717C7" w:rsidRPr="009746DC">
        <w:rPr>
          <w:rtl/>
        </w:rPr>
        <w:t xml:space="preserve">رسول الله </w:t>
      </w:r>
      <w:r w:rsidR="007D1F02" w:rsidRPr="007D1F02">
        <w:rPr>
          <w:rStyle w:val="libAlaemChar"/>
          <w:rFonts w:hint="cs"/>
          <w:rtl/>
        </w:rPr>
        <w:t>صلى‌الله‌عليه‌وآله‌وسلم</w:t>
      </w:r>
      <w:r w:rsidR="00B717C7" w:rsidRPr="009746DC">
        <w:rPr>
          <w:rtl/>
        </w:rPr>
        <w:t xml:space="preserve"> وسلمت و</w:t>
      </w:r>
      <w:r w:rsidR="0063239E">
        <w:rPr>
          <w:rtl/>
        </w:rPr>
        <w:t xml:space="preserve">صلّى </w:t>
      </w:r>
      <w:r w:rsidR="00B717C7" w:rsidRPr="009746DC">
        <w:rPr>
          <w:rtl/>
        </w:rPr>
        <w:t>وصليت معه و</w:t>
      </w:r>
      <w:r w:rsidR="0063239E">
        <w:rPr>
          <w:rtl/>
        </w:rPr>
        <w:t xml:space="preserve">صلّى </w:t>
      </w:r>
      <w:r w:rsidR="00D83B35">
        <w:rPr>
          <w:rtl/>
        </w:rPr>
        <w:t xml:space="preserve">علىّ </w:t>
      </w:r>
      <w:r w:rsidR="00B717C7" w:rsidRPr="009746DC">
        <w:rPr>
          <w:rtl/>
        </w:rPr>
        <w:t xml:space="preserve">رسول الله </w:t>
      </w:r>
      <w:r w:rsidR="007D1F02" w:rsidRPr="007D1F02">
        <w:rPr>
          <w:rStyle w:val="libAlaemChar"/>
          <w:rFonts w:hint="cs"/>
          <w:rtl/>
        </w:rPr>
        <w:t>صلى‌الله‌عليه‌وآله‌وسلم</w:t>
      </w:r>
      <w:r w:rsidR="00B717C7" w:rsidRPr="009746DC">
        <w:rPr>
          <w:rtl/>
        </w:rPr>
        <w:t xml:space="preserve"> فبينا أنا معه إذا أنا ب</w:t>
      </w:r>
      <w:r w:rsidR="00D30306">
        <w:rPr>
          <w:rtl/>
        </w:rPr>
        <w:t xml:space="preserve">مكّة </w:t>
      </w:r>
      <w:r w:rsidR="00B717C7" w:rsidRPr="009746DC">
        <w:rPr>
          <w:rtl/>
        </w:rPr>
        <w:t xml:space="preserve">فلم أزل معه </w:t>
      </w:r>
      <w:r w:rsidR="00FE5F86">
        <w:rPr>
          <w:rtl/>
        </w:rPr>
        <w:t xml:space="preserve">حتّى </w:t>
      </w:r>
      <w:r w:rsidR="00B717C7" w:rsidRPr="009746DC">
        <w:rPr>
          <w:rtl/>
        </w:rPr>
        <w:t xml:space="preserve">قضى مناسكه وقضيت مناسكي معه فبينا أنا معه إذا أنا في الموضع الذي كنت أعبد الله فيه </w:t>
      </w:r>
      <w:r w:rsidR="00DA2CBE">
        <w:rPr>
          <w:rtl/>
        </w:rPr>
        <w:t xml:space="preserve">بالشام </w:t>
      </w:r>
      <w:r w:rsidR="00B717C7" w:rsidRPr="009746DC">
        <w:rPr>
          <w:rtl/>
        </w:rPr>
        <w:t>ومضى الرجل ف</w:t>
      </w:r>
      <w:r w:rsidR="00FE5F86">
        <w:rPr>
          <w:rtl/>
        </w:rPr>
        <w:t xml:space="preserve">لـمّا </w:t>
      </w:r>
      <w:r w:rsidR="00551E04">
        <w:rPr>
          <w:rtl/>
        </w:rPr>
        <w:t xml:space="preserve">كان </w:t>
      </w:r>
      <w:r w:rsidR="00B717C7" w:rsidRPr="009746DC">
        <w:rPr>
          <w:rtl/>
        </w:rPr>
        <w:t>ال</w:t>
      </w:r>
      <w:r w:rsidR="00EB1FB4">
        <w:rPr>
          <w:rtl/>
        </w:rPr>
        <w:t xml:space="preserve">عام </w:t>
      </w:r>
      <w:r w:rsidR="00B717C7" w:rsidRPr="009746DC">
        <w:rPr>
          <w:rtl/>
        </w:rPr>
        <w:t xml:space="preserve">القابل إذا أنا به فعل مثل فعلته الأولى </w:t>
      </w:r>
      <w:r w:rsidR="00F51CF0">
        <w:rPr>
          <w:rFonts w:hint="cs"/>
          <w:rtl/>
        </w:rPr>
        <w:t xml:space="preserve">، </w:t>
      </w:r>
      <w:r w:rsidR="00B717C7" w:rsidRPr="009746DC">
        <w:rPr>
          <w:rtl/>
        </w:rPr>
        <w:t>ف</w:t>
      </w:r>
      <w:r w:rsidR="00FE5F86">
        <w:rPr>
          <w:rtl/>
        </w:rPr>
        <w:t xml:space="preserve">لـمّا </w:t>
      </w:r>
      <w:r w:rsidR="00B717C7" w:rsidRPr="009746DC">
        <w:rPr>
          <w:rtl/>
        </w:rPr>
        <w:t xml:space="preserve">فرغنا من مناسكنا وردني إلى </w:t>
      </w:r>
      <w:r w:rsidR="00F51CF0">
        <w:rPr>
          <w:rtl/>
        </w:rPr>
        <w:t xml:space="preserve">الشام </w:t>
      </w:r>
      <w:r w:rsidR="00B717C7" w:rsidRPr="009746DC">
        <w:rPr>
          <w:rtl/>
        </w:rPr>
        <w:t xml:space="preserve">وهم بمفارقتي قلت له سألتك بالحق الذي أقدرك </w:t>
      </w:r>
      <w:r w:rsidR="00D83B35">
        <w:rPr>
          <w:rtl/>
        </w:rPr>
        <w:t xml:space="preserve">علىّ </w:t>
      </w:r>
      <w:r w:rsidR="00B717C7" w:rsidRPr="009746DC">
        <w:rPr>
          <w:rtl/>
        </w:rPr>
        <w:t xml:space="preserve">ما رأيت </w:t>
      </w:r>
      <w:r w:rsidR="000164B7">
        <w:rPr>
          <w:rtl/>
        </w:rPr>
        <w:t xml:space="preserve">إلّا </w:t>
      </w:r>
      <w:r w:rsidR="00B717C7" w:rsidRPr="009746DC">
        <w:rPr>
          <w:rtl/>
        </w:rPr>
        <w:t xml:space="preserve">أخبرتني من أنت فقال أنا </w:t>
      </w:r>
      <w:r w:rsidR="00551E04">
        <w:rPr>
          <w:rtl/>
        </w:rPr>
        <w:t xml:space="preserve">محمّد </w:t>
      </w:r>
      <w:r w:rsidR="00B717C7" w:rsidRPr="009746DC">
        <w:rPr>
          <w:rtl/>
        </w:rPr>
        <w:t xml:space="preserve">بن </w:t>
      </w:r>
      <w:r w:rsidR="00551E04">
        <w:rPr>
          <w:rtl/>
        </w:rPr>
        <w:t xml:space="preserve">عليّ </w:t>
      </w:r>
      <w:r w:rsidR="00B717C7" w:rsidRPr="009746DC">
        <w:rPr>
          <w:rtl/>
        </w:rPr>
        <w:t xml:space="preserve">بن موسى قال فتراقى الخبر </w:t>
      </w:r>
      <w:r w:rsidR="00FE5F86">
        <w:rPr>
          <w:rtl/>
        </w:rPr>
        <w:t xml:space="preserve">حتّى </w:t>
      </w:r>
      <w:r w:rsidR="00B717C7" w:rsidRPr="009746DC">
        <w:rPr>
          <w:rtl/>
        </w:rPr>
        <w:t xml:space="preserve">انتهى إلى </w:t>
      </w:r>
      <w:r w:rsidR="00551E04">
        <w:rPr>
          <w:rtl/>
        </w:rPr>
        <w:t xml:space="preserve">محمّد </w:t>
      </w:r>
      <w:r w:rsidR="00B717C7" w:rsidRPr="009746DC">
        <w:rPr>
          <w:rtl/>
        </w:rPr>
        <w:t>بن عبد الملك الزي</w:t>
      </w:r>
      <w:r w:rsidR="00F51CF0">
        <w:rPr>
          <w:rFonts w:hint="cs"/>
          <w:rtl/>
        </w:rPr>
        <w:t>ّ</w:t>
      </w:r>
      <w:r w:rsidR="00B717C7" w:rsidRPr="009746DC">
        <w:rPr>
          <w:rtl/>
        </w:rPr>
        <w:t>ات فبعث إلي</w:t>
      </w:r>
      <w:r w:rsidR="00F51CF0">
        <w:rPr>
          <w:rFonts w:hint="cs"/>
          <w:rtl/>
        </w:rPr>
        <w:t>َّ</w:t>
      </w:r>
      <w:r w:rsidR="00B717C7" w:rsidRPr="009746DC">
        <w:rPr>
          <w:rtl/>
        </w:rPr>
        <w:t xml:space="preserve"> وأخذني وكب</w:t>
      </w:r>
      <w:r w:rsidR="00F51CF0">
        <w:rPr>
          <w:rFonts w:hint="cs"/>
          <w:rtl/>
        </w:rPr>
        <w:t>ّ</w:t>
      </w:r>
      <w:r w:rsidR="00B717C7" w:rsidRPr="009746DC">
        <w:rPr>
          <w:rtl/>
        </w:rPr>
        <w:t xml:space="preserve">لني في الحديد وحملني إلى العراق </w:t>
      </w:r>
      <w:r w:rsidR="00F51CF0">
        <w:rPr>
          <w:rFonts w:hint="cs"/>
          <w:rtl/>
        </w:rPr>
        <w:t xml:space="preserve">، </w:t>
      </w:r>
      <w:r w:rsidR="00B717C7" w:rsidRPr="009746DC">
        <w:rPr>
          <w:rtl/>
        </w:rPr>
        <w:t xml:space="preserve">قال </w:t>
      </w:r>
      <w:r w:rsidR="00F51CF0">
        <w:rPr>
          <w:rFonts w:hint="cs"/>
          <w:rtl/>
        </w:rPr>
        <w:t xml:space="preserve">: </w:t>
      </w:r>
      <w:r w:rsidR="00B717C7" w:rsidRPr="009746DC">
        <w:rPr>
          <w:rtl/>
        </w:rPr>
        <w:t xml:space="preserve">فقلت له </w:t>
      </w:r>
      <w:r w:rsidR="00F51CF0">
        <w:rPr>
          <w:rFonts w:hint="cs"/>
          <w:rtl/>
        </w:rPr>
        <w:t xml:space="preserve">: </w:t>
      </w:r>
      <w:r w:rsidR="00B717C7" w:rsidRPr="009746DC">
        <w:rPr>
          <w:rtl/>
        </w:rPr>
        <w:t>فارفع</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E6C03">
      <w:pPr>
        <w:pStyle w:val="libNormal"/>
        <w:rPr>
          <w:rtl/>
        </w:rPr>
      </w:pPr>
      <w:r w:rsidRPr="00C875FB">
        <w:rPr>
          <w:rtl/>
        </w:rPr>
        <w:t>« تنب</w:t>
      </w:r>
      <w:r w:rsidR="00D4686A">
        <w:rPr>
          <w:rFonts w:hint="cs"/>
          <w:rtl/>
        </w:rPr>
        <w:t>ّ</w:t>
      </w:r>
      <w:r w:rsidRPr="00C875FB">
        <w:rPr>
          <w:rtl/>
        </w:rPr>
        <w:t>أ »</w:t>
      </w:r>
      <w:r w:rsidRPr="009746DC">
        <w:rPr>
          <w:rtl/>
        </w:rPr>
        <w:t xml:space="preserve"> أي اد</w:t>
      </w:r>
      <w:r w:rsidR="00D4686A">
        <w:rPr>
          <w:rFonts w:hint="cs"/>
          <w:rtl/>
        </w:rPr>
        <w:t>ّ</w:t>
      </w:r>
      <w:r w:rsidRPr="009746DC">
        <w:rPr>
          <w:rtl/>
        </w:rPr>
        <w:t>عى النبو</w:t>
      </w:r>
      <w:r w:rsidR="00D4686A">
        <w:rPr>
          <w:rFonts w:hint="cs"/>
          <w:rtl/>
        </w:rPr>
        <w:t>ّ</w:t>
      </w:r>
      <w:r w:rsidRPr="009746DC">
        <w:rPr>
          <w:rtl/>
        </w:rPr>
        <w:t xml:space="preserve">ة ، ودارأه بالهمز وغيره دافعه ولائنه ، والمراد هنا الثاني ، وفي الإرشاد : في الموضع الذي يقال إنه نصب فيه رأس الحسين </w:t>
      </w:r>
      <w:r w:rsidR="00850EDE">
        <w:rPr>
          <w:rStyle w:val="libAlaemChar"/>
          <w:rtl/>
        </w:rPr>
        <w:t xml:space="preserve">عليه‌السلام </w:t>
      </w:r>
      <w:r w:rsidRPr="009746DC">
        <w:rPr>
          <w:rtl/>
        </w:rPr>
        <w:t xml:space="preserve">، فبينا أنا ذات ليلة في موضعي مقبل </w:t>
      </w:r>
      <w:r w:rsidR="00D83B35">
        <w:rPr>
          <w:rtl/>
        </w:rPr>
        <w:t xml:space="preserve">علىّ </w:t>
      </w:r>
      <w:r w:rsidRPr="009746DC">
        <w:rPr>
          <w:rtl/>
        </w:rPr>
        <w:t>المحراب أذكر الله عز</w:t>
      </w:r>
      <w:r w:rsidR="00D4686A">
        <w:rPr>
          <w:rFonts w:hint="cs"/>
          <w:rtl/>
        </w:rPr>
        <w:t>ّ</w:t>
      </w:r>
      <w:r w:rsidRPr="009746DC">
        <w:rPr>
          <w:rtl/>
        </w:rPr>
        <w:t xml:space="preserve"> وجل</w:t>
      </w:r>
      <w:r w:rsidR="00D4686A">
        <w:rPr>
          <w:rFonts w:hint="cs"/>
          <w:rtl/>
        </w:rPr>
        <w:t>ّ</w:t>
      </w:r>
      <w:r w:rsidRPr="009746DC">
        <w:rPr>
          <w:rtl/>
        </w:rPr>
        <w:t xml:space="preserve"> إذ رأيت شخصا</w:t>
      </w:r>
      <w:r w:rsidR="00D4686A">
        <w:rPr>
          <w:rFonts w:hint="cs"/>
          <w:rtl/>
        </w:rPr>
        <w:t>ً</w:t>
      </w:r>
      <w:r w:rsidRPr="009746DC">
        <w:rPr>
          <w:rtl/>
        </w:rPr>
        <w:t xml:space="preserve"> بين يدي فنظرت إليه فقال لي : قم فقمت معه ، فمشى بي </w:t>
      </w:r>
      <w:r w:rsidR="00A8561A">
        <w:rPr>
          <w:rtl/>
        </w:rPr>
        <w:t xml:space="preserve">قليلاً </w:t>
      </w:r>
      <w:r w:rsidRPr="009746DC">
        <w:rPr>
          <w:rtl/>
        </w:rPr>
        <w:t>إذا أنا بمسجد الكوفة.</w:t>
      </w:r>
    </w:p>
    <w:p w:rsidR="00B717C7" w:rsidRPr="009746DC" w:rsidRDefault="00B717C7" w:rsidP="002E6C03">
      <w:pPr>
        <w:pStyle w:val="libNormal"/>
        <w:rPr>
          <w:rtl/>
        </w:rPr>
      </w:pPr>
      <w:r w:rsidRPr="009746DC">
        <w:rPr>
          <w:rtl/>
        </w:rPr>
        <w:t>وفي البصائر : ف</w:t>
      </w:r>
      <w:r w:rsidR="00FE5F86">
        <w:rPr>
          <w:rtl/>
        </w:rPr>
        <w:t xml:space="preserve">لـمّا </w:t>
      </w:r>
      <w:r w:rsidR="00551E04">
        <w:rPr>
          <w:rtl/>
        </w:rPr>
        <w:t xml:space="preserve">كان </w:t>
      </w:r>
      <w:r w:rsidRPr="009746DC">
        <w:rPr>
          <w:rtl/>
        </w:rPr>
        <w:t xml:space="preserve">في </w:t>
      </w:r>
      <w:r w:rsidR="00EB1FB4">
        <w:rPr>
          <w:rtl/>
        </w:rPr>
        <w:t xml:space="preserve">عام </w:t>
      </w:r>
      <w:r w:rsidRPr="009746DC">
        <w:rPr>
          <w:rtl/>
        </w:rPr>
        <w:t xml:space="preserve">قابل في </w:t>
      </w:r>
      <w:r w:rsidR="00BE737F">
        <w:rPr>
          <w:rtl/>
        </w:rPr>
        <w:t xml:space="preserve">أيّام </w:t>
      </w:r>
      <w:r w:rsidRPr="009746DC">
        <w:rPr>
          <w:rtl/>
        </w:rPr>
        <w:t xml:space="preserve">الموسم إلى قوله : سألتك بحق الذي أقدرك </w:t>
      </w:r>
      <w:r w:rsidR="00D83B35">
        <w:rPr>
          <w:rtl/>
        </w:rPr>
        <w:t xml:space="preserve">علىّ </w:t>
      </w:r>
      <w:r w:rsidRPr="009746DC">
        <w:rPr>
          <w:rtl/>
        </w:rPr>
        <w:t xml:space="preserve">ما رأيت </w:t>
      </w:r>
      <w:r w:rsidR="000164B7">
        <w:rPr>
          <w:rtl/>
        </w:rPr>
        <w:t xml:space="preserve">إلّا </w:t>
      </w:r>
      <w:r w:rsidR="00FE5F86">
        <w:rPr>
          <w:rtl/>
        </w:rPr>
        <w:t xml:space="preserve">لـمّا </w:t>
      </w:r>
      <w:r w:rsidRPr="009746DC">
        <w:rPr>
          <w:rtl/>
        </w:rPr>
        <w:t xml:space="preserve">أخبرتني ، أي سألتك في جميع الأوقات </w:t>
      </w:r>
      <w:r w:rsidR="000164B7">
        <w:rPr>
          <w:rtl/>
        </w:rPr>
        <w:t xml:space="preserve">إلّا </w:t>
      </w:r>
      <w:r w:rsidRPr="009746DC">
        <w:rPr>
          <w:rtl/>
        </w:rPr>
        <w:t xml:space="preserve">وقت إخبارك ، وقيل : أي ما سألتك </w:t>
      </w:r>
      <w:r w:rsidR="000F65B1">
        <w:rPr>
          <w:rtl/>
        </w:rPr>
        <w:t>شيئاً</w:t>
      </w:r>
      <w:r w:rsidR="00F54854">
        <w:rPr>
          <w:rtl/>
        </w:rPr>
        <w:t xml:space="preserve"> </w:t>
      </w:r>
      <w:r w:rsidR="000164B7">
        <w:rPr>
          <w:rtl/>
        </w:rPr>
        <w:t xml:space="preserve">إلّا </w:t>
      </w:r>
      <w:r w:rsidRPr="009746DC">
        <w:rPr>
          <w:rtl/>
        </w:rPr>
        <w:t>إخبارك ، والفعلة بالكسر مصدر للنوع ، وبالفتح للمرة.</w:t>
      </w:r>
    </w:p>
    <w:p w:rsidR="00B717C7" w:rsidRPr="009746DC" w:rsidRDefault="00B717C7" w:rsidP="002E6C03">
      <w:pPr>
        <w:pStyle w:val="libNormal"/>
        <w:rPr>
          <w:rtl/>
        </w:rPr>
      </w:pPr>
      <w:r w:rsidRPr="00C875FB">
        <w:rPr>
          <w:rtl/>
        </w:rPr>
        <w:t xml:space="preserve">قوله : من أنت ، </w:t>
      </w:r>
      <w:r w:rsidRPr="009746DC">
        <w:rPr>
          <w:rtl/>
        </w:rPr>
        <w:t>« من » استفهامية</w:t>
      </w:r>
      <w:r w:rsidRPr="00C875FB">
        <w:rPr>
          <w:rtl/>
        </w:rPr>
        <w:t xml:space="preserve"> « فتراقى الخبر »</w:t>
      </w:r>
      <w:r w:rsidRPr="009746DC">
        <w:rPr>
          <w:rtl/>
        </w:rPr>
        <w:t xml:space="preserve"> أي تصاعد وارتفع ، </w:t>
      </w:r>
      <w:r w:rsidRPr="00C875FB">
        <w:rPr>
          <w:rtl/>
        </w:rPr>
        <w:t>و</w:t>
      </w:r>
      <w:r w:rsidR="00551E04">
        <w:rPr>
          <w:rtl/>
        </w:rPr>
        <w:t xml:space="preserve">محمّد </w:t>
      </w:r>
      <w:r w:rsidRPr="00C875FB">
        <w:rPr>
          <w:rtl/>
        </w:rPr>
        <w:t>بن عبد الملك</w:t>
      </w:r>
      <w:r w:rsidRPr="009746DC">
        <w:rPr>
          <w:rtl/>
        </w:rPr>
        <w:t xml:space="preserve"> </w:t>
      </w:r>
      <w:r w:rsidR="00551E04">
        <w:rPr>
          <w:rtl/>
        </w:rPr>
        <w:t xml:space="preserve">كان </w:t>
      </w:r>
      <w:r w:rsidRPr="009746DC">
        <w:rPr>
          <w:rtl/>
        </w:rPr>
        <w:t xml:space="preserve">وزير المعتصم وبعده وزير ابنه الواثق ، </w:t>
      </w:r>
      <w:r w:rsidR="00551E04">
        <w:rPr>
          <w:rtl/>
        </w:rPr>
        <w:t xml:space="preserve">وكان </w:t>
      </w:r>
      <w:r w:rsidRPr="009746DC">
        <w:rPr>
          <w:rtl/>
        </w:rPr>
        <w:t>أبوه يبيع دهن الزيت في بغداد ، وفي الإرشاد : فحد</w:t>
      </w:r>
      <w:r w:rsidR="002E6C03">
        <w:rPr>
          <w:rFonts w:hint="cs"/>
          <w:rtl/>
        </w:rPr>
        <w:t>ّ</w:t>
      </w:r>
      <w:r w:rsidRPr="009746DC">
        <w:rPr>
          <w:rtl/>
        </w:rPr>
        <w:t xml:space="preserve">ثت من </w:t>
      </w:r>
      <w:r w:rsidR="00551E04">
        <w:rPr>
          <w:rtl/>
        </w:rPr>
        <w:t xml:space="preserve">كان </w:t>
      </w:r>
      <w:r w:rsidRPr="009746DC">
        <w:rPr>
          <w:rtl/>
        </w:rPr>
        <w:t xml:space="preserve">يصير إلى ، فرقى ذلك إلى </w:t>
      </w:r>
      <w:r w:rsidR="00551E04">
        <w:rPr>
          <w:rtl/>
        </w:rPr>
        <w:t xml:space="preserve">محمّد </w:t>
      </w:r>
      <w:r w:rsidRPr="009746DC">
        <w:rPr>
          <w:rtl/>
        </w:rPr>
        <w:t>بن عبد الملك</w:t>
      </w:r>
    </w:p>
    <w:p w:rsidR="008930D5" w:rsidRDefault="008930D5" w:rsidP="008930D5">
      <w:pPr>
        <w:pStyle w:val="libNormal"/>
        <w:rPr>
          <w:rtl/>
        </w:rPr>
      </w:pPr>
      <w:r>
        <w:rPr>
          <w:rtl/>
        </w:rPr>
        <w:br w:type="page"/>
      </w:r>
    </w:p>
    <w:p w:rsidR="00B717C7" w:rsidRDefault="00B717C7" w:rsidP="002E6C03">
      <w:pPr>
        <w:pStyle w:val="libNormal"/>
        <w:rPr>
          <w:rtl/>
        </w:rPr>
      </w:pPr>
      <w:r w:rsidRPr="009746DC">
        <w:rPr>
          <w:rtl/>
        </w:rPr>
        <w:lastRenderedPageBreak/>
        <w:t>القص</w:t>
      </w:r>
      <w:r w:rsidR="002E6C03">
        <w:rPr>
          <w:rFonts w:hint="cs"/>
          <w:rtl/>
        </w:rPr>
        <w:t>ّ</w:t>
      </w:r>
      <w:r w:rsidRPr="009746DC">
        <w:rPr>
          <w:rtl/>
        </w:rPr>
        <w:t xml:space="preserve">ة إلى </w:t>
      </w:r>
      <w:r w:rsidR="00551E04">
        <w:rPr>
          <w:rtl/>
        </w:rPr>
        <w:t xml:space="preserve">محمّد </w:t>
      </w:r>
      <w:r w:rsidRPr="009746DC">
        <w:rPr>
          <w:rtl/>
        </w:rPr>
        <w:t xml:space="preserve">بن عبد الملك ففعل وذكر في قصته ما </w:t>
      </w:r>
      <w:r w:rsidR="00551E04">
        <w:rPr>
          <w:rtl/>
        </w:rPr>
        <w:t xml:space="preserve">كان </w:t>
      </w:r>
      <w:r w:rsidRPr="009746DC">
        <w:rPr>
          <w:rtl/>
        </w:rPr>
        <w:t xml:space="preserve">فوقع في قصته قل للذي أخرجك من </w:t>
      </w:r>
      <w:r w:rsidR="00F51CF0">
        <w:rPr>
          <w:rtl/>
          <w:lang w:bidi="ar-IQ"/>
        </w:rPr>
        <w:t xml:space="preserve">الشام </w:t>
      </w:r>
      <w:r w:rsidRPr="009746DC">
        <w:rPr>
          <w:rtl/>
        </w:rPr>
        <w:t xml:space="preserve">في ليلة إلى الكوفة ومن الكوفة إلى المدينة ومن المدينة إلى </w:t>
      </w:r>
      <w:r w:rsidR="00D30306">
        <w:rPr>
          <w:rtl/>
        </w:rPr>
        <w:t xml:space="preserve">مكّة </w:t>
      </w:r>
      <w:r w:rsidRPr="009746DC">
        <w:rPr>
          <w:rtl/>
        </w:rPr>
        <w:t xml:space="preserve">وردك من </w:t>
      </w:r>
      <w:r w:rsidR="00D30306">
        <w:rPr>
          <w:rtl/>
        </w:rPr>
        <w:t xml:space="preserve">مكّة </w:t>
      </w:r>
      <w:r w:rsidRPr="009746DC">
        <w:rPr>
          <w:rtl/>
        </w:rPr>
        <w:t xml:space="preserve">إلى </w:t>
      </w:r>
      <w:r w:rsidR="00F51CF0">
        <w:rPr>
          <w:rtl/>
          <w:lang w:bidi="ar-IQ"/>
        </w:rPr>
        <w:t xml:space="preserve">الشام </w:t>
      </w:r>
      <w:r w:rsidR="00D8033E">
        <w:rPr>
          <w:rtl/>
        </w:rPr>
        <w:t xml:space="preserve">ان </w:t>
      </w:r>
      <w:r w:rsidRPr="009746DC">
        <w:rPr>
          <w:rtl/>
        </w:rPr>
        <w:t>يخرجك من حبسك هذا</w:t>
      </w:r>
      <w:r>
        <w:rPr>
          <w:rtl/>
        </w:rPr>
        <w:t>.</w:t>
      </w:r>
    </w:p>
    <w:p w:rsidR="00B717C7" w:rsidRPr="009746DC" w:rsidRDefault="00B717C7" w:rsidP="002E6C03">
      <w:pPr>
        <w:pStyle w:val="libNormal"/>
        <w:rPr>
          <w:rtl/>
        </w:rPr>
      </w:pPr>
      <w:r w:rsidRPr="009746DC">
        <w:rPr>
          <w:rtl/>
        </w:rPr>
        <w:t xml:space="preserve">قال </w:t>
      </w:r>
      <w:r w:rsidR="00551E04">
        <w:rPr>
          <w:rtl/>
        </w:rPr>
        <w:t>عليّ</w:t>
      </w:r>
      <w:r w:rsidR="002E6C03">
        <w:rPr>
          <w:rFonts w:hint="cs"/>
          <w:rtl/>
        </w:rPr>
        <w:t>ُ</w:t>
      </w:r>
      <w:r w:rsidR="00551E04">
        <w:rPr>
          <w:rtl/>
        </w:rPr>
        <w:t xml:space="preserve"> </w:t>
      </w:r>
      <w:r w:rsidRPr="009746DC">
        <w:rPr>
          <w:rtl/>
        </w:rPr>
        <w:t>بن خالد فغم</w:t>
      </w:r>
      <w:r w:rsidR="002E6C03">
        <w:rPr>
          <w:rFonts w:hint="cs"/>
          <w:rtl/>
        </w:rPr>
        <w:t>ّ</w:t>
      </w:r>
      <w:r w:rsidRPr="009746DC">
        <w:rPr>
          <w:rtl/>
        </w:rPr>
        <w:t xml:space="preserve">ني ذلك من أمره ورققت له وأمرته بالعزاء والصبر قال </w:t>
      </w:r>
      <w:r w:rsidR="00D83B35">
        <w:rPr>
          <w:rtl/>
        </w:rPr>
        <w:t xml:space="preserve">ثمّ </w:t>
      </w:r>
      <w:r w:rsidRPr="009746DC">
        <w:rPr>
          <w:rtl/>
        </w:rPr>
        <w:t>بكرت عليه فإذا الجند</w:t>
      </w:r>
      <w:r>
        <w:rPr>
          <w:rtl/>
        </w:rPr>
        <w:t xml:space="preserve"> </w:t>
      </w:r>
      <w:r w:rsidRPr="009746DC">
        <w:rPr>
          <w:rtl/>
        </w:rPr>
        <w:t xml:space="preserve">وصاحب الحرس وصاحب السجن وخلق الله فقلت ما هذا فقالوا المحمول من </w:t>
      </w:r>
      <w:r w:rsidR="00F51CF0">
        <w:rPr>
          <w:rtl/>
        </w:rPr>
        <w:t xml:space="preserve">الشام </w:t>
      </w:r>
      <w:r w:rsidRPr="009746DC">
        <w:rPr>
          <w:rtl/>
        </w:rPr>
        <w:t>الذي تنب</w:t>
      </w:r>
      <w:r w:rsidR="002E6C03">
        <w:rPr>
          <w:rFonts w:hint="cs"/>
          <w:rtl/>
        </w:rPr>
        <w:t>ّ</w:t>
      </w:r>
      <w:r w:rsidRPr="009746DC">
        <w:rPr>
          <w:rtl/>
        </w:rPr>
        <w:t>أ افتقد البارحة فلا يدرى</w:t>
      </w:r>
      <w:r>
        <w:rPr>
          <w:rtl/>
        </w:rPr>
        <w:t xml:space="preserve"> أ</w:t>
      </w:r>
      <w:r w:rsidRPr="009746DC">
        <w:rPr>
          <w:rtl/>
        </w:rPr>
        <w:t>خسفت به الأرض أو اختطفه الطير</w:t>
      </w:r>
      <w:r>
        <w:rPr>
          <w:rFonts w:hint="cs"/>
          <w:rtl/>
        </w:rPr>
        <w:t>.</w:t>
      </w:r>
    </w:p>
    <w:p w:rsidR="00B717C7" w:rsidRPr="009746DC" w:rsidRDefault="00B717C7" w:rsidP="002E6C03">
      <w:pPr>
        <w:pStyle w:val="libNormal"/>
        <w:rPr>
          <w:rtl/>
        </w:rPr>
      </w:pPr>
      <w:r w:rsidRPr="009746DC">
        <w:rPr>
          <w:rtl/>
        </w:rPr>
        <w:t>2</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xml:space="preserve">الأشعري قال </w:t>
      </w:r>
      <w:r w:rsidR="002E6C03">
        <w:rPr>
          <w:rFonts w:hint="cs"/>
          <w:rtl/>
        </w:rPr>
        <w:t xml:space="preserve">: </w:t>
      </w:r>
      <w:r w:rsidRPr="009746DC">
        <w:rPr>
          <w:rtl/>
        </w:rPr>
        <w:t>حد</w:t>
      </w:r>
      <w:r w:rsidR="002E6C03">
        <w:rPr>
          <w:rFonts w:hint="cs"/>
          <w:rtl/>
        </w:rPr>
        <w:t>َّ</w:t>
      </w:r>
      <w:r w:rsidRPr="009746DC">
        <w:rPr>
          <w:rtl/>
        </w:rPr>
        <w:t xml:space="preserve">ثني شيخ من أصحابنا يقال له عبد الله بن رزين قال كنت </w:t>
      </w:r>
      <w:r w:rsidR="002E6C03">
        <w:rPr>
          <w:rtl/>
        </w:rPr>
        <w:t xml:space="preserve">مجاوراً </w:t>
      </w:r>
      <w:r w:rsidRPr="009746DC">
        <w:rPr>
          <w:rtl/>
        </w:rPr>
        <w:t>بالمدينة</w:t>
      </w:r>
      <w:r>
        <w:rPr>
          <w:rtl/>
        </w:rPr>
        <w:t xml:space="preserve"> </w:t>
      </w:r>
      <w:r w:rsidR="003928AF">
        <w:rPr>
          <w:rtl/>
        </w:rPr>
        <w:t>-</w:t>
      </w:r>
      <w:r>
        <w:rPr>
          <w:rtl/>
        </w:rPr>
        <w:t xml:space="preserve"> </w:t>
      </w:r>
      <w:r w:rsidRPr="009746DC">
        <w:rPr>
          <w:rtl/>
        </w:rPr>
        <w:t>مدينة الر</w:t>
      </w:r>
      <w:r w:rsidR="002E6C03">
        <w:rPr>
          <w:rFonts w:hint="cs"/>
          <w:rtl/>
        </w:rPr>
        <w:t>َّ</w:t>
      </w:r>
      <w:r w:rsidRPr="009746DC">
        <w:rPr>
          <w:rtl/>
        </w:rPr>
        <w:t xml:space="preserve">سول </w:t>
      </w:r>
      <w:r w:rsidR="007D1F02" w:rsidRPr="007D1F02">
        <w:rPr>
          <w:rStyle w:val="libAlaemChar"/>
          <w:rtl/>
        </w:rPr>
        <w:t>صلى‌الله‌عليه‌وآله</w:t>
      </w:r>
      <w:r w:rsidRPr="009746DC">
        <w:rPr>
          <w:rtl/>
        </w:rPr>
        <w:t xml:space="preserve"> </w:t>
      </w:r>
      <w:r w:rsidR="002E6C03">
        <w:rPr>
          <w:rFonts w:hint="cs"/>
          <w:rtl/>
        </w:rPr>
        <w:t xml:space="preserve">- </w:t>
      </w:r>
      <w:r w:rsidR="00551E04">
        <w:rPr>
          <w:rtl/>
        </w:rPr>
        <w:t xml:space="preserve">وكان </w:t>
      </w:r>
      <w:r w:rsidRPr="009746DC">
        <w:rPr>
          <w:rtl/>
        </w:rPr>
        <w:t xml:space="preserve">أبو جعفر </w:t>
      </w:r>
      <w:r w:rsidR="00292DF4" w:rsidRPr="00292DF4">
        <w:rPr>
          <w:rStyle w:val="libAlaemChar"/>
          <w:rtl/>
        </w:rPr>
        <w:t xml:space="preserve">عليه‌السلام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E6C03">
      <w:pPr>
        <w:pStyle w:val="libNormal"/>
        <w:rPr>
          <w:rtl/>
        </w:rPr>
      </w:pPr>
      <w:r w:rsidRPr="009746DC">
        <w:rPr>
          <w:rtl/>
        </w:rPr>
        <w:t>إلى قوله : وحملني إلى العراق وحب</w:t>
      </w:r>
      <w:r w:rsidR="003928AF">
        <w:rPr>
          <w:rtl/>
        </w:rPr>
        <w:t xml:space="preserve">ستّ </w:t>
      </w:r>
      <w:r w:rsidRPr="009746DC">
        <w:rPr>
          <w:rtl/>
        </w:rPr>
        <w:t>كما ترى ، واد</w:t>
      </w:r>
      <w:r w:rsidR="002E6C03">
        <w:rPr>
          <w:rFonts w:hint="cs"/>
          <w:rtl/>
        </w:rPr>
        <w:t>ّ</w:t>
      </w:r>
      <w:r w:rsidRPr="009746DC">
        <w:rPr>
          <w:rtl/>
        </w:rPr>
        <w:t xml:space="preserve">عى </w:t>
      </w:r>
      <w:r w:rsidR="00D83B35">
        <w:rPr>
          <w:rtl/>
        </w:rPr>
        <w:t xml:space="preserve">علىّ </w:t>
      </w:r>
      <w:r w:rsidRPr="009746DC">
        <w:rPr>
          <w:rtl/>
        </w:rPr>
        <w:t>المحال ، فقلت له :</w:t>
      </w:r>
      <w:r>
        <w:rPr>
          <w:rFonts w:hint="cs"/>
          <w:rtl/>
        </w:rPr>
        <w:t xml:space="preserve"> </w:t>
      </w:r>
      <w:r w:rsidRPr="009746DC">
        <w:rPr>
          <w:rtl/>
        </w:rPr>
        <w:t>فأرفع عنك قص</w:t>
      </w:r>
      <w:r w:rsidR="002E6C03">
        <w:rPr>
          <w:rFonts w:hint="cs"/>
          <w:rtl/>
        </w:rPr>
        <w:t>ّ</w:t>
      </w:r>
      <w:r w:rsidRPr="009746DC">
        <w:rPr>
          <w:rtl/>
        </w:rPr>
        <w:t xml:space="preserve">ة إلى </w:t>
      </w:r>
      <w:r w:rsidR="00551E04">
        <w:rPr>
          <w:rtl/>
        </w:rPr>
        <w:t xml:space="preserve">محمّد </w:t>
      </w:r>
      <w:r w:rsidRPr="009746DC">
        <w:rPr>
          <w:rtl/>
        </w:rPr>
        <w:t xml:space="preserve">بن عبد الملك الزيات ، فقال : افعل ، فكتبت عنه قصته وشرحت أمره فيها ورفعتها إلى </w:t>
      </w:r>
      <w:r w:rsidR="00551E04">
        <w:rPr>
          <w:rtl/>
        </w:rPr>
        <w:t xml:space="preserve">محمّد </w:t>
      </w:r>
      <w:r w:rsidRPr="009746DC">
        <w:rPr>
          <w:rtl/>
        </w:rPr>
        <w:t xml:space="preserve">بن عبد الملك فوقع في ظهرها : قل للذي أخرجك إلى قوله : قال </w:t>
      </w:r>
      <w:r w:rsidR="00551E04">
        <w:rPr>
          <w:rtl/>
        </w:rPr>
        <w:t xml:space="preserve">عليّ </w:t>
      </w:r>
      <w:r w:rsidRPr="009746DC">
        <w:rPr>
          <w:rtl/>
        </w:rPr>
        <w:t>بن خالد : فغم</w:t>
      </w:r>
      <w:r w:rsidR="002E6C03">
        <w:rPr>
          <w:rFonts w:hint="cs"/>
          <w:rtl/>
        </w:rPr>
        <w:t>ّ</w:t>
      </w:r>
      <w:r w:rsidRPr="009746DC">
        <w:rPr>
          <w:rtl/>
        </w:rPr>
        <w:t>ني ذلك من أمره ورققت له وانصرفت محزونا</w:t>
      </w:r>
      <w:r w:rsidR="002E6C03">
        <w:rPr>
          <w:rFonts w:hint="cs"/>
          <w:rtl/>
        </w:rPr>
        <w:t>ً</w:t>
      </w:r>
      <w:r w:rsidRPr="009746DC">
        <w:rPr>
          <w:rtl/>
        </w:rPr>
        <w:t xml:space="preserve"> عليه ف</w:t>
      </w:r>
      <w:r w:rsidR="00FE5F86">
        <w:rPr>
          <w:rtl/>
        </w:rPr>
        <w:t xml:space="preserve">لـمّا </w:t>
      </w:r>
      <w:r w:rsidR="00551E04">
        <w:rPr>
          <w:rtl/>
        </w:rPr>
        <w:t xml:space="preserve">كان </w:t>
      </w:r>
      <w:r w:rsidRPr="009746DC">
        <w:rPr>
          <w:rtl/>
        </w:rPr>
        <w:t>من الغد باكرت الحبس لأعلمه بالحال وآمره بالصبر والعزاء ، فوجدت الجند وأصحاب الحرس وصاحب السجن وخلقا</w:t>
      </w:r>
      <w:r w:rsidR="002E6C03">
        <w:rPr>
          <w:rFonts w:hint="cs"/>
          <w:rtl/>
        </w:rPr>
        <w:t>ً</w:t>
      </w:r>
      <w:r w:rsidRPr="009746DC">
        <w:rPr>
          <w:rtl/>
        </w:rPr>
        <w:t xml:space="preserve"> عظيما</w:t>
      </w:r>
      <w:r w:rsidR="002E6C03">
        <w:rPr>
          <w:rFonts w:hint="cs"/>
          <w:rtl/>
        </w:rPr>
        <w:t>ً</w:t>
      </w:r>
      <w:r w:rsidR="00C51B11">
        <w:rPr>
          <w:rFonts w:hint="cs"/>
          <w:rtl/>
        </w:rPr>
        <w:t xml:space="preserve"> </w:t>
      </w:r>
      <w:r w:rsidRPr="009746DC">
        <w:rPr>
          <w:rtl/>
        </w:rPr>
        <w:t xml:space="preserve"> من الناس يهرعون ، فسألت عن حالهم فقيل لي : المحمول من </w:t>
      </w:r>
      <w:r w:rsidR="00F51CF0">
        <w:rPr>
          <w:rtl/>
          <w:lang w:bidi="ar-IQ"/>
        </w:rPr>
        <w:t xml:space="preserve">الشام </w:t>
      </w:r>
      <w:r w:rsidRPr="009746DC">
        <w:rPr>
          <w:rtl/>
        </w:rPr>
        <w:t>المتنب</w:t>
      </w:r>
      <w:r w:rsidR="00C51B11">
        <w:rPr>
          <w:rFonts w:hint="cs"/>
          <w:rtl/>
        </w:rPr>
        <w:t>ّ</w:t>
      </w:r>
      <w:r w:rsidRPr="009746DC">
        <w:rPr>
          <w:rtl/>
        </w:rPr>
        <w:t>ي افتقد البارحة من الحبس فلا ندري</w:t>
      </w:r>
      <w:r>
        <w:rPr>
          <w:rtl/>
        </w:rPr>
        <w:t xml:space="preserve"> أ</w:t>
      </w:r>
      <w:r w:rsidRPr="009746DC">
        <w:rPr>
          <w:rtl/>
        </w:rPr>
        <w:t xml:space="preserve">خسفت به الأرض أو اختطفه الطير ، </w:t>
      </w:r>
      <w:r w:rsidR="00551E04">
        <w:rPr>
          <w:rtl/>
        </w:rPr>
        <w:t xml:space="preserve">وكان </w:t>
      </w:r>
      <w:r w:rsidRPr="009746DC">
        <w:rPr>
          <w:rtl/>
        </w:rPr>
        <w:t>هذا الرجل أ</w:t>
      </w:r>
      <w:r w:rsidR="00843F80">
        <w:rPr>
          <w:rtl/>
        </w:rPr>
        <w:t xml:space="preserve">عنّي </w:t>
      </w:r>
      <w:r w:rsidR="00551E04">
        <w:rPr>
          <w:rtl/>
        </w:rPr>
        <w:t xml:space="preserve">عليّ </w:t>
      </w:r>
      <w:r w:rsidRPr="009746DC">
        <w:rPr>
          <w:rtl/>
        </w:rPr>
        <w:t>بن خالد زيدي</w:t>
      </w:r>
      <w:r w:rsidR="00C51B11">
        <w:rPr>
          <w:rFonts w:hint="cs"/>
          <w:rtl/>
        </w:rPr>
        <w:t>ّ</w:t>
      </w:r>
      <w:r w:rsidRPr="009746DC">
        <w:rPr>
          <w:rtl/>
        </w:rPr>
        <w:t>ا</w:t>
      </w:r>
      <w:r w:rsidR="00C51B11">
        <w:rPr>
          <w:rFonts w:hint="cs"/>
          <w:rtl/>
        </w:rPr>
        <w:t>ً</w:t>
      </w:r>
      <w:r w:rsidRPr="009746DC">
        <w:rPr>
          <w:rtl/>
        </w:rPr>
        <w:t xml:space="preserve"> فقال بالإمامة </w:t>
      </w:r>
      <w:r w:rsidR="00FE5F86">
        <w:rPr>
          <w:rtl/>
        </w:rPr>
        <w:t xml:space="preserve">لـمّا </w:t>
      </w:r>
      <w:r w:rsidRPr="009746DC">
        <w:rPr>
          <w:rtl/>
        </w:rPr>
        <w:t>رأى ذلك ، وحسن اعتقاده.</w:t>
      </w:r>
    </w:p>
    <w:p w:rsidR="00B717C7" w:rsidRPr="009746DC" w:rsidRDefault="00B717C7" w:rsidP="002E6C03">
      <w:pPr>
        <w:pStyle w:val="libNormal"/>
        <w:rPr>
          <w:rtl/>
        </w:rPr>
      </w:pPr>
      <w:r w:rsidRPr="00C875FB">
        <w:rPr>
          <w:rtl/>
        </w:rPr>
        <w:t>قوله : فإذا الجند</w:t>
      </w:r>
      <w:r w:rsidRPr="009746DC">
        <w:rPr>
          <w:rtl/>
        </w:rPr>
        <w:t xml:space="preserve"> ، </w:t>
      </w:r>
      <w:r w:rsidR="00D83B35">
        <w:rPr>
          <w:rtl/>
        </w:rPr>
        <w:t xml:space="preserve">علىّ </w:t>
      </w:r>
      <w:r w:rsidRPr="009746DC">
        <w:rPr>
          <w:rtl/>
        </w:rPr>
        <w:t>ما في الكتاب خبره محذوف ، أي حاضرون ،</w:t>
      </w:r>
      <w:r>
        <w:rPr>
          <w:rtl/>
        </w:rPr>
        <w:t xml:space="preserve"> و</w:t>
      </w:r>
      <w:r w:rsidRPr="00C875FB">
        <w:rPr>
          <w:rtl/>
        </w:rPr>
        <w:t>الحرس</w:t>
      </w:r>
      <w:r w:rsidRPr="009746DC">
        <w:rPr>
          <w:rtl/>
        </w:rPr>
        <w:t xml:space="preserve"> بالتحريك جمع حارس ،</w:t>
      </w:r>
      <w:r>
        <w:rPr>
          <w:rtl/>
        </w:rPr>
        <w:t xml:space="preserve"> و</w:t>
      </w:r>
      <w:r w:rsidRPr="00C875FB">
        <w:rPr>
          <w:rtl/>
        </w:rPr>
        <w:t>افتقد</w:t>
      </w:r>
      <w:r w:rsidRPr="009746DC">
        <w:rPr>
          <w:rtl/>
        </w:rPr>
        <w:t xml:space="preserve"> </w:t>
      </w:r>
      <w:r w:rsidR="00D83B35">
        <w:rPr>
          <w:rtl/>
        </w:rPr>
        <w:t xml:space="preserve">علىّ </w:t>
      </w:r>
      <w:r w:rsidRPr="009746DC">
        <w:rPr>
          <w:rtl/>
        </w:rPr>
        <w:t>المعلوم أي غاب ،</w:t>
      </w:r>
      <w:r>
        <w:rPr>
          <w:rtl/>
        </w:rPr>
        <w:t xml:space="preserve"> و</w:t>
      </w:r>
      <w:r w:rsidRPr="00C875FB">
        <w:rPr>
          <w:rtl/>
        </w:rPr>
        <w:t>اختطفه</w:t>
      </w:r>
      <w:r w:rsidRPr="009746DC">
        <w:rPr>
          <w:rtl/>
        </w:rPr>
        <w:t xml:space="preserve"> أي اختلسه واستلبه بسرعة.</w:t>
      </w:r>
    </w:p>
    <w:p w:rsidR="00B717C7" w:rsidRPr="009746DC" w:rsidRDefault="00B717C7" w:rsidP="002E6C03">
      <w:pPr>
        <w:pStyle w:val="libNormal"/>
        <w:rPr>
          <w:rtl/>
          <w:lang w:bidi="fa-IR"/>
        </w:rPr>
      </w:pPr>
      <w:r w:rsidRPr="00EF2853">
        <w:rPr>
          <w:rStyle w:val="libBold1Char"/>
          <w:rtl/>
        </w:rPr>
        <w:t>الحديث الثاني :</w:t>
      </w:r>
      <w:r w:rsidRPr="009746DC">
        <w:rPr>
          <w:rtl/>
          <w:lang w:bidi="fa-IR"/>
        </w:rPr>
        <w:t xml:space="preserve"> مجهول.</w:t>
      </w:r>
    </w:p>
    <w:p w:rsidR="00B717C7" w:rsidRPr="009746DC" w:rsidRDefault="00551E04" w:rsidP="002E6C03">
      <w:pPr>
        <w:pStyle w:val="libNormal"/>
        <w:rPr>
          <w:rtl/>
        </w:rPr>
      </w:pPr>
      <w:r>
        <w:rPr>
          <w:rtl/>
        </w:rPr>
        <w:t xml:space="preserve">وكان </w:t>
      </w:r>
      <w:r w:rsidR="00B717C7" w:rsidRPr="00C875FB">
        <w:rPr>
          <w:rtl/>
        </w:rPr>
        <w:t>المراد بالصحن</w:t>
      </w:r>
      <w:r w:rsidR="00B717C7" w:rsidRPr="009746DC">
        <w:rPr>
          <w:rtl/>
        </w:rPr>
        <w:t xml:space="preserve"> الفضاء في خارج المسجد ، </w:t>
      </w:r>
      <w:r w:rsidR="00B717C7" w:rsidRPr="00C875FB">
        <w:rPr>
          <w:rtl/>
        </w:rPr>
        <w:t>قوله : فوسوس</w:t>
      </w:r>
      <w:r w:rsidR="00B717C7" w:rsidRPr="009746DC">
        <w:rPr>
          <w:rtl/>
        </w:rPr>
        <w:t xml:space="preserve"> إن</w:t>
      </w:r>
      <w:r w:rsidR="00C51B11">
        <w:rPr>
          <w:rFonts w:hint="cs"/>
          <w:rtl/>
        </w:rPr>
        <w:t>ّ</w:t>
      </w:r>
      <w:r w:rsidR="00B717C7" w:rsidRPr="009746DC">
        <w:rPr>
          <w:rtl/>
        </w:rPr>
        <w:t>ما نسب ذلك</w:t>
      </w:r>
    </w:p>
    <w:p w:rsidR="008930D5" w:rsidRDefault="008930D5" w:rsidP="008930D5">
      <w:pPr>
        <w:pStyle w:val="libNormal"/>
        <w:rPr>
          <w:rtl/>
        </w:rPr>
      </w:pPr>
      <w:r>
        <w:rPr>
          <w:rtl/>
        </w:rPr>
        <w:br w:type="page"/>
      </w:r>
    </w:p>
    <w:p w:rsidR="00B717C7" w:rsidRDefault="00B717C7" w:rsidP="00C51B11">
      <w:pPr>
        <w:pStyle w:val="libNormal"/>
        <w:rPr>
          <w:rtl/>
        </w:rPr>
      </w:pPr>
      <w:r w:rsidRPr="009746DC">
        <w:rPr>
          <w:rtl/>
        </w:rPr>
        <w:lastRenderedPageBreak/>
        <w:t xml:space="preserve">يجيء في </w:t>
      </w:r>
      <w:r w:rsidR="006A0B61">
        <w:rPr>
          <w:rtl/>
        </w:rPr>
        <w:t xml:space="preserve">كلّ </w:t>
      </w:r>
      <w:r w:rsidRPr="009746DC">
        <w:rPr>
          <w:rtl/>
        </w:rPr>
        <w:t xml:space="preserve">يوم مع الزوال إلى المسجد فينزل في الصحن ويصير إلى رسول الله </w:t>
      </w:r>
      <w:r w:rsidR="007D1F02" w:rsidRPr="007D1F02">
        <w:rPr>
          <w:rStyle w:val="libAlaemChar"/>
          <w:rtl/>
        </w:rPr>
        <w:t>صلى‌الله‌عليه‌وآله</w:t>
      </w:r>
      <w:r w:rsidRPr="009746DC">
        <w:rPr>
          <w:rtl/>
        </w:rPr>
        <w:t xml:space="preserve"> ويسل</w:t>
      </w:r>
      <w:r w:rsidR="00C51B11">
        <w:rPr>
          <w:rFonts w:hint="cs"/>
          <w:rtl/>
        </w:rPr>
        <w:t>ّ</w:t>
      </w:r>
      <w:r w:rsidRPr="009746DC">
        <w:rPr>
          <w:rtl/>
        </w:rPr>
        <w:t xml:space="preserve">م عليه ويرجع إلى بيت فاطمة </w:t>
      </w:r>
      <w:r w:rsidR="00B613C2" w:rsidRPr="00B613C2">
        <w:rPr>
          <w:rStyle w:val="libAlaemChar"/>
          <w:rtl/>
        </w:rPr>
        <w:t xml:space="preserve">عليها‌السلام </w:t>
      </w:r>
      <w:r w:rsidR="00406F49">
        <w:rPr>
          <w:rtl/>
        </w:rPr>
        <w:t xml:space="preserve"> </w:t>
      </w:r>
      <w:r w:rsidRPr="009746DC">
        <w:rPr>
          <w:rtl/>
        </w:rPr>
        <w:t>فيخلع نعليه ويقوم فيصلي فوسوس إلي الشيط</w:t>
      </w:r>
      <w:r w:rsidR="00D8033E">
        <w:rPr>
          <w:rtl/>
        </w:rPr>
        <w:t xml:space="preserve">ان </w:t>
      </w:r>
      <w:r w:rsidRPr="009746DC">
        <w:rPr>
          <w:rtl/>
        </w:rPr>
        <w:t xml:space="preserve">فقال إذا نزل فاذهب </w:t>
      </w:r>
      <w:r w:rsidR="00FE5F86">
        <w:rPr>
          <w:rtl/>
        </w:rPr>
        <w:t xml:space="preserve">حتّى </w:t>
      </w:r>
      <w:r w:rsidRPr="009746DC">
        <w:rPr>
          <w:rtl/>
        </w:rPr>
        <w:t>تأخذ من التراب الذي يطأ عليه فجل</w:t>
      </w:r>
      <w:r w:rsidR="003928AF">
        <w:rPr>
          <w:rtl/>
        </w:rPr>
        <w:t xml:space="preserve">ستّ </w:t>
      </w:r>
      <w:r w:rsidRPr="009746DC">
        <w:rPr>
          <w:rtl/>
        </w:rPr>
        <w:t>في ذلك اليوم أنتظره لأفعل هذا ف</w:t>
      </w:r>
      <w:r w:rsidR="00FE5F86">
        <w:rPr>
          <w:rtl/>
        </w:rPr>
        <w:t xml:space="preserve">لـمّا </w:t>
      </w:r>
      <w:r w:rsidR="00D8033E">
        <w:rPr>
          <w:rtl/>
        </w:rPr>
        <w:t xml:space="preserve">ان </w:t>
      </w:r>
      <w:r w:rsidR="00551E04">
        <w:rPr>
          <w:rtl/>
        </w:rPr>
        <w:t xml:space="preserve">كان </w:t>
      </w:r>
      <w:r w:rsidRPr="009746DC">
        <w:rPr>
          <w:rtl/>
        </w:rPr>
        <w:t>وقت الز</w:t>
      </w:r>
      <w:r w:rsidR="00C51B11">
        <w:rPr>
          <w:rFonts w:hint="cs"/>
          <w:rtl/>
        </w:rPr>
        <w:t>ّ</w:t>
      </w:r>
      <w:r w:rsidRPr="009746DC">
        <w:rPr>
          <w:rtl/>
        </w:rPr>
        <w:t>وال أقبل</w:t>
      </w:r>
      <w:r w:rsidRPr="001F1D29">
        <w:rPr>
          <w:rtl/>
        </w:rPr>
        <w:t xml:space="preserve"> </w:t>
      </w:r>
      <w:r w:rsidR="00850EDE">
        <w:rPr>
          <w:rStyle w:val="libAlaemChar"/>
          <w:rtl/>
        </w:rPr>
        <w:t xml:space="preserve">عليه‌السلام </w:t>
      </w:r>
      <w:r w:rsidR="00D83B35">
        <w:rPr>
          <w:rtl/>
        </w:rPr>
        <w:t xml:space="preserve">علىّ </w:t>
      </w:r>
      <w:r w:rsidRPr="009746DC">
        <w:rPr>
          <w:rtl/>
        </w:rPr>
        <w:t xml:space="preserve">حمار له فلم ينزل في الموضع الذي </w:t>
      </w:r>
      <w:r w:rsidR="00551E04">
        <w:rPr>
          <w:rtl/>
        </w:rPr>
        <w:t xml:space="preserve">كان </w:t>
      </w:r>
      <w:r w:rsidRPr="009746DC">
        <w:rPr>
          <w:rtl/>
        </w:rPr>
        <w:t xml:space="preserve">ينزل فيه وجاء </w:t>
      </w:r>
      <w:r w:rsidR="00FE5F86">
        <w:rPr>
          <w:rtl/>
        </w:rPr>
        <w:t xml:space="preserve">حتّى </w:t>
      </w:r>
      <w:r w:rsidRPr="009746DC">
        <w:rPr>
          <w:rtl/>
        </w:rPr>
        <w:t xml:space="preserve">نزل </w:t>
      </w:r>
      <w:r w:rsidR="00D83B35">
        <w:rPr>
          <w:rtl/>
        </w:rPr>
        <w:t xml:space="preserve">علىّ </w:t>
      </w:r>
      <w:r w:rsidRPr="009746DC">
        <w:rPr>
          <w:rtl/>
        </w:rPr>
        <w:t xml:space="preserve">الصخرة </w:t>
      </w:r>
      <w:r w:rsidR="003928AF">
        <w:rPr>
          <w:rtl/>
        </w:rPr>
        <w:t xml:space="preserve">الّتي </w:t>
      </w:r>
      <w:r w:rsidR="00D83B35">
        <w:rPr>
          <w:rtl/>
        </w:rPr>
        <w:t xml:space="preserve">علىّ </w:t>
      </w:r>
      <w:r w:rsidRPr="009746DC">
        <w:rPr>
          <w:rtl/>
        </w:rPr>
        <w:t xml:space="preserve">باب المسجد </w:t>
      </w:r>
      <w:r w:rsidR="00D83B35">
        <w:rPr>
          <w:rtl/>
        </w:rPr>
        <w:t xml:space="preserve">ثمّ </w:t>
      </w:r>
      <w:r w:rsidRPr="009746DC">
        <w:rPr>
          <w:rtl/>
        </w:rPr>
        <w:t xml:space="preserve">دخل فسلم </w:t>
      </w:r>
      <w:r w:rsidR="00D83B35">
        <w:rPr>
          <w:rtl/>
        </w:rPr>
        <w:t xml:space="preserve">علىّ </w:t>
      </w:r>
      <w:r w:rsidRPr="009746DC">
        <w:rPr>
          <w:rtl/>
        </w:rPr>
        <w:t xml:space="preserve">رسول الله </w:t>
      </w:r>
      <w:r w:rsidR="007D1F02" w:rsidRPr="007D1F02">
        <w:rPr>
          <w:rStyle w:val="libAlaemChar"/>
          <w:rtl/>
        </w:rPr>
        <w:t>صلى‌الله‌عليه‌وآله</w:t>
      </w:r>
      <w:r w:rsidRPr="009746DC">
        <w:rPr>
          <w:rtl/>
        </w:rPr>
        <w:t xml:space="preserve"> قال </w:t>
      </w:r>
      <w:r w:rsidR="00D83B35">
        <w:rPr>
          <w:rtl/>
        </w:rPr>
        <w:t xml:space="preserve">ثمّ </w:t>
      </w:r>
      <w:r w:rsidRPr="009746DC">
        <w:rPr>
          <w:rtl/>
        </w:rPr>
        <w:t>رجع إلى الم</w:t>
      </w:r>
      <w:r w:rsidR="00551E04">
        <w:rPr>
          <w:rtl/>
        </w:rPr>
        <w:t xml:space="preserve">كان </w:t>
      </w:r>
      <w:r w:rsidRPr="009746DC">
        <w:rPr>
          <w:rtl/>
        </w:rPr>
        <w:t xml:space="preserve">الذي </w:t>
      </w:r>
      <w:r w:rsidR="00551E04">
        <w:rPr>
          <w:rtl/>
        </w:rPr>
        <w:t xml:space="preserve">كان </w:t>
      </w:r>
      <w:r w:rsidRPr="009746DC">
        <w:rPr>
          <w:rtl/>
        </w:rPr>
        <w:t>يصلي فيه ففعل هذا أياما فقلت إذا خلع نعليه جئت فأخذت الحصى الذي يطأ عليه بقدميه ف</w:t>
      </w:r>
      <w:r w:rsidR="00FE5F86">
        <w:rPr>
          <w:rtl/>
        </w:rPr>
        <w:t xml:space="preserve">لـمّا </w:t>
      </w:r>
      <w:r w:rsidR="00D8033E">
        <w:rPr>
          <w:rtl/>
        </w:rPr>
        <w:t xml:space="preserve">ان </w:t>
      </w:r>
      <w:r w:rsidR="00551E04">
        <w:rPr>
          <w:rtl/>
        </w:rPr>
        <w:t xml:space="preserve">كان </w:t>
      </w:r>
      <w:r w:rsidRPr="009746DC">
        <w:rPr>
          <w:rtl/>
        </w:rPr>
        <w:t xml:space="preserve">من الغد جاء عند الزوال فنزل </w:t>
      </w:r>
      <w:r w:rsidR="00D83B35">
        <w:rPr>
          <w:rtl/>
        </w:rPr>
        <w:t xml:space="preserve">علىّ </w:t>
      </w:r>
      <w:r w:rsidRPr="009746DC">
        <w:rPr>
          <w:rtl/>
        </w:rPr>
        <w:t xml:space="preserve">الصخرة </w:t>
      </w:r>
      <w:r w:rsidR="00D83B35">
        <w:rPr>
          <w:rtl/>
        </w:rPr>
        <w:t xml:space="preserve">ثمّ </w:t>
      </w:r>
      <w:r w:rsidRPr="009746DC">
        <w:rPr>
          <w:rtl/>
        </w:rPr>
        <w:t xml:space="preserve">دخل فسلم </w:t>
      </w:r>
      <w:r w:rsidR="00D83B35">
        <w:rPr>
          <w:rtl/>
        </w:rPr>
        <w:t xml:space="preserve">علىّ </w:t>
      </w:r>
      <w:r w:rsidRPr="009746DC">
        <w:rPr>
          <w:rtl/>
        </w:rPr>
        <w:t xml:space="preserve">رسول الله </w:t>
      </w:r>
      <w:r w:rsidR="007D1F02" w:rsidRPr="007D1F02">
        <w:rPr>
          <w:rStyle w:val="libAlaemChar"/>
          <w:rtl/>
        </w:rPr>
        <w:t>صلى‌الله‌عليه‌وآله</w:t>
      </w:r>
      <w:r w:rsidRPr="009746DC">
        <w:rPr>
          <w:rtl/>
        </w:rPr>
        <w:t xml:space="preserve"> </w:t>
      </w:r>
      <w:r w:rsidR="00D83B35">
        <w:rPr>
          <w:rtl/>
        </w:rPr>
        <w:t xml:space="preserve">ثمّ </w:t>
      </w:r>
      <w:r w:rsidRPr="009746DC">
        <w:rPr>
          <w:rtl/>
        </w:rPr>
        <w:t xml:space="preserve">جاء إلى الموضع الذي </w:t>
      </w:r>
      <w:r w:rsidR="00551E04">
        <w:rPr>
          <w:rtl/>
        </w:rPr>
        <w:t xml:space="preserve">كان </w:t>
      </w:r>
      <w:r w:rsidRPr="009746DC">
        <w:rPr>
          <w:rtl/>
        </w:rPr>
        <w:t>يصلي فيه ف</w:t>
      </w:r>
      <w:r w:rsidR="0063239E">
        <w:rPr>
          <w:rtl/>
        </w:rPr>
        <w:t xml:space="preserve">صلّى </w:t>
      </w:r>
      <w:r w:rsidRPr="009746DC">
        <w:rPr>
          <w:rtl/>
        </w:rPr>
        <w:t xml:space="preserve">في نعليه ولم يخلعهما </w:t>
      </w:r>
      <w:r w:rsidR="00FE5F86">
        <w:rPr>
          <w:rtl/>
        </w:rPr>
        <w:t xml:space="preserve">حتّى </w:t>
      </w:r>
      <w:r w:rsidRPr="009746DC">
        <w:rPr>
          <w:rtl/>
        </w:rPr>
        <w:t>فعل ذلك أياما</w:t>
      </w:r>
      <w:r>
        <w:rPr>
          <w:rFonts w:hint="cs"/>
          <w:rtl/>
        </w:rPr>
        <w:t>.</w:t>
      </w:r>
    </w:p>
    <w:p w:rsidR="00B717C7" w:rsidRPr="009746DC" w:rsidRDefault="00B717C7" w:rsidP="00C51B11">
      <w:pPr>
        <w:pStyle w:val="libNormal"/>
        <w:rPr>
          <w:rtl/>
        </w:rPr>
      </w:pPr>
      <w:r w:rsidRPr="009746DC">
        <w:rPr>
          <w:rtl/>
        </w:rPr>
        <w:t>فقلت في نفسي لم يتهي</w:t>
      </w:r>
      <w:r w:rsidR="00C51B11">
        <w:rPr>
          <w:rFonts w:hint="cs"/>
          <w:rtl/>
        </w:rPr>
        <w:t>ّ</w:t>
      </w:r>
      <w:r w:rsidRPr="009746DC">
        <w:rPr>
          <w:rtl/>
        </w:rPr>
        <w:t xml:space="preserve">أ لي هاهنا ولكن أذهب إلى باب </w:t>
      </w:r>
      <w:r w:rsidR="00D8033E">
        <w:rPr>
          <w:rtl/>
        </w:rPr>
        <w:t xml:space="preserve">الحمّام </w:t>
      </w:r>
      <w:r w:rsidRPr="009746DC">
        <w:rPr>
          <w:rtl/>
        </w:rPr>
        <w:t xml:space="preserve">فإذا دخل إلى </w:t>
      </w:r>
      <w:r w:rsidR="00D8033E">
        <w:rPr>
          <w:rtl/>
        </w:rPr>
        <w:t xml:space="preserve">الحمّام </w:t>
      </w:r>
      <w:r w:rsidRPr="009746DC">
        <w:rPr>
          <w:rtl/>
        </w:rPr>
        <w:t xml:space="preserve">أخذت من التراب الذي يطأ عليه فسألت عن </w:t>
      </w:r>
      <w:r w:rsidR="00D8033E">
        <w:rPr>
          <w:rtl/>
        </w:rPr>
        <w:t xml:space="preserve">الحمّام </w:t>
      </w:r>
      <w:r w:rsidRPr="009746DC">
        <w:rPr>
          <w:rtl/>
        </w:rPr>
        <w:t xml:space="preserve">الذي يدخله فقيل لي إنه يدخل حماما بالبقيع لرجل من ولد طلحة فتعرفت اليوم الذي يدخل فيه </w:t>
      </w:r>
      <w:r w:rsidR="00D8033E">
        <w:rPr>
          <w:rtl/>
        </w:rPr>
        <w:t xml:space="preserve">الحمّام </w:t>
      </w:r>
      <w:r w:rsidRPr="009746DC">
        <w:rPr>
          <w:rtl/>
        </w:rPr>
        <w:t xml:space="preserve">وصرت إلى باب </w:t>
      </w:r>
      <w:r w:rsidR="00D8033E">
        <w:rPr>
          <w:rtl/>
        </w:rPr>
        <w:t xml:space="preserve">الحمّام </w:t>
      </w:r>
      <w:r w:rsidRPr="009746DC">
        <w:rPr>
          <w:rtl/>
        </w:rPr>
        <w:t>وجل</w:t>
      </w:r>
      <w:r w:rsidR="00C51B11">
        <w:rPr>
          <w:rtl/>
        </w:rPr>
        <w:t>ست</w:t>
      </w:r>
      <w:r w:rsidR="003928AF">
        <w:rPr>
          <w:rtl/>
        </w:rPr>
        <w:t xml:space="preserve"> </w:t>
      </w:r>
      <w:r w:rsidRPr="009746DC">
        <w:rPr>
          <w:rtl/>
        </w:rPr>
        <w:t>إلى الطلحي أحدثه وأنا أنتظر مجيئه</w:t>
      </w:r>
      <w:r w:rsidRPr="001F1D29">
        <w:rPr>
          <w:rtl/>
        </w:rPr>
        <w:t xml:space="preserve"> </w:t>
      </w:r>
      <w:r w:rsidR="00850EDE">
        <w:rPr>
          <w:rStyle w:val="libAlaemChar"/>
          <w:rtl/>
        </w:rPr>
        <w:t xml:space="preserve">عليه‌السلام </w:t>
      </w:r>
      <w:r w:rsidRPr="009746DC">
        <w:rPr>
          <w:rtl/>
        </w:rPr>
        <w:t xml:space="preserve">فقال الطلحي </w:t>
      </w:r>
      <w:r w:rsidR="00D8033E">
        <w:rPr>
          <w:rtl/>
        </w:rPr>
        <w:t xml:space="preserve">ان </w:t>
      </w:r>
      <w:r w:rsidRPr="009746DC">
        <w:rPr>
          <w:rtl/>
        </w:rPr>
        <w:t xml:space="preserve">أردت دخول </w:t>
      </w:r>
      <w:r w:rsidR="00D8033E">
        <w:rPr>
          <w:rtl/>
        </w:rPr>
        <w:t xml:space="preserve">الحمّام </w:t>
      </w:r>
      <w:r w:rsidRPr="009746DC">
        <w:rPr>
          <w:rtl/>
        </w:rPr>
        <w:t>فقم فادخل فإنه لا يتهيأ لك ذلك بعد ساعة قلت ولم قال ل</w:t>
      </w:r>
      <w:r w:rsidR="00D8033E">
        <w:rPr>
          <w:rtl/>
        </w:rPr>
        <w:t xml:space="preserve">ان </w:t>
      </w:r>
      <w:r w:rsidRPr="009746DC">
        <w:rPr>
          <w:rtl/>
        </w:rPr>
        <w:t xml:space="preserve">ابن </w:t>
      </w:r>
      <w:r w:rsidR="00F00D81">
        <w:rPr>
          <w:rtl/>
        </w:rPr>
        <w:t>الرّضا</w:t>
      </w:r>
      <w:r w:rsidRPr="009746DC">
        <w:rPr>
          <w:rtl/>
        </w:rPr>
        <w:t xml:space="preserve"> يريد دخول </w:t>
      </w:r>
      <w:r w:rsidR="00D8033E">
        <w:rPr>
          <w:rtl/>
        </w:rPr>
        <w:t xml:space="preserve">الحمّام </w:t>
      </w:r>
      <w:r w:rsidRPr="009746DC">
        <w:rPr>
          <w:rtl/>
        </w:rPr>
        <w:t xml:space="preserve">قال قلت ومن ابن </w:t>
      </w:r>
      <w:r w:rsidR="00F00D81">
        <w:rPr>
          <w:rtl/>
        </w:rPr>
        <w:t>الرّضا</w:t>
      </w:r>
      <w:r w:rsidRPr="009746DC">
        <w:rPr>
          <w:rtl/>
        </w:rPr>
        <w:t xml:space="preserve"> قال رجل من آل </w:t>
      </w:r>
      <w:r w:rsidR="00551E04">
        <w:rPr>
          <w:rtl/>
        </w:rPr>
        <w:t xml:space="preserve">محمّد </w:t>
      </w:r>
      <w:r w:rsidRPr="009746DC">
        <w:rPr>
          <w:rtl/>
        </w:rPr>
        <w:t xml:space="preserve">له صلاح وورع قلت له ولا يجوز </w:t>
      </w:r>
      <w:r w:rsidR="00D8033E">
        <w:rPr>
          <w:rtl/>
        </w:rPr>
        <w:t xml:space="preserve">ان </w:t>
      </w:r>
      <w:r w:rsidRPr="009746DC">
        <w:rPr>
          <w:rtl/>
        </w:rPr>
        <w:t xml:space="preserve">يدخل معه </w:t>
      </w:r>
      <w:r w:rsidR="00D8033E">
        <w:rPr>
          <w:rtl/>
        </w:rPr>
        <w:t xml:space="preserve">الحمّام </w:t>
      </w:r>
      <w:r w:rsidRPr="009746DC">
        <w:rPr>
          <w:rtl/>
        </w:rPr>
        <w:t xml:space="preserve">غيره قال نخلي له </w:t>
      </w:r>
      <w:r w:rsidR="00D8033E">
        <w:rPr>
          <w:rtl/>
        </w:rPr>
        <w:t xml:space="preserve">الحمّام </w:t>
      </w:r>
      <w:r w:rsidRPr="009746DC">
        <w:rPr>
          <w:rtl/>
        </w:rPr>
        <w:t>إذا جاء قال فبينا أنا كذلك إذ أقبل</w:t>
      </w:r>
      <w:r w:rsidRPr="001F1D29">
        <w:rPr>
          <w:rtl/>
        </w:rPr>
        <w:t xml:space="preserve"> </w:t>
      </w:r>
      <w:r w:rsidR="00850EDE">
        <w:rPr>
          <w:rStyle w:val="libAlaemChar"/>
          <w:rtl/>
        </w:rPr>
        <w:t xml:space="preserve">عليه‌السلام </w:t>
      </w:r>
      <w:r w:rsidRPr="009746DC">
        <w:rPr>
          <w:rtl/>
        </w:rPr>
        <w:t>ومعه غلم</w:t>
      </w:r>
      <w:r w:rsidR="00D8033E">
        <w:rPr>
          <w:rtl/>
        </w:rPr>
        <w:t xml:space="preserve">ان </w:t>
      </w:r>
      <w:r w:rsidRPr="009746DC">
        <w:rPr>
          <w:rtl/>
        </w:rPr>
        <w:t xml:space="preserve">له وبين يديه </w:t>
      </w:r>
      <w:r w:rsidR="004A738A">
        <w:rPr>
          <w:rtl/>
        </w:rPr>
        <w:t xml:space="preserve">غلام </w:t>
      </w:r>
      <w:r w:rsidRPr="009746DC">
        <w:rPr>
          <w:rtl/>
        </w:rPr>
        <w:t xml:space="preserve">معه حصير </w:t>
      </w:r>
      <w:r w:rsidR="00FE5F86">
        <w:rPr>
          <w:rtl/>
        </w:rPr>
        <w:t xml:space="preserve">حتّى </w:t>
      </w:r>
      <w:r w:rsidRPr="009746DC">
        <w:rPr>
          <w:rtl/>
        </w:rPr>
        <w:t>أدخله المسلخ فبسطه ووافى فسلم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51B11">
      <w:pPr>
        <w:pStyle w:val="libNormal"/>
        <w:rPr>
          <w:rtl/>
        </w:rPr>
      </w:pPr>
      <w:r w:rsidRPr="009746DC">
        <w:rPr>
          <w:rtl/>
        </w:rPr>
        <w:t>إلى الشيط</w:t>
      </w:r>
      <w:r w:rsidR="00D8033E">
        <w:rPr>
          <w:rtl/>
        </w:rPr>
        <w:t xml:space="preserve">ان </w:t>
      </w:r>
      <w:r w:rsidR="00C51B11">
        <w:rPr>
          <w:rtl/>
        </w:rPr>
        <w:t>لـم</w:t>
      </w:r>
      <w:r w:rsidR="00FE5F86">
        <w:rPr>
          <w:rtl/>
        </w:rPr>
        <w:t xml:space="preserve">ا </w:t>
      </w:r>
      <w:r w:rsidRPr="009746DC">
        <w:rPr>
          <w:rtl/>
        </w:rPr>
        <w:t>علم أن</w:t>
      </w:r>
      <w:r w:rsidR="00C51B11">
        <w:rPr>
          <w:rFonts w:hint="cs"/>
          <w:rtl/>
        </w:rPr>
        <w:t>ّ</w:t>
      </w:r>
      <w:r w:rsidRPr="009746DC">
        <w:rPr>
          <w:rtl/>
        </w:rPr>
        <w:t xml:space="preserve">ه </w:t>
      </w:r>
      <w:r w:rsidR="00850EDE">
        <w:rPr>
          <w:rStyle w:val="libAlaemChar"/>
          <w:rtl/>
        </w:rPr>
        <w:t xml:space="preserve">عليه‌السلام </w:t>
      </w:r>
      <w:r w:rsidRPr="009746DC">
        <w:rPr>
          <w:rtl/>
        </w:rPr>
        <w:t>لم يرض به ، إم</w:t>
      </w:r>
      <w:r w:rsidR="00C51B11">
        <w:rPr>
          <w:rFonts w:hint="cs"/>
          <w:rtl/>
        </w:rPr>
        <w:t>ّ</w:t>
      </w:r>
      <w:r w:rsidRPr="009746DC">
        <w:rPr>
          <w:rtl/>
        </w:rPr>
        <w:t>ا لخوف الشهرة وإيذاء المخالفين ، أو لأنه ليس من المندوبات فيكون بدعة ، ولذا لم ينقل مثله في زمن السابقين كما قيل ، والأول أصوب.</w:t>
      </w:r>
    </w:p>
    <w:p w:rsidR="00B717C7" w:rsidRPr="009746DC" w:rsidRDefault="00B717C7" w:rsidP="00C51B11">
      <w:pPr>
        <w:pStyle w:val="libNormal"/>
        <w:rPr>
          <w:rtl/>
        </w:rPr>
      </w:pPr>
      <w:r w:rsidRPr="00C875FB">
        <w:rPr>
          <w:rtl/>
        </w:rPr>
        <w:t>قوله : ولا يجوز</w:t>
      </w:r>
      <w:r w:rsidRPr="009746DC">
        <w:rPr>
          <w:rtl/>
        </w:rPr>
        <w:t xml:space="preserve"> ، </w:t>
      </w:r>
      <w:r w:rsidR="00D83B35">
        <w:rPr>
          <w:rtl/>
        </w:rPr>
        <w:t xml:space="preserve">علىّ </w:t>
      </w:r>
      <w:r w:rsidRPr="009746DC">
        <w:rPr>
          <w:rtl/>
        </w:rPr>
        <w:t>بناء المجر</w:t>
      </w:r>
      <w:r w:rsidR="00C51B11">
        <w:rPr>
          <w:rFonts w:hint="cs"/>
          <w:rtl/>
        </w:rPr>
        <w:t>ّ</w:t>
      </w:r>
      <w:r w:rsidRPr="009746DC">
        <w:rPr>
          <w:rtl/>
        </w:rPr>
        <w:t>د أو التفعيل ، و</w:t>
      </w:r>
      <w:r w:rsidR="00D83B35">
        <w:rPr>
          <w:rtl/>
        </w:rPr>
        <w:t xml:space="preserve">علىّ </w:t>
      </w:r>
      <w:r w:rsidRPr="009746DC">
        <w:rPr>
          <w:rtl/>
        </w:rPr>
        <w:t>الأخير ضمير الفاعل راجع</w:t>
      </w:r>
    </w:p>
    <w:p w:rsidR="008930D5" w:rsidRDefault="008930D5" w:rsidP="008930D5">
      <w:pPr>
        <w:pStyle w:val="libNormal"/>
        <w:rPr>
          <w:rtl/>
        </w:rPr>
      </w:pPr>
      <w:r>
        <w:rPr>
          <w:rtl/>
        </w:rPr>
        <w:br w:type="page"/>
      </w:r>
    </w:p>
    <w:p w:rsidR="00B717C7" w:rsidRPr="009746DC" w:rsidRDefault="00B717C7" w:rsidP="00C51B11">
      <w:pPr>
        <w:pStyle w:val="libNormal"/>
        <w:rPr>
          <w:rtl/>
        </w:rPr>
      </w:pPr>
      <w:r>
        <w:rPr>
          <w:rtl/>
        </w:rPr>
        <w:lastRenderedPageBreak/>
        <w:t>و</w:t>
      </w:r>
      <w:r w:rsidRPr="009746DC">
        <w:rPr>
          <w:rtl/>
        </w:rPr>
        <w:t xml:space="preserve">دخل الحجرة </w:t>
      </w:r>
      <w:r w:rsidR="00D83B35">
        <w:rPr>
          <w:rtl/>
        </w:rPr>
        <w:t xml:space="preserve">علىّ </w:t>
      </w:r>
      <w:r w:rsidRPr="009746DC">
        <w:rPr>
          <w:rtl/>
        </w:rPr>
        <w:t xml:space="preserve">حماره ودخل المسلخ ونزل </w:t>
      </w:r>
      <w:r w:rsidR="00D83B35">
        <w:rPr>
          <w:rtl/>
        </w:rPr>
        <w:t xml:space="preserve">علىّ </w:t>
      </w:r>
      <w:r w:rsidRPr="009746DC">
        <w:rPr>
          <w:rtl/>
        </w:rPr>
        <w:t xml:space="preserve">الحصير فقلت للطلحي هذا الذي وصفته بما وصفت من الصلاح والورع فقال يا هذا لا والله ما فعل هذا </w:t>
      </w:r>
      <w:r w:rsidR="00B91600">
        <w:rPr>
          <w:rtl/>
        </w:rPr>
        <w:t xml:space="preserve">قطّ </w:t>
      </w:r>
      <w:r w:rsidR="000164B7">
        <w:rPr>
          <w:rtl/>
        </w:rPr>
        <w:t xml:space="preserve">إلّا </w:t>
      </w:r>
      <w:r w:rsidRPr="009746DC">
        <w:rPr>
          <w:rtl/>
        </w:rPr>
        <w:t>في هذا اليوم فقلت في نفسي هذا من عملي أنا جنيته</w:t>
      </w:r>
      <w:r>
        <w:rPr>
          <w:rtl/>
        </w:rPr>
        <w:t xml:space="preserve"> </w:t>
      </w:r>
      <w:r w:rsidR="00D83B35">
        <w:rPr>
          <w:rtl/>
        </w:rPr>
        <w:t xml:space="preserve">ثمّ </w:t>
      </w:r>
      <w:r w:rsidRPr="009746DC">
        <w:rPr>
          <w:rtl/>
        </w:rPr>
        <w:t xml:space="preserve">قلت أنتظره </w:t>
      </w:r>
      <w:r w:rsidR="00FE5F86">
        <w:rPr>
          <w:rtl/>
        </w:rPr>
        <w:t xml:space="preserve">حتّى </w:t>
      </w:r>
      <w:r w:rsidRPr="009746DC">
        <w:rPr>
          <w:rtl/>
        </w:rPr>
        <w:t>يخرج فل</w:t>
      </w:r>
      <w:r w:rsidR="00551E04">
        <w:rPr>
          <w:rtl/>
        </w:rPr>
        <w:t xml:space="preserve">عليّ </w:t>
      </w:r>
      <w:r w:rsidRPr="009746DC">
        <w:rPr>
          <w:rtl/>
        </w:rPr>
        <w:t>أنال ما أردت إذا خرج ف</w:t>
      </w:r>
      <w:r w:rsidR="00FE5F86">
        <w:rPr>
          <w:rtl/>
        </w:rPr>
        <w:t xml:space="preserve">لـمّا </w:t>
      </w:r>
      <w:r w:rsidRPr="009746DC">
        <w:rPr>
          <w:rtl/>
        </w:rPr>
        <w:t>خرج وتلب</w:t>
      </w:r>
      <w:r w:rsidR="00C51B11">
        <w:rPr>
          <w:rFonts w:hint="cs"/>
          <w:rtl/>
        </w:rPr>
        <w:t>ّ</w:t>
      </w:r>
      <w:r w:rsidRPr="009746DC">
        <w:rPr>
          <w:rtl/>
        </w:rPr>
        <w:t>س دعا بالحمار فأدخل المسلخ وركب من فوق الحصير وخرج</w:t>
      </w:r>
      <w:r w:rsidRPr="001F1D29">
        <w:rPr>
          <w:rtl/>
        </w:rPr>
        <w:t xml:space="preserve"> </w:t>
      </w:r>
      <w:r w:rsidR="00850EDE">
        <w:rPr>
          <w:rStyle w:val="libAlaemChar"/>
          <w:rtl/>
        </w:rPr>
        <w:t xml:space="preserve">عليه‌السلام </w:t>
      </w:r>
      <w:r w:rsidRPr="009746DC">
        <w:rPr>
          <w:rtl/>
        </w:rPr>
        <w:t xml:space="preserve">فقلت في نفسي قد والله آذيته ولا أعود [ ولا ] أروم ما رمت منه أبدا وصح عزمي </w:t>
      </w:r>
      <w:r w:rsidR="00D83B35">
        <w:rPr>
          <w:rtl/>
        </w:rPr>
        <w:t xml:space="preserve">علىّ </w:t>
      </w:r>
      <w:r w:rsidRPr="009746DC">
        <w:rPr>
          <w:rtl/>
        </w:rPr>
        <w:t>ذلك ف</w:t>
      </w:r>
      <w:r w:rsidR="00FE5F86">
        <w:rPr>
          <w:rtl/>
        </w:rPr>
        <w:t xml:space="preserve">لـمّا </w:t>
      </w:r>
      <w:r w:rsidR="00551E04">
        <w:rPr>
          <w:rtl/>
        </w:rPr>
        <w:t xml:space="preserve">كان </w:t>
      </w:r>
      <w:r w:rsidRPr="009746DC">
        <w:rPr>
          <w:rtl/>
        </w:rPr>
        <w:t>وقت الز</w:t>
      </w:r>
      <w:r w:rsidR="00C51B11">
        <w:rPr>
          <w:rFonts w:hint="cs"/>
          <w:rtl/>
        </w:rPr>
        <w:t>َّ</w:t>
      </w:r>
      <w:r w:rsidRPr="009746DC">
        <w:rPr>
          <w:rtl/>
        </w:rPr>
        <w:t xml:space="preserve">وال من ذلك اليوم أقبل </w:t>
      </w:r>
      <w:r w:rsidR="00D83B35">
        <w:rPr>
          <w:rtl/>
        </w:rPr>
        <w:t xml:space="preserve">علىّ </w:t>
      </w:r>
      <w:r w:rsidRPr="009746DC">
        <w:rPr>
          <w:rtl/>
        </w:rPr>
        <w:t xml:space="preserve">حماره </w:t>
      </w:r>
      <w:r w:rsidR="00FE5F86">
        <w:rPr>
          <w:rtl/>
        </w:rPr>
        <w:t xml:space="preserve">حتّى </w:t>
      </w:r>
      <w:r w:rsidRPr="009746DC">
        <w:rPr>
          <w:rtl/>
        </w:rPr>
        <w:t xml:space="preserve">نزل في الموضع الذي </w:t>
      </w:r>
      <w:r w:rsidR="00551E04">
        <w:rPr>
          <w:rtl/>
        </w:rPr>
        <w:t xml:space="preserve">كان </w:t>
      </w:r>
      <w:r w:rsidRPr="009746DC">
        <w:rPr>
          <w:rtl/>
        </w:rPr>
        <w:t xml:space="preserve">ينزل فيه في الصحن فدخل وسلم </w:t>
      </w:r>
      <w:r w:rsidR="00D83B35">
        <w:rPr>
          <w:rtl/>
        </w:rPr>
        <w:t xml:space="preserve">علىّ </w:t>
      </w:r>
      <w:r w:rsidRPr="009746DC">
        <w:rPr>
          <w:rtl/>
        </w:rPr>
        <w:t xml:space="preserve">رسول الله </w:t>
      </w:r>
      <w:r w:rsidR="007D1F02" w:rsidRPr="007D1F02">
        <w:rPr>
          <w:rStyle w:val="libAlaemChar"/>
          <w:rtl/>
        </w:rPr>
        <w:t>صلى‌الله‌عليه‌وآله</w:t>
      </w:r>
      <w:r w:rsidRPr="009746DC">
        <w:rPr>
          <w:rtl/>
        </w:rPr>
        <w:t xml:space="preserve"> وجاء إلى الموضع الذي </w:t>
      </w:r>
      <w:r w:rsidR="00551E04">
        <w:rPr>
          <w:rtl/>
        </w:rPr>
        <w:t xml:space="preserve">كان </w:t>
      </w:r>
      <w:r w:rsidRPr="009746DC">
        <w:rPr>
          <w:rtl/>
        </w:rPr>
        <w:t xml:space="preserve">يصلي فيه في بيت فاطمة </w:t>
      </w:r>
      <w:r w:rsidR="00B613C2" w:rsidRPr="00B613C2">
        <w:rPr>
          <w:rStyle w:val="libAlaemChar"/>
          <w:rtl/>
        </w:rPr>
        <w:t xml:space="preserve">عليها‌السلام </w:t>
      </w:r>
      <w:r w:rsidR="00406F49">
        <w:rPr>
          <w:rtl/>
        </w:rPr>
        <w:t xml:space="preserve"> </w:t>
      </w:r>
      <w:r w:rsidRPr="009746DC">
        <w:rPr>
          <w:rtl/>
        </w:rPr>
        <w:t xml:space="preserve">وخلع نعليه </w:t>
      </w:r>
      <w:r w:rsidR="00C51B11">
        <w:rPr>
          <w:rtl/>
        </w:rPr>
        <w:t xml:space="preserve">وقام </w:t>
      </w:r>
      <w:r w:rsidRPr="009746DC">
        <w:rPr>
          <w:rtl/>
        </w:rPr>
        <w:t>يصلي</w:t>
      </w:r>
      <w:r>
        <w:rPr>
          <w:rFonts w:hint="cs"/>
          <w:rtl/>
        </w:rPr>
        <w:t>.</w:t>
      </w:r>
    </w:p>
    <w:p w:rsidR="00B717C7" w:rsidRPr="009746DC" w:rsidRDefault="00B717C7" w:rsidP="00C51B11">
      <w:pPr>
        <w:pStyle w:val="libNormal"/>
        <w:rPr>
          <w:rtl/>
        </w:rPr>
      </w:pPr>
      <w:r w:rsidRPr="009746DC">
        <w:rPr>
          <w:rtl/>
        </w:rPr>
        <w:t>3</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551E04">
        <w:rPr>
          <w:rtl/>
        </w:rPr>
        <w:t xml:space="preserve">عليّ </w:t>
      </w:r>
      <w:r w:rsidRPr="009746DC">
        <w:rPr>
          <w:rtl/>
        </w:rPr>
        <w:t>بن أسباط قال خرج</w:t>
      </w:r>
      <w:r w:rsidRPr="001F1D29">
        <w:rPr>
          <w:rtl/>
        </w:rPr>
        <w:t xml:space="preserve"> </w:t>
      </w:r>
      <w:r w:rsidR="00850EDE">
        <w:rPr>
          <w:rStyle w:val="libAlaemChar"/>
          <w:rtl/>
        </w:rPr>
        <w:t xml:space="preserve">عليه‌السلام </w:t>
      </w:r>
      <w:r w:rsidR="00551E04">
        <w:rPr>
          <w:rtl/>
        </w:rPr>
        <w:t xml:space="preserve">عليّ </w:t>
      </w:r>
      <w:r w:rsidRPr="009746DC">
        <w:rPr>
          <w:rtl/>
        </w:rPr>
        <w:t xml:space="preserve">فنظرت إلى رأسه ورجليه لأصف قامته لأصحابنا بمصر فبينا أنا كذلك </w:t>
      </w:r>
      <w:r w:rsidR="00FE5F86">
        <w:rPr>
          <w:rtl/>
        </w:rPr>
        <w:t xml:space="preserve">حتّى </w:t>
      </w:r>
      <w:r w:rsidRPr="009746DC">
        <w:rPr>
          <w:rtl/>
        </w:rPr>
        <w:t xml:space="preserve">قعد وقال يا </w:t>
      </w:r>
      <w:r w:rsidR="00551E04">
        <w:rPr>
          <w:rtl/>
        </w:rPr>
        <w:t xml:space="preserve">عليّ </w:t>
      </w:r>
      <w:r w:rsidR="00D8033E">
        <w:rPr>
          <w:rtl/>
        </w:rPr>
        <w:t xml:space="preserve">ان </w:t>
      </w:r>
      <w:r w:rsidRPr="009746DC">
        <w:rPr>
          <w:rtl/>
        </w:rPr>
        <w:t>الله احتج</w:t>
      </w:r>
      <w:r w:rsidR="00C51B11">
        <w:rPr>
          <w:rFonts w:hint="cs"/>
          <w:rtl/>
        </w:rPr>
        <w:t>َّ</w:t>
      </w:r>
      <w:r w:rsidRPr="009746DC">
        <w:rPr>
          <w:rtl/>
        </w:rPr>
        <w:t xml:space="preserve"> في الإمامة بمثل ما احتج</w:t>
      </w:r>
      <w:r w:rsidR="00C51B11">
        <w:rPr>
          <w:rFonts w:hint="cs"/>
          <w:rtl/>
        </w:rPr>
        <w:t>َّ</w:t>
      </w:r>
      <w:r w:rsidRPr="009746DC">
        <w:rPr>
          <w:rtl/>
        </w:rPr>
        <w:t xml:space="preserve"> في النبو</w:t>
      </w:r>
      <w:r w:rsidR="00C51B11">
        <w:rPr>
          <w:rFonts w:hint="cs"/>
          <w:rtl/>
        </w:rPr>
        <w:t>ّ</w:t>
      </w:r>
      <w:r w:rsidRPr="009746DC">
        <w:rPr>
          <w:rtl/>
        </w:rPr>
        <w:t xml:space="preserve">ة </w:t>
      </w:r>
      <w:r w:rsidR="00C51B11">
        <w:rPr>
          <w:rFonts w:hint="cs"/>
          <w:rtl/>
        </w:rPr>
        <w:t xml:space="preserve">، </w:t>
      </w:r>
      <w:r w:rsidRPr="009746DC">
        <w:rPr>
          <w:rtl/>
        </w:rPr>
        <w:t>فقال</w:t>
      </w:r>
      <w:r>
        <w:rPr>
          <w:rtl/>
        </w:rPr>
        <w:t xml:space="preserve"> </w:t>
      </w:r>
      <w:r w:rsidRPr="005E3B39">
        <w:rPr>
          <w:rtl/>
        </w:rPr>
        <w:t>«</w:t>
      </w:r>
      <w:r w:rsidRPr="00DA1B74">
        <w:rPr>
          <w:rtl/>
        </w:rPr>
        <w:t xml:space="preserve"> وَآتَيْناهُ الْحُكْمَ صَبِيًّا </w:t>
      </w:r>
      <w:r w:rsidRPr="005E3B39">
        <w:rPr>
          <w:rtl/>
        </w:rPr>
        <w:t>»</w:t>
      </w:r>
      <w:r w:rsidRPr="009746DC">
        <w:rPr>
          <w:rtl/>
        </w:rPr>
        <w:t xml:space="preserve"> </w:t>
      </w:r>
      <w:r w:rsidRPr="00C51B11">
        <w:rPr>
          <w:rStyle w:val="libFootnotenumChar"/>
          <w:rtl/>
        </w:rPr>
        <w:t>(1)</w:t>
      </w:r>
      <w:r w:rsidRPr="009746DC">
        <w:rPr>
          <w:rtl/>
        </w:rPr>
        <w:t xml:space="preserve"> قال </w:t>
      </w:r>
      <w:r w:rsidRPr="005E3B39">
        <w:rPr>
          <w:rtl/>
        </w:rPr>
        <w:t>«</w:t>
      </w:r>
      <w:r w:rsidRPr="00DA1B74">
        <w:rPr>
          <w:rtl/>
        </w:rPr>
        <w:t xml:space="preserve"> وَ</w:t>
      </w:r>
      <w:r w:rsidR="00FE5F86">
        <w:rPr>
          <w:rtl/>
        </w:rPr>
        <w:t xml:space="preserve">لـمّا </w:t>
      </w:r>
      <w:r w:rsidRPr="00DA1B74">
        <w:rPr>
          <w:rtl/>
        </w:rPr>
        <w:t xml:space="preserve">بَلَغَ أَشُدَّهُ </w:t>
      </w:r>
      <w:r w:rsidRPr="005E3B39">
        <w:rPr>
          <w:rtl/>
        </w:rPr>
        <w:t>»</w:t>
      </w:r>
      <w:r w:rsidRPr="009746DC">
        <w:rPr>
          <w:rtl/>
        </w:rPr>
        <w:t xml:space="preserve"> </w:t>
      </w:r>
      <w:r w:rsidRPr="00C51B11">
        <w:rPr>
          <w:rStyle w:val="libFootnotenumChar"/>
          <w:rtl/>
        </w:rPr>
        <w:t>(2)</w:t>
      </w:r>
      <w:r w:rsidRPr="009746DC">
        <w:rPr>
          <w:rtl/>
        </w:rPr>
        <w:t xml:space="preserve"> </w:t>
      </w:r>
      <w:r w:rsidRPr="005E3B39">
        <w:rPr>
          <w:rtl/>
        </w:rPr>
        <w:t>«</w:t>
      </w:r>
      <w:r w:rsidRPr="009746DC">
        <w:rPr>
          <w:rtl/>
        </w:rPr>
        <w:t xml:space="preserve"> وَبَلَغَ أَرْبَعِينَ سَنَةً </w:t>
      </w:r>
      <w:r w:rsidRPr="005E3B39">
        <w:rPr>
          <w:rtl/>
        </w:rPr>
        <w:t>»</w:t>
      </w:r>
      <w:r w:rsidRPr="009746DC">
        <w:rPr>
          <w:rtl/>
        </w:rPr>
        <w:t xml:space="preserve"> </w:t>
      </w:r>
      <w:r w:rsidRPr="00C51B11">
        <w:rPr>
          <w:rStyle w:val="libFootnotenumChar"/>
          <w:rtl/>
        </w:rPr>
        <w:t xml:space="preserve">(3) </w:t>
      </w:r>
      <w:r w:rsidRPr="009746DC">
        <w:rPr>
          <w:rtl/>
        </w:rPr>
        <w:t xml:space="preserve">فقد يجوز </w:t>
      </w:r>
      <w:r w:rsidR="00D8033E">
        <w:rPr>
          <w:rtl/>
        </w:rPr>
        <w:t xml:space="preserve">ان </w:t>
      </w:r>
      <w:r w:rsidRPr="009746DC">
        <w:rPr>
          <w:rtl/>
        </w:rPr>
        <w:t xml:space="preserve">يؤتى الحكم صبيا ويجوز </w:t>
      </w:r>
      <w:r w:rsidR="00D8033E">
        <w:rPr>
          <w:rtl/>
        </w:rPr>
        <w:t xml:space="preserve">ان </w:t>
      </w:r>
      <w:r w:rsidRPr="009746DC">
        <w:rPr>
          <w:rtl/>
        </w:rPr>
        <w:t>يعطاها وهو ابن أربعين سنة</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51B11">
      <w:pPr>
        <w:pStyle w:val="libNormal"/>
        <w:rPr>
          <w:rtl/>
        </w:rPr>
      </w:pPr>
      <w:r w:rsidRPr="009746DC">
        <w:rPr>
          <w:rtl/>
        </w:rPr>
        <w:t xml:space="preserve">إلى ابن </w:t>
      </w:r>
      <w:r w:rsidR="00C51B11">
        <w:rPr>
          <w:rtl/>
        </w:rPr>
        <w:t>الر</w:t>
      </w:r>
      <w:r w:rsidR="00F00D81">
        <w:rPr>
          <w:rtl/>
        </w:rPr>
        <w:t>ضا</w:t>
      </w:r>
      <w:r w:rsidRPr="009746DC">
        <w:rPr>
          <w:rtl/>
        </w:rPr>
        <w:t xml:space="preserve"> و</w:t>
      </w:r>
      <w:r w:rsidRPr="00C875FB">
        <w:rPr>
          <w:rtl/>
        </w:rPr>
        <w:t xml:space="preserve"> « </w:t>
      </w:r>
      <w:r w:rsidR="00C51B11">
        <w:rPr>
          <w:rtl/>
        </w:rPr>
        <w:t xml:space="preserve">تخلّي </w:t>
      </w:r>
      <w:r w:rsidRPr="00C875FB">
        <w:rPr>
          <w:rtl/>
        </w:rPr>
        <w:t>»</w:t>
      </w:r>
      <w:r w:rsidRPr="009746DC">
        <w:rPr>
          <w:rtl/>
        </w:rPr>
        <w:t xml:space="preserve"> </w:t>
      </w:r>
      <w:r w:rsidR="00D83B35">
        <w:rPr>
          <w:rtl/>
        </w:rPr>
        <w:t xml:space="preserve">علىّ </w:t>
      </w:r>
      <w:r w:rsidRPr="009746DC">
        <w:rPr>
          <w:rtl/>
        </w:rPr>
        <w:t>الأفعال أو التفعيل ، والمستتر في أدخله لل</w:t>
      </w:r>
      <w:r w:rsidR="004A738A">
        <w:rPr>
          <w:rtl/>
        </w:rPr>
        <w:t xml:space="preserve">غلام </w:t>
      </w:r>
      <w:r w:rsidRPr="009746DC">
        <w:rPr>
          <w:rtl/>
        </w:rPr>
        <w:t>، والبارز للحصير</w:t>
      </w:r>
      <w:r w:rsidRPr="00C875FB">
        <w:rPr>
          <w:rtl/>
        </w:rPr>
        <w:t xml:space="preserve"> « هذا الذي وصفته »</w:t>
      </w:r>
      <w:r w:rsidRPr="009746DC">
        <w:rPr>
          <w:rtl/>
        </w:rPr>
        <w:t xml:space="preserve"> استفه</w:t>
      </w:r>
      <w:r w:rsidR="00551E04">
        <w:rPr>
          <w:rtl/>
        </w:rPr>
        <w:t xml:space="preserve">أمّ </w:t>
      </w:r>
      <w:r w:rsidRPr="009746DC">
        <w:rPr>
          <w:rtl/>
        </w:rPr>
        <w:t xml:space="preserve">تعجبي وغرضه </w:t>
      </w:r>
      <w:r w:rsidR="00D8033E">
        <w:rPr>
          <w:rtl/>
        </w:rPr>
        <w:t xml:space="preserve">ان </w:t>
      </w:r>
      <w:r w:rsidRPr="009746DC">
        <w:rPr>
          <w:rtl/>
        </w:rPr>
        <w:t xml:space="preserve">مجيئه </w:t>
      </w:r>
      <w:r w:rsidR="00850EDE">
        <w:rPr>
          <w:rStyle w:val="libAlaemChar"/>
          <w:rtl/>
        </w:rPr>
        <w:t xml:space="preserve">عليه‌السلام </w:t>
      </w:r>
      <w:r w:rsidRPr="009746DC">
        <w:rPr>
          <w:rtl/>
        </w:rPr>
        <w:t>راكبا</w:t>
      </w:r>
      <w:r w:rsidR="00C51B11">
        <w:rPr>
          <w:rFonts w:hint="cs"/>
          <w:rtl/>
        </w:rPr>
        <w:t>ً</w:t>
      </w:r>
      <w:r w:rsidRPr="009746DC">
        <w:rPr>
          <w:rtl/>
        </w:rPr>
        <w:t xml:space="preserve"> إلى الحصير من علامات </w:t>
      </w:r>
      <w:r w:rsidR="00C51B11">
        <w:rPr>
          <w:rtl/>
        </w:rPr>
        <w:t xml:space="preserve">التكبّر </w:t>
      </w:r>
      <w:r w:rsidRPr="009746DC">
        <w:rPr>
          <w:rtl/>
        </w:rPr>
        <w:t>وهو ينافي الصلاح والورع</w:t>
      </w:r>
      <w:r>
        <w:rPr>
          <w:rtl/>
        </w:rPr>
        <w:t xml:space="preserve"> </w:t>
      </w:r>
      <w:r w:rsidRPr="00C875FB">
        <w:rPr>
          <w:rtl/>
        </w:rPr>
        <w:t>« أنا جنيته »</w:t>
      </w:r>
      <w:r w:rsidRPr="009746DC">
        <w:rPr>
          <w:rtl/>
        </w:rPr>
        <w:t xml:space="preserve"> أي جررته إليه ، والضمير راجع إلى هذا أو أنا صرت سببا لنسبة هذه الجناية إليه ، قال في القاموس : جنى الذنب عليه يجنيه جناية جر</w:t>
      </w:r>
      <w:r w:rsidR="00C51B11">
        <w:rPr>
          <w:rFonts w:hint="cs"/>
          <w:rtl/>
        </w:rPr>
        <w:t>ّ</w:t>
      </w:r>
      <w:r w:rsidRPr="009746DC">
        <w:rPr>
          <w:rtl/>
        </w:rPr>
        <w:t>ه إليه ، والثمرة اجتناها ، وتجن</w:t>
      </w:r>
      <w:r w:rsidR="00C51B11">
        <w:rPr>
          <w:rFonts w:hint="cs"/>
          <w:rtl/>
        </w:rPr>
        <w:t>ّ</w:t>
      </w:r>
      <w:r w:rsidRPr="009746DC">
        <w:rPr>
          <w:rtl/>
        </w:rPr>
        <w:t>ي عليه اد</w:t>
      </w:r>
      <w:r w:rsidR="00C51B11">
        <w:rPr>
          <w:rFonts w:hint="cs"/>
          <w:rtl/>
        </w:rPr>
        <w:t>ّ</w:t>
      </w:r>
      <w:r w:rsidRPr="009746DC">
        <w:rPr>
          <w:rtl/>
        </w:rPr>
        <w:t>عى ذنبا</w:t>
      </w:r>
      <w:r w:rsidR="00C51B11">
        <w:rPr>
          <w:rFonts w:hint="cs"/>
          <w:rtl/>
        </w:rPr>
        <w:t>ً</w:t>
      </w:r>
      <w:r w:rsidRPr="009746DC">
        <w:rPr>
          <w:rtl/>
        </w:rPr>
        <w:t xml:space="preserve"> لم يفعله.</w:t>
      </w:r>
    </w:p>
    <w:p w:rsidR="00B717C7" w:rsidRPr="009746DC" w:rsidRDefault="00B717C7" w:rsidP="00C51B11">
      <w:pPr>
        <w:pStyle w:val="libNormal"/>
        <w:rPr>
          <w:rtl/>
        </w:rPr>
      </w:pPr>
      <w:r w:rsidRPr="00C875FB">
        <w:rPr>
          <w:rtl/>
        </w:rPr>
        <w:t>قوله : أروم</w:t>
      </w:r>
      <w:r w:rsidRPr="009746DC">
        <w:rPr>
          <w:rtl/>
        </w:rPr>
        <w:t xml:space="preserve"> أي أقصد ، والخبر مشتمل </w:t>
      </w:r>
      <w:r w:rsidR="00D83B35">
        <w:rPr>
          <w:rtl/>
        </w:rPr>
        <w:t xml:space="preserve">علىّ </w:t>
      </w:r>
      <w:r w:rsidRPr="009746DC">
        <w:rPr>
          <w:rtl/>
        </w:rPr>
        <w:t xml:space="preserve">إعجازه </w:t>
      </w:r>
      <w:r w:rsidR="00850EDE">
        <w:rPr>
          <w:rStyle w:val="libAlaemChar"/>
          <w:rtl/>
        </w:rPr>
        <w:t xml:space="preserve">عليه‌السلام </w:t>
      </w:r>
      <w:r w:rsidRPr="009746DC">
        <w:rPr>
          <w:rtl/>
        </w:rPr>
        <w:t xml:space="preserve">وأنه </w:t>
      </w:r>
      <w:r w:rsidR="00551E04">
        <w:rPr>
          <w:rtl/>
        </w:rPr>
        <w:t xml:space="preserve">كان </w:t>
      </w:r>
      <w:r w:rsidRPr="009746DC">
        <w:rPr>
          <w:rtl/>
        </w:rPr>
        <w:t>عا</w:t>
      </w:r>
      <w:r w:rsidR="00C51B11">
        <w:rPr>
          <w:rtl/>
        </w:rPr>
        <w:t>لـم</w:t>
      </w:r>
      <w:r w:rsidR="00FE5F86">
        <w:rPr>
          <w:rtl/>
        </w:rPr>
        <w:t>ا</w:t>
      </w:r>
      <w:r w:rsidR="00C51B11">
        <w:rPr>
          <w:rFonts w:hint="cs"/>
          <w:rtl/>
        </w:rPr>
        <w:t>ً</w:t>
      </w:r>
      <w:r w:rsidR="00FE5F86">
        <w:rPr>
          <w:rtl/>
        </w:rPr>
        <w:t xml:space="preserve"> </w:t>
      </w:r>
      <w:r w:rsidRPr="009746DC">
        <w:rPr>
          <w:rtl/>
        </w:rPr>
        <w:t xml:space="preserve">بما في الضمائر </w:t>
      </w:r>
      <w:r w:rsidR="00C51B11">
        <w:rPr>
          <w:rtl/>
        </w:rPr>
        <w:t xml:space="preserve">بإلهام </w:t>
      </w:r>
      <w:r w:rsidRPr="009746DC">
        <w:rPr>
          <w:rtl/>
        </w:rPr>
        <w:t>الله تعالى.</w:t>
      </w:r>
    </w:p>
    <w:p w:rsidR="00B717C7" w:rsidRPr="009746DC" w:rsidRDefault="00B717C7" w:rsidP="00C51B11">
      <w:pPr>
        <w:pStyle w:val="libNormal"/>
        <w:rPr>
          <w:rtl/>
        </w:rPr>
      </w:pPr>
      <w:r w:rsidRPr="00EF2853">
        <w:rPr>
          <w:rStyle w:val="libBold1Char"/>
          <w:rtl/>
        </w:rPr>
        <w:t>الحديث الثالث :</w:t>
      </w:r>
      <w:r w:rsidRPr="009746DC">
        <w:rPr>
          <w:rtl/>
        </w:rPr>
        <w:t xml:space="preserve"> ضعيف وقد مضى مضمونه في باب حالات الأئمة </w:t>
      </w:r>
      <w:r w:rsidR="00632E02" w:rsidRPr="00632E02">
        <w:rPr>
          <w:rStyle w:val="libAlaemChar"/>
          <w:rtl/>
        </w:rPr>
        <w:t>عليهم‌السلام</w:t>
      </w:r>
      <w:r w:rsidRPr="009746DC">
        <w:rPr>
          <w:rtl/>
        </w:rPr>
        <w:t>.</w:t>
      </w:r>
    </w:p>
    <w:p w:rsidR="00B717C7" w:rsidRPr="009746DC" w:rsidRDefault="00B717C7" w:rsidP="00C51B11">
      <w:pPr>
        <w:pStyle w:val="libLine"/>
        <w:rPr>
          <w:rtl/>
        </w:rPr>
      </w:pPr>
      <w:r w:rsidRPr="009746DC">
        <w:rPr>
          <w:rtl/>
        </w:rPr>
        <w:t>__________________</w:t>
      </w:r>
    </w:p>
    <w:p w:rsidR="00B717C7" w:rsidRPr="009746DC" w:rsidRDefault="00B717C7" w:rsidP="00C51B11">
      <w:pPr>
        <w:pStyle w:val="libFootnote0"/>
        <w:rPr>
          <w:rtl/>
          <w:lang w:bidi="fa-IR"/>
        </w:rPr>
      </w:pPr>
      <w:r>
        <w:rPr>
          <w:rtl/>
        </w:rPr>
        <w:t>(</w:t>
      </w:r>
      <w:r w:rsidRPr="009746DC">
        <w:rPr>
          <w:rtl/>
        </w:rPr>
        <w:t>1) سورة مريم : 12.</w:t>
      </w:r>
      <w:r w:rsidR="00C51B11">
        <w:rPr>
          <w:rFonts w:hint="cs"/>
          <w:rtl/>
        </w:rPr>
        <w:t xml:space="preserve"> </w:t>
      </w:r>
      <w:r>
        <w:rPr>
          <w:rtl/>
        </w:rPr>
        <w:t>(</w:t>
      </w:r>
      <w:r w:rsidRPr="009746DC">
        <w:rPr>
          <w:rtl/>
        </w:rPr>
        <w:t>2) سورة القصص : 14.</w:t>
      </w:r>
      <w:r w:rsidR="00C51B11">
        <w:rPr>
          <w:rFonts w:hint="cs"/>
          <w:rtl/>
        </w:rPr>
        <w:t xml:space="preserve"> </w:t>
      </w:r>
      <w:r>
        <w:rPr>
          <w:rtl/>
        </w:rPr>
        <w:t>(</w:t>
      </w:r>
      <w:r w:rsidRPr="009746DC">
        <w:rPr>
          <w:rtl/>
        </w:rPr>
        <w:t>3) سورة الاحقاف : 51</w:t>
      </w:r>
    </w:p>
    <w:p w:rsidR="008930D5" w:rsidRDefault="008930D5" w:rsidP="008930D5">
      <w:pPr>
        <w:pStyle w:val="libNormal"/>
        <w:rPr>
          <w:rtl/>
        </w:rPr>
      </w:pPr>
      <w:r>
        <w:rPr>
          <w:rtl/>
        </w:rPr>
        <w:br w:type="page"/>
      </w:r>
    </w:p>
    <w:p w:rsidR="00B717C7" w:rsidRPr="009746DC" w:rsidRDefault="00B717C7" w:rsidP="008930D5">
      <w:pPr>
        <w:rPr>
          <w:rtl/>
          <w:lang w:bidi="fa-IR"/>
        </w:rPr>
      </w:pPr>
      <w:r w:rsidRPr="009746DC">
        <w:rPr>
          <w:rtl/>
          <w:lang w:bidi="fa-IR"/>
        </w:rPr>
        <w:lastRenderedPageBreak/>
        <w:t>4</w:t>
      </w:r>
      <w:r>
        <w:rPr>
          <w:rtl/>
          <w:lang w:bidi="fa-IR"/>
        </w:rPr>
        <w:t xml:space="preserve"> </w:t>
      </w:r>
      <w:r w:rsidR="003928AF">
        <w:rPr>
          <w:rtl/>
          <w:lang w:bidi="fa-IR"/>
        </w:rPr>
        <w:t>-</w:t>
      </w:r>
      <w:r>
        <w:rPr>
          <w:rtl/>
          <w:lang w:bidi="fa-IR"/>
        </w:rPr>
        <w:t xml:space="preserve"> </w:t>
      </w:r>
      <w:r w:rsidR="00C51B11">
        <w:rPr>
          <w:rtl/>
          <w:lang w:bidi="fa-IR"/>
        </w:rPr>
        <w:t>علي</w:t>
      </w:r>
      <w:r w:rsidR="00C51B11">
        <w:rPr>
          <w:rFonts w:hint="cs"/>
          <w:rtl/>
          <w:lang w:bidi="fa-IR"/>
        </w:rPr>
        <w:t>ٌ</w:t>
      </w:r>
      <w:r w:rsidR="00551E04">
        <w:rPr>
          <w:rtl/>
          <w:lang w:bidi="fa-IR"/>
        </w:rPr>
        <w:t xml:space="preserve"> </w:t>
      </w:r>
      <w:r w:rsidRPr="009746DC">
        <w:rPr>
          <w:rtl/>
          <w:lang w:bidi="fa-IR"/>
        </w:rPr>
        <w:t xml:space="preserve">بن </w:t>
      </w:r>
      <w:r w:rsidR="00551E04">
        <w:rPr>
          <w:rtl/>
          <w:lang w:bidi="fa-IR"/>
        </w:rPr>
        <w:t xml:space="preserve">محمّد </w:t>
      </w:r>
      <w:r w:rsidRPr="009746DC">
        <w:rPr>
          <w:rtl/>
          <w:lang w:bidi="fa-IR"/>
        </w:rPr>
        <w:t xml:space="preserve">، عن بعض أصحابنا ، عن </w:t>
      </w:r>
      <w:r w:rsidR="00551E04">
        <w:rPr>
          <w:rtl/>
          <w:lang w:bidi="fa-IR"/>
        </w:rPr>
        <w:t xml:space="preserve">محمّد </w:t>
      </w:r>
      <w:r w:rsidRPr="009746DC">
        <w:rPr>
          <w:rtl/>
          <w:lang w:bidi="fa-IR"/>
        </w:rPr>
        <w:t>بن الر</w:t>
      </w:r>
      <w:r w:rsidR="000E5ABA">
        <w:rPr>
          <w:rFonts w:hint="cs"/>
          <w:rtl/>
          <w:lang w:bidi="fa-IR"/>
        </w:rPr>
        <w:t>َّ</w:t>
      </w:r>
      <w:r w:rsidRPr="009746DC">
        <w:rPr>
          <w:rtl/>
          <w:lang w:bidi="fa-IR"/>
        </w:rPr>
        <w:t>ي</w:t>
      </w:r>
      <w:r w:rsidR="000E5ABA">
        <w:rPr>
          <w:rFonts w:hint="cs"/>
          <w:rtl/>
          <w:lang w:bidi="fa-IR"/>
        </w:rPr>
        <w:t>ّ</w:t>
      </w:r>
      <w:r w:rsidR="00D8033E">
        <w:rPr>
          <w:rtl/>
          <w:lang w:bidi="fa-IR"/>
        </w:rPr>
        <w:t xml:space="preserve">ان </w:t>
      </w:r>
      <w:r w:rsidRPr="009746DC">
        <w:rPr>
          <w:rtl/>
          <w:lang w:bidi="fa-IR"/>
        </w:rPr>
        <w:t xml:space="preserve">قال احتال المأمون </w:t>
      </w:r>
      <w:r w:rsidR="00D83B35">
        <w:rPr>
          <w:rtl/>
          <w:lang w:bidi="fa-IR"/>
        </w:rPr>
        <w:t xml:space="preserve">علىّ </w:t>
      </w:r>
      <w:r w:rsidRPr="009746DC">
        <w:rPr>
          <w:rtl/>
          <w:lang w:bidi="fa-IR"/>
        </w:rPr>
        <w:t xml:space="preserve">أبي جعفر </w:t>
      </w:r>
      <w:r w:rsidR="00850EDE">
        <w:rPr>
          <w:rStyle w:val="libAlaemChar"/>
          <w:rtl/>
        </w:rPr>
        <w:t xml:space="preserve">عليه‌السلام </w:t>
      </w:r>
      <w:r w:rsidRPr="009746DC">
        <w:rPr>
          <w:rtl/>
          <w:lang w:bidi="fa-IR"/>
        </w:rPr>
        <w:t>ب</w:t>
      </w:r>
      <w:r w:rsidR="006A0B61">
        <w:rPr>
          <w:rtl/>
          <w:lang w:bidi="fa-IR"/>
        </w:rPr>
        <w:t xml:space="preserve">كلّ </w:t>
      </w:r>
      <w:r w:rsidRPr="009746DC">
        <w:rPr>
          <w:rtl/>
          <w:lang w:bidi="fa-IR"/>
        </w:rPr>
        <w:t>حيلة فلم يمكنه فيه شيء</w:t>
      </w:r>
      <w:r>
        <w:rPr>
          <w:rtl/>
          <w:lang w:bidi="fa-IR"/>
        </w:rPr>
        <w:t xml:space="preserve"> </w:t>
      </w:r>
      <w:r w:rsidRPr="009746DC">
        <w:rPr>
          <w:rtl/>
          <w:lang w:bidi="fa-IR"/>
        </w:rPr>
        <w:t>ف</w:t>
      </w:r>
      <w:r w:rsidR="00FE5F86">
        <w:rPr>
          <w:rtl/>
          <w:lang w:bidi="fa-IR"/>
        </w:rPr>
        <w:t xml:space="preserve">لـمّا </w:t>
      </w:r>
      <w:r w:rsidRPr="009746DC">
        <w:rPr>
          <w:rtl/>
          <w:lang w:bidi="fa-IR"/>
        </w:rPr>
        <w:t>اعتل</w:t>
      </w:r>
      <w:r w:rsidR="000E5ABA">
        <w:rPr>
          <w:rFonts w:hint="cs"/>
          <w:rtl/>
          <w:lang w:bidi="fa-IR"/>
        </w:rPr>
        <w:t>َّ</w:t>
      </w:r>
      <w:r w:rsidRPr="009746DC">
        <w:rPr>
          <w:rtl/>
          <w:lang w:bidi="fa-IR"/>
        </w:rPr>
        <w:t xml:space="preserve"> وأراد </w:t>
      </w:r>
      <w:r w:rsidR="00D8033E">
        <w:rPr>
          <w:rtl/>
          <w:lang w:bidi="fa-IR"/>
        </w:rPr>
        <w:t xml:space="preserve">ان </w:t>
      </w:r>
      <w:r w:rsidRPr="009746DC">
        <w:rPr>
          <w:rtl/>
          <w:lang w:bidi="fa-IR"/>
        </w:rPr>
        <w:t xml:space="preserve">يبني عليه ابنته دفع إلى مائتي وصيفة من أجمل ما يكون إلى </w:t>
      </w:r>
      <w:r w:rsidR="006A0B61">
        <w:rPr>
          <w:rtl/>
          <w:lang w:bidi="fa-IR"/>
        </w:rPr>
        <w:t xml:space="preserve">كلّ </w:t>
      </w:r>
      <w:r w:rsidRPr="009746DC">
        <w:rPr>
          <w:rtl/>
          <w:lang w:bidi="fa-IR"/>
        </w:rPr>
        <w:t>واحدة منهن</w:t>
      </w:r>
      <w:r w:rsidR="000E5ABA">
        <w:rPr>
          <w:rFonts w:hint="cs"/>
          <w:rtl/>
          <w:lang w:bidi="fa-IR"/>
        </w:rPr>
        <w:t>َّ</w:t>
      </w:r>
      <w:r w:rsidRPr="009746DC">
        <w:rPr>
          <w:rtl/>
          <w:lang w:bidi="fa-IR"/>
        </w:rPr>
        <w:t xml:space="preserve"> جاما</w:t>
      </w:r>
      <w:r w:rsidR="000E5ABA">
        <w:rPr>
          <w:rFonts w:hint="cs"/>
          <w:rtl/>
          <w:lang w:bidi="fa-IR"/>
        </w:rPr>
        <w:t>ً</w:t>
      </w:r>
      <w:r w:rsidRPr="009746DC">
        <w:rPr>
          <w:rtl/>
          <w:lang w:bidi="fa-IR"/>
        </w:rPr>
        <w:t xml:space="preserve"> فيه جوهر يستقبلن أبا جعفر </w:t>
      </w:r>
      <w:r w:rsidR="00850EDE">
        <w:rPr>
          <w:rStyle w:val="libAlaemChar"/>
          <w:rtl/>
        </w:rPr>
        <w:t xml:space="preserve">عليه‌السلام </w:t>
      </w:r>
      <w:r w:rsidRPr="009746DC">
        <w:rPr>
          <w:rtl/>
          <w:lang w:bidi="fa-IR"/>
        </w:rPr>
        <w:t>إذا قعد في موضع الأخيار فلم يلتفت إليهن</w:t>
      </w:r>
      <w:r w:rsidR="000E5ABA">
        <w:rPr>
          <w:rFonts w:hint="cs"/>
          <w:rtl/>
          <w:lang w:bidi="fa-IR"/>
        </w:rPr>
        <w:t>َّ</w:t>
      </w:r>
      <w:r w:rsidRPr="009746DC">
        <w:rPr>
          <w:rtl/>
          <w:lang w:bidi="fa-IR"/>
        </w:rPr>
        <w:t xml:space="preserve"> </w:t>
      </w:r>
      <w:r w:rsidR="00551E04">
        <w:rPr>
          <w:rtl/>
          <w:lang w:bidi="fa-IR"/>
        </w:rPr>
        <w:t xml:space="preserve">وكان </w:t>
      </w:r>
      <w:r w:rsidRPr="009746DC">
        <w:rPr>
          <w:rtl/>
          <w:lang w:bidi="fa-IR"/>
        </w:rPr>
        <w:t>رجل يقال له</w:t>
      </w:r>
      <w:r>
        <w:rPr>
          <w:rtl/>
          <w:lang w:bidi="fa-IR"/>
        </w:rPr>
        <w:t xml:space="preserve"> </w:t>
      </w:r>
      <w:r w:rsidRPr="009746DC">
        <w:rPr>
          <w:rtl/>
          <w:lang w:bidi="fa-IR"/>
        </w:rPr>
        <w:t xml:space="preserve">مخارق صاحب صوت وعود وضرب طويل اللحية فدعاه المأمون فقال يا أمير المؤمنين </w:t>
      </w:r>
      <w:r w:rsidR="00D8033E">
        <w:rPr>
          <w:rtl/>
          <w:lang w:bidi="fa-IR"/>
        </w:rPr>
        <w:t xml:space="preserve">ان </w:t>
      </w:r>
      <w:r w:rsidR="00551E04">
        <w:rPr>
          <w:rtl/>
          <w:lang w:bidi="fa-IR"/>
        </w:rPr>
        <w:t xml:space="preserve">كان </w:t>
      </w:r>
      <w:r w:rsidRPr="009746DC">
        <w:rPr>
          <w:rtl/>
          <w:lang w:bidi="fa-IR"/>
        </w:rPr>
        <w:t>في شيء من أ</w:t>
      </w:r>
      <w:r w:rsidR="00850EDE">
        <w:rPr>
          <w:rtl/>
          <w:lang w:bidi="fa-IR"/>
        </w:rPr>
        <w:t xml:space="preserve">مرّ </w:t>
      </w:r>
      <w:r w:rsidRPr="009746DC">
        <w:rPr>
          <w:rtl/>
          <w:lang w:bidi="fa-IR"/>
        </w:rPr>
        <w:t xml:space="preserve">الدنيا فأنا أكفيك أمره فقعد بين يدي أبي جعفر </w:t>
      </w:r>
      <w:r w:rsidR="00850EDE">
        <w:rPr>
          <w:rStyle w:val="libAlaemChar"/>
          <w:rtl/>
        </w:rPr>
        <w:t xml:space="preserve">عليه‌السلام </w:t>
      </w:r>
      <w:r w:rsidRPr="009746DC">
        <w:rPr>
          <w:rtl/>
          <w:lang w:bidi="fa-IR"/>
        </w:rPr>
        <w:t>فشهق مخارق شهقة اجتمع عليه أهل الدار وجعل يضرب بعوده ويغني ف</w:t>
      </w:r>
      <w:r w:rsidR="00FE5F86">
        <w:rPr>
          <w:rtl/>
          <w:lang w:bidi="fa-IR"/>
        </w:rPr>
        <w:t xml:space="preserve">لـمّا </w:t>
      </w:r>
      <w:r w:rsidRPr="009746DC">
        <w:rPr>
          <w:rtl/>
          <w:lang w:bidi="fa-IR"/>
        </w:rPr>
        <w:t>فعل ساعة وإذا أبو جعفر لا يلتفت إليه لا يمينا ولا ش</w:t>
      </w:r>
      <w:r w:rsidR="00B64EB6">
        <w:rPr>
          <w:rtl/>
          <w:lang w:bidi="fa-IR"/>
        </w:rPr>
        <w:t xml:space="preserve">مالاً </w:t>
      </w:r>
      <w:r w:rsidR="000E5ABA">
        <w:rPr>
          <w:rFonts w:hint="cs"/>
          <w:rtl/>
          <w:lang w:bidi="fa-IR"/>
        </w:rPr>
        <w:t xml:space="preserve">، </w:t>
      </w:r>
      <w:r w:rsidR="00D83B35">
        <w:rPr>
          <w:rtl/>
          <w:lang w:bidi="fa-IR"/>
        </w:rPr>
        <w:t xml:space="preserve">ثمّ </w:t>
      </w:r>
      <w:r w:rsidRPr="009746DC">
        <w:rPr>
          <w:rtl/>
          <w:lang w:bidi="fa-IR"/>
        </w:rPr>
        <w:t>رفع إليه رأسه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E5ABA">
      <w:pPr>
        <w:pStyle w:val="libNormal"/>
        <w:rPr>
          <w:rtl/>
          <w:lang w:bidi="fa-IR"/>
        </w:rPr>
      </w:pPr>
      <w:r w:rsidRPr="00F54854">
        <w:rPr>
          <w:rStyle w:val="libBold1Char"/>
          <w:rtl/>
        </w:rPr>
        <w:t>الحديث الرابع :</w:t>
      </w:r>
      <w:r w:rsidRPr="009746DC">
        <w:rPr>
          <w:rtl/>
          <w:lang w:bidi="fa-IR"/>
        </w:rPr>
        <w:t xml:space="preserve"> مرسل.</w:t>
      </w:r>
    </w:p>
    <w:p w:rsidR="00B717C7" w:rsidRPr="009746DC" w:rsidRDefault="00B717C7" w:rsidP="000E5ABA">
      <w:pPr>
        <w:pStyle w:val="libNormal"/>
        <w:rPr>
          <w:rtl/>
        </w:rPr>
      </w:pPr>
      <w:r w:rsidRPr="00C875FB">
        <w:rPr>
          <w:rtl/>
        </w:rPr>
        <w:t>« ب</w:t>
      </w:r>
      <w:r w:rsidR="006A0B61">
        <w:rPr>
          <w:rtl/>
        </w:rPr>
        <w:t xml:space="preserve">كلّ </w:t>
      </w:r>
      <w:r w:rsidRPr="00C875FB">
        <w:rPr>
          <w:rtl/>
        </w:rPr>
        <w:t>حيلة »</w:t>
      </w:r>
      <w:r w:rsidRPr="009746DC">
        <w:rPr>
          <w:rtl/>
        </w:rPr>
        <w:t xml:space="preserve"> أي في نقص قدره </w:t>
      </w:r>
      <w:r w:rsidR="00850EDE">
        <w:rPr>
          <w:rStyle w:val="libAlaemChar"/>
          <w:rtl/>
        </w:rPr>
        <w:t xml:space="preserve">عليه‌السلام </w:t>
      </w:r>
      <w:r w:rsidRPr="009746DC">
        <w:rPr>
          <w:rtl/>
        </w:rPr>
        <w:t>وإدخاله فيما هو فيه من اللهو والفسوق</w:t>
      </w:r>
      <w:r>
        <w:rPr>
          <w:rtl/>
        </w:rPr>
        <w:t xml:space="preserve"> </w:t>
      </w:r>
      <w:r w:rsidRPr="00C875FB">
        <w:rPr>
          <w:rtl/>
        </w:rPr>
        <w:t>« فلم يمكنه في شيء »</w:t>
      </w:r>
      <w:r w:rsidRPr="009746DC">
        <w:rPr>
          <w:rtl/>
        </w:rPr>
        <w:t xml:space="preserve"> </w:t>
      </w:r>
      <w:r w:rsidRPr="000E5ABA">
        <w:rPr>
          <w:rStyle w:val="libFootnotenumChar"/>
          <w:rtl/>
        </w:rPr>
        <w:t>(1)</w:t>
      </w:r>
      <w:r w:rsidRPr="009746DC">
        <w:rPr>
          <w:rtl/>
        </w:rPr>
        <w:t xml:space="preserve"> أي لم يمكنه الحيلة في شيء من أموره ، وفي بعض النسخ كما في المناقب : فيه شيء وهو أظهر</w:t>
      </w:r>
      <w:r w:rsidRPr="00C875FB">
        <w:rPr>
          <w:rtl/>
        </w:rPr>
        <w:t xml:space="preserve"> « ف</w:t>
      </w:r>
      <w:r w:rsidR="000E5ABA">
        <w:rPr>
          <w:rtl/>
        </w:rPr>
        <w:t>لـم</w:t>
      </w:r>
      <w:r w:rsidR="00FE5F86">
        <w:rPr>
          <w:rtl/>
        </w:rPr>
        <w:t xml:space="preserve">ا </w:t>
      </w:r>
      <w:r w:rsidRPr="00C875FB">
        <w:rPr>
          <w:rtl/>
        </w:rPr>
        <w:t>اعتل</w:t>
      </w:r>
      <w:r w:rsidR="000E5ABA">
        <w:rPr>
          <w:rFonts w:hint="cs"/>
          <w:rtl/>
        </w:rPr>
        <w:t>ّ</w:t>
      </w:r>
      <w:r w:rsidRPr="00C875FB">
        <w:rPr>
          <w:rtl/>
        </w:rPr>
        <w:t xml:space="preserve"> »</w:t>
      </w:r>
      <w:r w:rsidRPr="009746DC">
        <w:rPr>
          <w:rtl/>
        </w:rPr>
        <w:t xml:space="preserve"> أي عجز عن الحيلة كأن</w:t>
      </w:r>
      <w:r w:rsidR="000E5ABA">
        <w:rPr>
          <w:rFonts w:hint="cs"/>
          <w:rtl/>
        </w:rPr>
        <w:t>ّ</w:t>
      </w:r>
      <w:r w:rsidRPr="009746DC">
        <w:rPr>
          <w:rtl/>
        </w:rPr>
        <w:t>ه صار عليلا</w:t>
      </w:r>
      <w:r w:rsidR="000E5ABA">
        <w:rPr>
          <w:rFonts w:hint="cs"/>
          <w:rtl/>
        </w:rPr>
        <w:t>ً</w:t>
      </w:r>
      <w:r w:rsidRPr="009746DC">
        <w:rPr>
          <w:rtl/>
        </w:rPr>
        <w:t xml:space="preserve"> أو </w:t>
      </w:r>
      <w:r w:rsidR="00D83B35">
        <w:rPr>
          <w:rtl/>
        </w:rPr>
        <w:t xml:space="preserve">علىّ </w:t>
      </w:r>
      <w:r w:rsidRPr="009746DC">
        <w:rPr>
          <w:rtl/>
        </w:rPr>
        <w:t>بناء المجهول أي عوق ومنع من ذلك قال في القاموس : اعتله إعتاقه عن أ</w:t>
      </w:r>
      <w:r w:rsidR="00850EDE">
        <w:rPr>
          <w:rtl/>
        </w:rPr>
        <w:t xml:space="preserve">مرّ </w:t>
      </w:r>
      <w:r w:rsidRPr="009746DC">
        <w:rPr>
          <w:rtl/>
        </w:rPr>
        <w:t>أو تجن</w:t>
      </w:r>
      <w:r w:rsidR="000E5ABA">
        <w:rPr>
          <w:rFonts w:hint="cs"/>
          <w:rtl/>
        </w:rPr>
        <w:t>ّ</w:t>
      </w:r>
      <w:r w:rsidRPr="009746DC">
        <w:rPr>
          <w:rtl/>
        </w:rPr>
        <w:t>ي عليه.</w:t>
      </w:r>
    </w:p>
    <w:p w:rsidR="00B717C7" w:rsidRPr="009746DC" w:rsidRDefault="00B717C7" w:rsidP="000E5ABA">
      <w:pPr>
        <w:pStyle w:val="libNormal"/>
        <w:rPr>
          <w:rtl/>
        </w:rPr>
      </w:pPr>
      <w:r w:rsidRPr="009746DC">
        <w:rPr>
          <w:rtl/>
        </w:rPr>
        <w:t>قوله : موضع الأجناد ، أي محل حضور الجند ومجلس ديو</w:t>
      </w:r>
      <w:r w:rsidR="00D8033E">
        <w:rPr>
          <w:rtl/>
        </w:rPr>
        <w:t xml:space="preserve">ان </w:t>
      </w:r>
      <w:r w:rsidRPr="009746DC">
        <w:rPr>
          <w:rtl/>
        </w:rPr>
        <w:t xml:space="preserve">المأمون ، وفي بعض النسخ </w:t>
      </w:r>
      <w:r w:rsidRPr="00C875FB">
        <w:rPr>
          <w:rtl/>
        </w:rPr>
        <w:t>موضع الأخيار</w:t>
      </w:r>
      <w:r w:rsidRPr="009746DC">
        <w:rPr>
          <w:rtl/>
        </w:rPr>
        <w:t xml:space="preserve"> ، قيل : أي الخلوة حين العبادة ، وأقول : كلاهما تصحيف والظاهر الأخت</w:t>
      </w:r>
      <w:r w:rsidR="00D8033E">
        <w:rPr>
          <w:rtl/>
        </w:rPr>
        <w:t xml:space="preserve">ان </w:t>
      </w:r>
      <w:r w:rsidRPr="009746DC">
        <w:rPr>
          <w:rtl/>
        </w:rPr>
        <w:t>جمع الختن كما في نسخ مناقب ابن شهرآشوب</w:t>
      </w:r>
      <w:r>
        <w:rPr>
          <w:rtl/>
        </w:rPr>
        <w:t xml:space="preserve"> </w:t>
      </w:r>
      <w:r w:rsidRPr="00C875FB">
        <w:rPr>
          <w:rtl/>
        </w:rPr>
        <w:t>« فشهق »</w:t>
      </w:r>
      <w:r w:rsidRPr="009746DC">
        <w:rPr>
          <w:rtl/>
        </w:rPr>
        <w:t xml:space="preserve"> كضرب ومنع وعلم ، أي صاح</w:t>
      </w:r>
      <w:r>
        <w:rPr>
          <w:rtl/>
        </w:rPr>
        <w:t xml:space="preserve"> </w:t>
      </w:r>
      <w:r w:rsidRPr="00C875FB">
        <w:rPr>
          <w:rtl/>
        </w:rPr>
        <w:t>« شهقة »</w:t>
      </w:r>
      <w:r w:rsidRPr="009746DC">
        <w:rPr>
          <w:rtl/>
        </w:rPr>
        <w:t xml:space="preserve"> مصدر للنوع أي شهقة عجيبة</w:t>
      </w:r>
      <w:r w:rsidRPr="00C875FB">
        <w:rPr>
          <w:rtl/>
        </w:rPr>
        <w:t xml:space="preserve"> « اجتمع عليه »</w:t>
      </w:r>
      <w:r w:rsidRPr="009746DC">
        <w:rPr>
          <w:rtl/>
        </w:rPr>
        <w:t xml:space="preserve"> أي </w:t>
      </w:r>
      <w:r w:rsidR="00D83B35">
        <w:rPr>
          <w:rtl/>
        </w:rPr>
        <w:t xml:space="preserve">علىّ </w:t>
      </w:r>
      <w:r w:rsidRPr="009746DC">
        <w:rPr>
          <w:rtl/>
        </w:rPr>
        <w:t>مخارق ، وقيل الضمير للشهقة ، والتذكير لأنه مصدر</w:t>
      </w:r>
      <w:r w:rsidRPr="00C875FB">
        <w:rPr>
          <w:rtl/>
        </w:rPr>
        <w:t xml:space="preserve"> « وجعل »</w:t>
      </w:r>
      <w:r w:rsidRPr="009746DC">
        <w:rPr>
          <w:rtl/>
        </w:rPr>
        <w:t xml:space="preserve"> أي شرع والباء لتقوية التعدية</w:t>
      </w:r>
      <w:r w:rsidRPr="00C875FB">
        <w:rPr>
          <w:rtl/>
        </w:rPr>
        <w:t xml:space="preserve"> « ف</w:t>
      </w:r>
      <w:r w:rsidR="00FE5F86">
        <w:rPr>
          <w:rtl/>
        </w:rPr>
        <w:t xml:space="preserve">لـمّا </w:t>
      </w:r>
      <w:r w:rsidRPr="00C875FB">
        <w:rPr>
          <w:rtl/>
        </w:rPr>
        <w:t>فعل ساعة »</w:t>
      </w:r>
      <w:r w:rsidRPr="009746DC">
        <w:rPr>
          <w:rtl/>
        </w:rPr>
        <w:t xml:space="preserve"> </w:t>
      </w:r>
      <w:r w:rsidR="00551E04">
        <w:rPr>
          <w:rtl/>
        </w:rPr>
        <w:t xml:space="preserve">كان </w:t>
      </w:r>
      <w:r w:rsidRPr="009746DC">
        <w:rPr>
          <w:rtl/>
        </w:rPr>
        <w:t xml:space="preserve">جواب </w:t>
      </w:r>
      <w:r w:rsidR="00FE5F86">
        <w:rPr>
          <w:rtl/>
        </w:rPr>
        <w:t xml:space="preserve">لـمّا </w:t>
      </w:r>
      <w:r w:rsidRPr="009746DC">
        <w:rPr>
          <w:rtl/>
        </w:rPr>
        <w:t xml:space="preserve">مقدر يفسره الجملة التالية ويمكن </w:t>
      </w:r>
      <w:r w:rsidR="00D8033E">
        <w:rPr>
          <w:rtl/>
        </w:rPr>
        <w:t xml:space="preserve">ان </w:t>
      </w:r>
      <w:r w:rsidRPr="009746DC">
        <w:rPr>
          <w:rtl/>
        </w:rPr>
        <w:t xml:space="preserve">يقرأ </w:t>
      </w:r>
      <w:r w:rsidR="00D83B35">
        <w:rPr>
          <w:rtl/>
        </w:rPr>
        <w:t xml:space="preserve">ثمّ </w:t>
      </w:r>
      <w:r w:rsidRPr="009746DC">
        <w:rPr>
          <w:rtl/>
        </w:rPr>
        <w:t>بالفتح</w:t>
      </w:r>
      <w:r>
        <w:rPr>
          <w:rtl/>
        </w:rPr>
        <w:t xml:space="preserve"> </w:t>
      </w:r>
      <w:r w:rsidRPr="00C875FB">
        <w:rPr>
          <w:rtl/>
        </w:rPr>
        <w:t>« فرفع »</w:t>
      </w:r>
      <w:r w:rsidRPr="009746DC">
        <w:rPr>
          <w:rtl/>
        </w:rPr>
        <w:t xml:space="preserve"> </w:t>
      </w:r>
      <w:r w:rsidRPr="000E5ABA">
        <w:rPr>
          <w:rStyle w:val="libFootnotenumChar"/>
          <w:rtl/>
        </w:rPr>
        <w:t>(2)</w:t>
      </w:r>
      <w:r w:rsidRPr="009746DC">
        <w:rPr>
          <w:rtl/>
        </w:rPr>
        <w:t xml:space="preserve"> جواب </w:t>
      </w:r>
      <w:r w:rsidR="00FE5F86">
        <w:rPr>
          <w:rtl/>
        </w:rPr>
        <w:t xml:space="preserve">لـمّا </w:t>
      </w:r>
      <w:r w:rsidRPr="009746DC">
        <w:rPr>
          <w:rtl/>
        </w:rPr>
        <w:t xml:space="preserve">، وفي القاموس : </w:t>
      </w:r>
      <w:r w:rsidRPr="00C875FB">
        <w:rPr>
          <w:rtl/>
        </w:rPr>
        <w:t>العثنون</w:t>
      </w:r>
      <w:r w:rsidRPr="009746DC">
        <w:rPr>
          <w:rtl/>
        </w:rPr>
        <w:t xml:space="preserve"> اللحية أو ما فضل منها بعد العارضين ، أو نبت </w:t>
      </w:r>
      <w:r w:rsidR="00D83B35">
        <w:rPr>
          <w:rtl/>
        </w:rPr>
        <w:t xml:space="preserve">علىّ </w:t>
      </w:r>
      <w:r w:rsidRPr="009746DC">
        <w:rPr>
          <w:rtl/>
        </w:rPr>
        <w:t>الذقن وتحته سفلا</w:t>
      </w:r>
      <w:r w:rsidR="000E5ABA">
        <w:rPr>
          <w:rFonts w:hint="cs"/>
          <w:rtl/>
        </w:rPr>
        <w:t>ً</w:t>
      </w:r>
      <w:r w:rsidRPr="009746DC">
        <w:rPr>
          <w:rtl/>
        </w:rPr>
        <w:t xml:space="preserve"> أو هو طولها ، وشعيرات طوال تحت حنك</w:t>
      </w:r>
    </w:p>
    <w:p w:rsidR="00B717C7" w:rsidRPr="009746DC" w:rsidRDefault="00B717C7" w:rsidP="000E5ABA">
      <w:pPr>
        <w:pStyle w:val="libLine"/>
        <w:rPr>
          <w:rtl/>
        </w:rPr>
      </w:pPr>
      <w:r w:rsidRPr="009746DC">
        <w:rPr>
          <w:rtl/>
        </w:rPr>
        <w:t>__________________</w:t>
      </w:r>
    </w:p>
    <w:p w:rsidR="00B717C7" w:rsidRPr="009746DC" w:rsidRDefault="00B717C7" w:rsidP="000E5ABA">
      <w:pPr>
        <w:pStyle w:val="libFootnote0"/>
        <w:rPr>
          <w:rtl/>
          <w:lang w:bidi="fa-IR"/>
        </w:rPr>
      </w:pPr>
      <w:r>
        <w:rPr>
          <w:rtl/>
        </w:rPr>
        <w:t>(</w:t>
      </w:r>
      <w:r w:rsidRPr="009746DC">
        <w:rPr>
          <w:rtl/>
        </w:rPr>
        <w:t xml:space="preserve">1) وفي المتن « فيه شيء » وسيأتي الإشارة إليه في </w:t>
      </w:r>
      <w:r w:rsidR="00747155">
        <w:rPr>
          <w:rtl/>
        </w:rPr>
        <w:t xml:space="preserve">كلام </w:t>
      </w:r>
      <w:r w:rsidRPr="009746DC">
        <w:rPr>
          <w:rtl/>
        </w:rPr>
        <w:t xml:space="preserve">الشارح </w:t>
      </w:r>
      <w:r>
        <w:rPr>
          <w:rtl/>
        </w:rPr>
        <w:t>(ره)</w:t>
      </w:r>
      <w:r w:rsidRPr="009746DC">
        <w:rPr>
          <w:rtl/>
        </w:rPr>
        <w:t xml:space="preserve"> أيضا</w:t>
      </w:r>
      <w:r w:rsidR="000E5ABA">
        <w:rPr>
          <w:rFonts w:hint="cs"/>
          <w:rtl/>
        </w:rPr>
        <w:t>ً</w:t>
      </w:r>
      <w:r w:rsidRPr="009746DC">
        <w:rPr>
          <w:rtl/>
        </w:rPr>
        <w:t>.</w:t>
      </w:r>
    </w:p>
    <w:p w:rsidR="00B717C7" w:rsidRPr="009746DC" w:rsidRDefault="00B717C7" w:rsidP="000E5ABA">
      <w:pPr>
        <w:pStyle w:val="libFootnote0"/>
        <w:rPr>
          <w:rtl/>
          <w:lang w:bidi="fa-IR"/>
        </w:rPr>
      </w:pPr>
      <w:r>
        <w:rPr>
          <w:rtl/>
        </w:rPr>
        <w:t>(</w:t>
      </w:r>
      <w:r w:rsidRPr="009746DC">
        <w:rPr>
          <w:rtl/>
        </w:rPr>
        <w:t xml:space="preserve">2) وفي المتن « </w:t>
      </w:r>
      <w:r w:rsidR="00D83B35">
        <w:rPr>
          <w:rtl/>
        </w:rPr>
        <w:t xml:space="preserve">ثمّ </w:t>
      </w:r>
      <w:r w:rsidRPr="009746DC">
        <w:rPr>
          <w:rtl/>
        </w:rPr>
        <w:t>رفع »</w:t>
      </w:r>
      <w:r>
        <w:rPr>
          <w:rtl/>
        </w:rPr>
        <w:t>.</w:t>
      </w:r>
    </w:p>
    <w:p w:rsidR="008930D5" w:rsidRDefault="008930D5" w:rsidP="008930D5">
      <w:pPr>
        <w:pStyle w:val="libNormal"/>
        <w:rPr>
          <w:rtl/>
        </w:rPr>
      </w:pPr>
      <w:r>
        <w:rPr>
          <w:rtl/>
        </w:rPr>
        <w:br w:type="page"/>
      </w:r>
    </w:p>
    <w:p w:rsidR="00B717C7" w:rsidRPr="009746DC" w:rsidRDefault="00B717C7" w:rsidP="000E5ABA">
      <w:pPr>
        <w:pStyle w:val="libNormal"/>
        <w:rPr>
          <w:rtl/>
        </w:rPr>
      </w:pPr>
      <w:r>
        <w:rPr>
          <w:rtl/>
        </w:rPr>
        <w:lastRenderedPageBreak/>
        <w:t>و</w:t>
      </w:r>
      <w:r w:rsidRPr="009746DC">
        <w:rPr>
          <w:rtl/>
        </w:rPr>
        <w:t>قال ات</w:t>
      </w:r>
      <w:r w:rsidR="000E5ABA">
        <w:rPr>
          <w:rFonts w:hint="cs"/>
          <w:rtl/>
        </w:rPr>
        <w:t>ّ</w:t>
      </w:r>
      <w:r w:rsidRPr="009746DC">
        <w:rPr>
          <w:rtl/>
        </w:rPr>
        <w:t>ق الله يا ذا العثنون قال فس</w:t>
      </w:r>
      <w:r w:rsidR="00B91600">
        <w:rPr>
          <w:rtl/>
        </w:rPr>
        <w:t xml:space="preserve">قطّ </w:t>
      </w:r>
      <w:r w:rsidRPr="009746DC">
        <w:rPr>
          <w:rtl/>
        </w:rPr>
        <w:t xml:space="preserve">المضراب من يده والعود فلم ينتفع بيديه إلى </w:t>
      </w:r>
      <w:r w:rsidR="00D8033E">
        <w:rPr>
          <w:rtl/>
        </w:rPr>
        <w:t xml:space="preserve">ان </w:t>
      </w:r>
      <w:r w:rsidRPr="009746DC">
        <w:rPr>
          <w:rtl/>
        </w:rPr>
        <w:t xml:space="preserve">مات قال فسأله المأمون عن حاله قال </w:t>
      </w:r>
      <w:r w:rsidR="00FE5F86">
        <w:rPr>
          <w:rtl/>
        </w:rPr>
        <w:t xml:space="preserve">لـمّا </w:t>
      </w:r>
      <w:r w:rsidRPr="009746DC">
        <w:rPr>
          <w:rtl/>
        </w:rPr>
        <w:t xml:space="preserve">صاح بي أبو جعفر فزعت فزعة لا أفيق منها </w:t>
      </w:r>
      <w:r w:rsidR="000E5ABA">
        <w:rPr>
          <w:rtl/>
        </w:rPr>
        <w:t>أبداً</w:t>
      </w:r>
      <w:r>
        <w:rPr>
          <w:rFonts w:hint="cs"/>
          <w:rtl/>
        </w:rPr>
        <w:t>.</w:t>
      </w:r>
    </w:p>
    <w:p w:rsidR="00B717C7" w:rsidRDefault="00B717C7" w:rsidP="000E5ABA">
      <w:pPr>
        <w:pStyle w:val="libNormal"/>
        <w:rPr>
          <w:rtl/>
        </w:rPr>
      </w:pPr>
      <w:r w:rsidRPr="009746DC">
        <w:rPr>
          <w:rtl/>
        </w:rPr>
        <w:t>5</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سهل بن زياد ، عن داود بن القاسم الجعفري قال دخلت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 xml:space="preserve">ومعي ثلاث رقاع غير معنونة واشتبهت </w:t>
      </w:r>
      <w:r w:rsidR="00551E04">
        <w:rPr>
          <w:rtl/>
        </w:rPr>
        <w:t xml:space="preserve">عليّ </w:t>
      </w:r>
      <w:r w:rsidRPr="009746DC">
        <w:rPr>
          <w:rtl/>
        </w:rPr>
        <w:t xml:space="preserve">فاغتممت فتناول إحداهما </w:t>
      </w:r>
      <w:r w:rsidRPr="000E5ABA">
        <w:rPr>
          <w:rStyle w:val="libFootnotenumChar"/>
          <w:rtl/>
        </w:rPr>
        <w:t>(1)</w:t>
      </w:r>
      <w:r w:rsidRPr="009746DC">
        <w:rPr>
          <w:rtl/>
        </w:rPr>
        <w:t xml:space="preserve"> وقال هذه رقعة زياد بن شبيب </w:t>
      </w:r>
      <w:r w:rsidR="00D83B35">
        <w:rPr>
          <w:rtl/>
        </w:rPr>
        <w:t xml:space="preserve">ثمّ </w:t>
      </w:r>
      <w:r w:rsidRPr="009746DC">
        <w:rPr>
          <w:rtl/>
        </w:rPr>
        <w:t xml:space="preserve">تناول الثانية فقال هذه رقعة </w:t>
      </w:r>
      <w:r w:rsidR="00BF0D7C">
        <w:rPr>
          <w:rtl/>
        </w:rPr>
        <w:t xml:space="preserve">فلان </w:t>
      </w:r>
      <w:r w:rsidRPr="009746DC">
        <w:rPr>
          <w:rtl/>
        </w:rPr>
        <w:t xml:space="preserve">فبهت أنا فنظر إلي فتبسم قال وأعطاني ثلاثمائة دينار وأمرني </w:t>
      </w:r>
      <w:r w:rsidR="00D8033E">
        <w:rPr>
          <w:rtl/>
        </w:rPr>
        <w:t xml:space="preserve">ان </w:t>
      </w:r>
      <w:r w:rsidRPr="009746DC">
        <w:rPr>
          <w:rtl/>
        </w:rPr>
        <w:t xml:space="preserve">أحملها إلى بعض بني </w:t>
      </w:r>
      <w:r w:rsidR="00551E04">
        <w:rPr>
          <w:rtl/>
        </w:rPr>
        <w:t xml:space="preserve">عمّه </w:t>
      </w:r>
      <w:r w:rsidRPr="009746DC">
        <w:rPr>
          <w:rtl/>
        </w:rPr>
        <w:t xml:space="preserve">وقال أما إنه سيقول لك دلني </w:t>
      </w:r>
      <w:r w:rsidR="00D83B35">
        <w:rPr>
          <w:rtl/>
        </w:rPr>
        <w:t xml:space="preserve">علىّ </w:t>
      </w:r>
      <w:r w:rsidRPr="009746DC">
        <w:rPr>
          <w:rtl/>
        </w:rPr>
        <w:t xml:space="preserve">حريف يشتري لي بها متاعا فدله عليه قال فأتيته بالدنانير فقال لي يا أبا هاشم دلني </w:t>
      </w:r>
      <w:r w:rsidR="00D83B35">
        <w:rPr>
          <w:rtl/>
        </w:rPr>
        <w:t xml:space="preserve">علىّ </w:t>
      </w:r>
      <w:r w:rsidRPr="009746DC">
        <w:rPr>
          <w:rtl/>
        </w:rPr>
        <w:t>حريف يشتري لي بها متاعا</w:t>
      </w:r>
      <w:r w:rsidR="00B82825">
        <w:rPr>
          <w:rFonts w:hint="cs"/>
          <w:rtl/>
        </w:rPr>
        <w:t>ً</w:t>
      </w:r>
      <w:r w:rsidRPr="009746DC">
        <w:rPr>
          <w:rtl/>
        </w:rPr>
        <w:t xml:space="preserve"> فقلت نعم</w:t>
      </w:r>
      <w:r>
        <w:rPr>
          <w:rtl/>
        </w:rPr>
        <w:t>.</w:t>
      </w:r>
    </w:p>
    <w:p w:rsidR="00B717C7" w:rsidRPr="009746DC" w:rsidRDefault="00B717C7" w:rsidP="000E5ABA">
      <w:pPr>
        <w:pStyle w:val="libNormal"/>
        <w:rPr>
          <w:rtl/>
        </w:rPr>
      </w:pPr>
      <w:r w:rsidRPr="009746DC">
        <w:rPr>
          <w:rtl/>
        </w:rPr>
        <w:t>قال وكل</w:t>
      </w:r>
      <w:r w:rsidR="00B82825">
        <w:rPr>
          <w:rFonts w:hint="cs"/>
          <w:rtl/>
        </w:rPr>
        <w:t>ّ</w:t>
      </w:r>
      <w:r w:rsidRPr="009746DC">
        <w:rPr>
          <w:rtl/>
        </w:rPr>
        <w:t>مني جم</w:t>
      </w:r>
      <w:r w:rsidR="00B82825">
        <w:rPr>
          <w:rFonts w:hint="cs"/>
          <w:rtl/>
        </w:rPr>
        <w:t>ّ</w:t>
      </w:r>
      <w:r w:rsidRPr="009746DC">
        <w:rPr>
          <w:rtl/>
        </w:rPr>
        <w:t xml:space="preserve">ال </w:t>
      </w:r>
      <w:r w:rsidR="00D8033E">
        <w:rPr>
          <w:rtl/>
        </w:rPr>
        <w:t xml:space="preserve">ان </w:t>
      </w:r>
      <w:r w:rsidRPr="009746DC">
        <w:rPr>
          <w:rtl/>
        </w:rPr>
        <w:t>أكل</w:t>
      </w:r>
      <w:r w:rsidR="00B82825">
        <w:rPr>
          <w:rFonts w:hint="cs"/>
          <w:rtl/>
        </w:rPr>
        <w:t>ّ</w:t>
      </w:r>
      <w:r w:rsidRPr="009746DC">
        <w:rPr>
          <w:rtl/>
        </w:rPr>
        <w:t>مه له يدخله في بعض أموره فدخلت عليه لأكلمه له فوجدته يأ</w:t>
      </w:r>
      <w:r w:rsidR="006A0B61">
        <w:rPr>
          <w:rtl/>
        </w:rPr>
        <w:t xml:space="preserve">كلّ </w:t>
      </w:r>
      <w:r w:rsidRPr="009746DC">
        <w:rPr>
          <w:rtl/>
        </w:rPr>
        <w:t xml:space="preserve">ومعه جماعة ولم يمكني </w:t>
      </w:r>
      <w:r w:rsidR="00EB1FB4">
        <w:rPr>
          <w:rtl/>
        </w:rPr>
        <w:t xml:space="preserve">كلامه </w:t>
      </w:r>
      <w:r w:rsidR="00B82825">
        <w:rPr>
          <w:rFonts w:hint="cs"/>
          <w:rtl/>
        </w:rPr>
        <w:t xml:space="preserve">، </w:t>
      </w:r>
      <w:r w:rsidRPr="009746DC">
        <w:rPr>
          <w:rtl/>
        </w:rPr>
        <w:t xml:space="preserve">فقال يا أبا هاشم </w:t>
      </w:r>
      <w:r w:rsidR="006A0B61">
        <w:rPr>
          <w:rtl/>
        </w:rPr>
        <w:t xml:space="preserve">كلّ </w:t>
      </w:r>
      <w:r w:rsidRPr="009746DC">
        <w:rPr>
          <w:rtl/>
        </w:rPr>
        <w:t>ووضع بين يدي</w:t>
      </w:r>
      <w:r w:rsidR="00B82825">
        <w:rPr>
          <w:rFonts w:hint="cs"/>
          <w:rtl/>
        </w:rPr>
        <w:t>َّ</w:t>
      </w:r>
      <w:r w:rsidRPr="009746DC">
        <w:rPr>
          <w:rtl/>
        </w:rPr>
        <w:t xml:space="preserve"> </w:t>
      </w:r>
      <w:r w:rsidR="00D83B35">
        <w:rPr>
          <w:rtl/>
        </w:rPr>
        <w:t>ثمّ</w:t>
      </w:r>
      <w:r w:rsidR="00B82825">
        <w:rPr>
          <w:rFonts w:hint="cs"/>
          <w:rtl/>
        </w:rPr>
        <w:t>َ</w:t>
      </w:r>
      <w:r w:rsidR="00D83B35">
        <w:rPr>
          <w:rtl/>
        </w:rPr>
        <w:t xml:space="preserve"> </w:t>
      </w:r>
      <w:r w:rsidRPr="009746DC">
        <w:rPr>
          <w:rtl/>
        </w:rPr>
        <w:t xml:space="preserve">قال </w:t>
      </w:r>
      <w:r w:rsidR="00B82825">
        <w:rPr>
          <w:rFonts w:hint="cs"/>
          <w:rtl/>
        </w:rPr>
        <w:t xml:space="preserve">- </w:t>
      </w:r>
      <w:r w:rsidRPr="009746DC">
        <w:rPr>
          <w:rtl/>
        </w:rPr>
        <w:t>ابتداء</w:t>
      </w:r>
      <w:r w:rsidR="00B82825">
        <w:rPr>
          <w:rFonts w:hint="cs"/>
          <w:rtl/>
        </w:rPr>
        <w:t>اً</w:t>
      </w:r>
      <w:r w:rsidRPr="009746DC">
        <w:rPr>
          <w:rtl/>
        </w:rPr>
        <w:t xml:space="preserve"> منه من غير مسألة </w:t>
      </w:r>
      <w:r w:rsidR="00B82825">
        <w:rPr>
          <w:rFonts w:hint="cs"/>
          <w:rtl/>
        </w:rPr>
        <w:t xml:space="preserve">- </w:t>
      </w:r>
      <w:r w:rsidRPr="009746DC">
        <w:rPr>
          <w:rtl/>
        </w:rPr>
        <w:t xml:space="preserve">يا </w:t>
      </w:r>
      <w:r w:rsidR="004A738A">
        <w:rPr>
          <w:rtl/>
        </w:rPr>
        <w:t xml:space="preserve">غلام </w:t>
      </w:r>
      <w:r w:rsidRPr="009746DC">
        <w:rPr>
          <w:rtl/>
        </w:rPr>
        <w:t>انظر إلى الجمال الذي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E5ABA">
      <w:pPr>
        <w:pStyle w:val="libNormal"/>
        <w:rPr>
          <w:rtl/>
        </w:rPr>
      </w:pPr>
      <w:r w:rsidRPr="009746DC">
        <w:rPr>
          <w:rtl/>
        </w:rPr>
        <w:t>البعير ، انتهى.</w:t>
      </w:r>
      <w:r>
        <w:rPr>
          <w:rtl/>
        </w:rPr>
        <w:t xml:space="preserve"> و</w:t>
      </w:r>
      <w:r w:rsidRPr="00C875FB">
        <w:rPr>
          <w:rtl/>
        </w:rPr>
        <w:t>المضرب</w:t>
      </w:r>
      <w:r w:rsidRPr="009746DC">
        <w:rPr>
          <w:rtl/>
        </w:rPr>
        <w:t xml:space="preserve"> بالكسر ما يضرب به</w:t>
      </w:r>
      <w:r>
        <w:rPr>
          <w:rtl/>
        </w:rPr>
        <w:t xml:space="preserve"> </w:t>
      </w:r>
      <w:r w:rsidRPr="00C875FB">
        <w:rPr>
          <w:rtl/>
        </w:rPr>
        <w:t>« فزعت »</w:t>
      </w:r>
      <w:r w:rsidRPr="009746DC">
        <w:rPr>
          <w:rtl/>
        </w:rPr>
        <w:t xml:space="preserve"> أي دهشت وزالت قوتي</w:t>
      </w:r>
      <w:r>
        <w:rPr>
          <w:rtl/>
        </w:rPr>
        <w:t xml:space="preserve"> </w:t>
      </w:r>
      <w:r w:rsidRPr="00C875FB">
        <w:rPr>
          <w:rtl/>
        </w:rPr>
        <w:t>« لا أفيق »</w:t>
      </w:r>
      <w:r w:rsidRPr="009746DC">
        <w:rPr>
          <w:rtl/>
        </w:rPr>
        <w:t xml:space="preserve"> أي لا أرجع إلى الصحة.</w:t>
      </w:r>
    </w:p>
    <w:p w:rsidR="00B717C7" w:rsidRPr="009746DC" w:rsidRDefault="00B717C7" w:rsidP="000E5ABA">
      <w:pPr>
        <w:pStyle w:val="libNormal"/>
        <w:rPr>
          <w:rtl/>
        </w:rPr>
      </w:pPr>
      <w:r w:rsidRPr="000F65B1">
        <w:rPr>
          <w:rStyle w:val="libBold1Char"/>
          <w:rtl/>
        </w:rPr>
        <w:t>الحديث الخامس :</w:t>
      </w:r>
      <w:r w:rsidRPr="009746DC">
        <w:rPr>
          <w:rtl/>
        </w:rPr>
        <w:t xml:space="preserve"> ضعيف </w:t>
      </w:r>
      <w:r w:rsidR="00D83B35">
        <w:rPr>
          <w:rtl/>
        </w:rPr>
        <w:t xml:space="preserve">علىّ </w:t>
      </w:r>
      <w:r w:rsidRPr="009746DC">
        <w:rPr>
          <w:rtl/>
        </w:rPr>
        <w:t>المشهور.</w:t>
      </w:r>
    </w:p>
    <w:p w:rsidR="00B717C7" w:rsidRPr="009746DC" w:rsidRDefault="00B717C7" w:rsidP="000E5ABA">
      <w:pPr>
        <w:pStyle w:val="libNormal"/>
        <w:rPr>
          <w:rtl/>
        </w:rPr>
      </w:pPr>
      <w:r w:rsidRPr="00C875FB">
        <w:rPr>
          <w:rtl/>
        </w:rPr>
        <w:t>والرقاع</w:t>
      </w:r>
      <w:r w:rsidRPr="009746DC">
        <w:rPr>
          <w:rtl/>
        </w:rPr>
        <w:t xml:space="preserve"> بالكسر جمع رقعة بالضم</w:t>
      </w:r>
      <w:r w:rsidR="00B82825">
        <w:rPr>
          <w:rFonts w:hint="cs"/>
          <w:rtl/>
        </w:rPr>
        <w:t>ّ</w:t>
      </w:r>
      <w:r w:rsidRPr="009746DC">
        <w:rPr>
          <w:rtl/>
        </w:rPr>
        <w:t xml:space="preserve"> ، وفي القاموس عنو</w:t>
      </w:r>
      <w:r w:rsidR="00D8033E">
        <w:rPr>
          <w:rtl/>
        </w:rPr>
        <w:t xml:space="preserve">ان </w:t>
      </w:r>
      <w:r w:rsidRPr="009746DC">
        <w:rPr>
          <w:rtl/>
        </w:rPr>
        <w:t>الكتاب وعينانه ويكسر</w:t>
      </w:r>
      <w:r w:rsidR="00D8033E">
        <w:rPr>
          <w:rtl/>
        </w:rPr>
        <w:t xml:space="preserve">ان </w:t>
      </w:r>
      <w:r w:rsidRPr="009746DC">
        <w:rPr>
          <w:rtl/>
        </w:rPr>
        <w:t>، سم</w:t>
      </w:r>
      <w:r w:rsidR="00B82825">
        <w:rPr>
          <w:rFonts w:hint="cs"/>
          <w:rtl/>
        </w:rPr>
        <w:t>ّ</w:t>
      </w:r>
      <w:r w:rsidRPr="009746DC">
        <w:rPr>
          <w:rtl/>
        </w:rPr>
        <w:t>ي لأن</w:t>
      </w:r>
      <w:r w:rsidR="00B82825">
        <w:rPr>
          <w:rFonts w:hint="cs"/>
          <w:rtl/>
        </w:rPr>
        <w:t>ّ</w:t>
      </w:r>
      <w:r w:rsidRPr="009746DC">
        <w:rPr>
          <w:rtl/>
        </w:rPr>
        <w:t>ه يعن له من ناحية ، وأصله عن</w:t>
      </w:r>
      <w:r w:rsidR="00D8033E">
        <w:rPr>
          <w:rtl/>
        </w:rPr>
        <w:t xml:space="preserve">ان </w:t>
      </w:r>
      <w:r w:rsidRPr="009746DC">
        <w:rPr>
          <w:rtl/>
        </w:rPr>
        <w:t>كرم</w:t>
      </w:r>
      <w:r w:rsidR="00D8033E">
        <w:rPr>
          <w:rtl/>
        </w:rPr>
        <w:t xml:space="preserve">ان </w:t>
      </w:r>
      <w:r w:rsidRPr="009746DC">
        <w:rPr>
          <w:rtl/>
        </w:rPr>
        <w:t>و</w:t>
      </w:r>
      <w:r w:rsidR="006A0B61">
        <w:rPr>
          <w:rtl/>
        </w:rPr>
        <w:t xml:space="preserve">كلّ </w:t>
      </w:r>
      <w:r w:rsidRPr="009746DC">
        <w:rPr>
          <w:rtl/>
        </w:rPr>
        <w:t xml:space="preserve">ما استدللت بشيء تظهره </w:t>
      </w:r>
      <w:r w:rsidR="00D83B35">
        <w:rPr>
          <w:rtl/>
        </w:rPr>
        <w:t xml:space="preserve">علىّ </w:t>
      </w:r>
      <w:r w:rsidRPr="009746DC">
        <w:rPr>
          <w:rtl/>
        </w:rPr>
        <w:t>غيره فعنو</w:t>
      </w:r>
      <w:r w:rsidR="00D8033E">
        <w:rPr>
          <w:rtl/>
        </w:rPr>
        <w:t xml:space="preserve">ان </w:t>
      </w:r>
      <w:r w:rsidRPr="009746DC">
        <w:rPr>
          <w:rtl/>
        </w:rPr>
        <w:t>له ، وعن</w:t>
      </w:r>
      <w:r w:rsidR="00B82825">
        <w:rPr>
          <w:rFonts w:hint="cs"/>
          <w:rtl/>
        </w:rPr>
        <w:t>ّ</w:t>
      </w:r>
      <w:r w:rsidRPr="009746DC">
        <w:rPr>
          <w:rtl/>
        </w:rPr>
        <w:t xml:space="preserve"> الكتاب وعننه وعنونه كتب عنوانه ، انتهى.</w:t>
      </w:r>
    </w:p>
    <w:p w:rsidR="00B717C7" w:rsidRPr="009746DC" w:rsidRDefault="00B717C7" w:rsidP="000E5ABA">
      <w:pPr>
        <w:pStyle w:val="libNormal"/>
        <w:rPr>
          <w:rtl/>
        </w:rPr>
      </w:pPr>
      <w:r w:rsidRPr="009746DC">
        <w:rPr>
          <w:rtl/>
        </w:rPr>
        <w:t>والمراد أن</w:t>
      </w:r>
      <w:r w:rsidR="00B82825">
        <w:rPr>
          <w:rFonts w:hint="cs"/>
          <w:rtl/>
        </w:rPr>
        <w:t>ّ</w:t>
      </w:r>
      <w:r w:rsidRPr="009746DC">
        <w:rPr>
          <w:rtl/>
        </w:rPr>
        <w:t xml:space="preserve">ه لم يكتب اسم المرسل </w:t>
      </w:r>
      <w:r w:rsidR="00D83B35">
        <w:rPr>
          <w:rtl/>
        </w:rPr>
        <w:t xml:space="preserve">علىّ </w:t>
      </w:r>
      <w:r w:rsidRPr="009746DC">
        <w:rPr>
          <w:rtl/>
        </w:rPr>
        <w:t xml:space="preserve">ظهره ، وقال في القاموس : </w:t>
      </w:r>
      <w:r w:rsidRPr="00C875FB">
        <w:rPr>
          <w:rtl/>
        </w:rPr>
        <w:t>البهت</w:t>
      </w:r>
      <w:r w:rsidRPr="009746DC">
        <w:rPr>
          <w:rtl/>
        </w:rPr>
        <w:t xml:space="preserve"> الانقطاع والحيرة والفعل ، كعلم ونصر وكرم وزهى ، وهو مبهوت لا باهت ولا بهيت ، وقال : </w:t>
      </w:r>
      <w:r w:rsidRPr="00C875FB">
        <w:rPr>
          <w:rtl/>
        </w:rPr>
        <w:t>حر</w:t>
      </w:r>
      <w:r w:rsidR="00B82825">
        <w:rPr>
          <w:rFonts w:hint="cs"/>
          <w:rtl/>
        </w:rPr>
        <w:t>ّ</w:t>
      </w:r>
      <w:r w:rsidRPr="00C875FB">
        <w:rPr>
          <w:rtl/>
        </w:rPr>
        <w:t>يفك</w:t>
      </w:r>
      <w:r w:rsidRPr="009746DC">
        <w:rPr>
          <w:rtl/>
        </w:rPr>
        <w:t xml:space="preserve"> معاملك في حرفتك وقيل : « يدخله » حال مقد</w:t>
      </w:r>
      <w:r w:rsidR="00B82825">
        <w:rPr>
          <w:rFonts w:hint="cs"/>
          <w:rtl/>
        </w:rPr>
        <w:t>ّ</w:t>
      </w:r>
      <w:r w:rsidRPr="009746DC">
        <w:rPr>
          <w:rtl/>
        </w:rPr>
        <w:t>رة لمفعول أكلمه ، وقال</w:t>
      </w:r>
    </w:p>
    <w:p w:rsidR="00B717C7" w:rsidRPr="009746DC" w:rsidRDefault="00B717C7" w:rsidP="000E5ABA">
      <w:pPr>
        <w:pStyle w:val="libLine"/>
        <w:rPr>
          <w:rtl/>
        </w:rPr>
      </w:pPr>
      <w:r w:rsidRPr="009746DC">
        <w:rPr>
          <w:rtl/>
        </w:rPr>
        <w:t>__________________</w:t>
      </w:r>
    </w:p>
    <w:p w:rsidR="00B717C7" w:rsidRPr="009746DC" w:rsidRDefault="00B717C7" w:rsidP="000E5ABA">
      <w:pPr>
        <w:pStyle w:val="libFootnote0"/>
        <w:rPr>
          <w:rtl/>
          <w:lang w:bidi="fa-IR"/>
        </w:rPr>
      </w:pPr>
      <w:r>
        <w:rPr>
          <w:rtl/>
        </w:rPr>
        <w:t>(</w:t>
      </w:r>
      <w:r w:rsidRPr="009746DC">
        <w:rPr>
          <w:rtl/>
        </w:rPr>
        <w:t>1) كذا في النسخ والظاهر « إحداها »</w:t>
      </w:r>
      <w:r>
        <w:rPr>
          <w:rtl/>
        </w:rPr>
        <w:t>.</w:t>
      </w:r>
    </w:p>
    <w:p w:rsidR="008930D5" w:rsidRDefault="008930D5" w:rsidP="008930D5">
      <w:pPr>
        <w:pStyle w:val="libNormal"/>
        <w:rPr>
          <w:rtl/>
        </w:rPr>
      </w:pPr>
      <w:r>
        <w:rPr>
          <w:rtl/>
        </w:rPr>
        <w:br w:type="page"/>
      </w:r>
    </w:p>
    <w:p w:rsidR="00B717C7" w:rsidRPr="009746DC" w:rsidRDefault="00B717C7" w:rsidP="00B82825">
      <w:pPr>
        <w:pStyle w:val="libNormal"/>
        <w:rPr>
          <w:rtl/>
        </w:rPr>
      </w:pPr>
      <w:r w:rsidRPr="009746DC">
        <w:rPr>
          <w:rtl/>
        </w:rPr>
        <w:lastRenderedPageBreak/>
        <w:t>أتانا به أبو هاشم فضمه إليك قال ودخلت معه ذات يوم بستانا فقلت له جعلت فداك إني لمولع بأ</w:t>
      </w:r>
      <w:r w:rsidR="006A0B61">
        <w:rPr>
          <w:rtl/>
        </w:rPr>
        <w:t xml:space="preserve">كلّ </w:t>
      </w:r>
      <w:r w:rsidRPr="009746DC">
        <w:rPr>
          <w:rtl/>
        </w:rPr>
        <w:t xml:space="preserve">الطين فادع الله لي فسكت </w:t>
      </w:r>
      <w:r w:rsidR="00D83B35">
        <w:rPr>
          <w:rtl/>
        </w:rPr>
        <w:t xml:space="preserve">ثمّ </w:t>
      </w:r>
      <w:r w:rsidRPr="009746DC">
        <w:rPr>
          <w:rtl/>
        </w:rPr>
        <w:t xml:space="preserve">قال [ لي ] بعد [ ثلاثة ] </w:t>
      </w:r>
      <w:r w:rsidR="00BE737F">
        <w:rPr>
          <w:rtl/>
        </w:rPr>
        <w:t xml:space="preserve">أيّام </w:t>
      </w:r>
      <w:r w:rsidR="00B82825">
        <w:rPr>
          <w:rFonts w:hint="cs"/>
          <w:rtl/>
        </w:rPr>
        <w:t xml:space="preserve">- </w:t>
      </w:r>
      <w:r w:rsidRPr="009746DC">
        <w:rPr>
          <w:rtl/>
        </w:rPr>
        <w:t>ابتداء</w:t>
      </w:r>
      <w:r w:rsidR="00B82825">
        <w:rPr>
          <w:rFonts w:hint="cs"/>
          <w:rtl/>
        </w:rPr>
        <w:t>اً</w:t>
      </w:r>
      <w:r w:rsidRPr="009746DC">
        <w:rPr>
          <w:rtl/>
        </w:rPr>
        <w:t xml:space="preserve"> منه </w:t>
      </w:r>
      <w:r w:rsidR="00B82825">
        <w:rPr>
          <w:rFonts w:hint="cs"/>
          <w:rtl/>
        </w:rPr>
        <w:t xml:space="preserve">- : </w:t>
      </w:r>
      <w:r w:rsidRPr="009746DC">
        <w:rPr>
          <w:rtl/>
        </w:rPr>
        <w:t>يا أبا هاشم قد أذهب الله عنك أ</w:t>
      </w:r>
      <w:r w:rsidR="006A0B61">
        <w:rPr>
          <w:rtl/>
        </w:rPr>
        <w:t xml:space="preserve">كلّ </w:t>
      </w:r>
      <w:r w:rsidRPr="009746DC">
        <w:rPr>
          <w:rtl/>
        </w:rPr>
        <w:t>الطين قال أبو هاشم فما شيء أبغض إلي منه اليوم</w:t>
      </w:r>
      <w:r>
        <w:rPr>
          <w:rFonts w:hint="cs"/>
          <w:rtl/>
        </w:rPr>
        <w:t>.</w:t>
      </w:r>
    </w:p>
    <w:p w:rsidR="00B717C7" w:rsidRDefault="00B717C7" w:rsidP="00B82825">
      <w:pPr>
        <w:pStyle w:val="libNormal"/>
        <w:rPr>
          <w:rtl/>
        </w:rPr>
      </w:pPr>
      <w:r w:rsidRPr="009746DC">
        <w:rPr>
          <w:rtl/>
        </w:rPr>
        <w:t>6</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w:t>
      </w:r>
      <w:r w:rsidR="00551E04">
        <w:rPr>
          <w:rtl/>
        </w:rPr>
        <w:t xml:space="preserve">عليّ </w:t>
      </w:r>
      <w:r w:rsidRPr="009746DC">
        <w:rPr>
          <w:rtl/>
        </w:rPr>
        <w:t xml:space="preserve">، عن </w:t>
      </w:r>
      <w:r w:rsidR="00551E04">
        <w:rPr>
          <w:rtl/>
        </w:rPr>
        <w:t xml:space="preserve">محمّد </w:t>
      </w:r>
      <w:r w:rsidRPr="009746DC">
        <w:rPr>
          <w:rtl/>
        </w:rPr>
        <w:t xml:space="preserve">بن حمزة الهاشمي ، عن </w:t>
      </w:r>
      <w:r w:rsidR="00551E04">
        <w:rPr>
          <w:rtl/>
        </w:rPr>
        <w:t xml:space="preserve">عليّ </w:t>
      </w:r>
      <w:r w:rsidRPr="009746DC">
        <w:rPr>
          <w:rtl/>
        </w:rPr>
        <w:t xml:space="preserve">بن </w:t>
      </w:r>
      <w:r w:rsidR="00551E04">
        <w:rPr>
          <w:rtl/>
        </w:rPr>
        <w:t xml:space="preserve">محمّد </w:t>
      </w:r>
      <w:r w:rsidRPr="009746DC">
        <w:rPr>
          <w:rtl/>
        </w:rPr>
        <w:t xml:space="preserve">أو </w:t>
      </w:r>
      <w:r w:rsidR="00551E04">
        <w:rPr>
          <w:rtl/>
        </w:rPr>
        <w:t xml:space="preserve">محمّد </w:t>
      </w:r>
      <w:r w:rsidRPr="009746DC">
        <w:rPr>
          <w:rtl/>
        </w:rPr>
        <w:t xml:space="preserve">بن </w:t>
      </w:r>
      <w:r w:rsidR="00551E04">
        <w:rPr>
          <w:rtl/>
        </w:rPr>
        <w:t xml:space="preserve">عليّ </w:t>
      </w:r>
      <w:r w:rsidRPr="009746DC">
        <w:rPr>
          <w:rtl/>
        </w:rPr>
        <w:t>الهاشمي</w:t>
      </w:r>
      <w:r w:rsidR="00F22BF5">
        <w:rPr>
          <w:rFonts w:hint="cs"/>
          <w:rtl/>
        </w:rPr>
        <w:t>ّ</w:t>
      </w:r>
      <w:r w:rsidRPr="009746DC">
        <w:rPr>
          <w:rtl/>
        </w:rPr>
        <w:t xml:space="preserve"> قال دخلت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 xml:space="preserve">صبيحة عرسه حيث بنى بابنة المأمون وكنت تناولت من الليل دواء فأول من دخل عليه في صبيحته أنا وقد أصابني العطش وكرهت </w:t>
      </w:r>
      <w:r w:rsidR="00D8033E">
        <w:rPr>
          <w:rtl/>
        </w:rPr>
        <w:t xml:space="preserve">ان </w:t>
      </w:r>
      <w:r w:rsidRPr="009746DC">
        <w:rPr>
          <w:rtl/>
        </w:rPr>
        <w:t xml:space="preserve">أدعو بالماء فنظر أبو جعفر </w:t>
      </w:r>
      <w:r w:rsidR="00850EDE">
        <w:rPr>
          <w:rStyle w:val="libAlaemChar"/>
          <w:rtl/>
        </w:rPr>
        <w:t xml:space="preserve">عليه‌السلام </w:t>
      </w:r>
      <w:r w:rsidRPr="009746DC">
        <w:rPr>
          <w:rtl/>
        </w:rPr>
        <w:t>في وجهي وقال أظن</w:t>
      </w:r>
      <w:r w:rsidR="00F22BF5">
        <w:rPr>
          <w:rFonts w:hint="cs"/>
          <w:rtl/>
        </w:rPr>
        <w:t>ّ</w:t>
      </w:r>
      <w:r w:rsidRPr="009746DC">
        <w:rPr>
          <w:rtl/>
        </w:rPr>
        <w:t>ك عطش</w:t>
      </w:r>
      <w:r w:rsidR="00D8033E">
        <w:rPr>
          <w:rtl/>
        </w:rPr>
        <w:t xml:space="preserve">ان </w:t>
      </w:r>
      <w:r w:rsidR="00F22BF5">
        <w:rPr>
          <w:rFonts w:hint="cs"/>
          <w:rtl/>
        </w:rPr>
        <w:t xml:space="preserve">؟ </w:t>
      </w:r>
      <w:r w:rsidRPr="009746DC">
        <w:rPr>
          <w:rtl/>
        </w:rPr>
        <w:t xml:space="preserve">فقلت أجل فقال يا </w:t>
      </w:r>
      <w:r w:rsidR="004A738A">
        <w:rPr>
          <w:rtl/>
        </w:rPr>
        <w:t xml:space="preserve">غلام </w:t>
      </w:r>
      <w:r w:rsidRPr="009746DC">
        <w:rPr>
          <w:rtl/>
        </w:rPr>
        <w:t xml:space="preserve">أو جارية اسقنا ماء فقلت في نفسي الساعة يأتونه بماء </w:t>
      </w:r>
      <w:r w:rsidR="00F22BF5">
        <w:rPr>
          <w:rtl/>
        </w:rPr>
        <w:t xml:space="preserve">يسمّونه </w:t>
      </w:r>
      <w:r w:rsidRPr="009746DC">
        <w:rPr>
          <w:rtl/>
        </w:rPr>
        <w:t>به فاغتممت لذلك فأقبل ال</w:t>
      </w:r>
      <w:r w:rsidR="004A738A">
        <w:rPr>
          <w:rtl/>
        </w:rPr>
        <w:t xml:space="preserve">غلام </w:t>
      </w:r>
      <w:r w:rsidRPr="009746DC">
        <w:rPr>
          <w:rtl/>
        </w:rPr>
        <w:t xml:space="preserve">ومعه الماء فتبسم في وجهي </w:t>
      </w:r>
      <w:r w:rsidR="00D83B35">
        <w:rPr>
          <w:rtl/>
        </w:rPr>
        <w:t xml:space="preserve">ثمّ </w:t>
      </w:r>
      <w:r w:rsidRPr="009746DC">
        <w:rPr>
          <w:rtl/>
        </w:rPr>
        <w:t xml:space="preserve">قال يا </w:t>
      </w:r>
      <w:r w:rsidR="004A738A">
        <w:rPr>
          <w:rtl/>
        </w:rPr>
        <w:t xml:space="preserve">غلام </w:t>
      </w:r>
      <w:r w:rsidRPr="009746DC">
        <w:rPr>
          <w:rtl/>
        </w:rPr>
        <w:t xml:space="preserve">ناولني الماء فتناول الماء فشرب </w:t>
      </w:r>
      <w:r w:rsidR="00D83B35">
        <w:rPr>
          <w:rtl/>
        </w:rPr>
        <w:t xml:space="preserve">ثمّ </w:t>
      </w:r>
      <w:r w:rsidRPr="009746DC">
        <w:rPr>
          <w:rtl/>
        </w:rPr>
        <w:t xml:space="preserve">ناولني فشربت </w:t>
      </w:r>
      <w:r w:rsidR="00D83B35">
        <w:rPr>
          <w:rtl/>
        </w:rPr>
        <w:t xml:space="preserve">ثمّ </w:t>
      </w:r>
      <w:r w:rsidRPr="009746DC">
        <w:rPr>
          <w:rtl/>
        </w:rPr>
        <w:t xml:space="preserve">عطشت </w:t>
      </w:r>
      <w:r w:rsidR="00551E04">
        <w:rPr>
          <w:rtl/>
        </w:rPr>
        <w:t xml:space="preserve">أيضاً </w:t>
      </w:r>
      <w:r w:rsidRPr="009746DC">
        <w:rPr>
          <w:rtl/>
        </w:rPr>
        <w:t xml:space="preserve">وكرهت </w:t>
      </w:r>
      <w:r w:rsidR="00D8033E">
        <w:rPr>
          <w:rtl/>
        </w:rPr>
        <w:t xml:space="preserve">ان </w:t>
      </w:r>
      <w:r w:rsidRPr="009746DC">
        <w:rPr>
          <w:rtl/>
        </w:rPr>
        <w:t>أدعو بالماء ففعل ما فعل في الأولى ف</w:t>
      </w:r>
      <w:r w:rsidR="00FE5F86">
        <w:rPr>
          <w:rtl/>
        </w:rPr>
        <w:t xml:space="preserve">لـمّا </w:t>
      </w:r>
      <w:r w:rsidRPr="009746DC">
        <w:rPr>
          <w:rtl/>
        </w:rPr>
        <w:t>جاء ال</w:t>
      </w:r>
      <w:r w:rsidR="004A738A">
        <w:rPr>
          <w:rtl/>
        </w:rPr>
        <w:t xml:space="preserve">غلام </w:t>
      </w:r>
      <w:r w:rsidRPr="009746DC">
        <w:rPr>
          <w:rtl/>
        </w:rPr>
        <w:t xml:space="preserve">ومعه القدح قلت في نفسي مثل ما قلت في الأولى فتناول القدح </w:t>
      </w:r>
      <w:r w:rsidR="00D83B35">
        <w:rPr>
          <w:rtl/>
        </w:rPr>
        <w:t xml:space="preserve">ثمّ </w:t>
      </w:r>
      <w:r w:rsidRPr="009746DC">
        <w:rPr>
          <w:rtl/>
        </w:rPr>
        <w:t>شرب فناولني وتبسم</w:t>
      </w:r>
      <w:r>
        <w:rPr>
          <w:rtl/>
        </w:rPr>
        <w:t>.</w:t>
      </w:r>
    </w:p>
    <w:p w:rsidR="00B717C7" w:rsidRPr="009746DC" w:rsidRDefault="00B717C7" w:rsidP="00B82825">
      <w:pPr>
        <w:pStyle w:val="libNormal"/>
        <w:rPr>
          <w:rtl/>
        </w:rPr>
      </w:pPr>
      <w:r w:rsidRPr="009746DC">
        <w:rPr>
          <w:rtl/>
        </w:rPr>
        <w:t xml:space="preserve">قال </w:t>
      </w:r>
      <w:r w:rsidR="00551E04">
        <w:rPr>
          <w:rtl/>
        </w:rPr>
        <w:t xml:space="preserve">محمّد </w:t>
      </w:r>
      <w:r w:rsidRPr="009746DC">
        <w:rPr>
          <w:rtl/>
        </w:rPr>
        <w:t>بن حمزة فقال لي هذا الهاشمي وأنا أظنه كما يقولون</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82825">
      <w:pPr>
        <w:pStyle w:val="libNormal"/>
        <w:rPr>
          <w:rtl/>
        </w:rPr>
      </w:pPr>
      <w:r w:rsidRPr="009746DC">
        <w:rPr>
          <w:rtl/>
        </w:rPr>
        <w:t>الجوهري : أولعته بالشيء</w:t>
      </w:r>
      <w:r w:rsidRPr="00C875FB">
        <w:rPr>
          <w:rtl/>
        </w:rPr>
        <w:t xml:space="preserve"> وأولع فهو مولع</w:t>
      </w:r>
      <w:r w:rsidRPr="009746DC">
        <w:rPr>
          <w:rtl/>
        </w:rPr>
        <w:t xml:space="preserve"> بفتح </w:t>
      </w:r>
      <w:r w:rsidR="0068589E">
        <w:rPr>
          <w:rtl/>
        </w:rPr>
        <w:t xml:space="preserve">اللام </w:t>
      </w:r>
      <w:r w:rsidRPr="009746DC">
        <w:rPr>
          <w:rtl/>
        </w:rPr>
        <w:t>مغري به.</w:t>
      </w:r>
    </w:p>
    <w:p w:rsidR="00B717C7" w:rsidRPr="009746DC" w:rsidRDefault="00B717C7" w:rsidP="00B82825">
      <w:pPr>
        <w:pStyle w:val="libNormal"/>
        <w:rPr>
          <w:rtl/>
        </w:rPr>
      </w:pPr>
      <w:r w:rsidRPr="00EB1FB4">
        <w:rPr>
          <w:rStyle w:val="libBold1Char"/>
          <w:rtl/>
        </w:rPr>
        <w:t>الحديث السادس :</w:t>
      </w:r>
      <w:r w:rsidRPr="009746DC">
        <w:rPr>
          <w:rtl/>
        </w:rPr>
        <w:t xml:space="preserve"> ضعيف ، و</w:t>
      </w:r>
      <w:r w:rsidR="00551E04">
        <w:rPr>
          <w:rtl/>
        </w:rPr>
        <w:t xml:space="preserve">محمّد </w:t>
      </w:r>
      <w:r w:rsidRPr="009746DC">
        <w:rPr>
          <w:rtl/>
        </w:rPr>
        <w:t xml:space="preserve">بن </w:t>
      </w:r>
      <w:r w:rsidR="00551E04">
        <w:rPr>
          <w:rtl/>
        </w:rPr>
        <w:t xml:space="preserve">عليّ </w:t>
      </w:r>
      <w:r w:rsidRPr="009746DC">
        <w:rPr>
          <w:rtl/>
        </w:rPr>
        <w:t>و</w:t>
      </w:r>
      <w:r w:rsidR="00551E04">
        <w:rPr>
          <w:rtl/>
        </w:rPr>
        <w:t xml:space="preserve">عليّ </w:t>
      </w:r>
      <w:r w:rsidRPr="009746DC">
        <w:rPr>
          <w:rtl/>
        </w:rPr>
        <w:t xml:space="preserve">بن </w:t>
      </w:r>
      <w:r w:rsidR="00551E04">
        <w:rPr>
          <w:rtl/>
        </w:rPr>
        <w:t xml:space="preserve">محمّد </w:t>
      </w:r>
      <w:r w:rsidRPr="009746DC">
        <w:rPr>
          <w:rtl/>
        </w:rPr>
        <w:t>الهاشميين كلاهما مجهول</w:t>
      </w:r>
      <w:r w:rsidR="00D8033E">
        <w:rPr>
          <w:rtl/>
        </w:rPr>
        <w:t xml:space="preserve">ان </w:t>
      </w:r>
      <w:r w:rsidRPr="009746DC">
        <w:rPr>
          <w:rtl/>
        </w:rPr>
        <w:t>والخبر إلى الذ</w:t>
      </w:r>
      <w:r w:rsidR="00F22BF5">
        <w:rPr>
          <w:rFonts w:hint="cs"/>
          <w:rtl/>
        </w:rPr>
        <w:t>ّ</w:t>
      </w:r>
      <w:r w:rsidRPr="009746DC">
        <w:rPr>
          <w:rtl/>
        </w:rPr>
        <w:t>م أقرب من المدح.</w:t>
      </w:r>
    </w:p>
    <w:p w:rsidR="00B717C7" w:rsidRPr="009746DC" w:rsidRDefault="00B717C7" w:rsidP="00B82825">
      <w:pPr>
        <w:pStyle w:val="libNormal"/>
        <w:rPr>
          <w:rtl/>
        </w:rPr>
      </w:pPr>
      <w:r w:rsidRPr="00C875FB">
        <w:rPr>
          <w:rtl/>
        </w:rPr>
        <w:t>« بنى بابنة المأمون »</w:t>
      </w:r>
      <w:r w:rsidRPr="009746DC">
        <w:rPr>
          <w:rtl/>
        </w:rPr>
        <w:t xml:space="preserve"> أي زف</w:t>
      </w:r>
      <w:r w:rsidR="00F22BF5">
        <w:rPr>
          <w:rFonts w:hint="cs"/>
          <w:rtl/>
        </w:rPr>
        <w:t>ّ</w:t>
      </w:r>
      <w:r w:rsidRPr="009746DC">
        <w:rPr>
          <w:rtl/>
        </w:rPr>
        <w:t xml:space="preserve"> وفي المغرب : بنى </w:t>
      </w:r>
      <w:r w:rsidR="00D83B35">
        <w:rPr>
          <w:rtl/>
        </w:rPr>
        <w:t xml:space="preserve">علىّ </w:t>
      </w:r>
      <w:r w:rsidRPr="009746DC">
        <w:rPr>
          <w:rtl/>
        </w:rPr>
        <w:t>امرأته دخل بها</w:t>
      </w:r>
      <w:r w:rsidRPr="00C875FB">
        <w:rPr>
          <w:rtl/>
        </w:rPr>
        <w:t xml:space="preserve"> « وكرهت </w:t>
      </w:r>
      <w:r w:rsidR="00D8033E">
        <w:rPr>
          <w:rtl/>
        </w:rPr>
        <w:t xml:space="preserve">ان </w:t>
      </w:r>
      <w:r w:rsidRPr="00C875FB">
        <w:rPr>
          <w:rtl/>
        </w:rPr>
        <w:t>أدعو بالماء »</w:t>
      </w:r>
      <w:r w:rsidRPr="009746DC">
        <w:rPr>
          <w:rtl/>
        </w:rPr>
        <w:t xml:space="preserve"> </w:t>
      </w:r>
      <w:r w:rsidR="00B82825">
        <w:rPr>
          <w:rtl/>
        </w:rPr>
        <w:t xml:space="preserve">للاحتشام </w:t>
      </w:r>
      <w:r w:rsidRPr="009746DC">
        <w:rPr>
          <w:rtl/>
        </w:rPr>
        <w:t>أو لخوف السم</w:t>
      </w:r>
      <w:r w:rsidR="00F22BF5">
        <w:rPr>
          <w:rFonts w:hint="cs"/>
          <w:rtl/>
        </w:rPr>
        <w:t>ّ</w:t>
      </w:r>
      <w:r w:rsidRPr="009746DC">
        <w:rPr>
          <w:rtl/>
        </w:rPr>
        <w:t xml:space="preserve"> ، والظاهر </w:t>
      </w:r>
      <w:r w:rsidR="00D8033E">
        <w:rPr>
          <w:rtl/>
        </w:rPr>
        <w:t xml:space="preserve">ان </w:t>
      </w:r>
      <w:r w:rsidRPr="009746DC">
        <w:rPr>
          <w:rtl/>
        </w:rPr>
        <w:t>الاغتم</w:t>
      </w:r>
      <w:r w:rsidR="00551E04">
        <w:rPr>
          <w:rtl/>
        </w:rPr>
        <w:t xml:space="preserve">أمّ كان </w:t>
      </w:r>
      <w:r w:rsidRPr="009746DC">
        <w:rPr>
          <w:rtl/>
        </w:rPr>
        <w:t xml:space="preserve">للخوف </w:t>
      </w:r>
      <w:r w:rsidR="00D83B35">
        <w:rPr>
          <w:rtl/>
        </w:rPr>
        <w:t xml:space="preserve">علىّ </w:t>
      </w:r>
      <w:r w:rsidRPr="009746DC">
        <w:rPr>
          <w:rtl/>
        </w:rPr>
        <w:t xml:space="preserve">نفسه ولذا ابتدأ </w:t>
      </w:r>
      <w:r w:rsidR="00850EDE">
        <w:rPr>
          <w:rStyle w:val="libAlaemChar"/>
          <w:rtl/>
        </w:rPr>
        <w:t xml:space="preserve">عليه‌السلام </w:t>
      </w:r>
      <w:r w:rsidRPr="009746DC">
        <w:rPr>
          <w:rtl/>
        </w:rPr>
        <w:t>بالشرب وتبسم</w:t>
      </w:r>
      <w:r>
        <w:rPr>
          <w:rtl/>
        </w:rPr>
        <w:t xml:space="preserve"> </w:t>
      </w:r>
      <w:r w:rsidRPr="00C875FB">
        <w:rPr>
          <w:rtl/>
        </w:rPr>
        <w:t>« أنا أظنه كما يقولون »</w:t>
      </w:r>
      <w:r w:rsidRPr="009746DC">
        <w:rPr>
          <w:rtl/>
        </w:rPr>
        <w:t xml:space="preserve"> أي أنه </w:t>
      </w:r>
      <w:r w:rsidR="00AA7D34">
        <w:rPr>
          <w:rtl/>
        </w:rPr>
        <w:t xml:space="preserve">إمام </w:t>
      </w:r>
      <w:r w:rsidRPr="009746DC">
        <w:rPr>
          <w:rtl/>
        </w:rPr>
        <w:t xml:space="preserve">أو يعلم ما في النفوس ، وفي إرشاد المفيد قال </w:t>
      </w:r>
      <w:r w:rsidR="00551E04">
        <w:rPr>
          <w:rtl/>
        </w:rPr>
        <w:t xml:space="preserve">محمّد </w:t>
      </w:r>
      <w:r w:rsidRPr="009746DC">
        <w:rPr>
          <w:rtl/>
        </w:rPr>
        <w:t xml:space="preserve">بن حمزة : فقال لي </w:t>
      </w:r>
      <w:r w:rsidR="00551E04">
        <w:rPr>
          <w:rtl/>
        </w:rPr>
        <w:t xml:space="preserve">محمّد </w:t>
      </w:r>
      <w:r w:rsidRPr="009746DC">
        <w:rPr>
          <w:rtl/>
        </w:rPr>
        <w:t xml:space="preserve">بن </w:t>
      </w:r>
      <w:r w:rsidR="00551E04">
        <w:rPr>
          <w:rtl/>
        </w:rPr>
        <w:t xml:space="preserve">عليّ </w:t>
      </w:r>
      <w:r w:rsidRPr="009746DC">
        <w:rPr>
          <w:rtl/>
        </w:rPr>
        <w:t>الهاشمي : والله إن</w:t>
      </w:r>
      <w:r w:rsidR="00F22BF5">
        <w:rPr>
          <w:rFonts w:hint="cs"/>
          <w:rtl/>
        </w:rPr>
        <w:t>ّ</w:t>
      </w:r>
      <w:r w:rsidRPr="009746DC">
        <w:rPr>
          <w:rtl/>
        </w:rPr>
        <w:t>ني أظن</w:t>
      </w:r>
      <w:r w:rsidR="00F22BF5">
        <w:rPr>
          <w:rFonts w:hint="cs"/>
          <w:rtl/>
        </w:rPr>
        <w:t>ّ</w:t>
      </w:r>
      <w:r w:rsidRPr="009746DC">
        <w:rPr>
          <w:rtl/>
        </w:rPr>
        <w:t xml:space="preserve"> </w:t>
      </w:r>
      <w:r w:rsidR="00D8033E">
        <w:rPr>
          <w:rtl/>
        </w:rPr>
        <w:t>ان</w:t>
      </w:r>
      <w:r w:rsidR="00F22BF5">
        <w:rPr>
          <w:rFonts w:hint="cs"/>
          <w:rtl/>
        </w:rPr>
        <w:t>ّ</w:t>
      </w:r>
      <w:r w:rsidR="00D8033E">
        <w:rPr>
          <w:rtl/>
        </w:rPr>
        <w:t xml:space="preserve"> </w:t>
      </w:r>
      <w:r w:rsidRPr="009746DC">
        <w:rPr>
          <w:rtl/>
        </w:rPr>
        <w:t>أبا جعفر يعلم ما في النفوس كما تقول الرافضة.</w:t>
      </w:r>
    </w:p>
    <w:p w:rsidR="008930D5" w:rsidRDefault="008930D5" w:rsidP="008930D5">
      <w:pPr>
        <w:pStyle w:val="libNormal"/>
        <w:rPr>
          <w:rtl/>
        </w:rPr>
      </w:pPr>
      <w:r>
        <w:rPr>
          <w:rtl/>
        </w:rPr>
        <w:br w:type="page"/>
      </w:r>
    </w:p>
    <w:p w:rsidR="00B717C7" w:rsidRPr="009746DC" w:rsidRDefault="00B717C7" w:rsidP="00F22BF5">
      <w:pPr>
        <w:pStyle w:val="libNormal"/>
        <w:rPr>
          <w:rtl/>
        </w:rPr>
      </w:pPr>
      <w:r w:rsidRPr="009746DC">
        <w:rPr>
          <w:rtl/>
        </w:rPr>
        <w:lastRenderedPageBreak/>
        <w:t>7</w:t>
      </w:r>
      <w:r>
        <w:rPr>
          <w:rtl/>
        </w:rPr>
        <w:t xml:space="preserve"> </w:t>
      </w:r>
      <w:r w:rsidR="003928AF">
        <w:rPr>
          <w:rtl/>
        </w:rPr>
        <w:t>-</w:t>
      </w:r>
      <w:r>
        <w:rPr>
          <w:rtl/>
        </w:rPr>
        <w:t xml:space="preserve"> </w:t>
      </w:r>
      <w:r w:rsidR="00551E04">
        <w:rPr>
          <w:rtl/>
        </w:rPr>
        <w:t xml:space="preserve">عليّ </w:t>
      </w:r>
      <w:r w:rsidRPr="009746DC">
        <w:rPr>
          <w:rtl/>
        </w:rPr>
        <w:t xml:space="preserve">بن إبراهيم ، عن أبيه قال استأذن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قوم من أهل النواحي من الشيعة فأذن لهم فدخلوا فسألوه في مجلس واحد عن ثلاثين ألف مسألة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22BF5">
      <w:pPr>
        <w:pStyle w:val="libNormal"/>
        <w:rPr>
          <w:rtl/>
          <w:lang w:bidi="fa-IR"/>
        </w:rPr>
      </w:pPr>
      <w:r w:rsidRPr="00F22BF5">
        <w:rPr>
          <w:rStyle w:val="libBold1Char"/>
          <w:rtl/>
        </w:rPr>
        <w:t>الحديث السابع :</w:t>
      </w:r>
      <w:r w:rsidRPr="009746DC">
        <w:rPr>
          <w:rtl/>
          <w:lang w:bidi="fa-IR"/>
        </w:rPr>
        <w:t xml:space="preserve"> حسن كالصحيح.</w:t>
      </w:r>
    </w:p>
    <w:p w:rsidR="00B717C7" w:rsidRPr="009746DC" w:rsidRDefault="00B717C7" w:rsidP="00F22BF5">
      <w:pPr>
        <w:pStyle w:val="libNormal"/>
        <w:rPr>
          <w:rtl/>
        </w:rPr>
      </w:pPr>
      <w:r w:rsidRPr="00C875FB">
        <w:rPr>
          <w:rtl/>
        </w:rPr>
        <w:t>« من أهل النواحي »</w:t>
      </w:r>
      <w:r w:rsidRPr="009746DC">
        <w:rPr>
          <w:rtl/>
        </w:rPr>
        <w:t xml:space="preserve"> أي الآفاق البعيدة المختلفة من أطراف الأرض أتوا للحج كما روى الشيخ المفيد </w:t>
      </w:r>
      <w:r w:rsidR="00E52B2D" w:rsidRPr="00E52B2D">
        <w:rPr>
          <w:rStyle w:val="libAlaemChar"/>
          <w:rtl/>
        </w:rPr>
        <w:t>قدس‌سره</w:t>
      </w:r>
      <w:r w:rsidRPr="009746DC">
        <w:rPr>
          <w:rtl/>
        </w:rPr>
        <w:t xml:space="preserve"> في كتاب الاختصاص عن </w:t>
      </w:r>
      <w:r w:rsidR="00551E04">
        <w:rPr>
          <w:rtl/>
        </w:rPr>
        <w:t xml:space="preserve">عليّ </w:t>
      </w:r>
      <w:r w:rsidRPr="009746DC">
        <w:rPr>
          <w:rtl/>
        </w:rPr>
        <w:t xml:space="preserve">بن إبراهيم عن أبيه قال : </w:t>
      </w:r>
      <w:r w:rsidR="00FE5F86">
        <w:rPr>
          <w:rtl/>
        </w:rPr>
        <w:t xml:space="preserve">لـمّا </w:t>
      </w:r>
      <w:r w:rsidRPr="009746DC">
        <w:rPr>
          <w:rtl/>
        </w:rPr>
        <w:t xml:space="preserve">مات أبو الحسن </w:t>
      </w:r>
      <w:r w:rsidR="00F00D81">
        <w:rPr>
          <w:rtl/>
        </w:rPr>
        <w:t>الرّضا</w:t>
      </w:r>
      <w:r w:rsidRPr="009746DC">
        <w:rPr>
          <w:rtl/>
        </w:rPr>
        <w:t xml:space="preserve"> </w:t>
      </w:r>
      <w:r w:rsidR="00850EDE">
        <w:rPr>
          <w:rStyle w:val="libAlaemChar"/>
          <w:rtl/>
        </w:rPr>
        <w:t xml:space="preserve">عليه‌السلام </w:t>
      </w:r>
      <w:r w:rsidRPr="009746DC">
        <w:rPr>
          <w:rtl/>
        </w:rPr>
        <w:t xml:space="preserve">حججنا فدخلنا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 xml:space="preserve">فدخل </w:t>
      </w:r>
      <w:r w:rsidR="00551E04">
        <w:rPr>
          <w:rtl/>
        </w:rPr>
        <w:t xml:space="preserve">عمّه </w:t>
      </w:r>
      <w:r w:rsidRPr="009746DC">
        <w:rPr>
          <w:rtl/>
        </w:rPr>
        <w:t xml:space="preserve">عبد الله بن موسى </w:t>
      </w:r>
      <w:r w:rsidR="00551E04">
        <w:rPr>
          <w:rtl/>
        </w:rPr>
        <w:t xml:space="preserve">وكان </w:t>
      </w:r>
      <w:r w:rsidR="00EF61DC">
        <w:rPr>
          <w:rtl/>
        </w:rPr>
        <w:t xml:space="preserve">شيخاً كبيراً نبيلاً </w:t>
      </w:r>
      <w:r w:rsidRPr="009746DC">
        <w:rPr>
          <w:rtl/>
        </w:rPr>
        <w:t xml:space="preserve">عليه ثياب خشنة ، وبين عينيه سجادة فجلس وخرج أبو جعفر </w:t>
      </w:r>
      <w:r w:rsidR="00850EDE">
        <w:rPr>
          <w:rStyle w:val="libAlaemChar"/>
          <w:rtl/>
        </w:rPr>
        <w:t xml:space="preserve">عليه‌السلام </w:t>
      </w:r>
      <w:r w:rsidRPr="009746DC">
        <w:rPr>
          <w:rtl/>
        </w:rPr>
        <w:t>من الحجرة وعليه قميص قصب ورداء قصب ونعل حذو بيضاء فق</w:t>
      </w:r>
      <w:r w:rsidR="00551E04">
        <w:rPr>
          <w:rtl/>
        </w:rPr>
        <w:t xml:space="preserve">أمّ </w:t>
      </w:r>
      <w:r w:rsidRPr="009746DC">
        <w:rPr>
          <w:rtl/>
        </w:rPr>
        <w:t xml:space="preserve">عبد الله فاستقبله وقبل بين عينيه وقامت الشيعة وقعد أبو جعفر </w:t>
      </w:r>
      <w:r w:rsidR="00850EDE">
        <w:rPr>
          <w:rStyle w:val="libAlaemChar"/>
          <w:rtl/>
        </w:rPr>
        <w:t xml:space="preserve">عليه‌السلام </w:t>
      </w:r>
      <w:r w:rsidR="00D83B35">
        <w:rPr>
          <w:rtl/>
        </w:rPr>
        <w:t xml:space="preserve">علىّ </w:t>
      </w:r>
      <w:r w:rsidRPr="009746DC">
        <w:rPr>
          <w:rtl/>
        </w:rPr>
        <w:t>كرسي ونظر الناس بعضهم إلى بعض تحيرا لصغر سنه ، فانتدب رجل من القوم فقال ل</w:t>
      </w:r>
      <w:r w:rsidR="00551E04">
        <w:rPr>
          <w:rtl/>
        </w:rPr>
        <w:t xml:space="preserve">عمّه </w:t>
      </w:r>
      <w:r w:rsidRPr="009746DC">
        <w:rPr>
          <w:rtl/>
        </w:rPr>
        <w:t>:</w:t>
      </w:r>
      <w:r>
        <w:rPr>
          <w:rFonts w:hint="cs"/>
          <w:rtl/>
        </w:rPr>
        <w:t xml:space="preserve"> </w:t>
      </w:r>
      <w:r w:rsidRPr="009746DC">
        <w:rPr>
          <w:rtl/>
        </w:rPr>
        <w:t>أصلحك الله ما تقول في رجل أتى بهيمة</w:t>
      </w:r>
      <w:r>
        <w:rPr>
          <w:rtl/>
        </w:rPr>
        <w:t>؟</w:t>
      </w:r>
      <w:r w:rsidRPr="009746DC">
        <w:rPr>
          <w:rtl/>
        </w:rPr>
        <w:t xml:space="preserve"> فقال : تقطع يمينه ويضرب الحد فغضب أبو جعفر </w:t>
      </w:r>
      <w:r w:rsidR="00850EDE">
        <w:rPr>
          <w:rStyle w:val="libAlaemChar"/>
          <w:rtl/>
        </w:rPr>
        <w:t xml:space="preserve">عليه‌السلام </w:t>
      </w:r>
      <w:r w:rsidR="00D83B35">
        <w:rPr>
          <w:rtl/>
        </w:rPr>
        <w:t xml:space="preserve">ثمّ </w:t>
      </w:r>
      <w:r w:rsidRPr="009746DC">
        <w:rPr>
          <w:rtl/>
        </w:rPr>
        <w:t>نظر إليه وقال : يا عم اتق الله ، اتق الله إن</w:t>
      </w:r>
      <w:r w:rsidR="00EF61DC">
        <w:rPr>
          <w:rFonts w:hint="cs"/>
          <w:rtl/>
        </w:rPr>
        <w:t>ّ</w:t>
      </w:r>
      <w:r w:rsidRPr="009746DC">
        <w:rPr>
          <w:rtl/>
        </w:rPr>
        <w:t xml:space="preserve">ه لعظيم </w:t>
      </w:r>
      <w:r w:rsidR="00D8033E">
        <w:rPr>
          <w:rtl/>
        </w:rPr>
        <w:t xml:space="preserve">ان </w:t>
      </w:r>
      <w:r w:rsidRPr="009746DC">
        <w:rPr>
          <w:rtl/>
        </w:rPr>
        <w:t>تقف يوم القيامة بين يدي الله عز وجل فيقول لك : لم أفتيت الناس بما لا تعلم</w:t>
      </w:r>
      <w:r>
        <w:rPr>
          <w:rtl/>
        </w:rPr>
        <w:t>؟</w:t>
      </w:r>
      <w:r w:rsidRPr="009746DC">
        <w:rPr>
          <w:rtl/>
        </w:rPr>
        <w:t xml:space="preserve"> فقال له </w:t>
      </w:r>
      <w:r w:rsidR="00551E04">
        <w:rPr>
          <w:rtl/>
        </w:rPr>
        <w:t xml:space="preserve">عمّه </w:t>
      </w:r>
      <w:r w:rsidRPr="009746DC">
        <w:rPr>
          <w:rtl/>
        </w:rPr>
        <w:t xml:space="preserve">: يا </w:t>
      </w:r>
      <w:r w:rsidR="00D8033E">
        <w:rPr>
          <w:rtl/>
        </w:rPr>
        <w:t xml:space="preserve">سيّدي </w:t>
      </w:r>
      <w:r>
        <w:rPr>
          <w:rtl/>
        </w:rPr>
        <w:t>أ</w:t>
      </w:r>
      <w:r w:rsidRPr="009746DC">
        <w:rPr>
          <w:rtl/>
        </w:rPr>
        <w:t>ليس قال هذا أبوك صلوات الله عليه</w:t>
      </w:r>
      <w:r>
        <w:rPr>
          <w:rtl/>
        </w:rPr>
        <w:t>؟</w:t>
      </w:r>
      <w:r w:rsidRPr="009746DC">
        <w:rPr>
          <w:rtl/>
        </w:rPr>
        <w:t xml:space="preserve"> فقال أبو جعفر </w:t>
      </w:r>
      <w:r w:rsidR="00850EDE">
        <w:rPr>
          <w:rStyle w:val="libAlaemChar"/>
          <w:rtl/>
        </w:rPr>
        <w:t xml:space="preserve">عليه‌السلام </w:t>
      </w:r>
      <w:r w:rsidRPr="009746DC">
        <w:rPr>
          <w:rtl/>
        </w:rPr>
        <w:t>إنما سئل أبي عن رجل نبش قبر امرأة فنكحها ، فقال أبي : تقطع يمينه للنبش ويضرب حد الزنا ، ف</w:t>
      </w:r>
      <w:r w:rsidR="00D8033E">
        <w:rPr>
          <w:rtl/>
        </w:rPr>
        <w:t xml:space="preserve">ان </w:t>
      </w:r>
      <w:r w:rsidRPr="009746DC">
        <w:rPr>
          <w:rtl/>
        </w:rPr>
        <w:t xml:space="preserve">حرمة الميتة كحرمة الحية ، فقال : صدقت يا </w:t>
      </w:r>
      <w:r w:rsidR="00D8033E">
        <w:rPr>
          <w:rtl/>
        </w:rPr>
        <w:t xml:space="preserve">سيّدي </w:t>
      </w:r>
      <w:r w:rsidRPr="009746DC">
        <w:rPr>
          <w:rtl/>
        </w:rPr>
        <w:t>وأنا أستغفر الله ، فتعجب الناس وقالوا : يا سيدنا</w:t>
      </w:r>
      <w:r>
        <w:rPr>
          <w:rtl/>
        </w:rPr>
        <w:t xml:space="preserve"> أ</w:t>
      </w:r>
      <w:r w:rsidRPr="009746DC">
        <w:rPr>
          <w:rtl/>
        </w:rPr>
        <w:t xml:space="preserve">تأذن لنا </w:t>
      </w:r>
      <w:r w:rsidR="00D8033E">
        <w:rPr>
          <w:rtl/>
        </w:rPr>
        <w:t xml:space="preserve">ان </w:t>
      </w:r>
      <w:r w:rsidRPr="009746DC">
        <w:rPr>
          <w:rtl/>
        </w:rPr>
        <w:t>نسألك</w:t>
      </w:r>
      <w:r>
        <w:rPr>
          <w:rtl/>
        </w:rPr>
        <w:t>؟</w:t>
      </w:r>
      <w:r w:rsidRPr="009746DC">
        <w:rPr>
          <w:rtl/>
        </w:rPr>
        <w:t xml:space="preserve"> فقال : نعم ، فسألوه في مجلس عن ثلاثين ألف مسألة فأجابهم فيها وله تسع سنين.</w:t>
      </w:r>
    </w:p>
    <w:p w:rsidR="00B717C7" w:rsidRPr="009746DC" w:rsidRDefault="00B717C7" w:rsidP="00F22BF5">
      <w:pPr>
        <w:pStyle w:val="libNormal"/>
        <w:rPr>
          <w:rtl/>
        </w:rPr>
      </w:pPr>
      <w:r w:rsidRPr="009746DC">
        <w:rPr>
          <w:rtl/>
        </w:rPr>
        <w:t>وأقول : يش</w:t>
      </w:r>
      <w:r w:rsidR="006A0B61">
        <w:rPr>
          <w:rtl/>
        </w:rPr>
        <w:t xml:space="preserve">كلّ </w:t>
      </w:r>
      <w:r w:rsidRPr="009746DC">
        <w:rPr>
          <w:rtl/>
        </w:rPr>
        <w:t xml:space="preserve">هذا بأنه لو </w:t>
      </w:r>
      <w:r w:rsidR="00551E04">
        <w:rPr>
          <w:rtl/>
        </w:rPr>
        <w:t xml:space="preserve">كان </w:t>
      </w:r>
      <w:r w:rsidRPr="009746DC">
        <w:rPr>
          <w:rtl/>
        </w:rPr>
        <w:t xml:space="preserve">السؤال والجواب عن </w:t>
      </w:r>
      <w:r w:rsidR="006A0B61">
        <w:rPr>
          <w:rtl/>
        </w:rPr>
        <w:t xml:space="preserve">كلّ </w:t>
      </w:r>
      <w:r w:rsidRPr="009746DC">
        <w:rPr>
          <w:rtl/>
        </w:rPr>
        <w:t xml:space="preserve">مسألة بيتا </w:t>
      </w:r>
      <w:r w:rsidR="00EF61DC">
        <w:rPr>
          <w:rtl/>
        </w:rPr>
        <w:t xml:space="preserve">واحداً </w:t>
      </w:r>
      <w:r w:rsidRPr="009746DC">
        <w:rPr>
          <w:rtl/>
        </w:rPr>
        <w:t>أ</w:t>
      </w:r>
      <w:r w:rsidR="00843F80">
        <w:rPr>
          <w:rtl/>
        </w:rPr>
        <w:t xml:space="preserve">عنّي </w:t>
      </w:r>
      <w:r w:rsidRPr="009746DC">
        <w:rPr>
          <w:rtl/>
        </w:rPr>
        <w:t>خمسين حرفا</w:t>
      </w:r>
      <w:r w:rsidR="00EF61DC">
        <w:rPr>
          <w:rFonts w:hint="cs"/>
          <w:rtl/>
        </w:rPr>
        <w:t>ً</w:t>
      </w:r>
      <w:r w:rsidRPr="009746DC">
        <w:rPr>
          <w:rtl/>
        </w:rPr>
        <w:t xml:space="preserve"> ل</w:t>
      </w:r>
      <w:r w:rsidR="00551E04">
        <w:rPr>
          <w:rtl/>
        </w:rPr>
        <w:t xml:space="preserve">كان </w:t>
      </w:r>
      <w:r w:rsidRPr="009746DC">
        <w:rPr>
          <w:rtl/>
        </w:rPr>
        <w:t>أكثر من ثلاث ختمات للقر</w:t>
      </w:r>
      <w:r w:rsidR="00D8033E">
        <w:rPr>
          <w:rtl/>
        </w:rPr>
        <w:t xml:space="preserve">ان </w:t>
      </w:r>
      <w:r w:rsidRPr="009746DC">
        <w:rPr>
          <w:rtl/>
        </w:rPr>
        <w:t>فكيف يمكن ذلك في مجلس واحد</w:t>
      </w:r>
      <w:r>
        <w:rPr>
          <w:rtl/>
        </w:rPr>
        <w:t>؟</w:t>
      </w:r>
      <w:r w:rsidRPr="009746DC">
        <w:rPr>
          <w:rtl/>
        </w:rPr>
        <w:t xml:space="preserve"> ولو قيل جوابه </w:t>
      </w:r>
      <w:r w:rsidR="00850EDE">
        <w:rPr>
          <w:rStyle w:val="libAlaemChar"/>
          <w:rtl/>
        </w:rPr>
        <w:t xml:space="preserve">عليه‌السلام </w:t>
      </w:r>
      <w:r w:rsidR="00551E04">
        <w:rPr>
          <w:rtl/>
        </w:rPr>
        <w:t xml:space="preserve">كان </w:t>
      </w:r>
      <w:r w:rsidRPr="009746DC">
        <w:rPr>
          <w:rtl/>
        </w:rPr>
        <w:t>في الأكثر بلا ونعم أو بالإعجاز في أسرع زم</w:t>
      </w:r>
      <w:r w:rsidR="00D8033E">
        <w:rPr>
          <w:rtl/>
        </w:rPr>
        <w:t xml:space="preserve">ان </w:t>
      </w:r>
      <w:r w:rsidRPr="009746DC">
        <w:rPr>
          <w:rtl/>
        </w:rPr>
        <w:t>ففي السؤال لم يكن كذلك.</w:t>
      </w:r>
    </w:p>
    <w:p w:rsidR="00B717C7" w:rsidRPr="009746DC" w:rsidRDefault="00B717C7" w:rsidP="00F22BF5">
      <w:pPr>
        <w:pStyle w:val="libNormal"/>
        <w:rPr>
          <w:rtl/>
        </w:rPr>
      </w:pPr>
      <w:r w:rsidRPr="009746DC">
        <w:rPr>
          <w:rtl/>
        </w:rPr>
        <w:t xml:space="preserve">ويمكن الجواب بوجوه : الأول : </w:t>
      </w:r>
      <w:r w:rsidR="00D8033E">
        <w:rPr>
          <w:rtl/>
        </w:rPr>
        <w:t xml:space="preserve">ان </w:t>
      </w:r>
      <w:r w:rsidR="004A738A">
        <w:rPr>
          <w:rtl/>
        </w:rPr>
        <w:t xml:space="preserve">الكلام </w:t>
      </w:r>
      <w:r w:rsidRPr="009746DC">
        <w:rPr>
          <w:rtl/>
        </w:rPr>
        <w:t xml:space="preserve">محمول </w:t>
      </w:r>
      <w:r w:rsidR="00D83B35">
        <w:rPr>
          <w:rtl/>
        </w:rPr>
        <w:t xml:space="preserve">علىّ </w:t>
      </w:r>
      <w:r w:rsidRPr="009746DC">
        <w:rPr>
          <w:rtl/>
        </w:rPr>
        <w:t>المبالغة في كثرة الأسئلة</w:t>
      </w:r>
    </w:p>
    <w:p w:rsidR="008930D5" w:rsidRDefault="008930D5" w:rsidP="008930D5">
      <w:pPr>
        <w:pStyle w:val="libNormal"/>
        <w:rPr>
          <w:rtl/>
        </w:rPr>
      </w:pPr>
      <w:r>
        <w:rPr>
          <w:rtl/>
        </w:rPr>
        <w:br w:type="page"/>
      </w:r>
    </w:p>
    <w:p w:rsidR="00B717C7" w:rsidRPr="009746DC" w:rsidRDefault="00B717C7" w:rsidP="00EF61DC">
      <w:pPr>
        <w:pStyle w:val="libNormal"/>
        <w:rPr>
          <w:rtl/>
        </w:rPr>
      </w:pPr>
      <w:r w:rsidRPr="009746DC">
        <w:rPr>
          <w:rtl/>
        </w:rPr>
        <w:lastRenderedPageBreak/>
        <w:t>فأجاب</w:t>
      </w:r>
      <w:r w:rsidRPr="001F1D29">
        <w:rPr>
          <w:rtl/>
        </w:rPr>
        <w:t xml:space="preserve"> </w:t>
      </w:r>
      <w:r w:rsidR="00850EDE">
        <w:rPr>
          <w:rStyle w:val="libAlaemChar"/>
          <w:rtl/>
        </w:rPr>
        <w:t xml:space="preserve">عليه‌السلام </w:t>
      </w:r>
      <w:r w:rsidRPr="009746DC">
        <w:rPr>
          <w:rtl/>
        </w:rPr>
        <w:t>وله عشر سنين</w:t>
      </w:r>
      <w:r>
        <w:rPr>
          <w:rFonts w:hint="cs"/>
          <w:rtl/>
        </w:rPr>
        <w:t>.</w:t>
      </w:r>
    </w:p>
    <w:p w:rsidR="00B717C7" w:rsidRPr="009746DC" w:rsidRDefault="00B717C7" w:rsidP="00EF61DC">
      <w:pPr>
        <w:pStyle w:val="libNormal"/>
        <w:rPr>
          <w:rtl/>
        </w:rPr>
      </w:pPr>
      <w:r w:rsidRPr="009746DC">
        <w:rPr>
          <w:rtl/>
        </w:rPr>
        <w:t>8</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سهل بن زياد ، عن </w:t>
      </w:r>
      <w:r w:rsidR="00551E04">
        <w:rPr>
          <w:rtl/>
        </w:rPr>
        <w:t xml:space="preserve">عليّ </w:t>
      </w:r>
      <w:r w:rsidRPr="009746DC">
        <w:rPr>
          <w:rtl/>
        </w:rPr>
        <w:t xml:space="preserve">بن الحكم ، عن دعبل بن </w:t>
      </w:r>
      <w:r w:rsidR="00551E04">
        <w:rPr>
          <w:rtl/>
        </w:rPr>
        <w:t xml:space="preserve">عليّ </w:t>
      </w:r>
      <w:r w:rsidRPr="009746DC">
        <w:rPr>
          <w:rtl/>
        </w:rPr>
        <w:t xml:space="preserve">أنه دخل </w:t>
      </w:r>
      <w:r w:rsidR="00D83B35">
        <w:rPr>
          <w:rtl/>
        </w:rPr>
        <w:t xml:space="preserve">علىّ </w:t>
      </w:r>
      <w:r w:rsidRPr="009746DC">
        <w:rPr>
          <w:rtl/>
        </w:rPr>
        <w:t xml:space="preserve">أبي الحسن </w:t>
      </w:r>
      <w:r w:rsidR="00F00D81">
        <w:rPr>
          <w:rtl/>
        </w:rPr>
        <w:t>الرّضا</w:t>
      </w:r>
      <w:r w:rsidRPr="009746DC">
        <w:rPr>
          <w:rtl/>
        </w:rPr>
        <w:t xml:space="preserve"> </w:t>
      </w:r>
      <w:r w:rsidR="00850EDE">
        <w:rPr>
          <w:rStyle w:val="libAlaemChar"/>
          <w:rtl/>
        </w:rPr>
        <w:t xml:space="preserve">عليه‌السلام </w:t>
      </w:r>
      <w:r w:rsidRPr="009746DC">
        <w:rPr>
          <w:rtl/>
        </w:rPr>
        <w:t>وأ</w:t>
      </w:r>
      <w:r w:rsidR="00850EDE">
        <w:rPr>
          <w:rtl/>
        </w:rPr>
        <w:t xml:space="preserve">مرّ </w:t>
      </w:r>
      <w:r w:rsidRPr="009746DC">
        <w:rPr>
          <w:rtl/>
        </w:rPr>
        <w:t xml:space="preserve">له بشيء فأخذه ولم يحمد الله قال فقال له لم لم تحمد الله </w:t>
      </w:r>
      <w:r w:rsidR="00EF61DC">
        <w:rPr>
          <w:rFonts w:hint="cs"/>
          <w:rtl/>
        </w:rPr>
        <w:t xml:space="preserve">؟ </w:t>
      </w:r>
      <w:r w:rsidRPr="009746DC">
        <w:rPr>
          <w:rtl/>
        </w:rPr>
        <w:t xml:space="preserve">قال </w:t>
      </w:r>
      <w:r w:rsidR="00EF61DC">
        <w:rPr>
          <w:rFonts w:hint="cs"/>
          <w:rtl/>
        </w:rPr>
        <w:t xml:space="preserve">: </w:t>
      </w:r>
      <w:r w:rsidR="00D83B35">
        <w:rPr>
          <w:rtl/>
        </w:rPr>
        <w:t xml:space="preserve">ثمّ </w:t>
      </w:r>
      <w:r w:rsidRPr="009746DC">
        <w:rPr>
          <w:rtl/>
        </w:rPr>
        <w:t xml:space="preserve">دخلت بعد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وأ</w:t>
      </w:r>
      <w:r w:rsidR="00EF61DC">
        <w:rPr>
          <w:rtl/>
        </w:rPr>
        <w:t>مر</w:t>
      </w:r>
      <w:r w:rsidR="00850EDE">
        <w:rPr>
          <w:rtl/>
        </w:rPr>
        <w:t xml:space="preserve"> </w:t>
      </w:r>
      <w:r w:rsidRPr="009746DC">
        <w:rPr>
          <w:rtl/>
        </w:rPr>
        <w:t xml:space="preserve">لي بشيء فقلت </w:t>
      </w:r>
      <w:r w:rsidR="00EF61DC">
        <w:rPr>
          <w:rFonts w:hint="cs"/>
          <w:rtl/>
        </w:rPr>
        <w:t xml:space="preserve">: </w:t>
      </w:r>
      <w:r w:rsidRPr="009746DC">
        <w:rPr>
          <w:rtl/>
        </w:rPr>
        <w:t xml:space="preserve">الحمد لله فقال لي </w:t>
      </w:r>
      <w:r w:rsidR="00EF61DC">
        <w:rPr>
          <w:rFonts w:hint="cs"/>
          <w:rtl/>
        </w:rPr>
        <w:t xml:space="preserve">: </w:t>
      </w:r>
      <w:r w:rsidRPr="009746DC">
        <w:rPr>
          <w:rtl/>
        </w:rPr>
        <w:t>تأد</w:t>
      </w:r>
      <w:r w:rsidR="00EF61DC">
        <w:rPr>
          <w:rFonts w:hint="cs"/>
          <w:rtl/>
        </w:rPr>
        <w:t>َّ</w:t>
      </w:r>
      <w:r w:rsidRPr="009746DC">
        <w:rPr>
          <w:rtl/>
        </w:rPr>
        <w:t>بت</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F61DC">
      <w:pPr>
        <w:pStyle w:val="libNormal"/>
        <w:rPr>
          <w:rtl/>
        </w:rPr>
      </w:pPr>
      <w:r w:rsidRPr="009746DC">
        <w:rPr>
          <w:rtl/>
        </w:rPr>
        <w:t>والأجوبة ، ف</w:t>
      </w:r>
      <w:r w:rsidR="00D8033E">
        <w:rPr>
          <w:rtl/>
        </w:rPr>
        <w:t>ان</w:t>
      </w:r>
      <w:r w:rsidR="00EF61DC">
        <w:rPr>
          <w:rFonts w:hint="cs"/>
          <w:rtl/>
        </w:rPr>
        <w:t>ّ</w:t>
      </w:r>
      <w:r w:rsidR="00D8033E">
        <w:rPr>
          <w:rtl/>
        </w:rPr>
        <w:t xml:space="preserve"> </w:t>
      </w:r>
      <w:r w:rsidRPr="009746DC">
        <w:rPr>
          <w:rtl/>
        </w:rPr>
        <w:t>عد</w:t>
      </w:r>
      <w:r w:rsidR="00EF61DC">
        <w:rPr>
          <w:rFonts w:hint="cs"/>
          <w:rtl/>
        </w:rPr>
        <w:t>ّ</w:t>
      </w:r>
      <w:r w:rsidRPr="009746DC">
        <w:rPr>
          <w:rtl/>
        </w:rPr>
        <w:t xml:space="preserve"> مثل ذلك </w:t>
      </w:r>
      <w:r w:rsidR="00551E04">
        <w:rPr>
          <w:rtl/>
        </w:rPr>
        <w:t xml:space="preserve">أيضاً </w:t>
      </w:r>
      <w:r w:rsidRPr="009746DC">
        <w:rPr>
          <w:rtl/>
        </w:rPr>
        <w:t>مستبعد جد</w:t>
      </w:r>
      <w:r w:rsidR="00EF61DC">
        <w:rPr>
          <w:rFonts w:hint="cs"/>
          <w:rtl/>
        </w:rPr>
        <w:t>ّ</w:t>
      </w:r>
      <w:r w:rsidRPr="009746DC">
        <w:rPr>
          <w:rtl/>
        </w:rPr>
        <w:t>ا</w:t>
      </w:r>
      <w:r w:rsidR="00EF61DC">
        <w:rPr>
          <w:rFonts w:hint="cs"/>
          <w:rtl/>
        </w:rPr>
        <w:t>ً</w:t>
      </w:r>
      <w:r w:rsidRPr="009746DC">
        <w:rPr>
          <w:rtl/>
        </w:rPr>
        <w:t>.</w:t>
      </w:r>
    </w:p>
    <w:p w:rsidR="00B717C7" w:rsidRPr="009746DC" w:rsidRDefault="00B717C7" w:rsidP="00EF61DC">
      <w:pPr>
        <w:pStyle w:val="libNormal"/>
        <w:rPr>
          <w:rtl/>
        </w:rPr>
      </w:pPr>
      <w:r w:rsidRPr="009746DC">
        <w:rPr>
          <w:rtl/>
        </w:rPr>
        <w:t>الثاني : أن</w:t>
      </w:r>
      <w:r w:rsidR="00EF61DC">
        <w:rPr>
          <w:rFonts w:hint="cs"/>
          <w:rtl/>
        </w:rPr>
        <w:t>ّ</w:t>
      </w:r>
      <w:r w:rsidRPr="009746DC">
        <w:rPr>
          <w:rtl/>
        </w:rPr>
        <w:t xml:space="preserve">ه يمكن </w:t>
      </w:r>
      <w:r w:rsidR="00D8033E">
        <w:rPr>
          <w:rtl/>
        </w:rPr>
        <w:t xml:space="preserve">ان </w:t>
      </w:r>
      <w:r w:rsidRPr="009746DC">
        <w:rPr>
          <w:rtl/>
        </w:rPr>
        <w:t>يكون في خواطر القوم أسؤلة كثيرة متفق</w:t>
      </w:r>
      <w:r w:rsidR="00EF61DC">
        <w:rPr>
          <w:rFonts w:hint="cs"/>
          <w:rtl/>
        </w:rPr>
        <w:t>ّ</w:t>
      </w:r>
      <w:r w:rsidRPr="009746DC">
        <w:rPr>
          <w:rtl/>
        </w:rPr>
        <w:t>ة ، ف</w:t>
      </w:r>
      <w:r w:rsidR="00EF61DC">
        <w:rPr>
          <w:rtl/>
        </w:rPr>
        <w:t>لـم</w:t>
      </w:r>
      <w:r w:rsidR="00FE5F86">
        <w:rPr>
          <w:rtl/>
        </w:rPr>
        <w:t xml:space="preserve">ا </w:t>
      </w:r>
      <w:r w:rsidRPr="009746DC">
        <w:rPr>
          <w:rtl/>
        </w:rPr>
        <w:t xml:space="preserve">أجاب </w:t>
      </w:r>
      <w:r w:rsidR="00850EDE">
        <w:rPr>
          <w:rStyle w:val="libAlaemChar"/>
          <w:rtl/>
        </w:rPr>
        <w:t xml:space="preserve">عليه‌السلام </w:t>
      </w:r>
      <w:r w:rsidRPr="009746DC">
        <w:rPr>
          <w:rtl/>
        </w:rPr>
        <w:t>عن واحد فقد أجاب عن الجميع.</w:t>
      </w:r>
    </w:p>
    <w:p w:rsidR="00B717C7" w:rsidRPr="009746DC" w:rsidRDefault="00B717C7" w:rsidP="00EF61DC">
      <w:pPr>
        <w:pStyle w:val="libNormal"/>
        <w:rPr>
          <w:rtl/>
        </w:rPr>
      </w:pPr>
      <w:r w:rsidRPr="009746DC">
        <w:rPr>
          <w:rtl/>
        </w:rPr>
        <w:t xml:space="preserve">الثالث : </w:t>
      </w:r>
      <w:r w:rsidR="00D8033E">
        <w:rPr>
          <w:rtl/>
        </w:rPr>
        <w:t xml:space="preserve">ان </w:t>
      </w:r>
      <w:r w:rsidRPr="009746DC">
        <w:rPr>
          <w:rtl/>
        </w:rPr>
        <w:t xml:space="preserve">يكون إشارة إلى كثرة ما يستنبط من كلماته الموجزة المشتملة </w:t>
      </w:r>
      <w:r w:rsidR="00D83B35">
        <w:rPr>
          <w:rtl/>
        </w:rPr>
        <w:t xml:space="preserve">علىّ </w:t>
      </w:r>
      <w:r w:rsidRPr="009746DC">
        <w:rPr>
          <w:rtl/>
        </w:rPr>
        <w:t>ال</w:t>
      </w:r>
      <w:r w:rsidR="00AA7D34">
        <w:rPr>
          <w:rtl/>
        </w:rPr>
        <w:t xml:space="preserve">أحكام </w:t>
      </w:r>
      <w:r w:rsidRPr="009746DC">
        <w:rPr>
          <w:rtl/>
        </w:rPr>
        <w:t>الكثيرة ، وهذا وجه قريب.</w:t>
      </w:r>
    </w:p>
    <w:p w:rsidR="00B717C7" w:rsidRPr="009746DC" w:rsidRDefault="00B717C7" w:rsidP="00EF61DC">
      <w:pPr>
        <w:pStyle w:val="libNormal"/>
        <w:rPr>
          <w:rtl/>
        </w:rPr>
      </w:pPr>
      <w:r w:rsidRPr="009746DC">
        <w:rPr>
          <w:rtl/>
        </w:rPr>
        <w:t xml:space="preserve">الرابع : </w:t>
      </w:r>
      <w:r w:rsidR="00D8033E">
        <w:rPr>
          <w:rtl/>
        </w:rPr>
        <w:t xml:space="preserve">ان </w:t>
      </w:r>
      <w:r w:rsidRPr="009746DC">
        <w:rPr>
          <w:rtl/>
        </w:rPr>
        <w:t>يكون المراد بوحدة المجلس الوحدة النوعي</w:t>
      </w:r>
      <w:r w:rsidR="008C6EE6">
        <w:rPr>
          <w:rFonts w:hint="cs"/>
          <w:rtl/>
        </w:rPr>
        <w:t>ّ</w:t>
      </w:r>
      <w:r w:rsidRPr="009746DC">
        <w:rPr>
          <w:rtl/>
        </w:rPr>
        <w:t>ة أو م</w:t>
      </w:r>
      <w:r w:rsidR="00551E04">
        <w:rPr>
          <w:rtl/>
        </w:rPr>
        <w:t xml:space="preserve">كان </w:t>
      </w:r>
      <w:r w:rsidRPr="009746DC">
        <w:rPr>
          <w:rtl/>
        </w:rPr>
        <w:t>واحد كمنى و</w:t>
      </w:r>
      <w:r w:rsidR="00D8033E">
        <w:rPr>
          <w:rtl/>
        </w:rPr>
        <w:t xml:space="preserve">ان </w:t>
      </w:r>
      <w:r w:rsidR="00551E04">
        <w:rPr>
          <w:rtl/>
        </w:rPr>
        <w:t xml:space="preserve">كان </w:t>
      </w:r>
      <w:r w:rsidRPr="009746DC">
        <w:rPr>
          <w:rtl/>
        </w:rPr>
        <w:t xml:space="preserve">في </w:t>
      </w:r>
      <w:r w:rsidR="00BE737F">
        <w:rPr>
          <w:rtl/>
        </w:rPr>
        <w:t xml:space="preserve">أيّام </w:t>
      </w:r>
      <w:r w:rsidRPr="009746DC">
        <w:rPr>
          <w:rtl/>
        </w:rPr>
        <w:t>متعد</w:t>
      </w:r>
      <w:r w:rsidR="008C6EE6">
        <w:rPr>
          <w:rFonts w:hint="cs"/>
          <w:rtl/>
        </w:rPr>
        <w:t>ّ</w:t>
      </w:r>
      <w:r w:rsidRPr="009746DC">
        <w:rPr>
          <w:rtl/>
        </w:rPr>
        <w:t>دة.</w:t>
      </w:r>
    </w:p>
    <w:p w:rsidR="00B717C7" w:rsidRPr="009746DC" w:rsidRDefault="00B717C7" w:rsidP="00EF61DC">
      <w:pPr>
        <w:pStyle w:val="libNormal"/>
        <w:rPr>
          <w:rtl/>
        </w:rPr>
      </w:pPr>
      <w:r w:rsidRPr="009746DC">
        <w:rPr>
          <w:rtl/>
        </w:rPr>
        <w:t xml:space="preserve">الخامس : </w:t>
      </w:r>
      <w:r w:rsidR="00D8033E">
        <w:rPr>
          <w:rtl/>
        </w:rPr>
        <w:t xml:space="preserve">ان </w:t>
      </w:r>
      <w:r w:rsidRPr="009746DC">
        <w:rPr>
          <w:rtl/>
        </w:rPr>
        <w:t>يكون مبني</w:t>
      </w:r>
      <w:r w:rsidR="008C6EE6">
        <w:rPr>
          <w:rFonts w:hint="cs"/>
          <w:rtl/>
        </w:rPr>
        <w:t>ّ</w:t>
      </w:r>
      <w:r w:rsidRPr="009746DC">
        <w:rPr>
          <w:rtl/>
        </w:rPr>
        <w:t>ا</w:t>
      </w:r>
      <w:r w:rsidR="008C6EE6">
        <w:rPr>
          <w:rFonts w:hint="cs"/>
          <w:rtl/>
        </w:rPr>
        <w:t>ً</w:t>
      </w:r>
      <w:r w:rsidRPr="009746DC">
        <w:rPr>
          <w:rtl/>
        </w:rPr>
        <w:t xml:space="preserve"> </w:t>
      </w:r>
      <w:r w:rsidR="00D83B35">
        <w:rPr>
          <w:rtl/>
        </w:rPr>
        <w:t xml:space="preserve">علىّ </w:t>
      </w:r>
      <w:r w:rsidRPr="009746DC">
        <w:rPr>
          <w:rtl/>
        </w:rPr>
        <w:t xml:space="preserve">بسط </w:t>
      </w:r>
      <w:r w:rsidR="00747155">
        <w:rPr>
          <w:rtl/>
        </w:rPr>
        <w:t xml:space="preserve">الزمان </w:t>
      </w:r>
      <w:r w:rsidRPr="009746DC">
        <w:rPr>
          <w:rtl/>
        </w:rPr>
        <w:t>ال</w:t>
      </w:r>
      <w:r w:rsidR="008C6EE6">
        <w:rPr>
          <w:rFonts w:hint="cs"/>
          <w:rtl/>
        </w:rPr>
        <w:t>ّ</w:t>
      </w:r>
      <w:r w:rsidRPr="009746DC">
        <w:rPr>
          <w:rtl/>
        </w:rPr>
        <w:t>ذي يقول به الصوفية لكن</w:t>
      </w:r>
      <w:r w:rsidR="008C6EE6">
        <w:rPr>
          <w:rFonts w:hint="cs"/>
          <w:rtl/>
        </w:rPr>
        <w:t>ّ</w:t>
      </w:r>
      <w:r w:rsidRPr="009746DC">
        <w:rPr>
          <w:rtl/>
        </w:rPr>
        <w:t>ه مخالف للعقل.</w:t>
      </w:r>
    </w:p>
    <w:p w:rsidR="00B717C7" w:rsidRPr="009746DC" w:rsidRDefault="00B717C7" w:rsidP="00EF61DC">
      <w:pPr>
        <w:pStyle w:val="libNormal"/>
        <w:rPr>
          <w:rtl/>
        </w:rPr>
      </w:pPr>
      <w:r w:rsidRPr="009746DC">
        <w:rPr>
          <w:rtl/>
        </w:rPr>
        <w:t xml:space="preserve">السادس : </w:t>
      </w:r>
      <w:r w:rsidR="00D8033E">
        <w:rPr>
          <w:rtl/>
        </w:rPr>
        <w:t xml:space="preserve">ان </w:t>
      </w:r>
      <w:r w:rsidRPr="009746DC">
        <w:rPr>
          <w:rtl/>
        </w:rPr>
        <w:t xml:space="preserve">يكون إعجازه </w:t>
      </w:r>
      <w:r w:rsidR="00850EDE">
        <w:rPr>
          <w:rStyle w:val="libAlaemChar"/>
          <w:rtl/>
        </w:rPr>
        <w:t xml:space="preserve">عليه‌السلام </w:t>
      </w:r>
      <w:r w:rsidRPr="009746DC">
        <w:rPr>
          <w:rtl/>
        </w:rPr>
        <w:t>أث</w:t>
      </w:r>
      <w:r w:rsidR="008C6EE6">
        <w:rPr>
          <w:rFonts w:hint="cs"/>
          <w:rtl/>
        </w:rPr>
        <w:t>ّ</w:t>
      </w:r>
      <w:r w:rsidRPr="009746DC">
        <w:rPr>
          <w:rtl/>
        </w:rPr>
        <w:t xml:space="preserve">ر في سرعة </w:t>
      </w:r>
      <w:r w:rsidR="00747155">
        <w:rPr>
          <w:rtl/>
        </w:rPr>
        <w:t xml:space="preserve">كلام </w:t>
      </w:r>
      <w:r w:rsidRPr="009746DC">
        <w:rPr>
          <w:rtl/>
        </w:rPr>
        <w:t xml:space="preserve">القوم </w:t>
      </w:r>
      <w:r w:rsidR="00551E04">
        <w:rPr>
          <w:rtl/>
        </w:rPr>
        <w:t xml:space="preserve">أيضاً </w:t>
      </w:r>
      <w:r w:rsidRPr="009746DC">
        <w:rPr>
          <w:rtl/>
        </w:rPr>
        <w:t xml:space="preserve">أو </w:t>
      </w:r>
      <w:r w:rsidR="00551E04">
        <w:rPr>
          <w:rtl/>
        </w:rPr>
        <w:t xml:space="preserve">كان </w:t>
      </w:r>
      <w:r w:rsidRPr="009746DC">
        <w:rPr>
          <w:rtl/>
        </w:rPr>
        <w:t>يجيبهم بما يعلم من ضمائرهم قبل سؤالهم.</w:t>
      </w:r>
    </w:p>
    <w:p w:rsidR="00B717C7" w:rsidRPr="009746DC" w:rsidRDefault="00B717C7" w:rsidP="00EF61DC">
      <w:pPr>
        <w:pStyle w:val="libNormal"/>
        <w:rPr>
          <w:rtl/>
        </w:rPr>
      </w:pPr>
      <w:r w:rsidRPr="009746DC">
        <w:rPr>
          <w:rtl/>
        </w:rPr>
        <w:t xml:space="preserve">السابع : ما قيل </w:t>
      </w:r>
      <w:r w:rsidR="00D8033E">
        <w:rPr>
          <w:rtl/>
        </w:rPr>
        <w:t>ان</w:t>
      </w:r>
      <w:r w:rsidR="008C6EE6">
        <w:rPr>
          <w:rFonts w:hint="cs"/>
          <w:rtl/>
        </w:rPr>
        <w:t>ّ</w:t>
      </w:r>
      <w:r w:rsidR="00D8033E">
        <w:rPr>
          <w:rtl/>
        </w:rPr>
        <w:t xml:space="preserve"> </w:t>
      </w:r>
      <w:r w:rsidRPr="009746DC">
        <w:rPr>
          <w:rtl/>
        </w:rPr>
        <w:t>المراد السؤال بعرض المكتوبات والطومارات فوقع الجواب بخرق العادة.</w:t>
      </w:r>
    </w:p>
    <w:p w:rsidR="00B717C7" w:rsidRPr="009746DC" w:rsidRDefault="00B717C7" w:rsidP="00EF61DC">
      <w:pPr>
        <w:pStyle w:val="libNormal"/>
        <w:rPr>
          <w:rtl/>
        </w:rPr>
      </w:pPr>
      <w:r w:rsidRPr="008C6EE6">
        <w:rPr>
          <w:rStyle w:val="libBold1Char"/>
          <w:rtl/>
        </w:rPr>
        <w:t>الحديث الثامن :</w:t>
      </w:r>
      <w:r w:rsidRPr="009746DC">
        <w:rPr>
          <w:rtl/>
        </w:rPr>
        <w:t xml:space="preserve"> ضعيف </w:t>
      </w:r>
      <w:r w:rsidR="00D83B35">
        <w:rPr>
          <w:rtl/>
        </w:rPr>
        <w:t xml:space="preserve">علىّ </w:t>
      </w:r>
      <w:r w:rsidRPr="009746DC">
        <w:rPr>
          <w:rtl/>
        </w:rPr>
        <w:t>المشهور.</w:t>
      </w:r>
    </w:p>
    <w:p w:rsidR="00B717C7" w:rsidRPr="009746DC" w:rsidRDefault="00B717C7" w:rsidP="00EF61DC">
      <w:pPr>
        <w:pStyle w:val="libNormal"/>
        <w:rPr>
          <w:rtl/>
        </w:rPr>
      </w:pPr>
      <w:r w:rsidRPr="00C875FB">
        <w:rPr>
          <w:rtl/>
        </w:rPr>
        <w:t>ودعبل</w:t>
      </w:r>
      <w:r w:rsidRPr="009746DC">
        <w:rPr>
          <w:rtl/>
        </w:rPr>
        <w:t xml:space="preserve"> بكسر الدال وسكون العين وفتح الباء شاعر خزاعي</w:t>
      </w:r>
      <w:r w:rsidR="008C6EE6">
        <w:rPr>
          <w:rFonts w:hint="cs"/>
          <w:rtl/>
        </w:rPr>
        <w:t>ّ</w:t>
      </w:r>
      <w:r w:rsidRPr="009746DC">
        <w:rPr>
          <w:rtl/>
        </w:rPr>
        <w:t xml:space="preserve"> مشهور </w:t>
      </w:r>
      <w:r w:rsidR="00551E04">
        <w:rPr>
          <w:rtl/>
        </w:rPr>
        <w:t xml:space="preserve">كان </w:t>
      </w:r>
      <w:r w:rsidRPr="009746DC">
        <w:rPr>
          <w:rtl/>
        </w:rPr>
        <w:t>مد</w:t>
      </w:r>
      <w:r w:rsidR="008C6EE6">
        <w:rPr>
          <w:rFonts w:hint="cs"/>
          <w:rtl/>
        </w:rPr>
        <w:t>ّ</w:t>
      </w:r>
      <w:r w:rsidRPr="009746DC">
        <w:rPr>
          <w:rtl/>
        </w:rPr>
        <w:t xml:space="preserve">اح </w:t>
      </w:r>
      <w:r w:rsidR="008C6EE6">
        <w:rPr>
          <w:rtl/>
        </w:rPr>
        <w:t>الر</w:t>
      </w:r>
      <w:r w:rsidR="00F00D81">
        <w:rPr>
          <w:rtl/>
        </w:rPr>
        <w:t>ضا</w:t>
      </w:r>
      <w:r w:rsidRPr="009746DC">
        <w:rPr>
          <w:rtl/>
        </w:rPr>
        <w:t xml:space="preserve"> </w:t>
      </w:r>
      <w:r w:rsidR="00850EDE">
        <w:rPr>
          <w:rStyle w:val="libAlaemChar"/>
          <w:rtl/>
        </w:rPr>
        <w:t xml:space="preserve">عليه‌السلام </w:t>
      </w:r>
      <w:r w:rsidRPr="009746DC">
        <w:rPr>
          <w:rtl/>
        </w:rPr>
        <w:t>وله قصائد معروفة وقصص مشهورة.</w:t>
      </w:r>
    </w:p>
    <w:p w:rsidR="00B717C7" w:rsidRPr="009746DC" w:rsidRDefault="00B717C7" w:rsidP="00EF61DC">
      <w:pPr>
        <w:pStyle w:val="libNormal"/>
        <w:rPr>
          <w:rtl/>
        </w:rPr>
      </w:pPr>
      <w:r w:rsidRPr="00C875FB">
        <w:rPr>
          <w:rtl/>
        </w:rPr>
        <w:t xml:space="preserve">قوله </w:t>
      </w:r>
      <w:r w:rsidR="00850EDE">
        <w:rPr>
          <w:rStyle w:val="libAlaemChar"/>
          <w:rtl/>
        </w:rPr>
        <w:t xml:space="preserve">عليه‌السلام </w:t>
      </w:r>
      <w:r w:rsidRPr="00C875FB">
        <w:rPr>
          <w:rtl/>
        </w:rPr>
        <w:t>: تأد</w:t>
      </w:r>
      <w:r w:rsidR="008C6EE6">
        <w:rPr>
          <w:rFonts w:hint="cs"/>
          <w:rtl/>
        </w:rPr>
        <w:t>ّ</w:t>
      </w:r>
      <w:r w:rsidRPr="00C875FB">
        <w:rPr>
          <w:rtl/>
        </w:rPr>
        <w:t>بت</w:t>
      </w:r>
      <w:r w:rsidRPr="009746DC">
        <w:rPr>
          <w:rtl/>
        </w:rPr>
        <w:t xml:space="preserve"> أشار به إلى تأديب </w:t>
      </w:r>
      <w:r w:rsidR="00F00D81">
        <w:rPr>
          <w:rtl/>
        </w:rPr>
        <w:t>الرّضا</w:t>
      </w:r>
      <w:r w:rsidRPr="009746DC">
        <w:rPr>
          <w:rtl/>
        </w:rPr>
        <w:t xml:space="preserve"> </w:t>
      </w:r>
      <w:r w:rsidR="00850EDE">
        <w:rPr>
          <w:rStyle w:val="libAlaemChar"/>
          <w:rtl/>
        </w:rPr>
        <w:t xml:space="preserve">عليه‌السلام </w:t>
      </w:r>
      <w:r w:rsidRPr="009746DC">
        <w:rPr>
          <w:rtl/>
        </w:rPr>
        <w:t>إي</w:t>
      </w:r>
      <w:r w:rsidR="008C6EE6">
        <w:rPr>
          <w:rFonts w:hint="cs"/>
          <w:rtl/>
        </w:rPr>
        <w:t>ّ</w:t>
      </w:r>
      <w:r w:rsidRPr="009746DC">
        <w:rPr>
          <w:rtl/>
        </w:rPr>
        <w:t>اه أي قبلت الأدب والآداب الصفات والأفعال الجميلة ، قال في القاموس : الأدب محر</w:t>
      </w:r>
      <w:r w:rsidR="008C6EE6">
        <w:rPr>
          <w:rFonts w:hint="cs"/>
          <w:rtl/>
        </w:rPr>
        <w:t>ّ</w:t>
      </w:r>
      <w:r w:rsidRPr="009746DC">
        <w:rPr>
          <w:rtl/>
        </w:rPr>
        <w:t>كة : حسن التناول ، أدب كحسن أدبا</w:t>
      </w:r>
      <w:r w:rsidR="008C6EE6">
        <w:rPr>
          <w:rFonts w:hint="cs"/>
          <w:rtl/>
        </w:rPr>
        <w:t>ً</w:t>
      </w:r>
      <w:r w:rsidRPr="009746DC">
        <w:rPr>
          <w:rtl/>
        </w:rPr>
        <w:t xml:space="preserve"> فهو أديب ، وأد</w:t>
      </w:r>
      <w:r w:rsidR="008C6EE6">
        <w:rPr>
          <w:rFonts w:hint="cs"/>
          <w:rtl/>
        </w:rPr>
        <w:t>ّ</w:t>
      </w:r>
      <w:r w:rsidRPr="009746DC">
        <w:rPr>
          <w:rtl/>
        </w:rPr>
        <w:t>به عل</w:t>
      </w:r>
      <w:r w:rsidR="008C6EE6">
        <w:rPr>
          <w:rFonts w:hint="cs"/>
          <w:rtl/>
        </w:rPr>
        <w:t>ّ</w:t>
      </w:r>
      <w:r w:rsidRPr="009746DC">
        <w:rPr>
          <w:rtl/>
        </w:rPr>
        <w:t>مه فتأدب واستأدب.</w:t>
      </w:r>
    </w:p>
    <w:p w:rsidR="008930D5" w:rsidRDefault="008930D5" w:rsidP="008930D5">
      <w:pPr>
        <w:pStyle w:val="libNormal"/>
        <w:rPr>
          <w:rtl/>
        </w:rPr>
      </w:pPr>
      <w:r>
        <w:rPr>
          <w:rtl/>
        </w:rPr>
        <w:br w:type="page"/>
      </w:r>
    </w:p>
    <w:p w:rsidR="00B717C7" w:rsidRPr="009746DC" w:rsidRDefault="00B717C7" w:rsidP="008C6EE6">
      <w:pPr>
        <w:pStyle w:val="libNormal"/>
        <w:rPr>
          <w:rtl/>
        </w:rPr>
      </w:pPr>
      <w:r w:rsidRPr="009746DC">
        <w:rPr>
          <w:rtl/>
        </w:rPr>
        <w:lastRenderedPageBreak/>
        <w:t>9</w:t>
      </w:r>
      <w:r>
        <w:rPr>
          <w:rFonts w:hint="cs"/>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أحمد بن </w:t>
      </w:r>
      <w:r w:rsidR="00551E04">
        <w:rPr>
          <w:rtl/>
        </w:rPr>
        <w:t xml:space="preserve">محمّد </w:t>
      </w:r>
      <w:r w:rsidRPr="009746DC">
        <w:rPr>
          <w:rtl/>
        </w:rPr>
        <w:t xml:space="preserve">بن عبد الله ، عن </w:t>
      </w:r>
      <w:r w:rsidR="00551E04">
        <w:rPr>
          <w:rtl/>
        </w:rPr>
        <w:t xml:space="preserve">محمّد </w:t>
      </w:r>
      <w:r w:rsidRPr="009746DC">
        <w:rPr>
          <w:rtl/>
        </w:rPr>
        <w:t>بن سن</w:t>
      </w:r>
      <w:r w:rsidR="00D8033E">
        <w:rPr>
          <w:rtl/>
        </w:rPr>
        <w:t xml:space="preserve">ان </w:t>
      </w:r>
      <w:r w:rsidRPr="009746DC">
        <w:rPr>
          <w:rtl/>
        </w:rPr>
        <w:t xml:space="preserve">قال دخلت </w:t>
      </w:r>
      <w:r w:rsidR="00D83B35">
        <w:rPr>
          <w:rtl/>
        </w:rPr>
        <w:t xml:space="preserve">علىّ </w:t>
      </w:r>
      <w:r w:rsidRPr="009746DC">
        <w:rPr>
          <w:rtl/>
        </w:rPr>
        <w:t xml:space="preserve">أبي الحسن </w:t>
      </w:r>
      <w:r w:rsidR="00850EDE">
        <w:rPr>
          <w:rStyle w:val="libAlaemChar"/>
          <w:rtl/>
        </w:rPr>
        <w:t xml:space="preserve">عليه‌السلام </w:t>
      </w:r>
      <w:r w:rsidRPr="009746DC">
        <w:rPr>
          <w:rtl/>
        </w:rPr>
        <w:t xml:space="preserve">فقال يا </w:t>
      </w:r>
      <w:r w:rsidR="00551E04">
        <w:rPr>
          <w:rtl/>
        </w:rPr>
        <w:t xml:space="preserve">محمّد </w:t>
      </w:r>
      <w:r w:rsidRPr="009746DC">
        <w:rPr>
          <w:rtl/>
        </w:rPr>
        <w:t xml:space="preserve">حدث بآل فرج حدث فقلت مات </w:t>
      </w:r>
      <w:r w:rsidR="000164B7">
        <w:rPr>
          <w:rtl/>
        </w:rPr>
        <w:t xml:space="preserve">عمر </w:t>
      </w:r>
      <w:r w:rsidRPr="009746DC">
        <w:rPr>
          <w:rtl/>
        </w:rPr>
        <w:t xml:space="preserve">فقال الحمد لله </w:t>
      </w:r>
      <w:r w:rsidR="00FE5F86">
        <w:rPr>
          <w:rtl/>
        </w:rPr>
        <w:t xml:space="preserve">حتّى </w:t>
      </w:r>
      <w:r w:rsidRPr="009746DC">
        <w:rPr>
          <w:rtl/>
        </w:rPr>
        <w:t xml:space="preserve">أحصيت له </w:t>
      </w:r>
      <w:r w:rsidR="00551E04">
        <w:rPr>
          <w:rtl/>
        </w:rPr>
        <w:t xml:space="preserve">أربعاً </w:t>
      </w:r>
      <w:r w:rsidRPr="009746DC">
        <w:rPr>
          <w:rtl/>
        </w:rPr>
        <w:t>وعشرين مر</w:t>
      </w:r>
      <w:r w:rsidR="006758EE">
        <w:rPr>
          <w:rFonts w:hint="cs"/>
          <w:rtl/>
        </w:rPr>
        <w:t>ّ</w:t>
      </w:r>
      <w:r w:rsidRPr="009746DC">
        <w:rPr>
          <w:rtl/>
        </w:rPr>
        <w:t xml:space="preserve">ة فقلت يا </w:t>
      </w:r>
      <w:r w:rsidR="00D8033E">
        <w:rPr>
          <w:rtl/>
        </w:rPr>
        <w:t xml:space="preserve">سيّدي </w:t>
      </w:r>
      <w:r w:rsidRPr="009746DC">
        <w:rPr>
          <w:rtl/>
        </w:rPr>
        <w:t xml:space="preserve">لو علمت </w:t>
      </w:r>
      <w:r w:rsidR="00D8033E">
        <w:rPr>
          <w:rtl/>
        </w:rPr>
        <w:t>ان</w:t>
      </w:r>
      <w:r w:rsidR="008C6EE6">
        <w:rPr>
          <w:rFonts w:hint="cs"/>
          <w:rtl/>
        </w:rPr>
        <w:t>ّ</w:t>
      </w:r>
      <w:r w:rsidR="00D8033E">
        <w:rPr>
          <w:rtl/>
        </w:rPr>
        <w:t xml:space="preserve"> </w:t>
      </w:r>
      <w:r w:rsidRPr="009746DC">
        <w:rPr>
          <w:rtl/>
        </w:rPr>
        <w:t>هذا يسر</w:t>
      </w:r>
      <w:r w:rsidR="008C6EE6">
        <w:rPr>
          <w:rFonts w:hint="cs"/>
          <w:rtl/>
        </w:rPr>
        <w:t>ُّ</w:t>
      </w:r>
      <w:r w:rsidRPr="009746DC">
        <w:rPr>
          <w:rtl/>
        </w:rPr>
        <w:t>ك لجئت حافيا</w:t>
      </w:r>
      <w:r w:rsidR="008C6EE6">
        <w:rPr>
          <w:rFonts w:hint="cs"/>
          <w:rtl/>
        </w:rPr>
        <w:t>ً</w:t>
      </w:r>
      <w:r w:rsidRPr="009746DC">
        <w:rPr>
          <w:rtl/>
        </w:rPr>
        <w:t xml:space="preserve"> أعدو إليك قال يا </w:t>
      </w:r>
      <w:r w:rsidR="00551E04">
        <w:rPr>
          <w:rtl/>
        </w:rPr>
        <w:t xml:space="preserve">محمّد </w:t>
      </w:r>
      <w:r>
        <w:rPr>
          <w:rtl/>
        </w:rPr>
        <w:t>أ</w:t>
      </w:r>
      <w:r w:rsidRPr="009746DC">
        <w:rPr>
          <w:rtl/>
        </w:rPr>
        <w:t>ولا تدري ما قال لعنه الله ل</w:t>
      </w:r>
      <w:r w:rsidR="00551E04">
        <w:rPr>
          <w:rtl/>
        </w:rPr>
        <w:t xml:space="preserve">محمّد </w:t>
      </w:r>
      <w:r w:rsidRPr="009746DC">
        <w:rPr>
          <w:rtl/>
        </w:rPr>
        <w:t xml:space="preserve">بن </w:t>
      </w:r>
      <w:r w:rsidR="00551E04">
        <w:rPr>
          <w:rtl/>
        </w:rPr>
        <w:t xml:space="preserve">عليّ </w:t>
      </w:r>
      <w:r w:rsidRPr="009746DC">
        <w:rPr>
          <w:rtl/>
        </w:rPr>
        <w:t xml:space="preserve">أبي </w:t>
      </w:r>
      <w:r w:rsidR="008C6EE6">
        <w:rPr>
          <w:rFonts w:hint="cs"/>
          <w:rtl/>
        </w:rPr>
        <w:t xml:space="preserve">؟ </w:t>
      </w:r>
      <w:r w:rsidRPr="009746DC">
        <w:rPr>
          <w:rtl/>
        </w:rPr>
        <w:t xml:space="preserve">قال قلت </w:t>
      </w:r>
      <w:r w:rsidR="008C6EE6">
        <w:rPr>
          <w:rFonts w:hint="cs"/>
          <w:rtl/>
        </w:rPr>
        <w:t xml:space="preserve">: </w:t>
      </w:r>
      <w:r w:rsidRPr="009746DC">
        <w:rPr>
          <w:rtl/>
        </w:rPr>
        <w:t>لا قال خاطبه في شيء فقال أظن</w:t>
      </w:r>
      <w:r w:rsidR="006758EE">
        <w:rPr>
          <w:rFonts w:hint="cs"/>
          <w:rtl/>
        </w:rPr>
        <w:t>ّ</w:t>
      </w:r>
      <w:r w:rsidRPr="009746DC">
        <w:rPr>
          <w:rtl/>
        </w:rPr>
        <w:t>ك سكر</w:t>
      </w:r>
      <w:r w:rsidR="00D8033E">
        <w:rPr>
          <w:rtl/>
        </w:rPr>
        <w:t xml:space="preserve">ان </w:t>
      </w:r>
      <w:r w:rsidRPr="009746DC">
        <w:rPr>
          <w:rtl/>
        </w:rPr>
        <w:t>فقال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C6EE6">
      <w:pPr>
        <w:pStyle w:val="libNormal"/>
        <w:rPr>
          <w:rtl/>
        </w:rPr>
      </w:pPr>
      <w:r w:rsidRPr="006758EE">
        <w:rPr>
          <w:rStyle w:val="libBold1Char"/>
          <w:rtl/>
        </w:rPr>
        <w:t>الحديث التاسع :</w:t>
      </w:r>
      <w:r w:rsidRPr="009746DC">
        <w:rPr>
          <w:rtl/>
        </w:rPr>
        <w:t xml:space="preserve"> ضعيف </w:t>
      </w:r>
      <w:r w:rsidR="00D83B35">
        <w:rPr>
          <w:rtl/>
        </w:rPr>
        <w:t xml:space="preserve">علىّ </w:t>
      </w:r>
      <w:r w:rsidRPr="009746DC">
        <w:rPr>
          <w:rtl/>
        </w:rPr>
        <w:t>المشهور.</w:t>
      </w:r>
    </w:p>
    <w:p w:rsidR="00B717C7" w:rsidRPr="009746DC" w:rsidRDefault="00B717C7" w:rsidP="006758EE">
      <w:pPr>
        <w:pStyle w:val="libNormal"/>
        <w:rPr>
          <w:rtl/>
        </w:rPr>
      </w:pPr>
      <w:r w:rsidRPr="00C875FB">
        <w:rPr>
          <w:rtl/>
        </w:rPr>
        <w:t>و</w:t>
      </w:r>
      <w:r w:rsidR="000164B7">
        <w:rPr>
          <w:rtl/>
        </w:rPr>
        <w:t xml:space="preserve">عمر </w:t>
      </w:r>
      <w:r w:rsidRPr="009746DC">
        <w:rPr>
          <w:rtl/>
        </w:rPr>
        <w:t xml:space="preserve">بن الفرج قيل : </w:t>
      </w:r>
      <w:r w:rsidR="00551E04">
        <w:rPr>
          <w:rtl/>
        </w:rPr>
        <w:t xml:space="preserve">كان </w:t>
      </w:r>
      <w:r w:rsidRPr="009746DC">
        <w:rPr>
          <w:rtl/>
        </w:rPr>
        <w:t xml:space="preserve">والي المدينة ، والفرج </w:t>
      </w:r>
      <w:r w:rsidR="00551E04">
        <w:rPr>
          <w:rtl/>
        </w:rPr>
        <w:t xml:space="preserve">كان </w:t>
      </w:r>
      <w:r w:rsidRPr="009746DC">
        <w:rPr>
          <w:rtl/>
        </w:rPr>
        <w:t>مولى آل يقطين ، وقال المسعودي : في سنة ثلاث وثلاثين ومائتين سخط المتو</w:t>
      </w:r>
      <w:r w:rsidR="006A0B61">
        <w:rPr>
          <w:rtl/>
        </w:rPr>
        <w:t xml:space="preserve">كلّ </w:t>
      </w:r>
      <w:r w:rsidR="00D83B35">
        <w:rPr>
          <w:rtl/>
        </w:rPr>
        <w:t xml:space="preserve">علىّ </w:t>
      </w:r>
      <w:r w:rsidR="000164B7">
        <w:rPr>
          <w:rtl/>
        </w:rPr>
        <w:t xml:space="preserve">عمر </w:t>
      </w:r>
      <w:r w:rsidRPr="009746DC">
        <w:rPr>
          <w:rtl/>
        </w:rPr>
        <w:t xml:space="preserve">بن فرج الرخجي </w:t>
      </w:r>
      <w:r w:rsidR="00551E04">
        <w:rPr>
          <w:rtl/>
        </w:rPr>
        <w:t xml:space="preserve">وكان </w:t>
      </w:r>
      <w:r w:rsidRPr="009746DC">
        <w:rPr>
          <w:rtl/>
        </w:rPr>
        <w:t xml:space="preserve">من عليه الكتاب وأخذ منه </w:t>
      </w:r>
      <w:r w:rsidR="00B64EB6">
        <w:rPr>
          <w:rtl/>
        </w:rPr>
        <w:t xml:space="preserve">مالاً </w:t>
      </w:r>
      <w:r w:rsidRPr="009746DC">
        <w:rPr>
          <w:rtl/>
        </w:rPr>
        <w:t>وجواهرا</w:t>
      </w:r>
      <w:r w:rsidR="006758EE">
        <w:rPr>
          <w:rFonts w:hint="cs"/>
          <w:rtl/>
        </w:rPr>
        <w:t>ً</w:t>
      </w:r>
      <w:r w:rsidRPr="009746DC">
        <w:rPr>
          <w:rtl/>
        </w:rPr>
        <w:t xml:space="preserve"> مائة ألف وعشرين ألف دينار ، وأخذ من أخيه نحو مائة ألف دينار وخمسين ألف دينار ، </w:t>
      </w:r>
      <w:r w:rsidR="00D83B35">
        <w:rPr>
          <w:rtl/>
        </w:rPr>
        <w:t xml:space="preserve">ثمّ </w:t>
      </w:r>
      <w:r w:rsidRPr="009746DC">
        <w:rPr>
          <w:rtl/>
        </w:rPr>
        <w:t xml:space="preserve">صالح </w:t>
      </w:r>
      <w:r w:rsidR="000164B7">
        <w:rPr>
          <w:rtl/>
        </w:rPr>
        <w:t xml:space="preserve">عمر </w:t>
      </w:r>
      <w:r w:rsidR="00D83B35">
        <w:rPr>
          <w:rtl/>
        </w:rPr>
        <w:t xml:space="preserve">علىّ </w:t>
      </w:r>
      <w:r w:rsidRPr="009746DC">
        <w:rPr>
          <w:rtl/>
        </w:rPr>
        <w:t xml:space="preserve">إحدى عشر ألف درهم </w:t>
      </w:r>
      <w:r w:rsidR="00D83B35">
        <w:rPr>
          <w:rtl/>
        </w:rPr>
        <w:t xml:space="preserve">علىّ </w:t>
      </w:r>
      <w:r w:rsidR="00D8033E">
        <w:rPr>
          <w:rtl/>
        </w:rPr>
        <w:t xml:space="preserve">ان </w:t>
      </w:r>
      <w:r w:rsidRPr="009746DC">
        <w:rPr>
          <w:rtl/>
        </w:rPr>
        <w:t xml:space="preserve">يرد عليه ضياعه ، </w:t>
      </w:r>
      <w:r w:rsidR="00D83B35">
        <w:rPr>
          <w:rtl/>
        </w:rPr>
        <w:t xml:space="preserve">ثمّ </w:t>
      </w:r>
      <w:r w:rsidRPr="009746DC">
        <w:rPr>
          <w:rtl/>
        </w:rPr>
        <w:t xml:space="preserve">غضب عليه مرة ثانية </w:t>
      </w:r>
      <w:r w:rsidR="00D83B35">
        <w:rPr>
          <w:rtl/>
        </w:rPr>
        <w:t xml:space="preserve">ثمّ </w:t>
      </w:r>
      <w:r w:rsidRPr="009746DC">
        <w:rPr>
          <w:rtl/>
        </w:rPr>
        <w:t>أ</w:t>
      </w:r>
      <w:r w:rsidR="00850EDE">
        <w:rPr>
          <w:rtl/>
        </w:rPr>
        <w:t xml:space="preserve">مرّ </w:t>
      </w:r>
      <w:r w:rsidR="00D8033E">
        <w:rPr>
          <w:rtl/>
        </w:rPr>
        <w:t xml:space="preserve">ان </w:t>
      </w:r>
      <w:r w:rsidRPr="009746DC">
        <w:rPr>
          <w:rtl/>
        </w:rPr>
        <w:t xml:space="preserve">يصفع </w:t>
      </w:r>
      <w:r w:rsidRPr="0061638F">
        <w:rPr>
          <w:rStyle w:val="libFootnotenumChar"/>
          <w:rtl/>
        </w:rPr>
        <w:t>(1)</w:t>
      </w:r>
      <w:r w:rsidRPr="009746DC">
        <w:rPr>
          <w:rtl/>
        </w:rPr>
        <w:t xml:space="preserve"> في </w:t>
      </w:r>
      <w:r w:rsidR="006A0B61">
        <w:rPr>
          <w:rtl/>
        </w:rPr>
        <w:t xml:space="preserve">كلّ </w:t>
      </w:r>
      <w:r w:rsidRPr="009746DC">
        <w:rPr>
          <w:rtl/>
        </w:rPr>
        <w:t xml:space="preserve">يوم فأحصى ما صفع فكانت ستة آلاف صفعة ، وألبس جبة صوف </w:t>
      </w:r>
      <w:r w:rsidR="00D83B35">
        <w:rPr>
          <w:rtl/>
        </w:rPr>
        <w:t xml:space="preserve">ثمّ </w:t>
      </w:r>
      <w:r w:rsidRPr="009746DC">
        <w:rPr>
          <w:rtl/>
        </w:rPr>
        <w:t xml:space="preserve">رضي عنه </w:t>
      </w:r>
      <w:r w:rsidR="00D83B35">
        <w:rPr>
          <w:rtl/>
        </w:rPr>
        <w:t xml:space="preserve">ثمّ </w:t>
      </w:r>
      <w:r w:rsidRPr="009746DC">
        <w:rPr>
          <w:rtl/>
        </w:rPr>
        <w:t xml:space="preserve">سخط عليه ثالثة وأحدر </w:t>
      </w:r>
      <w:r w:rsidRPr="0061638F">
        <w:rPr>
          <w:rStyle w:val="libFootnotenumChar"/>
          <w:rtl/>
        </w:rPr>
        <w:t>(2)</w:t>
      </w:r>
      <w:r w:rsidRPr="009746DC">
        <w:rPr>
          <w:rtl/>
        </w:rPr>
        <w:t xml:space="preserve"> إلى بغداد </w:t>
      </w:r>
      <w:r w:rsidR="00045410">
        <w:rPr>
          <w:rtl/>
        </w:rPr>
        <w:t xml:space="preserve">وأقام </w:t>
      </w:r>
      <w:r w:rsidRPr="009746DC">
        <w:rPr>
          <w:rtl/>
        </w:rPr>
        <w:t xml:space="preserve">بها </w:t>
      </w:r>
      <w:r w:rsidR="00FE5F86">
        <w:rPr>
          <w:rtl/>
        </w:rPr>
        <w:t xml:space="preserve">حتّى </w:t>
      </w:r>
      <w:r w:rsidRPr="009746DC">
        <w:rPr>
          <w:rtl/>
        </w:rPr>
        <w:t>مات.</w:t>
      </w:r>
    </w:p>
    <w:p w:rsidR="00B717C7" w:rsidRPr="009746DC" w:rsidRDefault="00B717C7" w:rsidP="008C6EE6">
      <w:pPr>
        <w:pStyle w:val="libNormal"/>
        <w:rPr>
          <w:rtl/>
        </w:rPr>
      </w:pPr>
      <w:r w:rsidRPr="009746DC">
        <w:rPr>
          <w:rtl/>
        </w:rPr>
        <w:t>وقال صاحب المقاتل : استعمل المتو</w:t>
      </w:r>
      <w:r w:rsidR="006A0B61">
        <w:rPr>
          <w:rtl/>
        </w:rPr>
        <w:t xml:space="preserve">كلّ </w:t>
      </w:r>
      <w:r w:rsidR="00D83B35">
        <w:rPr>
          <w:rtl/>
        </w:rPr>
        <w:t xml:space="preserve">علىّ </w:t>
      </w:r>
      <w:r w:rsidRPr="009746DC">
        <w:rPr>
          <w:rtl/>
        </w:rPr>
        <w:t>المدينة و</w:t>
      </w:r>
      <w:r w:rsidR="00D30306">
        <w:rPr>
          <w:rtl/>
        </w:rPr>
        <w:t xml:space="preserve">مكّة </w:t>
      </w:r>
      <w:r w:rsidR="000164B7">
        <w:rPr>
          <w:rtl/>
        </w:rPr>
        <w:t xml:space="preserve">عمر </w:t>
      </w:r>
      <w:r w:rsidRPr="009746DC">
        <w:rPr>
          <w:rtl/>
        </w:rPr>
        <w:t xml:space="preserve">بن الفرج الرخجي فمنع آل أبي طالب من التعرض لمسألة الناس ومنع الناس من برهم </w:t>
      </w:r>
      <w:r w:rsidR="00551E04">
        <w:rPr>
          <w:rtl/>
        </w:rPr>
        <w:t xml:space="preserve">وكان </w:t>
      </w:r>
      <w:r w:rsidRPr="009746DC">
        <w:rPr>
          <w:rtl/>
        </w:rPr>
        <w:t xml:space="preserve">لا يبلغه </w:t>
      </w:r>
      <w:r w:rsidR="00D8033E">
        <w:rPr>
          <w:rtl/>
        </w:rPr>
        <w:t xml:space="preserve">ان </w:t>
      </w:r>
      <w:r w:rsidR="00B8110F">
        <w:rPr>
          <w:rtl/>
        </w:rPr>
        <w:t xml:space="preserve">أحداً </w:t>
      </w:r>
      <w:r w:rsidRPr="009746DC">
        <w:rPr>
          <w:rtl/>
        </w:rPr>
        <w:t xml:space="preserve">بر </w:t>
      </w:r>
      <w:r w:rsidR="00B8110F">
        <w:rPr>
          <w:rtl/>
        </w:rPr>
        <w:t xml:space="preserve">أحداً </w:t>
      </w:r>
      <w:r w:rsidRPr="009746DC">
        <w:rPr>
          <w:rtl/>
        </w:rPr>
        <w:t>منهم بشيء و</w:t>
      </w:r>
      <w:r w:rsidR="00D8033E">
        <w:rPr>
          <w:rtl/>
        </w:rPr>
        <w:t xml:space="preserve">ان </w:t>
      </w:r>
      <w:r w:rsidRPr="009746DC">
        <w:rPr>
          <w:rtl/>
        </w:rPr>
        <w:t xml:space="preserve">قل </w:t>
      </w:r>
      <w:r w:rsidR="000164B7">
        <w:rPr>
          <w:rtl/>
        </w:rPr>
        <w:t xml:space="preserve">إلّا </w:t>
      </w:r>
      <w:r w:rsidRPr="009746DC">
        <w:rPr>
          <w:rtl/>
        </w:rPr>
        <w:t xml:space="preserve">أنهكه عقوبة </w:t>
      </w:r>
      <w:r w:rsidRPr="0061638F">
        <w:rPr>
          <w:rStyle w:val="libFootnotenumChar"/>
          <w:rtl/>
        </w:rPr>
        <w:t>(3)</w:t>
      </w:r>
      <w:r w:rsidRPr="009746DC">
        <w:rPr>
          <w:rtl/>
        </w:rPr>
        <w:t xml:space="preserve"> وأثقله غرما </w:t>
      </w:r>
      <w:r w:rsidR="00FE5F86">
        <w:rPr>
          <w:rtl/>
        </w:rPr>
        <w:t xml:space="preserve">حتّى </w:t>
      </w:r>
      <w:r w:rsidR="00551E04">
        <w:rPr>
          <w:rtl/>
        </w:rPr>
        <w:t xml:space="preserve">كان </w:t>
      </w:r>
      <w:r w:rsidRPr="009746DC">
        <w:rPr>
          <w:rtl/>
        </w:rPr>
        <w:t xml:space="preserve">القميص يكون بين جماعة من العلوية يصلين فيه واحدة بعد واحدة </w:t>
      </w:r>
      <w:r w:rsidR="00D83B35">
        <w:rPr>
          <w:rtl/>
        </w:rPr>
        <w:t xml:space="preserve">ثمّ </w:t>
      </w:r>
      <w:r w:rsidRPr="009746DC">
        <w:rPr>
          <w:rtl/>
        </w:rPr>
        <w:t xml:space="preserve">يرفضه ويجلس عواري حواسر إلى </w:t>
      </w:r>
      <w:r w:rsidR="00D8033E">
        <w:rPr>
          <w:rtl/>
        </w:rPr>
        <w:t xml:space="preserve">ان </w:t>
      </w:r>
      <w:r w:rsidRPr="009746DC">
        <w:rPr>
          <w:rtl/>
        </w:rPr>
        <w:t>قتل المتو</w:t>
      </w:r>
      <w:r w:rsidR="006A0B61">
        <w:rPr>
          <w:rtl/>
        </w:rPr>
        <w:t xml:space="preserve">كلّ </w:t>
      </w:r>
      <w:r w:rsidRPr="009746DC">
        <w:rPr>
          <w:rtl/>
        </w:rPr>
        <w:t xml:space="preserve">فعطف المستنصر عليهم وأحسن إليهم ووجه بمال فرقه فيهم ، </w:t>
      </w:r>
      <w:r w:rsidR="00551E04">
        <w:rPr>
          <w:rtl/>
        </w:rPr>
        <w:t xml:space="preserve">وكان </w:t>
      </w:r>
      <w:r w:rsidR="00D83B35">
        <w:rPr>
          <w:rtl/>
        </w:rPr>
        <w:t xml:space="preserve">يؤثّر </w:t>
      </w:r>
      <w:r w:rsidRPr="009746DC">
        <w:rPr>
          <w:rtl/>
        </w:rPr>
        <w:t>مخالفة أبيه في جميع أحواله ومضادة مذهبه طعنا عليه ، انتهى.</w:t>
      </w:r>
    </w:p>
    <w:p w:rsidR="00B717C7" w:rsidRPr="009746DC" w:rsidRDefault="00B717C7" w:rsidP="008C6EE6">
      <w:pPr>
        <w:pStyle w:val="libLine"/>
        <w:rPr>
          <w:rtl/>
        </w:rPr>
      </w:pPr>
      <w:r w:rsidRPr="009746DC">
        <w:rPr>
          <w:rtl/>
        </w:rPr>
        <w:t>__________________</w:t>
      </w:r>
    </w:p>
    <w:p w:rsidR="00B717C7" w:rsidRPr="009746DC" w:rsidRDefault="00B717C7" w:rsidP="008C6EE6">
      <w:pPr>
        <w:pStyle w:val="libFootnote0"/>
        <w:rPr>
          <w:rtl/>
          <w:lang w:bidi="fa-IR"/>
        </w:rPr>
      </w:pPr>
      <w:r>
        <w:rPr>
          <w:rtl/>
        </w:rPr>
        <w:t>(</w:t>
      </w:r>
      <w:r w:rsidRPr="009746DC">
        <w:rPr>
          <w:rtl/>
        </w:rPr>
        <w:t>1) صفعه : ضرب قفاه أو بدنه بكفّه مبسوطة.</w:t>
      </w:r>
    </w:p>
    <w:p w:rsidR="00B717C7" w:rsidRPr="009746DC" w:rsidRDefault="00B717C7" w:rsidP="008C6EE6">
      <w:pPr>
        <w:pStyle w:val="libFootnote0"/>
        <w:rPr>
          <w:rtl/>
          <w:lang w:bidi="fa-IR"/>
        </w:rPr>
      </w:pPr>
      <w:r>
        <w:rPr>
          <w:rtl/>
        </w:rPr>
        <w:t>(</w:t>
      </w:r>
      <w:r w:rsidRPr="009746DC">
        <w:rPr>
          <w:rtl/>
        </w:rPr>
        <w:t>2) أحدره : أرسله إلى أسفل.</w:t>
      </w:r>
    </w:p>
    <w:p w:rsidR="00B717C7" w:rsidRPr="009746DC" w:rsidRDefault="00B717C7" w:rsidP="008C6EE6">
      <w:pPr>
        <w:pStyle w:val="libFootnote0"/>
        <w:rPr>
          <w:rtl/>
          <w:lang w:bidi="fa-IR"/>
        </w:rPr>
      </w:pPr>
      <w:r>
        <w:rPr>
          <w:rtl/>
        </w:rPr>
        <w:t>(</w:t>
      </w:r>
      <w:r w:rsidRPr="009746DC">
        <w:rPr>
          <w:rtl/>
        </w:rPr>
        <w:t>3) أنهكه : بالغ في عقوبته.</w:t>
      </w:r>
    </w:p>
    <w:p w:rsidR="008930D5" w:rsidRDefault="008930D5" w:rsidP="008930D5">
      <w:pPr>
        <w:pStyle w:val="libNormal"/>
        <w:rPr>
          <w:rtl/>
        </w:rPr>
      </w:pPr>
      <w:r>
        <w:rPr>
          <w:rtl/>
        </w:rPr>
        <w:br w:type="page"/>
      </w:r>
    </w:p>
    <w:p w:rsidR="00B717C7" w:rsidRPr="009746DC" w:rsidRDefault="00B717C7" w:rsidP="0061638F">
      <w:pPr>
        <w:pStyle w:val="libNormal"/>
        <w:rPr>
          <w:rtl/>
        </w:rPr>
      </w:pPr>
      <w:r w:rsidRPr="009746DC">
        <w:rPr>
          <w:rtl/>
        </w:rPr>
        <w:lastRenderedPageBreak/>
        <w:t>أبي اللهم</w:t>
      </w:r>
      <w:r w:rsidR="0061638F">
        <w:rPr>
          <w:rFonts w:hint="cs"/>
          <w:rtl/>
        </w:rPr>
        <w:t>َّ</w:t>
      </w:r>
      <w:r w:rsidRPr="009746DC">
        <w:rPr>
          <w:rtl/>
        </w:rPr>
        <w:t xml:space="preserve"> </w:t>
      </w:r>
      <w:r w:rsidR="00D8033E">
        <w:rPr>
          <w:rtl/>
        </w:rPr>
        <w:t xml:space="preserve">ان </w:t>
      </w:r>
      <w:r w:rsidRPr="009746DC">
        <w:rPr>
          <w:rtl/>
        </w:rPr>
        <w:t>كنت تعلم أني أمسيت لك صائما</w:t>
      </w:r>
      <w:r w:rsidR="0061638F">
        <w:rPr>
          <w:rFonts w:hint="cs"/>
          <w:rtl/>
        </w:rPr>
        <w:t>ً</w:t>
      </w:r>
      <w:r w:rsidRPr="009746DC">
        <w:rPr>
          <w:rtl/>
        </w:rPr>
        <w:t xml:space="preserve"> فأذقه طعم الحرب وذ</w:t>
      </w:r>
      <w:r w:rsidR="0061638F">
        <w:rPr>
          <w:rFonts w:hint="cs"/>
          <w:rtl/>
        </w:rPr>
        <w:t>ُ</w:t>
      </w:r>
      <w:r w:rsidRPr="009746DC">
        <w:rPr>
          <w:rtl/>
        </w:rPr>
        <w:t>ل</w:t>
      </w:r>
      <w:r w:rsidR="0061638F">
        <w:rPr>
          <w:rFonts w:hint="cs"/>
          <w:rtl/>
        </w:rPr>
        <w:t>َّ</w:t>
      </w:r>
      <w:r w:rsidRPr="009746DC">
        <w:rPr>
          <w:rtl/>
        </w:rPr>
        <w:t xml:space="preserve"> الأسر فو الله </w:t>
      </w:r>
      <w:r w:rsidR="00D8033E">
        <w:rPr>
          <w:rtl/>
        </w:rPr>
        <w:t xml:space="preserve">ان </w:t>
      </w:r>
      <w:r w:rsidRPr="009746DC">
        <w:rPr>
          <w:rtl/>
        </w:rPr>
        <w:t>ذهبت ال</w:t>
      </w:r>
      <w:r w:rsidR="00BE737F">
        <w:rPr>
          <w:rtl/>
        </w:rPr>
        <w:t xml:space="preserve">أيّام </w:t>
      </w:r>
      <w:r w:rsidR="00FE5F86">
        <w:rPr>
          <w:rtl/>
        </w:rPr>
        <w:t xml:space="preserve">حتّى </w:t>
      </w:r>
      <w:r w:rsidRPr="009746DC">
        <w:rPr>
          <w:rtl/>
        </w:rPr>
        <w:t xml:space="preserve">حرب ماله وما </w:t>
      </w:r>
      <w:r w:rsidR="00551E04">
        <w:rPr>
          <w:rtl/>
        </w:rPr>
        <w:t xml:space="preserve">كان </w:t>
      </w:r>
      <w:r w:rsidRPr="009746DC">
        <w:rPr>
          <w:rtl/>
        </w:rPr>
        <w:t xml:space="preserve">له </w:t>
      </w:r>
      <w:r w:rsidR="00D83B35">
        <w:rPr>
          <w:rtl/>
        </w:rPr>
        <w:t xml:space="preserve">ثمّ </w:t>
      </w:r>
      <w:r w:rsidRPr="009746DC">
        <w:rPr>
          <w:rtl/>
        </w:rPr>
        <w:t>أخذ أسيرا</w:t>
      </w:r>
      <w:r w:rsidR="0061638F">
        <w:rPr>
          <w:rFonts w:hint="cs"/>
          <w:rtl/>
        </w:rPr>
        <w:t>ً</w:t>
      </w:r>
      <w:r w:rsidRPr="009746DC">
        <w:rPr>
          <w:rtl/>
        </w:rPr>
        <w:t xml:space="preserve"> وهو ذا قد مات</w:t>
      </w:r>
      <w:r w:rsidR="0061638F">
        <w:rPr>
          <w:rFonts w:hint="cs"/>
          <w:rtl/>
        </w:rPr>
        <w:t xml:space="preserve"> -</w:t>
      </w:r>
      <w:r w:rsidRPr="009746DC">
        <w:rPr>
          <w:rtl/>
        </w:rPr>
        <w:t xml:space="preserve"> لا </w:t>
      </w:r>
      <w:r w:rsidRPr="003F7506">
        <w:rPr>
          <w:rtl/>
        </w:rPr>
        <w:t>رحمه‌الله</w:t>
      </w:r>
      <w:r w:rsidRPr="009746DC">
        <w:rPr>
          <w:rtl/>
        </w:rPr>
        <w:t xml:space="preserve"> </w:t>
      </w:r>
      <w:r w:rsidR="0061638F">
        <w:rPr>
          <w:rFonts w:hint="cs"/>
          <w:rtl/>
        </w:rPr>
        <w:t xml:space="preserve">- </w:t>
      </w:r>
      <w:r w:rsidRPr="009746DC">
        <w:rPr>
          <w:rtl/>
        </w:rPr>
        <w:t>وقد أدال الله عز</w:t>
      </w:r>
      <w:r w:rsidR="0061638F">
        <w:rPr>
          <w:rFonts w:hint="cs"/>
          <w:rtl/>
        </w:rPr>
        <w:t>َّ</w:t>
      </w:r>
      <w:r w:rsidRPr="009746DC">
        <w:rPr>
          <w:rtl/>
        </w:rPr>
        <w:t xml:space="preserve"> وجل</w:t>
      </w:r>
      <w:r w:rsidR="0061638F">
        <w:rPr>
          <w:rFonts w:hint="cs"/>
          <w:rtl/>
        </w:rPr>
        <w:t>َّ</w:t>
      </w:r>
      <w:r w:rsidRPr="009746DC">
        <w:rPr>
          <w:rtl/>
        </w:rPr>
        <w:t xml:space="preserve"> منه وما زال يديل أولياءه من أعدائه</w:t>
      </w:r>
      <w:r>
        <w:rPr>
          <w:rFonts w:hint="cs"/>
          <w:rtl/>
        </w:rPr>
        <w:t>.</w:t>
      </w:r>
    </w:p>
    <w:p w:rsidR="00B717C7" w:rsidRPr="009746DC" w:rsidRDefault="00B717C7" w:rsidP="0061638F">
      <w:pPr>
        <w:pStyle w:val="libNormal0"/>
        <w:rPr>
          <w:rtl/>
        </w:rPr>
      </w:pPr>
      <w:r w:rsidRPr="009746DC">
        <w:rPr>
          <w:rtl/>
        </w:rPr>
        <w:t>10</w:t>
      </w:r>
      <w:r>
        <w:rPr>
          <w:rtl/>
        </w:rPr>
        <w:t xml:space="preserve"> </w:t>
      </w:r>
      <w:r w:rsidR="003928AF">
        <w:rPr>
          <w:rtl/>
        </w:rPr>
        <w:t>-</w:t>
      </w:r>
      <w:r>
        <w:rPr>
          <w:rtl/>
        </w:rPr>
        <w:t xml:space="preserve"> </w:t>
      </w:r>
      <w:r w:rsidRPr="009746DC">
        <w:rPr>
          <w:rtl/>
        </w:rPr>
        <w:t xml:space="preserve">أحمد بن إدريس ، عن </w:t>
      </w:r>
      <w:r w:rsidR="00551E04">
        <w:rPr>
          <w:rtl/>
        </w:rPr>
        <w:t xml:space="preserve">محمّد </w:t>
      </w:r>
      <w:r w:rsidRPr="009746DC">
        <w:rPr>
          <w:rtl/>
        </w:rPr>
        <w:t>بن حس</w:t>
      </w:r>
      <w:r w:rsidR="00D8033E">
        <w:rPr>
          <w:rtl/>
        </w:rPr>
        <w:t xml:space="preserve">ان </w:t>
      </w:r>
      <w:r w:rsidRPr="009746DC">
        <w:rPr>
          <w:rtl/>
        </w:rPr>
        <w:t xml:space="preserve">، عن أبي هاشم الجعفري قال صليت مع أبي جعفر </w:t>
      </w:r>
      <w:r w:rsidR="00850EDE">
        <w:rPr>
          <w:rStyle w:val="libAlaemChar"/>
          <w:rtl/>
        </w:rPr>
        <w:t xml:space="preserve">عليه‌السلام </w:t>
      </w:r>
      <w:r w:rsidRPr="009746DC">
        <w:rPr>
          <w:rtl/>
        </w:rPr>
        <w:t xml:space="preserve">في مسجد </w:t>
      </w:r>
      <w:r w:rsidR="00F00D81">
        <w:rPr>
          <w:rtl/>
        </w:rPr>
        <w:t xml:space="preserve">المسيّب </w:t>
      </w:r>
      <w:r w:rsidRPr="009746DC">
        <w:rPr>
          <w:rtl/>
        </w:rPr>
        <w:t>و</w:t>
      </w:r>
      <w:r w:rsidR="0063239E">
        <w:rPr>
          <w:rtl/>
        </w:rPr>
        <w:t xml:space="preserve">صلّى </w:t>
      </w:r>
      <w:r w:rsidRPr="009746DC">
        <w:rPr>
          <w:rtl/>
        </w:rPr>
        <w:t xml:space="preserve">بنا في موضع القبلة سواء وذكر </w:t>
      </w:r>
      <w:r w:rsidR="00D8033E">
        <w:rPr>
          <w:rtl/>
        </w:rPr>
        <w:t xml:space="preserve">ان </w:t>
      </w:r>
      <w:r w:rsidRPr="009746DC">
        <w:rPr>
          <w:rtl/>
        </w:rPr>
        <w:t xml:space="preserve">السدرة </w:t>
      </w:r>
      <w:r w:rsidR="003928AF">
        <w:rPr>
          <w:rtl/>
        </w:rPr>
        <w:t xml:space="preserve">الّتي </w:t>
      </w:r>
      <w:r w:rsidRPr="009746DC">
        <w:rPr>
          <w:rtl/>
        </w:rPr>
        <w:t>في المسجد كانت يابسة ليس عليها ورق فدعا بماء وتهيأ تحت السدرة فعاشت</w:t>
      </w:r>
    </w:p>
    <w:p w:rsidR="00B717C7" w:rsidRPr="00324B78" w:rsidRDefault="008930D5" w:rsidP="007F05B9">
      <w:pPr>
        <w:pStyle w:val="libLine"/>
        <w:rPr>
          <w:rtl/>
        </w:rPr>
      </w:pPr>
      <w:r>
        <w:rPr>
          <w:rFonts w:hint="cs"/>
          <w:rtl/>
        </w:rPr>
        <w:t>_____________________________________________</w:t>
      </w:r>
    </w:p>
    <w:p w:rsidR="00B717C7" w:rsidRPr="000E669D" w:rsidRDefault="00B717C7" w:rsidP="0061638F">
      <w:pPr>
        <w:pStyle w:val="libNormal"/>
        <w:rPr>
          <w:rtl/>
        </w:rPr>
      </w:pPr>
      <w:r w:rsidRPr="000E669D">
        <w:rPr>
          <w:rtl/>
        </w:rPr>
        <w:t>وقال الجوهري : تقول حربه يحربه حربا</w:t>
      </w:r>
      <w:r w:rsidR="0061638F">
        <w:rPr>
          <w:rFonts w:hint="cs"/>
          <w:rtl/>
        </w:rPr>
        <w:t>ً</w:t>
      </w:r>
      <w:r w:rsidRPr="000E669D">
        <w:rPr>
          <w:rtl/>
        </w:rPr>
        <w:t xml:space="preserve"> مثل طلبه يطلبه إذا أخذ ماله وتركه بلا شيء ، وقد حرب ماله أي سلبه فهو محروب</w:t>
      </w:r>
      <w:r>
        <w:rPr>
          <w:rtl/>
        </w:rPr>
        <w:t xml:space="preserve"> و</w:t>
      </w:r>
      <w:r w:rsidRPr="000E669D">
        <w:rPr>
          <w:rtl/>
        </w:rPr>
        <w:t xml:space="preserve">حريب ، وقال : الدولة في الحرب </w:t>
      </w:r>
      <w:r w:rsidR="00D8033E">
        <w:rPr>
          <w:rtl/>
        </w:rPr>
        <w:t xml:space="preserve">ان </w:t>
      </w:r>
      <w:r w:rsidRPr="000E669D">
        <w:rPr>
          <w:rtl/>
        </w:rPr>
        <w:t xml:space="preserve">تداول إحدى الفئتين </w:t>
      </w:r>
      <w:r w:rsidR="00D83B35">
        <w:rPr>
          <w:rtl/>
        </w:rPr>
        <w:t xml:space="preserve">علىّ </w:t>
      </w:r>
      <w:r w:rsidRPr="000E669D">
        <w:rPr>
          <w:rtl/>
        </w:rPr>
        <w:t>الأخرى ، يقال : كانت لنا عليهم الدولة ، والدولة بالضم</w:t>
      </w:r>
      <w:r w:rsidR="0061638F">
        <w:rPr>
          <w:rFonts w:hint="cs"/>
          <w:rtl/>
        </w:rPr>
        <w:t>ّ</w:t>
      </w:r>
      <w:r w:rsidRPr="000E669D">
        <w:rPr>
          <w:rtl/>
        </w:rPr>
        <w:t xml:space="preserve"> في المال ، يقال : صار الفيء دولة بينهم يتداولونه ، يكون مر</w:t>
      </w:r>
      <w:r w:rsidR="0061638F">
        <w:rPr>
          <w:rFonts w:hint="cs"/>
          <w:rtl/>
        </w:rPr>
        <w:t>ّ</w:t>
      </w:r>
      <w:r w:rsidRPr="000E669D">
        <w:rPr>
          <w:rtl/>
        </w:rPr>
        <w:t>ة لهذا ومر</w:t>
      </w:r>
      <w:r w:rsidR="0061638F">
        <w:rPr>
          <w:rFonts w:hint="cs"/>
          <w:rtl/>
        </w:rPr>
        <w:t>ّ</w:t>
      </w:r>
      <w:r w:rsidRPr="000E669D">
        <w:rPr>
          <w:rtl/>
        </w:rPr>
        <w:t>ة لهذا ، وأدالنا الله من عدو</w:t>
      </w:r>
      <w:r w:rsidR="0061638F">
        <w:rPr>
          <w:rFonts w:hint="cs"/>
          <w:rtl/>
        </w:rPr>
        <w:t>ّ</w:t>
      </w:r>
      <w:r w:rsidRPr="000E669D">
        <w:rPr>
          <w:rtl/>
        </w:rPr>
        <w:t xml:space="preserve">نا من الدولة ، والإدالة : الغلبة يقال : اللهم أدلني </w:t>
      </w:r>
      <w:r w:rsidR="00D83B35">
        <w:rPr>
          <w:rtl/>
        </w:rPr>
        <w:t xml:space="preserve">علىّ </w:t>
      </w:r>
      <w:r w:rsidR="00BF0D7C">
        <w:rPr>
          <w:rtl/>
        </w:rPr>
        <w:t xml:space="preserve">فلان </w:t>
      </w:r>
      <w:r w:rsidRPr="000E669D">
        <w:rPr>
          <w:rtl/>
        </w:rPr>
        <w:t>وانصرني عليه.</w:t>
      </w:r>
    </w:p>
    <w:p w:rsidR="00B717C7" w:rsidRPr="000E669D" w:rsidRDefault="00B717C7" w:rsidP="0061638F">
      <w:pPr>
        <w:pStyle w:val="libNormal"/>
        <w:rPr>
          <w:rtl/>
        </w:rPr>
      </w:pPr>
      <w:r w:rsidRPr="0061638F">
        <w:rPr>
          <w:rStyle w:val="libBold1Char"/>
          <w:rtl/>
        </w:rPr>
        <w:t>الحديث العاشر :</w:t>
      </w:r>
      <w:r w:rsidRPr="000E669D">
        <w:rPr>
          <w:rtl/>
        </w:rPr>
        <w:t xml:space="preserve"> ضعيف.</w:t>
      </w:r>
    </w:p>
    <w:p w:rsidR="00B717C7" w:rsidRPr="000E669D" w:rsidRDefault="00B717C7" w:rsidP="0061638F">
      <w:pPr>
        <w:pStyle w:val="libNormal"/>
        <w:rPr>
          <w:rtl/>
        </w:rPr>
      </w:pPr>
      <w:r w:rsidRPr="000E669D">
        <w:rPr>
          <w:rtl/>
        </w:rPr>
        <w:t>قوله : سواء أي لم ينحرف عن القبلة لص</w:t>
      </w:r>
      <w:r w:rsidR="0061638F">
        <w:rPr>
          <w:rFonts w:hint="cs"/>
          <w:rtl/>
        </w:rPr>
        <w:t>ّ</w:t>
      </w:r>
      <w:r w:rsidRPr="000E669D">
        <w:rPr>
          <w:rtl/>
        </w:rPr>
        <w:t>حتها ، أو لم يدخل المحراب الداخل كما يصنع المخالفون ، بل ق</w:t>
      </w:r>
      <w:r w:rsidR="00551E04">
        <w:rPr>
          <w:rtl/>
        </w:rPr>
        <w:t xml:space="preserve">أمّ </w:t>
      </w:r>
      <w:r w:rsidRPr="000E669D">
        <w:rPr>
          <w:rtl/>
        </w:rPr>
        <w:t xml:space="preserve">في مثل ما قمنا عليه ، ولم يتقدم علينا </w:t>
      </w:r>
      <w:r w:rsidR="002427FF">
        <w:rPr>
          <w:rtl/>
        </w:rPr>
        <w:t xml:space="preserve">كثيراً </w:t>
      </w:r>
      <w:r w:rsidRPr="000E669D">
        <w:rPr>
          <w:rtl/>
        </w:rPr>
        <w:t>لتضي</w:t>
      </w:r>
      <w:r w:rsidR="0061638F">
        <w:rPr>
          <w:rFonts w:hint="cs"/>
          <w:rtl/>
        </w:rPr>
        <w:t>ّ</w:t>
      </w:r>
      <w:r w:rsidRPr="000E669D">
        <w:rPr>
          <w:rtl/>
        </w:rPr>
        <w:t>ق الم</w:t>
      </w:r>
      <w:r w:rsidR="00551E04">
        <w:rPr>
          <w:rtl/>
        </w:rPr>
        <w:t xml:space="preserve">كان </w:t>
      </w:r>
      <w:r w:rsidRPr="000E669D">
        <w:rPr>
          <w:rtl/>
        </w:rPr>
        <w:t xml:space="preserve">أو لوجه آخر ، أو </w:t>
      </w:r>
      <w:r w:rsidR="00551E04">
        <w:rPr>
          <w:rtl/>
        </w:rPr>
        <w:t xml:space="preserve">كان </w:t>
      </w:r>
      <w:r w:rsidRPr="000E669D">
        <w:rPr>
          <w:rtl/>
        </w:rPr>
        <w:t xml:space="preserve">الموضع الذي </w:t>
      </w:r>
      <w:r w:rsidR="0061638F">
        <w:rPr>
          <w:rtl/>
        </w:rPr>
        <w:t xml:space="preserve">قام </w:t>
      </w:r>
      <w:r w:rsidR="0061638F">
        <w:rPr>
          <w:rStyle w:val="libAlaemChar"/>
          <w:rtl/>
        </w:rPr>
        <w:t>عليه‌السلام</w:t>
      </w:r>
      <w:r w:rsidRPr="000E669D">
        <w:rPr>
          <w:rtl/>
        </w:rPr>
        <w:t xml:space="preserve"> عليه وسطا</w:t>
      </w:r>
      <w:r w:rsidR="0061638F">
        <w:rPr>
          <w:rFonts w:hint="cs"/>
          <w:rtl/>
        </w:rPr>
        <w:t>ً</w:t>
      </w:r>
      <w:r w:rsidRPr="000E669D">
        <w:rPr>
          <w:rtl/>
        </w:rPr>
        <w:t xml:space="preserve"> مستوي النسبة إلى الجانبين قال في النهاية : سواء الشيء وسطه ، لاستواء المسافة إليه من الأطراف ، وقيل : سواء أي صلاة المغرب ، لاستوائها في المسافر والمقيم ، ولا يخفى بعده ، وتهي</w:t>
      </w:r>
      <w:r w:rsidR="0061638F">
        <w:rPr>
          <w:rFonts w:hint="cs"/>
          <w:rtl/>
        </w:rPr>
        <w:t>ّ</w:t>
      </w:r>
      <w:r w:rsidRPr="000E669D">
        <w:rPr>
          <w:rtl/>
        </w:rPr>
        <w:t>أ للصلاة أي توض</w:t>
      </w:r>
      <w:r w:rsidR="0061638F">
        <w:rPr>
          <w:rFonts w:hint="cs"/>
          <w:rtl/>
        </w:rPr>
        <w:t>ّ</w:t>
      </w:r>
      <w:r w:rsidRPr="000E669D">
        <w:rPr>
          <w:rtl/>
        </w:rPr>
        <w:t>أ.</w:t>
      </w:r>
    </w:p>
    <w:p w:rsidR="00B717C7" w:rsidRPr="000E669D" w:rsidRDefault="00B717C7" w:rsidP="0061638F">
      <w:pPr>
        <w:pStyle w:val="libNormal"/>
        <w:rPr>
          <w:rtl/>
        </w:rPr>
      </w:pPr>
      <w:r w:rsidRPr="000E669D">
        <w:rPr>
          <w:rtl/>
        </w:rPr>
        <w:t xml:space="preserve">وروى المفيد في الإرشاد والطبرسي في </w:t>
      </w:r>
      <w:r w:rsidR="00CE1B2F">
        <w:rPr>
          <w:rtl/>
        </w:rPr>
        <w:t xml:space="preserve">إعلام </w:t>
      </w:r>
      <w:r w:rsidRPr="000E669D">
        <w:rPr>
          <w:rtl/>
        </w:rPr>
        <w:t xml:space="preserve">الورى : أنه </w:t>
      </w:r>
      <w:r w:rsidR="00FE5F86">
        <w:rPr>
          <w:rtl/>
        </w:rPr>
        <w:t xml:space="preserve">لـمّا </w:t>
      </w:r>
      <w:r w:rsidRPr="000E669D">
        <w:rPr>
          <w:rtl/>
        </w:rPr>
        <w:t xml:space="preserve">انصرف أبو جعفر </w:t>
      </w:r>
      <w:r w:rsidR="00850EDE">
        <w:rPr>
          <w:rStyle w:val="libAlaemChar"/>
          <w:rtl/>
        </w:rPr>
        <w:t xml:space="preserve">عليه‌السلام </w:t>
      </w:r>
      <w:r w:rsidRPr="000E669D">
        <w:rPr>
          <w:rtl/>
        </w:rPr>
        <w:t xml:space="preserve">من عند المأمون ببغداد ومعه </w:t>
      </w:r>
      <w:r w:rsidR="00551E04">
        <w:rPr>
          <w:rtl/>
        </w:rPr>
        <w:t xml:space="preserve">أمّ </w:t>
      </w:r>
      <w:r w:rsidRPr="000E669D">
        <w:rPr>
          <w:rtl/>
        </w:rPr>
        <w:t>الفضل إلى المدينة صار إلى شارع باب الكوفة والناس يشي</w:t>
      </w:r>
      <w:r w:rsidR="0061638F">
        <w:rPr>
          <w:rFonts w:hint="cs"/>
          <w:rtl/>
        </w:rPr>
        <w:t>ّ</w:t>
      </w:r>
      <w:r w:rsidRPr="000E669D">
        <w:rPr>
          <w:rtl/>
        </w:rPr>
        <w:t xml:space="preserve">عونه ، فانتهى إلى دار </w:t>
      </w:r>
      <w:r w:rsidR="00F00D81">
        <w:rPr>
          <w:rtl/>
        </w:rPr>
        <w:t xml:space="preserve">المسيّب </w:t>
      </w:r>
      <w:r w:rsidRPr="000E669D">
        <w:rPr>
          <w:rtl/>
        </w:rPr>
        <w:t xml:space="preserve">عند مغيب الشمس ، فنزل ودخل المسجد </w:t>
      </w:r>
      <w:r w:rsidR="00551E04">
        <w:rPr>
          <w:rtl/>
        </w:rPr>
        <w:t xml:space="preserve">وكان </w:t>
      </w:r>
      <w:r w:rsidRPr="000E669D">
        <w:rPr>
          <w:rtl/>
        </w:rPr>
        <w:t>في صحنه نبقة لم يحمل بعد فدعا بكوز فيه ماء فتوض</w:t>
      </w:r>
      <w:r w:rsidR="0061638F">
        <w:rPr>
          <w:rFonts w:hint="cs"/>
          <w:rtl/>
        </w:rPr>
        <w:t>ّ</w:t>
      </w:r>
      <w:r w:rsidRPr="000E669D">
        <w:rPr>
          <w:rtl/>
        </w:rPr>
        <w:t xml:space="preserve">أ في أصل النبقة </w:t>
      </w:r>
      <w:r w:rsidR="00C51B11">
        <w:rPr>
          <w:rtl/>
          <w:lang w:bidi="ar-IQ"/>
        </w:rPr>
        <w:t xml:space="preserve">وقام </w:t>
      </w:r>
      <w:r w:rsidRPr="000E669D">
        <w:rPr>
          <w:rtl/>
        </w:rPr>
        <w:t>وصلى</w:t>
      </w:r>
    </w:p>
    <w:p w:rsidR="008930D5" w:rsidRDefault="008930D5" w:rsidP="008930D5">
      <w:pPr>
        <w:pStyle w:val="libNormal"/>
        <w:rPr>
          <w:rtl/>
        </w:rPr>
      </w:pPr>
      <w:r>
        <w:rPr>
          <w:rtl/>
        </w:rPr>
        <w:br w:type="page"/>
      </w:r>
    </w:p>
    <w:p w:rsidR="00B717C7" w:rsidRPr="009746DC" w:rsidRDefault="00B717C7" w:rsidP="001C3409">
      <w:pPr>
        <w:pStyle w:val="libNormal0"/>
        <w:rPr>
          <w:rtl/>
        </w:rPr>
      </w:pPr>
      <w:r w:rsidRPr="009746DC">
        <w:rPr>
          <w:rtl/>
        </w:rPr>
        <w:lastRenderedPageBreak/>
        <w:t>السدرة وأورقت وحملت من عامها</w:t>
      </w:r>
      <w:r>
        <w:rPr>
          <w:rFonts w:hint="cs"/>
          <w:rtl/>
        </w:rPr>
        <w:t>.</w:t>
      </w:r>
    </w:p>
    <w:p w:rsidR="00B717C7" w:rsidRPr="009746DC" w:rsidRDefault="00B717C7" w:rsidP="0061638F">
      <w:pPr>
        <w:pStyle w:val="libNormal"/>
        <w:rPr>
          <w:rtl/>
        </w:rPr>
      </w:pPr>
      <w:r w:rsidRPr="009746DC">
        <w:rPr>
          <w:rtl/>
        </w:rPr>
        <w:t>11</w:t>
      </w:r>
      <w:r>
        <w:rPr>
          <w:rtl/>
        </w:rPr>
        <w:t xml:space="preserve"> </w:t>
      </w:r>
      <w:r w:rsidR="003928AF">
        <w:rPr>
          <w:rtl/>
        </w:rPr>
        <w:t>-</w:t>
      </w:r>
      <w:r>
        <w:rPr>
          <w:rtl/>
        </w:rPr>
        <w:t xml:space="preserve"> </w:t>
      </w:r>
      <w:r w:rsidR="007D1F02">
        <w:rPr>
          <w:rtl/>
        </w:rPr>
        <w:t>عدَّة</w:t>
      </w:r>
      <w:r w:rsidR="001C3409">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 عن الحجال وعمرو بن ع</w:t>
      </w:r>
      <w:r w:rsidR="00551E04">
        <w:rPr>
          <w:rtl/>
        </w:rPr>
        <w:t xml:space="preserve">ثمان </w:t>
      </w:r>
      <w:r w:rsidRPr="009746DC">
        <w:rPr>
          <w:rtl/>
        </w:rPr>
        <w:t xml:space="preserve">، عن رجل من أهل المدينة ، عن المطرفي قال مضى أبو الحسن </w:t>
      </w:r>
      <w:r w:rsidR="00F00D81">
        <w:rPr>
          <w:rtl/>
        </w:rPr>
        <w:t>الرّضا</w:t>
      </w:r>
      <w:r w:rsidRPr="009746DC">
        <w:rPr>
          <w:rtl/>
        </w:rPr>
        <w:t xml:space="preserve"> </w:t>
      </w:r>
      <w:r w:rsidR="00850EDE">
        <w:rPr>
          <w:rStyle w:val="libAlaemChar"/>
          <w:rtl/>
        </w:rPr>
        <w:t xml:space="preserve">عليه‌السلام </w:t>
      </w:r>
      <w:r w:rsidRPr="009746DC">
        <w:rPr>
          <w:rtl/>
        </w:rPr>
        <w:t xml:space="preserve">ولي عليه أربعة آلاف درهم فقلت في نفسي ذهب مالي فأرسل إلي أبو جعفر </w:t>
      </w:r>
      <w:r w:rsidR="00850EDE">
        <w:rPr>
          <w:rStyle w:val="libAlaemChar"/>
          <w:rtl/>
        </w:rPr>
        <w:t xml:space="preserve">عليه‌السلام </w:t>
      </w:r>
      <w:r w:rsidRPr="009746DC">
        <w:rPr>
          <w:rtl/>
        </w:rPr>
        <w:t xml:space="preserve">إذا </w:t>
      </w:r>
      <w:r w:rsidR="00551E04">
        <w:rPr>
          <w:rtl/>
        </w:rPr>
        <w:t xml:space="preserve">كان </w:t>
      </w:r>
      <w:r w:rsidR="00D8033E">
        <w:rPr>
          <w:rtl/>
        </w:rPr>
        <w:t xml:space="preserve">غداً </w:t>
      </w:r>
      <w:r w:rsidRPr="009746DC">
        <w:rPr>
          <w:rtl/>
        </w:rPr>
        <w:t>فأتني وليكن معك ميز</w:t>
      </w:r>
      <w:r w:rsidR="00D8033E">
        <w:rPr>
          <w:rtl/>
        </w:rPr>
        <w:t xml:space="preserve">ان </w:t>
      </w:r>
      <w:r w:rsidRPr="009746DC">
        <w:rPr>
          <w:rtl/>
        </w:rPr>
        <w:t>وأوز</w:t>
      </w:r>
      <w:r w:rsidR="00D8033E">
        <w:rPr>
          <w:rtl/>
        </w:rPr>
        <w:t xml:space="preserve">ان </w:t>
      </w:r>
      <w:r w:rsidRPr="009746DC">
        <w:rPr>
          <w:rtl/>
        </w:rPr>
        <w:t xml:space="preserve">فدخلت </w:t>
      </w:r>
      <w:r w:rsidR="00D83B35">
        <w:rPr>
          <w:rtl/>
        </w:rPr>
        <w:t xml:space="preserve">علىّ </w:t>
      </w:r>
      <w:r w:rsidRPr="009746DC">
        <w:rPr>
          <w:rtl/>
        </w:rPr>
        <w:t xml:space="preserve">أبي جعفر </w:t>
      </w:r>
      <w:r w:rsidR="00850EDE">
        <w:rPr>
          <w:rStyle w:val="libAlaemChar"/>
          <w:rtl/>
        </w:rPr>
        <w:t xml:space="preserve">عليه‌السلام </w:t>
      </w:r>
      <w:r w:rsidRPr="009746DC">
        <w:rPr>
          <w:rtl/>
        </w:rPr>
        <w:t>فقال لي مضى أبو الحسن ولك عليه أربعة آلاف درهم فقلت نعم فرفع الم</w:t>
      </w:r>
      <w:r w:rsidR="0063239E">
        <w:rPr>
          <w:rtl/>
        </w:rPr>
        <w:t xml:space="preserve">صلّى </w:t>
      </w:r>
      <w:r w:rsidRPr="009746DC">
        <w:rPr>
          <w:rtl/>
        </w:rPr>
        <w:t xml:space="preserve">الذي </w:t>
      </w:r>
      <w:r w:rsidR="00551E04">
        <w:rPr>
          <w:rtl/>
        </w:rPr>
        <w:t xml:space="preserve">كان </w:t>
      </w:r>
      <w:r w:rsidRPr="009746DC">
        <w:rPr>
          <w:rtl/>
        </w:rPr>
        <w:t>تحته فإذا تحته دنانير فدفعها إلي</w:t>
      </w:r>
      <w:r>
        <w:rPr>
          <w:rFonts w:hint="cs"/>
          <w:rtl/>
        </w:rPr>
        <w:t>.</w:t>
      </w:r>
    </w:p>
    <w:p w:rsidR="00B717C7" w:rsidRPr="009746DC" w:rsidRDefault="00B717C7" w:rsidP="0061638F">
      <w:pPr>
        <w:pStyle w:val="libNormal"/>
        <w:rPr>
          <w:rtl/>
        </w:rPr>
      </w:pPr>
      <w:r w:rsidRPr="009746DC">
        <w:rPr>
          <w:rtl/>
        </w:rPr>
        <w:t>12</w:t>
      </w:r>
      <w:r>
        <w:rPr>
          <w:rtl/>
        </w:rPr>
        <w:t xml:space="preserve"> </w:t>
      </w:r>
      <w:r w:rsidR="003928AF">
        <w:rPr>
          <w:rtl/>
        </w:rPr>
        <w:t>-</w:t>
      </w:r>
      <w:r>
        <w:rPr>
          <w:rtl/>
        </w:rPr>
        <w:t xml:space="preserve"> </w:t>
      </w:r>
      <w:r w:rsidRPr="009746DC">
        <w:rPr>
          <w:rtl/>
        </w:rPr>
        <w:t xml:space="preserve">سعد بن عبد الله والحميري </w:t>
      </w:r>
      <w:r w:rsidR="00C300E6">
        <w:rPr>
          <w:rtl/>
        </w:rPr>
        <w:t>جميعاً</w:t>
      </w:r>
      <w:r w:rsidRPr="009746DC">
        <w:rPr>
          <w:rtl/>
        </w:rPr>
        <w:t xml:space="preserve"> ، عن إبراهيم بن مهزيار ، عن أخيه علي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B4BE7">
      <w:pPr>
        <w:pStyle w:val="libNormal"/>
        <w:rPr>
          <w:rtl/>
        </w:rPr>
      </w:pPr>
      <w:r w:rsidRPr="009746DC">
        <w:rPr>
          <w:rtl/>
        </w:rPr>
        <w:t xml:space="preserve">بالناس صلاة المغرب فقرأ في الأولى الحمد ، وإذا جاء نصر الله ، وفي الثانية الحمد وقل هو الله أحد وقنت قبل الركوع وجلس بعد التسليم هنيئة يذكر الله تبارك وتعالى </w:t>
      </w:r>
      <w:r w:rsidR="00C51B11">
        <w:rPr>
          <w:rtl/>
          <w:lang w:bidi="ar-IQ"/>
        </w:rPr>
        <w:t xml:space="preserve">وقام </w:t>
      </w:r>
      <w:r w:rsidRPr="009746DC">
        <w:rPr>
          <w:rtl/>
        </w:rPr>
        <w:t>من غير تعقيب ، ف</w:t>
      </w:r>
      <w:r w:rsidR="0063239E">
        <w:rPr>
          <w:rtl/>
        </w:rPr>
        <w:t xml:space="preserve">صلّى </w:t>
      </w:r>
      <w:r w:rsidRPr="009746DC">
        <w:rPr>
          <w:rtl/>
        </w:rPr>
        <w:t>النوافل أربع ركعات وعق</w:t>
      </w:r>
      <w:r w:rsidR="001C3409">
        <w:rPr>
          <w:rFonts w:hint="cs"/>
          <w:rtl/>
        </w:rPr>
        <w:t>ّ</w:t>
      </w:r>
      <w:r w:rsidRPr="009746DC">
        <w:rPr>
          <w:rtl/>
        </w:rPr>
        <w:t xml:space="preserve">ب بعدها وسجد سجدتي الشكر </w:t>
      </w:r>
      <w:r w:rsidR="00D83B35">
        <w:rPr>
          <w:rtl/>
        </w:rPr>
        <w:t xml:space="preserve">ثمّ </w:t>
      </w:r>
      <w:r w:rsidRPr="009746DC">
        <w:rPr>
          <w:rtl/>
        </w:rPr>
        <w:t>خرج ، ف</w:t>
      </w:r>
      <w:r w:rsidR="00FE5F86">
        <w:rPr>
          <w:rtl/>
        </w:rPr>
        <w:t xml:space="preserve">لـمّا </w:t>
      </w:r>
      <w:r w:rsidRPr="009746DC">
        <w:rPr>
          <w:rtl/>
        </w:rPr>
        <w:t xml:space="preserve">انتهى إلى النبقة رآها الناس وقد حملت حملا </w:t>
      </w:r>
      <w:r w:rsidR="002427FF">
        <w:rPr>
          <w:rtl/>
        </w:rPr>
        <w:t xml:space="preserve">كثيراً </w:t>
      </w:r>
      <w:r w:rsidRPr="009746DC">
        <w:rPr>
          <w:rtl/>
        </w:rPr>
        <w:t>حسنا</w:t>
      </w:r>
      <w:r w:rsidR="001C3409">
        <w:rPr>
          <w:rFonts w:hint="cs"/>
          <w:rtl/>
        </w:rPr>
        <w:t>ً</w:t>
      </w:r>
      <w:r w:rsidRPr="009746DC">
        <w:rPr>
          <w:rtl/>
        </w:rPr>
        <w:t xml:space="preserve"> فتعجب</w:t>
      </w:r>
      <w:r w:rsidR="001C3409">
        <w:rPr>
          <w:rFonts w:hint="cs"/>
          <w:rtl/>
        </w:rPr>
        <w:t>ّ</w:t>
      </w:r>
      <w:r w:rsidRPr="009746DC">
        <w:rPr>
          <w:rtl/>
        </w:rPr>
        <w:t>وا من ذلك فأكلوا منها فوجدوه نبقا</w:t>
      </w:r>
      <w:r w:rsidR="001C3409">
        <w:rPr>
          <w:rFonts w:hint="cs"/>
          <w:rtl/>
        </w:rPr>
        <w:t>ً</w:t>
      </w:r>
      <w:r w:rsidRPr="009746DC">
        <w:rPr>
          <w:rtl/>
        </w:rPr>
        <w:t xml:space="preserve"> حلوا</w:t>
      </w:r>
      <w:r w:rsidR="001C3409">
        <w:rPr>
          <w:rFonts w:hint="cs"/>
          <w:rtl/>
        </w:rPr>
        <w:t>ً</w:t>
      </w:r>
      <w:r w:rsidRPr="009746DC">
        <w:rPr>
          <w:rtl/>
        </w:rPr>
        <w:t xml:space="preserve"> لا عجم له ، ومضى </w:t>
      </w:r>
      <w:r w:rsidR="00850EDE">
        <w:rPr>
          <w:rStyle w:val="libAlaemChar"/>
          <w:rtl/>
        </w:rPr>
        <w:t xml:space="preserve">عليه‌السلام </w:t>
      </w:r>
      <w:r w:rsidRPr="009746DC">
        <w:rPr>
          <w:rtl/>
        </w:rPr>
        <w:t xml:space="preserve">إلى المدينة ولم يزل بها </w:t>
      </w:r>
      <w:r w:rsidR="00FE5F86">
        <w:rPr>
          <w:rtl/>
        </w:rPr>
        <w:t xml:space="preserve">حتّى </w:t>
      </w:r>
      <w:r w:rsidRPr="009746DC">
        <w:rPr>
          <w:rtl/>
        </w:rPr>
        <w:t xml:space="preserve">أشخصه المعتصم إلى بغداد في أول سنة خمس وعشرين ومائتين ، </w:t>
      </w:r>
      <w:r w:rsidR="009A6ED8">
        <w:rPr>
          <w:rtl/>
        </w:rPr>
        <w:t xml:space="preserve">فأقام </w:t>
      </w:r>
      <w:r w:rsidRPr="009746DC">
        <w:rPr>
          <w:rtl/>
        </w:rPr>
        <w:t xml:space="preserve">بها </w:t>
      </w:r>
      <w:r w:rsidR="00FE5F86">
        <w:rPr>
          <w:rtl/>
        </w:rPr>
        <w:t xml:space="preserve">حتّى </w:t>
      </w:r>
      <w:r w:rsidR="00551E04">
        <w:rPr>
          <w:rtl/>
        </w:rPr>
        <w:t xml:space="preserve">توفّي </w:t>
      </w:r>
      <w:r w:rsidRPr="009746DC">
        <w:rPr>
          <w:rtl/>
        </w:rPr>
        <w:t>في آخر ذي الق</w:t>
      </w:r>
      <w:r w:rsidR="007D1F02">
        <w:rPr>
          <w:rtl/>
        </w:rPr>
        <w:t xml:space="preserve">عدَّة </w:t>
      </w:r>
      <w:r w:rsidRPr="009746DC">
        <w:rPr>
          <w:rtl/>
        </w:rPr>
        <w:t>من هذه السنة ، انتهى.</w:t>
      </w:r>
    </w:p>
    <w:p w:rsidR="00B717C7" w:rsidRPr="009746DC" w:rsidRDefault="00B717C7" w:rsidP="007B4BE7">
      <w:pPr>
        <w:pStyle w:val="libNormal"/>
        <w:rPr>
          <w:rtl/>
        </w:rPr>
      </w:pPr>
      <w:r w:rsidRPr="009746DC">
        <w:rPr>
          <w:rtl/>
        </w:rPr>
        <w:t>والنبق بالفتح ككتف حمل السدر.</w:t>
      </w:r>
    </w:p>
    <w:p w:rsidR="00B717C7" w:rsidRPr="009746DC" w:rsidRDefault="00B717C7" w:rsidP="007B4BE7">
      <w:pPr>
        <w:pStyle w:val="libNormal"/>
        <w:rPr>
          <w:rtl/>
          <w:lang w:bidi="fa-IR"/>
        </w:rPr>
      </w:pPr>
      <w:r w:rsidRPr="007B4BE7">
        <w:rPr>
          <w:rStyle w:val="libBold1Char"/>
          <w:rtl/>
        </w:rPr>
        <w:t>الحديث الحادي عشر :</w:t>
      </w:r>
      <w:r w:rsidRPr="009746DC">
        <w:rPr>
          <w:rtl/>
          <w:lang w:bidi="fa-IR"/>
        </w:rPr>
        <w:t xml:space="preserve"> مجهول.</w:t>
      </w:r>
    </w:p>
    <w:p w:rsidR="00B717C7" w:rsidRPr="009746DC" w:rsidRDefault="00B717C7" w:rsidP="007B4BE7">
      <w:pPr>
        <w:pStyle w:val="libNormal"/>
        <w:rPr>
          <w:rtl/>
        </w:rPr>
      </w:pPr>
      <w:r w:rsidRPr="00C875FB">
        <w:rPr>
          <w:rtl/>
        </w:rPr>
        <w:t>والحجال</w:t>
      </w:r>
      <w:r w:rsidRPr="009746DC">
        <w:rPr>
          <w:rtl/>
        </w:rPr>
        <w:t xml:space="preserve"> ا</w:t>
      </w:r>
      <w:r w:rsidR="00292DF4">
        <w:rPr>
          <w:rtl/>
        </w:rPr>
        <w:t xml:space="preserve">سمّه </w:t>
      </w:r>
      <w:r w:rsidRPr="009746DC">
        <w:rPr>
          <w:rtl/>
        </w:rPr>
        <w:t xml:space="preserve">عبد الله بن </w:t>
      </w:r>
      <w:r w:rsidR="00551E04">
        <w:rPr>
          <w:rtl/>
        </w:rPr>
        <w:t xml:space="preserve">محمّد </w:t>
      </w:r>
      <w:r w:rsidRPr="009746DC">
        <w:rPr>
          <w:rtl/>
        </w:rPr>
        <w:t xml:space="preserve">، </w:t>
      </w:r>
      <w:r w:rsidRPr="00C875FB">
        <w:rPr>
          <w:rtl/>
        </w:rPr>
        <w:t>والمطرفي</w:t>
      </w:r>
      <w:r w:rsidRPr="009746DC">
        <w:rPr>
          <w:rtl/>
        </w:rPr>
        <w:t xml:space="preserve"> نسبة إلى مطرف بتثليث الميم وفتح الراء ، رداء من خز</w:t>
      </w:r>
      <w:r w:rsidR="001C3409">
        <w:rPr>
          <w:rFonts w:hint="cs"/>
          <w:rtl/>
        </w:rPr>
        <w:t>ّ</w:t>
      </w:r>
      <w:r w:rsidRPr="009746DC">
        <w:rPr>
          <w:rtl/>
        </w:rPr>
        <w:t xml:space="preserve"> فيه </w:t>
      </w:r>
      <w:r w:rsidR="00CE1B2F">
        <w:rPr>
          <w:rtl/>
        </w:rPr>
        <w:t xml:space="preserve">إعلام </w:t>
      </w:r>
      <w:r w:rsidRPr="009746DC">
        <w:rPr>
          <w:rtl/>
        </w:rPr>
        <w:t xml:space="preserve">بالبيع أو النسج أو اللبس ، </w:t>
      </w:r>
      <w:r w:rsidRPr="00C875FB">
        <w:rPr>
          <w:rtl/>
        </w:rPr>
        <w:t>والأوز</w:t>
      </w:r>
      <w:r w:rsidR="00D8033E">
        <w:rPr>
          <w:rtl/>
        </w:rPr>
        <w:t xml:space="preserve">ان </w:t>
      </w:r>
      <w:r w:rsidRPr="009746DC">
        <w:rPr>
          <w:rtl/>
        </w:rPr>
        <w:t>جمع الوزنة وهي ما يوزن به من الحديد ونحوه ، و</w:t>
      </w:r>
      <w:r w:rsidR="00850EDE">
        <w:rPr>
          <w:rtl/>
        </w:rPr>
        <w:t xml:space="preserve">يدلّ </w:t>
      </w:r>
      <w:r w:rsidR="00D83B35">
        <w:rPr>
          <w:rtl/>
        </w:rPr>
        <w:t xml:space="preserve">علىّ </w:t>
      </w:r>
      <w:r w:rsidRPr="009746DC">
        <w:rPr>
          <w:rtl/>
        </w:rPr>
        <w:t>أنه يجوز إيفاء الدنانير بدل الدراهم.ما يوزن به من الحديد ونحوه ، و</w:t>
      </w:r>
      <w:r w:rsidR="00850EDE">
        <w:rPr>
          <w:rtl/>
        </w:rPr>
        <w:t xml:space="preserve">يدلّ </w:t>
      </w:r>
      <w:r w:rsidR="00D83B35">
        <w:rPr>
          <w:rtl/>
        </w:rPr>
        <w:t xml:space="preserve">علىّ </w:t>
      </w:r>
      <w:r w:rsidRPr="009746DC">
        <w:rPr>
          <w:rtl/>
        </w:rPr>
        <w:t>أنه يجوز إيفاء الدنانير بدل الدراهم.</w:t>
      </w:r>
    </w:p>
    <w:p w:rsidR="00B717C7" w:rsidRPr="009746DC" w:rsidRDefault="00B717C7" w:rsidP="007B4BE7">
      <w:pPr>
        <w:pStyle w:val="libNormal"/>
        <w:rPr>
          <w:rtl/>
        </w:rPr>
      </w:pPr>
      <w:r w:rsidRPr="007B4BE7">
        <w:rPr>
          <w:rStyle w:val="libBold1Char"/>
          <w:rtl/>
        </w:rPr>
        <w:t>الحديث الثاني عشر :</w:t>
      </w:r>
      <w:r w:rsidRPr="009746DC">
        <w:rPr>
          <w:rtl/>
        </w:rPr>
        <w:t xml:space="preserve"> ضعيف </w:t>
      </w:r>
      <w:r w:rsidR="00D83B35">
        <w:rPr>
          <w:rtl/>
        </w:rPr>
        <w:t xml:space="preserve">علىّ </w:t>
      </w:r>
      <w:r w:rsidRPr="009746DC">
        <w:rPr>
          <w:rtl/>
        </w:rPr>
        <w:t>المشهور موقوف.</w:t>
      </w:r>
    </w:p>
    <w:p w:rsidR="00B717C7" w:rsidRPr="009746DC" w:rsidRDefault="00B717C7" w:rsidP="007B4BE7">
      <w:pPr>
        <w:pStyle w:val="libNormal"/>
        <w:rPr>
          <w:rtl/>
        </w:rPr>
      </w:pPr>
      <w:r w:rsidRPr="009746DC">
        <w:rPr>
          <w:rtl/>
        </w:rPr>
        <w:t xml:space="preserve">وهو مخالف </w:t>
      </w:r>
      <w:r w:rsidR="001C3409">
        <w:rPr>
          <w:rtl/>
        </w:rPr>
        <w:t>لـم</w:t>
      </w:r>
      <w:r w:rsidR="00FE5F86">
        <w:rPr>
          <w:rtl/>
        </w:rPr>
        <w:t xml:space="preserve">ا </w:t>
      </w:r>
      <w:r w:rsidRPr="009746DC">
        <w:rPr>
          <w:rtl/>
        </w:rPr>
        <w:t>اختاره في أو</w:t>
      </w:r>
      <w:r w:rsidR="001C3409">
        <w:rPr>
          <w:rFonts w:hint="cs"/>
          <w:rtl/>
        </w:rPr>
        <w:t>ّ</w:t>
      </w:r>
      <w:r w:rsidRPr="009746DC">
        <w:rPr>
          <w:rtl/>
        </w:rPr>
        <w:t xml:space="preserve">ل الباب ، وكأنه لم يختره لعدم موافقته </w:t>
      </w:r>
      <w:r w:rsidR="001C3409">
        <w:rPr>
          <w:rtl/>
        </w:rPr>
        <w:t>لـم</w:t>
      </w:r>
      <w:r w:rsidR="00FE5F86">
        <w:rPr>
          <w:rtl/>
        </w:rPr>
        <w:t xml:space="preserve">ا </w:t>
      </w:r>
      <w:r w:rsidR="00850EDE">
        <w:rPr>
          <w:rtl/>
        </w:rPr>
        <w:t xml:space="preserve">مرّ </w:t>
      </w:r>
      <w:r w:rsidRPr="009746DC">
        <w:rPr>
          <w:rtl/>
        </w:rPr>
        <w:t xml:space="preserve">بهذا السند في وفاة </w:t>
      </w:r>
      <w:r w:rsidR="00F00D81">
        <w:rPr>
          <w:rtl/>
        </w:rPr>
        <w:t>الرّضا</w:t>
      </w:r>
      <w:r w:rsidRPr="009746DC">
        <w:rPr>
          <w:rtl/>
        </w:rPr>
        <w:t xml:space="preserve"> </w:t>
      </w:r>
      <w:r w:rsidR="00850EDE">
        <w:rPr>
          <w:rStyle w:val="libAlaemChar"/>
          <w:rtl/>
        </w:rPr>
        <w:t xml:space="preserve">عليه‌السلام </w:t>
      </w:r>
      <w:r w:rsidRPr="009746DC">
        <w:rPr>
          <w:rtl/>
        </w:rPr>
        <w:t>إذ ليس بين التاريخين تسع عشرة سنة ، ولذا قال بعضهم</w:t>
      </w:r>
      <w:r>
        <w:rPr>
          <w:rFonts w:hint="cs"/>
          <w:rtl/>
        </w:rPr>
        <w:t xml:space="preserve"> :</w:t>
      </w:r>
    </w:p>
    <w:p w:rsidR="008930D5" w:rsidRDefault="008930D5" w:rsidP="008930D5">
      <w:pPr>
        <w:pStyle w:val="libNormal"/>
        <w:rPr>
          <w:rtl/>
        </w:rPr>
      </w:pPr>
      <w:r>
        <w:rPr>
          <w:rtl/>
        </w:rPr>
        <w:br w:type="page"/>
      </w:r>
    </w:p>
    <w:p w:rsidR="00B717C7" w:rsidRPr="009746DC" w:rsidRDefault="00B717C7" w:rsidP="001C3409">
      <w:pPr>
        <w:pStyle w:val="libNormal"/>
        <w:rPr>
          <w:rtl/>
        </w:rPr>
      </w:pPr>
      <w:r w:rsidRPr="009746DC">
        <w:rPr>
          <w:rtl/>
        </w:rPr>
        <w:lastRenderedPageBreak/>
        <w:t xml:space="preserve">عن الحسين بن سعيد ، عن </w:t>
      </w:r>
      <w:r w:rsidR="00551E04">
        <w:rPr>
          <w:rtl/>
        </w:rPr>
        <w:t xml:space="preserve">محمّد </w:t>
      </w:r>
      <w:r w:rsidRPr="009746DC">
        <w:rPr>
          <w:rtl/>
        </w:rPr>
        <w:t>بن سن</w:t>
      </w:r>
      <w:r w:rsidR="00D8033E">
        <w:rPr>
          <w:rtl/>
        </w:rPr>
        <w:t xml:space="preserve">ان </w:t>
      </w:r>
      <w:r w:rsidRPr="009746DC">
        <w:rPr>
          <w:rtl/>
        </w:rPr>
        <w:t xml:space="preserve">قال قبض </w:t>
      </w:r>
      <w:r w:rsidR="00551E04">
        <w:rPr>
          <w:rtl/>
        </w:rPr>
        <w:t xml:space="preserve">محمّد </w:t>
      </w:r>
      <w:r w:rsidRPr="009746DC">
        <w:rPr>
          <w:rtl/>
        </w:rPr>
        <w:t xml:space="preserve">بن </w:t>
      </w:r>
      <w:r w:rsidR="00551E04">
        <w:rPr>
          <w:rtl/>
        </w:rPr>
        <w:t xml:space="preserve">عليّ </w:t>
      </w:r>
      <w:r w:rsidRPr="009746DC">
        <w:rPr>
          <w:rtl/>
        </w:rPr>
        <w:t>وهو ابن خمس وعشرين سنة</w:t>
      </w:r>
      <w:r>
        <w:rPr>
          <w:rtl/>
        </w:rPr>
        <w:t xml:space="preserve"> </w:t>
      </w:r>
      <w:r w:rsidRPr="009746DC">
        <w:rPr>
          <w:rtl/>
        </w:rPr>
        <w:t xml:space="preserve">وثلاثة أشهر واثني عشر </w:t>
      </w:r>
      <w:r w:rsidR="002D77E0">
        <w:rPr>
          <w:rtl/>
        </w:rPr>
        <w:t xml:space="preserve">يوماً </w:t>
      </w:r>
      <w:r w:rsidR="00551E04">
        <w:rPr>
          <w:rtl/>
        </w:rPr>
        <w:t xml:space="preserve">توفّي </w:t>
      </w:r>
      <w:r w:rsidRPr="009746DC">
        <w:rPr>
          <w:rtl/>
        </w:rPr>
        <w:t>يوم الثلاثاء ل</w:t>
      </w:r>
      <w:r w:rsidR="003928AF">
        <w:rPr>
          <w:rtl/>
        </w:rPr>
        <w:t xml:space="preserve">ستّ </w:t>
      </w:r>
      <w:r w:rsidRPr="009746DC">
        <w:rPr>
          <w:rtl/>
        </w:rPr>
        <w:t xml:space="preserve">خلون من ذي </w:t>
      </w:r>
      <w:r w:rsidR="00C17164">
        <w:rPr>
          <w:rtl/>
        </w:rPr>
        <w:t xml:space="preserve">الحجّة </w:t>
      </w:r>
      <w:r w:rsidRPr="009746DC">
        <w:rPr>
          <w:rtl/>
        </w:rPr>
        <w:t>سنة عشرين ومائتين</w:t>
      </w:r>
      <w:r>
        <w:rPr>
          <w:rFonts w:hint="cs"/>
          <w:rtl/>
        </w:rPr>
        <w:t xml:space="preserve"> </w:t>
      </w:r>
      <w:r w:rsidRPr="009746DC">
        <w:rPr>
          <w:rtl/>
        </w:rPr>
        <w:t xml:space="preserve">عاش بعد أبيه تسع عشرة سنة </w:t>
      </w:r>
      <w:r w:rsidR="000164B7">
        <w:rPr>
          <w:rtl/>
        </w:rPr>
        <w:t xml:space="preserve">إلّا </w:t>
      </w:r>
      <w:r w:rsidR="000F65B1">
        <w:rPr>
          <w:rtl/>
        </w:rPr>
        <w:t xml:space="preserve">خمساً </w:t>
      </w:r>
      <w:r w:rsidRPr="009746DC">
        <w:rPr>
          <w:rtl/>
        </w:rPr>
        <w:t xml:space="preserve">وعشرين </w:t>
      </w:r>
      <w:r w:rsidR="001C3409">
        <w:rPr>
          <w:rtl/>
        </w:rPr>
        <w:t>يوماً</w:t>
      </w:r>
      <w:r>
        <w:rPr>
          <w:rFonts w:hint="cs"/>
          <w:rtl/>
        </w:rPr>
        <w:t>.</w:t>
      </w:r>
    </w:p>
    <w:p w:rsidR="00B717C7" w:rsidRDefault="001C3409" w:rsidP="00774A48">
      <w:pPr>
        <w:pStyle w:val="Heading1Center"/>
        <w:rPr>
          <w:rtl/>
        </w:rPr>
      </w:pPr>
      <w:bookmarkStart w:id="50" w:name="_Toc100051244"/>
      <w:bookmarkStart w:id="51" w:name="_Toc146209271"/>
      <w:bookmarkStart w:id="52" w:name="_Toc260322942"/>
      <w:bookmarkStart w:id="53" w:name="_Toc260323047"/>
      <w:r>
        <w:rPr>
          <w:rFonts w:hint="cs"/>
          <w:rtl/>
        </w:rPr>
        <w:t xml:space="preserve">( </w:t>
      </w:r>
      <w:r w:rsidR="00B717C7" w:rsidRPr="009746DC">
        <w:rPr>
          <w:rtl/>
        </w:rPr>
        <w:t>باب</w:t>
      </w:r>
      <w:bookmarkEnd w:id="50"/>
      <w:bookmarkEnd w:id="51"/>
      <w:r w:rsidR="00B717C7" w:rsidRPr="009746DC">
        <w:rPr>
          <w:rtl/>
        </w:rPr>
        <w:t xml:space="preserve"> </w:t>
      </w:r>
      <w:r>
        <w:rPr>
          <w:rFonts w:hint="cs"/>
          <w:rtl/>
        </w:rPr>
        <w:t>)</w:t>
      </w:r>
      <w:bookmarkEnd w:id="52"/>
      <w:bookmarkEnd w:id="53"/>
    </w:p>
    <w:p w:rsidR="00B717C7" w:rsidRPr="009746DC" w:rsidRDefault="001C3409" w:rsidP="00774A48">
      <w:pPr>
        <w:pStyle w:val="Heading1Center"/>
        <w:rPr>
          <w:rtl/>
        </w:rPr>
      </w:pPr>
      <w:bookmarkStart w:id="54" w:name="_Toc146209272"/>
      <w:bookmarkStart w:id="55" w:name="_Toc260322943"/>
      <w:bookmarkStart w:id="56" w:name="_Toc260323048"/>
      <w:r>
        <w:rPr>
          <w:rFonts w:hint="cs"/>
          <w:rtl/>
        </w:rPr>
        <w:t xml:space="preserve">( </w:t>
      </w:r>
      <w:r w:rsidR="00B717C7" w:rsidRPr="009746DC">
        <w:rPr>
          <w:rtl/>
        </w:rPr>
        <w:t xml:space="preserve">مولد أبي الحسن </w:t>
      </w:r>
      <w:r w:rsidR="002216FF">
        <w:rPr>
          <w:rtl/>
        </w:rPr>
        <w:t>علي</w:t>
      </w:r>
      <w:r w:rsidR="00551E04">
        <w:rPr>
          <w:rtl/>
        </w:rPr>
        <w:t xml:space="preserve"> </w:t>
      </w:r>
      <w:r w:rsidR="00B717C7" w:rsidRPr="009746DC">
        <w:rPr>
          <w:rtl/>
        </w:rPr>
        <w:t xml:space="preserve">بن </w:t>
      </w:r>
      <w:r w:rsidR="002216FF">
        <w:rPr>
          <w:rtl/>
        </w:rPr>
        <w:t>محم</w:t>
      </w:r>
      <w:r w:rsidR="00551E04">
        <w:rPr>
          <w:rtl/>
        </w:rPr>
        <w:t xml:space="preserve">د </w:t>
      </w:r>
      <w:r w:rsidR="000164B7" w:rsidRPr="000164B7">
        <w:rPr>
          <w:rStyle w:val="libAlaemChar"/>
          <w:rtl/>
        </w:rPr>
        <w:t xml:space="preserve">عليهما‌السلام </w:t>
      </w:r>
      <w:r w:rsidR="00B717C7" w:rsidRPr="009746DC">
        <w:rPr>
          <w:rtl/>
        </w:rPr>
        <w:t>[ والرضو</w:t>
      </w:r>
      <w:r w:rsidR="00D8033E">
        <w:rPr>
          <w:rtl/>
        </w:rPr>
        <w:t xml:space="preserve">ان </w:t>
      </w:r>
      <w:r w:rsidR="00B717C7" w:rsidRPr="009746DC">
        <w:rPr>
          <w:rtl/>
        </w:rPr>
        <w:t>]</w:t>
      </w:r>
      <w:bookmarkEnd w:id="54"/>
      <w:r>
        <w:rPr>
          <w:rFonts w:hint="cs"/>
          <w:rtl/>
        </w:rPr>
        <w:t xml:space="preserve"> )</w:t>
      </w:r>
      <w:bookmarkEnd w:id="55"/>
      <w:bookmarkEnd w:id="56"/>
    </w:p>
    <w:p w:rsidR="00B717C7" w:rsidRPr="009746DC" w:rsidRDefault="00B717C7" w:rsidP="001C3409">
      <w:pPr>
        <w:pStyle w:val="libNormal"/>
        <w:rPr>
          <w:rtl/>
        </w:rPr>
      </w:pPr>
      <w:r w:rsidRPr="009746DC">
        <w:rPr>
          <w:rtl/>
        </w:rPr>
        <w:t>ولد</w:t>
      </w:r>
      <w:r w:rsidRPr="001F1D29">
        <w:rPr>
          <w:rtl/>
        </w:rPr>
        <w:t xml:space="preserve"> </w:t>
      </w:r>
      <w:r w:rsidR="00850EDE">
        <w:rPr>
          <w:rStyle w:val="libAlaemChar"/>
          <w:rtl/>
        </w:rPr>
        <w:t xml:space="preserve">عليه‌السلام </w:t>
      </w:r>
      <w:r w:rsidRPr="009746DC">
        <w:rPr>
          <w:rtl/>
        </w:rPr>
        <w:t xml:space="preserve">للنصف من ذي </w:t>
      </w:r>
      <w:r w:rsidR="00C17164">
        <w:rPr>
          <w:rtl/>
        </w:rPr>
        <w:t xml:space="preserve">الحجّة </w:t>
      </w:r>
      <w:r w:rsidRPr="009746DC">
        <w:rPr>
          <w:rtl/>
        </w:rPr>
        <w:t>سنة اثنتي عشرة ومائتين وروي أن</w:t>
      </w:r>
      <w:r w:rsidR="002216FF">
        <w:rPr>
          <w:rFonts w:hint="cs"/>
          <w:rtl/>
        </w:rPr>
        <w:t>ّ</w:t>
      </w:r>
      <w:r w:rsidRPr="009746DC">
        <w:rPr>
          <w:rtl/>
        </w:rPr>
        <w:t>ه ولد</w:t>
      </w:r>
      <w:r w:rsidRPr="001F1D29">
        <w:rPr>
          <w:rtl/>
        </w:rPr>
        <w:t xml:space="preserve"> </w:t>
      </w:r>
      <w:r w:rsidR="00850EDE">
        <w:rPr>
          <w:rStyle w:val="libAlaemChar"/>
          <w:rtl/>
        </w:rPr>
        <w:t xml:space="preserve">عليه‌السلام </w:t>
      </w:r>
      <w:r w:rsidRPr="009746DC">
        <w:rPr>
          <w:rtl/>
        </w:rPr>
        <w:t xml:space="preserve">في رجب سنة أربع عشرة ومائتين ومضى لأربع بقين من جمادى الآخرة سنة أربع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C3409">
      <w:pPr>
        <w:pStyle w:val="libNormal"/>
        <w:rPr>
          <w:rtl/>
        </w:rPr>
      </w:pPr>
      <w:r w:rsidRPr="009746DC">
        <w:rPr>
          <w:rtl/>
        </w:rPr>
        <w:t>كانت مد</w:t>
      </w:r>
      <w:r w:rsidR="002216FF">
        <w:rPr>
          <w:rFonts w:hint="cs"/>
          <w:rtl/>
        </w:rPr>
        <w:t>ّ</w:t>
      </w:r>
      <w:r w:rsidRPr="009746DC">
        <w:rPr>
          <w:rtl/>
        </w:rPr>
        <w:t xml:space="preserve">ة إمامته ثمانية عشر سنة ، وفي </w:t>
      </w:r>
      <w:r w:rsidR="00CE1B2F">
        <w:rPr>
          <w:rtl/>
        </w:rPr>
        <w:t xml:space="preserve">إعلام </w:t>
      </w:r>
      <w:r w:rsidRPr="009746DC">
        <w:rPr>
          <w:rtl/>
        </w:rPr>
        <w:t xml:space="preserve">الورى سبع عشرة سنة لأنه ذكر </w:t>
      </w:r>
      <w:r w:rsidR="00D8033E">
        <w:rPr>
          <w:rtl/>
        </w:rPr>
        <w:t xml:space="preserve">ان </w:t>
      </w:r>
      <w:r w:rsidRPr="009746DC">
        <w:rPr>
          <w:rtl/>
        </w:rPr>
        <w:t xml:space="preserve">وفاة </w:t>
      </w:r>
      <w:r w:rsidR="00F00D81">
        <w:rPr>
          <w:rtl/>
        </w:rPr>
        <w:t>الرّضا</w:t>
      </w:r>
      <w:r w:rsidRPr="009746DC">
        <w:rPr>
          <w:rtl/>
        </w:rPr>
        <w:t xml:space="preserve"> </w:t>
      </w:r>
      <w:r w:rsidR="00850EDE">
        <w:rPr>
          <w:rStyle w:val="libAlaemChar"/>
          <w:rtl/>
        </w:rPr>
        <w:t xml:space="preserve">عليه‌السلام </w:t>
      </w:r>
      <w:r w:rsidRPr="009746DC">
        <w:rPr>
          <w:rtl/>
        </w:rPr>
        <w:t xml:space="preserve">كانت سنة ثلاث ومائتين ، نعم هذا يوافق ما رواه في كشف </w:t>
      </w:r>
      <w:r w:rsidR="007F05B9">
        <w:rPr>
          <w:rtl/>
        </w:rPr>
        <w:t xml:space="preserve">الغمّة </w:t>
      </w:r>
      <w:r w:rsidRPr="009746DC">
        <w:rPr>
          <w:rtl/>
        </w:rPr>
        <w:t xml:space="preserve">عن ابن الخشاب بإسناده عن </w:t>
      </w:r>
      <w:r w:rsidR="00551E04">
        <w:rPr>
          <w:rtl/>
        </w:rPr>
        <w:t xml:space="preserve">محمّد </w:t>
      </w:r>
      <w:r w:rsidRPr="009746DC">
        <w:rPr>
          <w:rtl/>
        </w:rPr>
        <w:t>بن سن</w:t>
      </w:r>
      <w:r w:rsidR="00D8033E">
        <w:rPr>
          <w:rtl/>
        </w:rPr>
        <w:t xml:space="preserve">ان ان </w:t>
      </w:r>
      <w:r w:rsidRPr="009746DC">
        <w:rPr>
          <w:rtl/>
        </w:rPr>
        <w:t xml:space="preserve">وفاة </w:t>
      </w:r>
      <w:r w:rsidR="00F00D81">
        <w:rPr>
          <w:rtl/>
        </w:rPr>
        <w:t>الرّضا</w:t>
      </w:r>
      <w:r w:rsidRPr="009746DC">
        <w:rPr>
          <w:rtl/>
        </w:rPr>
        <w:t xml:space="preserve"> </w:t>
      </w:r>
      <w:r w:rsidR="00850EDE">
        <w:rPr>
          <w:rStyle w:val="libAlaemChar"/>
          <w:rtl/>
        </w:rPr>
        <w:t xml:space="preserve">عليه‌السلام </w:t>
      </w:r>
      <w:r w:rsidRPr="009746DC">
        <w:rPr>
          <w:rtl/>
        </w:rPr>
        <w:t xml:space="preserve">كانت سنة مائتي سنة وسنة من الهجرة ، ويستفاد من هذا الخبر </w:t>
      </w:r>
      <w:r w:rsidR="00D8033E">
        <w:rPr>
          <w:rtl/>
        </w:rPr>
        <w:t xml:space="preserve">ان </w:t>
      </w:r>
      <w:r w:rsidRPr="009746DC">
        <w:rPr>
          <w:rtl/>
        </w:rPr>
        <w:t xml:space="preserve">ولادته </w:t>
      </w:r>
      <w:r w:rsidR="00850EDE">
        <w:rPr>
          <w:rStyle w:val="libAlaemChar"/>
          <w:rtl/>
        </w:rPr>
        <w:t xml:space="preserve">عليه‌السلام </w:t>
      </w:r>
      <w:r w:rsidRPr="009746DC">
        <w:rPr>
          <w:rtl/>
        </w:rPr>
        <w:t xml:space="preserve">كانت في أواخر شهر </w:t>
      </w:r>
      <w:r w:rsidR="00BA3041">
        <w:rPr>
          <w:rtl/>
        </w:rPr>
        <w:t xml:space="preserve">رمضان </w:t>
      </w:r>
      <w:r w:rsidRPr="009746DC">
        <w:rPr>
          <w:rtl/>
        </w:rPr>
        <w:t>، و</w:t>
      </w:r>
      <w:r w:rsidR="00D8033E">
        <w:rPr>
          <w:rtl/>
        </w:rPr>
        <w:t>ان</w:t>
      </w:r>
      <w:r w:rsidR="002216FF">
        <w:rPr>
          <w:rFonts w:hint="cs"/>
          <w:rtl/>
        </w:rPr>
        <w:t>ّ</w:t>
      </w:r>
      <w:r w:rsidR="00D8033E">
        <w:rPr>
          <w:rtl/>
        </w:rPr>
        <w:t xml:space="preserve"> </w:t>
      </w:r>
      <w:r w:rsidRPr="009746DC">
        <w:rPr>
          <w:rtl/>
        </w:rPr>
        <w:t xml:space="preserve">عمره </w:t>
      </w:r>
      <w:r w:rsidR="00850EDE">
        <w:rPr>
          <w:rStyle w:val="libAlaemChar"/>
          <w:rtl/>
        </w:rPr>
        <w:t xml:space="preserve">عليه‌السلام </w:t>
      </w:r>
      <w:r w:rsidR="00551E04">
        <w:rPr>
          <w:rtl/>
        </w:rPr>
        <w:t xml:space="preserve">كان </w:t>
      </w:r>
      <w:r w:rsidRPr="009746DC">
        <w:rPr>
          <w:rtl/>
        </w:rPr>
        <w:t xml:space="preserve">عند وفاة أبيه </w:t>
      </w:r>
      <w:r w:rsidR="00850EDE">
        <w:rPr>
          <w:rStyle w:val="libAlaemChar"/>
          <w:rtl/>
        </w:rPr>
        <w:t xml:space="preserve">عليه‌السلام </w:t>
      </w:r>
      <w:r w:rsidR="003928AF">
        <w:rPr>
          <w:rtl/>
        </w:rPr>
        <w:t xml:space="preserve">ستّ </w:t>
      </w:r>
      <w:r w:rsidRPr="009746DC">
        <w:rPr>
          <w:rtl/>
        </w:rPr>
        <w:t xml:space="preserve">سنين وأربعة أشهر وسبعة </w:t>
      </w:r>
      <w:r w:rsidR="00BE737F">
        <w:rPr>
          <w:rtl/>
        </w:rPr>
        <w:t xml:space="preserve">أيّام </w:t>
      </w:r>
      <w:r w:rsidRPr="009746DC">
        <w:rPr>
          <w:rtl/>
        </w:rPr>
        <w:t>، و</w:t>
      </w:r>
      <w:r w:rsidR="00D83B35">
        <w:rPr>
          <w:rtl/>
        </w:rPr>
        <w:t xml:space="preserve">علىّ </w:t>
      </w:r>
      <w:r w:rsidRPr="009746DC">
        <w:rPr>
          <w:rtl/>
        </w:rPr>
        <w:t xml:space="preserve">ما اختاره المصنف </w:t>
      </w:r>
      <w:r>
        <w:rPr>
          <w:rtl/>
        </w:rPr>
        <w:t>(ره)</w:t>
      </w:r>
      <w:r w:rsidRPr="009746DC">
        <w:rPr>
          <w:rtl/>
        </w:rPr>
        <w:t xml:space="preserve"> من التاريخ </w:t>
      </w:r>
      <w:r w:rsidR="00551E04">
        <w:rPr>
          <w:rtl/>
        </w:rPr>
        <w:t xml:space="preserve">كان </w:t>
      </w:r>
      <w:r w:rsidRPr="009746DC">
        <w:rPr>
          <w:rtl/>
        </w:rPr>
        <w:t xml:space="preserve">له </w:t>
      </w:r>
      <w:r w:rsidR="00850EDE">
        <w:rPr>
          <w:rStyle w:val="libAlaemChar"/>
          <w:rtl/>
        </w:rPr>
        <w:t xml:space="preserve">عليه‌السلام </w:t>
      </w:r>
      <w:r w:rsidRPr="009746DC">
        <w:rPr>
          <w:rtl/>
        </w:rPr>
        <w:t>في أو</w:t>
      </w:r>
      <w:r w:rsidR="002216FF">
        <w:rPr>
          <w:rFonts w:hint="cs"/>
          <w:rtl/>
        </w:rPr>
        <w:t>ّ</w:t>
      </w:r>
      <w:r w:rsidRPr="009746DC">
        <w:rPr>
          <w:rtl/>
        </w:rPr>
        <w:t>ل إمامته سبع سنين وخمسة أشهر.</w:t>
      </w:r>
    </w:p>
    <w:p w:rsidR="00B717C7" w:rsidRDefault="00B717C7" w:rsidP="002216FF">
      <w:pPr>
        <w:pStyle w:val="libCenterBold1"/>
        <w:rPr>
          <w:rtl/>
          <w:lang w:bidi="fa-IR"/>
        </w:rPr>
      </w:pPr>
      <w:r w:rsidRPr="00C875FB">
        <w:rPr>
          <w:rtl/>
        </w:rPr>
        <w:t xml:space="preserve">باب مولد أبي الحسن </w:t>
      </w:r>
      <w:r w:rsidR="00551E04">
        <w:rPr>
          <w:rtl/>
        </w:rPr>
        <w:t xml:space="preserve">عليّ </w:t>
      </w:r>
      <w:r w:rsidRPr="00C875FB">
        <w:rPr>
          <w:rtl/>
        </w:rPr>
        <w:t xml:space="preserve">بن </w:t>
      </w:r>
      <w:r w:rsidR="00551E04">
        <w:rPr>
          <w:rtl/>
        </w:rPr>
        <w:t xml:space="preserve">محمّد </w:t>
      </w:r>
      <w:r w:rsidR="000164B7" w:rsidRPr="000164B7">
        <w:rPr>
          <w:rStyle w:val="libAlaemChar"/>
          <w:rtl/>
        </w:rPr>
        <w:t xml:space="preserve">عليهما‌السلام </w:t>
      </w:r>
    </w:p>
    <w:p w:rsidR="00B717C7" w:rsidRPr="009746DC" w:rsidRDefault="00B717C7" w:rsidP="001C3409">
      <w:pPr>
        <w:pStyle w:val="libNormal"/>
        <w:rPr>
          <w:rtl/>
        </w:rPr>
      </w:pPr>
      <w:r w:rsidRPr="009746DC">
        <w:rPr>
          <w:rtl/>
        </w:rPr>
        <w:t xml:space="preserve">أقول : </w:t>
      </w:r>
      <w:r w:rsidR="002216FF">
        <w:rPr>
          <w:rtl/>
        </w:rPr>
        <w:t>علي</w:t>
      </w:r>
      <w:r w:rsidR="00551E04">
        <w:rPr>
          <w:rtl/>
        </w:rPr>
        <w:t xml:space="preserve"> </w:t>
      </w:r>
      <w:r w:rsidRPr="009746DC">
        <w:rPr>
          <w:rtl/>
        </w:rPr>
        <w:t>التاريخ الأو</w:t>
      </w:r>
      <w:r w:rsidR="002216FF">
        <w:rPr>
          <w:rFonts w:hint="cs"/>
          <w:rtl/>
        </w:rPr>
        <w:t>ّ</w:t>
      </w:r>
      <w:r w:rsidRPr="009746DC">
        <w:rPr>
          <w:rtl/>
        </w:rPr>
        <w:t xml:space="preserve">ل من التاريخين الذين ذكرهما </w:t>
      </w:r>
      <w:r w:rsidR="00551E04">
        <w:rPr>
          <w:rtl/>
        </w:rPr>
        <w:t xml:space="preserve">كان </w:t>
      </w:r>
      <w:r w:rsidRPr="009746DC">
        <w:rPr>
          <w:rtl/>
        </w:rPr>
        <w:t>سن</w:t>
      </w:r>
      <w:r w:rsidR="002216FF">
        <w:rPr>
          <w:rFonts w:hint="cs"/>
          <w:rtl/>
        </w:rPr>
        <w:t>ّ</w:t>
      </w:r>
      <w:r w:rsidRPr="009746DC">
        <w:rPr>
          <w:rtl/>
        </w:rPr>
        <w:t xml:space="preserve">ه في بدو إمامته </w:t>
      </w:r>
      <w:r w:rsidR="00551E04">
        <w:rPr>
          <w:rtl/>
        </w:rPr>
        <w:t xml:space="preserve">ثمان </w:t>
      </w:r>
      <w:r w:rsidRPr="009746DC">
        <w:rPr>
          <w:rtl/>
        </w:rPr>
        <w:t xml:space="preserve">سنين </w:t>
      </w:r>
      <w:r w:rsidR="000164B7">
        <w:rPr>
          <w:rtl/>
        </w:rPr>
        <w:t xml:space="preserve">إلّا </w:t>
      </w:r>
      <w:r w:rsidRPr="009746DC">
        <w:rPr>
          <w:rtl/>
        </w:rPr>
        <w:t>نصف شهر ، و</w:t>
      </w:r>
      <w:r w:rsidR="00D83B35">
        <w:rPr>
          <w:rtl/>
        </w:rPr>
        <w:t xml:space="preserve">علىّ </w:t>
      </w:r>
      <w:r w:rsidRPr="009746DC">
        <w:rPr>
          <w:rtl/>
        </w:rPr>
        <w:t xml:space="preserve">الثاني </w:t>
      </w:r>
      <w:r w:rsidR="003928AF">
        <w:rPr>
          <w:rtl/>
        </w:rPr>
        <w:t xml:space="preserve">ستّ </w:t>
      </w:r>
      <w:r w:rsidRPr="009746DC">
        <w:rPr>
          <w:rtl/>
        </w:rPr>
        <w:t xml:space="preserve">سنين وأربعة أشهر ، وقال الشيخ </w:t>
      </w:r>
      <w:r>
        <w:rPr>
          <w:rtl/>
        </w:rPr>
        <w:t>(ره)</w:t>
      </w:r>
      <w:r w:rsidRPr="009746DC">
        <w:rPr>
          <w:rtl/>
        </w:rPr>
        <w:t xml:space="preserve"> في المصباح : روي </w:t>
      </w:r>
      <w:r w:rsidR="00D8033E">
        <w:rPr>
          <w:rtl/>
        </w:rPr>
        <w:t xml:space="preserve">ان </w:t>
      </w:r>
      <w:r w:rsidRPr="009746DC">
        <w:rPr>
          <w:rtl/>
        </w:rPr>
        <w:t xml:space="preserve">يوم السابع من ذي </w:t>
      </w:r>
      <w:r w:rsidR="00C17164">
        <w:rPr>
          <w:rtl/>
        </w:rPr>
        <w:t xml:space="preserve">الحجّة </w:t>
      </w:r>
      <w:r w:rsidRPr="009746DC">
        <w:rPr>
          <w:rtl/>
        </w:rPr>
        <w:t xml:space="preserve">ولد أبو الحسن </w:t>
      </w:r>
      <w:r w:rsidR="00551E04">
        <w:rPr>
          <w:rtl/>
        </w:rPr>
        <w:t xml:space="preserve">عليّ </w:t>
      </w:r>
      <w:r w:rsidRPr="009746DC">
        <w:rPr>
          <w:rtl/>
        </w:rPr>
        <w:t xml:space="preserve">بن </w:t>
      </w:r>
      <w:r w:rsidR="00551E04">
        <w:rPr>
          <w:rtl/>
        </w:rPr>
        <w:t xml:space="preserve">محمّد </w:t>
      </w:r>
      <w:r w:rsidRPr="009746DC">
        <w:rPr>
          <w:rtl/>
        </w:rPr>
        <w:t xml:space="preserve">العسكري </w:t>
      </w:r>
      <w:r w:rsidR="000164B7" w:rsidRPr="000164B7">
        <w:rPr>
          <w:rStyle w:val="libAlaemChar"/>
          <w:rtl/>
        </w:rPr>
        <w:t xml:space="preserve">عليهما‌السلام </w:t>
      </w:r>
      <w:r w:rsidRPr="009746DC">
        <w:rPr>
          <w:rtl/>
        </w:rPr>
        <w:t xml:space="preserve">وقال في موضع آخر : قال ابن عياش : وذكر المولودين في رجب الدعاء كما </w:t>
      </w:r>
      <w:r w:rsidR="00850EDE">
        <w:rPr>
          <w:rtl/>
        </w:rPr>
        <w:t xml:space="preserve">مرّ </w:t>
      </w:r>
      <w:r w:rsidR="00D83B35">
        <w:rPr>
          <w:rtl/>
        </w:rPr>
        <w:t xml:space="preserve">ثمّ </w:t>
      </w:r>
      <w:r w:rsidRPr="009746DC">
        <w:rPr>
          <w:rtl/>
        </w:rPr>
        <w:t xml:space="preserve">قال : وذكر ابن عياش أنه </w:t>
      </w:r>
      <w:r w:rsidR="00551E04">
        <w:rPr>
          <w:rtl/>
        </w:rPr>
        <w:t xml:space="preserve">كان </w:t>
      </w:r>
      <w:r w:rsidRPr="009746DC">
        <w:rPr>
          <w:rtl/>
        </w:rPr>
        <w:t xml:space="preserve">مولده </w:t>
      </w:r>
      <w:r w:rsidR="00850EDE">
        <w:rPr>
          <w:rStyle w:val="libAlaemChar"/>
          <w:rtl/>
        </w:rPr>
        <w:t xml:space="preserve">عليه‌السلام </w:t>
      </w:r>
      <w:r w:rsidRPr="009746DC">
        <w:rPr>
          <w:rtl/>
        </w:rPr>
        <w:t xml:space="preserve">يوم الثاني من رجب ، وذكر </w:t>
      </w:r>
      <w:r w:rsidR="00551E04">
        <w:rPr>
          <w:rtl/>
        </w:rPr>
        <w:t xml:space="preserve">أيضاً </w:t>
      </w:r>
      <w:r w:rsidRPr="009746DC">
        <w:rPr>
          <w:rtl/>
        </w:rPr>
        <w:t xml:space="preserve">أنه </w:t>
      </w:r>
      <w:r w:rsidR="00551E04">
        <w:rPr>
          <w:rtl/>
        </w:rPr>
        <w:t xml:space="preserve">كان </w:t>
      </w:r>
      <w:r w:rsidRPr="009746DC">
        <w:rPr>
          <w:rtl/>
        </w:rPr>
        <w:t xml:space="preserve">يوم الخامس ، وقال : روى إبراهيم بن هاشم القمي قال : ولد </w:t>
      </w:r>
      <w:r w:rsidR="00850EDE">
        <w:rPr>
          <w:rStyle w:val="libAlaemChar"/>
          <w:rtl/>
        </w:rPr>
        <w:t xml:space="preserve">عليه‌السلام </w:t>
      </w:r>
      <w:r w:rsidRPr="009746DC">
        <w:rPr>
          <w:rtl/>
        </w:rPr>
        <w:t>يوم الثلاثاء لثلاث عشرة ليلة مضت من رجب سنة أربع عشرة ومائتين.</w:t>
      </w:r>
    </w:p>
    <w:p w:rsidR="008930D5" w:rsidRDefault="008930D5" w:rsidP="008930D5">
      <w:pPr>
        <w:pStyle w:val="libNormal"/>
        <w:rPr>
          <w:rtl/>
        </w:rPr>
      </w:pPr>
      <w:r>
        <w:rPr>
          <w:rtl/>
        </w:rPr>
        <w:br w:type="page"/>
      </w:r>
    </w:p>
    <w:p w:rsidR="00B717C7" w:rsidRPr="009746DC" w:rsidRDefault="00B717C7" w:rsidP="002216FF">
      <w:pPr>
        <w:pStyle w:val="libNormal"/>
        <w:rPr>
          <w:rtl/>
        </w:rPr>
      </w:pPr>
      <w:r>
        <w:rPr>
          <w:rtl/>
        </w:rPr>
        <w:lastRenderedPageBreak/>
        <w:t>و</w:t>
      </w:r>
      <w:r w:rsidRPr="009746DC">
        <w:rPr>
          <w:rtl/>
        </w:rPr>
        <w:t>خمسين ومائتين وروي أنه قبض</w:t>
      </w:r>
      <w:r w:rsidRPr="001F1D29">
        <w:rPr>
          <w:rtl/>
        </w:rPr>
        <w:t xml:space="preserve"> </w:t>
      </w:r>
      <w:r w:rsidR="00850EDE">
        <w:rPr>
          <w:rStyle w:val="libAlaemChar"/>
          <w:rtl/>
        </w:rPr>
        <w:t xml:space="preserve">عليه‌السلام </w:t>
      </w:r>
      <w:r w:rsidRPr="009746DC">
        <w:rPr>
          <w:rtl/>
        </w:rPr>
        <w:t>في رجب سنة أربع وخمسين ومائتين وله إحدى وأربعون سنة وست</w:t>
      </w:r>
      <w:r w:rsidR="002216FF">
        <w:rPr>
          <w:rFonts w:hint="cs"/>
          <w:rtl/>
        </w:rPr>
        <w:t>ّ</w:t>
      </w:r>
      <w:r w:rsidRPr="009746DC">
        <w:rPr>
          <w:rtl/>
        </w:rPr>
        <w:t xml:space="preserve">ة أشهر </w:t>
      </w:r>
      <w:r w:rsidR="002216FF">
        <w:rPr>
          <w:rFonts w:hint="cs"/>
          <w:rtl/>
        </w:rPr>
        <w:t>.</w:t>
      </w:r>
      <w:r w:rsidRPr="009746DC">
        <w:rPr>
          <w:rtl/>
        </w:rPr>
        <w:t xml:space="preserve">وأربعون سنة </w:t>
      </w:r>
      <w:r w:rsidR="00D83B35">
        <w:rPr>
          <w:rtl/>
        </w:rPr>
        <w:t xml:space="preserve">علىّ </w:t>
      </w:r>
      <w:r w:rsidRPr="009746DC">
        <w:rPr>
          <w:rtl/>
        </w:rPr>
        <w:t xml:space="preserve">المولد الآخر الذي روي </w:t>
      </w:r>
      <w:r w:rsidR="002216FF">
        <w:rPr>
          <w:rFonts w:hint="cs"/>
          <w:rtl/>
        </w:rPr>
        <w:t xml:space="preserve">، </w:t>
      </w:r>
      <w:r w:rsidR="00551E04">
        <w:rPr>
          <w:rtl/>
        </w:rPr>
        <w:t xml:space="preserve">وكان </w:t>
      </w:r>
      <w:r w:rsidRPr="009746DC">
        <w:rPr>
          <w:rtl/>
        </w:rPr>
        <w:t>المتو</w:t>
      </w:r>
      <w:r w:rsidR="006A0B61">
        <w:rPr>
          <w:rtl/>
        </w:rPr>
        <w:t xml:space="preserve">كلّ </w:t>
      </w:r>
      <w:r w:rsidRPr="009746DC">
        <w:rPr>
          <w:rtl/>
        </w:rPr>
        <w:t>أشخصه مع يحيى بن هرثمة بن أعين من المدينة إلى سر</w:t>
      </w:r>
      <w:r w:rsidR="002216FF">
        <w:rPr>
          <w:rFonts w:hint="cs"/>
          <w:rtl/>
        </w:rPr>
        <w:t>َّ</w:t>
      </w:r>
      <w:r w:rsidRPr="009746DC">
        <w:rPr>
          <w:rtl/>
        </w:rPr>
        <w:t xml:space="preserve"> من رأى </w:t>
      </w:r>
      <w:r w:rsidR="002216FF">
        <w:rPr>
          <w:rFonts w:hint="cs"/>
          <w:rtl/>
        </w:rPr>
        <w:t xml:space="preserve">، </w:t>
      </w:r>
      <w:r w:rsidRPr="009746DC">
        <w:rPr>
          <w:rtl/>
        </w:rPr>
        <w:t>ف</w:t>
      </w:r>
      <w:r w:rsidR="00551E04">
        <w:rPr>
          <w:rtl/>
        </w:rPr>
        <w:t xml:space="preserve">توفّي </w:t>
      </w:r>
      <w:r w:rsidRPr="009746DC">
        <w:rPr>
          <w:rtl/>
        </w:rPr>
        <w:t>بها</w:t>
      </w:r>
      <w:r w:rsidRPr="001F1D29">
        <w:rPr>
          <w:rtl/>
        </w:rPr>
        <w:t xml:space="preserve"> </w:t>
      </w:r>
      <w:r w:rsidR="00850EDE">
        <w:rPr>
          <w:rStyle w:val="libAlaemChar"/>
          <w:rtl/>
        </w:rPr>
        <w:t xml:space="preserve">عليه‌السلام </w:t>
      </w:r>
      <w:r w:rsidRPr="009746DC">
        <w:rPr>
          <w:rtl/>
        </w:rPr>
        <w:t xml:space="preserve">ودفن في داره </w:t>
      </w:r>
      <w:r w:rsidR="002216FF">
        <w:rPr>
          <w:rFonts w:hint="cs"/>
          <w:rtl/>
        </w:rPr>
        <w:t xml:space="preserve">. </w:t>
      </w:r>
      <w:r w:rsidR="00551E04">
        <w:rPr>
          <w:rtl/>
        </w:rPr>
        <w:t xml:space="preserve">وأمّه أمّ </w:t>
      </w:r>
      <w:r w:rsidRPr="009746DC">
        <w:rPr>
          <w:rtl/>
        </w:rPr>
        <w:t>ولد يقال لها سمانة</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216FF">
      <w:pPr>
        <w:pStyle w:val="libNormal"/>
        <w:rPr>
          <w:rtl/>
        </w:rPr>
      </w:pPr>
      <w:r w:rsidRPr="009746DC">
        <w:rPr>
          <w:rtl/>
        </w:rPr>
        <w:t xml:space="preserve">وقال في </w:t>
      </w:r>
      <w:r w:rsidR="00CE1B2F">
        <w:rPr>
          <w:rtl/>
        </w:rPr>
        <w:t xml:space="preserve">إعلام </w:t>
      </w:r>
      <w:r w:rsidRPr="009746DC">
        <w:rPr>
          <w:rtl/>
        </w:rPr>
        <w:t xml:space="preserve">الورى : ولد </w:t>
      </w:r>
      <w:r w:rsidR="00850EDE">
        <w:rPr>
          <w:rStyle w:val="libAlaemChar"/>
          <w:rtl/>
        </w:rPr>
        <w:t xml:space="preserve">عليه‌السلام </w:t>
      </w:r>
      <w:r w:rsidRPr="009746DC">
        <w:rPr>
          <w:rtl/>
        </w:rPr>
        <w:t xml:space="preserve">بصريا من المدينة النصف من ذي </w:t>
      </w:r>
      <w:r w:rsidR="00C17164">
        <w:rPr>
          <w:rtl/>
        </w:rPr>
        <w:t xml:space="preserve">الحجّة </w:t>
      </w:r>
      <w:r w:rsidRPr="009746DC">
        <w:rPr>
          <w:rtl/>
        </w:rPr>
        <w:t xml:space="preserve">سنة اثنتا عشرة ومائتين ، وفي رواية ابن عياش : يوم الثلاثاء الخامس من رجب ، </w:t>
      </w:r>
      <w:r w:rsidR="00551E04">
        <w:rPr>
          <w:rtl/>
        </w:rPr>
        <w:t xml:space="preserve">وأمّه أمّ </w:t>
      </w:r>
      <w:r w:rsidRPr="009746DC">
        <w:rPr>
          <w:rtl/>
        </w:rPr>
        <w:t>ولد يقال لها سمانة.</w:t>
      </w:r>
    </w:p>
    <w:p w:rsidR="00B717C7" w:rsidRPr="009746DC" w:rsidRDefault="00B717C7" w:rsidP="002216FF">
      <w:pPr>
        <w:pStyle w:val="libNormal"/>
        <w:rPr>
          <w:rtl/>
        </w:rPr>
      </w:pPr>
      <w:r w:rsidRPr="009746DC">
        <w:rPr>
          <w:rtl/>
        </w:rPr>
        <w:t xml:space="preserve">وقال ابن شهرآشوب : ويقال : </w:t>
      </w:r>
      <w:r w:rsidR="00D8033E">
        <w:rPr>
          <w:rtl/>
        </w:rPr>
        <w:t>ان</w:t>
      </w:r>
      <w:r w:rsidR="002216FF">
        <w:rPr>
          <w:rFonts w:hint="cs"/>
          <w:rtl/>
        </w:rPr>
        <w:t>ّ</w:t>
      </w:r>
      <w:r w:rsidR="00D8033E">
        <w:rPr>
          <w:rtl/>
        </w:rPr>
        <w:t xml:space="preserve"> </w:t>
      </w:r>
      <w:r w:rsidR="00551E04">
        <w:rPr>
          <w:rtl/>
        </w:rPr>
        <w:t xml:space="preserve">أمّه </w:t>
      </w:r>
      <w:r w:rsidRPr="009746DC">
        <w:rPr>
          <w:rtl/>
        </w:rPr>
        <w:t>المعروفة بالسي</w:t>
      </w:r>
      <w:r w:rsidR="002216FF">
        <w:rPr>
          <w:rFonts w:hint="cs"/>
          <w:rtl/>
        </w:rPr>
        <w:t>ّ</w:t>
      </w:r>
      <w:r w:rsidRPr="009746DC">
        <w:rPr>
          <w:rtl/>
        </w:rPr>
        <w:t xml:space="preserve">دة </w:t>
      </w:r>
      <w:r w:rsidR="00551E04">
        <w:rPr>
          <w:rtl/>
        </w:rPr>
        <w:t xml:space="preserve">أمّ </w:t>
      </w:r>
      <w:r w:rsidRPr="009746DC">
        <w:rPr>
          <w:rtl/>
        </w:rPr>
        <w:t>الفضل ، وقال ابن بابويه : و</w:t>
      </w:r>
      <w:r w:rsidR="00292DF4">
        <w:rPr>
          <w:rtl/>
        </w:rPr>
        <w:t xml:space="preserve">سمّه </w:t>
      </w:r>
      <w:r w:rsidRPr="009746DC">
        <w:rPr>
          <w:rtl/>
        </w:rPr>
        <w:t xml:space="preserve">المعتمد ، وقال الكفعمي : </w:t>
      </w:r>
      <w:r w:rsidR="00292DF4">
        <w:rPr>
          <w:rtl/>
        </w:rPr>
        <w:t xml:space="preserve">سمّه </w:t>
      </w:r>
      <w:r w:rsidRPr="009746DC">
        <w:rPr>
          <w:rtl/>
        </w:rPr>
        <w:t>المعتز.</w:t>
      </w:r>
    </w:p>
    <w:p w:rsidR="00B717C7" w:rsidRPr="009746DC" w:rsidRDefault="00B717C7" w:rsidP="001B5DD2">
      <w:pPr>
        <w:pStyle w:val="libNormal"/>
        <w:rPr>
          <w:rtl/>
        </w:rPr>
      </w:pPr>
      <w:r w:rsidRPr="009746DC">
        <w:rPr>
          <w:rtl/>
        </w:rPr>
        <w:t xml:space="preserve">واختلف في تاريخ وفاته </w:t>
      </w:r>
      <w:r w:rsidR="00850EDE">
        <w:rPr>
          <w:rStyle w:val="libAlaemChar"/>
          <w:rtl/>
        </w:rPr>
        <w:t xml:space="preserve">عليه‌السلام </w:t>
      </w:r>
      <w:r w:rsidRPr="009746DC">
        <w:rPr>
          <w:rtl/>
        </w:rPr>
        <w:t xml:space="preserve">قال الشيخ في المصباح : روى إبراهيم بن هاشم القمي قال : </w:t>
      </w:r>
      <w:r w:rsidR="00551E04">
        <w:rPr>
          <w:rtl/>
        </w:rPr>
        <w:t xml:space="preserve">توفّي </w:t>
      </w:r>
      <w:r w:rsidRPr="009746DC">
        <w:rPr>
          <w:rtl/>
        </w:rPr>
        <w:t xml:space="preserve">يوم الاثنين لثلاث خلون من رجب سنة أربع وخمسين ومائتين ، ونحوه روي عن ابن عياش وزادوا له يومئذ إحدى وأربعون سنة ، وقال ابن شهرآشوب قبض </w:t>
      </w:r>
      <w:r w:rsidR="00850EDE">
        <w:rPr>
          <w:rStyle w:val="libAlaemChar"/>
          <w:rtl/>
        </w:rPr>
        <w:t xml:space="preserve">عليه‌السلام </w:t>
      </w:r>
      <w:r w:rsidRPr="009746DC">
        <w:rPr>
          <w:rtl/>
        </w:rPr>
        <w:t>بسر</w:t>
      </w:r>
      <w:r w:rsidR="001B5DD2">
        <w:rPr>
          <w:rFonts w:hint="cs"/>
          <w:rtl/>
        </w:rPr>
        <w:t>ّ</w:t>
      </w:r>
      <w:r w:rsidRPr="009746DC">
        <w:rPr>
          <w:rtl/>
        </w:rPr>
        <w:t xml:space="preserve"> من رأى الثالث من رجب ، وقيل : يوم الاثنين لثلاث ليال بقين من جمادى الآخرة نصف </w:t>
      </w:r>
      <w:r w:rsidR="00C948D0">
        <w:rPr>
          <w:rtl/>
        </w:rPr>
        <w:t xml:space="preserve">النّهار </w:t>
      </w:r>
      <w:r w:rsidRPr="009746DC">
        <w:rPr>
          <w:rtl/>
        </w:rPr>
        <w:t xml:space="preserve">، وقال </w:t>
      </w:r>
      <w:r w:rsidR="00551E04">
        <w:rPr>
          <w:rtl/>
        </w:rPr>
        <w:t xml:space="preserve">محمّد </w:t>
      </w:r>
      <w:r w:rsidRPr="009746DC">
        <w:rPr>
          <w:rtl/>
        </w:rPr>
        <w:t xml:space="preserve">بن طلحة : مات لخمس ليال بقين من جمادى الآخرة وكذا قال ابن الخشاب ، وفي </w:t>
      </w:r>
      <w:r w:rsidR="00CE1B2F">
        <w:rPr>
          <w:rtl/>
        </w:rPr>
        <w:t xml:space="preserve">إعلام </w:t>
      </w:r>
      <w:r w:rsidRPr="009746DC">
        <w:rPr>
          <w:rtl/>
        </w:rPr>
        <w:t xml:space="preserve">الورى وربيع الشيعة : قبض </w:t>
      </w:r>
      <w:r w:rsidR="00850EDE">
        <w:rPr>
          <w:rStyle w:val="libAlaemChar"/>
          <w:rtl/>
        </w:rPr>
        <w:t xml:space="preserve">عليه‌السلام </w:t>
      </w:r>
      <w:r w:rsidRPr="009746DC">
        <w:rPr>
          <w:rtl/>
        </w:rPr>
        <w:t xml:space="preserve">بسر من رأى في رجب سنة أربع وخمسين ومائتين ، وله يومئذ إحدى وأربعون سنة وأشهر ، </w:t>
      </w:r>
      <w:r w:rsidR="00551E04">
        <w:rPr>
          <w:rtl/>
        </w:rPr>
        <w:t xml:space="preserve">وكان </w:t>
      </w:r>
      <w:r w:rsidRPr="009746DC">
        <w:rPr>
          <w:rtl/>
        </w:rPr>
        <w:t>المتو</w:t>
      </w:r>
      <w:r w:rsidR="006A0B61">
        <w:rPr>
          <w:rtl/>
        </w:rPr>
        <w:t xml:space="preserve">كلّ </w:t>
      </w:r>
      <w:r w:rsidRPr="009746DC">
        <w:rPr>
          <w:rtl/>
        </w:rPr>
        <w:t xml:space="preserve">قد أشخصه مع يحيى بن هرثمة بن أعين من المدينة إلى سر من رأى ، </w:t>
      </w:r>
      <w:r w:rsidR="009A6ED8">
        <w:rPr>
          <w:rtl/>
        </w:rPr>
        <w:t xml:space="preserve">فأقام </w:t>
      </w:r>
      <w:r w:rsidRPr="009746DC">
        <w:rPr>
          <w:rtl/>
        </w:rPr>
        <w:t xml:space="preserve">بها </w:t>
      </w:r>
      <w:r w:rsidR="00FE5F86">
        <w:rPr>
          <w:rtl/>
        </w:rPr>
        <w:t xml:space="preserve">حتّى </w:t>
      </w:r>
      <w:r w:rsidRPr="009746DC">
        <w:rPr>
          <w:rtl/>
        </w:rPr>
        <w:t xml:space="preserve">مضى لسبيله ، وكانت مدة إمامته ثلاث وثلاثين سنة ، </w:t>
      </w:r>
      <w:r w:rsidR="00551E04">
        <w:rPr>
          <w:rtl/>
        </w:rPr>
        <w:t xml:space="preserve">وأمّه أمّ </w:t>
      </w:r>
      <w:r w:rsidRPr="009746DC">
        <w:rPr>
          <w:rtl/>
        </w:rPr>
        <w:t>ولد يقال لها :</w:t>
      </w:r>
      <w:r>
        <w:rPr>
          <w:rFonts w:hint="cs"/>
          <w:rtl/>
        </w:rPr>
        <w:t xml:space="preserve"> </w:t>
      </w:r>
      <w:r w:rsidRPr="009746DC">
        <w:rPr>
          <w:rtl/>
        </w:rPr>
        <w:t xml:space="preserve">سمانة ، ولقبه النقي والعالم والفقيه والأمين والطيب ، ويقال له أبو الحسن الثالث ، </w:t>
      </w:r>
      <w:r w:rsidR="00551E04">
        <w:rPr>
          <w:rtl/>
        </w:rPr>
        <w:t xml:space="preserve">وكان </w:t>
      </w:r>
      <w:r w:rsidRPr="009746DC">
        <w:rPr>
          <w:rtl/>
        </w:rPr>
        <w:t xml:space="preserve">في </w:t>
      </w:r>
      <w:r w:rsidR="00BE737F">
        <w:rPr>
          <w:rtl/>
        </w:rPr>
        <w:t xml:space="preserve">أيّام </w:t>
      </w:r>
      <w:r w:rsidRPr="009746DC">
        <w:rPr>
          <w:rtl/>
        </w:rPr>
        <w:t xml:space="preserve">إمامته بقية ملك المعتصم </w:t>
      </w:r>
      <w:r w:rsidR="00D83B35">
        <w:rPr>
          <w:rtl/>
        </w:rPr>
        <w:t xml:space="preserve">ثمّ </w:t>
      </w:r>
      <w:r w:rsidRPr="009746DC">
        <w:rPr>
          <w:rtl/>
        </w:rPr>
        <w:t xml:space="preserve">ملك الواثق خمس سنين وسبعة أشهر ، </w:t>
      </w:r>
      <w:r w:rsidR="00D83B35">
        <w:rPr>
          <w:rtl/>
        </w:rPr>
        <w:t xml:space="preserve">ثمّ </w:t>
      </w:r>
      <w:r w:rsidRPr="009746DC">
        <w:rPr>
          <w:rtl/>
        </w:rPr>
        <w:t>ملك المتو</w:t>
      </w:r>
      <w:r w:rsidR="006A0B61">
        <w:rPr>
          <w:rtl/>
        </w:rPr>
        <w:t xml:space="preserve">كلّ </w:t>
      </w:r>
      <w:r w:rsidRPr="009746DC">
        <w:rPr>
          <w:rtl/>
        </w:rPr>
        <w:t xml:space="preserve">أربع عشرة سنة ، </w:t>
      </w:r>
      <w:r w:rsidR="00D83B35">
        <w:rPr>
          <w:rtl/>
        </w:rPr>
        <w:t xml:space="preserve">ثمّ </w:t>
      </w:r>
      <w:r w:rsidRPr="009746DC">
        <w:rPr>
          <w:rtl/>
        </w:rPr>
        <w:t xml:space="preserve">ملك ابنه المنتصر ستة أشهر ، </w:t>
      </w:r>
      <w:r w:rsidR="00D83B35">
        <w:rPr>
          <w:rtl/>
        </w:rPr>
        <w:t xml:space="preserve">ثمّ </w:t>
      </w:r>
      <w:r w:rsidRPr="009746DC">
        <w:rPr>
          <w:rtl/>
        </w:rPr>
        <w:t xml:space="preserve">ملك المستعين وهو أحمد بن المعتصم سنتين وتسعة أشهر </w:t>
      </w:r>
      <w:r w:rsidR="00D83B35">
        <w:rPr>
          <w:rtl/>
        </w:rPr>
        <w:t xml:space="preserve">ثمّ </w:t>
      </w:r>
      <w:r w:rsidRPr="009746DC">
        <w:rPr>
          <w:rtl/>
        </w:rPr>
        <w:t>ملك المعتز وهو الزبير بن المتو</w:t>
      </w:r>
      <w:r w:rsidR="006A0B61">
        <w:rPr>
          <w:rtl/>
        </w:rPr>
        <w:t xml:space="preserve">كلّ </w:t>
      </w:r>
      <w:r w:rsidRPr="009746DC">
        <w:rPr>
          <w:rtl/>
        </w:rPr>
        <w:t xml:space="preserve">ثماني سنين وستة أشهر وفي آخر ملكه استشهد ولي الله </w:t>
      </w:r>
      <w:r w:rsidR="00551E04">
        <w:rPr>
          <w:rtl/>
        </w:rPr>
        <w:t xml:space="preserve">عليّ </w:t>
      </w:r>
      <w:r w:rsidRPr="009746DC">
        <w:rPr>
          <w:rtl/>
        </w:rPr>
        <w:t xml:space="preserve">بن </w:t>
      </w:r>
      <w:r w:rsidR="00551E04">
        <w:rPr>
          <w:rtl/>
        </w:rPr>
        <w:t xml:space="preserve">محمّد </w:t>
      </w:r>
      <w:r w:rsidRPr="009746DC">
        <w:rPr>
          <w:rtl/>
        </w:rPr>
        <w:t>ودفن في داره بسر من</w:t>
      </w:r>
    </w:p>
    <w:p w:rsidR="008930D5" w:rsidRDefault="008930D5" w:rsidP="008930D5">
      <w:pPr>
        <w:pStyle w:val="libNormal"/>
        <w:rPr>
          <w:rtl/>
        </w:rPr>
      </w:pPr>
      <w:r>
        <w:rPr>
          <w:rtl/>
        </w:rPr>
        <w:br w:type="page"/>
      </w:r>
    </w:p>
    <w:p w:rsidR="00B717C7" w:rsidRPr="009746DC" w:rsidRDefault="00B717C7" w:rsidP="001B5DD2">
      <w:pPr>
        <w:pStyle w:val="libNormal"/>
        <w:rPr>
          <w:rtl/>
        </w:rPr>
      </w:pPr>
      <w:r w:rsidRPr="009746DC">
        <w:rPr>
          <w:rtl/>
        </w:rPr>
        <w:lastRenderedPageBreak/>
        <w:t>1</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F00D81">
        <w:rPr>
          <w:rtl/>
        </w:rPr>
        <w:t xml:space="preserve">الوشّاء </w:t>
      </w:r>
      <w:r w:rsidRPr="009746DC">
        <w:rPr>
          <w:rtl/>
        </w:rPr>
        <w:t>، عن خير</w:t>
      </w:r>
      <w:r w:rsidR="00D8033E">
        <w:rPr>
          <w:rtl/>
        </w:rPr>
        <w:t xml:space="preserve">ان </w:t>
      </w:r>
      <w:r w:rsidRPr="009746DC">
        <w:rPr>
          <w:rtl/>
        </w:rPr>
        <w:t xml:space="preserve">الأسباطي قال قدمت </w:t>
      </w:r>
      <w:r w:rsidR="00D83B35">
        <w:rPr>
          <w:rtl/>
        </w:rPr>
        <w:t xml:space="preserve">علىّ </w:t>
      </w:r>
      <w:r w:rsidRPr="009746DC">
        <w:rPr>
          <w:rtl/>
        </w:rPr>
        <w:t xml:space="preserve">أبي الحسن </w:t>
      </w:r>
      <w:r w:rsidR="00850EDE">
        <w:rPr>
          <w:rStyle w:val="libAlaemChar"/>
          <w:rtl/>
        </w:rPr>
        <w:t xml:space="preserve">عليه‌السلام </w:t>
      </w:r>
      <w:r w:rsidRPr="009746DC">
        <w:rPr>
          <w:rtl/>
        </w:rPr>
        <w:t>المدينة فقال لي ما خبر الواثق عندك</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B5DD2">
      <w:pPr>
        <w:pStyle w:val="libNormal"/>
        <w:rPr>
          <w:rtl/>
        </w:rPr>
      </w:pPr>
      <w:r w:rsidRPr="009746DC">
        <w:rPr>
          <w:rtl/>
        </w:rPr>
        <w:t>رأى ، انتهى.</w:t>
      </w:r>
    </w:p>
    <w:p w:rsidR="00B717C7" w:rsidRPr="009746DC" w:rsidRDefault="00B717C7" w:rsidP="001B5DD2">
      <w:pPr>
        <w:pStyle w:val="libNormal"/>
        <w:rPr>
          <w:rtl/>
        </w:rPr>
      </w:pPr>
      <w:r w:rsidRPr="009746DC">
        <w:rPr>
          <w:rtl/>
        </w:rPr>
        <w:t xml:space="preserve">وفي الصحاح : </w:t>
      </w:r>
      <w:r w:rsidRPr="00C875FB">
        <w:rPr>
          <w:rtl/>
        </w:rPr>
        <w:t>الهرثمة</w:t>
      </w:r>
      <w:r w:rsidRPr="009746DC">
        <w:rPr>
          <w:rtl/>
        </w:rPr>
        <w:t xml:space="preserve"> الأسد ومنه سمي الرجل هرثمة.</w:t>
      </w:r>
    </w:p>
    <w:p w:rsidR="00B717C7" w:rsidRPr="009746DC" w:rsidRDefault="00B717C7" w:rsidP="001B5DD2">
      <w:pPr>
        <w:pStyle w:val="libNormal"/>
        <w:rPr>
          <w:rtl/>
        </w:rPr>
      </w:pPr>
      <w:r w:rsidRPr="00292DF4">
        <w:rPr>
          <w:rStyle w:val="libBold1Char"/>
          <w:rtl/>
        </w:rPr>
        <w:t>الحديث الأول :</w:t>
      </w:r>
      <w:r w:rsidRPr="009746DC">
        <w:rPr>
          <w:rtl/>
        </w:rPr>
        <w:t xml:space="preserve"> ضعيف </w:t>
      </w:r>
      <w:r w:rsidR="004972A6">
        <w:rPr>
          <w:rtl/>
        </w:rPr>
        <w:t>على</w:t>
      </w:r>
      <w:r w:rsidR="00D83B35">
        <w:rPr>
          <w:rtl/>
        </w:rPr>
        <w:t xml:space="preserve"> </w:t>
      </w:r>
      <w:r w:rsidRPr="009746DC">
        <w:rPr>
          <w:rtl/>
        </w:rPr>
        <w:t>المشهور.</w:t>
      </w:r>
    </w:p>
    <w:p w:rsidR="00B717C7" w:rsidRPr="009746DC" w:rsidRDefault="00B717C7" w:rsidP="001B5DD2">
      <w:pPr>
        <w:pStyle w:val="libNormal"/>
        <w:rPr>
          <w:rtl/>
        </w:rPr>
      </w:pPr>
      <w:r w:rsidRPr="009746DC">
        <w:rPr>
          <w:rtl/>
        </w:rPr>
        <w:t>وفي رجال الشيخ خير</w:t>
      </w:r>
      <w:r w:rsidR="00D8033E">
        <w:rPr>
          <w:rtl/>
        </w:rPr>
        <w:t xml:space="preserve">ان </w:t>
      </w:r>
      <w:r w:rsidRPr="009746DC">
        <w:rPr>
          <w:rtl/>
        </w:rPr>
        <w:t xml:space="preserve">الخادم ثقة « دي » </w:t>
      </w:r>
      <w:r w:rsidRPr="001B5DD2">
        <w:rPr>
          <w:rStyle w:val="libFootnotenumChar"/>
          <w:rtl/>
        </w:rPr>
        <w:t>(1)</w:t>
      </w:r>
      <w:r w:rsidRPr="009746DC">
        <w:rPr>
          <w:rtl/>
        </w:rPr>
        <w:t xml:space="preserve"> خير</w:t>
      </w:r>
      <w:r w:rsidR="00D8033E">
        <w:rPr>
          <w:rtl/>
        </w:rPr>
        <w:t xml:space="preserve">ان </w:t>
      </w:r>
      <w:r w:rsidRPr="009746DC">
        <w:rPr>
          <w:rtl/>
        </w:rPr>
        <w:t>بن إسحاق الراكاني « دي » وفي « جش » خير</w:t>
      </w:r>
      <w:r w:rsidR="00D8033E">
        <w:rPr>
          <w:rtl/>
        </w:rPr>
        <w:t xml:space="preserve">ان </w:t>
      </w:r>
      <w:r w:rsidRPr="009746DC">
        <w:rPr>
          <w:rtl/>
        </w:rPr>
        <w:t xml:space="preserve">مولى </w:t>
      </w:r>
      <w:r w:rsidR="00F00D81">
        <w:rPr>
          <w:rtl/>
        </w:rPr>
        <w:t>الرّضا</w:t>
      </w:r>
      <w:r w:rsidRPr="009746DC">
        <w:rPr>
          <w:rtl/>
        </w:rPr>
        <w:t xml:space="preserve"> </w:t>
      </w:r>
      <w:r w:rsidR="00850EDE">
        <w:rPr>
          <w:rStyle w:val="libAlaemChar"/>
          <w:rtl/>
        </w:rPr>
        <w:t xml:space="preserve">عليه‌السلام </w:t>
      </w:r>
      <w:r w:rsidRPr="009746DC">
        <w:rPr>
          <w:rtl/>
        </w:rPr>
        <w:t>له كتاب روى عنه العبيدي.</w:t>
      </w:r>
    </w:p>
    <w:p w:rsidR="00B717C7" w:rsidRPr="009746DC" w:rsidRDefault="00B717C7" w:rsidP="001B5DD2">
      <w:pPr>
        <w:pStyle w:val="libNormal"/>
        <w:rPr>
          <w:rtl/>
        </w:rPr>
      </w:pPr>
      <w:r w:rsidRPr="00C875FB">
        <w:rPr>
          <w:rtl/>
        </w:rPr>
        <w:t>والواثق</w:t>
      </w:r>
      <w:r w:rsidRPr="009746DC">
        <w:rPr>
          <w:rtl/>
        </w:rPr>
        <w:t xml:space="preserve"> هو هارون بن المعتصم بن هارون الرشيد بن المهدي بن المنصور بن </w:t>
      </w:r>
      <w:r w:rsidR="00551E04">
        <w:rPr>
          <w:rtl/>
        </w:rPr>
        <w:t xml:space="preserve">محمّد </w:t>
      </w:r>
      <w:r w:rsidRPr="009746DC">
        <w:rPr>
          <w:rtl/>
        </w:rPr>
        <w:t xml:space="preserve">بن </w:t>
      </w:r>
      <w:r w:rsidR="00551E04">
        <w:rPr>
          <w:rtl/>
        </w:rPr>
        <w:t xml:space="preserve">عليّ </w:t>
      </w:r>
      <w:r w:rsidRPr="009746DC">
        <w:rPr>
          <w:rtl/>
        </w:rPr>
        <w:t>بن عبد الله بن العباس ، التاسع من الخلفاء العباسية لعنهم الله.</w:t>
      </w:r>
    </w:p>
    <w:p w:rsidR="00B717C7" w:rsidRPr="009746DC" w:rsidRDefault="00B717C7" w:rsidP="001B5DD2">
      <w:pPr>
        <w:pStyle w:val="libNormal"/>
        <w:rPr>
          <w:rtl/>
        </w:rPr>
      </w:pPr>
      <w:r w:rsidRPr="009746DC">
        <w:rPr>
          <w:rtl/>
        </w:rPr>
        <w:t xml:space="preserve">وقال في الكامل : بويع في اليوم الذي </w:t>
      </w:r>
      <w:r w:rsidR="00551E04">
        <w:rPr>
          <w:rtl/>
        </w:rPr>
        <w:t xml:space="preserve">توفّي </w:t>
      </w:r>
      <w:r w:rsidRPr="009746DC">
        <w:rPr>
          <w:rtl/>
        </w:rPr>
        <w:t>فيه أبوه وذلك يوم الخميس ل</w:t>
      </w:r>
      <w:r w:rsidR="00551E04">
        <w:rPr>
          <w:rtl/>
        </w:rPr>
        <w:t xml:space="preserve">ثمان </w:t>
      </w:r>
      <w:r w:rsidRPr="009746DC">
        <w:rPr>
          <w:rtl/>
        </w:rPr>
        <w:t xml:space="preserve">عشرة مضت من ربيع الأول سنة سبع وعشرين ومائتين ، </w:t>
      </w:r>
      <w:r w:rsidR="00551E04">
        <w:rPr>
          <w:rtl/>
        </w:rPr>
        <w:t xml:space="preserve">وكان يكنّى </w:t>
      </w:r>
      <w:r w:rsidRPr="009746DC">
        <w:rPr>
          <w:rtl/>
        </w:rPr>
        <w:t xml:space="preserve">أبا جعفر </w:t>
      </w:r>
      <w:r w:rsidR="00551E04">
        <w:rPr>
          <w:rtl/>
        </w:rPr>
        <w:t xml:space="preserve">وأمّه أمّ </w:t>
      </w:r>
      <w:r w:rsidRPr="009746DC">
        <w:rPr>
          <w:rtl/>
        </w:rPr>
        <w:t>ولد رومية تسم</w:t>
      </w:r>
      <w:r w:rsidR="004972A6">
        <w:rPr>
          <w:rFonts w:hint="cs"/>
          <w:rtl/>
        </w:rPr>
        <w:t>ّ</w:t>
      </w:r>
      <w:r w:rsidRPr="009746DC">
        <w:rPr>
          <w:rtl/>
        </w:rPr>
        <w:t xml:space="preserve">ى قراطيس ، </w:t>
      </w:r>
      <w:r w:rsidR="00551E04">
        <w:rPr>
          <w:rtl/>
        </w:rPr>
        <w:t xml:space="preserve">وتوفّي </w:t>
      </w:r>
      <w:r w:rsidRPr="009746DC">
        <w:rPr>
          <w:rtl/>
        </w:rPr>
        <w:t>ل</w:t>
      </w:r>
      <w:r w:rsidR="003928AF">
        <w:rPr>
          <w:rtl/>
        </w:rPr>
        <w:t xml:space="preserve">ستّ </w:t>
      </w:r>
      <w:r w:rsidRPr="009746DC">
        <w:rPr>
          <w:rtl/>
        </w:rPr>
        <w:t xml:space="preserve">بقين من ذي </w:t>
      </w:r>
      <w:r w:rsidR="00C17164">
        <w:rPr>
          <w:rtl/>
        </w:rPr>
        <w:t xml:space="preserve">الحجّة </w:t>
      </w:r>
      <w:r w:rsidRPr="009746DC">
        <w:rPr>
          <w:rtl/>
        </w:rPr>
        <w:t xml:space="preserve">سنة اثنتين وثلاثين ومائتين ، فكانت خلافته خمس سنين وتسعة أشهر وخمسة </w:t>
      </w:r>
      <w:r w:rsidR="00BE737F">
        <w:rPr>
          <w:rtl/>
        </w:rPr>
        <w:t xml:space="preserve">أيّام </w:t>
      </w:r>
      <w:r w:rsidRPr="009746DC">
        <w:rPr>
          <w:rtl/>
        </w:rPr>
        <w:t xml:space="preserve">، </w:t>
      </w:r>
      <w:r w:rsidR="00551E04">
        <w:rPr>
          <w:rtl/>
        </w:rPr>
        <w:t xml:space="preserve">وكان </w:t>
      </w:r>
      <w:r w:rsidRPr="009746DC">
        <w:rPr>
          <w:rtl/>
        </w:rPr>
        <w:t xml:space="preserve">عمره اثنتين وثلاثين سنة ، وقيل : </w:t>
      </w:r>
      <w:r w:rsidR="00551E04">
        <w:rPr>
          <w:rtl/>
        </w:rPr>
        <w:t xml:space="preserve">كان </w:t>
      </w:r>
      <w:r w:rsidRPr="009746DC">
        <w:rPr>
          <w:rtl/>
        </w:rPr>
        <w:t xml:space="preserve">ستا وثلاثين قال : قال أحمد بن </w:t>
      </w:r>
      <w:r w:rsidR="00551E04">
        <w:rPr>
          <w:rtl/>
        </w:rPr>
        <w:t xml:space="preserve">محمّد </w:t>
      </w:r>
      <w:r w:rsidRPr="009746DC">
        <w:rPr>
          <w:rtl/>
        </w:rPr>
        <w:t>الواسطي : كنت فيمن يمرضه ي</w:t>
      </w:r>
      <w:r w:rsidR="00843F80">
        <w:rPr>
          <w:rtl/>
        </w:rPr>
        <w:t xml:space="preserve">عنّي </w:t>
      </w:r>
      <w:r w:rsidRPr="009746DC">
        <w:rPr>
          <w:rtl/>
        </w:rPr>
        <w:t xml:space="preserve">الواثق ، فلحقته غشية وأنا في جماعة من أصحابه </w:t>
      </w:r>
      <w:r w:rsidR="004972A6">
        <w:rPr>
          <w:rtl/>
        </w:rPr>
        <w:t xml:space="preserve">قيام </w:t>
      </w:r>
      <w:r w:rsidRPr="009746DC">
        <w:rPr>
          <w:rtl/>
        </w:rPr>
        <w:t>، فقلنا : لو عرفنا خبره ، فتقدمت إليه ف</w:t>
      </w:r>
      <w:r w:rsidR="00FE5F86">
        <w:rPr>
          <w:rtl/>
        </w:rPr>
        <w:t xml:space="preserve">لـمّا </w:t>
      </w:r>
      <w:r w:rsidRPr="009746DC">
        <w:rPr>
          <w:rtl/>
        </w:rPr>
        <w:t xml:space="preserve">صرت عند رأسه فتح عينيه فكدت </w:t>
      </w:r>
      <w:r w:rsidR="00D8033E">
        <w:rPr>
          <w:rtl/>
        </w:rPr>
        <w:t xml:space="preserve">ان </w:t>
      </w:r>
      <w:r w:rsidRPr="009746DC">
        <w:rPr>
          <w:rtl/>
        </w:rPr>
        <w:t xml:space="preserve">أموت من خوفه فرجعت إلى خلف فتعلقت قبيعة سيفي بعتبة المجلس فاندقت وسلمت من جراحه ووقفت في موقفي ، </w:t>
      </w:r>
      <w:r w:rsidR="00D83B35">
        <w:rPr>
          <w:rtl/>
        </w:rPr>
        <w:t xml:space="preserve">ثمّ </w:t>
      </w:r>
      <w:r w:rsidRPr="009746DC">
        <w:rPr>
          <w:rtl/>
        </w:rPr>
        <w:t>مات فسجيناه وجاء الفراشون فأخذوا ما تحته في المجلس لأنه مكتوب عليهم واشتغلوا بأخذ البيعة ، وجل</w:t>
      </w:r>
      <w:r w:rsidR="003928AF">
        <w:rPr>
          <w:rtl/>
        </w:rPr>
        <w:t xml:space="preserve">ستّ </w:t>
      </w:r>
      <w:r w:rsidR="00D83B35">
        <w:rPr>
          <w:rtl/>
        </w:rPr>
        <w:t xml:space="preserve">علىّ </w:t>
      </w:r>
      <w:r w:rsidRPr="009746DC">
        <w:rPr>
          <w:rtl/>
        </w:rPr>
        <w:t xml:space="preserve">باب المجلس لحفظ البيت ورددت الباب فسمعت حسا ففتحت الباب فإذا جرذ </w:t>
      </w:r>
      <w:r w:rsidRPr="001B5DD2">
        <w:rPr>
          <w:rStyle w:val="libFootnotenumChar"/>
          <w:rtl/>
        </w:rPr>
        <w:t>(2)</w:t>
      </w:r>
      <w:r w:rsidRPr="009746DC">
        <w:rPr>
          <w:rtl/>
        </w:rPr>
        <w:t xml:space="preserve"> قد دخل من بست</w:t>
      </w:r>
      <w:r w:rsidR="00D8033E">
        <w:rPr>
          <w:rtl/>
        </w:rPr>
        <w:t xml:space="preserve">ان </w:t>
      </w:r>
      <w:r w:rsidRPr="009746DC">
        <w:rPr>
          <w:rtl/>
        </w:rPr>
        <w:t>هناك فأكل</w:t>
      </w:r>
    </w:p>
    <w:p w:rsidR="00B717C7" w:rsidRPr="009746DC" w:rsidRDefault="00B717C7" w:rsidP="001B5DD2">
      <w:pPr>
        <w:pStyle w:val="libLine"/>
        <w:rPr>
          <w:rtl/>
        </w:rPr>
      </w:pPr>
      <w:r w:rsidRPr="009746DC">
        <w:rPr>
          <w:rtl/>
        </w:rPr>
        <w:t>__________________</w:t>
      </w:r>
    </w:p>
    <w:p w:rsidR="00B717C7" w:rsidRPr="009746DC" w:rsidRDefault="00B717C7" w:rsidP="001B5DD2">
      <w:pPr>
        <w:pStyle w:val="libFootnote0"/>
        <w:rPr>
          <w:rtl/>
          <w:lang w:bidi="fa-IR"/>
        </w:rPr>
      </w:pPr>
      <w:r>
        <w:rPr>
          <w:rtl/>
        </w:rPr>
        <w:t>(</w:t>
      </w:r>
      <w:r w:rsidRPr="009746DC">
        <w:rPr>
          <w:rtl/>
        </w:rPr>
        <w:t xml:space="preserve">1) من رموز الكتاب ، يعنى إنّه من أصحاب الهادي </w:t>
      </w:r>
      <w:r w:rsidR="00292DF4" w:rsidRPr="00292DF4">
        <w:rPr>
          <w:rStyle w:val="libAlaemChar"/>
          <w:rtl/>
        </w:rPr>
        <w:t xml:space="preserve">عليه‌السلام </w:t>
      </w:r>
      <w:r w:rsidRPr="009746DC">
        <w:rPr>
          <w:rtl/>
        </w:rPr>
        <w:t>.</w:t>
      </w:r>
    </w:p>
    <w:p w:rsidR="00B717C7" w:rsidRPr="009746DC" w:rsidRDefault="00B717C7" w:rsidP="001B5DD2">
      <w:pPr>
        <w:pStyle w:val="libFootnote0"/>
        <w:rPr>
          <w:rtl/>
          <w:lang w:bidi="fa-IR"/>
        </w:rPr>
      </w:pPr>
      <w:r>
        <w:rPr>
          <w:rtl/>
        </w:rPr>
        <w:t>(</w:t>
      </w:r>
      <w:r w:rsidRPr="009746DC">
        <w:rPr>
          <w:rtl/>
        </w:rPr>
        <w:t>2) الجُرَد</w:t>
      </w:r>
      <w:r>
        <w:rPr>
          <w:rtl/>
        </w:rPr>
        <w:t xml:space="preserve"> </w:t>
      </w:r>
      <w:r w:rsidR="003928AF">
        <w:rPr>
          <w:rtl/>
        </w:rPr>
        <w:t>-</w:t>
      </w:r>
      <w:r>
        <w:rPr>
          <w:rtl/>
        </w:rPr>
        <w:t xml:space="preserve"> </w:t>
      </w:r>
      <w:r w:rsidRPr="009746DC">
        <w:rPr>
          <w:rtl/>
        </w:rPr>
        <w:t>كصُرَد</w:t>
      </w:r>
      <w:r>
        <w:rPr>
          <w:rtl/>
        </w:rPr>
        <w:t xml:space="preserve"> </w:t>
      </w:r>
      <w:r w:rsidR="003928AF">
        <w:rPr>
          <w:rtl/>
        </w:rPr>
        <w:t>-</w:t>
      </w:r>
      <w:r>
        <w:rPr>
          <w:rtl/>
        </w:rPr>
        <w:t xml:space="preserve"> </w:t>
      </w:r>
      <w:r w:rsidRPr="009746DC">
        <w:rPr>
          <w:rtl/>
        </w:rPr>
        <w:t>: نوع من الفار.</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4972A6">
      <w:pPr>
        <w:pStyle w:val="libNormal"/>
        <w:rPr>
          <w:rtl/>
        </w:rPr>
      </w:pPr>
      <w:r w:rsidRPr="009746DC">
        <w:rPr>
          <w:rtl/>
        </w:rPr>
        <w:t xml:space="preserve">إحدى عيني الواثق ، فقلت : لا إله </w:t>
      </w:r>
      <w:r w:rsidR="000164B7">
        <w:rPr>
          <w:rtl/>
        </w:rPr>
        <w:t xml:space="preserve">إلّا </w:t>
      </w:r>
      <w:r w:rsidRPr="009746DC">
        <w:rPr>
          <w:rtl/>
        </w:rPr>
        <w:t xml:space="preserve">الله هذه العين </w:t>
      </w:r>
      <w:r w:rsidR="003928AF">
        <w:rPr>
          <w:rtl/>
        </w:rPr>
        <w:t xml:space="preserve">الّتي </w:t>
      </w:r>
      <w:r w:rsidRPr="009746DC">
        <w:rPr>
          <w:rtl/>
        </w:rPr>
        <w:t>فتحها من ساعة فاندق سيفي هيبة لها صارت طعمة لدابة ضعيفة.</w:t>
      </w:r>
    </w:p>
    <w:p w:rsidR="00B717C7" w:rsidRPr="009746DC" w:rsidRDefault="00B717C7" w:rsidP="004972A6">
      <w:pPr>
        <w:pStyle w:val="libNormal"/>
        <w:rPr>
          <w:rtl/>
        </w:rPr>
      </w:pPr>
      <w:r w:rsidRPr="009746DC">
        <w:rPr>
          <w:rtl/>
        </w:rPr>
        <w:t>وبعد موته بويع المتو</w:t>
      </w:r>
      <w:r w:rsidR="006A0B61">
        <w:rPr>
          <w:rtl/>
        </w:rPr>
        <w:t xml:space="preserve">كلّ </w:t>
      </w:r>
      <w:r w:rsidR="00D83B35">
        <w:rPr>
          <w:rtl/>
        </w:rPr>
        <w:t xml:space="preserve">علىّ </w:t>
      </w:r>
      <w:r w:rsidRPr="009746DC">
        <w:rPr>
          <w:rtl/>
        </w:rPr>
        <w:t xml:space="preserve">الله جعفر بن المعتصم </w:t>
      </w:r>
      <w:r w:rsidR="00551E04">
        <w:rPr>
          <w:rtl/>
        </w:rPr>
        <w:t xml:space="preserve">وكان </w:t>
      </w:r>
      <w:r w:rsidRPr="009746DC">
        <w:rPr>
          <w:rtl/>
        </w:rPr>
        <w:t>عمره ستا وعشرين ، وقال :</w:t>
      </w:r>
      <w:r>
        <w:rPr>
          <w:rFonts w:hint="cs"/>
          <w:rtl/>
        </w:rPr>
        <w:t xml:space="preserve"> </w:t>
      </w:r>
      <w:r w:rsidRPr="009746DC">
        <w:rPr>
          <w:rtl/>
        </w:rPr>
        <w:t>قبض المتو</w:t>
      </w:r>
      <w:r w:rsidR="006A0B61">
        <w:rPr>
          <w:rtl/>
        </w:rPr>
        <w:t xml:space="preserve">كلّ </w:t>
      </w:r>
      <w:r w:rsidR="00D83B35">
        <w:rPr>
          <w:rtl/>
        </w:rPr>
        <w:t xml:space="preserve">علىّ </w:t>
      </w:r>
      <w:r w:rsidR="00551E04">
        <w:rPr>
          <w:rtl/>
        </w:rPr>
        <w:t xml:space="preserve">محمّد </w:t>
      </w:r>
      <w:r w:rsidRPr="009746DC">
        <w:rPr>
          <w:rtl/>
        </w:rPr>
        <w:t xml:space="preserve">بن عبد الملك الزيات وحبسه لتسع خلون من صفر ، </w:t>
      </w:r>
      <w:r w:rsidR="00551E04">
        <w:rPr>
          <w:rtl/>
        </w:rPr>
        <w:t xml:space="preserve">وكان </w:t>
      </w:r>
      <w:r w:rsidRPr="009746DC">
        <w:rPr>
          <w:rtl/>
        </w:rPr>
        <w:t xml:space="preserve">سببه </w:t>
      </w:r>
      <w:r w:rsidR="00D8033E">
        <w:rPr>
          <w:rtl/>
        </w:rPr>
        <w:t xml:space="preserve">ان </w:t>
      </w:r>
      <w:r w:rsidRPr="009746DC">
        <w:rPr>
          <w:rtl/>
        </w:rPr>
        <w:t xml:space="preserve">الواثق استوزر </w:t>
      </w:r>
      <w:r w:rsidR="00551E04">
        <w:rPr>
          <w:rtl/>
        </w:rPr>
        <w:t xml:space="preserve">محمّد </w:t>
      </w:r>
      <w:r w:rsidRPr="009746DC">
        <w:rPr>
          <w:rtl/>
        </w:rPr>
        <w:t xml:space="preserve">بن عبد الملك وفوض الأمور كلها إليه ، </w:t>
      </w:r>
      <w:r w:rsidR="00551E04">
        <w:rPr>
          <w:rtl/>
        </w:rPr>
        <w:t xml:space="preserve">وكان </w:t>
      </w:r>
      <w:r w:rsidRPr="009746DC">
        <w:rPr>
          <w:rtl/>
        </w:rPr>
        <w:t xml:space="preserve">الواثق قد غضب </w:t>
      </w:r>
      <w:r w:rsidR="00D83B35">
        <w:rPr>
          <w:rtl/>
        </w:rPr>
        <w:t xml:space="preserve">علىّ </w:t>
      </w:r>
      <w:r w:rsidRPr="009746DC">
        <w:rPr>
          <w:rtl/>
        </w:rPr>
        <w:t>أخيه جعفر المتو</w:t>
      </w:r>
      <w:r w:rsidR="006A0B61">
        <w:rPr>
          <w:rtl/>
        </w:rPr>
        <w:t xml:space="preserve">كلّ </w:t>
      </w:r>
      <w:r w:rsidRPr="009746DC">
        <w:rPr>
          <w:rtl/>
        </w:rPr>
        <w:t>وو</w:t>
      </w:r>
      <w:r w:rsidR="006A0B61">
        <w:rPr>
          <w:rtl/>
        </w:rPr>
        <w:t xml:space="preserve">كلّ </w:t>
      </w:r>
      <w:r w:rsidRPr="009746DC">
        <w:rPr>
          <w:rtl/>
        </w:rPr>
        <w:t>عليه من يحفظه ويأتيه بالأخبار فأتى المتو</w:t>
      </w:r>
      <w:r w:rsidR="006A0B61">
        <w:rPr>
          <w:rtl/>
        </w:rPr>
        <w:t xml:space="preserve">كلّ </w:t>
      </w:r>
      <w:r w:rsidRPr="009746DC">
        <w:rPr>
          <w:rtl/>
        </w:rPr>
        <w:t xml:space="preserve">إلى </w:t>
      </w:r>
      <w:r w:rsidR="00551E04">
        <w:rPr>
          <w:rtl/>
        </w:rPr>
        <w:t xml:space="preserve">محمّد </w:t>
      </w:r>
      <w:r w:rsidRPr="009746DC">
        <w:rPr>
          <w:rtl/>
        </w:rPr>
        <w:t xml:space="preserve">بن عبد الملك يسأله </w:t>
      </w:r>
      <w:r w:rsidR="00D8033E">
        <w:rPr>
          <w:rtl/>
        </w:rPr>
        <w:t xml:space="preserve">ان </w:t>
      </w:r>
      <w:r w:rsidRPr="009746DC">
        <w:rPr>
          <w:rtl/>
        </w:rPr>
        <w:t xml:space="preserve">يكلم الواثق ليرضي عنه فوقف بين يديه يكلمه ، </w:t>
      </w:r>
      <w:r w:rsidR="00D83B35">
        <w:rPr>
          <w:rtl/>
        </w:rPr>
        <w:t xml:space="preserve">ثمّ </w:t>
      </w:r>
      <w:r w:rsidRPr="009746DC">
        <w:rPr>
          <w:rtl/>
        </w:rPr>
        <w:t>أشار بالقعود فقعد ف</w:t>
      </w:r>
      <w:r w:rsidR="00FE5F86">
        <w:rPr>
          <w:rtl/>
        </w:rPr>
        <w:t xml:space="preserve">لـمّا </w:t>
      </w:r>
      <w:r w:rsidRPr="009746DC">
        <w:rPr>
          <w:rtl/>
        </w:rPr>
        <w:t>فرغ من الكتب الذي بين يديه التفت إليه كالمتهدد ، وقال :</w:t>
      </w:r>
      <w:r>
        <w:rPr>
          <w:rFonts w:hint="cs"/>
          <w:rtl/>
        </w:rPr>
        <w:t xml:space="preserve"> </w:t>
      </w:r>
      <w:r w:rsidRPr="009746DC">
        <w:rPr>
          <w:rtl/>
        </w:rPr>
        <w:t>ما جاء بك</w:t>
      </w:r>
      <w:r>
        <w:rPr>
          <w:rtl/>
        </w:rPr>
        <w:t>؟</w:t>
      </w:r>
      <w:r w:rsidRPr="009746DC">
        <w:rPr>
          <w:rtl/>
        </w:rPr>
        <w:t xml:space="preserve"> قال : جئت لتسأل أمير المؤمنين </w:t>
      </w:r>
      <w:r w:rsidR="00F00D81">
        <w:rPr>
          <w:rtl/>
        </w:rPr>
        <w:t>الرّضا</w:t>
      </w:r>
      <w:r w:rsidRPr="009746DC">
        <w:rPr>
          <w:rtl/>
        </w:rPr>
        <w:t xml:space="preserve"> </w:t>
      </w:r>
      <w:r w:rsidR="00843F80">
        <w:rPr>
          <w:rtl/>
        </w:rPr>
        <w:t xml:space="preserve">عنّي </w:t>
      </w:r>
      <w:r w:rsidRPr="009746DC">
        <w:rPr>
          <w:rtl/>
        </w:rPr>
        <w:t xml:space="preserve">، قال لمن حوله : انظروا يغضب أخاه </w:t>
      </w:r>
      <w:r w:rsidR="00D83B35">
        <w:rPr>
          <w:rtl/>
        </w:rPr>
        <w:t xml:space="preserve">ثمّ </w:t>
      </w:r>
      <w:r w:rsidRPr="009746DC">
        <w:rPr>
          <w:rtl/>
        </w:rPr>
        <w:t xml:space="preserve">يسألني </w:t>
      </w:r>
      <w:r w:rsidR="00D8033E">
        <w:rPr>
          <w:rtl/>
        </w:rPr>
        <w:t xml:space="preserve">ان </w:t>
      </w:r>
      <w:r w:rsidRPr="009746DC">
        <w:rPr>
          <w:rtl/>
        </w:rPr>
        <w:t>أسترضيه ، اذهب فإنك إذا صلحت رضي عنك ، ف</w:t>
      </w:r>
      <w:r w:rsidR="0061638F">
        <w:rPr>
          <w:rtl/>
        </w:rPr>
        <w:t xml:space="preserve">قام </w:t>
      </w:r>
      <w:r w:rsidRPr="009746DC">
        <w:rPr>
          <w:rtl/>
        </w:rPr>
        <w:t>عنه حزينا فأتى أحمد بن أبي داود ف</w:t>
      </w:r>
      <w:r w:rsidR="0061638F">
        <w:rPr>
          <w:rtl/>
        </w:rPr>
        <w:t xml:space="preserve">قام </w:t>
      </w:r>
      <w:r w:rsidRPr="009746DC">
        <w:rPr>
          <w:rtl/>
        </w:rPr>
        <w:t>إليه أحمد واستقبله إلى باب البيت وقبله ، وقال :</w:t>
      </w:r>
      <w:r>
        <w:rPr>
          <w:rFonts w:hint="cs"/>
          <w:rtl/>
        </w:rPr>
        <w:t xml:space="preserve"> </w:t>
      </w:r>
      <w:r w:rsidRPr="009746DC">
        <w:rPr>
          <w:rtl/>
        </w:rPr>
        <w:t>ما حاجتك جعلت فداك</w:t>
      </w:r>
      <w:r>
        <w:rPr>
          <w:rtl/>
        </w:rPr>
        <w:t>؟</w:t>
      </w:r>
      <w:r w:rsidRPr="009746DC">
        <w:rPr>
          <w:rtl/>
        </w:rPr>
        <w:t xml:space="preserve"> قال : جئت لتسترضي أمير المؤمنين قال : أفعل ونعمة عين وكرامة ، فكلم أحمد الواثق فيه فو</w:t>
      </w:r>
      <w:r w:rsidR="00551E04">
        <w:rPr>
          <w:rtl/>
        </w:rPr>
        <w:t xml:space="preserve">جدّه </w:t>
      </w:r>
      <w:r w:rsidRPr="009746DC">
        <w:rPr>
          <w:rtl/>
        </w:rPr>
        <w:t xml:space="preserve">لم يرض عنه </w:t>
      </w:r>
      <w:r w:rsidR="00D83B35">
        <w:rPr>
          <w:rtl/>
        </w:rPr>
        <w:t xml:space="preserve">ثمّ </w:t>
      </w:r>
      <w:r w:rsidRPr="009746DC">
        <w:rPr>
          <w:rtl/>
        </w:rPr>
        <w:t>كلمه فيه ثانية فرضي عنه وكساه.</w:t>
      </w:r>
    </w:p>
    <w:p w:rsidR="00B717C7" w:rsidRPr="009746DC" w:rsidRDefault="00B717C7" w:rsidP="004972A6">
      <w:pPr>
        <w:pStyle w:val="libNormal"/>
        <w:rPr>
          <w:rtl/>
        </w:rPr>
      </w:pPr>
      <w:r w:rsidRPr="009746DC">
        <w:rPr>
          <w:rtl/>
        </w:rPr>
        <w:t>و</w:t>
      </w:r>
      <w:r w:rsidR="00FE5F86">
        <w:rPr>
          <w:rtl/>
        </w:rPr>
        <w:t xml:space="preserve">لـمّا </w:t>
      </w:r>
      <w:r w:rsidRPr="009746DC">
        <w:rPr>
          <w:rtl/>
        </w:rPr>
        <w:t>خرج المتو</w:t>
      </w:r>
      <w:r w:rsidR="006A0B61">
        <w:rPr>
          <w:rtl/>
        </w:rPr>
        <w:t xml:space="preserve">كلّ </w:t>
      </w:r>
      <w:r w:rsidRPr="009746DC">
        <w:rPr>
          <w:rtl/>
        </w:rPr>
        <w:t xml:space="preserve">من عند ابن الزيات كتب إلى الواثق </w:t>
      </w:r>
      <w:r w:rsidR="00D8033E">
        <w:rPr>
          <w:rtl/>
        </w:rPr>
        <w:t xml:space="preserve">ان </w:t>
      </w:r>
      <w:r w:rsidRPr="009746DC">
        <w:rPr>
          <w:rtl/>
        </w:rPr>
        <w:t xml:space="preserve">جعفرا أتاني في زي المخنثين له شعر بقفاه يسألني </w:t>
      </w:r>
      <w:r w:rsidR="00D8033E">
        <w:rPr>
          <w:rtl/>
        </w:rPr>
        <w:t xml:space="preserve">ان </w:t>
      </w:r>
      <w:r w:rsidRPr="009746DC">
        <w:rPr>
          <w:rtl/>
        </w:rPr>
        <w:t xml:space="preserve">أسأل أمير المؤمنين </w:t>
      </w:r>
      <w:r w:rsidR="00F00D81">
        <w:rPr>
          <w:rtl/>
        </w:rPr>
        <w:t>الرّضا</w:t>
      </w:r>
      <w:r w:rsidRPr="009746DC">
        <w:rPr>
          <w:rtl/>
        </w:rPr>
        <w:t xml:space="preserve"> عنه ، فكتب إليه الواثق ابعث إليه فأحضره و</w:t>
      </w:r>
      <w:r w:rsidR="00850EDE">
        <w:rPr>
          <w:rtl/>
        </w:rPr>
        <w:t xml:space="preserve">مرّ </w:t>
      </w:r>
      <w:r w:rsidRPr="009746DC">
        <w:rPr>
          <w:rtl/>
        </w:rPr>
        <w:t>من يجز شعره فيضرب به وجهه ، قال المتو</w:t>
      </w:r>
      <w:r w:rsidR="006A0B61">
        <w:rPr>
          <w:rtl/>
        </w:rPr>
        <w:t xml:space="preserve">كلّ </w:t>
      </w:r>
      <w:r w:rsidRPr="009746DC">
        <w:rPr>
          <w:rtl/>
        </w:rPr>
        <w:t xml:space="preserve">: </w:t>
      </w:r>
      <w:r w:rsidR="00FE5F86">
        <w:rPr>
          <w:rtl/>
        </w:rPr>
        <w:t xml:space="preserve">لـمّا </w:t>
      </w:r>
      <w:r w:rsidRPr="009746DC">
        <w:rPr>
          <w:rtl/>
        </w:rPr>
        <w:t>أتاني رسوله لب</w:t>
      </w:r>
      <w:r w:rsidR="003928AF">
        <w:rPr>
          <w:rtl/>
        </w:rPr>
        <w:t xml:space="preserve">ستّ </w:t>
      </w:r>
      <w:r w:rsidRPr="009746DC">
        <w:rPr>
          <w:rtl/>
        </w:rPr>
        <w:t xml:space="preserve">سوادا جديدا وأتيته رجاء </w:t>
      </w:r>
      <w:r w:rsidR="00D8033E">
        <w:rPr>
          <w:rtl/>
        </w:rPr>
        <w:t xml:space="preserve">ان </w:t>
      </w:r>
      <w:r w:rsidRPr="009746DC">
        <w:rPr>
          <w:rtl/>
        </w:rPr>
        <w:t xml:space="preserve">يكون قد أتاه </w:t>
      </w:r>
      <w:r w:rsidR="00F00D81">
        <w:rPr>
          <w:rtl/>
        </w:rPr>
        <w:t>الرّضا</w:t>
      </w:r>
      <w:r w:rsidRPr="009746DC">
        <w:rPr>
          <w:rtl/>
        </w:rPr>
        <w:t xml:space="preserve"> </w:t>
      </w:r>
      <w:r w:rsidR="00843F80">
        <w:rPr>
          <w:rtl/>
        </w:rPr>
        <w:t xml:space="preserve">عنّي </w:t>
      </w:r>
      <w:r w:rsidRPr="009746DC">
        <w:rPr>
          <w:rtl/>
        </w:rPr>
        <w:t xml:space="preserve">، فاستدعى حجاما فأخذ شعري </w:t>
      </w:r>
      <w:r w:rsidR="00D83B35">
        <w:rPr>
          <w:rtl/>
        </w:rPr>
        <w:t xml:space="preserve">علىّ </w:t>
      </w:r>
      <w:r w:rsidRPr="009746DC">
        <w:rPr>
          <w:rtl/>
        </w:rPr>
        <w:t xml:space="preserve">السواد الجديد ، </w:t>
      </w:r>
      <w:r w:rsidR="00D83B35">
        <w:rPr>
          <w:rtl/>
        </w:rPr>
        <w:t xml:space="preserve">ثمّ </w:t>
      </w:r>
      <w:r w:rsidRPr="009746DC">
        <w:rPr>
          <w:rtl/>
        </w:rPr>
        <w:t>ضرب به وجهي ، ف</w:t>
      </w:r>
      <w:r w:rsidR="00FE5F86">
        <w:rPr>
          <w:rtl/>
        </w:rPr>
        <w:t xml:space="preserve">لـمّا </w:t>
      </w:r>
      <w:r w:rsidRPr="009746DC">
        <w:rPr>
          <w:rtl/>
        </w:rPr>
        <w:t>ولي المتو</w:t>
      </w:r>
      <w:r w:rsidR="006A0B61">
        <w:rPr>
          <w:rtl/>
        </w:rPr>
        <w:t xml:space="preserve">كلّ </w:t>
      </w:r>
      <w:r w:rsidRPr="009746DC">
        <w:rPr>
          <w:rtl/>
        </w:rPr>
        <w:t xml:space="preserve">الخلافة أمهل </w:t>
      </w:r>
      <w:r w:rsidR="00FE5F86">
        <w:rPr>
          <w:rtl/>
        </w:rPr>
        <w:t xml:space="preserve">حتّى </w:t>
      </w:r>
      <w:r w:rsidR="00551E04">
        <w:rPr>
          <w:rtl/>
        </w:rPr>
        <w:t xml:space="preserve">كان </w:t>
      </w:r>
      <w:r w:rsidRPr="009746DC">
        <w:rPr>
          <w:rtl/>
        </w:rPr>
        <w:t>صفر فأ</w:t>
      </w:r>
      <w:r w:rsidR="00850EDE">
        <w:rPr>
          <w:rtl/>
        </w:rPr>
        <w:t xml:space="preserve">مرّ </w:t>
      </w:r>
      <w:r w:rsidRPr="009746DC">
        <w:rPr>
          <w:rtl/>
        </w:rPr>
        <w:t xml:space="preserve">إيتاخ </w:t>
      </w:r>
      <w:r w:rsidRPr="009746DC">
        <w:rPr>
          <w:rtl/>
          <w:lang w:bidi="fa-IR"/>
        </w:rPr>
        <w:t>(1)</w:t>
      </w:r>
      <w:r w:rsidRPr="009746DC">
        <w:rPr>
          <w:rtl/>
        </w:rPr>
        <w:t xml:space="preserve"> بأخذ ابن الزيات وتعذيبه فاستحضره فركب يظن </w:t>
      </w:r>
      <w:r w:rsidR="00D8033E">
        <w:rPr>
          <w:rtl/>
        </w:rPr>
        <w:t xml:space="preserve">ان </w:t>
      </w:r>
      <w:r w:rsidRPr="009746DC">
        <w:rPr>
          <w:rtl/>
        </w:rPr>
        <w:t>الخليفة يطيبه ، ف</w:t>
      </w:r>
      <w:r w:rsidR="00FE5F86">
        <w:rPr>
          <w:rtl/>
        </w:rPr>
        <w:t xml:space="preserve">لـمّا </w:t>
      </w:r>
      <w:r w:rsidRPr="009746DC">
        <w:rPr>
          <w:rtl/>
        </w:rPr>
        <w:t>حاذى دار إيتاخ عدل به إليه ، فخاف فأدخله حجرة وو</w:t>
      </w:r>
      <w:r w:rsidR="006A0B61">
        <w:rPr>
          <w:rtl/>
        </w:rPr>
        <w:t xml:space="preserve">كلّ </w:t>
      </w:r>
      <w:r w:rsidRPr="009746DC">
        <w:rPr>
          <w:rtl/>
        </w:rPr>
        <w:t xml:space="preserve">عليه وأرسل إلى منازله من أصحابه من هجم عليهم وأخذ </w:t>
      </w:r>
      <w:r w:rsidR="006A0B61">
        <w:rPr>
          <w:rtl/>
        </w:rPr>
        <w:t xml:space="preserve">كلّ </w:t>
      </w:r>
      <w:r w:rsidRPr="009746DC">
        <w:rPr>
          <w:rtl/>
        </w:rPr>
        <w:t>ما فيها</w:t>
      </w:r>
    </w:p>
    <w:p w:rsidR="00B717C7" w:rsidRPr="009746DC" w:rsidRDefault="00B717C7" w:rsidP="004972A6">
      <w:pPr>
        <w:pStyle w:val="libLine"/>
        <w:rPr>
          <w:rtl/>
        </w:rPr>
      </w:pPr>
      <w:r w:rsidRPr="009746DC">
        <w:rPr>
          <w:rtl/>
        </w:rPr>
        <w:t>__________________</w:t>
      </w:r>
    </w:p>
    <w:p w:rsidR="00B717C7" w:rsidRPr="009746DC" w:rsidRDefault="00B717C7" w:rsidP="004972A6">
      <w:pPr>
        <w:pStyle w:val="libNormal"/>
        <w:rPr>
          <w:rtl/>
          <w:lang w:bidi="fa-IR"/>
        </w:rPr>
      </w:pPr>
      <w:r>
        <w:rPr>
          <w:rtl/>
        </w:rPr>
        <w:t>(</w:t>
      </w:r>
      <w:r w:rsidRPr="009746DC">
        <w:rPr>
          <w:rtl/>
        </w:rPr>
        <w:t>1) ايتاخ : اسم رجل من عمّال المتوكل.</w:t>
      </w:r>
    </w:p>
    <w:p w:rsidR="008930D5" w:rsidRDefault="008930D5" w:rsidP="008930D5">
      <w:pPr>
        <w:pStyle w:val="libNormal"/>
        <w:rPr>
          <w:rtl/>
        </w:rPr>
      </w:pPr>
      <w:r>
        <w:rPr>
          <w:rtl/>
        </w:rPr>
        <w:br w:type="page"/>
      </w:r>
    </w:p>
    <w:p w:rsidR="00B717C7" w:rsidRPr="009746DC" w:rsidRDefault="00B717C7" w:rsidP="00114217">
      <w:pPr>
        <w:pStyle w:val="libNormal"/>
        <w:rPr>
          <w:rtl/>
        </w:rPr>
      </w:pPr>
      <w:r w:rsidRPr="009746DC">
        <w:rPr>
          <w:rtl/>
        </w:rPr>
        <w:lastRenderedPageBreak/>
        <w:t xml:space="preserve">قلت </w:t>
      </w:r>
      <w:r>
        <w:rPr>
          <w:rFonts w:hint="cs"/>
          <w:rtl/>
        </w:rPr>
        <w:t xml:space="preserve">: </w:t>
      </w:r>
      <w:r w:rsidRPr="009746DC">
        <w:rPr>
          <w:rtl/>
        </w:rPr>
        <w:t>جعلت فداك خل</w:t>
      </w:r>
      <w:r w:rsidR="002D7407">
        <w:rPr>
          <w:rFonts w:hint="cs"/>
          <w:rtl/>
        </w:rPr>
        <w:t>ّ</w:t>
      </w:r>
      <w:r w:rsidRPr="009746DC">
        <w:rPr>
          <w:rtl/>
        </w:rPr>
        <w:t xml:space="preserve">فته في عافية </w:t>
      </w:r>
      <w:r w:rsidR="002D7407">
        <w:rPr>
          <w:rFonts w:hint="cs"/>
          <w:rtl/>
        </w:rPr>
        <w:t>،</w:t>
      </w:r>
      <w:r w:rsidRPr="009746DC">
        <w:rPr>
          <w:rtl/>
        </w:rPr>
        <w:t xml:space="preserve">أنا من أقرب الناس عهدا به عهدي به منذ عشرة </w:t>
      </w:r>
      <w:r w:rsidR="00BE737F">
        <w:rPr>
          <w:rtl/>
        </w:rPr>
        <w:t xml:space="preserve">أيّام </w:t>
      </w:r>
      <w:r w:rsidRPr="009746DC">
        <w:rPr>
          <w:rtl/>
        </w:rPr>
        <w:t xml:space="preserve">قال فقال لي </w:t>
      </w:r>
      <w:r w:rsidR="00D8033E">
        <w:rPr>
          <w:rtl/>
        </w:rPr>
        <w:t xml:space="preserve">ان </w:t>
      </w:r>
      <w:r w:rsidRPr="009746DC">
        <w:rPr>
          <w:rtl/>
        </w:rPr>
        <w:t xml:space="preserve">أهل المدينة يقولون </w:t>
      </w:r>
      <w:r w:rsidR="0045139A">
        <w:rPr>
          <w:rFonts w:hint="cs"/>
          <w:rtl/>
        </w:rPr>
        <w:t>:</w:t>
      </w:r>
      <w:r w:rsidRPr="009746DC">
        <w:rPr>
          <w:rtl/>
        </w:rPr>
        <w:t>إن</w:t>
      </w:r>
      <w:r w:rsidR="0045139A">
        <w:rPr>
          <w:rFonts w:hint="cs"/>
          <w:rtl/>
        </w:rPr>
        <w:t>ّ</w:t>
      </w:r>
      <w:r w:rsidRPr="009746DC">
        <w:rPr>
          <w:rtl/>
        </w:rPr>
        <w:t xml:space="preserve">ه مات </w:t>
      </w:r>
      <w:r w:rsidR="0045139A">
        <w:rPr>
          <w:rFonts w:hint="cs"/>
          <w:rtl/>
        </w:rPr>
        <w:t xml:space="preserve">، </w:t>
      </w:r>
      <w:r w:rsidRPr="009746DC">
        <w:rPr>
          <w:rtl/>
        </w:rPr>
        <w:t>ف</w:t>
      </w:r>
      <w:r w:rsidR="00FE5F86">
        <w:rPr>
          <w:rtl/>
        </w:rPr>
        <w:t xml:space="preserve">لـمّا </w:t>
      </w:r>
      <w:r w:rsidR="00D8033E">
        <w:rPr>
          <w:rtl/>
        </w:rPr>
        <w:t xml:space="preserve">ان </w:t>
      </w:r>
      <w:r w:rsidRPr="009746DC">
        <w:rPr>
          <w:rtl/>
        </w:rPr>
        <w:t>قال لي الناس علمت أن</w:t>
      </w:r>
      <w:r w:rsidR="00114217">
        <w:rPr>
          <w:rFonts w:hint="cs"/>
          <w:rtl/>
        </w:rPr>
        <w:t>ّ</w:t>
      </w:r>
      <w:r w:rsidRPr="009746DC">
        <w:rPr>
          <w:rtl/>
        </w:rPr>
        <w:t xml:space="preserve">ه هو </w:t>
      </w:r>
      <w:r w:rsidR="00D83B35">
        <w:rPr>
          <w:rtl/>
        </w:rPr>
        <w:t>ثمّ</w:t>
      </w:r>
      <w:r w:rsidR="002D7407">
        <w:rPr>
          <w:rFonts w:hint="cs"/>
          <w:rtl/>
        </w:rPr>
        <w:t>َ</w:t>
      </w:r>
      <w:r w:rsidR="00D83B35">
        <w:rPr>
          <w:rtl/>
        </w:rPr>
        <w:t xml:space="preserve"> </w:t>
      </w:r>
      <w:r w:rsidRPr="009746DC">
        <w:rPr>
          <w:rtl/>
        </w:rPr>
        <w:t>قال لي ما فعل جعفر قلت تركته أسوأ الن</w:t>
      </w:r>
      <w:r w:rsidR="0045139A">
        <w:rPr>
          <w:rFonts w:hint="cs"/>
          <w:rtl/>
        </w:rPr>
        <w:t>ّ</w:t>
      </w:r>
      <w:r w:rsidRPr="009746DC">
        <w:rPr>
          <w:rtl/>
        </w:rPr>
        <w:t>اس ح</w:t>
      </w:r>
      <w:r w:rsidR="00526928">
        <w:rPr>
          <w:rFonts w:hint="cs"/>
          <w:rtl/>
        </w:rPr>
        <w:t>ا</w:t>
      </w:r>
      <w:r w:rsidR="000164B7">
        <w:rPr>
          <w:rtl/>
        </w:rPr>
        <w:t>لا</w:t>
      </w:r>
      <w:r w:rsidR="00526928">
        <w:rPr>
          <w:rFonts w:hint="cs"/>
          <w:rtl/>
        </w:rPr>
        <w:t>ً</w:t>
      </w:r>
      <w:r w:rsidR="000164B7">
        <w:rPr>
          <w:rtl/>
        </w:rPr>
        <w:t xml:space="preserve"> </w:t>
      </w:r>
      <w:r w:rsidRPr="009746DC">
        <w:rPr>
          <w:rtl/>
        </w:rPr>
        <w:t>في السجن قال فقال أما إنه صاحب الأ</w:t>
      </w:r>
      <w:r w:rsidR="00114217">
        <w:rPr>
          <w:rtl/>
        </w:rPr>
        <w:t>مر</w:t>
      </w:r>
      <w:r w:rsidR="00850EDE">
        <w:rPr>
          <w:rtl/>
        </w:rPr>
        <w:t xml:space="preserve"> </w:t>
      </w:r>
      <w:r w:rsidRPr="009746DC">
        <w:rPr>
          <w:rtl/>
        </w:rPr>
        <w:t>ما فعل ابن الزيات قلت جعلت فداك الن</w:t>
      </w:r>
      <w:r w:rsidR="0045139A">
        <w:rPr>
          <w:rFonts w:hint="cs"/>
          <w:rtl/>
        </w:rPr>
        <w:t>ّ</w:t>
      </w:r>
      <w:r w:rsidRPr="009746DC">
        <w:rPr>
          <w:rtl/>
        </w:rPr>
        <w:t>اس معه والأ</w:t>
      </w:r>
      <w:r w:rsidR="00850EDE">
        <w:rPr>
          <w:rtl/>
        </w:rPr>
        <w:t xml:space="preserve">مرّ </w:t>
      </w:r>
      <w:r w:rsidRPr="009746DC">
        <w:rPr>
          <w:rtl/>
        </w:rPr>
        <w:t xml:space="preserve">أمره قال فقال </w:t>
      </w:r>
      <w:r w:rsidR="0045139A">
        <w:rPr>
          <w:rFonts w:hint="cs"/>
          <w:rtl/>
        </w:rPr>
        <w:t xml:space="preserve">: </w:t>
      </w:r>
      <w:r w:rsidRPr="009746DC">
        <w:rPr>
          <w:rtl/>
        </w:rPr>
        <w:t>أما إن</w:t>
      </w:r>
      <w:r w:rsidR="0045139A">
        <w:rPr>
          <w:rFonts w:hint="cs"/>
          <w:rtl/>
        </w:rPr>
        <w:t>ّ</w:t>
      </w:r>
      <w:r w:rsidRPr="009746DC">
        <w:rPr>
          <w:rtl/>
        </w:rPr>
        <w:t xml:space="preserve">ه شؤم عليه قال </w:t>
      </w:r>
      <w:r w:rsidR="00D83B35">
        <w:rPr>
          <w:rtl/>
        </w:rPr>
        <w:t xml:space="preserve">ثمّ </w:t>
      </w:r>
      <w:r w:rsidRPr="009746DC">
        <w:rPr>
          <w:rtl/>
        </w:rPr>
        <w:t>سكت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14217">
      <w:pPr>
        <w:pStyle w:val="libNormal"/>
        <w:rPr>
          <w:rtl/>
        </w:rPr>
      </w:pPr>
      <w:r w:rsidRPr="009746DC">
        <w:rPr>
          <w:rtl/>
        </w:rPr>
        <w:t xml:space="preserve">واستصفى أمواله وأملاكه في جميع البلاد ، </w:t>
      </w:r>
      <w:r w:rsidR="00551E04">
        <w:rPr>
          <w:rtl/>
        </w:rPr>
        <w:t xml:space="preserve">وكان </w:t>
      </w:r>
      <w:r w:rsidRPr="009746DC">
        <w:rPr>
          <w:rtl/>
        </w:rPr>
        <w:t xml:space="preserve">شديد الجزع كثير البكاء </w:t>
      </w:r>
      <w:r w:rsidR="00D83B35">
        <w:rPr>
          <w:rtl/>
        </w:rPr>
        <w:t xml:space="preserve">ثمّ </w:t>
      </w:r>
      <w:r w:rsidRPr="009746DC">
        <w:rPr>
          <w:rtl/>
        </w:rPr>
        <w:t xml:space="preserve">سوهر </w:t>
      </w:r>
      <w:r w:rsidR="00551E04">
        <w:rPr>
          <w:rtl/>
        </w:rPr>
        <w:t xml:space="preserve">وكان </w:t>
      </w:r>
      <w:r w:rsidRPr="009746DC">
        <w:rPr>
          <w:rtl/>
        </w:rPr>
        <w:t xml:space="preserve">ينخس بمسيلة </w:t>
      </w:r>
      <w:r w:rsidRPr="00985876">
        <w:rPr>
          <w:rStyle w:val="libFootnotenumChar"/>
          <w:rtl/>
        </w:rPr>
        <w:t>(1)</w:t>
      </w:r>
      <w:r w:rsidRPr="009746DC">
        <w:rPr>
          <w:rtl/>
        </w:rPr>
        <w:t xml:space="preserve"> لئلا ي</w:t>
      </w:r>
      <w:r w:rsidR="00996071">
        <w:rPr>
          <w:rtl/>
        </w:rPr>
        <w:t xml:space="preserve">نام </w:t>
      </w:r>
      <w:r w:rsidRPr="009746DC">
        <w:rPr>
          <w:rtl/>
        </w:rPr>
        <w:t xml:space="preserve">، </w:t>
      </w:r>
      <w:r w:rsidR="00D83B35">
        <w:rPr>
          <w:rtl/>
        </w:rPr>
        <w:t xml:space="preserve">ثمّ </w:t>
      </w:r>
      <w:r w:rsidRPr="009746DC">
        <w:rPr>
          <w:rtl/>
        </w:rPr>
        <w:t>ترك ف</w:t>
      </w:r>
      <w:r w:rsidR="00996071">
        <w:rPr>
          <w:rtl/>
        </w:rPr>
        <w:t xml:space="preserve">نام </w:t>
      </w:r>
      <w:r w:rsidR="001C3409">
        <w:rPr>
          <w:rtl/>
        </w:rPr>
        <w:t>يوماً</w:t>
      </w:r>
      <w:r w:rsidR="002D77E0">
        <w:rPr>
          <w:rtl/>
        </w:rPr>
        <w:t xml:space="preserve"> </w:t>
      </w:r>
      <w:r w:rsidRPr="009746DC">
        <w:rPr>
          <w:rtl/>
        </w:rPr>
        <w:t xml:space="preserve">وليلة </w:t>
      </w:r>
      <w:r w:rsidR="00D83B35">
        <w:rPr>
          <w:rtl/>
        </w:rPr>
        <w:t xml:space="preserve">ثمّ </w:t>
      </w:r>
      <w:r w:rsidRPr="009746DC">
        <w:rPr>
          <w:rtl/>
        </w:rPr>
        <w:t xml:space="preserve">سوهر ، </w:t>
      </w:r>
      <w:r w:rsidR="00D83B35">
        <w:rPr>
          <w:rtl/>
        </w:rPr>
        <w:t xml:space="preserve">ثمّ </w:t>
      </w:r>
      <w:r w:rsidRPr="009746DC">
        <w:rPr>
          <w:rtl/>
        </w:rPr>
        <w:t xml:space="preserve">جعل في تنور </w:t>
      </w:r>
      <w:r w:rsidR="00551E04">
        <w:rPr>
          <w:rtl/>
        </w:rPr>
        <w:t xml:space="preserve">كان </w:t>
      </w:r>
      <w:r w:rsidRPr="009746DC">
        <w:rPr>
          <w:rtl/>
        </w:rPr>
        <w:t xml:space="preserve">عمله هو وعذب به ابن أسباط المصري وأخذ ماله ، </w:t>
      </w:r>
      <w:r w:rsidR="00551E04">
        <w:rPr>
          <w:rtl/>
        </w:rPr>
        <w:t xml:space="preserve">وكان </w:t>
      </w:r>
      <w:r w:rsidRPr="009746DC">
        <w:rPr>
          <w:rtl/>
        </w:rPr>
        <w:t xml:space="preserve">من خشب فيه مسامير من حديد أطرافها إلى داخل التنور تمنع من يكون فيه من الحركة ، </w:t>
      </w:r>
      <w:r w:rsidR="00551E04">
        <w:rPr>
          <w:rtl/>
        </w:rPr>
        <w:t xml:space="preserve">وكان </w:t>
      </w:r>
      <w:r w:rsidRPr="009746DC">
        <w:rPr>
          <w:rtl/>
        </w:rPr>
        <w:t>ضيقا</w:t>
      </w:r>
      <w:r w:rsidR="00936C2D">
        <w:rPr>
          <w:rFonts w:hint="cs"/>
          <w:rtl/>
        </w:rPr>
        <w:t>ً</w:t>
      </w:r>
      <w:r w:rsidRPr="009746DC">
        <w:rPr>
          <w:rtl/>
        </w:rPr>
        <w:t xml:space="preserve"> بحيث </w:t>
      </w:r>
      <w:r w:rsidR="00D8033E">
        <w:rPr>
          <w:rtl/>
        </w:rPr>
        <w:t xml:space="preserve">ان </w:t>
      </w:r>
      <w:r w:rsidR="00BF0D7C">
        <w:rPr>
          <w:rtl/>
        </w:rPr>
        <w:t xml:space="preserve">الإنسان </w:t>
      </w:r>
      <w:r w:rsidR="00551E04">
        <w:rPr>
          <w:rtl/>
        </w:rPr>
        <w:t xml:space="preserve">كان </w:t>
      </w:r>
      <w:r w:rsidRPr="009746DC">
        <w:rPr>
          <w:rtl/>
        </w:rPr>
        <w:t xml:space="preserve">يمد يديه إلى فوق رأسه ليقدر </w:t>
      </w:r>
      <w:r w:rsidR="00D83B35">
        <w:rPr>
          <w:rtl/>
        </w:rPr>
        <w:t xml:space="preserve">علىّ </w:t>
      </w:r>
      <w:r w:rsidRPr="009746DC">
        <w:rPr>
          <w:rtl/>
        </w:rPr>
        <w:t xml:space="preserve">دخوله لضيقه ، ولا يقدر </w:t>
      </w:r>
      <w:r w:rsidR="00D8033E">
        <w:rPr>
          <w:rtl/>
        </w:rPr>
        <w:t xml:space="preserve">ان </w:t>
      </w:r>
      <w:r w:rsidRPr="009746DC">
        <w:rPr>
          <w:rtl/>
        </w:rPr>
        <w:t xml:space="preserve">يجلس فبقي أياما ومات ، </w:t>
      </w:r>
      <w:r w:rsidR="00551E04">
        <w:rPr>
          <w:rtl/>
        </w:rPr>
        <w:t xml:space="preserve">وكان </w:t>
      </w:r>
      <w:r w:rsidRPr="009746DC">
        <w:rPr>
          <w:rtl/>
        </w:rPr>
        <w:t>حبسه لتسع خلون من صفر وموته لإحدى عشرة ليلة بقيت من ربيع الأول.</w:t>
      </w:r>
    </w:p>
    <w:p w:rsidR="00B717C7" w:rsidRPr="009746DC" w:rsidRDefault="00B717C7" w:rsidP="00936C2D">
      <w:pPr>
        <w:pStyle w:val="libNormal"/>
        <w:rPr>
          <w:rtl/>
        </w:rPr>
      </w:pPr>
      <w:r w:rsidRPr="009746DC">
        <w:rPr>
          <w:rtl/>
        </w:rPr>
        <w:t xml:space="preserve">واختلف في سبب موته فقيل ما ذكرناه ، وقيل : بل ضرب فمات وهو يضرب ، وقيل : مات بغير ضرب وهو أصح ، وقيل إنه </w:t>
      </w:r>
      <w:r w:rsidR="00FE5F86">
        <w:rPr>
          <w:rtl/>
        </w:rPr>
        <w:t xml:space="preserve">لـمّا </w:t>
      </w:r>
      <w:r w:rsidRPr="009746DC">
        <w:rPr>
          <w:rtl/>
        </w:rPr>
        <w:t xml:space="preserve">دفن نبشته الكلاب وأخذت لحمه وسمع قبل موته يقول لنفسه : يا </w:t>
      </w:r>
      <w:r w:rsidR="00551E04">
        <w:rPr>
          <w:rtl/>
        </w:rPr>
        <w:t xml:space="preserve">محمّد </w:t>
      </w:r>
      <w:r w:rsidRPr="009746DC">
        <w:rPr>
          <w:rtl/>
        </w:rPr>
        <w:t xml:space="preserve">لم تقنعك النعمة والدواب والدار النظيفة والنعمة والكسوة وأنت في عافية </w:t>
      </w:r>
      <w:r w:rsidR="00FE5F86">
        <w:rPr>
          <w:rtl/>
        </w:rPr>
        <w:t xml:space="preserve">حتّى </w:t>
      </w:r>
      <w:r w:rsidRPr="009746DC">
        <w:rPr>
          <w:rtl/>
        </w:rPr>
        <w:t xml:space="preserve">طلبت الوزارة ذق ما عملت بنفسك ، </w:t>
      </w:r>
      <w:r w:rsidR="00D83B35">
        <w:rPr>
          <w:rtl/>
        </w:rPr>
        <w:t xml:space="preserve">ثمّ </w:t>
      </w:r>
      <w:r w:rsidRPr="009746DC">
        <w:rPr>
          <w:rtl/>
        </w:rPr>
        <w:t xml:space="preserve">سكت عن ذلك </w:t>
      </w:r>
      <w:r w:rsidR="00551E04">
        <w:rPr>
          <w:rtl/>
        </w:rPr>
        <w:t xml:space="preserve">وكان </w:t>
      </w:r>
      <w:r w:rsidRPr="009746DC">
        <w:rPr>
          <w:rtl/>
        </w:rPr>
        <w:t xml:space="preserve">لا يزيد </w:t>
      </w:r>
      <w:r w:rsidR="00D83B35">
        <w:rPr>
          <w:rtl/>
        </w:rPr>
        <w:t xml:space="preserve">علىّ </w:t>
      </w:r>
      <w:r w:rsidRPr="009746DC">
        <w:rPr>
          <w:rtl/>
        </w:rPr>
        <w:t>التشهد وذكر الله عز وجل.</w:t>
      </w:r>
    </w:p>
    <w:p w:rsidR="00B717C7" w:rsidRPr="009746DC" w:rsidRDefault="00551E04" w:rsidP="00936C2D">
      <w:pPr>
        <w:pStyle w:val="libNormal"/>
        <w:rPr>
          <w:rtl/>
        </w:rPr>
      </w:pPr>
      <w:r>
        <w:rPr>
          <w:rtl/>
        </w:rPr>
        <w:t xml:space="preserve">وكان </w:t>
      </w:r>
      <w:r w:rsidR="00B717C7" w:rsidRPr="009746DC">
        <w:rPr>
          <w:rtl/>
        </w:rPr>
        <w:t>ابن الزيات صديقا</w:t>
      </w:r>
      <w:r w:rsidR="00936C2D">
        <w:rPr>
          <w:rFonts w:hint="cs"/>
          <w:rtl/>
        </w:rPr>
        <w:t>ً</w:t>
      </w:r>
      <w:r w:rsidR="00B717C7" w:rsidRPr="009746DC">
        <w:rPr>
          <w:rtl/>
        </w:rPr>
        <w:t xml:space="preserve"> لإبراهيم الصولي ، ف</w:t>
      </w:r>
      <w:r w:rsidR="00FE5F86">
        <w:rPr>
          <w:rtl/>
        </w:rPr>
        <w:t xml:space="preserve">لـمّا </w:t>
      </w:r>
      <w:r w:rsidR="00B717C7" w:rsidRPr="009746DC">
        <w:rPr>
          <w:rtl/>
        </w:rPr>
        <w:t>ولي الوزارة صادرة بألف ألف وخمسمائة درهم ، انتهى.</w:t>
      </w:r>
    </w:p>
    <w:p w:rsidR="00B717C7" w:rsidRPr="009746DC" w:rsidRDefault="00B717C7" w:rsidP="00936C2D">
      <w:pPr>
        <w:pStyle w:val="libNormal"/>
        <w:rPr>
          <w:rtl/>
        </w:rPr>
      </w:pPr>
      <w:r w:rsidRPr="00C875FB">
        <w:rPr>
          <w:rtl/>
        </w:rPr>
        <w:t>قوله « خل</w:t>
      </w:r>
      <w:r w:rsidR="00936C2D">
        <w:rPr>
          <w:rFonts w:hint="cs"/>
          <w:rtl/>
        </w:rPr>
        <w:t>ّ</w:t>
      </w:r>
      <w:r w:rsidRPr="00C875FB">
        <w:rPr>
          <w:rtl/>
        </w:rPr>
        <w:t>فته »</w:t>
      </w:r>
      <w:r w:rsidRPr="009746DC">
        <w:rPr>
          <w:rtl/>
        </w:rPr>
        <w:t xml:space="preserve"> أي في سر من رأى ، و</w:t>
      </w:r>
      <w:r w:rsidR="0068589E">
        <w:rPr>
          <w:rtl/>
        </w:rPr>
        <w:t xml:space="preserve">اللام </w:t>
      </w:r>
      <w:r w:rsidRPr="009746DC">
        <w:rPr>
          <w:rtl/>
        </w:rPr>
        <w:t xml:space="preserve">في الناس للعهد الخارجي أي أهل المدينة والحاصل أنه </w:t>
      </w:r>
      <w:r w:rsidR="00FE5F86">
        <w:rPr>
          <w:rtl/>
        </w:rPr>
        <w:t xml:space="preserve">لـمّا </w:t>
      </w:r>
      <w:r w:rsidRPr="009746DC">
        <w:rPr>
          <w:rtl/>
        </w:rPr>
        <w:t>نسب القول إلى أهل المدينة ولم يعي</w:t>
      </w:r>
      <w:r w:rsidR="00936C2D">
        <w:rPr>
          <w:rFonts w:hint="cs"/>
          <w:rtl/>
        </w:rPr>
        <w:t>ّ</w:t>
      </w:r>
      <w:r w:rsidRPr="009746DC">
        <w:rPr>
          <w:rtl/>
        </w:rPr>
        <w:t xml:space="preserve">ن </w:t>
      </w:r>
      <w:r w:rsidR="00B8110F">
        <w:rPr>
          <w:rtl/>
        </w:rPr>
        <w:t xml:space="preserve">أحداً </w:t>
      </w:r>
      <w:r w:rsidRPr="009746DC">
        <w:rPr>
          <w:rtl/>
        </w:rPr>
        <w:t>علمت أن</w:t>
      </w:r>
      <w:r w:rsidR="00936C2D">
        <w:rPr>
          <w:rFonts w:hint="cs"/>
          <w:rtl/>
        </w:rPr>
        <w:t>ّ</w:t>
      </w:r>
      <w:r w:rsidRPr="009746DC">
        <w:rPr>
          <w:rtl/>
        </w:rPr>
        <w:t>ه تورية ، ويقول ذلك بعلمه بالمغيبات</w:t>
      </w:r>
      <w:r>
        <w:rPr>
          <w:rtl/>
        </w:rPr>
        <w:t xml:space="preserve"> </w:t>
      </w:r>
      <w:r w:rsidR="00936C2D">
        <w:rPr>
          <w:rtl/>
        </w:rPr>
        <w:t>« صاحب ال</w:t>
      </w:r>
      <w:r w:rsidR="00936C2D">
        <w:rPr>
          <w:rFonts w:hint="cs"/>
          <w:rtl/>
        </w:rPr>
        <w:t>إ</w:t>
      </w:r>
      <w:r w:rsidR="00936C2D">
        <w:rPr>
          <w:rtl/>
        </w:rPr>
        <w:t>مر</w:t>
      </w:r>
      <w:r w:rsidR="00850EDE">
        <w:rPr>
          <w:rtl/>
        </w:rPr>
        <w:t xml:space="preserve"> </w:t>
      </w:r>
      <w:r w:rsidRPr="00C875FB">
        <w:rPr>
          <w:rtl/>
        </w:rPr>
        <w:t>»</w:t>
      </w:r>
      <w:r w:rsidRPr="009746DC">
        <w:rPr>
          <w:rtl/>
        </w:rPr>
        <w:t xml:space="preserve"> أي الملك والخلافة.</w:t>
      </w:r>
    </w:p>
    <w:p w:rsidR="00B717C7" w:rsidRPr="009746DC" w:rsidRDefault="00B717C7" w:rsidP="00936C2D">
      <w:pPr>
        <w:pStyle w:val="libLine"/>
        <w:rPr>
          <w:rtl/>
        </w:rPr>
      </w:pPr>
      <w:r w:rsidRPr="009746DC">
        <w:rPr>
          <w:rtl/>
        </w:rPr>
        <w:t>__________________</w:t>
      </w:r>
    </w:p>
    <w:p w:rsidR="00B717C7" w:rsidRPr="00166780" w:rsidRDefault="00936C2D" w:rsidP="00936C2D">
      <w:pPr>
        <w:pStyle w:val="libFootnote0"/>
        <w:rPr>
          <w:rtl/>
        </w:rPr>
      </w:pPr>
      <w:r>
        <w:rPr>
          <w:rtl/>
        </w:rPr>
        <w:t>(1) نخس الداب</w:t>
      </w:r>
      <w:r w:rsidR="00B717C7" w:rsidRPr="00166780">
        <w:rPr>
          <w:rtl/>
        </w:rPr>
        <w:t>ة وغيرها : غرز جنبها أو مؤخرها بعود ونحوه فهاجت. والمسيل :</w:t>
      </w:r>
      <w:r w:rsidR="00B717C7" w:rsidRPr="00166780">
        <w:rPr>
          <w:rFonts w:hint="cs"/>
          <w:rtl/>
        </w:rPr>
        <w:t xml:space="preserve"> </w:t>
      </w:r>
      <w:r w:rsidR="00B717C7" w:rsidRPr="00166780">
        <w:rPr>
          <w:rtl/>
        </w:rPr>
        <w:t>الجريد الرطب.</w:t>
      </w:r>
    </w:p>
    <w:p w:rsidR="008930D5" w:rsidRDefault="008930D5" w:rsidP="008930D5">
      <w:pPr>
        <w:pStyle w:val="libNormal"/>
        <w:rPr>
          <w:rtl/>
        </w:rPr>
      </w:pPr>
      <w:r>
        <w:rPr>
          <w:rtl/>
        </w:rPr>
        <w:br w:type="page"/>
      </w:r>
    </w:p>
    <w:p w:rsidR="00B717C7" w:rsidRPr="009746DC" w:rsidRDefault="00B717C7" w:rsidP="00936C2D">
      <w:pPr>
        <w:pStyle w:val="libNormal"/>
        <w:rPr>
          <w:rtl/>
        </w:rPr>
      </w:pPr>
      <w:r>
        <w:rPr>
          <w:rtl/>
        </w:rPr>
        <w:lastRenderedPageBreak/>
        <w:t>و</w:t>
      </w:r>
      <w:r w:rsidRPr="009746DC">
        <w:rPr>
          <w:rtl/>
        </w:rPr>
        <w:t xml:space="preserve">قال لي لا بد </w:t>
      </w:r>
      <w:r w:rsidR="00D8033E">
        <w:rPr>
          <w:rtl/>
        </w:rPr>
        <w:t xml:space="preserve">ان </w:t>
      </w:r>
      <w:r w:rsidRPr="009746DC">
        <w:rPr>
          <w:rtl/>
        </w:rPr>
        <w:t>تجري مقادير الله تعالى وأحك</w:t>
      </w:r>
      <w:r w:rsidR="00551E04">
        <w:rPr>
          <w:rtl/>
        </w:rPr>
        <w:t xml:space="preserve">أمّه </w:t>
      </w:r>
      <w:r w:rsidRPr="009746DC">
        <w:rPr>
          <w:rtl/>
        </w:rPr>
        <w:t>يا خير</w:t>
      </w:r>
      <w:r w:rsidR="00D8033E">
        <w:rPr>
          <w:rtl/>
        </w:rPr>
        <w:t xml:space="preserve">ان </w:t>
      </w:r>
      <w:r w:rsidRPr="009746DC">
        <w:rPr>
          <w:rtl/>
        </w:rPr>
        <w:t>مات الواثق وقد قعد المتو</w:t>
      </w:r>
      <w:r w:rsidR="006A0B61">
        <w:rPr>
          <w:rtl/>
        </w:rPr>
        <w:t xml:space="preserve">كلّ </w:t>
      </w:r>
      <w:r w:rsidRPr="009746DC">
        <w:rPr>
          <w:rtl/>
        </w:rPr>
        <w:t>جعفر وقد قتل ابن الزيات فقلت متى جعلت فداك قال بعد خروجك بستة أيام</w:t>
      </w:r>
      <w:r>
        <w:rPr>
          <w:rFonts w:hint="cs"/>
          <w:rtl/>
        </w:rPr>
        <w:t>.</w:t>
      </w:r>
    </w:p>
    <w:p w:rsidR="00B717C7" w:rsidRPr="009746DC" w:rsidRDefault="00B717C7" w:rsidP="00936C2D">
      <w:pPr>
        <w:pStyle w:val="libNormal"/>
        <w:rPr>
          <w:rtl/>
        </w:rPr>
      </w:pPr>
      <w:r w:rsidRPr="009746DC">
        <w:rPr>
          <w:rtl/>
        </w:rPr>
        <w:t>2</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أحمد بن </w:t>
      </w:r>
      <w:r w:rsidR="00551E04">
        <w:rPr>
          <w:rtl/>
        </w:rPr>
        <w:t xml:space="preserve">محمّد </w:t>
      </w:r>
      <w:r w:rsidRPr="009746DC">
        <w:rPr>
          <w:rtl/>
        </w:rPr>
        <w:t xml:space="preserve">بن عبد الله ، عن </w:t>
      </w:r>
      <w:r w:rsidR="00551E04">
        <w:rPr>
          <w:rtl/>
        </w:rPr>
        <w:t xml:space="preserve">محمّد </w:t>
      </w:r>
      <w:r w:rsidRPr="009746DC">
        <w:rPr>
          <w:rtl/>
        </w:rPr>
        <w:t xml:space="preserve">بن يحيى ، عن صالح بن سعيد قال دخلت </w:t>
      </w:r>
      <w:r w:rsidR="00D83B35">
        <w:rPr>
          <w:rtl/>
        </w:rPr>
        <w:t xml:space="preserve">علىّ </w:t>
      </w:r>
      <w:r w:rsidRPr="009746DC">
        <w:rPr>
          <w:rtl/>
        </w:rPr>
        <w:t xml:space="preserve">أبي الحسن </w:t>
      </w:r>
      <w:r w:rsidR="00850EDE">
        <w:rPr>
          <w:rStyle w:val="libAlaemChar"/>
          <w:rtl/>
        </w:rPr>
        <w:t xml:space="preserve">عليه‌السلام </w:t>
      </w:r>
      <w:r w:rsidRPr="009746DC">
        <w:rPr>
          <w:rtl/>
        </w:rPr>
        <w:t xml:space="preserve">فقلت له جعلت فداك في </w:t>
      </w:r>
      <w:r w:rsidR="006A0B61">
        <w:rPr>
          <w:rtl/>
        </w:rPr>
        <w:t xml:space="preserve">كلّ </w:t>
      </w:r>
      <w:r w:rsidRPr="009746DC">
        <w:rPr>
          <w:rtl/>
        </w:rPr>
        <w:t xml:space="preserve">الأمور أرادوا إطفاء نورك والتقصير بك </w:t>
      </w:r>
      <w:r w:rsidR="00FE5F86">
        <w:rPr>
          <w:rtl/>
        </w:rPr>
        <w:t xml:space="preserve">حتّى </w:t>
      </w:r>
      <w:r w:rsidRPr="009746DC">
        <w:rPr>
          <w:rtl/>
        </w:rPr>
        <w:t>أنزلوك هذا الخ</w:t>
      </w:r>
      <w:r w:rsidR="00D8033E">
        <w:rPr>
          <w:rtl/>
        </w:rPr>
        <w:t xml:space="preserve">ان </w:t>
      </w:r>
      <w:r w:rsidRPr="009746DC">
        <w:rPr>
          <w:rtl/>
        </w:rPr>
        <w:t>الأشنع خ</w:t>
      </w:r>
      <w:r w:rsidR="00D8033E">
        <w:rPr>
          <w:rtl/>
        </w:rPr>
        <w:t xml:space="preserve">ان </w:t>
      </w:r>
      <w:r w:rsidRPr="009746DC">
        <w:rPr>
          <w:rtl/>
        </w:rPr>
        <w:t xml:space="preserve">الصعاليك فقال هاهنا أنت يا ابن سعيد </w:t>
      </w:r>
      <w:r w:rsidR="00D83B35">
        <w:rPr>
          <w:rtl/>
        </w:rPr>
        <w:t xml:space="preserve">ثمّ </w:t>
      </w:r>
      <w:r w:rsidRPr="009746DC">
        <w:rPr>
          <w:rtl/>
        </w:rPr>
        <w:t>أومأ بيده وقال انظر فنظرت فإذا أنا بروضات آنقات وروضات باسرات فيهن خيرات عطرات وولد</w:t>
      </w:r>
      <w:r w:rsidR="00D8033E">
        <w:rPr>
          <w:rtl/>
        </w:rPr>
        <w:t xml:space="preserve">ان </w:t>
      </w:r>
      <w:r w:rsidRPr="009746DC">
        <w:rPr>
          <w:rtl/>
        </w:rPr>
        <w:t>كأنهن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36C2D">
      <w:pPr>
        <w:pStyle w:val="libNormal"/>
        <w:rPr>
          <w:rtl/>
        </w:rPr>
      </w:pPr>
      <w:r w:rsidRPr="009746DC">
        <w:rPr>
          <w:rtl/>
        </w:rPr>
        <w:t xml:space="preserve">والخبر </w:t>
      </w:r>
      <w:r w:rsidR="00850EDE">
        <w:rPr>
          <w:rtl/>
        </w:rPr>
        <w:t xml:space="preserve">يدلّ </w:t>
      </w:r>
      <w:r w:rsidR="00D83B35">
        <w:rPr>
          <w:rtl/>
        </w:rPr>
        <w:t xml:space="preserve">علىّ </w:t>
      </w:r>
      <w:r w:rsidRPr="009746DC">
        <w:rPr>
          <w:rtl/>
        </w:rPr>
        <w:t xml:space="preserve">أنه قتل ابن الزيات بلا فصل لا كما قاله ابن الأثير ، ونحوه قال </w:t>
      </w:r>
      <w:r w:rsidR="00551E04">
        <w:rPr>
          <w:rtl/>
        </w:rPr>
        <w:t xml:space="preserve">أيضاً </w:t>
      </w:r>
      <w:r w:rsidRPr="009746DC">
        <w:rPr>
          <w:rtl/>
        </w:rPr>
        <w:t xml:space="preserve">المسعودي في مروج الذهب ، ويمكن </w:t>
      </w:r>
      <w:r w:rsidR="00D8033E">
        <w:rPr>
          <w:rtl/>
        </w:rPr>
        <w:t xml:space="preserve">ان </w:t>
      </w:r>
      <w:r w:rsidRPr="009746DC">
        <w:rPr>
          <w:rtl/>
        </w:rPr>
        <w:t xml:space="preserve">يكون قتلا محمولا </w:t>
      </w:r>
      <w:r w:rsidR="00D83B35">
        <w:rPr>
          <w:rtl/>
        </w:rPr>
        <w:t xml:space="preserve">علىّ </w:t>
      </w:r>
      <w:r w:rsidRPr="009746DC">
        <w:rPr>
          <w:rtl/>
        </w:rPr>
        <w:t>المجاز ، أي سيقتل لكنه لا عبرة بتلك التواريخ.</w:t>
      </w:r>
    </w:p>
    <w:p w:rsidR="00B717C7" w:rsidRPr="009746DC" w:rsidRDefault="00B717C7" w:rsidP="00936C2D">
      <w:pPr>
        <w:pStyle w:val="libNormal"/>
        <w:rPr>
          <w:rtl/>
        </w:rPr>
      </w:pPr>
      <w:r w:rsidRPr="009746DC">
        <w:rPr>
          <w:rtl/>
        </w:rPr>
        <w:t>وقال المسعودي : بويع المتو</w:t>
      </w:r>
      <w:r w:rsidR="006A0B61">
        <w:rPr>
          <w:rtl/>
        </w:rPr>
        <w:t xml:space="preserve">كلّ </w:t>
      </w:r>
      <w:r w:rsidRPr="009746DC">
        <w:rPr>
          <w:rtl/>
        </w:rPr>
        <w:t>وهو ابن سبع وعشرين سنة وأشهر ، وقتل وهو ابن إحدى وأربعين سنة ، وقيل : ابن أربع وأربعين سنة ، وكانت خلافته أربع عشرة سنة وتسعة أشهر وتسع ليال ، وقتل ليلة الأربعاء لثلاث خلون من شوال من سنة سبع وأربعين ومائتين.</w:t>
      </w:r>
    </w:p>
    <w:p w:rsidR="00B717C7" w:rsidRPr="009746DC" w:rsidRDefault="00B717C7" w:rsidP="00BF2708">
      <w:pPr>
        <w:pStyle w:val="libNormal"/>
        <w:rPr>
          <w:rtl/>
        </w:rPr>
      </w:pPr>
      <w:r w:rsidRPr="00EF2853">
        <w:rPr>
          <w:rStyle w:val="libBold1Char"/>
          <w:rtl/>
        </w:rPr>
        <w:t>الحديث الثاني :</w:t>
      </w:r>
      <w:r w:rsidRPr="009746DC">
        <w:rPr>
          <w:rtl/>
        </w:rPr>
        <w:t xml:space="preserve"> ضعيف </w:t>
      </w:r>
      <w:r w:rsidR="00D83B35">
        <w:rPr>
          <w:rtl/>
        </w:rPr>
        <w:t xml:space="preserve">علىّ </w:t>
      </w:r>
      <w:r w:rsidRPr="009746DC">
        <w:rPr>
          <w:rtl/>
        </w:rPr>
        <w:t>المشهور.</w:t>
      </w:r>
    </w:p>
    <w:p w:rsidR="00B717C7" w:rsidRPr="009746DC" w:rsidRDefault="00B717C7" w:rsidP="00BF2708">
      <w:pPr>
        <w:pStyle w:val="libNormal"/>
        <w:rPr>
          <w:rtl/>
        </w:rPr>
      </w:pPr>
      <w:r w:rsidRPr="009746DC">
        <w:rPr>
          <w:rtl/>
        </w:rPr>
        <w:t>وضمير</w:t>
      </w:r>
      <w:r w:rsidRPr="00C875FB">
        <w:rPr>
          <w:rtl/>
        </w:rPr>
        <w:t xml:space="preserve"> « أرادوا »</w:t>
      </w:r>
      <w:r w:rsidRPr="009746DC">
        <w:rPr>
          <w:rtl/>
        </w:rPr>
        <w:t xml:space="preserve"> راجع إلى المتو</w:t>
      </w:r>
      <w:r w:rsidR="006A0B61">
        <w:rPr>
          <w:rtl/>
        </w:rPr>
        <w:t xml:space="preserve">كلّ </w:t>
      </w:r>
      <w:r w:rsidRPr="009746DC">
        <w:rPr>
          <w:rtl/>
        </w:rPr>
        <w:t>وأمرائه ، أو إلى الخلفاء وأعوانهم ، والباء في</w:t>
      </w:r>
      <w:r>
        <w:rPr>
          <w:rtl/>
        </w:rPr>
        <w:t xml:space="preserve"> </w:t>
      </w:r>
      <w:r w:rsidRPr="00C875FB">
        <w:rPr>
          <w:rtl/>
        </w:rPr>
        <w:t>« بك »</w:t>
      </w:r>
      <w:r w:rsidRPr="009746DC">
        <w:rPr>
          <w:rtl/>
        </w:rPr>
        <w:t xml:space="preserve"> للتعدية أو الملابسة ،</w:t>
      </w:r>
      <w:r>
        <w:rPr>
          <w:rtl/>
        </w:rPr>
        <w:t xml:space="preserve"> و</w:t>
      </w:r>
      <w:r w:rsidRPr="00C875FB">
        <w:rPr>
          <w:rtl/>
        </w:rPr>
        <w:t>الخ</w:t>
      </w:r>
      <w:r w:rsidR="00D8033E">
        <w:rPr>
          <w:rtl/>
        </w:rPr>
        <w:t xml:space="preserve">ان </w:t>
      </w:r>
      <w:r w:rsidRPr="009746DC">
        <w:rPr>
          <w:rtl/>
        </w:rPr>
        <w:t xml:space="preserve">منزل للتجار وغيرهم مشتمل </w:t>
      </w:r>
      <w:r w:rsidR="00D83B35">
        <w:rPr>
          <w:rtl/>
        </w:rPr>
        <w:t xml:space="preserve">علىّ </w:t>
      </w:r>
      <w:r w:rsidRPr="009746DC">
        <w:rPr>
          <w:rtl/>
        </w:rPr>
        <w:t xml:space="preserve">حجرات ، وفي القاموس : </w:t>
      </w:r>
      <w:r w:rsidRPr="00C875FB">
        <w:rPr>
          <w:rtl/>
        </w:rPr>
        <w:t>الصعلوك</w:t>
      </w:r>
      <w:r w:rsidRPr="009746DC">
        <w:rPr>
          <w:rtl/>
        </w:rPr>
        <w:t xml:space="preserve"> كعصفور الفقير</w:t>
      </w:r>
      <w:r w:rsidRPr="00C875FB">
        <w:rPr>
          <w:rtl/>
        </w:rPr>
        <w:t xml:space="preserve"> « هيهنا أنت »</w:t>
      </w:r>
      <w:r w:rsidRPr="009746DC">
        <w:rPr>
          <w:rtl/>
        </w:rPr>
        <w:t xml:space="preserve"> أي أنت في هذا ال</w:t>
      </w:r>
      <w:r w:rsidR="00EB1FB4">
        <w:rPr>
          <w:rtl/>
        </w:rPr>
        <w:t xml:space="preserve">مقام </w:t>
      </w:r>
      <w:r w:rsidRPr="009746DC">
        <w:rPr>
          <w:rtl/>
        </w:rPr>
        <w:t xml:space="preserve">من معرفتنا فتظن </w:t>
      </w:r>
      <w:r w:rsidR="00D8033E">
        <w:rPr>
          <w:rtl/>
        </w:rPr>
        <w:t xml:space="preserve">ان </w:t>
      </w:r>
      <w:r w:rsidRPr="009746DC">
        <w:rPr>
          <w:rtl/>
        </w:rPr>
        <w:t>هذه الأمور تنقص في قدرنا ، و</w:t>
      </w:r>
      <w:r w:rsidR="00D8033E">
        <w:rPr>
          <w:rtl/>
        </w:rPr>
        <w:t xml:space="preserve">ان </w:t>
      </w:r>
      <w:r w:rsidRPr="009746DC">
        <w:rPr>
          <w:rtl/>
        </w:rPr>
        <w:t xml:space="preserve">تمتعنا منحصر في هذه الأمور </w:t>
      </w:r>
      <w:r w:rsidR="003928AF">
        <w:rPr>
          <w:rtl/>
        </w:rPr>
        <w:t xml:space="preserve">الّتي </w:t>
      </w:r>
      <w:r w:rsidRPr="009746DC">
        <w:rPr>
          <w:rtl/>
        </w:rPr>
        <w:t>منعونا منه ،</w:t>
      </w:r>
      <w:r>
        <w:rPr>
          <w:rtl/>
        </w:rPr>
        <w:t xml:space="preserve"> و</w:t>
      </w:r>
      <w:r w:rsidRPr="00C875FB">
        <w:rPr>
          <w:rtl/>
        </w:rPr>
        <w:t>الأنق</w:t>
      </w:r>
      <w:r w:rsidRPr="009746DC">
        <w:rPr>
          <w:rtl/>
        </w:rPr>
        <w:t xml:space="preserve"> محركة : الفرح والسرور والكلاء ، أنق كفرح والشيء أحبه ، وبه أعجب ، وأنقني إيناقا ونيقا بالكسر أعجبني ، وشيء أنيق كأمير حسن معجب.</w:t>
      </w:r>
    </w:p>
    <w:p w:rsidR="00B717C7" w:rsidRPr="009746DC" w:rsidRDefault="00B717C7" w:rsidP="00BF2708">
      <w:pPr>
        <w:pStyle w:val="libNormal"/>
        <w:rPr>
          <w:rtl/>
        </w:rPr>
      </w:pPr>
      <w:r w:rsidRPr="009746DC">
        <w:rPr>
          <w:rtl/>
        </w:rPr>
        <w:t>قوله : وروضات باسرات في أكثر النسخ بالباء الموحدة أي ابتدأت فيها الثمرة</w:t>
      </w:r>
    </w:p>
    <w:p w:rsidR="008930D5" w:rsidRDefault="008930D5" w:rsidP="008930D5">
      <w:pPr>
        <w:pStyle w:val="libNormal"/>
        <w:rPr>
          <w:rtl/>
        </w:rPr>
      </w:pPr>
      <w:r>
        <w:rPr>
          <w:rtl/>
        </w:rPr>
        <w:br w:type="page"/>
      </w:r>
    </w:p>
    <w:p w:rsidR="00B717C7" w:rsidRPr="009746DC" w:rsidRDefault="00B717C7" w:rsidP="00BF2708">
      <w:pPr>
        <w:pStyle w:val="libNormal"/>
        <w:rPr>
          <w:rtl/>
        </w:rPr>
      </w:pPr>
      <w:r w:rsidRPr="009746DC">
        <w:rPr>
          <w:rtl/>
        </w:rPr>
        <w:lastRenderedPageBreak/>
        <w:t>الل</w:t>
      </w:r>
      <w:r w:rsidR="00BF2708">
        <w:rPr>
          <w:rFonts w:hint="cs"/>
          <w:rtl/>
        </w:rPr>
        <w:t>ّ</w:t>
      </w:r>
      <w:r w:rsidRPr="009746DC">
        <w:rPr>
          <w:rtl/>
        </w:rPr>
        <w:t>ؤلؤ المكنون وأطيار</w:t>
      </w:r>
      <w:r w:rsidR="00BF2708">
        <w:rPr>
          <w:rFonts w:hint="cs"/>
          <w:rtl/>
        </w:rPr>
        <w:t>ٌ</w:t>
      </w:r>
      <w:r w:rsidRPr="009746DC">
        <w:rPr>
          <w:rtl/>
        </w:rPr>
        <w:t xml:space="preserve"> وظباء</w:t>
      </w:r>
      <w:r w:rsidR="006E0B0E">
        <w:rPr>
          <w:rFonts w:hint="cs"/>
          <w:rtl/>
        </w:rPr>
        <w:t>ٌ</w:t>
      </w:r>
      <w:r w:rsidRPr="009746DC">
        <w:rPr>
          <w:rtl/>
        </w:rPr>
        <w:t xml:space="preserve"> وأنهار</w:t>
      </w:r>
      <w:r w:rsidR="006E0B0E">
        <w:rPr>
          <w:rFonts w:hint="cs"/>
          <w:rtl/>
        </w:rPr>
        <w:t>ٌ</w:t>
      </w:r>
      <w:r w:rsidRPr="009746DC">
        <w:rPr>
          <w:rtl/>
        </w:rPr>
        <w:t xml:space="preserve"> تفور فحار بصري وحسرت عيني فقال حيث كنا فهذا لنا عتيد لسنا في خ</w:t>
      </w:r>
      <w:r w:rsidR="00D8033E">
        <w:rPr>
          <w:rtl/>
        </w:rPr>
        <w:t xml:space="preserve">ان </w:t>
      </w:r>
      <w:r w:rsidRPr="009746DC">
        <w:rPr>
          <w:rtl/>
        </w:rPr>
        <w:t>الصعاليك</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F2708">
      <w:pPr>
        <w:pStyle w:val="libNormal"/>
        <w:rPr>
          <w:rtl/>
        </w:rPr>
      </w:pPr>
      <w:r w:rsidRPr="009746DC">
        <w:rPr>
          <w:rtl/>
        </w:rPr>
        <w:t>أو كانت غض</w:t>
      </w:r>
      <w:r w:rsidR="006E0B0E">
        <w:rPr>
          <w:rFonts w:hint="cs"/>
          <w:rtl/>
        </w:rPr>
        <w:t>ّ</w:t>
      </w:r>
      <w:r w:rsidRPr="009746DC">
        <w:rPr>
          <w:rtl/>
        </w:rPr>
        <w:t>ا</w:t>
      </w:r>
      <w:r w:rsidR="006E0B0E">
        <w:rPr>
          <w:rFonts w:hint="cs"/>
          <w:rtl/>
        </w:rPr>
        <w:t>ً</w:t>
      </w:r>
      <w:r w:rsidRPr="009746DC">
        <w:rPr>
          <w:rtl/>
        </w:rPr>
        <w:t xml:space="preserve"> طري</w:t>
      </w:r>
      <w:r w:rsidR="006E0B0E">
        <w:rPr>
          <w:rFonts w:hint="cs"/>
          <w:rtl/>
        </w:rPr>
        <w:t>ّ</w:t>
      </w:r>
      <w:r w:rsidRPr="009746DC">
        <w:rPr>
          <w:rtl/>
        </w:rPr>
        <w:t>ا</w:t>
      </w:r>
      <w:r w:rsidR="006E0B0E">
        <w:rPr>
          <w:rFonts w:hint="cs"/>
          <w:rtl/>
        </w:rPr>
        <w:t>ً</w:t>
      </w:r>
      <w:r w:rsidRPr="009746DC">
        <w:rPr>
          <w:rtl/>
        </w:rPr>
        <w:t xml:space="preserve"> ، قال الجوهري : </w:t>
      </w:r>
      <w:r w:rsidRPr="00C875FB">
        <w:rPr>
          <w:rtl/>
        </w:rPr>
        <w:t>البسر</w:t>
      </w:r>
      <w:r w:rsidRPr="009746DC">
        <w:rPr>
          <w:rtl/>
        </w:rPr>
        <w:t xml:space="preserve"> النخل صار ما عليه بسرا</w:t>
      </w:r>
      <w:r w:rsidR="006E0B0E">
        <w:rPr>
          <w:rFonts w:hint="cs"/>
          <w:rtl/>
        </w:rPr>
        <w:t>ً</w:t>
      </w:r>
      <w:r w:rsidRPr="009746DC">
        <w:rPr>
          <w:rtl/>
        </w:rPr>
        <w:t xml:space="preserve"> ، وقال للشمس في أول طلوعها : بسرة ، والبسرة من النبات : أولها والبسرة الماء الطري</w:t>
      </w:r>
      <w:r w:rsidR="006E0B0E">
        <w:rPr>
          <w:rFonts w:hint="cs"/>
          <w:rtl/>
        </w:rPr>
        <w:t>ّ</w:t>
      </w:r>
      <w:r w:rsidRPr="009746DC">
        <w:rPr>
          <w:rtl/>
        </w:rPr>
        <w:t xml:space="preserve"> القريب العهد بالمطر ، وفي المصباح : البسر من </w:t>
      </w:r>
      <w:r w:rsidR="006A0B61">
        <w:rPr>
          <w:rtl/>
        </w:rPr>
        <w:t xml:space="preserve">كلّ </w:t>
      </w:r>
      <w:r w:rsidRPr="009746DC">
        <w:rPr>
          <w:rtl/>
        </w:rPr>
        <w:t>شيء الغض</w:t>
      </w:r>
      <w:r w:rsidR="006E0B0E">
        <w:rPr>
          <w:rFonts w:hint="cs"/>
          <w:rtl/>
        </w:rPr>
        <w:t>ّ</w:t>
      </w:r>
      <w:r w:rsidRPr="009746DC">
        <w:rPr>
          <w:rtl/>
        </w:rPr>
        <w:t xml:space="preserve"> ، ونبات بسر أي طري ، وفي بعض النسخ بالياء المثناة بمعنى السهل ففي الإسناد تجو</w:t>
      </w:r>
      <w:r w:rsidR="006E0B0E">
        <w:rPr>
          <w:rFonts w:hint="cs"/>
          <w:rtl/>
        </w:rPr>
        <w:t>ّ</w:t>
      </w:r>
      <w:r w:rsidRPr="009746DC">
        <w:rPr>
          <w:rtl/>
        </w:rPr>
        <w:t>ز لكن</w:t>
      </w:r>
      <w:r w:rsidR="006E0B0E">
        <w:rPr>
          <w:rFonts w:hint="cs"/>
          <w:rtl/>
        </w:rPr>
        <w:t>ّ</w:t>
      </w:r>
      <w:r w:rsidRPr="009746DC">
        <w:rPr>
          <w:rtl/>
        </w:rPr>
        <w:t>ه بعيد.</w:t>
      </w:r>
    </w:p>
    <w:p w:rsidR="00B717C7" w:rsidRPr="009746DC" w:rsidRDefault="00B717C7" w:rsidP="00BF2708">
      <w:pPr>
        <w:pStyle w:val="libNormal"/>
        <w:rPr>
          <w:rtl/>
        </w:rPr>
      </w:pPr>
      <w:r w:rsidRPr="009746DC">
        <w:rPr>
          <w:rtl/>
        </w:rPr>
        <w:t xml:space="preserve">ونقل في </w:t>
      </w:r>
      <w:r w:rsidR="00CE1B2F">
        <w:rPr>
          <w:rtl/>
        </w:rPr>
        <w:t xml:space="preserve">إعلام </w:t>
      </w:r>
      <w:r w:rsidRPr="009746DC">
        <w:rPr>
          <w:rtl/>
        </w:rPr>
        <w:t>الورى هذا الحديث عن الكليني ولي</w:t>
      </w:r>
      <w:r w:rsidR="003928AF">
        <w:rPr>
          <w:rtl/>
        </w:rPr>
        <w:t xml:space="preserve">ستّ </w:t>
      </w:r>
      <w:r w:rsidRPr="009746DC">
        <w:rPr>
          <w:rtl/>
        </w:rPr>
        <w:t>فيه هذه الفقرة.</w:t>
      </w:r>
    </w:p>
    <w:p w:rsidR="00B717C7" w:rsidRPr="009746DC" w:rsidRDefault="00B717C7" w:rsidP="00BF2708">
      <w:pPr>
        <w:pStyle w:val="libNormal"/>
        <w:rPr>
          <w:rtl/>
        </w:rPr>
      </w:pPr>
      <w:r w:rsidRPr="009746DC">
        <w:rPr>
          <w:rtl/>
        </w:rPr>
        <w:t xml:space="preserve">وفي كشف </w:t>
      </w:r>
      <w:r w:rsidR="006E0B0E">
        <w:rPr>
          <w:rtl/>
        </w:rPr>
        <w:t>الغم</w:t>
      </w:r>
      <w:r w:rsidR="007F05B9">
        <w:rPr>
          <w:rtl/>
        </w:rPr>
        <w:t xml:space="preserve">ة </w:t>
      </w:r>
      <w:r w:rsidRPr="009746DC">
        <w:rPr>
          <w:rtl/>
        </w:rPr>
        <w:t>فإذا أنا بروضات أنيقات وأنهار جاريات وجنات فيها خيرات عطرات.</w:t>
      </w:r>
    </w:p>
    <w:p w:rsidR="00B717C7" w:rsidRPr="009746DC" w:rsidRDefault="00B717C7" w:rsidP="00BF2708">
      <w:pPr>
        <w:pStyle w:val="libNormal"/>
        <w:rPr>
          <w:rtl/>
        </w:rPr>
      </w:pPr>
      <w:r w:rsidRPr="009746DC">
        <w:rPr>
          <w:rtl/>
        </w:rPr>
        <w:t xml:space="preserve">وقال البيضاوي في قوله تعالى : </w:t>
      </w:r>
      <w:r w:rsidRPr="005E3B39">
        <w:rPr>
          <w:rtl/>
        </w:rPr>
        <w:t>«</w:t>
      </w:r>
      <w:r w:rsidRPr="00DA1B74">
        <w:rPr>
          <w:rtl/>
        </w:rPr>
        <w:t xml:space="preserve"> فِيهِنَّ خَيْراتٌ </w:t>
      </w:r>
      <w:r w:rsidRPr="005E3B39">
        <w:rPr>
          <w:rtl/>
        </w:rPr>
        <w:t>»</w:t>
      </w:r>
      <w:r w:rsidRPr="009746DC">
        <w:rPr>
          <w:rtl/>
        </w:rPr>
        <w:t xml:space="preserve"> </w:t>
      </w:r>
      <w:r w:rsidRPr="00BF2708">
        <w:rPr>
          <w:rStyle w:val="libFootnotenumChar"/>
          <w:rtl/>
        </w:rPr>
        <w:t>(1)</w:t>
      </w:r>
      <w:r w:rsidRPr="009746DC">
        <w:rPr>
          <w:rtl/>
        </w:rPr>
        <w:t xml:space="preserve"> أي خيرات فخففت ، ل</w:t>
      </w:r>
      <w:r w:rsidR="00D8033E">
        <w:rPr>
          <w:rtl/>
        </w:rPr>
        <w:t xml:space="preserve">ان </w:t>
      </w:r>
      <w:r w:rsidR="006A0B61">
        <w:rPr>
          <w:rtl/>
        </w:rPr>
        <w:t xml:space="preserve">خيراً </w:t>
      </w:r>
      <w:r w:rsidRPr="009746DC">
        <w:rPr>
          <w:rtl/>
        </w:rPr>
        <w:t xml:space="preserve">الذي بمعنى أخير لا يجمع ، وقد قرئ </w:t>
      </w:r>
      <w:r w:rsidR="00D83B35">
        <w:rPr>
          <w:rtl/>
        </w:rPr>
        <w:t xml:space="preserve">علىّ </w:t>
      </w:r>
      <w:r w:rsidRPr="009746DC">
        <w:rPr>
          <w:rtl/>
        </w:rPr>
        <w:t>الأصل حس</w:t>
      </w:r>
      <w:r w:rsidR="00D8033E">
        <w:rPr>
          <w:rtl/>
        </w:rPr>
        <w:t xml:space="preserve">ان </w:t>
      </w:r>
      <w:r w:rsidRPr="009746DC">
        <w:rPr>
          <w:rtl/>
        </w:rPr>
        <w:t>أي حس</w:t>
      </w:r>
      <w:r w:rsidR="00D8033E">
        <w:rPr>
          <w:rtl/>
        </w:rPr>
        <w:t xml:space="preserve">ان </w:t>
      </w:r>
      <w:r w:rsidRPr="009746DC">
        <w:rPr>
          <w:rtl/>
        </w:rPr>
        <w:t xml:space="preserve">الخلق والخلق ، وفي </w:t>
      </w:r>
      <w:r w:rsidRPr="00C875FB">
        <w:rPr>
          <w:rtl/>
        </w:rPr>
        <w:t xml:space="preserve">قوله : </w:t>
      </w:r>
      <w:r w:rsidRPr="005E3B39">
        <w:rPr>
          <w:rtl/>
        </w:rPr>
        <w:t>«</w:t>
      </w:r>
      <w:r w:rsidRPr="009746DC">
        <w:rPr>
          <w:rtl/>
        </w:rPr>
        <w:t xml:space="preserve"> كَأَمْثالِ اللُّؤْلُؤِ الْمَكْنُونِ </w:t>
      </w:r>
      <w:r w:rsidRPr="005E3B39">
        <w:rPr>
          <w:rtl/>
        </w:rPr>
        <w:t>»</w:t>
      </w:r>
      <w:r w:rsidRPr="009746DC">
        <w:rPr>
          <w:rtl/>
        </w:rPr>
        <w:t xml:space="preserve"> </w:t>
      </w:r>
      <w:r w:rsidRPr="00BF2708">
        <w:rPr>
          <w:rStyle w:val="libFootnotenumChar"/>
          <w:rtl/>
        </w:rPr>
        <w:t>(2)</w:t>
      </w:r>
      <w:r w:rsidRPr="009746DC">
        <w:rPr>
          <w:rtl/>
        </w:rPr>
        <w:t xml:space="preserve"> أي المصون عما يضر به في الصفاء والنقاء.</w:t>
      </w:r>
    </w:p>
    <w:p w:rsidR="00B717C7" w:rsidRPr="009746DC" w:rsidRDefault="00B717C7" w:rsidP="00BF2708">
      <w:pPr>
        <w:pStyle w:val="libNormal"/>
        <w:rPr>
          <w:rtl/>
        </w:rPr>
      </w:pPr>
      <w:r w:rsidRPr="00C875FB">
        <w:rPr>
          <w:rtl/>
        </w:rPr>
        <w:t>« وأنهار تفور »</w:t>
      </w:r>
      <w:r w:rsidRPr="009746DC">
        <w:rPr>
          <w:rtl/>
        </w:rPr>
        <w:t xml:space="preserve"> أي تنبع من مخارجها بدفع وقوة و</w:t>
      </w:r>
      <w:r w:rsidRPr="00C875FB">
        <w:rPr>
          <w:rtl/>
        </w:rPr>
        <w:t xml:space="preserve"> « حسرت »</w:t>
      </w:r>
      <w:r w:rsidRPr="009746DC">
        <w:rPr>
          <w:rtl/>
        </w:rPr>
        <w:t xml:space="preserve"> كضربت أي كلت وانقطعت لشد</w:t>
      </w:r>
      <w:r w:rsidR="006E0B0E">
        <w:rPr>
          <w:rFonts w:hint="cs"/>
          <w:rtl/>
        </w:rPr>
        <w:t>ّ</w:t>
      </w:r>
      <w:r w:rsidRPr="009746DC">
        <w:rPr>
          <w:rtl/>
        </w:rPr>
        <w:t>ة ضياء ما رأت</w:t>
      </w:r>
      <w:r>
        <w:rPr>
          <w:rtl/>
        </w:rPr>
        <w:t xml:space="preserve"> </w:t>
      </w:r>
      <w:r w:rsidRPr="00C875FB">
        <w:rPr>
          <w:rtl/>
        </w:rPr>
        <w:t>« عتيد »</w:t>
      </w:r>
      <w:r w:rsidRPr="009746DC">
        <w:rPr>
          <w:rtl/>
        </w:rPr>
        <w:t xml:space="preserve"> أي حاضر مهيأ.</w:t>
      </w:r>
    </w:p>
    <w:p w:rsidR="00B717C7" w:rsidRPr="009746DC" w:rsidRDefault="00B717C7" w:rsidP="00BF2708">
      <w:pPr>
        <w:pStyle w:val="libNormal"/>
        <w:rPr>
          <w:rtl/>
        </w:rPr>
      </w:pPr>
      <w:r w:rsidRPr="009746DC">
        <w:rPr>
          <w:rtl/>
        </w:rPr>
        <w:t xml:space="preserve">وروي في الخرائج عن صالح بن سعيد </w:t>
      </w:r>
      <w:r w:rsidR="00D8033E">
        <w:rPr>
          <w:rtl/>
        </w:rPr>
        <w:t xml:space="preserve">ان </w:t>
      </w:r>
      <w:r w:rsidRPr="009746DC">
        <w:rPr>
          <w:rtl/>
        </w:rPr>
        <w:t>المتو</w:t>
      </w:r>
      <w:r w:rsidR="006A0B61">
        <w:rPr>
          <w:rtl/>
        </w:rPr>
        <w:t xml:space="preserve">كلّ </w:t>
      </w:r>
      <w:r w:rsidRPr="009746DC">
        <w:rPr>
          <w:rtl/>
        </w:rPr>
        <w:t xml:space="preserve">بعث إلى أبي الحسن </w:t>
      </w:r>
      <w:r w:rsidR="00850EDE">
        <w:rPr>
          <w:rStyle w:val="libAlaemChar"/>
          <w:rtl/>
        </w:rPr>
        <w:t xml:space="preserve">عليه‌السلام </w:t>
      </w:r>
      <w:r w:rsidRPr="009746DC">
        <w:rPr>
          <w:rtl/>
        </w:rPr>
        <w:t>يدعوه إلى الحضور بالعسكر ، ف</w:t>
      </w:r>
      <w:r w:rsidR="00FE5F86">
        <w:rPr>
          <w:rtl/>
        </w:rPr>
        <w:t xml:space="preserve">لـمّا </w:t>
      </w:r>
      <w:r w:rsidRPr="009746DC">
        <w:rPr>
          <w:rtl/>
        </w:rPr>
        <w:t>وصل تقدم ب</w:t>
      </w:r>
      <w:r w:rsidR="00D8033E">
        <w:rPr>
          <w:rtl/>
        </w:rPr>
        <w:t xml:space="preserve">ان </w:t>
      </w:r>
      <w:r w:rsidRPr="009746DC">
        <w:rPr>
          <w:rtl/>
        </w:rPr>
        <w:t>يحجب عنه في يومه فنزل في خ</w:t>
      </w:r>
      <w:r w:rsidR="00D8033E">
        <w:rPr>
          <w:rtl/>
        </w:rPr>
        <w:t xml:space="preserve">ان </w:t>
      </w:r>
      <w:r w:rsidRPr="009746DC">
        <w:rPr>
          <w:rtl/>
        </w:rPr>
        <w:t xml:space="preserve">الصعاليك ، فدخلت عليه فيه فقلت في </w:t>
      </w:r>
      <w:r w:rsidR="006A0B61">
        <w:rPr>
          <w:rtl/>
        </w:rPr>
        <w:t xml:space="preserve">كلّ </w:t>
      </w:r>
      <w:r w:rsidRPr="009746DC">
        <w:rPr>
          <w:rtl/>
        </w:rPr>
        <w:t xml:space="preserve">الأمور أرادوا إطفاء نورك والتقصير بك </w:t>
      </w:r>
      <w:r w:rsidR="00FE5F86">
        <w:rPr>
          <w:rtl/>
        </w:rPr>
        <w:t xml:space="preserve">حتّى </w:t>
      </w:r>
      <w:r w:rsidRPr="009746DC">
        <w:rPr>
          <w:rtl/>
        </w:rPr>
        <w:t>أنزلوك هذا الخ</w:t>
      </w:r>
      <w:r w:rsidR="00D8033E">
        <w:rPr>
          <w:rtl/>
        </w:rPr>
        <w:t xml:space="preserve">ان </w:t>
      </w:r>
      <w:r w:rsidRPr="009746DC">
        <w:rPr>
          <w:rtl/>
        </w:rPr>
        <w:t xml:space="preserve">فقال : هيهنا أنت يا ابن سعيد </w:t>
      </w:r>
      <w:r w:rsidR="00D83B35">
        <w:rPr>
          <w:rtl/>
        </w:rPr>
        <w:t xml:space="preserve">ثمّ </w:t>
      </w:r>
      <w:r w:rsidRPr="009746DC">
        <w:rPr>
          <w:rtl/>
        </w:rPr>
        <w:t>أومأ بيده فإذا أنا بروضات وأنهار فيها خيرات وولد</w:t>
      </w:r>
      <w:r w:rsidR="00D8033E">
        <w:rPr>
          <w:rtl/>
        </w:rPr>
        <w:t xml:space="preserve">ان </w:t>
      </w:r>
      <w:r w:rsidRPr="009746DC">
        <w:rPr>
          <w:rtl/>
        </w:rPr>
        <w:t>، فحار بصري وكثر تعجبي فقال لي : حيث كنا فهذا لنا.</w:t>
      </w:r>
    </w:p>
    <w:p w:rsidR="00B717C7" w:rsidRPr="009746DC" w:rsidRDefault="00B717C7" w:rsidP="00BF2708">
      <w:pPr>
        <w:pStyle w:val="libNormal"/>
        <w:rPr>
          <w:rtl/>
        </w:rPr>
      </w:pPr>
      <w:r w:rsidRPr="009746DC">
        <w:rPr>
          <w:rtl/>
        </w:rPr>
        <w:t xml:space="preserve">أقول : </w:t>
      </w:r>
      <w:r w:rsidR="00FE5F86">
        <w:rPr>
          <w:rtl/>
        </w:rPr>
        <w:t xml:space="preserve">لـمّا </w:t>
      </w:r>
      <w:r w:rsidRPr="009746DC">
        <w:rPr>
          <w:rtl/>
        </w:rPr>
        <w:t>قصر علم السائل وفهمه عن إدراك اللذات الروحانية والوصول إلى</w:t>
      </w:r>
    </w:p>
    <w:p w:rsidR="00B717C7" w:rsidRPr="009746DC" w:rsidRDefault="00B717C7" w:rsidP="006E0B0E">
      <w:pPr>
        <w:pStyle w:val="libLine"/>
        <w:rPr>
          <w:rtl/>
        </w:rPr>
      </w:pPr>
      <w:r w:rsidRPr="009746DC">
        <w:rPr>
          <w:rtl/>
        </w:rPr>
        <w:t>__________________</w:t>
      </w:r>
    </w:p>
    <w:p w:rsidR="00B717C7" w:rsidRPr="009746DC" w:rsidRDefault="00B717C7" w:rsidP="006E0B0E">
      <w:pPr>
        <w:pStyle w:val="libFootnote0"/>
        <w:rPr>
          <w:rtl/>
          <w:lang w:bidi="fa-IR"/>
        </w:rPr>
      </w:pPr>
      <w:r>
        <w:rPr>
          <w:rtl/>
        </w:rPr>
        <w:t>(</w:t>
      </w:r>
      <w:r w:rsidRPr="009746DC">
        <w:rPr>
          <w:rtl/>
        </w:rPr>
        <w:t xml:space="preserve">1) سورة </w:t>
      </w:r>
      <w:r w:rsidR="006E0B0E">
        <w:rPr>
          <w:rtl/>
        </w:rPr>
        <w:t>الر</w:t>
      </w:r>
      <w:r w:rsidR="00FE5F86">
        <w:rPr>
          <w:rtl/>
        </w:rPr>
        <w:t xml:space="preserve">حمن </w:t>
      </w:r>
      <w:r w:rsidRPr="009746DC">
        <w:rPr>
          <w:rtl/>
        </w:rPr>
        <w:t>: 70.</w:t>
      </w:r>
    </w:p>
    <w:p w:rsidR="00B717C7" w:rsidRPr="009746DC" w:rsidRDefault="00B717C7" w:rsidP="006E0B0E">
      <w:pPr>
        <w:pStyle w:val="libFootnote0"/>
        <w:rPr>
          <w:rtl/>
          <w:lang w:bidi="fa-IR"/>
        </w:rPr>
      </w:pPr>
      <w:r>
        <w:rPr>
          <w:rtl/>
        </w:rPr>
        <w:t>(</w:t>
      </w:r>
      <w:r w:rsidRPr="009746DC">
        <w:rPr>
          <w:rtl/>
        </w:rPr>
        <w:t>2) سورة الواقعة : 23.</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60567E">
      <w:pPr>
        <w:pStyle w:val="libNormal"/>
        <w:rPr>
          <w:rtl/>
        </w:rPr>
      </w:pPr>
      <w:r w:rsidRPr="009746DC">
        <w:rPr>
          <w:rtl/>
        </w:rPr>
        <w:t xml:space="preserve">درجاتهم المعنوية ، وتوهم </w:t>
      </w:r>
      <w:r w:rsidR="00D8033E">
        <w:rPr>
          <w:rtl/>
        </w:rPr>
        <w:t xml:space="preserve">ان </w:t>
      </w:r>
      <w:r w:rsidRPr="009746DC">
        <w:rPr>
          <w:rtl/>
        </w:rPr>
        <w:t xml:space="preserve">هذه الأمور مما يحط من منزلتهم ولم يعلم </w:t>
      </w:r>
      <w:r w:rsidR="00D8033E">
        <w:rPr>
          <w:rtl/>
        </w:rPr>
        <w:t xml:space="preserve">ان </w:t>
      </w:r>
      <w:r w:rsidRPr="009746DC">
        <w:rPr>
          <w:rtl/>
        </w:rPr>
        <w:t xml:space="preserve">تلك الأمور مما يزيد في مراتبهم ويضاعف قربهم ودرجاتهم ولذاتهم الروحانية ، وأنهم عرفوا الدنيا وزهدوا فيها واجتووا </w:t>
      </w:r>
      <w:r w:rsidRPr="0060567E">
        <w:rPr>
          <w:rStyle w:val="libFootnotenumChar"/>
          <w:rtl/>
        </w:rPr>
        <w:t>(1)</w:t>
      </w:r>
      <w:r w:rsidRPr="009746DC">
        <w:rPr>
          <w:rtl/>
        </w:rPr>
        <w:t xml:space="preserve"> لذاتها ونعيمها </w:t>
      </w:r>
      <w:r w:rsidR="00551E04">
        <w:rPr>
          <w:rtl/>
        </w:rPr>
        <w:t xml:space="preserve">وكان </w:t>
      </w:r>
      <w:r w:rsidRPr="009746DC">
        <w:rPr>
          <w:rtl/>
        </w:rPr>
        <w:t xml:space="preserve">نظره مقصورا </w:t>
      </w:r>
      <w:r w:rsidR="00D83B35">
        <w:rPr>
          <w:rtl/>
        </w:rPr>
        <w:t xml:space="preserve">علىّ </w:t>
      </w:r>
      <w:r w:rsidRPr="009746DC">
        <w:rPr>
          <w:rtl/>
        </w:rPr>
        <w:t xml:space="preserve">اللذات الجسمانية الدنية الفانية فلذا أراه </w:t>
      </w:r>
      <w:r w:rsidR="00850EDE">
        <w:rPr>
          <w:rStyle w:val="libAlaemChar"/>
          <w:rtl/>
        </w:rPr>
        <w:t xml:space="preserve">عليه‌السلام </w:t>
      </w:r>
      <w:r w:rsidRPr="009746DC">
        <w:rPr>
          <w:rtl/>
        </w:rPr>
        <w:t xml:space="preserve">ذلك لأنه </w:t>
      </w:r>
      <w:r w:rsidR="00551E04">
        <w:rPr>
          <w:rtl/>
        </w:rPr>
        <w:t xml:space="preserve">كان </w:t>
      </w:r>
      <w:r w:rsidRPr="009746DC">
        <w:rPr>
          <w:rtl/>
        </w:rPr>
        <w:t>ذلك مبلغه من العلم وأما كيفية رؤيته لها فهي محجوبة عنا ، والنظر فيها لا يهمنا لكن يخطر لنا بقدر فهمنا وجوه :</w:t>
      </w:r>
    </w:p>
    <w:p w:rsidR="00B717C7" w:rsidRPr="009746DC" w:rsidRDefault="00B717C7" w:rsidP="0060567E">
      <w:pPr>
        <w:pStyle w:val="libNormal"/>
        <w:rPr>
          <w:rtl/>
        </w:rPr>
      </w:pPr>
      <w:r w:rsidRPr="009746DC">
        <w:rPr>
          <w:rtl/>
        </w:rPr>
        <w:t>الأول : أن</w:t>
      </w:r>
      <w:r w:rsidR="0060567E">
        <w:rPr>
          <w:rFonts w:hint="cs"/>
          <w:rtl/>
        </w:rPr>
        <w:t>ّ</w:t>
      </w:r>
      <w:r w:rsidRPr="009746DC">
        <w:rPr>
          <w:rtl/>
        </w:rPr>
        <w:t xml:space="preserve">ه تعالى أوجد في هذا الوقت لإظهار إعجازه </w:t>
      </w:r>
      <w:r w:rsidR="00850EDE">
        <w:rPr>
          <w:rStyle w:val="libAlaemChar"/>
          <w:rtl/>
        </w:rPr>
        <w:t xml:space="preserve">عليه‌السلام </w:t>
      </w:r>
      <w:r w:rsidRPr="009746DC">
        <w:rPr>
          <w:rtl/>
        </w:rPr>
        <w:t xml:space="preserve">هذه الأشياء في الهواء فرآه ليعلم </w:t>
      </w:r>
      <w:r w:rsidR="00D8033E">
        <w:rPr>
          <w:rtl/>
        </w:rPr>
        <w:t>ان</w:t>
      </w:r>
      <w:r w:rsidR="0060567E">
        <w:rPr>
          <w:rFonts w:hint="cs"/>
          <w:rtl/>
        </w:rPr>
        <w:t>ّ</w:t>
      </w:r>
      <w:r w:rsidR="00D8033E">
        <w:rPr>
          <w:rtl/>
        </w:rPr>
        <w:t xml:space="preserve"> </w:t>
      </w:r>
      <w:r w:rsidRPr="009746DC">
        <w:rPr>
          <w:rtl/>
        </w:rPr>
        <w:t>أمثال هذه الأمور لتسليمهم ورضاهم بقضاء الله و</w:t>
      </w:r>
      <w:r w:rsidR="000164B7">
        <w:rPr>
          <w:rtl/>
        </w:rPr>
        <w:t xml:space="preserve">إلّا </w:t>
      </w:r>
      <w:r w:rsidRPr="009746DC">
        <w:rPr>
          <w:rtl/>
        </w:rPr>
        <w:t xml:space="preserve">فهم يقدرون </w:t>
      </w:r>
      <w:r w:rsidR="00D83B35">
        <w:rPr>
          <w:rtl/>
        </w:rPr>
        <w:t xml:space="preserve">علىّ </w:t>
      </w:r>
      <w:r w:rsidRPr="009746DC">
        <w:rPr>
          <w:rtl/>
        </w:rPr>
        <w:t>أمثال هذه الأمور العظيمة وإمامتهم الواقعية وقدرتهم العلية ونفاذ حكمهم في عوالم الملك والملكوت وخلافتهم الكبرى ، لم تنقص بما يرى فيهم من المذلة والمظلومي</w:t>
      </w:r>
      <w:r w:rsidR="0060567E">
        <w:rPr>
          <w:rFonts w:hint="cs"/>
          <w:rtl/>
        </w:rPr>
        <w:t>ّ</w:t>
      </w:r>
      <w:r w:rsidRPr="009746DC">
        <w:rPr>
          <w:rtl/>
        </w:rPr>
        <w:t>ة والمقهوري</w:t>
      </w:r>
      <w:r w:rsidR="0060567E">
        <w:rPr>
          <w:rFonts w:hint="cs"/>
          <w:rtl/>
        </w:rPr>
        <w:t>ّ</w:t>
      </w:r>
      <w:r w:rsidRPr="009746DC">
        <w:rPr>
          <w:rtl/>
        </w:rPr>
        <w:t>ة.</w:t>
      </w:r>
    </w:p>
    <w:p w:rsidR="00B717C7" w:rsidRPr="009746DC" w:rsidRDefault="00B717C7" w:rsidP="0060567E">
      <w:pPr>
        <w:pStyle w:val="libNormal"/>
        <w:rPr>
          <w:rtl/>
        </w:rPr>
      </w:pPr>
      <w:r w:rsidRPr="009746DC">
        <w:rPr>
          <w:rtl/>
        </w:rPr>
        <w:t xml:space="preserve">الثاني : </w:t>
      </w:r>
      <w:r w:rsidR="00D8033E">
        <w:rPr>
          <w:rtl/>
        </w:rPr>
        <w:t>ان</w:t>
      </w:r>
      <w:r w:rsidR="0060567E">
        <w:rPr>
          <w:rFonts w:hint="cs"/>
          <w:rtl/>
        </w:rPr>
        <w:t>ّ</w:t>
      </w:r>
      <w:r w:rsidR="00D8033E">
        <w:rPr>
          <w:rtl/>
        </w:rPr>
        <w:t xml:space="preserve"> </w:t>
      </w:r>
      <w:r w:rsidRPr="009746DC">
        <w:rPr>
          <w:rtl/>
        </w:rPr>
        <w:t>تلك الأشكال أوجدها الله في حسه المشترك إيذانا ب</w:t>
      </w:r>
      <w:r w:rsidR="00D8033E">
        <w:rPr>
          <w:rtl/>
        </w:rPr>
        <w:t xml:space="preserve">ان </w:t>
      </w:r>
      <w:r w:rsidRPr="009746DC">
        <w:rPr>
          <w:rtl/>
        </w:rPr>
        <w:t>اللذات الدنيوي</w:t>
      </w:r>
      <w:r w:rsidR="0060567E">
        <w:rPr>
          <w:rFonts w:hint="cs"/>
          <w:rtl/>
        </w:rPr>
        <w:t>ّ</w:t>
      </w:r>
      <w:r w:rsidRPr="009746DC">
        <w:rPr>
          <w:rtl/>
        </w:rPr>
        <w:t>ة مثل تلك الخيالات الوهمي</w:t>
      </w:r>
      <w:r w:rsidR="0060567E">
        <w:rPr>
          <w:rFonts w:hint="cs"/>
          <w:rtl/>
        </w:rPr>
        <w:t>ّ</w:t>
      </w:r>
      <w:r w:rsidRPr="009746DC">
        <w:rPr>
          <w:rtl/>
        </w:rPr>
        <w:t>ة عندنا كما يرى النائم أشياء في من</w:t>
      </w:r>
      <w:r w:rsidR="0060567E">
        <w:rPr>
          <w:rFonts w:hint="cs"/>
          <w:rtl/>
        </w:rPr>
        <w:t>ا</w:t>
      </w:r>
      <w:r w:rsidR="0060567E">
        <w:rPr>
          <w:rtl/>
        </w:rPr>
        <w:t>م</w:t>
      </w:r>
      <w:r w:rsidR="00551E04">
        <w:rPr>
          <w:rtl/>
        </w:rPr>
        <w:t xml:space="preserve">ه </w:t>
      </w:r>
      <w:r w:rsidRPr="009746DC">
        <w:rPr>
          <w:rtl/>
        </w:rPr>
        <w:t xml:space="preserve">فيلتذ كالتذاذه في اليقظة ولذا قال </w:t>
      </w:r>
      <w:r w:rsidR="00BF0D7C">
        <w:rPr>
          <w:rtl/>
        </w:rPr>
        <w:t xml:space="preserve">النبيّ </w:t>
      </w:r>
      <w:r w:rsidR="007D1F02" w:rsidRPr="007D1F02">
        <w:rPr>
          <w:rStyle w:val="libAlaemChar"/>
          <w:rtl/>
        </w:rPr>
        <w:t>صلى‌الله‌عليه‌وآله‌وسلم</w:t>
      </w:r>
      <w:r w:rsidRPr="009746DC">
        <w:rPr>
          <w:rtl/>
        </w:rPr>
        <w:t xml:space="preserve"> الناس ني</w:t>
      </w:r>
      <w:r w:rsidR="0060567E">
        <w:rPr>
          <w:rFonts w:hint="cs"/>
          <w:rtl/>
        </w:rPr>
        <w:t>ا</w:t>
      </w:r>
      <w:r w:rsidR="0060567E">
        <w:rPr>
          <w:rtl/>
        </w:rPr>
        <w:t>م</w:t>
      </w:r>
      <w:r w:rsidR="00551E04">
        <w:rPr>
          <w:rtl/>
        </w:rPr>
        <w:t xml:space="preserve"> </w:t>
      </w:r>
      <w:r w:rsidRPr="009746DC">
        <w:rPr>
          <w:rtl/>
        </w:rPr>
        <w:t>فإذا ماتوا انتبهوا.</w:t>
      </w:r>
    </w:p>
    <w:p w:rsidR="00B717C7" w:rsidRPr="009746DC" w:rsidRDefault="00B717C7" w:rsidP="0060567E">
      <w:pPr>
        <w:pStyle w:val="libNormal"/>
        <w:rPr>
          <w:rtl/>
        </w:rPr>
      </w:pPr>
      <w:r w:rsidRPr="009746DC">
        <w:rPr>
          <w:rtl/>
        </w:rPr>
        <w:t xml:space="preserve">الثالث : أنه </w:t>
      </w:r>
      <w:r w:rsidR="00850EDE">
        <w:rPr>
          <w:rStyle w:val="libAlaemChar"/>
          <w:rtl/>
        </w:rPr>
        <w:t xml:space="preserve">عليه‌السلام </w:t>
      </w:r>
      <w:r w:rsidRPr="009746DC">
        <w:rPr>
          <w:rtl/>
        </w:rPr>
        <w:t>أراه صور اللذات الروحاني</w:t>
      </w:r>
      <w:r w:rsidR="0060567E">
        <w:rPr>
          <w:rFonts w:hint="cs"/>
          <w:rtl/>
        </w:rPr>
        <w:t>ّ</w:t>
      </w:r>
      <w:r w:rsidRPr="009746DC">
        <w:rPr>
          <w:rtl/>
        </w:rPr>
        <w:t xml:space="preserve">ة </w:t>
      </w:r>
      <w:r w:rsidR="003928AF">
        <w:rPr>
          <w:rtl/>
        </w:rPr>
        <w:t xml:space="preserve">الّتي </w:t>
      </w:r>
      <w:r w:rsidRPr="009746DC">
        <w:rPr>
          <w:rtl/>
        </w:rPr>
        <w:t>معهم دائما</w:t>
      </w:r>
      <w:r w:rsidR="0060567E">
        <w:rPr>
          <w:rFonts w:hint="cs"/>
          <w:rtl/>
        </w:rPr>
        <w:t>ً</w:t>
      </w:r>
      <w:r w:rsidRPr="009746DC">
        <w:rPr>
          <w:rtl/>
        </w:rPr>
        <w:t xml:space="preserve"> بما يوافق فهمه فإنه </w:t>
      </w:r>
      <w:r w:rsidR="00551E04">
        <w:rPr>
          <w:rtl/>
        </w:rPr>
        <w:t xml:space="preserve">كان </w:t>
      </w:r>
      <w:r w:rsidRPr="009746DC">
        <w:rPr>
          <w:rtl/>
        </w:rPr>
        <w:t>في م</w:t>
      </w:r>
      <w:r w:rsidR="00996071">
        <w:rPr>
          <w:rtl/>
        </w:rPr>
        <w:t xml:space="preserve">نام </w:t>
      </w:r>
      <w:r w:rsidRPr="009746DC">
        <w:rPr>
          <w:rtl/>
        </w:rPr>
        <w:t>طويل وغفلة عظيمة عن درجات العارفين ولذ</w:t>
      </w:r>
      <w:r w:rsidR="0060567E">
        <w:rPr>
          <w:rFonts w:hint="cs"/>
          <w:rtl/>
        </w:rPr>
        <w:t>ّ</w:t>
      </w:r>
      <w:r w:rsidRPr="009746DC">
        <w:rPr>
          <w:rtl/>
        </w:rPr>
        <w:t xml:space="preserve">اتهم ، كما يرى النائم العلم بصورة الماء الصافي واللبن الثقيق </w:t>
      </w:r>
      <w:r w:rsidRPr="0060567E">
        <w:rPr>
          <w:rStyle w:val="libFootnotenumChar"/>
          <w:rtl/>
        </w:rPr>
        <w:t>(2)</w:t>
      </w:r>
      <w:r w:rsidRPr="009746DC">
        <w:rPr>
          <w:rtl/>
        </w:rPr>
        <w:t xml:space="preserve"> والمال بصورة الحي</w:t>
      </w:r>
      <w:r w:rsidR="0060567E">
        <w:rPr>
          <w:rFonts w:hint="cs"/>
          <w:rtl/>
        </w:rPr>
        <w:t>ّ</w:t>
      </w:r>
      <w:r w:rsidRPr="009746DC">
        <w:rPr>
          <w:rtl/>
        </w:rPr>
        <w:t xml:space="preserve">ة وأمثال ذلك ، وهذا قريب من السابق وهما </w:t>
      </w:r>
      <w:r w:rsidR="00D83B35">
        <w:rPr>
          <w:rtl/>
        </w:rPr>
        <w:t xml:space="preserve">علىّ </w:t>
      </w:r>
      <w:r w:rsidRPr="009746DC">
        <w:rPr>
          <w:rtl/>
        </w:rPr>
        <w:t>مذاق الحكماء والمتألهين.</w:t>
      </w:r>
    </w:p>
    <w:p w:rsidR="00B717C7" w:rsidRPr="009746DC" w:rsidRDefault="00B717C7" w:rsidP="0060567E">
      <w:pPr>
        <w:pStyle w:val="libNormal"/>
        <w:rPr>
          <w:rtl/>
        </w:rPr>
      </w:pPr>
      <w:r w:rsidRPr="009746DC">
        <w:rPr>
          <w:rtl/>
        </w:rPr>
        <w:t>الرابع : ما حق</w:t>
      </w:r>
      <w:r w:rsidR="0060567E">
        <w:rPr>
          <w:rFonts w:hint="cs"/>
          <w:rtl/>
        </w:rPr>
        <w:t>ّ</w:t>
      </w:r>
      <w:r w:rsidRPr="009746DC">
        <w:rPr>
          <w:rtl/>
        </w:rPr>
        <w:t>قته في بعض المواضع وملخ</w:t>
      </w:r>
      <w:r w:rsidR="0060567E">
        <w:rPr>
          <w:rFonts w:hint="cs"/>
          <w:rtl/>
        </w:rPr>
        <w:t>ّ</w:t>
      </w:r>
      <w:r w:rsidRPr="009746DC">
        <w:rPr>
          <w:rtl/>
        </w:rPr>
        <w:t xml:space="preserve">صه </w:t>
      </w:r>
      <w:r w:rsidR="00D8033E">
        <w:rPr>
          <w:rtl/>
        </w:rPr>
        <w:t>ان</w:t>
      </w:r>
      <w:r w:rsidR="0060567E">
        <w:rPr>
          <w:rFonts w:hint="cs"/>
          <w:rtl/>
        </w:rPr>
        <w:t>ّ</w:t>
      </w:r>
      <w:r w:rsidR="00D8033E">
        <w:rPr>
          <w:rtl/>
        </w:rPr>
        <w:t xml:space="preserve"> </w:t>
      </w:r>
      <w:r w:rsidRPr="009746DC">
        <w:rPr>
          <w:rtl/>
        </w:rPr>
        <w:t xml:space="preserve">النشئات مختلفة ، والحواس في إدراكها متفاوتة ، كما </w:t>
      </w:r>
      <w:r w:rsidR="00D8033E">
        <w:rPr>
          <w:rtl/>
        </w:rPr>
        <w:t>ان</w:t>
      </w:r>
      <w:r w:rsidR="0060567E">
        <w:rPr>
          <w:rFonts w:hint="cs"/>
          <w:rtl/>
        </w:rPr>
        <w:t>ّ</w:t>
      </w:r>
      <w:r w:rsidR="00D8033E">
        <w:rPr>
          <w:rtl/>
        </w:rPr>
        <w:t xml:space="preserve"> </w:t>
      </w:r>
      <w:r w:rsidR="00BF0D7C">
        <w:rPr>
          <w:rtl/>
        </w:rPr>
        <w:t xml:space="preserve">النبيّ </w:t>
      </w:r>
      <w:r w:rsidR="007D1F02" w:rsidRPr="007D1F02">
        <w:rPr>
          <w:rStyle w:val="libAlaemChar"/>
          <w:rtl/>
        </w:rPr>
        <w:t>صلى‌الله‌عليه‌وآله‌وسلم</w:t>
      </w:r>
      <w:r w:rsidRPr="009746DC">
        <w:rPr>
          <w:rtl/>
        </w:rPr>
        <w:t xml:space="preserve"> </w:t>
      </w:r>
      <w:r w:rsidR="00551E04">
        <w:rPr>
          <w:rtl/>
        </w:rPr>
        <w:t xml:space="preserve">كان </w:t>
      </w:r>
      <w:r w:rsidRPr="009746DC">
        <w:rPr>
          <w:rtl/>
        </w:rPr>
        <w:t xml:space="preserve">يرى جبرئيل وسائر الملائكة </w:t>
      </w:r>
      <w:r w:rsidR="00632E02" w:rsidRPr="00632E02">
        <w:rPr>
          <w:rStyle w:val="libAlaemChar"/>
          <w:rtl/>
        </w:rPr>
        <w:t>عليهم‌السلام</w:t>
      </w:r>
      <w:r w:rsidR="00C17164" w:rsidRPr="00C17164">
        <w:rPr>
          <w:rStyle w:val="libAlaemChar"/>
          <w:rtl/>
        </w:rPr>
        <w:t xml:space="preserve"> </w:t>
      </w:r>
      <w:r w:rsidRPr="009746DC">
        <w:rPr>
          <w:rtl/>
        </w:rPr>
        <w:t xml:space="preserve">، والصحابة لم يكونوا يرونهم ، وأمير المؤمنين صلوات الله عليه </w:t>
      </w:r>
      <w:r w:rsidR="00551E04">
        <w:rPr>
          <w:rtl/>
        </w:rPr>
        <w:t xml:space="preserve">كان </w:t>
      </w:r>
      <w:r w:rsidRPr="009746DC">
        <w:rPr>
          <w:rtl/>
        </w:rPr>
        <w:t>يرى الأرواح في</w:t>
      </w:r>
    </w:p>
    <w:p w:rsidR="00B717C7" w:rsidRPr="009746DC" w:rsidRDefault="00B717C7" w:rsidP="0060567E">
      <w:pPr>
        <w:pStyle w:val="libLine"/>
        <w:rPr>
          <w:rtl/>
        </w:rPr>
      </w:pPr>
      <w:r w:rsidRPr="009746DC">
        <w:rPr>
          <w:rtl/>
        </w:rPr>
        <w:t>__________________</w:t>
      </w:r>
    </w:p>
    <w:p w:rsidR="00B717C7" w:rsidRPr="009746DC" w:rsidRDefault="00B717C7" w:rsidP="0060567E">
      <w:pPr>
        <w:pStyle w:val="libFootnote0"/>
        <w:rPr>
          <w:rtl/>
          <w:lang w:bidi="fa-IR"/>
        </w:rPr>
      </w:pPr>
      <w:r>
        <w:rPr>
          <w:rtl/>
        </w:rPr>
        <w:t>(</w:t>
      </w:r>
      <w:r w:rsidRPr="009746DC">
        <w:rPr>
          <w:rtl/>
        </w:rPr>
        <w:t>1) أي كرهوا.</w:t>
      </w:r>
    </w:p>
    <w:p w:rsidR="00B717C7" w:rsidRPr="009746DC" w:rsidRDefault="00B717C7" w:rsidP="0060567E">
      <w:pPr>
        <w:pStyle w:val="libFootnote0"/>
        <w:rPr>
          <w:rtl/>
          <w:lang w:bidi="fa-IR"/>
        </w:rPr>
      </w:pPr>
      <w:r>
        <w:rPr>
          <w:rtl/>
        </w:rPr>
        <w:t>(</w:t>
      </w:r>
      <w:r w:rsidRPr="009746DC">
        <w:rPr>
          <w:rtl/>
        </w:rPr>
        <w:t>2) كذا في الأصل ، وفي نسخة « العقيقي » والكلمة مصحّفة.</w:t>
      </w:r>
    </w:p>
    <w:p w:rsidR="008930D5" w:rsidRDefault="008930D5" w:rsidP="008930D5">
      <w:pPr>
        <w:pStyle w:val="libNormal"/>
        <w:rPr>
          <w:rtl/>
        </w:rPr>
      </w:pPr>
      <w:r>
        <w:rPr>
          <w:rtl/>
        </w:rPr>
        <w:br w:type="page"/>
      </w:r>
    </w:p>
    <w:p w:rsidR="00B717C7" w:rsidRPr="009746DC" w:rsidRDefault="00B717C7" w:rsidP="001E45D4">
      <w:pPr>
        <w:pStyle w:val="libNormal"/>
        <w:rPr>
          <w:rtl/>
        </w:rPr>
      </w:pPr>
      <w:r w:rsidRPr="009746DC">
        <w:rPr>
          <w:rtl/>
        </w:rPr>
        <w:lastRenderedPageBreak/>
        <w:t>3</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عل</w:t>
      </w:r>
      <w:r w:rsidR="008D73DD">
        <w:rPr>
          <w:rFonts w:hint="cs"/>
          <w:rtl/>
        </w:rPr>
        <w:t>ّ</w:t>
      </w:r>
      <w:r w:rsidR="008D73DD">
        <w:rPr>
          <w:rtl/>
        </w:rPr>
        <w:t>ى</w:t>
      </w:r>
      <w:r w:rsidR="00D83B35">
        <w:rPr>
          <w:rtl/>
        </w:rPr>
        <w:t xml:space="preserve"> </w:t>
      </w:r>
      <w:r w:rsidRPr="009746DC">
        <w:rPr>
          <w:rtl/>
        </w:rPr>
        <w:t xml:space="preserve">بن </w:t>
      </w:r>
      <w:r w:rsidR="00551E04">
        <w:rPr>
          <w:rtl/>
        </w:rPr>
        <w:t xml:space="preserve">محمّد </w:t>
      </w:r>
      <w:r w:rsidRPr="009746DC">
        <w:rPr>
          <w:rtl/>
        </w:rPr>
        <w:t xml:space="preserve">، عن أحمد بن </w:t>
      </w:r>
      <w:r w:rsidR="00551E04">
        <w:rPr>
          <w:rtl/>
        </w:rPr>
        <w:t xml:space="preserve">محمّد </w:t>
      </w:r>
      <w:r w:rsidRPr="009746DC">
        <w:rPr>
          <w:rtl/>
        </w:rPr>
        <w:t xml:space="preserve">بن عبد الله ، عن </w:t>
      </w:r>
      <w:r w:rsidR="00551E04">
        <w:rPr>
          <w:rtl/>
        </w:rPr>
        <w:t xml:space="preserve">عليّ </w:t>
      </w:r>
      <w:r w:rsidRPr="009746DC">
        <w:rPr>
          <w:rtl/>
        </w:rPr>
        <w:t xml:space="preserve">بن </w:t>
      </w:r>
      <w:r w:rsidR="00551E04">
        <w:rPr>
          <w:rtl/>
        </w:rPr>
        <w:t xml:space="preserve">محمّد </w:t>
      </w:r>
      <w:r w:rsidRPr="009746DC">
        <w:rPr>
          <w:rtl/>
        </w:rPr>
        <w:t>، عن إسحاق الجل</w:t>
      </w:r>
      <w:r w:rsidR="008D73DD">
        <w:rPr>
          <w:rFonts w:hint="cs"/>
          <w:rtl/>
        </w:rPr>
        <w:t>ّ</w:t>
      </w:r>
      <w:r w:rsidRPr="009746DC">
        <w:rPr>
          <w:rtl/>
        </w:rPr>
        <w:t xml:space="preserve">اب قال اشتريت لأبي الحسن </w:t>
      </w:r>
      <w:r w:rsidR="00850EDE">
        <w:rPr>
          <w:rStyle w:val="libAlaemChar"/>
          <w:rtl/>
        </w:rPr>
        <w:t xml:space="preserve">عليه‌السلام </w:t>
      </w:r>
      <w:r w:rsidRPr="009746DC">
        <w:rPr>
          <w:rtl/>
        </w:rPr>
        <w:t>غنما</w:t>
      </w:r>
      <w:r w:rsidR="008D73DD">
        <w:rPr>
          <w:rFonts w:hint="cs"/>
          <w:rtl/>
        </w:rPr>
        <w:t>ً</w:t>
      </w:r>
      <w:r w:rsidRPr="009746DC">
        <w:rPr>
          <w:rtl/>
        </w:rPr>
        <w:t xml:space="preserve"> كثيرة فدعاني فأدخلني من إصطبل داره إلى موضع واسع لا أعرفه فجعلت أفر</w:t>
      </w:r>
      <w:r w:rsidR="008D73DD">
        <w:rPr>
          <w:rFonts w:hint="cs"/>
          <w:rtl/>
        </w:rPr>
        <w:t>ّ</w:t>
      </w:r>
      <w:r w:rsidRPr="009746DC">
        <w:rPr>
          <w:rtl/>
        </w:rPr>
        <w:t xml:space="preserve">ق تلك الغنم فيمن أمرني به فبعث إلى أبي جعفر وإلى والدته وغيرهما </w:t>
      </w:r>
      <w:r w:rsidR="00F54854">
        <w:rPr>
          <w:rtl/>
        </w:rPr>
        <w:t xml:space="preserve">ممّن </w:t>
      </w:r>
      <w:r w:rsidRPr="009746DC">
        <w:rPr>
          <w:rtl/>
        </w:rPr>
        <w:t xml:space="preserve">أمرني </w:t>
      </w:r>
      <w:r w:rsidR="00D83B35">
        <w:rPr>
          <w:rtl/>
        </w:rPr>
        <w:t xml:space="preserve">ثمّ </w:t>
      </w:r>
      <w:r w:rsidRPr="009746DC">
        <w:rPr>
          <w:rtl/>
        </w:rPr>
        <w:t>استأذنته في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D73DD">
      <w:pPr>
        <w:pStyle w:val="libNormal"/>
        <w:rPr>
          <w:rtl/>
        </w:rPr>
      </w:pPr>
      <w:r w:rsidRPr="009746DC">
        <w:rPr>
          <w:rtl/>
        </w:rPr>
        <w:t xml:space="preserve">وادي </w:t>
      </w:r>
      <w:r w:rsidR="00406F49">
        <w:rPr>
          <w:rtl/>
        </w:rPr>
        <w:t xml:space="preserve">السلام </w:t>
      </w:r>
      <w:r w:rsidRPr="009746DC">
        <w:rPr>
          <w:rtl/>
        </w:rPr>
        <w:t>و</w:t>
      </w:r>
      <w:r w:rsidR="00C152F5">
        <w:rPr>
          <w:rtl/>
        </w:rPr>
        <w:t xml:space="preserve">حبّة </w:t>
      </w:r>
      <w:r w:rsidRPr="009746DC">
        <w:rPr>
          <w:rtl/>
        </w:rPr>
        <w:t xml:space="preserve">وغيره لا يرونهم ، فيمكن </w:t>
      </w:r>
      <w:r w:rsidR="00D8033E">
        <w:rPr>
          <w:rtl/>
        </w:rPr>
        <w:t xml:space="preserve">ان </w:t>
      </w:r>
      <w:r w:rsidRPr="009746DC">
        <w:rPr>
          <w:rtl/>
        </w:rPr>
        <w:t xml:space="preserve">يكون جميع هذه الأمور في جميع الأوقات حاضرة عندهم </w:t>
      </w:r>
      <w:r w:rsidR="00632E02" w:rsidRPr="00632E02">
        <w:rPr>
          <w:rStyle w:val="libAlaemChar"/>
          <w:rtl/>
        </w:rPr>
        <w:t>عليهم‌السلام</w:t>
      </w:r>
      <w:r w:rsidR="00C17164" w:rsidRPr="00C17164">
        <w:rPr>
          <w:rStyle w:val="libAlaemChar"/>
          <w:rtl/>
        </w:rPr>
        <w:t xml:space="preserve"> </w:t>
      </w:r>
      <w:r w:rsidRPr="009746DC">
        <w:rPr>
          <w:rtl/>
        </w:rPr>
        <w:t xml:space="preserve">ويرونها ويلتذون بها ، لكن </w:t>
      </w:r>
      <w:r w:rsidR="00FE5F86">
        <w:rPr>
          <w:rtl/>
        </w:rPr>
        <w:t xml:space="preserve">لـمّا </w:t>
      </w:r>
      <w:r w:rsidRPr="009746DC">
        <w:rPr>
          <w:rtl/>
        </w:rPr>
        <w:t xml:space="preserve">كانت أجساما لطيفة روحانية ملكوتية ، لم يكن سائر الخلق يرونها ، فقوى الله بصر السائل بإعجازه </w:t>
      </w:r>
      <w:r w:rsidR="00850EDE">
        <w:rPr>
          <w:rStyle w:val="libAlaemChar"/>
          <w:rtl/>
        </w:rPr>
        <w:t xml:space="preserve">عليه‌السلام </w:t>
      </w:r>
      <w:r w:rsidR="00FE5F86">
        <w:rPr>
          <w:rtl/>
        </w:rPr>
        <w:t xml:space="preserve">حتّى </w:t>
      </w:r>
      <w:r w:rsidRPr="009746DC">
        <w:rPr>
          <w:rtl/>
        </w:rPr>
        <w:t>رآها ، ف</w:t>
      </w:r>
      <w:r w:rsidR="00D83B35">
        <w:rPr>
          <w:rtl/>
        </w:rPr>
        <w:t xml:space="preserve">علىّ </w:t>
      </w:r>
      <w:r w:rsidRPr="009746DC">
        <w:rPr>
          <w:rtl/>
        </w:rPr>
        <w:t xml:space="preserve">هذا لا يبعد </w:t>
      </w:r>
      <w:r w:rsidR="00D8033E">
        <w:rPr>
          <w:rtl/>
        </w:rPr>
        <w:t xml:space="preserve">ان </w:t>
      </w:r>
      <w:r w:rsidRPr="009746DC">
        <w:rPr>
          <w:rtl/>
        </w:rPr>
        <w:t xml:space="preserve">يكون في وادي </w:t>
      </w:r>
      <w:r w:rsidR="00406F49">
        <w:rPr>
          <w:rtl/>
        </w:rPr>
        <w:t xml:space="preserve">السلام </w:t>
      </w:r>
      <w:r w:rsidRPr="009746DC">
        <w:rPr>
          <w:rtl/>
        </w:rPr>
        <w:t>جنات وأنهار ورياض وحياض ، يتمتع بها أرواح المؤمنين كما ورد في الأخبار بأجسادهم المثالية اللطيفة ، ونحن لا نراها وبهذا الوجه ينحل كثير من الشبه عن المعجزات وأخبار البرزخ والمعاد.</w:t>
      </w:r>
    </w:p>
    <w:p w:rsidR="00B717C7" w:rsidRPr="009746DC" w:rsidRDefault="00B717C7" w:rsidP="008D73DD">
      <w:pPr>
        <w:pStyle w:val="libNormal"/>
        <w:rPr>
          <w:rtl/>
        </w:rPr>
      </w:pPr>
      <w:r w:rsidRPr="009746DC">
        <w:rPr>
          <w:rtl/>
        </w:rPr>
        <w:t xml:space="preserve">الخامس : </w:t>
      </w:r>
      <w:r w:rsidR="00D8033E">
        <w:rPr>
          <w:rtl/>
        </w:rPr>
        <w:t xml:space="preserve">ان </w:t>
      </w:r>
      <w:r w:rsidRPr="009746DC">
        <w:rPr>
          <w:rtl/>
        </w:rPr>
        <w:t xml:space="preserve">يكون رأى ذلك في عالم المثال وهو العالم بين العالمين الذي أثبته الإشراقيون من الحكماء والصوفية ، وقد تكلمنا عليه في كتب السماء والعالم من كتابنا الكبير ، وهو قريب من الوجه السابق بوجه ومباين له من وجه ، والرابع لعله أحسن الوجوه ، وإنما ذكرنا هنا ما خطر ببالنا القاصر والله يعلم حقائق الأمور وحججه </w:t>
      </w:r>
      <w:r w:rsidR="00632E02" w:rsidRPr="00632E02">
        <w:rPr>
          <w:rStyle w:val="libAlaemChar"/>
          <w:rtl/>
        </w:rPr>
        <w:t>عليهم‌السلام</w:t>
      </w:r>
      <w:r w:rsidRPr="009746DC">
        <w:rPr>
          <w:rtl/>
        </w:rPr>
        <w:t>.</w:t>
      </w:r>
    </w:p>
    <w:p w:rsidR="00B717C7" w:rsidRPr="009746DC" w:rsidRDefault="00B717C7" w:rsidP="008D73DD">
      <w:pPr>
        <w:pStyle w:val="libNormal"/>
        <w:rPr>
          <w:rtl/>
        </w:rPr>
      </w:pPr>
      <w:r w:rsidRPr="00EF2853">
        <w:rPr>
          <w:rStyle w:val="libBold1Char"/>
          <w:rtl/>
        </w:rPr>
        <w:t>الحديث الثالث :</w:t>
      </w:r>
      <w:r w:rsidRPr="009746DC">
        <w:rPr>
          <w:rtl/>
        </w:rPr>
        <w:t xml:space="preserve"> ضعيف </w:t>
      </w:r>
      <w:r w:rsidR="00D83B35">
        <w:rPr>
          <w:rtl/>
        </w:rPr>
        <w:t xml:space="preserve">علىّ </w:t>
      </w:r>
      <w:r w:rsidRPr="009746DC">
        <w:rPr>
          <w:rtl/>
        </w:rPr>
        <w:t>المشهور.</w:t>
      </w:r>
    </w:p>
    <w:p w:rsidR="00B717C7" w:rsidRPr="009746DC" w:rsidRDefault="00B717C7" w:rsidP="008D73DD">
      <w:pPr>
        <w:pStyle w:val="libNormal"/>
        <w:rPr>
          <w:rtl/>
        </w:rPr>
      </w:pPr>
      <w:r w:rsidRPr="00C875FB">
        <w:rPr>
          <w:rtl/>
        </w:rPr>
        <w:t>والجلاب</w:t>
      </w:r>
      <w:r w:rsidRPr="009746DC">
        <w:rPr>
          <w:rtl/>
        </w:rPr>
        <w:t xml:space="preserve"> بالفتح والتشديد : من يشتري الغنم ونحوها في موضع ويسوقها إلى موضع آخر ليبيعها ، وفي القاموس : </w:t>
      </w:r>
      <w:r w:rsidRPr="00C875FB">
        <w:rPr>
          <w:rtl/>
        </w:rPr>
        <w:t>الغنم</w:t>
      </w:r>
      <w:r w:rsidRPr="009746DC">
        <w:rPr>
          <w:rtl/>
        </w:rPr>
        <w:t xml:space="preserve"> محركة الشاة لا واحد لها من لفظها ، الواحدة شاة وهو اسم مؤنث للجنس يقع </w:t>
      </w:r>
      <w:r w:rsidR="00D83B35">
        <w:rPr>
          <w:rtl/>
        </w:rPr>
        <w:t xml:space="preserve">علىّ </w:t>
      </w:r>
      <w:r w:rsidRPr="009746DC">
        <w:rPr>
          <w:rtl/>
        </w:rPr>
        <w:t xml:space="preserve">الذكور والإناث ، وعليهما </w:t>
      </w:r>
      <w:r w:rsidR="00C300E6">
        <w:rPr>
          <w:rtl/>
        </w:rPr>
        <w:t>جميعاً</w:t>
      </w:r>
      <w:r w:rsidRPr="009746DC">
        <w:rPr>
          <w:rtl/>
        </w:rPr>
        <w:t xml:space="preserve"> والجمع أغ</w:t>
      </w:r>
      <w:r w:rsidR="00996071">
        <w:rPr>
          <w:rtl/>
        </w:rPr>
        <w:t xml:space="preserve">نام </w:t>
      </w:r>
      <w:r w:rsidRPr="009746DC">
        <w:rPr>
          <w:rtl/>
        </w:rPr>
        <w:t xml:space="preserve">وغنوم وأغانم ، وقال : </w:t>
      </w:r>
      <w:r w:rsidRPr="00C875FB">
        <w:rPr>
          <w:rtl/>
        </w:rPr>
        <w:t>الإصطبل</w:t>
      </w:r>
      <w:r w:rsidRPr="009746DC">
        <w:rPr>
          <w:rtl/>
        </w:rPr>
        <w:t xml:space="preserve"> كجرد حل : موقف الدواب شامية</w:t>
      </w:r>
      <w:r w:rsidRPr="00C875FB">
        <w:rPr>
          <w:rtl/>
        </w:rPr>
        <w:t xml:space="preserve"> « فجعلت »</w:t>
      </w:r>
      <w:r w:rsidRPr="009746DC">
        <w:rPr>
          <w:rtl/>
        </w:rPr>
        <w:t xml:space="preserve"> أي شرعت وأبو جعفر ابنه الكبير ا</w:t>
      </w:r>
      <w:r w:rsidR="00292DF4">
        <w:rPr>
          <w:rtl/>
        </w:rPr>
        <w:t xml:space="preserve">سمّه </w:t>
      </w:r>
      <w:r w:rsidR="00551E04">
        <w:rPr>
          <w:rtl/>
        </w:rPr>
        <w:t xml:space="preserve">محمّد </w:t>
      </w:r>
      <w:r w:rsidRPr="009746DC">
        <w:rPr>
          <w:rtl/>
        </w:rPr>
        <w:t xml:space="preserve">مات قبل أبيه </w:t>
      </w:r>
      <w:r w:rsidR="000164B7" w:rsidRPr="000164B7">
        <w:rPr>
          <w:rStyle w:val="libAlaemChar"/>
          <w:rtl/>
        </w:rPr>
        <w:t xml:space="preserve">عليهما‌السلام </w:t>
      </w:r>
      <w:r w:rsidRPr="009746DC">
        <w:rPr>
          <w:rtl/>
        </w:rPr>
        <w:t xml:space="preserve">وقد </w:t>
      </w:r>
      <w:r w:rsidR="00850EDE">
        <w:rPr>
          <w:rtl/>
        </w:rPr>
        <w:t xml:space="preserve">مرّ </w:t>
      </w:r>
      <w:r w:rsidRPr="009746DC">
        <w:rPr>
          <w:rtl/>
        </w:rPr>
        <w:t xml:space="preserve">ذكره في باب النص </w:t>
      </w:r>
      <w:r w:rsidR="00D83B35">
        <w:rPr>
          <w:rtl/>
        </w:rPr>
        <w:t xml:space="preserve">علىّ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 xml:space="preserve">، وقيل : </w:t>
      </w:r>
      <w:r w:rsidR="00D8033E">
        <w:rPr>
          <w:rtl/>
        </w:rPr>
        <w:t xml:space="preserve">ان </w:t>
      </w:r>
      <w:r w:rsidRPr="009746DC">
        <w:rPr>
          <w:rtl/>
        </w:rPr>
        <w:t xml:space="preserve">المراد به </w:t>
      </w:r>
      <w:r w:rsidR="00551E04">
        <w:rPr>
          <w:rtl/>
        </w:rPr>
        <w:t xml:space="preserve">محمّد </w:t>
      </w:r>
      <w:r w:rsidRPr="009746DC">
        <w:rPr>
          <w:rtl/>
        </w:rPr>
        <w:t xml:space="preserve">بن </w:t>
      </w:r>
      <w:r w:rsidR="00551E04">
        <w:rPr>
          <w:rtl/>
        </w:rPr>
        <w:t xml:space="preserve">عليّ </w:t>
      </w:r>
      <w:r w:rsidRPr="009746DC">
        <w:rPr>
          <w:rtl/>
        </w:rPr>
        <w:t>بن إبراهيم بن موسى بن</w:t>
      </w:r>
    </w:p>
    <w:p w:rsidR="008930D5" w:rsidRDefault="008930D5" w:rsidP="008930D5">
      <w:pPr>
        <w:pStyle w:val="libNormal"/>
        <w:rPr>
          <w:rtl/>
        </w:rPr>
      </w:pPr>
      <w:r>
        <w:rPr>
          <w:rtl/>
        </w:rPr>
        <w:br w:type="page"/>
      </w:r>
    </w:p>
    <w:p w:rsidR="00B717C7" w:rsidRPr="009746DC" w:rsidRDefault="00B717C7" w:rsidP="00422D41">
      <w:pPr>
        <w:pStyle w:val="libNormal"/>
        <w:rPr>
          <w:rtl/>
        </w:rPr>
      </w:pPr>
      <w:r w:rsidRPr="009746DC">
        <w:rPr>
          <w:rtl/>
        </w:rPr>
        <w:lastRenderedPageBreak/>
        <w:t xml:space="preserve">الانصراف إلى بغداد إلى والدي </w:t>
      </w:r>
      <w:r w:rsidR="00551E04">
        <w:rPr>
          <w:rtl/>
        </w:rPr>
        <w:t xml:space="preserve">وكان </w:t>
      </w:r>
      <w:r w:rsidRPr="009746DC">
        <w:rPr>
          <w:rtl/>
        </w:rPr>
        <w:t xml:space="preserve">ذلك يوم التروية فكتب إلي تقيم </w:t>
      </w:r>
      <w:r w:rsidR="00D8033E">
        <w:rPr>
          <w:rtl/>
        </w:rPr>
        <w:t xml:space="preserve">غداً </w:t>
      </w:r>
      <w:r w:rsidRPr="009746DC">
        <w:rPr>
          <w:rtl/>
        </w:rPr>
        <w:t xml:space="preserve">عندنا </w:t>
      </w:r>
      <w:r w:rsidR="00D83B35">
        <w:rPr>
          <w:rtl/>
        </w:rPr>
        <w:t xml:space="preserve">ثمّ </w:t>
      </w:r>
      <w:r w:rsidRPr="009746DC">
        <w:rPr>
          <w:rtl/>
        </w:rPr>
        <w:t>تنصرف قال فأقمت ف</w:t>
      </w:r>
      <w:r w:rsidR="00FE5F86">
        <w:rPr>
          <w:rtl/>
        </w:rPr>
        <w:t xml:space="preserve">لـمّا </w:t>
      </w:r>
      <w:r w:rsidR="00551E04">
        <w:rPr>
          <w:rtl/>
        </w:rPr>
        <w:t xml:space="preserve">كان </w:t>
      </w:r>
      <w:r w:rsidRPr="009746DC">
        <w:rPr>
          <w:rtl/>
        </w:rPr>
        <w:t>يوم عرفة أقمت عنده وبت ليلة الأضحى في رواق له ف</w:t>
      </w:r>
      <w:r w:rsidR="00FE5F86">
        <w:rPr>
          <w:rtl/>
        </w:rPr>
        <w:t xml:space="preserve">لـمّا </w:t>
      </w:r>
      <w:r w:rsidR="00551E04">
        <w:rPr>
          <w:rtl/>
        </w:rPr>
        <w:t xml:space="preserve">كان </w:t>
      </w:r>
      <w:r w:rsidRPr="009746DC">
        <w:rPr>
          <w:rtl/>
        </w:rPr>
        <w:t xml:space="preserve">في السحر أتاني فقال يا إسحاق قم قال فقمت ففتحت عيني فإذا أنا </w:t>
      </w:r>
      <w:r w:rsidR="00D83B35">
        <w:rPr>
          <w:rtl/>
        </w:rPr>
        <w:t xml:space="preserve">علىّ </w:t>
      </w:r>
      <w:r w:rsidRPr="009746DC">
        <w:rPr>
          <w:rtl/>
        </w:rPr>
        <w:t xml:space="preserve">بابي ببغداد قال فدخلت </w:t>
      </w:r>
      <w:r w:rsidR="00D83B35">
        <w:rPr>
          <w:rtl/>
        </w:rPr>
        <w:t xml:space="preserve">علىّ </w:t>
      </w:r>
      <w:r w:rsidRPr="009746DC">
        <w:rPr>
          <w:rtl/>
        </w:rPr>
        <w:t>والدي وأنا في أصحابي فقلت لهم عرفت بالعسكر وخرجت ببغداد إلى العيد</w:t>
      </w:r>
      <w:r>
        <w:rPr>
          <w:rFonts w:hint="cs"/>
          <w:rtl/>
        </w:rPr>
        <w:t>.</w:t>
      </w:r>
    </w:p>
    <w:p w:rsidR="00B717C7" w:rsidRPr="009746DC" w:rsidRDefault="00B717C7" w:rsidP="00422D41">
      <w:pPr>
        <w:pStyle w:val="libNormal"/>
        <w:rPr>
          <w:rtl/>
        </w:rPr>
      </w:pPr>
      <w:r w:rsidRPr="009746DC">
        <w:rPr>
          <w:rtl/>
        </w:rPr>
        <w:t>4</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إبراهيم بن </w:t>
      </w:r>
      <w:r w:rsidR="00551E04">
        <w:rPr>
          <w:rtl/>
        </w:rPr>
        <w:t xml:space="preserve">محمّد </w:t>
      </w:r>
      <w:r w:rsidRPr="009746DC">
        <w:rPr>
          <w:rtl/>
        </w:rPr>
        <w:t>الطاهري قال مرض المتو</w:t>
      </w:r>
      <w:r w:rsidR="006A0B61">
        <w:rPr>
          <w:rtl/>
        </w:rPr>
        <w:t xml:space="preserve">كلّ </w:t>
      </w:r>
      <w:r w:rsidRPr="009746DC">
        <w:rPr>
          <w:rtl/>
        </w:rPr>
        <w:t xml:space="preserve">من خراج خرج به وأشرف منه </w:t>
      </w:r>
      <w:r w:rsidR="00D83B35">
        <w:rPr>
          <w:rtl/>
        </w:rPr>
        <w:t xml:space="preserve">علىّ </w:t>
      </w:r>
      <w:r w:rsidRPr="009746DC">
        <w:rPr>
          <w:rtl/>
        </w:rPr>
        <w:t xml:space="preserve">الهلاك فلم يجسر أحد </w:t>
      </w:r>
      <w:r w:rsidR="00D8033E">
        <w:rPr>
          <w:rtl/>
        </w:rPr>
        <w:t xml:space="preserve">ان </w:t>
      </w:r>
      <w:r w:rsidRPr="009746DC">
        <w:rPr>
          <w:rtl/>
        </w:rPr>
        <w:t xml:space="preserve">يمسه بحديدة فنذرت </w:t>
      </w:r>
      <w:r w:rsidR="00551E04">
        <w:rPr>
          <w:rtl/>
        </w:rPr>
        <w:t xml:space="preserve">أمّه </w:t>
      </w:r>
      <w:r w:rsidR="00D8033E">
        <w:rPr>
          <w:rtl/>
        </w:rPr>
        <w:t xml:space="preserve">ان </w:t>
      </w:r>
      <w:r w:rsidRPr="009746DC">
        <w:rPr>
          <w:rtl/>
        </w:rPr>
        <w:t xml:space="preserve">عوفي </w:t>
      </w:r>
      <w:r w:rsidR="00D8033E">
        <w:rPr>
          <w:rtl/>
        </w:rPr>
        <w:t xml:space="preserve">ان </w:t>
      </w:r>
      <w:r w:rsidRPr="009746DC">
        <w:rPr>
          <w:rtl/>
        </w:rPr>
        <w:t xml:space="preserve">تحمل إلى أبي الحسن </w:t>
      </w:r>
      <w:r w:rsidR="00551E04">
        <w:rPr>
          <w:rtl/>
        </w:rPr>
        <w:t xml:space="preserve">عليّ </w:t>
      </w:r>
      <w:r w:rsidRPr="009746DC">
        <w:rPr>
          <w:rtl/>
        </w:rPr>
        <w:t xml:space="preserve">بن </w:t>
      </w:r>
      <w:r w:rsidR="00551E04">
        <w:rPr>
          <w:rtl/>
        </w:rPr>
        <w:t xml:space="preserve">محمّد </w:t>
      </w:r>
      <w:r w:rsidR="00B64EB6">
        <w:rPr>
          <w:rtl/>
        </w:rPr>
        <w:t xml:space="preserve">مالاً </w:t>
      </w:r>
      <w:r w:rsidRPr="009746DC">
        <w:rPr>
          <w:rtl/>
        </w:rPr>
        <w:t>جليلا من مالها وقال له الفتح بن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22D41">
      <w:pPr>
        <w:pStyle w:val="libNormal"/>
        <w:rPr>
          <w:rtl/>
        </w:rPr>
      </w:pPr>
      <w:r w:rsidRPr="009746DC">
        <w:rPr>
          <w:rtl/>
        </w:rPr>
        <w:t>جعفر ، فإنه المكنى بأبي جعفر ، ولا يخفى ما فيه.</w:t>
      </w:r>
    </w:p>
    <w:p w:rsidR="00B717C7" w:rsidRPr="009746DC" w:rsidRDefault="00B717C7" w:rsidP="00422D41">
      <w:pPr>
        <w:pStyle w:val="libNormal"/>
        <w:rPr>
          <w:rtl/>
        </w:rPr>
      </w:pPr>
      <w:r w:rsidRPr="00C875FB">
        <w:rPr>
          <w:rtl/>
        </w:rPr>
        <w:t>« إلى والدي »</w:t>
      </w:r>
      <w:r w:rsidRPr="009746DC">
        <w:rPr>
          <w:rtl/>
        </w:rPr>
        <w:t xml:space="preserve"> بالتوحيد أو التثنية ، أي بالشد وعدمه ،</w:t>
      </w:r>
      <w:r>
        <w:rPr>
          <w:rtl/>
        </w:rPr>
        <w:t xml:space="preserve"> و</w:t>
      </w:r>
      <w:r w:rsidRPr="00C875FB">
        <w:rPr>
          <w:rtl/>
        </w:rPr>
        <w:t>يوم التروية</w:t>
      </w:r>
      <w:r w:rsidRPr="009746DC">
        <w:rPr>
          <w:rtl/>
        </w:rPr>
        <w:t xml:space="preserve"> ثامن ذي </w:t>
      </w:r>
      <w:r w:rsidR="00C17164">
        <w:rPr>
          <w:rtl/>
        </w:rPr>
        <w:t xml:space="preserve">الحجّة </w:t>
      </w:r>
      <w:r w:rsidRPr="00C875FB">
        <w:rPr>
          <w:rtl/>
        </w:rPr>
        <w:t>« أقمت عنده »</w:t>
      </w:r>
      <w:r w:rsidRPr="009746DC">
        <w:rPr>
          <w:rtl/>
        </w:rPr>
        <w:t xml:space="preserve"> أي لبثت أو أتيت بوظائف يوم عرفة من الدعاء وغيره ، وفي القاموس : </w:t>
      </w:r>
      <w:r w:rsidRPr="00C875FB">
        <w:rPr>
          <w:rtl/>
        </w:rPr>
        <w:t>الرواق</w:t>
      </w:r>
      <w:r w:rsidRPr="009746DC">
        <w:rPr>
          <w:rtl/>
        </w:rPr>
        <w:t xml:space="preserve"> ككتاب وغراب بيت كالفسطاط أو سقف في </w:t>
      </w:r>
      <w:r w:rsidR="0093315B">
        <w:rPr>
          <w:rtl/>
        </w:rPr>
        <w:t xml:space="preserve">مقدّم </w:t>
      </w:r>
      <w:r w:rsidRPr="009746DC">
        <w:rPr>
          <w:rtl/>
        </w:rPr>
        <w:t>البيت ، انتهى.</w:t>
      </w:r>
    </w:p>
    <w:p w:rsidR="00B717C7" w:rsidRPr="009746DC" w:rsidRDefault="00B717C7" w:rsidP="00422D41">
      <w:pPr>
        <w:pStyle w:val="libNormal"/>
        <w:rPr>
          <w:rtl/>
        </w:rPr>
      </w:pPr>
      <w:r w:rsidRPr="009746DC">
        <w:rPr>
          <w:rtl/>
        </w:rPr>
        <w:t>و</w:t>
      </w:r>
      <w:r w:rsidR="00B613C2">
        <w:rPr>
          <w:rtl/>
        </w:rPr>
        <w:t xml:space="preserve">لعلّ </w:t>
      </w:r>
      <w:r w:rsidRPr="009746DC">
        <w:rPr>
          <w:rtl/>
        </w:rPr>
        <w:t>المراد هنا الإيو</w:t>
      </w:r>
      <w:r w:rsidR="00D8033E">
        <w:rPr>
          <w:rtl/>
        </w:rPr>
        <w:t xml:space="preserve">ان </w:t>
      </w:r>
      <w:r w:rsidRPr="009746DC">
        <w:rPr>
          <w:rtl/>
        </w:rPr>
        <w:t>، والتعريف الوقوف بعرفات ، والمراد هنا الإتي</w:t>
      </w:r>
      <w:r w:rsidR="00D8033E">
        <w:rPr>
          <w:rtl/>
        </w:rPr>
        <w:t xml:space="preserve">ان </w:t>
      </w:r>
      <w:r w:rsidRPr="009746DC">
        <w:rPr>
          <w:rtl/>
        </w:rPr>
        <w:t>بأعمال عرفة و</w:t>
      </w:r>
      <w:r w:rsidRPr="00C875FB">
        <w:rPr>
          <w:rtl/>
        </w:rPr>
        <w:t xml:space="preserve"> « خرجت »</w:t>
      </w:r>
      <w:r w:rsidRPr="009746DC">
        <w:rPr>
          <w:rtl/>
        </w:rPr>
        <w:t xml:space="preserve"> عطف </w:t>
      </w:r>
      <w:r w:rsidR="00D83B35">
        <w:rPr>
          <w:rtl/>
        </w:rPr>
        <w:t xml:space="preserve">علىّ </w:t>
      </w:r>
      <w:r w:rsidRPr="009746DC">
        <w:rPr>
          <w:rtl/>
        </w:rPr>
        <w:t xml:space="preserve">قلت أو </w:t>
      </w:r>
      <w:r w:rsidR="00D83B35">
        <w:rPr>
          <w:rtl/>
        </w:rPr>
        <w:t xml:space="preserve">علىّ </w:t>
      </w:r>
      <w:r w:rsidRPr="009746DC">
        <w:rPr>
          <w:rtl/>
        </w:rPr>
        <w:t>عرفت ، و</w:t>
      </w:r>
      <w:r w:rsidR="00850EDE">
        <w:rPr>
          <w:rtl/>
        </w:rPr>
        <w:t xml:space="preserve">يدلّ </w:t>
      </w:r>
      <w:r w:rsidR="00D83B35">
        <w:rPr>
          <w:rtl/>
        </w:rPr>
        <w:t xml:space="preserve">علىّ </w:t>
      </w:r>
      <w:r w:rsidRPr="009746DC">
        <w:rPr>
          <w:rtl/>
        </w:rPr>
        <w:t xml:space="preserve">أنهم قادرون </w:t>
      </w:r>
      <w:r w:rsidR="00D83B35">
        <w:rPr>
          <w:rtl/>
        </w:rPr>
        <w:t xml:space="preserve">علىّ </w:t>
      </w:r>
      <w:r w:rsidRPr="009746DC">
        <w:rPr>
          <w:rtl/>
        </w:rPr>
        <w:t>طي الأرض ونقل الشيء من م</w:t>
      </w:r>
      <w:r w:rsidR="00551E04">
        <w:rPr>
          <w:rtl/>
        </w:rPr>
        <w:t xml:space="preserve">كان </w:t>
      </w:r>
      <w:r w:rsidRPr="009746DC">
        <w:rPr>
          <w:rtl/>
        </w:rPr>
        <w:t>إلى م</w:t>
      </w:r>
      <w:r w:rsidR="00551E04">
        <w:rPr>
          <w:rtl/>
        </w:rPr>
        <w:t xml:space="preserve">كان </w:t>
      </w:r>
      <w:r w:rsidRPr="009746DC">
        <w:rPr>
          <w:rtl/>
        </w:rPr>
        <w:t>بأسرع زم</w:t>
      </w:r>
      <w:r w:rsidR="00D8033E">
        <w:rPr>
          <w:rtl/>
        </w:rPr>
        <w:t xml:space="preserve">ان </w:t>
      </w:r>
      <w:r w:rsidRPr="009746DC">
        <w:rPr>
          <w:rtl/>
        </w:rPr>
        <w:t xml:space="preserve">كما </w:t>
      </w:r>
      <w:r w:rsidR="00551E04">
        <w:rPr>
          <w:rtl/>
        </w:rPr>
        <w:t xml:space="preserve">كان </w:t>
      </w:r>
      <w:r w:rsidRPr="009746DC">
        <w:rPr>
          <w:rtl/>
        </w:rPr>
        <w:t xml:space="preserve">لآصف </w:t>
      </w:r>
      <w:r w:rsidR="00292DF4" w:rsidRPr="00292DF4">
        <w:rPr>
          <w:rStyle w:val="libAlaemChar"/>
          <w:rtl/>
        </w:rPr>
        <w:t xml:space="preserve">عليه‌السلام </w:t>
      </w:r>
      <w:r w:rsidRPr="009746DC">
        <w:rPr>
          <w:rtl/>
        </w:rPr>
        <w:t>.</w:t>
      </w:r>
    </w:p>
    <w:p w:rsidR="00B717C7" w:rsidRPr="009746DC" w:rsidRDefault="00B717C7" w:rsidP="00422D41">
      <w:pPr>
        <w:pStyle w:val="libNormal"/>
        <w:rPr>
          <w:rtl/>
          <w:lang w:bidi="fa-IR"/>
        </w:rPr>
      </w:pPr>
      <w:r w:rsidRPr="00F54854">
        <w:rPr>
          <w:rStyle w:val="libBold1Char"/>
          <w:rtl/>
        </w:rPr>
        <w:t>الحديث الرابع :</w:t>
      </w:r>
      <w:r w:rsidRPr="009746DC">
        <w:rPr>
          <w:rtl/>
          <w:lang w:bidi="fa-IR"/>
        </w:rPr>
        <w:t xml:space="preserve"> مجهول.</w:t>
      </w:r>
    </w:p>
    <w:p w:rsidR="00B717C7" w:rsidRPr="009746DC" w:rsidRDefault="00B717C7" w:rsidP="00422D41">
      <w:pPr>
        <w:pStyle w:val="libNormal"/>
        <w:rPr>
          <w:rtl/>
        </w:rPr>
      </w:pPr>
      <w:r w:rsidRPr="00C875FB">
        <w:rPr>
          <w:rtl/>
        </w:rPr>
        <w:t>والخراج</w:t>
      </w:r>
      <w:r w:rsidRPr="009746DC">
        <w:rPr>
          <w:rtl/>
        </w:rPr>
        <w:t xml:space="preserve"> كغراب : القروح والدماميل ميل العظيمة</w:t>
      </w:r>
      <w:r w:rsidRPr="00C875FB">
        <w:rPr>
          <w:rtl/>
        </w:rPr>
        <w:t xml:space="preserve"> « فلم يجسر »</w:t>
      </w:r>
      <w:r w:rsidRPr="009746DC">
        <w:rPr>
          <w:rtl/>
        </w:rPr>
        <w:t xml:space="preserve"> أي لم يجترئ ، </w:t>
      </w:r>
      <w:r w:rsidRPr="00C875FB">
        <w:rPr>
          <w:rtl/>
        </w:rPr>
        <w:t>والفتح</w:t>
      </w:r>
      <w:r w:rsidRPr="009746DC">
        <w:rPr>
          <w:rtl/>
        </w:rPr>
        <w:t xml:space="preserve"> </w:t>
      </w:r>
      <w:r w:rsidR="00551E04">
        <w:rPr>
          <w:rtl/>
        </w:rPr>
        <w:t xml:space="preserve">كان </w:t>
      </w:r>
      <w:r w:rsidRPr="009746DC">
        <w:rPr>
          <w:rtl/>
        </w:rPr>
        <w:t>وزير المتو</w:t>
      </w:r>
      <w:r w:rsidR="006A0B61">
        <w:rPr>
          <w:rtl/>
        </w:rPr>
        <w:t xml:space="preserve">كلّ </w:t>
      </w:r>
      <w:r w:rsidRPr="009746DC">
        <w:rPr>
          <w:rtl/>
        </w:rPr>
        <w:t>ومن كتابه وقتل معه.</w:t>
      </w:r>
    </w:p>
    <w:p w:rsidR="00B717C7" w:rsidRPr="009746DC" w:rsidRDefault="00B717C7" w:rsidP="00422D41">
      <w:pPr>
        <w:pStyle w:val="libNormal"/>
        <w:rPr>
          <w:rtl/>
        </w:rPr>
      </w:pPr>
      <w:r w:rsidRPr="009746DC">
        <w:rPr>
          <w:rtl/>
        </w:rPr>
        <w:t xml:space="preserve">قال المسعودي : </w:t>
      </w:r>
      <w:r w:rsidR="00551E04">
        <w:rPr>
          <w:rtl/>
        </w:rPr>
        <w:t xml:space="preserve">كان </w:t>
      </w:r>
      <w:r w:rsidRPr="009746DC">
        <w:rPr>
          <w:rtl/>
        </w:rPr>
        <w:t xml:space="preserve">الفتح بن </w:t>
      </w:r>
      <w:r w:rsidR="0093315B">
        <w:rPr>
          <w:rtl/>
        </w:rPr>
        <w:t xml:space="preserve">خاقان </w:t>
      </w:r>
      <w:r w:rsidRPr="009746DC">
        <w:rPr>
          <w:rtl/>
        </w:rPr>
        <w:t>التركي مولى المتو</w:t>
      </w:r>
      <w:r w:rsidR="006A0B61">
        <w:rPr>
          <w:rtl/>
        </w:rPr>
        <w:t xml:space="preserve">كلّ </w:t>
      </w:r>
      <w:r w:rsidRPr="009746DC">
        <w:rPr>
          <w:rtl/>
        </w:rPr>
        <w:t xml:space="preserve">، أغلب الناس عليه وأقربهم منه وأكثرهم تقدما عنده ، ولم يكن الفتح مع هذه المنزلة </w:t>
      </w:r>
      <w:r w:rsidR="00F54854">
        <w:rPr>
          <w:rtl/>
        </w:rPr>
        <w:t xml:space="preserve">ممّن </w:t>
      </w:r>
      <w:r w:rsidRPr="009746DC">
        <w:rPr>
          <w:rtl/>
        </w:rPr>
        <w:t xml:space="preserve">يرجى خيره أو يخاف شره ، </w:t>
      </w:r>
      <w:r w:rsidR="00551E04">
        <w:rPr>
          <w:rtl/>
        </w:rPr>
        <w:t xml:space="preserve">وكان </w:t>
      </w:r>
      <w:r w:rsidRPr="009746DC">
        <w:rPr>
          <w:rtl/>
        </w:rPr>
        <w:t xml:space="preserve">له نصيب من العلم ومنزلة من الأدب وألف </w:t>
      </w:r>
      <w:r w:rsidR="0093315B">
        <w:rPr>
          <w:rtl/>
        </w:rPr>
        <w:t xml:space="preserve">كتاباً </w:t>
      </w:r>
      <w:r w:rsidRPr="009746DC">
        <w:rPr>
          <w:rtl/>
        </w:rPr>
        <w:t>في أنواع من الآداب وترجمه بكتاب البستان.</w:t>
      </w:r>
    </w:p>
    <w:p w:rsidR="008930D5" w:rsidRDefault="008930D5" w:rsidP="008930D5">
      <w:pPr>
        <w:pStyle w:val="libNormal"/>
        <w:rPr>
          <w:rtl/>
        </w:rPr>
      </w:pPr>
      <w:r>
        <w:rPr>
          <w:rtl/>
        </w:rPr>
        <w:br w:type="page"/>
      </w:r>
    </w:p>
    <w:p w:rsidR="00B717C7" w:rsidRPr="009746DC" w:rsidRDefault="0093315B" w:rsidP="00422D41">
      <w:pPr>
        <w:pStyle w:val="libNormal"/>
        <w:rPr>
          <w:rtl/>
        </w:rPr>
      </w:pPr>
      <w:r>
        <w:rPr>
          <w:rtl/>
        </w:rPr>
        <w:lastRenderedPageBreak/>
        <w:t xml:space="preserve">خاقان </w:t>
      </w:r>
      <w:r w:rsidR="00422D41">
        <w:rPr>
          <w:rFonts w:hint="cs"/>
          <w:rtl/>
        </w:rPr>
        <w:t xml:space="preserve">: </w:t>
      </w:r>
      <w:r w:rsidR="00B717C7" w:rsidRPr="009746DC">
        <w:rPr>
          <w:rtl/>
        </w:rPr>
        <w:t>لو بعثت إلى هذا الر</w:t>
      </w:r>
      <w:r w:rsidR="00422D41">
        <w:rPr>
          <w:rFonts w:hint="cs"/>
          <w:rtl/>
        </w:rPr>
        <w:t>َّ</w:t>
      </w:r>
      <w:r w:rsidR="00B717C7" w:rsidRPr="009746DC">
        <w:rPr>
          <w:rtl/>
        </w:rPr>
        <w:t xml:space="preserve">جل فسألته فإنه لا يخلو </w:t>
      </w:r>
      <w:r w:rsidR="00D8033E">
        <w:rPr>
          <w:rtl/>
        </w:rPr>
        <w:t xml:space="preserve">ان </w:t>
      </w:r>
      <w:r w:rsidR="00B717C7" w:rsidRPr="009746DC">
        <w:rPr>
          <w:rtl/>
        </w:rPr>
        <w:t>يكون عنده صفة يفر</w:t>
      </w:r>
      <w:r w:rsidR="007644D6">
        <w:rPr>
          <w:rFonts w:hint="cs"/>
          <w:rtl/>
        </w:rPr>
        <w:t>ّ</w:t>
      </w:r>
      <w:r w:rsidR="00B717C7" w:rsidRPr="009746DC">
        <w:rPr>
          <w:rtl/>
        </w:rPr>
        <w:t xml:space="preserve">ج بها عنك </w:t>
      </w:r>
      <w:r w:rsidR="00422D41">
        <w:rPr>
          <w:rFonts w:hint="cs"/>
          <w:rtl/>
        </w:rPr>
        <w:t xml:space="preserve">، </w:t>
      </w:r>
      <w:r w:rsidR="00B717C7" w:rsidRPr="009746DC">
        <w:rPr>
          <w:rtl/>
        </w:rPr>
        <w:t>فبعث إليه ووصف له عل</w:t>
      </w:r>
      <w:r w:rsidR="00422D41">
        <w:rPr>
          <w:rFonts w:hint="cs"/>
          <w:rtl/>
        </w:rPr>
        <w:t>ّ</w:t>
      </w:r>
      <w:r w:rsidR="00B717C7" w:rsidRPr="009746DC">
        <w:rPr>
          <w:rtl/>
        </w:rPr>
        <w:t xml:space="preserve">ته </w:t>
      </w:r>
      <w:r w:rsidR="00422D41">
        <w:rPr>
          <w:rFonts w:hint="cs"/>
          <w:rtl/>
        </w:rPr>
        <w:t xml:space="preserve">، </w:t>
      </w:r>
      <w:r w:rsidR="00B717C7" w:rsidRPr="009746DC">
        <w:rPr>
          <w:rtl/>
        </w:rPr>
        <w:t>فرد</w:t>
      </w:r>
      <w:r w:rsidR="007644D6">
        <w:rPr>
          <w:rFonts w:hint="cs"/>
          <w:rtl/>
        </w:rPr>
        <w:t>َّ</w:t>
      </w:r>
      <w:r w:rsidR="00B717C7" w:rsidRPr="009746DC">
        <w:rPr>
          <w:rtl/>
        </w:rPr>
        <w:t xml:space="preserve"> إليه الر</w:t>
      </w:r>
      <w:r w:rsidR="007644D6">
        <w:rPr>
          <w:rFonts w:hint="cs"/>
          <w:rtl/>
        </w:rPr>
        <w:t>َّ</w:t>
      </w:r>
      <w:r w:rsidR="00B717C7" w:rsidRPr="009746DC">
        <w:rPr>
          <w:rtl/>
        </w:rPr>
        <w:t>سول ب</w:t>
      </w:r>
      <w:r w:rsidR="00D8033E">
        <w:rPr>
          <w:rtl/>
        </w:rPr>
        <w:t xml:space="preserve">ان </w:t>
      </w:r>
      <w:r w:rsidR="00B717C7" w:rsidRPr="009746DC">
        <w:rPr>
          <w:rtl/>
        </w:rPr>
        <w:t xml:space="preserve">يؤخذ كسب الشاة فيداف بماء ورد فيوضع عليه </w:t>
      </w:r>
      <w:r w:rsidR="00422D41">
        <w:rPr>
          <w:rFonts w:hint="cs"/>
          <w:rtl/>
        </w:rPr>
        <w:t xml:space="preserve">، </w:t>
      </w:r>
      <w:r w:rsidR="00B717C7" w:rsidRPr="009746DC">
        <w:rPr>
          <w:rtl/>
        </w:rPr>
        <w:t>ف</w:t>
      </w:r>
      <w:r w:rsidR="00FE5F86">
        <w:rPr>
          <w:rtl/>
        </w:rPr>
        <w:t xml:space="preserve">لـمّا </w:t>
      </w:r>
      <w:r w:rsidR="00B717C7" w:rsidRPr="009746DC">
        <w:rPr>
          <w:rtl/>
        </w:rPr>
        <w:t>رجع الر</w:t>
      </w:r>
      <w:r w:rsidR="007644D6">
        <w:rPr>
          <w:rFonts w:hint="cs"/>
          <w:rtl/>
        </w:rPr>
        <w:t>َّ</w:t>
      </w:r>
      <w:r w:rsidR="00B717C7" w:rsidRPr="009746DC">
        <w:rPr>
          <w:rtl/>
        </w:rPr>
        <w:t xml:space="preserve">سول وأخبرهم أقبلوا يهزءون من قوله فقال له الفتح هو والله أعلم بما قال وأحضر الكسب وعمل كما قال ووضع عليه فغلبه النوم وسكن </w:t>
      </w:r>
      <w:r w:rsidR="00422D41">
        <w:rPr>
          <w:rFonts w:hint="cs"/>
          <w:rtl/>
        </w:rPr>
        <w:t xml:space="preserve">، </w:t>
      </w:r>
      <w:r w:rsidR="00D83B35">
        <w:rPr>
          <w:rtl/>
        </w:rPr>
        <w:t xml:space="preserve">ثمّ </w:t>
      </w:r>
      <w:r w:rsidR="00B717C7" w:rsidRPr="009746DC">
        <w:rPr>
          <w:rtl/>
        </w:rPr>
        <w:t xml:space="preserve">انفتح وخرج منه ما </w:t>
      </w:r>
      <w:r w:rsidR="00551E04">
        <w:rPr>
          <w:rtl/>
        </w:rPr>
        <w:t xml:space="preserve">كان </w:t>
      </w:r>
      <w:r w:rsidR="00B717C7" w:rsidRPr="009746DC">
        <w:rPr>
          <w:rtl/>
        </w:rPr>
        <w:t>فيه وبش</w:t>
      </w:r>
      <w:r w:rsidR="007644D6">
        <w:rPr>
          <w:rFonts w:hint="cs"/>
          <w:rtl/>
        </w:rPr>
        <w:t>ّ</w:t>
      </w:r>
      <w:r w:rsidR="00B717C7" w:rsidRPr="009746DC">
        <w:rPr>
          <w:rtl/>
        </w:rPr>
        <w:t xml:space="preserve">رت </w:t>
      </w:r>
      <w:r w:rsidR="00551E04">
        <w:rPr>
          <w:rtl/>
        </w:rPr>
        <w:t xml:space="preserve">أمّه </w:t>
      </w:r>
      <w:r w:rsidR="00B717C7" w:rsidRPr="009746DC">
        <w:rPr>
          <w:rtl/>
        </w:rPr>
        <w:t xml:space="preserve">بعافيته </w:t>
      </w:r>
      <w:r w:rsidR="007644D6">
        <w:rPr>
          <w:rFonts w:hint="cs"/>
          <w:rtl/>
        </w:rPr>
        <w:t xml:space="preserve">، </w:t>
      </w:r>
      <w:r w:rsidR="00B717C7" w:rsidRPr="009746DC">
        <w:rPr>
          <w:rtl/>
        </w:rPr>
        <w:t xml:space="preserve">فحملت إليه عشرة آلاف دينار تحت خاتمها </w:t>
      </w:r>
      <w:r w:rsidR="00422D41">
        <w:rPr>
          <w:rFonts w:hint="cs"/>
          <w:rtl/>
        </w:rPr>
        <w:t xml:space="preserve">، </w:t>
      </w:r>
      <w:r w:rsidR="00D83B35">
        <w:rPr>
          <w:rtl/>
        </w:rPr>
        <w:t xml:space="preserve">ثمّ </w:t>
      </w:r>
      <w:r w:rsidR="00B717C7" w:rsidRPr="009746DC">
        <w:rPr>
          <w:rtl/>
        </w:rPr>
        <w:t>استقل</w:t>
      </w:r>
      <w:r w:rsidR="00AE315E">
        <w:rPr>
          <w:rFonts w:hint="cs"/>
          <w:rtl/>
        </w:rPr>
        <w:t>َّ</w:t>
      </w:r>
      <w:r w:rsidR="00B717C7" w:rsidRPr="009746DC">
        <w:rPr>
          <w:rtl/>
        </w:rPr>
        <w:t xml:space="preserve"> من علته فسعى إليه البطحائي العلوي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22D41">
      <w:pPr>
        <w:pStyle w:val="libNormal"/>
        <w:rPr>
          <w:rtl/>
        </w:rPr>
      </w:pPr>
      <w:r w:rsidRPr="00C875FB">
        <w:rPr>
          <w:rtl/>
        </w:rPr>
        <w:t>قوله : لو بعثت</w:t>
      </w:r>
      <w:r w:rsidRPr="009746DC">
        <w:rPr>
          <w:rtl/>
        </w:rPr>
        <w:t xml:space="preserve"> ، لو للتمني أو الجزاء محذوف</w:t>
      </w:r>
      <w:r>
        <w:rPr>
          <w:rtl/>
        </w:rPr>
        <w:t xml:space="preserve"> </w:t>
      </w:r>
      <w:r w:rsidRPr="00C875FB">
        <w:rPr>
          <w:rtl/>
        </w:rPr>
        <w:t>« إلى هذا الرجل »</w:t>
      </w:r>
      <w:r w:rsidRPr="009746DC">
        <w:rPr>
          <w:rtl/>
        </w:rPr>
        <w:t xml:space="preserve"> ي</w:t>
      </w:r>
      <w:r w:rsidR="00843F80">
        <w:rPr>
          <w:rtl/>
        </w:rPr>
        <w:t xml:space="preserve">عنّي </w:t>
      </w:r>
      <w:r w:rsidRPr="009746DC">
        <w:rPr>
          <w:rtl/>
        </w:rPr>
        <w:t xml:space="preserve">أبا الحسن </w:t>
      </w:r>
      <w:r w:rsidR="00850EDE">
        <w:rPr>
          <w:rStyle w:val="libAlaemChar"/>
          <w:rtl/>
        </w:rPr>
        <w:t xml:space="preserve">عليه‌السلام </w:t>
      </w:r>
      <w:r w:rsidRPr="00C875FB">
        <w:rPr>
          <w:rtl/>
        </w:rPr>
        <w:t>« صفة »</w:t>
      </w:r>
      <w:r w:rsidRPr="009746DC">
        <w:rPr>
          <w:rtl/>
        </w:rPr>
        <w:t xml:space="preserve"> أي معالجة ، وفي القاموس : </w:t>
      </w:r>
      <w:r w:rsidRPr="00C875FB">
        <w:rPr>
          <w:rtl/>
        </w:rPr>
        <w:t>الكسب</w:t>
      </w:r>
      <w:r w:rsidRPr="009746DC">
        <w:rPr>
          <w:rtl/>
        </w:rPr>
        <w:t xml:space="preserve"> بالضم</w:t>
      </w:r>
      <w:r w:rsidR="00AE315E">
        <w:rPr>
          <w:rFonts w:hint="cs"/>
          <w:rtl/>
        </w:rPr>
        <w:t>ّ</w:t>
      </w:r>
      <w:r w:rsidRPr="009746DC">
        <w:rPr>
          <w:rtl/>
        </w:rPr>
        <w:t xml:space="preserve"> عصارة الدهن وفي المصباح الكسب وز</w:t>
      </w:r>
      <w:r w:rsidR="00D8033E">
        <w:rPr>
          <w:rtl/>
        </w:rPr>
        <w:t xml:space="preserve">ان </w:t>
      </w:r>
      <w:r w:rsidRPr="009746DC">
        <w:rPr>
          <w:rtl/>
        </w:rPr>
        <w:t>قفل : ثفل الدهن ، وهو معرب وأصله بالشين المعجمة ، انتهى.</w:t>
      </w:r>
    </w:p>
    <w:p w:rsidR="00B717C7" w:rsidRPr="009746DC" w:rsidRDefault="00551E04" w:rsidP="00422D41">
      <w:pPr>
        <w:pStyle w:val="libNormal"/>
        <w:rPr>
          <w:rtl/>
        </w:rPr>
      </w:pPr>
      <w:r>
        <w:rPr>
          <w:rtl/>
        </w:rPr>
        <w:t xml:space="preserve">وكان </w:t>
      </w:r>
      <w:r w:rsidR="00B717C7" w:rsidRPr="009746DC">
        <w:rPr>
          <w:rtl/>
        </w:rPr>
        <w:t>المراد هنا ما تلبد تحت أرجل الشاة من بعرها</w:t>
      </w:r>
      <w:r w:rsidR="00B717C7" w:rsidRPr="00C875FB">
        <w:rPr>
          <w:rtl/>
        </w:rPr>
        <w:t xml:space="preserve"> « فيداف »</w:t>
      </w:r>
      <w:r w:rsidR="00B717C7" w:rsidRPr="009746DC">
        <w:rPr>
          <w:rtl/>
        </w:rPr>
        <w:t xml:space="preserve"> أي يخلط ويبل ، في القاموس : الدفوف الخلط ، والبل بماء ونحوه</w:t>
      </w:r>
      <w:r w:rsidR="00B717C7">
        <w:rPr>
          <w:rtl/>
        </w:rPr>
        <w:t xml:space="preserve"> </w:t>
      </w:r>
      <w:r w:rsidR="00B717C7" w:rsidRPr="00C875FB">
        <w:rPr>
          <w:rtl/>
        </w:rPr>
        <w:t xml:space="preserve">« </w:t>
      </w:r>
      <w:r w:rsidR="00D83B35">
        <w:rPr>
          <w:rtl/>
        </w:rPr>
        <w:t xml:space="preserve">ثمّ </w:t>
      </w:r>
      <w:r w:rsidR="00B717C7" w:rsidRPr="00C875FB">
        <w:rPr>
          <w:rtl/>
        </w:rPr>
        <w:t>استقل</w:t>
      </w:r>
      <w:r w:rsidR="00AE315E">
        <w:rPr>
          <w:rFonts w:hint="cs"/>
          <w:rtl/>
        </w:rPr>
        <w:t>ّ</w:t>
      </w:r>
      <w:r w:rsidR="00B717C7" w:rsidRPr="00C875FB">
        <w:rPr>
          <w:rtl/>
        </w:rPr>
        <w:t xml:space="preserve"> من عل</w:t>
      </w:r>
      <w:r w:rsidR="00AE315E">
        <w:rPr>
          <w:rFonts w:hint="cs"/>
          <w:rtl/>
        </w:rPr>
        <w:t>ّ</w:t>
      </w:r>
      <w:r w:rsidR="00B717C7" w:rsidRPr="00C875FB">
        <w:rPr>
          <w:rtl/>
        </w:rPr>
        <w:t>ته »</w:t>
      </w:r>
      <w:r w:rsidR="00B717C7" w:rsidRPr="009746DC">
        <w:rPr>
          <w:rtl/>
        </w:rPr>
        <w:t xml:space="preserve"> كأنه من الاستقلال بمعنى الارتفاع والاستبداد ، أي برأ كاملا ، وقيل : هو من القلة أي وجد علته قليلة والأول أظهر ، قال في النهاية : فيه </w:t>
      </w:r>
      <w:r w:rsidR="00FE5F86">
        <w:rPr>
          <w:rtl/>
        </w:rPr>
        <w:t xml:space="preserve">حتّى </w:t>
      </w:r>
      <w:r w:rsidR="00B717C7" w:rsidRPr="009746DC">
        <w:rPr>
          <w:rtl/>
        </w:rPr>
        <w:t>يستقل</w:t>
      </w:r>
      <w:r w:rsidR="00675EED">
        <w:rPr>
          <w:rFonts w:hint="cs"/>
          <w:rtl/>
        </w:rPr>
        <w:t>ّ</w:t>
      </w:r>
      <w:r w:rsidR="00B717C7" w:rsidRPr="009746DC">
        <w:rPr>
          <w:rtl/>
        </w:rPr>
        <w:t xml:space="preserve"> الرمح بالظل</w:t>
      </w:r>
      <w:r w:rsidR="00AE315E">
        <w:rPr>
          <w:rFonts w:hint="cs"/>
          <w:rtl/>
        </w:rPr>
        <w:t>ّ</w:t>
      </w:r>
      <w:r w:rsidR="00B717C7" w:rsidRPr="009746DC">
        <w:rPr>
          <w:rtl/>
        </w:rPr>
        <w:t xml:space="preserve"> هو من القلة لا من الإقلال والاستقلال الذي بمعنى الارتفاع والاستبداد ، يقال : تقلل الشيء واستقله وتقاله : إذا رآه </w:t>
      </w:r>
      <w:r w:rsidR="00A8561A">
        <w:rPr>
          <w:rtl/>
        </w:rPr>
        <w:t xml:space="preserve">قليلاً </w:t>
      </w:r>
      <w:r w:rsidR="00B717C7" w:rsidRPr="009746DC">
        <w:rPr>
          <w:rtl/>
        </w:rPr>
        <w:t>، انتهى.</w:t>
      </w:r>
    </w:p>
    <w:p w:rsidR="00B717C7" w:rsidRPr="009746DC" w:rsidRDefault="00B717C7" w:rsidP="00422D41">
      <w:pPr>
        <w:pStyle w:val="libNormal"/>
        <w:rPr>
          <w:rtl/>
        </w:rPr>
      </w:pPr>
      <w:r w:rsidRPr="009746DC">
        <w:rPr>
          <w:rtl/>
        </w:rPr>
        <w:t xml:space="preserve">وفي </w:t>
      </w:r>
      <w:r w:rsidR="00CE1B2F">
        <w:rPr>
          <w:rtl/>
        </w:rPr>
        <w:t xml:space="preserve">إعلام </w:t>
      </w:r>
      <w:r w:rsidRPr="009746DC">
        <w:rPr>
          <w:rtl/>
        </w:rPr>
        <w:t>الورى بخط مصن</w:t>
      </w:r>
      <w:r w:rsidR="00675EED">
        <w:rPr>
          <w:rFonts w:hint="cs"/>
          <w:rtl/>
        </w:rPr>
        <w:t>ّ</w:t>
      </w:r>
      <w:r w:rsidRPr="009746DC">
        <w:rPr>
          <w:rtl/>
        </w:rPr>
        <w:t xml:space="preserve">فه </w:t>
      </w:r>
      <w:r w:rsidR="00551E04">
        <w:rPr>
          <w:rtl/>
        </w:rPr>
        <w:t xml:space="preserve">أيضاً </w:t>
      </w:r>
      <w:r w:rsidRPr="009746DC">
        <w:rPr>
          <w:rtl/>
        </w:rPr>
        <w:t>استقله ، وفي ربيع الشيعة « استبل » بالباء الموحدة وهذا أنسب ، قال في القاموس : البل</w:t>
      </w:r>
      <w:r w:rsidR="00675EED">
        <w:rPr>
          <w:rFonts w:hint="cs"/>
          <w:rtl/>
        </w:rPr>
        <w:t>ّ</w:t>
      </w:r>
      <w:r w:rsidRPr="009746DC">
        <w:rPr>
          <w:rtl/>
        </w:rPr>
        <w:t xml:space="preserve"> بالكسر الشفاء ، وبل بلولا نجا من مرضه ، يبل</w:t>
      </w:r>
      <w:r w:rsidR="00675EED">
        <w:rPr>
          <w:rFonts w:hint="cs"/>
          <w:rtl/>
        </w:rPr>
        <w:t>ّ</w:t>
      </w:r>
      <w:r w:rsidRPr="009746DC">
        <w:rPr>
          <w:rtl/>
        </w:rPr>
        <w:t xml:space="preserve"> بل</w:t>
      </w:r>
      <w:r w:rsidR="00675EED">
        <w:rPr>
          <w:rFonts w:hint="cs"/>
          <w:rtl/>
        </w:rPr>
        <w:t>ّ</w:t>
      </w:r>
      <w:r w:rsidRPr="009746DC">
        <w:rPr>
          <w:rtl/>
        </w:rPr>
        <w:t>ا وبللا وبلولا واستبل وابتل وتبلل</w:t>
      </w:r>
      <w:r w:rsidR="00675EED">
        <w:rPr>
          <w:rFonts w:hint="cs"/>
          <w:rtl/>
        </w:rPr>
        <w:t>ّ</w:t>
      </w:r>
      <w:r w:rsidRPr="009746DC">
        <w:rPr>
          <w:rtl/>
        </w:rPr>
        <w:t xml:space="preserve"> : حسنت حاله بعد الهزال</w:t>
      </w:r>
      <w:r>
        <w:rPr>
          <w:rtl/>
        </w:rPr>
        <w:t xml:space="preserve"> </w:t>
      </w:r>
      <w:r w:rsidRPr="00C875FB">
        <w:rPr>
          <w:rtl/>
        </w:rPr>
        <w:t>« فسعى إليه »</w:t>
      </w:r>
      <w:r w:rsidRPr="009746DC">
        <w:rPr>
          <w:rtl/>
        </w:rPr>
        <w:t xml:space="preserve"> أي سعى به </w:t>
      </w:r>
      <w:r w:rsidR="00850EDE">
        <w:rPr>
          <w:rStyle w:val="libAlaemChar"/>
          <w:rtl/>
        </w:rPr>
        <w:t xml:space="preserve">عليه‌السلام </w:t>
      </w:r>
      <w:r w:rsidRPr="009746DC">
        <w:rPr>
          <w:rtl/>
        </w:rPr>
        <w:t>إليه ، أي نمه وذمه وسعى في الإضرار به عنده ، وفي الإرشاد وال</w:t>
      </w:r>
      <w:r w:rsidR="00CE1B2F">
        <w:rPr>
          <w:rtl/>
        </w:rPr>
        <w:t xml:space="preserve">إعلام </w:t>
      </w:r>
      <w:r w:rsidRPr="009746DC">
        <w:rPr>
          <w:rtl/>
        </w:rPr>
        <w:t>ف</w:t>
      </w:r>
      <w:r w:rsidR="00FE5F86">
        <w:rPr>
          <w:rtl/>
        </w:rPr>
        <w:t xml:space="preserve">لـمّا </w:t>
      </w:r>
      <w:r w:rsidR="00551E04">
        <w:rPr>
          <w:rtl/>
        </w:rPr>
        <w:t xml:space="preserve">كان </w:t>
      </w:r>
      <w:r w:rsidRPr="009746DC">
        <w:rPr>
          <w:rtl/>
        </w:rPr>
        <w:t xml:space="preserve">بعد </w:t>
      </w:r>
      <w:r w:rsidR="00BE737F">
        <w:rPr>
          <w:rtl/>
        </w:rPr>
        <w:t xml:space="preserve">أيّام </w:t>
      </w:r>
      <w:r w:rsidRPr="009746DC">
        <w:rPr>
          <w:rtl/>
        </w:rPr>
        <w:t xml:space="preserve">سعى </w:t>
      </w:r>
      <w:r w:rsidRPr="00C875FB">
        <w:rPr>
          <w:rtl/>
        </w:rPr>
        <w:t>البطحائي</w:t>
      </w:r>
      <w:r w:rsidRPr="009746DC">
        <w:rPr>
          <w:rtl/>
        </w:rPr>
        <w:t xml:space="preserve"> بأبي الحسن </w:t>
      </w:r>
      <w:r w:rsidR="00850EDE">
        <w:rPr>
          <w:rStyle w:val="libAlaemChar"/>
          <w:rtl/>
        </w:rPr>
        <w:t xml:space="preserve">عليه‌السلام </w:t>
      </w:r>
      <w:r w:rsidRPr="009746DC">
        <w:rPr>
          <w:rtl/>
        </w:rPr>
        <w:t>إلى المتو</w:t>
      </w:r>
      <w:r w:rsidR="006A0B61">
        <w:rPr>
          <w:rtl/>
        </w:rPr>
        <w:t xml:space="preserve">كلّ </w:t>
      </w:r>
      <w:r w:rsidRPr="009746DC">
        <w:rPr>
          <w:rtl/>
        </w:rPr>
        <w:t>، وفي الصحاح : سعى به إلى الوالي : وشى به ، أي ذم</w:t>
      </w:r>
      <w:r w:rsidR="00675EED">
        <w:rPr>
          <w:rFonts w:hint="cs"/>
          <w:rtl/>
        </w:rPr>
        <w:t>ّ</w:t>
      </w:r>
      <w:r w:rsidRPr="009746DC">
        <w:rPr>
          <w:rtl/>
        </w:rPr>
        <w:t xml:space="preserve">ه وافترى عليه ، والبطحائي هو </w:t>
      </w:r>
      <w:r w:rsidR="00551E04">
        <w:rPr>
          <w:rtl/>
        </w:rPr>
        <w:t xml:space="preserve">محمّد </w:t>
      </w:r>
      <w:r w:rsidRPr="009746DC">
        <w:rPr>
          <w:rtl/>
        </w:rPr>
        <w:t>بن القاسم بن الحسن بن زيد بن الحسن بن أمير المؤمنين ، وهو وأبوه و</w:t>
      </w:r>
      <w:r w:rsidR="00551E04">
        <w:rPr>
          <w:rtl/>
        </w:rPr>
        <w:t xml:space="preserve">جدّه </w:t>
      </w:r>
      <w:r w:rsidRPr="009746DC">
        <w:rPr>
          <w:rtl/>
        </w:rPr>
        <w:t xml:space="preserve">كانوا مظاهرين لبني العباس </w:t>
      </w:r>
      <w:r w:rsidR="00D83B35">
        <w:rPr>
          <w:rtl/>
        </w:rPr>
        <w:t xml:space="preserve">علىّ </w:t>
      </w:r>
      <w:r w:rsidRPr="009746DC">
        <w:rPr>
          <w:rtl/>
        </w:rPr>
        <w:t>سائر أولاد أبي طالب.</w:t>
      </w:r>
    </w:p>
    <w:p w:rsidR="008930D5" w:rsidRDefault="008930D5" w:rsidP="008930D5">
      <w:pPr>
        <w:pStyle w:val="libNormal"/>
        <w:rPr>
          <w:rtl/>
        </w:rPr>
      </w:pPr>
      <w:r>
        <w:rPr>
          <w:rtl/>
        </w:rPr>
        <w:br w:type="page"/>
      </w:r>
    </w:p>
    <w:p w:rsidR="00B717C7" w:rsidRPr="009746DC" w:rsidRDefault="00B717C7" w:rsidP="00675EED">
      <w:pPr>
        <w:pStyle w:val="libNormal"/>
        <w:rPr>
          <w:rtl/>
        </w:rPr>
      </w:pPr>
      <w:r w:rsidRPr="009746DC">
        <w:rPr>
          <w:rtl/>
        </w:rPr>
        <w:lastRenderedPageBreak/>
        <w:t>ب</w:t>
      </w:r>
      <w:r w:rsidR="009D02F1">
        <w:rPr>
          <w:rFonts w:hint="cs"/>
          <w:rtl/>
        </w:rPr>
        <w:t>أ</w:t>
      </w:r>
      <w:r w:rsidR="00D8033E">
        <w:rPr>
          <w:rtl/>
        </w:rPr>
        <w:t>ن</w:t>
      </w:r>
      <w:r w:rsidR="009D02F1">
        <w:rPr>
          <w:rFonts w:hint="cs"/>
          <w:rtl/>
        </w:rPr>
        <w:t>ّ</w:t>
      </w:r>
      <w:r w:rsidR="00D8033E">
        <w:rPr>
          <w:rtl/>
        </w:rPr>
        <w:t xml:space="preserve"> </w:t>
      </w:r>
      <w:r w:rsidR="00675EED">
        <w:rPr>
          <w:rtl/>
        </w:rPr>
        <w:t xml:space="preserve">أموالاً </w:t>
      </w:r>
      <w:r w:rsidRPr="009746DC">
        <w:rPr>
          <w:rtl/>
        </w:rPr>
        <w:t>تحمل إليه وسلاحا</w:t>
      </w:r>
      <w:r w:rsidR="009D02F1">
        <w:rPr>
          <w:rFonts w:hint="cs"/>
          <w:rtl/>
        </w:rPr>
        <w:t>ً</w:t>
      </w:r>
      <w:r w:rsidRPr="009746DC">
        <w:rPr>
          <w:rtl/>
        </w:rPr>
        <w:t xml:space="preserve"> </w:t>
      </w:r>
      <w:r w:rsidR="009D02F1">
        <w:rPr>
          <w:rFonts w:hint="cs"/>
          <w:rtl/>
        </w:rPr>
        <w:t xml:space="preserve">، </w:t>
      </w:r>
      <w:r w:rsidRPr="009746DC">
        <w:rPr>
          <w:rtl/>
        </w:rPr>
        <w:t xml:space="preserve">فقال لسعيد الحاجب اهجم عليه بالليل وخذ ما تجد عنده من الأموال والسلاح واحمله إلي قال إبراهيم بن </w:t>
      </w:r>
      <w:r w:rsidR="00551E04">
        <w:rPr>
          <w:rtl/>
        </w:rPr>
        <w:t xml:space="preserve">محمّد </w:t>
      </w:r>
      <w:r w:rsidRPr="009746DC">
        <w:rPr>
          <w:rtl/>
        </w:rPr>
        <w:t>فقال لي سعيد الحاجب صرت إلى داره بالليل ومعي سلم فصعدت السطح ف</w:t>
      </w:r>
      <w:r w:rsidR="00FE5F86">
        <w:rPr>
          <w:rtl/>
        </w:rPr>
        <w:t xml:space="preserve">لـمّا </w:t>
      </w:r>
      <w:r w:rsidRPr="009746DC">
        <w:rPr>
          <w:rtl/>
        </w:rPr>
        <w:t xml:space="preserve">نزلت </w:t>
      </w:r>
      <w:r w:rsidR="00D83B35">
        <w:rPr>
          <w:rtl/>
        </w:rPr>
        <w:t xml:space="preserve">علىّ </w:t>
      </w:r>
      <w:r w:rsidRPr="009746DC">
        <w:rPr>
          <w:rtl/>
        </w:rPr>
        <w:t>بعض الدرج في الظلمة لم أدر كيف أصل إلى الد</w:t>
      </w:r>
      <w:r w:rsidR="009D02F1">
        <w:rPr>
          <w:rFonts w:hint="cs"/>
          <w:rtl/>
        </w:rPr>
        <w:t>ّ</w:t>
      </w:r>
      <w:r w:rsidRPr="009746DC">
        <w:rPr>
          <w:rtl/>
        </w:rPr>
        <w:t xml:space="preserve">ار </w:t>
      </w:r>
      <w:r w:rsidR="009D02F1">
        <w:rPr>
          <w:rFonts w:hint="cs"/>
          <w:rtl/>
        </w:rPr>
        <w:t xml:space="preserve">، </w:t>
      </w:r>
      <w:r w:rsidRPr="009746DC">
        <w:rPr>
          <w:rtl/>
        </w:rPr>
        <w:t xml:space="preserve">فناداني </w:t>
      </w:r>
      <w:r w:rsidR="009D02F1">
        <w:rPr>
          <w:rFonts w:hint="cs"/>
          <w:rtl/>
        </w:rPr>
        <w:t xml:space="preserve">: </w:t>
      </w:r>
      <w:r w:rsidRPr="009746DC">
        <w:rPr>
          <w:rtl/>
        </w:rPr>
        <w:t xml:space="preserve">يا سعيد مكانك </w:t>
      </w:r>
      <w:r w:rsidR="00FE5F86">
        <w:rPr>
          <w:rtl/>
        </w:rPr>
        <w:t xml:space="preserve">حتّى </w:t>
      </w:r>
      <w:r w:rsidRPr="009746DC">
        <w:rPr>
          <w:rtl/>
        </w:rPr>
        <w:t xml:space="preserve">يأتوك بشمعة فلم ألبث </w:t>
      </w:r>
      <w:r w:rsidR="00D8033E">
        <w:rPr>
          <w:rtl/>
        </w:rPr>
        <w:t xml:space="preserve">ان </w:t>
      </w:r>
      <w:r w:rsidRPr="009746DC">
        <w:rPr>
          <w:rtl/>
        </w:rPr>
        <w:t xml:space="preserve">أتوني بشمعة فنزلت فوجدته عليه جبة صوف وقلنسوة منها وسجادة </w:t>
      </w:r>
      <w:r w:rsidR="00D83B35">
        <w:rPr>
          <w:rtl/>
        </w:rPr>
        <w:t xml:space="preserve">علىّ </w:t>
      </w:r>
      <w:r w:rsidRPr="009746DC">
        <w:rPr>
          <w:rtl/>
        </w:rPr>
        <w:t xml:space="preserve">حصير بين يديه فلم أشك أنه </w:t>
      </w:r>
      <w:r w:rsidR="00551E04">
        <w:rPr>
          <w:rtl/>
        </w:rPr>
        <w:t xml:space="preserve">كان </w:t>
      </w:r>
      <w:r w:rsidRPr="009746DC">
        <w:rPr>
          <w:rtl/>
        </w:rPr>
        <w:t>يصلي فقال لي دونك البيوت فدخلتها وفت</w:t>
      </w:r>
      <w:r w:rsidR="009D02F1">
        <w:rPr>
          <w:rFonts w:hint="cs"/>
          <w:rtl/>
        </w:rPr>
        <w:t>ّ</w:t>
      </w:r>
      <w:r w:rsidRPr="009746DC">
        <w:rPr>
          <w:rtl/>
        </w:rPr>
        <w:t xml:space="preserve">شتها فلم أجد فيها </w:t>
      </w:r>
      <w:r w:rsidR="000F65B1">
        <w:rPr>
          <w:rtl/>
        </w:rPr>
        <w:t>شيئاً</w:t>
      </w:r>
      <w:r w:rsidR="00F54854">
        <w:rPr>
          <w:rtl/>
        </w:rPr>
        <w:t xml:space="preserve"> </w:t>
      </w:r>
      <w:r w:rsidRPr="009746DC">
        <w:rPr>
          <w:rtl/>
        </w:rPr>
        <w:t>ووجدت البدرة في بيته مختومة ب</w:t>
      </w:r>
      <w:r w:rsidR="005C60ED">
        <w:rPr>
          <w:rtl/>
        </w:rPr>
        <w:t xml:space="preserve">خاتم </w:t>
      </w:r>
      <w:r w:rsidR="00551E04">
        <w:rPr>
          <w:rtl/>
        </w:rPr>
        <w:t xml:space="preserve">أمّ </w:t>
      </w:r>
      <w:r w:rsidRPr="009746DC">
        <w:rPr>
          <w:rtl/>
        </w:rPr>
        <w:t>المتو</w:t>
      </w:r>
      <w:r w:rsidR="006A0B61">
        <w:rPr>
          <w:rtl/>
        </w:rPr>
        <w:t xml:space="preserve">كلّ </w:t>
      </w:r>
      <w:r w:rsidRPr="009746DC">
        <w:rPr>
          <w:rtl/>
        </w:rPr>
        <w:t>وكيسا مختوما وقال لي دونك الم</w:t>
      </w:r>
      <w:r w:rsidR="0063239E">
        <w:rPr>
          <w:rtl/>
        </w:rPr>
        <w:t xml:space="preserve">صلّى </w:t>
      </w:r>
      <w:r w:rsidRPr="009746DC">
        <w:rPr>
          <w:rtl/>
        </w:rPr>
        <w:t>فرفعته فوجدت سيفا في جفن غير ملبس فأخذت ذلك وصرت إليه ف</w:t>
      </w:r>
      <w:r w:rsidR="00FE5F86">
        <w:rPr>
          <w:rtl/>
        </w:rPr>
        <w:t xml:space="preserve">لـمّا </w:t>
      </w:r>
      <w:r w:rsidRPr="009746DC">
        <w:rPr>
          <w:rtl/>
        </w:rPr>
        <w:t xml:space="preserve">نظر إلى </w:t>
      </w:r>
      <w:r w:rsidR="005C60ED">
        <w:rPr>
          <w:rtl/>
        </w:rPr>
        <w:t xml:space="preserve">خاتم </w:t>
      </w:r>
      <w:r w:rsidR="00551E04">
        <w:rPr>
          <w:rtl/>
        </w:rPr>
        <w:t xml:space="preserve">أمّه </w:t>
      </w:r>
      <w:r w:rsidR="00D83B35">
        <w:rPr>
          <w:rtl/>
        </w:rPr>
        <w:t xml:space="preserve">علىّ </w:t>
      </w:r>
      <w:r w:rsidRPr="009746DC">
        <w:rPr>
          <w:rtl/>
        </w:rPr>
        <w:t>البدرة بعث إليها فخرجت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75EED">
      <w:pPr>
        <w:pStyle w:val="libNormal"/>
        <w:rPr>
          <w:rtl/>
        </w:rPr>
      </w:pPr>
      <w:r w:rsidRPr="009746DC">
        <w:rPr>
          <w:rtl/>
        </w:rPr>
        <w:t xml:space="preserve">قال مؤلف عمدة الطالب </w:t>
      </w:r>
      <w:r w:rsidR="00551E04">
        <w:rPr>
          <w:rtl/>
        </w:rPr>
        <w:t xml:space="preserve">كان </w:t>
      </w:r>
      <w:r w:rsidRPr="009746DC">
        <w:rPr>
          <w:rtl/>
        </w:rPr>
        <w:t xml:space="preserve">الحسن بن زيد أمير المدينة من قبل المنصور الدوانيقي </w:t>
      </w:r>
      <w:r w:rsidR="00551E04">
        <w:rPr>
          <w:rtl/>
        </w:rPr>
        <w:t xml:space="preserve">وكان </w:t>
      </w:r>
      <w:r w:rsidRPr="009746DC">
        <w:rPr>
          <w:rtl/>
        </w:rPr>
        <w:t>مظاهرا</w:t>
      </w:r>
      <w:r w:rsidR="009D02F1">
        <w:rPr>
          <w:rFonts w:hint="cs"/>
          <w:rtl/>
        </w:rPr>
        <w:t>ً</w:t>
      </w:r>
      <w:r w:rsidRPr="009746DC">
        <w:rPr>
          <w:rtl/>
        </w:rPr>
        <w:t xml:space="preserve"> لبني العباس </w:t>
      </w:r>
      <w:r w:rsidR="00D83B35">
        <w:rPr>
          <w:rtl/>
        </w:rPr>
        <w:t xml:space="preserve">علىّ </w:t>
      </w:r>
      <w:r w:rsidRPr="009746DC">
        <w:rPr>
          <w:rtl/>
        </w:rPr>
        <w:t xml:space="preserve">بني </w:t>
      </w:r>
      <w:r w:rsidR="00551E04">
        <w:rPr>
          <w:rtl/>
        </w:rPr>
        <w:t xml:space="preserve">عمّه </w:t>
      </w:r>
      <w:r w:rsidRPr="009746DC">
        <w:rPr>
          <w:rtl/>
        </w:rPr>
        <w:t>الحسن المثن</w:t>
      </w:r>
      <w:r w:rsidR="009D02F1">
        <w:rPr>
          <w:rFonts w:hint="cs"/>
          <w:rtl/>
        </w:rPr>
        <w:t>ّ</w:t>
      </w:r>
      <w:r w:rsidRPr="009746DC">
        <w:rPr>
          <w:rtl/>
        </w:rPr>
        <w:t xml:space="preserve">ى ، وهو أول من لبس السواد من العلويين ، وقال : القاسم ابنه </w:t>
      </w:r>
      <w:r w:rsidR="00551E04">
        <w:rPr>
          <w:rtl/>
        </w:rPr>
        <w:t xml:space="preserve">كان </w:t>
      </w:r>
      <w:r w:rsidRPr="009746DC">
        <w:rPr>
          <w:rtl/>
        </w:rPr>
        <w:t>زاهدا</w:t>
      </w:r>
      <w:r w:rsidR="009D02F1">
        <w:rPr>
          <w:rFonts w:hint="cs"/>
          <w:rtl/>
        </w:rPr>
        <w:t>ً</w:t>
      </w:r>
      <w:r w:rsidRPr="009746DC">
        <w:rPr>
          <w:rtl/>
        </w:rPr>
        <w:t xml:space="preserve"> ع</w:t>
      </w:r>
      <w:r w:rsidR="000E5ABA">
        <w:rPr>
          <w:rtl/>
        </w:rPr>
        <w:t>أبداً</w:t>
      </w:r>
      <w:r w:rsidRPr="009746DC">
        <w:rPr>
          <w:rtl/>
        </w:rPr>
        <w:t xml:space="preserve"> ورعا </w:t>
      </w:r>
      <w:r w:rsidR="000164B7">
        <w:rPr>
          <w:rtl/>
        </w:rPr>
        <w:t xml:space="preserve">إلّا </w:t>
      </w:r>
      <w:r w:rsidRPr="009746DC">
        <w:rPr>
          <w:rtl/>
        </w:rPr>
        <w:t xml:space="preserve">أنه </w:t>
      </w:r>
      <w:r w:rsidR="00551E04">
        <w:rPr>
          <w:rtl/>
        </w:rPr>
        <w:t xml:space="preserve">كان </w:t>
      </w:r>
      <w:r w:rsidRPr="009746DC">
        <w:rPr>
          <w:rtl/>
        </w:rPr>
        <w:t>مظاهرا</w:t>
      </w:r>
      <w:r w:rsidR="009D02F1">
        <w:rPr>
          <w:rFonts w:hint="cs"/>
          <w:rtl/>
        </w:rPr>
        <w:t>ً</w:t>
      </w:r>
      <w:r w:rsidRPr="009746DC">
        <w:rPr>
          <w:rtl/>
        </w:rPr>
        <w:t xml:space="preserve"> لبني العباس </w:t>
      </w:r>
      <w:r w:rsidR="00D83B35">
        <w:rPr>
          <w:rtl/>
        </w:rPr>
        <w:t xml:space="preserve">علىّ </w:t>
      </w:r>
      <w:r w:rsidRPr="009746DC">
        <w:rPr>
          <w:rtl/>
        </w:rPr>
        <w:t xml:space="preserve">بني </w:t>
      </w:r>
      <w:r w:rsidR="00551E04">
        <w:rPr>
          <w:rtl/>
        </w:rPr>
        <w:t xml:space="preserve">عمّه </w:t>
      </w:r>
      <w:r w:rsidRPr="009746DC">
        <w:rPr>
          <w:rtl/>
        </w:rPr>
        <w:t xml:space="preserve">الحسن ، وقال </w:t>
      </w:r>
      <w:r w:rsidR="00551E04">
        <w:rPr>
          <w:rtl/>
        </w:rPr>
        <w:t xml:space="preserve">محمّد </w:t>
      </w:r>
      <w:r w:rsidRPr="009746DC">
        <w:rPr>
          <w:rtl/>
        </w:rPr>
        <w:t>بن القاسم يلقب بالبطحائي بفتح الباء منسوبا إلى البطحاء أو إلى البطح</w:t>
      </w:r>
      <w:r w:rsidR="00D8033E">
        <w:rPr>
          <w:rtl/>
        </w:rPr>
        <w:t xml:space="preserve">ان </w:t>
      </w:r>
      <w:r w:rsidRPr="009746DC">
        <w:rPr>
          <w:rtl/>
        </w:rPr>
        <w:t xml:space="preserve">، واد بالمدينة قال العمري : وأحسب أنهم نسبوهم إلى أحد هذين الموضعين لإدمانه الجلوس فيه ، </w:t>
      </w:r>
      <w:r w:rsidR="00551E04">
        <w:rPr>
          <w:rtl/>
        </w:rPr>
        <w:t xml:space="preserve">وكان محمّد </w:t>
      </w:r>
      <w:r w:rsidRPr="009746DC">
        <w:rPr>
          <w:rtl/>
        </w:rPr>
        <w:t xml:space="preserve">البطحائي فقيها </w:t>
      </w:r>
      <w:r w:rsidR="00551E04">
        <w:rPr>
          <w:rtl/>
        </w:rPr>
        <w:t xml:space="preserve">وأمّه </w:t>
      </w:r>
      <w:r w:rsidRPr="009746DC">
        <w:rPr>
          <w:rtl/>
        </w:rPr>
        <w:t>نفيسة ، انتهى.</w:t>
      </w:r>
    </w:p>
    <w:p w:rsidR="00B717C7" w:rsidRPr="009746DC" w:rsidRDefault="00B717C7" w:rsidP="00675EED">
      <w:pPr>
        <w:pStyle w:val="libNormal"/>
        <w:rPr>
          <w:rtl/>
        </w:rPr>
      </w:pPr>
      <w:r w:rsidRPr="009746DC">
        <w:rPr>
          <w:rtl/>
        </w:rPr>
        <w:t xml:space="preserve">وفي القاموس : </w:t>
      </w:r>
      <w:r w:rsidRPr="00C875FB">
        <w:rPr>
          <w:rtl/>
        </w:rPr>
        <w:t>هجم</w:t>
      </w:r>
      <w:r w:rsidRPr="009746DC">
        <w:rPr>
          <w:rtl/>
        </w:rPr>
        <w:t xml:space="preserve"> عليه هجوما</w:t>
      </w:r>
      <w:r w:rsidR="009D02F1">
        <w:rPr>
          <w:rFonts w:hint="cs"/>
          <w:rtl/>
        </w:rPr>
        <w:t>ً</w:t>
      </w:r>
      <w:r w:rsidRPr="009746DC">
        <w:rPr>
          <w:rtl/>
        </w:rPr>
        <w:t xml:space="preserve"> : انتهى إليه بغتة ، أو دخل بغير إذن ،</w:t>
      </w:r>
      <w:r>
        <w:rPr>
          <w:rtl/>
        </w:rPr>
        <w:t xml:space="preserve"> و</w:t>
      </w:r>
      <w:r w:rsidRPr="00C875FB">
        <w:rPr>
          <w:rtl/>
        </w:rPr>
        <w:t>الدرج</w:t>
      </w:r>
      <w:r w:rsidRPr="009746DC">
        <w:rPr>
          <w:rtl/>
        </w:rPr>
        <w:t xml:space="preserve"> بالتحريك جمع الدرجة وهي الطريق إلى السطح والغرفة</w:t>
      </w:r>
      <w:r w:rsidRPr="00C875FB">
        <w:rPr>
          <w:rtl/>
        </w:rPr>
        <w:t xml:space="preserve"> « مكانك »</w:t>
      </w:r>
      <w:r w:rsidRPr="009746DC">
        <w:rPr>
          <w:rtl/>
        </w:rPr>
        <w:t xml:space="preserve"> منصوب بتقدير الزم</w:t>
      </w:r>
      <w:r>
        <w:rPr>
          <w:rtl/>
        </w:rPr>
        <w:t xml:space="preserve"> </w:t>
      </w:r>
      <w:r w:rsidRPr="00C875FB">
        <w:rPr>
          <w:rtl/>
        </w:rPr>
        <w:t>« وقلنسوة منها »</w:t>
      </w:r>
      <w:r w:rsidRPr="009746DC">
        <w:rPr>
          <w:rtl/>
        </w:rPr>
        <w:t xml:space="preserve"> أي من جنسها وهو الصوف</w:t>
      </w:r>
      <w:r>
        <w:rPr>
          <w:rtl/>
        </w:rPr>
        <w:t xml:space="preserve"> </w:t>
      </w:r>
      <w:r w:rsidRPr="00C875FB">
        <w:rPr>
          <w:rtl/>
        </w:rPr>
        <w:t>« وسجادة »</w:t>
      </w:r>
      <w:r w:rsidRPr="009746DC">
        <w:rPr>
          <w:rtl/>
        </w:rPr>
        <w:t xml:space="preserve"> عطف </w:t>
      </w:r>
      <w:r w:rsidR="00551E04">
        <w:rPr>
          <w:rtl/>
        </w:rPr>
        <w:t xml:space="preserve">عليّ </w:t>
      </w:r>
      <w:r w:rsidRPr="009746DC">
        <w:rPr>
          <w:rtl/>
        </w:rPr>
        <w:t>عليه من قبيل عطف الجملة وهو مبتدأ خبره</w:t>
      </w:r>
      <w:r>
        <w:rPr>
          <w:rtl/>
        </w:rPr>
        <w:t xml:space="preserve"> </w:t>
      </w:r>
      <w:r w:rsidRPr="00C875FB">
        <w:rPr>
          <w:rtl/>
        </w:rPr>
        <w:t xml:space="preserve">« </w:t>
      </w:r>
      <w:r w:rsidR="00D83B35">
        <w:rPr>
          <w:rtl/>
        </w:rPr>
        <w:t xml:space="preserve">علىّ </w:t>
      </w:r>
      <w:r w:rsidRPr="00C875FB">
        <w:rPr>
          <w:rtl/>
        </w:rPr>
        <w:t>حصير »</w:t>
      </w:r>
      <w:r w:rsidRPr="009746DC">
        <w:rPr>
          <w:rtl/>
        </w:rPr>
        <w:t xml:space="preserve"> أو غيره يسجد عليها في الصلاة</w:t>
      </w:r>
      <w:r w:rsidRPr="00C875FB">
        <w:rPr>
          <w:rtl/>
        </w:rPr>
        <w:t xml:space="preserve"> « ودونك »</w:t>
      </w:r>
      <w:r w:rsidRPr="009746DC">
        <w:rPr>
          <w:rtl/>
        </w:rPr>
        <w:t xml:space="preserve"> اسم فعل أي أدرك</w:t>
      </w:r>
      <w:r>
        <w:rPr>
          <w:rtl/>
        </w:rPr>
        <w:t xml:space="preserve"> </w:t>
      </w:r>
      <w:r w:rsidRPr="00C875FB">
        <w:rPr>
          <w:rtl/>
        </w:rPr>
        <w:t xml:space="preserve">« فلم أجد فيها </w:t>
      </w:r>
      <w:r w:rsidR="000F65B1">
        <w:rPr>
          <w:rtl/>
        </w:rPr>
        <w:t>شيئاً</w:t>
      </w:r>
      <w:r w:rsidR="00F54854">
        <w:rPr>
          <w:rtl/>
        </w:rPr>
        <w:t xml:space="preserve"> </w:t>
      </w:r>
      <w:r w:rsidRPr="00C875FB">
        <w:rPr>
          <w:rtl/>
        </w:rPr>
        <w:t>»</w:t>
      </w:r>
      <w:r w:rsidRPr="009746DC">
        <w:rPr>
          <w:rtl/>
        </w:rPr>
        <w:t xml:space="preserve"> أي مما ذكره الساعي</w:t>
      </w:r>
      <w:r>
        <w:rPr>
          <w:rtl/>
        </w:rPr>
        <w:t xml:space="preserve"> </w:t>
      </w:r>
      <w:r w:rsidRPr="00C875FB">
        <w:rPr>
          <w:rtl/>
        </w:rPr>
        <w:t>« غير ملبس »</w:t>
      </w:r>
      <w:r w:rsidRPr="009746DC">
        <w:rPr>
          <w:rtl/>
        </w:rPr>
        <w:t xml:space="preserve"> أي بالجلد أو بما هو الشائع من زينة السيوف وحليتها ، وفي ال</w:t>
      </w:r>
      <w:r w:rsidR="00CE1B2F">
        <w:rPr>
          <w:rtl/>
        </w:rPr>
        <w:t xml:space="preserve">إعلام </w:t>
      </w:r>
      <w:r w:rsidRPr="009746DC">
        <w:rPr>
          <w:rtl/>
        </w:rPr>
        <w:t>وغيره في جفن ملبوس أي</w:t>
      </w:r>
    </w:p>
    <w:p w:rsidR="008930D5" w:rsidRDefault="008930D5" w:rsidP="008930D5">
      <w:pPr>
        <w:pStyle w:val="libNormal"/>
        <w:rPr>
          <w:rtl/>
        </w:rPr>
      </w:pPr>
      <w:r>
        <w:rPr>
          <w:rtl/>
        </w:rPr>
        <w:br w:type="page"/>
      </w:r>
    </w:p>
    <w:p w:rsidR="00B717C7" w:rsidRPr="005B39DD" w:rsidRDefault="00B717C7" w:rsidP="009D02F1">
      <w:pPr>
        <w:pStyle w:val="libNormal"/>
        <w:rPr>
          <w:rtl/>
        </w:rPr>
      </w:pPr>
      <w:r w:rsidRPr="009746DC">
        <w:rPr>
          <w:rtl/>
        </w:rPr>
        <w:lastRenderedPageBreak/>
        <w:t xml:space="preserve">إليه </w:t>
      </w:r>
      <w:r w:rsidR="004D19E7">
        <w:rPr>
          <w:rFonts w:hint="cs"/>
          <w:rtl/>
        </w:rPr>
        <w:t xml:space="preserve">، </w:t>
      </w:r>
      <w:r w:rsidRPr="009746DC">
        <w:rPr>
          <w:rtl/>
        </w:rPr>
        <w:t>فأخبرني بعض خدم الخاص</w:t>
      </w:r>
      <w:r w:rsidR="004D19E7">
        <w:rPr>
          <w:rFonts w:hint="cs"/>
          <w:rtl/>
        </w:rPr>
        <w:t>ّ</w:t>
      </w:r>
      <w:r w:rsidRPr="009746DC">
        <w:rPr>
          <w:rtl/>
        </w:rPr>
        <w:t xml:space="preserve">ة أنها قالت له كنت قد نذرت في علتك </w:t>
      </w:r>
      <w:r w:rsidR="00FE5F86">
        <w:rPr>
          <w:rtl/>
        </w:rPr>
        <w:t xml:space="preserve">لـمّا </w:t>
      </w:r>
      <w:r w:rsidRPr="009746DC">
        <w:rPr>
          <w:rtl/>
        </w:rPr>
        <w:t>أي</w:t>
      </w:r>
      <w:r w:rsidR="003928AF">
        <w:rPr>
          <w:rtl/>
        </w:rPr>
        <w:t xml:space="preserve">ستّ </w:t>
      </w:r>
      <w:r w:rsidRPr="009746DC">
        <w:rPr>
          <w:rtl/>
        </w:rPr>
        <w:t xml:space="preserve">منك </w:t>
      </w:r>
      <w:r w:rsidR="00D8033E">
        <w:rPr>
          <w:rtl/>
        </w:rPr>
        <w:t xml:space="preserve">ان </w:t>
      </w:r>
      <w:r w:rsidRPr="009746DC">
        <w:rPr>
          <w:rtl/>
        </w:rPr>
        <w:t xml:space="preserve">عوفيت حملت إليه من مالي عشرة آلاف دينار فحملتها إليه وهذا خاتمي </w:t>
      </w:r>
      <w:r w:rsidR="00D83B35">
        <w:rPr>
          <w:rtl/>
        </w:rPr>
        <w:t xml:space="preserve">علىّ </w:t>
      </w:r>
      <w:r w:rsidRPr="009746DC">
        <w:rPr>
          <w:rtl/>
        </w:rPr>
        <w:t>الكيس وفتح الكيس الآخر فإذا فيه أربعمائة دينار فضم إلى البدرة بدرة أخرى وأمرني بحمل ذلك</w:t>
      </w:r>
      <w:r w:rsidR="004D19E7">
        <w:rPr>
          <w:rFonts w:hint="cs"/>
          <w:rtl/>
        </w:rPr>
        <w:t xml:space="preserve"> [</w:t>
      </w:r>
      <w:r w:rsidRPr="009746DC">
        <w:rPr>
          <w:rtl/>
        </w:rPr>
        <w:t xml:space="preserve"> إليه </w:t>
      </w:r>
      <w:r w:rsidR="004D19E7">
        <w:rPr>
          <w:rFonts w:hint="cs"/>
          <w:rtl/>
        </w:rPr>
        <w:t xml:space="preserve">] </w:t>
      </w:r>
      <w:r w:rsidRPr="009746DC">
        <w:rPr>
          <w:rtl/>
        </w:rPr>
        <w:t xml:space="preserve">فحملته ورددت السيف والكيسين وقلت له يا </w:t>
      </w:r>
      <w:r w:rsidR="00D8033E">
        <w:rPr>
          <w:rtl/>
        </w:rPr>
        <w:t xml:space="preserve">سيّدي </w:t>
      </w:r>
      <w:r w:rsidRPr="009746DC">
        <w:rPr>
          <w:rtl/>
        </w:rPr>
        <w:t xml:space="preserve">عز </w:t>
      </w:r>
      <w:r w:rsidR="00551E04">
        <w:rPr>
          <w:rtl/>
        </w:rPr>
        <w:t xml:space="preserve">عليّ </w:t>
      </w:r>
      <w:r w:rsidRPr="009746DC">
        <w:rPr>
          <w:rtl/>
        </w:rPr>
        <w:t xml:space="preserve">فقال لي </w:t>
      </w:r>
      <w:r w:rsidRPr="005E3B39">
        <w:rPr>
          <w:rtl/>
        </w:rPr>
        <w:t>«</w:t>
      </w:r>
      <w:r w:rsidRPr="009746DC">
        <w:rPr>
          <w:rtl/>
        </w:rPr>
        <w:t xml:space="preserve"> سَيَعْلَمُ الَّذِينَ ظَلَمُوا أَيَّ مُنْقَلَبٍ يَنْقَلِبُونَ </w:t>
      </w:r>
      <w:r w:rsidRPr="005E3B39">
        <w:rPr>
          <w:rtl/>
        </w:rPr>
        <w:t>»</w:t>
      </w:r>
      <w:r w:rsidRPr="00814E33">
        <w:rPr>
          <w:rFonts w:hint="cs"/>
          <w:rtl/>
        </w:rPr>
        <w:t>.</w:t>
      </w:r>
    </w:p>
    <w:p w:rsidR="00B717C7" w:rsidRPr="009746DC" w:rsidRDefault="00B717C7" w:rsidP="009D02F1">
      <w:pPr>
        <w:pStyle w:val="libNormal"/>
        <w:rPr>
          <w:rtl/>
        </w:rPr>
      </w:pPr>
      <w:r w:rsidRPr="009746DC">
        <w:rPr>
          <w:rtl/>
        </w:rPr>
        <w:t>5</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الم</w:t>
      </w:r>
      <w:r w:rsidR="00D83B35">
        <w:rPr>
          <w:rtl/>
        </w:rPr>
        <w:t xml:space="preserve">علىّ </w:t>
      </w:r>
      <w:r w:rsidRPr="009746DC">
        <w:rPr>
          <w:rtl/>
        </w:rPr>
        <w:t xml:space="preserve">بن </w:t>
      </w:r>
      <w:r w:rsidR="00551E04">
        <w:rPr>
          <w:rtl/>
        </w:rPr>
        <w:t xml:space="preserve">محمّد </w:t>
      </w:r>
      <w:r w:rsidRPr="009746DC">
        <w:rPr>
          <w:rtl/>
        </w:rPr>
        <w:t xml:space="preserve">، عن أحمد بن </w:t>
      </w:r>
      <w:r w:rsidR="00551E04">
        <w:rPr>
          <w:rtl/>
        </w:rPr>
        <w:t xml:space="preserve">محمّد </w:t>
      </w:r>
      <w:r w:rsidRPr="009746DC">
        <w:rPr>
          <w:rtl/>
        </w:rPr>
        <w:t xml:space="preserve">بن عبد الله ، عن </w:t>
      </w:r>
      <w:r w:rsidR="00551E04">
        <w:rPr>
          <w:rtl/>
        </w:rPr>
        <w:t xml:space="preserve">عليّ </w:t>
      </w:r>
      <w:r w:rsidRPr="009746DC">
        <w:rPr>
          <w:rtl/>
        </w:rPr>
        <w:t xml:space="preserve">بن </w:t>
      </w:r>
      <w:r w:rsidR="00551E04">
        <w:rPr>
          <w:rtl/>
        </w:rPr>
        <w:t xml:space="preserve">محمّد </w:t>
      </w:r>
      <w:r w:rsidRPr="009746DC">
        <w:rPr>
          <w:rtl/>
        </w:rPr>
        <w:t xml:space="preserve">النوفلي قال قال لي </w:t>
      </w:r>
      <w:r w:rsidR="00551E04">
        <w:rPr>
          <w:rtl/>
        </w:rPr>
        <w:t xml:space="preserve">محمّد </w:t>
      </w:r>
      <w:r w:rsidRPr="009746DC">
        <w:rPr>
          <w:rtl/>
        </w:rPr>
        <w:t xml:space="preserve">بن الفرج </w:t>
      </w:r>
      <w:r w:rsidR="00D8033E">
        <w:rPr>
          <w:rtl/>
        </w:rPr>
        <w:t xml:space="preserve">ان </w:t>
      </w:r>
      <w:r w:rsidRPr="009746DC">
        <w:rPr>
          <w:rtl/>
        </w:rPr>
        <w:t xml:space="preserve">أبا الحسن كتب إليه يا </w:t>
      </w:r>
      <w:r w:rsidR="00551E04">
        <w:rPr>
          <w:rtl/>
        </w:rPr>
        <w:t xml:space="preserve">محمّد </w:t>
      </w:r>
      <w:r w:rsidRPr="009746DC">
        <w:rPr>
          <w:rtl/>
        </w:rPr>
        <w:t>أجمع أمرك وخذ حذرك قال فأنا في جمع أمري</w:t>
      </w:r>
      <w:r w:rsidR="004D19E7">
        <w:rPr>
          <w:rFonts w:hint="cs"/>
          <w:rtl/>
        </w:rPr>
        <w:t xml:space="preserve"> [</w:t>
      </w:r>
      <w:r w:rsidRPr="009746DC">
        <w:rPr>
          <w:rtl/>
        </w:rPr>
        <w:t xml:space="preserve"> و</w:t>
      </w:r>
      <w:r w:rsidR="004D19E7">
        <w:rPr>
          <w:rFonts w:hint="cs"/>
          <w:rtl/>
        </w:rPr>
        <w:t xml:space="preserve"> ] </w:t>
      </w:r>
      <w:r w:rsidRPr="009746DC">
        <w:rPr>
          <w:rtl/>
        </w:rPr>
        <w:t>ليس أدري ما كتب إل</w:t>
      </w:r>
      <w:r w:rsidR="004D19E7">
        <w:rPr>
          <w:rFonts w:hint="cs"/>
          <w:rtl/>
        </w:rPr>
        <w:t>َّ</w:t>
      </w:r>
      <w:r w:rsidRPr="009746DC">
        <w:rPr>
          <w:rtl/>
        </w:rPr>
        <w:t xml:space="preserve">ي </w:t>
      </w:r>
      <w:r w:rsidR="00FE5F86">
        <w:rPr>
          <w:rtl/>
        </w:rPr>
        <w:t xml:space="preserve">حتّى </w:t>
      </w:r>
      <w:r w:rsidRPr="009746DC">
        <w:rPr>
          <w:rtl/>
        </w:rPr>
        <w:t xml:space="preserve">ورد </w:t>
      </w:r>
      <w:r w:rsidR="00551E04">
        <w:rPr>
          <w:rtl/>
        </w:rPr>
        <w:t xml:space="preserve">عليّ </w:t>
      </w:r>
      <w:r w:rsidRPr="009746DC">
        <w:rPr>
          <w:rtl/>
        </w:rPr>
        <w:t>رسول حملني من مصر مقي</w:t>
      </w:r>
      <w:r w:rsidR="004D19E7">
        <w:rPr>
          <w:rFonts w:hint="cs"/>
          <w:rtl/>
        </w:rPr>
        <w:t>ّ</w:t>
      </w:r>
      <w:r w:rsidRPr="009746DC">
        <w:rPr>
          <w:rtl/>
        </w:rPr>
        <w:t>دا</w:t>
      </w:r>
      <w:r w:rsidR="004D19E7">
        <w:rPr>
          <w:rFonts w:hint="cs"/>
          <w:rtl/>
        </w:rPr>
        <w:t>ً</w:t>
      </w:r>
      <w:r w:rsidRPr="009746DC">
        <w:rPr>
          <w:rtl/>
        </w:rPr>
        <w:t xml:space="preserve"> وضرب </w:t>
      </w:r>
      <w:r w:rsidR="00D83B35">
        <w:rPr>
          <w:rtl/>
        </w:rPr>
        <w:t xml:space="preserve">علىّ </w:t>
      </w:r>
      <w:r w:rsidR="006A0B61">
        <w:rPr>
          <w:rtl/>
        </w:rPr>
        <w:t xml:space="preserve">كلّ </w:t>
      </w:r>
      <w:r w:rsidRPr="009746DC">
        <w:rPr>
          <w:rtl/>
        </w:rPr>
        <w:t>ما أملك وكنت في السجن ثمان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D02F1">
      <w:pPr>
        <w:pStyle w:val="libNormal"/>
        <w:rPr>
          <w:rtl/>
        </w:rPr>
      </w:pPr>
      <w:r w:rsidRPr="009746DC">
        <w:rPr>
          <w:rtl/>
        </w:rPr>
        <w:t xml:space="preserve">بالجلد </w:t>
      </w:r>
      <w:r w:rsidR="005C60ED">
        <w:rPr>
          <w:rtl/>
        </w:rPr>
        <w:t xml:space="preserve">فقط </w:t>
      </w:r>
      <w:r w:rsidRPr="009746DC">
        <w:rPr>
          <w:rtl/>
        </w:rPr>
        <w:t>، ف</w:t>
      </w:r>
      <w:r w:rsidR="00551E04">
        <w:rPr>
          <w:rtl/>
        </w:rPr>
        <w:t xml:space="preserve">كان </w:t>
      </w:r>
      <w:r w:rsidRPr="009746DC">
        <w:rPr>
          <w:rtl/>
        </w:rPr>
        <w:t>المفعول بمعنى الفاعل</w:t>
      </w:r>
      <w:r>
        <w:rPr>
          <w:rtl/>
        </w:rPr>
        <w:t xml:space="preserve"> </w:t>
      </w:r>
      <w:r w:rsidRPr="00C875FB">
        <w:rPr>
          <w:rtl/>
        </w:rPr>
        <w:t>« فأخبرني »</w:t>
      </w:r>
      <w:r w:rsidRPr="009746DC">
        <w:rPr>
          <w:rtl/>
        </w:rPr>
        <w:t xml:space="preserve"> </w:t>
      </w:r>
      <w:r w:rsidR="00747155">
        <w:rPr>
          <w:rtl/>
        </w:rPr>
        <w:t xml:space="preserve">كلام </w:t>
      </w:r>
      <w:r w:rsidRPr="009746DC">
        <w:rPr>
          <w:rtl/>
        </w:rPr>
        <w:t>سعيد</w:t>
      </w:r>
      <w:r>
        <w:rPr>
          <w:rtl/>
        </w:rPr>
        <w:t xml:space="preserve"> و</w:t>
      </w:r>
      <w:r w:rsidRPr="00C875FB">
        <w:rPr>
          <w:rtl/>
        </w:rPr>
        <w:t>الخدم</w:t>
      </w:r>
      <w:r w:rsidRPr="009746DC">
        <w:rPr>
          <w:rtl/>
        </w:rPr>
        <w:t xml:space="preserve"> بالتحريك جمع خادم ، </w:t>
      </w:r>
      <w:r w:rsidR="00551E04">
        <w:rPr>
          <w:rtl/>
        </w:rPr>
        <w:t xml:space="preserve">وكان </w:t>
      </w:r>
      <w:r w:rsidRPr="009746DC">
        <w:rPr>
          <w:rtl/>
        </w:rPr>
        <w:t xml:space="preserve">إضافته إلى </w:t>
      </w:r>
      <w:r w:rsidRPr="00C875FB">
        <w:rPr>
          <w:rtl/>
        </w:rPr>
        <w:t>الخاص</w:t>
      </w:r>
      <w:r w:rsidR="004D19E7">
        <w:rPr>
          <w:rFonts w:hint="cs"/>
          <w:rtl/>
        </w:rPr>
        <w:t>ّ</w:t>
      </w:r>
      <w:r w:rsidRPr="00C875FB">
        <w:rPr>
          <w:rtl/>
        </w:rPr>
        <w:t>ة</w:t>
      </w:r>
      <w:r w:rsidRPr="009746DC">
        <w:rPr>
          <w:rtl/>
        </w:rPr>
        <w:t xml:space="preserve"> من قبيل إضافة الصفة إلى الموصوف ، أو المراد بالخاص</w:t>
      </w:r>
      <w:r w:rsidR="004D19E7">
        <w:rPr>
          <w:rFonts w:hint="cs"/>
          <w:rtl/>
        </w:rPr>
        <w:t>ّ</w:t>
      </w:r>
      <w:r w:rsidRPr="009746DC">
        <w:rPr>
          <w:rtl/>
        </w:rPr>
        <w:t>ة الحرم الخاص</w:t>
      </w:r>
      <w:r w:rsidR="004D19E7">
        <w:rPr>
          <w:rFonts w:hint="cs"/>
          <w:rtl/>
        </w:rPr>
        <w:t>ّ</w:t>
      </w:r>
      <w:r w:rsidRPr="009746DC">
        <w:rPr>
          <w:rtl/>
        </w:rPr>
        <w:t xml:space="preserve">ة أو </w:t>
      </w:r>
      <w:r w:rsidR="00551E04">
        <w:rPr>
          <w:rtl/>
        </w:rPr>
        <w:t xml:space="preserve">أمّه </w:t>
      </w:r>
      <w:r w:rsidRPr="009746DC">
        <w:rPr>
          <w:rtl/>
        </w:rPr>
        <w:t xml:space="preserve">، ويقال : عز </w:t>
      </w:r>
      <w:r w:rsidR="00551E04">
        <w:rPr>
          <w:rtl/>
        </w:rPr>
        <w:t xml:space="preserve">عليّ </w:t>
      </w:r>
      <w:r w:rsidRPr="009746DC">
        <w:rPr>
          <w:rtl/>
        </w:rPr>
        <w:t>كذا ، أي اشتد وعظم ، وفي ال</w:t>
      </w:r>
      <w:r w:rsidR="00CE1B2F">
        <w:rPr>
          <w:rtl/>
        </w:rPr>
        <w:t xml:space="preserve">إعلام </w:t>
      </w:r>
      <w:r w:rsidRPr="009746DC">
        <w:rPr>
          <w:rtl/>
        </w:rPr>
        <w:t xml:space="preserve">وغيره : فحملتها إليه وهذا خاتمي </w:t>
      </w:r>
      <w:r w:rsidR="00D83B35">
        <w:rPr>
          <w:rtl/>
        </w:rPr>
        <w:t xml:space="preserve">علىّ </w:t>
      </w:r>
      <w:r w:rsidRPr="009746DC">
        <w:rPr>
          <w:rtl/>
        </w:rPr>
        <w:t xml:space="preserve">الكيس ما حركه ، وفتح الكيس الآخر فإذا فيه أربعمائة دينار فأمرني </w:t>
      </w:r>
      <w:r w:rsidR="00D8033E">
        <w:rPr>
          <w:rtl/>
        </w:rPr>
        <w:t xml:space="preserve">ان </w:t>
      </w:r>
      <w:r w:rsidRPr="009746DC">
        <w:rPr>
          <w:rtl/>
        </w:rPr>
        <w:t>يضم</w:t>
      </w:r>
      <w:r w:rsidR="004D19E7">
        <w:rPr>
          <w:rFonts w:hint="cs"/>
          <w:rtl/>
        </w:rPr>
        <w:t>ّ</w:t>
      </w:r>
      <w:r w:rsidRPr="009746DC">
        <w:rPr>
          <w:rtl/>
        </w:rPr>
        <w:t xml:space="preserve"> إلى البدرة بدرة أخرى وقال لي : احمل ذلك إلى أبي الحسن ، واردد عليه السيف والكيس ، فحملت ذلك واستحييت منه ، وقلت له : يا </w:t>
      </w:r>
      <w:r w:rsidR="00D8033E">
        <w:rPr>
          <w:rtl/>
        </w:rPr>
        <w:t xml:space="preserve">سيّدي </w:t>
      </w:r>
      <w:r w:rsidRPr="009746DC">
        <w:rPr>
          <w:rtl/>
        </w:rPr>
        <w:t xml:space="preserve">اعزز </w:t>
      </w:r>
      <w:r w:rsidR="00551E04">
        <w:rPr>
          <w:rtl/>
        </w:rPr>
        <w:t xml:space="preserve">عليّ </w:t>
      </w:r>
      <w:r w:rsidRPr="009746DC">
        <w:rPr>
          <w:rtl/>
        </w:rPr>
        <w:t>بدخولي دارك بغير إذنك ولكنني مأمور ، فقال لي : يا سعيد سيعلم.</w:t>
      </w:r>
      <w:r>
        <w:rPr>
          <w:rFonts w:hint="cs"/>
          <w:rtl/>
        </w:rPr>
        <w:t xml:space="preserve"> </w:t>
      </w:r>
      <w:r w:rsidRPr="009746DC">
        <w:rPr>
          <w:rtl/>
        </w:rPr>
        <w:t>الآية.</w:t>
      </w:r>
    </w:p>
    <w:p w:rsidR="00B717C7" w:rsidRPr="009746DC" w:rsidRDefault="00B717C7" w:rsidP="009D02F1">
      <w:pPr>
        <w:pStyle w:val="libNormal"/>
        <w:rPr>
          <w:rtl/>
        </w:rPr>
      </w:pPr>
      <w:r w:rsidRPr="000F65B1">
        <w:rPr>
          <w:rStyle w:val="libBold1Char"/>
          <w:rtl/>
        </w:rPr>
        <w:t>الحديث الخامس :</w:t>
      </w:r>
      <w:r w:rsidRPr="009746DC">
        <w:rPr>
          <w:rtl/>
        </w:rPr>
        <w:t xml:space="preserve"> ضعيف </w:t>
      </w:r>
      <w:r w:rsidR="00D83B35">
        <w:rPr>
          <w:rtl/>
        </w:rPr>
        <w:t xml:space="preserve">علىّ </w:t>
      </w:r>
      <w:r w:rsidRPr="009746DC">
        <w:rPr>
          <w:rtl/>
        </w:rPr>
        <w:t>المشهور.</w:t>
      </w:r>
    </w:p>
    <w:p w:rsidR="00B717C7" w:rsidRPr="009746DC" w:rsidRDefault="00551E04" w:rsidP="009D02F1">
      <w:pPr>
        <w:pStyle w:val="libNormal"/>
        <w:rPr>
          <w:rtl/>
        </w:rPr>
      </w:pPr>
      <w:r>
        <w:rPr>
          <w:rtl/>
        </w:rPr>
        <w:t xml:space="preserve">وكان </w:t>
      </w:r>
      <w:r w:rsidR="00B717C7" w:rsidRPr="00C875FB">
        <w:rPr>
          <w:rtl/>
        </w:rPr>
        <w:t>محم</w:t>
      </w:r>
      <w:r w:rsidR="009E3A11">
        <w:rPr>
          <w:rFonts w:hint="cs"/>
          <w:rtl/>
        </w:rPr>
        <w:t>ّ</w:t>
      </w:r>
      <w:r w:rsidR="00B717C7" w:rsidRPr="00C875FB">
        <w:rPr>
          <w:rtl/>
        </w:rPr>
        <w:t>دا</w:t>
      </w:r>
      <w:r w:rsidR="009E3A11">
        <w:rPr>
          <w:rFonts w:hint="cs"/>
          <w:rtl/>
        </w:rPr>
        <w:t>ً</w:t>
      </w:r>
      <w:r w:rsidR="00B717C7" w:rsidRPr="009746DC">
        <w:rPr>
          <w:rtl/>
        </w:rPr>
        <w:t xml:space="preserve"> هذا أخو </w:t>
      </w:r>
      <w:r w:rsidR="000164B7">
        <w:rPr>
          <w:rtl/>
        </w:rPr>
        <w:t>عم</w:t>
      </w:r>
      <w:r w:rsidR="009E3A11">
        <w:rPr>
          <w:rFonts w:hint="cs"/>
          <w:rtl/>
        </w:rPr>
        <w:t>ّ</w:t>
      </w:r>
      <w:r w:rsidR="000164B7">
        <w:rPr>
          <w:rtl/>
        </w:rPr>
        <w:t xml:space="preserve">ر </w:t>
      </w:r>
      <w:r w:rsidR="00B717C7" w:rsidRPr="009746DC">
        <w:rPr>
          <w:rtl/>
        </w:rPr>
        <w:t xml:space="preserve">الذي </w:t>
      </w:r>
      <w:r w:rsidR="00850EDE">
        <w:rPr>
          <w:rtl/>
        </w:rPr>
        <w:t xml:space="preserve">مرّ </w:t>
      </w:r>
      <w:r w:rsidR="00B717C7" w:rsidRPr="009746DC">
        <w:rPr>
          <w:rtl/>
        </w:rPr>
        <w:t>ذكره لا سيما وقد وصفه بالرخجي في الإرشاد وغيره ، و</w:t>
      </w:r>
      <w:r w:rsidR="00850EDE">
        <w:rPr>
          <w:rtl/>
        </w:rPr>
        <w:t xml:space="preserve">يدلّ </w:t>
      </w:r>
      <w:r w:rsidR="00D83B35">
        <w:rPr>
          <w:rtl/>
        </w:rPr>
        <w:t xml:space="preserve">علىّ </w:t>
      </w:r>
      <w:r w:rsidR="00B717C7" w:rsidRPr="009746DC">
        <w:rPr>
          <w:rtl/>
        </w:rPr>
        <w:t xml:space="preserve">أنه لم يكن مثل أخيه في الشقاوة وقد </w:t>
      </w:r>
      <w:r w:rsidR="00850EDE">
        <w:rPr>
          <w:rtl/>
        </w:rPr>
        <w:t xml:space="preserve">مرّ </w:t>
      </w:r>
      <w:r w:rsidR="00B717C7" w:rsidRPr="009746DC">
        <w:rPr>
          <w:rtl/>
        </w:rPr>
        <w:t>أنه أخذ ماله مع مال أخيه</w:t>
      </w:r>
      <w:r w:rsidR="00B717C7">
        <w:rPr>
          <w:rtl/>
        </w:rPr>
        <w:t xml:space="preserve"> و</w:t>
      </w:r>
      <w:r w:rsidR="00B717C7" w:rsidRPr="00C875FB">
        <w:rPr>
          <w:rtl/>
        </w:rPr>
        <w:t>الحذر</w:t>
      </w:r>
      <w:r w:rsidR="00B717C7" w:rsidRPr="009746DC">
        <w:rPr>
          <w:rtl/>
        </w:rPr>
        <w:t xml:space="preserve"> بالكسر وبالتحريك الاحتياط والاحتراز ، واسم ليس ضمير الش</w:t>
      </w:r>
      <w:r w:rsidR="00D8033E">
        <w:rPr>
          <w:rtl/>
        </w:rPr>
        <w:t xml:space="preserve">ان </w:t>
      </w:r>
      <w:r w:rsidR="00B717C7" w:rsidRPr="009746DC">
        <w:rPr>
          <w:rtl/>
        </w:rPr>
        <w:t>مستتر فيه وفي الإرشاد قال : فإن</w:t>
      </w:r>
      <w:r w:rsidR="009E3A11">
        <w:rPr>
          <w:rFonts w:hint="cs"/>
          <w:rtl/>
        </w:rPr>
        <w:t>ّ</w:t>
      </w:r>
      <w:r w:rsidR="00B717C7" w:rsidRPr="009746DC">
        <w:rPr>
          <w:rtl/>
        </w:rPr>
        <w:t>ي في جمع أمري ل</w:t>
      </w:r>
      <w:r w:rsidR="003928AF">
        <w:rPr>
          <w:rtl/>
        </w:rPr>
        <w:t xml:space="preserve">ستّ </w:t>
      </w:r>
      <w:r w:rsidR="00B717C7" w:rsidRPr="009746DC">
        <w:rPr>
          <w:rtl/>
        </w:rPr>
        <w:t>أدري ما الذي أراد بما كتب به إلى</w:t>
      </w:r>
      <w:r w:rsidR="009E3A11">
        <w:rPr>
          <w:rFonts w:hint="cs"/>
          <w:rtl/>
        </w:rPr>
        <w:t>ّ</w:t>
      </w:r>
      <w:r w:rsidR="00B717C7" w:rsidRPr="009746DC">
        <w:rPr>
          <w:rtl/>
        </w:rPr>
        <w:t xml:space="preserve"> ، وفي</w:t>
      </w:r>
    </w:p>
    <w:p w:rsidR="008930D5" w:rsidRDefault="008930D5" w:rsidP="008930D5">
      <w:pPr>
        <w:pStyle w:val="libNormal"/>
        <w:rPr>
          <w:rtl/>
        </w:rPr>
      </w:pPr>
      <w:r>
        <w:rPr>
          <w:rtl/>
        </w:rPr>
        <w:br w:type="page"/>
      </w:r>
    </w:p>
    <w:p w:rsidR="00B717C7" w:rsidRDefault="00B717C7" w:rsidP="009E3A11">
      <w:pPr>
        <w:pStyle w:val="libNormal"/>
        <w:rPr>
          <w:rtl/>
        </w:rPr>
      </w:pPr>
      <w:r w:rsidRPr="009746DC">
        <w:rPr>
          <w:rtl/>
        </w:rPr>
        <w:lastRenderedPageBreak/>
        <w:t xml:space="preserve">سنين </w:t>
      </w:r>
      <w:r w:rsidR="009E3A11">
        <w:rPr>
          <w:rFonts w:hint="cs"/>
          <w:rtl/>
        </w:rPr>
        <w:t xml:space="preserve">. </w:t>
      </w:r>
      <w:r w:rsidR="00D83B35">
        <w:rPr>
          <w:rtl/>
        </w:rPr>
        <w:t xml:space="preserve">ثمّ </w:t>
      </w:r>
      <w:r w:rsidRPr="009746DC">
        <w:rPr>
          <w:rtl/>
        </w:rPr>
        <w:t xml:space="preserve">ورد </w:t>
      </w:r>
      <w:r w:rsidR="00551E04">
        <w:rPr>
          <w:rtl/>
        </w:rPr>
        <w:t xml:space="preserve">عليّ </w:t>
      </w:r>
      <w:r w:rsidRPr="009746DC">
        <w:rPr>
          <w:rtl/>
        </w:rPr>
        <w:t>منه في السجن كتاب</w:t>
      </w:r>
      <w:r w:rsidR="009E3A11">
        <w:rPr>
          <w:rFonts w:hint="cs"/>
          <w:rtl/>
        </w:rPr>
        <w:t>ٌ</w:t>
      </w:r>
      <w:r w:rsidRPr="009746DC">
        <w:rPr>
          <w:rtl/>
        </w:rPr>
        <w:t xml:space="preserve"> فيه يا </w:t>
      </w:r>
      <w:r w:rsidR="00551E04">
        <w:rPr>
          <w:rtl/>
        </w:rPr>
        <w:t xml:space="preserve">محمّد </w:t>
      </w:r>
      <w:r w:rsidRPr="009746DC">
        <w:rPr>
          <w:rtl/>
        </w:rPr>
        <w:t>لا تنزل في ناحية الجانب الغربي فقرأت الكتاب فقلت يكتب إلي</w:t>
      </w:r>
      <w:r w:rsidR="004F5A4D">
        <w:rPr>
          <w:rFonts w:hint="cs"/>
          <w:rtl/>
        </w:rPr>
        <w:t>َّ</w:t>
      </w:r>
      <w:r w:rsidRPr="009746DC">
        <w:rPr>
          <w:rtl/>
        </w:rPr>
        <w:t xml:space="preserve"> بهذا وأنا في السجن </w:t>
      </w:r>
      <w:r w:rsidR="00D8033E">
        <w:rPr>
          <w:rtl/>
        </w:rPr>
        <w:t xml:space="preserve">ان </w:t>
      </w:r>
      <w:r w:rsidRPr="009746DC">
        <w:rPr>
          <w:rtl/>
        </w:rPr>
        <w:t>هذا لعجب</w:t>
      </w:r>
      <w:r>
        <w:rPr>
          <w:rtl/>
        </w:rPr>
        <w:t xml:space="preserve"> فما مكثت </w:t>
      </w:r>
      <w:r w:rsidR="00D8033E">
        <w:rPr>
          <w:rtl/>
        </w:rPr>
        <w:t xml:space="preserve">ان </w:t>
      </w:r>
      <w:r>
        <w:rPr>
          <w:rtl/>
        </w:rPr>
        <w:t>خل</w:t>
      </w:r>
      <w:r w:rsidR="004F5A4D">
        <w:rPr>
          <w:rFonts w:hint="cs"/>
          <w:rtl/>
        </w:rPr>
        <w:t>ّ</w:t>
      </w:r>
      <w:r>
        <w:rPr>
          <w:rtl/>
        </w:rPr>
        <w:t xml:space="preserve">ي </w:t>
      </w:r>
      <w:r w:rsidR="00843F80">
        <w:rPr>
          <w:rtl/>
        </w:rPr>
        <w:t xml:space="preserve">عنّي </w:t>
      </w:r>
      <w:r>
        <w:rPr>
          <w:rtl/>
        </w:rPr>
        <w:t>والحمد لله</w:t>
      </w:r>
      <w:r>
        <w:rPr>
          <w:rFonts w:hint="cs"/>
          <w:rtl/>
        </w:rPr>
        <w:t>.</w:t>
      </w:r>
    </w:p>
    <w:p w:rsidR="00B717C7" w:rsidRPr="009746DC" w:rsidRDefault="00B717C7" w:rsidP="009E3A11">
      <w:pPr>
        <w:pStyle w:val="libNormal"/>
        <w:rPr>
          <w:rtl/>
        </w:rPr>
      </w:pPr>
      <w:r w:rsidRPr="009746DC">
        <w:rPr>
          <w:rtl/>
        </w:rPr>
        <w:t xml:space="preserve">قال وكتب إليه </w:t>
      </w:r>
      <w:r w:rsidR="00551E04">
        <w:rPr>
          <w:rtl/>
        </w:rPr>
        <w:t xml:space="preserve">محمّد </w:t>
      </w:r>
      <w:r w:rsidRPr="009746DC">
        <w:rPr>
          <w:rtl/>
        </w:rPr>
        <w:t>بن الفرج يسأله عن ضياعه فكتب إليه سوف ترد عليك وما يضر</w:t>
      </w:r>
      <w:r w:rsidR="004F5A4D">
        <w:rPr>
          <w:rFonts w:hint="cs"/>
          <w:rtl/>
        </w:rPr>
        <w:t>ُّ</w:t>
      </w:r>
      <w:r w:rsidRPr="009746DC">
        <w:rPr>
          <w:rtl/>
        </w:rPr>
        <w:t xml:space="preserve">ك </w:t>
      </w:r>
      <w:r w:rsidR="00D8033E">
        <w:rPr>
          <w:rtl/>
        </w:rPr>
        <w:t xml:space="preserve">ان </w:t>
      </w:r>
      <w:r w:rsidRPr="009746DC">
        <w:rPr>
          <w:rtl/>
        </w:rPr>
        <w:t>لا ترد</w:t>
      </w:r>
      <w:r w:rsidR="004F5A4D">
        <w:rPr>
          <w:rFonts w:hint="cs"/>
          <w:rtl/>
        </w:rPr>
        <w:t>َّ</w:t>
      </w:r>
      <w:r w:rsidRPr="009746DC">
        <w:rPr>
          <w:rtl/>
        </w:rPr>
        <w:t xml:space="preserve"> عليك ف</w:t>
      </w:r>
      <w:r w:rsidR="00FE5F86">
        <w:rPr>
          <w:rtl/>
        </w:rPr>
        <w:t xml:space="preserve">لـمّا </w:t>
      </w:r>
      <w:r w:rsidRPr="009746DC">
        <w:rPr>
          <w:rtl/>
        </w:rPr>
        <w:t xml:space="preserve">شخص </w:t>
      </w:r>
      <w:r w:rsidR="00551E04">
        <w:rPr>
          <w:rtl/>
        </w:rPr>
        <w:t xml:space="preserve">محمّد </w:t>
      </w:r>
      <w:r w:rsidRPr="009746DC">
        <w:rPr>
          <w:rtl/>
        </w:rPr>
        <w:t xml:space="preserve">بن الفرج إلى العسكر كتب إليه </w:t>
      </w:r>
      <w:r w:rsidR="003928AF">
        <w:rPr>
          <w:rtl/>
        </w:rPr>
        <w:t xml:space="preserve">برّد </w:t>
      </w:r>
      <w:r w:rsidRPr="009746DC">
        <w:rPr>
          <w:rtl/>
        </w:rPr>
        <w:t>ضياعه ومات قبل ذلك</w:t>
      </w:r>
      <w:r>
        <w:rPr>
          <w:rtl/>
        </w:rPr>
        <w:t xml:space="preserve"> </w:t>
      </w:r>
      <w:r>
        <w:rPr>
          <w:rFonts w:hint="cs"/>
          <w:rtl/>
        </w:rPr>
        <w:t>،</w:t>
      </w:r>
      <w:r>
        <w:rPr>
          <w:rtl/>
        </w:rPr>
        <w:t xml:space="preserve"> </w:t>
      </w:r>
      <w:r w:rsidRPr="009746DC">
        <w:rPr>
          <w:rtl/>
        </w:rPr>
        <w:t xml:space="preserve">قال وكتب أحمد بن الخضيب إلى </w:t>
      </w:r>
      <w:r w:rsidR="00551E04">
        <w:rPr>
          <w:rtl/>
        </w:rPr>
        <w:t xml:space="preserve">محمّد </w:t>
      </w:r>
      <w:r w:rsidRPr="009746DC">
        <w:rPr>
          <w:rtl/>
        </w:rPr>
        <w:t xml:space="preserve">بن الفرج يسأله الخروج إلى العسكر فكتب إلى أبي الحسن </w:t>
      </w:r>
      <w:r w:rsidR="00850EDE">
        <w:rPr>
          <w:rStyle w:val="libAlaemChar"/>
          <w:rtl/>
        </w:rPr>
        <w:t xml:space="preserve">عليه‌السلام </w:t>
      </w:r>
      <w:r w:rsidRPr="009746DC">
        <w:rPr>
          <w:rtl/>
        </w:rPr>
        <w:t>يشاوره فكتب إليه اخرج ف</w:t>
      </w:r>
      <w:r w:rsidR="00D8033E">
        <w:rPr>
          <w:rtl/>
        </w:rPr>
        <w:t xml:space="preserve">ان </w:t>
      </w:r>
      <w:r w:rsidRPr="009746DC">
        <w:rPr>
          <w:rtl/>
        </w:rPr>
        <w:t xml:space="preserve">فيه فرجك </w:t>
      </w:r>
      <w:r w:rsidR="00D8033E">
        <w:rPr>
          <w:rtl/>
        </w:rPr>
        <w:t xml:space="preserve">ان </w:t>
      </w:r>
      <w:r w:rsidRPr="009746DC">
        <w:rPr>
          <w:rtl/>
        </w:rPr>
        <w:t xml:space="preserve">شاء الله تعالى فخرج فلم يلبث </w:t>
      </w:r>
      <w:r w:rsidR="000164B7">
        <w:rPr>
          <w:rtl/>
        </w:rPr>
        <w:t xml:space="preserve">إلّا </w:t>
      </w:r>
      <w:r w:rsidRPr="009746DC">
        <w:rPr>
          <w:rtl/>
        </w:rPr>
        <w:t xml:space="preserve">يسيرا </w:t>
      </w:r>
      <w:r w:rsidR="00FE5F86">
        <w:rPr>
          <w:rtl/>
        </w:rPr>
        <w:t xml:space="preserve">حتّى </w:t>
      </w:r>
      <w:r w:rsidRPr="009746DC">
        <w:rPr>
          <w:rtl/>
        </w:rPr>
        <w:t>مات</w:t>
      </w:r>
      <w:r>
        <w:rPr>
          <w:rFonts w:hint="cs"/>
          <w:rtl/>
        </w:rPr>
        <w:t>.</w:t>
      </w:r>
    </w:p>
    <w:p w:rsidR="00B717C7" w:rsidRPr="009746DC" w:rsidRDefault="00B717C7" w:rsidP="009E3A11">
      <w:pPr>
        <w:pStyle w:val="libNormal"/>
        <w:rPr>
          <w:rtl/>
        </w:rPr>
      </w:pPr>
      <w:r w:rsidRPr="009746DC">
        <w:rPr>
          <w:rtl/>
        </w:rPr>
        <w:t>6</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xml:space="preserve">، عن رجل ، عن أحمد بن </w:t>
      </w:r>
      <w:r w:rsidR="00551E04">
        <w:rPr>
          <w:rtl/>
        </w:rPr>
        <w:t xml:space="preserve">محمّد </w:t>
      </w:r>
      <w:r w:rsidRPr="009746DC">
        <w:rPr>
          <w:rtl/>
        </w:rPr>
        <w:t>قال أخبرني أبو يعقوب قال</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E3A11">
      <w:pPr>
        <w:pStyle w:val="libNormal"/>
        <w:rPr>
          <w:rtl/>
        </w:rPr>
      </w:pPr>
      <w:r w:rsidRPr="009746DC">
        <w:rPr>
          <w:rtl/>
        </w:rPr>
        <w:t xml:space="preserve">لقاموس : ضرب </w:t>
      </w:r>
      <w:r w:rsidR="00D83B35">
        <w:rPr>
          <w:rtl/>
        </w:rPr>
        <w:t xml:space="preserve">علىّ </w:t>
      </w:r>
      <w:r w:rsidRPr="009746DC">
        <w:rPr>
          <w:rtl/>
        </w:rPr>
        <w:t>يده : أمسك</w:t>
      </w:r>
      <w:r>
        <w:rPr>
          <w:rtl/>
        </w:rPr>
        <w:t xml:space="preserve"> </w:t>
      </w:r>
      <w:r w:rsidRPr="00C875FB">
        <w:rPr>
          <w:rtl/>
        </w:rPr>
        <w:t>« في ناحية الجانب الغربي »</w:t>
      </w:r>
      <w:r w:rsidRPr="009746DC">
        <w:rPr>
          <w:rtl/>
        </w:rPr>
        <w:t xml:space="preserve"> أي بغداد ، وفي الإرشاد فما مكثت </w:t>
      </w:r>
      <w:r w:rsidR="000164B7">
        <w:rPr>
          <w:rtl/>
        </w:rPr>
        <w:t xml:space="preserve">إلّا </w:t>
      </w:r>
      <w:r w:rsidRPr="009746DC">
        <w:rPr>
          <w:rtl/>
        </w:rPr>
        <w:t>أي</w:t>
      </w:r>
      <w:r w:rsidR="004F5A4D">
        <w:rPr>
          <w:rFonts w:hint="cs"/>
          <w:rtl/>
        </w:rPr>
        <w:t>ّ</w:t>
      </w:r>
      <w:r w:rsidRPr="009746DC">
        <w:rPr>
          <w:rtl/>
        </w:rPr>
        <w:t>اما</w:t>
      </w:r>
      <w:r w:rsidR="004F5A4D">
        <w:rPr>
          <w:rFonts w:hint="cs"/>
          <w:rtl/>
        </w:rPr>
        <w:t>ً</w:t>
      </w:r>
      <w:r w:rsidRPr="009746DC">
        <w:rPr>
          <w:rtl/>
        </w:rPr>
        <w:t xml:space="preserve"> يسيرة </w:t>
      </w:r>
      <w:r w:rsidR="00FE5F86">
        <w:rPr>
          <w:rtl/>
        </w:rPr>
        <w:t xml:space="preserve">حتّى </w:t>
      </w:r>
      <w:r w:rsidRPr="009746DC">
        <w:rPr>
          <w:rtl/>
        </w:rPr>
        <w:t>أفر</w:t>
      </w:r>
      <w:r w:rsidR="004F5A4D">
        <w:rPr>
          <w:rFonts w:hint="cs"/>
          <w:rtl/>
        </w:rPr>
        <w:t>ّ</w:t>
      </w:r>
      <w:r w:rsidRPr="009746DC">
        <w:rPr>
          <w:rtl/>
        </w:rPr>
        <w:t xml:space="preserve">ج </w:t>
      </w:r>
      <w:r w:rsidR="00843F80">
        <w:rPr>
          <w:rtl/>
        </w:rPr>
        <w:t xml:space="preserve">عنّي </w:t>
      </w:r>
      <w:r w:rsidRPr="009746DC">
        <w:rPr>
          <w:rtl/>
        </w:rPr>
        <w:t>وحلت قيودي وخلي سبيلي ، و</w:t>
      </w:r>
      <w:r w:rsidR="00FE5F86">
        <w:rPr>
          <w:rtl/>
        </w:rPr>
        <w:t xml:space="preserve">لـمّا </w:t>
      </w:r>
      <w:r w:rsidRPr="009746DC">
        <w:rPr>
          <w:rtl/>
        </w:rPr>
        <w:t xml:space="preserve">رجع إلى العراق لم يقف ببغداد </w:t>
      </w:r>
      <w:r w:rsidR="00FE5F86">
        <w:rPr>
          <w:rtl/>
        </w:rPr>
        <w:t xml:space="preserve">لـمّا </w:t>
      </w:r>
      <w:r w:rsidRPr="009746DC">
        <w:rPr>
          <w:rtl/>
        </w:rPr>
        <w:t xml:space="preserve">أمره أبو الحسن </w:t>
      </w:r>
      <w:r w:rsidR="00850EDE">
        <w:rPr>
          <w:rStyle w:val="libAlaemChar"/>
          <w:rtl/>
        </w:rPr>
        <w:t xml:space="preserve">عليه‌السلام </w:t>
      </w:r>
      <w:r w:rsidRPr="009746DC">
        <w:rPr>
          <w:rtl/>
        </w:rPr>
        <w:t>وخرج إلى سر من رأى ، انتهى.</w:t>
      </w:r>
    </w:p>
    <w:p w:rsidR="00B717C7" w:rsidRPr="009746DC" w:rsidRDefault="00B717C7" w:rsidP="009E3A11">
      <w:pPr>
        <w:pStyle w:val="libNormal"/>
        <w:rPr>
          <w:rtl/>
        </w:rPr>
      </w:pPr>
      <w:r w:rsidRPr="00C875FB">
        <w:rPr>
          <w:rtl/>
        </w:rPr>
        <w:t xml:space="preserve">قوله : </w:t>
      </w:r>
      <w:r w:rsidR="00D8033E">
        <w:rPr>
          <w:rtl/>
        </w:rPr>
        <w:t xml:space="preserve">ان </w:t>
      </w:r>
      <w:r w:rsidRPr="00C875FB">
        <w:rPr>
          <w:rtl/>
        </w:rPr>
        <w:t>خلي</w:t>
      </w:r>
      <w:r w:rsidRPr="009746DC">
        <w:rPr>
          <w:rtl/>
        </w:rPr>
        <w:t xml:space="preserve"> ، قيل : </w:t>
      </w:r>
      <w:r w:rsidR="00D8033E">
        <w:rPr>
          <w:rtl/>
        </w:rPr>
        <w:t xml:space="preserve">ان </w:t>
      </w:r>
      <w:r w:rsidRPr="009746DC">
        <w:rPr>
          <w:rtl/>
        </w:rPr>
        <w:t>زائدة لتأكيد الاتصال</w:t>
      </w:r>
      <w:r>
        <w:rPr>
          <w:rtl/>
        </w:rPr>
        <w:t>«</w:t>
      </w:r>
      <w:r w:rsidRPr="009746DC">
        <w:rPr>
          <w:rtl/>
        </w:rPr>
        <w:t xml:space="preserve"> خلي</w:t>
      </w:r>
      <w:r>
        <w:rPr>
          <w:rtl/>
        </w:rPr>
        <w:t xml:space="preserve"> »</w:t>
      </w:r>
      <w:r w:rsidRPr="009746DC">
        <w:rPr>
          <w:rtl/>
        </w:rPr>
        <w:t xml:space="preserve"> مجهول باب التفعيل </w:t>
      </w:r>
      <w:r>
        <w:rPr>
          <w:rtl/>
        </w:rPr>
        <w:t>«</w:t>
      </w:r>
      <w:r w:rsidRPr="00C875FB">
        <w:rPr>
          <w:rtl/>
        </w:rPr>
        <w:t xml:space="preserve"> </w:t>
      </w:r>
      <w:r w:rsidR="00843F80">
        <w:rPr>
          <w:rtl/>
        </w:rPr>
        <w:t xml:space="preserve">عنّي </w:t>
      </w:r>
      <w:r>
        <w:rPr>
          <w:rtl/>
        </w:rPr>
        <w:t>»</w:t>
      </w:r>
      <w:r w:rsidRPr="009746DC">
        <w:rPr>
          <w:rtl/>
        </w:rPr>
        <w:t xml:space="preserve"> نائب الفاعل ،</w:t>
      </w:r>
      <w:r>
        <w:rPr>
          <w:rtl/>
        </w:rPr>
        <w:t xml:space="preserve"> و</w:t>
      </w:r>
      <w:r w:rsidRPr="00C875FB">
        <w:rPr>
          <w:rtl/>
        </w:rPr>
        <w:t>الضياع</w:t>
      </w:r>
      <w:r w:rsidRPr="009746DC">
        <w:rPr>
          <w:rtl/>
        </w:rPr>
        <w:t xml:space="preserve"> بالكسر جمع ضيعة وهي العقار</w:t>
      </w:r>
      <w:r>
        <w:rPr>
          <w:rtl/>
        </w:rPr>
        <w:t>«</w:t>
      </w:r>
      <w:r w:rsidRPr="00C875FB">
        <w:rPr>
          <w:rtl/>
        </w:rPr>
        <w:t xml:space="preserve"> وما يضرك</w:t>
      </w:r>
      <w:r>
        <w:rPr>
          <w:rtl/>
        </w:rPr>
        <w:t xml:space="preserve"> »</w:t>
      </w:r>
      <w:r w:rsidRPr="009746DC">
        <w:rPr>
          <w:rtl/>
        </w:rPr>
        <w:t xml:space="preserve"> ما نافية </w:t>
      </w:r>
      <w:r w:rsidR="00AA4374">
        <w:rPr>
          <w:rtl/>
        </w:rPr>
        <w:t xml:space="preserve">والاستفهام </w:t>
      </w:r>
      <w:r w:rsidRPr="009746DC">
        <w:rPr>
          <w:rtl/>
        </w:rPr>
        <w:t>بعيد</w:t>
      </w:r>
      <w:r>
        <w:rPr>
          <w:rtl/>
        </w:rPr>
        <w:t>«</w:t>
      </w:r>
      <w:r w:rsidRPr="00C875FB">
        <w:rPr>
          <w:rtl/>
        </w:rPr>
        <w:t xml:space="preserve"> قبل ذلك</w:t>
      </w:r>
      <w:r>
        <w:rPr>
          <w:rtl/>
        </w:rPr>
        <w:t xml:space="preserve"> »</w:t>
      </w:r>
      <w:r w:rsidRPr="009746DC">
        <w:rPr>
          <w:rtl/>
        </w:rPr>
        <w:t xml:space="preserve"> أي قبل وصول الكتاب ، وفي الإرشاد</w:t>
      </w:r>
      <w:r>
        <w:rPr>
          <w:rtl/>
        </w:rPr>
        <w:t xml:space="preserve"> وغيره : فلم يصل الكتاب </w:t>
      </w:r>
      <w:r w:rsidR="00FE5F86">
        <w:rPr>
          <w:rtl/>
        </w:rPr>
        <w:t xml:space="preserve">حتّى </w:t>
      </w:r>
      <w:r>
        <w:rPr>
          <w:rtl/>
        </w:rPr>
        <w:t>مات</w:t>
      </w:r>
      <w:r w:rsidRPr="00C875FB">
        <w:rPr>
          <w:rtl/>
        </w:rPr>
        <w:t xml:space="preserve"> ف</w:t>
      </w:r>
      <w:r w:rsidR="00D8033E">
        <w:rPr>
          <w:rtl/>
        </w:rPr>
        <w:t xml:space="preserve">ان </w:t>
      </w:r>
      <w:r w:rsidRPr="00C875FB">
        <w:rPr>
          <w:rtl/>
        </w:rPr>
        <w:t>فيه فرجك ،</w:t>
      </w:r>
      <w:r w:rsidRPr="009746DC">
        <w:rPr>
          <w:rtl/>
        </w:rPr>
        <w:t xml:space="preserve"> أي من الدنيا وشدائدها ، وظاهره كونه </w:t>
      </w:r>
      <w:r w:rsidR="00AA4374">
        <w:rPr>
          <w:rtl/>
        </w:rPr>
        <w:t>مشكوراً</w:t>
      </w:r>
      <w:r w:rsidRPr="009746DC">
        <w:rPr>
          <w:rtl/>
        </w:rPr>
        <w:t>.</w:t>
      </w:r>
    </w:p>
    <w:p w:rsidR="00B717C7" w:rsidRPr="009746DC" w:rsidRDefault="00B717C7" w:rsidP="009E3A11">
      <w:pPr>
        <w:pStyle w:val="libNormal"/>
        <w:rPr>
          <w:rtl/>
          <w:lang w:bidi="fa-IR"/>
        </w:rPr>
      </w:pPr>
      <w:r w:rsidRPr="00EB1FB4">
        <w:rPr>
          <w:rStyle w:val="libBold1Char"/>
          <w:rtl/>
        </w:rPr>
        <w:t>الحديث السادس :</w:t>
      </w:r>
      <w:r w:rsidRPr="009746DC">
        <w:rPr>
          <w:rtl/>
          <w:lang w:bidi="fa-IR"/>
        </w:rPr>
        <w:t xml:space="preserve"> مجهول.</w:t>
      </w:r>
    </w:p>
    <w:p w:rsidR="00B717C7" w:rsidRPr="009746DC" w:rsidRDefault="00B717C7" w:rsidP="009E3A11">
      <w:pPr>
        <w:pStyle w:val="libNormal"/>
        <w:rPr>
          <w:rtl/>
        </w:rPr>
      </w:pPr>
      <w:r w:rsidRPr="00C875FB">
        <w:rPr>
          <w:rtl/>
        </w:rPr>
        <w:t>وأحمد بن الخضيب</w:t>
      </w:r>
      <w:r w:rsidRPr="009746DC">
        <w:rPr>
          <w:rtl/>
        </w:rPr>
        <w:t xml:space="preserve"> </w:t>
      </w:r>
      <w:r w:rsidR="00551E04">
        <w:rPr>
          <w:rtl/>
        </w:rPr>
        <w:t xml:space="preserve">كان </w:t>
      </w:r>
      <w:r w:rsidRPr="009746DC">
        <w:rPr>
          <w:rtl/>
        </w:rPr>
        <w:t>من قواد المتو</w:t>
      </w:r>
      <w:r w:rsidR="006A0B61">
        <w:rPr>
          <w:rtl/>
        </w:rPr>
        <w:t xml:space="preserve">كلّ </w:t>
      </w:r>
      <w:r w:rsidRPr="009746DC">
        <w:rPr>
          <w:rtl/>
        </w:rPr>
        <w:t>، و</w:t>
      </w:r>
      <w:r w:rsidR="00FE5F86">
        <w:rPr>
          <w:rtl/>
        </w:rPr>
        <w:t xml:space="preserve">لـمّا </w:t>
      </w:r>
      <w:r w:rsidRPr="009746DC">
        <w:rPr>
          <w:rtl/>
        </w:rPr>
        <w:t>قتل المتو</w:t>
      </w:r>
      <w:r w:rsidR="006A0B61">
        <w:rPr>
          <w:rtl/>
        </w:rPr>
        <w:t xml:space="preserve">كلّ </w:t>
      </w:r>
      <w:r w:rsidRPr="009746DC">
        <w:rPr>
          <w:rtl/>
        </w:rPr>
        <w:t xml:space="preserve">وقعد المنتصر مكانه استوزره ، ونفى عبد الله بن يحيى بن </w:t>
      </w:r>
      <w:r w:rsidR="0093315B">
        <w:rPr>
          <w:rtl/>
        </w:rPr>
        <w:t xml:space="preserve">خاقان </w:t>
      </w:r>
      <w:r w:rsidRPr="009746DC">
        <w:rPr>
          <w:rtl/>
        </w:rPr>
        <w:t>، وكانت مدة خلافة المنتصر ستة أشهر ويومين ، وقيل : ستة أشهر سواء ، ف</w:t>
      </w:r>
      <w:r w:rsidR="00FE5F86">
        <w:rPr>
          <w:rtl/>
        </w:rPr>
        <w:t xml:space="preserve">لـمّا </w:t>
      </w:r>
      <w:r w:rsidR="00551E04">
        <w:rPr>
          <w:rtl/>
        </w:rPr>
        <w:t xml:space="preserve">توفّي </w:t>
      </w:r>
      <w:r w:rsidRPr="009746DC">
        <w:rPr>
          <w:rtl/>
        </w:rPr>
        <w:t xml:space="preserve">دبر أحمد بن الخضيب </w:t>
      </w:r>
      <w:r w:rsidR="00FE5F86">
        <w:rPr>
          <w:rtl/>
        </w:rPr>
        <w:t xml:space="preserve">حتّى </w:t>
      </w:r>
      <w:r w:rsidRPr="009746DC">
        <w:rPr>
          <w:rtl/>
        </w:rPr>
        <w:t xml:space="preserve">اتفق الأتراك والموالي </w:t>
      </w:r>
      <w:r w:rsidR="00D83B35">
        <w:rPr>
          <w:rtl/>
        </w:rPr>
        <w:t xml:space="preserve">علىّ </w:t>
      </w:r>
      <w:r w:rsidR="00D8033E">
        <w:rPr>
          <w:rtl/>
        </w:rPr>
        <w:t xml:space="preserve">ان </w:t>
      </w:r>
      <w:r w:rsidRPr="009746DC">
        <w:rPr>
          <w:rtl/>
        </w:rPr>
        <w:t>لا يتولى الخلافة أحد من ولد المتو</w:t>
      </w:r>
      <w:r w:rsidR="006A0B61">
        <w:rPr>
          <w:rtl/>
        </w:rPr>
        <w:t xml:space="preserve">كلّ </w:t>
      </w:r>
      <w:r w:rsidRPr="009746DC">
        <w:rPr>
          <w:rtl/>
        </w:rPr>
        <w:t xml:space="preserve">لئلا يطلب منهم دم أبيه ، فاجتمعوا </w:t>
      </w:r>
      <w:r w:rsidR="00D83B35">
        <w:rPr>
          <w:rtl/>
        </w:rPr>
        <w:t xml:space="preserve">علىّ </w:t>
      </w:r>
      <w:r w:rsidRPr="009746DC">
        <w:rPr>
          <w:rtl/>
        </w:rPr>
        <w:t xml:space="preserve">أحمد بن </w:t>
      </w:r>
      <w:r w:rsidR="00551E04">
        <w:rPr>
          <w:rtl/>
        </w:rPr>
        <w:t xml:space="preserve">محمّد </w:t>
      </w:r>
      <w:r w:rsidRPr="009746DC">
        <w:rPr>
          <w:rtl/>
        </w:rPr>
        <w:t xml:space="preserve">بن المعتصم وهو المستعين فبايعوه في أواخر ربيع الأول سنة </w:t>
      </w:r>
      <w:r w:rsidR="00551E04">
        <w:rPr>
          <w:rtl/>
        </w:rPr>
        <w:t xml:space="preserve">ثمان </w:t>
      </w:r>
      <w:r w:rsidRPr="009746DC">
        <w:rPr>
          <w:rtl/>
        </w:rPr>
        <w:t>وأربعين ومائتين.</w:t>
      </w:r>
    </w:p>
    <w:p w:rsidR="008930D5" w:rsidRDefault="008930D5" w:rsidP="008930D5">
      <w:pPr>
        <w:pStyle w:val="libNormal"/>
        <w:rPr>
          <w:rtl/>
        </w:rPr>
      </w:pPr>
      <w:r>
        <w:rPr>
          <w:rtl/>
        </w:rPr>
        <w:br w:type="page"/>
      </w:r>
    </w:p>
    <w:p w:rsidR="00B717C7" w:rsidRPr="009746DC" w:rsidRDefault="00B717C7" w:rsidP="00AA4374">
      <w:pPr>
        <w:pStyle w:val="libNormal"/>
        <w:rPr>
          <w:rtl/>
        </w:rPr>
      </w:pPr>
      <w:r w:rsidRPr="009746DC">
        <w:rPr>
          <w:rtl/>
        </w:rPr>
        <w:lastRenderedPageBreak/>
        <w:t xml:space="preserve">رأيته </w:t>
      </w:r>
      <w:r w:rsidR="00AA4374">
        <w:rPr>
          <w:rFonts w:hint="cs"/>
          <w:rtl/>
        </w:rPr>
        <w:t xml:space="preserve">- </w:t>
      </w:r>
      <w:r w:rsidRPr="009746DC">
        <w:rPr>
          <w:rtl/>
        </w:rPr>
        <w:t>ي</w:t>
      </w:r>
      <w:r w:rsidR="00AA4374">
        <w:rPr>
          <w:rtl/>
        </w:rPr>
        <w:t>عن</w:t>
      </w:r>
      <w:r w:rsidR="00843F80">
        <w:rPr>
          <w:rtl/>
        </w:rPr>
        <w:t xml:space="preserve">ي </w:t>
      </w:r>
      <w:r w:rsidRPr="009746DC">
        <w:rPr>
          <w:rtl/>
        </w:rPr>
        <w:t>محم</w:t>
      </w:r>
      <w:r w:rsidR="00AA4374">
        <w:rPr>
          <w:rFonts w:hint="cs"/>
          <w:rtl/>
        </w:rPr>
        <w:t>ّ</w:t>
      </w:r>
      <w:r w:rsidRPr="009746DC">
        <w:rPr>
          <w:rtl/>
        </w:rPr>
        <w:t>دا</w:t>
      </w:r>
      <w:r w:rsidR="00AA4374">
        <w:rPr>
          <w:rFonts w:hint="cs"/>
          <w:rtl/>
        </w:rPr>
        <w:t>ً</w:t>
      </w:r>
      <w:r w:rsidRPr="009746DC">
        <w:rPr>
          <w:rtl/>
        </w:rPr>
        <w:t xml:space="preserve"> </w:t>
      </w:r>
      <w:r w:rsidR="00AA4374">
        <w:rPr>
          <w:rFonts w:hint="cs"/>
          <w:rtl/>
        </w:rPr>
        <w:t xml:space="preserve">- </w:t>
      </w:r>
      <w:r w:rsidRPr="009746DC">
        <w:rPr>
          <w:rtl/>
        </w:rPr>
        <w:t xml:space="preserve">قبل موته بالعسكر في عشية وقد استقبل أبا الحسن </w:t>
      </w:r>
      <w:r w:rsidR="00850EDE">
        <w:rPr>
          <w:rStyle w:val="libAlaemChar"/>
          <w:rtl/>
        </w:rPr>
        <w:t xml:space="preserve">عليه‌السلام </w:t>
      </w:r>
      <w:r w:rsidRPr="009746DC">
        <w:rPr>
          <w:rtl/>
        </w:rPr>
        <w:t xml:space="preserve">فنظر إليه واعتل من غد فدخلت إليه عائدا بعد </w:t>
      </w:r>
      <w:r w:rsidR="00BE737F">
        <w:rPr>
          <w:rtl/>
        </w:rPr>
        <w:t xml:space="preserve">أيّام </w:t>
      </w:r>
      <w:r w:rsidRPr="009746DC">
        <w:rPr>
          <w:rtl/>
        </w:rPr>
        <w:t>من علته وقد ثقل فأخبرني أنه بعث إليه بثوب</w:t>
      </w:r>
      <w:r>
        <w:rPr>
          <w:rtl/>
        </w:rPr>
        <w:t xml:space="preserve"> </w:t>
      </w:r>
      <w:r w:rsidRPr="009746DC">
        <w:rPr>
          <w:rtl/>
        </w:rPr>
        <w:t>فأخذه وأدرجه ووضعه تحت رأسه قال فكف</w:t>
      </w:r>
      <w:r w:rsidR="00A2006D">
        <w:rPr>
          <w:rFonts w:hint="cs"/>
          <w:rtl/>
        </w:rPr>
        <w:t>ّ</w:t>
      </w:r>
      <w:r w:rsidRPr="009746DC">
        <w:rPr>
          <w:rtl/>
        </w:rPr>
        <w:t xml:space="preserve">ن فيه قال أحمد قال أبو يعقوب رأيت أبا الحسن </w:t>
      </w:r>
      <w:r w:rsidR="00850EDE">
        <w:rPr>
          <w:rStyle w:val="libAlaemChar"/>
          <w:rtl/>
        </w:rPr>
        <w:t xml:space="preserve">عليه‌السلام </w:t>
      </w:r>
      <w:r w:rsidRPr="009746DC">
        <w:rPr>
          <w:rtl/>
        </w:rPr>
        <w:t>مع ابن الخضيب فقال له ابن الخضيب سر جعلت فداك فقال له أنت ال</w:t>
      </w:r>
      <w:r w:rsidR="0093315B">
        <w:rPr>
          <w:rtl/>
        </w:rPr>
        <w:t xml:space="preserve">مقدّم </w:t>
      </w:r>
      <w:r w:rsidRPr="009746DC">
        <w:rPr>
          <w:rtl/>
        </w:rPr>
        <w:t xml:space="preserve">فما لبث </w:t>
      </w:r>
      <w:r w:rsidR="000164B7">
        <w:rPr>
          <w:rtl/>
        </w:rPr>
        <w:t xml:space="preserve">إلّا </w:t>
      </w:r>
      <w:r w:rsidRPr="009746DC">
        <w:rPr>
          <w:rtl/>
        </w:rPr>
        <w:t xml:space="preserve">أربعة </w:t>
      </w:r>
      <w:r w:rsidR="00BE737F">
        <w:rPr>
          <w:rtl/>
        </w:rPr>
        <w:t xml:space="preserve">أيّام </w:t>
      </w:r>
      <w:r w:rsidR="00FE5F86">
        <w:rPr>
          <w:rtl/>
        </w:rPr>
        <w:t xml:space="preserve">حتّى </w:t>
      </w:r>
      <w:r w:rsidRPr="009746DC">
        <w:rPr>
          <w:rtl/>
        </w:rPr>
        <w:t>وضع الد</w:t>
      </w:r>
      <w:r w:rsidR="00A2006D">
        <w:rPr>
          <w:rFonts w:hint="cs"/>
          <w:rtl/>
        </w:rPr>
        <w:t>َّ</w:t>
      </w:r>
      <w:r w:rsidRPr="009746DC">
        <w:rPr>
          <w:rtl/>
        </w:rPr>
        <w:t xml:space="preserve">هق </w:t>
      </w:r>
      <w:r w:rsidR="00D83B35">
        <w:rPr>
          <w:rtl/>
        </w:rPr>
        <w:t xml:space="preserve">علىّ </w:t>
      </w:r>
      <w:r w:rsidRPr="009746DC">
        <w:rPr>
          <w:rtl/>
        </w:rPr>
        <w:t xml:space="preserve">ساق ابن الخضيب </w:t>
      </w:r>
      <w:r w:rsidR="00D83B35">
        <w:rPr>
          <w:rtl/>
        </w:rPr>
        <w:t xml:space="preserve">ثمّ </w:t>
      </w:r>
      <w:r w:rsidRPr="009746DC">
        <w:rPr>
          <w:rtl/>
        </w:rPr>
        <w:t xml:space="preserve">نعي قال روي عنه حين ألح عليه ابن الخضيب في الدار </w:t>
      </w:r>
      <w:r w:rsidR="003928AF">
        <w:rPr>
          <w:rtl/>
        </w:rPr>
        <w:t xml:space="preserve">الّتي </w:t>
      </w:r>
      <w:r w:rsidRPr="009746DC">
        <w:rPr>
          <w:rtl/>
        </w:rPr>
        <w:t>يطلبها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A4374">
      <w:pPr>
        <w:pStyle w:val="libNormal"/>
        <w:rPr>
          <w:rtl/>
        </w:rPr>
      </w:pPr>
      <w:r w:rsidRPr="009746DC">
        <w:rPr>
          <w:rtl/>
        </w:rPr>
        <w:t xml:space="preserve">وقال صاحب الكامل : في هذه السنة غضب الموالي </w:t>
      </w:r>
      <w:r w:rsidR="00D83B35">
        <w:rPr>
          <w:rtl/>
        </w:rPr>
        <w:t xml:space="preserve">علىّ </w:t>
      </w:r>
      <w:r w:rsidRPr="009746DC">
        <w:rPr>
          <w:rtl/>
        </w:rPr>
        <w:t>أحمد بن الخضيب في جمادى الآخرة واستصفى ماله ومال ولده ، ونفي إلى أقريطش.</w:t>
      </w:r>
    </w:p>
    <w:p w:rsidR="00B717C7" w:rsidRPr="009746DC" w:rsidRDefault="00B717C7" w:rsidP="00AA4374">
      <w:pPr>
        <w:pStyle w:val="libNormal"/>
        <w:rPr>
          <w:rtl/>
        </w:rPr>
      </w:pPr>
      <w:r w:rsidRPr="00C875FB">
        <w:rPr>
          <w:rtl/>
        </w:rPr>
        <w:t>« ي</w:t>
      </w:r>
      <w:r w:rsidR="00843F80">
        <w:rPr>
          <w:rtl/>
        </w:rPr>
        <w:t xml:space="preserve">عنّي </w:t>
      </w:r>
      <w:r w:rsidRPr="00C875FB">
        <w:rPr>
          <w:rtl/>
        </w:rPr>
        <w:t>محم</w:t>
      </w:r>
      <w:r w:rsidR="00A2006D">
        <w:rPr>
          <w:rFonts w:hint="cs"/>
          <w:rtl/>
        </w:rPr>
        <w:t>ّ</w:t>
      </w:r>
      <w:r w:rsidRPr="00C875FB">
        <w:rPr>
          <w:rtl/>
        </w:rPr>
        <w:t>دا</w:t>
      </w:r>
      <w:r w:rsidR="00A2006D">
        <w:rPr>
          <w:rFonts w:hint="cs"/>
          <w:rtl/>
        </w:rPr>
        <w:t>ً</w:t>
      </w:r>
      <w:r w:rsidRPr="00C875FB">
        <w:rPr>
          <w:rtl/>
        </w:rPr>
        <w:t xml:space="preserve"> »</w:t>
      </w:r>
      <w:r w:rsidRPr="009746DC">
        <w:rPr>
          <w:rtl/>
        </w:rPr>
        <w:t xml:space="preserve"> أي ابن الفرج المتقدم</w:t>
      </w:r>
      <w:r>
        <w:rPr>
          <w:rtl/>
        </w:rPr>
        <w:t xml:space="preserve"> </w:t>
      </w:r>
      <w:r w:rsidRPr="00C875FB">
        <w:rPr>
          <w:rtl/>
        </w:rPr>
        <w:t>« في عشي</w:t>
      </w:r>
      <w:r w:rsidR="00A2006D">
        <w:rPr>
          <w:rFonts w:hint="cs"/>
          <w:rtl/>
        </w:rPr>
        <w:t>ّ</w:t>
      </w:r>
      <w:r w:rsidRPr="00C875FB">
        <w:rPr>
          <w:rtl/>
        </w:rPr>
        <w:t>ة »</w:t>
      </w:r>
      <w:r w:rsidRPr="009746DC">
        <w:rPr>
          <w:rtl/>
        </w:rPr>
        <w:t xml:space="preserve"> أي آخر يوم ، وفي الإرشاد وال</w:t>
      </w:r>
      <w:r w:rsidR="00CE1B2F">
        <w:rPr>
          <w:rtl/>
        </w:rPr>
        <w:t xml:space="preserve">إعلام </w:t>
      </w:r>
      <w:r w:rsidRPr="009746DC">
        <w:rPr>
          <w:rtl/>
        </w:rPr>
        <w:t xml:space="preserve">قال : رأيت </w:t>
      </w:r>
      <w:r w:rsidR="00551E04">
        <w:rPr>
          <w:rtl/>
        </w:rPr>
        <w:t xml:space="preserve">محمّد </w:t>
      </w:r>
      <w:r w:rsidRPr="009746DC">
        <w:rPr>
          <w:rtl/>
        </w:rPr>
        <w:t xml:space="preserve">بن الفرج قبل موته بالعسكر في عشية من العشايا واستقبل أبا الحسن </w:t>
      </w:r>
      <w:r w:rsidR="00850EDE">
        <w:rPr>
          <w:rStyle w:val="libAlaemChar"/>
          <w:rtl/>
        </w:rPr>
        <w:t xml:space="preserve">عليه‌السلام </w:t>
      </w:r>
      <w:r w:rsidRPr="009746DC">
        <w:rPr>
          <w:rtl/>
        </w:rPr>
        <w:t>فنظر إليه نظرا شافيا.</w:t>
      </w:r>
    </w:p>
    <w:p w:rsidR="00B717C7" w:rsidRPr="009746DC" w:rsidRDefault="00B717C7" w:rsidP="00AA4374">
      <w:pPr>
        <w:pStyle w:val="libNormal"/>
        <w:rPr>
          <w:rtl/>
        </w:rPr>
      </w:pPr>
      <w:r w:rsidRPr="00C875FB">
        <w:rPr>
          <w:rtl/>
        </w:rPr>
        <w:t xml:space="preserve">قوله </w:t>
      </w:r>
      <w:r w:rsidR="00850EDE">
        <w:rPr>
          <w:rStyle w:val="libAlaemChar"/>
          <w:rtl/>
        </w:rPr>
        <w:t xml:space="preserve">عليه‌السلام </w:t>
      </w:r>
      <w:r w:rsidRPr="00C875FB">
        <w:rPr>
          <w:rtl/>
        </w:rPr>
        <w:t>: أنت ال</w:t>
      </w:r>
      <w:r w:rsidR="0093315B">
        <w:rPr>
          <w:rtl/>
        </w:rPr>
        <w:t xml:space="preserve">مقدّم </w:t>
      </w:r>
      <w:r w:rsidRPr="00C875FB">
        <w:rPr>
          <w:rtl/>
        </w:rPr>
        <w:t>،</w:t>
      </w:r>
      <w:r w:rsidRPr="009746DC">
        <w:rPr>
          <w:rtl/>
        </w:rPr>
        <w:t xml:space="preserve"> أي في الذهاب إلى الآخرة ، وكأنه هكذا فهم الراوي ، ويحتمل </w:t>
      </w:r>
      <w:r w:rsidR="00D8033E">
        <w:rPr>
          <w:rtl/>
        </w:rPr>
        <w:t xml:space="preserve">ان </w:t>
      </w:r>
      <w:r w:rsidRPr="009746DC">
        <w:rPr>
          <w:rtl/>
        </w:rPr>
        <w:t xml:space="preserve">يكون غرض الراوي أنه </w:t>
      </w:r>
      <w:r w:rsidR="00FE5F86">
        <w:rPr>
          <w:rtl/>
        </w:rPr>
        <w:t xml:space="preserve">لـمّا </w:t>
      </w:r>
      <w:r w:rsidRPr="009746DC">
        <w:rPr>
          <w:rtl/>
        </w:rPr>
        <w:t>تقدم عليه صلوات الله عليه و</w:t>
      </w:r>
      <w:r w:rsidR="00D8033E">
        <w:rPr>
          <w:rtl/>
        </w:rPr>
        <w:t xml:space="preserve">ان </w:t>
      </w:r>
      <w:r w:rsidRPr="009746DC">
        <w:rPr>
          <w:rtl/>
        </w:rPr>
        <w:t xml:space="preserve">كلفه التقدم </w:t>
      </w:r>
      <w:r w:rsidR="00D83B35">
        <w:rPr>
          <w:rtl/>
        </w:rPr>
        <w:t xml:space="preserve">علىّ </w:t>
      </w:r>
      <w:r w:rsidRPr="009746DC">
        <w:rPr>
          <w:rtl/>
        </w:rPr>
        <w:t xml:space="preserve">الرسم والعادة ابتلي بما ذكر ، وفي الإرشاد وغيره قال : رأيت أبا الحسن </w:t>
      </w:r>
      <w:r w:rsidR="00850EDE">
        <w:rPr>
          <w:rStyle w:val="libAlaemChar"/>
          <w:rtl/>
        </w:rPr>
        <w:t xml:space="preserve">عليه‌السلام </w:t>
      </w:r>
      <w:r w:rsidRPr="009746DC">
        <w:rPr>
          <w:rtl/>
        </w:rPr>
        <w:t>مع أحمد بن الخضيب يتساير</w:t>
      </w:r>
      <w:r w:rsidR="00D8033E">
        <w:rPr>
          <w:rtl/>
        </w:rPr>
        <w:t xml:space="preserve">ان </w:t>
      </w:r>
      <w:r w:rsidRPr="009746DC">
        <w:rPr>
          <w:rtl/>
        </w:rPr>
        <w:t xml:space="preserve">وقد قصر عنه أبو الحسن </w:t>
      </w:r>
      <w:r w:rsidR="00850EDE">
        <w:rPr>
          <w:rStyle w:val="libAlaemChar"/>
          <w:rtl/>
        </w:rPr>
        <w:t xml:space="preserve">عليه‌السلام </w:t>
      </w:r>
      <w:r w:rsidRPr="009746DC">
        <w:rPr>
          <w:rtl/>
        </w:rPr>
        <w:t>فقال له : إلخ.</w:t>
      </w:r>
    </w:p>
    <w:p w:rsidR="00B717C7" w:rsidRPr="009746DC" w:rsidRDefault="00B717C7" w:rsidP="00AA4374">
      <w:pPr>
        <w:pStyle w:val="libNormal"/>
        <w:rPr>
          <w:rtl/>
        </w:rPr>
      </w:pPr>
      <w:r w:rsidRPr="009746DC">
        <w:rPr>
          <w:rtl/>
        </w:rPr>
        <w:t xml:space="preserve">وأقول : </w:t>
      </w:r>
      <w:r w:rsidR="00D83B35">
        <w:rPr>
          <w:rtl/>
        </w:rPr>
        <w:t xml:space="preserve">علىّ </w:t>
      </w:r>
      <w:r w:rsidRPr="009746DC">
        <w:rPr>
          <w:rtl/>
        </w:rPr>
        <w:t xml:space="preserve">ما ذكرنا الظاهر </w:t>
      </w:r>
      <w:r w:rsidR="00D8033E">
        <w:rPr>
          <w:rtl/>
        </w:rPr>
        <w:t xml:space="preserve">ان </w:t>
      </w:r>
      <w:r w:rsidRPr="009746DC">
        <w:rPr>
          <w:rtl/>
        </w:rPr>
        <w:t xml:space="preserve">هذا </w:t>
      </w:r>
      <w:r w:rsidR="00551E04">
        <w:rPr>
          <w:rtl/>
        </w:rPr>
        <w:t xml:space="preserve">كان </w:t>
      </w:r>
      <w:r w:rsidRPr="009746DC">
        <w:rPr>
          <w:rtl/>
        </w:rPr>
        <w:t>في زم</w:t>
      </w:r>
      <w:r w:rsidR="00D8033E">
        <w:rPr>
          <w:rtl/>
        </w:rPr>
        <w:t xml:space="preserve">ان </w:t>
      </w:r>
      <w:r w:rsidRPr="009746DC">
        <w:rPr>
          <w:rtl/>
        </w:rPr>
        <w:t xml:space="preserve">المستعين ، وفي القاموس : </w:t>
      </w:r>
      <w:r w:rsidRPr="00C875FB">
        <w:rPr>
          <w:rtl/>
        </w:rPr>
        <w:t>الدهق</w:t>
      </w:r>
      <w:r w:rsidRPr="009746DC">
        <w:rPr>
          <w:rtl/>
        </w:rPr>
        <w:t xml:space="preserve"> محركة خشبت</w:t>
      </w:r>
      <w:r w:rsidR="00D8033E">
        <w:rPr>
          <w:rtl/>
        </w:rPr>
        <w:t xml:space="preserve">ان </w:t>
      </w:r>
      <w:r w:rsidRPr="009746DC">
        <w:rPr>
          <w:rtl/>
        </w:rPr>
        <w:t>يغمز بهما الساق فارسيته إشكنجه</w:t>
      </w:r>
      <w:r>
        <w:rPr>
          <w:rtl/>
        </w:rPr>
        <w:t xml:space="preserve"> </w:t>
      </w:r>
      <w:r w:rsidRPr="00C875FB">
        <w:rPr>
          <w:rtl/>
        </w:rPr>
        <w:t xml:space="preserve">« </w:t>
      </w:r>
      <w:r w:rsidR="00D83B35">
        <w:rPr>
          <w:rtl/>
        </w:rPr>
        <w:t xml:space="preserve">ثمّ </w:t>
      </w:r>
      <w:r w:rsidRPr="00C875FB">
        <w:rPr>
          <w:rtl/>
        </w:rPr>
        <w:t>نعى »</w:t>
      </w:r>
      <w:r w:rsidRPr="009746DC">
        <w:rPr>
          <w:rtl/>
        </w:rPr>
        <w:t xml:space="preserve"> أي أتى خبر موته في الحبس كما </w:t>
      </w:r>
      <w:r w:rsidR="00850EDE">
        <w:rPr>
          <w:rtl/>
        </w:rPr>
        <w:t xml:space="preserve">مرّ </w:t>
      </w:r>
      <w:r w:rsidRPr="009746DC">
        <w:rPr>
          <w:rtl/>
        </w:rPr>
        <w:t xml:space="preserve">، وفي الإرشاد </w:t>
      </w:r>
      <w:r w:rsidR="00D83B35">
        <w:rPr>
          <w:rtl/>
        </w:rPr>
        <w:t xml:space="preserve">ثمّ </w:t>
      </w:r>
      <w:r w:rsidRPr="009746DC">
        <w:rPr>
          <w:rtl/>
        </w:rPr>
        <w:t>قتل أي في الحبس ، وقال ابن الجوزي في التلقيح : قتل المتو</w:t>
      </w:r>
      <w:r w:rsidR="006A0B61">
        <w:rPr>
          <w:rtl/>
        </w:rPr>
        <w:t xml:space="preserve">كلّ </w:t>
      </w:r>
      <w:r w:rsidRPr="009746DC">
        <w:rPr>
          <w:rtl/>
        </w:rPr>
        <w:t xml:space="preserve">ليلة الأربعاء لأربع خلون من شوال سنة تسع وأربعين ومائتين وولي بعده المنتصر ابنه </w:t>
      </w:r>
      <w:r w:rsidR="00551E04">
        <w:rPr>
          <w:rtl/>
        </w:rPr>
        <w:t xml:space="preserve">وكان </w:t>
      </w:r>
      <w:r w:rsidRPr="009746DC">
        <w:rPr>
          <w:rtl/>
        </w:rPr>
        <w:t xml:space="preserve">خلافته ستة أشهر وولي بعده المستعين ، وكانت خلافته ثلاث سنين وستة أشهر وثلاث وعشرين </w:t>
      </w:r>
      <w:r w:rsidR="001C3409">
        <w:rPr>
          <w:rtl/>
        </w:rPr>
        <w:t>يوماً</w:t>
      </w:r>
      <w:r w:rsidRPr="009746DC">
        <w:rPr>
          <w:rtl/>
        </w:rPr>
        <w:t>.</w:t>
      </w:r>
    </w:p>
    <w:p w:rsidR="00B717C7" w:rsidRPr="009746DC" w:rsidRDefault="00B717C7" w:rsidP="00AA4374">
      <w:pPr>
        <w:pStyle w:val="libNormal"/>
        <w:rPr>
          <w:rtl/>
        </w:rPr>
      </w:pPr>
      <w:r w:rsidRPr="00C875FB">
        <w:rPr>
          <w:rtl/>
        </w:rPr>
        <w:t>« قال : روي »</w:t>
      </w:r>
      <w:r w:rsidRPr="009746DC">
        <w:rPr>
          <w:rtl/>
        </w:rPr>
        <w:t xml:space="preserve"> ضمير « قال » راجع إلى أحمد ، وضمير روى إلى أبي يعقوب</w:t>
      </w:r>
      <w:r>
        <w:rPr>
          <w:rtl/>
        </w:rPr>
        <w:t xml:space="preserve"> </w:t>
      </w:r>
      <w:r w:rsidRPr="00C875FB">
        <w:rPr>
          <w:rtl/>
        </w:rPr>
        <w:t xml:space="preserve">« في الدار </w:t>
      </w:r>
      <w:r w:rsidR="003928AF">
        <w:rPr>
          <w:rtl/>
        </w:rPr>
        <w:t xml:space="preserve">الّتي </w:t>
      </w:r>
      <w:r w:rsidRPr="00C875FB">
        <w:rPr>
          <w:rtl/>
        </w:rPr>
        <w:t>يطلبها منه »</w:t>
      </w:r>
      <w:r w:rsidRPr="009746DC">
        <w:rPr>
          <w:rtl/>
        </w:rPr>
        <w:t xml:space="preserve"> أي </w:t>
      </w:r>
      <w:r w:rsidR="00551E04">
        <w:rPr>
          <w:rtl/>
        </w:rPr>
        <w:t xml:space="preserve">كان </w:t>
      </w:r>
      <w:r w:rsidRPr="009746DC">
        <w:rPr>
          <w:rtl/>
        </w:rPr>
        <w:t xml:space="preserve">يطلب منه </w:t>
      </w:r>
      <w:r w:rsidR="00850EDE">
        <w:rPr>
          <w:rStyle w:val="libAlaemChar"/>
          <w:rtl/>
        </w:rPr>
        <w:t xml:space="preserve">عليه‌السلام </w:t>
      </w:r>
      <w:r w:rsidRPr="009746DC">
        <w:rPr>
          <w:rtl/>
        </w:rPr>
        <w:t>دار أنزلها وسكنها ، وفي الإرشاد</w:t>
      </w:r>
    </w:p>
    <w:p w:rsidR="008930D5" w:rsidRDefault="008930D5" w:rsidP="008930D5">
      <w:pPr>
        <w:pStyle w:val="libNormal"/>
        <w:rPr>
          <w:rtl/>
        </w:rPr>
      </w:pPr>
      <w:r>
        <w:rPr>
          <w:rtl/>
        </w:rPr>
        <w:br w:type="page"/>
      </w:r>
    </w:p>
    <w:p w:rsidR="00B717C7" w:rsidRPr="009746DC" w:rsidRDefault="00B717C7" w:rsidP="00F615EE">
      <w:pPr>
        <w:pStyle w:val="libNormal"/>
        <w:rPr>
          <w:rtl/>
        </w:rPr>
      </w:pPr>
      <w:r w:rsidRPr="009746DC">
        <w:rPr>
          <w:rtl/>
        </w:rPr>
        <w:lastRenderedPageBreak/>
        <w:t xml:space="preserve">منه </w:t>
      </w:r>
      <w:r w:rsidR="0088393A">
        <w:rPr>
          <w:rFonts w:hint="cs"/>
          <w:rtl/>
        </w:rPr>
        <w:t xml:space="preserve">، </w:t>
      </w:r>
      <w:r w:rsidRPr="009746DC">
        <w:rPr>
          <w:rtl/>
        </w:rPr>
        <w:t>بعث إليه لأقعد</w:t>
      </w:r>
      <w:r w:rsidR="0088393A">
        <w:rPr>
          <w:rFonts w:hint="cs"/>
          <w:rtl/>
        </w:rPr>
        <w:t>َّ</w:t>
      </w:r>
      <w:r w:rsidRPr="009746DC">
        <w:rPr>
          <w:rtl/>
        </w:rPr>
        <w:t>ن بك من الله عز</w:t>
      </w:r>
      <w:r w:rsidR="0088393A">
        <w:rPr>
          <w:rFonts w:hint="cs"/>
          <w:rtl/>
        </w:rPr>
        <w:t>َّ</w:t>
      </w:r>
      <w:r w:rsidRPr="009746DC">
        <w:rPr>
          <w:rtl/>
        </w:rPr>
        <w:t xml:space="preserve"> وجل</w:t>
      </w:r>
      <w:r w:rsidR="0088393A">
        <w:rPr>
          <w:rFonts w:hint="cs"/>
          <w:rtl/>
        </w:rPr>
        <w:t>َّ</w:t>
      </w:r>
      <w:r w:rsidRPr="009746DC">
        <w:rPr>
          <w:rtl/>
        </w:rPr>
        <w:t xml:space="preserve"> مقعدا</w:t>
      </w:r>
      <w:r w:rsidR="0088393A">
        <w:rPr>
          <w:rFonts w:hint="cs"/>
          <w:rtl/>
        </w:rPr>
        <w:t>ً</w:t>
      </w:r>
      <w:r w:rsidRPr="009746DC">
        <w:rPr>
          <w:rtl/>
        </w:rPr>
        <w:t xml:space="preserve"> لا يبقى لك باقية فأخذه الله عز</w:t>
      </w:r>
      <w:r w:rsidR="00292FE4">
        <w:rPr>
          <w:rFonts w:hint="cs"/>
          <w:rtl/>
        </w:rPr>
        <w:t>َّ</w:t>
      </w:r>
      <w:r w:rsidRPr="009746DC">
        <w:rPr>
          <w:rtl/>
        </w:rPr>
        <w:t xml:space="preserve"> وجل</w:t>
      </w:r>
      <w:r w:rsidR="00292FE4">
        <w:rPr>
          <w:rFonts w:hint="cs"/>
          <w:rtl/>
        </w:rPr>
        <w:t>َّ</w:t>
      </w:r>
      <w:r w:rsidRPr="009746DC">
        <w:rPr>
          <w:rtl/>
        </w:rPr>
        <w:t xml:space="preserve"> في تلك الأي</w:t>
      </w:r>
      <w:r w:rsidR="00292FE4">
        <w:rPr>
          <w:rFonts w:hint="cs"/>
          <w:rtl/>
        </w:rPr>
        <w:t>ّ</w:t>
      </w:r>
      <w:r w:rsidRPr="009746DC">
        <w:rPr>
          <w:rtl/>
        </w:rPr>
        <w:t>ام</w:t>
      </w:r>
      <w:r>
        <w:rPr>
          <w:rFonts w:hint="cs"/>
          <w:rtl/>
        </w:rPr>
        <w:t>.</w:t>
      </w:r>
    </w:p>
    <w:p w:rsidR="00B717C7" w:rsidRDefault="00B717C7" w:rsidP="00F615EE">
      <w:pPr>
        <w:pStyle w:val="libNormal"/>
        <w:rPr>
          <w:rtl/>
        </w:rPr>
      </w:pPr>
      <w:r w:rsidRPr="009746DC">
        <w:rPr>
          <w:rtl/>
        </w:rPr>
        <w:t>7</w:t>
      </w:r>
      <w:r>
        <w:rPr>
          <w:rtl/>
        </w:rPr>
        <w:t xml:space="preserve"> </w:t>
      </w:r>
      <w:r w:rsidR="003928AF">
        <w:rPr>
          <w:rtl/>
        </w:rPr>
        <w:t>-</w:t>
      </w:r>
      <w:r>
        <w:rPr>
          <w:rtl/>
        </w:rPr>
        <w:t xml:space="preserve"> </w:t>
      </w:r>
      <w:r w:rsidR="00551E04">
        <w:rPr>
          <w:rtl/>
        </w:rPr>
        <w:t xml:space="preserve">محمّد </w:t>
      </w:r>
      <w:r w:rsidRPr="009746DC">
        <w:rPr>
          <w:rtl/>
        </w:rPr>
        <w:t>بن يحيى ، عن بعض أصحابنا قال أخذت نسخة كتاب المتو</w:t>
      </w:r>
      <w:r w:rsidR="006A0B61">
        <w:rPr>
          <w:rtl/>
        </w:rPr>
        <w:t xml:space="preserve">كلّ </w:t>
      </w:r>
      <w:r w:rsidRPr="009746DC">
        <w:rPr>
          <w:rtl/>
        </w:rPr>
        <w:t>إلى أبي الحسن الثالث</w:t>
      </w:r>
      <w:r w:rsidRPr="001F1D29">
        <w:rPr>
          <w:rtl/>
        </w:rPr>
        <w:t xml:space="preserve"> </w:t>
      </w:r>
      <w:r w:rsidR="00850EDE">
        <w:rPr>
          <w:rStyle w:val="libAlaemChar"/>
          <w:rtl/>
        </w:rPr>
        <w:t xml:space="preserve">عليه‌السلام </w:t>
      </w:r>
      <w:r w:rsidRPr="009746DC">
        <w:rPr>
          <w:rtl/>
        </w:rPr>
        <w:t>من يحيى بن هرثمة في سنة ثلاث وأربعين ومائتين وهذه نسخته</w:t>
      </w:r>
      <w:r>
        <w:rPr>
          <w:rFonts w:hint="cs"/>
          <w:rtl/>
        </w:rPr>
        <w:t>:</w:t>
      </w:r>
    </w:p>
    <w:p w:rsidR="00B717C7" w:rsidRPr="009746DC" w:rsidRDefault="00B717C7" w:rsidP="00F615EE">
      <w:pPr>
        <w:pStyle w:val="libNormal"/>
        <w:rPr>
          <w:rtl/>
          <w:lang w:bidi="fa-IR"/>
        </w:rPr>
      </w:pPr>
      <w:r w:rsidRPr="00A77538">
        <w:rPr>
          <w:rtl/>
        </w:rPr>
        <w:t xml:space="preserve">بِسْمِ اللهِ </w:t>
      </w:r>
      <w:r w:rsidR="00FE5F86">
        <w:rPr>
          <w:rtl/>
        </w:rPr>
        <w:t xml:space="preserve">الرَّحمن </w:t>
      </w:r>
      <w:r w:rsidRPr="00A77538">
        <w:rPr>
          <w:rtl/>
        </w:rPr>
        <w:t>الرَّحِيمِ</w:t>
      </w:r>
      <w:r>
        <w:rPr>
          <w:rFonts w:hint="cs"/>
          <w:rtl/>
        </w:rPr>
        <w:t xml:space="preserve"> </w:t>
      </w:r>
      <w:r w:rsidRPr="00A77538">
        <w:rPr>
          <w:rtl/>
        </w:rPr>
        <w:t>أم</w:t>
      </w:r>
      <w:r w:rsidR="00292FE4">
        <w:rPr>
          <w:rFonts w:hint="cs"/>
          <w:rtl/>
        </w:rPr>
        <w:t>ّ</w:t>
      </w:r>
      <w:r w:rsidRPr="00A77538">
        <w:rPr>
          <w:rtl/>
        </w:rPr>
        <w:t>ا بعد</w:t>
      </w:r>
      <w:r w:rsidRPr="009746DC">
        <w:rPr>
          <w:rtl/>
          <w:lang w:bidi="fa-IR"/>
        </w:rPr>
        <w:t xml:space="preserve"> ف</w:t>
      </w:r>
      <w:r w:rsidR="00D8033E">
        <w:rPr>
          <w:rtl/>
          <w:lang w:bidi="fa-IR"/>
        </w:rPr>
        <w:t>ان</w:t>
      </w:r>
      <w:r w:rsidR="00292FE4">
        <w:rPr>
          <w:rFonts w:hint="cs"/>
          <w:rtl/>
          <w:lang w:bidi="fa-IR"/>
        </w:rPr>
        <w:t>َّ</w:t>
      </w:r>
      <w:r w:rsidR="00D8033E">
        <w:rPr>
          <w:rtl/>
          <w:lang w:bidi="fa-IR"/>
        </w:rPr>
        <w:t xml:space="preserve"> </w:t>
      </w:r>
      <w:r w:rsidRPr="009746DC">
        <w:rPr>
          <w:rtl/>
          <w:lang w:bidi="fa-IR"/>
        </w:rPr>
        <w:t>أمير المؤمنين عارف بقدرك راع</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615EE">
      <w:pPr>
        <w:pStyle w:val="libNormal"/>
        <w:rPr>
          <w:rtl/>
        </w:rPr>
      </w:pPr>
      <w:r w:rsidRPr="009746DC">
        <w:rPr>
          <w:rtl/>
        </w:rPr>
        <w:t xml:space="preserve">وغيره : في الدار </w:t>
      </w:r>
      <w:r w:rsidR="003928AF">
        <w:rPr>
          <w:rtl/>
        </w:rPr>
        <w:t xml:space="preserve">الّتي </w:t>
      </w:r>
      <w:r w:rsidR="00551E04">
        <w:rPr>
          <w:rtl/>
        </w:rPr>
        <w:t xml:space="preserve">كان </w:t>
      </w:r>
      <w:r w:rsidRPr="009746DC">
        <w:rPr>
          <w:rtl/>
        </w:rPr>
        <w:t>قد نزلها وطالبه بالانتقال منها وتسليمها إليه.</w:t>
      </w:r>
    </w:p>
    <w:p w:rsidR="00B717C7" w:rsidRPr="009746DC" w:rsidRDefault="00B717C7" w:rsidP="00F615EE">
      <w:pPr>
        <w:pStyle w:val="libNormal"/>
        <w:rPr>
          <w:rtl/>
        </w:rPr>
      </w:pPr>
      <w:r w:rsidRPr="00C875FB">
        <w:rPr>
          <w:rtl/>
        </w:rPr>
        <w:t>قوله : لأقعدن بك</w:t>
      </w:r>
      <w:r w:rsidRPr="009746DC">
        <w:rPr>
          <w:rtl/>
        </w:rPr>
        <w:t xml:space="preserve"> ، الباء للتعليل أي للدعاء عليك ، ومن للنسبة</w:t>
      </w:r>
      <w:r w:rsidRPr="00C875FB">
        <w:rPr>
          <w:rtl/>
        </w:rPr>
        <w:t xml:space="preserve"> « لا يبقى »</w:t>
      </w:r>
      <w:r w:rsidRPr="009746DC">
        <w:rPr>
          <w:rtl/>
        </w:rPr>
        <w:t xml:space="preserve"> </w:t>
      </w:r>
      <w:r w:rsidR="00D83B35">
        <w:rPr>
          <w:rtl/>
        </w:rPr>
        <w:t xml:space="preserve">علىّ </w:t>
      </w:r>
      <w:r w:rsidRPr="009746DC">
        <w:rPr>
          <w:rtl/>
        </w:rPr>
        <w:t>بناء الأفعال أو المجر</w:t>
      </w:r>
      <w:r w:rsidR="00292FE4">
        <w:rPr>
          <w:rFonts w:hint="cs"/>
          <w:rtl/>
        </w:rPr>
        <w:t>ّ</w:t>
      </w:r>
      <w:r w:rsidRPr="009746DC">
        <w:rPr>
          <w:rtl/>
        </w:rPr>
        <w:t>د</w:t>
      </w:r>
      <w:r w:rsidRPr="00C875FB">
        <w:rPr>
          <w:rtl/>
        </w:rPr>
        <w:t xml:space="preserve"> « باقية »</w:t>
      </w:r>
      <w:r w:rsidRPr="009746DC">
        <w:rPr>
          <w:rtl/>
        </w:rPr>
        <w:t xml:space="preserve"> أي حال باقية ، كناية عن موته أو خليفة كناية عن استئصاله أو مد</w:t>
      </w:r>
      <w:r w:rsidR="00292FE4">
        <w:rPr>
          <w:rFonts w:hint="cs"/>
          <w:rtl/>
        </w:rPr>
        <w:t>ّ</w:t>
      </w:r>
      <w:r w:rsidRPr="009746DC">
        <w:rPr>
          <w:rtl/>
        </w:rPr>
        <w:t>ة باقية كناية عن سرعة موته ، وفي ال</w:t>
      </w:r>
      <w:r w:rsidR="00CE1B2F">
        <w:rPr>
          <w:rtl/>
        </w:rPr>
        <w:t xml:space="preserve">إعلام </w:t>
      </w:r>
      <w:r w:rsidRPr="009746DC">
        <w:rPr>
          <w:rtl/>
        </w:rPr>
        <w:t>لا تبقى لك معه باقية.</w:t>
      </w:r>
    </w:p>
    <w:p w:rsidR="00B717C7" w:rsidRPr="009746DC" w:rsidRDefault="00B717C7" w:rsidP="00F615EE">
      <w:pPr>
        <w:pStyle w:val="libNormal"/>
        <w:rPr>
          <w:rtl/>
          <w:lang w:bidi="fa-IR"/>
        </w:rPr>
      </w:pPr>
      <w:r w:rsidRPr="00F615EE">
        <w:rPr>
          <w:rStyle w:val="libBold1Char"/>
          <w:rtl/>
        </w:rPr>
        <w:t>الحديث السابع :</w:t>
      </w:r>
      <w:r w:rsidRPr="009746DC">
        <w:rPr>
          <w:rtl/>
          <w:lang w:bidi="fa-IR"/>
        </w:rPr>
        <w:t xml:space="preserve"> مرسل.</w:t>
      </w:r>
    </w:p>
    <w:p w:rsidR="00B717C7" w:rsidRPr="009746DC" w:rsidRDefault="00B717C7" w:rsidP="00F615EE">
      <w:pPr>
        <w:pStyle w:val="libNormal"/>
        <w:rPr>
          <w:rtl/>
        </w:rPr>
      </w:pPr>
      <w:r w:rsidRPr="009746DC">
        <w:rPr>
          <w:rtl/>
        </w:rPr>
        <w:t>وقال السي</w:t>
      </w:r>
      <w:r w:rsidR="00292FE4">
        <w:rPr>
          <w:rFonts w:hint="cs"/>
          <w:rtl/>
        </w:rPr>
        <w:t>ّ</w:t>
      </w:r>
      <w:r w:rsidRPr="009746DC">
        <w:rPr>
          <w:rtl/>
        </w:rPr>
        <w:t xml:space="preserve">د الأسترآبادي </w:t>
      </w:r>
      <w:r w:rsidRPr="00C875FB">
        <w:rPr>
          <w:rtl/>
        </w:rPr>
        <w:t>يحيى بن هرثمة</w:t>
      </w:r>
      <w:r w:rsidRPr="009746DC">
        <w:rPr>
          <w:rtl/>
        </w:rPr>
        <w:t xml:space="preserve"> روى أنه </w:t>
      </w:r>
      <w:r w:rsidR="00551E04">
        <w:rPr>
          <w:rtl/>
        </w:rPr>
        <w:t xml:space="preserve">كان </w:t>
      </w:r>
      <w:r w:rsidRPr="009746DC">
        <w:rPr>
          <w:rtl/>
        </w:rPr>
        <w:t xml:space="preserve">من الحشوية </w:t>
      </w:r>
      <w:r w:rsidR="00D83B35">
        <w:rPr>
          <w:rtl/>
        </w:rPr>
        <w:t xml:space="preserve">ثمّ </w:t>
      </w:r>
      <w:r w:rsidRPr="009746DC">
        <w:rPr>
          <w:rtl/>
        </w:rPr>
        <w:t xml:space="preserve">تشيع </w:t>
      </w:r>
      <w:r w:rsidR="00FE5F86">
        <w:rPr>
          <w:rtl/>
        </w:rPr>
        <w:t xml:space="preserve">لـمّا </w:t>
      </w:r>
      <w:r w:rsidRPr="009746DC">
        <w:rPr>
          <w:rtl/>
        </w:rPr>
        <w:t xml:space="preserve">رأى </w:t>
      </w:r>
      <w:r w:rsidR="00551E04">
        <w:rPr>
          <w:rtl/>
        </w:rPr>
        <w:t xml:space="preserve">عليّ </w:t>
      </w:r>
      <w:r w:rsidRPr="009746DC">
        <w:rPr>
          <w:rtl/>
        </w:rPr>
        <w:t xml:space="preserve">بن </w:t>
      </w:r>
      <w:r w:rsidR="00551E04">
        <w:rPr>
          <w:rtl/>
        </w:rPr>
        <w:t xml:space="preserve">محمّد </w:t>
      </w:r>
      <w:r w:rsidR="00292DF4" w:rsidRPr="00292DF4">
        <w:rPr>
          <w:rStyle w:val="libAlaemChar"/>
          <w:rtl/>
        </w:rPr>
        <w:t xml:space="preserve">عليه‌السلام </w:t>
      </w:r>
      <w:r w:rsidRPr="009746DC">
        <w:rPr>
          <w:rtl/>
        </w:rPr>
        <w:t>.</w:t>
      </w:r>
    </w:p>
    <w:p w:rsidR="00B717C7" w:rsidRPr="009746DC" w:rsidRDefault="00B717C7" w:rsidP="00F615EE">
      <w:pPr>
        <w:pStyle w:val="libNormal"/>
        <w:rPr>
          <w:rtl/>
        </w:rPr>
      </w:pPr>
      <w:r w:rsidRPr="00C875FB">
        <w:rPr>
          <w:rtl/>
        </w:rPr>
        <w:t>قوله : في سنة</w:t>
      </w:r>
      <w:r w:rsidRPr="009746DC">
        <w:rPr>
          <w:rtl/>
        </w:rPr>
        <w:t xml:space="preserve"> ، متعل</w:t>
      </w:r>
      <w:r w:rsidR="00292FE4">
        <w:rPr>
          <w:rFonts w:hint="cs"/>
          <w:rtl/>
        </w:rPr>
        <w:t>ّ</w:t>
      </w:r>
      <w:r w:rsidRPr="009746DC">
        <w:rPr>
          <w:rtl/>
        </w:rPr>
        <w:t xml:space="preserve">ق بأخذت أو بالكتاب ، والثاني أظهر كما ستعرف ، وقال المفيد </w:t>
      </w:r>
      <w:r>
        <w:rPr>
          <w:rtl/>
        </w:rPr>
        <w:t>(ره)</w:t>
      </w:r>
      <w:r w:rsidRPr="009746DC">
        <w:rPr>
          <w:rtl/>
        </w:rPr>
        <w:t xml:space="preserve"> في الإرشاد : </w:t>
      </w:r>
      <w:r w:rsidR="00551E04">
        <w:rPr>
          <w:rtl/>
        </w:rPr>
        <w:t xml:space="preserve">كان </w:t>
      </w:r>
      <w:r w:rsidRPr="009746DC">
        <w:rPr>
          <w:rtl/>
        </w:rPr>
        <w:t xml:space="preserve">سبب شخوص أبي الحسن </w:t>
      </w:r>
      <w:r w:rsidR="00850EDE">
        <w:rPr>
          <w:rStyle w:val="libAlaemChar"/>
          <w:rtl/>
        </w:rPr>
        <w:t xml:space="preserve">عليه‌السلام </w:t>
      </w:r>
      <w:r w:rsidRPr="009746DC">
        <w:rPr>
          <w:rtl/>
        </w:rPr>
        <w:t xml:space="preserve">من المدينة إلى سر من رأى </w:t>
      </w:r>
      <w:r w:rsidR="00D8033E">
        <w:rPr>
          <w:rtl/>
        </w:rPr>
        <w:t xml:space="preserve">ان </w:t>
      </w:r>
      <w:r w:rsidRPr="009746DC">
        <w:rPr>
          <w:rtl/>
        </w:rPr>
        <w:t xml:space="preserve">عبد الله بن </w:t>
      </w:r>
      <w:r w:rsidR="00551E04">
        <w:rPr>
          <w:rtl/>
        </w:rPr>
        <w:t xml:space="preserve">محمّد كان </w:t>
      </w:r>
      <w:r w:rsidRPr="009746DC">
        <w:rPr>
          <w:rtl/>
        </w:rPr>
        <w:t xml:space="preserve">يتولى الحرب والصلاة بمدينة الرسول </w:t>
      </w:r>
      <w:r w:rsidR="007D1F02" w:rsidRPr="007D1F02">
        <w:rPr>
          <w:rStyle w:val="libAlaemChar"/>
          <w:rtl/>
        </w:rPr>
        <w:t>صلى‌الله‌عليه‌وآله</w:t>
      </w:r>
      <w:r w:rsidRPr="009746DC">
        <w:rPr>
          <w:rtl/>
        </w:rPr>
        <w:t xml:space="preserve"> ، فسعى بأبي الحسن </w:t>
      </w:r>
      <w:r w:rsidR="00850EDE">
        <w:rPr>
          <w:rStyle w:val="libAlaemChar"/>
          <w:rtl/>
        </w:rPr>
        <w:t xml:space="preserve">عليه‌السلام </w:t>
      </w:r>
      <w:r w:rsidRPr="009746DC">
        <w:rPr>
          <w:rtl/>
        </w:rPr>
        <w:t>إلى المتو</w:t>
      </w:r>
      <w:r w:rsidR="006A0B61">
        <w:rPr>
          <w:rtl/>
        </w:rPr>
        <w:t xml:space="preserve">كلّ </w:t>
      </w:r>
      <w:r w:rsidRPr="009746DC">
        <w:rPr>
          <w:rtl/>
        </w:rPr>
        <w:t xml:space="preserve">، </w:t>
      </w:r>
      <w:r w:rsidR="00551E04">
        <w:rPr>
          <w:rtl/>
        </w:rPr>
        <w:t xml:space="preserve">وكان </w:t>
      </w:r>
      <w:r w:rsidRPr="009746DC">
        <w:rPr>
          <w:rtl/>
        </w:rPr>
        <w:t>يقصده بالأذى ، وبلغ أبا الحسن سعايته به فكتب إلى المتو</w:t>
      </w:r>
      <w:r w:rsidR="006A0B61">
        <w:rPr>
          <w:rtl/>
        </w:rPr>
        <w:t xml:space="preserve">كلّ </w:t>
      </w:r>
      <w:r w:rsidRPr="009746DC">
        <w:rPr>
          <w:rtl/>
        </w:rPr>
        <w:t xml:space="preserve">تحامل عبد الله بن </w:t>
      </w:r>
      <w:r w:rsidR="00551E04">
        <w:rPr>
          <w:rtl/>
        </w:rPr>
        <w:t xml:space="preserve">محمّد </w:t>
      </w:r>
      <w:r w:rsidRPr="009746DC">
        <w:rPr>
          <w:rtl/>
        </w:rPr>
        <w:t>عليه وتكذيبه فيما سعى به ، فتقدم المتو</w:t>
      </w:r>
      <w:r w:rsidR="006A0B61">
        <w:rPr>
          <w:rtl/>
        </w:rPr>
        <w:t xml:space="preserve">كلّ </w:t>
      </w:r>
      <w:r w:rsidRPr="009746DC">
        <w:rPr>
          <w:rtl/>
        </w:rPr>
        <w:t xml:space="preserve">بإجابته عن كتابه ودعائه فيه حضور العسكر </w:t>
      </w:r>
      <w:r w:rsidR="00D83B35">
        <w:rPr>
          <w:rtl/>
        </w:rPr>
        <w:t xml:space="preserve">علىّ </w:t>
      </w:r>
      <w:r w:rsidRPr="009746DC">
        <w:rPr>
          <w:rtl/>
        </w:rPr>
        <w:t xml:space="preserve">جميل من الفعل والقول ، فخرجت نسخة الكتاب : بسم الله </w:t>
      </w:r>
      <w:r w:rsidR="00FE5F86">
        <w:rPr>
          <w:rtl/>
        </w:rPr>
        <w:t xml:space="preserve">الرَّحمن </w:t>
      </w:r>
      <w:r w:rsidRPr="009746DC">
        <w:rPr>
          <w:rtl/>
        </w:rPr>
        <w:t>الرحيم ، أما بعد. إلى آخر ما في الكتاب.</w:t>
      </w:r>
    </w:p>
    <w:p w:rsidR="00B717C7" w:rsidRPr="009746DC" w:rsidRDefault="00D83B35" w:rsidP="00F615EE">
      <w:pPr>
        <w:pStyle w:val="libNormal"/>
        <w:rPr>
          <w:rtl/>
        </w:rPr>
      </w:pPr>
      <w:r>
        <w:rPr>
          <w:rtl/>
        </w:rPr>
        <w:t xml:space="preserve">ثمّ </w:t>
      </w:r>
      <w:r w:rsidR="00B717C7" w:rsidRPr="009746DC">
        <w:rPr>
          <w:rtl/>
        </w:rPr>
        <w:t>قال : ف</w:t>
      </w:r>
      <w:r w:rsidR="00FE5F86">
        <w:rPr>
          <w:rtl/>
        </w:rPr>
        <w:t xml:space="preserve">لـمّا </w:t>
      </w:r>
      <w:r w:rsidR="00B717C7" w:rsidRPr="009746DC">
        <w:rPr>
          <w:rtl/>
        </w:rPr>
        <w:t xml:space="preserve">وصل الكتاب إلى أبي الحسن </w:t>
      </w:r>
      <w:r w:rsidR="00850EDE">
        <w:rPr>
          <w:rStyle w:val="libAlaemChar"/>
          <w:rtl/>
        </w:rPr>
        <w:t xml:space="preserve">عليه‌السلام </w:t>
      </w:r>
      <w:r w:rsidR="00B717C7" w:rsidRPr="009746DC">
        <w:rPr>
          <w:rtl/>
        </w:rPr>
        <w:t xml:space="preserve">تجهز للرحيل وخرج معه يحيى بن هرثمة </w:t>
      </w:r>
      <w:r w:rsidR="00FE5F86">
        <w:rPr>
          <w:rtl/>
        </w:rPr>
        <w:t xml:space="preserve">حتّى </w:t>
      </w:r>
      <w:r w:rsidR="00B717C7" w:rsidRPr="009746DC">
        <w:rPr>
          <w:rtl/>
        </w:rPr>
        <w:t xml:space="preserve">وصل إلى أبي الحسن </w:t>
      </w:r>
      <w:r w:rsidR="00850EDE">
        <w:rPr>
          <w:rStyle w:val="libAlaemChar"/>
          <w:rtl/>
        </w:rPr>
        <w:t xml:space="preserve">عليه‌السلام </w:t>
      </w:r>
      <w:r w:rsidR="00B717C7" w:rsidRPr="009746DC">
        <w:rPr>
          <w:rtl/>
        </w:rPr>
        <w:t xml:space="preserve">تجهز للرحيل وخرج معه يحيى بن هرثمة </w:t>
      </w:r>
      <w:r w:rsidR="00FE5F86">
        <w:rPr>
          <w:rtl/>
        </w:rPr>
        <w:t xml:space="preserve">حتّى </w:t>
      </w:r>
      <w:r w:rsidR="00B717C7" w:rsidRPr="009746DC">
        <w:rPr>
          <w:rtl/>
        </w:rPr>
        <w:t>وصل إلى سر من رأى ، ف</w:t>
      </w:r>
      <w:r w:rsidR="00FE5F86">
        <w:rPr>
          <w:rtl/>
        </w:rPr>
        <w:t xml:space="preserve">لـمّا </w:t>
      </w:r>
      <w:r w:rsidR="00B717C7" w:rsidRPr="009746DC">
        <w:rPr>
          <w:rtl/>
        </w:rPr>
        <w:t>وصل إليها تقدم المتو</w:t>
      </w:r>
      <w:r w:rsidR="006A0B61">
        <w:rPr>
          <w:rtl/>
        </w:rPr>
        <w:t xml:space="preserve">كلّ </w:t>
      </w:r>
      <w:r w:rsidR="00B717C7" w:rsidRPr="009746DC">
        <w:rPr>
          <w:rtl/>
        </w:rPr>
        <w:t>ب</w:t>
      </w:r>
      <w:r w:rsidR="00D8033E">
        <w:rPr>
          <w:rtl/>
        </w:rPr>
        <w:t xml:space="preserve">ان </w:t>
      </w:r>
      <w:r w:rsidR="00B717C7" w:rsidRPr="009746DC">
        <w:rPr>
          <w:rtl/>
        </w:rPr>
        <w:t>يحجب عنه في يومه فنزل في خ</w:t>
      </w:r>
      <w:r w:rsidR="00D8033E">
        <w:rPr>
          <w:rtl/>
        </w:rPr>
        <w:t xml:space="preserve">ان </w:t>
      </w:r>
      <w:r w:rsidR="00B717C7" w:rsidRPr="009746DC">
        <w:rPr>
          <w:rtl/>
        </w:rPr>
        <w:t>يعرف بخ</w:t>
      </w:r>
      <w:r w:rsidR="00D8033E">
        <w:rPr>
          <w:rtl/>
        </w:rPr>
        <w:t xml:space="preserve">ان </w:t>
      </w:r>
      <w:r w:rsidR="00B717C7" w:rsidRPr="009746DC">
        <w:rPr>
          <w:rtl/>
        </w:rPr>
        <w:t xml:space="preserve">الصعاليك ، </w:t>
      </w:r>
      <w:r w:rsidR="00045410">
        <w:rPr>
          <w:rtl/>
        </w:rPr>
        <w:t xml:space="preserve">وأقام </w:t>
      </w:r>
      <w:r w:rsidR="00B717C7" w:rsidRPr="009746DC">
        <w:rPr>
          <w:rtl/>
        </w:rPr>
        <w:t xml:space="preserve">فيه يومه ، </w:t>
      </w:r>
      <w:r>
        <w:rPr>
          <w:rtl/>
        </w:rPr>
        <w:t xml:space="preserve">ثمّ </w:t>
      </w:r>
      <w:r w:rsidR="00B717C7" w:rsidRPr="009746DC">
        <w:rPr>
          <w:rtl/>
        </w:rPr>
        <w:t>تقدم</w:t>
      </w:r>
    </w:p>
    <w:p w:rsidR="008930D5" w:rsidRDefault="008930D5" w:rsidP="008930D5">
      <w:pPr>
        <w:pStyle w:val="libNormal"/>
        <w:rPr>
          <w:rtl/>
        </w:rPr>
      </w:pPr>
      <w:r>
        <w:rPr>
          <w:rtl/>
        </w:rPr>
        <w:br w:type="page"/>
      </w:r>
    </w:p>
    <w:p w:rsidR="00B717C7" w:rsidRPr="009746DC" w:rsidRDefault="00B717C7" w:rsidP="00292FE4">
      <w:pPr>
        <w:pStyle w:val="libNormal"/>
        <w:rPr>
          <w:rtl/>
        </w:rPr>
      </w:pPr>
      <w:r w:rsidRPr="009746DC">
        <w:rPr>
          <w:rtl/>
        </w:rPr>
        <w:lastRenderedPageBreak/>
        <w:t xml:space="preserve">لقرابتك </w:t>
      </w:r>
      <w:r w:rsidR="00292FE4">
        <w:rPr>
          <w:rFonts w:hint="cs"/>
          <w:rtl/>
        </w:rPr>
        <w:t xml:space="preserve">، </w:t>
      </w:r>
      <w:r w:rsidRPr="009746DC">
        <w:rPr>
          <w:rtl/>
        </w:rPr>
        <w:t xml:space="preserve">موجب لحقك يقدر من الأمور فيك وفي أهل بيتك ما أصلح الله به حالك وحالهم وثبت به عزك وعزهم وأدخل اليمن والأمن عليك وعليهم يبتغي بذلك رضاء ربه وأداء ما افترض عليه فيك وفيهم وقد رأى أمير المؤمنين صرف عبد الله بن </w:t>
      </w:r>
      <w:r w:rsidR="00551E04">
        <w:rPr>
          <w:rtl/>
        </w:rPr>
        <w:t xml:space="preserve">محمّد </w:t>
      </w:r>
      <w:r w:rsidRPr="009746DC">
        <w:rPr>
          <w:rtl/>
        </w:rPr>
        <w:t>عم</w:t>
      </w:r>
      <w:r w:rsidR="009A7863">
        <w:rPr>
          <w:rFonts w:hint="cs"/>
          <w:rtl/>
        </w:rPr>
        <w:t>ّ</w:t>
      </w:r>
      <w:r w:rsidRPr="009746DC">
        <w:rPr>
          <w:rtl/>
        </w:rPr>
        <w:t xml:space="preserve">ا </w:t>
      </w:r>
      <w:r w:rsidR="00551E04">
        <w:rPr>
          <w:rtl/>
        </w:rPr>
        <w:t xml:space="preserve">كان </w:t>
      </w:r>
      <w:r w:rsidRPr="009746DC">
        <w:rPr>
          <w:rtl/>
        </w:rPr>
        <w:t>يتول</w:t>
      </w:r>
      <w:r w:rsidR="009A7863">
        <w:rPr>
          <w:rFonts w:hint="cs"/>
          <w:rtl/>
        </w:rPr>
        <w:t>ّ</w:t>
      </w:r>
      <w:r w:rsidRPr="009746DC">
        <w:rPr>
          <w:rtl/>
        </w:rPr>
        <w:t xml:space="preserve">اه من الحرب والصلاة بمدينة رسول الله </w:t>
      </w:r>
      <w:r w:rsidR="007D1F02" w:rsidRPr="007D1F02">
        <w:rPr>
          <w:rStyle w:val="libAlaemChar"/>
          <w:rFonts w:hint="cs"/>
          <w:rtl/>
        </w:rPr>
        <w:t>صلى‌الله‌عليه‌وآله‌وسلم</w:t>
      </w:r>
      <w:r w:rsidRPr="009746DC">
        <w:rPr>
          <w:rtl/>
        </w:rPr>
        <w:t xml:space="preserve"> إذ </w:t>
      </w:r>
      <w:r w:rsidR="00551E04">
        <w:rPr>
          <w:rtl/>
        </w:rPr>
        <w:t xml:space="preserve">كان </w:t>
      </w:r>
      <w:r w:rsidR="00D83B35">
        <w:rPr>
          <w:rtl/>
        </w:rPr>
        <w:t xml:space="preserve">علىّ </w:t>
      </w:r>
      <w:r w:rsidRPr="009746DC">
        <w:rPr>
          <w:rtl/>
        </w:rPr>
        <w:t>ما ذكرت من جهالته بحقك واستخفافه بقدرك وعند ما قرفك به ونسبك إليه من الأ</w:t>
      </w:r>
      <w:r w:rsidR="00850EDE">
        <w:rPr>
          <w:rtl/>
        </w:rPr>
        <w:t xml:space="preserve">مرّ </w:t>
      </w:r>
      <w:r w:rsidRPr="009746DC">
        <w:rPr>
          <w:rtl/>
        </w:rPr>
        <w:t>الذي قد علم أمير المؤمنين براءتك منه وصدق ني</w:t>
      </w:r>
      <w:r w:rsidR="009A7863">
        <w:rPr>
          <w:rFonts w:hint="cs"/>
          <w:rtl/>
        </w:rPr>
        <w:t>ّ</w:t>
      </w:r>
      <w:r w:rsidRPr="009746DC">
        <w:rPr>
          <w:rtl/>
        </w:rPr>
        <w:t>تك في ترك محاولته وأنك لم تؤه</w:t>
      </w:r>
      <w:r w:rsidR="009A7863">
        <w:rPr>
          <w:rFonts w:hint="cs"/>
          <w:rtl/>
        </w:rPr>
        <w:t>ّ</w:t>
      </w:r>
      <w:r w:rsidRPr="009746DC">
        <w:rPr>
          <w:rtl/>
        </w:rPr>
        <w:t>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92FE4">
      <w:pPr>
        <w:pStyle w:val="libNormal"/>
        <w:rPr>
          <w:rtl/>
        </w:rPr>
      </w:pPr>
      <w:r w:rsidRPr="009746DC">
        <w:rPr>
          <w:rtl/>
        </w:rPr>
        <w:t>المتو</w:t>
      </w:r>
      <w:r w:rsidR="006A0B61">
        <w:rPr>
          <w:rtl/>
        </w:rPr>
        <w:t xml:space="preserve">كلّ </w:t>
      </w:r>
      <w:r w:rsidRPr="009746DC">
        <w:rPr>
          <w:rtl/>
        </w:rPr>
        <w:t>بأفراد دار له فانتقل إليها.</w:t>
      </w:r>
    </w:p>
    <w:p w:rsidR="00B717C7" w:rsidRPr="009746DC" w:rsidRDefault="00B717C7" w:rsidP="00292FE4">
      <w:pPr>
        <w:pStyle w:val="libNormal"/>
        <w:rPr>
          <w:rtl/>
        </w:rPr>
      </w:pPr>
      <w:r w:rsidRPr="009746DC">
        <w:rPr>
          <w:rtl/>
        </w:rPr>
        <w:t xml:space="preserve">وفي عيون المعجزات روي </w:t>
      </w:r>
      <w:r w:rsidR="00D8033E">
        <w:rPr>
          <w:rtl/>
        </w:rPr>
        <w:t>ان</w:t>
      </w:r>
      <w:r w:rsidR="009A7863">
        <w:rPr>
          <w:rFonts w:hint="cs"/>
          <w:rtl/>
        </w:rPr>
        <w:t>ّ</w:t>
      </w:r>
      <w:r w:rsidR="00D8033E">
        <w:rPr>
          <w:rtl/>
        </w:rPr>
        <w:t xml:space="preserve"> </w:t>
      </w:r>
      <w:r w:rsidRPr="009746DC">
        <w:rPr>
          <w:rtl/>
        </w:rPr>
        <w:t>بريحة العباسي كتب إلى المتو</w:t>
      </w:r>
      <w:r w:rsidR="006A0B61">
        <w:rPr>
          <w:rtl/>
        </w:rPr>
        <w:t xml:space="preserve">كلّ </w:t>
      </w:r>
      <w:r w:rsidR="00D8033E">
        <w:rPr>
          <w:rtl/>
        </w:rPr>
        <w:t xml:space="preserve">ان </w:t>
      </w:r>
      <w:r w:rsidR="00551E04">
        <w:rPr>
          <w:rtl/>
        </w:rPr>
        <w:t xml:space="preserve">كان </w:t>
      </w:r>
      <w:r w:rsidRPr="009746DC">
        <w:rPr>
          <w:rtl/>
        </w:rPr>
        <w:t xml:space="preserve">لك في الحرمين حاجة فأخرج </w:t>
      </w:r>
      <w:r w:rsidR="00551E04">
        <w:rPr>
          <w:rtl/>
        </w:rPr>
        <w:t xml:space="preserve">عليّ </w:t>
      </w:r>
      <w:r w:rsidRPr="009746DC">
        <w:rPr>
          <w:rtl/>
        </w:rPr>
        <w:t xml:space="preserve">بن </w:t>
      </w:r>
      <w:r w:rsidR="00551E04">
        <w:rPr>
          <w:rtl/>
        </w:rPr>
        <w:t xml:space="preserve">محمّد </w:t>
      </w:r>
      <w:r w:rsidRPr="009746DC">
        <w:rPr>
          <w:rtl/>
        </w:rPr>
        <w:t xml:space="preserve">عنها ، فإنه قد دعى الناس إلى نفسه واتبعه خلق كثير </w:t>
      </w:r>
      <w:r w:rsidR="00D83B35">
        <w:rPr>
          <w:rtl/>
        </w:rPr>
        <w:t xml:space="preserve">ثمّ </w:t>
      </w:r>
      <w:r w:rsidRPr="009746DC">
        <w:rPr>
          <w:rtl/>
        </w:rPr>
        <w:t>كتب إليه بهذا المعنى زوجة المتو</w:t>
      </w:r>
      <w:r w:rsidR="006A0B61">
        <w:rPr>
          <w:rtl/>
        </w:rPr>
        <w:t xml:space="preserve">كلّ </w:t>
      </w:r>
      <w:r w:rsidRPr="009746DC">
        <w:rPr>
          <w:rtl/>
        </w:rPr>
        <w:t xml:space="preserve">، فنفذ يحيى بن هرثمة وكتب معه إلى أبي الحسن </w:t>
      </w:r>
      <w:r w:rsidR="00850EDE">
        <w:rPr>
          <w:rStyle w:val="libAlaemChar"/>
          <w:rtl/>
        </w:rPr>
        <w:t xml:space="preserve">عليه‌السلام </w:t>
      </w:r>
      <w:r w:rsidR="0093315B">
        <w:rPr>
          <w:rtl/>
        </w:rPr>
        <w:t xml:space="preserve">كتاباً </w:t>
      </w:r>
      <w:r w:rsidRPr="009746DC">
        <w:rPr>
          <w:rtl/>
        </w:rPr>
        <w:t>جيدا</w:t>
      </w:r>
      <w:r w:rsidR="009A7863">
        <w:rPr>
          <w:rFonts w:hint="cs"/>
          <w:rtl/>
        </w:rPr>
        <w:t>ً</w:t>
      </w:r>
      <w:r w:rsidRPr="009746DC">
        <w:rPr>
          <w:rtl/>
        </w:rPr>
        <w:t xml:space="preserve"> يعرفه أنه قد اشتاق إليه ، وسأله القدوم عليه ، وأ</w:t>
      </w:r>
      <w:r w:rsidR="00850EDE">
        <w:rPr>
          <w:rtl/>
        </w:rPr>
        <w:t xml:space="preserve">مرّ </w:t>
      </w:r>
      <w:r w:rsidRPr="009746DC">
        <w:rPr>
          <w:rtl/>
        </w:rPr>
        <w:t xml:space="preserve">يحيى بالمسير إليه وكتب إلى بريحة يعرفه ذلك ، فقدم يحيى المدينة وبدأ ببريحة وأوصل الكتاب إليه </w:t>
      </w:r>
      <w:r w:rsidR="00D83B35">
        <w:rPr>
          <w:rtl/>
        </w:rPr>
        <w:t xml:space="preserve">ثمّ </w:t>
      </w:r>
      <w:r w:rsidRPr="009746DC">
        <w:rPr>
          <w:rtl/>
        </w:rPr>
        <w:t xml:space="preserve">ركبا إلى أبي الحسن </w:t>
      </w:r>
      <w:r w:rsidR="00850EDE">
        <w:rPr>
          <w:rStyle w:val="libAlaemChar"/>
          <w:rtl/>
        </w:rPr>
        <w:t xml:space="preserve">عليه‌السلام </w:t>
      </w:r>
      <w:r w:rsidRPr="009746DC">
        <w:rPr>
          <w:rtl/>
        </w:rPr>
        <w:t>وأوصلا</w:t>
      </w:r>
      <w:r w:rsidR="009A7863">
        <w:rPr>
          <w:rFonts w:hint="cs"/>
          <w:rtl/>
        </w:rPr>
        <w:t>ً</w:t>
      </w:r>
      <w:r w:rsidRPr="009746DC">
        <w:rPr>
          <w:rtl/>
        </w:rPr>
        <w:t xml:space="preserve"> إليه كتاب المتو</w:t>
      </w:r>
      <w:r w:rsidR="006A0B61">
        <w:rPr>
          <w:rtl/>
        </w:rPr>
        <w:t xml:space="preserve">كلّ </w:t>
      </w:r>
      <w:r w:rsidRPr="009746DC">
        <w:rPr>
          <w:rtl/>
        </w:rPr>
        <w:t xml:space="preserve">فاستأجلهما ثلاثة </w:t>
      </w:r>
      <w:r w:rsidR="00BE737F">
        <w:rPr>
          <w:rtl/>
        </w:rPr>
        <w:t xml:space="preserve">أيّام </w:t>
      </w:r>
      <w:r w:rsidRPr="009746DC">
        <w:rPr>
          <w:rtl/>
        </w:rPr>
        <w:t>ف</w:t>
      </w:r>
      <w:r w:rsidR="00FE5F86">
        <w:rPr>
          <w:rtl/>
        </w:rPr>
        <w:t xml:space="preserve">لـمّا </w:t>
      </w:r>
      <w:r w:rsidR="00551E04">
        <w:rPr>
          <w:rtl/>
        </w:rPr>
        <w:t xml:space="preserve">كان </w:t>
      </w:r>
      <w:r w:rsidRPr="009746DC">
        <w:rPr>
          <w:rtl/>
        </w:rPr>
        <w:t xml:space="preserve">بعد ثلاث عادا إلى داره فوجد الدواب مسرجة والأثقال مشدودة قد فرغ منها ، فخرج صلوات الله عليه </w:t>
      </w:r>
      <w:r w:rsidR="007D1F02">
        <w:rPr>
          <w:rtl/>
        </w:rPr>
        <w:t xml:space="preserve">متوجّهاً </w:t>
      </w:r>
      <w:r w:rsidRPr="009746DC">
        <w:rPr>
          <w:rtl/>
        </w:rPr>
        <w:t>إلى العراق ومعه يحيى.</w:t>
      </w:r>
    </w:p>
    <w:p w:rsidR="00B717C7" w:rsidRPr="009746DC" w:rsidRDefault="00B717C7" w:rsidP="00292FE4">
      <w:pPr>
        <w:pStyle w:val="libNormal"/>
        <w:rPr>
          <w:rtl/>
        </w:rPr>
      </w:pPr>
      <w:r w:rsidRPr="00C875FB">
        <w:rPr>
          <w:rtl/>
        </w:rPr>
        <w:t>قوله : لقرابتك ،</w:t>
      </w:r>
      <w:r w:rsidRPr="009746DC">
        <w:rPr>
          <w:rtl/>
        </w:rPr>
        <w:t xml:space="preserve"> أي لنفسه أو لرسول الله</w:t>
      </w:r>
      <w:r>
        <w:rPr>
          <w:rtl/>
        </w:rPr>
        <w:t xml:space="preserve"> </w:t>
      </w:r>
      <w:r w:rsidRPr="00C875FB">
        <w:rPr>
          <w:rtl/>
        </w:rPr>
        <w:t>« موجب لحقك »</w:t>
      </w:r>
      <w:r w:rsidRPr="009746DC">
        <w:rPr>
          <w:rtl/>
        </w:rPr>
        <w:t xml:space="preserve"> أي مثبت له أو يراه واجبا</w:t>
      </w:r>
      <w:r w:rsidR="00922343">
        <w:rPr>
          <w:rFonts w:hint="cs"/>
          <w:rtl/>
        </w:rPr>
        <w:t>ً</w:t>
      </w:r>
      <w:r w:rsidRPr="009746DC">
        <w:rPr>
          <w:rtl/>
        </w:rPr>
        <w:t xml:space="preserve"> </w:t>
      </w:r>
      <w:r w:rsidR="00D83B35">
        <w:rPr>
          <w:rtl/>
        </w:rPr>
        <w:t xml:space="preserve">علىّ </w:t>
      </w:r>
      <w:r w:rsidRPr="009746DC">
        <w:rPr>
          <w:rtl/>
        </w:rPr>
        <w:t>نفسه</w:t>
      </w:r>
      <w:r>
        <w:rPr>
          <w:rtl/>
        </w:rPr>
        <w:t xml:space="preserve"> </w:t>
      </w:r>
      <w:r w:rsidRPr="00C875FB">
        <w:rPr>
          <w:rtl/>
        </w:rPr>
        <w:t>« وثبت »</w:t>
      </w:r>
      <w:r w:rsidRPr="009746DC">
        <w:rPr>
          <w:rtl/>
        </w:rPr>
        <w:t xml:space="preserve"> عطف </w:t>
      </w:r>
      <w:r w:rsidR="00551E04">
        <w:rPr>
          <w:rtl/>
        </w:rPr>
        <w:t xml:space="preserve">عليّ </w:t>
      </w:r>
      <w:r w:rsidRPr="009746DC">
        <w:rPr>
          <w:rtl/>
        </w:rPr>
        <w:t xml:space="preserve">أصلح </w:t>
      </w:r>
      <w:r w:rsidR="00D83B35">
        <w:rPr>
          <w:rtl/>
        </w:rPr>
        <w:t xml:space="preserve">علىّ </w:t>
      </w:r>
      <w:r w:rsidRPr="009746DC">
        <w:rPr>
          <w:rtl/>
        </w:rPr>
        <w:t xml:space="preserve">المجرد أو </w:t>
      </w:r>
      <w:r w:rsidR="00D83B35">
        <w:rPr>
          <w:rtl/>
        </w:rPr>
        <w:t xml:space="preserve">علىّ </w:t>
      </w:r>
      <w:r w:rsidRPr="009746DC">
        <w:rPr>
          <w:rtl/>
        </w:rPr>
        <w:t>التفعيل ، فالضمير لله ، وفي الإرشاد مؤثر من الأمور إلى قوله ويثبت به عزك وعزهم ، ويدخل الأمن ، وهو يؤيد الثاني ، و</w:t>
      </w:r>
      <w:r w:rsidR="00F00D81">
        <w:rPr>
          <w:rtl/>
        </w:rPr>
        <w:t>الرّضا</w:t>
      </w:r>
      <w:r w:rsidRPr="009746DC">
        <w:rPr>
          <w:rtl/>
        </w:rPr>
        <w:t xml:space="preserve"> : بالقصر مصدر وبالمد اسم.</w:t>
      </w:r>
    </w:p>
    <w:p w:rsidR="00B717C7" w:rsidRPr="009746DC" w:rsidRDefault="00B717C7" w:rsidP="00292FE4">
      <w:pPr>
        <w:pStyle w:val="libNormal"/>
        <w:rPr>
          <w:rtl/>
        </w:rPr>
      </w:pPr>
      <w:r w:rsidRPr="00C875FB">
        <w:rPr>
          <w:rtl/>
        </w:rPr>
        <w:t xml:space="preserve">« إذ </w:t>
      </w:r>
      <w:r w:rsidR="00551E04">
        <w:rPr>
          <w:rtl/>
        </w:rPr>
        <w:t xml:space="preserve">كان </w:t>
      </w:r>
      <w:r w:rsidRPr="00C875FB">
        <w:rPr>
          <w:rtl/>
        </w:rPr>
        <w:t>»</w:t>
      </w:r>
      <w:r w:rsidRPr="009746DC">
        <w:rPr>
          <w:rtl/>
        </w:rPr>
        <w:t xml:space="preserve"> إلخ ، إشارة إلى ما </w:t>
      </w:r>
      <w:r w:rsidR="00850EDE">
        <w:rPr>
          <w:rtl/>
        </w:rPr>
        <w:t xml:space="preserve">مرّ </w:t>
      </w:r>
      <w:r w:rsidRPr="009746DC">
        <w:rPr>
          <w:rtl/>
        </w:rPr>
        <w:t xml:space="preserve">في رواية الإرشاد من شكايته </w:t>
      </w:r>
      <w:r w:rsidR="00850EDE">
        <w:rPr>
          <w:rStyle w:val="libAlaemChar"/>
          <w:rtl/>
        </w:rPr>
        <w:t xml:space="preserve">عليه‌السلام </w:t>
      </w:r>
      <w:r w:rsidRPr="009746DC">
        <w:rPr>
          <w:rtl/>
        </w:rPr>
        <w:t>عنه وتبريه مما نسبه إليه ، و</w:t>
      </w:r>
      <w:r w:rsidRPr="00C875FB">
        <w:rPr>
          <w:rtl/>
        </w:rPr>
        <w:t xml:space="preserve"> « عند »</w:t>
      </w:r>
      <w:r w:rsidRPr="009746DC">
        <w:rPr>
          <w:rtl/>
        </w:rPr>
        <w:t xml:space="preserve"> عطف </w:t>
      </w:r>
      <w:r w:rsidR="00D83B35">
        <w:rPr>
          <w:rtl/>
        </w:rPr>
        <w:t xml:space="preserve">علىّ </w:t>
      </w:r>
      <w:r w:rsidRPr="009746DC">
        <w:rPr>
          <w:rtl/>
        </w:rPr>
        <w:t xml:space="preserve">إذ </w:t>
      </w:r>
      <w:r w:rsidR="00551E04">
        <w:rPr>
          <w:rtl/>
        </w:rPr>
        <w:t xml:space="preserve">كان </w:t>
      </w:r>
      <w:r w:rsidRPr="009746DC">
        <w:rPr>
          <w:rtl/>
        </w:rPr>
        <w:t xml:space="preserve">، وربما يقرأ عند بصيغة الماضي عطفا </w:t>
      </w:r>
      <w:r w:rsidR="00D83B35">
        <w:rPr>
          <w:rtl/>
        </w:rPr>
        <w:t xml:space="preserve">علىّ </w:t>
      </w:r>
      <w:r w:rsidR="00551E04">
        <w:rPr>
          <w:rtl/>
        </w:rPr>
        <w:t xml:space="preserve">كان </w:t>
      </w:r>
      <w:r w:rsidRPr="009746DC">
        <w:rPr>
          <w:rtl/>
        </w:rPr>
        <w:t xml:space="preserve">وهو </w:t>
      </w:r>
      <w:r w:rsidR="00710CB8">
        <w:rPr>
          <w:rtl/>
        </w:rPr>
        <w:t>تكلّف</w:t>
      </w:r>
      <w:r w:rsidRPr="009746DC">
        <w:rPr>
          <w:rtl/>
        </w:rPr>
        <w:t xml:space="preserve"> ، وقد يقال </w:t>
      </w:r>
      <w:r w:rsidR="00D83B35">
        <w:rPr>
          <w:rtl/>
        </w:rPr>
        <w:t xml:space="preserve">علىّ </w:t>
      </w:r>
      <w:r w:rsidRPr="009746DC">
        <w:rPr>
          <w:rtl/>
        </w:rPr>
        <w:t xml:space="preserve">الأول عطف </w:t>
      </w:r>
      <w:r w:rsidR="00D83B35">
        <w:rPr>
          <w:rtl/>
        </w:rPr>
        <w:t xml:space="preserve">علىّ </w:t>
      </w:r>
      <w:r w:rsidRPr="009746DC">
        <w:rPr>
          <w:rtl/>
        </w:rPr>
        <w:t xml:space="preserve">ما ذكرت أي </w:t>
      </w:r>
      <w:r w:rsidR="00551E04">
        <w:rPr>
          <w:rtl/>
        </w:rPr>
        <w:t xml:space="preserve">وكان </w:t>
      </w:r>
      <w:r w:rsidRPr="009746DC">
        <w:rPr>
          <w:rtl/>
        </w:rPr>
        <w:t xml:space="preserve">مباشرا </w:t>
      </w:r>
      <w:r w:rsidR="00FE5F86">
        <w:rPr>
          <w:rtl/>
        </w:rPr>
        <w:t xml:space="preserve">لـمّا </w:t>
      </w:r>
      <w:r w:rsidRPr="009746DC">
        <w:rPr>
          <w:rtl/>
        </w:rPr>
        <w:t xml:space="preserve">نسبك إليه ، </w:t>
      </w:r>
      <w:r w:rsidRPr="00C875FB">
        <w:rPr>
          <w:rtl/>
        </w:rPr>
        <w:t>ويقال قرف</w:t>
      </w:r>
      <w:r w:rsidRPr="009746DC">
        <w:rPr>
          <w:rtl/>
        </w:rPr>
        <w:t xml:space="preserve"> فلانا أي عابه واتهمه ، ويقال : حاوله ر</w:t>
      </w:r>
      <w:r w:rsidR="00551E04">
        <w:rPr>
          <w:rtl/>
        </w:rPr>
        <w:t xml:space="preserve">أمّه </w:t>
      </w:r>
      <w:r w:rsidRPr="009746DC">
        <w:rPr>
          <w:rtl/>
        </w:rPr>
        <w:t>وقصده ، وفي الإرشاد وصدق</w:t>
      </w:r>
    </w:p>
    <w:p w:rsidR="008930D5" w:rsidRDefault="008930D5" w:rsidP="008930D5">
      <w:pPr>
        <w:pStyle w:val="libNormal"/>
        <w:rPr>
          <w:rtl/>
        </w:rPr>
      </w:pPr>
      <w:r>
        <w:rPr>
          <w:rtl/>
        </w:rPr>
        <w:br w:type="page"/>
      </w:r>
    </w:p>
    <w:p w:rsidR="00B717C7" w:rsidRPr="009746DC" w:rsidRDefault="00B717C7" w:rsidP="00922343">
      <w:pPr>
        <w:pStyle w:val="libNormal"/>
        <w:rPr>
          <w:rtl/>
        </w:rPr>
      </w:pPr>
      <w:r w:rsidRPr="009746DC">
        <w:rPr>
          <w:rtl/>
        </w:rPr>
        <w:lastRenderedPageBreak/>
        <w:t>نفسك له وقد ول</w:t>
      </w:r>
      <w:r w:rsidR="00922343">
        <w:rPr>
          <w:rFonts w:hint="cs"/>
          <w:rtl/>
        </w:rPr>
        <w:t>ّ</w:t>
      </w:r>
      <w:r w:rsidRPr="009746DC">
        <w:rPr>
          <w:rtl/>
        </w:rPr>
        <w:t xml:space="preserve">ى أمير المؤمنين ما </w:t>
      </w:r>
      <w:r w:rsidR="00551E04">
        <w:rPr>
          <w:rtl/>
        </w:rPr>
        <w:t xml:space="preserve">كان </w:t>
      </w:r>
      <w:r w:rsidRPr="009746DC">
        <w:rPr>
          <w:rtl/>
        </w:rPr>
        <w:t>يلي من ذلك</w:t>
      </w:r>
      <w:r>
        <w:rPr>
          <w:rtl/>
        </w:rPr>
        <w:t xml:space="preserve"> </w:t>
      </w:r>
      <w:r w:rsidR="00551E04">
        <w:rPr>
          <w:rtl/>
        </w:rPr>
        <w:t xml:space="preserve">محمّد </w:t>
      </w:r>
      <w:r w:rsidRPr="009746DC">
        <w:rPr>
          <w:rtl/>
        </w:rPr>
        <w:t>بن الفضل وأمره بإكرامك وتبجيلك والانتهاء إلى أمرك ورأيك والتقرب إلى الله وإلى أمير المؤمنين بذلك وأمير المؤمنين مشتاق إليك يحب إحداث العهد بك والنظر إليك ف</w:t>
      </w:r>
      <w:r w:rsidR="00D8033E">
        <w:rPr>
          <w:rtl/>
        </w:rPr>
        <w:t xml:space="preserve">ان </w:t>
      </w:r>
      <w:r w:rsidRPr="009746DC">
        <w:rPr>
          <w:rtl/>
        </w:rPr>
        <w:t>نشطت لزيارته وال</w:t>
      </w:r>
      <w:r w:rsidR="00EB1FB4">
        <w:rPr>
          <w:rtl/>
        </w:rPr>
        <w:t xml:space="preserve">مقام </w:t>
      </w:r>
      <w:r w:rsidRPr="009746DC">
        <w:rPr>
          <w:rtl/>
        </w:rPr>
        <w:t xml:space="preserve">قبله ما رأيت شخصت ومن أحببت من أهل بيتك ومواليك وحشمك </w:t>
      </w:r>
      <w:r w:rsidR="00D83B35">
        <w:rPr>
          <w:rtl/>
        </w:rPr>
        <w:t xml:space="preserve">علىّ </w:t>
      </w:r>
      <w:r w:rsidRPr="009746DC">
        <w:rPr>
          <w:rtl/>
        </w:rPr>
        <w:t>مهلة وطمأنينة ترحل إذا شئت وتنزل إذا شئت وتسير كيف شئت و</w:t>
      </w:r>
      <w:r w:rsidR="00D8033E">
        <w:rPr>
          <w:rtl/>
        </w:rPr>
        <w:t xml:space="preserve">ان </w:t>
      </w:r>
      <w:r w:rsidRPr="009746DC">
        <w:rPr>
          <w:rtl/>
        </w:rPr>
        <w:t xml:space="preserve">أحببت </w:t>
      </w:r>
      <w:r w:rsidR="00D8033E">
        <w:rPr>
          <w:rtl/>
        </w:rPr>
        <w:t xml:space="preserve">ان </w:t>
      </w:r>
      <w:r w:rsidRPr="009746DC">
        <w:rPr>
          <w:rtl/>
        </w:rPr>
        <w:t>يكون يحيى بن هرثمة مولى أمير المؤمنين ومن معه من الجند مشيعين لك يرحلون برحيلك ويسيرون بسيرك والأ</w:t>
      </w:r>
      <w:r w:rsidR="00850EDE">
        <w:rPr>
          <w:rtl/>
        </w:rPr>
        <w:t xml:space="preserve">مرّ </w:t>
      </w:r>
      <w:r w:rsidRPr="009746DC">
        <w:rPr>
          <w:rtl/>
        </w:rPr>
        <w:t xml:space="preserve">في ذلك إليك </w:t>
      </w:r>
      <w:r w:rsidR="00FE5F86">
        <w:rPr>
          <w:rtl/>
        </w:rPr>
        <w:t xml:space="preserve">حتّى </w:t>
      </w:r>
      <w:r w:rsidRPr="009746DC">
        <w:rPr>
          <w:rtl/>
        </w:rPr>
        <w:t>توافي أمير المؤمنين فما أحد من إخوته وولده وأهل بيته وخاصته ألطف منه منزلة ولا أحمد له أثرة ولا هو لهم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22343">
      <w:pPr>
        <w:pStyle w:val="libNormal"/>
        <w:rPr>
          <w:rtl/>
        </w:rPr>
      </w:pPr>
      <w:r w:rsidRPr="009746DC">
        <w:rPr>
          <w:rtl/>
        </w:rPr>
        <w:t>ني</w:t>
      </w:r>
      <w:r w:rsidR="00CE155F">
        <w:rPr>
          <w:rFonts w:hint="cs"/>
          <w:rtl/>
        </w:rPr>
        <w:t>ّ</w:t>
      </w:r>
      <w:r w:rsidRPr="009746DC">
        <w:rPr>
          <w:rtl/>
        </w:rPr>
        <w:t>تك في بر</w:t>
      </w:r>
      <w:r w:rsidR="00CE155F">
        <w:rPr>
          <w:rFonts w:hint="cs"/>
          <w:rtl/>
        </w:rPr>
        <w:t>ّ</w:t>
      </w:r>
      <w:r w:rsidRPr="009746DC">
        <w:rPr>
          <w:rtl/>
        </w:rPr>
        <w:t>ك وقولك وإن</w:t>
      </w:r>
      <w:r w:rsidR="00CE155F">
        <w:rPr>
          <w:rFonts w:hint="cs"/>
          <w:rtl/>
        </w:rPr>
        <w:t>ّ</w:t>
      </w:r>
      <w:r w:rsidRPr="009746DC">
        <w:rPr>
          <w:rtl/>
        </w:rPr>
        <w:t>ك لم تؤه</w:t>
      </w:r>
      <w:r w:rsidR="00CE155F">
        <w:rPr>
          <w:rFonts w:hint="cs"/>
          <w:rtl/>
        </w:rPr>
        <w:t>ّ</w:t>
      </w:r>
      <w:r w:rsidRPr="009746DC">
        <w:rPr>
          <w:rtl/>
        </w:rPr>
        <w:t xml:space="preserve">ل نفسك </w:t>
      </w:r>
      <w:r w:rsidR="00FE5F86">
        <w:rPr>
          <w:rtl/>
        </w:rPr>
        <w:t xml:space="preserve">لـمّا </w:t>
      </w:r>
      <w:r w:rsidRPr="009746DC">
        <w:rPr>
          <w:rtl/>
        </w:rPr>
        <w:t>قرفت بطلبه ، انتهى.</w:t>
      </w:r>
    </w:p>
    <w:p w:rsidR="00B717C7" w:rsidRPr="009746DC" w:rsidRDefault="00B717C7" w:rsidP="00922343">
      <w:pPr>
        <w:pStyle w:val="libNormal"/>
        <w:rPr>
          <w:rtl/>
        </w:rPr>
      </w:pPr>
      <w:r w:rsidRPr="009746DC">
        <w:rPr>
          <w:rtl/>
        </w:rPr>
        <w:t>والأ</w:t>
      </w:r>
      <w:r w:rsidR="00850EDE">
        <w:rPr>
          <w:rtl/>
        </w:rPr>
        <w:t xml:space="preserve">مرّ </w:t>
      </w:r>
      <w:r w:rsidRPr="009746DC">
        <w:rPr>
          <w:rtl/>
        </w:rPr>
        <w:t>عبارة عن دعوى الخلافة وإرادة الخروج ، وفي المصباح عهدته بم</w:t>
      </w:r>
      <w:r w:rsidR="00551E04">
        <w:rPr>
          <w:rtl/>
        </w:rPr>
        <w:t xml:space="preserve">كان </w:t>
      </w:r>
      <w:r w:rsidRPr="009746DC">
        <w:rPr>
          <w:rtl/>
        </w:rPr>
        <w:t>كذا لقيته ، وعهدي به قريب أي لقائي وعهدت الشيء ترددت إليه وأصلحته ، وحقيقته تجديد العهد به ، قال : ونشط في عمله من باب تعب خف وأسرع نشاطا</w:t>
      </w:r>
      <w:r w:rsidR="00CE155F">
        <w:rPr>
          <w:rFonts w:hint="cs"/>
          <w:rtl/>
        </w:rPr>
        <w:t>ً</w:t>
      </w:r>
      <w:r w:rsidRPr="009746DC">
        <w:rPr>
          <w:rtl/>
        </w:rPr>
        <w:t xml:space="preserve"> ، وفي القاموس </w:t>
      </w:r>
      <w:r w:rsidRPr="00C875FB">
        <w:rPr>
          <w:rtl/>
        </w:rPr>
        <w:t>نشط</w:t>
      </w:r>
      <w:r w:rsidRPr="009746DC">
        <w:rPr>
          <w:rtl/>
        </w:rPr>
        <w:t xml:space="preserve"> كسمع نشاطا</w:t>
      </w:r>
      <w:r w:rsidR="00CE155F">
        <w:rPr>
          <w:rFonts w:hint="cs"/>
          <w:rtl/>
        </w:rPr>
        <w:t>ً</w:t>
      </w:r>
      <w:r w:rsidRPr="009746DC">
        <w:rPr>
          <w:rtl/>
        </w:rPr>
        <w:t xml:space="preserve"> بالفتح طابت نفسه للعمل وغيره</w:t>
      </w:r>
      <w:r>
        <w:rPr>
          <w:rtl/>
        </w:rPr>
        <w:t xml:space="preserve"> و</w:t>
      </w:r>
      <w:r w:rsidRPr="00C875FB">
        <w:rPr>
          <w:rtl/>
        </w:rPr>
        <w:t>ال</w:t>
      </w:r>
      <w:r w:rsidR="00EB1FB4">
        <w:rPr>
          <w:rtl/>
        </w:rPr>
        <w:t xml:space="preserve">مقام </w:t>
      </w:r>
      <w:r w:rsidRPr="009746DC">
        <w:rPr>
          <w:rtl/>
        </w:rPr>
        <w:t xml:space="preserve">بالضم الإقامة ، </w:t>
      </w:r>
      <w:r w:rsidRPr="00C875FB">
        <w:rPr>
          <w:rtl/>
        </w:rPr>
        <w:t>قبله</w:t>
      </w:r>
      <w:r w:rsidRPr="009746DC">
        <w:rPr>
          <w:rtl/>
        </w:rPr>
        <w:t xml:space="preserve"> بكسر القاف وفتح الباء أي عنده</w:t>
      </w:r>
      <w:r>
        <w:rPr>
          <w:rtl/>
        </w:rPr>
        <w:t xml:space="preserve"> </w:t>
      </w:r>
      <w:r w:rsidRPr="00C875FB">
        <w:rPr>
          <w:rtl/>
        </w:rPr>
        <w:t>« ما رأيت »</w:t>
      </w:r>
      <w:r w:rsidRPr="009746DC">
        <w:rPr>
          <w:rtl/>
        </w:rPr>
        <w:t xml:space="preserve"> قيل : ما مصدرية والمصدر نائب ظرف </w:t>
      </w:r>
      <w:r w:rsidR="00747155">
        <w:rPr>
          <w:rtl/>
        </w:rPr>
        <w:t xml:space="preserve">الزمان </w:t>
      </w:r>
      <w:r w:rsidRPr="009746DC">
        <w:rPr>
          <w:rtl/>
        </w:rPr>
        <w:t>، وعامل الظرف ال</w:t>
      </w:r>
      <w:r w:rsidR="00EB1FB4">
        <w:rPr>
          <w:rtl/>
        </w:rPr>
        <w:t xml:space="preserve">مقام </w:t>
      </w:r>
      <w:r w:rsidRPr="009746DC">
        <w:rPr>
          <w:rtl/>
        </w:rPr>
        <w:t>، أي ما اخترت الإقامة</w:t>
      </w:r>
      <w:r w:rsidRPr="00C875FB">
        <w:rPr>
          <w:rtl/>
        </w:rPr>
        <w:t xml:space="preserve"> « وشخصت »</w:t>
      </w:r>
      <w:r w:rsidRPr="009746DC">
        <w:rPr>
          <w:rtl/>
        </w:rPr>
        <w:t xml:space="preserve"> جزاء الشرط ومن أحببت ، عطف </w:t>
      </w:r>
      <w:r w:rsidR="00D83B35">
        <w:rPr>
          <w:rtl/>
        </w:rPr>
        <w:t xml:space="preserve">علىّ </w:t>
      </w:r>
      <w:r w:rsidRPr="009746DC">
        <w:rPr>
          <w:rtl/>
        </w:rPr>
        <w:t xml:space="preserve">ضمير شخصت وفي الإرشاد قبله ما أحببت شخصت ومن اخترت ، وفي القاموس </w:t>
      </w:r>
      <w:r w:rsidRPr="00C875FB">
        <w:rPr>
          <w:rtl/>
        </w:rPr>
        <w:t>حشمة</w:t>
      </w:r>
      <w:r w:rsidRPr="009746DC">
        <w:rPr>
          <w:rtl/>
        </w:rPr>
        <w:t xml:space="preserve"> الرجل وحشمته محركتين وأحش</w:t>
      </w:r>
      <w:r w:rsidR="00551E04">
        <w:rPr>
          <w:rtl/>
        </w:rPr>
        <w:t xml:space="preserve">أمّه </w:t>
      </w:r>
      <w:r w:rsidRPr="009746DC">
        <w:rPr>
          <w:rtl/>
        </w:rPr>
        <w:t xml:space="preserve">خاصته الذين يغضبون له من أهل وعبيد أو جيرة ، والحشم محركة للواحد والجمع والقرابة </w:t>
      </w:r>
      <w:r w:rsidR="00551E04">
        <w:rPr>
          <w:rtl/>
        </w:rPr>
        <w:t xml:space="preserve">أيضاً </w:t>
      </w:r>
      <w:r w:rsidRPr="00C875FB">
        <w:rPr>
          <w:rtl/>
        </w:rPr>
        <w:t>« مشيعين لك »</w:t>
      </w:r>
      <w:r w:rsidRPr="009746DC">
        <w:rPr>
          <w:rtl/>
        </w:rPr>
        <w:t xml:space="preserve"> أي مرافقين تابعين بلا أ</w:t>
      </w:r>
      <w:r w:rsidR="00850EDE">
        <w:rPr>
          <w:rtl/>
        </w:rPr>
        <w:t xml:space="preserve">مرّ </w:t>
      </w:r>
      <w:r w:rsidRPr="009746DC">
        <w:rPr>
          <w:rtl/>
        </w:rPr>
        <w:t>ولا نهي ، فالأ</w:t>
      </w:r>
      <w:r w:rsidR="00850EDE">
        <w:rPr>
          <w:rtl/>
        </w:rPr>
        <w:t xml:space="preserve">مرّ </w:t>
      </w:r>
      <w:r w:rsidRPr="009746DC">
        <w:rPr>
          <w:rtl/>
        </w:rPr>
        <w:t xml:space="preserve">في ذلك إليك ، وفي الإرشاد وبعده : وقد تقدمنا إليه بطاعتك فاستخر الله </w:t>
      </w:r>
      <w:r w:rsidR="00FE5F86">
        <w:rPr>
          <w:rtl/>
        </w:rPr>
        <w:t xml:space="preserve">حتّى </w:t>
      </w:r>
      <w:r w:rsidRPr="009746DC">
        <w:rPr>
          <w:rtl/>
        </w:rPr>
        <w:t>توافي.</w:t>
      </w:r>
    </w:p>
    <w:p w:rsidR="00B717C7" w:rsidRPr="009746DC" w:rsidRDefault="00B717C7" w:rsidP="00922343">
      <w:pPr>
        <w:pStyle w:val="libNormal"/>
        <w:rPr>
          <w:rtl/>
        </w:rPr>
      </w:pPr>
      <w:r w:rsidRPr="00C875FB">
        <w:rPr>
          <w:rtl/>
        </w:rPr>
        <w:t>« فما أحد »</w:t>
      </w:r>
      <w:r w:rsidRPr="009746DC">
        <w:rPr>
          <w:rtl/>
        </w:rPr>
        <w:t xml:space="preserve"> ما مشبهة بليس ،</w:t>
      </w:r>
      <w:r>
        <w:rPr>
          <w:rtl/>
        </w:rPr>
        <w:t xml:space="preserve"> و</w:t>
      </w:r>
      <w:r w:rsidRPr="00C875FB">
        <w:rPr>
          <w:rtl/>
        </w:rPr>
        <w:t>ألطف</w:t>
      </w:r>
      <w:r w:rsidRPr="009746DC">
        <w:rPr>
          <w:rtl/>
        </w:rPr>
        <w:t xml:space="preserve"> خبره ، أي أقرب وألصق ومن في منه للنسبة ، و</w:t>
      </w:r>
      <w:r w:rsidRPr="00C875FB">
        <w:rPr>
          <w:rtl/>
        </w:rPr>
        <w:t xml:space="preserve"> « منزلة »</w:t>
      </w:r>
      <w:r w:rsidRPr="009746DC">
        <w:rPr>
          <w:rtl/>
        </w:rPr>
        <w:t xml:space="preserve"> تميز ،</w:t>
      </w:r>
      <w:r>
        <w:rPr>
          <w:rtl/>
        </w:rPr>
        <w:t xml:space="preserve"> و</w:t>
      </w:r>
      <w:r w:rsidRPr="00C875FB">
        <w:rPr>
          <w:rtl/>
        </w:rPr>
        <w:t>لا أحمد</w:t>
      </w:r>
      <w:r w:rsidRPr="009746DC">
        <w:rPr>
          <w:rtl/>
        </w:rPr>
        <w:t xml:space="preserve"> أي أشد محمودية ، وفي القاموس : </w:t>
      </w:r>
      <w:r w:rsidRPr="00C875FB">
        <w:rPr>
          <w:rtl/>
        </w:rPr>
        <w:t>الأثرة</w:t>
      </w:r>
      <w:r w:rsidRPr="009746DC">
        <w:rPr>
          <w:rtl/>
        </w:rPr>
        <w:t xml:space="preserve"> بالضم المكرمة المتوارثة كالماثرة والمأثرة ، والبقية من العلم تؤثر ، وضمائر منه وله وهو</w:t>
      </w:r>
    </w:p>
    <w:p w:rsidR="008930D5" w:rsidRDefault="008930D5" w:rsidP="008930D5">
      <w:pPr>
        <w:pStyle w:val="libNormal"/>
        <w:rPr>
          <w:rtl/>
        </w:rPr>
      </w:pPr>
      <w:r>
        <w:rPr>
          <w:rtl/>
        </w:rPr>
        <w:br w:type="page"/>
      </w:r>
    </w:p>
    <w:p w:rsidR="00B717C7" w:rsidRPr="009746DC" w:rsidRDefault="00B717C7" w:rsidP="00A06D1D">
      <w:pPr>
        <w:pStyle w:val="libNormal"/>
        <w:rPr>
          <w:rtl/>
        </w:rPr>
      </w:pPr>
      <w:r w:rsidRPr="009746DC">
        <w:rPr>
          <w:rtl/>
        </w:rPr>
        <w:lastRenderedPageBreak/>
        <w:t xml:space="preserve">أنظر وعليهم أشفق وبهم أبر وإليهم أسكن منه إليك </w:t>
      </w:r>
      <w:r w:rsidR="00D8033E">
        <w:rPr>
          <w:rtl/>
        </w:rPr>
        <w:t xml:space="preserve">ان </w:t>
      </w:r>
      <w:r w:rsidRPr="009746DC">
        <w:rPr>
          <w:rtl/>
        </w:rPr>
        <w:t>شاء الله تعالى و</w:t>
      </w:r>
      <w:r w:rsidR="00406F49">
        <w:rPr>
          <w:rtl/>
        </w:rPr>
        <w:t xml:space="preserve">السلام </w:t>
      </w:r>
      <w:r w:rsidRPr="009746DC">
        <w:rPr>
          <w:rtl/>
        </w:rPr>
        <w:t>عليك ورحمة الله وبركاته وكتب إبراهيم بن العباس و</w:t>
      </w:r>
      <w:r w:rsidR="0063239E">
        <w:rPr>
          <w:rtl/>
        </w:rPr>
        <w:t xml:space="preserve">صلّى </w:t>
      </w:r>
      <w:r w:rsidRPr="009746DC">
        <w:rPr>
          <w:rtl/>
        </w:rPr>
        <w:t xml:space="preserve">الله </w:t>
      </w:r>
      <w:r w:rsidR="00D83B35">
        <w:rPr>
          <w:rtl/>
        </w:rPr>
        <w:t xml:space="preserve">علىّ </w:t>
      </w:r>
      <w:r w:rsidR="00551E04">
        <w:rPr>
          <w:rtl/>
        </w:rPr>
        <w:t xml:space="preserve">محمّد </w:t>
      </w:r>
      <w:r w:rsidRPr="009746DC">
        <w:rPr>
          <w:rtl/>
        </w:rPr>
        <w:t>وآله وسلم</w:t>
      </w:r>
      <w:r>
        <w:rPr>
          <w:rFonts w:hint="cs"/>
          <w:rtl/>
        </w:rPr>
        <w:t>.</w:t>
      </w:r>
    </w:p>
    <w:p w:rsidR="00B717C7" w:rsidRPr="009746DC" w:rsidRDefault="00B717C7" w:rsidP="00A06D1D">
      <w:pPr>
        <w:pStyle w:val="libNormal"/>
        <w:rPr>
          <w:rtl/>
        </w:rPr>
      </w:pPr>
      <w:r w:rsidRPr="009746DC">
        <w:rPr>
          <w:rtl/>
        </w:rPr>
        <w:t>8</w:t>
      </w:r>
      <w:r>
        <w:rPr>
          <w:rtl/>
        </w:rPr>
        <w:t xml:space="preserve"> </w:t>
      </w:r>
      <w:r w:rsidR="003928AF">
        <w:rPr>
          <w:rtl/>
        </w:rPr>
        <w:t>-</w:t>
      </w:r>
      <w:r>
        <w:rPr>
          <w:rtl/>
        </w:rPr>
        <w:t xml:space="preserve"> </w:t>
      </w:r>
      <w:r w:rsidRPr="009746DC">
        <w:rPr>
          <w:rtl/>
        </w:rPr>
        <w:t xml:space="preserve">الحسين بن الحسن الحسني قال حدثني أبو الطيب المثنى يعقوب بن ياسر قال </w:t>
      </w:r>
      <w:r w:rsidR="00551E04">
        <w:rPr>
          <w:rtl/>
        </w:rPr>
        <w:t xml:space="preserve">كان </w:t>
      </w:r>
      <w:r w:rsidRPr="009746DC">
        <w:rPr>
          <w:rtl/>
        </w:rPr>
        <w:t>المتو</w:t>
      </w:r>
      <w:r w:rsidR="006A0B61">
        <w:rPr>
          <w:rtl/>
        </w:rPr>
        <w:t xml:space="preserve">كلّ </w:t>
      </w:r>
      <w:r w:rsidRPr="009746DC">
        <w:rPr>
          <w:rtl/>
        </w:rPr>
        <w:t>يقول ويحكم قد أعياني أ</w:t>
      </w:r>
      <w:r w:rsidR="00850EDE">
        <w:rPr>
          <w:rtl/>
        </w:rPr>
        <w:t xml:space="preserve">مرّ </w:t>
      </w:r>
      <w:r w:rsidRPr="009746DC">
        <w:rPr>
          <w:rtl/>
        </w:rPr>
        <w:t xml:space="preserve">ابن </w:t>
      </w:r>
      <w:r w:rsidR="00F00D81">
        <w:rPr>
          <w:rtl/>
        </w:rPr>
        <w:t>الرّضا</w:t>
      </w:r>
      <w:r w:rsidRPr="009746DC">
        <w:rPr>
          <w:rtl/>
        </w:rPr>
        <w:t xml:space="preserve"> أبى </w:t>
      </w:r>
      <w:r w:rsidR="00D8033E">
        <w:rPr>
          <w:rtl/>
        </w:rPr>
        <w:t xml:space="preserve">ان </w:t>
      </w:r>
      <w:r w:rsidRPr="009746DC">
        <w:rPr>
          <w:rtl/>
        </w:rPr>
        <w:t>يشرب</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06D1D">
      <w:pPr>
        <w:pStyle w:val="libNormal"/>
        <w:rPr>
          <w:rtl/>
        </w:rPr>
      </w:pPr>
      <w:r w:rsidRPr="009746DC">
        <w:rPr>
          <w:rtl/>
        </w:rPr>
        <w:t>للفاسق ، ومن في منه تفضيلية ، وإليك متعلق باسكن ، وقيل : اكتفي بذكر من التفضيلية وما يليها في الأخير اختصارا ، وليس بحسن ،</w:t>
      </w:r>
      <w:r>
        <w:rPr>
          <w:rtl/>
        </w:rPr>
        <w:t xml:space="preserve"> و</w:t>
      </w:r>
      <w:r w:rsidRPr="00C875FB">
        <w:rPr>
          <w:rtl/>
        </w:rPr>
        <w:t>إبراهيم</w:t>
      </w:r>
      <w:r w:rsidRPr="009746DC">
        <w:rPr>
          <w:rtl/>
        </w:rPr>
        <w:t xml:space="preserve"> من كتاب المتو</w:t>
      </w:r>
      <w:r w:rsidR="006A0B61">
        <w:rPr>
          <w:rtl/>
        </w:rPr>
        <w:t xml:space="preserve">كلّ </w:t>
      </w:r>
      <w:r w:rsidRPr="009746DC">
        <w:rPr>
          <w:rtl/>
        </w:rPr>
        <w:t xml:space="preserve">، وفي الإرشاد وكتب إبراهيم بن العباس في جمادى الآخر سنة ثلاث وأربعين ومائتين ، وهذا </w:t>
      </w:r>
      <w:r w:rsidR="00850EDE">
        <w:rPr>
          <w:rtl/>
        </w:rPr>
        <w:t xml:space="preserve">يدلّ </w:t>
      </w:r>
      <w:r w:rsidR="00D83B35">
        <w:rPr>
          <w:rtl/>
        </w:rPr>
        <w:t xml:space="preserve">علىّ </w:t>
      </w:r>
      <w:r w:rsidR="00D8033E">
        <w:rPr>
          <w:rtl/>
        </w:rPr>
        <w:t xml:space="preserve">ان </w:t>
      </w:r>
      <w:r w:rsidRPr="009746DC">
        <w:rPr>
          <w:rtl/>
        </w:rPr>
        <w:t xml:space="preserve">التاريخ الأول </w:t>
      </w:r>
      <w:r w:rsidR="00551E04">
        <w:rPr>
          <w:rtl/>
        </w:rPr>
        <w:t xml:space="preserve">أيضاً كان </w:t>
      </w:r>
      <w:r w:rsidRPr="009746DC">
        <w:rPr>
          <w:rtl/>
        </w:rPr>
        <w:t>تاريخ الكتاب.</w:t>
      </w:r>
    </w:p>
    <w:p w:rsidR="00B717C7" w:rsidRPr="009746DC" w:rsidRDefault="00B717C7" w:rsidP="00A06D1D">
      <w:pPr>
        <w:pStyle w:val="libNormal"/>
        <w:rPr>
          <w:rtl/>
          <w:lang w:bidi="fa-IR"/>
        </w:rPr>
      </w:pPr>
      <w:r w:rsidRPr="00A06D1D">
        <w:rPr>
          <w:rStyle w:val="libBold1Char"/>
          <w:rtl/>
        </w:rPr>
        <w:t>الحديث الثامن :</w:t>
      </w:r>
      <w:r w:rsidRPr="009746DC">
        <w:rPr>
          <w:rtl/>
          <w:lang w:bidi="fa-IR"/>
        </w:rPr>
        <w:t xml:space="preserve"> مجهول.</w:t>
      </w:r>
    </w:p>
    <w:p w:rsidR="00B717C7" w:rsidRPr="009746DC" w:rsidRDefault="00B717C7" w:rsidP="00A06D1D">
      <w:pPr>
        <w:pStyle w:val="libNormal"/>
        <w:rPr>
          <w:rtl/>
        </w:rPr>
      </w:pPr>
      <w:r w:rsidRPr="00C875FB">
        <w:rPr>
          <w:rtl/>
        </w:rPr>
        <w:t>قوله : أعياني ،</w:t>
      </w:r>
      <w:r w:rsidRPr="009746DC">
        <w:rPr>
          <w:rtl/>
        </w:rPr>
        <w:t xml:space="preserve"> أي أعجزني وحيرني ، قال الجوهري : عي بأمره وعيي إذا لم يهتد لوجهه ، وداء عياء أي صعب لا دواء له ، كأنه أعيى الأطباء ، </w:t>
      </w:r>
      <w:r w:rsidRPr="00C875FB">
        <w:rPr>
          <w:rtl/>
        </w:rPr>
        <w:t>وقال : نادمني</w:t>
      </w:r>
      <w:r w:rsidRPr="009746DC">
        <w:rPr>
          <w:rtl/>
        </w:rPr>
        <w:t xml:space="preserve"> </w:t>
      </w:r>
      <w:r w:rsidR="00BF0D7C">
        <w:rPr>
          <w:rtl/>
        </w:rPr>
        <w:t xml:space="preserve">فلان </w:t>
      </w:r>
      <w:r w:rsidR="00D83B35">
        <w:rPr>
          <w:rtl/>
        </w:rPr>
        <w:t xml:space="preserve">علىّ </w:t>
      </w:r>
      <w:r w:rsidRPr="009746DC">
        <w:rPr>
          <w:rtl/>
        </w:rPr>
        <w:t>الشراب فهو نديمي وندماني ، ويقال : المنادمة مقلوبة من المدامنة لأنه يدمن شرب الشراب مع نديمه وفي القاموس نادمه منادمة ونداما</w:t>
      </w:r>
      <w:r w:rsidR="000A0E20">
        <w:rPr>
          <w:rFonts w:hint="cs"/>
          <w:rtl/>
        </w:rPr>
        <w:t>ً</w:t>
      </w:r>
      <w:r w:rsidRPr="009746DC">
        <w:rPr>
          <w:rtl/>
        </w:rPr>
        <w:t xml:space="preserve"> جالسة </w:t>
      </w:r>
      <w:r w:rsidR="00D83B35">
        <w:rPr>
          <w:rtl/>
        </w:rPr>
        <w:t xml:space="preserve">علىّ </w:t>
      </w:r>
      <w:r w:rsidRPr="009746DC">
        <w:rPr>
          <w:rtl/>
        </w:rPr>
        <w:t>الشراب والمراد بالشرب شرب الخ</w:t>
      </w:r>
      <w:r w:rsidR="00850EDE">
        <w:rPr>
          <w:rtl/>
        </w:rPr>
        <w:t xml:space="preserve">مرّ </w:t>
      </w:r>
      <w:r w:rsidRPr="009746DC">
        <w:rPr>
          <w:rtl/>
        </w:rPr>
        <w:t xml:space="preserve">والنبيذ </w:t>
      </w:r>
      <w:r w:rsidR="00551E04">
        <w:rPr>
          <w:rtl/>
        </w:rPr>
        <w:t xml:space="preserve">وكان </w:t>
      </w:r>
      <w:r w:rsidRPr="009746DC">
        <w:rPr>
          <w:rtl/>
        </w:rPr>
        <w:t>المراد بالمنادمة الحضور في مجلس الشراب و</w:t>
      </w:r>
      <w:r w:rsidR="00D8033E">
        <w:rPr>
          <w:rtl/>
        </w:rPr>
        <w:t xml:space="preserve">ان </w:t>
      </w:r>
      <w:r w:rsidRPr="009746DC">
        <w:rPr>
          <w:rtl/>
        </w:rPr>
        <w:t>لم يشرب</w:t>
      </w:r>
      <w:r>
        <w:rPr>
          <w:rtl/>
        </w:rPr>
        <w:t xml:space="preserve"> </w:t>
      </w:r>
      <w:r w:rsidRPr="00C875FB">
        <w:rPr>
          <w:rtl/>
        </w:rPr>
        <w:t>« فرصة في هذا »</w:t>
      </w:r>
      <w:r w:rsidRPr="009746DC">
        <w:rPr>
          <w:rtl/>
        </w:rPr>
        <w:t xml:space="preserve"> أي لتكليفه بالشرب أو المنادمة لاته</w:t>
      </w:r>
      <w:r w:rsidR="00551E04">
        <w:rPr>
          <w:rtl/>
        </w:rPr>
        <w:t xml:space="preserve">أمّه </w:t>
      </w:r>
      <w:r w:rsidRPr="009746DC">
        <w:rPr>
          <w:rtl/>
        </w:rPr>
        <w:t xml:space="preserve">بقبيح ، </w:t>
      </w:r>
      <w:r w:rsidRPr="00C875FB">
        <w:rPr>
          <w:rtl/>
        </w:rPr>
        <w:t>وموسى</w:t>
      </w:r>
      <w:r w:rsidRPr="009746DC">
        <w:rPr>
          <w:rtl/>
        </w:rPr>
        <w:t xml:space="preserve"> هو المشهور بالمبرقع ابن أبي جعفر الثاني ، وقبره بقم معروف ، وقال صاحب عمدة الطالب : وأما موسى المبرقع ابن </w:t>
      </w:r>
      <w:r w:rsidR="00551E04">
        <w:rPr>
          <w:rtl/>
        </w:rPr>
        <w:t xml:space="preserve">محمّد </w:t>
      </w:r>
      <w:r w:rsidRPr="009746DC">
        <w:rPr>
          <w:rtl/>
        </w:rPr>
        <w:t xml:space="preserve">الجواد </w:t>
      </w:r>
      <w:r w:rsidR="00850EDE">
        <w:rPr>
          <w:rStyle w:val="libAlaemChar"/>
          <w:rtl/>
        </w:rPr>
        <w:t xml:space="preserve">عليه‌السلام </w:t>
      </w:r>
      <w:r w:rsidRPr="009746DC">
        <w:rPr>
          <w:rtl/>
        </w:rPr>
        <w:t>فهو ل</w:t>
      </w:r>
      <w:r w:rsidR="00551E04">
        <w:rPr>
          <w:rtl/>
        </w:rPr>
        <w:t xml:space="preserve">أمّ </w:t>
      </w:r>
      <w:r w:rsidRPr="009746DC">
        <w:rPr>
          <w:rtl/>
        </w:rPr>
        <w:t xml:space="preserve">ولد ، مات بقم وقبره بها ، ويقال لولده : الرضويون وهم بقم </w:t>
      </w:r>
      <w:r w:rsidR="000164B7">
        <w:rPr>
          <w:rtl/>
        </w:rPr>
        <w:t xml:space="preserve">إلّا </w:t>
      </w:r>
      <w:r w:rsidRPr="009746DC">
        <w:rPr>
          <w:rtl/>
        </w:rPr>
        <w:t>من شذ منهم إلى غيرها.</w:t>
      </w:r>
    </w:p>
    <w:p w:rsidR="00B717C7" w:rsidRPr="009746DC" w:rsidRDefault="00B717C7" w:rsidP="00A06D1D">
      <w:pPr>
        <w:pStyle w:val="libNormal"/>
        <w:rPr>
          <w:rtl/>
        </w:rPr>
      </w:pPr>
      <w:r w:rsidRPr="009746DC">
        <w:rPr>
          <w:rtl/>
        </w:rPr>
        <w:t xml:space="preserve">وقال الحسن بن </w:t>
      </w:r>
      <w:r w:rsidR="00551E04">
        <w:rPr>
          <w:rtl/>
        </w:rPr>
        <w:t xml:space="preserve">عليّ </w:t>
      </w:r>
      <w:r w:rsidRPr="009746DC">
        <w:rPr>
          <w:rtl/>
        </w:rPr>
        <w:t xml:space="preserve">القمي </w:t>
      </w:r>
      <w:r>
        <w:rPr>
          <w:rtl/>
        </w:rPr>
        <w:t>(ره)</w:t>
      </w:r>
      <w:r w:rsidRPr="009746DC">
        <w:rPr>
          <w:rtl/>
        </w:rPr>
        <w:t xml:space="preserve"> في ترجمة تاريخ قم نقلا عن </w:t>
      </w:r>
      <w:r w:rsidR="00F00D81">
        <w:rPr>
          <w:rtl/>
        </w:rPr>
        <w:t>الرّضا</w:t>
      </w:r>
      <w:r w:rsidRPr="009746DC">
        <w:rPr>
          <w:rtl/>
        </w:rPr>
        <w:t xml:space="preserve">ئية للحسين بن </w:t>
      </w:r>
      <w:r w:rsidR="00551E04">
        <w:rPr>
          <w:rtl/>
        </w:rPr>
        <w:t xml:space="preserve">محمّد </w:t>
      </w:r>
      <w:r w:rsidRPr="009746DC">
        <w:rPr>
          <w:rtl/>
        </w:rPr>
        <w:t xml:space="preserve">بن نصر : أول من انتقل من الكوفة إلى قم من السادات الرضوية </w:t>
      </w:r>
      <w:r w:rsidR="00551E04">
        <w:rPr>
          <w:rtl/>
        </w:rPr>
        <w:t xml:space="preserve">كان </w:t>
      </w:r>
      <w:r w:rsidRPr="009746DC">
        <w:rPr>
          <w:rtl/>
        </w:rPr>
        <w:t xml:space="preserve">أبا جعفر موسى بن </w:t>
      </w:r>
      <w:r w:rsidR="00551E04">
        <w:rPr>
          <w:rtl/>
        </w:rPr>
        <w:t xml:space="preserve">محمّد </w:t>
      </w:r>
      <w:r w:rsidRPr="009746DC">
        <w:rPr>
          <w:rtl/>
        </w:rPr>
        <w:t xml:space="preserve">بن </w:t>
      </w:r>
      <w:r w:rsidR="00551E04">
        <w:rPr>
          <w:rtl/>
        </w:rPr>
        <w:t xml:space="preserve">عليّ </w:t>
      </w:r>
      <w:r w:rsidR="00F00D81">
        <w:rPr>
          <w:rtl/>
        </w:rPr>
        <w:t>الرّضا</w:t>
      </w:r>
      <w:r w:rsidRPr="009746DC">
        <w:rPr>
          <w:rtl/>
        </w:rPr>
        <w:t xml:space="preserve"> </w:t>
      </w:r>
      <w:r w:rsidR="00850EDE">
        <w:rPr>
          <w:rStyle w:val="libAlaemChar"/>
          <w:rtl/>
        </w:rPr>
        <w:t xml:space="preserve">عليه‌السلام </w:t>
      </w:r>
      <w:r w:rsidRPr="009746DC">
        <w:rPr>
          <w:rtl/>
        </w:rPr>
        <w:t xml:space="preserve">في </w:t>
      </w:r>
      <w:r w:rsidR="003928AF">
        <w:rPr>
          <w:rtl/>
        </w:rPr>
        <w:t xml:space="preserve">ستّ </w:t>
      </w:r>
      <w:r w:rsidRPr="009746DC">
        <w:rPr>
          <w:rtl/>
        </w:rPr>
        <w:t xml:space="preserve">وخمسين ومائتين ، </w:t>
      </w:r>
      <w:r w:rsidR="00551E04">
        <w:rPr>
          <w:rtl/>
        </w:rPr>
        <w:t xml:space="preserve">وكان </w:t>
      </w:r>
      <w:r w:rsidRPr="009746DC">
        <w:rPr>
          <w:rtl/>
        </w:rPr>
        <w:t xml:space="preserve">يسدل </w:t>
      </w:r>
      <w:r w:rsidR="00D83B35">
        <w:rPr>
          <w:rtl/>
        </w:rPr>
        <w:t xml:space="preserve">علىّ </w:t>
      </w:r>
      <w:r w:rsidRPr="009746DC">
        <w:rPr>
          <w:rtl/>
        </w:rPr>
        <w:t>وجهه برقعا دائما</w:t>
      </w:r>
      <w:r w:rsidR="000A0E20">
        <w:rPr>
          <w:rFonts w:hint="cs"/>
          <w:rtl/>
        </w:rPr>
        <w:t>ً</w:t>
      </w:r>
      <w:r w:rsidRPr="009746DC">
        <w:rPr>
          <w:rtl/>
        </w:rPr>
        <w:t xml:space="preserve"> ، فأرسلت إليه العرب </w:t>
      </w:r>
      <w:r w:rsidR="00D8033E">
        <w:rPr>
          <w:rtl/>
        </w:rPr>
        <w:t xml:space="preserve">ان </w:t>
      </w:r>
      <w:r w:rsidRPr="009746DC">
        <w:rPr>
          <w:rtl/>
        </w:rPr>
        <w:t>اخرج من مدينتنا وجوارنا ، فرفع البرقع من وجهه فلم يعرفوه ، فانتقل عنهم إلى كاش</w:t>
      </w:r>
      <w:r w:rsidR="00D8033E">
        <w:rPr>
          <w:rtl/>
        </w:rPr>
        <w:t xml:space="preserve">ان </w:t>
      </w:r>
      <w:r w:rsidRPr="009746DC">
        <w:rPr>
          <w:rtl/>
        </w:rPr>
        <w:t>فأكرمه أحمد بن عبد العزيز بن</w:t>
      </w:r>
    </w:p>
    <w:p w:rsidR="008930D5" w:rsidRDefault="008930D5" w:rsidP="008930D5">
      <w:pPr>
        <w:pStyle w:val="libNormal"/>
        <w:rPr>
          <w:rtl/>
        </w:rPr>
      </w:pPr>
      <w:r>
        <w:rPr>
          <w:rtl/>
        </w:rPr>
        <w:br w:type="page"/>
      </w:r>
    </w:p>
    <w:p w:rsidR="00B717C7" w:rsidRPr="009746DC" w:rsidRDefault="00B717C7" w:rsidP="00832EAE">
      <w:pPr>
        <w:pStyle w:val="libNormal"/>
        <w:rPr>
          <w:rtl/>
        </w:rPr>
      </w:pPr>
      <w:r w:rsidRPr="009746DC">
        <w:rPr>
          <w:rtl/>
        </w:rPr>
        <w:lastRenderedPageBreak/>
        <w:t>معي أو ينادمني أو أجد منه فرصة في هذا فقالوا له ف</w:t>
      </w:r>
      <w:r w:rsidR="00D8033E">
        <w:rPr>
          <w:rtl/>
        </w:rPr>
        <w:t xml:space="preserve">ان </w:t>
      </w:r>
      <w:r w:rsidRPr="009746DC">
        <w:rPr>
          <w:rtl/>
        </w:rPr>
        <w:t>لم تجد منه فهذا أخوه موسى قصاف عزاف</w:t>
      </w:r>
      <w:r>
        <w:rPr>
          <w:rtl/>
        </w:rPr>
        <w:t xml:space="preserve"> </w:t>
      </w:r>
      <w:r w:rsidRPr="009746DC">
        <w:rPr>
          <w:rtl/>
        </w:rPr>
        <w:t>يأ</w:t>
      </w:r>
      <w:r w:rsidR="006A0B61">
        <w:rPr>
          <w:rtl/>
        </w:rPr>
        <w:t xml:space="preserve">كلّ </w:t>
      </w:r>
      <w:r w:rsidRPr="009746DC">
        <w:rPr>
          <w:rtl/>
        </w:rPr>
        <w:t xml:space="preserve">ويشرب ويتعشق قال ابعثوا إليه فجيئوا به </w:t>
      </w:r>
      <w:r w:rsidR="00FE5F86">
        <w:rPr>
          <w:rtl/>
        </w:rPr>
        <w:t xml:space="preserve">حتّى </w:t>
      </w:r>
      <w:r w:rsidRPr="009746DC">
        <w:rPr>
          <w:rtl/>
        </w:rPr>
        <w:t xml:space="preserve">نموه به </w:t>
      </w:r>
      <w:r w:rsidR="00D83B35">
        <w:rPr>
          <w:rtl/>
        </w:rPr>
        <w:t xml:space="preserve">علىّ </w:t>
      </w:r>
      <w:r w:rsidRPr="009746DC">
        <w:rPr>
          <w:rtl/>
        </w:rPr>
        <w:t xml:space="preserve">الناس ونقول ابن </w:t>
      </w:r>
      <w:r w:rsidR="00F00D81">
        <w:rPr>
          <w:rtl/>
        </w:rPr>
        <w:t>الرّضا</w:t>
      </w:r>
      <w:r w:rsidRPr="009746DC">
        <w:rPr>
          <w:rtl/>
        </w:rPr>
        <w:t xml:space="preserve"> فكتب إليه وأشخص مكرما وتلقاه جميع بني هاشم والقواد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32EAE">
      <w:pPr>
        <w:pStyle w:val="libNormal"/>
        <w:rPr>
          <w:rtl/>
        </w:rPr>
      </w:pPr>
      <w:r w:rsidRPr="009746DC">
        <w:rPr>
          <w:rtl/>
        </w:rPr>
        <w:t>دلف العجلي ورح</w:t>
      </w:r>
      <w:r w:rsidR="00832EAE">
        <w:rPr>
          <w:rFonts w:hint="cs"/>
          <w:rtl/>
        </w:rPr>
        <w:t>ّ</w:t>
      </w:r>
      <w:r w:rsidRPr="009746DC">
        <w:rPr>
          <w:rtl/>
        </w:rPr>
        <w:t>ب به ووهبه خلاعا</w:t>
      </w:r>
      <w:r w:rsidR="00832EAE">
        <w:rPr>
          <w:rFonts w:hint="cs"/>
          <w:rtl/>
        </w:rPr>
        <w:t>ً</w:t>
      </w:r>
      <w:r w:rsidRPr="009746DC">
        <w:rPr>
          <w:rtl/>
        </w:rPr>
        <w:t xml:space="preserve"> فأخره وأفراسا جيادا</w:t>
      </w:r>
      <w:r w:rsidR="00832EAE">
        <w:rPr>
          <w:rFonts w:hint="cs"/>
          <w:rtl/>
        </w:rPr>
        <w:t>ً</w:t>
      </w:r>
      <w:r w:rsidRPr="009746DC">
        <w:rPr>
          <w:rtl/>
        </w:rPr>
        <w:t xml:space="preserve"> ، ووظ</w:t>
      </w:r>
      <w:r w:rsidR="00832EAE">
        <w:rPr>
          <w:rFonts w:hint="cs"/>
          <w:rtl/>
        </w:rPr>
        <w:t>ّ</w:t>
      </w:r>
      <w:r w:rsidRPr="009746DC">
        <w:rPr>
          <w:rtl/>
        </w:rPr>
        <w:t xml:space="preserve">فه في </w:t>
      </w:r>
      <w:r w:rsidR="006A0B61">
        <w:rPr>
          <w:rtl/>
        </w:rPr>
        <w:t xml:space="preserve">كلّ </w:t>
      </w:r>
      <w:r w:rsidRPr="009746DC">
        <w:rPr>
          <w:rtl/>
        </w:rPr>
        <w:t>سنة ألف مثقال من الذهب وفرسا</w:t>
      </w:r>
      <w:r w:rsidR="00832EAE">
        <w:rPr>
          <w:rFonts w:hint="cs"/>
          <w:rtl/>
        </w:rPr>
        <w:t>ً</w:t>
      </w:r>
      <w:r w:rsidRPr="009746DC">
        <w:rPr>
          <w:rtl/>
        </w:rPr>
        <w:t xml:space="preserve"> مسرجا</w:t>
      </w:r>
      <w:r w:rsidR="00832EAE">
        <w:rPr>
          <w:rFonts w:hint="cs"/>
          <w:rtl/>
        </w:rPr>
        <w:t>ً</w:t>
      </w:r>
      <w:r w:rsidRPr="009746DC">
        <w:rPr>
          <w:rtl/>
        </w:rPr>
        <w:t xml:space="preserve"> ، فدخل بقم بعد خروج موسى منه أبو الصديم الحسين بن </w:t>
      </w:r>
      <w:r w:rsidR="00551E04">
        <w:rPr>
          <w:rtl/>
        </w:rPr>
        <w:t xml:space="preserve">عليّ </w:t>
      </w:r>
      <w:r w:rsidRPr="009746DC">
        <w:rPr>
          <w:rtl/>
        </w:rPr>
        <w:t xml:space="preserve">بن آدم ورجل آخر من رؤساء العرب وأنبأهم </w:t>
      </w:r>
      <w:r w:rsidR="00D83B35">
        <w:rPr>
          <w:rtl/>
        </w:rPr>
        <w:t xml:space="preserve">علىّ </w:t>
      </w:r>
      <w:r w:rsidRPr="009746DC">
        <w:rPr>
          <w:rtl/>
        </w:rPr>
        <w:t>إخراجه ، فأرسلوا رؤساء العرب لطلب موسى وردوه إلى قم واعتذروا منه وأكرموه ، واشتروا من مالهم له دارا ووهبوا له سهاما</w:t>
      </w:r>
      <w:r w:rsidR="00832EAE">
        <w:rPr>
          <w:rFonts w:hint="cs"/>
          <w:rtl/>
        </w:rPr>
        <w:t>ً</w:t>
      </w:r>
      <w:r w:rsidRPr="009746DC">
        <w:rPr>
          <w:rtl/>
        </w:rPr>
        <w:t xml:space="preserve"> من قرى ه</w:t>
      </w:r>
      <w:r w:rsidR="003928AF">
        <w:rPr>
          <w:rtl/>
        </w:rPr>
        <w:t xml:space="preserve">برّد </w:t>
      </w:r>
      <w:r w:rsidRPr="009746DC">
        <w:rPr>
          <w:rtl/>
        </w:rPr>
        <w:t>وأندريق</w:t>
      </w:r>
      <w:r w:rsidR="00D8033E">
        <w:rPr>
          <w:rtl/>
        </w:rPr>
        <w:t xml:space="preserve">ان </w:t>
      </w:r>
      <w:r w:rsidRPr="009746DC">
        <w:rPr>
          <w:rtl/>
        </w:rPr>
        <w:t>وكارجه ، وأعطوه عشرين ألف درهم واشترى ضياعا</w:t>
      </w:r>
      <w:r w:rsidR="00832EAE">
        <w:rPr>
          <w:rFonts w:hint="cs"/>
          <w:rtl/>
        </w:rPr>
        <w:t>ً</w:t>
      </w:r>
      <w:r w:rsidRPr="009746DC">
        <w:rPr>
          <w:rtl/>
        </w:rPr>
        <w:t xml:space="preserve"> كثيرة ، فأتته أخواته زينب و</w:t>
      </w:r>
      <w:r w:rsidR="00551E04">
        <w:rPr>
          <w:rtl/>
        </w:rPr>
        <w:t xml:space="preserve">أمّ محمّد </w:t>
      </w:r>
      <w:r w:rsidRPr="009746DC">
        <w:rPr>
          <w:rtl/>
        </w:rPr>
        <w:t xml:space="preserve">وميمونة بنات الجواد </w:t>
      </w:r>
      <w:r w:rsidR="00850EDE">
        <w:rPr>
          <w:rStyle w:val="libAlaemChar"/>
          <w:rtl/>
        </w:rPr>
        <w:t xml:space="preserve">عليه‌السلام </w:t>
      </w:r>
      <w:r w:rsidRPr="009746DC">
        <w:rPr>
          <w:rtl/>
        </w:rPr>
        <w:t>ونزلن عنده ، ف</w:t>
      </w:r>
      <w:r w:rsidR="00FE5F86">
        <w:rPr>
          <w:rtl/>
        </w:rPr>
        <w:t xml:space="preserve">لـمّا </w:t>
      </w:r>
      <w:r w:rsidRPr="009746DC">
        <w:rPr>
          <w:rtl/>
        </w:rPr>
        <w:t xml:space="preserve">متن دفن عند فاطمة بنت موسى بن جعفر </w:t>
      </w:r>
      <w:r w:rsidR="00632E02" w:rsidRPr="00632E02">
        <w:rPr>
          <w:rStyle w:val="libAlaemChar"/>
          <w:rFonts w:hint="cs"/>
          <w:rtl/>
        </w:rPr>
        <w:t>عليهم‌السلام</w:t>
      </w:r>
      <w:r w:rsidR="00C17164" w:rsidRPr="00C17164">
        <w:rPr>
          <w:rStyle w:val="libAlaemChar"/>
          <w:rFonts w:hint="cs"/>
          <w:rtl/>
        </w:rPr>
        <w:t xml:space="preserve"> </w:t>
      </w:r>
      <w:r w:rsidR="00045410">
        <w:rPr>
          <w:rtl/>
        </w:rPr>
        <w:t xml:space="preserve">وأقام </w:t>
      </w:r>
      <w:r w:rsidRPr="009746DC">
        <w:rPr>
          <w:rtl/>
        </w:rPr>
        <w:t xml:space="preserve">موسى بقم </w:t>
      </w:r>
      <w:r w:rsidR="00FE5F86">
        <w:rPr>
          <w:rtl/>
        </w:rPr>
        <w:t xml:space="preserve">حتّى </w:t>
      </w:r>
      <w:r w:rsidRPr="009746DC">
        <w:rPr>
          <w:rtl/>
        </w:rPr>
        <w:t>مات ليلة الأربعاء ل</w:t>
      </w:r>
      <w:r w:rsidR="00551E04">
        <w:rPr>
          <w:rtl/>
        </w:rPr>
        <w:t xml:space="preserve">ثمان </w:t>
      </w:r>
      <w:r w:rsidRPr="009746DC">
        <w:rPr>
          <w:rtl/>
        </w:rPr>
        <w:t xml:space="preserve">ليال بقين من ربيع الآخر سنة </w:t>
      </w:r>
      <w:r w:rsidR="003928AF">
        <w:rPr>
          <w:rtl/>
        </w:rPr>
        <w:t xml:space="preserve">ستّ </w:t>
      </w:r>
      <w:r w:rsidRPr="009746DC">
        <w:rPr>
          <w:rtl/>
        </w:rPr>
        <w:t>وتسعين ومائتين ودفن في داره وهو المشهد المعروف اليوم ، انتهى.</w:t>
      </w:r>
    </w:p>
    <w:p w:rsidR="00B717C7" w:rsidRPr="009746DC" w:rsidRDefault="00B717C7" w:rsidP="00832EAE">
      <w:pPr>
        <w:pStyle w:val="libNormal"/>
        <w:rPr>
          <w:rtl/>
        </w:rPr>
      </w:pPr>
      <w:r w:rsidRPr="009746DC">
        <w:rPr>
          <w:rtl/>
        </w:rPr>
        <w:t xml:space="preserve">وفي القاموس : </w:t>
      </w:r>
      <w:r w:rsidRPr="00C875FB">
        <w:rPr>
          <w:rtl/>
        </w:rPr>
        <w:t>القصوف</w:t>
      </w:r>
      <w:r w:rsidRPr="009746DC">
        <w:rPr>
          <w:rtl/>
        </w:rPr>
        <w:t xml:space="preserve"> الإقامة في الأ</w:t>
      </w:r>
      <w:r w:rsidR="006A0B61">
        <w:rPr>
          <w:rtl/>
        </w:rPr>
        <w:t xml:space="preserve">كلّ </w:t>
      </w:r>
      <w:r w:rsidRPr="009746DC">
        <w:rPr>
          <w:rtl/>
        </w:rPr>
        <w:t xml:space="preserve">والشرب ، وأما القصف من اللهو فغير عربي ، وفي الصحاح القصف الكسر والقصف اللهو واللعب ، يقال : أنها مولدة ، وقال : </w:t>
      </w:r>
      <w:r w:rsidRPr="00C875FB">
        <w:rPr>
          <w:rtl/>
        </w:rPr>
        <w:t>المعازف</w:t>
      </w:r>
      <w:r w:rsidRPr="009746DC">
        <w:rPr>
          <w:rtl/>
        </w:rPr>
        <w:t xml:space="preserve"> الملاهي والعازف اللاعب بها والمغني ، وسحاب عزاف يسمع منه عزيف الرعد ، وهو دوية.</w:t>
      </w:r>
    </w:p>
    <w:p w:rsidR="00B717C7" w:rsidRPr="009746DC" w:rsidRDefault="00B717C7" w:rsidP="00832EAE">
      <w:pPr>
        <w:pStyle w:val="libNormal"/>
        <w:rPr>
          <w:rtl/>
        </w:rPr>
      </w:pPr>
      <w:r w:rsidRPr="00C875FB">
        <w:rPr>
          <w:rtl/>
        </w:rPr>
        <w:t>« يأ</w:t>
      </w:r>
      <w:r w:rsidR="006A0B61">
        <w:rPr>
          <w:rtl/>
        </w:rPr>
        <w:t xml:space="preserve">كلّ </w:t>
      </w:r>
      <w:r w:rsidRPr="00C875FB">
        <w:rPr>
          <w:rtl/>
        </w:rPr>
        <w:t>ويشرب »</w:t>
      </w:r>
      <w:r w:rsidRPr="009746DC">
        <w:rPr>
          <w:rtl/>
        </w:rPr>
        <w:t xml:space="preserve"> أي ما لا يحل أو لا يبالي بما أ</w:t>
      </w:r>
      <w:r w:rsidR="006A0B61">
        <w:rPr>
          <w:rtl/>
        </w:rPr>
        <w:t xml:space="preserve">كلّ </w:t>
      </w:r>
      <w:r w:rsidRPr="009746DC">
        <w:rPr>
          <w:rtl/>
        </w:rPr>
        <w:t>وشرب</w:t>
      </w:r>
      <w:r>
        <w:rPr>
          <w:rtl/>
        </w:rPr>
        <w:t xml:space="preserve"> و</w:t>
      </w:r>
      <w:r w:rsidRPr="00C875FB">
        <w:rPr>
          <w:rtl/>
        </w:rPr>
        <w:t>التعشق</w:t>
      </w:r>
      <w:r w:rsidRPr="009746DC">
        <w:rPr>
          <w:rtl/>
        </w:rPr>
        <w:t xml:space="preserve"> </w:t>
      </w:r>
      <w:r w:rsidR="00710CB8">
        <w:rPr>
          <w:rtl/>
        </w:rPr>
        <w:t>تكلّف</w:t>
      </w:r>
      <w:r w:rsidRPr="009746DC">
        <w:rPr>
          <w:rtl/>
        </w:rPr>
        <w:t xml:space="preserve"> العشق وإظهاره</w:t>
      </w:r>
      <w:r>
        <w:rPr>
          <w:rtl/>
        </w:rPr>
        <w:t xml:space="preserve"> و</w:t>
      </w:r>
      <w:r w:rsidRPr="00C875FB">
        <w:rPr>
          <w:rtl/>
        </w:rPr>
        <w:t>التمويه</w:t>
      </w:r>
      <w:r w:rsidRPr="009746DC">
        <w:rPr>
          <w:rtl/>
        </w:rPr>
        <w:t xml:space="preserve"> التلبيس</w:t>
      </w:r>
      <w:r>
        <w:rPr>
          <w:rtl/>
        </w:rPr>
        <w:t xml:space="preserve"> </w:t>
      </w:r>
      <w:r w:rsidRPr="00C875FB">
        <w:rPr>
          <w:rtl/>
        </w:rPr>
        <w:t xml:space="preserve">« ابن </w:t>
      </w:r>
      <w:r w:rsidR="00F00D81">
        <w:rPr>
          <w:rtl/>
        </w:rPr>
        <w:t>الرّضا</w:t>
      </w:r>
      <w:r w:rsidRPr="00C875FB">
        <w:rPr>
          <w:rtl/>
        </w:rPr>
        <w:t xml:space="preserve"> »</w:t>
      </w:r>
      <w:r w:rsidRPr="009746DC">
        <w:rPr>
          <w:rtl/>
        </w:rPr>
        <w:t xml:space="preserve"> بره محذوف أي فعل كذا و</w:t>
      </w:r>
      <w:r w:rsidRPr="00C875FB">
        <w:rPr>
          <w:rtl/>
        </w:rPr>
        <w:t xml:space="preserve"> « تلقاه »</w:t>
      </w:r>
      <w:r w:rsidRPr="009746DC">
        <w:rPr>
          <w:rtl/>
        </w:rPr>
        <w:t xml:space="preserve"> أي استقبله والقواد رؤساء العسكر ، والناس مبتدأ والظرف خبره ، والجملة حالية أي الناس كانوا فيه </w:t>
      </w:r>
      <w:r w:rsidR="00D83B35">
        <w:rPr>
          <w:rtl/>
        </w:rPr>
        <w:t xml:space="preserve">علىّ </w:t>
      </w:r>
      <w:r w:rsidRPr="009746DC">
        <w:rPr>
          <w:rtl/>
        </w:rPr>
        <w:t xml:space="preserve">هذا الاعتقاد ، أو الناس عطف </w:t>
      </w:r>
      <w:r w:rsidR="00D83B35">
        <w:rPr>
          <w:rtl/>
        </w:rPr>
        <w:t xml:space="preserve">علىّ </w:t>
      </w:r>
      <w:r w:rsidRPr="009746DC">
        <w:rPr>
          <w:rtl/>
        </w:rPr>
        <w:t xml:space="preserve">القواد والظرف حال أو متعلق بكتب ، وأشخص أي طلبوه </w:t>
      </w:r>
      <w:r w:rsidR="00D83B35">
        <w:rPr>
          <w:rtl/>
        </w:rPr>
        <w:t xml:space="preserve">علىّ </w:t>
      </w:r>
      <w:r w:rsidRPr="009746DC">
        <w:rPr>
          <w:rtl/>
        </w:rPr>
        <w:t xml:space="preserve">هذا الشرط أو طلبه الملعون </w:t>
      </w:r>
      <w:r w:rsidR="00D83B35">
        <w:rPr>
          <w:rtl/>
        </w:rPr>
        <w:t xml:space="preserve">علىّ </w:t>
      </w:r>
      <w:r w:rsidRPr="009746DC">
        <w:rPr>
          <w:rtl/>
        </w:rPr>
        <w:t>هذا العزم والنية ، وفي الإرشاد وال</w:t>
      </w:r>
      <w:r w:rsidR="00CE1B2F">
        <w:rPr>
          <w:rtl/>
        </w:rPr>
        <w:t xml:space="preserve">إعلام </w:t>
      </w:r>
      <w:r w:rsidRPr="009746DC">
        <w:rPr>
          <w:rtl/>
        </w:rPr>
        <w:t xml:space="preserve">فقال له بعض من حضر : </w:t>
      </w:r>
      <w:r w:rsidR="00D8033E">
        <w:rPr>
          <w:rtl/>
        </w:rPr>
        <w:t xml:space="preserve">ان </w:t>
      </w:r>
      <w:r w:rsidRPr="009746DC">
        <w:rPr>
          <w:rtl/>
        </w:rPr>
        <w:t xml:space="preserve">لم تجد من ابن </w:t>
      </w:r>
      <w:r w:rsidR="00F00D81">
        <w:rPr>
          <w:rtl/>
        </w:rPr>
        <w:t>الرّضا</w:t>
      </w:r>
      <w:r w:rsidRPr="009746DC">
        <w:rPr>
          <w:rtl/>
        </w:rPr>
        <w:t xml:space="preserve"> ما تريده من هذا الحال فهذا أخوه موسى قصاف عزاف يأ</w:t>
      </w:r>
      <w:r w:rsidR="006A0B61">
        <w:rPr>
          <w:rtl/>
        </w:rPr>
        <w:t xml:space="preserve">كلّ </w:t>
      </w:r>
      <w:r w:rsidRPr="009746DC">
        <w:rPr>
          <w:rtl/>
        </w:rPr>
        <w:t>ويشرب ويعشق ويتخالع فأحضره</w:t>
      </w:r>
    </w:p>
    <w:p w:rsidR="008930D5" w:rsidRDefault="008930D5" w:rsidP="008930D5">
      <w:pPr>
        <w:pStyle w:val="libNormal"/>
        <w:rPr>
          <w:rtl/>
        </w:rPr>
      </w:pPr>
      <w:r>
        <w:rPr>
          <w:rtl/>
        </w:rPr>
        <w:br w:type="page"/>
      </w:r>
    </w:p>
    <w:p w:rsidR="00B717C7" w:rsidRPr="009746DC" w:rsidRDefault="00B717C7" w:rsidP="008930D5">
      <w:pPr>
        <w:rPr>
          <w:rtl/>
        </w:rPr>
      </w:pPr>
      <w:r>
        <w:rPr>
          <w:rtl/>
        </w:rPr>
        <w:lastRenderedPageBreak/>
        <w:t>و</w:t>
      </w:r>
      <w:r w:rsidRPr="009746DC">
        <w:rPr>
          <w:rtl/>
        </w:rPr>
        <w:t xml:space="preserve">الناس </w:t>
      </w:r>
      <w:r w:rsidR="00B7576D">
        <w:rPr>
          <w:rtl/>
        </w:rPr>
        <w:t>على</w:t>
      </w:r>
      <w:r w:rsidR="00D83B35">
        <w:rPr>
          <w:rtl/>
        </w:rPr>
        <w:t xml:space="preserve"> </w:t>
      </w:r>
      <w:r w:rsidRPr="009746DC">
        <w:rPr>
          <w:rtl/>
        </w:rPr>
        <w:t>أن</w:t>
      </w:r>
      <w:r w:rsidR="00B7576D">
        <w:rPr>
          <w:rFonts w:hint="cs"/>
          <w:rtl/>
        </w:rPr>
        <w:t>ّ</w:t>
      </w:r>
      <w:r w:rsidRPr="009746DC">
        <w:rPr>
          <w:rtl/>
        </w:rPr>
        <w:t>ه إذا وافى أقطعه قطيعة وبنى له فيها وحول الخمارين والقي</w:t>
      </w:r>
      <w:r w:rsidR="00D8033E">
        <w:rPr>
          <w:rtl/>
        </w:rPr>
        <w:t xml:space="preserve">ان </w:t>
      </w:r>
      <w:r w:rsidRPr="009746DC">
        <w:rPr>
          <w:rtl/>
        </w:rPr>
        <w:t>إليه ووصله وبره وجعل له منزلا</w:t>
      </w:r>
      <w:r w:rsidR="00B7576D">
        <w:rPr>
          <w:rFonts w:hint="cs"/>
          <w:rtl/>
        </w:rPr>
        <w:t>ً</w:t>
      </w:r>
      <w:r w:rsidRPr="009746DC">
        <w:rPr>
          <w:rtl/>
        </w:rPr>
        <w:t xml:space="preserve"> سري</w:t>
      </w:r>
      <w:r w:rsidR="00B7576D">
        <w:rPr>
          <w:rFonts w:hint="cs"/>
          <w:rtl/>
        </w:rPr>
        <w:t>ّ</w:t>
      </w:r>
      <w:r w:rsidRPr="009746DC">
        <w:rPr>
          <w:rtl/>
        </w:rPr>
        <w:t>ا</w:t>
      </w:r>
      <w:r w:rsidR="00B7576D">
        <w:rPr>
          <w:rFonts w:hint="cs"/>
          <w:rtl/>
        </w:rPr>
        <w:t>ً</w:t>
      </w:r>
      <w:r w:rsidRPr="009746DC">
        <w:rPr>
          <w:rtl/>
        </w:rPr>
        <w:t xml:space="preserve"> </w:t>
      </w:r>
      <w:r w:rsidR="00FE5F86">
        <w:rPr>
          <w:rtl/>
        </w:rPr>
        <w:t xml:space="preserve">حتّى </w:t>
      </w:r>
      <w:r w:rsidRPr="009746DC">
        <w:rPr>
          <w:rtl/>
        </w:rPr>
        <w:t>يزوره هو فيه ف</w:t>
      </w:r>
      <w:r w:rsidR="00FE5F86">
        <w:rPr>
          <w:rtl/>
        </w:rPr>
        <w:t xml:space="preserve">لـمّا </w:t>
      </w:r>
      <w:r w:rsidRPr="009746DC">
        <w:rPr>
          <w:rtl/>
        </w:rPr>
        <w:t xml:space="preserve">وافى موسى تلقاه أبو الحسن في قنطرة وصيف وهو موضع تتلقى فيه القادمون فسلم عليه ووفاه حقه </w:t>
      </w:r>
      <w:r w:rsidR="00D83B35">
        <w:rPr>
          <w:rtl/>
        </w:rPr>
        <w:t xml:space="preserve">ثمّ </w:t>
      </w:r>
      <w:r w:rsidRPr="009746DC">
        <w:rPr>
          <w:rtl/>
        </w:rPr>
        <w:t xml:space="preserve">قال له </w:t>
      </w:r>
      <w:r w:rsidR="00D8033E">
        <w:rPr>
          <w:rtl/>
        </w:rPr>
        <w:t xml:space="preserve">ان </w:t>
      </w:r>
      <w:r w:rsidRPr="009746DC">
        <w:rPr>
          <w:rtl/>
        </w:rPr>
        <w:t xml:space="preserve">هذا الرجل قد أحضرك ليهتكك ويضع منك فلا تقر له أنك شربت نبيذا </w:t>
      </w:r>
      <w:r w:rsidR="00B91600">
        <w:rPr>
          <w:rtl/>
        </w:rPr>
        <w:t xml:space="preserve">قطّ </w:t>
      </w:r>
      <w:r w:rsidRPr="009746DC">
        <w:rPr>
          <w:rtl/>
        </w:rPr>
        <w:t xml:space="preserve">فقال له موسى فإذا </w:t>
      </w:r>
      <w:r w:rsidR="00551E04">
        <w:rPr>
          <w:rtl/>
        </w:rPr>
        <w:t xml:space="preserve">كان </w:t>
      </w:r>
      <w:r w:rsidRPr="009746DC">
        <w:rPr>
          <w:rtl/>
        </w:rPr>
        <w:t>دعاني لهذا فما حيلتي قال فلا تضع من قدرك ولا تفعل فإنما أراد هتكك فأبى عليه فكرر عليه ف</w:t>
      </w:r>
      <w:r w:rsidR="00FE5F86">
        <w:rPr>
          <w:rtl/>
        </w:rPr>
        <w:t xml:space="preserve">لـمّا </w:t>
      </w:r>
      <w:r w:rsidRPr="009746DC">
        <w:rPr>
          <w:rtl/>
        </w:rPr>
        <w:t xml:space="preserve">رأى أنه لا يجيب قال أما </w:t>
      </w:r>
      <w:r w:rsidR="00D8033E">
        <w:rPr>
          <w:rtl/>
        </w:rPr>
        <w:t xml:space="preserve">ان </w:t>
      </w:r>
      <w:r w:rsidRPr="009746DC">
        <w:rPr>
          <w:rtl/>
        </w:rPr>
        <w:t xml:space="preserve">هذا مجلس لا تجمع أنت وهو عليه </w:t>
      </w:r>
      <w:r w:rsidR="000E5ABA">
        <w:rPr>
          <w:rtl/>
        </w:rPr>
        <w:t>أبداً</w:t>
      </w:r>
      <w:r w:rsidRPr="009746DC">
        <w:rPr>
          <w:rtl/>
        </w:rPr>
        <w:t xml:space="preserve"> </w:t>
      </w:r>
      <w:r w:rsidR="009A6ED8">
        <w:rPr>
          <w:rtl/>
        </w:rPr>
        <w:t xml:space="preserve">فأقام </w:t>
      </w:r>
      <w:r w:rsidRPr="009746DC">
        <w:rPr>
          <w:rtl/>
        </w:rPr>
        <w:t xml:space="preserve">ثلاث سنين يبكر </w:t>
      </w:r>
      <w:r w:rsidR="006A0B61">
        <w:rPr>
          <w:rtl/>
        </w:rPr>
        <w:t xml:space="preserve">كلّ </w:t>
      </w:r>
      <w:r w:rsidRPr="009746DC">
        <w:rPr>
          <w:rtl/>
        </w:rPr>
        <w:t xml:space="preserve">يوم فيقال له قد تشاغل اليوم فرح فيروح فيقال قد سكر فبكر فيبكر فيقال شرب دواء فما زال </w:t>
      </w:r>
      <w:r w:rsidR="00D83B35">
        <w:rPr>
          <w:rtl/>
        </w:rPr>
        <w:t xml:space="preserve">علىّ </w:t>
      </w:r>
      <w:r w:rsidRPr="009746DC">
        <w:rPr>
          <w:rtl/>
        </w:rPr>
        <w:t xml:space="preserve">هذا ثلاث سنين </w:t>
      </w:r>
      <w:r w:rsidR="00FE5F86">
        <w:rPr>
          <w:rtl/>
        </w:rPr>
        <w:t xml:space="preserve">حتّى </w:t>
      </w:r>
      <w:r w:rsidRPr="009746DC">
        <w:rPr>
          <w:rtl/>
        </w:rPr>
        <w:t>قتل المتو</w:t>
      </w:r>
      <w:r w:rsidR="006A0B61">
        <w:rPr>
          <w:rtl/>
        </w:rPr>
        <w:t xml:space="preserve">كلّ </w:t>
      </w:r>
      <w:r w:rsidRPr="009746DC">
        <w:rPr>
          <w:rtl/>
        </w:rPr>
        <w:t>ولم يجتمع معه عليه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F0F08">
      <w:pPr>
        <w:pStyle w:val="libNormal"/>
        <w:rPr>
          <w:rtl/>
        </w:rPr>
      </w:pPr>
      <w:r w:rsidRPr="009746DC">
        <w:rPr>
          <w:rtl/>
        </w:rPr>
        <w:t>وأشهره ف</w:t>
      </w:r>
      <w:r w:rsidR="00D8033E">
        <w:rPr>
          <w:rtl/>
        </w:rPr>
        <w:t xml:space="preserve">ان </w:t>
      </w:r>
      <w:r w:rsidRPr="009746DC">
        <w:rPr>
          <w:rtl/>
        </w:rPr>
        <w:t xml:space="preserve">الخبر يسمع عن ابن </w:t>
      </w:r>
      <w:r w:rsidR="00F00D81">
        <w:rPr>
          <w:rtl/>
        </w:rPr>
        <w:t>الرّضا</w:t>
      </w:r>
      <w:r w:rsidRPr="009746DC">
        <w:rPr>
          <w:rtl/>
        </w:rPr>
        <w:t xml:space="preserve"> ولا يفرق الناس بينه وبين أخيه ومن عرفه اتهم أخاه بمثل فعاله ، فقال : اكتبوا بأشخاصه مكرما فأشخص وتقدم المتو</w:t>
      </w:r>
      <w:r w:rsidR="006A0B61">
        <w:rPr>
          <w:rtl/>
        </w:rPr>
        <w:t xml:space="preserve">كلّ </w:t>
      </w:r>
      <w:r w:rsidRPr="009746DC">
        <w:rPr>
          <w:rtl/>
        </w:rPr>
        <w:t>ب</w:t>
      </w:r>
      <w:r w:rsidR="00D8033E">
        <w:rPr>
          <w:rtl/>
        </w:rPr>
        <w:t xml:space="preserve">ان </w:t>
      </w:r>
      <w:r w:rsidRPr="009746DC">
        <w:rPr>
          <w:rtl/>
        </w:rPr>
        <w:t xml:space="preserve">يتلقاه جميع بني هاشم والقواد وسائر الناس وعمل </w:t>
      </w:r>
      <w:r w:rsidR="00D83B35">
        <w:rPr>
          <w:rtl/>
        </w:rPr>
        <w:t xml:space="preserve">علىّ </w:t>
      </w:r>
      <w:r w:rsidRPr="009746DC">
        <w:rPr>
          <w:rtl/>
        </w:rPr>
        <w:t>أنه إذا وافى أقطعه قطيعة وبنى له فيها ، وحول إليه الخمارين والقي</w:t>
      </w:r>
      <w:r w:rsidR="00D8033E">
        <w:rPr>
          <w:rtl/>
        </w:rPr>
        <w:t xml:space="preserve">ان </w:t>
      </w:r>
      <w:r w:rsidRPr="009746DC">
        <w:rPr>
          <w:rtl/>
        </w:rPr>
        <w:t>، وتقدم بصلته وبره وأفرد له منزلا سريا يصلح ل</w:t>
      </w:r>
      <w:r w:rsidR="00D8033E">
        <w:rPr>
          <w:rtl/>
        </w:rPr>
        <w:t xml:space="preserve">ان </w:t>
      </w:r>
      <w:r w:rsidRPr="009746DC">
        <w:rPr>
          <w:rtl/>
        </w:rPr>
        <w:t>يزوره هو فيه ، إلخ.</w:t>
      </w:r>
    </w:p>
    <w:p w:rsidR="00B717C7" w:rsidRPr="009746DC" w:rsidRDefault="00B717C7" w:rsidP="007F0F08">
      <w:pPr>
        <w:pStyle w:val="libNormal"/>
        <w:rPr>
          <w:rtl/>
        </w:rPr>
      </w:pPr>
      <w:r w:rsidRPr="00C875FB">
        <w:rPr>
          <w:rtl/>
        </w:rPr>
        <w:t>« أقطعه »</w:t>
      </w:r>
      <w:r w:rsidRPr="009746DC">
        <w:rPr>
          <w:rtl/>
        </w:rPr>
        <w:t xml:space="preserve"> أي أعطاه طائفة من أرض الخراج كما فعله بسائر أمرائه ، وفي القاموس </w:t>
      </w:r>
      <w:r w:rsidRPr="00C875FB">
        <w:rPr>
          <w:rtl/>
        </w:rPr>
        <w:t>القين</w:t>
      </w:r>
      <w:r w:rsidRPr="009746DC">
        <w:rPr>
          <w:rtl/>
        </w:rPr>
        <w:t xml:space="preserve"> العبد والجمع قي</w:t>
      </w:r>
      <w:r w:rsidR="00D8033E">
        <w:rPr>
          <w:rtl/>
        </w:rPr>
        <w:t xml:space="preserve">ان </w:t>
      </w:r>
      <w:r w:rsidRPr="009746DC">
        <w:rPr>
          <w:rtl/>
        </w:rPr>
        <w:t>والقينة الأمة المغنية أو أعم ،</w:t>
      </w:r>
      <w:r>
        <w:rPr>
          <w:rtl/>
        </w:rPr>
        <w:t xml:space="preserve"> و</w:t>
      </w:r>
      <w:r w:rsidRPr="00C875FB">
        <w:rPr>
          <w:rtl/>
        </w:rPr>
        <w:t>السري</w:t>
      </w:r>
      <w:r w:rsidRPr="009746DC">
        <w:rPr>
          <w:rtl/>
        </w:rPr>
        <w:t xml:space="preserve"> الشريف والنفيس </w:t>
      </w:r>
      <w:r w:rsidRPr="00C875FB">
        <w:rPr>
          <w:rtl/>
        </w:rPr>
        <w:t>ووفاه حقه</w:t>
      </w:r>
      <w:r w:rsidRPr="009746DC">
        <w:rPr>
          <w:rtl/>
        </w:rPr>
        <w:t xml:space="preserve"> أي أعطاه من التعظيم </w:t>
      </w:r>
      <w:r w:rsidR="00E22BD2">
        <w:rPr>
          <w:rtl/>
        </w:rPr>
        <w:t xml:space="preserve">والإكرام </w:t>
      </w:r>
      <w:r w:rsidRPr="009746DC">
        <w:rPr>
          <w:rtl/>
        </w:rPr>
        <w:t xml:space="preserve">ما هو حقه ولم ينقص منهما </w:t>
      </w:r>
      <w:r w:rsidR="000F65B1">
        <w:rPr>
          <w:rtl/>
        </w:rPr>
        <w:t>شيئاً</w:t>
      </w:r>
      <w:r w:rsidR="00F54854">
        <w:rPr>
          <w:rtl/>
        </w:rPr>
        <w:t xml:space="preserve"> </w:t>
      </w:r>
      <w:r w:rsidRPr="00C875FB">
        <w:rPr>
          <w:rtl/>
        </w:rPr>
        <w:t>« ليهتكك »</w:t>
      </w:r>
      <w:r w:rsidRPr="009746DC">
        <w:rPr>
          <w:rtl/>
        </w:rPr>
        <w:t xml:space="preserve"> أي يفضحك ، وفي القاموس هتك الستر وغيره يهتكه فانهتك وتهتك جذبه فقطعه من موضعه ، أو شق منه جزءا فبدا ما وراءه ، ورجل منهتك ومتهتك أي لا يبالي </w:t>
      </w:r>
      <w:r w:rsidR="00D8033E">
        <w:rPr>
          <w:rtl/>
        </w:rPr>
        <w:t xml:space="preserve">ان </w:t>
      </w:r>
      <w:r w:rsidRPr="009746DC">
        <w:rPr>
          <w:rtl/>
        </w:rPr>
        <w:t>يهتك سره</w:t>
      </w:r>
      <w:r>
        <w:rPr>
          <w:rtl/>
        </w:rPr>
        <w:t xml:space="preserve"> </w:t>
      </w:r>
      <w:r w:rsidRPr="00C875FB">
        <w:rPr>
          <w:rtl/>
        </w:rPr>
        <w:t>« ويضع منك »</w:t>
      </w:r>
      <w:r w:rsidRPr="009746DC">
        <w:rPr>
          <w:rtl/>
        </w:rPr>
        <w:t xml:space="preserve"> أي ينقص </w:t>
      </w:r>
      <w:r w:rsidR="000F65B1">
        <w:rPr>
          <w:rtl/>
        </w:rPr>
        <w:t>شيئاً</w:t>
      </w:r>
      <w:r w:rsidR="00F54854">
        <w:rPr>
          <w:rtl/>
        </w:rPr>
        <w:t xml:space="preserve"> </w:t>
      </w:r>
      <w:r w:rsidRPr="009746DC">
        <w:rPr>
          <w:rtl/>
        </w:rPr>
        <w:t>من قدرك بذلك</w:t>
      </w:r>
      <w:r>
        <w:rPr>
          <w:rtl/>
        </w:rPr>
        <w:t xml:space="preserve"> </w:t>
      </w:r>
      <w:r w:rsidRPr="00C875FB">
        <w:rPr>
          <w:rtl/>
        </w:rPr>
        <w:t>« فلا تقر له »</w:t>
      </w:r>
      <w:r w:rsidRPr="009746DC">
        <w:rPr>
          <w:rtl/>
        </w:rPr>
        <w:t xml:space="preserve"> إما بالسكوت أو بالإنكار و</w:t>
      </w:r>
      <w:r w:rsidR="00D8033E">
        <w:rPr>
          <w:rtl/>
        </w:rPr>
        <w:t xml:space="preserve">ان </w:t>
      </w:r>
      <w:r w:rsidR="00551E04">
        <w:rPr>
          <w:rtl/>
        </w:rPr>
        <w:t xml:space="preserve">كان </w:t>
      </w:r>
      <w:r w:rsidRPr="009746DC">
        <w:rPr>
          <w:rtl/>
        </w:rPr>
        <w:t>كذبا للمصلحة</w:t>
      </w:r>
      <w:r w:rsidRPr="00C875FB">
        <w:rPr>
          <w:rtl/>
        </w:rPr>
        <w:t xml:space="preserve"> « فيقال له »</w:t>
      </w:r>
      <w:r w:rsidRPr="009746DC">
        <w:rPr>
          <w:rtl/>
        </w:rPr>
        <w:t xml:space="preserve"> أي في بعض تبكيره والخبر مشتمل </w:t>
      </w:r>
      <w:r w:rsidR="00D83B35">
        <w:rPr>
          <w:rtl/>
        </w:rPr>
        <w:t xml:space="preserve">علىّ </w:t>
      </w:r>
      <w:r w:rsidRPr="009746DC">
        <w:rPr>
          <w:rtl/>
        </w:rPr>
        <w:t xml:space="preserve">إعجازه </w:t>
      </w:r>
      <w:r w:rsidR="00850EDE">
        <w:rPr>
          <w:rStyle w:val="libAlaemChar"/>
          <w:rtl/>
        </w:rPr>
        <w:t xml:space="preserve">عليه‌السلام </w:t>
      </w:r>
      <w:r w:rsidRPr="009746DC">
        <w:rPr>
          <w:rtl/>
        </w:rPr>
        <w:t>حيث أخبر بوقوع ما لم يتوقع عادة فوقع.</w:t>
      </w:r>
    </w:p>
    <w:p w:rsidR="008930D5" w:rsidRDefault="008930D5" w:rsidP="008930D5">
      <w:pPr>
        <w:pStyle w:val="libNormal"/>
        <w:rPr>
          <w:rtl/>
        </w:rPr>
      </w:pPr>
      <w:r>
        <w:rPr>
          <w:rtl/>
        </w:rPr>
        <w:br w:type="page"/>
      </w:r>
    </w:p>
    <w:p w:rsidR="00B717C7" w:rsidRPr="009746DC" w:rsidRDefault="00B717C7" w:rsidP="007F0F08">
      <w:pPr>
        <w:pStyle w:val="libNormal"/>
        <w:rPr>
          <w:rtl/>
        </w:rPr>
      </w:pPr>
      <w:r w:rsidRPr="009746DC">
        <w:rPr>
          <w:rtl/>
        </w:rPr>
        <w:lastRenderedPageBreak/>
        <w:t>9</w:t>
      </w:r>
      <w:r>
        <w:rPr>
          <w:rFonts w:hint="cs"/>
          <w:rtl/>
        </w:rPr>
        <w:t xml:space="preserve"> </w:t>
      </w:r>
      <w:r w:rsidR="003928AF">
        <w:rPr>
          <w:rtl/>
        </w:rPr>
        <w:t>-</w:t>
      </w:r>
      <w:r>
        <w:rPr>
          <w:rtl/>
        </w:rPr>
        <w:t xml:space="preserve"> </w:t>
      </w:r>
      <w:r w:rsidRPr="009746DC">
        <w:rPr>
          <w:rtl/>
        </w:rPr>
        <w:t xml:space="preserve">بعض أصحابنا ، عن </w:t>
      </w:r>
      <w:r w:rsidR="00551E04">
        <w:rPr>
          <w:rtl/>
        </w:rPr>
        <w:t xml:space="preserve">محمّد </w:t>
      </w:r>
      <w:r w:rsidRPr="009746DC">
        <w:rPr>
          <w:rtl/>
        </w:rPr>
        <w:t xml:space="preserve">بن </w:t>
      </w:r>
      <w:r w:rsidR="00551E04">
        <w:rPr>
          <w:rtl/>
        </w:rPr>
        <w:t xml:space="preserve">عليّ </w:t>
      </w:r>
      <w:r w:rsidRPr="009746DC">
        <w:rPr>
          <w:rtl/>
        </w:rPr>
        <w:t xml:space="preserve">قال أخبرني زيد بن </w:t>
      </w:r>
      <w:r w:rsidR="00551E04">
        <w:rPr>
          <w:rtl/>
        </w:rPr>
        <w:t xml:space="preserve">عليّ </w:t>
      </w:r>
      <w:r w:rsidRPr="009746DC">
        <w:rPr>
          <w:rtl/>
        </w:rPr>
        <w:t xml:space="preserve">بن الحسين بن زيد قال مرضت فدخل الطبيب </w:t>
      </w:r>
      <w:r w:rsidR="00551E04">
        <w:rPr>
          <w:rtl/>
        </w:rPr>
        <w:t xml:space="preserve">عليّ </w:t>
      </w:r>
      <w:r w:rsidRPr="009746DC">
        <w:rPr>
          <w:rtl/>
        </w:rPr>
        <w:t>ليلا</w:t>
      </w:r>
      <w:r w:rsidR="007F0F08">
        <w:rPr>
          <w:rFonts w:hint="cs"/>
          <w:rtl/>
        </w:rPr>
        <w:t>ً</w:t>
      </w:r>
      <w:r w:rsidRPr="009746DC">
        <w:rPr>
          <w:rtl/>
        </w:rPr>
        <w:t xml:space="preserve"> فوصف لي دواء بليل آخذه كذا وكذا </w:t>
      </w:r>
      <w:r w:rsidR="001C3409">
        <w:rPr>
          <w:rtl/>
        </w:rPr>
        <w:t>يوماً</w:t>
      </w:r>
      <w:r w:rsidR="002D77E0">
        <w:rPr>
          <w:rtl/>
        </w:rPr>
        <w:t xml:space="preserve"> </w:t>
      </w:r>
      <w:r w:rsidRPr="009746DC">
        <w:rPr>
          <w:rtl/>
        </w:rPr>
        <w:t xml:space="preserve">فلم يمكني فلم يخرج الطبيب من الباب </w:t>
      </w:r>
      <w:r w:rsidR="00FE5F86">
        <w:rPr>
          <w:rtl/>
        </w:rPr>
        <w:t xml:space="preserve">حتّى </w:t>
      </w:r>
      <w:r w:rsidRPr="009746DC">
        <w:rPr>
          <w:rtl/>
        </w:rPr>
        <w:t xml:space="preserve">ورد </w:t>
      </w:r>
      <w:r w:rsidR="00551E04">
        <w:rPr>
          <w:rtl/>
        </w:rPr>
        <w:t xml:space="preserve">عليّ </w:t>
      </w:r>
      <w:r w:rsidRPr="009746DC">
        <w:rPr>
          <w:rtl/>
        </w:rPr>
        <w:t>نصر بقارورة فيها ذلك الدواء بعينه فقال لي</w:t>
      </w:r>
      <w:r>
        <w:rPr>
          <w:rFonts w:hint="cs"/>
          <w:rtl/>
        </w:rPr>
        <w:t>:</w:t>
      </w:r>
      <w:r>
        <w:rPr>
          <w:rtl/>
        </w:rPr>
        <w:t xml:space="preserve"> </w:t>
      </w:r>
      <w:r w:rsidRPr="009746DC">
        <w:rPr>
          <w:rtl/>
        </w:rPr>
        <w:t xml:space="preserve">أبو الحسن يقرئك </w:t>
      </w:r>
      <w:r w:rsidR="00406F49">
        <w:rPr>
          <w:rtl/>
        </w:rPr>
        <w:t xml:space="preserve">السلام </w:t>
      </w:r>
      <w:r w:rsidRPr="009746DC">
        <w:rPr>
          <w:rtl/>
        </w:rPr>
        <w:t>ويقول لك خذ هذا الد</w:t>
      </w:r>
      <w:r w:rsidR="007F0F08">
        <w:rPr>
          <w:rFonts w:hint="cs"/>
          <w:rtl/>
        </w:rPr>
        <w:t>ّ</w:t>
      </w:r>
      <w:r w:rsidRPr="009746DC">
        <w:rPr>
          <w:rtl/>
        </w:rPr>
        <w:t xml:space="preserve">واء كذا </w:t>
      </w:r>
      <w:r>
        <w:rPr>
          <w:rtl/>
        </w:rPr>
        <w:t xml:space="preserve">وكذا </w:t>
      </w:r>
      <w:r w:rsidR="001C3409">
        <w:rPr>
          <w:rtl/>
        </w:rPr>
        <w:t>يوماً</w:t>
      </w:r>
      <w:r w:rsidR="002D77E0">
        <w:rPr>
          <w:rtl/>
        </w:rPr>
        <w:t xml:space="preserve"> </w:t>
      </w:r>
      <w:r>
        <w:rPr>
          <w:rtl/>
        </w:rPr>
        <w:t>فأخذته فشربته فبرأت :</w:t>
      </w:r>
      <w:r>
        <w:rPr>
          <w:rFonts w:hint="cs"/>
          <w:rtl/>
        </w:rPr>
        <w:t xml:space="preserve"> </w:t>
      </w:r>
      <w:r w:rsidRPr="009746DC">
        <w:rPr>
          <w:rtl/>
        </w:rPr>
        <w:t xml:space="preserve">قال </w:t>
      </w:r>
      <w:r w:rsidR="00551E04">
        <w:rPr>
          <w:rtl/>
        </w:rPr>
        <w:t xml:space="preserve">محمّد </w:t>
      </w:r>
      <w:r w:rsidRPr="009746DC">
        <w:rPr>
          <w:rtl/>
        </w:rPr>
        <w:t xml:space="preserve">بن </w:t>
      </w:r>
      <w:r w:rsidR="00551E04">
        <w:rPr>
          <w:rtl/>
        </w:rPr>
        <w:t xml:space="preserve">عليّ </w:t>
      </w:r>
      <w:r w:rsidR="007F0F08">
        <w:rPr>
          <w:rFonts w:hint="cs"/>
          <w:rtl/>
        </w:rPr>
        <w:t xml:space="preserve">: </w:t>
      </w:r>
      <w:r w:rsidRPr="009746DC">
        <w:rPr>
          <w:rtl/>
        </w:rPr>
        <w:t>قال لي زيد بن علي</w:t>
      </w:r>
      <w:r w:rsidR="007F0F08">
        <w:rPr>
          <w:rFonts w:hint="cs"/>
          <w:rtl/>
        </w:rPr>
        <w:t>ّ</w:t>
      </w:r>
      <w:r>
        <w:rPr>
          <w:rFonts w:hint="cs"/>
          <w:rtl/>
        </w:rPr>
        <w:t>:</w:t>
      </w:r>
      <w:r w:rsidRPr="009746DC">
        <w:rPr>
          <w:rtl/>
        </w:rPr>
        <w:t xml:space="preserve"> يأبى الطاعن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F0F08">
      <w:pPr>
        <w:pStyle w:val="libNormal"/>
        <w:rPr>
          <w:rtl/>
        </w:rPr>
      </w:pPr>
      <w:r w:rsidRPr="007F0F08">
        <w:rPr>
          <w:rStyle w:val="libBold1Char"/>
          <w:rtl/>
        </w:rPr>
        <w:t>الحديث التاسع :</w:t>
      </w:r>
      <w:r w:rsidRPr="009746DC">
        <w:rPr>
          <w:rtl/>
        </w:rPr>
        <w:t xml:space="preserve"> مجهول ، لاحتمال </w:t>
      </w:r>
      <w:r w:rsidR="00551E04">
        <w:rPr>
          <w:rtl/>
        </w:rPr>
        <w:t xml:space="preserve">محمّد </w:t>
      </w:r>
      <w:r w:rsidRPr="009746DC">
        <w:rPr>
          <w:rtl/>
        </w:rPr>
        <w:t xml:space="preserve">بن </w:t>
      </w:r>
      <w:r w:rsidR="00551E04">
        <w:rPr>
          <w:rtl/>
        </w:rPr>
        <w:t xml:space="preserve">عليّ </w:t>
      </w:r>
      <w:r w:rsidRPr="009746DC">
        <w:rPr>
          <w:rtl/>
        </w:rPr>
        <w:t>الهمداني الممدوح وأبا سمينة الضعيف وغيرهما.</w:t>
      </w:r>
    </w:p>
    <w:p w:rsidR="00B717C7" w:rsidRPr="009746DC" w:rsidRDefault="00B717C7" w:rsidP="007F0F08">
      <w:pPr>
        <w:pStyle w:val="libNormal"/>
        <w:rPr>
          <w:rtl/>
        </w:rPr>
      </w:pPr>
      <w:r w:rsidRPr="009746DC">
        <w:rPr>
          <w:rtl/>
        </w:rPr>
        <w:t>وفي الإرشاد والخرائج وغيرهما</w:t>
      </w:r>
      <w:r w:rsidRPr="00C875FB">
        <w:rPr>
          <w:rtl/>
        </w:rPr>
        <w:t xml:space="preserve"> زيد</w:t>
      </w:r>
      <w:r w:rsidRPr="009746DC">
        <w:rPr>
          <w:rtl/>
        </w:rPr>
        <w:t xml:space="preserve"> بن </w:t>
      </w:r>
      <w:r w:rsidR="00551E04">
        <w:rPr>
          <w:rtl/>
        </w:rPr>
        <w:t xml:space="preserve">عليّ </w:t>
      </w:r>
      <w:r w:rsidRPr="009746DC">
        <w:rPr>
          <w:rtl/>
        </w:rPr>
        <w:t xml:space="preserve">بن الحسين بن زيد وهو الصواب والحسن كما في أكثر النسخ تصحيف ، وزيد هو الملقب بالشبيه النسابة ، </w:t>
      </w:r>
      <w:r w:rsidR="00551E04">
        <w:rPr>
          <w:rtl/>
        </w:rPr>
        <w:t xml:space="preserve">وكان </w:t>
      </w:r>
      <w:r w:rsidRPr="009746DC">
        <w:rPr>
          <w:rtl/>
        </w:rPr>
        <w:t>فاضلا</w:t>
      </w:r>
      <w:r w:rsidR="007F0F08">
        <w:rPr>
          <w:rFonts w:hint="cs"/>
          <w:rtl/>
        </w:rPr>
        <w:t>ً</w:t>
      </w:r>
      <w:r w:rsidRPr="009746DC">
        <w:rPr>
          <w:rtl/>
        </w:rPr>
        <w:t xml:space="preserve"> صنف كتاب المقاتل والمبسوط في علم النسب ، وتنتهي إليه سلسلة عظيمة و</w:t>
      </w:r>
      <w:r w:rsidR="00D83B35">
        <w:rPr>
          <w:rtl/>
        </w:rPr>
        <w:t xml:space="preserve">علىّ </w:t>
      </w:r>
      <w:r w:rsidRPr="009746DC">
        <w:rPr>
          <w:rtl/>
        </w:rPr>
        <w:t xml:space="preserve">أبوه </w:t>
      </w:r>
      <w:r w:rsidR="00551E04">
        <w:rPr>
          <w:rtl/>
        </w:rPr>
        <w:t xml:space="preserve">كان </w:t>
      </w:r>
      <w:r w:rsidRPr="009746DC">
        <w:rPr>
          <w:rtl/>
        </w:rPr>
        <w:t>من ولد الحسين الملقب بذي الدمعة ابن زيد الشهيد ابن زين العابدين.</w:t>
      </w:r>
    </w:p>
    <w:p w:rsidR="00B717C7" w:rsidRPr="009746DC" w:rsidRDefault="00B717C7" w:rsidP="007F0F08">
      <w:pPr>
        <w:pStyle w:val="libNormal"/>
        <w:rPr>
          <w:rtl/>
        </w:rPr>
      </w:pPr>
      <w:r w:rsidRPr="009746DC">
        <w:rPr>
          <w:rtl/>
        </w:rPr>
        <w:t xml:space="preserve">قال في عمدة الطالب : الحسين ذو العبرة </w:t>
      </w:r>
      <w:r w:rsidR="00551E04">
        <w:rPr>
          <w:rtl/>
        </w:rPr>
        <w:t xml:space="preserve">يكنّى </w:t>
      </w:r>
      <w:r w:rsidRPr="009746DC">
        <w:rPr>
          <w:rtl/>
        </w:rPr>
        <w:t xml:space="preserve">أبو عبد الله </w:t>
      </w:r>
      <w:r w:rsidR="00551E04">
        <w:rPr>
          <w:rtl/>
        </w:rPr>
        <w:t xml:space="preserve">أمّه أمّ </w:t>
      </w:r>
      <w:r w:rsidRPr="009746DC">
        <w:rPr>
          <w:rtl/>
        </w:rPr>
        <w:t xml:space="preserve">ولد وعمي في آخر عمره ، وزوجه ابنته من المهدي العباسي وهو من أصحاب الصادق جعفر بن </w:t>
      </w:r>
      <w:r w:rsidR="00551E04">
        <w:rPr>
          <w:rtl/>
        </w:rPr>
        <w:t xml:space="preserve">محمّد </w:t>
      </w:r>
      <w:r w:rsidR="00850EDE">
        <w:rPr>
          <w:rStyle w:val="libAlaemChar"/>
          <w:rtl/>
        </w:rPr>
        <w:t xml:space="preserve">عليه‌السلام </w:t>
      </w:r>
      <w:r w:rsidRPr="009746DC">
        <w:rPr>
          <w:rtl/>
        </w:rPr>
        <w:t xml:space="preserve">، قتل أبوه وهو صغير فرباه جعفر بن </w:t>
      </w:r>
      <w:r w:rsidR="00551E04">
        <w:rPr>
          <w:rtl/>
        </w:rPr>
        <w:t xml:space="preserve">محمّد </w:t>
      </w:r>
      <w:r w:rsidR="00850EDE">
        <w:rPr>
          <w:rStyle w:val="libAlaemChar"/>
          <w:rtl/>
        </w:rPr>
        <w:t xml:space="preserve">عليه‌السلام </w:t>
      </w:r>
      <w:r w:rsidRPr="009746DC">
        <w:rPr>
          <w:rtl/>
        </w:rPr>
        <w:t xml:space="preserve">فأعقب وفي ولده البيت والعدد من ثلاثة رجال يحيى وفيه البيت ، والحسين </w:t>
      </w:r>
      <w:r w:rsidR="00551E04">
        <w:rPr>
          <w:rtl/>
        </w:rPr>
        <w:t xml:space="preserve">وكان </w:t>
      </w:r>
      <w:r w:rsidRPr="009746DC">
        <w:rPr>
          <w:rtl/>
        </w:rPr>
        <w:t>تعددا و</w:t>
      </w:r>
      <w:r w:rsidR="00551E04">
        <w:rPr>
          <w:rtl/>
        </w:rPr>
        <w:t xml:space="preserve">عليّ </w:t>
      </w:r>
      <w:r w:rsidRPr="009746DC">
        <w:rPr>
          <w:rtl/>
        </w:rPr>
        <w:t>، انتهى.</w:t>
      </w:r>
    </w:p>
    <w:p w:rsidR="00B717C7" w:rsidRPr="009746DC" w:rsidRDefault="00B717C7" w:rsidP="007F0F08">
      <w:pPr>
        <w:pStyle w:val="libNormal"/>
        <w:rPr>
          <w:rtl/>
        </w:rPr>
      </w:pPr>
      <w:r w:rsidRPr="00C875FB">
        <w:rPr>
          <w:rtl/>
        </w:rPr>
        <w:t>قوله : بليل</w:t>
      </w:r>
      <w:r w:rsidRPr="009746DC">
        <w:rPr>
          <w:rtl/>
        </w:rPr>
        <w:t xml:space="preserve"> ، نعت دواء أي يشرب بليل كالطريفل والشبيار ونحوهما ، وقرأ بعض المصحفين من الشراح بإضافة الدواء إلى بليل وجعل الباء جزء الكلمة ، قال في القاموس : البليل ريح باردة مع ندي ، انتهى.</w:t>
      </w:r>
    </w:p>
    <w:p w:rsidR="00B717C7" w:rsidRPr="009746DC" w:rsidRDefault="00B717C7" w:rsidP="007F0F08">
      <w:pPr>
        <w:pStyle w:val="libNormal"/>
        <w:rPr>
          <w:rtl/>
        </w:rPr>
      </w:pPr>
      <w:r w:rsidRPr="009746DC">
        <w:rPr>
          <w:rtl/>
        </w:rPr>
        <w:t xml:space="preserve">وأقول : </w:t>
      </w:r>
      <w:r w:rsidR="00D83B35">
        <w:rPr>
          <w:rtl/>
        </w:rPr>
        <w:t xml:space="preserve">علىّ </w:t>
      </w:r>
      <w:r w:rsidRPr="009746DC">
        <w:rPr>
          <w:rtl/>
        </w:rPr>
        <w:t xml:space="preserve">هذا يمكن </w:t>
      </w:r>
      <w:r w:rsidR="00D8033E">
        <w:rPr>
          <w:rtl/>
        </w:rPr>
        <w:t xml:space="preserve">ان </w:t>
      </w:r>
      <w:r w:rsidRPr="009746DC">
        <w:rPr>
          <w:rtl/>
        </w:rPr>
        <w:t>يفسر مصحف آخر بدواء البليلة الدواء المعروف</w:t>
      </w:r>
      <w:r>
        <w:rPr>
          <w:rtl/>
        </w:rPr>
        <w:t xml:space="preserve"> </w:t>
      </w:r>
      <w:r w:rsidRPr="00C875FB">
        <w:rPr>
          <w:rtl/>
        </w:rPr>
        <w:t>« أخذه »</w:t>
      </w:r>
      <w:r w:rsidRPr="009746DC">
        <w:rPr>
          <w:rtl/>
        </w:rPr>
        <w:t xml:space="preserve"> أي تناوله ، وفي الإرشاد ووصف لي دواء آخذه في السحر ، وقيل : كذا وكذا عبارة عن عدد مركب بالعطف نحو خمسة وعشرين </w:t>
      </w:r>
      <w:r w:rsidR="001C3409">
        <w:rPr>
          <w:rtl/>
        </w:rPr>
        <w:t>يوماً</w:t>
      </w:r>
      <w:r w:rsidR="002D77E0">
        <w:rPr>
          <w:rtl/>
        </w:rPr>
        <w:t xml:space="preserve"> </w:t>
      </w:r>
      <w:r w:rsidRPr="00C875FB">
        <w:rPr>
          <w:rtl/>
        </w:rPr>
        <w:t>« فلم يمكنني »</w:t>
      </w:r>
      <w:r w:rsidRPr="009746DC">
        <w:rPr>
          <w:rtl/>
        </w:rPr>
        <w:t xml:space="preserve"> أي تحصيل الدواء في تلك الليلة ، ونصر اسم خادمه </w:t>
      </w:r>
      <w:r w:rsidR="00850EDE">
        <w:rPr>
          <w:rStyle w:val="libAlaemChar"/>
          <w:rtl/>
        </w:rPr>
        <w:t xml:space="preserve">عليه‌السلام </w:t>
      </w:r>
      <w:r w:rsidRPr="009746DC">
        <w:rPr>
          <w:rtl/>
        </w:rPr>
        <w:t>، والقارورة الزجاجة</w:t>
      </w:r>
      <w:r w:rsidRPr="00C875FB">
        <w:rPr>
          <w:rtl/>
        </w:rPr>
        <w:t xml:space="preserve"> « خذ »</w:t>
      </w:r>
      <w:r w:rsidRPr="009746DC">
        <w:rPr>
          <w:rtl/>
        </w:rPr>
        <w:t xml:space="preserve"> أي تناول</w:t>
      </w:r>
      <w:r>
        <w:rPr>
          <w:rtl/>
        </w:rPr>
        <w:t xml:space="preserve"> </w:t>
      </w:r>
      <w:r w:rsidRPr="00C875FB">
        <w:rPr>
          <w:rtl/>
        </w:rPr>
        <w:t>« يأبى الطاعن »</w:t>
      </w:r>
      <w:r w:rsidRPr="009746DC">
        <w:rPr>
          <w:rtl/>
        </w:rPr>
        <w:t xml:space="preserve"> أي هذا الحديث وهذه الكرامة ، أو يأبى إمامتهم وفضلهم مع ظهور</w:t>
      </w:r>
    </w:p>
    <w:p w:rsidR="008930D5" w:rsidRDefault="008930D5" w:rsidP="008930D5">
      <w:pPr>
        <w:pStyle w:val="libNormal"/>
        <w:rPr>
          <w:rtl/>
        </w:rPr>
      </w:pPr>
      <w:r>
        <w:rPr>
          <w:rtl/>
        </w:rPr>
        <w:br w:type="page"/>
      </w:r>
    </w:p>
    <w:p w:rsidR="00B717C7" w:rsidRPr="009746DC" w:rsidRDefault="00B717C7" w:rsidP="004B040E">
      <w:pPr>
        <w:pStyle w:val="libNormal"/>
        <w:rPr>
          <w:rtl/>
        </w:rPr>
      </w:pPr>
      <w:r w:rsidRPr="009746DC">
        <w:rPr>
          <w:rtl/>
        </w:rPr>
        <w:lastRenderedPageBreak/>
        <w:t>أين الغلاة عن هذا الحديث</w:t>
      </w:r>
      <w:r>
        <w:rPr>
          <w:rFonts w:hint="cs"/>
          <w:rtl/>
        </w:rPr>
        <w:t>.</w:t>
      </w:r>
    </w:p>
    <w:p w:rsidR="00B717C7" w:rsidRDefault="00D21856" w:rsidP="004B040E">
      <w:pPr>
        <w:pStyle w:val="Heading1Center"/>
        <w:rPr>
          <w:rtl/>
        </w:rPr>
      </w:pPr>
      <w:bookmarkStart w:id="57" w:name="_Toc100051245"/>
      <w:bookmarkStart w:id="58" w:name="_Toc260322944"/>
      <w:bookmarkStart w:id="59" w:name="_Toc260323049"/>
      <w:r>
        <w:rPr>
          <w:rFonts w:hint="cs"/>
          <w:rtl/>
        </w:rPr>
        <w:t xml:space="preserve">( </w:t>
      </w:r>
      <w:r w:rsidR="00B717C7" w:rsidRPr="009746DC">
        <w:rPr>
          <w:rtl/>
        </w:rPr>
        <w:t>باب</w:t>
      </w:r>
      <w:bookmarkEnd w:id="57"/>
      <w:r w:rsidR="00B717C7" w:rsidRPr="009746DC">
        <w:rPr>
          <w:rtl/>
        </w:rPr>
        <w:t xml:space="preserve"> </w:t>
      </w:r>
      <w:r>
        <w:rPr>
          <w:rFonts w:hint="cs"/>
          <w:rtl/>
        </w:rPr>
        <w:t>)</w:t>
      </w:r>
      <w:bookmarkEnd w:id="58"/>
      <w:bookmarkEnd w:id="59"/>
    </w:p>
    <w:p w:rsidR="00B717C7" w:rsidRPr="009746DC" w:rsidRDefault="00D21856" w:rsidP="004B040E">
      <w:pPr>
        <w:pStyle w:val="Heading1Center"/>
        <w:rPr>
          <w:rtl/>
        </w:rPr>
      </w:pPr>
      <w:bookmarkStart w:id="60" w:name="_Toc100051246"/>
      <w:bookmarkStart w:id="61" w:name="_Toc260322945"/>
      <w:bookmarkStart w:id="62" w:name="_Toc260323050"/>
      <w:r>
        <w:rPr>
          <w:rFonts w:hint="cs"/>
          <w:rtl/>
        </w:rPr>
        <w:t xml:space="preserve">( </w:t>
      </w:r>
      <w:r w:rsidR="00B717C7" w:rsidRPr="009746DC">
        <w:rPr>
          <w:rtl/>
        </w:rPr>
        <w:t xml:space="preserve">مولد أبي </w:t>
      </w:r>
      <w:r w:rsidR="00551E04">
        <w:rPr>
          <w:rtl/>
        </w:rPr>
        <w:t xml:space="preserve">محمّد </w:t>
      </w:r>
      <w:r w:rsidR="00B717C7" w:rsidRPr="009746DC">
        <w:rPr>
          <w:rtl/>
        </w:rPr>
        <w:t xml:space="preserve">الحسن بن </w:t>
      </w:r>
      <w:r w:rsidR="00551E04">
        <w:rPr>
          <w:rtl/>
        </w:rPr>
        <w:t xml:space="preserve">عليّ </w:t>
      </w:r>
      <w:bookmarkEnd w:id="60"/>
      <w:r w:rsidRPr="00D21856">
        <w:rPr>
          <w:rStyle w:val="libAlaemChar"/>
          <w:rtl/>
        </w:rPr>
        <w:t xml:space="preserve">عليهما‌السلام </w:t>
      </w:r>
      <w:r>
        <w:rPr>
          <w:rFonts w:hint="cs"/>
          <w:rtl/>
        </w:rPr>
        <w:t>)</w:t>
      </w:r>
      <w:bookmarkEnd w:id="61"/>
      <w:bookmarkEnd w:id="62"/>
    </w:p>
    <w:p w:rsidR="00B717C7" w:rsidRPr="009746DC" w:rsidRDefault="00B717C7" w:rsidP="004B040E">
      <w:pPr>
        <w:pStyle w:val="libNormal"/>
        <w:rPr>
          <w:rtl/>
        </w:rPr>
      </w:pPr>
      <w:r w:rsidRPr="009746DC">
        <w:rPr>
          <w:rtl/>
        </w:rPr>
        <w:t>ولد</w:t>
      </w:r>
      <w:r w:rsidRPr="001F1D29">
        <w:rPr>
          <w:rtl/>
        </w:rPr>
        <w:t xml:space="preserve"> </w:t>
      </w:r>
      <w:r w:rsidR="00850EDE">
        <w:rPr>
          <w:rStyle w:val="libAlaemChar"/>
          <w:rtl/>
        </w:rPr>
        <w:t xml:space="preserve">عليه‌السلام </w:t>
      </w:r>
      <w:r w:rsidRPr="009746DC">
        <w:rPr>
          <w:rtl/>
        </w:rPr>
        <w:t xml:space="preserve">في شهر </w:t>
      </w:r>
      <w:r w:rsidR="00BA3041">
        <w:rPr>
          <w:rtl/>
        </w:rPr>
        <w:t>رمضان</w:t>
      </w:r>
      <w:r w:rsidR="00FE378C">
        <w:rPr>
          <w:rFonts w:hint="cs"/>
          <w:rtl/>
        </w:rPr>
        <w:t xml:space="preserve"> [</w:t>
      </w:r>
      <w:r w:rsidR="00BA3041">
        <w:rPr>
          <w:rtl/>
        </w:rPr>
        <w:t xml:space="preserve"> </w:t>
      </w:r>
      <w:r w:rsidRPr="009746DC">
        <w:rPr>
          <w:rtl/>
        </w:rPr>
        <w:t xml:space="preserve">وفي نسخة أخرى في شهر ربيع الآخر </w:t>
      </w:r>
      <w:r w:rsidR="00324795">
        <w:rPr>
          <w:rFonts w:hint="cs"/>
          <w:rtl/>
        </w:rPr>
        <w:t xml:space="preserve">] </w:t>
      </w:r>
      <w:r w:rsidRPr="009746DC">
        <w:rPr>
          <w:rtl/>
        </w:rPr>
        <w:t>سنة اثنتين وثلاثين ومائتين وقبض</w:t>
      </w:r>
      <w:r w:rsidRPr="001F1D29">
        <w:rPr>
          <w:rtl/>
        </w:rPr>
        <w:t xml:space="preserve"> </w:t>
      </w:r>
      <w:r w:rsidR="00850EDE">
        <w:rPr>
          <w:rStyle w:val="libAlaemChar"/>
          <w:rtl/>
        </w:rPr>
        <w:t xml:space="preserve">عليه‌السلام </w:t>
      </w:r>
      <w:r w:rsidRPr="009746DC">
        <w:rPr>
          <w:rtl/>
        </w:rPr>
        <w:t>يوم الجمعة ل</w:t>
      </w:r>
      <w:r w:rsidR="00551E04">
        <w:rPr>
          <w:rtl/>
        </w:rPr>
        <w:t xml:space="preserve">ثمان </w:t>
      </w:r>
      <w:r w:rsidRPr="009746DC">
        <w:rPr>
          <w:rtl/>
        </w:rPr>
        <w:t xml:space="preserve">ليال خلون من شهر ربيع الأول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96704">
      <w:pPr>
        <w:pStyle w:val="libNormal"/>
        <w:rPr>
          <w:rtl/>
        </w:rPr>
      </w:pPr>
      <w:r w:rsidRPr="009746DC">
        <w:rPr>
          <w:rtl/>
        </w:rPr>
        <w:t>هذه الكرامات والمعجزات</w:t>
      </w:r>
      <w:r>
        <w:rPr>
          <w:rtl/>
        </w:rPr>
        <w:t xml:space="preserve"> </w:t>
      </w:r>
      <w:r w:rsidRPr="00C875FB">
        <w:rPr>
          <w:rtl/>
        </w:rPr>
        <w:t>« أين الغلاة »</w:t>
      </w:r>
      <w:r w:rsidRPr="009746DC">
        <w:rPr>
          <w:rtl/>
        </w:rPr>
        <w:t xml:space="preserve"> الواصفون للأئمة بصفات الألوهي</w:t>
      </w:r>
      <w:r w:rsidR="00DB5BD8">
        <w:rPr>
          <w:rFonts w:hint="cs"/>
          <w:rtl/>
        </w:rPr>
        <w:t>ّ</w:t>
      </w:r>
      <w:r w:rsidRPr="009746DC">
        <w:rPr>
          <w:rtl/>
        </w:rPr>
        <w:t xml:space="preserve">ة </w:t>
      </w:r>
      <w:r w:rsidR="00FE5F86">
        <w:rPr>
          <w:rtl/>
        </w:rPr>
        <w:t xml:space="preserve">حتّى </w:t>
      </w:r>
      <w:r w:rsidRPr="009746DC">
        <w:rPr>
          <w:rtl/>
        </w:rPr>
        <w:t xml:space="preserve">يتمسكوا به </w:t>
      </w:r>
      <w:r w:rsidR="00D83B35">
        <w:rPr>
          <w:rtl/>
        </w:rPr>
        <w:t xml:space="preserve">علىّ </w:t>
      </w:r>
      <w:r w:rsidRPr="009746DC">
        <w:rPr>
          <w:rtl/>
        </w:rPr>
        <w:t xml:space="preserve">مذهبهم الباطل ويشبهوا </w:t>
      </w:r>
      <w:r w:rsidR="00D83B35">
        <w:rPr>
          <w:rtl/>
        </w:rPr>
        <w:t xml:space="preserve">علىّ </w:t>
      </w:r>
      <w:r w:rsidRPr="009746DC">
        <w:rPr>
          <w:rtl/>
        </w:rPr>
        <w:t>الناس بأن</w:t>
      </w:r>
      <w:r w:rsidR="00DB5BD8">
        <w:rPr>
          <w:rFonts w:hint="cs"/>
          <w:rtl/>
        </w:rPr>
        <w:t>ّ</w:t>
      </w:r>
      <w:r w:rsidRPr="009746DC">
        <w:rPr>
          <w:rtl/>
        </w:rPr>
        <w:t xml:space="preserve">هم يعلمون الغيب ولا يعلم الغيب </w:t>
      </w:r>
      <w:r w:rsidR="000164B7">
        <w:rPr>
          <w:rtl/>
        </w:rPr>
        <w:t xml:space="preserve">إلّا </w:t>
      </w:r>
      <w:r w:rsidRPr="009746DC">
        <w:rPr>
          <w:rtl/>
        </w:rPr>
        <w:t>الله وهو باطل ، ل</w:t>
      </w:r>
      <w:r w:rsidR="00D8033E">
        <w:rPr>
          <w:rtl/>
        </w:rPr>
        <w:t xml:space="preserve">ان </w:t>
      </w:r>
      <w:r w:rsidRPr="009746DC">
        <w:rPr>
          <w:rtl/>
        </w:rPr>
        <w:t>علم الغيب من غير تعل</w:t>
      </w:r>
      <w:r w:rsidR="00DB5BD8">
        <w:rPr>
          <w:rFonts w:hint="cs"/>
          <w:rtl/>
        </w:rPr>
        <w:t>ّ</w:t>
      </w:r>
      <w:r w:rsidRPr="009746DC">
        <w:rPr>
          <w:rtl/>
        </w:rPr>
        <w:t xml:space="preserve">م ووحي </w:t>
      </w:r>
      <w:r w:rsidR="00E96704">
        <w:rPr>
          <w:rtl/>
        </w:rPr>
        <w:t>و</w:t>
      </w:r>
      <w:r w:rsidR="00E96704">
        <w:rPr>
          <w:rFonts w:hint="cs"/>
          <w:rtl/>
        </w:rPr>
        <w:t>ا</w:t>
      </w:r>
      <w:r w:rsidR="00E96704">
        <w:rPr>
          <w:rtl/>
        </w:rPr>
        <w:t xml:space="preserve">لهام </w:t>
      </w:r>
      <w:r w:rsidRPr="009746DC">
        <w:rPr>
          <w:rtl/>
        </w:rPr>
        <w:t>من صفات الله تعالى و</w:t>
      </w:r>
      <w:r w:rsidR="006A0B61">
        <w:rPr>
          <w:rtl/>
        </w:rPr>
        <w:t xml:space="preserve">كلّ </w:t>
      </w:r>
      <w:r w:rsidRPr="009746DC">
        <w:rPr>
          <w:rtl/>
        </w:rPr>
        <w:t>الأنبياء والأوصياء كان</w:t>
      </w:r>
      <w:r w:rsidR="00E96704">
        <w:rPr>
          <w:rtl/>
        </w:rPr>
        <w:t>وا يعلمون بعض الغيوب بوحيه أو ب</w:t>
      </w:r>
      <w:r w:rsidR="00E96704">
        <w:rPr>
          <w:rFonts w:hint="cs"/>
          <w:rtl/>
        </w:rPr>
        <w:t>ا</w:t>
      </w:r>
      <w:r w:rsidRPr="009746DC">
        <w:rPr>
          <w:rtl/>
        </w:rPr>
        <w:t>له</w:t>
      </w:r>
      <w:r w:rsidR="00E96704">
        <w:rPr>
          <w:rFonts w:hint="cs"/>
          <w:rtl/>
        </w:rPr>
        <w:t>ا</w:t>
      </w:r>
      <w:r w:rsidR="00E96704">
        <w:rPr>
          <w:rtl/>
        </w:rPr>
        <w:t>م</w:t>
      </w:r>
      <w:r w:rsidR="00551E04">
        <w:rPr>
          <w:rtl/>
        </w:rPr>
        <w:t xml:space="preserve">ه </w:t>
      </w:r>
      <w:r w:rsidRPr="009746DC">
        <w:rPr>
          <w:rtl/>
        </w:rPr>
        <w:t>سبحانه.</w:t>
      </w:r>
    </w:p>
    <w:p w:rsidR="00B717C7" w:rsidRPr="003F7506" w:rsidRDefault="00B717C7" w:rsidP="00DB5BD8">
      <w:pPr>
        <w:pStyle w:val="libCenterBold1"/>
        <w:rPr>
          <w:rtl/>
        </w:rPr>
      </w:pPr>
      <w:r w:rsidRPr="00C875FB">
        <w:rPr>
          <w:rtl/>
        </w:rPr>
        <w:t xml:space="preserve">باب مولد أبي </w:t>
      </w:r>
      <w:r w:rsidR="00551E04">
        <w:rPr>
          <w:rtl/>
        </w:rPr>
        <w:t xml:space="preserve">محمّد </w:t>
      </w:r>
      <w:r w:rsidRPr="00C875FB">
        <w:rPr>
          <w:rtl/>
        </w:rPr>
        <w:t xml:space="preserve">الحسن بن </w:t>
      </w:r>
      <w:r w:rsidR="00551E04" w:rsidRPr="00551E04">
        <w:rPr>
          <w:rStyle w:val="libAlaemChar"/>
          <w:rtl/>
        </w:rPr>
        <w:t>عليهما‌</w:t>
      </w:r>
      <w:r w:rsidR="00406F49">
        <w:rPr>
          <w:rStyle w:val="libAlaemChar"/>
          <w:rtl/>
        </w:rPr>
        <w:t xml:space="preserve">السلام </w:t>
      </w:r>
    </w:p>
    <w:p w:rsidR="00B717C7" w:rsidRPr="009746DC" w:rsidRDefault="00B717C7" w:rsidP="00FE378C">
      <w:pPr>
        <w:pStyle w:val="libNormal"/>
        <w:rPr>
          <w:rtl/>
        </w:rPr>
      </w:pPr>
      <w:r w:rsidRPr="009746DC">
        <w:rPr>
          <w:rtl/>
        </w:rPr>
        <w:t xml:space="preserve">أقول : تكنيته </w:t>
      </w:r>
      <w:r w:rsidR="00850EDE">
        <w:rPr>
          <w:rStyle w:val="libAlaemChar"/>
          <w:rtl/>
        </w:rPr>
        <w:t xml:space="preserve">عليه‌السلام </w:t>
      </w:r>
      <w:r w:rsidRPr="009746DC">
        <w:rPr>
          <w:rtl/>
        </w:rPr>
        <w:t xml:space="preserve">بأبي </w:t>
      </w:r>
      <w:r w:rsidR="00551E04">
        <w:rPr>
          <w:rtl/>
        </w:rPr>
        <w:t xml:space="preserve">محمّد </w:t>
      </w:r>
      <w:r w:rsidRPr="009746DC">
        <w:rPr>
          <w:rtl/>
        </w:rPr>
        <w:t xml:space="preserve">وذكره لا </w:t>
      </w:r>
      <w:r w:rsidR="00850EDE">
        <w:rPr>
          <w:rtl/>
        </w:rPr>
        <w:t xml:space="preserve">يدلّ </w:t>
      </w:r>
      <w:r w:rsidR="00D83B35">
        <w:rPr>
          <w:rtl/>
        </w:rPr>
        <w:t xml:space="preserve">علىّ </w:t>
      </w:r>
      <w:r w:rsidRPr="009746DC">
        <w:rPr>
          <w:rtl/>
        </w:rPr>
        <w:t xml:space="preserve">جواز ذكر القائم </w:t>
      </w:r>
      <w:r w:rsidR="00850EDE">
        <w:rPr>
          <w:rStyle w:val="libAlaemChar"/>
          <w:rtl/>
        </w:rPr>
        <w:t xml:space="preserve">عليه‌السلام </w:t>
      </w:r>
      <w:r w:rsidRPr="009746DC">
        <w:rPr>
          <w:rtl/>
        </w:rPr>
        <w:t>با</w:t>
      </w:r>
      <w:r w:rsidR="00292DF4">
        <w:rPr>
          <w:rtl/>
        </w:rPr>
        <w:t xml:space="preserve">سمّه </w:t>
      </w:r>
      <w:r w:rsidRPr="009746DC">
        <w:rPr>
          <w:rtl/>
        </w:rPr>
        <w:t>ل</w:t>
      </w:r>
      <w:r w:rsidR="00D8033E">
        <w:rPr>
          <w:rtl/>
        </w:rPr>
        <w:t xml:space="preserve">ان </w:t>
      </w:r>
      <w:r w:rsidRPr="009746DC">
        <w:rPr>
          <w:rtl/>
        </w:rPr>
        <w:t xml:space="preserve">الكنية لا مدخل له باسم الوالد ، فإنه </w:t>
      </w:r>
      <w:r w:rsidR="00551E04">
        <w:rPr>
          <w:rtl/>
        </w:rPr>
        <w:t xml:space="preserve">يكنّى </w:t>
      </w:r>
      <w:r w:rsidR="00E96704">
        <w:rPr>
          <w:rtl/>
        </w:rPr>
        <w:t xml:space="preserve">غالباً </w:t>
      </w:r>
      <w:r w:rsidRPr="009746DC">
        <w:rPr>
          <w:rtl/>
        </w:rPr>
        <w:t>عند الولادة تف</w:t>
      </w:r>
      <w:r w:rsidR="000C7ABB">
        <w:rPr>
          <w:rFonts w:hint="cs"/>
          <w:rtl/>
        </w:rPr>
        <w:t>أ</w:t>
      </w:r>
      <w:r w:rsidR="00E96704">
        <w:rPr>
          <w:rtl/>
        </w:rPr>
        <w:t>ل</w:t>
      </w:r>
      <w:r w:rsidR="000164B7">
        <w:rPr>
          <w:rtl/>
        </w:rPr>
        <w:t>ا</w:t>
      </w:r>
      <w:r w:rsidR="000C7ABB">
        <w:rPr>
          <w:rFonts w:hint="cs"/>
          <w:rtl/>
        </w:rPr>
        <w:t>ً</w:t>
      </w:r>
      <w:r w:rsidR="000164B7">
        <w:rPr>
          <w:rtl/>
        </w:rPr>
        <w:t xml:space="preserve"> </w:t>
      </w:r>
      <w:r w:rsidRPr="009746DC">
        <w:rPr>
          <w:rtl/>
        </w:rPr>
        <w:t>، وقد يتكن</w:t>
      </w:r>
      <w:r w:rsidR="000C7ABB">
        <w:rPr>
          <w:rFonts w:hint="cs"/>
          <w:rtl/>
        </w:rPr>
        <w:t>ّ</w:t>
      </w:r>
      <w:r w:rsidRPr="009746DC">
        <w:rPr>
          <w:rtl/>
        </w:rPr>
        <w:t xml:space="preserve">ى من ليس له ولد أصلا ، وقال المفيد </w:t>
      </w:r>
      <w:r w:rsidR="00E52B2D" w:rsidRPr="00E52B2D">
        <w:rPr>
          <w:rStyle w:val="libAlaemChar"/>
          <w:rtl/>
        </w:rPr>
        <w:t>قدس‌سره</w:t>
      </w:r>
      <w:r w:rsidRPr="009746DC">
        <w:rPr>
          <w:rtl/>
        </w:rPr>
        <w:t xml:space="preserve"> في الإرشاد : ولد </w:t>
      </w:r>
      <w:r w:rsidR="00850EDE">
        <w:rPr>
          <w:rStyle w:val="libAlaemChar"/>
          <w:rtl/>
        </w:rPr>
        <w:t xml:space="preserve">عليه‌السلام </w:t>
      </w:r>
      <w:r w:rsidRPr="009746DC">
        <w:rPr>
          <w:rtl/>
        </w:rPr>
        <w:t xml:space="preserve">بالمدينة في شهر ربيع الأول سنة ثلاثين ومائتين ، وقبض </w:t>
      </w:r>
      <w:r w:rsidR="00850EDE">
        <w:rPr>
          <w:rStyle w:val="libAlaemChar"/>
          <w:rtl/>
        </w:rPr>
        <w:t xml:space="preserve">عليه‌السلام </w:t>
      </w:r>
      <w:r w:rsidRPr="009746DC">
        <w:rPr>
          <w:rtl/>
        </w:rPr>
        <w:t>يوم الجمعة ل</w:t>
      </w:r>
      <w:r w:rsidR="00551E04">
        <w:rPr>
          <w:rtl/>
        </w:rPr>
        <w:t xml:space="preserve">ثمان </w:t>
      </w:r>
      <w:r w:rsidRPr="009746DC">
        <w:rPr>
          <w:rtl/>
        </w:rPr>
        <w:t>ليال خلون من شهر ربيع الأو</w:t>
      </w:r>
      <w:r w:rsidR="005100B4">
        <w:rPr>
          <w:rFonts w:hint="cs"/>
          <w:rtl/>
        </w:rPr>
        <w:t>ّ</w:t>
      </w:r>
      <w:r w:rsidRPr="009746DC">
        <w:rPr>
          <w:rtl/>
        </w:rPr>
        <w:t xml:space="preserve">ل سنة ستين ومائتين ، وقال الشيخ في المصباح والمفيد في حدائق الرياض : ولد يوم العاشر من شهر ربيع الآخر سنة اثنتين وثلاثين ومائتين ، وقال في الدروس : وقيل يوم الاثنين سابع ربيع الآخر ، وقال ابن شهرآشوب </w:t>
      </w:r>
      <w:r>
        <w:rPr>
          <w:rtl/>
        </w:rPr>
        <w:t>(ره)</w:t>
      </w:r>
      <w:r w:rsidRPr="009746DC">
        <w:rPr>
          <w:rtl/>
        </w:rPr>
        <w:t xml:space="preserve"> : ولد </w:t>
      </w:r>
      <w:r w:rsidR="00850EDE">
        <w:rPr>
          <w:rStyle w:val="libAlaemChar"/>
          <w:rtl/>
        </w:rPr>
        <w:t xml:space="preserve">عليه‌السلام </w:t>
      </w:r>
      <w:r w:rsidRPr="009746DC">
        <w:rPr>
          <w:rtl/>
        </w:rPr>
        <w:t>يوم الجمعة ل</w:t>
      </w:r>
      <w:r w:rsidR="00551E04">
        <w:rPr>
          <w:rtl/>
        </w:rPr>
        <w:t xml:space="preserve">ثمان </w:t>
      </w:r>
      <w:r w:rsidRPr="009746DC">
        <w:rPr>
          <w:rtl/>
        </w:rPr>
        <w:t xml:space="preserve">خلون من ربيع الآخر ، وقيل : ولد </w:t>
      </w:r>
      <w:r w:rsidR="00850EDE">
        <w:rPr>
          <w:rStyle w:val="libAlaemChar"/>
          <w:rtl/>
        </w:rPr>
        <w:t xml:space="preserve">عليه‌السلام </w:t>
      </w:r>
      <w:r w:rsidRPr="009746DC">
        <w:rPr>
          <w:rtl/>
        </w:rPr>
        <w:t>بسر</w:t>
      </w:r>
      <w:r w:rsidR="005100B4">
        <w:rPr>
          <w:rFonts w:hint="cs"/>
          <w:rtl/>
        </w:rPr>
        <w:t>ّ</w:t>
      </w:r>
      <w:r w:rsidRPr="009746DC">
        <w:rPr>
          <w:rtl/>
        </w:rPr>
        <w:t xml:space="preserve"> من رأى سنة اثنتين وثلاثين ومائتين ، وأما وفاته فذهب الأكثر إلى أن</w:t>
      </w:r>
      <w:r w:rsidR="005100B4">
        <w:rPr>
          <w:rFonts w:hint="cs"/>
          <w:rtl/>
        </w:rPr>
        <w:t>ّ</w:t>
      </w:r>
      <w:r w:rsidRPr="009746DC">
        <w:rPr>
          <w:rtl/>
        </w:rPr>
        <w:t>ها كانت يوم الجمعة أو الأربعاء ل</w:t>
      </w:r>
      <w:r w:rsidR="00551E04">
        <w:rPr>
          <w:rtl/>
        </w:rPr>
        <w:t xml:space="preserve">ثمان </w:t>
      </w:r>
      <w:r w:rsidRPr="009746DC">
        <w:rPr>
          <w:rtl/>
        </w:rPr>
        <w:t>ليال خلون من ربيع الأو</w:t>
      </w:r>
      <w:r w:rsidR="005100B4">
        <w:rPr>
          <w:rFonts w:hint="cs"/>
          <w:rtl/>
        </w:rPr>
        <w:t>ّ</w:t>
      </w:r>
      <w:r w:rsidRPr="009746DC">
        <w:rPr>
          <w:rtl/>
        </w:rPr>
        <w:t xml:space="preserve">ل سنة مائتين وستين وهو ابن </w:t>
      </w:r>
      <w:r w:rsidR="00551E04">
        <w:rPr>
          <w:rtl/>
        </w:rPr>
        <w:t xml:space="preserve">ثمان </w:t>
      </w:r>
      <w:r w:rsidRPr="009746DC">
        <w:rPr>
          <w:rtl/>
        </w:rPr>
        <w:t>وعشرين في زمن المعتز وقيل :</w:t>
      </w:r>
      <w:r>
        <w:rPr>
          <w:rFonts w:hint="cs"/>
          <w:rtl/>
        </w:rPr>
        <w:t xml:space="preserve"> </w:t>
      </w:r>
      <w:r w:rsidRPr="009746DC">
        <w:rPr>
          <w:rtl/>
        </w:rPr>
        <w:t>المعتمد وهو أظهر.</w:t>
      </w:r>
    </w:p>
    <w:p w:rsidR="00B717C7" w:rsidRPr="009746DC" w:rsidRDefault="00B717C7" w:rsidP="00FE378C">
      <w:pPr>
        <w:pStyle w:val="libNormal"/>
        <w:rPr>
          <w:rtl/>
        </w:rPr>
      </w:pPr>
      <w:r w:rsidRPr="009746DC">
        <w:rPr>
          <w:rtl/>
        </w:rPr>
        <w:t xml:space="preserve">وقال الشيخ في المصباح : </w:t>
      </w:r>
      <w:r w:rsidR="00551E04">
        <w:rPr>
          <w:rtl/>
        </w:rPr>
        <w:t xml:space="preserve">توفّي </w:t>
      </w:r>
      <w:r w:rsidR="00850EDE">
        <w:rPr>
          <w:rStyle w:val="libAlaemChar"/>
          <w:rtl/>
        </w:rPr>
        <w:t xml:space="preserve">عليه‌السلام </w:t>
      </w:r>
      <w:r w:rsidRPr="009746DC">
        <w:rPr>
          <w:rtl/>
        </w:rPr>
        <w:t>في أول يوم من ربيع الأول وقال في كشف</w:t>
      </w:r>
    </w:p>
    <w:p w:rsidR="008930D5" w:rsidRDefault="008930D5" w:rsidP="008930D5">
      <w:pPr>
        <w:pStyle w:val="libNormal"/>
        <w:rPr>
          <w:rtl/>
        </w:rPr>
      </w:pPr>
      <w:r>
        <w:rPr>
          <w:rtl/>
        </w:rPr>
        <w:br w:type="page"/>
      </w:r>
    </w:p>
    <w:p w:rsidR="00B717C7" w:rsidRPr="009746DC" w:rsidRDefault="00B717C7" w:rsidP="005100B4">
      <w:pPr>
        <w:pStyle w:val="libNormal"/>
        <w:rPr>
          <w:rtl/>
        </w:rPr>
      </w:pPr>
      <w:r w:rsidRPr="009746DC">
        <w:rPr>
          <w:rtl/>
        </w:rPr>
        <w:lastRenderedPageBreak/>
        <w:t xml:space="preserve">سنة </w:t>
      </w:r>
      <w:r w:rsidR="005100B4">
        <w:rPr>
          <w:rtl/>
        </w:rPr>
        <w:t xml:space="preserve">ستّين </w:t>
      </w:r>
      <w:r w:rsidRPr="009746DC">
        <w:rPr>
          <w:rtl/>
        </w:rPr>
        <w:t xml:space="preserve">ومائتين وهو ابن </w:t>
      </w:r>
      <w:r w:rsidR="00551E04">
        <w:rPr>
          <w:rtl/>
        </w:rPr>
        <w:t xml:space="preserve">ثمان </w:t>
      </w:r>
      <w:r w:rsidRPr="009746DC">
        <w:rPr>
          <w:rtl/>
        </w:rPr>
        <w:t>وعشرين سنة ودفن في داره في البيت الذي دفن فيه</w:t>
      </w:r>
    </w:p>
    <w:p w:rsidR="00B717C7" w:rsidRPr="00324B78" w:rsidRDefault="008930D5" w:rsidP="007F05B9">
      <w:pPr>
        <w:pStyle w:val="libLine"/>
        <w:rPr>
          <w:rtl/>
        </w:rPr>
      </w:pPr>
      <w:r>
        <w:rPr>
          <w:rFonts w:hint="cs"/>
          <w:rtl/>
        </w:rPr>
        <w:t>_____________________________________________</w:t>
      </w:r>
    </w:p>
    <w:p w:rsidR="00B717C7" w:rsidRPr="009746DC" w:rsidRDefault="005100B4" w:rsidP="005100B4">
      <w:pPr>
        <w:pStyle w:val="libNormal"/>
        <w:rPr>
          <w:rtl/>
        </w:rPr>
      </w:pPr>
      <w:r>
        <w:rPr>
          <w:rtl/>
        </w:rPr>
        <w:t>الغم</w:t>
      </w:r>
      <w:r w:rsidR="007F05B9">
        <w:rPr>
          <w:rtl/>
        </w:rPr>
        <w:t xml:space="preserve">ة </w:t>
      </w:r>
      <w:r w:rsidR="00B717C7" w:rsidRPr="009746DC">
        <w:rPr>
          <w:rtl/>
        </w:rPr>
        <w:t xml:space="preserve">: قال </w:t>
      </w:r>
      <w:r w:rsidR="00551E04">
        <w:rPr>
          <w:rtl/>
        </w:rPr>
        <w:t xml:space="preserve">محمّد </w:t>
      </w:r>
      <w:r w:rsidR="00B717C7" w:rsidRPr="009746DC">
        <w:rPr>
          <w:rtl/>
        </w:rPr>
        <w:t xml:space="preserve">بن طلحة : مولده في سنة إحدى وثلاثين ومائتين </w:t>
      </w:r>
      <w:r w:rsidR="00551E04">
        <w:rPr>
          <w:rtl/>
        </w:rPr>
        <w:t xml:space="preserve">وأمّه أمّ </w:t>
      </w:r>
      <w:r w:rsidR="00B717C7" w:rsidRPr="009746DC">
        <w:rPr>
          <w:rtl/>
        </w:rPr>
        <w:t xml:space="preserve">ولد يقال لها سوسن ، وكنيته أبو </w:t>
      </w:r>
      <w:r w:rsidR="00551E04">
        <w:rPr>
          <w:rtl/>
        </w:rPr>
        <w:t xml:space="preserve">محمّد </w:t>
      </w:r>
      <w:r w:rsidR="00B717C7" w:rsidRPr="009746DC">
        <w:rPr>
          <w:rtl/>
        </w:rPr>
        <w:t xml:space="preserve">ولقبه الخالص ، </w:t>
      </w:r>
      <w:r w:rsidR="00551E04">
        <w:rPr>
          <w:rtl/>
        </w:rPr>
        <w:t xml:space="preserve">وتوفّي </w:t>
      </w:r>
      <w:r w:rsidR="00B717C7" w:rsidRPr="009746DC">
        <w:rPr>
          <w:rtl/>
        </w:rPr>
        <w:t xml:space="preserve">في الثامن من ربيع الأول من سنة </w:t>
      </w:r>
      <w:r>
        <w:rPr>
          <w:rtl/>
        </w:rPr>
        <w:t xml:space="preserve">ستّين </w:t>
      </w:r>
      <w:r w:rsidR="00B717C7" w:rsidRPr="009746DC">
        <w:rPr>
          <w:rtl/>
        </w:rPr>
        <w:t xml:space="preserve">ومائتين ، فيكون عمره </w:t>
      </w:r>
      <w:r w:rsidR="00E52B2D">
        <w:rPr>
          <w:rtl/>
        </w:rPr>
        <w:t xml:space="preserve">تسعاً </w:t>
      </w:r>
      <w:r w:rsidR="00B717C7" w:rsidRPr="009746DC">
        <w:rPr>
          <w:rtl/>
        </w:rPr>
        <w:t xml:space="preserve">وعشرين سنة ، </w:t>
      </w:r>
      <w:r w:rsidR="00551E04">
        <w:rPr>
          <w:rtl/>
        </w:rPr>
        <w:t xml:space="preserve">كان </w:t>
      </w:r>
      <w:r w:rsidR="00B717C7" w:rsidRPr="009746DC">
        <w:rPr>
          <w:rtl/>
        </w:rPr>
        <w:t>مق</w:t>
      </w:r>
      <w:r w:rsidR="00551E04">
        <w:rPr>
          <w:rtl/>
        </w:rPr>
        <w:t xml:space="preserve">أمّه </w:t>
      </w:r>
      <w:r w:rsidR="00B717C7" w:rsidRPr="009746DC">
        <w:rPr>
          <w:rtl/>
        </w:rPr>
        <w:t>مع أبيه ثلاثا وعشرين سنة وأشهرا وبقي بعد أبيه خمس سنين و</w:t>
      </w:r>
      <w:r w:rsidR="00D30306">
        <w:rPr>
          <w:rtl/>
        </w:rPr>
        <w:t xml:space="preserve">شهوراً </w:t>
      </w:r>
      <w:r w:rsidR="00B717C7" w:rsidRPr="009746DC">
        <w:rPr>
          <w:rtl/>
        </w:rPr>
        <w:t>وقبره بسر</w:t>
      </w:r>
      <w:r w:rsidR="00A362AC">
        <w:rPr>
          <w:rFonts w:hint="cs"/>
          <w:rtl/>
        </w:rPr>
        <w:t>ّ</w:t>
      </w:r>
      <w:r w:rsidR="00B717C7" w:rsidRPr="009746DC">
        <w:rPr>
          <w:rtl/>
        </w:rPr>
        <w:t xml:space="preserve"> من رأى.</w:t>
      </w:r>
    </w:p>
    <w:p w:rsidR="00B717C7" w:rsidRPr="009746DC" w:rsidRDefault="00B717C7" w:rsidP="005100B4">
      <w:pPr>
        <w:pStyle w:val="libNormal"/>
        <w:rPr>
          <w:rtl/>
        </w:rPr>
      </w:pPr>
      <w:r w:rsidRPr="009746DC">
        <w:rPr>
          <w:rtl/>
        </w:rPr>
        <w:t>وقال الحافظ عبد العزيز لق</w:t>
      </w:r>
      <w:r w:rsidR="00A362AC">
        <w:rPr>
          <w:rFonts w:hint="cs"/>
          <w:rtl/>
        </w:rPr>
        <w:t>ّ</w:t>
      </w:r>
      <w:r w:rsidRPr="009746DC">
        <w:rPr>
          <w:rtl/>
        </w:rPr>
        <w:t xml:space="preserve">ب بالعسكري ، مولده سنة إحدى وثلاثين ومائتين </w:t>
      </w:r>
      <w:r w:rsidR="00551E04">
        <w:rPr>
          <w:rtl/>
        </w:rPr>
        <w:t xml:space="preserve">توفّي </w:t>
      </w:r>
      <w:r w:rsidRPr="009746DC">
        <w:rPr>
          <w:rtl/>
        </w:rPr>
        <w:t xml:space="preserve">سنة </w:t>
      </w:r>
      <w:r w:rsidR="005100B4">
        <w:rPr>
          <w:rtl/>
        </w:rPr>
        <w:t xml:space="preserve">ستّين </w:t>
      </w:r>
      <w:r w:rsidRPr="009746DC">
        <w:rPr>
          <w:rtl/>
        </w:rPr>
        <w:t>ومائتين ، وقبض ل</w:t>
      </w:r>
      <w:r w:rsidR="00551E04">
        <w:rPr>
          <w:rtl/>
        </w:rPr>
        <w:t xml:space="preserve">ثمان </w:t>
      </w:r>
      <w:r w:rsidRPr="009746DC">
        <w:rPr>
          <w:rtl/>
        </w:rPr>
        <w:t xml:space="preserve">خلون من ربيع الأول سنة </w:t>
      </w:r>
      <w:r w:rsidR="005100B4">
        <w:rPr>
          <w:rtl/>
        </w:rPr>
        <w:t xml:space="preserve">ستّين </w:t>
      </w:r>
      <w:r w:rsidRPr="009746DC">
        <w:rPr>
          <w:rtl/>
        </w:rPr>
        <w:t xml:space="preserve">ومائتين ، </w:t>
      </w:r>
      <w:r w:rsidR="00551E04">
        <w:rPr>
          <w:rtl/>
        </w:rPr>
        <w:t xml:space="preserve">وكان </w:t>
      </w:r>
      <w:r w:rsidRPr="009746DC">
        <w:rPr>
          <w:rtl/>
        </w:rPr>
        <w:t xml:space="preserve">سنه يومئذ </w:t>
      </w:r>
      <w:r w:rsidR="00551E04">
        <w:rPr>
          <w:rtl/>
        </w:rPr>
        <w:t xml:space="preserve">ثمان </w:t>
      </w:r>
      <w:r w:rsidRPr="009746DC">
        <w:rPr>
          <w:rtl/>
        </w:rPr>
        <w:t xml:space="preserve">وعشرين سنة ، </w:t>
      </w:r>
      <w:r w:rsidR="00551E04">
        <w:rPr>
          <w:rtl/>
        </w:rPr>
        <w:t xml:space="preserve">وأمّه أمّ </w:t>
      </w:r>
      <w:r w:rsidRPr="009746DC">
        <w:rPr>
          <w:rtl/>
        </w:rPr>
        <w:t xml:space="preserve">ولد يقال لها جريبة ، وقال ابن الخشاب : ولد </w:t>
      </w:r>
      <w:r w:rsidR="00850EDE">
        <w:rPr>
          <w:rStyle w:val="libAlaemChar"/>
          <w:rtl/>
        </w:rPr>
        <w:t xml:space="preserve">عليه‌السلام </w:t>
      </w:r>
      <w:r w:rsidRPr="009746DC">
        <w:rPr>
          <w:rtl/>
        </w:rPr>
        <w:t xml:space="preserve">في سنة إحدى وثلاثين ومائتين ، </w:t>
      </w:r>
      <w:r w:rsidR="00551E04">
        <w:rPr>
          <w:rtl/>
        </w:rPr>
        <w:t xml:space="preserve">وتوفّي </w:t>
      </w:r>
      <w:r w:rsidRPr="009746DC">
        <w:rPr>
          <w:rtl/>
        </w:rPr>
        <w:t>يوم الجمعة ، وقال بعض : يوم الأربعاء ل</w:t>
      </w:r>
      <w:r w:rsidR="00551E04">
        <w:rPr>
          <w:rtl/>
        </w:rPr>
        <w:t xml:space="preserve">ثمان </w:t>
      </w:r>
      <w:r w:rsidRPr="009746DC">
        <w:rPr>
          <w:rtl/>
        </w:rPr>
        <w:t>ليال خلون من ربيع الأول سنة مائتين و</w:t>
      </w:r>
      <w:r w:rsidR="005100B4">
        <w:rPr>
          <w:rtl/>
        </w:rPr>
        <w:t xml:space="preserve">ستّين </w:t>
      </w:r>
      <w:r w:rsidRPr="009746DC">
        <w:rPr>
          <w:rtl/>
        </w:rPr>
        <w:t>، ف</w:t>
      </w:r>
      <w:r w:rsidR="00551E04">
        <w:rPr>
          <w:rtl/>
        </w:rPr>
        <w:t xml:space="preserve">كان </w:t>
      </w:r>
      <w:r w:rsidRPr="009746DC">
        <w:rPr>
          <w:rtl/>
        </w:rPr>
        <w:t xml:space="preserve">عمره </w:t>
      </w:r>
      <w:r w:rsidR="00E52B2D">
        <w:rPr>
          <w:rtl/>
        </w:rPr>
        <w:t xml:space="preserve">تسعاً </w:t>
      </w:r>
      <w:r w:rsidRPr="009746DC">
        <w:rPr>
          <w:rtl/>
        </w:rPr>
        <w:t xml:space="preserve">وعشرين سنة منها بعد أبيه خمس سنين وثمانية أشهر وثلاثة عشر </w:t>
      </w:r>
      <w:r w:rsidR="001C3409">
        <w:rPr>
          <w:rtl/>
        </w:rPr>
        <w:t>يوماً</w:t>
      </w:r>
      <w:r w:rsidR="002D77E0">
        <w:rPr>
          <w:rtl/>
        </w:rPr>
        <w:t xml:space="preserve"> </w:t>
      </w:r>
      <w:r w:rsidRPr="009746DC">
        <w:rPr>
          <w:rtl/>
        </w:rPr>
        <w:t xml:space="preserve">، </w:t>
      </w:r>
      <w:r w:rsidR="00551E04">
        <w:rPr>
          <w:rtl/>
        </w:rPr>
        <w:t xml:space="preserve">أمّه </w:t>
      </w:r>
      <w:r w:rsidRPr="009746DC">
        <w:rPr>
          <w:rtl/>
        </w:rPr>
        <w:t>سوسن.</w:t>
      </w:r>
    </w:p>
    <w:p w:rsidR="00B717C7" w:rsidRPr="009746DC" w:rsidRDefault="00B717C7" w:rsidP="005100B4">
      <w:pPr>
        <w:pStyle w:val="libNormal"/>
        <w:rPr>
          <w:rtl/>
        </w:rPr>
      </w:pPr>
      <w:r w:rsidRPr="009746DC">
        <w:rPr>
          <w:rtl/>
        </w:rPr>
        <w:t xml:space="preserve">وقال الحميري في دلائل الإمامة : ولد أبو </w:t>
      </w:r>
      <w:r w:rsidR="00551E04">
        <w:rPr>
          <w:rtl/>
        </w:rPr>
        <w:t xml:space="preserve">محمّد </w:t>
      </w:r>
      <w:r w:rsidR="00850EDE">
        <w:rPr>
          <w:rStyle w:val="libAlaemChar"/>
          <w:rtl/>
        </w:rPr>
        <w:t xml:space="preserve">عليه‌السلام </w:t>
      </w:r>
      <w:r w:rsidRPr="009746DC">
        <w:rPr>
          <w:rtl/>
        </w:rPr>
        <w:t>في شهر ربيع الآخر سنة اثنتين وثلاثين ومائتين ، وقبض يوم الجمعة ل</w:t>
      </w:r>
      <w:r w:rsidR="00551E04">
        <w:rPr>
          <w:rtl/>
        </w:rPr>
        <w:t xml:space="preserve">ثمان </w:t>
      </w:r>
      <w:r w:rsidRPr="009746DC">
        <w:rPr>
          <w:rtl/>
        </w:rPr>
        <w:t xml:space="preserve">خلون من شهر ربيع الأول سنة </w:t>
      </w:r>
      <w:r w:rsidR="005100B4">
        <w:rPr>
          <w:rtl/>
        </w:rPr>
        <w:t xml:space="preserve">ستّين </w:t>
      </w:r>
      <w:r w:rsidRPr="009746DC">
        <w:rPr>
          <w:rtl/>
        </w:rPr>
        <w:t xml:space="preserve">ومائتين ، وهو ابن </w:t>
      </w:r>
      <w:r w:rsidR="00551E04">
        <w:rPr>
          <w:rtl/>
        </w:rPr>
        <w:t xml:space="preserve">ثمان </w:t>
      </w:r>
      <w:r w:rsidRPr="009746DC">
        <w:rPr>
          <w:rtl/>
        </w:rPr>
        <w:t>وعشرين سنة.</w:t>
      </w:r>
    </w:p>
    <w:p w:rsidR="00B717C7" w:rsidRPr="009746DC" w:rsidRDefault="00B717C7" w:rsidP="005100B4">
      <w:pPr>
        <w:pStyle w:val="libNormal"/>
        <w:rPr>
          <w:rtl/>
        </w:rPr>
      </w:pPr>
      <w:r w:rsidRPr="009746DC">
        <w:rPr>
          <w:rtl/>
        </w:rPr>
        <w:t xml:space="preserve">وقال في </w:t>
      </w:r>
      <w:r w:rsidR="00CE1B2F">
        <w:rPr>
          <w:rtl/>
        </w:rPr>
        <w:t xml:space="preserve">إعلام </w:t>
      </w:r>
      <w:r w:rsidRPr="009746DC">
        <w:rPr>
          <w:rtl/>
        </w:rPr>
        <w:t xml:space="preserve">الورى : </w:t>
      </w:r>
      <w:r w:rsidR="00551E04">
        <w:rPr>
          <w:rtl/>
        </w:rPr>
        <w:t xml:space="preserve">كان </w:t>
      </w:r>
      <w:r w:rsidRPr="009746DC">
        <w:rPr>
          <w:rtl/>
        </w:rPr>
        <w:t xml:space="preserve">مولده </w:t>
      </w:r>
      <w:r w:rsidR="00850EDE">
        <w:rPr>
          <w:rStyle w:val="libAlaemChar"/>
          <w:rtl/>
        </w:rPr>
        <w:t xml:space="preserve">عليه‌السلام </w:t>
      </w:r>
      <w:r w:rsidRPr="009746DC">
        <w:rPr>
          <w:rtl/>
        </w:rPr>
        <w:t>بالمدينة يوم الجمعة ل</w:t>
      </w:r>
      <w:r w:rsidR="00551E04">
        <w:rPr>
          <w:rtl/>
        </w:rPr>
        <w:t xml:space="preserve">ثمان </w:t>
      </w:r>
      <w:r w:rsidRPr="009746DC">
        <w:rPr>
          <w:rtl/>
        </w:rPr>
        <w:t xml:space="preserve">ليال خلون من شهر ربيع الآخر سنة اثنتين وثلاثين ومائتين وقبض </w:t>
      </w:r>
      <w:r w:rsidR="00850EDE">
        <w:rPr>
          <w:rStyle w:val="libAlaemChar"/>
          <w:rtl/>
        </w:rPr>
        <w:t xml:space="preserve">عليه‌السلام </w:t>
      </w:r>
      <w:r w:rsidRPr="009746DC">
        <w:rPr>
          <w:rtl/>
        </w:rPr>
        <w:t>بسر من رأى ل</w:t>
      </w:r>
      <w:r w:rsidR="00551E04">
        <w:rPr>
          <w:rtl/>
        </w:rPr>
        <w:t xml:space="preserve">ثمان </w:t>
      </w:r>
      <w:r w:rsidRPr="009746DC">
        <w:rPr>
          <w:rtl/>
        </w:rPr>
        <w:t xml:space="preserve">خلون من شهر ربيع الأول سنة </w:t>
      </w:r>
      <w:r w:rsidR="005100B4">
        <w:rPr>
          <w:rtl/>
        </w:rPr>
        <w:t xml:space="preserve">ستّين </w:t>
      </w:r>
      <w:r w:rsidRPr="009746DC">
        <w:rPr>
          <w:rtl/>
        </w:rPr>
        <w:t xml:space="preserve">ومائتين وله يومئذ </w:t>
      </w:r>
      <w:r w:rsidR="00551E04">
        <w:rPr>
          <w:rtl/>
        </w:rPr>
        <w:t xml:space="preserve">ثمان </w:t>
      </w:r>
      <w:r w:rsidRPr="009746DC">
        <w:rPr>
          <w:rtl/>
        </w:rPr>
        <w:t xml:space="preserve">وعشرون سنة ، </w:t>
      </w:r>
      <w:r w:rsidR="00551E04">
        <w:rPr>
          <w:rtl/>
        </w:rPr>
        <w:t xml:space="preserve">وأمّه أمّ </w:t>
      </w:r>
      <w:r w:rsidRPr="009746DC">
        <w:rPr>
          <w:rtl/>
        </w:rPr>
        <w:t xml:space="preserve">ولد يقال لها حديث وكانت مدة خلافته </w:t>
      </w:r>
      <w:r w:rsidR="003928AF">
        <w:rPr>
          <w:rtl/>
        </w:rPr>
        <w:t xml:space="preserve">ستّ </w:t>
      </w:r>
      <w:r w:rsidRPr="009746DC">
        <w:rPr>
          <w:rtl/>
        </w:rPr>
        <w:t xml:space="preserve">سنين ، ولقبه الهادي والسراج والعسكري ، </w:t>
      </w:r>
      <w:r w:rsidR="00551E04">
        <w:rPr>
          <w:rtl/>
        </w:rPr>
        <w:t xml:space="preserve">وكان </w:t>
      </w:r>
      <w:r w:rsidRPr="009746DC">
        <w:rPr>
          <w:rtl/>
        </w:rPr>
        <w:t>وأبوه و</w:t>
      </w:r>
      <w:r w:rsidR="00551E04">
        <w:rPr>
          <w:rtl/>
        </w:rPr>
        <w:t xml:space="preserve">جدّه </w:t>
      </w:r>
      <w:r w:rsidR="00632E02" w:rsidRPr="00632E02">
        <w:rPr>
          <w:rStyle w:val="libAlaemChar"/>
          <w:rtl/>
        </w:rPr>
        <w:t>عليهم‌السلام</w:t>
      </w:r>
      <w:r w:rsidR="00C17164" w:rsidRPr="00C17164">
        <w:rPr>
          <w:rStyle w:val="libAlaemChar"/>
          <w:rtl/>
        </w:rPr>
        <w:t xml:space="preserve"> </w:t>
      </w:r>
      <w:r w:rsidRPr="009746DC">
        <w:rPr>
          <w:rtl/>
        </w:rPr>
        <w:t xml:space="preserve">يعرف </w:t>
      </w:r>
      <w:r w:rsidR="006A0B61">
        <w:rPr>
          <w:rtl/>
        </w:rPr>
        <w:t xml:space="preserve">كلّ </w:t>
      </w:r>
      <w:r w:rsidRPr="009746DC">
        <w:rPr>
          <w:rtl/>
        </w:rPr>
        <w:t xml:space="preserve">منهم في زمانه بابن </w:t>
      </w:r>
      <w:r w:rsidR="00F00D81">
        <w:rPr>
          <w:rtl/>
        </w:rPr>
        <w:t>الرّضا</w:t>
      </w:r>
      <w:r w:rsidRPr="009746DC">
        <w:rPr>
          <w:rtl/>
        </w:rPr>
        <w:t xml:space="preserve"> ، وكانت في سني إمامته بقية ملك المعتز أشهرا</w:t>
      </w:r>
      <w:r w:rsidR="00A362AC">
        <w:rPr>
          <w:rFonts w:hint="cs"/>
          <w:rtl/>
        </w:rPr>
        <w:t>ً</w:t>
      </w:r>
      <w:r w:rsidRPr="009746DC">
        <w:rPr>
          <w:rtl/>
        </w:rPr>
        <w:t xml:space="preserve"> </w:t>
      </w:r>
      <w:r w:rsidR="00D83B35">
        <w:rPr>
          <w:rtl/>
        </w:rPr>
        <w:t xml:space="preserve">ثمّ </w:t>
      </w:r>
      <w:r w:rsidRPr="009746DC">
        <w:rPr>
          <w:rtl/>
        </w:rPr>
        <w:t xml:space="preserve">ملك المهتدي إحدى عشر </w:t>
      </w:r>
      <w:r w:rsidR="00A362AC">
        <w:rPr>
          <w:rtl/>
        </w:rPr>
        <w:t xml:space="preserve">شهراً </w:t>
      </w:r>
      <w:r w:rsidRPr="009746DC">
        <w:rPr>
          <w:rtl/>
        </w:rPr>
        <w:t xml:space="preserve">وثمانية وعشرين </w:t>
      </w:r>
      <w:r w:rsidR="001C3409">
        <w:rPr>
          <w:rtl/>
        </w:rPr>
        <w:t>يوماً</w:t>
      </w:r>
      <w:r w:rsidR="002D77E0">
        <w:rPr>
          <w:rtl/>
        </w:rPr>
        <w:t xml:space="preserve"> </w:t>
      </w:r>
      <w:r w:rsidR="00D83B35">
        <w:rPr>
          <w:rtl/>
        </w:rPr>
        <w:t xml:space="preserve">ثمّ </w:t>
      </w:r>
      <w:r w:rsidRPr="009746DC">
        <w:rPr>
          <w:rtl/>
        </w:rPr>
        <w:t xml:space="preserve">ملك أحمد المعتمد </w:t>
      </w:r>
      <w:r w:rsidR="00D83B35">
        <w:rPr>
          <w:rtl/>
        </w:rPr>
        <w:t xml:space="preserve">علىّ </w:t>
      </w:r>
      <w:r w:rsidRPr="009746DC">
        <w:rPr>
          <w:rtl/>
        </w:rPr>
        <w:t>الله ابن جعفر المتو</w:t>
      </w:r>
      <w:r w:rsidR="006A0B61">
        <w:rPr>
          <w:rtl/>
        </w:rPr>
        <w:t xml:space="preserve">كلّ </w:t>
      </w:r>
      <w:r w:rsidRPr="009746DC">
        <w:rPr>
          <w:rtl/>
        </w:rPr>
        <w:t xml:space="preserve">عشرين سنة وأحد عشر </w:t>
      </w:r>
      <w:r w:rsidR="00A362AC">
        <w:rPr>
          <w:rtl/>
        </w:rPr>
        <w:t xml:space="preserve">شهراً </w:t>
      </w:r>
      <w:r w:rsidRPr="009746DC">
        <w:rPr>
          <w:rtl/>
        </w:rPr>
        <w:t>، وبعد مضي خمس سنين من ملكه قبض الله ولي</w:t>
      </w:r>
      <w:r w:rsidR="003A46D9">
        <w:rPr>
          <w:rFonts w:hint="cs"/>
          <w:rtl/>
        </w:rPr>
        <w:t>ّ</w:t>
      </w:r>
      <w:r w:rsidRPr="009746DC">
        <w:rPr>
          <w:rtl/>
        </w:rPr>
        <w:t xml:space="preserve">ه أبا </w:t>
      </w:r>
      <w:r w:rsidR="00551E04">
        <w:rPr>
          <w:rtl/>
        </w:rPr>
        <w:t xml:space="preserve">محمّد </w:t>
      </w:r>
      <w:r w:rsidR="00850EDE">
        <w:rPr>
          <w:rStyle w:val="libAlaemChar"/>
          <w:rtl/>
        </w:rPr>
        <w:t xml:space="preserve">عليه‌السلام </w:t>
      </w:r>
      <w:r w:rsidRPr="009746DC">
        <w:rPr>
          <w:rtl/>
        </w:rPr>
        <w:t xml:space="preserve">، ودفن في داره بسر من رأى في البيت الذي دفن فيه أبوه </w:t>
      </w:r>
      <w:r w:rsidR="000164B7" w:rsidRPr="000164B7">
        <w:rPr>
          <w:rStyle w:val="libAlaemChar"/>
          <w:rtl/>
        </w:rPr>
        <w:t xml:space="preserve">عليهما‌السلام </w:t>
      </w:r>
      <w:r w:rsidRPr="009746DC">
        <w:rPr>
          <w:rtl/>
        </w:rPr>
        <w:t>،</w:t>
      </w:r>
      <w:r>
        <w:rPr>
          <w:rtl/>
        </w:rPr>
        <w:t xml:space="preserve"> و</w:t>
      </w:r>
      <w:r w:rsidRPr="009746DC">
        <w:rPr>
          <w:rtl/>
        </w:rPr>
        <w:t xml:space="preserve">ذهب كثير من أصحابنا إلى أنه </w:t>
      </w:r>
      <w:r w:rsidR="00850EDE">
        <w:rPr>
          <w:rStyle w:val="libAlaemChar"/>
          <w:rtl/>
        </w:rPr>
        <w:t xml:space="preserve">عليه‌السلام </w:t>
      </w:r>
      <w:r w:rsidRPr="009746DC">
        <w:rPr>
          <w:rtl/>
        </w:rPr>
        <w:t>قبض مسموما</w:t>
      </w:r>
      <w:r w:rsidR="00A362AC">
        <w:rPr>
          <w:rFonts w:hint="cs"/>
          <w:rtl/>
        </w:rPr>
        <w:t>ً</w:t>
      </w:r>
      <w:r w:rsidRPr="009746DC">
        <w:rPr>
          <w:rtl/>
        </w:rPr>
        <w:t xml:space="preserve"> وكذلك أبوه و</w:t>
      </w:r>
      <w:r w:rsidR="00A362AC">
        <w:rPr>
          <w:rtl/>
        </w:rPr>
        <w:t>جد</w:t>
      </w:r>
      <w:r w:rsidR="003A46D9">
        <w:rPr>
          <w:rFonts w:hint="cs"/>
          <w:rtl/>
        </w:rPr>
        <w:t>ّ</w:t>
      </w:r>
      <w:r w:rsidR="00551E04">
        <w:rPr>
          <w:rtl/>
        </w:rPr>
        <w:t xml:space="preserve">ه </w:t>
      </w:r>
      <w:r w:rsidRPr="009746DC">
        <w:rPr>
          <w:rtl/>
        </w:rPr>
        <w:t>وجميع الأئم</w:t>
      </w:r>
      <w:r w:rsidR="003A46D9">
        <w:rPr>
          <w:rFonts w:hint="cs"/>
          <w:rtl/>
        </w:rPr>
        <w:t>ّ</w:t>
      </w:r>
      <w:r w:rsidRPr="009746DC">
        <w:rPr>
          <w:rtl/>
        </w:rPr>
        <w:t xml:space="preserve">ة </w:t>
      </w:r>
      <w:r w:rsidR="00632E02" w:rsidRPr="00632E02">
        <w:rPr>
          <w:rStyle w:val="libAlaemChar"/>
          <w:rtl/>
        </w:rPr>
        <w:t>عليهم‌السلام</w:t>
      </w:r>
      <w:r w:rsidR="00C17164" w:rsidRPr="00C17164">
        <w:rPr>
          <w:rStyle w:val="libAlaemChar"/>
          <w:rtl/>
        </w:rPr>
        <w:t xml:space="preserve"> </w:t>
      </w:r>
      <w:r w:rsidRPr="009746DC">
        <w:rPr>
          <w:rtl/>
        </w:rPr>
        <w:t xml:space="preserve">خرجوا من الدنيا </w:t>
      </w:r>
      <w:r w:rsidR="00D83B35">
        <w:rPr>
          <w:rtl/>
        </w:rPr>
        <w:t xml:space="preserve">علىّ </w:t>
      </w:r>
      <w:r w:rsidRPr="009746DC">
        <w:rPr>
          <w:rtl/>
        </w:rPr>
        <w:t>الشهادة ، واستدل</w:t>
      </w:r>
      <w:r w:rsidR="003A46D9">
        <w:rPr>
          <w:rFonts w:hint="cs"/>
          <w:rtl/>
        </w:rPr>
        <w:t>ّ</w:t>
      </w:r>
      <w:r w:rsidRPr="009746DC">
        <w:rPr>
          <w:rtl/>
        </w:rPr>
        <w:t>وا</w:t>
      </w:r>
    </w:p>
    <w:p w:rsidR="008930D5" w:rsidRDefault="008930D5" w:rsidP="008930D5">
      <w:pPr>
        <w:pStyle w:val="libNormal"/>
        <w:rPr>
          <w:rtl/>
        </w:rPr>
      </w:pPr>
      <w:r>
        <w:rPr>
          <w:rtl/>
        </w:rPr>
        <w:br w:type="page"/>
      </w:r>
    </w:p>
    <w:p w:rsidR="00B717C7" w:rsidRPr="009746DC" w:rsidRDefault="00B717C7" w:rsidP="003A46D9">
      <w:pPr>
        <w:pStyle w:val="libNormal"/>
        <w:rPr>
          <w:rtl/>
        </w:rPr>
      </w:pPr>
      <w:r w:rsidRPr="009746DC">
        <w:rPr>
          <w:rtl/>
        </w:rPr>
        <w:lastRenderedPageBreak/>
        <w:t xml:space="preserve">أبوه بسر من رأى </w:t>
      </w:r>
      <w:r w:rsidR="00551E04">
        <w:rPr>
          <w:rtl/>
        </w:rPr>
        <w:t xml:space="preserve">وأمّه أمّ </w:t>
      </w:r>
      <w:r w:rsidRPr="009746DC">
        <w:rPr>
          <w:rtl/>
        </w:rPr>
        <w:t>ولد يقال لها</w:t>
      </w:r>
      <w:r>
        <w:rPr>
          <w:rtl/>
        </w:rPr>
        <w:t xml:space="preserve"> </w:t>
      </w:r>
      <w:r>
        <w:rPr>
          <w:rFonts w:hint="cs"/>
          <w:rtl/>
        </w:rPr>
        <w:t xml:space="preserve">: </w:t>
      </w:r>
      <w:r w:rsidRPr="009746DC">
        <w:rPr>
          <w:rtl/>
        </w:rPr>
        <w:t>حديث [ وقيل سوسن ]</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A46D9">
      <w:pPr>
        <w:pStyle w:val="libNormal"/>
        <w:rPr>
          <w:rtl/>
        </w:rPr>
      </w:pPr>
      <w:r w:rsidRPr="009746DC">
        <w:rPr>
          <w:rtl/>
        </w:rPr>
        <w:t xml:space="preserve">في ذلك بما روي عن الصادق </w:t>
      </w:r>
      <w:r w:rsidR="00850EDE">
        <w:rPr>
          <w:rStyle w:val="libAlaemChar"/>
          <w:rtl/>
        </w:rPr>
        <w:t xml:space="preserve">عليه‌السلام </w:t>
      </w:r>
      <w:r w:rsidRPr="009746DC">
        <w:rPr>
          <w:rtl/>
        </w:rPr>
        <w:t xml:space="preserve">من قوله : والله ما منا </w:t>
      </w:r>
      <w:r w:rsidR="000164B7">
        <w:rPr>
          <w:rtl/>
        </w:rPr>
        <w:t xml:space="preserve">إلّا </w:t>
      </w:r>
      <w:r w:rsidRPr="009746DC">
        <w:rPr>
          <w:rtl/>
        </w:rPr>
        <w:t>مقتول شهيد ، والله أعلم بحقيقة ذلك ، انتهى.</w:t>
      </w:r>
    </w:p>
    <w:p w:rsidR="00B717C7" w:rsidRPr="009746DC" w:rsidRDefault="00B717C7" w:rsidP="003A46D9">
      <w:pPr>
        <w:pStyle w:val="libNormal"/>
        <w:rPr>
          <w:rtl/>
        </w:rPr>
      </w:pPr>
      <w:r w:rsidRPr="009746DC">
        <w:rPr>
          <w:rtl/>
        </w:rPr>
        <w:t xml:space="preserve">وفي عيون المعجزات </w:t>
      </w:r>
      <w:r w:rsidR="00D8033E">
        <w:rPr>
          <w:rtl/>
        </w:rPr>
        <w:t xml:space="preserve">ان </w:t>
      </w:r>
      <w:r w:rsidRPr="009746DC">
        <w:rPr>
          <w:rtl/>
        </w:rPr>
        <w:t xml:space="preserve">اسم </w:t>
      </w:r>
      <w:r w:rsidR="00551E04">
        <w:rPr>
          <w:rtl/>
        </w:rPr>
        <w:t xml:space="preserve">أمّه </w:t>
      </w:r>
      <w:r w:rsidR="00850EDE">
        <w:rPr>
          <w:rStyle w:val="libAlaemChar"/>
          <w:rtl/>
        </w:rPr>
        <w:t xml:space="preserve">عليه‌السلام </w:t>
      </w:r>
      <w:r w:rsidRPr="009746DC">
        <w:rPr>
          <w:rtl/>
        </w:rPr>
        <w:t xml:space="preserve">سليل وقال الصدوق </w:t>
      </w:r>
      <w:r w:rsidRPr="003F7506">
        <w:rPr>
          <w:rtl/>
        </w:rPr>
        <w:t>رحمه‌الله</w:t>
      </w:r>
      <w:r w:rsidRPr="009746DC">
        <w:rPr>
          <w:rtl/>
        </w:rPr>
        <w:t xml:space="preserve"> : قتله المعتمد لعنه الله بالسم ، والأصوب </w:t>
      </w:r>
      <w:r w:rsidR="00D8033E">
        <w:rPr>
          <w:rtl/>
        </w:rPr>
        <w:t xml:space="preserve">ان </w:t>
      </w:r>
      <w:r w:rsidRPr="009746DC">
        <w:rPr>
          <w:rtl/>
        </w:rPr>
        <w:t xml:space="preserve">وفاته </w:t>
      </w:r>
      <w:r w:rsidR="00850EDE">
        <w:rPr>
          <w:rStyle w:val="libAlaemChar"/>
          <w:rtl/>
        </w:rPr>
        <w:t xml:space="preserve">عليه‌السلام </w:t>
      </w:r>
      <w:r w:rsidR="00551E04">
        <w:rPr>
          <w:rtl/>
        </w:rPr>
        <w:t xml:space="preserve">كان </w:t>
      </w:r>
      <w:r w:rsidRPr="009746DC">
        <w:rPr>
          <w:rtl/>
        </w:rPr>
        <w:t xml:space="preserve">في زمن المعتمد إذ لا يوافق ما ذكر في تاريخ وفاته </w:t>
      </w:r>
      <w:r w:rsidR="00850EDE">
        <w:rPr>
          <w:rStyle w:val="libAlaemChar"/>
          <w:rtl/>
        </w:rPr>
        <w:t xml:space="preserve">عليه‌السلام </w:t>
      </w:r>
      <w:r w:rsidR="000164B7">
        <w:rPr>
          <w:rtl/>
        </w:rPr>
        <w:t xml:space="preserve">إلّا </w:t>
      </w:r>
      <w:r w:rsidRPr="009746DC">
        <w:rPr>
          <w:rtl/>
        </w:rPr>
        <w:t>ذلك.</w:t>
      </w:r>
    </w:p>
    <w:p w:rsidR="00B717C7" w:rsidRPr="009746DC" w:rsidRDefault="00B717C7" w:rsidP="003A46D9">
      <w:pPr>
        <w:pStyle w:val="libNormal"/>
        <w:rPr>
          <w:rtl/>
        </w:rPr>
      </w:pPr>
      <w:r w:rsidRPr="009746DC">
        <w:rPr>
          <w:rtl/>
        </w:rPr>
        <w:t xml:space="preserve">قال المسعودي : كانت بيعة المنتصر </w:t>
      </w:r>
      <w:r w:rsidR="00551E04">
        <w:rPr>
          <w:rtl/>
        </w:rPr>
        <w:t xml:space="preserve">محمّد </w:t>
      </w:r>
      <w:r w:rsidRPr="009746DC">
        <w:rPr>
          <w:rtl/>
        </w:rPr>
        <w:t>بن جعفر ليلة الأربعاء لثلاث خلون من شوال سنة تسع وأربعين ومائتين واستخلف وهو ابن خمس وعشرين سنة ، وقيل : أربع وعشرين سنة ، و</w:t>
      </w:r>
      <w:r w:rsidR="00D8033E">
        <w:rPr>
          <w:rtl/>
        </w:rPr>
        <w:t xml:space="preserve">ان </w:t>
      </w:r>
      <w:r w:rsidRPr="009746DC">
        <w:rPr>
          <w:rtl/>
        </w:rPr>
        <w:t xml:space="preserve">مولده </w:t>
      </w:r>
      <w:r w:rsidR="00551E04">
        <w:rPr>
          <w:rtl/>
        </w:rPr>
        <w:t xml:space="preserve">كان </w:t>
      </w:r>
      <w:r w:rsidRPr="009746DC">
        <w:rPr>
          <w:rtl/>
        </w:rPr>
        <w:t xml:space="preserve">سنة أربع وعشرين ومائتين ، وكانت خلافته ستة أشهر ، وبويع المستعين أحمد بن </w:t>
      </w:r>
      <w:r w:rsidR="00551E04">
        <w:rPr>
          <w:rtl/>
        </w:rPr>
        <w:t xml:space="preserve">محمّد </w:t>
      </w:r>
      <w:r w:rsidRPr="009746DC">
        <w:rPr>
          <w:rtl/>
        </w:rPr>
        <w:t xml:space="preserve">المعتصم في اليوم الذي </w:t>
      </w:r>
      <w:r w:rsidR="00551E04">
        <w:rPr>
          <w:rtl/>
        </w:rPr>
        <w:t xml:space="preserve">توفّي </w:t>
      </w:r>
      <w:r w:rsidRPr="009746DC">
        <w:rPr>
          <w:rtl/>
        </w:rPr>
        <w:t xml:space="preserve">فيه المعتز يوم الأحد لخمس خلون من ربيع الآخر سنة </w:t>
      </w:r>
      <w:r w:rsidR="00551E04">
        <w:rPr>
          <w:rtl/>
        </w:rPr>
        <w:t xml:space="preserve">ثمان </w:t>
      </w:r>
      <w:r w:rsidRPr="009746DC">
        <w:rPr>
          <w:rtl/>
        </w:rPr>
        <w:t xml:space="preserve">وأربعين ومائتين ، </w:t>
      </w:r>
      <w:r w:rsidR="00551E04">
        <w:rPr>
          <w:rtl/>
        </w:rPr>
        <w:t xml:space="preserve">وكان </w:t>
      </w:r>
      <w:r w:rsidRPr="009746DC">
        <w:rPr>
          <w:rtl/>
        </w:rPr>
        <w:t>بغا وصيف من الأتراك متوليين لأ</w:t>
      </w:r>
      <w:r w:rsidR="00850EDE">
        <w:rPr>
          <w:rtl/>
        </w:rPr>
        <w:t xml:space="preserve">مرّ </w:t>
      </w:r>
      <w:r w:rsidRPr="009746DC">
        <w:rPr>
          <w:rtl/>
        </w:rPr>
        <w:t xml:space="preserve">الخلافة في زمانه وأنزلاه في دار </w:t>
      </w:r>
      <w:r w:rsidR="00406F49">
        <w:rPr>
          <w:rtl/>
        </w:rPr>
        <w:t xml:space="preserve">السلام </w:t>
      </w:r>
      <w:r w:rsidRPr="009746DC">
        <w:rPr>
          <w:rtl/>
        </w:rPr>
        <w:t xml:space="preserve">دار </w:t>
      </w:r>
      <w:r w:rsidR="00551E04">
        <w:rPr>
          <w:rtl/>
        </w:rPr>
        <w:t xml:space="preserve">محمّد </w:t>
      </w:r>
      <w:r w:rsidRPr="009746DC">
        <w:rPr>
          <w:rtl/>
        </w:rPr>
        <w:t xml:space="preserve">بن عبد الله بن طاهر فاضطربت الأتراك والفراعنة وغيرهم من الموالي بسامراء فأجمعوا </w:t>
      </w:r>
      <w:r w:rsidR="00D83B35">
        <w:rPr>
          <w:rtl/>
        </w:rPr>
        <w:t xml:space="preserve">علىّ </w:t>
      </w:r>
      <w:r w:rsidRPr="009746DC">
        <w:rPr>
          <w:rtl/>
        </w:rPr>
        <w:t xml:space="preserve">بعث جماعة منهم إليهم يسألونه الرجوع إلى دار ملكه واعترفوا بذنوبهم وتضمنوا </w:t>
      </w:r>
      <w:r w:rsidR="00D8033E">
        <w:rPr>
          <w:rtl/>
        </w:rPr>
        <w:t xml:space="preserve">ان </w:t>
      </w:r>
      <w:r w:rsidRPr="009746DC">
        <w:rPr>
          <w:rtl/>
        </w:rPr>
        <w:t xml:space="preserve">لا يعودوا ولا غيرهم من نظرائهم إلى شيء مما انكسر عليهم وتذللوا له ، فأجيبوا بما يكرهون وانصرفوا إلى سرمن رأى فأعلموا أصحابهم وآيسوهم من رجوع الخليفة وقد </w:t>
      </w:r>
      <w:r w:rsidR="00551E04">
        <w:rPr>
          <w:rtl/>
        </w:rPr>
        <w:t xml:space="preserve">كان </w:t>
      </w:r>
      <w:r w:rsidRPr="009746DC">
        <w:rPr>
          <w:rtl/>
        </w:rPr>
        <w:t>المستعين أغفل أ</w:t>
      </w:r>
      <w:r w:rsidR="00850EDE">
        <w:rPr>
          <w:rtl/>
        </w:rPr>
        <w:t xml:space="preserve">مرّ </w:t>
      </w:r>
      <w:r w:rsidRPr="009746DC">
        <w:rPr>
          <w:rtl/>
        </w:rPr>
        <w:t xml:space="preserve">المعتز والمؤيد حين انحدر إلى بغداد إذ لم يأخذهما معه وقد </w:t>
      </w:r>
      <w:r w:rsidR="00551E04">
        <w:rPr>
          <w:rtl/>
        </w:rPr>
        <w:t xml:space="preserve">كان </w:t>
      </w:r>
      <w:r w:rsidRPr="009746DC">
        <w:rPr>
          <w:rtl/>
        </w:rPr>
        <w:t xml:space="preserve">حذر من </w:t>
      </w:r>
      <w:r w:rsidR="00551E04">
        <w:rPr>
          <w:rtl/>
        </w:rPr>
        <w:t xml:space="preserve">محمّد </w:t>
      </w:r>
      <w:r w:rsidRPr="009746DC">
        <w:rPr>
          <w:rtl/>
        </w:rPr>
        <w:t xml:space="preserve">بن الواثق فأحذره معه ، </w:t>
      </w:r>
      <w:r w:rsidR="00D83B35">
        <w:rPr>
          <w:rtl/>
        </w:rPr>
        <w:t xml:space="preserve">ثمّ </w:t>
      </w:r>
      <w:r w:rsidRPr="009746DC">
        <w:rPr>
          <w:rtl/>
        </w:rPr>
        <w:t xml:space="preserve">إنه هرب منه في حال الحرب فأجمع الموالي </w:t>
      </w:r>
      <w:r w:rsidR="00D83B35">
        <w:rPr>
          <w:rtl/>
        </w:rPr>
        <w:t xml:space="preserve">علىّ </w:t>
      </w:r>
      <w:r w:rsidRPr="009746DC">
        <w:rPr>
          <w:rtl/>
        </w:rPr>
        <w:t xml:space="preserve">إخراج المعتز والمبايعة له فأنزلوه مع أخيه المؤيد من الحبس وبايعوه في يوم الأربعاء لإحدى عشرة ليلة خلت من المحرم سنة إحدى وخمسين ومائتين ، وركب في غد ذلك اليوم إلى دار العامة فأخذ البيعة </w:t>
      </w:r>
      <w:r w:rsidR="00D83B35">
        <w:rPr>
          <w:rtl/>
        </w:rPr>
        <w:t xml:space="preserve">علىّ </w:t>
      </w:r>
      <w:r w:rsidRPr="009746DC">
        <w:rPr>
          <w:rtl/>
        </w:rPr>
        <w:t xml:space="preserve">الناس وخلع </w:t>
      </w:r>
      <w:r w:rsidR="00D83B35">
        <w:rPr>
          <w:rtl/>
        </w:rPr>
        <w:t xml:space="preserve">علىّ </w:t>
      </w:r>
      <w:r w:rsidRPr="009746DC">
        <w:rPr>
          <w:rtl/>
        </w:rPr>
        <w:t xml:space="preserve">أخيه المؤيد وعقد له عقدين أسود وأبيض ، </w:t>
      </w:r>
      <w:r w:rsidR="00551E04">
        <w:rPr>
          <w:rtl/>
        </w:rPr>
        <w:t xml:space="preserve">وكان </w:t>
      </w:r>
      <w:r w:rsidRPr="009746DC">
        <w:rPr>
          <w:rtl/>
        </w:rPr>
        <w:t>الأسود لولاية العهد بعده ، والأبيض لتقلد الحرمين وأنشأت الكتب من سامراء بخلافة المعتز بالله إلى سائر الأمصار ، وأرخت باسم جعفر</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3A46D9">
      <w:pPr>
        <w:pStyle w:val="libNormal"/>
        <w:rPr>
          <w:rtl/>
        </w:rPr>
      </w:pPr>
      <w:r w:rsidRPr="009746DC">
        <w:rPr>
          <w:rtl/>
        </w:rPr>
        <w:t xml:space="preserve">ابن محمود الكتاب ، وأحدر أخاه أبا أحمد مع </w:t>
      </w:r>
      <w:r w:rsidR="007D1F02">
        <w:rPr>
          <w:rtl/>
        </w:rPr>
        <w:t xml:space="preserve">عدَّة </w:t>
      </w:r>
      <w:r w:rsidRPr="009746DC">
        <w:rPr>
          <w:rtl/>
        </w:rPr>
        <w:t>من الموالي لحرب المستعين ، فسار إلى بغداد فلم تزل الحرب بينهم وأمور المعتز</w:t>
      </w:r>
      <w:r w:rsidR="003A46D9">
        <w:rPr>
          <w:rFonts w:hint="cs"/>
          <w:rtl/>
        </w:rPr>
        <w:t>ّ</w:t>
      </w:r>
      <w:r w:rsidRPr="009746DC">
        <w:rPr>
          <w:rtl/>
        </w:rPr>
        <w:t xml:space="preserve"> تقو</w:t>
      </w:r>
      <w:r w:rsidR="003A46D9">
        <w:rPr>
          <w:rFonts w:hint="cs"/>
          <w:rtl/>
        </w:rPr>
        <w:t>ّ</w:t>
      </w:r>
      <w:r w:rsidRPr="009746DC">
        <w:rPr>
          <w:rtl/>
        </w:rPr>
        <w:t>ى وحال المستعين تضعف والفتن عامة.</w:t>
      </w:r>
    </w:p>
    <w:p w:rsidR="00B717C7" w:rsidRDefault="00B717C7" w:rsidP="003A46D9">
      <w:pPr>
        <w:pStyle w:val="libNormal"/>
        <w:rPr>
          <w:rtl/>
        </w:rPr>
      </w:pPr>
      <w:r w:rsidRPr="009746DC">
        <w:rPr>
          <w:rtl/>
        </w:rPr>
        <w:t>ف</w:t>
      </w:r>
      <w:r w:rsidR="00FE5F86">
        <w:rPr>
          <w:rtl/>
        </w:rPr>
        <w:t xml:space="preserve">لـمّا </w:t>
      </w:r>
      <w:r w:rsidRPr="009746DC">
        <w:rPr>
          <w:rtl/>
        </w:rPr>
        <w:t xml:space="preserve">رأى </w:t>
      </w:r>
      <w:r w:rsidR="00551E04">
        <w:rPr>
          <w:rtl/>
        </w:rPr>
        <w:t xml:space="preserve">محمّد </w:t>
      </w:r>
      <w:r w:rsidRPr="009746DC">
        <w:rPr>
          <w:rtl/>
        </w:rPr>
        <w:t xml:space="preserve">بن عبد الله بن طاهر ذلك كاتب المعتز إلى جنح الصلح </w:t>
      </w:r>
      <w:r w:rsidR="00D83B35">
        <w:rPr>
          <w:rtl/>
        </w:rPr>
        <w:t xml:space="preserve">علىّ </w:t>
      </w:r>
      <w:r w:rsidRPr="009746DC">
        <w:rPr>
          <w:rtl/>
        </w:rPr>
        <w:t>خلع المستعين فجرى بينهم العهود في ذلك ، فخلع المستعين نفسه من الخلافة في ليلة الخميس لثلاث خلون من المحر</w:t>
      </w:r>
      <w:r w:rsidR="003A46D9">
        <w:rPr>
          <w:rFonts w:hint="cs"/>
          <w:rtl/>
        </w:rPr>
        <w:t>ّ</w:t>
      </w:r>
      <w:r w:rsidRPr="009746DC">
        <w:rPr>
          <w:rtl/>
        </w:rPr>
        <w:t xml:space="preserve">م سنة اثنتين وخمسين ومائتين ، فكانت خلافته ثلاث سنين وثمانية أشهر وعشرين </w:t>
      </w:r>
      <w:r w:rsidR="001C3409">
        <w:rPr>
          <w:rtl/>
        </w:rPr>
        <w:t>يوماً</w:t>
      </w:r>
      <w:r w:rsidR="002D77E0">
        <w:rPr>
          <w:rtl/>
        </w:rPr>
        <w:t xml:space="preserve"> </w:t>
      </w:r>
      <w:r w:rsidRPr="009746DC">
        <w:rPr>
          <w:rtl/>
        </w:rPr>
        <w:t>، وأحدر المستعين وعياله إلى واسط بمقتضى الشرط وبعد الخلع انصرف أبو أحمد الموفق من بغداد إلى سامراء ، فخلع عليه المعتز و</w:t>
      </w:r>
      <w:r w:rsidR="00D83B35">
        <w:rPr>
          <w:rtl/>
        </w:rPr>
        <w:t xml:space="preserve">علىّ </w:t>
      </w:r>
      <w:r w:rsidRPr="009746DC">
        <w:rPr>
          <w:rtl/>
        </w:rPr>
        <w:t>من معه من قوادة وأكرمه</w:t>
      </w:r>
      <w:r>
        <w:rPr>
          <w:rFonts w:hint="cs"/>
          <w:rtl/>
        </w:rPr>
        <w:t>.</w:t>
      </w:r>
    </w:p>
    <w:p w:rsidR="00B717C7" w:rsidRPr="009746DC" w:rsidRDefault="00B717C7" w:rsidP="003A46D9">
      <w:pPr>
        <w:pStyle w:val="libNormal"/>
        <w:rPr>
          <w:rtl/>
        </w:rPr>
      </w:pPr>
      <w:r w:rsidRPr="009746DC">
        <w:rPr>
          <w:rtl/>
        </w:rPr>
        <w:t>وبعث المعتز</w:t>
      </w:r>
      <w:r w:rsidR="00FB57BF">
        <w:rPr>
          <w:rFonts w:hint="cs"/>
          <w:rtl/>
        </w:rPr>
        <w:t>ّ</w:t>
      </w:r>
      <w:r w:rsidRPr="009746DC">
        <w:rPr>
          <w:rtl/>
        </w:rPr>
        <w:t xml:space="preserve"> في شهر </w:t>
      </w:r>
      <w:r w:rsidR="00BA3041">
        <w:rPr>
          <w:rtl/>
        </w:rPr>
        <w:t xml:space="preserve">رمضان </w:t>
      </w:r>
      <w:r w:rsidRPr="009746DC">
        <w:rPr>
          <w:rtl/>
        </w:rPr>
        <w:t xml:space="preserve">من هذه السنة سعيد بن صالح </w:t>
      </w:r>
      <w:r w:rsidR="00FE5F86">
        <w:rPr>
          <w:rtl/>
        </w:rPr>
        <w:t xml:space="preserve">حتّى </w:t>
      </w:r>
      <w:r w:rsidRPr="009746DC">
        <w:rPr>
          <w:rtl/>
        </w:rPr>
        <w:t>أعرض المستعين قرب سامراء فاجتز</w:t>
      </w:r>
      <w:r w:rsidR="00FB57BF">
        <w:rPr>
          <w:rFonts w:hint="cs"/>
          <w:rtl/>
        </w:rPr>
        <w:t>ّ</w:t>
      </w:r>
      <w:r w:rsidRPr="009746DC">
        <w:rPr>
          <w:rtl/>
        </w:rPr>
        <w:t xml:space="preserve"> رأسه وحمله إلى المعتز بالله ، </w:t>
      </w:r>
      <w:r w:rsidR="00551E04">
        <w:rPr>
          <w:rtl/>
        </w:rPr>
        <w:t xml:space="preserve">وكان </w:t>
      </w:r>
      <w:r w:rsidRPr="009746DC">
        <w:rPr>
          <w:rtl/>
        </w:rPr>
        <w:t xml:space="preserve">ابن خمس وثلاثين سنة حين قتل ، وبويع المعتز </w:t>
      </w:r>
      <w:r w:rsidR="00551E04">
        <w:rPr>
          <w:rtl/>
        </w:rPr>
        <w:t xml:space="preserve">محمّد </w:t>
      </w:r>
      <w:r w:rsidRPr="009746DC">
        <w:rPr>
          <w:rtl/>
        </w:rPr>
        <w:t>بن جعفر المتو</w:t>
      </w:r>
      <w:r w:rsidR="006A0B61">
        <w:rPr>
          <w:rtl/>
        </w:rPr>
        <w:t xml:space="preserve">كلّ </w:t>
      </w:r>
      <w:r w:rsidRPr="009746DC">
        <w:rPr>
          <w:rtl/>
        </w:rPr>
        <w:t xml:space="preserve">وله يومئذ </w:t>
      </w:r>
      <w:r w:rsidR="00551E04">
        <w:rPr>
          <w:rtl/>
        </w:rPr>
        <w:t xml:space="preserve">ثمان </w:t>
      </w:r>
      <w:r w:rsidRPr="009746DC">
        <w:rPr>
          <w:rtl/>
        </w:rPr>
        <w:t>عشرة سنة يوم الخميس لليلتين خلتا من المحر</w:t>
      </w:r>
      <w:r w:rsidR="00FB57BF">
        <w:rPr>
          <w:rFonts w:hint="cs"/>
          <w:rtl/>
        </w:rPr>
        <w:t>ّ</w:t>
      </w:r>
      <w:r w:rsidRPr="009746DC">
        <w:rPr>
          <w:rtl/>
        </w:rPr>
        <w:t>م سنة اثنتين وخمسين ومائتين.</w:t>
      </w:r>
    </w:p>
    <w:p w:rsidR="00B717C7" w:rsidRPr="009746DC" w:rsidRDefault="00B717C7" w:rsidP="003A46D9">
      <w:pPr>
        <w:pStyle w:val="libNormal"/>
        <w:rPr>
          <w:rtl/>
        </w:rPr>
      </w:pPr>
      <w:r w:rsidRPr="009746DC">
        <w:rPr>
          <w:rtl/>
        </w:rPr>
        <w:t xml:space="preserve">وفي مروج الذهب : </w:t>
      </w:r>
      <w:r w:rsidR="00D8033E">
        <w:rPr>
          <w:rtl/>
        </w:rPr>
        <w:t>ان</w:t>
      </w:r>
      <w:r w:rsidR="00A80E02">
        <w:rPr>
          <w:rFonts w:hint="cs"/>
          <w:rtl/>
        </w:rPr>
        <w:t>ّ</w:t>
      </w:r>
      <w:r w:rsidR="00D8033E">
        <w:rPr>
          <w:rtl/>
        </w:rPr>
        <w:t xml:space="preserve"> </w:t>
      </w:r>
      <w:r w:rsidRPr="009746DC">
        <w:rPr>
          <w:rtl/>
        </w:rPr>
        <w:t>اسم المعتز</w:t>
      </w:r>
      <w:r w:rsidR="00A80E02">
        <w:rPr>
          <w:rFonts w:hint="cs"/>
          <w:rtl/>
        </w:rPr>
        <w:t>ّ</w:t>
      </w:r>
      <w:r w:rsidRPr="009746DC">
        <w:rPr>
          <w:rtl/>
        </w:rPr>
        <w:t xml:space="preserve"> الزبير ، </w:t>
      </w:r>
      <w:r w:rsidR="00D83B35">
        <w:rPr>
          <w:rtl/>
        </w:rPr>
        <w:t xml:space="preserve">ثمّ </w:t>
      </w:r>
      <w:r w:rsidR="00FE5F86">
        <w:rPr>
          <w:rtl/>
        </w:rPr>
        <w:t xml:space="preserve">لـمّا </w:t>
      </w:r>
      <w:r w:rsidRPr="009746DC">
        <w:rPr>
          <w:rtl/>
        </w:rPr>
        <w:t xml:space="preserve">بلغ الأتراك إقبال المعتز </w:t>
      </w:r>
      <w:r w:rsidR="00D83B35">
        <w:rPr>
          <w:rtl/>
        </w:rPr>
        <w:t xml:space="preserve">علىّ </w:t>
      </w:r>
      <w:r w:rsidRPr="009746DC">
        <w:rPr>
          <w:rtl/>
        </w:rPr>
        <w:t>قتل رؤسائهم وإعمال الحيلة في قتالهم وأنه قد اصطنع المغاربة والفراعنة دونهم صاروا إليه بأجمعهم ، وذلك لأربع بقين من رجب سنة خمس وخمسين ومائتين وجعلوا يقرعونه بذنوبه ويوب</w:t>
      </w:r>
      <w:r w:rsidR="00A80E02">
        <w:rPr>
          <w:rFonts w:hint="cs"/>
          <w:rtl/>
        </w:rPr>
        <w:t>ّ</w:t>
      </w:r>
      <w:r w:rsidRPr="009746DC">
        <w:rPr>
          <w:rtl/>
        </w:rPr>
        <w:t xml:space="preserve">خونه </w:t>
      </w:r>
      <w:r w:rsidR="00D83B35">
        <w:rPr>
          <w:rtl/>
        </w:rPr>
        <w:t xml:space="preserve">علىّ </w:t>
      </w:r>
      <w:r w:rsidRPr="009746DC">
        <w:rPr>
          <w:rtl/>
        </w:rPr>
        <w:t xml:space="preserve">فعله ، وأحضروا القضاة والفقهاء وطالبوه بالأموال ، </w:t>
      </w:r>
      <w:r w:rsidR="00551E04">
        <w:rPr>
          <w:rtl/>
        </w:rPr>
        <w:t xml:space="preserve">وكان </w:t>
      </w:r>
      <w:r w:rsidRPr="009746DC">
        <w:rPr>
          <w:rtl/>
        </w:rPr>
        <w:t xml:space="preserve">المدبر لذلك صالح بن وصيف مع قواد الأتراك فلج ، وأنكر </w:t>
      </w:r>
      <w:r w:rsidR="00D8033E">
        <w:rPr>
          <w:rtl/>
        </w:rPr>
        <w:t xml:space="preserve">ان </w:t>
      </w:r>
      <w:r w:rsidRPr="009746DC">
        <w:rPr>
          <w:rtl/>
        </w:rPr>
        <w:t>يكون قبله شيء من الأموال ، ف</w:t>
      </w:r>
      <w:r w:rsidR="00FE5F86">
        <w:rPr>
          <w:rtl/>
        </w:rPr>
        <w:t xml:space="preserve">لـمّا </w:t>
      </w:r>
      <w:r w:rsidRPr="009746DC">
        <w:rPr>
          <w:rtl/>
        </w:rPr>
        <w:t xml:space="preserve">حضر المعتز في أيديهم بعثوا إلى مدينة </w:t>
      </w:r>
      <w:r w:rsidR="00406F49">
        <w:rPr>
          <w:rtl/>
        </w:rPr>
        <w:t xml:space="preserve">السلام </w:t>
      </w:r>
      <w:r w:rsidRPr="009746DC">
        <w:rPr>
          <w:rtl/>
        </w:rPr>
        <w:t xml:space="preserve">إلى </w:t>
      </w:r>
      <w:r w:rsidR="00551E04">
        <w:rPr>
          <w:rtl/>
        </w:rPr>
        <w:t xml:space="preserve">محمّد </w:t>
      </w:r>
      <w:r w:rsidRPr="009746DC">
        <w:rPr>
          <w:rtl/>
        </w:rPr>
        <w:t xml:space="preserve">بن الواثق الملقب بالمهتدي </w:t>
      </w:r>
      <w:r w:rsidR="00551E04">
        <w:rPr>
          <w:rtl/>
        </w:rPr>
        <w:t xml:space="preserve">وكان </w:t>
      </w:r>
      <w:r w:rsidRPr="009746DC">
        <w:rPr>
          <w:rtl/>
        </w:rPr>
        <w:t xml:space="preserve">المعتز نفاه إليها واعتقله بها فأتى به في يوم وليلة إلى سامراء وأجاب المعتز إلى الخلع </w:t>
      </w:r>
      <w:r w:rsidR="00D83B35">
        <w:rPr>
          <w:rtl/>
        </w:rPr>
        <w:t xml:space="preserve">علىّ </w:t>
      </w:r>
      <w:r w:rsidR="00D8033E">
        <w:rPr>
          <w:rtl/>
        </w:rPr>
        <w:t xml:space="preserve">ان </w:t>
      </w:r>
      <w:r w:rsidRPr="009746DC">
        <w:rPr>
          <w:rtl/>
        </w:rPr>
        <w:t>يعطوه الأم</w:t>
      </w:r>
      <w:r w:rsidR="00D8033E">
        <w:rPr>
          <w:rtl/>
        </w:rPr>
        <w:t xml:space="preserve">ان ان </w:t>
      </w:r>
      <w:r w:rsidRPr="009746DC">
        <w:rPr>
          <w:rtl/>
        </w:rPr>
        <w:t xml:space="preserve">لا يقتل ، ويؤمنوه </w:t>
      </w:r>
      <w:r w:rsidR="00D83B35">
        <w:rPr>
          <w:rtl/>
        </w:rPr>
        <w:t xml:space="preserve">علىّ </w:t>
      </w:r>
      <w:r w:rsidRPr="009746DC">
        <w:rPr>
          <w:rtl/>
        </w:rPr>
        <w:t>أهله وماله وولده.</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A80E02">
      <w:pPr>
        <w:pStyle w:val="libNormal"/>
        <w:rPr>
          <w:rtl/>
        </w:rPr>
      </w:pPr>
      <w:r w:rsidRPr="009746DC">
        <w:rPr>
          <w:rtl/>
        </w:rPr>
        <w:t xml:space="preserve">وأبي </w:t>
      </w:r>
      <w:r w:rsidR="00551E04">
        <w:rPr>
          <w:rtl/>
        </w:rPr>
        <w:t xml:space="preserve">محمّد </w:t>
      </w:r>
      <w:r w:rsidRPr="009746DC">
        <w:rPr>
          <w:rtl/>
        </w:rPr>
        <w:t xml:space="preserve">بن الواثق </w:t>
      </w:r>
      <w:r w:rsidR="00D8033E">
        <w:rPr>
          <w:rtl/>
        </w:rPr>
        <w:t xml:space="preserve">ان </w:t>
      </w:r>
      <w:r w:rsidRPr="009746DC">
        <w:rPr>
          <w:rtl/>
        </w:rPr>
        <w:t xml:space="preserve">يقعد </w:t>
      </w:r>
      <w:r w:rsidR="00D83B35">
        <w:rPr>
          <w:rtl/>
        </w:rPr>
        <w:t xml:space="preserve">علىّ </w:t>
      </w:r>
      <w:r w:rsidRPr="009746DC">
        <w:rPr>
          <w:rtl/>
        </w:rPr>
        <w:t xml:space="preserve">سرير الملك أو يقبل البيعة </w:t>
      </w:r>
      <w:r w:rsidR="00FE5F86">
        <w:rPr>
          <w:rtl/>
        </w:rPr>
        <w:t xml:space="preserve">حتّى </w:t>
      </w:r>
      <w:r w:rsidRPr="009746DC">
        <w:rPr>
          <w:rtl/>
        </w:rPr>
        <w:t xml:space="preserve">يرى المعتز ويسمع </w:t>
      </w:r>
      <w:r w:rsidR="00EB1FB4">
        <w:rPr>
          <w:rtl/>
        </w:rPr>
        <w:t xml:space="preserve">كلامه </w:t>
      </w:r>
      <w:r w:rsidRPr="009746DC">
        <w:rPr>
          <w:rtl/>
        </w:rPr>
        <w:t>، فأتى بالمعتز عليه قميص دنس و</w:t>
      </w:r>
      <w:r w:rsidR="00D83B35">
        <w:rPr>
          <w:rtl/>
        </w:rPr>
        <w:t xml:space="preserve">علىّ </w:t>
      </w:r>
      <w:r w:rsidRPr="009746DC">
        <w:rPr>
          <w:rtl/>
        </w:rPr>
        <w:t>رأسه منديل ، ف</w:t>
      </w:r>
      <w:r w:rsidR="00FE5F86">
        <w:rPr>
          <w:rtl/>
        </w:rPr>
        <w:t xml:space="preserve">لـمّا </w:t>
      </w:r>
      <w:r w:rsidRPr="009746DC">
        <w:rPr>
          <w:rtl/>
        </w:rPr>
        <w:t xml:space="preserve">رآه </w:t>
      </w:r>
      <w:r w:rsidR="00551E04">
        <w:rPr>
          <w:rtl/>
        </w:rPr>
        <w:t xml:space="preserve">محمّد </w:t>
      </w:r>
      <w:r w:rsidRPr="009746DC">
        <w:rPr>
          <w:rtl/>
        </w:rPr>
        <w:t xml:space="preserve">وثب إليه وعانقه وجلسا </w:t>
      </w:r>
      <w:r w:rsidR="00C300E6">
        <w:rPr>
          <w:rtl/>
        </w:rPr>
        <w:t>جميعاً</w:t>
      </w:r>
      <w:r w:rsidRPr="009746DC">
        <w:rPr>
          <w:rtl/>
        </w:rPr>
        <w:t xml:space="preserve"> </w:t>
      </w:r>
      <w:r w:rsidR="00D83B35">
        <w:rPr>
          <w:rtl/>
        </w:rPr>
        <w:t xml:space="preserve">علىّ </w:t>
      </w:r>
      <w:r w:rsidRPr="009746DC">
        <w:rPr>
          <w:rtl/>
        </w:rPr>
        <w:t xml:space="preserve">السرير فقال له </w:t>
      </w:r>
      <w:r w:rsidR="00551E04">
        <w:rPr>
          <w:rtl/>
        </w:rPr>
        <w:t xml:space="preserve">محمّد </w:t>
      </w:r>
      <w:r w:rsidRPr="009746DC">
        <w:rPr>
          <w:rtl/>
        </w:rPr>
        <w:t>: يا ابن أخي ما هذا الأمر</w:t>
      </w:r>
      <w:r>
        <w:rPr>
          <w:rtl/>
        </w:rPr>
        <w:t>؟</w:t>
      </w:r>
      <w:r w:rsidRPr="009746DC">
        <w:rPr>
          <w:rtl/>
        </w:rPr>
        <w:t xml:space="preserve"> فقال المعتز : أ</w:t>
      </w:r>
      <w:r w:rsidR="00850EDE">
        <w:rPr>
          <w:rtl/>
        </w:rPr>
        <w:t xml:space="preserve">مرّ </w:t>
      </w:r>
      <w:r w:rsidRPr="009746DC">
        <w:rPr>
          <w:rtl/>
        </w:rPr>
        <w:t xml:space="preserve">لا أطيقه ولا أقوم به ولا أصلح له ، فأراده المهتدي </w:t>
      </w:r>
      <w:r w:rsidR="00D83B35">
        <w:rPr>
          <w:rtl/>
        </w:rPr>
        <w:t xml:space="preserve">علىّ </w:t>
      </w:r>
      <w:r w:rsidR="00D8033E">
        <w:rPr>
          <w:rtl/>
        </w:rPr>
        <w:t xml:space="preserve">ان </w:t>
      </w:r>
      <w:r w:rsidRPr="009746DC">
        <w:rPr>
          <w:rtl/>
        </w:rPr>
        <w:t>يصلح أمره ويصلح الحال بينه وبين الأتراك فقال المعتز : لا حاجة لي فيها ولا يرضوني ، قال المهتدي فأنا في حل من بيعتك</w:t>
      </w:r>
      <w:r>
        <w:rPr>
          <w:rtl/>
        </w:rPr>
        <w:t>؟</w:t>
      </w:r>
      <w:r w:rsidRPr="009746DC">
        <w:rPr>
          <w:rtl/>
        </w:rPr>
        <w:t xml:space="preserve"> قال : أنت في حل</w:t>
      </w:r>
      <w:r w:rsidR="00A80E02">
        <w:rPr>
          <w:rFonts w:hint="cs"/>
          <w:rtl/>
        </w:rPr>
        <w:t>ّ</w:t>
      </w:r>
      <w:r w:rsidRPr="009746DC">
        <w:rPr>
          <w:rtl/>
        </w:rPr>
        <w:t xml:space="preserve"> وسعة ف</w:t>
      </w:r>
      <w:r w:rsidR="00FE5F86">
        <w:rPr>
          <w:rtl/>
        </w:rPr>
        <w:t xml:space="preserve">لـمّا </w:t>
      </w:r>
      <w:r w:rsidRPr="009746DC">
        <w:rPr>
          <w:rtl/>
        </w:rPr>
        <w:t>جعله في حل من بيعته صرف وجهه عنه فأقيم من حضرته ورد</w:t>
      </w:r>
      <w:r w:rsidR="00A80E02">
        <w:rPr>
          <w:rFonts w:hint="cs"/>
          <w:rtl/>
        </w:rPr>
        <w:t>ّ</w:t>
      </w:r>
      <w:r w:rsidRPr="009746DC">
        <w:rPr>
          <w:rtl/>
        </w:rPr>
        <w:t xml:space="preserve"> إلى الحبس ، فقتل في محبسة بعد </w:t>
      </w:r>
      <w:r w:rsidR="00D8033E">
        <w:rPr>
          <w:rtl/>
        </w:rPr>
        <w:t xml:space="preserve">ان </w:t>
      </w:r>
      <w:r w:rsidRPr="009746DC">
        <w:rPr>
          <w:rtl/>
        </w:rPr>
        <w:t xml:space="preserve">خلع بستة </w:t>
      </w:r>
      <w:r w:rsidR="00BE737F">
        <w:rPr>
          <w:rtl/>
        </w:rPr>
        <w:t xml:space="preserve">أيّام </w:t>
      </w:r>
      <w:r w:rsidRPr="009746DC">
        <w:rPr>
          <w:rtl/>
        </w:rPr>
        <w:t>فكانت خلافته أربع سنين وست</w:t>
      </w:r>
      <w:r w:rsidR="00A80E02">
        <w:rPr>
          <w:rFonts w:hint="cs"/>
          <w:rtl/>
        </w:rPr>
        <w:t>ّ</w:t>
      </w:r>
      <w:r w:rsidRPr="009746DC">
        <w:rPr>
          <w:rtl/>
        </w:rPr>
        <w:t>ة أشهر وأي</w:t>
      </w:r>
      <w:r w:rsidR="00A80E02">
        <w:rPr>
          <w:rFonts w:hint="cs"/>
          <w:rtl/>
        </w:rPr>
        <w:t>ّ</w:t>
      </w:r>
      <w:r w:rsidRPr="009746DC">
        <w:rPr>
          <w:rtl/>
        </w:rPr>
        <w:t>اما</w:t>
      </w:r>
      <w:r w:rsidR="00A80E02">
        <w:rPr>
          <w:rFonts w:hint="cs"/>
          <w:rtl/>
        </w:rPr>
        <w:t>ً</w:t>
      </w:r>
      <w:r w:rsidRPr="009746DC">
        <w:rPr>
          <w:rtl/>
        </w:rPr>
        <w:t xml:space="preserve"> ومنذ بويع له بمدينة </w:t>
      </w:r>
      <w:r w:rsidR="00406F49">
        <w:rPr>
          <w:rtl/>
        </w:rPr>
        <w:t xml:space="preserve">السلام </w:t>
      </w:r>
      <w:r w:rsidRPr="009746DC">
        <w:rPr>
          <w:rtl/>
        </w:rPr>
        <w:t xml:space="preserve">إلى انقضاء الفتنة ثلاث سنين وتسعة أشهر </w:t>
      </w:r>
      <w:r w:rsidR="00551E04">
        <w:rPr>
          <w:rtl/>
        </w:rPr>
        <w:t xml:space="preserve">وتوفّي </w:t>
      </w:r>
      <w:r w:rsidRPr="009746DC">
        <w:rPr>
          <w:rtl/>
        </w:rPr>
        <w:t>وله أربع وعشرون سنة.</w:t>
      </w:r>
    </w:p>
    <w:p w:rsidR="00B717C7" w:rsidRPr="009746DC" w:rsidRDefault="00B717C7" w:rsidP="00A80E02">
      <w:pPr>
        <w:pStyle w:val="libNormal"/>
        <w:rPr>
          <w:rtl/>
        </w:rPr>
      </w:pPr>
      <w:r w:rsidRPr="009746DC">
        <w:rPr>
          <w:rtl/>
        </w:rPr>
        <w:t xml:space="preserve">وقال في الكامل : </w:t>
      </w:r>
      <w:r w:rsidR="00FE5F86">
        <w:rPr>
          <w:rtl/>
        </w:rPr>
        <w:t xml:space="preserve">لـمّا </w:t>
      </w:r>
      <w:r w:rsidRPr="009746DC">
        <w:rPr>
          <w:rtl/>
        </w:rPr>
        <w:t xml:space="preserve">خرج بغا الشرابي </w:t>
      </w:r>
      <w:r w:rsidR="00D83B35">
        <w:rPr>
          <w:rtl/>
        </w:rPr>
        <w:t xml:space="preserve">علىّ </w:t>
      </w:r>
      <w:r w:rsidRPr="009746DC">
        <w:rPr>
          <w:rtl/>
        </w:rPr>
        <w:t>المعتز</w:t>
      </w:r>
      <w:r w:rsidR="00A80E02">
        <w:rPr>
          <w:rFonts w:hint="cs"/>
          <w:rtl/>
        </w:rPr>
        <w:t>ّ</w:t>
      </w:r>
      <w:r w:rsidRPr="009746DC">
        <w:rPr>
          <w:rtl/>
        </w:rPr>
        <w:t xml:space="preserve"> وهرب فأخذ وأ</w:t>
      </w:r>
      <w:r w:rsidR="00850EDE">
        <w:rPr>
          <w:rtl/>
        </w:rPr>
        <w:t xml:space="preserve">مرّ </w:t>
      </w:r>
      <w:r w:rsidRPr="009746DC">
        <w:rPr>
          <w:rtl/>
        </w:rPr>
        <w:t>المعتز بقتله فانحرف لذلك صالح بن وصيف عنه فاجتمع الأتراك وصاروا إلى المعتز يطلبون أرزاقهم ف</w:t>
      </w:r>
      <w:r w:rsidR="00FE5F86">
        <w:rPr>
          <w:rtl/>
        </w:rPr>
        <w:t xml:space="preserve">لـمّا </w:t>
      </w:r>
      <w:r w:rsidRPr="009746DC">
        <w:rPr>
          <w:rtl/>
        </w:rPr>
        <w:t xml:space="preserve">رأوا أنه لا يحصل منه شيء وليس في بيت المال شيء ، اتفقت كلمتهم وكلمة المغاربة والفراعنة </w:t>
      </w:r>
      <w:r w:rsidR="00D83B35">
        <w:rPr>
          <w:rtl/>
        </w:rPr>
        <w:t xml:space="preserve">علىّ </w:t>
      </w:r>
      <w:r w:rsidRPr="009746DC">
        <w:rPr>
          <w:rtl/>
        </w:rPr>
        <w:t>خلع المعتز فصاروا إليه وصاحوا ، فدخل إليه صالح و</w:t>
      </w:r>
      <w:r w:rsidR="00551E04">
        <w:rPr>
          <w:rtl/>
        </w:rPr>
        <w:t xml:space="preserve">محمّد </w:t>
      </w:r>
      <w:r w:rsidRPr="009746DC">
        <w:rPr>
          <w:rtl/>
        </w:rPr>
        <w:t xml:space="preserve">بن بغا وبابكتاك </w:t>
      </w:r>
      <w:r w:rsidRPr="00A80E02">
        <w:rPr>
          <w:rStyle w:val="libFootnotenumChar"/>
          <w:rtl/>
        </w:rPr>
        <w:t>(1)</w:t>
      </w:r>
      <w:r w:rsidRPr="009746DC">
        <w:rPr>
          <w:rtl/>
        </w:rPr>
        <w:t xml:space="preserve"> في السلاح ، فجلسوا </w:t>
      </w:r>
      <w:r w:rsidR="00D83B35">
        <w:rPr>
          <w:rtl/>
        </w:rPr>
        <w:t xml:space="preserve">علىّ </w:t>
      </w:r>
      <w:r w:rsidRPr="009746DC">
        <w:rPr>
          <w:rtl/>
        </w:rPr>
        <w:t xml:space="preserve">بابه وبعثوا إليه </w:t>
      </w:r>
      <w:r w:rsidR="00D8033E">
        <w:rPr>
          <w:rtl/>
        </w:rPr>
        <w:t xml:space="preserve">ان </w:t>
      </w:r>
      <w:r w:rsidRPr="009746DC">
        <w:rPr>
          <w:rtl/>
        </w:rPr>
        <w:t>اخرج إلينا فقال : قد شربت أمس دواء وقد أفرط في العمل ، ف</w:t>
      </w:r>
      <w:r w:rsidR="00D8033E">
        <w:rPr>
          <w:rtl/>
        </w:rPr>
        <w:t xml:space="preserve">ان </w:t>
      </w:r>
      <w:r w:rsidR="00551E04">
        <w:rPr>
          <w:rtl/>
        </w:rPr>
        <w:t xml:space="preserve">كان </w:t>
      </w:r>
      <w:r w:rsidRPr="009746DC">
        <w:rPr>
          <w:rtl/>
        </w:rPr>
        <w:t>أ</w:t>
      </w:r>
      <w:r w:rsidR="00850EDE">
        <w:rPr>
          <w:rtl/>
        </w:rPr>
        <w:t xml:space="preserve">مرّ </w:t>
      </w:r>
      <w:r w:rsidRPr="009746DC">
        <w:rPr>
          <w:rtl/>
        </w:rPr>
        <w:t xml:space="preserve">لا بد منه فليدخل بعضكم وهو يظن </w:t>
      </w:r>
      <w:r w:rsidR="00D8033E">
        <w:rPr>
          <w:rtl/>
        </w:rPr>
        <w:t xml:space="preserve">ان </w:t>
      </w:r>
      <w:r w:rsidRPr="009746DC">
        <w:rPr>
          <w:rtl/>
        </w:rPr>
        <w:t xml:space="preserve">أمره واقف </w:t>
      </w:r>
      <w:r w:rsidR="00D83B35">
        <w:rPr>
          <w:rtl/>
        </w:rPr>
        <w:t xml:space="preserve">علىّ </w:t>
      </w:r>
      <w:r w:rsidRPr="009746DC">
        <w:rPr>
          <w:rtl/>
        </w:rPr>
        <w:t xml:space="preserve">حاله ، فدخل إليه جماعة منهم فجروا برجله إلى باب الحجرة وضربوه بالدبابيس </w:t>
      </w:r>
      <w:r w:rsidRPr="00A80E02">
        <w:rPr>
          <w:rStyle w:val="libFootnotenumChar"/>
          <w:rtl/>
        </w:rPr>
        <w:t>(2)</w:t>
      </w:r>
      <w:r w:rsidRPr="009746DC">
        <w:rPr>
          <w:rtl/>
        </w:rPr>
        <w:t xml:space="preserve"> وخرقوا قميصه وأقاموه في الشمس في الدار في م</w:t>
      </w:r>
      <w:r w:rsidR="00551E04">
        <w:rPr>
          <w:rtl/>
        </w:rPr>
        <w:t xml:space="preserve">كان </w:t>
      </w:r>
      <w:r w:rsidRPr="009746DC">
        <w:rPr>
          <w:rtl/>
        </w:rPr>
        <w:t xml:space="preserve">يرفع </w:t>
      </w:r>
      <w:r w:rsidR="00FE5F86">
        <w:rPr>
          <w:rtl/>
        </w:rPr>
        <w:t xml:space="preserve">رجلاً </w:t>
      </w:r>
      <w:r w:rsidRPr="009746DC">
        <w:rPr>
          <w:rtl/>
        </w:rPr>
        <w:t xml:space="preserve">ويضع أخرى من شدة الحر ، </w:t>
      </w:r>
      <w:r w:rsidR="00551E04">
        <w:rPr>
          <w:rtl/>
        </w:rPr>
        <w:t xml:space="preserve">وكان </w:t>
      </w:r>
      <w:r w:rsidRPr="009746DC">
        <w:rPr>
          <w:rtl/>
        </w:rPr>
        <w:t xml:space="preserve">بعضهم يلطمه وهو يتقي بيده وأدخلوه حجرة وأحضروا ابن أبي الشوارب وجماعة فأشهدوهم </w:t>
      </w:r>
      <w:r w:rsidR="00D83B35">
        <w:rPr>
          <w:rtl/>
        </w:rPr>
        <w:t xml:space="preserve">علىّ </w:t>
      </w:r>
      <w:r w:rsidRPr="009746DC">
        <w:rPr>
          <w:rtl/>
        </w:rPr>
        <w:t>خلعه وسلموه إلى</w:t>
      </w:r>
    </w:p>
    <w:p w:rsidR="00B717C7" w:rsidRPr="009746DC" w:rsidRDefault="00B717C7" w:rsidP="00A80E02">
      <w:pPr>
        <w:pStyle w:val="libLine"/>
        <w:rPr>
          <w:rtl/>
        </w:rPr>
      </w:pPr>
      <w:r w:rsidRPr="009746DC">
        <w:rPr>
          <w:rtl/>
        </w:rPr>
        <w:t>__________________</w:t>
      </w:r>
    </w:p>
    <w:p w:rsidR="00B717C7" w:rsidRPr="009746DC" w:rsidRDefault="00B717C7" w:rsidP="00A80E02">
      <w:pPr>
        <w:pStyle w:val="libFootnote0"/>
        <w:rPr>
          <w:rtl/>
          <w:lang w:bidi="fa-IR"/>
        </w:rPr>
      </w:pPr>
      <w:r>
        <w:rPr>
          <w:rtl/>
        </w:rPr>
        <w:t>(</w:t>
      </w:r>
      <w:r w:rsidRPr="009746DC">
        <w:rPr>
          <w:rtl/>
        </w:rPr>
        <w:t xml:space="preserve">1) </w:t>
      </w:r>
      <w:r w:rsidR="00A80E02">
        <w:rPr>
          <w:rFonts w:hint="cs"/>
          <w:rtl/>
        </w:rPr>
        <w:t xml:space="preserve"> </w:t>
      </w:r>
      <w:r w:rsidRPr="009746DC">
        <w:rPr>
          <w:rtl/>
        </w:rPr>
        <w:t>وفي المصدر « بابكيال »</w:t>
      </w:r>
      <w:r>
        <w:rPr>
          <w:rtl/>
        </w:rPr>
        <w:t>.</w:t>
      </w:r>
    </w:p>
    <w:p w:rsidR="00B717C7" w:rsidRPr="009746DC" w:rsidRDefault="00B717C7" w:rsidP="00A80E02">
      <w:pPr>
        <w:pStyle w:val="libFootnote0"/>
        <w:rPr>
          <w:rtl/>
          <w:lang w:bidi="fa-IR"/>
        </w:rPr>
      </w:pPr>
      <w:r>
        <w:rPr>
          <w:rtl/>
        </w:rPr>
        <w:t>(</w:t>
      </w:r>
      <w:r w:rsidRPr="009746DC">
        <w:rPr>
          <w:rtl/>
        </w:rPr>
        <w:t>2) الدبابيس جمع الدبوس : المقمعة أي عصا من خشب أو حديد في رأسها شيء كالكرة.</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Default="00B717C7" w:rsidP="00A80E02">
      <w:pPr>
        <w:pStyle w:val="libNormal"/>
        <w:rPr>
          <w:rtl/>
        </w:rPr>
      </w:pPr>
      <w:r w:rsidRPr="009746DC">
        <w:rPr>
          <w:rtl/>
        </w:rPr>
        <w:t>من يعذ</w:t>
      </w:r>
      <w:r w:rsidR="00A80E02">
        <w:rPr>
          <w:rFonts w:hint="cs"/>
          <w:rtl/>
        </w:rPr>
        <w:t>ّ</w:t>
      </w:r>
      <w:r w:rsidRPr="009746DC">
        <w:rPr>
          <w:rtl/>
        </w:rPr>
        <w:t>به فمنعه الط</w:t>
      </w:r>
      <w:r w:rsidR="00EB1FB4">
        <w:rPr>
          <w:rtl/>
        </w:rPr>
        <w:t xml:space="preserve">عام </w:t>
      </w:r>
      <w:r w:rsidRPr="009746DC">
        <w:rPr>
          <w:rtl/>
        </w:rPr>
        <w:t xml:space="preserve">والشراب ثلاثة </w:t>
      </w:r>
      <w:r w:rsidR="00BE737F">
        <w:rPr>
          <w:rtl/>
        </w:rPr>
        <w:t xml:space="preserve">أيّام </w:t>
      </w:r>
      <w:r w:rsidRPr="009746DC">
        <w:rPr>
          <w:rtl/>
        </w:rPr>
        <w:t xml:space="preserve">فطلب حسوة من ماء البئر فمنعوه ، </w:t>
      </w:r>
      <w:r w:rsidR="00D83B35">
        <w:rPr>
          <w:rtl/>
        </w:rPr>
        <w:t xml:space="preserve">ثمّ </w:t>
      </w:r>
      <w:r w:rsidRPr="009746DC">
        <w:rPr>
          <w:rtl/>
        </w:rPr>
        <w:t>أدخلوه سردابا</w:t>
      </w:r>
      <w:r w:rsidR="00A80E02">
        <w:rPr>
          <w:rFonts w:hint="cs"/>
          <w:rtl/>
        </w:rPr>
        <w:t>ً</w:t>
      </w:r>
      <w:r w:rsidRPr="009746DC">
        <w:rPr>
          <w:rtl/>
        </w:rPr>
        <w:t xml:space="preserve"> وجص</w:t>
      </w:r>
      <w:r w:rsidR="00A80E02">
        <w:rPr>
          <w:rFonts w:hint="cs"/>
          <w:rtl/>
        </w:rPr>
        <w:t>ّ</w:t>
      </w:r>
      <w:r w:rsidRPr="009746DC">
        <w:rPr>
          <w:rtl/>
        </w:rPr>
        <w:t xml:space="preserve">صوه عليه </w:t>
      </w:r>
      <w:r w:rsidR="00FE5F86">
        <w:rPr>
          <w:rtl/>
        </w:rPr>
        <w:t xml:space="preserve">حتّى </w:t>
      </w:r>
      <w:r w:rsidRPr="009746DC">
        <w:rPr>
          <w:rtl/>
        </w:rPr>
        <w:t xml:space="preserve">مات فأشهدوا </w:t>
      </w:r>
      <w:r w:rsidR="00D83B35">
        <w:rPr>
          <w:rtl/>
        </w:rPr>
        <w:t xml:space="preserve">علىّ </w:t>
      </w:r>
      <w:r w:rsidRPr="009746DC">
        <w:rPr>
          <w:rtl/>
        </w:rPr>
        <w:t>موته بني هاشم والقو</w:t>
      </w:r>
      <w:r w:rsidR="00A80E02">
        <w:rPr>
          <w:rFonts w:hint="cs"/>
          <w:rtl/>
        </w:rPr>
        <w:t>ّ</w:t>
      </w:r>
      <w:r w:rsidRPr="009746DC">
        <w:rPr>
          <w:rtl/>
        </w:rPr>
        <w:t>اد وأن</w:t>
      </w:r>
      <w:r w:rsidR="00A80E02">
        <w:rPr>
          <w:rFonts w:hint="cs"/>
          <w:rtl/>
        </w:rPr>
        <w:t>ّ</w:t>
      </w:r>
      <w:r w:rsidRPr="009746DC">
        <w:rPr>
          <w:rtl/>
        </w:rPr>
        <w:t>ه لا أثر به ودفنوه مع المنتصر.</w:t>
      </w:r>
    </w:p>
    <w:p w:rsidR="00B717C7" w:rsidRPr="009746DC" w:rsidRDefault="00B717C7" w:rsidP="00A80E02">
      <w:pPr>
        <w:pStyle w:val="libNormal"/>
        <w:rPr>
          <w:rtl/>
        </w:rPr>
      </w:pPr>
      <w:r w:rsidRPr="009746DC">
        <w:rPr>
          <w:rtl/>
        </w:rPr>
        <w:t xml:space="preserve">وقال المسعودي : بويع المهتدي بالله </w:t>
      </w:r>
      <w:r w:rsidR="00551E04">
        <w:rPr>
          <w:rtl/>
        </w:rPr>
        <w:t xml:space="preserve">محمّد </w:t>
      </w:r>
      <w:r w:rsidRPr="009746DC">
        <w:rPr>
          <w:rtl/>
        </w:rPr>
        <w:t>بن هارون الواثق يوم الأربعاء لليلة بقيت من رجب سنة خمس وخمسين ومائتين ، وله سبع وثلاثون سنة وقيل : تسع وثلاثون وأنه قتل ولم يستكمل الأربعين ، سنة خمس وخمسين ومائتين وكانت خلافته عشرة أشهر ، ف</w:t>
      </w:r>
      <w:r w:rsidR="00FE5F86">
        <w:rPr>
          <w:rtl/>
        </w:rPr>
        <w:t xml:space="preserve">لـمّا </w:t>
      </w:r>
      <w:r w:rsidRPr="009746DC">
        <w:rPr>
          <w:rtl/>
        </w:rPr>
        <w:t xml:space="preserve">نمى إلى موسى بن بغا ما </w:t>
      </w:r>
      <w:r w:rsidR="00551E04">
        <w:rPr>
          <w:rtl/>
        </w:rPr>
        <w:t xml:space="preserve">كان </w:t>
      </w:r>
      <w:r w:rsidRPr="009746DC">
        <w:rPr>
          <w:rtl/>
        </w:rPr>
        <w:t>من أ</w:t>
      </w:r>
      <w:r w:rsidR="00850EDE">
        <w:rPr>
          <w:rtl/>
        </w:rPr>
        <w:t xml:space="preserve">مرّ </w:t>
      </w:r>
      <w:r w:rsidRPr="009746DC">
        <w:rPr>
          <w:rtl/>
        </w:rPr>
        <w:t>المعتز</w:t>
      </w:r>
      <w:r w:rsidR="00A80E02">
        <w:rPr>
          <w:rFonts w:hint="cs"/>
          <w:rtl/>
        </w:rPr>
        <w:t>ّ</w:t>
      </w:r>
      <w:r w:rsidRPr="009746DC">
        <w:rPr>
          <w:rtl/>
        </w:rPr>
        <w:t xml:space="preserve"> وما </w:t>
      </w:r>
      <w:r w:rsidR="00551E04">
        <w:rPr>
          <w:rtl/>
        </w:rPr>
        <w:t xml:space="preserve">كان </w:t>
      </w:r>
      <w:r w:rsidRPr="009746DC">
        <w:rPr>
          <w:rtl/>
        </w:rPr>
        <w:t>من أ</w:t>
      </w:r>
      <w:r w:rsidR="00850EDE">
        <w:rPr>
          <w:rtl/>
        </w:rPr>
        <w:t xml:space="preserve">مرّ </w:t>
      </w:r>
      <w:r w:rsidRPr="009746DC">
        <w:rPr>
          <w:rtl/>
        </w:rPr>
        <w:t xml:space="preserve">صالح بن وصيف والأتراك في ذلك قفل </w:t>
      </w:r>
      <w:r w:rsidR="007D1F02">
        <w:rPr>
          <w:rtl/>
        </w:rPr>
        <w:t xml:space="preserve">متوجّهاً </w:t>
      </w:r>
      <w:r w:rsidRPr="009746DC">
        <w:rPr>
          <w:rtl/>
        </w:rPr>
        <w:t xml:space="preserve">نحو سامراء منكرا ما جرى ، فكتب إليه المهتدي </w:t>
      </w:r>
      <w:r w:rsidR="00D8033E">
        <w:rPr>
          <w:rtl/>
        </w:rPr>
        <w:t xml:space="preserve">ان </w:t>
      </w:r>
      <w:r w:rsidRPr="009746DC">
        <w:rPr>
          <w:rtl/>
        </w:rPr>
        <w:t>لا يزول عن مركزه للحاجة إليه ، فلم يطع ووافى سر</w:t>
      </w:r>
      <w:r w:rsidR="00A80E02">
        <w:rPr>
          <w:rFonts w:hint="cs"/>
          <w:rtl/>
        </w:rPr>
        <w:t>ّ</w:t>
      </w:r>
      <w:r w:rsidRPr="009746DC">
        <w:rPr>
          <w:rtl/>
        </w:rPr>
        <w:t xml:space="preserve"> من رأى في سنة </w:t>
      </w:r>
      <w:r w:rsidR="003928AF">
        <w:rPr>
          <w:rtl/>
        </w:rPr>
        <w:t xml:space="preserve">ستّ </w:t>
      </w:r>
      <w:r w:rsidRPr="009746DC">
        <w:rPr>
          <w:rtl/>
        </w:rPr>
        <w:t>وخمسين ومائتين وصالح بن وصيف يدب</w:t>
      </w:r>
      <w:r w:rsidR="00A80E02">
        <w:rPr>
          <w:rFonts w:hint="cs"/>
          <w:rtl/>
        </w:rPr>
        <w:t>ّ</w:t>
      </w:r>
      <w:r w:rsidRPr="009746DC">
        <w:rPr>
          <w:rtl/>
        </w:rPr>
        <w:t>ر الأ</w:t>
      </w:r>
      <w:r w:rsidR="00A80E02">
        <w:rPr>
          <w:rtl/>
        </w:rPr>
        <w:t>مر</w:t>
      </w:r>
      <w:r w:rsidR="00850EDE">
        <w:rPr>
          <w:rtl/>
        </w:rPr>
        <w:t xml:space="preserve"> </w:t>
      </w:r>
      <w:r w:rsidRPr="009746DC">
        <w:rPr>
          <w:rtl/>
        </w:rPr>
        <w:t>مع المهتدي ، ف</w:t>
      </w:r>
      <w:r w:rsidR="00FE5F86">
        <w:rPr>
          <w:rtl/>
        </w:rPr>
        <w:t xml:space="preserve">لـمّا </w:t>
      </w:r>
      <w:r w:rsidRPr="009746DC">
        <w:rPr>
          <w:rtl/>
        </w:rPr>
        <w:t xml:space="preserve">دنى موسى من سر من رأى صاحت العامة في أسواقها يا فرعون قد جاء موسى ، </w:t>
      </w:r>
      <w:r w:rsidR="00551E04">
        <w:rPr>
          <w:rtl/>
        </w:rPr>
        <w:t xml:space="preserve">وكان </w:t>
      </w:r>
      <w:r w:rsidRPr="009746DC">
        <w:rPr>
          <w:rtl/>
        </w:rPr>
        <w:t>صالح قد تفر عن وبغى فاختفى حين علم بموافاة موسى ، فدخل موسى وانتهى إلى مجلس المهتدي والدار غص</w:t>
      </w:r>
      <w:r w:rsidR="00A80E02">
        <w:rPr>
          <w:rFonts w:hint="cs"/>
          <w:rtl/>
        </w:rPr>
        <w:t>ّ</w:t>
      </w:r>
      <w:r w:rsidRPr="009746DC">
        <w:rPr>
          <w:rtl/>
        </w:rPr>
        <w:t>ت بوجوه الناس وعوامهم.</w:t>
      </w:r>
    </w:p>
    <w:p w:rsidR="00B717C7" w:rsidRPr="009746DC" w:rsidRDefault="00B717C7" w:rsidP="00A80E02">
      <w:pPr>
        <w:pStyle w:val="libNormal"/>
        <w:rPr>
          <w:rtl/>
        </w:rPr>
      </w:pPr>
      <w:r w:rsidRPr="009746DC">
        <w:rPr>
          <w:rtl/>
        </w:rPr>
        <w:t>فشرع أصحاب موسى ودخلوا وأخرجت العامة منها بأشد</w:t>
      </w:r>
      <w:r w:rsidR="00A80E02">
        <w:rPr>
          <w:rFonts w:hint="cs"/>
          <w:rtl/>
        </w:rPr>
        <w:t>ّ</w:t>
      </w:r>
      <w:r w:rsidRPr="009746DC">
        <w:rPr>
          <w:rtl/>
        </w:rPr>
        <w:t xml:space="preserve"> ما يكون من الضرب والعسف ، فضحكت العامة ف</w:t>
      </w:r>
      <w:r w:rsidR="0061638F">
        <w:rPr>
          <w:rtl/>
        </w:rPr>
        <w:t xml:space="preserve">قام </w:t>
      </w:r>
      <w:r w:rsidRPr="009746DC">
        <w:rPr>
          <w:rtl/>
        </w:rPr>
        <w:t>المهتدي من مجلسه منكرا</w:t>
      </w:r>
      <w:r w:rsidR="00A80E02">
        <w:rPr>
          <w:rFonts w:hint="cs"/>
          <w:rtl/>
        </w:rPr>
        <w:t>ً</w:t>
      </w:r>
      <w:r w:rsidRPr="009746DC">
        <w:rPr>
          <w:rtl/>
        </w:rPr>
        <w:t xml:space="preserve"> عليهم فغلبهم بمن في الدار فلم يفرجوا عما هم عليه فتنحى مغضبا</w:t>
      </w:r>
      <w:r w:rsidR="00A80E02">
        <w:rPr>
          <w:rFonts w:hint="cs"/>
          <w:rtl/>
        </w:rPr>
        <w:t>ً</w:t>
      </w:r>
      <w:r w:rsidRPr="009746DC">
        <w:rPr>
          <w:rtl/>
        </w:rPr>
        <w:t xml:space="preserve"> وقدم له فرس فركب وقد استشعر منهم الغدر ، فمضى به إلى دار إيتاخ </w:t>
      </w:r>
      <w:r w:rsidR="009A6ED8">
        <w:rPr>
          <w:rtl/>
        </w:rPr>
        <w:t xml:space="preserve">فأقام </w:t>
      </w:r>
      <w:r w:rsidRPr="009746DC">
        <w:rPr>
          <w:rtl/>
        </w:rPr>
        <w:t>فيها ثلاثا</w:t>
      </w:r>
      <w:r w:rsidR="00A80E02">
        <w:rPr>
          <w:rFonts w:hint="cs"/>
          <w:rtl/>
        </w:rPr>
        <w:t>ً</w:t>
      </w:r>
      <w:r w:rsidRPr="009746DC">
        <w:rPr>
          <w:rtl/>
        </w:rPr>
        <w:t xml:space="preserve"> عند موسى فأخذ عليه موسى العهود والمواثيق </w:t>
      </w:r>
      <w:r w:rsidR="00D8033E">
        <w:rPr>
          <w:rtl/>
        </w:rPr>
        <w:t xml:space="preserve">ان </w:t>
      </w:r>
      <w:r w:rsidRPr="009746DC">
        <w:rPr>
          <w:rtl/>
        </w:rPr>
        <w:t xml:space="preserve">لا يغدر به ، </w:t>
      </w:r>
      <w:r w:rsidR="00551E04">
        <w:rPr>
          <w:rtl/>
        </w:rPr>
        <w:t xml:space="preserve">وكان </w:t>
      </w:r>
      <w:r w:rsidRPr="009746DC">
        <w:rPr>
          <w:rtl/>
        </w:rPr>
        <w:t xml:space="preserve">أكثر الجند مع موسى بن بغا ، فبث موسى في طلب صالح بن وصيف العيون </w:t>
      </w:r>
      <w:r w:rsidR="00FE5F86">
        <w:rPr>
          <w:rtl/>
        </w:rPr>
        <w:t xml:space="preserve">حتّى </w:t>
      </w:r>
      <w:r w:rsidRPr="009746DC">
        <w:rPr>
          <w:rtl/>
        </w:rPr>
        <w:t>وقع عليه ، ف</w:t>
      </w:r>
      <w:r w:rsidR="00FE5F86">
        <w:rPr>
          <w:rtl/>
        </w:rPr>
        <w:t xml:space="preserve">لـمّا </w:t>
      </w:r>
      <w:r w:rsidRPr="009746DC">
        <w:rPr>
          <w:rtl/>
        </w:rPr>
        <w:t xml:space="preserve">علم صالح بهجومهم عليه قاتل ومانع نفسه </w:t>
      </w:r>
      <w:r w:rsidR="00FE5F86">
        <w:rPr>
          <w:rtl/>
        </w:rPr>
        <w:t xml:space="preserve">حتّى </w:t>
      </w:r>
      <w:r w:rsidRPr="009746DC">
        <w:rPr>
          <w:rtl/>
        </w:rPr>
        <w:t>قتل وأخذ رأسه وأتى به موسى ومنهم من يقول : إنه حمي له حم</w:t>
      </w:r>
      <w:r w:rsidR="00A80E02">
        <w:rPr>
          <w:rFonts w:hint="cs"/>
          <w:rtl/>
        </w:rPr>
        <w:t>ا</w:t>
      </w:r>
      <w:r w:rsidR="00A80E02">
        <w:rPr>
          <w:rtl/>
        </w:rPr>
        <w:t>م</w:t>
      </w:r>
      <w:r w:rsidR="00551E04">
        <w:rPr>
          <w:rtl/>
        </w:rPr>
        <w:t xml:space="preserve"> </w:t>
      </w:r>
      <w:r w:rsidRPr="009746DC">
        <w:rPr>
          <w:rtl/>
        </w:rPr>
        <w:t>وأدخل إليه فمات فيه كما فعل بالمعتز</w:t>
      </w:r>
      <w:r w:rsidR="00A80E02">
        <w:rPr>
          <w:rFonts w:hint="cs"/>
          <w:rtl/>
        </w:rPr>
        <w:t>ّ</w:t>
      </w:r>
      <w:r w:rsidRPr="009746DC">
        <w:rPr>
          <w:rtl/>
        </w:rPr>
        <w:t>.</w:t>
      </w:r>
    </w:p>
    <w:p w:rsidR="00B717C7" w:rsidRPr="009746DC" w:rsidRDefault="00B717C7" w:rsidP="00A80E02">
      <w:pPr>
        <w:pStyle w:val="libNormal"/>
        <w:rPr>
          <w:rtl/>
        </w:rPr>
      </w:pPr>
      <w:r w:rsidRPr="009746DC">
        <w:rPr>
          <w:rtl/>
        </w:rPr>
        <w:t>فظهر مساور الشاري ودنا في عساكره من سامراء وعم</w:t>
      </w:r>
      <w:r w:rsidR="00A80E02">
        <w:rPr>
          <w:rFonts w:hint="cs"/>
          <w:rtl/>
        </w:rPr>
        <w:t>ّ</w:t>
      </w:r>
      <w:r w:rsidRPr="009746DC">
        <w:rPr>
          <w:rtl/>
        </w:rPr>
        <w:t xml:space="preserve"> الناس الأذى وانقطعت</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A80E02">
      <w:pPr>
        <w:pStyle w:val="libNormal"/>
        <w:rPr>
          <w:rtl/>
        </w:rPr>
      </w:pPr>
      <w:r w:rsidRPr="009746DC">
        <w:rPr>
          <w:rtl/>
        </w:rPr>
        <w:t xml:space="preserve">السبل وظهرت الأعراب ، فأخرج المهتدي موسى بن بغا وبابكتاك إلى حرب الشاري وخرج فشيعهما </w:t>
      </w:r>
      <w:r w:rsidR="00D83B35">
        <w:rPr>
          <w:rtl/>
        </w:rPr>
        <w:t xml:space="preserve">ثمّ </w:t>
      </w:r>
      <w:r w:rsidRPr="009746DC">
        <w:rPr>
          <w:rtl/>
        </w:rPr>
        <w:t xml:space="preserve">قفل ، </w:t>
      </w:r>
      <w:r w:rsidR="00D83B35">
        <w:rPr>
          <w:rtl/>
        </w:rPr>
        <w:t xml:space="preserve">ثمّ </w:t>
      </w:r>
      <w:r w:rsidRPr="009746DC">
        <w:rPr>
          <w:rtl/>
        </w:rPr>
        <w:t xml:space="preserve">رجعا من غير </w:t>
      </w:r>
      <w:r w:rsidR="00D8033E">
        <w:rPr>
          <w:rtl/>
        </w:rPr>
        <w:t xml:space="preserve">ان </w:t>
      </w:r>
      <w:r w:rsidRPr="009746DC">
        <w:rPr>
          <w:rtl/>
        </w:rPr>
        <w:t>يلقيا كيدا</w:t>
      </w:r>
      <w:r w:rsidR="00A9554B">
        <w:rPr>
          <w:rFonts w:hint="cs"/>
          <w:rtl/>
        </w:rPr>
        <w:t>ً</w:t>
      </w:r>
      <w:r w:rsidRPr="009746DC">
        <w:rPr>
          <w:rtl/>
        </w:rPr>
        <w:t xml:space="preserve"> لأن</w:t>
      </w:r>
      <w:r w:rsidR="00A9554B">
        <w:rPr>
          <w:rFonts w:hint="cs"/>
          <w:rtl/>
        </w:rPr>
        <w:t>ّ</w:t>
      </w:r>
      <w:r w:rsidRPr="009746DC">
        <w:rPr>
          <w:rtl/>
        </w:rPr>
        <w:t>هما ات</w:t>
      </w:r>
      <w:r w:rsidR="00A9554B">
        <w:rPr>
          <w:rFonts w:hint="cs"/>
          <w:rtl/>
        </w:rPr>
        <w:t>ّ</w:t>
      </w:r>
      <w:r w:rsidRPr="009746DC">
        <w:rPr>
          <w:rtl/>
        </w:rPr>
        <w:t xml:space="preserve">هماه في أنفسهما </w:t>
      </w:r>
      <w:r w:rsidR="00551E04">
        <w:rPr>
          <w:rtl/>
        </w:rPr>
        <w:t xml:space="preserve">وكان </w:t>
      </w:r>
      <w:r w:rsidRPr="009746DC">
        <w:rPr>
          <w:rtl/>
        </w:rPr>
        <w:t xml:space="preserve">بين بابكتاك وبين المهتدي محاربات إلى </w:t>
      </w:r>
      <w:r w:rsidR="00D8033E">
        <w:rPr>
          <w:rtl/>
        </w:rPr>
        <w:t xml:space="preserve">ان </w:t>
      </w:r>
      <w:r w:rsidRPr="009746DC">
        <w:rPr>
          <w:rtl/>
        </w:rPr>
        <w:t xml:space="preserve">غلب وهرب المهتدي واختفى في دار ابن جعونة فهجموا عليه وحملوه إلى دار نارجوج ، وجرى بينه وبينهم مكالمات كثيرة إلى </w:t>
      </w:r>
      <w:r w:rsidR="00D8033E">
        <w:rPr>
          <w:rtl/>
        </w:rPr>
        <w:t xml:space="preserve">ان </w:t>
      </w:r>
      <w:r w:rsidRPr="009746DC">
        <w:rPr>
          <w:rtl/>
        </w:rPr>
        <w:t>شد</w:t>
      </w:r>
      <w:r w:rsidR="00A9554B">
        <w:rPr>
          <w:rFonts w:hint="cs"/>
          <w:rtl/>
        </w:rPr>
        <w:t>ّ</w:t>
      </w:r>
      <w:r w:rsidRPr="009746DC">
        <w:rPr>
          <w:rtl/>
        </w:rPr>
        <w:t xml:space="preserve">وا عليه بالخناجر وقتلوه ، وقيل : عصرت مذاكيره </w:t>
      </w:r>
      <w:r w:rsidR="00FE5F86">
        <w:rPr>
          <w:rtl/>
        </w:rPr>
        <w:t xml:space="preserve">حتّى </w:t>
      </w:r>
      <w:r w:rsidRPr="009746DC">
        <w:rPr>
          <w:rtl/>
        </w:rPr>
        <w:t>مات ، وقيل :</w:t>
      </w:r>
      <w:r>
        <w:rPr>
          <w:rFonts w:hint="cs"/>
          <w:rtl/>
        </w:rPr>
        <w:t xml:space="preserve"> </w:t>
      </w:r>
      <w:r w:rsidRPr="009746DC">
        <w:rPr>
          <w:rtl/>
        </w:rPr>
        <w:t>جعل بين لوحين عظيمين وشد</w:t>
      </w:r>
      <w:r w:rsidR="00A80E02">
        <w:rPr>
          <w:rFonts w:hint="cs"/>
          <w:rtl/>
        </w:rPr>
        <w:t>ّ</w:t>
      </w:r>
      <w:r w:rsidRPr="009746DC">
        <w:rPr>
          <w:rtl/>
        </w:rPr>
        <w:t xml:space="preserve"> بالحبال إلى </w:t>
      </w:r>
      <w:r w:rsidR="00D8033E">
        <w:rPr>
          <w:rtl/>
        </w:rPr>
        <w:t xml:space="preserve">ان </w:t>
      </w:r>
      <w:r w:rsidRPr="009746DC">
        <w:rPr>
          <w:rtl/>
        </w:rPr>
        <w:t xml:space="preserve">مات ، وقيل : خنق ، وقيل : كبس عليه بالبسط والوسائد </w:t>
      </w:r>
      <w:r w:rsidR="00FE5F86">
        <w:rPr>
          <w:rtl/>
        </w:rPr>
        <w:t xml:space="preserve">حتّى </w:t>
      </w:r>
      <w:r w:rsidRPr="009746DC">
        <w:rPr>
          <w:rtl/>
        </w:rPr>
        <w:t>مات.</w:t>
      </w:r>
    </w:p>
    <w:p w:rsidR="00B717C7" w:rsidRPr="009746DC" w:rsidRDefault="00B717C7" w:rsidP="00A80E02">
      <w:pPr>
        <w:pStyle w:val="libNormal"/>
        <w:rPr>
          <w:rtl/>
        </w:rPr>
      </w:pPr>
      <w:r w:rsidRPr="009746DC">
        <w:rPr>
          <w:rtl/>
        </w:rPr>
        <w:t>ف</w:t>
      </w:r>
      <w:r w:rsidR="00A9554B">
        <w:rPr>
          <w:rtl/>
        </w:rPr>
        <w:t>لـم</w:t>
      </w:r>
      <w:r w:rsidR="00FE5F86">
        <w:rPr>
          <w:rtl/>
        </w:rPr>
        <w:t xml:space="preserve">ا </w:t>
      </w:r>
      <w:r w:rsidRPr="009746DC">
        <w:rPr>
          <w:rtl/>
        </w:rPr>
        <w:t xml:space="preserve">مات جاءوا به ينوحون عليه ويبكونه وندموا </w:t>
      </w:r>
      <w:r w:rsidR="00D83B35">
        <w:rPr>
          <w:rtl/>
        </w:rPr>
        <w:t xml:space="preserve">علىّ </w:t>
      </w:r>
      <w:r w:rsidRPr="009746DC">
        <w:rPr>
          <w:rtl/>
        </w:rPr>
        <w:t xml:space="preserve">ما </w:t>
      </w:r>
      <w:r w:rsidR="00551E04">
        <w:rPr>
          <w:rtl/>
        </w:rPr>
        <w:t xml:space="preserve">كان </w:t>
      </w:r>
      <w:r w:rsidRPr="009746DC">
        <w:rPr>
          <w:rtl/>
        </w:rPr>
        <w:t xml:space="preserve">منهم من قتله </w:t>
      </w:r>
      <w:r w:rsidR="00A9554B">
        <w:rPr>
          <w:rtl/>
        </w:rPr>
        <w:t>لـم</w:t>
      </w:r>
      <w:r w:rsidR="00FE5F86">
        <w:rPr>
          <w:rtl/>
        </w:rPr>
        <w:t xml:space="preserve">ا </w:t>
      </w:r>
      <w:r w:rsidRPr="009746DC">
        <w:rPr>
          <w:rtl/>
        </w:rPr>
        <w:t>تبي</w:t>
      </w:r>
      <w:r w:rsidR="00A9554B">
        <w:rPr>
          <w:rFonts w:hint="cs"/>
          <w:rtl/>
        </w:rPr>
        <w:t>ّ</w:t>
      </w:r>
      <w:r w:rsidRPr="009746DC">
        <w:rPr>
          <w:rtl/>
        </w:rPr>
        <w:t xml:space="preserve">نوا من نسكه وزهده ، وقيل : </w:t>
      </w:r>
      <w:r w:rsidR="00D8033E">
        <w:rPr>
          <w:rtl/>
        </w:rPr>
        <w:t xml:space="preserve">ان </w:t>
      </w:r>
      <w:r w:rsidRPr="009746DC">
        <w:rPr>
          <w:rtl/>
        </w:rPr>
        <w:t xml:space="preserve">ذلك </w:t>
      </w:r>
      <w:r w:rsidR="00551E04">
        <w:rPr>
          <w:rtl/>
        </w:rPr>
        <w:t xml:space="preserve">كان </w:t>
      </w:r>
      <w:r w:rsidRPr="009746DC">
        <w:rPr>
          <w:rtl/>
        </w:rPr>
        <w:t xml:space="preserve">في يوم الثلاثاء لا ربع عشرة ليلة بقيت من رجب سنة </w:t>
      </w:r>
      <w:r w:rsidR="003928AF">
        <w:rPr>
          <w:rtl/>
        </w:rPr>
        <w:t xml:space="preserve">ستّ </w:t>
      </w:r>
      <w:r w:rsidRPr="009746DC">
        <w:rPr>
          <w:rtl/>
        </w:rPr>
        <w:t xml:space="preserve">وخمسين ومائتين ، </w:t>
      </w:r>
      <w:r w:rsidR="00551E04">
        <w:rPr>
          <w:rtl/>
        </w:rPr>
        <w:t xml:space="preserve">وكان </w:t>
      </w:r>
      <w:r w:rsidRPr="009746DC">
        <w:rPr>
          <w:rtl/>
        </w:rPr>
        <w:t xml:space="preserve">موسى بن بغا ونارجوج التركي غير داخلين في فعل الأتراك </w:t>
      </w:r>
      <w:r w:rsidR="00551E04">
        <w:rPr>
          <w:rtl/>
        </w:rPr>
        <w:t xml:space="preserve">وكان </w:t>
      </w:r>
      <w:r w:rsidRPr="009746DC">
        <w:rPr>
          <w:rtl/>
        </w:rPr>
        <w:t xml:space="preserve">حنق الأتراك </w:t>
      </w:r>
      <w:r w:rsidR="00D83B35">
        <w:rPr>
          <w:rtl/>
        </w:rPr>
        <w:t xml:space="preserve">علىّ </w:t>
      </w:r>
      <w:r w:rsidRPr="009746DC">
        <w:rPr>
          <w:rtl/>
        </w:rPr>
        <w:t>المهتدي لقتله بابكتاك.</w:t>
      </w:r>
    </w:p>
    <w:p w:rsidR="00B717C7" w:rsidRPr="009746DC" w:rsidRDefault="00B717C7" w:rsidP="00A80E02">
      <w:pPr>
        <w:pStyle w:val="libNormal"/>
        <w:rPr>
          <w:rtl/>
        </w:rPr>
      </w:pPr>
      <w:r w:rsidRPr="009746DC">
        <w:rPr>
          <w:rtl/>
        </w:rPr>
        <w:t xml:space="preserve">قيل : </w:t>
      </w:r>
      <w:r w:rsidR="00551E04">
        <w:rPr>
          <w:rtl/>
        </w:rPr>
        <w:t xml:space="preserve">وكان </w:t>
      </w:r>
      <w:r w:rsidRPr="009746DC">
        <w:rPr>
          <w:rtl/>
        </w:rPr>
        <w:t xml:space="preserve">المهتدي يسلك مسلك </w:t>
      </w:r>
      <w:r w:rsidR="000164B7">
        <w:rPr>
          <w:rtl/>
        </w:rPr>
        <w:t xml:space="preserve">عمر </w:t>
      </w:r>
      <w:r w:rsidRPr="009746DC">
        <w:rPr>
          <w:rtl/>
        </w:rPr>
        <w:t xml:space="preserve">بن عبد العزيز ، قلل اللباس والفرش والمطعم والمشرب ، وكسر أواني الذهب والفضة ، وضربت دنانير ودراهم ومحي الصور </w:t>
      </w:r>
      <w:r w:rsidR="003928AF">
        <w:rPr>
          <w:rtl/>
        </w:rPr>
        <w:t xml:space="preserve">الّتي </w:t>
      </w:r>
      <w:r w:rsidRPr="009746DC">
        <w:rPr>
          <w:rtl/>
        </w:rPr>
        <w:t xml:space="preserve">كانت في المجالس ، وذبح الكباش </w:t>
      </w:r>
      <w:r w:rsidR="003928AF">
        <w:rPr>
          <w:rtl/>
        </w:rPr>
        <w:t xml:space="preserve">الّتي </w:t>
      </w:r>
      <w:r w:rsidRPr="009746DC">
        <w:rPr>
          <w:rtl/>
        </w:rPr>
        <w:t xml:space="preserve">كانت يناطح بها بين أيدي الخلفاء والديوك وقتل السباع المحبوسة ورفع </w:t>
      </w:r>
      <w:r w:rsidR="006A0B61">
        <w:rPr>
          <w:rtl/>
        </w:rPr>
        <w:t xml:space="preserve">كلّ </w:t>
      </w:r>
      <w:r w:rsidRPr="009746DC">
        <w:rPr>
          <w:rtl/>
        </w:rPr>
        <w:t xml:space="preserve">فرش لم ترد الشريعة بإباحته ، </w:t>
      </w:r>
      <w:r w:rsidR="00551E04">
        <w:rPr>
          <w:rtl/>
        </w:rPr>
        <w:t xml:space="preserve">وكان </w:t>
      </w:r>
      <w:r w:rsidRPr="009746DC">
        <w:rPr>
          <w:rtl/>
        </w:rPr>
        <w:t xml:space="preserve">كثير العبادة ما </w:t>
      </w:r>
      <w:r w:rsidR="00551E04">
        <w:rPr>
          <w:rtl/>
        </w:rPr>
        <w:t xml:space="preserve">كان </w:t>
      </w:r>
      <w:r w:rsidRPr="009746DC">
        <w:rPr>
          <w:rtl/>
        </w:rPr>
        <w:t>ي</w:t>
      </w:r>
      <w:r w:rsidR="00996071">
        <w:rPr>
          <w:rtl/>
        </w:rPr>
        <w:t xml:space="preserve">نام </w:t>
      </w:r>
      <w:r w:rsidR="000164B7">
        <w:rPr>
          <w:rtl/>
        </w:rPr>
        <w:t xml:space="preserve">إلّا </w:t>
      </w:r>
      <w:r w:rsidRPr="009746DC">
        <w:rPr>
          <w:rtl/>
        </w:rPr>
        <w:t>ساعة بعد عشاء الآخرة.</w:t>
      </w:r>
    </w:p>
    <w:p w:rsidR="00B717C7" w:rsidRPr="009746DC" w:rsidRDefault="00B717C7" w:rsidP="00A80E02">
      <w:pPr>
        <w:pStyle w:val="libNormal"/>
        <w:rPr>
          <w:rtl/>
        </w:rPr>
      </w:pPr>
      <w:r w:rsidRPr="009746DC">
        <w:rPr>
          <w:rtl/>
        </w:rPr>
        <w:t xml:space="preserve">قال : وبويع المعتمد </w:t>
      </w:r>
      <w:r w:rsidR="00D83B35">
        <w:rPr>
          <w:rtl/>
        </w:rPr>
        <w:t xml:space="preserve">علىّ </w:t>
      </w:r>
      <w:r w:rsidRPr="009746DC">
        <w:rPr>
          <w:rtl/>
        </w:rPr>
        <w:t>الله أحمد بن جعفر المتو</w:t>
      </w:r>
      <w:r w:rsidR="006A0B61">
        <w:rPr>
          <w:rtl/>
        </w:rPr>
        <w:t xml:space="preserve">كلّ </w:t>
      </w:r>
      <w:r w:rsidRPr="009746DC">
        <w:rPr>
          <w:rtl/>
        </w:rPr>
        <w:t xml:space="preserve">يوم الثلاثاء لأربع عشرة ليلة بقيت من رجب سنة </w:t>
      </w:r>
      <w:r w:rsidR="003928AF">
        <w:rPr>
          <w:rtl/>
        </w:rPr>
        <w:t xml:space="preserve">ستّ </w:t>
      </w:r>
      <w:r w:rsidRPr="009746DC">
        <w:rPr>
          <w:rtl/>
        </w:rPr>
        <w:t xml:space="preserve">وخمسين ومائتين وهو ابن خمس وعشرين سنة ، ومات في رجب سنة تسع وسبعين وهو ابن </w:t>
      </w:r>
      <w:r w:rsidR="00551E04">
        <w:rPr>
          <w:rtl/>
        </w:rPr>
        <w:t xml:space="preserve">ثمان </w:t>
      </w:r>
      <w:r w:rsidRPr="009746DC">
        <w:rPr>
          <w:rtl/>
        </w:rPr>
        <w:t>وأربعين سنة ، فكانت خلافته ثلاثا</w:t>
      </w:r>
      <w:r w:rsidR="00A9554B">
        <w:rPr>
          <w:rFonts w:hint="cs"/>
          <w:rtl/>
        </w:rPr>
        <w:t>ً</w:t>
      </w:r>
      <w:r w:rsidRPr="009746DC">
        <w:rPr>
          <w:rtl/>
        </w:rPr>
        <w:t xml:space="preserve"> وعشرين سنة ، واستوزر عبيد الله بن يحيى بن </w:t>
      </w:r>
      <w:r w:rsidR="0093315B">
        <w:rPr>
          <w:rtl/>
        </w:rPr>
        <w:t xml:space="preserve">خاقان </w:t>
      </w:r>
      <w:r w:rsidRPr="009746DC">
        <w:rPr>
          <w:rtl/>
        </w:rPr>
        <w:t>وزير أبيه المتو</w:t>
      </w:r>
      <w:r w:rsidR="006A0B61">
        <w:rPr>
          <w:rtl/>
        </w:rPr>
        <w:t xml:space="preserve">كلّ </w:t>
      </w:r>
      <w:r w:rsidRPr="009746DC">
        <w:rPr>
          <w:rtl/>
        </w:rPr>
        <w:t xml:space="preserve">، وبعده الحسن بن مخلد </w:t>
      </w:r>
      <w:r w:rsidR="00D83B35">
        <w:rPr>
          <w:rtl/>
        </w:rPr>
        <w:t xml:space="preserve">ثمّ </w:t>
      </w:r>
      <w:r w:rsidRPr="009746DC">
        <w:rPr>
          <w:rtl/>
        </w:rPr>
        <w:t>سليم</w:t>
      </w:r>
      <w:r w:rsidR="00D8033E">
        <w:rPr>
          <w:rtl/>
        </w:rPr>
        <w:t xml:space="preserve">ان </w:t>
      </w:r>
      <w:r w:rsidRPr="009746DC">
        <w:rPr>
          <w:rtl/>
        </w:rPr>
        <w:t xml:space="preserve">بن وهب ، </w:t>
      </w:r>
      <w:r w:rsidR="00D83B35">
        <w:rPr>
          <w:rtl/>
        </w:rPr>
        <w:t xml:space="preserve">ثمّ </w:t>
      </w:r>
      <w:r w:rsidRPr="009746DC">
        <w:rPr>
          <w:rtl/>
        </w:rPr>
        <w:t xml:space="preserve">صارت إلى صاعد ، وفي سنة </w:t>
      </w:r>
      <w:r w:rsidR="005100B4">
        <w:rPr>
          <w:rtl/>
        </w:rPr>
        <w:t xml:space="preserve">ستّين </w:t>
      </w:r>
      <w:r w:rsidRPr="009746DC">
        <w:rPr>
          <w:rtl/>
        </w:rPr>
        <w:t xml:space="preserve">ومائتين قبض أبو </w:t>
      </w:r>
      <w:r w:rsidR="00551E04">
        <w:rPr>
          <w:rtl/>
        </w:rPr>
        <w:t xml:space="preserve">محمّد </w:t>
      </w:r>
      <w:r w:rsidRPr="009746DC">
        <w:rPr>
          <w:rtl/>
        </w:rPr>
        <w:t xml:space="preserve">الحسن بن </w:t>
      </w:r>
      <w:r w:rsidR="00551E04">
        <w:rPr>
          <w:rtl/>
        </w:rPr>
        <w:t xml:space="preserve">عليّ </w:t>
      </w:r>
      <w:r w:rsidR="000164B7" w:rsidRPr="000164B7">
        <w:rPr>
          <w:rStyle w:val="libAlaemChar"/>
          <w:rtl/>
        </w:rPr>
        <w:t xml:space="preserve">عليهما‌السلام </w:t>
      </w:r>
      <w:r w:rsidRPr="009746DC">
        <w:rPr>
          <w:rtl/>
        </w:rPr>
        <w:t>في خلافة المعتمد وهو ابن تسع وعشرين سنة ، انتهى.</w:t>
      </w:r>
    </w:p>
    <w:p w:rsidR="00B717C7" w:rsidRPr="009746DC" w:rsidRDefault="00B717C7" w:rsidP="00A80E02">
      <w:pPr>
        <w:pStyle w:val="libNormal"/>
        <w:rPr>
          <w:rtl/>
        </w:rPr>
      </w:pPr>
      <w:r w:rsidRPr="009746DC">
        <w:rPr>
          <w:rtl/>
        </w:rPr>
        <w:t>أقول : إن</w:t>
      </w:r>
      <w:r w:rsidR="00A9554B">
        <w:rPr>
          <w:rFonts w:hint="cs"/>
          <w:rtl/>
        </w:rPr>
        <w:t>ّ</w:t>
      </w:r>
      <w:r w:rsidRPr="009746DC">
        <w:rPr>
          <w:rtl/>
        </w:rPr>
        <w:t>ما أوردت قدرا من أحوال بعض خلفاء الجور هيهنا لتط</w:t>
      </w:r>
      <w:r w:rsidR="00A9554B">
        <w:rPr>
          <w:rFonts w:hint="cs"/>
          <w:rtl/>
        </w:rPr>
        <w:t>ّ</w:t>
      </w:r>
      <w:r w:rsidRPr="009746DC">
        <w:rPr>
          <w:rtl/>
        </w:rPr>
        <w:t xml:space="preserve">لع </w:t>
      </w:r>
      <w:r w:rsidR="00D83B35">
        <w:rPr>
          <w:rtl/>
        </w:rPr>
        <w:t xml:space="preserve">علىّ </w:t>
      </w:r>
      <w:r w:rsidRPr="009746DC">
        <w:rPr>
          <w:rtl/>
        </w:rPr>
        <w:t>من</w:t>
      </w:r>
    </w:p>
    <w:p w:rsidR="008930D5" w:rsidRDefault="008930D5" w:rsidP="008930D5">
      <w:pPr>
        <w:pStyle w:val="libNormal"/>
        <w:rPr>
          <w:rtl/>
        </w:rPr>
      </w:pPr>
      <w:r>
        <w:rPr>
          <w:rtl/>
        </w:rPr>
        <w:br w:type="page"/>
      </w:r>
    </w:p>
    <w:p w:rsidR="00B717C7" w:rsidRPr="009746DC" w:rsidRDefault="00B717C7" w:rsidP="00B12133">
      <w:pPr>
        <w:pStyle w:val="libNormal"/>
        <w:rPr>
          <w:rtl/>
        </w:rPr>
      </w:pPr>
      <w:r w:rsidRPr="009746DC">
        <w:rPr>
          <w:rtl/>
        </w:rPr>
        <w:lastRenderedPageBreak/>
        <w:t>1</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الأشعري و</w:t>
      </w:r>
      <w:r w:rsidR="00551E04">
        <w:rPr>
          <w:rtl/>
        </w:rPr>
        <w:t xml:space="preserve">محمّد </w:t>
      </w:r>
      <w:r w:rsidRPr="009746DC">
        <w:rPr>
          <w:rtl/>
        </w:rPr>
        <w:t xml:space="preserve">بن يحيى وغيرهما قالوا </w:t>
      </w:r>
      <w:r w:rsidR="00551E04">
        <w:rPr>
          <w:rtl/>
        </w:rPr>
        <w:t xml:space="preserve">كان </w:t>
      </w:r>
      <w:r w:rsidRPr="009746DC">
        <w:rPr>
          <w:rtl/>
        </w:rPr>
        <w:t xml:space="preserve">أحمد بن عبيد الله بن </w:t>
      </w:r>
      <w:r w:rsidR="0093315B">
        <w:rPr>
          <w:rtl/>
        </w:rPr>
        <w:t xml:space="preserve">خاقان </w:t>
      </w:r>
      <w:r w:rsidR="00D83B35">
        <w:rPr>
          <w:rtl/>
        </w:rPr>
        <w:t xml:space="preserve">علىّ </w:t>
      </w:r>
      <w:r w:rsidRPr="009746DC">
        <w:rPr>
          <w:rtl/>
        </w:rPr>
        <w:t xml:space="preserve">الضياع والخراج بقم فجرى في مجلسه </w:t>
      </w:r>
      <w:r w:rsidR="001C3409">
        <w:rPr>
          <w:rtl/>
        </w:rPr>
        <w:t>يوماً</w:t>
      </w:r>
      <w:r w:rsidR="002D77E0">
        <w:rPr>
          <w:rtl/>
        </w:rPr>
        <w:t xml:space="preserve"> </w:t>
      </w:r>
      <w:r w:rsidRPr="009746DC">
        <w:rPr>
          <w:rtl/>
        </w:rPr>
        <w:t xml:space="preserve">ذكر العلوية ومذاهبهم </w:t>
      </w:r>
      <w:r w:rsidR="00551E04">
        <w:rPr>
          <w:rtl/>
        </w:rPr>
        <w:t xml:space="preserve">وكان </w:t>
      </w:r>
      <w:r w:rsidRPr="009746DC">
        <w:rPr>
          <w:rtl/>
        </w:rPr>
        <w:t xml:space="preserve">شديد النصب فقال ما رأيت ولا عرفت بسر من رأى </w:t>
      </w:r>
      <w:r w:rsidR="00FE5F86">
        <w:rPr>
          <w:rtl/>
        </w:rPr>
        <w:t xml:space="preserve">رجلاً </w:t>
      </w:r>
      <w:r w:rsidRPr="009746DC">
        <w:rPr>
          <w:rtl/>
        </w:rPr>
        <w:t xml:space="preserve">من العلوية مثل الحسن بن </w:t>
      </w:r>
      <w:r w:rsidR="00551E04">
        <w:rPr>
          <w:rtl/>
        </w:rPr>
        <w:t xml:space="preserve">عليّ </w:t>
      </w:r>
      <w:r w:rsidRPr="009746DC">
        <w:rPr>
          <w:rtl/>
        </w:rPr>
        <w:t xml:space="preserve">بن </w:t>
      </w:r>
      <w:r w:rsidR="00551E04">
        <w:rPr>
          <w:rtl/>
        </w:rPr>
        <w:t xml:space="preserve">محمّد </w:t>
      </w:r>
      <w:r w:rsidRPr="009746DC">
        <w:rPr>
          <w:rtl/>
        </w:rPr>
        <w:t xml:space="preserve">بن </w:t>
      </w:r>
      <w:r w:rsidR="00F00D81">
        <w:rPr>
          <w:rtl/>
        </w:rPr>
        <w:t>الرّضا</w:t>
      </w:r>
      <w:r w:rsidRPr="009746DC">
        <w:rPr>
          <w:rtl/>
        </w:rPr>
        <w:t xml:space="preserve"> في هديه وسكونه وعفافه ونبله وكرمه عند أهل بيته وبني هاشم وتقديمهم إي</w:t>
      </w:r>
      <w:r w:rsidR="006E15BB">
        <w:rPr>
          <w:rFonts w:hint="cs"/>
          <w:rtl/>
        </w:rPr>
        <w:t>ّ</w:t>
      </w:r>
      <w:r w:rsidRPr="009746DC">
        <w:rPr>
          <w:rtl/>
        </w:rPr>
        <w:t xml:space="preserve">اه </w:t>
      </w:r>
      <w:r w:rsidR="00D83B35">
        <w:rPr>
          <w:rtl/>
        </w:rPr>
        <w:t xml:space="preserve">علىّ </w:t>
      </w:r>
      <w:r w:rsidRPr="009746DC">
        <w:rPr>
          <w:rtl/>
        </w:rPr>
        <w:t xml:space="preserve">ذوي السن منهم والخطر وكذلك القواد والوزراء وعامة الناس فإني كنت </w:t>
      </w:r>
      <w:r w:rsidR="001C3409">
        <w:rPr>
          <w:rtl/>
        </w:rPr>
        <w:t>يوماً</w:t>
      </w:r>
      <w:r w:rsidR="002D77E0">
        <w:rPr>
          <w:rtl/>
        </w:rPr>
        <w:t xml:space="preserve"> </w:t>
      </w:r>
      <w:r w:rsidRPr="009746DC">
        <w:rPr>
          <w:rtl/>
        </w:rPr>
        <w:t>قائما</w:t>
      </w:r>
      <w:r w:rsidR="00B12133">
        <w:rPr>
          <w:rFonts w:hint="cs"/>
          <w:rtl/>
        </w:rPr>
        <w:t>ً</w:t>
      </w:r>
      <w:r w:rsidRPr="009746DC">
        <w:rPr>
          <w:rtl/>
        </w:rPr>
        <w:t xml:space="preserve"> </w:t>
      </w:r>
      <w:r w:rsidR="00D83B35">
        <w:rPr>
          <w:rtl/>
        </w:rPr>
        <w:t xml:space="preserve">علىّ </w:t>
      </w:r>
      <w:r w:rsidRPr="009746DC">
        <w:rPr>
          <w:rtl/>
        </w:rPr>
        <w:t xml:space="preserve">رأس أبي وهو يوم مجلسه للناس إذ دخل عليه حجابه فقالوا أبو </w:t>
      </w:r>
      <w:r w:rsidR="00551E04">
        <w:rPr>
          <w:rtl/>
        </w:rPr>
        <w:t xml:space="preserve">محمّد </w:t>
      </w:r>
      <w:r w:rsidRPr="009746DC">
        <w:rPr>
          <w:rtl/>
        </w:rPr>
        <w:t xml:space="preserve">بن </w:t>
      </w:r>
      <w:r w:rsidR="00F00D81">
        <w:rPr>
          <w:rtl/>
        </w:rPr>
        <w:t>الرّضا</w:t>
      </w:r>
      <w:r w:rsidRPr="009746DC">
        <w:rPr>
          <w:rtl/>
        </w:rPr>
        <w:t xml:space="preserve"> بالباب فقال بصوت عال ائذنوا له فتعجبت مما سمعت منهم أن</w:t>
      </w:r>
      <w:r w:rsidR="00B12133">
        <w:rPr>
          <w:rFonts w:hint="cs"/>
          <w:rtl/>
        </w:rPr>
        <w:t>ّ</w:t>
      </w:r>
      <w:r w:rsidRPr="009746DC">
        <w:rPr>
          <w:rtl/>
        </w:rPr>
        <w:t>هم جسروا يكن</w:t>
      </w:r>
      <w:r w:rsidR="00B12133">
        <w:rPr>
          <w:rFonts w:hint="cs"/>
          <w:rtl/>
        </w:rPr>
        <w:t>ّ</w:t>
      </w:r>
      <w:r w:rsidRPr="009746DC">
        <w:rPr>
          <w:rtl/>
        </w:rPr>
        <w:t xml:space="preserve">ون </w:t>
      </w:r>
      <w:r w:rsidR="00FE5F86">
        <w:rPr>
          <w:rtl/>
        </w:rPr>
        <w:t xml:space="preserve">رجلاً </w:t>
      </w:r>
      <w:r w:rsidR="00D83B35">
        <w:rPr>
          <w:rtl/>
        </w:rPr>
        <w:t xml:space="preserve">علىّ </w:t>
      </w:r>
      <w:r w:rsidRPr="009746DC">
        <w:rPr>
          <w:rtl/>
        </w:rPr>
        <w:t>أبي بحضرته ولم يكن عنده إلا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12133">
      <w:pPr>
        <w:pStyle w:val="libNormal"/>
        <w:rPr>
          <w:rtl/>
        </w:rPr>
      </w:pPr>
      <w:r w:rsidRPr="009746DC">
        <w:rPr>
          <w:rtl/>
        </w:rPr>
        <w:t>عاصر كل</w:t>
      </w:r>
      <w:r w:rsidR="00174BE8">
        <w:rPr>
          <w:rFonts w:hint="cs"/>
          <w:rtl/>
        </w:rPr>
        <w:t>ّ</w:t>
      </w:r>
      <w:r w:rsidRPr="009746DC">
        <w:rPr>
          <w:rtl/>
        </w:rPr>
        <w:t xml:space="preserve">ا منهم </w:t>
      </w:r>
      <w:r w:rsidR="00632E02" w:rsidRPr="00632E02">
        <w:rPr>
          <w:rStyle w:val="libAlaemChar"/>
          <w:rtl/>
        </w:rPr>
        <w:t>عليهم‌السلام</w:t>
      </w:r>
      <w:r w:rsidR="00C17164" w:rsidRPr="00C17164">
        <w:rPr>
          <w:rStyle w:val="libAlaemChar"/>
          <w:rtl/>
        </w:rPr>
        <w:t xml:space="preserve"> </w:t>
      </w:r>
      <w:r w:rsidRPr="009746DC">
        <w:rPr>
          <w:rtl/>
        </w:rPr>
        <w:t xml:space="preserve">، ولتوقف فهم بعض الأخبار الآتية عليها ، وليظهر </w:t>
      </w:r>
      <w:r w:rsidR="00D8033E">
        <w:rPr>
          <w:rtl/>
        </w:rPr>
        <w:t xml:space="preserve">ان </w:t>
      </w:r>
      <w:r w:rsidRPr="009746DC">
        <w:rPr>
          <w:rtl/>
        </w:rPr>
        <w:t xml:space="preserve">شهادة أبي </w:t>
      </w:r>
      <w:r w:rsidR="00551E04">
        <w:rPr>
          <w:rtl/>
        </w:rPr>
        <w:t xml:space="preserve">محمّد </w:t>
      </w:r>
      <w:r w:rsidR="00850EDE">
        <w:rPr>
          <w:rStyle w:val="libAlaemChar"/>
          <w:rtl/>
        </w:rPr>
        <w:t xml:space="preserve">عليه‌السلام </w:t>
      </w:r>
      <w:r w:rsidRPr="009746DC">
        <w:rPr>
          <w:rtl/>
        </w:rPr>
        <w:t>كانت في زمن المعتمد لا من تقد</w:t>
      </w:r>
      <w:r w:rsidR="00174BE8">
        <w:rPr>
          <w:rFonts w:hint="cs"/>
          <w:rtl/>
        </w:rPr>
        <w:t>ّ</w:t>
      </w:r>
      <w:r w:rsidRPr="009746DC">
        <w:rPr>
          <w:rtl/>
        </w:rPr>
        <w:t>مه كما توه</w:t>
      </w:r>
      <w:r w:rsidR="00174BE8">
        <w:rPr>
          <w:rFonts w:hint="cs"/>
          <w:rtl/>
        </w:rPr>
        <w:t>ّ</w:t>
      </w:r>
      <w:r w:rsidRPr="009746DC">
        <w:rPr>
          <w:rtl/>
        </w:rPr>
        <w:t>م ، ولتعلم أن</w:t>
      </w:r>
      <w:r w:rsidR="00174BE8">
        <w:rPr>
          <w:rFonts w:hint="cs"/>
          <w:rtl/>
        </w:rPr>
        <w:t>ّ</w:t>
      </w:r>
      <w:r w:rsidRPr="009746DC">
        <w:rPr>
          <w:rtl/>
        </w:rPr>
        <w:t xml:space="preserve">ه قد أصاب أكثرهم في الدنيا </w:t>
      </w:r>
      <w:r w:rsidR="00551E04">
        <w:rPr>
          <w:rtl/>
        </w:rPr>
        <w:t xml:space="preserve">أيضاً </w:t>
      </w:r>
      <w:r w:rsidRPr="009746DC">
        <w:rPr>
          <w:rtl/>
        </w:rPr>
        <w:t xml:space="preserve">جزاء بعض ما أصاب الأئمة </w:t>
      </w:r>
      <w:r w:rsidR="00632E02" w:rsidRPr="00632E02">
        <w:rPr>
          <w:rStyle w:val="libAlaemChar"/>
          <w:rtl/>
        </w:rPr>
        <w:t>عليهم‌السلام</w:t>
      </w:r>
      <w:r w:rsidR="00C17164" w:rsidRPr="00C17164">
        <w:rPr>
          <w:rStyle w:val="libAlaemChar"/>
          <w:rtl/>
        </w:rPr>
        <w:t xml:space="preserve"> </w:t>
      </w:r>
      <w:r w:rsidRPr="009746DC">
        <w:rPr>
          <w:rtl/>
        </w:rPr>
        <w:t>منهم.</w:t>
      </w:r>
    </w:p>
    <w:p w:rsidR="00B717C7" w:rsidRPr="009746DC" w:rsidRDefault="00B717C7" w:rsidP="00B12133">
      <w:pPr>
        <w:pStyle w:val="libNormal"/>
        <w:rPr>
          <w:rtl/>
        </w:rPr>
      </w:pPr>
      <w:r w:rsidRPr="00292DF4">
        <w:rPr>
          <w:rStyle w:val="libBold1Char"/>
          <w:rtl/>
        </w:rPr>
        <w:t>الحديث الأول :</w:t>
      </w:r>
      <w:r w:rsidRPr="009746DC">
        <w:rPr>
          <w:rtl/>
        </w:rPr>
        <w:t xml:space="preserve"> ضعيف بأحمد ، و</w:t>
      </w:r>
      <w:r w:rsidR="00D8033E">
        <w:rPr>
          <w:rtl/>
        </w:rPr>
        <w:t xml:space="preserve">ان </w:t>
      </w:r>
      <w:r w:rsidR="00551E04">
        <w:rPr>
          <w:rtl/>
        </w:rPr>
        <w:t xml:space="preserve">كان </w:t>
      </w:r>
      <w:r w:rsidRPr="009746DC">
        <w:rPr>
          <w:rtl/>
        </w:rPr>
        <w:t>السند إليه فوق الصحة ، وأصل الحكاية منه واقعا</w:t>
      </w:r>
      <w:r w:rsidR="00174BE8">
        <w:rPr>
          <w:rFonts w:hint="cs"/>
          <w:rtl/>
        </w:rPr>
        <w:t>ً</w:t>
      </w:r>
      <w:r w:rsidRPr="009746DC">
        <w:rPr>
          <w:rtl/>
        </w:rPr>
        <w:t xml:space="preserve"> وأحمد وزير المعتمد كما عرفت.</w:t>
      </w:r>
    </w:p>
    <w:p w:rsidR="00B717C7" w:rsidRPr="009746DC" w:rsidRDefault="00B717C7" w:rsidP="00B12133">
      <w:pPr>
        <w:pStyle w:val="libNormal"/>
        <w:rPr>
          <w:rtl/>
        </w:rPr>
      </w:pPr>
      <w:r w:rsidRPr="00C875FB">
        <w:rPr>
          <w:rtl/>
        </w:rPr>
        <w:t xml:space="preserve">« </w:t>
      </w:r>
      <w:r w:rsidR="00174BE8">
        <w:rPr>
          <w:rtl/>
        </w:rPr>
        <w:t>على</w:t>
      </w:r>
      <w:r w:rsidR="00D83B35">
        <w:rPr>
          <w:rtl/>
        </w:rPr>
        <w:t xml:space="preserve"> </w:t>
      </w:r>
      <w:r w:rsidRPr="00C875FB">
        <w:rPr>
          <w:rtl/>
        </w:rPr>
        <w:t>الضياع »</w:t>
      </w:r>
      <w:r w:rsidRPr="009746DC">
        <w:rPr>
          <w:rtl/>
        </w:rPr>
        <w:t xml:space="preserve"> أي عاملا عليها موكلا بها ، وهي بالكسر جمع ضيعة وهي العقار ، أي </w:t>
      </w:r>
      <w:r w:rsidR="00551E04">
        <w:rPr>
          <w:rtl/>
        </w:rPr>
        <w:t xml:space="preserve">كان </w:t>
      </w:r>
      <w:r w:rsidRPr="009746DC">
        <w:rPr>
          <w:rtl/>
        </w:rPr>
        <w:t>ضابطا للعقارات المختص</w:t>
      </w:r>
      <w:r w:rsidR="007D4FF3">
        <w:rPr>
          <w:rFonts w:hint="cs"/>
          <w:rtl/>
        </w:rPr>
        <w:t>ّ</w:t>
      </w:r>
      <w:r w:rsidRPr="009746DC">
        <w:rPr>
          <w:rtl/>
        </w:rPr>
        <w:t>ة بالخليفة ، عاملا لأخذ الخراج من الناس</w:t>
      </w:r>
      <w:r>
        <w:rPr>
          <w:rtl/>
        </w:rPr>
        <w:t xml:space="preserve"> </w:t>
      </w:r>
      <w:r w:rsidRPr="00C875FB">
        <w:rPr>
          <w:rtl/>
        </w:rPr>
        <w:t xml:space="preserve">« </w:t>
      </w:r>
      <w:r w:rsidR="00551E04">
        <w:rPr>
          <w:rtl/>
        </w:rPr>
        <w:t xml:space="preserve">وكان </w:t>
      </w:r>
      <w:r w:rsidRPr="00C875FB">
        <w:rPr>
          <w:rtl/>
        </w:rPr>
        <w:t>شديد النصب »</w:t>
      </w:r>
      <w:r w:rsidRPr="009746DC">
        <w:rPr>
          <w:rtl/>
        </w:rPr>
        <w:t xml:space="preserve"> أي العداوة للشيعة متعص</w:t>
      </w:r>
      <w:r w:rsidR="007D4FF3">
        <w:rPr>
          <w:rFonts w:hint="cs"/>
          <w:rtl/>
        </w:rPr>
        <w:t>ّ</w:t>
      </w:r>
      <w:r w:rsidRPr="009746DC">
        <w:rPr>
          <w:rtl/>
        </w:rPr>
        <w:t>با</w:t>
      </w:r>
      <w:r w:rsidR="007D4FF3">
        <w:rPr>
          <w:rFonts w:hint="cs"/>
          <w:rtl/>
        </w:rPr>
        <w:t>ً</w:t>
      </w:r>
      <w:r w:rsidRPr="009746DC">
        <w:rPr>
          <w:rtl/>
        </w:rPr>
        <w:t xml:space="preserve"> في مذهبه ، والهدى بالفتح السيرة والسكون الوقار ، وفي القاموس : </w:t>
      </w:r>
      <w:r w:rsidRPr="00C875FB">
        <w:rPr>
          <w:rtl/>
        </w:rPr>
        <w:t>عف</w:t>
      </w:r>
      <w:r w:rsidR="007D4FF3">
        <w:rPr>
          <w:rFonts w:hint="cs"/>
          <w:rtl/>
        </w:rPr>
        <w:t>ّ</w:t>
      </w:r>
      <w:r w:rsidRPr="009746DC">
        <w:rPr>
          <w:rtl/>
        </w:rPr>
        <w:t xml:space="preserve"> عف</w:t>
      </w:r>
      <w:r w:rsidR="007D4FF3">
        <w:rPr>
          <w:rFonts w:hint="cs"/>
          <w:rtl/>
        </w:rPr>
        <w:t>ّ</w:t>
      </w:r>
      <w:r w:rsidRPr="009746DC">
        <w:rPr>
          <w:rtl/>
        </w:rPr>
        <w:t>ا</w:t>
      </w:r>
      <w:r w:rsidR="007D4FF3">
        <w:rPr>
          <w:rFonts w:hint="cs"/>
          <w:rtl/>
        </w:rPr>
        <w:t>ً</w:t>
      </w:r>
      <w:r w:rsidRPr="009746DC">
        <w:rPr>
          <w:rtl/>
        </w:rPr>
        <w:t xml:space="preserve"> وعفافا</w:t>
      </w:r>
      <w:r w:rsidR="007D4FF3">
        <w:rPr>
          <w:rFonts w:hint="cs"/>
          <w:rtl/>
        </w:rPr>
        <w:t>ً</w:t>
      </w:r>
      <w:r w:rsidRPr="009746DC">
        <w:rPr>
          <w:rtl/>
        </w:rPr>
        <w:t xml:space="preserve"> وعفافة بفتحتين وعفة بالكسر كف عما لا يحل ولا يجمل ، وقال : </w:t>
      </w:r>
      <w:r w:rsidRPr="00C875FB">
        <w:rPr>
          <w:rtl/>
        </w:rPr>
        <w:t>النبل</w:t>
      </w:r>
      <w:r w:rsidRPr="009746DC">
        <w:rPr>
          <w:rtl/>
        </w:rPr>
        <w:t xml:space="preserve"> بالضم الذكاء والنجابة ، والكرم بالتحريك العزة والشرف ، و</w:t>
      </w:r>
      <w:r w:rsidRPr="00C875FB">
        <w:rPr>
          <w:rtl/>
        </w:rPr>
        <w:t xml:space="preserve"> « عند »</w:t>
      </w:r>
      <w:r w:rsidRPr="009746DC">
        <w:rPr>
          <w:rtl/>
        </w:rPr>
        <w:t xml:space="preserve"> متعلق بكرمه</w:t>
      </w:r>
      <w:r>
        <w:rPr>
          <w:rtl/>
        </w:rPr>
        <w:t xml:space="preserve"> </w:t>
      </w:r>
      <w:r w:rsidRPr="00C875FB">
        <w:rPr>
          <w:rtl/>
        </w:rPr>
        <w:t>« وتقديمهم »</w:t>
      </w:r>
      <w:r w:rsidRPr="009746DC">
        <w:rPr>
          <w:rtl/>
        </w:rPr>
        <w:t xml:space="preserve"> عطف </w:t>
      </w:r>
      <w:r w:rsidR="00D83B35">
        <w:rPr>
          <w:rtl/>
        </w:rPr>
        <w:t xml:space="preserve">علىّ </w:t>
      </w:r>
      <w:r w:rsidRPr="009746DC">
        <w:rPr>
          <w:rtl/>
        </w:rPr>
        <w:t>كرمه ،</w:t>
      </w:r>
      <w:r>
        <w:rPr>
          <w:rtl/>
        </w:rPr>
        <w:t xml:space="preserve"> و</w:t>
      </w:r>
      <w:r w:rsidRPr="00C875FB">
        <w:rPr>
          <w:rtl/>
        </w:rPr>
        <w:t>الخطر</w:t>
      </w:r>
      <w:r w:rsidRPr="009746DC">
        <w:rPr>
          <w:rtl/>
        </w:rPr>
        <w:t xml:space="preserve"> بالتحريك القدر والمنزلة</w:t>
      </w:r>
      <w:r w:rsidRPr="00C875FB">
        <w:rPr>
          <w:rtl/>
        </w:rPr>
        <w:t xml:space="preserve"> « وكذلك »</w:t>
      </w:r>
      <w:r w:rsidRPr="009746DC">
        <w:rPr>
          <w:rtl/>
        </w:rPr>
        <w:t xml:space="preserve"> أي كأهل بيته في التكريم والتقديم</w:t>
      </w:r>
      <w:r>
        <w:rPr>
          <w:rtl/>
        </w:rPr>
        <w:t xml:space="preserve"> </w:t>
      </w:r>
      <w:r w:rsidRPr="00C875FB">
        <w:rPr>
          <w:rtl/>
        </w:rPr>
        <w:t>« فإني كنت »</w:t>
      </w:r>
      <w:r w:rsidRPr="009746DC">
        <w:rPr>
          <w:rtl/>
        </w:rPr>
        <w:t xml:space="preserve"> الفاء ل</w:t>
      </w:r>
      <w:r w:rsidR="008439FF">
        <w:rPr>
          <w:rtl/>
        </w:rPr>
        <w:t xml:space="preserve">لبيان </w:t>
      </w:r>
      <w:r w:rsidRPr="009746DC">
        <w:rPr>
          <w:rtl/>
        </w:rPr>
        <w:t>، والحج</w:t>
      </w:r>
      <w:r w:rsidR="007D4FF3">
        <w:rPr>
          <w:rFonts w:hint="cs"/>
          <w:rtl/>
        </w:rPr>
        <w:t>ّ</w:t>
      </w:r>
      <w:r w:rsidRPr="009746DC">
        <w:rPr>
          <w:rtl/>
        </w:rPr>
        <w:t>اب بالضم</w:t>
      </w:r>
      <w:r w:rsidR="007D4FF3">
        <w:rPr>
          <w:rFonts w:hint="cs"/>
          <w:rtl/>
        </w:rPr>
        <w:t>ّ</w:t>
      </w:r>
      <w:r w:rsidRPr="009746DC">
        <w:rPr>
          <w:rtl/>
        </w:rPr>
        <w:t xml:space="preserve"> جمع الحاجب ، أي البو</w:t>
      </w:r>
      <w:r w:rsidR="007D4FF3">
        <w:rPr>
          <w:rFonts w:hint="cs"/>
          <w:rtl/>
        </w:rPr>
        <w:t>ّ</w:t>
      </w:r>
      <w:r w:rsidRPr="009746DC">
        <w:rPr>
          <w:rtl/>
        </w:rPr>
        <w:t>اب</w:t>
      </w:r>
      <w:r>
        <w:rPr>
          <w:rtl/>
        </w:rPr>
        <w:t xml:space="preserve"> </w:t>
      </w:r>
      <w:r w:rsidRPr="00C875FB">
        <w:rPr>
          <w:rtl/>
        </w:rPr>
        <w:t>« جسروا »</w:t>
      </w:r>
      <w:r w:rsidRPr="009746DC">
        <w:rPr>
          <w:rtl/>
        </w:rPr>
        <w:t xml:space="preserve"> كضربوا أي اجترءوا ، والتكنية التعبير عن الشخص بكنيته </w:t>
      </w:r>
      <w:r w:rsidR="00551E04">
        <w:rPr>
          <w:rtl/>
        </w:rPr>
        <w:t xml:space="preserve">وكان </w:t>
      </w:r>
      <w:r w:rsidRPr="009746DC">
        <w:rPr>
          <w:rtl/>
        </w:rPr>
        <w:t>عند العرب تكرمة عظيمة.</w:t>
      </w:r>
    </w:p>
    <w:p w:rsidR="00B717C7" w:rsidRPr="009746DC" w:rsidRDefault="00B717C7" w:rsidP="00B12133">
      <w:pPr>
        <w:pStyle w:val="libNormal"/>
        <w:rPr>
          <w:rtl/>
        </w:rPr>
      </w:pPr>
      <w:r w:rsidRPr="00C875FB">
        <w:rPr>
          <w:rtl/>
        </w:rPr>
        <w:t>« ولم يكن</w:t>
      </w:r>
      <w:r w:rsidR="007D4FF3">
        <w:rPr>
          <w:rFonts w:hint="cs"/>
          <w:rtl/>
        </w:rPr>
        <w:t>ّ</w:t>
      </w:r>
      <w:r w:rsidRPr="00C875FB">
        <w:rPr>
          <w:rtl/>
        </w:rPr>
        <w:t xml:space="preserve"> »</w:t>
      </w:r>
      <w:r w:rsidRPr="009746DC">
        <w:rPr>
          <w:rtl/>
        </w:rPr>
        <w:t xml:space="preserve"> مجهول باب التفعيل ، والسمرة بين البياض والسواد</w:t>
      </w:r>
      <w:r w:rsidRPr="00C875FB">
        <w:rPr>
          <w:rtl/>
        </w:rPr>
        <w:t xml:space="preserve"> « خطأ »</w:t>
      </w:r>
    </w:p>
    <w:p w:rsidR="008930D5" w:rsidRDefault="008930D5" w:rsidP="008930D5">
      <w:pPr>
        <w:pStyle w:val="libNormal"/>
        <w:rPr>
          <w:rtl/>
        </w:rPr>
      </w:pPr>
      <w:r>
        <w:rPr>
          <w:rtl/>
        </w:rPr>
        <w:br w:type="page"/>
      </w:r>
    </w:p>
    <w:p w:rsidR="00B717C7" w:rsidRPr="009746DC" w:rsidRDefault="00B717C7" w:rsidP="005F66D1">
      <w:pPr>
        <w:pStyle w:val="libNormal"/>
        <w:rPr>
          <w:rtl/>
        </w:rPr>
      </w:pPr>
      <w:r w:rsidRPr="009746DC">
        <w:rPr>
          <w:rtl/>
        </w:rPr>
        <w:lastRenderedPageBreak/>
        <w:t>خليفة أو ولي</w:t>
      </w:r>
      <w:r w:rsidR="005F66D1">
        <w:rPr>
          <w:rFonts w:hint="cs"/>
          <w:rtl/>
        </w:rPr>
        <w:t>ُّ</w:t>
      </w:r>
      <w:r w:rsidRPr="009746DC">
        <w:rPr>
          <w:rtl/>
        </w:rPr>
        <w:t xml:space="preserve"> عهد أو من أ</w:t>
      </w:r>
      <w:r w:rsidR="00850EDE">
        <w:rPr>
          <w:rtl/>
        </w:rPr>
        <w:t xml:space="preserve">مرّ </w:t>
      </w:r>
      <w:r w:rsidR="00E22BD2">
        <w:rPr>
          <w:rtl/>
        </w:rPr>
        <w:t xml:space="preserve">السلطان </w:t>
      </w:r>
      <w:r w:rsidR="00D8033E">
        <w:rPr>
          <w:rtl/>
        </w:rPr>
        <w:t xml:space="preserve">ان </w:t>
      </w:r>
      <w:r w:rsidR="00551E04">
        <w:rPr>
          <w:rtl/>
        </w:rPr>
        <w:t xml:space="preserve">يكنّى </w:t>
      </w:r>
      <w:r w:rsidR="00856923">
        <w:rPr>
          <w:rFonts w:hint="cs"/>
          <w:rtl/>
        </w:rPr>
        <w:t xml:space="preserve">، </w:t>
      </w:r>
      <w:r w:rsidRPr="009746DC">
        <w:rPr>
          <w:rtl/>
        </w:rPr>
        <w:t>فدخل رجل أس</w:t>
      </w:r>
      <w:r w:rsidR="00850EDE">
        <w:rPr>
          <w:rtl/>
        </w:rPr>
        <w:t xml:space="preserve">مرّ </w:t>
      </w:r>
      <w:r w:rsidR="00856923">
        <w:rPr>
          <w:rFonts w:hint="cs"/>
          <w:rtl/>
        </w:rPr>
        <w:t xml:space="preserve">، </w:t>
      </w:r>
      <w:r w:rsidRPr="009746DC">
        <w:rPr>
          <w:rtl/>
        </w:rPr>
        <w:t xml:space="preserve">حسن القامة </w:t>
      </w:r>
      <w:r w:rsidR="00856923">
        <w:rPr>
          <w:rFonts w:hint="cs"/>
          <w:rtl/>
        </w:rPr>
        <w:t xml:space="preserve">، </w:t>
      </w:r>
      <w:r w:rsidRPr="009746DC">
        <w:rPr>
          <w:rtl/>
        </w:rPr>
        <w:t>جميل الوجه جي</w:t>
      </w:r>
      <w:r w:rsidR="00C2169D">
        <w:rPr>
          <w:rFonts w:hint="cs"/>
          <w:rtl/>
        </w:rPr>
        <w:t>ّ</w:t>
      </w:r>
      <w:r w:rsidRPr="009746DC">
        <w:rPr>
          <w:rtl/>
        </w:rPr>
        <w:t xml:space="preserve">د البدن حدث السن له جلالة وهيبة </w:t>
      </w:r>
      <w:r w:rsidR="00856923">
        <w:rPr>
          <w:rFonts w:hint="cs"/>
          <w:rtl/>
        </w:rPr>
        <w:t xml:space="preserve">، </w:t>
      </w:r>
      <w:r w:rsidRPr="009746DC">
        <w:rPr>
          <w:rtl/>
        </w:rPr>
        <w:t>ف</w:t>
      </w:r>
      <w:r w:rsidR="00FE5F86">
        <w:rPr>
          <w:rtl/>
        </w:rPr>
        <w:t xml:space="preserve">لـمّا </w:t>
      </w:r>
      <w:r w:rsidRPr="009746DC">
        <w:rPr>
          <w:rtl/>
        </w:rPr>
        <w:t xml:space="preserve">نظر إليه أبي </w:t>
      </w:r>
      <w:r w:rsidR="0061638F">
        <w:rPr>
          <w:rtl/>
        </w:rPr>
        <w:t xml:space="preserve">قام </w:t>
      </w:r>
      <w:r w:rsidR="00C2169D">
        <w:rPr>
          <w:rtl/>
        </w:rPr>
        <w:t>يمشي إليه خط</w:t>
      </w:r>
      <w:r w:rsidR="00C2169D">
        <w:rPr>
          <w:rFonts w:hint="cs"/>
          <w:rtl/>
        </w:rPr>
        <w:t>اً</w:t>
      </w:r>
      <w:r w:rsidRPr="009746DC">
        <w:rPr>
          <w:rtl/>
        </w:rPr>
        <w:t xml:space="preserve"> ولا أعلمه فعل هذا بأحد من بني هاشم والقو</w:t>
      </w:r>
      <w:r w:rsidR="00C2169D">
        <w:rPr>
          <w:rFonts w:hint="cs"/>
          <w:rtl/>
        </w:rPr>
        <w:t>َّ</w:t>
      </w:r>
      <w:r w:rsidRPr="009746DC">
        <w:rPr>
          <w:rtl/>
        </w:rPr>
        <w:t>اد ف</w:t>
      </w:r>
      <w:r w:rsidR="00FE5F86">
        <w:rPr>
          <w:rtl/>
        </w:rPr>
        <w:t xml:space="preserve">لـمّا </w:t>
      </w:r>
      <w:r w:rsidRPr="009746DC">
        <w:rPr>
          <w:rtl/>
        </w:rPr>
        <w:t xml:space="preserve">دنا منه عانقه وقبل وجهه وصدره وأخذ بيده وأجلسه </w:t>
      </w:r>
      <w:r w:rsidR="00D83B35">
        <w:rPr>
          <w:rtl/>
        </w:rPr>
        <w:t xml:space="preserve">علىّ </w:t>
      </w:r>
      <w:r w:rsidRPr="009746DC">
        <w:rPr>
          <w:rtl/>
        </w:rPr>
        <w:t>مصل</w:t>
      </w:r>
      <w:r w:rsidR="00C2169D">
        <w:rPr>
          <w:rFonts w:hint="cs"/>
          <w:rtl/>
        </w:rPr>
        <w:t>ّ</w:t>
      </w:r>
      <w:r w:rsidRPr="009746DC">
        <w:rPr>
          <w:rtl/>
        </w:rPr>
        <w:t>اه ال</w:t>
      </w:r>
      <w:r w:rsidR="00C2169D">
        <w:rPr>
          <w:rFonts w:hint="cs"/>
          <w:rtl/>
        </w:rPr>
        <w:t>ّ</w:t>
      </w:r>
      <w:r w:rsidRPr="009746DC">
        <w:rPr>
          <w:rtl/>
        </w:rPr>
        <w:t xml:space="preserve">ذي </w:t>
      </w:r>
      <w:r w:rsidR="00551E04">
        <w:rPr>
          <w:rtl/>
        </w:rPr>
        <w:t xml:space="preserve">كان </w:t>
      </w:r>
      <w:r w:rsidRPr="009746DC">
        <w:rPr>
          <w:rtl/>
        </w:rPr>
        <w:t>عليه وجلس إلى جنبه مقبلا</w:t>
      </w:r>
      <w:r w:rsidR="00856923">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F66D1">
      <w:pPr>
        <w:pStyle w:val="libNormal"/>
        <w:rPr>
          <w:rtl/>
        </w:rPr>
      </w:pPr>
      <w:r w:rsidRPr="009746DC">
        <w:rPr>
          <w:rtl/>
        </w:rPr>
        <w:t>بالضم</w:t>
      </w:r>
      <w:r w:rsidR="00856923">
        <w:rPr>
          <w:rFonts w:hint="cs"/>
          <w:rtl/>
        </w:rPr>
        <w:t>ّ</w:t>
      </w:r>
      <w:r w:rsidRPr="009746DC">
        <w:rPr>
          <w:rtl/>
        </w:rPr>
        <w:t xml:space="preserve"> والتنوين أي خطوات ، وضمير</w:t>
      </w:r>
      <w:r w:rsidRPr="00C875FB">
        <w:rPr>
          <w:rtl/>
        </w:rPr>
        <w:t xml:space="preserve"> « دنا »</w:t>
      </w:r>
      <w:r w:rsidRPr="009746DC">
        <w:rPr>
          <w:rtl/>
        </w:rPr>
        <w:t xml:space="preserve"> لل</w:t>
      </w:r>
      <w:r w:rsidR="00AA7D34">
        <w:rPr>
          <w:rtl/>
        </w:rPr>
        <w:t xml:space="preserve">إمام </w:t>
      </w:r>
      <w:r w:rsidRPr="00C875FB">
        <w:rPr>
          <w:rtl/>
        </w:rPr>
        <w:t>« ومنه »</w:t>
      </w:r>
      <w:r w:rsidRPr="009746DC">
        <w:rPr>
          <w:rtl/>
        </w:rPr>
        <w:t xml:space="preserve"> لعبيد الله أو بالعكس ، ويفديه بنفسه أي يقول له : جعلت فداك.</w:t>
      </w:r>
    </w:p>
    <w:p w:rsidR="00B717C7" w:rsidRPr="009746DC" w:rsidRDefault="00B717C7" w:rsidP="005F66D1">
      <w:pPr>
        <w:pStyle w:val="libNormal"/>
        <w:rPr>
          <w:rtl/>
        </w:rPr>
      </w:pPr>
      <w:r w:rsidRPr="009746DC">
        <w:rPr>
          <w:rtl/>
        </w:rPr>
        <w:t>وفي إكمال الدين عن أبيه و</w:t>
      </w:r>
      <w:r w:rsidR="00551E04">
        <w:rPr>
          <w:rtl/>
        </w:rPr>
        <w:t xml:space="preserve">محمّد </w:t>
      </w:r>
      <w:r w:rsidRPr="009746DC">
        <w:rPr>
          <w:rtl/>
        </w:rPr>
        <w:t>بن الحسن بن الوليد عن سعد بن عبد الله قال :</w:t>
      </w:r>
      <w:r>
        <w:rPr>
          <w:rFonts w:hint="cs"/>
          <w:rtl/>
        </w:rPr>
        <w:t xml:space="preserve"> </w:t>
      </w:r>
      <w:r w:rsidR="001F6572">
        <w:rPr>
          <w:rtl/>
        </w:rPr>
        <w:t xml:space="preserve">حدّثنا </w:t>
      </w:r>
      <w:r w:rsidRPr="009746DC">
        <w:rPr>
          <w:rtl/>
        </w:rPr>
        <w:t xml:space="preserve">من حضر موت الحسن بن </w:t>
      </w:r>
      <w:r w:rsidR="00551E04">
        <w:rPr>
          <w:rtl/>
        </w:rPr>
        <w:t xml:space="preserve">عليّ </w:t>
      </w:r>
      <w:r w:rsidRPr="009746DC">
        <w:rPr>
          <w:rtl/>
        </w:rPr>
        <w:t xml:space="preserve">بن </w:t>
      </w:r>
      <w:r w:rsidR="00551E04">
        <w:rPr>
          <w:rtl/>
        </w:rPr>
        <w:t xml:space="preserve">محمّد </w:t>
      </w:r>
      <w:r w:rsidRPr="009746DC">
        <w:rPr>
          <w:rtl/>
        </w:rPr>
        <w:t xml:space="preserve">العسكري ودفنه </w:t>
      </w:r>
      <w:r w:rsidR="00F54854">
        <w:rPr>
          <w:rtl/>
        </w:rPr>
        <w:t xml:space="preserve">ممّن </w:t>
      </w:r>
      <w:r w:rsidRPr="009746DC">
        <w:rPr>
          <w:rtl/>
        </w:rPr>
        <w:t xml:space="preserve">لا يوقف </w:t>
      </w:r>
      <w:r w:rsidR="00D83B35">
        <w:rPr>
          <w:rtl/>
        </w:rPr>
        <w:t xml:space="preserve">علىّ </w:t>
      </w:r>
      <w:r w:rsidRPr="009746DC">
        <w:rPr>
          <w:rtl/>
        </w:rPr>
        <w:t xml:space="preserve">إحصاء عددهم ، ولا يجوز </w:t>
      </w:r>
      <w:r w:rsidR="00D83B35">
        <w:rPr>
          <w:rtl/>
        </w:rPr>
        <w:t xml:space="preserve">علىّ </w:t>
      </w:r>
      <w:r w:rsidRPr="009746DC">
        <w:rPr>
          <w:rtl/>
        </w:rPr>
        <w:t xml:space="preserve">مثلهم التواطؤ بالكذب ، وبعد فقد حضرنا في </w:t>
      </w:r>
      <w:r w:rsidR="00551E04">
        <w:rPr>
          <w:rtl/>
        </w:rPr>
        <w:t xml:space="preserve">شعبان </w:t>
      </w:r>
      <w:r w:rsidRPr="009746DC">
        <w:rPr>
          <w:rtl/>
        </w:rPr>
        <w:t xml:space="preserve">سنة </w:t>
      </w:r>
      <w:r w:rsidR="00551E04">
        <w:rPr>
          <w:rtl/>
        </w:rPr>
        <w:t xml:space="preserve">ثمان </w:t>
      </w:r>
      <w:r w:rsidRPr="009746DC">
        <w:rPr>
          <w:rtl/>
        </w:rPr>
        <w:t>وسبعين ومائتين وذلك بعد مضي</w:t>
      </w:r>
      <w:r w:rsidR="00B84860">
        <w:rPr>
          <w:rFonts w:hint="cs"/>
          <w:rtl/>
        </w:rPr>
        <w:t>ّ</w:t>
      </w:r>
      <w:r w:rsidRPr="009746DC">
        <w:rPr>
          <w:rtl/>
        </w:rPr>
        <w:t xml:space="preserve"> أبي </w:t>
      </w:r>
      <w:r w:rsidR="00551E04">
        <w:rPr>
          <w:rtl/>
        </w:rPr>
        <w:t xml:space="preserve">محمّد </w:t>
      </w:r>
      <w:r w:rsidRPr="009746DC">
        <w:rPr>
          <w:rtl/>
        </w:rPr>
        <w:t xml:space="preserve">الحسن بن </w:t>
      </w:r>
      <w:r w:rsidR="00551E04">
        <w:rPr>
          <w:rtl/>
        </w:rPr>
        <w:t xml:space="preserve">عليّ </w:t>
      </w:r>
      <w:r w:rsidRPr="009746DC">
        <w:rPr>
          <w:rtl/>
        </w:rPr>
        <w:t xml:space="preserve">العسكري </w:t>
      </w:r>
      <w:r w:rsidR="00850EDE">
        <w:rPr>
          <w:rStyle w:val="libAlaemChar"/>
          <w:rtl/>
        </w:rPr>
        <w:t xml:space="preserve">عليه‌السلام </w:t>
      </w:r>
      <w:r w:rsidRPr="009746DC">
        <w:rPr>
          <w:rtl/>
        </w:rPr>
        <w:t xml:space="preserve">بثمانية عشر سنة أو أكثر مجلس أحمد بن عبيد الله بن </w:t>
      </w:r>
      <w:r w:rsidR="0093315B">
        <w:rPr>
          <w:rtl/>
        </w:rPr>
        <w:t xml:space="preserve">خاقان </w:t>
      </w:r>
      <w:r w:rsidRPr="009746DC">
        <w:rPr>
          <w:rtl/>
        </w:rPr>
        <w:t xml:space="preserve">وهو عامل </w:t>
      </w:r>
      <w:r w:rsidR="00E22BD2">
        <w:rPr>
          <w:rtl/>
        </w:rPr>
        <w:t xml:space="preserve">السلطان </w:t>
      </w:r>
      <w:r w:rsidRPr="009746DC">
        <w:rPr>
          <w:rtl/>
        </w:rPr>
        <w:t xml:space="preserve">يومئذ </w:t>
      </w:r>
      <w:r w:rsidR="00D83B35">
        <w:rPr>
          <w:rtl/>
        </w:rPr>
        <w:t xml:space="preserve">علىّ </w:t>
      </w:r>
      <w:r w:rsidRPr="009746DC">
        <w:rPr>
          <w:rtl/>
        </w:rPr>
        <w:t xml:space="preserve">الخراج والضياع بكورة قم ، </w:t>
      </w:r>
      <w:r w:rsidR="00551E04">
        <w:rPr>
          <w:rtl/>
        </w:rPr>
        <w:t xml:space="preserve">وكان </w:t>
      </w:r>
      <w:r w:rsidRPr="009746DC">
        <w:rPr>
          <w:rtl/>
        </w:rPr>
        <w:t xml:space="preserve">من أنصب خلق الله وأشدهم عداوة لهم ، فجرى ذكر المقيمين من آل أبي طالب بسر من رأى ومذاهبهم وصلاحهم وأقدارهم عند </w:t>
      </w:r>
      <w:r w:rsidR="00E22BD2">
        <w:rPr>
          <w:rtl/>
        </w:rPr>
        <w:t xml:space="preserve">السلطان </w:t>
      </w:r>
      <w:r w:rsidRPr="009746DC">
        <w:rPr>
          <w:rtl/>
        </w:rPr>
        <w:t xml:space="preserve">، فقال أحمد بن عبيد الله : ما رأيت ولا عرفت بسر من رأى </w:t>
      </w:r>
      <w:r w:rsidR="00FE5F86">
        <w:rPr>
          <w:rtl/>
        </w:rPr>
        <w:t xml:space="preserve">رجلاً </w:t>
      </w:r>
      <w:r w:rsidRPr="009746DC">
        <w:rPr>
          <w:rtl/>
        </w:rPr>
        <w:t xml:space="preserve">من العلوية مثل الحسن بن </w:t>
      </w:r>
      <w:r w:rsidR="00551E04">
        <w:rPr>
          <w:rtl/>
        </w:rPr>
        <w:t xml:space="preserve">عليّ </w:t>
      </w:r>
      <w:r w:rsidRPr="009746DC">
        <w:rPr>
          <w:rtl/>
        </w:rPr>
        <w:t xml:space="preserve">بن </w:t>
      </w:r>
      <w:r w:rsidR="00551E04">
        <w:rPr>
          <w:rtl/>
        </w:rPr>
        <w:t xml:space="preserve">محمّد </w:t>
      </w:r>
      <w:r w:rsidRPr="009746DC">
        <w:rPr>
          <w:rtl/>
        </w:rPr>
        <w:t xml:space="preserve">بن </w:t>
      </w:r>
      <w:r w:rsidR="00F00D81">
        <w:rPr>
          <w:rtl/>
        </w:rPr>
        <w:t>الرّضا</w:t>
      </w:r>
      <w:r w:rsidRPr="009746DC">
        <w:rPr>
          <w:rtl/>
        </w:rPr>
        <w:t xml:space="preserve"> ، ولا سمعت به في هديه وسكونه وعفافه ونبله وكرمه عند أهل بيته ، و</w:t>
      </w:r>
      <w:r w:rsidR="00E22BD2">
        <w:rPr>
          <w:rtl/>
        </w:rPr>
        <w:t xml:space="preserve">السلطان </w:t>
      </w:r>
      <w:r w:rsidRPr="009746DC">
        <w:rPr>
          <w:rtl/>
        </w:rPr>
        <w:t>وجميع بني هاشم ، إلى قوله : والوزراء والكتاب ، إلى قوله : رجل أس</w:t>
      </w:r>
      <w:r w:rsidR="00850EDE">
        <w:rPr>
          <w:rtl/>
        </w:rPr>
        <w:t xml:space="preserve">مرّ </w:t>
      </w:r>
      <w:r w:rsidRPr="009746DC">
        <w:rPr>
          <w:rtl/>
        </w:rPr>
        <w:t>أعين ، إلى قوله : بأحد من بني هاشم ولا بالقواد ولا بأولياء العهد ، إلى قوله : وجعل يكلمه ويكنيه ويفديه بنفسه وأبويه ، إلخ.</w:t>
      </w:r>
    </w:p>
    <w:p w:rsidR="00B717C7" w:rsidRPr="009746DC" w:rsidRDefault="00B717C7" w:rsidP="005F66D1">
      <w:pPr>
        <w:pStyle w:val="libNormal"/>
        <w:rPr>
          <w:rtl/>
        </w:rPr>
      </w:pPr>
      <w:r w:rsidRPr="009746DC">
        <w:rPr>
          <w:rtl/>
        </w:rPr>
        <w:t xml:space="preserve">والموفق </w:t>
      </w:r>
      <w:r w:rsidR="00551E04">
        <w:rPr>
          <w:rtl/>
        </w:rPr>
        <w:t xml:space="preserve">كان </w:t>
      </w:r>
      <w:r w:rsidRPr="009746DC">
        <w:rPr>
          <w:rtl/>
        </w:rPr>
        <w:t>أخا المعتمد ، و</w:t>
      </w:r>
      <w:r w:rsidR="00FE5F86">
        <w:rPr>
          <w:rtl/>
        </w:rPr>
        <w:t xml:space="preserve">لـمّا </w:t>
      </w:r>
      <w:r w:rsidRPr="009746DC">
        <w:rPr>
          <w:rtl/>
        </w:rPr>
        <w:t>اشتد</w:t>
      </w:r>
      <w:r w:rsidR="00B84860">
        <w:rPr>
          <w:rFonts w:hint="cs"/>
          <w:rtl/>
        </w:rPr>
        <w:t>ّ</w:t>
      </w:r>
      <w:r w:rsidRPr="009746DC">
        <w:rPr>
          <w:rtl/>
        </w:rPr>
        <w:t xml:space="preserve"> أ</w:t>
      </w:r>
      <w:r w:rsidR="00B84860">
        <w:rPr>
          <w:rtl/>
        </w:rPr>
        <w:t>مر</w:t>
      </w:r>
      <w:r w:rsidR="00850EDE">
        <w:rPr>
          <w:rtl/>
        </w:rPr>
        <w:t xml:space="preserve"> </w:t>
      </w:r>
      <w:r w:rsidRPr="009746DC">
        <w:rPr>
          <w:rtl/>
        </w:rPr>
        <w:t xml:space="preserve">صاحب الزنج وعظم شرهم أرسل المعتمد إلى أخيه أبي أحمد الموفق فأحضره من </w:t>
      </w:r>
      <w:r w:rsidR="00D30306">
        <w:rPr>
          <w:rtl/>
        </w:rPr>
        <w:t xml:space="preserve">مكّة </w:t>
      </w:r>
      <w:r w:rsidRPr="009746DC">
        <w:rPr>
          <w:rtl/>
        </w:rPr>
        <w:t xml:space="preserve">وعقد له </w:t>
      </w:r>
      <w:r w:rsidR="00D83B35">
        <w:rPr>
          <w:rtl/>
        </w:rPr>
        <w:t xml:space="preserve">علىّ </w:t>
      </w:r>
      <w:r w:rsidRPr="009746DC">
        <w:rPr>
          <w:rtl/>
        </w:rPr>
        <w:t xml:space="preserve">الكوفة وطريق </w:t>
      </w:r>
      <w:r w:rsidR="00D30306">
        <w:rPr>
          <w:rtl/>
        </w:rPr>
        <w:t xml:space="preserve">مكّة </w:t>
      </w:r>
      <w:r w:rsidRPr="009746DC">
        <w:rPr>
          <w:rtl/>
        </w:rPr>
        <w:t xml:space="preserve">والحرمين واليمن ، </w:t>
      </w:r>
      <w:r w:rsidR="00D83B35">
        <w:rPr>
          <w:rtl/>
        </w:rPr>
        <w:t xml:space="preserve">ثمّ </w:t>
      </w:r>
      <w:r w:rsidRPr="009746DC">
        <w:rPr>
          <w:rtl/>
        </w:rPr>
        <w:t xml:space="preserve">عقد له </w:t>
      </w:r>
      <w:r w:rsidR="00D83B35">
        <w:rPr>
          <w:rtl/>
        </w:rPr>
        <w:t xml:space="preserve">علىّ </w:t>
      </w:r>
      <w:r w:rsidRPr="009746DC">
        <w:rPr>
          <w:rtl/>
        </w:rPr>
        <w:t xml:space="preserve">بغداد والسواد وواسط وكور دجلة والبصرة والأهواز وفارس ، </w:t>
      </w:r>
      <w:r w:rsidR="00551E04">
        <w:rPr>
          <w:rtl/>
        </w:rPr>
        <w:t xml:space="preserve">وكان </w:t>
      </w:r>
      <w:r w:rsidRPr="009746DC">
        <w:rPr>
          <w:rtl/>
        </w:rPr>
        <w:t xml:space="preserve">اسم الموفق طلحة وله محاربات عظيمة مع صاحب الزنج ، ولابنه </w:t>
      </w:r>
      <w:r w:rsidR="00551E04">
        <w:rPr>
          <w:rtl/>
        </w:rPr>
        <w:t xml:space="preserve">أيضاً </w:t>
      </w:r>
      <w:r w:rsidRPr="009746DC">
        <w:rPr>
          <w:rtl/>
        </w:rPr>
        <w:t xml:space="preserve">أبي العباس ، وبالغ في حرب صاحب الزنج </w:t>
      </w:r>
      <w:r w:rsidR="00FE5F86">
        <w:rPr>
          <w:rtl/>
        </w:rPr>
        <w:t xml:space="preserve">حتّى </w:t>
      </w:r>
      <w:r w:rsidRPr="009746DC">
        <w:rPr>
          <w:rtl/>
        </w:rPr>
        <w:t>قتله ، وبايع المعتمد</w:t>
      </w:r>
    </w:p>
    <w:p w:rsidR="008930D5" w:rsidRDefault="008930D5" w:rsidP="008930D5">
      <w:pPr>
        <w:pStyle w:val="libNormal"/>
        <w:rPr>
          <w:rtl/>
        </w:rPr>
      </w:pPr>
      <w:r>
        <w:rPr>
          <w:rtl/>
        </w:rPr>
        <w:br w:type="page"/>
      </w:r>
    </w:p>
    <w:p w:rsidR="00B717C7" w:rsidRPr="009746DC" w:rsidRDefault="00B717C7" w:rsidP="00B84860">
      <w:pPr>
        <w:pStyle w:val="libNormal"/>
        <w:rPr>
          <w:rtl/>
        </w:rPr>
      </w:pPr>
      <w:r w:rsidRPr="009746DC">
        <w:rPr>
          <w:rtl/>
        </w:rPr>
        <w:lastRenderedPageBreak/>
        <w:t>عليه بوجهه وجعل يكل</w:t>
      </w:r>
      <w:r w:rsidR="00B84860">
        <w:rPr>
          <w:rFonts w:hint="cs"/>
          <w:rtl/>
        </w:rPr>
        <w:t>ّ</w:t>
      </w:r>
      <w:r w:rsidRPr="009746DC">
        <w:rPr>
          <w:rtl/>
        </w:rPr>
        <w:t>مه ويفديه بنفسه وأنا متعج</w:t>
      </w:r>
      <w:r w:rsidR="00B84860">
        <w:rPr>
          <w:rFonts w:hint="cs"/>
          <w:rtl/>
        </w:rPr>
        <w:t>ّ</w:t>
      </w:r>
      <w:r w:rsidRPr="009746DC">
        <w:rPr>
          <w:rtl/>
        </w:rPr>
        <w:t>ب مم</w:t>
      </w:r>
      <w:r w:rsidR="00B84860">
        <w:rPr>
          <w:rFonts w:hint="cs"/>
          <w:rtl/>
        </w:rPr>
        <w:t>ّ</w:t>
      </w:r>
      <w:r w:rsidRPr="009746DC">
        <w:rPr>
          <w:rtl/>
        </w:rPr>
        <w:t>ا أرى منه إذ دخل</w:t>
      </w:r>
      <w:r w:rsidR="00B84860">
        <w:rPr>
          <w:rFonts w:hint="cs"/>
          <w:rtl/>
        </w:rPr>
        <w:t xml:space="preserve"> [</w:t>
      </w:r>
      <w:r w:rsidR="00B84860">
        <w:rPr>
          <w:rtl/>
        </w:rPr>
        <w:t xml:space="preserve"> عليه</w:t>
      </w:r>
      <w:r w:rsidR="00B84860">
        <w:rPr>
          <w:rFonts w:hint="cs"/>
          <w:rtl/>
        </w:rPr>
        <w:t xml:space="preserve"> ] </w:t>
      </w:r>
      <w:r w:rsidRPr="009746DC">
        <w:rPr>
          <w:rtl/>
        </w:rPr>
        <w:t>الحاجب فقال</w:t>
      </w:r>
      <w:r>
        <w:rPr>
          <w:rtl/>
        </w:rPr>
        <w:t xml:space="preserve"> </w:t>
      </w:r>
      <w:r w:rsidRPr="009746DC">
        <w:rPr>
          <w:rtl/>
        </w:rPr>
        <w:t>الموف</w:t>
      </w:r>
      <w:r w:rsidR="00123893">
        <w:rPr>
          <w:rFonts w:hint="cs"/>
          <w:rtl/>
        </w:rPr>
        <w:t>ّ</w:t>
      </w:r>
      <w:r w:rsidRPr="009746DC">
        <w:rPr>
          <w:rtl/>
        </w:rPr>
        <w:t xml:space="preserve">ق قد جاء </w:t>
      </w:r>
      <w:r w:rsidR="00551E04">
        <w:rPr>
          <w:rtl/>
        </w:rPr>
        <w:t xml:space="preserve">وكان </w:t>
      </w:r>
      <w:r w:rsidRPr="009746DC">
        <w:rPr>
          <w:rtl/>
        </w:rPr>
        <w:t xml:space="preserve">الموفق إذا دخل </w:t>
      </w:r>
      <w:r w:rsidR="00D83B35">
        <w:rPr>
          <w:rtl/>
        </w:rPr>
        <w:t xml:space="preserve">علىّ </w:t>
      </w:r>
      <w:r w:rsidRPr="009746DC">
        <w:rPr>
          <w:rtl/>
        </w:rPr>
        <w:t>أبي تقد</w:t>
      </w:r>
      <w:r w:rsidR="00123893">
        <w:rPr>
          <w:rFonts w:hint="cs"/>
          <w:rtl/>
        </w:rPr>
        <w:t>َّ</w:t>
      </w:r>
      <w:r w:rsidRPr="009746DC">
        <w:rPr>
          <w:rtl/>
        </w:rPr>
        <w:t>م حج</w:t>
      </w:r>
      <w:r w:rsidR="00123893">
        <w:rPr>
          <w:rFonts w:hint="cs"/>
          <w:rtl/>
        </w:rPr>
        <w:t>ّ</w:t>
      </w:r>
      <w:r w:rsidRPr="009746DC">
        <w:rPr>
          <w:rtl/>
        </w:rPr>
        <w:t>ابه وخاص</w:t>
      </w:r>
      <w:r w:rsidR="00123893">
        <w:rPr>
          <w:rFonts w:hint="cs"/>
          <w:rtl/>
        </w:rPr>
        <w:t>ّ</w:t>
      </w:r>
      <w:r w:rsidRPr="009746DC">
        <w:rPr>
          <w:rtl/>
        </w:rPr>
        <w:t>ة قو</w:t>
      </w:r>
      <w:r w:rsidR="00123893">
        <w:rPr>
          <w:rFonts w:hint="cs"/>
          <w:rtl/>
        </w:rPr>
        <w:t>َّ</w:t>
      </w:r>
      <w:r w:rsidRPr="009746DC">
        <w:rPr>
          <w:rtl/>
        </w:rPr>
        <w:t xml:space="preserve">اده </w:t>
      </w:r>
      <w:r w:rsidR="00123893">
        <w:rPr>
          <w:rFonts w:hint="cs"/>
          <w:rtl/>
        </w:rPr>
        <w:t xml:space="preserve">، </w:t>
      </w:r>
      <w:r w:rsidRPr="009746DC">
        <w:rPr>
          <w:rtl/>
        </w:rPr>
        <w:t>فقاموا بين مجلس أبي وبين باب الد</w:t>
      </w:r>
      <w:r w:rsidR="00123893">
        <w:rPr>
          <w:rFonts w:hint="cs"/>
          <w:rtl/>
        </w:rPr>
        <w:t>َّ</w:t>
      </w:r>
      <w:r w:rsidRPr="009746DC">
        <w:rPr>
          <w:rtl/>
        </w:rPr>
        <w:t xml:space="preserve">ار سماطين إلى </w:t>
      </w:r>
      <w:r w:rsidR="00D8033E">
        <w:rPr>
          <w:rtl/>
        </w:rPr>
        <w:t xml:space="preserve">ان </w:t>
      </w:r>
      <w:r w:rsidRPr="009746DC">
        <w:rPr>
          <w:rtl/>
        </w:rPr>
        <w:t>يدخل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84860">
      <w:pPr>
        <w:pStyle w:val="libNormal"/>
        <w:rPr>
          <w:rtl/>
        </w:rPr>
      </w:pPr>
      <w:r w:rsidRPr="009746DC">
        <w:rPr>
          <w:rtl/>
        </w:rPr>
        <w:t>لابنه جعفر ، و</w:t>
      </w:r>
      <w:r w:rsidR="00850EDE">
        <w:rPr>
          <w:rtl/>
        </w:rPr>
        <w:t xml:space="preserve">سمّاه </w:t>
      </w:r>
      <w:r w:rsidRPr="009746DC">
        <w:rPr>
          <w:rtl/>
        </w:rPr>
        <w:t>المفو</w:t>
      </w:r>
      <w:r w:rsidR="00123893">
        <w:rPr>
          <w:rFonts w:hint="cs"/>
          <w:rtl/>
        </w:rPr>
        <w:t>ّ</w:t>
      </w:r>
      <w:r w:rsidRPr="009746DC">
        <w:rPr>
          <w:rtl/>
        </w:rPr>
        <w:t xml:space="preserve">ض إلى الله ، وقد </w:t>
      </w:r>
      <w:r w:rsidR="00551E04">
        <w:rPr>
          <w:rtl/>
        </w:rPr>
        <w:t xml:space="preserve">كان </w:t>
      </w:r>
      <w:r w:rsidRPr="009746DC">
        <w:rPr>
          <w:rtl/>
        </w:rPr>
        <w:t xml:space="preserve">المعتمد آثر اللذة وأقبل </w:t>
      </w:r>
      <w:r w:rsidR="00D83B35">
        <w:rPr>
          <w:rtl/>
        </w:rPr>
        <w:t xml:space="preserve">علىّ </w:t>
      </w:r>
      <w:r w:rsidRPr="009746DC">
        <w:rPr>
          <w:rtl/>
        </w:rPr>
        <w:t xml:space="preserve">الملاهي ، وغلب أخوه أبو أحمد </w:t>
      </w:r>
      <w:r w:rsidR="00D83B35">
        <w:rPr>
          <w:rtl/>
        </w:rPr>
        <w:t xml:space="preserve">علىّ </w:t>
      </w:r>
      <w:r w:rsidRPr="009746DC">
        <w:rPr>
          <w:rtl/>
        </w:rPr>
        <w:t>الأمور يدب</w:t>
      </w:r>
      <w:r w:rsidR="00123893">
        <w:rPr>
          <w:rFonts w:hint="cs"/>
          <w:rtl/>
        </w:rPr>
        <w:t>ّ</w:t>
      </w:r>
      <w:r w:rsidRPr="009746DC">
        <w:rPr>
          <w:rtl/>
        </w:rPr>
        <w:t xml:space="preserve">رها ، </w:t>
      </w:r>
      <w:r w:rsidR="00D83B35">
        <w:rPr>
          <w:rtl/>
        </w:rPr>
        <w:t xml:space="preserve">ثمّ </w:t>
      </w:r>
      <w:r w:rsidRPr="009746DC">
        <w:rPr>
          <w:rtl/>
        </w:rPr>
        <w:t xml:space="preserve">حجر </w:t>
      </w:r>
      <w:r w:rsidR="00D83B35">
        <w:rPr>
          <w:rtl/>
        </w:rPr>
        <w:t xml:space="preserve">علىّ </w:t>
      </w:r>
      <w:r w:rsidRPr="009746DC">
        <w:rPr>
          <w:rtl/>
        </w:rPr>
        <w:t>المعتمد ف</w:t>
      </w:r>
      <w:r w:rsidR="00551E04">
        <w:rPr>
          <w:rtl/>
        </w:rPr>
        <w:t xml:space="preserve">كان </w:t>
      </w:r>
      <w:r w:rsidRPr="009746DC">
        <w:rPr>
          <w:rtl/>
        </w:rPr>
        <w:t xml:space="preserve">أول خليفة قهر وحجر عليه ، </w:t>
      </w:r>
      <w:r w:rsidR="00551E04">
        <w:rPr>
          <w:rtl/>
        </w:rPr>
        <w:t xml:space="preserve">وكان </w:t>
      </w:r>
      <w:r w:rsidRPr="009746DC">
        <w:rPr>
          <w:rtl/>
        </w:rPr>
        <w:t>الأ</w:t>
      </w:r>
      <w:r w:rsidR="00123893">
        <w:rPr>
          <w:rtl/>
        </w:rPr>
        <w:t>مر</w:t>
      </w:r>
      <w:r w:rsidR="00850EDE">
        <w:rPr>
          <w:rtl/>
        </w:rPr>
        <w:t xml:space="preserve"> </w:t>
      </w:r>
      <w:r w:rsidRPr="009746DC">
        <w:rPr>
          <w:rtl/>
        </w:rPr>
        <w:t>إلى الموفق يحارب ويدب</w:t>
      </w:r>
      <w:r w:rsidR="00123893">
        <w:rPr>
          <w:rFonts w:hint="cs"/>
          <w:rtl/>
        </w:rPr>
        <w:t>ّ</w:t>
      </w:r>
      <w:r w:rsidRPr="009746DC">
        <w:rPr>
          <w:rtl/>
        </w:rPr>
        <w:t>ر ، ويبعث ابنه أبا العباس أحمد بن المعتضد إلى الحرب ، فحبس الموفق ابنه ببغداد في سنة خمس وسبعين ومائتين.</w:t>
      </w:r>
    </w:p>
    <w:p w:rsidR="00B717C7" w:rsidRPr="009746DC" w:rsidRDefault="00B717C7" w:rsidP="00B84860">
      <w:pPr>
        <w:pStyle w:val="libNormal"/>
        <w:rPr>
          <w:rtl/>
        </w:rPr>
      </w:pPr>
      <w:r w:rsidRPr="009746DC">
        <w:rPr>
          <w:rtl/>
        </w:rPr>
        <w:t xml:space="preserve">وفي سنة </w:t>
      </w:r>
      <w:r w:rsidR="00551E04">
        <w:rPr>
          <w:rtl/>
        </w:rPr>
        <w:t xml:space="preserve">ثمان </w:t>
      </w:r>
      <w:r w:rsidRPr="009746DC">
        <w:rPr>
          <w:rtl/>
        </w:rPr>
        <w:t>وسبعين ومائتين مرض الموفق في بلاد الجبل فحمل إلى بغداد فوج</w:t>
      </w:r>
      <w:r w:rsidR="00123893">
        <w:rPr>
          <w:rFonts w:hint="cs"/>
          <w:rtl/>
        </w:rPr>
        <w:t>ّ</w:t>
      </w:r>
      <w:r w:rsidRPr="009746DC">
        <w:rPr>
          <w:rtl/>
        </w:rPr>
        <w:t>ه أبا الصقر إلى المدائن فحمل منها المعتمد وأولاده إلى داره ، ف</w:t>
      </w:r>
      <w:r w:rsidR="00FE5F86">
        <w:rPr>
          <w:rtl/>
        </w:rPr>
        <w:t xml:space="preserve">لـمّا </w:t>
      </w:r>
      <w:r w:rsidRPr="009746DC">
        <w:rPr>
          <w:rtl/>
        </w:rPr>
        <w:t>رأى غلم</w:t>
      </w:r>
      <w:r w:rsidR="00D8033E">
        <w:rPr>
          <w:rtl/>
        </w:rPr>
        <w:t xml:space="preserve">ان </w:t>
      </w:r>
      <w:r w:rsidRPr="009746DC">
        <w:rPr>
          <w:rtl/>
        </w:rPr>
        <w:t xml:space="preserve">الموفق ما نزل به كسروا الأبواب ودخلوا </w:t>
      </w:r>
      <w:r w:rsidR="00D83B35">
        <w:rPr>
          <w:rtl/>
        </w:rPr>
        <w:t xml:space="preserve">علىّ </w:t>
      </w:r>
      <w:r w:rsidRPr="009746DC">
        <w:rPr>
          <w:rtl/>
        </w:rPr>
        <w:t>أبي العباس ابنه وأخرجوه وأقعدوه عند أبيه ، ف</w:t>
      </w:r>
      <w:r w:rsidR="00FE5F86">
        <w:rPr>
          <w:rtl/>
        </w:rPr>
        <w:t xml:space="preserve">لـمّا </w:t>
      </w:r>
      <w:r w:rsidRPr="009746DC">
        <w:rPr>
          <w:rtl/>
        </w:rPr>
        <w:t>فتح عينيه رآه فقر</w:t>
      </w:r>
      <w:r w:rsidR="00123893">
        <w:rPr>
          <w:rFonts w:hint="cs"/>
          <w:rtl/>
        </w:rPr>
        <w:t>ّ</w:t>
      </w:r>
      <w:r w:rsidRPr="009746DC">
        <w:rPr>
          <w:rtl/>
        </w:rPr>
        <w:t>به وأدناه إليه ، ومات الموفق ل</w:t>
      </w:r>
      <w:r w:rsidR="00551E04">
        <w:rPr>
          <w:rtl/>
        </w:rPr>
        <w:t xml:space="preserve">ثمان </w:t>
      </w:r>
      <w:r w:rsidRPr="009746DC">
        <w:rPr>
          <w:rtl/>
        </w:rPr>
        <w:t>بقين من صفر من هذه السنة ، واجتمع القو</w:t>
      </w:r>
      <w:r w:rsidR="00123893">
        <w:rPr>
          <w:rFonts w:hint="cs"/>
          <w:rtl/>
        </w:rPr>
        <w:t>ّ</w:t>
      </w:r>
      <w:r w:rsidRPr="009746DC">
        <w:rPr>
          <w:rtl/>
        </w:rPr>
        <w:t>اد وبايعوا ابنه أبا العباس بولاية العهد ولقب بالمعتضد بالله.</w:t>
      </w:r>
    </w:p>
    <w:p w:rsidR="00B717C7" w:rsidRPr="009746DC" w:rsidRDefault="00B717C7" w:rsidP="00B84860">
      <w:pPr>
        <w:pStyle w:val="libNormal"/>
        <w:rPr>
          <w:rtl/>
        </w:rPr>
      </w:pPr>
      <w:r w:rsidRPr="009746DC">
        <w:rPr>
          <w:rtl/>
        </w:rPr>
        <w:t>وفي محر</w:t>
      </w:r>
      <w:r w:rsidR="00123893">
        <w:rPr>
          <w:rFonts w:hint="cs"/>
          <w:rtl/>
        </w:rPr>
        <w:t>ّ</w:t>
      </w:r>
      <w:r w:rsidRPr="009746DC">
        <w:rPr>
          <w:rtl/>
        </w:rPr>
        <w:t>م سنة تسع وسبعين ومائتين خرج المعتمد وجلس للقواد والقضاة وأعلمهم أنه خلع ابنه المفو</w:t>
      </w:r>
      <w:r w:rsidR="00123893">
        <w:rPr>
          <w:rFonts w:hint="cs"/>
          <w:rtl/>
        </w:rPr>
        <w:t>ّ</w:t>
      </w:r>
      <w:r w:rsidRPr="009746DC">
        <w:rPr>
          <w:rtl/>
        </w:rPr>
        <w:t>ض إلى الله من ولاية العهد ، وجعل الولاية للمعتضد.</w:t>
      </w:r>
    </w:p>
    <w:p w:rsidR="00B717C7" w:rsidRPr="009746DC" w:rsidRDefault="00B717C7" w:rsidP="00B84860">
      <w:pPr>
        <w:pStyle w:val="libNormal"/>
        <w:rPr>
          <w:rtl/>
        </w:rPr>
      </w:pPr>
      <w:r w:rsidRPr="009746DC">
        <w:rPr>
          <w:rtl/>
        </w:rPr>
        <w:t xml:space="preserve">وفي هذه السنة </w:t>
      </w:r>
      <w:r w:rsidR="00551E04">
        <w:rPr>
          <w:rtl/>
        </w:rPr>
        <w:t xml:space="preserve">توفّي </w:t>
      </w:r>
      <w:r w:rsidRPr="009746DC">
        <w:rPr>
          <w:rtl/>
        </w:rPr>
        <w:t xml:space="preserve">المعتمد لإحدى عشرة ليلة بقيت من رجب للإفراط في الشراب أو للسم </w:t>
      </w:r>
      <w:r w:rsidR="00551E04">
        <w:rPr>
          <w:rtl/>
        </w:rPr>
        <w:t xml:space="preserve">وكان </w:t>
      </w:r>
      <w:r w:rsidRPr="009746DC">
        <w:rPr>
          <w:rtl/>
        </w:rPr>
        <w:t>عمره خمسين سنة وستة أشهر ، وكانت خلافته ثلاثا</w:t>
      </w:r>
      <w:r w:rsidR="00123893">
        <w:rPr>
          <w:rFonts w:hint="cs"/>
          <w:rtl/>
        </w:rPr>
        <w:t>ً</w:t>
      </w:r>
      <w:r w:rsidRPr="009746DC">
        <w:rPr>
          <w:rtl/>
        </w:rPr>
        <w:t xml:space="preserve"> وعشرين سنة وستة </w:t>
      </w:r>
      <w:r w:rsidR="00BE737F">
        <w:rPr>
          <w:rtl/>
        </w:rPr>
        <w:t xml:space="preserve">أيّام </w:t>
      </w:r>
      <w:r w:rsidRPr="009746DC">
        <w:rPr>
          <w:rtl/>
        </w:rPr>
        <w:t xml:space="preserve">، </w:t>
      </w:r>
      <w:r w:rsidR="00551E04">
        <w:rPr>
          <w:rtl/>
        </w:rPr>
        <w:t xml:space="preserve">وكان </w:t>
      </w:r>
      <w:r w:rsidRPr="009746DC">
        <w:rPr>
          <w:rtl/>
        </w:rPr>
        <w:t>في خلافته محكوما</w:t>
      </w:r>
      <w:r w:rsidR="00123893">
        <w:rPr>
          <w:rFonts w:hint="cs"/>
          <w:rtl/>
        </w:rPr>
        <w:t>ً</w:t>
      </w:r>
      <w:r w:rsidRPr="009746DC">
        <w:rPr>
          <w:rtl/>
        </w:rPr>
        <w:t xml:space="preserve"> عليه وقد تحكم عليه أخوه الموفق وضيق عليه </w:t>
      </w:r>
      <w:r w:rsidR="00FE5F86">
        <w:rPr>
          <w:rtl/>
        </w:rPr>
        <w:t xml:space="preserve">حتّى </w:t>
      </w:r>
      <w:r w:rsidRPr="009746DC">
        <w:rPr>
          <w:rtl/>
        </w:rPr>
        <w:t>أنه احتاج في بعض الأوقات إلى ثلاثمائة دينار فلم يجدها.</w:t>
      </w:r>
    </w:p>
    <w:p w:rsidR="00B717C7" w:rsidRPr="009746DC" w:rsidRDefault="00B717C7" w:rsidP="00B84860">
      <w:pPr>
        <w:pStyle w:val="libNormal"/>
        <w:rPr>
          <w:rtl/>
        </w:rPr>
      </w:pPr>
      <w:r w:rsidRPr="009746DC">
        <w:rPr>
          <w:rtl/>
        </w:rPr>
        <w:t>و</w:t>
      </w:r>
      <w:r w:rsidR="00123893">
        <w:rPr>
          <w:rtl/>
        </w:rPr>
        <w:t>لم</w:t>
      </w:r>
      <w:r w:rsidR="00FE5F86">
        <w:rPr>
          <w:rtl/>
        </w:rPr>
        <w:t xml:space="preserve">ا </w:t>
      </w:r>
      <w:r w:rsidRPr="009746DC">
        <w:rPr>
          <w:rtl/>
        </w:rPr>
        <w:t>مات بويع أبو العباس المعتضد بالله بن الموف</w:t>
      </w:r>
      <w:r w:rsidR="00123893">
        <w:rPr>
          <w:rFonts w:hint="cs"/>
          <w:rtl/>
        </w:rPr>
        <w:t>ّ</w:t>
      </w:r>
      <w:r w:rsidRPr="009746DC">
        <w:rPr>
          <w:rtl/>
        </w:rPr>
        <w:t>ق طلحة بن المتو</w:t>
      </w:r>
      <w:r w:rsidR="006A0B61">
        <w:rPr>
          <w:rtl/>
        </w:rPr>
        <w:t xml:space="preserve">كلّ </w:t>
      </w:r>
      <w:r w:rsidRPr="009746DC">
        <w:rPr>
          <w:rtl/>
        </w:rPr>
        <w:t xml:space="preserve">بالخلافة </w:t>
      </w:r>
      <w:r w:rsidR="00551E04">
        <w:rPr>
          <w:rtl/>
        </w:rPr>
        <w:t xml:space="preserve">وتوفّي </w:t>
      </w:r>
      <w:r w:rsidRPr="009746DC">
        <w:rPr>
          <w:rtl/>
        </w:rPr>
        <w:t xml:space="preserve">في ربيع الآخر سنة تسع وثمانين ومائتين وكانت خلافته تسع سنين وتسعة أشهر وثلاثة عشر </w:t>
      </w:r>
      <w:r w:rsidR="001C3409">
        <w:rPr>
          <w:rtl/>
        </w:rPr>
        <w:t>يوماً</w:t>
      </w:r>
      <w:r w:rsidRPr="009746DC">
        <w:rPr>
          <w:rtl/>
        </w:rPr>
        <w:t>.</w:t>
      </w:r>
    </w:p>
    <w:p w:rsidR="008930D5" w:rsidRDefault="008930D5" w:rsidP="008930D5">
      <w:pPr>
        <w:pStyle w:val="libNormal"/>
        <w:rPr>
          <w:rtl/>
        </w:rPr>
      </w:pPr>
      <w:r>
        <w:rPr>
          <w:rtl/>
        </w:rPr>
        <w:br w:type="page"/>
      </w:r>
    </w:p>
    <w:p w:rsidR="00B717C7" w:rsidRPr="009746DC" w:rsidRDefault="00B717C7" w:rsidP="00123893">
      <w:pPr>
        <w:pStyle w:val="libNormal"/>
        <w:rPr>
          <w:rtl/>
        </w:rPr>
      </w:pPr>
      <w:r w:rsidRPr="009746DC">
        <w:rPr>
          <w:rtl/>
        </w:rPr>
        <w:lastRenderedPageBreak/>
        <w:t xml:space="preserve">و يخرج فلم يزل أبي </w:t>
      </w:r>
      <w:r w:rsidR="00123893">
        <w:rPr>
          <w:rtl/>
        </w:rPr>
        <w:t xml:space="preserve">مقبلاً </w:t>
      </w:r>
      <w:r w:rsidR="00D83B35">
        <w:rPr>
          <w:rtl/>
        </w:rPr>
        <w:t xml:space="preserve">علىّ </w:t>
      </w:r>
      <w:r w:rsidRPr="009746DC">
        <w:rPr>
          <w:rtl/>
        </w:rPr>
        <w:t xml:space="preserve">أبي </w:t>
      </w:r>
      <w:r w:rsidR="00551E04">
        <w:rPr>
          <w:rtl/>
        </w:rPr>
        <w:t xml:space="preserve">محمّد </w:t>
      </w:r>
      <w:r w:rsidRPr="009746DC">
        <w:rPr>
          <w:rtl/>
        </w:rPr>
        <w:t>يحد</w:t>
      </w:r>
      <w:r w:rsidR="003D5AE0">
        <w:rPr>
          <w:rFonts w:hint="cs"/>
          <w:rtl/>
        </w:rPr>
        <w:t>ّ</w:t>
      </w:r>
      <w:r w:rsidRPr="009746DC">
        <w:rPr>
          <w:rtl/>
        </w:rPr>
        <w:t xml:space="preserve">ثه </w:t>
      </w:r>
      <w:r w:rsidR="00FE5F86">
        <w:rPr>
          <w:rtl/>
        </w:rPr>
        <w:t xml:space="preserve">حتّى </w:t>
      </w:r>
      <w:r w:rsidRPr="009746DC">
        <w:rPr>
          <w:rtl/>
        </w:rPr>
        <w:t>نظر إلى غلم</w:t>
      </w:r>
      <w:r w:rsidR="00D8033E">
        <w:rPr>
          <w:rtl/>
        </w:rPr>
        <w:t xml:space="preserve">ان </w:t>
      </w:r>
      <w:r w:rsidRPr="009746DC">
        <w:rPr>
          <w:rtl/>
        </w:rPr>
        <w:t xml:space="preserve">الخاصة فقال حينئذ إذا شئت جعلني الله فداك </w:t>
      </w:r>
      <w:r w:rsidR="00D83B35">
        <w:rPr>
          <w:rtl/>
        </w:rPr>
        <w:t xml:space="preserve">ثمّ </w:t>
      </w:r>
      <w:r w:rsidRPr="009746DC">
        <w:rPr>
          <w:rtl/>
        </w:rPr>
        <w:t xml:space="preserve">قال لحجابه خذوا به خلف السماطين </w:t>
      </w:r>
      <w:r w:rsidR="00FE5F86">
        <w:rPr>
          <w:rtl/>
        </w:rPr>
        <w:t xml:space="preserve">حتّى </w:t>
      </w:r>
      <w:r w:rsidRPr="009746DC">
        <w:rPr>
          <w:rtl/>
        </w:rPr>
        <w:t>لا يراه هذا</w:t>
      </w:r>
      <w:r w:rsidR="003D5AE0">
        <w:rPr>
          <w:rFonts w:hint="cs"/>
          <w:rtl/>
        </w:rPr>
        <w:t xml:space="preserve"> -</w:t>
      </w:r>
      <w:r w:rsidRPr="009746DC">
        <w:rPr>
          <w:rtl/>
        </w:rPr>
        <w:t xml:space="preserve"> ي</w:t>
      </w:r>
      <w:r w:rsidR="00843F80">
        <w:rPr>
          <w:rtl/>
        </w:rPr>
        <w:t xml:space="preserve">عنّي </w:t>
      </w:r>
      <w:r w:rsidRPr="009746DC">
        <w:rPr>
          <w:rtl/>
        </w:rPr>
        <w:t>الموف</w:t>
      </w:r>
      <w:r w:rsidR="003D5AE0">
        <w:rPr>
          <w:rFonts w:hint="cs"/>
          <w:rtl/>
        </w:rPr>
        <w:t>ّ</w:t>
      </w:r>
      <w:r w:rsidRPr="009746DC">
        <w:rPr>
          <w:rtl/>
        </w:rPr>
        <w:t xml:space="preserve">ق </w:t>
      </w:r>
      <w:r w:rsidR="003D5AE0">
        <w:rPr>
          <w:rFonts w:hint="cs"/>
          <w:rtl/>
        </w:rPr>
        <w:t xml:space="preserve">- </w:t>
      </w:r>
      <w:r w:rsidRPr="009746DC">
        <w:rPr>
          <w:rtl/>
        </w:rPr>
        <w:t>ف</w:t>
      </w:r>
      <w:r w:rsidR="0061638F">
        <w:rPr>
          <w:rtl/>
        </w:rPr>
        <w:t xml:space="preserve">قام </w:t>
      </w:r>
      <w:r w:rsidR="00C51B11">
        <w:rPr>
          <w:rtl/>
        </w:rPr>
        <w:t xml:space="preserve">وقام </w:t>
      </w:r>
      <w:r w:rsidRPr="009746DC">
        <w:rPr>
          <w:rtl/>
        </w:rPr>
        <w:t xml:space="preserve">أبي وعانقه ومضى فقلت لحجاب أبي وغلمانه ويلكم من هذا الذي كنيتموه </w:t>
      </w:r>
      <w:r w:rsidR="00D83B35">
        <w:rPr>
          <w:rtl/>
        </w:rPr>
        <w:t xml:space="preserve">علىّ </w:t>
      </w:r>
      <w:r w:rsidRPr="009746DC">
        <w:rPr>
          <w:rtl/>
        </w:rPr>
        <w:t xml:space="preserve">أبي وفعل به أبي هذا الفعل فقالوا هذا علوي يقال له الحسن بن </w:t>
      </w:r>
      <w:r w:rsidR="00551E04">
        <w:rPr>
          <w:rtl/>
        </w:rPr>
        <w:t xml:space="preserve">عليّ </w:t>
      </w:r>
      <w:r w:rsidRPr="009746DC">
        <w:rPr>
          <w:rtl/>
        </w:rPr>
        <w:t xml:space="preserve">يعرف بابن </w:t>
      </w:r>
      <w:r w:rsidR="00F00D81">
        <w:rPr>
          <w:rtl/>
        </w:rPr>
        <w:t>الرّضا</w:t>
      </w:r>
      <w:r w:rsidRPr="009746DC">
        <w:rPr>
          <w:rtl/>
        </w:rPr>
        <w:t xml:space="preserve"> فازددت تعج</w:t>
      </w:r>
      <w:r w:rsidR="003D5AE0">
        <w:rPr>
          <w:rFonts w:hint="cs"/>
          <w:rtl/>
        </w:rPr>
        <w:t>ّ</w:t>
      </w:r>
      <w:r w:rsidRPr="009746DC">
        <w:rPr>
          <w:rtl/>
        </w:rPr>
        <w:t>با</w:t>
      </w:r>
      <w:r w:rsidR="003D5AE0">
        <w:rPr>
          <w:rFonts w:hint="cs"/>
          <w:rtl/>
        </w:rPr>
        <w:t>ً</w:t>
      </w:r>
      <w:r>
        <w:rPr>
          <w:rtl/>
        </w:rPr>
        <w:t xml:space="preserve"> </w:t>
      </w:r>
      <w:r w:rsidRPr="009746DC">
        <w:rPr>
          <w:rtl/>
        </w:rPr>
        <w:t>ولم أزل يومي ذلك قلقا</w:t>
      </w:r>
      <w:r w:rsidR="003D5AE0">
        <w:rPr>
          <w:rFonts w:hint="cs"/>
          <w:rtl/>
        </w:rPr>
        <w:t>ً</w:t>
      </w:r>
      <w:r w:rsidRPr="009746DC">
        <w:rPr>
          <w:rtl/>
        </w:rPr>
        <w:t xml:space="preserve"> متفك</w:t>
      </w:r>
      <w:r w:rsidR="003D5AE0">
        <w:rPr>
          <w:rFonts w:hint="cs"/>
          <w:rtl/>
        </w:rPr>
        <w:t>ّ</w:t>
      </w:r>
      <w:r w:rsidRPr="009746DC">
        <w:rPr>
          <w:rtl/>
        </w:rPr>
        <w:t>را</w:t>
      </w:r>
      <w:r w:rsidR="003D5AE0">
        <w:rPr>
          <w:rFonts w:hint="cs"/>
          <w:rtl/>
        </w:rPr>
        <w:t>ً</w:t>
      </w:r>
      <w:r w:rsidRPr="009746DC">
        <w:rPr>
          <w:rtl/>
        </w:rPr>
        <w:t xml:space="preserve"> في أمره وأ</w:t>
      </w:r>
      <w:r w:rsidR="00850EDE">
        <w:rPr>
          <w:rtl/>
        </w:rPr>
        <w:t xml:space="preserve">مرّ </w:t>
      </w:r>
      <w:r w:rsidRPr="009746DC">
        <w:rPr>
          <w:rtl/>
        </w:rPr>
        <w:t xml:space="preserve">أبي وما رأيت فيه </w:t>
      </w:r>
      <w:r w:rsidR="00FE5F86">
        <w:rPr>
          <w:rtl/>
        </w:rPr>
        <w:t xml:space="preserve">حتّى </w:t>
      </w:r>
      <w:r w:rsidR="00551E04">
        <w:rPr>
          <w:rtl/>
        </w:rPr>
        <w:t xml:space="preserve">كان </w:t>
      </w:r>
      <w:r w:rsidRPr="009746DC">
        <w:rPr>
          <w:rtl/>
        </w:rPr>
        <w:t xml:space="preserve">الليل وكانت عادته </w:t>
      </w:r>
      <w:r w:rsidR="00D8033E">
        <w:rPr>
          <w:rtl/>
        </w:rPr>
        <w:t xml:space="preserve">ان </w:t>
      </w:r>
      <w:r w:rsidRPr="009746DC">
        <w:rPr>
          <w:rtl/>
        </w:rPr>
        <w:t>يصل</w:t>
      </w:r>
      <w:r w:rsidR="003D5AE0">
        <w:rPr>
          <w:rFonts w:hint="cs"/>
          <w:rtl/>
        </w:rPr>
        <w:t>ّ</w:t>
      </w:r>
      <w:r w:rsidRPr="009746DC">
        <w:rPr>
          <w:rtl/>
        </w:rPr>
        <w:t xml:space="preserve">ي العتمة </w:t>
      </w:r>
      <w:r w:rsidR="00D83B35">
        <w:rPr>
          <w:rtl/>
        </w:rPr>
        <w:t xml:space="preserve">ثمّ </w:t>
      </w:r>
      <w:r w:rsidRPr="009746DC">
        <w:rPr>
          <w:rtl/>
        </w:rPr>
        <w:t xml:space="preserve">يجلس فينظر فيما يحتاج إليه من المؤامرات وما يرفعه إلى </w:t>
      </w:r>
      <w:r w:rsidR="00E22BD2">
        <w:rPr>
          <w:rtl/>
        </w:rPr>
        <w:t xml:space="preserve">السلطان </w:t>
      </w:r>
      <w:r w:rsidRPr="009746DC">
        <w:rPr>
          <w:rtl/>
        </w:rPr>
        <w:t>ف</w:t>
      </w:r>
      <w:r w:rsidR="00FE5F86">
        <w:rPr>
          <w:rtl/>
        </w:rPr>
        <w:t xml:space="preserve">لـمّا </w:t>
      </w:r>
      <w:r w:rsidR="0063239E">
        <w:rPr>
          <w:rtl/>
        </w:rPr>
        <w:t xml:space="preserve">صلّى </w:t>
      </w:r>
      <w:r w:rsidRPr="009746DC">
        <w:rPr>
          <w:rtl/>
        </w:rPr>
        <w:t>وجلس جئت فجل</w:t>
      </w:r>
      <w:r w:rsidR="003D5AE0">
        <w:rPr>
          <w:rtl/>
        </w:rPr>
        <w:t>ست</w:t>
      </w:r>
      <w:r w:rsidR="003928AF">
        <w:rPr>
          <w:rtl/>
        </w:rPr>
        <w:t xml:space="preserve"> </w:t>
      </w:r>
      <w:r w:rsidRPr="009746DC">
        <w:rPr>
          <w:rtl/>
        </w:rPr>
        <w:t>بين يديه وليس عنده أحد فقال لي يا أحمد لك حاجة قلت نعم يا أبه ف</w:t>
      </w:r>
      <w:r w:rsidR="00D8033E">
        <w:rPr>
          <w:rtl/>
        </w:rPr>
        <w:t xml:space="preserve">ان </w:t>
      </w:r>
      <w:r w:rsidRPr="009746DC">
        <w:rPr>
          <w:rtl/>
        </w:rPr>
        <w:t xml:space="preserve">أذنت لي سألتك عنها فقال قد أذنت لك يا بني فقل ما أحببت قلت يا أبه من الرجل الذي رأيتك بالغداة فعلت به ما فعلت من الإجلال والكرامة والتبجيل وفديته بنفسك وأبويك فقال يا بني ذاك </w:t>
      </w:r>
      <w:r w:rsidR="00AA7D34">
        <w:rPr>
          <w:rtl/>
        </w:rPr>
        <w:t xml:space="preserve">إمام </w:t>
      </w:r>
      <w:r w:rsidRPr="009746DC">
        <w:rPr>
          <w:rtl/>
        </w:rPr>
        <w:t xml:space="preserve">الرافضة ذاك الحسن بن </w:t>
      </w:r>
      <w:r w:rsidR="00551E04">
        <w:rPr>
          <w:rtl/>
        </w:rPr>
        <w:t xml:space="preserve">عليّ </w:t>
      </w:r>
      <w:r w:rsidRPr="009746DC">
        <w:rPr>
          <w:rtl/>
        </w:rPr>
        <w:t>المعروف</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23893">
      <w:pPr>
        <w:pStyle w:val="libNormal"/>
        <w:rPr>
          <w:rtl/>
        </w:rPr>
      </w:pPr>
      <w:r w:rsidRPr="009746DC">
        <w:rPr>
          <w:rtl/>
        </w:rPr>
        <w:t xml:space="preserve">وفي القاموس </w:t>
      </w:r>
      <w:r w:rsidRPr="00C875FB">
        <w:rPr>
          <w:rtl/>
        </w:rPr>
        <w:t>سماط</w:t>
      </w:r>
      <w:r w:rsidRPr="009746DC">
        <w:rPr>
          <w:rtl/>
        </w:rPr>
        <w:t xml:space="preserve"> القوم بالكسر صف</w:t>
      </w:r>
      <w:r w:rsidR="003D5AE0">
        <w:rPr>
          <w:rFonts w:hint="cs"/>
          <w:rtl/>
        </w:rPr>
        <w:t>ّ</w:t>
      </w:r>
      <w:r w:rsidRPr="009746DC">
        <w:rPr>
          <w:rtl/>
        </w:rPr>
        <w:t>هم ، والغلم</w:t>
      </w:r>
      <w:r w:rsidR="00D8033E">
        <w:rPr>
          <w:rtl/>
        </w:rPr>
        <w:t xml:space="preserve">ان </w:t>
      </w:r>
      <w:r w:rsidRPr="009746DC">
        <w:rPr>
          <w:rtl/>
        </w:rPr>
        <w:t xml:space="preserve">جمع </w:t>
      </w:r>
      <w:r w:rsidR="004A738A">
        <w:rPr>
          <w:rtl/>
        </w:rPr>
        <w:t xml:space="preserve">غلام </w:t>
      </w:r>
      <w:r w:rsidRPr="009746DC">
        <w:rPr>
          <w:rtl/>
        </w:rPr>
        <w:t>، مضاف إلى الخاص</w:t>
      </w:r>
      <w:r w:rsidR="003D5AE0">
        <w:rPr>
          <w:rFonts w:hint="cs"/>
          <w:rtl/>
        </w:rPr>
        <w:t>ّ</w:t>
      </w:r>
      <w:r w:rsidRPr="009746DC">
        <w:rPr>
          <w:rtl/>
        </w:rPr>
        <w:t>ة إضافة الموصوف إلى الصفة أي الخدمة المختص</w:t>
      </w:r>
      <w:r w:rsidR="003D5AE0">
        <w:rPr>
          <w:rFonts w:hint="cs"/>
          <w:rtl/>
        </w:rPr>
        <w:t>ّ</w:t>
      </w:r>
      <w:r w:rsidRPr="009746DC">
        <w:rPr>
          <w:rtl/>
        </w:rPr>
        <w:t>ة بالموفق الذين يمشون قد</w:t>
      </w:r>
      <w:r w:rsidR="00551E04">
        <w:rPr>
          <w:rtl/>
        </w:rPr>
        <w:t xml:space="preserve">أمّه </w:t>
      </w:r>
      <w:r w:rsidRPr="009746DC">
        <w:rPr>
          <w:rtl/>
        </w:rPr>
        <w:t>بين السماطين</w:t>
      </w:r>
      <w:r>
        <w:rPr>
          <w:rtl/>
        </w:rPr>
        <w:t xml:space="preserve"> </w:t>
      </w:r>
      <w:r w:rsidRPr="00C875FB">
        <w:rPr>
          <w:rtl/>
        </w:rPr>
        <w:t>« فقال حينئذ »</w:t>
      </w:r>
      <w:r w:rsidRPr="009746DC">
        <w:rPr>
          <w:rtl/>
        </w:rPr>
        <w:t xml:space="preserve"> أي اذهب حينئذ أو هو متعلق بالقول ، </w:t>
      </w:r>
      <w:r w:rsidR="00DB1A91">
        <w:rPr>
          <w:rtl/>
        </w:rPr>
        <w:t xml:space="preserve">ويؤيّده </w:t>
      </w:r>
      <w:r w:rsidR="00D8033E">
        <w:rPr>
          <w:rtl/>
        </w:rPr>
        <w:t xml:space="preserve">ان </w:t>
      </w:r>
      <w:r w:rsidRPr="009746DC">
        <w:rPr>
          <w:rtl/>
        </w:rPr>
        <w:t>في الإكمال : فقال حينئذ إذا شئت فقم ، وفيه : لئل</w:t>
      </w:r>
      <w:r w:rsidR="003D5AE0">
        <w:rPr>
          <w:rFonts w:hint="cs"/>
          <w:rtl/>
        </w:rPr>
        <w:t>ّ</w:t>
      </w:r>
      <w:r w:rsidRPr="009746DC">
        <w:rPr>
          <w:rtl/>
        </w:rPr>
        <w:t>ا يراه الأمين ،</w:t>
      </w:r>
      <w:r>
        <w:rPr>
          <w:rtl/>
        </w:rPr>
        <w:t xml:space="preserve"> </w:t>
      </w:r>
      <w:r w:rsidRPr="00C875FB">
        <w:rPr>
          <w:rtl/>
        </w:rPr>
        <w:t>« وتعجب</w:t>
      </w:r>
      <w:r w:rsidR="003D5AE0">
        <w:rPr>
          <w:rFonts w:hint="cs"/>
          <w:rtl/>
        </w:rPr>
        <w:t>ّ</w:t>
      </w:r>
      <w:r w:rsidRPr="00C875FB">
        <w:rPr>
          <w:rtl/>
        </w:rPr>
        <w:t>ا</w:t>
      </w:r>
      <w:r w:rsidR="003D5AE0">
        <w:rPr>
          <w:rFonts w:hint="cs"/>
          <w:rtl/>
        </w:rPr>
        <w:t>ً</w:t>
      </w:r>
      <w:r w:rsidRPr="00C875FB">
        <w:rPr>
          <w:rtl/>
        </w:rPr>
        <w:t xml:space="preserve"> »</w:t>
      </w:r>
      <w:r w:rsidRPr="009746DC">
        <w:rPr>
          <w:rtl/>
        </w:rPr>
        <w:t xml:space="preserve"> تميز أي ازداد تعجبي ، والقلق الانزعاج والاضطراب والمؤامرات المشاورات</w:t>
      </w:r>
      <w:r>
        <w:rPr>
          <w:rtl/>
        </w:rPr>
        <w:t xml:space="preserve"> </w:t>
      </w:r>
      <w:r w:rsidRPr="00C875FB">
        <w:rPr>
          <w:rtl/>
        </w:rPr>
        <w:t>« وما يرفعه »</w:t>
      </w:r>
      <w:r w:rsidRPr="009746DC">
        <w:rPr>
          <w:rtl/>
        </w:rPr>
        <w:t xml:space="preserve"> أي ينهاه ويعرضه</w:t>
      </w:r>
      <w:r>
        <w:rPr>
          <w:rtl/>
        </w:rPr>
        <w:t xml:space="preserve"> </w:t>
      </w:r>
      <w:r w:rsidRPr="00C875FB">
        <w:rPr>
          <w:rtl/>
        </w:rPr>
        <w:t>« ف</w:t>
      </w:r>
      <w:r w:rsidR="00FE5F86">
        <w:rPr>
          <w:rtl/>
        </w:rPr>
        <w:t xml:space="preserve">لـمّا </w:t>
      </w:r>
      <w:r w:rsidR="0063239E">
        <w:rPr>
          <w:rtl/>
        </w:rPr>
        <w:t xml:space="preserve">صلّى </w:t>
      </w:r>
      <w:r w:rsidRPr="00C875FB">
        <w:rPr>
          <w:rtl/>
        </w:rPr>
        <w:t>»</w:t>
      </w:r>
      <w:r w:rsidRPr="009746DC">
        <w:rPr>
          <w:rtl/>
        </w:rPr>
        <w:t xml:space="preserve"> وفي الإكمال : ف</w:t>
      </w:r>
      <w:r w:rsidR="00FE5F86">
        <w:rPr>
          <w:rtl/>
        </w:rPr>
        <w:t xml:space="preserve">لـمّا </w:t>
      </w:r>
      <w:r w:rsidRPr="009746DC">
        <w:rPr>
          <w:rtl/>
        </w:rPr>
        <w:t>نظر ، وفيه</w:t>
      </w:r>
      <w:r>
        <w:rPr>
          <w:rtl/>
        </w:rPr>
        <w:t xml:space="preserve"> </w:t>
      </w:r>
      <w:r w:rsidRPr="00C875FB">
        <w:rPr>
          <w:rtl/>
        </w:rPr>
        <w:t>«</w:t>
      </w:r>
      <w:r>
        <w:rPr>
          <w:rtl/>
        </w:rPr>
        <w:t xml:space="preserve"> أ</w:t>
      </w:r>
      <w:r w:rsidRPr="00C875FB">
        <w:rPr>
          <w:rtl/>
        </w:rPr>
        <w:t>لك »</w:t>
      </w:r>
      <w:r w:rsidRPr="009746DC">
        <w:rPr>
          <w:rtl/>
        </w:rPr>
        <w:t xml:space="preserve"> وفيه : من الإجلال </w:t>
      </w:r>
      <w:r w:rsidR="00E22BD2">
        <w:rPr>
          <w:rtl/>
        </w:rPr>
        <w:t xml:space="preserve">والإكرام </w:t>
      </w:r>
      <w:r w:rsidRPr="009746DC">
        <w:rPr>
          <w:rtl/>
        </w:rPr>
        <w:t>، والتبجيل التعظيم.</w:t>
      </w:r>
    </w:p>
    <w:p w:rsidR="00B717C7" w:rsidRPr="009746DC" w:rsidRDefault="00B717C7" w:rsidP="00123893">
      <w:pPr>
        <w:pStyle w:val="libNormal"/>
        <w:rPr>
          <w:rtl/>
        </w:rPr>
      </w:pPr>
      <w:r w:rsidRPr="00C875FB">
        <w:rPr>
          <w:rtl/>
        </w:rPr>
        <w:t>والرافضة</w:t>
      </w:r>
      <w:r w:rsidRPr="009746DC">
        <w:rPr>
          <w:rtl/>
        </w:rPr>
        <w:t xml:space="preserve"> الإمامية سموا بذلك لرفضهم مذهب أكثر الناس في الإمامة بعد الرسول </w:t>
      </w:r>
      <w:r w:rsidR="007D1F02" w:rsidRPr="007D1F02">
        <w:rPr>
          <w:rStyle w:val="libAlaemChar"/>
          <w:rtl/>
        </w:rPr>
        <w:t>صلى‌الله‌عليه‌وآله‌وسلم</w:t>
      </w:r>
      <w:r w:rsidRPr="009746DC">
        <w:rPr>
          <w:rtl/>
        </w:rPr>
        <w:t xml:space="preserve"> ولعن الصحابة ، وفي القاموس : الرافضة فرقة من الشيعة تابعوا زيد ابن </w:t>
      </w:r>
      <w:r w:rsidR="00551E04">
        <w:rPr>
          <w:rtl/>
        </w:rPr>
        <w:t xml:space="preserve">عليّ </w:t>
      </w:r>
      <w:r w:rsidRPr="009746DC">
        <w:rPr>
          <w:rtl/>
        </w:rPr>
        <w:t xml:space="preserve">، </w:t>
      </w:r>
      <w:r w:rsidR="00D83B35">
        <w:rPr>
          <w:rtl/>
        </w:rPr>
        <w:t xml:space="preserve">ثمّ </w:t>
      </w:r>
      <w:r w:rsidRPr="009746DC">
        <w:rPr>
          <w:rtl/>
        </w:rPr>
        <w:t>قالوا له : تبرأ من الشيخين فأبى ، وقال : كانا وزيري جدي ، فتركوه ورفضوه وأرفضوا عنه ، والنسبة رافضي ، انتهى.</w:t>
      </w:r>
    </w:p>
    <w:p w:rsidR="00B717C7" w:rsidRPr="009746DC" w:rsidRDefault="00551E04" w:rsidP="00123893">
      <w:pPr>
        <w:pStyle w:val="libNormal"/>
        <w:rPr>
          <w:rtl/>
        </w:rPr>
      </w:pPr>
      <w:r>
        <w:rPr>
          <w:rtl/>
        </w:rPr>
        <w:t xml:space="preserve">وكان </w:t>
      </w:r>
      <w:r w:rsidR="00B717C7" w:rsidRPr="009746DC">
        <w:rPr>
          <w:rtl/>
        </w:rPr>
        <w:t xml:space="preserve">هذا افتراء </w:t>
      </w:r>
      <w:r w:rsidR="00D83B35">
        <w:rPr>
          <w:rtl/>
        </w:rPr>
        <w:t xml:space="preserve">علىّ </w:t>
      </w:r>
      <w:r w:rsidR="00B717C7" w:rsidRPr="009746DC">
        <w:rPr>
          <w:rtl/>
        </w:rPr>
        <w:t>زيد ، أو قاله تقية.</w:t>
      </w:r>
    </w:p>
    <w:p w:rsidR="008930D5" w:rsidRDefault="008930D5" w:rsidP="008930D5">
      <w:pPr>
        <w:pStyle w:val="libNormal"/>
        <w:rPr>
          <w:rtl/>
        </w:rPr>
      </w:pPr>
      <w:r>
        <w:rPr>
          <w:rtl/>
        </w:rPr>
        <w:br w:type="page"/>
      </w:r>
    </w:p>
    <w:p w:rsidR="00B717C7" w:rsidRDefault="00B717C7" w:rsidP="003D5AE0">
      <w:pPr>
        <w:pStyle w:val="libNormal"/>
        <w:rPr>
          <w:rtl/>
        </w:rPr>
      </w:pPr>
      <w:r w:rsidRPr="009746DC">
        <w:rPr>
          <w:rtl/>
        </w:rPr>
        <w:lastRenderedPageBreak/>
        <w:t xml:space="preserve">بابن </w:t>
      </w:r>
      <w:r w:rsidR="00F00D81">
        <w:rPr>
          <w:rtl/>
        </w:rPr>
        <w:t>الرّضا</w:t>
      </w:r>
      <w:r w:rsidRPr="009746DC">
        <w:rPr>
          <w:rtl/>
        </w:rPr>
        <w:t xml:space="preserve"> </w:t>
      </w:r>
      <w:r w:rsidR="003D5AE0">
        <w:rPr>
          <w:rFonts w:hint="cs"/>
          <w:rtl/>
        </w:rPr>
        <w:t xml:space="preserve">، </w:t>
      </w:r>
      <w:r w:rsidRPr="009746DC">
        <w:rPr>
          <w:rtl/>
        </w:rPr>
        <w:t>فسكت</w:t>
      </w:r>
      <w:r w:rsidR="003D5AE0">
        <w:rPr>
          <w:rFonts w:hint="cs"/>
          <w:rtl/>
        </w:rPr>
        <w:t>ُّ</w:t>
      </w:r>
      <w:r w:rsidRPr="009746DC">
        <w:rPr>
          <w:rtl/>
        </w:rPr>
        <w:t xml:space="preserve"> ساعة </w:t>
      </w:r>
      <w:r w:rsidR="003D5AE0">
        <w:rPr>
          <w:rFonts w:hint="cs"/>
          <w:rtl/>
        </w:rPr>
        <w:t xml:space="preserve">، </w:t>
      </w:r>
      <w:r w:rsidR="00D83B35">
        <w:rPr>
          <w:rtl/>
        </w:rPr>
        <w:t xml:space="preserve">ثمّ </w:t>
      </w:r>
      <w:r w:rsidRPr="009746DC">
        <w:rPr>
          <w:rtl/>
        </w:rPr>
        <w:t>قال يا بني لو زالت الإمامة عن خلفاء بني العباس ما استحقها أحد من بني هاشم غير هذا و</w:t>
      </w:r>
      <w:r w:rsidR="00D8033E">
        <w:rPr>
          <w:rtl/>
        </w:rPr>
        <w:t xml:space="preserve">ان </w:t>
      </w:r>
      <w:r w:rsidRPr="009746DC">
        <w:rPr>
          <w:rtl/>
        </w:rPr>
        <w:t xml:space="preserve">هذا ليستحقها في فضله وعفافه وهديه وصيانته وزهده وعبادته وجميل أخلاقه وصلاحه ولو رأيت </w:t>
      </w:r>
      <w:r>
        <w:rPr>
          <w:rtl/>
        </w:rPr>
        <w:t xml:space="preserve">أباه رأيت </w:t>
      </w:r>
      <w:r w:rsidR="00FE5F86">
        <w:rPr>
          <w:rtl/>
        </w:rPr>
        <w:t xml:space="preserve">رجلاً </w:t>
      </w:r>
      <w:r>
        <w:rPr>
          <w:rtl/>
        </w:rPr>
        <w:t xml:space="preserve">جزلا </w:t>
      </w:r>
      <w:r w:rsidR="00EF61DC">
        <w:rPr>
          <w:rtl/>
        </w:rPr>
        <w:t xml:space="preserve">نبيلاً </w:t>
      </w:r>
      <w:r>
        <w:rPr>
          <w:rtl/>
        </w:rPr>
        <w:t>فاضلا</w:t>
      </w:r>
      <w:r w:rsidR="005C532E">
        <w:rPr>
          <w:rFonts w:hint="cs"/>
          <w:rtl/>
        </w:rPr>
        <w:t>ً</w:t>
      </w:r>
      <w:r>
        <w:rPr>
          <w:rFonts w:hint="cs"/>
          <w:rtl/>
        </w:rPr>
        <w:t>.</w:t>
      </w:r>
    </w:p>
    <w:p w:rsidR="00B717C7" w:rsidRPr="009746DC" w:rsidRDefault="00B717C7" w:rsidP="003D5AE0">
      <w:pPr>
        <w:pStyle w:val="libNormal"/>
        <w:rPr>
          <w:rtl/>
        </w:rPr>
      </w:pPr>
      <w:r w:rsidRPr="009746DC">
        <w:rPr>
          <w:rtl/>
        </w:rPr>
        <w:t>فازددت قلقا</w:t>
      </w:r>
      <w:r w:rsidR="005C532E">
        <w:rPr>
          <w:rFonts w:hint="cs"/>
          <w:rtl/>
        </w:rPr>
        <w:t>ً</w:t>
      </w:r>
      <w:r w:rsidRPr="009746DC">
        <w:rPr>
          <w:rtl/>
        </w:rPr>
        <w:t xml:space="preserve"> وتفك</w:t>
      </w:r>
      <w:r w:rsidR="005C532E">
        <w:rPr>
          <w:rFonts w:hint="cs"/>
          <w:rtl/>
        </w:rPr>
        <w:t>ّ</w:t>
      </w:r>
      <w:r w:rsidRPr="009746DC">
        <w:rPr>
          <w:rtl/>
        </w:rPr>
        <w:t>را</w:t>
      </w:r>
      <w:r w:rsidR="005C532E">
        <w:rPr>
          <w:rFonts w:hint="cs"/>
          <w:rtl/>
        </w:rPr>
        <w:t>ً</w:t>
      </w:r>
      <w:r w:rsidRPr="009746DC">
        <w:rPr>
          <w:rtl/>
        </w:rPr>
        <w:t xml:space="preserve"> وغيظا</w:t>
      </w:r>
      <w:r w:rsidR="005C532E">
        <w:rPr>
          <w:rFonts w:hint="cs"/>
          <w:rtl/>
        </w:rPr>
        <w:t>ً</w:t>
      </w:r>
      <w:r w:rsidRPr="009746DC">
        <w:rPr>
          <w:rtl/>
        </w:rPr>
        <w:t xml:space="preserve"> </w:t>
      </w:r>
      <w:r w:rsidR="00D83B35">
        <w:rPr>
          <w:rtl/>
        </w:rPr>
        <w:t xml:space="preserve">علىّ </w:t>
      </w:r>
      <w:r w:rsidRPr="009746DC">
        <w:rPr>
          <w:rtl/>
        </w:rPr>
        <w:t xml:space="preserve">أبي وما سمعت منه واستزدته في فعله وقوله فيه ما قال فلم يكن لي همة بعد ذلك </w:t>
      </w:r>
      <w:r w:rsidR="000164B7">
        <w:rPr>
          <w:rtl/>
        </w:rPr>
        <w:t xml:space="preserve">إلّا </w:t>
      </w:r>
      <w:r w:rsidRPr="009746DC">
        <w:rPr>
          <w:rtl/>
        </w:rPr>
        <w:t xml:space="preserve">السؤال عن خبره والبحث عن أمره فما سألت </w:t>
      </w:r>
      <w:r w:rsidR="00B8110F">
        <w:rPr>
          <w:rtl/>
        </w:rPr>
        <w:t xml:space="preserve">أحداً </w:t>
      </w:r>
      <w:r w:rsidRPr="009746DC">
        <w:rPr>
          <w:rtl/>
        </w:rPr>
        <w:t xml:space="preserve">من بني هاشم والقواد والكتاب والقضاة والفقهاء وسائر الناس </w:t>
      </w:r>
      <w:r w:rsidR="000164B7">
        <w:rPr>
          <w:rtl/>
        </w:rPr>
        <w:t xml:space="preserve">إلّا </w:t>
      </w:r>
      <w:r w:rsidRPr="009746DC">
        <w:rPr>
          <w:rtl/>
        </w:rPr>
        <w:t>وجدته عنده في غاية الإجلال والإعظ</w:t>
      </w:r>
      <w:r w:rsidR="005C532E">
        <w:rPr>
          <w:rFonts w:hint="cs"/>
          <w:rtl/>
        </w:rPr>
        <w:t>ا</w:t>
      </w:r>
      <w:r w:rsidR="005C532E">
        <w:rPr>
          <w:rtl/>
        </w:rPr>
        <w:t>م</w:t>
      </w:r>
      <w:r w:rsidR="00551E04">
        <w:rPr>
          <w:rtl/>
        </w:rPr>
        <w:t xml:space="preserve"> </w:t>
      </w:r>
      <w:r w:rsidRPr="009746DC">
        <w:rPr>
          <w:rtl/>
        </w:rPr>
        <w:t xml:space="preserve">والمحل الرفيع والقول الجميل والتقديم له </w:t>
      </w:r>
      <w:r w:rsidR="00D83B35">
        <w:rPr>
          <w:rtl/>
        </w:rPr>
        <w:t xml:space="preserve">علىّ </w:t>
      </w:r>
      <w:r w:rsidRPr="009746DC">
        <w:rPr>
          <w:rtl/>
        </w:rPr>
        <w:t>جميع أهل بيته ومشايخه فعظم قدره عندي إذ لم أر له ولي</w:t>
      </w:r>
      <w:r w:rsidR="005C532E">
        <w:rPr>
          <w:rFonts w:hint="cs"/>
          <w:rtl/>
        </w:rPr>
        <w:t>ّ</w:t>
      </w:r>
      <w:r w:rsidRPr="009746DC">
        <w:rPr>
          <w:rtl/>
        </w:rPr>
        <w:t>ا</w:t>
      </w:r>
      <w:r w:rsidR="005C532E">
        <w:rPr>
          <w:rFonts w:hint="cs"/>
          <w:rtl/>
        </w:rPr>
        <w:t>ً</w:t>
      </w:r>
      <w:r w:rsidRPr="009746DC">
        <w:rPr>
          <w:rtl/>
        </w:rPr>
        <w:t xml:space="preserve"> ولا عدوا </w:t>
      </w:r>
      <w:r w:rsidR="000164B7">
        <w:rPr>
          <w:rtl/>
        </w:rPr>
        <w:t xml:space="preserve">إلّا </w:t>
      </w:r>
      <w:r w:rsidRPr="009746DC">
        <w:rPr>
          <w:rtl/>
        </w:rPr>
        <w:t>وهو يحسن القول فيه والثناء عليه فقال له بعض من حضر مجلسه من الأشعري</w:t>
      </w:r>
      <w:r w:rsidR="006804BE">
        <w:rPr>
          <w:rFonts w:hint="cs"/>
          <w:rtl/>
        </w:rPr>
        <w:t>ّ</w:t>
      </w:r>
      <w:r w:rsidRPr="009746DC">
        <w:rPr>
          <w:rtl/>
        </w:rPr>
        <w:t xml:space="preserve">ين </w:t>
      </w:r>
      <w:r w:rsidR="006804BE">
        <w:rPr>
          <w:rFonts w:hint="cs"/>
          <w:rtl/>
        </w:rPr>
        <w:t xml:space="preserve">: </w:t>
      </w:r>
      <w:r w:rsidRPr="009746DC">
        <w:rPr>
          <w:rtl/>
        </w:rPr>
        <w:t>يا أبا بكر فما خبر أخيه جعفر فقال ومن جعفر فتسأل عن خبره أو يقرن بالحسن جعفر معلن الفسق فاجر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D5AE0">
      <w:pPr>
        <w:pStyle w:val="libNormal"/>
        <w:rPr>
          <w:rtl/>
        </w:rPr>
      </w:pPr>
      <w:r w:rsidRPr="00C875FB">
        <w:rPr>
          <w:rtl/>
        </w:rPr>
        <w:t>« و</w:t>
      </w:r>
      <w:r w:rsidR="00D8033E">
        <w:rPr>
          <w:rtl/>
        </w:rPr>
        <w:t>ان</w:t>
      </w:r>
      <w:r w:rsidR="006804BE">
        <w:rPr>
          <w:rFonts w:hint="cs"/>
          <w:rtl/>
        </w:rPr>
        <w:t>ّ</w:t>
      </w:r>
      <w:r w:rsidR="00D8033E">
        <w:rPr>
          <w:rtl/>
        </w:rPr>
        <w:t xml:space="preserve"> </w:t>
      </w:r>
      <w:r w:rsidRPr="00C875FB">
        <w:rPr>
          <w:rtl/>
        </w:rPr>
        <w:t>هذا ليستحقها »</w:t>
      </w:r>
      <w:r w:rsidRPr="009746DC">
        <w:rPr>
          <w:rtl/>
        </w:rPr>
        <w:t xml:space="preserve"> هذا إقرار ضمنا</w:t>
      </w:r>
      <w:r w:rsidR="006804BE">
        <w:rPr>
          <w:rFonts w:hint="cs"/>
          <w:rtl/>
        </w:rPr>
        <w:t>ً</w:t>
      </w:r>
      <w:r w:rsidRPr="009746DC">
        <w:rPr>
          <w:rtl/>
        </w:rPr>
        <w:t xml:space="preserve"> ببطل</w:t>
      </w:r>
      <w:r w:rsidR="00D8033E">
        <w:rPr>
          <w:rtl/>
        </w:rPr>
        <w:t xml:space="preserve">ان </w:t>
      </w:r>
      <w:r w:rsidRPr="009746DC">
        <w:rPr>
          <w:rtl/>
        </w:rPr>
        <w:t>خلافة بني العباس</w:t>
      </w:r>
      <w:r>
        <w:rPr>
          <w:rtl/>
        </w:rPr>
        <w:t xml:space="preserve"> </w:t>
      </w:r>
      <w:r w:rsidRPr="00C875FB">
        <w:rPr>
          <w:rtl/>
        </w:rPr>
        <w:t>« في فضله »</w:t>
      </w:r>
      <w:r w:rsidRPr="009746DC">
        <w:rPr>
          <w:rtl/>
        </w:rPr>
        <w:t xml:space="preserve"> في للتعليل ، وفي بعض النسخ من فضله</w:t>
      </w:r>
      <w:r>
        <w:rPr>
          <w:rtl/>
        </w:rPr>
        <w:t xml:space="preserve"> </w:t>
      </w:r>
      <w:r w:rsidRPr="00C875FB">
        <w:rPr>
          <w:rtl/>
        </w:rPr>
        <w:t>« وصيانته »</w:t>
      </w:r>
      <w:r w:rsidRPr="009746DC">
        <w:rPr>
          <w:rtl/>
        </w:rPr>
        <w:t xml:space="preserve"> وفي الإكمال وصيانة نفسه أي حفظه نفسه عما لا يجوز ولا ينبغي ، وفي القاموس : </w:t>
      </w:r>
      <w:r w:rsidRPr="00C875FB">
        <w:rPr>
          <w:rtl/>
        </w:rPr>
        <w:t>الجزل</w:t>
      </w:r>
      <w:r w:rsidRPr="009746DC">
        <w:rPr>
          <w:rtl/>
        </w:rPr>
        <w:t xml:space="preserve"> : الكريم ، العطاء ، والعاقل الأصيل ، وفي الإكمال لرأيت </w:t>
      </w:r>
      <w:r w:rsidR="00FE5F86">
        <w:rPr>
          <w:rtl/>
        </w:rPr>
        <w:t xml:space="preserve">رجلاً </w:t>
      </w:r>
      <w:r w:rsidRPr="009746DC">
        <w:rPr>
          <w:rtl/>
        </w:rPr>
        <w:t xml:space="preserve">جليلا </w:t>
      </w:r>
      <w:r w:rsidR="00EF61DC">
        <w:rPr>
          <w:rtl/>
        </w:rPr>
        <w:t xml:space="preserve">نبيلاً </w:t>
      </w:r>
      <w:r w:rsidRPr="009746DC">
        <w:rPr>
          <w:rtl/>
        </w:rPr>
        <w:t>، وفي الإرشاد : وما سمعت منه فيه ورأيته من فعله ، وفي الإكمال مما سمعت منه فيه ولم يكن ، و</w:t>
      </w:r>
      <w:r w:rsidR="00D83B35">
        <w:rPr>
          <w:rtl/>
        </w:rPr>
        <w:t xml:space="preserve">علىّ </w:t>
      </w:r>
      <w:r w:rsidRPr="009746DC">
        <w:rPr>
          <w:rtl/>
        </w:rPr>
        <w:t xml:space="preserve">ما في الكتاب وما سمعت عطف </w:t>
      </w:r>
      <w:r w:rsidR="00D83B35">
        <w:rPr>
          <w:rtl/>
        </w:rPr>
        <w:t xml:space="preserve">علىّ </w:t>
      </w:r>
      <w:r w:rsidRPr="009746DC">
        <w:rPr>
          <w:rtl/>
        </w:rPr>
        <w:t>أبي</w:t>
      </w:r>
      <w:r>
        <w:rPr>
          <w:rtl/>
        </w:rPr>
        <w:t xml:space="preserve"> و</w:t>
      </w:r>
      <w:r w:rsidRPr="00C875FB">
        <w:rPr>
          <w:rtl/>
        </w:rPr>
        <w:t>استزدته</w:t>
      </w:r>
      <w:r w:rsidRPr="009746DC">
        <w:rPr>
          <w:rtl/>
        </w:rPr>
        <w:t xml:space="preserve"> عطف </w:t>
      </w:r>
      <w:r w:rsidR="00D83B35">
        <w:rPr>
          <w:rtl/>
        </w:rPr>
        <w:t xml:space="preserve">علىّ </w:t>
      </w:r>
      <w:r w:rsidRPr="009746DC">
        <w:rPr>
          <w:rtl/>
        </w:rPr>
        <w:t xml:space="preserve">سمعت ، أي وما عددته زائدا </w:t>
      </w:r>
      <w:r w:rsidR="00D83B35">
        <w:rPr>
          <w:rtl/>
        </w:rPr>
        <w:t xml:space="preserve">علىّ </w:t>
      </w:r>
      <w:r w:rsidRPr="009746DC">
        <w:rPr>
          <w:rtl/>
        </w:rPr>
        <w:t>ما ينبغي وقيل : استزدته أي عددته مستقصرا حيث أقر بصحة مذهب الرافضة أخذا من قول صاحب القاموس استزاده استقصره وطلب منه الزيادة وما ذكرناه أظهر.</w:t>
      </w:r>
    </w:p>
    <w:p w:rsidR="00B717C7" w:rsidRPr="009746DC" w:rsidRDefault="00B717C7" w:rsidP="003D5AE0">
      <w:pPr>
        <w:pStyle w:val="libNormal"/>
        <w:rPr>
          <w:rtl/>
        </w:rPr>
      </w:pPr>
      <w:r w:rsidRPr="009746DC">
        <w:rPr>
          <w:rtl/>
        </w:rPr>
        <w:t xml:space="preserve">وفي القاموس : </w:t>
      </w:r>
      <w:r w:rsidRPr="00C875FB">
        <w:rPr>
          <w:rtl/>
        </w:rPr>
        <w:t>الهم</w:t>
      </w:r>
      <w:r w:rsidR="006804BE">
        <w:rPr>
          <w:rFonts w:hint="cs"/>
          <w:rtl/>
        </w:rPr>
        <w:t>ّ</w:t>
      </w:r>
      <w:r w:rsidRPr="00C875FB">
        <w:rPr>
          <w:rtl/>
        </w:rPr>
        <w:t>ة</w:t>
      </w:r>
      <w:r w:rsidRPr="009746DC">
        <w:rPr>
          <w:rtl/>
        </w:rPr>
        <w:t xml:space="preserve"> بالكسر وتفتح ما هم</w:t>
      </w:r>
      <w:r w:rsidR="006804BE">
        <w:rPr>
          <w:rFonts w:hint="cs"/>
          <w:rtl/>
        </w:rPr>
        <w:t>ّ</w:t>
      </w:r>
      <w:r w:rsidRPr="009746DC">
        <w:rPr>
          <w:rtl/>
        </w:rPr>
        <w:t xml:space="preserve"> به من أ</w:t>
      </w:r>
      <w:r w:rsidR="00850EDE">
        <w:rPr>
          <w:rtl/>
        </w:rPr>
        <w:t xml:space="preserve">مرّ </w:t>
      </w:r>
      <w:r w:rsidRPr="009746DC">
        <w:rPr>
          <w:rtl/>
        </w:rPr>
        <w:t>ليفعل ، وفي الإكمال ومشايخه وغيرهم و</w:t>
      </w:r>
      <w:r w:rsidR="006A0B61">
        <w:rPr>
          <w:rtl/>
        </w:rPr>
        <w:t xml:space="preserve">كلّ </w:t>
      </w:r>
      <w:r w:rsidRPr="009746DC">
        <w:rPr>
          <w:rtl/>
        </w:rPr>
        <w:t xml:space="preserve">يقول هو </w:t>
      </w:r>
      <w:r w:rsidR="00AA7D34">
        <w:rPr>
          <w:rtl/>
        </w:rPr>
        <w:t xml:space="preserve">إمام </w:t>
      </w:r>
      <w:r w:rsidRPr="009746DC">
        <w:rPr>
          <w:rtl/>
        </w:rPr>
        <w:t xml:space="preserve">الرافضة إلى قوله : فما حال أخيه ، والأشعر أبو قبيلة من اليمن سكن بعضهم قم ، وفي القاموس : مجن مجونا صلب وغلظ ، ومنه </w:t>
      </w:r>
      <w:r w:rsidRPr="00C875FB">
        <w:rPr>
          <w:rtl/>
        </w:rPr>
        <w:t>الماجن</w:t>
      </w:r>
      <w:r w:rsidRPr="009746DC">
        <w:rPr>
          <w:rtl/>
        </w:rPr>
        <w:t xml:space="preserve"> لمن لا يبالي قولا و</w:t>
      </w:r>
      <w:r w:rsidR="00D30306">
        <w:rPr>
          <w:rtl/>
        </w:rPr>
        <w:t xml:space="preserve">فعلاً </w:t>
      </w:r>
      <w:r w:rsidRPr="009746DC">
        <w:rPr>
          <w:rtl/>
        </w:rPr>
        <w:t xml:space="preserve">كأنه صلب الوجه ، وقال : </w:t>
      </w:r>
      <w:r w:rsidRPr="00C875FB">
        <w:rPr>
          <w:rtl/>
        </w:rPr>
        <w:t>الشريب</w:t>
      </w:r>
      <w:r w:rsidRPr="009746DC">
        <w:rPr>
          <w:rtl/>
        </w:rPr>
        <w:t xml:space="preserve"> كسكين المولع بالشراب.</w:t>
      </w:r>
    </w:p>
    <w:p w:rsidR="008930D5" w:rsidRDefault="008930D5" w:rsidP="008930D5">
      <w:pPr>
        <w:pStyle w:val="libNormal"/>
        <w:rPr>
          <w:rtl/>
        </w:rPr>
      </w:pPr>
      <w:r>
        <w:rPr>
          <w:rtl/>
        </w:rPr>
        <w:br w:type="page"/>
      </w:r>
    </w:p>
    <w:p w:rsidR="00B717C7" w:rsidRDefault="00B717C7" w:rsidP="006804BE">
      <w:pPr>
        <w:pStyle w:val="libNormal"/>
        <w:rPr>
          <w:rtl/>
        </w:rPr>
      </w:pPr>
      <w:r w:rsidRPr="009746DC">
        <w:rPr>
          <w:rtl/>
        </w:rPr>
        <w:lastRenderedPageBreak/>
        <w:t xml:space="preserve">ماجن شريب للخمور أقل من رأيته من الرجال وأهتكهم لنفسه خفيف قليل في نفسه ولقد ورد </w:t>
      </w:r>
      <w:r w:rsidR="00D83B35">
        <w:rPr>
          <w:rtl/>
        </w:rPr>
        <w:t xml:space="preserve">علىّ </w:t>
      </w:r>
      <w:r w:rsidR="00E22BD2">
        <w:rPr>
          <w:rtl/>
        </w:rPr>
        <w:t xml:space="preserve">السلطان </w:t>
      </w:r>
      <w:r w:rsidRPr="009746DC">
        <w:rPr>
          <w:rtl/>
        </w:rPr>
        <w:t xml:space="preserve">وأصحابه في وقت وفاة الحسن بن </w:t>
      </w:r>
      <w:r w:rsidR="00551E04">
        <w:rPr>
          <w:rtl/>
        </w:rPr>
        <w:t xml:space="preserve">عليّ </w:t>
      </w:r>
      <w:r w:rsidRPr="009746DC">
        <w:rPr>
          <w:rtl/>
        </w:rPr>
        <w:t>ما تعجبت منه وما ظننت أنه يكون</w:t>
      </w:r>
      <w:r>
        <w:rPr>
          <w:rFonts w:hint="cs"/>
          <w:rtl/>
        </w:rPr>
        <w:t>.</w:t>
      </w:r>
    </w:p>
    <w:p w:rsidR="00B717C7" w:rsidRPr="009746DC" w:rsidRDefault="00B717C7" w:rsidP="006804BE">
      <w:pPr>
        <w:pStyle w:val="libNormal"/>
        <w:rPr>
          <w:rtl/>
        </w:rPr>
      </w:pPr>
      <w:r w:rsidRPr="009746DC">
        <w:rPr>
          <w:rtl/>
        </w:rPr>
        <w:t xml:space="preserve">وذلك أنه </w:t>
      </w:r>
      <w:r w:rsidR="00FE5F86">
        <w:rPr>
          <w:rtl/>
        </w:rPr>
        <w:t xml:space="preserve">لـمّا </w:t>
      </w:r>
      <w:r w:rsidRPr="009746DC">
        <w:rPr>
          <w:rtl/>
        </w:rPr>
        <w:t xml:space="preserve">اعتل بعث إلى أبي </w:t>
      </w:r>
      <w:r w:rsidR="00D8033E">
        <w:rPr>
          <w:rtl/>
        </w:rPr>
        <w:t xml:space="preserve">ان </w:t>
      </w:r>
      <w:r w:rsidRPr="009746DC">
        <w:rPr>
          <w:rtl/>
        </w:rPr>
        <w:t xml:space="preserve">ابن </w:t>
      </w:r>
      <w:r w:rsidR="00F00D81">
        <w:rPr>
          <w:rtl/>
        </w:rPr>
        <w:t>الرّضا</w:t>
      </w:r>
      <w:r w:rsidRPr="009746DC">
        <w:rPr>
          <w:rtl/>
        </w:rPr>
        <w:t xml:space="preserve"> قد اعتل فركب من ساعته فبادر إلى دار الخلافة </w:t>
      </w:r>
      <w:r w:rsidR="00D83B35">
        <w:rPr>
          <w:rtl/>
        </w:rPr>
        <w:t xml:space="preserve">ثمّ </w:t>
      </w:r>
      <w:r w:rsidRPr="009746DC">
        <w:rPr>
          <w:rtl/>
        </w:rPr>
        <w:t>رجع مستعجلا</w:t>
      </w:r>
      <w:r w:rsidR="00D71141">
        <w:rPr>
          <w:rFonts w:hint="cs"/>
          <w:rtl/>
        </w:rPr>
        <w:t>ً</w:t>
      </w:r>
      <w:r w:rsidRPr="009746DC">
        <w:rPr>
          <w:rtl/>
        </w:rPr>
        <w:t xml:space="preserve"> ومعه خمسة من خدم أمير المؤمنين كلهم من ثقاته وخاصته فيهم نحرير فأمرهم بلزوم دار الحسن وتعرف خبره وحاله وبعث إلى نفر من المتطببين فأمرهم بالاختلاف إليه وتعاهده صباحا ومساء ف</w:t>
      </w:r>
      <w:r w:rsidR="00FE5F86">
        <w:rPr>
          <w:rtl/>
        </w:rPr>
        <w:t xml:space="preserve">لـمّا </w:t>
      </w:r>
      <w:r w:rsidR="00551E04">
        <w:rPr>
          <w:rtl/>
        </w:rPr>
        <w:t xml:space="preserve">كان </w:t>
      </w:r>
      <w:r w:rsidRPr="009746DC">
        <w:rPr>
          <w:rtl/>
        </w:rPr>
        <w:t>بعد ذلك بيومين أو ثلاثة أخبر أنه قد ضعف فأ</w:t>
      </w:r>
      <w:r w:rsidR="00850EDE">
        <w:rPr>
          <w:rtl/>
        </w:rPr>
        <w:t xml:space="preserve">مرّ </w:t>
      </w:r>
      <w:r w:rsidRPr="009746DC">
        <w:rPr>
          <w:rtl/>
        </w:rPr>
        <w:t xml:space="preserve">المتطببين بلزوم داره وبعث إلى قاضي القضاة فأحضره مجلسه وأمره </w:t>
      </w:r>
      <w:r w:rsidR="00D8033E">
        <w:rPr>
          <w:rtl/>
        </w:rPr>
        <w:t xml:space="preserve">ان </w:t>
      </w:r>
      <w:r w:rsidRPr="009746DC">
        <w:rPr>
          <w:rtl/>
        </w:rPr>
        <w:t xml:space="preserve">يختار من أصحابه عشرة </w:t>
      </w:r>
      <w:r w:rsidR="00F54854">
        <w:rPr>
          <w:rtl/>
        </w:rPr>
        <w:t xml:space="preserve">ممّن </w:t>
      </w:r>
      <w:r w:rsidRPr="009746DC">
        <w:rPr>
          <w:rtl/>
        </w:rPr>
        <w:t>يوثق به في دينه وأمانته وورعه فأحضرهم فبعث بهم إلى دار الحسن وأمرهم بلزومه ليلا ونهارا فلم يزالوا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804BE">
      <w:pPr>
        <w:pStyle w:val="libNormal"/>
        <w:rPr>
          <w:rtl/>
        </w:rPr>
      </w:pPr>
      <w:r w:rsidRPr="00C875FB">
        <w:rPr>
          <w:rtl/>
        </w:rPr>
        <w:t>« أقل</w:t>
      </w:r>
      <w:r w:rsidR="00D71141">
        <w:rPr>
          <w:rFonts w:hint="cs"/>
          <w:rtl/>
        </w:rPr>
        <w:t>ّ</w:t>
      </w:r>
      <w:r w:rsidRPr="00C875FB">
        <w:rPr>
          <w:rtl/>
        </w:rPr>
        <w:t xml:space="preserve"> من رأيته »</w:t>
      </w:r>
      <w:r w:rsidRPr="009746DC">
        <w:rPr>
          <w:rtl/>
        </w:rPr>
        <w:t xml:space="preserve"> أي أذل</w:t>
      </w:r>
      <w:r w:rsidR="00D71141">
        <w:rPr>
          <w:rFonts w:hint="cs"/>
          <w:rtl/>
        </w:rPr>
        <w:t>ّ</w:t>
      </w:r>
      <w:r w:rsidRPr="009746DC">
        <w:rPr>
          <w:rtl/>
        </w:rPr>
        <w:t xml:space="preserve">هم وقد يستعار القلة للذلة لنفسه ، وفي الإكمال : لستره فدم </w:t>
      </w:r>
      <w:r w:rsidRPr="006804BE">
        <w:rPr>
          <w:rStyle w:val="libFootnotenumChar"/>
          <w:rtl/>
        </w:rPr>
        <w:t>(1)</w:t>
      </w:r>
      <w:r w:rsidRPr="009746DC">
        <w:rPr>
          <w:rtl/>
        </w:rPr>
        <w:t xml:space="preserve"> خم</w:t>
      </w:r>
      <w:r w:rsidR="00D71141">
        <w:rPr>
          <w:rFonts w:hint="cs"/>
          <w:rtl/>
        </w:rPr>
        <w:t>ّ</w:t>
      </w:r>
      <w:r w:rsidRPr="009746DC">
        <w:rPr>
          <w:rtl/>
        </w:rPr>
        <w:t>ار قليل في نفسه خفيف.</w:t>
      </w:r>
    </w:p>
    <w:p w:rsidR="00B717C7" w:rsidRPr="009746DC" w:rsidRDefault="00B717C7" w:rsidP="006804BE">
      <w:pPr>
        <w:pStyle w:val="libNormal"/>
        <w:rPr>
          <w:rtl/>
        </w:rPr>
      </w:pPr>
      <w:r w:rsidRPr="00C875FB">
        <w:rPr>
          <w:rtl/>
        </w:rPr>
        <w:t>قوله : خفيف ،</w:t>
      </w:r>
      <w:r w:rsidRPr="009746DC">
        <w:rPr>
          <w:rtl/>
        </w:rPr>
        <w:t xml:space="preserve"> أي لا وقر له عند الناس ، أو خفيف العقل في نفسه أي دني الهمة سفيه</w:t>
      </w:r>
      <w:r>
        <w:rPr>
          <w:rtl/>
        </w:rPr>
        <w:t xml:space="preserve"> </w:t>
      </w:r>
      <w:r w:rsidRPr="00C875FB">
        <w:rPr>
          <w:rtl/>
        </w:rPr>
        <w:t xml:space="preserve">« والله لقد ورد </w:t>
      </w:r>
      <w:r w:rsidR="00D83B35">
        <w:rPr>
          <w:rtl/>
        </w:rPr>
        <w:t xml:space="preserve">علىّ </w:t>
      </w:r>
      <w:r w:rsidR="00E22BD2">
        <w:rPr>
          <w:rtl/>
        </w:rPr>
        <w:t>السلطان</w:t>
      </w:r>
      <w:r w:rsidR="00E22BD2" w:rsidRPr="006804BE">
        <w:rPr>
          <w:rStyle w:val="libFootnotenumChar"/>
          <w:rtl/>
        </w:rPr>
        <w:t xml:space="preserve"> </w:t>
      </w:r>
      <w:r w:rsidRPr="006804BE">
        <w:rPr>
          <w:rStyle w:val="libFootnotenumChar"/>
          <w:rtl/>
        </w:rPr>
        <w:t>(2)</w:t>
      </w:r>
      <w:r w:rsidRPr="009746DC">
        <w:rPr>
          <w:rtl/>
        </w:rPr>
        <w:t xml:space="preserve"> » أي المعتمد ، قال ابن الجوزي في التلقيح :</w:t>
      </w:r>
      <w:r>
        <w:rPr>
          <w:rFonts w:hint="cs"/>
          <w:rtl/>
        </w:rPr>
        <w:t xml:space="preserve"> </w:t>
      </w:r>
      <w:r w:rsidRPr="009746DC">
        <w:rPr>
          <w:rtl/>
        </w:rPr>
        <w:t>المعتمد أبو العباس أحمد بن جعفر المتو</w:t>
      </w:r>
      <w:r w:rsidR="006A0B61">
        <w:rPr>
          <w:rtl/>
        </w:rPr>
        <w:t>ك</w:t>
      </w:r>
      <w:r w:rsidR="00D71141">
        <w:rPr>
          <w:rFonts w:hint="cs"/>
          <w:rtl/>
        </w:rPr>
        <w:t>ّ</w:t>
      </w:r>
      <w:r w:rsidR="00D71141">
        <w:rPr>
          <w:rtl/>
        </w:rPr>
        <w:t>ل</w:t>
      </w:r>
      <w:r w:rsidR="006A0B61">
        <w:rPr>
          <w:rtl/>
        </w:rPr>
        <w:t xml:space="preserve"> </w:t>
      </w:r>
      <w:r w:rsidRPr="009746DC">
        <w:rPr>
          <w:rtl/>
        </w:rPr>
        <w:t xml:space="preserve">صار خليفة يوم الخميس الثاني من رجب سنة </w:t>
      </w:r>
      <w:r w:rsidR="003928AF">
        <w:rPr>
          <w:rtl/>
        </w:rPr>
        <w:t xml:space="preserve">ستّ </w:t>
      </w:r>
      <w:r w:rsidRPr="009746DC">
        <w:rPr>
          <w:rtl/>
        </w:rPr>
        <w:t xml:space="preserve">وخمسين ومائتين ، ومات ليلة الاثنين لإحدى عشر ليلة بقيت من رجب سنة تسع وسبعين ومائتين « ما تعجبت » فاعل ورد ، وتعجبه إما من شدة المصيبة والجزع </w:t>
      </w:r>
      <w:r w:rsidR="00D83B35">
        <w:rPr>
          <w:rtl/>
        </w:rPr>
        <w:t xml:space="preserve">علىّ </w:t>
      </w:r>
      <w:r w:rsidRPr="009746DC">
        <w:rPr>
          <w:rtl/>
        </w:rPr>
        <w:t>أهل سامراء أو من اضطراب الخليفة لذلك ، وبعثه الأطباء والقضاة إليه أو من تفحصهم وبحثهم عن الولد بغاية جهدهم وعدم ظفرهم عليه ، أو من الجميع</w:t>
      </w:r>
      <w:r>
        <w:rPr>
          <w:rtl/>
        </w:rPr>
        <w:t xml:space="preserve"> </w:t>
      </w:r>
      <w:r w:rsidRPr="00C875FB">
        <w:rPr>
          <w:rtl/>
        </w:rPr>
        <w:t>« بعث »</w:t>
      </w:r>
      <w:r w:rsidRPr="009746DC">
        <w:rPr>
          <w:rtl/>
        </w:rPr>
        <w:t xml:space="preserve"> أي الخليفة ، ونحرير الخادم </w:t>
      </w:r>
      <w:r w:rsidR="00551E04">
        <w:rPr>
          <w:rtl/>
        </w:rPr>
        <w:t xml:space="preserve">كان </w:t>
      </w:r>
      <w:r w:rsidRPr="009746DC">
        <w:rPr>
          <w:rtl/>
        </w:rPr>
        <w:t>من خواص خدم الخليفة</w:t>
      </w:r>
      <w:r w:rsidRPr="00C875FB">
        <w:rPr>
          <w:rtl/>
        </w:rPr>
        <w:t xml:space="preserve"> « فأمرهم »</w:t>
      </w:r>
      <w:r w:rsidRPr="009746DC">
        <w:rPr>
          <w:rtl/>
        </w:rPr>
        <w:t xml:space="preserve"> أي الخليفة وأبوه وكذا فيما سيأتي من الضمائر</w:t>
      </w:r>
      <w:r w:rsidRPr="00C875FB">
        <w:rPr>
          <w:rtl/>
        </w:rPr>
        <w:t xml:space="preserve"> « صباحا ومساء »</w:t>
      </w:r>
      <w:r w:rsidRPr="009746DC">
        <w:rPr>
          <w:rtl/>
        </w:rPr>
        <w:t xml:space="preserve"> وفي الإرشاد وال</w:t>
      </w:r>
      <w:r w:rsidR="00CE1B2F">
        <w:rPr>
          <w:rtl/>
        </w:rPr>
        <w:t xml:space="preserve">إعلام </w:t>
      </w:r>
      <w:r w:rsidRPr="009746DC">
        <w:rPr>
          <w:rtl/>
        </w:rPr>
        <w:t xml:space="preserve">صباح مساء ، وفي الإكمال </w:t>
      </w:r>
      <w:r w:rsidR="00FE5F86">
        <w:rPr>
          <w:rtl/>
        </w:rPr>
        <w:t xml:space="preserve">حتّى </w:t>
      </w:r>
      <w:r w:rsidR="00551E04">
        <w:rPr>
          <w:rtl/>
        </w:rPr>
        <w:t xml:space="preserve">توفّي </w:t>
      </w:r>
      <w:r w:rsidR="00850EDE">
        <w:rPr>
          <w:rStyle w:val="libAlaemChar"/>
          <w:rtl/>
        </w:rPr>
        <w:t xml:space="preserve">عليه‌السلام </w:t>
      </w:r>
      <w:r w:rsidRPr="009746DC">
        <w:rPr>
          <w:rtl/>
        </w:rPr>
        <w:t>ل</w:t>
      </w:r>
      <w:r w:rsidR="00BE737F">
        <w:rPr>
          <w:rtl/>
        </w:rPr>
        <w:t xml:space="preserve">أيّام </w:t>
      </w:r>
      <w:r w:rsidRPr="009746DC">
        <w:rPr>
          <w:rtl/>
        </w:rPr>
        <w:t xml:space="preserve">مضت من شهر ربيع الأول من سنة </w:t>
      </w:r>
      <w:r w:rsidR="003928AF">
        <w:rPr>
          <w:rtl/>
        </w:rPr>
        <w:t xml:space="preserve">ستّ </w:t>
      </w:r>
      <w:r w:rsidRPr="009746DC">
        <w:rPr>
          <w:rtl/>
        </w:rPr>
        <w:t>ومائتين</w:t>
      </w:r>
    </w:p>
    <w:p w:rsidR="00B717C7" w:rsidRPr="009746DC" w:rsidRDefault="00B717C7" w:rsidP="006804BE">
      <w:pPr>
        <w:pStyle w:val="libLine"/>
        <w:rPr>
          <w:rtl/>
        </w:rPr>
      </w:pPr>
      <w:r w:rsidRPr="009746DC">
        <w:rPr>
          <w:rtl/>
        </w:rPr>
        <w:t>__________________</w:t>
      </w:r>
    </w:p>
    <w:p w:rsidR="00B717C7" w:rsidRPr="009746DC" w:rsidRDefault="00B717C7" w:rsidP="00D71141">
      <w:pPr>
        <w:pStyle w:val="libFootnote0"/>
        <w:rPr>
          <w:rtl/>
          <w:lang w:bidi="fa-IR"/>
        </w:rPr>
      </w:pPr>
      <w:r>
        <w:rPr>
          <w:rtl/>
        </w:rPr>
        <w:t>(</w:t>
      </w:r>
      <w:r w:rsidRPr="009746DC">
        <w:rPr>
          <w:rtl/>
        </w:rPr>
        <w:t>1) الفدم : الأحمق.</w:t>
      </w:r>
      <w:r w:rsidR="00D71141">
        <w:rPr>
          <w:rFonts w:hint="cs"/>
          <w:rtl/>
        </w:rPr>
        <w:t xml:space="preserve"> </w:t>
      </w:r>
      <w:r>
        <w:rPr>
          <w:rtl/>
        </w:rPr>
        <w:t>(</w:t>
      </w:r>
      <w:r w:rsidRPr="009746DC">
        <w:rPr>
          <w:rtl/>
        </w:rPr>
        <w:t>2) وعبارة المتن خالية من لفظة « الله »</w:t>
      </w:r>
      <w:r>
        <w:rPr>
          <w:rtl/>
        </w:rPr>
        <w:t>.</w:t>
      </w:r>
    </w:p>
    <w:p w:rsidR="008930D5" w:rsidRDefault="008930D5" w:rsidP="008930D5">
      <w:pPr>
        <w:pStyle w:val="libNormal"/>
        <w:rPr>
          <w:rtl/>
        </w:rPr>
      </w:pPr>
      <w:r>
        <w:rPr>
          <w:rtl/>
        </w:rPr>
        <w:br w:type="page"/>
      </w:r>
    </w:p>
    <w:p w:rsidR="00B717C7" w:rsidRPr="009746DC" w:rsidRDefault="00B717C7" w:rsidP="00D71141">
      <w:pPr>
        <w:pStyle w:val="libNormal"/>
        <w:rPr>
          <w:rtl/>
        </w:rPr>
      </w:pPr>
      <w:r w:rsidRPr="009746DC">
        <w:rPr>
          <w:rtl/>
        </w:rPr>
        <w:lastRenderedPageBreak/>
        <w:t xml:space="preserve">هناك </w:t>
      </w:r>
      <w:r w:rsidR="00FE5F86">
        <w:rPr>
          <w:rtl/>
        </w:rPr>
        <w:t xml:space="preserve">حتّى </w:t>
      </w:r>
      <w:r w:rsidR="00551E04">
        <w:rPr>
          <w:rtl/>
        </w:rPr>
        <w:t xml:space="preserve">توفّي </w:t>
      </w:r>
      <w:r w:rsidR="00850EDE">
        <w:rPr>
          <w:rStyle w:val="libAlaemChar"/>
          <w:rtl/>
        </w:rPr>
        <w:t xml:space="preserve">عليه‌السلام </w:t>
      </w:r>
      <w:r w:rsidRPr="009746DC">
        <w:rPr>
          <w:rtl/>
        </w:rPr>
        <w:t xml:space="preserve">فصارت سر من رأى ضجة واحدة وبعث </w:t>
      </w:r>
      <w:r w:rsidR="00E22BD2">
        <w:rPr>
          <w:rtl/>
        </w:rPr>
        <w:t xml:space="preserve">السلطان </w:t>
      </w:r>
      <w:r w:rsidRPr="009746DC">
        <w:rPr>
          <w:rtl/>
        </w:rPr>
        <w:t>إلى داره من فتشها وفتش حجرها وخ</w:t>
      </w:r>
      <w:r w:rsidR="004A738A">
        <w:rPr>
          <w:rtl/>
        </w:rPr>
        <w:t xml:space="preserve">تمّ </w:t>
      </w:r>
      <w:r w:rsidR="00D83B35">
        <w:rPr>
          <w:rtl/>
        </w:rPr>
        <w:t xml:space="preserve">علىّ </w:t>
      </w:r>
      <w:r w:rsidRPr="009746DC">
        <w:rPr>
          <w:rtl/>
        </w:rPr>
        <w:t>جميع ما فيها وطلبوا أثر ولده وجاءوا بنساء يعرفن الحمل فدخلن إلى جواريه ينظرن إليهن فذكر بعضهن</w:t>
      </w:r>
      <w:r w:rsidR="00BA3BA5">
        <w:rPr>
          <w:rFonts w:hint="cs"/>
          <w:rtl/>
        </w:rPr>
        <w:t>ّ</w:t>
      </w:r>
      <w:r w:rsidRPr="009746DC">
        <w:rPr>
          <w:rtl/>
        </w:rPr>
        <w:t xml:space="preserve"> </w:t>
      </w:r>
      <w:r w:rsidR="00D8033E">
        <w:rPr>
          <w:rtl/>
        </w:rPr>
        <w:t xml:space="preserve">ان </w:t>
      </w:r>
      <w:r w:rsidRPr="009746DC">
        <w:rPr>
          <w:rtl/>
        </w:rPr>
        <w:t>هناك جارية بها حمل فجعلت في حجرة وو</w:t>
      </w:r>
      <w:r w:rsidR="006A0B61">
        <w:rPr>
          <w:rtl/>
        </w:rPr>
        <w:t xml:space="preserve">كلّ </w:t>
      </w:r>
      <w:r w:rsidRPr="009746DC">
        <w:rPr>
          <w:rtl/>
        </w:rPr>
        <w:t xml:space="preserve">بها نحرير الخادم وأصحابه ونسوة معهم </w:t>
      </w:r>
      <w:r w:rsidR="00D83B35">
        <w:rPr>
          <w:rtl/>
        </w:rPr>
        <w:t xml:space="preserve">ثمّ </w:t>
      </w:r>
      <w:r w:rsidRPr="009746DC">
        <w:rPr>
          <w:rtl/>
        </w:rPr>
        <w:t>أخذوا بعد ذلك في تهيئته وعط</w:t>
      </w:r>
      <w:r w:rsidR="00BA3BA5">
        <w:rPr>
          <w:rFonts w:hint="cs"/>
          <w:rtl/>
        </w:rPr>
        <w:t>ّ</w:t>
      </w:r>
      <w:r w:rsidRPr="009746DC">
        <w:rPr>
          <w:rtl/>
        </w:rPr>
        <w:t>لت الأسواق وركبت بنو هاشم والقو</w:t>
      </w:r>
      <w:r w:rsidR="00BA3BA5">
        <w:rPr>
          <w:rFonts w:hint="cs"/>
          <w:rtl/>
        </w:rPr>
        <w:t>َّ</w:t>
      </w:r>
      <w:r w:rsidRPr="009746DC">
        <w:rPr>
          <w:rtl/>
        </w:rPr>
        <w:t>اد وأبي وسائر الناس إلى جنازته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71141">
      <w:pPr>
        <w:pStyle w:val="libNormal"/>
        <w:rPr>
          <w:rtl/>
        </w:rPr>
      </w:pPr>
      <w:r w:rsidRPr="009746DC">
        <w:rPr>
          <w:rtl/>
        </w:rPr>
        <w:t>والضج</w:t>
      </w:r>
      <w:r w:rsidR="00BA3BA5">
        <w:rPr>
          <w:rFonts w:hint="cs"/>
          <w:rtl/>
        </w:rPr>
        <w:t>ّ</w:t>
      </w:r>
      <w:r w:rsidRPr="009746DC">
        <w:rPr>
          <w:rtl/>
        </w:rPr>
        <w:t>ة الصيحة.</w:t>
      </w:r>
    </w:p>
    <w:p w:rsidR="00B717C7" w:rsidRPr="009746DC" w:rsidRDefault="00B717C7" w:rsidP="00D71141">
      <w:pPr>
        <w:pStyle w:val="libNormal"/>
        <w:rPr>
          <w:rtl/>
        </w:rPr>
      </w:pPr>
      <w:r w:rsidRPr="00C875FB">
        <w:rPr>
          <w:rtl/>
        </w:rPr>
        <w:t>« أثر ولده »</w:t>
      </w:r>
      <w:r w:rsidRPr="009746DC">
        <w:rPr>
          <w:rtl/>
        </w:rPr>
        <w:t xml:space="preserve"> لأن</w:t>
      </w:r>
      <w:r w:rsidR="00BA3BA5">
        <w:rPr>
          <w:rFonts w:hint="cs"/>
          <w:rtl/>
        </w:rPr>
        <w:t>ّ</w:t>
      </w:r>
      <w:r w:rsidRPr="009746DC">
        <w:rPr>
          <w:rtl/>
        </w:rPr>
        <w:t xml:space="preserve">هم كانوا سمعوا في الروايات </w:t>
      </w:r>
      <w:r w:rsidR="00D8033E">
        <w:rPr>
          <w:rtl/>
        </w:rPr>
        <w:t>ان</w:t>
      </w:r>
      <w:r w:rsidR="00BA3BA5">
        <w:rPr>
          <w:rFonts w:hint="cs"/>
          <w:rtl/>
        </w:rPr>
        <w:t>ّ</w:t>
      </w:r>
      <w:r w:rsidR="00D8033E">
        <w:rPr>
          <w:rtl/>
        </w:rPr>
        <w:t xml:space="preserve"> </w:t>
      </w:r>
      <w:r w:rsidRPr="009746DC">
        <w:rPr>
          <w:rtl/>
        </w:rPr>
        <w:t>المهدي من ولد الحادي عشر من الأئم</w:t>
      </w:r>
      <w:r w:rsidR="00BA3BA5">
        <w:rPr>
          <w:rFonts w:hint="cs"/>
          <w:rtl/>
        </w:rPr>
        <w:t>ّ</w:t>
      </w:r>
      <w:r w:rsidRPr="009746DC">
        <w:rPr>
          <w:rtl/>
        </w:rPr>
        <w:t xml:space="preserve">ة </w:t>
      </w:r>
      <w:r w:rsidR="00632E02" w:rsidRPr="00632E02">
        <w:rPr>
          <w:rStyle w:val="libAlaemChar"/>
          <w:rtl/>
        </w:rPr>
        <w:t>عليهم‌السلام</w:t>
      </w:r>
      <w:r w:rsidR="00C17164" w:rsidRPr="00C17164">
        <w:rPr>
          <w:rStyle w:val="libAlaemChar"/>
          <w:rtl/>
        </w:rPr>
        <w:t xml:space="preserve"> </w:t>
      </w:r>
      <w:r w:rsidRPr="009746DC">
        <w:rPr>
          <w:rtl/>
        </w:rPr>
        <w:t>، والأثر بالتحريك الخبر ، وما بقي من رسم الشيء ، وأبو عيسى أخو الخليفة لعنهما الله.</w:t>
      </w:r>
    </w:p>
    <w:p w:rsidR="00B717C7" w:rsidRPr="009746DC" w:rsidRDefault="00B717C7" w:rsidP="00D71141">
      <w:pPr>
        <w:pStyle w:val="libNormal"/>
        <w:rPr>
          <w:rtl/>
        </w:rPr>
      </w:pPr>
      <w:r w:rsidRPr="009746DC">
        <w:rPr>
          <w:rtl/>
        </w:rPr>
        <w:t xml:space="preserve">وهذه الصلاة كانت بعد صلاة القائم </w:t>
      </w:r>
      <w:r w:rsidR="00850EDE">
        <w:rPr>
          <w:rStyle w:val="libAlaemChar"/>
          <w:rtl/>
        </w:rPr>
        <w:t xml:space="preserve">عليه‌السلام </w:t>
      </w:r>
      <w:r w:rsidRPr="009746DC">
        <w:rPr>
          <w:rtl/>
        </w:rPr>
        <w:t xml:space="preserve">في البيت كما روى الصدوق </w:t>
      </w:r>
      <w:r>
        <w:rPr>
          <w:rtl/>
        </w:rPr>
        <w:t>(ره)</w:t>
      </w:r>
      <w:r w:rsidRPr="009746DC">
        <w:rPr>
          <w:rtl/>
        </w:rPr>
        <w:t xml:space="preserve"> في الإكمال عن </w:t>
      </w:r>
      <w:r w:rsidR="00551E04">
        <w:rPr>
          <w:rtl/>
        </w:rPr>
        <w:t xml:space="preserve">عليّ </w:t>
      </w:r>
      <w:r w:rsidRPr="009746DC">
        <w:rPr>
          <w:rtl/>
        </w:rPr>
        <w:t xml:space="preserve">بن </w:t>
      </w:r>
      <w:r w:rsidR="00551E04">
        <w:rPr>
          <w:rtl/>
        </w:rPr>
        <w:t xml:space="preserve">محمّد </w:t>
      </w:r>
      <w:r w:rsidRPr="009746DC">
        <w:rPr>
          <w:rtl/>
        </w:rPr>
        <w:t>بن حباب عن أبي الأدي</w:t>
      </w:r>
      <w:r w:rsidR="00D8033E">
        <w:rPr>
          <w:rtl/>
        </w:rPr>
        <w:t xml:space="preserve">ان </w:t>
      </w:r>
      <w:r w:rsidRPr="009746DC">
        <w:rPr>
          <w:rtl/>
        </w:rPr>
        <w:t xml:space="preserve">قال : كنت أخدم الحسن بن </w:t>
      </w:r>
      <w:r w:rsidR="00551E04">
        <w:rPr>
          <w:rtl/>
        </w:rPr>
        <w:t xml:space="preserve">عليّ </w:t>
      </w:r>
      <w:r w:rsidR="000164B7" w:rsidRPr="000164B7">
        <w:rPr>
          <w:rStyle w:val="libAlaemChar"/>
          <w:rtl/>
        </w:rPr>
        <w:t xml:space="preserve">عليهما‌السلام </w:t>
      </w:r>
      <w:r w:rsidRPr="009746DC">
        <w:rPr>
          <w:rtl/>
        </w:rPr>
        <w:t xml:space="preserve">وأحمل كتبه إلى الأمصار ، فدخلت عليه في علته </w:t>
      </w:r>
      <w:r w:rsidR="003928AF">
        <w:rPr>
          <w:rtl/>
        </w:rPr>
        <w:t xml:space="preserve">الّتي </w:t>
      </w:r>
      <w:r w:rsidR="00551E04">
        <w:rPr>
          <w:rtl/>
        </w:rPr>
        <w:t xml:space="preserve">توفّي </w:t>
      </w:r>
      <w:r w:rsidRPr="009746DC">
        <w:rPr>
          <w:rtl/>
        </w:rPr>
        <w:t>فيها صلوات الله عليه ، فكتب معي كتبا</w:t>
      </w:r>
      <w:r w:rsidR="00BA3BA5">
        <w:rPr>
          <w:rFonts w:hint="cs"/>
          <w:rtl/>
        </w:rPr>
        <w:t>ً</w:t>
      </w:r>
      <w:r w:rsidRPr="009746DC">
        <w:rPr>
          <w:rtl/>
        </w:rPr>
        <w:t xml:space="preserve"> وقال : تمضي بها إلى المدائن فإنك ستغيب خمسة عشر </w:t>
      </w:r>
      <w:r w:rsidR="001C3409">
        <w:rPr>
          <w:rtl/>
        </w:rPr>
        <w:t>يوماً</w:t>
      </w:r>
      <w:r w:rsidR="002D77E0">
        <w:rPr>
          <w:rtl/>
        </w:rPr>
        <w:t xml:space="preserve"> </w:t>
      </w:r>
      <w:r w:rsidRPr="009746DC">
        <w:rPr>
          <w:rtl/>
        </w:rPr>
        <w:t xml:space="preserve">فتدخل إلى سر من رأى يوم الخامس عشر وتسمع الواعية في داري وتجدني </w:t>
      </w:r>
      <w:r w:rsidR="00D83B35">
        <w:rPr>
          <w:rtl/>
        </w:rPr>
        <w:t xml:space="preserve">علىّ </w:t>
      </w:r>
      <w:r w:rsidRPr="009746DC">
        <w:rPr>
          <w:rtl/>
        </w:rPr>
        <w:t>المغتسل فقلت :</w:t>
      </w:r>
      <w:r>
        <w:rPr>
          <w:rFonts w:hint="cs"/>
          <w:rtl/>
        </w:rPr>
        <w:t xml:space="preserve"> </w:t>
      </w:r>
      <w:r w:rsidRPr="009746DC">
        <w:rPr>
          <w:rtl/>
        </w:rPr>
        <w:t xml:space="preserve">يا </w:t>
      </w:r>
      <w:r w:rsidR="00D8033E">
        <w:rPr>
          <w:rtl/>
        </w:rPr>
        <w:t xml:space="preserve">سيّدي </w:t>
      </w:r>
      <w:r w:rsidRPr="009746DC">
        <w:rPr>
          <w:rtl/>
        </w:rPr>
        <w:t xml:space="preserve">فإذا </w:t>
      </w:r>
      <w:r w:rsidR="00551E04">
        <w:rPr>
          <w:rtl/>
        </w:rPr>
        <w:t xml:space="preserve">كان </w:t>
      </w:r>
      <w:r w:rsidRPr="009746DC">
        <w:rPr>
          <w:rtl/>
        </w:rPr>
        <w:t>ذلك فمن</w:t>
      </w:r>
      <w:r>
        <w:rPr>
          <w:rtl/>
        </w:rPr>
        <w:t>؟</w:t>
      </w:r>
      <w:r w:rsidRPr="009746DC">
        <w:rPr>
          <w:rtl/>
        </w:rPr>
        <w:t xml:space="preserve"> قال : من طالبك بجواب كتبي فهو القائم بعدي ، فقلت :</w:t>
      </w:r>
      <w:r>
        <w:rPr>
          <w:rFonts w:hint="cs"/>
          <w:rtl/>
        </w:rPr>
        <w:t xml:space="preserve"> </w:t>
      </w:r>
      <w:r w:rsidRPr="009746DC">
        <w:rPr>
          <w:rtl/>
        </w:rPr>
        <w:t>زدني ، فقال : من خبر بما في الهمي</w:t>
      </w:r>
      <w:r w:rsidR="00D8033E">
        <w:rPr>
          <w:rtl/>
        </w:rPr>
        <w:t xml:space="preserve">ان </w:t>
      </w:r>
      <w:r w:rsidRPr="009746DC">
        <w:rPr>
          <w:rtl/>
        </w:rPr>
        <w:t xml:space="preserve">فهو القائم بعدي ، </w:t>
      </w:r>
      <w:r w:rsidR="00D83B35">
        <w:rPr>
          <w:rtl/>
        </w:rPr>
        <w:t xml:space="preserve">ثمّ </w:t>
      </w:r>
      <w:r w:rsidRPr="009746DC">
        <w:rPr>
          <w:rtl/>
        </w:rPr>
        <w:t xml:space="preserve">منعتني هيبته </w:t>
      </w:r>
      <w:r w:rsidR="00D8033E">
        <w:rPr>
          <w:rtl/>
        </w:rPr>
        <w:t xml:space="preserve">ان </w:t>
      </w:r>
      <w:r w:rsidRPr="009746DC">
        <w:rPr>
          <w:rtl/>
        </w:rPr>
        <w:t>أسأله ما في الهمي</w:t>
      </w:r>
      <w:r w:rsidR="00D8033E">
        <w:rPr>
          <w:rtl/>
        </w:rPr>
        <w:t xml:space="preserve">ان </w:t>
      </w:r>
      <w:r w:rsidRPr="009746DC">
        <w:rPr>
          <w:rtl/>
        </w:rPr>
        <w:t xml:space="preserve">وخرجت بالكتب إلى المدائن وأخذت جواباتها ودخلت سر من رأى يوم الخامس عشر كما قال لي </w:t>
      </w:r>
      <w:r w:rsidR="00850EDE">
        <w:rPr>
          <w:rStyle w:val="libAlaemChar"/>
          <w:rtl/>
        </w:rPr>
        <w:t xml:space="preserve">عليه‌السلام </w:t>
      </w:r>
      <w:r w:rsidRPr="009746DC">
        <w:rPr>
          <w:rtl/>
        </w:rPr>
        <w:t xml:space="preserve">فإذا أنا بالواعية في داره ، وإذا أنا بجعفر بن </w:t>
      </w:r>
      <w:r w:rsidR="00551E04">
        <w:rPr>
          <w:rtl/>
        </w:rPr>
        <w:t xml:space="preserve">عليّ </w:t>
      </w:r>
      <w:r w:rsidRPr="009746DC">
        <w:rPr>
          <w:rtl/>
        </w:rPr>
        <w:t xml:space="preserve">أخيه بباب الدار والشيعة حوله يعزونه ويهنئونه ، فقلت في نفسي : </w:t>
      </w:r>
      <w:r w:rsidR="00D8033E">
        <w:rPr>
          <w:rtl/>
        </w:rPr>
        <w:t xml:space="preserve">ان </w:t>
      </w:r>
      <w:r w:rsidRPr="009746DC">
        <w:rPr>
          <w:rtl/>
        </w:rPr>
        <w:t xml:space="preserve">يكن هذا </w:t>
      </w:r>
      <w:r w:rsidR="00406F49">
        <w:rPr>
          <w:rtl/>
        </w:rPr>
        <w:t xml:space="preserve">الإمام </w:t>
      </w:r>
      <w:r w:rsidRPr="009746DC">
        <w:rPr>
          <w:rtl/>
        </w:rPr>
        <w:t>فقد بطلت الإمامة لأني كنت أعرفه بشرب النبيذ ويقا</w:t>
      </w:r>
      <w:r w:rsidR="00850EDE">
        <w:rPr>
          <w:rtl/>
        </w:rPr>
        <w:t xml:space="preserve">مرّ </w:t>
      </w:r>
      <w:r w:rsidRPr="009746DC">
        <w:rPr>
          <w:rtl/>
        </w:rPr>
        <w:t xml:space="preserve">في الجوسق </w:t>
      </w:r>
      <w:r w:rsidRPr="00DE64EE">
        <w:rPr>
          <w:rStyle w:val="libFootnotenumChar"/>
          <w:rtl/>
        </w:rPr>
        <w:t>(1)</w:t>
      </w:r>
      <w:r w:rsidRPr="009746DC">
        <w:rPr>
          <w:rtl/>
        </w:rPr>
        <w:t xml:space="preserve"> ويلعب بالطنبور ، فتقدمت فعزيت وهنيت ، فلم يسألني عن شيء </w:t>
      </w:r>
      <w:r w:rsidR="00D83B35">
        <w:rPr>
          <w:rtl/>
        </w:rPr>
        <w:t xml:space="preserve">ثمّ </w:t>
      </w:r>
      <w:r w:rsidRPr="009746DC">
        <w:rPr>
          <w:rtl/>
        </w:rPr>
        <w:t xml:space="preserve">خرج عقيد </w:t>
      </w:r>
      <w:r w:rsidRPr="00DE64EE">
        <w:rPr>
          <w:rStyle w:val="libFootnotenumChar"/>
          <w:rtl/>
        </w:rPr>
        <w:t>(2)</w:t>
      </w:r>
      <w:r w:rsidRPr="009746DC">
        <w:rPr>
          <w:rtl/>
        </w:rPr>
        <w:t xml:space="preserve"> فقال : يا </w:t>
      </w:r>
      <w:r w:rsidR="00D8033E">
        <w:rPr>
          <w:rtl/>
        </w:rPr>
        <w:t xml:space="preserve">سيّدي </w:t>
      </w:r>
      <w:r w:rsidRPr="009746DC">
        <w:rPr>
          <w:rtl/>
        </w:rPr>
        <w:t>قد</w:t>
      </w:r>
    </w:p>
    <w:p w:rsidR="00B717C7" w:rsidRPr="009746DC" w:rsidRDefault="00B717C7" w:rsidP="00D71141">
      <w:pPr>
        <w:pStyle w:val="libLine"/>
        <w:rPr>
          <w:rtl/>
        </w:rPr>
      </w:pPr>
      <w:r w:rsidRPr="009746DC">
        <w:rPr>
          <w:rtl/>
        </w:rPr>
        <w:t>__________________</w:t>
      </w:r>
    </w:p>
    <w:p w:rsidR="00B717C7" w:rsidRPr="009746DC" w:rsidRDefault="00B717C7" w:rsidP="00D71141">
      <w:pPr>
        <w:pStyle w:val="libFootnote0"/>
        <w:rPr>
          <w:rtl/>
          <w:lang w:bidi="fa-IR"/>
        </w:rPr>
      </w:pPr>
      <w:r>
        <w:rPr>
          <w:rtl/>
        </w:rPr>
        <w:t>(</w:t>
      </w:r>
      <w:r w:rsidRPr="009746DC">
        <w:rPr>
          <w:rtl/>
        </w:rPr>
        <w:t>1) الجوسق : القصر.</w:t>
      </w:r>
    </w:p>
    <w:p w:rsidR="00B717C7" w:rsidRPr="009746DC" w:rsidRDefault="00B717C7" w:rsidP="00D71141">
      <w:pPr>
        <w:pStyle w:val="libFootnote0"/>
        <w:rPr>
          <w:rtl/>
          <w:lang w:bidi="fa-IR"/>
        </w:rPr>
      </w:pPr>
      <w:r>
        <w:rPr>
          <w:rtl/>
        </w:rPr>
        <w:t>(</w:t>
      </w:r>
      <w:r w:rsidRPr="009746DC">
        <w:rPr>
          <w:rtl/>
        </w:rPr>
        <w:t>2) عقيد : اسم خادمه أو بمعنى القائد.</w:t>
      </w:r>
    </w:p>
    <w:p w:rsidR="008930D5" w:rsidRDefault="008930D5" w:rsidP="008930D5">
      <w:pPr>
        <w:pStyle w:val="libNormal"/>
        <w:rPr>
          <w:rtl/>
        </w:rPr>
      </w:pPr>
      <w:r>
        <w:rPr>
          <w:rtl/>
        </w:rPr>
        <w:br w:type="page"/>
      </w:r>
    </w:p>
    <w:p w:rsidR="00B717C7" w:rsidRPr="009746DC" w:rsidRDefault="00B717C7" w:rsidP="00DE64EE">
      <w:pPr>
        <w:pStyle w:val="libNormal"/>
        <w:rPr>
          <w:rtl/>
        </w:rPr>
      </w:pPr>
      <w:r w:rsidRPr="009746DC">
        <w:rPr>
          <w:rtl/>
        </w:rPr>
        <w:lastRenderedPageBreak/>
        <w:t>فكانت سر</w:t>
      </w:r>
      <w:r w:rsidR="00DE64EE">
        <w:rPr>
          <w:rFonts w:hint="cs"/>
          <w:rtl/>
        </w:rPr>
        <w:t>َّ</w:t>
      </w:r>
      <w:r w:rsidRPr="009746DC">
        <w:rPr>
          <w:rtl/>
        </w:rPr>
        <w:t xml:space="preserve"> من رأى يومئذ شبيها بالقيامة ف</w:t>
      </w:r>
      <w:r w:rsidR="00FE5F86">
        <w:rPr>
          <w:rtl/>
        </w:rPr>
        <w:t xml:space="preserve">لـمّا </w:t>
      </w:r>
      <w:r w:rsidRPr="009746DC">
        <w:rPr>
          <w:rtl/>
        </w:rPr>
        <w:t xml:space="preserve">فرغوا من تهيئته بعث </w:t>
      </w:r>
      <w:r w:rsidR="00E22BD2">
        <w:rPr>
          <w:rtl/>
        </w:rPr>
        <w:t xml:space="preserve">السلطان </w:t>
      </w:r>
      <w:r w:rsidRPr="009746DC">
        <w:rPr>
          <w:rtl/>
        </w:rPr>
        <w:t>إلى أبي</w:t>
      </w:r>
      <w:r>
        <w:rPr>
          <w:rtl/>
        </w:rPr>
        <w:t xml:space="preserve"> </w:t>
      </w:r>
      <w:r w:rsidRPr="009746DC">
        <w:rPr>
          <w:rtl/>
        </w:rPr>
        <w:t>عيسى بن المتو</w:t>
      </w:r>
      <w:r w:rsidR="006A0B61">
        <w:rPr>
          <w:rtl/>
        </w:rPr>
        <w:t xml:space="preserve">كلّ </w:t>
      </w:r>
      <w:r w:rsidRPr="009746DC">
        <w:rPr>
          <w:rtl/>
        </w:rPr>
        <w:t>فأمره بالصلاة عليه ف</w:t>
      </w:r>
      <w:r w:rsidR="00FE5F86">
        <w:rPr>
          <w:rtl/>
        </w:rPr>
        <w:t xml:space="preserve">لـمّا </w:t>
      </w:r>
      <w:r w:rsidRPr="009746DC">
        <w:rPr>
          <w:rtl/>
        </w:rPr>
        <w:t xml:space="preserve">وضعت الجنازة للصلاة عليه دنا أبو عيسى منه فكشف عن وجهه فعرضه </w:t>
      </w:r>
      <w:r w:rsidR="00D83B35">
        <w:rPr>
          <w:rtl/>
        </w:rPr>
        <w:t xml:space="preserve">علىّ </w:t>
      </w:r>
      <w:r w:rsidRPr="009746DC">
        <w:rPr>
          <w:rtl/>
        </w:rPr>
        <w:t xml:space="preserve">بني هاشم من العلوية والعباسية والقواد والكتاب والقضاة والمعدلين وقال هذا الحسن بن </w:t>
      </w:r>
      <w:r w:rsidR="00551E04">
        <w:rPr>
          <w:rtl/>
        </w:rPr>
        <w:t xml:space="preserve">عليّ </w:t>
      </w:r>
      <w:r w:rsidRPr="009746DC">
        <w:rPr>
          <w:rtl/>
        </w:rPr>
        <w:t xml:space="preserve">بن </w:t>
      </w:r>
      <w:r w:rsidR="00551E04">
        <w:rPr>
          <w:rtl/>
        </w:rPr>
        <w:t xml:space="preserve">محمّد </w:t>
      </w:r>
      <w:r w:rsidRPr="009746DC">
        <w:rPr>
          <w:rtl/>
        </w:rPr>
        <w:t xml:space="preserve">بن </w:t>
      </w:r>
      <w:r w:rsidR="00F00D81">
        <w:rPr>
          <w:rtl/>
        </w:rPr>
        <w:t>الرّضا</w:t>
      </w:r>
      <w:r w:rsidRPr="009746DC">
        <w:rPr>
          <w:rtl/>
        </w:rPr>
        <w:t xml:space="preserve"> مات حتف أنفه على</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E64EE">
      <w:pPr>
        <w:pStyle w:val="libNormal"/>
        <w:rPr>
          <w:rtl/>
        </w:rPr>
      </w:pPr>
      <w:r w:rsidRPr="009746DC">
        <w:rPr>
          <w:rtl/>
        </w:rPr>
        <w:t>كف</w:t>
      </w:r>
      <w:r w:rsidR="00DE64EE">
        <w:rPr>
          <w:rFonts w:hint="cs"/>
          <w:rtl/>
        </w:rPr>
        <w:t>ّ</w:t>
      </w:r>
      <w:r w:rsidRPr="009746DC">
        <w:rPr>
          <w:rtl/>
        </w:rPr>
        <w:t xml:space="preserve">ن أخوك فقم للصلاة عليه ، فدخل جعفر بن </w:t>
      </w:r>
      <w:r w:rsidR="00551E04">
        <w:rPr>
          <w:rtl/>
        </w:rPr>
        <w:t xml:space="preserve">عليّ </w:t>
      </w:r>
      <w:r w:rsidRPr="009746DC">
        <w:rPr>
          <w:rtl/>
        </w:rPr>
        <w:t>والشيعة من حوله يقدمهم السم</w:t>
      </w:r>
      <w:r w:rsidR="00D8033E">
        <w:rPr>
          <w:rtl/>
        </w:rPr>
        <w:t xml:space="preserve">ان </w:t>
      </w:r>
      <w:r w:rsidRPr="009746DC">
        <w:rPr>
          <w:rtl/>
        </w:rPr>
        <w:t xml:space="preserve">والحسن بن </w:t>
      </w:r>
      <w:r w:rsidR="00551E04">
        <w:rPr>
          <w:rtl/>
        </w:rPr>
        <w:t xml:space="preserve">عليّ </w:t>
      </w:r>
      <w:r w:rsidRPr="009746DC">
        <w:rPr>
          <w:rtl/>
        </w:rPr>
        <w:t>قتيل المعتصم المعروف بسلمة ، ف</w:t>
      </w:r>
      <w:r w:rsidR="00FE5F86">
        <w:rPr>
          <w:rtl/>
        </w:rPr>
        <w:t xml:space="preserve">لـمّا </w:t>
      </w:r>
      <w:r w:rsidRPr="009746DC">
        <w:rPr>
          <w:rtl/>
        </w:rPr>
        <w:t xml:space="preserve">صرنا بالدار إذا نحن بالحسن بن </w:t>
      </w:r>
      <w:r w:rsidR="00551E04">
        <w:rPr>
          <w:rtl/>
        </w:rPr>
        <w:t xml:space="preserve">عليّ </w:t>
      </w:r>
      <w:r w:rsidR="00850EDE">
        <w:rPr>
          <w:rStyle w:val="libAlaemChar"/>
          <w:rtl/>
        </w:rPr>
        <w:t xml:space="preserve">عليه‌السلام </w:t>
      </w:r>
      <w:r w:rsidR="00D83B35">
        <w:rPr>
          <w:rtl/>
        </w:rPr>
        <w:t xml:space="preserve">علىّ </w:t>
      </w:r>
      <w:r w:rsidRPr="009746DC">
        <w:rPr>
          <w:rtl/>
        </w:rPr>
        <w:t xml:space="preserve">نعشه مكفنا فتقدم جعفر بن </w:t>
      </w:r>
      <w:r w:rsidR="00551E04">
        <w:rPr>
          <w:rtl/>
        </w:rPr>
        <w:t xml:space="preserve">عليّ </w:t>
      </w:r>
      <w:r w:rsidRPr="009746DC">
        <w:rPr>
          <w:rtl/>
        </w:rPr>
        <w:t xml:space="preserve">ليصلي </w:t>
      </w:r>
      <w:r w:rsidR="00D83B35">
        <w:rPr>
          <w:rtl/>
        </w:rPr>
        <w:t xml:space="preserve">علىّ </w:t>
      </w:r>
      <w:r w:rsidRPr="009746DC">
        <w:rPr>
          <w:rtl/>
        </w:rPr>
        <w:t>أخيه ف</w:t>
      </w:r>
      <w:r w:rsidR="00FE5F86">
        <w:rPr>
          <w:rtl/>
        </w:rPr>
        <w:t xml:space="preserve">لـمّا </w:t>
      </w:r>
      <w:r w:rsidRPr="009746DC">
        <w:rPr>
          <w:rtl/>
        </w:rPr>
        <w:t xml:space="preserve">هم بالتكبير خرج صبي بوجهه سمرة ، بشعره قطط ، بأسنانه تفليج فجبذ رداء جعفر بن </w:t>
      </w:r>
      <w:r w:rsidR="00551E04">
        <w:rPr>
          <w:rtl/>
        </w:rPr>
        <w:t xml:space="preserve">عليّ </w:t>
      </w:r>
      <w:r w:rsidRPr="009746DC">
        <w:rPr>
          <w:rtl/>
        </w:rPr>
        <w:t xml:space="preserve">وقال : تأخر صبي بوجهه سمرة ، بشعره قطط ، بأسنانه تفليج فجبذ رداء جعفر بن </w:t>
      </w:r>
      <w:r w:rsidR="00551E04">
        <w:rPr>
          <w:rtl/>
        </w:rPr>
        <w:t xml:space="preserve">عليّ </w:t>
      </w:r>
      <w:r w:rsidRPr="009746DC">
        <w:rPr>
          <w:rtl/>
        </w:rPr>
        <w:t xml:space="preserve">وقال : تأخر يا عم فأنا أحق بالصلاة </w:t>
      </w:r>
      <w:r w:rsidR="00D83B35">
        <w:rPr>
          <w:rtl/>
        </w:rPr>
        <w:t xml:space="preserve">علىّ </w:t>
      </w:r>
      <w:r w:rsidRPr="009746DC">
        <w:rPr>
          <w:rtl/>
        </w:rPr>
        <w:t>أبي ، فتأخر جعفر وقد أربد وجه</w:t>
      </w:r>
      <w:r w:rsidR="00DE64EE">
        <w:rPr>
          <w:rFonts w:hint="cs"/>
          <w:rtl/>
        </w:rPr>
        <w:t>ّ</w:t>
      </w:r>
      <w:r w:rsidRPr="009746DC">
        <w:rPr>
          <w:rtl/>
        </w:rPr>
        <w:t>ه فتقدم الصبي ف</w:t>
      </w:r>
      <w:r w:rsidR="0063239E">
        <w:rPr>
          <w:rtl/>
        </w:rPr>
        <w:t xml:space="preserve">صلّى </w:t>
      </w:r>
      <w:r w:rsidRPr="009746DC">
        <w:rPr>
          <w:rtl/>
        </w:rPr>
        <w:t xml:space="preserve">عليه ودفن إلى جانب قبر أبيه ، </w:t>
      </w:r>
      <w:r w:rsidR="00D83B35">
        <w:rPr>
          <w:rtl/>
        </w:rPr>
        <w:t xml:space="preserve">ثمّ </w:t>
      </w:r>
      <w:r w:rsidRPr="009746DC">
        <w:rPr>
          <w:rtl/>
        </w:rPr>
        <w:t xml:space="preserve">قال : يا بصري هات جوابات الكتب </w:t>
      </w:r>
      <w:r w:rsidR="003928AF">
        <w:rPr>
          <w:rtl/>
        </w:rPr>
        <w:t xml:space="preserve">الّتي </w:t>
      </w:r>
      <w:r w:rsidRPr="009746DC">
        <w:rPr>
          <w:rtl/>
        </w:rPr>
        <w:t>معك فدفعتها إليه ، وقلت في نفسي : هذه اثنت</w:t>
      </w:r>
      <w:r w:rsidR="00D8033E">
        <w:rPr>
          <w:rtl/>
        </w:rPr>
        <w:t xml:space="preserve">ان </w:t>
      </w:r>
      <w:r w:rsidRPr="009746DC">
        <w:rPr>
          <w:rtl/>
        </w:rPr>
        <w:t>بقي الهمي</w:t>
      </w:r>
      <w:r w:rsidR="00D8033E">
        <w:rPr>
          <w:rtl/>
        </w:rPr>
        <w:t xml:space="preserve">ان </w:t>
      </w:r>
      <w:r w:rsidR="00D83B35">
        <w:rPr>
          <w:rtl/>
        </w:rPr>
        <w:t xml:space="preserve">ثمّ </w:t>
      </w:r>
      <w:r w:rsidRPr="009746DC">
        <w:rPr>
          <w:rtl/>
        </w:rPr>
        <w:t xml:space="preserve">خرجت إلى جعفر بن </w:t>
      </w:r>
      <w:r w:rsidR="00551E04">
        <w:rPr>
          <w:rtl/>
        </w:rPr>
        <w:t xml:space="preserve">عليّ </w:t>
      </w:r>
      <w:r w:rsidRPr="009746DC">
        <w:rPr>
          <w:rtl/>
        </w:rPr>
        <w:t xml:space="preserve">وهو يزفر فقال له حاجز </w:t>
      </w:r>
      <w:r w:rsidR="00F00D81">
        <w:rPr>
          <w:rtl/>
        </w:rPr>
        <w:t xml:space="preserve">الوشّاء </w:t>
      </w:r>
      <w:r w:rsidRPr="009746DC">
        <w:rPr>
          <w:rtl/>
        </w:rPr>
        <w:t xml:space="preserve">: يا </w:t>
      </w:r>
      <w:r w:rsidR="00D8033E">
        <w:rPr>
          <w:rtl/>
        </w:rPr>
        <w:t xml:space="preserve">سيّدي </w:t>
      </w:r>
      <w:r w:rsidRPr="009746DC">
        <w:rPr>
          <w:rtl/>
        </w:rPr>
        <w:t>من الصبي لنقيم عليه الحجة</w:t>
      </w:r>
      <w:r>
        <w:rPr>
          <w:rtl/>
        </w:rPr>
        <w:t>؟</w:t>
      </w:r>
      <w:r w:rsidRPr="009746DC">
        <w:rPr>
          <w:rtl/>
        </w:rPr>
        <w:t xml:space="preserve"> فقال : والله ما رأيته </w:t>
      </w:r>
      <w:r w:rsidR="00B91600">
        <w:rPr>
          <w:rtl/>
        </w:rPr>
        <w:t xml:space="preserve">قطّ </w:t>
      </w:r>
      <w:r w:rsidRPr="009746DC">
        <w:rPr>
          <w:rtl/>
        </w:rPr>
        <w:t xml:space="preserve">ولا أعرفه فنحن جلوس إذ قدم نفر من قم فسألوا عن الحسن بن </w:t>
      </w:r>
      <w:r w:rsidR="00551E04">
        <w:rPr>
          <w:rtl/>
        </w:rPr>
        <w:t xml:space="preserve">عليّ </w:t>
      </w:r>
      <w:r w:rsidR="00850EDE">
        <w:rPr>
          <w:rStyle w:val="libAlaemChar"/>
          <w:rtl/>
        </w:rPr>
        <w:t xml:space="preserve">عليه‌السلام </w:t>
      </w:r>
      <w:r w:rsidRPr="009746DC">
        <w:rPr>
          <w:rtl/>
        </w:rPr>
        <w:t>فعرفوا موته ، فقالوا : فمن</w:t>
      </w:r>
      <w:r>
        <w:rPr>
          <w:rtl/>
        </w:rPr>
        <w:t>؟</w:t>
      </w:r>
      <w:r w:rsidRPr="009746DC">
        <w:rPr>
          <w:rtl/>
        </w:rPr>
        <w:t xml:space="preserve"> فأشار الناس إلى جعفر بن </w:t>
      </w:r>
      <w:r w:rsidR="00551E04">
        <w:rPr>
          <w:rtl/>
        </w:rPr>
        <w:t xml:space="preserve">عليّ </w:t>
      </w:r>
      <w:r w:rsidRPr="009746DC">
        <w:rPr>
          <w:rtl/>
        </w:rPr>
        <w:t xml:space="preserve">فسلموا عليه وعزوه وهنوه ، وقالوا : معنا كتب ومال ، فتقول : </w:t>
      </w:r>
      <w:r w:rsidR="00F54854">
        <w:rPr>
          <w:rtl/>
        </w:rPr>
        <w:t xml:space="preserve">ممّن </w:t>
      </w:r>
      <w:r w:rsidRPr="009746DC">
        <w:rPr>
          <w:rtl/>
        </w:rPr>
        <w:t>الكتب وكم المال</w:t>
      </w:r>
      <w:r>
        <w:rPr>
          <w:rtl/>
        </w:rPr>
        <w:t>؟</w:t>
      </w:r>
      <w:r w:rsidRPr="009746DC">
        <w:rPr>
          <w:rtl/>
        </w:rPr>
        <w:t xml:space="preserve"> ف</w:t>
      </w:r>
      <w:r w:rsidR="0061638F">
        <w:rPr>
          <w:rtl/>
        </w:rPr>
        <w:t xml:space="preserve">قام </w:t>
      </w:r>
      <w:r w:rsidRPr="009746DC">
        <w:rPr>
          <w:rtl/>
        </w:rPr>
        <w:t xml:space="preserve">ينفض أثوابه ويقول : يريدون </w:t>
      </w:r>
      <w:r w:rsidR="00D8033E">
        <w:rPr>
          <w:rtl/>
        </w:rPr>
        <w:t xml:space="preserve">ان </w:t>
      </w:r>
      <w:r w:rsidRPr="009746DC">
        <w:rPr>
          <w:rtl/>
        </w:rPr>
        <w:t xml:space="preserve">نعلم الغيب ، قال : فخرج الخادم فقال : معكم كتب </w:t>
      </w:r>
      <w:r w:rsidR="00BF0D7C">
        <w:rPr>
          <w:rtl/>
        </w:rPr>
        <w:t xml:space="preserve">فلان </w:t>
      </w:r>
      <w:r w:rsidRPr="009746DC">
        <w:rPr>
          <w:rtl/>
        </w:rPr>
        <w:t>و</w:t>
      </w:r>
      <w:r w:rsidR="00BF0D7C">
        <w:rPr>
          <w:rtl/>
        </w:rPr>
        <w:t xml:space="preserve">فلان </w:t>
      </w:r>
      <w:r w:rsidRPr="009746DC">
        <w:rPr>
          <w:rtl/>
        </w:rPr>
        <w:t>وهمي</w:t>
      </w:r>
      <w:r w:rsidR="00D8033E">
        <w:rPr>
          <w:rtl/>
        </w:rPr>
        <w:t xml:space="preserve">ان </w:t>
      </w:r>
      <w:r w:rsidRPr="009746DC">
        <w:rPr>
          <w:rtl/>
        </w:rPr>
        <w:t xml:space="preserve">فيه ألف دينار عشرة دنانير منها مطلية ، فدفعوا الكتب والمال وقالوا الذي وجه بك لأجل ذلك هو </w:t>
      </w:r>
      <w:r w:rsidR="00406F49">
        <w:rPr>
          <w:rtl/>
        </w:rPr>
        <w:t xml:space="preserve">الإمام </w:t>
      </w:r>
      <w:r w:rsidRPr="009746DC">
        <w:rPr>
          <w:rtl/>
        </w:rPr>
        <w:t xml:space="preserve">، فدخل جعفر بن </w:t>
      </w:r>
      <w:r w:rsidR="00551E04">
        <w:rPr>
          <w:rtl/>
        </w:rPr>
        <w:t xml:space="preserve">عليّ </w:t>
      </w:r>
      <w:r w:rsidR="00D83B35">
        <w:rPr>
          <w:rtl/>
        </w:rPr>
        <w:t xml:space="preserve">علىّ </w:t>
      </w:r>
      <w:r w:rsidRPr="009746DC">
        <w:rPr>
          <w:rtl/>
        </w:rPr>
        <w:t xml:space="preserve">المعتمد وكشف له ذلك فوجه المعتمد خدمه فقبضوا </w:t>
      </w:r>
      <w:r w:rsidR="00D83B35">
        <w:rPr>
          <w:rtl/>
        </w:rPr>
        <w:t xml:space="preserve">علىّ </w:t>
      </w:r>
      <w:r w:rsidRPr="009746DC">
        <w:rPr>
          <w:rtl/>
        </w:rPr>
        <w:t>صقيل الجارية وطالبوها بالصبي فأنكرته وادعت حملا</w:t>
      </w:r>
      <w:r w:rsidR="00DE64EE">
        <w:rPr>
          <w:rFonts w:hint="cs"/>
          <w:rtl/>
        </w:rPr>
        <w:t>ً</w:t>
      </w:r>
      <w:r w:rsidRPr="009746DC">
        <w:rPr>
          <w:rtl/>
        </w:rPr>
        <w:t xml:space="preserve"> بها لتغطي </w:t>
      </w:r>
      <w:r w:rsidR="00D83B35">
        <w:rPr>
          <w:rtl/>
        </w:rPr>
        <w:t xml:space="preserve">علىّ </w:t>
      </w:r>
      <w:r w:rsidRPr="009746DC">
        <w:rPr>
          <w:rtl/>
        </w:rPr>
        <w:t xml:space="preserve">حال الصبي ، فسلمت إلى ابن أبي الشوارب القاضي وبغتهم موت عبيد الله بن يحيى بن </w:t>
      </w:r>
      <w:r w:rsidR="0093315B">
        <w:rPr>
          <w:rtl/>
        </w:rPr>
        <w:t xml:space="preserve">خاقان </w:t>
      </w:r>
      <w:r w:rsidRPr="009746DC">
        <w:rPr>
          <w:rtl/>
        </w:rPr>
        <w:t>فجاءة ، وخروج صاحب الزنج بالبصرة فشغلوا بذلك عن الجارية فخرجت عن أيديهم ، والحمد لله رب</w:t>
      </w:r>
      <w:r w:rsidR="00DE64EE">
        <w:rPr>
          <w:rFonts w:hint="cs"/>
          <w:rtl/>
        </w:rPr>
        <w:t>ّ</w:t>
      </w:r>
      <w:r w:rsidRPr="009746DC">
        <w:rPr>
          <w:rtl/>
        </w:rPr>
        <w:t xml:space="preserve"> العالمين لا شريك له ، انتهى.</w:t>
      </w:r>
    </w:p>
    <w:p w:rsidR="00B717C7" w:rsidRPr="009746DC" w:rsidRDefault="00B717C7" w:rsidP="00DE64EE">
      <w:pPr>
        <w:pStyle w:val="libNormal"/>
        <w:rPr>
          <w:rtl/>
        </w:rPr>
      </w:pPr>
      <w:r w:rsidRPr="009746DC">
        <w:rPr>
          <w:rtl/>
        </w:rPr>
        <w:t xml:space="preserve">وقال الجوهري : </w:t>
      </w:r>
      <w:r w:rsidRPr="00C875FB">
        <w:rPr>
          <w:rtl/>
        </w:rPr>
        <w:t>الحتف</w:t>
      </w:r>
      <w:r w:rsidRPr="009746DC">
        <w:rPr>
          <w:rtl/>
        </w:rPr>
        <w:t xml:space="preserve"> الموت ، يقال : مات </w:t>
      </w:r>
      <w:r w:rsidR="00BF0D7C">
        <w:rPr>
          <w:rtl/>
        </w:rPr>
        <w:t xml:space="preserve">فلان </w:t>
      </w:r>
      <w:r w:rsidRPr="009746DC">
        <w:rPr>
          <w:rtl/>
        </w:rPr>
        <w:t>حتف أنفه إذا مات من غير</w:t>
      </w:r>
    </w:p>
    <w:p w:rsidR="008930D5" w:rsidRDefault="008930D5" w:rsidP="008930D5">
      <w:pPr>
        <w:pStyle w:val="libNormal"/>
        <w:rPr>
          <w:rtl/>
        </w:rPr>
      </w:pPr>
      <w:r>
        <w:rPr>
          <w:rtl/>
        </w:rPr>
        <w:br w:type="page"/>
      </w:r>
    </w:p>
    <w:p w:rsidR="00B717C7" w:rsidRPr="009746DC" w:rsidRDefault="00B717C7" w:rsidP="00DE64EE">
      <w:pPr>
        <w:pStyle w:val="libNormal"/>
        <w:rPr>
          <w:rtl/>
        </w:rPr>
      </w:pPr>
      <w:r w:rsidRPr="009746DC">
        <w:rPr>
          <w:rtl/>
        </w:rPr>
        <w:lastRenderedPageBreak/>
        <w:t xml:space="preserve">فراشه حضره من حضره من خدم أمير المؤمنين وثقاته </w:t>
      </w:r>
      <w:r w:rsidR="00BF0D7C">
        <w:rPr>
          <w:rtl/>
        </w:rPr>
        <w:t xml:space="preserve">فلان </w:t>
      </w:r>
      <w:r w:rsidRPr="009746DC">
        <w:rPr>
          <w:rtl/>
        </w:rPr>
        <w:t>و</w:t>
      </w:r>
      <w:r w:rsidR="00BF0D7C">
        <w:rPr>
          <w:rtl/>
        </w:rPr>
        <w:t xml:space="preserve">فلان </w:t>
      </w:r>
      <w:r w:rsidRPr="009746DC">
        <w:rPr>
          <w:rtl/>
        </w:rPr>
        <w:t xml:space="preserve">ومن القضاة </w:t>
      </w:r>
      <w:r w:rsidR="00BF0D7C">
        <w:rPr>
          <w:rtl/>
        </w:rPr>
        <w:t xml:space="preserve">فلان </w:t>
      </w:r>
      <w:r w:rsidRPr="009746DC">
        <w:rPr>
          <w:rtl/>
        </w:rPr>
        <w:t>و</w:t>
      </w:r>
      <w:r w:rsidR="00BF0D7C">
        <w:rPr>
          <w:rtl/>
        </w:rPr>
        <w:t xml:space="preserve">فلان </w:t>
      </w:r>
      <w:r w:rsidRPr="009746DC">
        <w:rPr>
          <w:rtl/>
        </w:rPr>
        <w:t>ومن المتطبب</w:t>
      </w:r>
      <w:r w:rsidR="00DE64EE">
        <w:rPr>
          <w:rFonts w:hint="cs"/>
          <w:rtl/>
        </w:rPr>
        <w:t>ّ</w:t>
      </w:r>
      <w:r w:rsidRPr="009746DC">
        <w:rPr>
          <w:rtl/>
        </w:rPr>
        <w:t xml:space="preserve">ين </w:t>
      </w:r>
      <w:r w:rsidR="00BF0D7C">
        <w:rPr>
          <w:rtl/>
        </w:rPr>
        <w:t xml:space="preserve">فلان </w:t>
      </w:r>
      <w:r w:rsidRPr="009746DC">
        <w:rPr>
          <w:rtl/>
        </w:rPr>
        <w:t>و</w:t>
      </w:r>
      <w:r w:rsidR="00BF0D7C">
        <w:rPr>
          <w:rtl/>
        </w:rPr>
        <w:t xml:space="preserve">فلان </w:t>
      </w:r>
      <w:r w:rsidR="00D83B35">
        <w:rPr>
          <w:rtl/>
        </w:rPr>
        <w:t xml:space="preserve">ثمّ </w:t>
      </w:r>
      <w:r w:rsidRPr="009746DC">
        <w:rPr>
          <w:rtl/>
        </w:rPr>
        <w:t>غط</w:t>
      </w:r>
      <w:r w:rsidR="00DE64EE">
        <w:rPr>
          <w:rFonts w:hint="cs"/>
          <w:rtl/>
        </w:rPr>
        <w:t>ّ</w:t>
      </w:r>
      <w:r w:rsidRPr="009746DC">
        <w:rPr>
          <w:rtl/>
        </w:rPr>
        <w:t>ى وجهه وأ</w:t>
      </w:r>
      <w:r w:rsidR="00850EDE">
        <w:rPr>
          <w:rtl/>
        </w:rPr>
        <w:t xml:space="preserve">مرّ </w:t>
      </w:r>
      <w:r w:rsidRPr="009746DC">
        <w:rPr>
          <w:rtl/>
        </w:rPr>
        <w:t>بحمله فحمل من وسط داره ودفن في البيت الذي دفن فيه أبوه ف</w:t>
      </w:r>
      <w:r w:rsidR="00FE5F86">
        <w:rPr>
          <w:rtl/>
        </w:rPr>
        <w:t xml:space="preserve">لـمّا </w:t>
      </w:r>
      <w:r w:rsidRPr="009746DC">
        <w:rPr>
          <w:rtl/>
        </w:rPr>
        <w:t xml:space="preserve">دفن أخذ </w:t>
      </w:r>
      <w:r w:rsidR="00E22BD2">
        <w:rPr>
          <w:rtl/>
        </w:rPr>
        <w:t xml:space="preserve">السلطان </w:t>
      </w:r>
      <w:r w:rsidRPr="009746DC">
        <w:rPr>
          <w:rtl/>
        </w:rPr>
        <w:t>والناس في طلب ولده وكثر التفتيش في المنازل والدور وتوق</w:t>
      </w:r>
      <w:r w:rsidR="00DE64EE">
        <w:rPr>
          <w:rFonts w:hint="cs"/>
          <w:rtl/>
        </w:rPr>
        <w:t>ّ</w:t>
      </w:r>
      <w:r w:rsidRPr="009746DC">
        <w:rPr>
          <w:rtl/>
        </w:rPr>
        <w:t>فوا عن قسمة ميراثه ولم يزل الذين وك</w:t>
      </w:r>
      <w:r w:rsidR="00DE64EE">
        <w:rPr>
          <w:rFonts w:hint="cs"/>
          <w:rtl/>
        </w:rPr>
        <w:t>ّ</w:t>
      </w:r>
      <w:r w:rsidRPr="009746DC">
        <w:rPr>
          <w:rtl/>
        </w:rPr>
        <w:t xml:space="preserve">لوا بحفظ الجارية </w:t>
      </w:r>
      <w:r w:rsidR="003928AF">
        <w:rPr>
          <w:rtl/>
        </w:rPr>
        <w:t xml:space="preserve">الّتي </w:t>
      </w:r>
      <w:r w:rsidRPr="009746DC">
        <w:rPr>
          <w:rtl/>
        </w:rPr>
        <w:t xml:space="preserve">توهم عليها الحمل لازمين </w:t>
      </w:r>
      <w:r w:rsidR="00FE5F86">
        <w:rPr>
          <w:rtl/>
        </w:rPr>
        <w:t xml:space="preserve">حتّى </w:t>
      </w:r>
      <w:r w:rsidRPr="009746DC">
        <w:rPr>
          <w:rtl/>
        </w:rPr>
        <w:t>تبين بطل</w:t>
      </w:r>
      <w:r w:rsidR="00D8033E">
        <w:rPr>
          <w:rtl/>
        </w:rPr>
        <w:t xml:space="preserve">ان </w:t>
      </w:r>
      <w:r w:rsidRPr="009746DC">
        <w:rPr>
          <w:rtl/>
        </w:rPr>
        <w:t>الحمل ف</w:t>
      </w:r>
      <w:r w:rsidR="00FE5F86">
        <w:rPr>
          <w:rtl/>
        </w:rPr>
        <w:t xml:space="preserve">لـمّا </w:t>
      </w:r>
      <w:r w:rsidRPr="009746DC">
        <w:rPr>
          <w:rtl/>
        </w:rPr>
        <w:t>بطل الحمل عنهن قس</w:t>
      </w:r>
      <w:r w:rsidR="00DE64EE">
        <w:rPr>
          <w:rFonts w:hint="cs"/>
          <w:rtl/>
        </w:rPr>
        <w:t>ّ</w:t>
      </w:r>
      <w:r w:rsidRPr="009746DC">
        <w:rPr>
          <w:rtl/>
        </w:rPr>
        <w:t>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E64EE">
      <w:pPr>
        <w:pStyle w:val="libNormal"/>
        <w:rPr>
          <w:rtl/>
        </w:rPr>
      </w:pPr>
      <w:r w:rsidRPr="009746DC">
        <w:rPr>
          <w:rtl/>
        </w:rPr>
        <w:t xml:space="preserve">قتل ولا ضرب ، وفي النهاية من مات حتف أنفه هو </w:t>
      </w:r>
      <w:r w:rsidR="00D8033E">
        <w:rPr>
          <w:rtl/>
        </w:rPr>
        <w:t xml:space="preserve">ان </w:t>
      </w:r>
      <w:r w:rsidRPr="009746DC">
        <w:rPr>
          <w:rtl/>
        </w:rPr>
        <w:t xml:space="preserve">يموت </w:t>
      </w:r>
      <w:r w:rsidR="00D83B35">
        <w:rPr>
          <w:rtl/>
        </w:rPr>
        <w:t xml:space="preserve">علىّ </w:t>
      </w:r>
      <w:r w:rsidRPr="009746DC">
        <w:rPr>
          <w:rtl/>
        </w:rPr>
        <w:t>فراشه كأنه س</w:t>
      </w:r>
      <w:r w:rsidR="00B91600">
        <w:rPr>
          <w:rtl/>
        </w:rPr>
        <w:t xml:space="preserve">قطّ </w:t>
      </w:r>
      <w:r w:rsidRPr="009746DC">
        <w:rPr>
          <w:rtl/>
        </w:rPr>
        <w:t xml:space="preserve">لأنفه فمات ، والحتف الهلاك كانوا يتخيلون </w:t>
      </w:r>
      <w:r w:rsidR="00D8033E">
        <w:rPr>
          <w:rtl/>
        </w:rPr>
        <w:t xml:space="preserve">ان </w:t>
      </w:r>
      <w:r w:rsidRPr="009746DC">
        <w:rPr>
          <w:rtl/>
        </w:rPr>
        <w:t>روح المريض تخرج من أنفه ف</w:t>
      </w:r>
      <w:r w:rsidR="00D8033E">
        <w:rPr>
          <w:rtl/>
        </w:rPr>
        <w:t xml:space="preserve">ان </w:t>
      </w:r>
      <w:r w:rsidRPr="009746DC">
        <w:rPr>
          <w:rtl/>
        </w:rPr>
        <w:t>جرح خرجت من جراحته ، انتهى.</w:t>
      </w:r>
    </w:p>
    <w:p w:rsidR="00B717C7" w:rsidRPr="009746DC" w:rsidRDefault="00B717C7" w:rsidP="00DE64EE">
      <w:pPr>
        <w:pStyle w:val="libNormal"/>
        <w:rPr>
          <w:rtl/>
        </w:rPr>
      </w:pPr>
      <w:r w:rsidRPr="009746DC">
        <w:rPr>
          <w:rtl/>
        </w:rPr>
        <w:t>وقيل : إن</w:t>
      </w:r>
      <w:r w:rsidR="00426E28">
        <w:rPr>
          <w:rFonts w:hint="cs"/>
          <w:rtl/>
        </w:rPr>
        <w:t>ّ</w:t>
      </w:r>
      <w:r w:rsidRPr="009746DC">
        <w:rPr>
          <w:rtl/>
        </w:rPr>
        <w:t>ما ذكر أنفه ل</w:t>
      </w:r>
      <w:r w:rsidR="00D8033E">
        <w:rPr>
          <w:rtl/>
        </w:rPr>
        <w:t xml:space="preserve">ان </w:t>
      </w:r>
      <w:r w:rsidRPr="009746DC">
        <w:rPr>
          <w:rtl/>
        </w:rPr>
        <w:t>أثر الموت بدون قتل يظهر في أنف الميت وجملة</w:t>
      </w:r>
      <w:r w:rsidRPr="00C875FB">
        <w:rPr>
          <w:rtl/>
        </w:rPr>
        <w:t xml:space="preserve"> « حضره »</w:t>
      </w:r>
      <w:r w:rsidRPr="009746DC">
        <w:rPr>
          <w:rtl/>
        </w:rPr>
        <w:t xml:space="preserve"> لدفع نسبة القتل بالسم ، ولم تدفع بل هذه الأمور أدل </w:t>
      </w:r>
      <w:r w:rsidR="00D83B35">
        <w:rPr>
          <w:rtl/>
        </w:rPr>
        <w:t xml:space="preserve">علىّ </w:t>
      </w:r>
      <w:r w:rsidRPr="009746DC">
        <w:rPr>
          <w:rtl/>
        </w:rPr>
        <w:t xml:space="preserve">فعلهم من تركها وفي الإكمال </w:t>
      </w:r>
      <w:r w:rsidR="00D83B35">
        <w:rPr>
          <w:rtl/>
        </w:rPr>
        <w:t xml:space="preserve">ثمّ </w:t>
      </w:r>
      <w:r w:rsidRPr="009746DC">
        <w:rPr>
          <w:rtl/>
        </w:rPr>
        <w:t xml:space="preserve">غطى وجهه </w:t>
      </w:r>
      <w:r w:rsidR="00C51B11">
        <w:rPr>
          <w:rtl/>
        </w:rPr>
        <w:t xml:space="preserve">وقام </w:t>
      </w:r>
      <w:r w:rsidRPr="009746DC">
        <w:rPr>
          <w:rtl/>
        </w:rPr>
        <w:t>ف</w:t>
      </w:r>
      <w:r w:rsidR="0063239E">
        <w:rPr>
          <w:rtl/>
        </w:rPr>
        <w:t xml:space="preserve">صلّى </w:t>
      </w:r>
      <w:r w:rsidRPr="009746DC">
        <w:rPr>
          <w:rtl/>
        </w:rPr>
        <w:t xml:space="preserve">عليه وكبر عليه </w:t>
      </w:r>
      <w:r w:rsidR="000F65B1">
        <w:rPr>
          <w:rtl/>
        </w:rPr>
        <w:t xml:space="preserve">خمساً </w:t>
      </w:r>
      <w:r w:rsidRPr="009746DC">
        <w:rPr>
          <w:rtl/>
        </w:rPr>
        <w:t>وأ</w:t>
      </w:r>
      <w:r w:rsidR="00850EDE">
        <w:rPr>
          <w:rtl/>
        </w:rPr>
        <w:t xml:space="preserve">مرّ </w:t>
      </w:r>
      <w:r w:rsidRPr="009746DC">
        <w:rPr>
          <w:rtl/>
        </w:rPr>
        <w:t xml:space="preserve">بحمله فحمل من وسط داره ، إلى قوله : ولم يزل الذين وكلوا بحفظ الجارية </w:t>
      </w:r>
      <w:r w:rsidR="003928AF">
        <w:rPr>
          <w:rtl/>
        </w:rPr>
        <w:t xml:space="preserve">الّتي </w:t>
      </w:r>
      <w:r w:rsidRPr="009746DC">
        <w:rPr>
          <w:rtl/>
        </w:rPr>
        <w:t xml:space="preserve">توهموا عليها الحبل ملازمين لها سنتين وأكثر ، </w:t>
      </w:r>
      <w:r w:rsidR="00FE5F86">
        <w:rPr>
          <w:rtl/>
        </w:rPr>
        <w:t xml:space="preserve">حتّى </w:t>
      </w:r>
      <w:r w:rsidRPr="009746DC">
        <w:rPr>
          <w:rtl/>
        </w:rPr>
        <w:t>تبين لهم بطل</w:t>
      </w:r>
      <w:r w:rsidR="00D8033E">
        <w:rPr>
          <w:rtl/>
        </w:rPr>
        <w:t xml:space="preserve">ان </w:t>
      </w:r>
      <w:r w:rsidRPr="009746DC">
        <w:rPr>
          <w:rtl/>
        </w:rPr>
        <w:t>الحبل فقسم ميراثه ، إلخ.</w:t>
      </w:r>
    </w:p>
    <w:p w:rsidR="00B717C7" w:rsidRPr="009746DC" w:rsidRDefault="00B717C7" w:rsidP="00DE64EE">
      <w:pPr>
        <w:pStyle w:val="libNormal"/>
        <w:rPr>
          <w:rtl/>
        </w:rPr>
      </w:pPr>
      <w:r w:rsidRPr="009746DC">
        <w:rPr>
          <w:rtl/>
        </w:rPr>
        <w:t xml:space="preserve">وروى الصدوق </w:t>
      </w:r>
      <w:r>
        <w:rPr>
          <w:rtl/>
        </w:rPr>
        <w:t>(ره)</w:t>
      </w:r>
      <w:r w:rsidRPr="009746DC">
        <w:rPr>
          <w:rtl/>
        </w:rPr>
        <w:t xml:space="preserve"> عن رفيق بن الحسن العلوي عن أبي الحسن بن وجناء عن أبيه عن </w:t>
      </w:r>
      <w:r w:rsidR="00551E04">
        <w:rPr>
          <w:rtl/>
        </w:rPr>
        <w:t xml:space="preserve">جدّه </w:t>
      </w:r>
      <w:r w:rsidRPr="009746DC">
        <w:rPr>
          <w:rtl/>
        </w:rPr>
        <w:t xml:space="preserve">قال : كنت في دار الحسن بن </w:t>
      </w:r>
      <w:r w:rsidR="00551E04">
        <w:rPr>
          <w:rtl/>
        </w:rPr>
        <w:t xml:space="preserve">عليّ </w:t>
      </w:r>
      <w:r w:rsidR="000164B7" w:rsidRPr="000164B7">
        <w:rPr>
          <w:rStyle w:val="libAlaemChar"/>
          <w:rtl/>
        </w:rPr>
        <w:t xml:space="preserve">عليهما‌السلام </w:t>
      </w:r>
      <w:r w:rsidRPr="009746DC">
        <w:rPr>
          <w:rtl/>
        </w:rPr>
        <w:t xml:space="preserve">فكبسنا الخيل وفيهم جعفر بن </w:t>
      </w:r>
      <w:r w:rsidR="00551E04">
        <w:rPr>
          <w:rtl/>
        </w:rPr>
        <w:t xml:space="preserve">عليّ </w:t>
      </w:r>
      <w:r w:rsidRPr="009746DC">
        <w:rPr>
          <w:rtl/>
        </w:rPr>
        <w:t xml:space="preserve">الكذاب واشتغلوا بالنهب والغارة وكانت همتي في مولاي القائم </w:t>
      </w:r>
      <w:r w:rsidR="00850EDE">
        <w:rPr>
          <w:rStyle w:val="libAlaemChar"/>
          <w:rtl/>
        </w:rPr>
        <w:t xml:space="preserve">عليه‌السلام </w:t>
      </w:r>
      <w:r w:rsidRPr="009746DC">
        <w:rPr>
          <w:rtl/>
        </w:rPr>
        <w:t>، قال :</w:t>
      </w:r>
      <w:r>
        <w:rPr>
          <w:rFonts w:hint="cs"/>
          <w:rtl/>
        </w:rPr>
        <w:t xml:space="preserve"> </w:t>
      </w:r>
      <w:r w:rsidRPr="009746DC">
        <w:rPr>
          <w:rtl/>
        </w:rPr>
        <w:t xml:space="preserve">فإذا بالقائم </w:t>
      </w:r>
      <w:r w:rsidR="00850EDE">
        <w:rPr>
          <w:rStyle w:val="libAlaemChar"/>
          <w:rtl/>
        </w:rPr>
        <w:t xml:space="preserve">عليه‌السلام </w:t>
      </w:r>
      <w:r w:rsidRPr="009746DC">
        <w:rPr>
          <w:rtl/>
        </w:rPr>
        <w:t xml:space="preserve">قد أقبل وخرج عليهم من الباب وأنا أنظر إليه وهو </w:t>
      </w:r>
      <w:r w:rsidR="00850EDE">
        <w:rPr>
          <w:rStyle w:val="libAlaemChar"/>
          <w:rtl/>
        </w:rPr>
        <w:t xml:space="preserve">عليه‌السلام </w:t>
      </w:r>
      <w:r w:rsidRPr="009746DC">
        <w:rPr>
          <w:rtl/>
        </w:rPr>
        <w:t xml:space="preserve">ابن </w:t>
      </w:r>
      <w:r w:rsidR="003928AF">
        <w:rPr>
          <w:rtl/>
        </w:rPr>
        <w:t xml:space="preserve">ستّ </w:t>
      </w:r>
      <w:r w:rsidRPr="009746DC">
        <w:rPr>
          <w:rtl/>
        </w:rPr>
        <w:t xml:space="preserve">سنين فلم يره أحد </w:t>
      </w:r>
      <w:r w:rsidR="00FE5F86">
        <w:rPr>
          <w:rtl/>
        </w:rPr>
        <w:t xml:space="preserve">حتّى </w:t>
      </w:r>
      <w:r w:rsidRPr="009746DC">
        <w:rPr>
          <w:rtl/>
        </w:rPr>
        <w:t>غاب.</w:t>
      </w:r>
    </w:p>
    <w:p w:rsidR="00B717C7" w:rsidRPr="009746DC" w:rsidRDefault="00B717C7" w:rsidP="00DE64EE">
      <w:pPr>
        <w:pStyle w:val="libNormal"/>
        <w:rPr>
          <w:rtl/>
        </w:rPr>
      </w:pPr>
      <w:r w:rsidRPr="009746DC">
        <w:rPr>
          <w:rtl/>
        </w:rPr>
        <w:t xml:space="preserve">وروي </w:t>
      </w:r>
      <w:r w:rsidR="00551E04">
        <w:rPr>
          <w:rtl/>
        </w:rPr>
        <w:t xml:space="preserve">أيضاً </w:t>
      </w:r>
      <w:r w:rsidRPr="009746DC">
        <w:rPr>
          <w:rtl/>
        </w:rPr>
        <w:t xml:space="preserve">عن </w:t>
      </w:r>
      <w:r w:rsidR="00551E04">
        <w:rPr>
          <w:rtl/>
        </w:rPr>
        <w:t xml:space="preserve">محمّد </w:t>
      </w:r>
      <w:r w:rsidRPr="009746DC">
        <w:rPr>
          <w:rtl/>
        </w:rPr>
        <w:t xml:space="preserve">بن الحسين بن عباد قال : قدمت </w:t>
      </w:r>
      <w:r w:rsidR="00551E04">
        <w:rPr>
          <w:rtl/>
        </w:rPr>
        <w:t xml:space="preserve">أمّ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 xml:space="preserve">من المدينة واسمها حديث </w:t>
      </w:r>
      <w:r w:rsidR="00FE5F86">
        <w:rPr>
          <w:rtl/>
        </w:rPr>
        <w:t xml:space="preserve">حتّى </w:t>
      </w:r>
      <w:r w:rsidRPr="009746DC">
        <w:rPr>
          <w:rtl/>
        </w:rPr>
        <w:t xml:space="preserve">اتصل بها الخبر إلى سر من رأى فكانت له أقاصيص يطول شرحها مع أخيه جعفر ومطالبته إياها بميراثه وسعايته بها إلى </w:t>
      </w:r>
      <w:r w:rsidR="00E22BD2">
        <w:rPr>
          <w:rtl/>
        </w:rPr>
        <w:t xml:space="preserve">السلطان </w:t>
      </w:r>
      <w:r w:rsidRPr="009746DC">
        <w:rPr>
          <w:rtl/>
        </w:rPr>
        <w:t>وكشف ما أ</w:t>
      </w:r>
      <w:r w:rsidR="00850EDE">
        <w:rPr>
          <w:rtl/>
        </w:rPr>
        <w:t xml:space="preserve">مرّ </w:t>
      </w:r>
      <w:r w:rsidRPr="009746DC">
        <w:rPr>
          <w:rtl/>
        </w:rPr>
        <w:t xml:space="preserve">الله عز وجل بستره وادعت عند ذلك صقيل أنها حامل ، فحملت إلى دار المعتمد وخدمه ونساء الموفق وخدمه ونساء ابن أبي الشوارب يتعاهدون أمرها في </w:t>
      </w:r>
      <w:r w:rsidR="006A0B61">
        <w:rPr>
          <w:rtl/>
        </w:rPr>
        <w:t xml:space="preserve">كلّ </w:t>
      </w:r>
      <w:r w:rsidRPr="009746DC">
        <w:rPr>
          <w:rtl/>
        </w:rPr>
        <w:t>وقت</w:t>
      </w:r>
    </w:p>
    <w:p w:rsidR="008930D5" w:rsidRDefault="008930D5" w:rsidP="008930D5">
      <w:pPr>
        <w:pStyle w:val="libNormal"/>
        <w:rPr>
          <w:rtl/>
        </w:rPr>
      </w:pPr>
      <w:r>
        <w:rPr>
          <w:rtl/>
        </w:rPr>
        <w:br w:type="page"/>
      </w:r>
    </w:p>
    <w:p w:rsidR="00B717C7" w:rsidRPr="009746DC" w:rsidRDefault="00B717C7" w:rsidP="00426E28">
      <w:pPr>
        <w:pStyle w:val="libNormal"/>
        <w:rPr>
          <w:rtl/>
        </w:rPr>
      </w:pPr>
      <w:r w:rsidRPr="009746DC">
        <w:rPr>
          <w:rtl/>
        </w:rPr>
        <w:lastRenderedPageBreak/>
        <w:t xml:space="preserve">ميراثه بين </w:t>
      </w:r>
      <w:r w:rsidR="00551E04">
        <w:rPr>
          <w:rtl/>
        </w:rPr>
        <w:t xml:space="preserve">أمّه </w:t>
      </w:r>
      <w:r w:rsidRPr="009746DC">
        <w:rPr>
          <w:rtl/>
        </w:rPr>
        <w:t>وأخيه جعفر واد</w:t>
      </w:r>
      <w:r w:rsidR="00426E28">
        <w:rPr>
          <w:rFonts w:hint="cs"/>
          <w:rtl/>
        </w:rPr>
        <w:t>َّ</w:t>
      </w:r>
      <w:r w:rsidRPr="009746DC">
        <w:rPr>
          <w:rtl/>
        </w:rPr>
        <w:t xml:space="preserve">عت </w:t>
      </w:r>
      <w:r w:rsidR="00551E04">
        <w:rPr>
          <w:rtl/>
        </w:rPr>
        <w:t xml:space="preserve">أمّه </w:t>
      </w:r>
      <w:r w:rsidRPr="009746DC">
        <w:rPr>
          <w:rtl/>
        </w:rPr>
        <w:t>وصي</w:t>
      </w:r>
      <w:r w:rsidR="00FC72CC">
        <w:rPr>
          <w:rFonts w:hint="cs"/>
          <w:rtl/>
        </w:rPr>
        <w:t>ّ</w:t>
      </w:r>
      <w:r w:rsidRPr="009746DC">
        <w:rPr>
          <w:rtl/>
        </w:rPr>
        <w:t>ته وثبت ذلك عند القاضي و</w:t>
      </w:r>
      <w:r w:rsidR="00E22BD2">
        <w:rPr>
          <w:rtl/>
        </w:rPr>
        <w:t xml:space="preserve">السلطان </w:t>
      </w:r>
      <w:r w:rsidR="00D83B35">
        <w:rPr>
          <w:rtl/>
        </w:rPr>
        <w:t xml:space="preserve">علىّ </w:t>
      </w:r>
      <w:r w:rsidRPr="009746DC">
        <w:rPr>
          <w:rtl/>
        </w:rPr>
        <w:t xml:space="preserve">ذلك يطلب أثر ولده فجاء جعفر بعد ذلك إلى أبي فقال اجعل لي مرتبة أخي وأوصل إليك في </w:t>
      </w:r>
      <w:r w:rsidR="006A0B61">
        <w:rPr>
          <w:rtl/>
        </w:rPr>
        <w:t xml:space="preserve">كلّ </w:t>
      </w:r>
      <w:r w:rsidRPr="009746DC">
        <w:rPr>
          <w:rtl/>
        </w:rPr>
        <w:t>سنة عشري</w:t>
      </w:r>
      <w:r>
        <w:rPr>
          <w:rtl/>
        </w:rPr>
        <w:t xml:space="preserve">ن ألف دينار فزبره أبي وأسمعه </w:t>
      </w:r>
      <w:r>
        <w:rPr>
          <w:rFonts w:hint="cs"/>
          <w:rtl/>
        </w:rPr>
        <w:t>و</w:t>
      </w:r>
      <w:r w:rsidRPr="009746DC">
        <w:rPr>
          <w:rtl/>
        </w:rPr>
        <w:t>قال له</w:t>
      </w:r>
      <w:r>
        <w:rPr>
          <w:rFonts w:hint="cs"/>
          <w:rtl/>
        </w:rPr>
        <w:t xml:space="preserve"> :</w:t>
      </w:r>
      <w:r w:rsidRPr="009746DC">
        <w:rPr>
          <w:rtl/>
        </w:rPr>
        <w:t xml:space="preserve"> يا أحمق </w:t>
      </w:r>
      <w:r w:rsidR="00E22BD2">
        <w:rPr>
          <w:rtl/>
        </w:rPr>
        <w:t xml:space="preserve">السلطان </w:t>
      </w:r>
      <w:r w:rsidRPr="009746DC">
        <w:rPr>
          <w:rtl/>
        </w:rPr>
        <w:t xml:space="preserve">جرد سيفه في الذين زعموا </w:t>
      </w:r>
      <w:r w:rsidR="00D8033E">
        <w:rPr>
          <w:rtl/>
        </w:rPr>
        <w:t xml:space="preserve">ان </w:t>
      </w:r>
      <w:r w:rsidRPr="009746DC">
        <w:rPr>
          <w:rtl/>
        </w:rPr>
        <w:t>أباك وأخاك أئم</w:t>
      </w:r>
      <w:r w:rsidR="00FC72CC">
        <w:rPr>
          <w:rFonts w:hint="cs"/>
          <w:rtl/>
        </w:rPr>
        <w:t>ّ</w:t>
      </w:r>
      <w:r w:rsidRPr="009746DC">
        <w:rPr>
          <w:rtl/>
        </w:rPr>
        <w:t>ة ليرد</w:t>
      </w:r>
      <w:r w:rsidR="0021219E">
        <w:rPr>
          <w:rFonts w:hint="cs"/>
          <w:rtl/>
        </w:rPr>
        <w:t>َّ</w:t>
      </w:r>
      <w:r w:rsidRPr="009746DC">
        <w:rPr>
          <w:rtl/>
        </w:rPr>
        <w:t xml:space="preserve">هم عن ذلك </w:t>
      </w:r>
      <w:r w:rsidR="0021219E">
        <w:rPr>
          <w:rFonts w:hint="cs"/>
          <w:rtl/>
        </w:rPr>
        <w:t xml:space="preserve">، </w:t>
      </w:r>
      <w:r w:rsidRPr="009746DC">
        <w:rPr>
          <w:rtl/>
        </w:rPr>
        <w:t>فلم يتهيأ له ذلك ف</w:t>
      </w:r>
      <w:r w:rsidR="00D8033E">
        <w:rPr>
          <w:rtl/>
        </w:rPr>
        <w:t xml:space="preserve">ان </w:t>
      </w:r>
      <w:r w:rsidRPr="009746DC">
        <w:rPr>
          <w:rtl/>
        </w:rPr>
        <w:t>كنت عند شيعة أبيك أو أخيك إماما</w:t>
      </w:r>
      <w:r w:rsidR="00FC72CC">
        <w:rPr>
          <w:rFonts w:hint="cs"/>
          <w:rtl/>
        </w:rPr>
        <w:t>ً</w:t>
      </w:r>
      <w:r w:rsidRPr="009746DC">
        <w:rPr>
          <w:rtl/>
        </w:rPr>
        <w:t xml:space="preserve"> فلا حاجة بك إلى </w:t>
      </w:r>
      <w:r w:rsidR="00E22BD2">
        <w:rPr>
          <w:rtl/>
        </w:rPr>
        <w:t xml:space="preserve">السلطان </w:t>
      </w:r>
      <w:r w:rsidRPr="009746DC">
        <w:rPr>
          <w:rtl/>
        </w:rPr>
        <w:t xml:space="preserve">[ </w:t>
      </w:r>
      <w:r w:rsidR="00D8033E">
        <w:rPr>
          <w:rtl/>
        </w:rPr>
        <w:t xml:space="preserve">ان </w:t>
      </w:r>
      <w:r w:rsidRPr="009746DC">
        <w:rPr>
          <w:rtl/>
        </w:rPr>
        <w:t>] يرت</w:t>
      </w:r>
      <w:r w:rsidR="00FC72CC">
        <w:rPr>
          <w:rFonts w:hint="cs"/>
          <w:rtl/>
        </w:rPr>
        <w:t>ّ</w:t>
      </w:r>
      <w:r w:rsidRPr="009746DC">
        <w:rPr>
          <w:rtl/>
        </w:rPr>
        <w:t xml:space="preserve">بك مراتبهما ولا غير </w:t>
      </w:r>
      <w:r w:rsidR="00E22BD2">
        <w:rPr>
          <w:rtl/>
        </w:rPr>
        <w:t xml:space="preserve">السلطان </w:t>
      </w:r>
      <w:r w:rsidRPr="009746DC">
        <w:rPr>
          <w:rtl/>
        </w:rPr>
        <w:t>و</w:t>
      </w:r>
      <w:r w:rsidR="00D8033E">
        <w:rPr>
          <w:rtl/>
        </w:rPr>
        <w:t xml:space="preserve">ان </w:t>
      </w:r>
      <w:r w:rsidRPr="009746DC">
        <w:rPr>
          <w:rtl/>
        </w:rPr>
        <w:t xml:space="preserve">لم تكن عندهم بهذه المنزلة لم تنلها بنا </w:t>
      </w:r>
      <w:r w:rsidR="00FC72CC">
        <w:rPr>
          <w:rFonts w:hint="cs"/>
          <w:rtl/>
        </w:rPr>
        <w:t xml:space="preserve">، </w:t>
      </w:r>
      <w:r w:rsidRPr="009746DC">
        <w:rPr>
          <w:rtl/>
        </w:rPr>
        <w:t>واستقل</w:t>
      </w:r>
      <w:r w:rsidR="00FC72CC">
        <w:rPr>
          <w:rFonts w:hint="cs"/>
          <w:rtl/>
        </w:rPr>
        <w:t>ّ</w:t>
      </w:r>
      <w:r w:rsidRPr="009746DC">
        <w:rPr>
          <w:rtl/>
        </w:rPr>
        <w:t>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26E28">
      <w:pPr>
        <w:pStyle w:val="libNormal"/>
        <w:rPr>
          <w:rtl/>
        </w:rPr>
      </w:pPr>
      <w:r w:rsidRPr="009746DC">
        <w:rPr>
          <w:rtl/>
        </w:rPr>
        <w:t xml:space="preserve">ويراعونها إلى </w:t>
      </w:r>
      <w:r w:rsidR="00D8033E">
        <w:rPr>
          <w:rtl/>
        </w:rPr>
        <w:t xml:space="preserve">ان </w:t>
      </w:r>
      <w:r w:rsidRPr="009746DC">
        <w:rPr>
          <w:rtl/>
        </w:rPr>
        <w:t>دهمهم أ</w:t>
      </w:r>
      <w:r w:rsidR="00850EDE">
        <w:rPr>
          <w:rtl/>
        </w:rPr>
        <w:t xml:space="preserve">مرّ </w:t>
      </w:r>
      <w:r w:rsidRPr="009746DC">
        <w:rPr>
          <w:rtl/>
        </w:rPr>
        <w:t xml:space="preserve">الصغار وموت عبيد الله بن يحيى بن </w:t>
      </w:r>
      <w:r w:rsidR="0093315B">
        <w:rPr>
          <w:rtl/>
        </w:rPr>
        <w:t xml:space="preserve">خاقان </w:t>
      </w:r>
      <w:r w:rsidRPr="009746DC">
        <w:rPr>
          <w:rtl/>
        </w:rPr>
        <w:t>بغتة وخروجهم عن سر</w:t>
      </w:r>
      <w:r w:rsidR="0021219E">
        <w:rPr>
          <w:rFonts w:hint="cs"/>
          <w:rtl/>
        </w:rPr>
        <w:t>ّ</w:t>
      </w:r>
      <w:r w:rsidRPr="009746DC">
        <w:rPr>
          <w:rtl/>
        </w:rPr>
        <w:t xml:space="preserve"> من رأى وأ</w:t>
      </w:r>
      <w:r w:rsidR="00850EDE">
        <w:rPr>
          <w:rtl/>
        </w:rPr>
        <w:t xml:space="preserve">مرّ </w:t>
      </w:r>
      <w:r w:rsidRPr="009746DC">
        <w:rPr>
          <w:rtl/>
        </w:rPr>
        <w:t>صاحب الزنج بالبصرة وغير ذلك فشغلهم عنها.</w:t>
      </w:r>
    </w:p>
    <w:p w:rsidR="00B717C7" w:rsidRPr="009746DC" w:rsidRDefault="00B717C7" w:rsidP="00426E28">
      <w:pPr>
        <w:pStyle w:val="libNormal"/>
        <w:rPr>
          <w:rtl/>
        </w:rPr>
      </w:pPr>
      <w:r w:rsidRPr="009746DC">
        <w:rPr>
          <w:rtl/>
        </w:rPr>
        <w:t xml:space="preserve">وروي </w:t>
      </w:r>
      <w:r w:rsidR="00551E04">
        <w:rPr>
          <w:rtl/>
        </w:rPr>
        <w:t xml:space="preserve">أيضاً </w:t>
      </w:r>
      <w:r w:rsidRPr="009746DC">
        <w:rPr>
          <w:rtl/>
        </w:rPr>
        <w:t xml:space="preserve">عن </w:t>
      </w:r>
      <w:r w:rsidR="00551E04">
        <w:rPr>
          <w:rtl/>
        </w:rPr>
        <w:t xml:space="preserve">محمّد </w:t>
      </w:r>
      <w:r w:rsidRPr="009746DC">
        <w:rPr>
          <w:rtl/>
        </w:rPr>
        <w:t xml:space="preserve">بن صالح القنبري قال : خرج صاحب </w:t>
      </w:r>
      <w:r w:rsidR="00747155">
        <w:rPr>
          <w:rtl/>
        </w:rPr>
        <w:t xml:space="preserve">الزمان </w:t>
      </w:r>
      <w:r w:rsidR="00D83B35">
        <w:rPr>
          <w:rtl/>
        </w:rPr>
        <w:t xml:space="preserve">علىّ </w:t>
      </w:r>
      <w:r w:rsidRPr="009746DC">
        <w:rPr>
          <w:rtl/>
        </w:rPr>
        <w:t>جعفر الكذ</w:t>
      </w:r>
      <w:r w:rsidR="00927B09">
        <w:rPr>
          <w:rFonts w:hint="cs"/>
          <w:rtl/>
        </w:rPr>
        <w:t>ّ</w:t>
      </w:r>
      <w:r w:rsidRPr="009746DC">
        <w:rPr>
          <w:rtl/>
        </w:rPr>
        <w:t>اب من موضع لم يعلم به عند ما نازع في الميراث عند مضي</w:t>
      </w:r>
      <w:r w:rsidR="0021219E">
        <w:rPr>
          <w:rFonts w:hint="cs"/>
          <w:rtl/>
        </w:rPr>
        <w:t>ّ</w:t>
      </w:r>
      <w:r w:rsidRPr="009746DC">
        <w:rPr>
          <w:rtl/>
        </w:rPr>
        <w:t xml:space="preserve"> أبي </w:t>
      </w:r>
      <w:r w:rsidR="00551E04">
        <w:rPr>
          <w:rtl/>
        </w:rPr>
        <w:t xml:space="preserve">محمّد </w:t>
      </w:r>
      <w:r w:rsidR="00850EDE">
        <w:rPr>
          <w:rStyle w:val="libAlaemChar"/>
          <w:rtl/>
        </w:rPr>
        <w:t xml:space="preserve">عليه‌السلام </w:t>
      </w:r>
      <w:r w:rsidRPr="009746DC">
        <w:rPr>
          <w:rtl/>
        </w:rPr>
        <w:t>فقال له :</w:t>
      </w:r>
      <w:r>
        <w:rPr>
          <w:rFonts w:hint="cs"/>
          <w:rtl/>
        </w:rPr>
        <w:t xml:space="preserve"> </w:t>
      </w:r>
      <w:r w:rsidRPr="009746DC">
        <w:rPr>
          <w:rtl/>
        </w:rPr>
        <w:t>يا جعفر ما لك تعرض في حقوقي</w:t>
      </w:r>
      <w:r>
        <w:rPr>
          <w:rtl/>
        </w:rPr>
        <w:t>؟</w:t>
      </w:r>
      <w:r w:rsidRPr="009746DC">
        <w:rPr>
          <w:rtl/>
        </w:rPr>
        <w:t xml:space="preserve"> فتحي</w:t>
      </w:r>
      <w:r w:rsidR="0021219E">
        <w:rPr>
          <w:rFonts w:hint="cs"/>
          <w:rtl/>
        </w:rPr>
        <w:t>ّ</w:t>
      </w:r>
      <w:r w:rsidRPr="009746DC">
        <w:rPr>
          <w:rtl/>
        </w:rPr>
        <w:t xml:space="preserve">ر جعفر وبهت </w:t>
      </w:r>
      <w:r w:rsidR="00D83B35">
        <w:rPr>
          <w:rtl/>
        </w:rPr>
        <w:t xml:space="preserve">ثمّ </w:t>
      </w:r>
      <w:r w:rsidRPr="009746DC">
        <w:rPr>
          <w:rtl/>
        </w:rPr>
        <w:t>غاب وطلبه جعفر بعد ذلك في الناس فلم يره ، ف</w:t>
      </w:r>
      <w:r w:rsidR="00FE5F86">
        <w:rPr>
          <w:rtl/>
        </w:rPr>
        <w:t xml:space="preserve">لـمّا </w:t>
      </w:r>
      <w:r w:rsidRPr="009746DC">
        <w:rPr>
          <w:rtl/>
        </w:rPr>
        <w:t>ماتت الجد</w:t>
      </w:r>
      <w:r w:rsidR="0021219E">
        <w:rPr>
          <w:rFonts w:hint="cs"/>
          <w:rtl/>
        </w:rPr>
        <w:t>ّ</w:t>
      </w:r>
      <w:r w:rsidRPr="009746DC">
        <w:rPr>
          <w:rtl/>
        </w:rPr>
        <w:t xml:space="preserve">ة </w:t>
      </w:r>
      <w:r w:rsidR="00551E04">
        <w:rPr>
          <w:rtl/>
        </w:rPr>
        <w:t xml:space="preserve">أمّ </w:t>
      </w:r>
      <w:r w:rsidRPr="009746DC">
        <w:rPr>
          <w:rtl/>
        </w:rPr>
        <w:t xml:space="preserve">الحسن </w:t>
      </w:r>
      <w:r w:rsidR="00850EDE">
        <w:rPr>
          <w:rStyle w:val="libAlaemChar"/>
          <w:rtl/>
        </w:rPr>
        <w:t xml:space="preserve">عليه‌السلام </w:t>
      </w:r>
      <w:r w:rsidRPr="009746DC">
        <w:rPr>
          <w:rtl/>
        </w:rPr>
        <w:t xml:space="preserve">أمرت </w:t>
      </w:r>
      <w:r w:rsidR="00D8033E">
        <w:rPr>
          <w:rtl/>
        </w:rPr>
        <w:t xml:space="preserve">ان </w:t>
      </w:r>
      <w:r w:rsidRPr="009746DC">
        <w:rPr>
          <w:rtl/>
        </w:rPr>
        <w:t>تدفن في الدار ، فنازعهم جعفر وقال : هي داري لا تدفن فيها فقال له : يا جعفر دارك هي</w:t>
      </w:r>
      <w:r>
        <w:rPr>
          <w:rtl/>
        </w:rPr>
        <w:t>!</w:t>
      </w:r>
      <w:r w:rsidRPr="009746DC">
        <w:rPr>
          <w:rtl/>
        </w:rPr>
        <w:t xml:space="preserve"> </w:t>
      </w:r>
      <w:r w:rsidR="00D83B35">
        <w:rPr>
          <w:rtl/>
        </w:rPr>
        <w:t xml:space="preserve">ثمّ </w:t>
      </w:r>
      <w:r w:rsidRPr="009746DC">
        <w:rPr>
          <w:rtl/>
        </w:rPr>
        <w:t>غاب فلم ير بعد ذلك.</w:t>
      </w:r>
    </w:p>
    <w:p w:rsidR="00B717C7" w:rsidRPr="009746DC" w:rsidRDefault="00B717C7" w:rsidP="00426E28">
      <w:pPr>
        <w:pStyle w:val="libNormal"/>
        <w:rPr>
          <w:rtl/>
        </w:rPr>
      </w:pPr>
      <w:r w:rsidRPr="00C875FB">
        <w:rPr>
          <w:rtl/>
        </w:rPr>
        <w:t xml:space="preserve">قوله : وادعت </w:t>
      </w:r>
      <w:r w:rsidR="00551E04">
        <w:rPr>
          <w:rtl/>
        </w:rPr>
        <w:t xml:space="preserve">أمّه </w:t>
      </w:r>
      <w:r w:rsidRPr="00C875FB">
        <w:rPr>
          <w:rtl/>
        </w:rPr>
        <w:t>وصيته</w:t>
      </w:r>
      <w:r w:rsidRPr="009746DC">
        <w:rPr>
          <w:rtl/>
        </w:rPr>
        <w:t xml:space="preserve"> ، لعلها ادعت وصيته </w:t>
      </w:r>
      <w:r w:rsidR="00850EDE">
        <w:rPr>
          <w:rStyle w:val="libAlaemChar"/>
          <w:rtl/>
        </w:rPr>
        <w:t xml:space="preserve">عليه‌السلام </w:t>
      </w:r>
      <w:r w:rsidRPr="009746DC">
        <w:rPr>
          <w:rtl/>
        </w:rPr>
        <w:t>لها بشيء كالدار أو نحوها</w:t>
      </w:r>
      <w:r w:rsidRPr="00C875FB">
        <w:rPr>
          <w:rtl/>
        </w:rPr>
        <w:t xml:space="preserve"> « و</w:t>
      </w:r>
      <w:r w:rsidR="00E22BD2">
        <w:rPr>
          <w:rtl/>
        </w:rPr>
        <w:t xml:space="preserve">السلطان </w:t>
      </w:r>
      <w:r w:rsidR="00D83B35">
        <w:rPr>
          <w:rtl/>
        </w:rPr>
        <w:t xml:space="preserve">علىّ </w:t>
      </w:r>
      <w:r w:rsidRPr="00C875FB">
        <w:rPr>
          <w:rtl/>
        </w:rPr>
        <w:t>ذلك »</w:t>
      </w:r>
      <w:r w:rsidRPr="009746DC">
        <w:rPr>
          <w:rtl/>
        </w:rPr>
        <w:t xml:space="preserve"> أي </w:t>
      </w:r>
      <w:r w:rsidR="00D83B35">
        <w:rPr>
          <w:rtl/>
        </w:rPr>
        <w:t xml:space="preserve">علىّ </w:t>
      </w:r>
      <w:r w:rsidRPr="009746DC">
        <w:rPr>
          <w:rtl/>
        </w:rPr>
        <w:t xml:space="preserve">الرأي الأول من تجسس ولده ، فقوله : </w:t>
      </w:r>
      <w:r w:rsidRPr="00C875FB">
        <w:rPr>
          <w:rtl/>
        </w:rPr>
        <w:t>يطلب</w:t>
      </w:r>
      <w:r w:rsidRPr="009746DC">
        <w:rPr>
          <w:rtl/>
        </w:rPr>
        <w:t xml:space="preserve"> بي</w:t>
      </w:r>
      <w:r w:rsidR="00D8033E">
        <w:rPr>
          <w:rtl/>
        </w:rPr>
        <w:t xml:space="preserve">ان </w:t>
      </w:r>
      <w:r w:rsidRPr="009746DC">
        <w:rPr>
          <w:rtl/>
        </w:rPr>
        <w:t xml:space="preserve">له ، والمعنى </w:t>
      </w:r>
      <w:r w:rsidR="00D8033E">
        <w:rPr>
          <w:rtl/>
        </w:rPr>
        <w:t xml:space="preserve">ان </w:t>
      </w:r>
      <w:r w:rsidR="00E22BD2">
        <w:rPr>
          <w:rtl/>
        </w:rPr>
        <w:t xml:space="preserve">السلطان </w:t>
      </w:r>
      <w:r w:rsidRPr="009746DC">
        <w:rPr>
          <w:rtl/>
        </w:rPr>
        <w:t>مع ذلك التفتيش الت</w:t>
      </w:r>
      <w:r w:rsidR="00551E04">
        <w:rPr>
          <w:rtl/>
        </w:rPr>
        <w:t xml:space="preserve">أمّ </w:t>
      </w:r>
      <w:r w:rsidRPr="009746DC">
        <w:rPr>
          <w:rtl/>
        </w:rPr>
        <w:t>وعدم ظهور الولد وبطل</w:t>
      </w:r>
      <w:r w:rsidR="00D8033E">
        <w:rPr>
          <w:rtl/>
        </w:rPr>
        <w:t xml:space="preserve">ان </w:t>
      </w:r>
      <w:r w:rsidRPr="009746DC">
        <w:rPr>
          <w:rtl/>
        </w:rPr>
        <w:t xml:space="preserve">الحمل </w:t>
      </w:r>
      <w:r w:rsidR="00551E04">
        <w:rPr>
          <w:rtl/>
        </w:rPr>
        <w:t xml:space="preserve">كان </w:t>
      </w:r>
      <w:r w:rsidRPr="009746DC">
        <w:rPr>
          <w:rtl/>
        </w:rPr>
        <w:t xml:space="preserve">يطلب أثر الولد لصحة الخبر عن الصادقين </w:t>
      </w:r>
      <w:r w:rsidR="00632E02" w:rsidRPr="00632E02">
        <w:rPr>
          <w:rStyle w:val="libAlaemChar"/>
          <w:rtl/>
        </w:rPr>
        <w:t>عليهم‌السلام</w:t>
      </w:r>
      <w:r w:rsidR="00C17164" w:rsidRPr="00C17164">
        <w:rPr>
          <w:rStyle w:val="libAlaemChar"/>
          <w:rtl/>
        </w:rPr>
        <w:t xml:space="preserve"> </w:t>
      </w:r>
      <w:r w:rsidRPr="009746DC">
        <w:rPr>
          <w:rtl/>
        </w:rPr>
        <w:t>عنده ب</w:t>
      </w:r>
      <w:r w:rsidR="00D8033E">
        <w:rPr>
          <w:rtl/>
        </w:rPr>
        <w:t xml:space="preserve">ان </w:t>
      </w:r>
      <w:r w:rsidRPr="009746DC">
        <w:rPr>
          <w:rtl/>
        </w:rPr>
        <w:t>له ولدا ،</w:t>
      </w:r>
      <w:r>
        <w:rPr>
          <w:rtl/>
        </w:rPr>
        <w:t xml:space="preserve"> و</w:t>
      </w:r>
      <w:r w:rsidRPr="00C875FB">
        <w:rPr>
          <w:rtl/>
        </w:rPr>
        <w:t>الزبر</w:t>
      </w:r>
      <w:r w:rsidRPr="009746DC">
        <w:rPr>
          <w:rtl/>
        </w:rPr>
        <w:t xml:space="preserve"> : المنع والنهي ،</w:t>
      </w:r>
      <w:r>
        <w:rPr>
          <w:rtl/>
        </w:rPr>
        <w:t xml:space="preserve"> و</w:t>
      </w:r>
      <w:r w:rsidRPr="00C875FB">
        <w:rPr>
          <w:rtl/>
        </w:rPr>
        <w:t>يقال : أسمعه</w:t>
      </w:r>
      <w:r w:rsidRPr="009746DC">
        <w:rPr>
          <w:rtl/>
        </w:rPr>
        <w:t xml:space="preserve"> أي شتمه ،</w:t>
      </w:r>
      <w:r>
        <w:rPr>
          <w:rtl/>
        </w:rPr>
        <w:t xml:space="preserve"> و</w:t>
      </w:r>
      <w:r w:rsidRPr="00C875FB">
        <w:rPr>
          <w:rtl/>
        </w:rPr>
        <w:t>قوله : أئمة</w:t>
      </w:r>
      <w:r w:rsidRPr="009746DC">
        <w:rPr>
          <w:rtl/>
        </w:rPr>
        <w:t xml:space="preserve"> جمع استعمل في التثنية مجازا ،</w:t>
      </w:r>
      <w:r>
        <w:rPr>
          <w:rtl/>
        </w:rPr>
        <w:t xml:space="preserve"> و</w:t>
      </w:r>
      <w:r w:rsidRPr="00C875FB">
        <w:rPr>
          <w:rtl/>
        </w:rPr>
        <w:t>استقله</w:t>
      </w:r>
      <w:r w:rsidRPr="009746DC">
        <w:rPr>
          <w:rtl/>
        </w:rPr>
        <w:t xml:space="preserve"> أي عده </w:t>
      </w:r>
      <w:r w:rsidR="00A8561A">
        <w:rPr>
          <w:rtl/>
        </w:rPr>
        <w:t xml:space="preserve">قليلاً </w:t>
      </w:r>
      <w:r w:rsidRPr="009746DC">
        <w:rPr>
          <w:rtl/>
        </w:rPr>
        <w:t>ذليلا سفيه الرأي قليل العقل.</w:t>
      </w:r>
    </w:p>
    <w:p w:rsidR="00B717C7" w:rsidRPr="009746DC" w:rsidRDefault="00B717C7" w:rsidP="00426E28">
      <w:pPr>
        <w:pStyle w:val="libNormal"/>
        <w:rPr>
          <w:rtl/>
        </w:rPr>
      </w:pPr>
      <w:r w:rsidRPr="009746DC">
        <w:rPr>
          <w:rtl/>
        </w:rPr>
        <w:t xml:space="preserve">وقال الصدوق </w:t>
      </w:r>
      <w:r w:rsidRPr="003F7506">
        <w:rPr>
          <w:rtl/>
        </w:rPr>
        <w:t>رحمه‌الله</w:t>
      </w:r>
      <w:r w:rsidRPr="009746DC">
        <w:rPr>
          <w:rtl/>
        </w:rPr>
        <w:t xml:space="preserve"> في إكمال الدين في غير هذا الخبر : وقد </w:t>
      </w:r>
      <w:r w:rsidR="00551E04">
        <w:rPr>
          <w:rtl/>
        </w:rPr>
        <w:t xml:space="preserve">كان </w:t>
      </w:r>
      <w:r w:rsidRPr="009746DC">
        <w:rPr>
          <w:rtl/>
        </w:rPr>
        <w:t xml:space="preserve">جعفر حمل إلى الخليفة ألف دينار </w:t>
      </w:r>
      <w:r w:rsidR="00FE5F86">
        <w:rPr>
          <w:rtl/>
        </w:rPr>
        <w:t xml:space="preserve">لـمّا </w:t>
      </w:r>
      <w:r w:rsidR="00551E04">
        <w:rPr>
          <w:rtl/>
        </w:rPr>
        <w:t xml:space="preserve">توفّي </w:t>
      </w:r>
      <w:r w:rsidRPr="009746DC">
        <w:rPr>
          <w:rtl/>
        </w:rPr>
        <w:t xml:space="preserve">الحسن بن </w:t>
      </w:r>
      <w:r w:rsidR="00551E04">
        <w:rPr>
          <w:rtl/>
        </w:rPr>
        <w:t xml:space="preserve">عليّ </w:t>
      </w:r>
      <w:r w:rsidR="00850EDE">
        <w:rPr>
          <w:rStyle w:val="libAlaemChar"/>
          <w:rtl/>
        </w:rPr>
        <w:t xml:space="preserve">عليه‌السلام </w:t>
      </w:r>
      <w:r w:rsidRPr="009746DC">
        <w:rPr>
          <w:rtl/>
        </w:rPr>
        <w:t>فقال له : يا أمير المؤمنين تجعل لي مرتبة أخي ومنزلته</w:t>
      </w:r>
      <w:r>
        <w:rPr>
          <w:rtl/>
        </w:rPr>
        <w:t>؟</w:t>
      </w:r>
      <w:r w:rsidRPr="009746DC">
        <w:rPr>
          <w:rtl/>
        </w:rPr>
        <w:t xml:space="preserve"> فقال الخليفة : اعلم </w:t>
      </w:r>
      <w:r w:rsidR="00D8033E">
        <w:rPr>
          <w:rtl/>
        </w:rPr>
        <w:t xml:space="preserve">ان </w:t>
      </w:r>
      <w:r w:rsidRPr="009746DC">
        <w:rPr>
          <w:rtl/>
        </w:rPr>
        <w:t>منزلة أخيك لم تكن بنا إنما كانت بالله</w:t>
      </w:r>
    </w:p>
    <w:p w:rsidR="008930D5" w:rsidRDefault="008930D5" w:rsidP="008930D5">
      <w:pPr>
        <w:pStyle w:val="libNormal"/>
        <w:rPr>
          <w:rtl/>
        </w:rPr>
      </w:pPr>
      <w:r>
        <w:rPr>
          <w:rtl/>
        </w:rPr>
        <w:br w:type="page"/>
      </w:r>
    </w:p>
    <w:p w:rsidR="00B717C7" w:rsidRPr="009746DC" w:rsidRDefault="00B717C7" w:rsidP="00185602">
      <w:pPr>
        <w:pStyle w:val="libNormal"/>
        <w:rPr>
          <w:rtl/>
        </w:rPr>
      </w:pPr>
      <w:r w:rsidRPr="009746DC">
        <w:rPr>
          <w:rtl/>
        </w:rPr>
        <w:lastRenderedPageBreak/>
        <w:t>أبي عند ذلك واستضعفه وأ</w:t>
      </w:r>
      <w:r w:rsidR="00850EDE">
        <w:rPr>
          <w:rtl/>
        </w:rPr>
        <w:t xml:space="preserve">مرّ </w:t>
      </w:r>
      <w:r w:rsidR="00D8033E">
        <w:rPr>
          <w:rtl/>
        </w:rPr>
        <w:t xml:space="preserve">ان </w:t>
      </w:r>
      <w:r w:rsidRPr="009746DC">
        <w:rPr>
          <w:rtl/>
        </w:rPr>
        <w:t xml:space="preserve">يحجب عنه فلم يأذن له في الدخول عليه </w:t>
      </w:r>
      <w:r w:rsidR="00FE5F86">
        <w:rPr>
          <w:rtl/>
        </w:rPr>
        <w:t xml:space="preserve">حتّى </w:t>
      </w:r>
      <w:r w:rsidRPr="009746DC">
        <w:rPr>
          <w:rtl/>
        </w:rPr>
        <w:t xml:space="preserve">مات أبي وخرجنا وهو </w:t>
      </w:r>
      <w:r w:rsidR="00D83B35">
        <w:rPr>
          <w:rtl/>
        </w:rPr>
        <w:t xml:space="preserve">علىّ </w:t>
      </w:r>
      <w:r w:rsidRPr="009746DC">
        <w:rPr>
          <w:rtl/>
        </w:rPr>
        <w:t>تلك الحال و</w:t>
      </w:r>
      <w:r w:rsidR="00E22BD2">
        <w:rPr>
          <w:rtl/>
        </w:rPr>
        <w:t xml:space="preserve">السلطان </w:t>
      </w:r>
      <w:r w:rsidRPr="009746DC">
        <w:rPr>
          <w:rtl/>
        </w:rPr>
        <w:t>يطلب أثر ولد الحسن بن علي</w:t>
      </w:r>
      <w:r>
        <w:rPr>
          <w:rFonts w:hint="cs"/>
          <w:rtl/>
        </w:rPr>
        <w:t>.</w:t>
      </w:r>
    </w:p>
    <w:p w:rsidR="00B717C7" w:rsidRPr="009746DC" w:rsidRDefault="00B717C7" w:rsidP="00185602">
      <w:pPr>
        <w:pStyle w:val="libNormal"/>
        <w:rPr>
          <w:rtl/>
        </w:rPr>
      </w:pPr>
      <w:r w:rsidRPr="009746DC">
        <w:rPr>
          <w:rtl/>
        </w:rPr>
        <w:t>2</w:t>
      </w:r>
      <w:r>
        <w:rPr>
          <w:rtl/>
        </w:rPr>
        <w:t xml:space="preserve"> </w:t>
      </w:r>
      <w:r w:rsidR="003928AF">
        <w:rPr>
          <w:rtl/>
        </w:rPr>
        <w:t>-</w:t>
      </w:r>
      <w:r>
        <w:rPr>
          <w:rtl/>
        </w:rPr>
        <w:t xml:space="preserve"> </w:t>
      </w:r>
      <w:r w:rsidR="00551E04">
        <w:rPr>
          <w:rtl/>
        </w:rPr>
        <w:t>عليّ</w:t>
      </w:r>
      <w:r w:rsidR="00185602">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إسماعيل بن إبراهيم بن موسى بن جعفر قال كتب أبو </w:t>
      </w:r>
      <w:r w:rsidR="00551E04">
        <w:rPr>
          <w:rtl/>
        </w:rPr>
        <w:t xml:space="preserve">محمّد </w:t>
      </w:r>
      <w:r w:rsidR="00850EDE">
        <w:rPr>
          <w:rStyle w:val="libAlaemChar"/>
          <w:rtl/>
        </w:rPr>
        <w:t xml:space="preserve">عليه‌السلام </w:t>
      </w:r>
      <w:r w:rsidRPr="009746DC">
        <w:rPr>
          <w:rtl/>
        </w:rPr>
        <w:t>إلى أبي القاسم إسحاق بن جعفر الز</w:t>
      </w:r>
      <w:r w:rsidR="00F473F3">
        <w:rPr>
          <w:rFonts w:hint="cs"/>
          <w:rtl/>
        </w:rPr>
        <w:t>ُّ</w:t>
      </w:r>
      <w:r w:rsidRPr="009746DC">
        <w:rPr>
          <w:rtl/>
        </w:rPr>
        <w:t>بيري قبل موت المعتز</w:t>
      </w:r>
      <w:r w:rsidR="00F473F3">
        <w:rPr>
          <w:rFonts w:hint="cs"/>
          <w:rtl/>
        </w:rPr>
        <w:t>ِّ</w:t>
      </w:r>
      <w:r w:rsidRPr="009746DC">
        <w:rPr>
          <w:rtl/>
        </w:rPr>
        <w:t xml:space="preserve"> بنحو عشرين </w:t>
      </w:r>
      <w:r w:rsidR="001C3409">
        <w:rPr>
          <w:rtl/>
        </w:rPr>
        <w:t>يوماً</w:t>
      </w:r>
      <w:r w:rsidR="002D77E0">
        <w:rPr>
          <w:rtl/>
        </w:rPr>
        <w:t xml:space="preserve"> </w:t>
      </w:r>
      <w:r w:rsidRPr="009746DC">
        <w:rPr>
          <w:rtl/>
        </w:rPr>
        <w:t xml:space="preserve">الزم بيتك </w:t>
      </w:r>
      <w:r w:rsidR="00FE5F86">
        <w:rPr>
          <w:rtl/>
        </w:rPr>
        <w:t xml:space="preserve">حتّى </w:t>
      </w:r>
      <w:r w:rsidRPr="009746DC">
        <w:rPr>
          <w:rtl/>
        </w:rPr>
        <w:t>يحدث الحادث ف</w:t>
      </w:r>
      <w:r w:rsidR="00FE5F86">
        <w:rPr>
          <w:rtl/>
        </w:rPr>
        <w:t xml:space="preserve">لـمّا </w:t>
      </w:r>
      <w:r w:rsidRPr="009746DC">
        <w:rPr>
          <w:rtl/>
        </w:rPr>
        <w:t xml:space="preserve">قتل بريحة كتب إليه قد حدث الحادث فما تأمرني </w:t>
      </w:r>
      <w:r w:rsidR="00F473F3">
        <w:rPr>
          <w:rFonts w:hint="cs"/>
          <w:rtl/>
        </w:rPr>
        <w:t xml:space="preserve">؟ </w:t>
      </w:r>
      <w:r w:rsidRPr="009746DC">
        <w:rPr>
          <w:rtl/>
        </w:rPr>
        <w:t>فكتب ليس هذا الحادث</w:t>
      </w:r>
      <w:r w:rsidR="00F473F3">
        <w:rPr>
          <w:rFonts w:hint="cs"/>
          <w:rtl/>
        </w:rPr>
        <w:t xml:space="preserve"> [</w:t>
      </w:r>
      <w:r w:rsidR="00F473F3">
        <w:rPr>
          <w:rtl/>
        </w:rPr>
        <w:t xml:space="preserve"> هو</w:t>
      </w:r>
      <w:r w:rsidR="00F473F3">
        <w:rPr>
          <w:rFonts w:hint="cs"/>
          <w:rtl/>
        </w:rPr>
        <w:t xml:space="preserve"> ] </w:t>
      </w:r>
      <w:r w:rsidRPr="009746DC">
        <w:rPr>
          <w:rtl/>
        </w:rPr>
        <w:t>الحادث الآخر ف</w:t>
      </w:r>
      <w:r w:rsidR="00551E04">
        <w:rPr>
          <w:rtl/>
        </w:rPr>
        <w:t xml:space="preserve">كان </w:t>
      </w:r>
      <w:r w:rsidRPr="009746DC">
        <w:rPr>
          <w:rtl/>
        </w:rPr>
        <w:t>من أ</w:t>
      </w:r>
      <w:r w:rsidR="00850EDE">
        <w:rPr>
          <w:rtl/>
        </w:rPr>
        <w:t xml:space="preserve">مرّ </w:t>
      </w:r>
      <w:r w:rsidRPr="009746DC">
        <w:rPr>
          <w:rtl/>
        </w:rPr>
        <w:t>المعتز</w:t>
      </w:r>
      <w:r w:rsidR="00F473F3">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85602">
      <w:pPr>
        <w:pStyle w:val="libNormal"/>
        <w:rPr>
          <w:rtl/>
        </w:rPr>
      </w:pPr>
      <w:r w:rsidRPr="009746DC">
        <w:rPr>
          <w:rtl/>
        </w:rPr>
        <w:t>عز</w:t>
      </w:r>
      <w:r w:rsidR="003C4FAC">
        <w:rPr>
          <w:rFonts w:hint="cs"/>
          <w:rtl/>
        </w:rPr>
        <w:t>ّ</w:t>
      </w:r>
      <w:r w:rsidRPr="009746DC">
        <w:rPr>
          <w:rtl/>
        </w:rPr>
        <w:t xml:space="preserve"> وجل</w:t>
      </w:r>
      <w:r w:rsidR="003C4FAC">
        <w:rPr>
          <w:rFonts w:hint="cs"/>
          <w:rtl/>
        </w:rPr>
        <w:t>ّ</w:t>
      </w:r>
      <w:r w:rsidRPr="009746DC">
        <w:rPr>
          <w:rtl/>
        </w:rPr>
        <w:t xml:space="preserve"> ، ونحن كن</w:t>
      </w:r>
      <w:r w:rsidR="003C4FAC">
        <w:rPr>
          <w:rFonts w:hint="cs"/>
          <w:rtl/>
        </w:rPr>
        <w:t>ّ</w:t>
      </w:r>
      <w:r w:rsidRPr="009746DC">
        <w:rPr>
          <w:rtl/>
        </w:rPr>
        <w:t>ا نجتهد في حط</w:t>
      </w:r>
      <w:r w:rsidR="003C4FAC">
        <w:rPr>
          <w:rFonts w:hint="cs"/>
          <w:rtl/>
        </w:rPr>
        <w:t>ّ</w:t>
      </w:r>
      <w:r w:rsidRPr="009746DC">
        <w:rPr>
          <w:rtl/>
        </w:rPr>
        <w:t xml:space="preserve"> منزلته والوضع منه </w:t>
      </w:r>
      <w:r w:rsidR="00551E04">
        <w:rPr>
          <w:rtl/>
        </w:rPr>
        <w:t xml:space="preserve">وكان </w:t>
      </w:r>
      <w:r w:rsidRPr="009746DC">
        <w:rPr>
          <w:rtl/>
        </w:rPr>
        <w:t xml:space="preserve">الله عز وجل يأبى </w:t>
      </w:r>
      <w:r w:rsidR="000164B7">
        <w:rPr>
          <w:rtl/>
        </w:rPr>
        <w:t xml:space="preserve">إلّا </w:t>
      </w:r>
      <w:r w:rsidR="00D8033E">
        <w:rPr>
          <w:rtl/>
        </w:rPr>
        <w:t xml:space="preserve">ان </w:t>
      </w:r>
      <w:r w:rsidRPr="009746DC">
        <w:rPr>
          <w:rtl/>
        </w:rPr>
        <w:t xml:space="preserve">يزيده </w:t>
      </w:r>
      <w:r w:rsidR="006A0B61">
        <w:rPr>
          <w:rtl/>
        </w:rPr>
        <w:t xml:space="preserve">كلّ </w:t>
      </w:r>
      <w:r w:rsidRPr="009746DC">
        <w:rPr>
          <w:rtl/>
        </w:rPr>
        <w:t xml:space="preserve">يوم رفعة بما </w:t>
      </w:r>
      <w:r w:rsidR="00551E04">
        <w:rPr>
          <w:rtl/>
        </w:rPr>
        <w:t xml:space="preserve">كان </w:t>
      </w:r>
      <w:r w:rsidRPr="009746DC">
        <w:rPr>
          <w:rtl/>
        </w:rPr>
        <w:t>فيه من الصيانة وحسن السمت والعلم والعبادة ، ف</w:t>
      </w:r>
      <w:r w:rsidR="00D8033E">
        <w:rPr>
          <w:rtl/>
        </w:rPr>
        <w:t xml:space="preserve">ان </w:t>
      </w:r>
      <w:r w:rsidRPr="009746DC">
        <w:rPr>
          <w:rtl/>
        </w:rPr>
        <w:t>كنت عند شيعة أخيك بمنزلته فلا حاجة بك علينا ، و</w:t>
      </w:r>
      <w:r w:rsidR="00D8033E">
        <w:rPr>
          <w:rtl/>
        </w:rPr>
        <w:t xml:space="preserve">ان </w:t>
      </w:r>
      <w:r w:rsidRPr="009746DC">
        <w:rPr>
          <w:rtl/>
        </w:rPr>
        <w:t xml:space="preserve">لم يكن فيك ما في أخيك لم تغن عنك في ذلك </w:t>
      </w:r>
      <w:r w:rsidR="000F65B1">
        <w:rPr>
          <w:rtl/>
        </w:rPr>
        <w:t>شيئاً</w:t>
      </w:r>
      <w:r w:rsidR="00F54854">
        <w:rPr>
          <w:rtl/>
        </w:rPr>
        <w:t xml:space="preserve"> </w:t>
      </w:r>
      <w:r w:rsidRPr="009746DC">
        <w:rPr>
          <w:rtl/>
        </w:rPr>
        <w:t>، انتهى.</w:t>
      </w:r>
    </w:p>
    <w:p w:rsidR="00B717C7" w:rsidRPr="009746DC" w:rsidRDefault="00B717C7" w:rsidP="00185602">
      <w:pPr>
        <w:pStyle w:val="libNormal"/>
        <w:rPr>
          <w:rtl/>
        </w:rPr>
      </w:pPr>
      <w:r w:rsidRPr="009746DC">
        <w:rPr>
          <w:rtl/>
        </w:rPr>
        <w:t xml:space="preserve">ولا يبعد من حمقه وقوعهما </w:t>
      </w:r>
      <w:r w:rsidR="00C300E6">
        <w:rPr>
          <w:rtl/>
        </w:rPr>
        <w:t>جميعاً</w:t>
      </w:r>
      <w:r w:rsidRPr="009746DC">
        <w:rPr>
          <w:rtl/>
        </w:rPr>
        <w:t>.</w:t>
      </w:r>
    </w:p>
    <w:p w:rsidR="00B717C7" w:rsidRPr="009746DC" w:rsidRDefault="00B717C7" w:rsidP="00185602">
      <w:pPr>
        <w:pStyle w:val="libNormal"/>
        <w:rPr>
          <w:rtl/>
          <w:lang w:bidi="fa-IR"/>
        </w:rPr>
      </w:pPr>
      <w:r w:rsidRPr="00EF2853">
        <w:rPr>
          <w:rStyle w:val="libBold1Char"/>
          <w:rtl/>
        </w:rPr>
        <w:t>الحديث الثاني :</w:t>
      </w:r>
      <w:r w:rsidRPr="009746DC">
        <w:rPr>
          <w:rtl/>
          <w:lang w:bidi="fa-IR"/>
        </w:rPr>
        <w:t xml:space="preserve"> مجهول.</w:t>
      </w:r>
    </w:p>
    <w:p w:rsidR="00B717C7" w:rsidRPr="009746DC" w:rsidRDefault="00372882" w:rsidP="00185602">
      <w:pPr>
        <w:pStyle w:val="libNormal"/>
        <w:rPr>
          <w:rtl/>
        </w:rPr>
      </w:pPr>
      <w:r>
        <w:rPr>
          <w:rtl/>
        </w:rPr>
        <w:t>و</w:t>
      </w:r>
      <w:r>
        <w:rPr>
          <w:rFonts w:hint="cs"/>
          <w:rtl/>
        </w:rPr>
        <w:t>ا</w:t>
      </w:r>
      <w:r w:rsidR="00B717C7" w:rsidRPr="00C875FB">
        <w:rPr>
          <w:rtl/>
        </w:rPr>
        <w:t>سحاق</w:t>
      </w:r>
      <w:r w:rsidR="00B717C7" w:rsidRPr="009746DC">
        <w:rPr>
          <w:rtl/>
        </w:rPr>
        <w:t xml:space="preserve"> </w:t>
      </w:r>
      <w:r w:rsidR="00551E04">
        <w:rPr>
          <w:rtl/>
        </w:rPr>
        <w:t xml:space="preserve">أيضاً </w:t>
      </w:r>
      <w:r w:rsidR="00B717C7" w:rsidRPr="009746DC">
        <w:rPr>
          <w:rtl/>
        </w:rPr>
        <w:t>غير مذكور ، وكأن</w:t>
      </w:r>
      <w:r>
        <w:rPr>
          <w:rFonts w:hint="cs"/>
          <w:rtl/>
        </w:rPr>
        <w:t>ّ</w:t>
      </w:r>
      <w:r w:rsidR="00B717C7" w:rsidRPr="009746DC">
        <w:rPr>
          <w:rtl/>
        </w:rPr>
        <w:t xml:space="preserve">ه </w:t>
      </w:r>
      <w:r w:rsidR="00551E04">
        <w:rPr>
          <w:rtl/>
        </w:rPr>
        <w:t xml:space="preserve">كان </w:t>
      </w:r>
      <w:r w:rsidR="00B717C7" w:rsidRPr="009746DC">
        <w:rPr>
          <w:rtl/>
        </w:rPr>
        <w:t xml:space="preserve">من ولد الزبير وقد </w:t>
      </w:r>
      <w:r w:rsidR="00850EDE">
        <w:rPr>
          <w:rtl/>
        </w:rPr>
        <w:t xml:space="preserve">مرّ </w:t>
      </w:r>
      <w:r w:rsidR="00D8033E">
        <w:rPr>
          <w:rtl/>
        </w:rPr>
        <w:t xml:space="preserve">ان </w:t>
      </w:r>
      <w:r w:rsidR="00B717C7" w:rsidRPr="009746DC">
        <w:rPr>
          <w:rtl/>
        </w:rPr>
        <w:t xml:space="preserve">المعتز بالله هو </w:t>
      </w:r>
      <w:r w:rsidR="00551E04">
        <w:rPr>
          <w:rtl/>
        </w:rPr>
        <w:t xml:space="preserve">محمّد </w:t>
      </w:r>
      <w:r w:rsidR="00B717C7" w:rsidRPr="009746DC">
        <w:rPr>
          <w:rtl/>
        </w:rPr>
        <w:t>بن المتو</w:t>
      </w:r>
      <w:r w:rsidR="006A0B61">
        <w:rPr>
          <w:rtl/>
        </w:rPr>
        <w:t xml:space="preserve">كلّ </w:t>
      </w:r>
      <w:r w:rsidR="00B717C7" w:rsidRPr="009746DC">
        <w:rPr>
          <w:rtl/>
        </w:rPr>
        <w:t>، قال ابن الجوزي : استخلف في المحر</w:t>
      </w:r>
      <w:r>
        <w:rPr>
          <w:rFonts w:hint="cs"/>
          <w:rtl/>
        </w:rPr>
        <w:t>ّ</w:t>
      </w:r>
      <w:r w:rsidR="00B717C7" w:rsidRPr="009746DC">
        <w:rPr>
          <w:rtl/>
        </w:rPr>
        <w:t xml:space="preserve">م سنة اثنتين وخمسين ومائتين ، وقتل في الثاني من شهر </w:t>
      </w:r>
      <w:r w:rsidR="00BA3041">
        <w:rPr>
          <w:rtl/>
        </w:rPr>
        <w:t xml:space="preserve">رمضان </w:t>
      </w:r>
      <w:r w:rsidR="00B717C7" w:rsidRPr="009746DC">
        <w:rPr>
          <w:rtl/>
        </w:rPr>
        <w:t>سنة خمس وخمسين ومائتين ، انتهى.</w:t>
      </w:r>
    </w:p>
    <w:p w:rsidR="00B717C7" w:rsidRPr="009746DC" w:rsidRDefault="00B717C7" w:rsidP="00185602">
      <w:pPr>
        <w:pStyle w:val="libNormal"/>
        <w:rPr>
          <w:rtl/>
        </w:rPr>
      </w:pPr>
      <w:r w:rsidRPr="009746DC">
        <w:rPr>
          <w:rtl/>
        </w:rPr>
        <w:t>ف</w:t>
      </w:r>
      <w:r w:rsidR="00551E04">
        <w:rPr>
          <w:rtl/>
        </w:rPr>
        <w:t xml:space="preserve">كان </w:t>
      </w:r>
      <w:r w:rsidRPr="009746DC">
        <w:rPr>
          <w:rtl/>
        </w:rPr>
        <w:t xml:space="preserve">قتله بعد إمامته </w:t>
      </w:r>
      <w:r w:rsidR="00850EDE">
        <w:rPr>
          <w:rStyle w:val="libAlaemChar"/>
          <w:rtl/>
        </w:rPr>
        <w:t xml:space="preserve">عليه‌السلام </w:t>
      </w:r>
      <w:r w:rsidRPr="009746DC">
        <w:rPr>
          <w:rtl/>
        </w:rPr>
        <w:t>بسنة وشهر أو شهرين ، واختلف في كيفية قتله قال المسعودي : فمنهم من قال منع في حبسه الط</w:t>
      </w:r>
      <w:r w:rsidR="00EB1FB4">
        <w:rPr>
          <w:rtl/>
        </w:rPr>
        <w:t xml:space="preserve">عام </w:t>
      </w:r>
      <w:r w:rsidRPr="009746DC">
        <w:rPr>
          <w:rtl/>
        </w:rPr>
        <w:t>والشراب فمات ، ومنهم من قال :</w:t>
      </w:r>
      <w:r>
        <w:rPr>
          <w:rFonts w:hint="cs"/>
          <w:rtl/>
        </w:rPr>
        <w:t xml:space="preserve"> </w:t>
      </w:r>
      <w:r w:rsidRPr="009746DC">
        <w:rPr>
          <w:rtl/>
        </w:rPr>
        <w:t>إنه حقن بالماء الحار المغلي فمن أجل ذلك حين أخرج إلى الناس وجدوا جوفه وارما</w:t>
      </w:r>
      <w:r w:rsidR="002962F4">
        <w:rPr>
          <w:rFonts w:hint="cs"/>
          <w:rtl/>
        </w:rPr>
        <w:t>ً</w:t>
      </w:r>
      <w:r w:rsidRPr="009746DC">
        <w:rPr>
          <w:rtl/>
        </w:rPr>
        <w:t xml:space="preserve"> ، والأشهر عند العباسي</w:t>
      </w:r>
      <w:r w:rsidR="002962F4">
        <w:rPr>
          <w:rFonts w:hint="cs"/>
          <w:rtl/>
        </w:rPr>
        <w:t>ّ</w:t>
      </w:r>
      <w:r w:rsidRPr="009746DC">
        <w:rPr>
          <w:rtl/>
        </w:rPr>
        <w:t>ين أنه أدخل حماما</w:t>
      </w:r>
      <w:r w:rsidR="002962F4">
        <w:rPr>
          <w:rFonts w:hint="cs"/>
          <w:rtl/>
        </w:rPr>
        <w:t>ً</w:t>
      </w:r>
      <w:r w:rsidRPr="009746DC">
        <w:rPr>
          <w:rtl/>
        </w:rPr>
        <w:t xml:space="preserve"> وأكره </w:t>
      </w:r>
      <w:r w:rsidR="00D83B35">
        <w:rPr>
          <w:rtl/>
        </w:rPr>
        <w:t xml:space="preserve">علىّ </w:t>
      </w:r>
      <w:r w:rsidRPr="009746DC">
        <w:rPr>
          <w:rtl/>
        </w:rPr>
        <w:t xml:space="preserve">دخوله إياه </w:t>
      </w:r>
      <w:r w:rsidR="00551E04">
        <w:rPr>
          <w:rtl/>
        </w:rPr>
        <w:t xml:space="preserve">وكان </w:t>
      </w:r>
      <w:r w:rsidR="00D8033E">
        <w:rPr>
          <w:rtl/>
        </w:rPr>
        <w:t xml:space="preserve">الحمّام </w:t>
      </w:r>
      <w:r w:rsidRPr="009746DC">
        <w:rPr>
          <w:rtl/>
        </w:rPr>
        <w:t>محميا</w:t>
      </w:r>
      <w:r w:rsidR="002962F4">
        <w:rPr>
          <w:rFonts w:hint="cs"/>
          <w:rtl/>
        </w:rPr>
        <w:t>ً</w:t>
      </w:r>
      <w:r w:rsidRPr="009746DC">
        <w:rPr>
          <w:rtl/>
        </w:rPr>
        <w:t xml:space="preserve"> </w:t>
      </w:r>
      <w:r w:rsidR="00D83B35">
        <w:rPr>
          <w:rtl/>
        </w:rPr>
        <w:t xml:space="preserve">ثمّ </w:t>
      </w:r>
      <w:r w:rsidRPr="009746DC">
        <w:rPr>
          <w:rtl/>
        </w:rPr>
        <w:t xml:space="preserve">منع الخروج منه </w:t>
      </w:r>
      <w:r w:rsidR="00D83B35">
        <w:rPr>
          <w:rtl/>
        </w:rPr>
        <w:t xml:space="preserve">ثمّ </w:t>
      </w:r>
      <w:r w:rsidRPr="009746DC">
        <w:rPr>
          <w:rtl/>
        </w:rPr>
        <w:t>تنازع هؤلاء فمنهم من قال : أن</w:t>
      </w:r>
      <w:r w:rsidR="002962F4">
        <w:rPr>
          <w:rFonts w:hint="cs"/>
          <w:rtl/>
        </w:rPr>
        <w:t>ّ</w:t>
      </w:r>
      <w:r w:rsidRPr="009746DC">
        <w:rPr>
          <w:rtl/>
        </w:rPr>
        <w:t xml:space="preserve">ه ترك في </w:t>
      </w:r>
      <w:r w:rsidR="00D8033E">
        <w:rPr>
          <w:rtl/>
        </w:rPr>
        <w:t xml:space="preserve">الحمّام </w:t>
      </w:r>
      <w:r w:rsidR="00FE5F86">
        <w:rPr>
          <w:rtl/>
        </w:rPr>
        <w:t xml:space="preserve">حتّى </w:t>
      </w:r>
      <w:r w:rsidRPr="009746DC">
        <w:rPr>
          <w:rtl/>
        </w:rPr>
        <w:t>فاضت نفسه ، ومنهم من ذكر أن</w:t>
      </w:r>
      <w:r w:rsidR="002962F4">
        <w:rPr>
          <w:rFonts w:hint="cs"/>
          <w:rtl/>
        </w:rPr>
        <w:t>ّ</w:t>
      </w:r>
      <w:r w:rsidRPr="009746DC">
        <w:rPr>
          <w:rtl/>
        </w:rPr>
        <w:t xml:space="preserve">ه أخرج من بعد ما كادت نفسه </w:t>
      </w:r>
      <w:r w:rsidR="00D8033E">
        <w:rPr>
          <w:rtl/>
        </w:rPr>
        <w:t xml:space="preserve">ان </w:t>
      </w:r>
      <w:r w:rsidRPr="009746DC">
        <w:rPr>
          <w:rtl/>
        </w:rPr>
        <w:t>تتلف فأسقي شربة ماء بثلج فتناثر كبده فخمد من فوره ، وقيل : مات في الحبس حتف أنفه ، انتهى.</w:t>
      </w:r>
    </w:p>
    <w:p w:rsidR="00B717C7" w:rsidRPr="009746DC" w:rsidRDefault="00B717C7" w:rsidP="00185602">
      <w:pPr>
        <w:pStyle w:val="libNormal"/>
        <w:rPr>
          <w:rtl/>
        </w:rPr>
      </w:pPr>
      <w:r w:rsidRPr="00C875FB">
        <w:rPr>
          <w:rtl/>
        </w:rPr>
        <w:t>وبريحة</w:t>
      </w:r>
      <w:r w:rsidRPr="009746DC">
        <w:rPr>
          <w:rtl/>
        </w:rPr>
        <w:t xml:space="preserve"> </w:t>
      </w:r>
      <w:r w:rsidR="00551E04">
        <w:rPr>
          <w:rtl/>
        </w:rPr>
        <w:t xml:space="preserve">كان </w:t>
      </w:r>
      <w:r w:rsidRPr="009746DC">
        <w:rPr>
          <w:rtl/>
        </w:rPr>
        <w:t>من مقدمي الأتراك الذين قر</w:t>
      </w:r>
      <w:r w:rsidR="002962F4">
        <w:rPr>
          <w:rFonts w:hint="cs"/>
          <w:rtl/>
        </w:rPr>
        <w:t>ّ</w:t>
      </w:r>
      <w:r w:rsidRPr="009746DC">
        <w:rPr>
          <w:rtl/>
        </w:rPr>
        <w:t>بهم الخلفاء.</w:t>
      </w:r>
    </w:p>
    <w:p w:rsidR="008930D5" w:rsidRDefault="008930D5" w:rsidP="008930D5">
      <w:pPr>
        <w:pStyle w:val="libNormal"/>
        <w:rPr>
          <w:rtl/>
        </w:rPr>
      </w:pPr>
      <w:r>
        <w:rPr>
          <w:rtl/>
        </w:rPr>
        <w:br w:type="page"/>
      </w:r>
    </w:p>
    <w:p w:rsidR="00B717C7" w:rsidRDefault="00B717C7" w:rsidP="002962F4">
      <w:pPr>
        <w:pStyle w:val="libNormal"/>
        <w:rPr>
          <w:rtl/>
        </w:rPr>
      </w:pPr>
      <w:r>
        <w:rPr>
          <w:rtl/>
        </w:rPr>
        <w:lastRenderedPageBreak/>
        <w:t>ما كان</w:t>
      </w:r>
      <w:r>
        <w:rPr>
          <w:rFonts w:hint="cs"/>
          <w:rtl/>
        </w:rPr>
        <w:t>.</w:t>
      </w:r>
    </w:p>
    <w:p w:rsidR="00B717C7" w:rsidRPr="009746DC" w:rsidRDefault="00B717C7" w:rsidP="002962F4">
      <w:pPr>
        <w:pStyle w:val="libNormal"/>
        <w:rPr>
          <w:rtl/>
        </w:rPr>
      </w:pPr>
      <w:r w:rsidRPr="009746DC">
        <w:rPr>
          <w:rtl/>
        </w:rPr>
        <w:t xml:space="preserve">وعنه قال </w:t>
      </w:r>
      <w:r w:rsidR="002962F4">
        <w:rPr>
          <w:rFonts w:hint="cs"/>
          <w:rtl/>
        </w:rPr>
        <w:t xml:space="preserve">: </w:t>
      </w:r>
      <w:r w:rsidRPr="009746DC">
        <w:rPr>
          <w:rtl/>
        </w:rPr>
        <w:t xml:space="preserve">كتب إلى رجل آخر يقتل ابن </w:t>
      </w:r>
      <w:r w:rsidR="00551E04">
        <w:rPr>
          <w:rtl/>
        </w:rPr>
        <w:t xml:space="preserve">محمّد </w:t>
      </w:r>
      <w:r w:rsidRPr="009746DC">
        <w:rPr>
          <w:rtl/>
        </w:rPr>
        <w:t xml:space="preserve">بن داود عبد الله قبل قتله بعشرة </w:t>
      </w:r>
      <w:r w:rsidR="00BE737F">
        <w:rPr>
          <w:rtl/>
        </w:rPr>
        <w:t xml:space="preserve">أيّام </w:t>
      </w:r>
      <w:r w:rsidRPr="009746DC">
        <w:rPr>
          <w:rtl/>
        </w:rPr>
        <w:t>ف</w:t>
      </w:r>
      <w:r w:rsidR="00FE5F86">
        <w:rPr>
          <w:rtl/>
        </w:rPr>
        <w:t xml:space="preserve">لـمّا </w:t>
      </w:r>
      <w:r w:rsidR="00551E04">
        <w:rPr>
          <w:rtl/>
        </w:rPr>
        <w:t xml:space="preserve">كان </w:t>
      </w:r>
      <w:r w:rsidRPr="009746DC">
        <w:rPr>
          <w:rtl/>
        </w:rPr>
        <w:t>في اليوم العاشر قتل</w:t>
      </w:r>
      <w:r>
        <w:rPr>
          <w:rFonts w:hint="cs"/>
          <w:rtl/>
        </w:rPr>
        <w:t>.</w:t>
      </w:r>
    </w:p>
    <w:p w:rsidR="00B717C7" w:rsidRPr="009746DC" w:rsidRDefault="00B717C7" w:rsidP="00F70E77">
      <w:pPr>
        <w:rPr>
          <w:rtl/>
          <w:lang w:bidi="fa-IR"/>
        </w:rPr>
      </w:pPr>
      <w:r w:rsidRPr="009746DC">
        <w:rPr>
          <w:rtl/>
          <w:lang w:bidi="fa-IR"/>
        </w:rPr>
        <w:t>3</w:t>
      </w:r>
      <w:r>
        <w:rPr>
          <w:rtl/>
          <w:lang w:bidi="fa-IR"/>
        </w:rPr>
        <w:t xml:space="preserve"> </w:t>
      </w:r>
      <w:r w:rsidR="003928AF">
        <w:rPr>
          <w:rtl/>
          <w:lang w:bidi="fa-IR"/>
        </w:rPr>
        <w:t>-</w:t>
      </w:r>
      <w:r>
        <w:rPr>
          <w:rtl/>
          <w:lang w:bidi="fa-IR"/>
        </w:rPr>
        <w:t xml:space="preserve"> </w:t>
      </w:r>
      <w:r w:rsidR="00551E04">
        <w:rPr>
          <w:rtl/>
          <w:lang w:bidi="fa-IR"/>
        </w:rPr>
        <w:t xml:space="preserve">عليّ </w:t>
      </w:r>
      <w:r w:rsidRPr="009746DC">
        <w:rPr>
          <w:rtl/>
          <w:lang w:bidi="fa-IR"/>
        </w:rPr>
        <w:t xml:space="preserve">بن </w:t>
      </w:r>
      <w:r w:rsidR="00551E04">
        <w:rPr>
          <w:rtl/>
          <w:lang w:bidi="fa-IR"/>
        </w:rPr>
        <w:t xml:space="preserve">محمّد </w:t>
      </w:r>
      <w:r w:rsidRPr="009746DC">
        <w:rPr>
          <w:rtl/>
          <w:lang w:bidi="fa-IR"/>
        </w:rPr>
        <w:t xml:space="preserve">[ ، عن </w:t>
      </w:r>
      <w:r w:rsidR="00551E04">
        <w:rPr>
          <w:rtl/>
          <w:lang w:bidi="fa-IR"/>
        </w:rPr>
        <w:t xml:space="preserve">محمّد </w:t>
      </w:r>
      <w:r w:rsidRPr="009746DC">
        <w:rPr>
          <w:rtl/>
          <w:lang w:bidi="fa-IR"/>
        </w:rPr>
        <w:t xml:space="preserve">] بن إبراهيم المعروف بابن الكردي ، عن </w:t>
      </w:r>
      <w:r w:rsidR="00551E04">
        <w:rPr>
          <w:rtl/>
          <w:lang w:bidi="fa-IR"/>
        </w:rPr>
        <w:t xml:space="preserve">محمّد </w:t>
      </w:r>
      <w:r w:rsidRPr="009746DC">
        <w:rPr>
          <w:rtl/>
          <w:lang w:bidi="fa-IR"/>
        </w:rPr>
        <w:t xml:space="preserve">بن </w:t>
      </w:r>
      <w:r w:rsidR="00551E04">
        <w:rPr>
          <w:rtl/>
          <w:lang w:bidi="fa-IR"/>
        </w:rPr>
        <w:t xml:space="preserve">عليّ </w:t>
      </w:r>
      <w:r w:rsidRPr="009746DC">
        <w:rPr>
          <w:rtl/>
          <w:lang w:bidi="fa-IR"/>
        </w:rPr>
        <w:t>بن إبراهيم بن موسى بن جعفر قال ضاق بنا الأ</w:t>
      </w:r>
      <w:r w:rsidR="00850EDE">
        <w:rPr>
          <w:rtl/>
          <w:lang w:bidi="fa-IR"/>
        </w:rPr>
        <w:t xml:space="preserve">مرّ </w:t>
      </w:r>
      <w:r w:rsidRPr="009746DC">
        <w:rPr>
          <w:rtl/>
          <w:lang w:bidi="fa-IR"/>
        </w:rPr>
        <w:t xml:space="preserve">فقال لي أبي امض بنا </w:t>
      </w:r>
      <w:r w:rsidR="00FE5F86">
        <w:rPr>
          <w:rtl/>
          <w:lang w:bidi="fa-IR"/>
        </w:rPr>
        <w:t xml:space="preserve">حتّى </w:t>
      </w:r>
      <w:r w:rsidRPr="009746DC">
        <w:rPr>
          <w:rtl/>
          <w:lang w:bidi="fa-IR"/>
        </w:rPr>
        <w:t>نصير إلى هذا الرجل ي</w:t>
      </w:r>
      <w:r w:rsidR="00843F80">
        <w:rPr>
          <w:rtl/>
          <w:lang w:bidi="fa-IR"/>
        </w:rPr>
        <w:t xml:space="preserve">عنّي </w:t>
      </w:r>
      <w:r w:rsidRPr="009746DC">
        <w:rPr>
          <w:rtl/>
          <w:lang w:bidi="fa-IR"/>
        </w:rPr>
        <w:t xml:space="preserve">أبا </w:t>
      </w:r>
      <w:r w:rsidR="00551E04">
        <w:rPr>
          <w:rtl/>
          <w:lang w:bidi="fa-IR"/>
        </w:rPr>
        <w:t xml:space="preserve">محمّد </w:t>
      </w:r>
      <w:r w:rsidRPr="009746DC">
        <w:rPr>
          <w:rtl/>
          <w:lang w:bidi="fa-IR"/>
        </w:rPr>
        <w:t xml:space="preserve">فإنه قد وصف عنه سماحة فقلت تعرفه فقال ما أعرفه ولا رأيته </w:t>
      </w:r>
      <w:r w:rsidR="00B91600">
        <w:rPr>
          <w:rtl/>
          <w:lang w:bidi="fa-IR"/>
        </w:rPr>
        <w:t xml:space="preserve">قطّ </w:t>
      </w:r>
      <w:r w:rsidRPr="009746DC">
        <w:rPr>
          <w:rtl/>
          <w:lang w:bidi="fa-IR"/>
        </w:rPr>
        <w:t>قال فقصدناه فقال لي</w:t>
      </w:r>
      <w:r w:rsidR="009165B3">
        <w:rPr>
          <w:rFonts w:hint="cs"/>
          <w:rtl/>
          <w:lang w:bidi="fa-IR"/>
        </w:rPr>
        <w:t xml:space="preserve"> [</w:t>
      </w:r>
      <w:r w:rsidRPr="009746DC">
        <w:rPr>
          <w:rtl/>
          <w:lang w:bidi="fa-IR"/>
        </w:rPr>
        <w:t xml:space="preserve"> أبي </w:t>
      </w:r>
      <w:r w:rsidR="009165B3">
        <w:rPr>
          <w:rFonts w:hint="cs"/>
          <w:rtl/>
          <w:lang w:bidi="fa-IR"/>
        </w:rPr>
        <w:t xml:space="preserve">] </w:t>
      </w:r>
      <w:r w:rsidRPr="009746DC">
        <w:rPr>
          <w:rtl/>
          <w:lang w:bidi="fa-IR"/>
        </w:rPr>
        <w:t xml:space="preserve">وهو في طريقه ما أحوجنا إلى </w:t>
      </w:r>
      <w:r w:rsidR="00D8033E">
        <w:rPr>
          <w:rtl/>
          <w:lang w:bidi="fa-IR"/>
        </w:rPr>
        <w:t xml:space="preserve">ان </w:t>
      </w:r>
      <w:r w:rsidRPr="009746DC">
        <w:rPr>
          <w:rtl/>
          <w:lang w:bidi="fa-IR"/>
        </w:rPr>
        <w:t>يأ</w:t>
      </w:r>
      <w:r w:rsidR="00850EDE">
        <w:rPr>
          <w:rtl/>
          <w:lang w:bidi="fa-IR"/>
        </w:rPr>
        <w:t xml:space="preserve">مرّ </w:t>
      </w:r>
      <w:r w:rsidRPr="009746DC">
        <w:rPr>
          <w:rtl/>
          <w:lang w:bidi="fa-IR"/>
        </w:rPr>
        <w:t>لنا بخمسمائة درهم مائتا درهم للكسوة ومائتا درهم للدين ومائة للنفقة فقلت في نفسي ليته أ</w:t>
      </w:r>
      <w:r w:rsidR="00850EDE">
        <w:rPr>
          <w:rtl/>
          <w:lang w:bidi="fa-IR"/>
        </w:rPr>
        <w:t xml:space="preserve">مرّ </w:t>
      </w:r>
      <w:r w:rsidRPr="009746DC">
        <w:rPr>
          <w:rtl/>
          <w:lang w:bidi="fa-IR"/>
        </w:rPr>
        <w:t>لي بثلاثمائة درهم مائة أشتري بها حمارا</w:t>
      </w:r>
      <w:r w:rsidR="009165B3">
        <w:rPr>
          <w:rFonts w:hint="cs"/>
          <w:rtl/>
          <w:lang w:bidi="fa-IR"/>
        </w:rPr>
        <w:t>ً</w:t>
      </w:r>
      <w:r w:rsidRPr="009746DC">
        <w:rPr>
          <w:rtl/>
          <w:lang w:bidi="fa-IR"/>
        </w:rPr>
        <w:t xml:space="preserve"> ومائة للنفقة ومائة للكسوة وأخرج إلى الجبل قال ف</w:t>
      </w:r>
      <w:r w:rsidR="00FE5F86">
        <w:rPr>
          <w:rtl/>
          <w:lang w:bidi="fa-IR"/>
        </w:rPr>
        <w:t xml:space="preserve">لـمّا </w:t>
      </w:r>
      <w:r w:rsidRPr="009746DC">
        <w:rPr>
          <w:rtl/>
          <w:lang w:bidi="fa-IR"/>
        </w:rPr>
        <w:t>وافينا الباب خرج إلينا غل</w:t>
      </w:r>
      <w:r w:rsidR="009165B3">
        <w:rPr>
          <w:rFonts w:hint="cs"/>
          <w:rtl/>
          <w:lang w:bidi="fa-IR"/>
        </w:rPr>
        <w:t>ا</w:t>
      </w:r>
      <w:r w:rsidR="009165B3">
        <w:rPr>
          <w:rtl/>
          <w:lang w:bidi="fa-IR"/>
        </w:rPr>
        <w:t>م</w:t>
      </w:r>
      <w:r w:rsidR="00551E04">
        <w:rPr>
          <w:rtl/>
          <w:lang w:bidi="fa-IR"/>
        </w:rPr>
        <w:t xml:space="preserve">ه </w:t>
      </w:r>
      <w:r w:rsidRPr="009746DC">
        <w:rPr>
          <w:rtl/>
          <w:lang w:bidi="fa-IR"/>
        </w:rPr>
        <w:t xml:space="preserve">فقال يدخل </w:t>
      </w:r>
      <w:r w:rsidR="00551E04">
        <w:rPr>
          <w:rtl/>
          <w:lang w:bidi="fa-IR"/>
        </w:rPr>
        <w:t xml:space="preserve">عليّ </w:t>
      </w:r>
      <w:r w:rsidRPr="009746DC">
        <w:rPr>
          <w:rtl/>
          <w:lang w:bidi="fa-IR"/>
        </w:rPr>
        <w:t>بن إبراهيم و</w:t>
      </w:r>
      <w:r w:rsidR="00551E04">
        <w:rPr>
          <w:rtl/>
          <w:lang w:bidi="fa-IR"/>
        </w:rPr>
        <w:t xml:space="preserve">محمّد </w:t>
      </w:r>
      <w:r w:rsidRPr="009746DC">
        <w:rPr>
          <w:rtl/>
          <w:lang w:bidi="fa-IR"/>
        </w:rPr>
        <w:t>ابنه ف</w:t>
      </w:r>
      <w:r w:rsidR="00FE5F86">
        <w:rPr>
          <w:rtl/>
          <w:lang w:bidi="fa-IR"/>
        </w:rPr>
        <w:t xml:space="preserve">لـمّا </w:t>
      </w:r>
      <w:r w:rsidRPr="009746DC">
        <w:rPr>
          <w:rtl/>
          <w:lang w:bidi="fa-IR"/>
        </w:rPr>
        <w:t xml:space="preserve">دخلنا عليه وسلمنا قال لأبي يا </w:t>
      </w:r>
      <w:r w:rsidR="00551E04">
        <w:rPr>
          <w:rtl/>
          <w:lang w:bidi="fa-IR"/>
        </w:rPr>
        <w:t xml:space="preserve">عليّ </w:t>
      </w:r>
      <w:r w:rsidRPr="009746DC">
        <w:rPr>
          <w:rtl/>
          <w:lang w:bidi="fa-IR"/>
        </w:rPr>
        <w:t xml:space="preserve">ما خلفك عنا إلى هذا الوقت فقال يا </w:t>
      </w:r>
      <w:r w:rsidR="00D8033E">
        <w:rPr>
          <w:rtl/>
          <w:lang w:bidi="fa-IR"/>
        </w:rPr>
        <w:t xml:space="preserve">سيّدي </w:t>
      </w:r>
      <w:r w:rsidRPr="009746DC">
        <w:rPr>
          <w:rtl/>
          <w:lang w:bidi="fa-IR"/>
        </w:rPr>
        <w:t xml:space="preserve">استحييت </w:t>
      </w:r>
      <w:r w:rsidR="00D8033E">
        <w:rPr>
          <w:rtl/>
          <w:lang w:bidi="fa-IR"/>
        </w:rPr>
        <w:t xml:space="preserve">ان </w:t>
      </w:r>
      <w:r w:rsidRPr="009746DC">
        <w:rPr>
          <w:rtl/>
          <w:lang w:bidi="fa-IR"/>
        </w:rPr>
        <w:t xml:space="preserve">ألقاك </w:t>
      </w:r>
      <w:r w:rsidR="00D83B35">
        <w:rPr>
          <w:rtl/>
          <w:lang w:bidi="fa-IR"/>
        </w:rPr>
        <w:t xml:space="preserve">علىّ </w:t>
      </w:r>
      <w:r w:rsidRPr="009746DC">
        <w:rPr>
          <w:rtl/>
          <w:lang w:bidi="fa-IR"/>
        </w:rPr>
        <w:t>هذه الحال ف</w:t>
      </w:r>
      <w:r w:rsidR="00FE5F86">
        <w:rPr>
          <w:rtl/>
          <w:lang w:bidi="fa-IR"/>
        </w:rPr>
        <w:t xml:space="preserve">لـمّا </w:t>
      </w:r>
      <w:r w:rsidRPr="009746DC">
        <w:rPr>
          <w:rtl/>
          <w:lang w:bidi="fa-IR"/>
        </w:rPr>
        <w:t>خرجنا من عنده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165B3">
      <w:pPr>
        <w:pStyle w:val="libNormal"/>
        <w:rPr>
          <w:rtl/>
        </w:rPr>
      </w:pPr>
      <w:r w:rsidRPr="00C875FB">
        <w:rPr>
          <w:rtl/>
        </w:rPr>
        <w:t>قوله : ليس هذا الحادث</w:t>
      </w:r>
      <w:r w:rsidRPr="009746DC">
        <w:rPr>
          <w:rtl/>
        </w:rPr>
        <w:t xml:space="preserve"> ، اسم ليس الضمير الراجع إلى الحادث ، و « هذا » خبره أو « هذا » اسم ليس والحادث خبره ، و</w:t>
      </w:r>
      <w:r w:rsidR="0068589E">
        <w:rPr>
          <w:rtl/>
        </w:rPr>
        <w:t xml:space="preserve">اللام </w:t>
      </w:r>
      <w:r w:rsidRPr="009746DC">
        <w:rPr>
          <w:rtl/>
        </w:rPr>
        <w:t>للعهد ، والحادث الأخير خبر مبتدإ محذوف ، أي هو الحادث أو الحادث مبتدأ والآخر خبره</w:t>
      </w:r>
      <w:r>
        <w:rPr>
          <w:rtl/>
        </w:rPr>
        <w:t xml:space="preserve"> </w:t>
      </w:r>
      <w:r w:rsidRPr="00C875FB">
        <w:rPr>
          <w:rtl/>
        </w:rPr>
        <w:t>« يقتل »</w:t>
      </w:r>
      <w:r w:rsidRPr="009746DC">
        <w:rPr>
          <w:rtl/>
        </w:rPr>
        <w:t xml:space="preserve"> </w:t>
      </w:r>
      <w:r w:rsidR="00D83B35">
        <w:rPr>
          <w:rtl/>
        </w:rPr>
        <w:t xml:space="preserve">علىّ </w:t>
      </w:r>
      <w:r w:rsidRPr="009746DC">
        <w:rPr>
          <w:rtl/>
        </w:rPr>
        <w:t>المجهول ، وعبد الله عطف بي</w:t>
      </w:r>
      <w:r w:rsidR="00D8033E">
        <w:rPr>
          <w:rtl/>
        </w:rPr>
        <w:t xml:space="preserve">ان </w:t>
      </w:r>
      <w:r w:rsidRPr="009746DC">
        <w:rPr>
          <w:rtl/>
        </w:rPr>
        <w:t xml:space="preserve">للابن أو </w:t>
      </w:r>
      <w:r w:rsidR="00D83B35">
        <w:rPr>
          <w:rtl/>
        </w:rPr>
        <w:t xml:space="preserve">علىّ </w:t>
      </w:r>
      <w:r w:rsidRPr="009746DC">
        <w:rPr>
          <w:rtl/>
        </w:rPr>
        <w:t>المعلوم ، فالابن مرفوع وعبد الله منصوب</w:t>
      </w:r>
      <w:r>
        <w:rPr>
          <w:rtl/>
        </w:rPr>
        <w:t xml:space="preserve"> </w:t>
      </w:r>
      <w:r w:rsidRPr="00C875FB">
        <w:rPr>
          <w:rtl/>
        </w:rPr>
        <w:t>« قبل قتله »</w:t>
      </w:r>
      <w:r w:rsidRPr="009746DC">
        <w:rPr>
          <w:rtl/>
        </w:rPr>
        <w:t xml:space="preserve"> متعلق بكتب.</w:t>
      </w:r>
    </w:p>
    <w:p w:rsidR="00B717C7" w:rsidRPr="009746DC" w:rsidRDefault="00B717C7" w:rsidP="009165B3">
      <w:pPr>
        <w:pStyle w:val="libNormal"/>
        <w:rPr>
          <w:rtl/>
        </w:rPr>
      </w:pPr>
      <w:r w:rsidRPr="00EF2853">
        <w:rPr>
          <w:rStyle w:val="libBold1Char"/>
          <w:rtl/>
        </w:rPr>
        <w:t>الحديث الثالث :</w:t>
      </w:r>
      <w:r w:rsidRPr="009746DC">
        <w:rPr>
          <w:rtl/>
        </w:rPr>
        <w:t xml:space="preserve"> مجهول و</w:t>
      </w:r>
      <w:r w:rsidR="00551E04">
        <w:rPr>
          <w:rtl/>
        </w:rPr>
        <w:t xml:space="preserve">محمّد </w:t>
      </w:r>
      <w:r w:rsidRPr="009746DC">
        <w:rPr>
          <w:rtl/>
        </w:rPr>
        <w:t xml:space="preserve">بن </w:t>
      </w:r>
      <w:r w:rsidR="00551E04">
        <w:rPr>
          <w:rtl/>
        </w:rPr>
        <w:t xml:space="preserve">عليّ </w:t>
      </w:r>
      <w:r w:rsidRPr="009746DC">
        <w:rPr>
          <w:rtl/>
        </w:rPr>
        <w:t>ليس أبا سمي</w:t>
      </w:r>
      <w:r w:rsidR="009165B3">
        <w:rPr>
          <w:rFonts w:hint="cs"/>
          <w:rtl/>
        </w:rPr>
        <w:t>ّ</w:t>
      </w:r>
      <w:r w:rsidRPr="009746DC">
        <w:rPr>
          <w:rtl/>
        </w:rPr>
        <w:t>ة.</w:t>
      </w:r>
    </w:p>
    <w:p w:rsidR="00B717C7" w:rsidRPr="009746DC" w:rsidRDefault="00B717C7" w:rsidP="009165B3">
      <w:pPr>
        <w:pStyle w:val="libNormal"/>
        <w:rPr>
          <w:rtl/>
        </w:rPr>
      </w:pPr>
      <w:r w:rsidRPr="00C875FB">
        <w:rPr>
          <w:rtl/>
        </w:rPr>
        <w:t>« ضاق بنا »</w:t>
      </w:r>
      <w:r w:rsidRPr="009746DC">
        <w:rPr>
          <w:rtl/>
        </w:rPr>
        <w:t xml:space="preserve"> الباء للملابسة ، ويحتمل التعدية والأو</w:t>
      </w:r>
      <w:r w:rsidR="009165B3">
        <w:rPr>
          <w:rFonts w:hint="cs"/>
          <w:rtl/>
        </w:rPr>
        <w:t>ّ</w:t>
      </w:r>
      <w:r w:rsidRPr="009746DC">
        <w:rPr>
          <w:rtl/>
        </w:rPr>
        <w:t>ل أظهر ، والأ</w:t>
      </w:r>
      <w:r w:rsidR="00850EDE">
        <w:rPr>
          <w:rtl/>
        </w:rPr>
        <w:t xml:space="preserve">مرّ </w:t>
      </w:r>
      <w:r w:rsidRPr="009746DC">
        <w:rPr>
          <w:rtl/>
        </w:rPr>
        <w:t>أ</w:t>
      </w:r>
      <w:r w:rsidR="00850EDE">
        <w:rPr>
          <w:rtl/>
        </w:rPr>
        <w:t xml:space="preserve">مرّ </w:t>
      </w:r>
      <w:r w:rsidRPr="009746DC">
        <w:rPr>
          <w:rtl/>
        </w:rPr>
        <w:t>المعاش ، والسماحة الجود ، وفي بعض نسخ الإرشاد فقال لي : أعرفه ولا رأيته</w:t>
      </w:r>
      <w:r>
        <w:rPr>
          <w:rtl/>
        </w:rPr>
        <w:t xml:space="preserve"> </w:t>
      </w:r>
      <w:r w:rsidRPr="00C875FB">
        <w:rPr>
          <w:rtl/>
        </w:rPr>
        <w:t>« ما أحوجنا »</w:t>
      </w:r>
      <w:r w:rsidRPr="009746DC">
        <w:rPr>
          <w:rtl/>
        </w:rPr>
        <w:t xml:space="preserve"> للتعج</w:t>
      </w:r>
      <w:r w:rsidR="009165B3">
        <w:rPr>
          <w:rFonts w:hint="cs"/>
          <w:rtl/>
        </w:rPr>
        <w:t>ّ</w:t>
      </w:r>
      <w:r w:rsidRPr="009746DC">
        <w:rPr>
          <w:rtl/>
        </w:rPr>
        <w:t xml:space="preserve">ب ، </w:t>
      </w:r>
      <w:r w:rsidRPr="00C875FB">
        <w:rPr>
          <w:rtl/>
        </w:rPr>
        <w:t>قوله : للنفقة</w:t>
      </w:r>
      <w:r w:rsidRPr="009746DC">
        <w:rPr>
          <w:rtl/>
        </w:rPr>
        <w:t xml:space="preserve"> ، أي لسائر الخرج ،</w:t>
      </w:r>
      <w:r>
        <w:rPr>
          <w:rtl/>
        </w:rPr>
        <w:t xml:space="preserve"> و</w:t>
      </w:r>
      <w:r w:rsidRPr="00C875FB">
        <w:rPr>
          <w:rtl/>
        </w:rPr>
        <w:t>الجبل</w:t>
      </w:r>
      <w:r w:rsidRPr="009746DC">
        <w:rPr>
          <w:rtl/>
        </w:rPr>
        <w:t xml:space="preserve"> همد</w:t>
      </w:r>
      <w:r w:rsidR="00D8033E">
        <w:rPr>
          <w:rtl/>
        </w:rPr>
        <w:t xml:space="preserve">ان </w:t>
      </w:r>
      <w:r w:rsidRPr="009746DC">
        <w:rPr>
          <w:rtl/>
        </w:rPr>
        <w:t>وقزوين وما والاهما ، وفي القاموس : بلاد الجبل مدن بين آذربيج</w:t>
      </w:r>
      <w:r w:rsidR="00D8033E">
        <w:rPr>
          <w:rtl/>
        </w:rPr>
        <w:t xml:space="preserve">ان </w:t>
      </w:r>
      <w:r w:rsidRPr="009746DC">
        <w:rPr>
          <w:rtl/>
        </w:rPr>
        <w:t>وعراق العرب وخوزست</w:t>
      </w:r>
      <w:r w:rsidR="00D8033E">
        <w:rPr>
          <w:rtl/>
        </w:rPr>
        <w:t xml:space="preserve">ان </w:t>
      </w:r>
      <w:r w:rsidRPr="009746DC">
        <w:rPr>
          <w:rtl/>
        </w:rPr>
        <w:t>وفارس ، وبلاد الديلم</w:t>
      </w:r>
      <w:r>
        <w:rPr>
          <w:rtl/>
        </w:rPr>
        <w:t xml:space="preserve"> </w:t>
      </w:r>
      <w:r w:rsidRPr="00C875FB">
        <w:rPr>
          <w:rtl/>
        </w:rPr>
        <w:t>« ويدخل »</w:t>
      </w:r>
      <w:r w:rsidRPr="009746DC">
        <w:rPr>
          <w:rtl/>
        </w:rPr>
        <w:t xml:space="preserve"> خبر بمعنى الأ</w:t>
      </w:r>
      <w:r w:rsidR="009165B3">
        <w:rPr>
          <w:rtl/>
        </w:rPr>
        <w:t>مر</w:t>
      </w:r>
      <w:r w:rsidR="00850EDE">
        <w:rPr>
          <w:rtl/>
        </w:rPr>
        <w:t xml:space="preserve"> </w:t>
      </w:r>
      <w:r w:rsidRPr="00C875FB">
        <w:rPr>
          <w:rtl/>
        </w:rPr>
        <w:t>« خل</w:t>
      </w:r>
      <w:r w:rsidR="009165B3">
        <w:rPr>
          <w:rFonts w:hint="cs"/>
          <w:rtl/>
        </w:rPr>
        <w:t>ّ</w:t>
      </w:r>
      <w:r w:rsidRPr="00C875FB">
        <w:rPr>
          <w:rtl/>
        </w:rPr>
        <w:t>فك »</w:t>
      </w:r>
      <w:r w:rsidRPr="009746DC">
        <w:rPr>
          <w:rtl/>
        </w:rPr>
        <w:t xml:space="preserve"> بالتشديد أي منعك</w:t>
      </w:r>
    </w:p>
    <w:p w:rsidR="008930D5" w:rsidRDefault="008930D5" w:rsidP="008930D5">
      <w:pPr>
        <w:pStyle w:val="libNormal"/>
        <w:rPr>
          <w:rtl/>
        </w:rPr>
      </w:pPr>
      <w:r>
        <w:rPr>
          <w:rtl/>
        </w:rPr>
        <w:br w:type="page"/>
      </w:r>
    </w:p>
    <w:p w:rsidR="00B717C7" w:rsidRPr="009746DC" w:rsidRDefault="00B717C7" w:rsidP="009165B3">
      <w:pPr>
        <w:pStyle w:val="libNormal"/>
        <w:rPr>
          <w:rtl/>
        </w:rPr>
      </w:pPr>
      <w:r w:rsidRPr="009746DC">
        <w:rPr>
          <w:rtl/>
        </w:rPr>
        <w:lastRenderedPageBreak/>
        <w:t>جاءنا غل</w:t>
      </w:r>
      <w:r w:rsidR="00551E04">
        <w:rPr>
          <w:rtl/>
        </w:rPr>
        <w:t xml:space="preserve">أمّه </w:t>
      </w:r>
      <w:r w:rsidRPr="009746DC">
        <w:rPr>
          <w:rtl/>
        </w:rPr>
        <w:t xml:space="preserve">فناول أبي </w:t>
      </w:r>
      <w:r w:rsidR="009165B3">
        <w:rPr>
          <w:rtl/>
        </w:rPr>
        <w:t xml:space="preserve">صرَّة </w:t>
      </w:r>
      <w:r w:rsidRPr="009746DC">
        <w:rPr>
          <w:rtl/>
        </w:rPr>
        <w:t>فقال هذه خمسمائة درهم مائت</w:t>
      </w:r>
      <w:r w:rsidR="00D8033E">
        <w:rPr>
          <w:rtl/>
        </w:rPr>
        <w:t xml:space="preserve">ان </w:t>
      </w:r>
      <w:r w:rsidRPr="009746DC">
        <w:rPr>
          <w:rtl/>
        </w:rPr>
        <w:t>للكسوة ومائت</w:t>
      </w:r>
      <w:r w:rsidR="00D8033E">
        <w:rPr>
          <w:rtl/>
        </w:rPr>
        <w:t xml:space="preserve">ان </w:t>
      </w:r>
      <w:r w:rsidRPr="009746DC">
        <w:rPr>
          <w:rtl/>
        </w:rPr>
        <w:t xml:space="preserve">للدين ومائة للنفقة وأعطاني </w:t>
      </w:r>
      <w:r w:rsidR="009165B3">
        <w:rPr>
          <w:rtl/>
        </w:rPr>
        <w:t xml:space="preserve">صرَّة </w:t>
      </w:r>
      <w:r w:rsidRPr="009746DC">
        <w:rPr>
          <w:rtl/>
        </w:rPr>
        <w:t>فقال هذه ثلاثمائة درهم اجعل مائة في ثمن حمار ومائة للكسوة ومائة للنفقة ولا تخرج إلى الجبل وصر إلى سوراء فصار إلى سوراء وت</w:t>
      </w:r>
      <w:r w:rsidR="000D553B">
        <w:rPr>
          <w:rtl/>
        </w:rPr>
        <w:t xml:space="preserve">زوّج </w:t>
      </w:r>
      <w:r w:rsidRPr="009746DC">
        <w:rPr>
          <w:rtl/>
        </w:rPr>
        <w:t xml:space="preserve">بامرأة فدخله اليوم ألف دينار ومع هذا يقول بالوقف فقال </w:t>
      </w:r>
      <w:r w:rsidR="00551E04">
        <w:rPr>
          <w:rtl/>
        </w:rPr>
        <w:t xml:space="preserve">محمّد </w:t>
      </w:r>
      <w:r w:rsidRPr="009746DC">
        <w:rPr>
          <w:rtl/>
        </w:rPr>
        <w:t>بن إبراهيم فقلت له ويحك</w:t>
      </w:r>
      <w:r>
        <w:rPr>
          <w:rtl/>
        </w:rPr>
        <w:t xml:space="preserve"> أ</w:t>
      </w:r>
      <w:r w:rsidRPr="009746DC">
        <w:rPr>
          <w:rtl/>
        </w:rPr>
        <w:t>تريد أمرا أبين من هذا قال فقال هذا أ</w:t>
      </w:r>
      <w:r w:rsidR="00850EDE">
        <w:rPr>
          <w:rtl/>
        </w:rPr>
        <w:t xml:space="preserve">مرّ </w:t>
      </w:r>
      <w:r w:rsidRPr="009746DC">
        <w:rPr>
          <w:rtl/>
        </w:rPr>
        <w:t>قد جرينا عليه</w:t>
      </w:r>
      <w:r>
        <w:rPr>
          <w:rFonts w:hint="cs"/>
          <w:rtl/>
        </w:rPr>
        <w:t>.</w:t>
      </w:r>
    </w:p>
    <w:p w:rsidR="00B717C7" w:rsidRPr="009746DC" w:rsidRDefault="00B717C7" w:rsidP="009165B3">
      <w:pPr>
        <w:pStyle w:val="libNormal"/>
        <w:rPr>
          <w:rtl/>
        </w:rPr>
      </w:pPr>
      <w:r w:rsidRPr="009746DC">
        <w:rPr>
          <w:rtl/>
        </w:rPr>
        <w:t>4</w:t>
      </w:r>
      <w:r>
        <w:rPr>
          <w:rtl/>
        </w:rPr>
        <w:t xml:space="preserve"> </w:t>
      </w:r>
      <w:r w:rsidR="003928AF">
        <w:rPr>
          <w:rtl/>
        </w:rPr>
        <w:t>-</w:t>
      </w:r>
      <w:r>
        <w:rPr>
          <w:rtl/>
        </w:rPr>
        <w:t xml:space="preserve"> </w:t>
      </w:r>
      <w:r w:rsidR="00551E04">
        <w:rPr>
          <w:rtl/>
        </w:rPr>
        <w:t>عليّ</w:t>
      </w:r>
      <w:r w:rsidR="009165B3">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أبي </w:t>
      </w:r>
      <w:r w:rsidR="00551E04">
        <w:rPr>
          <w:rtl/>
        </w:rPr>
        <w:t xml:space="preserve">عليّ محمّد </w:t>
      </w:r>
      <w:r w:rsidRPr="009746DC">
        <w:rPr>
          <w:rtl/>
        </w:rPr>
        <w:t xml:space="preserve">بن </w:t>
      </w:r>
      <w:r w:rsidR="00551E04">
        <w:rPr>
          <w:rtl/>
        </w:rPr>
        <w:t xml:space="preserve">عليّ </w:t>
      </w:r>
      <w:r w:rsidRPr="009746DC">
        <w:rPr>
          <w:rtl/>
        </w:rPr>
        <w:t xml:space="preserve">بن إبراهيم قال حدثني أحمد بن الحارث القزويني قال كنت مع أبي بسر من رأى </w:t>
      </w:r>
      <w:r w:rsidR="00551E04">
        <w:rPr>
          <w:rtl/>
        </w:rPr>
        <w:t xml:space="preserve">وكان </w:t>
      </w:r>
      <w:r w:rsidRPr="009746DC">
        <w:rPr>
          <w:rtl/>
        </w:rPr>
        <w:t xml:space="preserve">أبي يتعاطى البيطرة في مربط أبي </w:t>
      </w:r>
      <w:r w:rsidR="00551E04">
        <w:rPr>
          <w:rtl/>
        </w:rPr>
        <w:t xml:space="preserve">محمّد </w:t>
      </w:r>
      <w:r w:rsidRPr="009746DC">
        <w:rPr>
          <w:rtl/>
        </w:rPr>
        <w:t xml:space="preserve">قال </w:t>
      </w:r>
      <w:r w:rsidR="00551E04">
        <w:rPr>
          <w:rtl/>
        </w:rPr>
        <w:t xml:space="preserve">وكان </w:t>
      </w:r>
      <w:r w:rsidRPr="009746DC">
        <w:rPr>
          <w:rtl/>
        </w:rPr>
        <w:t>عند المستعين بغل لم ير مثله حسنا</w:t>
      </w:r>
      <w:r w:rsidR="009165B3">
        <w:rPr>
          <w:rFonts w:hint="cs"/>
          <w:rtl/>
        </w:rPr>
        <w:t>ً</w:t>
      </w:r>
      <w:r w:rsidRPr="009746DC">
        <w:rPr>
          <w:rtl/>
        </w:rPr>
        <w:t xml:space="preserve"> وكبرا</w:t>
      </w:r>
      <w:r w:rsidR="009165B3">
        <w:rPr>
          <w:rFonts w:hint="cs"/>
          <w:rtl/>
        </w:rPr>
        <w:t>ً</w:t>
      </w:r>
      <w:r w:rsidRPr="009746DC">
        <w:rPr>
          <w:rtl/>
        </w:rPr>
        <w:t xml:space="preserve"> </w:t>
      </w:r>
      <w:r w:rsidR="00551E04">
        <w:rPr>
          <w:rtl/>
        </w:rPr>
        <w:t xml:space="preserve">وكان </w:t>
      </w:r>
      <w:r w:rsidRPr="009746DC">
        <w:rPr>
          <w:rtl/>
        </w:rPr>
        <w:t>يمنع ظهره واللج</w:t>
      </w:r>
      <w:r w:rsidR="00436E7E">
        <w:rPr>
          <w:rFonts w:hint="cs"/>
          <w:rtl/>
        </w:rPr>
        <w:t>ا</w:t>
      </w:r>
      <w:r w:rsidR="00436E7E">
        <w:rPr>
          <w:rtl/>
        </w:rPr>
        <w:t>م</w:t>
      </w:r>
      <w:r w:rsidR="00551E04">
        <w:rPr>
          <w:rtl/>
        </w:rPr>
        <w:t xml:space="preserve"> </w:t>
      </w:r>
      <w:r w:rsidRPr="009746DC">
        <w:rPr>
          <w:rtl/>
        </w:rPr>
        <w:t xml:space="preserve">والسرج وقد </w:t>
      </w:r>
      <w:r w:rsidR="00551E04">
        <w:rPr>
          <w:rtl/>
        </w:rPr>
        <w:t xml:space="preserve">كان </w:t>
      </w:r>
      <w:r w:rsidRPr="009746DC">
        <w:rPr>
          <w:rtl/>
        </w:rPr>
        <w:t>جمع عليه الراضة فلم يمكن لهم حيلة في ركوبه قال فقال له بعض</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165B3">
      <w:pPr>
        <w:pStyle w:val="libNormal"/>
        <w:rPr>
          <w:rtl/>
        </w:rPr>
      </w:pPr>
      <w:r w:rsidRPr="009746DC">
        <w:rPr>
          <w:rtl/>
        </w:rPr>
        <w:t>وجعلك متخل</w:t>
      </w:r>
      <w:r w:rsidR="00436E7E">
        <w:rPr>
          <w:rFonts w:hint="cs"/>
          <w:rtl/>
        </w:rPr>
        <w:t>ّ</w:t>
      </w:r>
      <w:r w:rsidRPr="009746DC">
        <w:rPr>
          <w:rtl/>
        </w:rPr>
        <w:t>فا</w:t>
      </w:r>
      <w:r w:rsidR="00436E7E">
        <w:rPr>
          <w:rFonts w:hint="cs"/>
          <w:rtl/>
        </w:rPr>
        <w:t>ً</w:t>
      </w:r>
      <w:r w:rsidRPr="009746DC">
        <w:rPr>
          <w:rtl/>
        </w:rPr>
        <w:t xml:space="preserve"> عن</w:t>
      </w:r>
      <w:r w:rsidR="00436E7E">
        <w:rPr>
          <w:rFonts w:hint="cs"/>
          <w:rtl/>
        </w:rPr>
        <w:t>ّ</w:t>
      </w:r>
      <w:r w:rsidRPr="009746DC">
        <w:rPr>
          <w:rtl/>
        </w:rPr>
        <w:t>ا</w:t>
      </w:r>
      <w:r w:rsidRPr="00C875FB">
        <w:rPr>
          <w:rtl/>
        </w:rPr>
        <w:t xml:space="preserve"> « </w:t>
      </w:r>
      <w:r w:rsidR="00436E7E">
        <w:rPr>
          <w:rtl/>
        </w:rPr>
        <w:t>على</w:t>
      </w:r>
      <w:r w:rsidR="00D83B35">
        <w:rPr>
          <w:rtl/>
        </w:rPr>
        <w:t xml:space="preserve"> </w:t>
      </w:r>
      <w:r w:rsidRPr="00C875FB">
        <w:rPr>
          <w:rtl/>
        </w:rPr>
        <w:t>هذه الحال »</w:t>
      </w:r>
      <w:r w:rsidRPr="009746DC">
        <w:rPr>
          <w:rtl/>
        </w:rPr>
        <w:t xml:space="preserve"> أي الفقر وضيق المعاش</w:t>
      </w:r>
      <w:r>
        <w:rPr>
          <w:rtl/>
        </w:rPr>
        <w:t xml:space="preserve"> </w:t>
      </w:r>
      <w:r w:rsidRPr="00C875FB">
        <w:rPr>
          <w:rtl/>
        </w:rPr>
        <w:t>« وسوراء »</w:t>
      </w:r>
      <w:r w:rsidRPr="009746DC">
        <w:rPr>
          <w:rtl/>
        </w:rPr>
        <w:t xml:space="preserve"> </w:t>
      </w:r>
      <w:r w:rsidR="00551E04">
        <w:rPr>
          <w:rtl/>
        </w:rPr>
        <w:t xml:space="preserve">كان </w:t>
      </w:r>
      <w:r w:rsidRPr="009746DC">
        <w:rPr>
          <w:rtl/>
        </w:rPr>
        <w:t>بلد بقرب الحل</w:t>
      </w:r>
      <w:r w:rsidR="00436E7E">
        <w:rPr>
          <w:rFonts w:hint="cs"/>
          <w:rtl/>
        </w:rPr>
        <w:t>ّ</w:t>
      </w:r>
      <w:r w:rsidRPr="009746DC">
        <w:rPr>
          <w:rtl/>
        </w:rPr>
        <w:t>ة أو مكانها كما سمعت من مشايخي ، وفي القاموس : سورى كطوبى موضع بالعراق ، وهو من بلد السرياني</w:t>
      </w:r>
      <w:r w:rsidR="00CF365A">
        <w:rPr>
          <w:rFonts w:hint="cs"/>
          <w:rtl/>
        </w:rPr>
        <w:t>ّ</w:t>
      </w:r>
      <w:r w:rsidRPr="009746DC">
        <w:rPr>
          <w:rtl/>
        </w:rPr>
        <w:t>ين ، وموضع من أعمال بغداد</w:t>
      </w:r>
      <w:r w:rsidRPr="00C875FB">
        <w:rPr>
          <w:rtl/>
        </w:rPr>
        <w:t xml:space="preserve"> « ألفا دينار »</w:t>
      </w:r>
      <w:r w:rsidRPr="009746DC">
        <w:rPr>
          <w:rtl/>
        </w:rPr>
        <w:t xml:space="preserve"> </w:t>
      </w:r>
      <w:r w:rsidRPr="00CF365A">
        <w:rPr>
          <w:rStyle w:val="libFootnotenumChar"/>
          <w:rtl/>
        </w:rPr>
        <w:t>(1)</w:t>
      </w:r>
      <w:r w:rsidRPr="009746DC">
        <w:rPr>
          <w:rtl/>
        </w:rPr>
        <w:t xml:space="preserve"> وفي الإرشاد أربعة آلاف دينار.</w:t>
      </w:r>
    </w:p>
    <w:p w:rsidR="00B717C7" w:rsidRPr="009746DC" w:rsidRDefault="00B717C7" w:rsidP="009165B3">
      <w:pPr>
        <w:pStyle w:val="libNormal"/>
        <w:rPr>
          <w:rtl/>
        </w:rPr>
      </w:pPr>
      <w:r w:rsidRPr="009746DC">
        <w:rPr>
          <w:rtl/>
        </w:rPr>
        <w:t xml:space="preserve">وأقول : </w:t>
      </w:r>
      <w:r w:rsidRPr="00C875FB">
        <w:rPr>
          <w:rtl/>
        </w:rPr>
        <w:t>دخله</w:t>
      </w:r>
      <w:r w:rsidRPr="009746DC">
        <w:rPr>
          <w:rtl/>
        </w:rPr>
        <w:t xml:space="preserve"> بفتح الدال وسكون الخاء أي حاصل أملاكه ، قال في القاموس :</w:t>
      </w:r>
      <w:r>
        <w:rPr>
          <w:rFonts w:hint="cs"/>
          <w:rtl/>
        </w:rPr>
        <w:t xml:space="preserve"> </w:t>
      </w:r>
      <w:r w:rsidRPr="009746DC">
        <w:rPr>
          <w:rtl/>
        </w:rPr>
        <w:t>الدخل ما دخل عليك من ضيعتك</w:t>
      </w:r>
      <w:r>
        <w:rPr>
          <w:rtl/>
        </w:rPr>
        <w:t xml:space="preserve"> </w:t>
      </w:r>
      <w:r w:rsidRPr="00C875FB">
        <w:rPr>
          <w:rtl/>
        </w:rPr>
        <w:t>« بالوقف »</w:t>
      </w:r>
      <w:r w:rsidRPr="009746DC">
        <w:rPr>
          <w:rtl/>
        </w:rPr>
        <w:t xml:space="preserve"> أي بالقول ب</w:t>
      </w:r>
      <w:r w:rsidR="00D8033E">
        <w:rPr>
          <w:rtl/>
        </w:rPr>
        <w:t xml:space="preserve">ان </w:t>
      </w:r>
      <w:r w:rsidRPr="009746DC">
        <w:rPr>
          <w:rtl/>
        </w:rPr>
        <w:t xml:space="preserve">الكاظم </w:t>
      </w:r>
      <w:r w:rsidR="00850EDE">
        <w:rPr>
          <w:rStyle w:val="libAlaemChar"/>
          <w:rtl/>
        </w:rPr>
        <w:t xml:space="preserve">عليه‌السلام </w:t>
      </w:r>
      <w:r w:rsidRPr="009746DC">
        <w:rPr>
          <w:rtl/>
        </w:rPr>
        <w:t xml:space="preserve">لم يمت وأنه القائم وعدم القول بإمامة الأئمة بعده </w:t>
      </w:r>
      <w:r w:rsidR="00632E02" w:rsidRPr="00632E02">
        <w:rPr>
          <w:rStyle w:val="libAlaemChar"/>
          <w:rtl/>
        </w:rPr>
        <w:t>عليهم‌السلام</w:t>
      </w:r>
      <w:r w:rsidR="00C17164" w:rsidRPr="00C17164">
        <w:rPr>
          <w:rStyle w:val="libAlaemChar"/>
          <w:rtl/>
        </w:rPr>
        <w:t xml:space="preserve"> </w:t>
      </w:r>
      <w:r w:rsidRPr="00C875FB">
        <w:rPr>
          <w:rtl/>
        </w:rPr>
        <w:t>« قد جرينا عليه »</w:t>
      </w:r>
      <w:r w:rsidRPr="009746DC">
        <w:rPr>
          <w:rtl/>
        </w:rPr>
        <w:t xml:space="preserve"> أي اعتدناه وأخذناه من آبائنا تأسيا بقول الكفار : إنا وجدنا آباءنا </w:t>
      </w:r>
      <w:r w:rsidR="00D83B35">
        <w:rPr>
          <w:rtl/>
        </w:rPr>
        <w:t xml:space="preserve">علىّ </w:t>
      </w:r>
      <w:r w:rsidRPr="009746DC">
        <w:rPr>
          <w:rtl/>
        </w:rPr>
        <w:t>أمة.</w:t>
      </w:r>
    </w:p>
    <w:p w:rsidR="00B717C7" w:rsidRPr="009746DC" w:rsidRDefault="00B717C7" w:rsidP="009165B3">
      <w:pPr>
        <w:pStyle w:val="libNormal"/>
        <w:rPr>
          <w:rtl/>
          <w:lang w:bidi="fa-IR"/>
        </w:rPr>
      </w:pPr>
      <w:r w:rsidRPr="00F54854">
        <w:rPr>
          <w:rStyle w:val="libBold1Char"/>
          <w:rtl/>
        </w:rPr>
        <w:t>الحديث الرابع :</w:t>
      </w:r>
      <w:r w:rsidRPr="009746DC">
        <w:rPr>
          <w:rtl/>
          <w:lang w:bidi="fa-IR"/>
        </w:rPr>
        <w:t xml:space="preserve"> مجهول.</w:t>
      </w:r>
    </w:p>
    <w:p w:rsidR="00B717C7" w:rsidRPr="009746DC" w:rsidRDefault="00B717C7" w:rsidP="009165B3">
      <w:pPr>
        <w:pStyle w:val="libNormal"/>
        <w:rPr>
          <w:rtl/>
        </w:rPr>
      </w:pPr>
      <w:r w:rsidRPr="00C875FB">
        <w:rPr>
          <w:rtl/>
        </w:rPr>
        <w:t>و</w:t>
      </w:r>
      <w:r w:rsidR="00551E04">
        <w:rPr>
          <w:rtl/>
        </w:rPr>
        <w:t xml:space="preserve">محمّد </w:t>
      </w:r>
      <w:r w:rsidRPr="00C875FB">
        <w:rPr>
          <w:rtl/>
        </w:rPr>
        <w:t xml:space="preserve">بن </w:t>
      </w:r>
      <w:r w:rsidR="00551E04">
        <w:rPr>
          <w:rtl/>
        </w:rPr>
        <w:t xml:space="preserve">عليّ </w:t>
      </w:r>
      <w:r w:rsidRPr="009746DC">
        <w:rPr>
          <w:rtl/>
        </w:rPr>
        <w:t>ليس هو المتقد</w:t>
      </w:r>
      <w:r w:rsidR="00CF365A">
        <w:rPr>
          <w:rFonts w:hint="cs"/>
          <w:rtl/>
        </w:rPr>
        <w:t>ّ</w:t>
      </w:r>
      <w:r w:rsidRPr="009746DC">
        <w:rPr>
          <w:rtl/>
        </w:rPr>
        <w:t xml:space="preserve">م بل الظاهر أنه </w:t>
      </w:r>
      <w:r w:rsidR="00551E04">
        <w:rPr>
          <w:rtl/>
        </w:rPr>
        <w:t xml:space="preserve">محمّد </w:t>
      </w:r>
      <w:r w:rsidRPr="009746DC">
        <w:rPr>
          <w:rtl/>
        </w:rPr>
        <w:t xml:space="preserve">بن </w:t>
      </w:r>
      <w:r w:rsidR="00551E04">
        <w:rPr>
          <w:rtl/>
        </w:rPr>
        <w:t xml:space="preserve">عليّ </w:t>
      </w:r>
      <w:r w:rsidRPr="009746DC">
        <w:rPr>
          <w:rtl/>
        </w:rPr>
        <w:t xml:space="preserve">بن إبراهيم ، </w:t>
      </w:r>
      <w:r w:rsidR="00551E04">
        <w:rPr>
          <w:rtl/>
        </w:rPr>
        <w:t xml:space="preserve">محمّد </w:t>
      </w:r>
      <w:r w:rsidRPr="009746DC">
        <w:rPr>
          <w:rtl/>
        </w:rPr>
        <w:t xml:space="preserve">الهمداني ، روي عن أبيه عن </w:t>
      </w:r>
      <w:r w:rsidR="00551E04">
        <w:rPr>
          <w:rtl/>
        </w:rPr>
        <w:t xml:space="preserve">جدّه </w:t>
      </w:r>
      <w:r w:rsidRPr="009746DC">
        <w:rPr>
          <w:rtl/>
        </w:rPr>
        <w:t xml:space="preserve">عن </w:t>
      </w:r>
      <w:r w:rsidR="00F00D81">
        <w:rPr>
          <w:rtl/>
        </w:rPr>
        <w:t>الرّضا</w:t>
      </w:r>
      <w:r w:rsidRPr="009746DC">
        <w:rPr>
          <w:rtl/>
        </w:rPr>
        <w:t xml:space="preserve"> ، وذكروا أنه </w:t>
      </w:r>
      <w:r w:rsidR="00551E04">
        <w:rPr>
          <w:rtl/>
        </w:rPr>
        <w:t xml:space="preserve">كان </w:t>
      </w:r>
      <w:r w:rsidRPr="009746DC">
        <w:rPr>
          <w:rtl/>
        </w:rPr>
        <w:t>هو وأبوه و</w:t>
      </w:r>
      <w:r w:rsidR="00551E04">
        <w:rPr>
          <w:rtl/>
        </w:rPr>
        <w:t xml:space="preserve">جدّه </w:t>
      </w:r>
      <w:r w:rsidRPr="009746DC">
        <w:rPr>
          <w:rtl/>
        </w:rPr>
        <w:t>من وكلاء الناحية المقد</w:t>
      </w:r>
      <w:r w:rsidR="00CF365A">
        <w:rPr>
          <w:rFonts w:hint="cs"/>
          <w:rtl/>
        </w:rPr>
        <w:t>ّ</w:t>
      </w:r>
      <w:r w:rsidRPr="009746DC">
        <w:rPr>
          <w:rtl/>
        </w:rPr>
        <w:t>سة ، وفي القاموس : البيطر والبيطار معالج الدواب</w:t>
      </w:r>
      <w:r w:rsidR="00CF365A">
        <w:rPr>
          <w:rFonts w:hint="cs"/>
          <w:rtl/>
        </w:rPr>
        <w:t>ّ</w:t>
      </w:r>
      <w:r w:rsidRPr="009746DC">
        <w:rPr>
          <w:rtl/>
        </w:rPr>
        <w:t xml:space="preserve"> وصنعته </w:t>
      </w:r>
      <w:r w:rsidRPr="00C875FB">
        <w:rPr>
          <w:rtl/>
        </w:rPr>
        <w:t>البيطرة</w:t>
      </w:r>
      <w:r w:rsidRPr="009746DC">
        <w:rPr>
          <w:rtl/>
        </w:rPr>
        <w:t xml:space="preserve"> ، وقال : </w:t>
      </w:r>
      <w:r w:rsidRPr="00C875FB">
        <w:rPr>
          <w:rtl/>
        </w:rPr>
        <w:t>المربط</w:t>
      </w:r>
      <w:r w:rsidRPr="009746DC">
        <w:rPr>
          <w:rtl/>
        </w:rPr>
        <w:t xml:space="preserve"> كمنبر ما ربط به الدواب</w:t>
      </w:r>
      <w:r w:rsidR="00CF365A">
        <w:rPr>
          <w:rFonts w:hint="cs"/>
          <w:rtl/>
        </w:rPr>
        <w:t>ّ</w:t>
      </w:r>
      <w:r w:rsidRPr="009746DC">
        <w:rPr>
          <w:rtl/>
        </w:rPr>
        <w:t xml:space="preserve"> كالمربط وكمقعد ومنزل موضعه</w:t>
      </w:r>
    </w:p>
    <w:p w:rsidR="00B717C7" w:rsidRPr="009746DC" w:rsidRDefault="00B717C7" w:rsidP="009165B3">
      <w:pPr>
        <w:pStyle w:val="libLine"/>
        <w:rPr>
          <w:rtl/>
        </w:rPr>
      </w:pPr>
      <w:r w:rsidRPr="009746DC">
        <w:rPr>
          <w:rtl/>
        </w:rPr>
        <w:t>__________________</w:t>
      </w:r>
    </w:p>
    <w:p w:rsidR="00B717C7" w:rsidRPr="009746DC" w:rsidRDefault="00B717C7" w:rsidP="009165B3">
      <w:pPr>
        <w:pStyle w:val="libFootnote0"/>
        <w:rPr>
          <w:rtl/>
          <w:lang w:bidi="fa-IR"/>
        </w:rPr>
      </w:pPr>
      <w:r>
        <w:rPr>
          <w:rtl/>
        </w:rPr>
        <w:t>(</w:t>
      </w:r>
      <w:r w:rsidRPr="009746DC">
        <w:rPr>
          <w:rtl/>
        </w:rPr>
        <w:t>1) وفي المتن « الف دينار » ، ويحتمل وقوع التصحيف فيه أو في المتن.</w:t>
      </w:r>
    </w:p>
    <w:p w:rsidR="008930D5" w:rsidRDefault="008930D5" w:rsidP="008930D5">
      <w:pPr>
        <w:pStyle w:val="libNormal"/>
        <w:rPr>
          <w:rtl/>
        </w:rPr>
      </w:pPr>
      <w:r>
        <w:rPr>
          <w:rtl/>
        </w:rPr>
        <w:br w:type="page"/>
      </w:r>
    </w:p>
    <w:p w:rsidR="00B717C7" w:rsidRPr="009746DC" w:rsidRDefault="00B717C7" w:rsidP="00CF365A">
      <w:pPr>
        <w:pStyle w:val="libNormal"/>
        <w:rPr>
          <w:rtl/>
        </w:rPr>
      </w:pPr>
      <w:r>
        <w:rPr>
          <w:rtl/>
        </w:rPr>
        <w:lastRenderedPageBreak/>
        <w:t xml:space="preserve">ندمائه </w:t>
      </w:r>
      <w:r w:rsidR="00CF365A">
        <w:rPr>
          <w:rFonts w:hint="cs"/>
          <w:rtl/>
        </w:rPr>
        <w:t xml:space="preserve">: </w:t>
      </w:r>
      <w:r>
        <w:rPr>
          <w:rtl/>
        </w:rPr>
        <w:t xml:space="preserve">يا أمير المؤمنين </w:t>
      </w:r>
      <w:r w:rsidR="000164B7">
        <w:rPr>
          <w:rtl/>
        </w:rPr>
        <w:t xml:space="preserve">إلّا </w:t>
      </w:r>
      <w:r w:rsidRPr="009746DC">
        <w:rPr>
          <w:rtl/>
        </w:rPr>
        <w:t xml:space="preserve">تبعث إلى الحسن ابن </w:t>
      </w:r>
      <w:r w:rsidR="00F00D81">
        <w:rPr>
          <w:rtl/>
        </w:rPr>
        <w:t>الرّضا</w:t>
      </w:r>
      <w:r w:rsidRPr="009746DC">
        <w:rPr>
          <w:rtl/>
        </w:rPr>
        <w:t xml:space="preserve"> </w:t>
      </w:r>
      <w:r w:rsidR="00FE5F86">
        <w:rPr>
          <w:rtl/>
        </w:rPr>
        <w:t xml:space="preserve">حتّى </w:t>
      </w:r>
      <w:r w:rsidR="00CF365A">
        <w:rPr>
          <w:rtl/>
        </w:rPr>
        <w:t>يجيء ف</w:t>
      </w:r>
      <w:r w:rsidR="00CF365A">
        <w:rPr>
          <w:rFonts w:hint="cs"/>
          <w:rtl/>
        </w:rPr>
        <w:t>ا</w:t>
      </w:r>
      <w:r w:rsidRPr="009746DC">
        <w:rPr>
          <w:rtl/>
        </w:rPr>
        <w:t>م</w:t>
      </w:r>
      <w:r w:rsidR="00CF365A">
        <w:rPr>
          <w:rFonts w:hint="cs"/>
          <w:rtl/>
        </w:rPr>
        <w:t>ّ</w:t>
      </w:r>
      <w:r w:rsidRPr="009746DC">
        <w:rPr>
          <w:rtl/>
        </w:rPr>
        <w:t xml:space="preserve">ا </w:t>
      </w:r>
      <w:r w:rsidR="00D8033E">
        <w:rPr>
          <w:rtl/>
        </w:rPr>
        <w:t xml:space="preserve">ان </w:t>
      </w:r>
      <w:r w:rsidRPr="009746DC">
        <w:rPr>
          <w:rtl/>
        </w:rPr>
        <w:t>يركبه وإم</w:t>
      </w:r>
      <w:r w:rsidR="00CF365A">
        <w:rPr>
          <w:rFonts w:hint="cs"/>
          <w:rtl/>
        </w:rPr>
        <w:t>ّ</w:t>
      </w:r>
      <w:r w:rsidRPr="009746DC">
        <w:rPr>
          <w:rtl/>
        </w:rPr>
        <w:t xml:space="preserve">ا </w:t>
      </w:r>
      <w:r w:rsidR="00D8033E">
        <w:rPr>
          <w:rtl/>
        </w:rPr>
        <w:t xml:space="preserve">ان </w:t>
      </w:r>
      <w:r w:rsidRPr="009746DC">
        <w:rPr>
          <w:rtl/>
        </w:rPr>
        <w:t xml:space="preserve">يقتله فتستريح منه قال فبعث إلى أبي </w:t>
      </w:r>
      <w:r w:rsidR="00551E04">
        <w:rPr>
          <w:rtl/>
        </w:rPr>
        <w:t xml:space="preserve">محمّد </w:t>
      </w:r>
      <w:r w:rsidRPr="009746DC">
        <w:rPr>
          <w:rtl/>
        </w:rPr>
        <w:t xml:space="preserve">ومضى معه أبي فقال أبي </w:t>
      </w:r>
      <w:r w:rsidR="00FE5F86">
        <w:rPr>
          <w:rtl/>
        </w:rPr>
        <w:t xml:space="preserve">لـمّا </w:t>
      </w:r>
      <w:r w:rsidRPr="009746DC">
        <w:rPr>
          <w:rtl/>
        </w:rPr>
        <w:t xml:space="preserve">دخل أبو </w:t>
      </w:r>
      <w:r w:rsidR="00551E04">
        <w:rPr>
          <w:rtl/>
        </w:rPr>
        <w:t xml:space="preserve">محمّد </w:t>
      </w:r>
      <w:r w:rsidRPr="009746DC">
        <w:rPr>
          <w:rtl/>
        </w:rPr>
        <w:t xml:space="preserve">الدار كنت معه فنظر أبو </w:t>
      </w:r>
      <w:r w:rsidR="00551E04">
        <w:rPr>
          <w:rtl/>
        </w:rPr>
        <w:t xml:space="preserve">محمّد </w:t>
      </w:r>
      <w:r w:rsidRPr="009746DC">
        <w:rPr>
          <w:rtl/>
        </w:rPr>
        <w:t>إلى البغل واقفا في صحن الد</w:t>
      </w:r>
      <w:r w:rsidR="00CF365A">
        <w:rPr>
          <w:rFonts w:hint="cs"/>
          <w:rtl/>
        </w:rPr>
        <w:t>ّ</w:t>
      </w:r>
      <w:r w:rsidRPr="009746DC">
        <w:rPr>
          <w:rtl/>
        </w:rPr>
        <w:t xml:space="preserve">ار </w:t>
      </w:r>
      <w:r w:rsidR="00CF365A">
        <w:rPr>
          <w:rFonts w:hint="cs"/>
          <w:rtl/>
        </w:rPr>
        <w:t xml:space="preserve">. </w:t>
      </w:r>
      <w:r w:rsidRPr="009746DC">
        <w:rPr>
          <w:rtl/>
        </w:rPr>
        <w:t xml:space="preserve">فعدل إليه فوضع بيده </w:t>
      </w:r>
      <w:r w:rsidR="00D83B35">
        <w:rPr>
          <w:rtl/>
        </w:rPr>
        <w:t xml:space="preserve">علىّ </w:t>
      </w:r>
      <w:r w:rsidRPr="009746DC">
        <w:rPr>
          <w:rtl/>
        </w:rPr>
        <w:t xml:space="preserve">كفله قال فنظرت إلى البغل وقد عرق </w:t>
      </w:r>
      <w:r w:rsidR="00FE5F86">
        <w:rPr>
          <w:rtl/>
        </w:rPr>
        <w:t xml:space="preserve">حتّى </w:t>
      </w:r>
      <w:r w:rsidRPr="009746DC">
        <w:rPr>
          <w:rtl/>
        </w:rPr>
        <w:t xml:space="preserve">سال العرق منه </w:t>
      </w:r>
      <w:r w:rsidR="00D83B35">
        <w:rPr>
          <w:rtl/>
        </w:rPr>
        <w:t xml:space="preserve">ثمّ </w:t>
      </w:r>
      <w:r w:rsidRPr="009746DC">
        <w:rPr>
          <w:rtl/>
        </w:rPr>
        <w:t xml:space="preserve">صار إلى المستعين فسلم عليه فرحب به وقرب فقال يا أبا </w:t>
      </w:r>
      <w:r w:rsidR="00551E04">
        <w:rPr>
          <w:rtl/>
        </w:rPr>
        <w:t xml:space="preserve">محمّد </w:t>
      </w:r>
      <w:r w:rsidRPr="009746DC">
        <w:rPr>
          <w:rtl/>
        </w:rPr>
        <w:t xml:space="preserve">ألجم هذا البغل فقال أبو </w:t>
      </w:r>
      <w:r w:rsidR="00551E04">
        <w:rPr>
          <w:rtl/>
        </w:rPr>
        <w:t xml:space="preserve">محمّد </w:t>
      </w:r>
      <w:r w:rsidRPr="009746DC">
        <w:rPr>
          <w:rtl/>
        </w:rPr>
        <w:t xml:space="preserve">لأبي ألجمه يا </w:t>
      </w:r>
      <w:r w:rsidR="004A738A">
        <w:rPr>
          <w:rtl/>
        </w:rPr>
        <w:t xml:space="preserve">غلام </w:t>
      </w:r>
      <w:r w:rsidRPr="009746DC">
        <w:rPr>
          <w:rtl/>
        </w:rPr>
        <w:t xml:space="preserve">فقال المستعين ألجمه أنت فوضع طيلسانه </w:t>
      </w:r>
      <w:r w:rsidR="00D83B35">
        <w:rPr>
          <w:rtl/>
        </w:rPr>
        <w:t>ثمّ</w:t>
      </w:r>
      <w:r w:rsidR="00CF365A">
        <w:rPr>
          <w:rFonts w:hint="cs"/>
          <w:rtl/>
        </w:rPr>
        <w:t>َ</w:t>
      </w:r>
      <w:r w:rsidR="00D83B35">
        <w:rPr>
          <w:rtl/>
        </w:rPr>
        <w:t xml:space="preserve"> </w:t>
      </w:r>
      <w:r w:rsidR="0061638F">
        <w:rPr>
          <w:rtl/>
        </w:rPr>
        <w:t xml:space="preserve">قام </w:t>
      </w:r>
      <w:r w:rsidRPr="009746DC">
        <w:rPr>
          <w:rtl/>
        </w:rPr>
        <w:t xml:space="preserve">فألجمه </w:t>
      </w:r>
      <w:r w:rsidR="00D83B35">
        <w:rPr>
          <w:rtl/>
        </w:rPr>
        <w:t>ثمّ</w:t>
      </w:r>
      <w:r w:rsidR="00CF365A">
        <w:rPr>
          <w:rFonts w:hint="cs"/>
          <w:rtl/>
        </w:rPr>
        <w:t>َ</w:t>
      </w:r>
      <w:r w:rsidR="00D83B35">
        <w:rPr>
          <w:rtl/>
        </w:rPr>
        <w:t xml:space="preserve"> </w:t>
      </w:r>
      <w:r w:rsidRPr="009746DC">
        <w:rPr>
          <w:rtl/>
        </w:rPr>
        <w:t xml:space="preserve">رجع إلى مجلسه وقعد فقال له يا أبا </w:t>
      </w:r>
      <w:r w:rsidR="00551E04">
        <w:rPr>
          <w:rtl/>
        </w:rPr>
        <w:t xml:space="preserve">محمّد </w:t>
      </w:r>
      <w:r w:rsidRPr="009746DC">
        <w:rPr>
          <w:rtl/>
        </w:rPr>
        <w:t xml:space="preserve">أسرجه فقال لأبي يا </w:t>
      </w:r>
      <w:r w:rsidR="004A738A">
        <w:rPr>
          <w:rtl/>
        </w:rPr>
        <w:t xml:space="preserve">غلام </w:t>
      </w:r>
      <w:r w:rsidRPr="009746DC">
        <w:rPr>
          <w:rtl/>
        </w:rPr>
        <w:t>أسرجه فقال أسرجه أنت ف</w:t>
      </w:r>
      <w:r w:rsidR="0061638F">
        <w:rPr>
          <w:rtl/>
        </w:rPr>
        <w:t xml:space="preserve">قام </w:t>
      </w:r>
      <w:r w:rsidRPr="009746DC">
        <w:rPr>
          <w:rtl/>
        </w:rPr>
        <w:t xml:space="preserve">ثانية فأسرجه ورجع فقال له ترى </w:t>
      </w:r>
      <w:r w:rsidR="00D8033E">
        <w:rPr>
          <w:rtl/>
        </w:rPr>
        <w:t xml:space="preserve">ان </w:t>
      </w:r>
      <w:r w:rsidRPr="009746DC">
        <w:rPr>
          <w:rtl/>
        </w:rPr>
        <w:t xml:space="preserve">تركبه </w:t>
      </w:r>
      <w:r w:rsidR="00CF365A">
        <w:rPr>
          <w:rFonts w:hint="cs"/>
          <w:rtl/>
        </w:rPr>
        <w:t xml:space="preserve">؟ </w:t>
      </w:r>
      <w:r w:rsidRPr="009746DC">
        <w:rPr>
          <w:rtl/>
        </w:rPr>
        <w:t xml:space="preserve">فقال </w:t>
      </w:r>
      <w:r w:rsidR="00CF365A">
        <w:rPr>
          <w:rFonts w:hint="cs"/>
          <w:rtl/>
        </w:rPr>
        <w:t xml:space="preserve">: </w:t>
      </w:r>
      <w:r w:rsidRPr="009746DC">
        <w:rPr>
          <w:rtl/>
        </w:rPr>
        <w:t xml:space="preserve">نعم فركبه من غير </w:t>
      </w:r>
      <w:r w:rsidR="00D8033E">
        <w:rPr>
          <w:rtl/>
        </w:rPr>
        <w:t xml:space="preserve">ان </w:t>
      </w:r>
      <w:r w:rsidRPr="009746DC">
        <w:rPr>
          <w:rtl/>
        </w:rPr>
        <w:t xml:space="preserve">يمتنع عليه </w:t>
      </w:r>
      <w:r w:rsidR="00D83B35">
        <w:rPr>
          <w:rtl/>
        </w:rPr>
        <w:t xml:space="preserve">ثمّ </w:t>
      </w:r>
      <w:r w:rsidRPr="009746DC">
        <w:rPr>
          <w:rtl/>
        </w:rPr>
        <w:t>ركضه في الد</w:t>
      </w:r>
      <w:r w:rsidR="00CF365A">
        <w:rPr>
          <w:rFonts w:hint="cs"/>
          <w:rtl/>
        </w:rPr>
        <w:t>ّ</w:t>
      </w:r>
      <w:r w:rsidRPr="009746DC">
        <w:rPr>
          <w:rtl/>
        </w:rPr>
        <w:t xml:space="preserve">ار </w:t>
      </w:r>
      <w:r w:rsidR="00CF365A">
        <w:rPr>
          <w:rFonts w:hint="cs"/>
          <w:rtl/>
        </w:rPr>
        <w:t xml:space="preserve">، </w:t>
      </w:r>
      <w:r w:rsidR="00D83B35">
        <w:rPr>
          <w:rtl/>
        </w:rPr>
        <w:t xml:space="preserve">ثمّ </w:t>
      </w:r>
      <w:r w:rsidRPr="009746DC">
        <w:rPr>
          <w:rtl/>
        </w:rPr>
        <w:t xml:space="preserve">حمله </w:t>
      </w:r>
      <w:r w:rsidR="00D83B35">
        <w:rPr>
          <w:rtl/>
        </w:rPr>
        <w:t xml:space="preserve">علىّ </w:t>
      </w:r>
      <w:r w:rsidRPr="009746DC">
        <w:rPr>
          <w:rtl/>
        </w:rPr>
        <w:t>الهملجة فمشى أحسن مشي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F365A">
      <w:pPr>
        <w:pStyle w:val="libNormal"/>
        <w:rPr>
          <w:rtl/>
        </w:rPr>
      </w:pPr>
      <w:r w:rsidRPr="009746DC">
        <w:rPr>
          <w:rtl/>
        </w:rPr>
        <w:t>وقال : راض المهر رياضا</w:t>
      </w:r>
      <w:r w:rsidR="00CF365A">
        <w:rPr>
          <w:rFonts w:hint="cs"/>
          <w:rtl/>
        </w:rPr>
        <w:t>ً</w:t>
      </w:r>
      <w:r w:rsidRPr="009746DC">
        <w:rPr>
          <w:rtl/>
        </w:rPr>
        <w:t xml:space="preserve"> ورياضة ذلله فهو رائض من </w:t>
      </w:r>
      <w:r w:rsidRPr="00C875FB">
        <w:rPr>
          <w:rtl/>
        </w:rPr>
        <w:t>راضة</w:t>
      </w:r>
      <w:r w:rsidRPr="009746DC">
        <w:rPr>
          <w:rtl/>
        </w:rPr>
        <w:t xml:space="preserve"> ورواض ، وقد </w:t>
      </w:r>
      <w:r w:rsidR="00850EDE">
        <w:rPr>
          <w:rtl/>
        </w:rPr>
        <w:t xml:space="preserve">مرّ </w:t>
      </w:r>
      <w:r w:rsidRPr="009746DC">
        <w:rPr>
          <w:rtl/>
        </w:rPr>
        <w:t xml:space="preserve">ذكر المستعين ، وقال ابن الجوزي : </w:t>
      </w:r>
      <w:r w:rsidRPr="00C875FB">
        <w:rPr>
          <w:rtl/>
        </w:rPr>
        <w:t>المستعين</w:t>
      </w:r>
      <w:r w:rsidRPr="009746DC">
        <w:rPr>
          <w:rtl/>
        </w:rPr>
        <w:t xml:space="preserve"> بالله أبو العباس أحمد بن </w:t>
      </w:r>
      <w:r w:rsidR="00551E04">
        <w:rPr>
          <w:rtl/>
        </w:rPr>
        <w:t xml:space="preserve">محمّد </w:t>
      </w:r>
      <w:r w:rsidRPr="009746DC">
        <w:rPr>
          <w:rtl/>
        </w:rPr>
        <w:t xml:space="preserve">المعتصم بن هارون الرشيد صار خليفة في ربيع الآخر سنة </w:t>
      </w:r>
      <w:r w:rsidR="00551E04">
        <w:rPr>
          <w:rtl/>
        </w:rPr>
        <w:t xml:space="preserve">ثمان </w:t>
      </w:r>
      <w:r w:rsidRPr="009746DC">
        <w:rPr>
          <w:rtl/>
        </w:rPr>
        <w:t>وأربعين ومائتين وخلعه المعتز سنة اثنتين وخمسين ومائتين ، انتهى.</w:t>
      </w:r>
    </w:p>
    <w:p w:rsidR="00B717C7" w:rsidRPr="009746DC" w:rsidRDefault="00B717C7" w:rsidP="00CF365A">
      <w:pPr>
        <w:pStyle w:val="libNormal"/>
        <w:rPr>
          <w:rtl/>
        </w:rPr>
      </w:pPr>
      <w:r w:rsidRPr="009746DC">
        <w:rPr>
          <w:rtl/>
        </w:rPr>
        <w:t>وأقول : يش</w:t>
      </w:r>
      <w:r w:rsidR="00CF365A">
        <w:rPr>
          <w:rtl/>
        </w:rPr>
        <w:t>كل</w:t>
      </w:r>
      <w:r w:rsidR="006A0B61">
        <w:rPr>
          <w:rtl/>
        </w:rPr>
        <w:t xml:space="preserve"> </w:t>
      </w:r>
      <w:r w:rsidRPr="009746DC">
        <w:rPr>
          <w:rtl/>
        </w:rPr>
        <w:t>هذا ب</w:t>
      </w:r>
      <w:r w:rsidR="00D8033E">
        <w:rPr>
          <w:rtl/>
        </w:rPr>
        <w:t>ان</w:t>
      </w:r>
      <w:r w:rsidR="00CF365A">
        <w:rPr>
          <w:rFonts w:hint="cs"/>
          <w:rtl/>
        </w:rPr>
        <w:t>ّ</w:t>
      </w:r>
      <w:r w:rsidR="00D8033E">
        <w:rPr>
          <w:rtl/>
        </w:rPr>
        <w:t xml:space="preserve"> </w:t>
      </w:r>
      <w:r w:rsidRPr="009746DC">
        <w:rPr>
          <w:rtl/>
        </w:rPr>
        <w:t xml:space="preserve">الظاهر </w:t>
      </w:r>
      <w:r w:rsidR="00D8033E">
        <w:rPr>
          <w:rtl/>
        </w:rPr>
        <w:t xml:space="preserve">ان </w:t>
      </w:r>
      <w:r w:rsidRPr="009746DC">
        <w:rPr>
          <w:rtl/>
        </w:rPr>
        <w:t xml:space="preserve">هذه الواقعة كانت في </w:t>
      </w:r>
      <w:r w:rsidR="00BE737F">
        <w:rPr>
          <w:rtl/>
        </w:rPr>
        <w:t xml:space="preserve">أيّام </w:t>
      </w:r>
      <w:r w:rsidRPr="009746DC">
        <w:rPr>
          <w:rtl/>
        </w:rPr>
        <w:t xml:space="preserve">إمامة أبي </w:t>
      </w:r>
      <w:r w:rsidR="00551E04">
        <w:rPr>
          <w:rtl/>
        </w:rPr>
        <w:t xml:space="preserve">محمّد </w:t>
      </w:r>
      <w:r w:rsidRPr="009746DC">
        <w:rPr>
          <w:rtl/>
        </w:rPr>
        <w:t xml:space="preserve">بعد وفاة أبيه </w:t>
      </w:r>
      <w:r w:rsidR="000164B7" w:rsidRPr="000164B7">
        <w:rPr>
          <w:rStyle w:val="libAlaemChar"/>
          <w:rtl/>
        </w:rPr>
        <w:t xml:space="preserve">عليهما‌السلام </w:t>
      </w:r>
      <w:r w:rsidRPr="009746DC">
        <w:rPr>
          <w:rtl/>
        </w:rPr>
        <w:t xml:space="preserve">وهما كانتا في جمادى الآخرة سنة أربع وخمسين ومائتين كما ذكره الكليني وغيره ، فكيف يمكن </w:t>
      </w:r>
      <w:r w:rsidR="00D8033E">
        <w:rPr>
          <w:rtl/>
        </w:rPr>
        <w:t xml:space="preserve">ان </w:t>
      </w:r>
      <w:r w:rsidRPr="009746DC">
        <w:rPr>
          <w:rtl/>
        </w:rPr>
        <w:t>يكون هذه في زم</w:t>
      </w:r>
      <w:r w:rsidR="00D8033E">
        <w:rPr>
          <w:rtl/>
        </w:rPr>
        <w:t xml:space="preserve">ان </w:t>
      </w:r>
      <w:r w:rsidRPr="009746DC">
        <w:rPr>
          <w:rtl/>
        </w:rPr>
        <w:t>المستعين ، فلا بد</w:t>
      </w:r>
      <w:r w:rsidR="00CF365A">
        <w:rPr>
          <w:rFonts w:hint="cs"/>
          <w:rtl/>
        </w:rPr>
        <w:t>ّ</w:t>
      </w:r>
      <w:r w:rsidRPr="009746DC">
        <w:rPr>
          <w:rtl/>
        </w:rPr>
        <w:t xml:space="preserve"> إما من تصحيف المعتز بالمستعين ، وهما متقارب</w:t>
      </w:r>
      <w:r w:rsidR="00D8033E">
        <w:rPr>
          <w:rtl/>
        </w:rPr>
        <w:t xml:space="preserve">ان </w:t>
      </w:r>
      <w:r w:rsidRPr="009746DC">
        <w:rPr>
          <w:rtl/>
        </w:rPr>
        <w:t>صورة ، أو تصحيف أبي الحسن بالحسن والأو</w:t>
      </w:r>
      <w:r w:rsidR="00CF365A">
        <w:rPr>
          <w:rFonts w:hint="cs"/>
          <w:rtl/>
        </w:rPr>
        <w:t>ّ</w:t>
      </w:r>
      <w:r w:rsidRPr="009746DC">
        <w:rPr>
          <w:rtl/>
        </w:rPr>
        <w:t xml:space="preserve">ل أظهر للتصريح بأبي </w:t>
      </w:r>
      <w:r w:rsidR="00551E04">
        <w:rPr>
          <w:rtl/>
        </w:rPr>
        <w:t xml:space="preserve">محمّد </w:t>
      </w:r>
      <w:r w:rsidRPr="009746DC">
        <w:rPr>
          <w:rtl/>
        </w:rPr>
        <w:t xml:space="preserve">في مواضع ، وكون ذلك قبل إمامته </w:t>
      </w:r>
      <w:r w:rsidR="00850EDE">
        <w:rPr>
          <w:rStyle w:val="libAlaemChar"/>
          <w:rtl/>
        </w:rPr>
        <w:t xml:space="preserve">عليه‌السلام </w:t>
      </w:r>
      <w:r w:rsidRPr="009746DC">
        <w:rPr>
          <w:rtl/>
        </w:rPr>
        <w:t xml:space="preserve">في حياة والده </w:t>
      </w:r>
      <w:r w:rsidR="00850EDE">
        <w:rPr>
          <w:rStyle w:val="libAlaemChar"/>
          <w:rtl/>
        </w:rPr>
        <w:t xml:space="preserve">عليه‌السلام </w:t>
      </w:r>
      <w:r w:rsidRPr="009746DC">
        <w:rPr>
          <w:rtl/>
        </w:rPr>
        <w:t>و</w:t>
      </w:r>
      <w:r w:rsidR="00D8033E">
        <w:rPr>
          <w:rtl/>
        </w:rPr>
        <w:t xml:space="preserve">ان </w:t>
      </w:r>
      <w:r w:rsidR="00551E04">
        <w:rPr>
          <w:rtl/>
        </w:rPr>
        <w:t xml:space="preserve">كان </w:t>
      </w:r>
      <w:r w:rsidRPr="009746DC">
        <w:rPr>
          <w:rtl/>
        </w:rPr>
        <w:t>ممكنا</w:t>
      </w:r>
      <w:r w:rsidR="00CF365A">
        <w:rPr>
          <w:rFonts w:hint="cs"/>
          <w:rtl/>
        </w:rPr>
        <w:t>ً</w:t>
      </w:r>
      <w:r w:rsidRPr="009746DC">
        <w:rPr>
          <w:rtl/>
        </w:rPr>
        <w:t xml:space="preserve"> لكن</w:t>
      </w:r>
      <w:r w:rsidR="00CF365A">
        <w:rPr>
          <w:rFonts w:hint="cs"/>
          <w:rtl/>
        </w:rPr>
        <w:t>ّ</w:t>
      </w:r>
      <w:r w:rsidRPr="009746DC">
        <w:rPr>
          <w:rtl/>
        </w:rPr>
        <w:t>ه بعيد.</w:t>
      </w:r>
    </w:p>
    <w:p w:rsidR="00B717C7" w:rsidRPr="009746DC" w:rsidRDefault="00B717C7" w:rsidP="00CF365A">
      <w:pPr>
        <w:pStyle w:val="libNormal"/>
        <w:rPr>
          <w:rtl/>
        </w:rPr>
      </w:pPr>
      <w:r w:rsidRPr="009746DC">
        <w:rPr>
          <w:rtl/>
        </w:rPr>
        <w:t xml:space="preserve">وفي المصباح : </w:t>
      </w:r>
      <w:r w:rsidRPr="00C875FB">
        <w:rPr>
          <w:rtl/>
        </w:rPr>
        <w:t>النديم</w:t>
      </w:r>
      <w:r w:rsidRPr="009746DC">
        <w:rPr>
          <w:rtl/>
        </w:rPr>
        <w:t xml:space="preserve"> المنادم </w:t>
      </w:r>
      <w:r w:rsidR="00D83B35">
        <w:rPr>
          <w:rtl/>
        </w:rPr>
        <w:t xml:space="preserve">علىّ </w:t>
      </w:r>
      <w:r w:rsidRPr="009746DC">
        <w:rPr>
          <w:rtl/>
        </w:rPr>
        <w:t>الشرب ، وجمعه ند</w:t>
      </w:r>
      <w:r w:rsidR="00CF365A">
        <w:rPr>
          <w:rFonts w:hint="cs"/>
          <w:rtl/>
        </w:rPr>
        <w:t>ا</w:t>
      </w:r>
      <w:r w:rsidR="00CF365A">
        <w:rPr>
          <w:rtl/>
        </w:rPr>
        <w:t>م</w:t>
      </w:r>
      <w:r w:rsidR="00551E04">
        <w:rPr>
          <w:rtl/>
        </w:rPr>
        <w:t xml:space="preserve"> </w:t>
      </w:r>
      <w:r w:rsidRPr="009746DC">
        <w:rPr>
          <w:rtl/>
        </w:rPr>
        <w:t>بالكسر وندماء</w:t>
      </w:r>
      <w:r w:rsidRPr="00C875FB">
        <w:rPr>
          <w:rtl/>
        </w:rPr>
        <w:t xml:space="preserve"> « فرح</w:t>
      </w:r>
      <w:r w:rsidR="00CF365A">
        <w:rPr>
          <w:rFonts w:hint="cs"/>
          <w:rtl/>
        </w:rPr>
        <w:t>ّ</w:t>
      </w:r>
      <w:r w:rsidRPr="00C875FB">
        <w:rPr>
          <w:rtl/>
        </w:rPr>
        <w:t>ب به »</w:t>
      </w:r>
      <w:r w:rsidRPr="009746DC">
        <w:rPr>
          <w:rtl/>
        </w:rPr>
        <w:t xml:space="preserve"> أي قال له مرحبا</w:t>
      </w:r>
      <w:r w:rsidR="00AA0D8E">
        <w:rPr>
          <w:rFonts w:hint="cs"/>
          <w:rtl/>
        </w:rPr>
        <w:t>ً</w:t>
      </w:r>
      <w:r w:rsidRPr="00C875FB">
        <w:rPr>
          <w:rtl/>
        </w:rPr>
        <w:t xml:space="preserve"> « وقر</w:t>
      </w:r>
      <w:r w:rsidR="00AA0D8E">
        <w:rPr>
          <w:rFonts w:hint="cs"/>
          <w:rtl/>
        </w:rPr>
        <w:t>ّ</w:t>
      </w:r>
      <w:r w:rsidRPr="00C875FB">
        <w:rPr>
          <w:rtl/>
        </w:rPr>
        <w:t>ب »</w:t>
      </w:r>
      <w:r w:rsidRPr="009746DC">
        <w:rPr>
          <w:rtl/>
        </w:rPr>
        <w:t xml:space="preserve"> أي أجلسه </w:t>
      </w:r>
      <w:r w:rsidR="0063239E">
        <w:rPr>
          <w:rtl/>
        </w:rPr>
        <w:t xml:space="preserve">قريباً </w:t>
      </w:r>
      <w:r w:rsidRPr="009746DC">
        <w:rPr>
          <w:rtl/>
        </w:rPr>
        <w:t>منه ،</w:t>
      </w:r>
      <w:r>
        <w:rPr>
          <w:rtl/>
        </w:rPr>
        <w:t xml:space="preserve"> و</w:t>
      </w:r>
      <w:r w:rsidRPr="00C875FB">
        <w:rPr>
          <w:rtl/>
        </w:rPr>
        <w:t>الطيلس</w:t>
      </w:r>
      <w:r w:rsidR="00D8033E">
        <w:rPr>
          <w:rtl/>
        </w:rPr>
        <w:t xml:space="preserve">ان </w:t>
      </w:r>
      <w:r w:rsidRPr="009746DC">
        <w:rPr>
          <w:rtl/>
        </w:rPr>
        <w:t xml:space="preserve">ما </w:t>
      </w:r>
      <w:r w:rsidR="00D83B35">
        <w:rPr>
          <w:rtl/>
        </w:rPr>
        <w:t xml:space="preserve">علىّ </w:t>
      </w:r>
      <w:r w:rsidRPr="009746DC">
        <w:rPr>
          <w:rtl/>
        </w:rPr>
        <w:t>الكتف من اللباس كالممطر</w:t>
      </w:r>
      <w:r>
        <w:rPr>
          <w:rtl/>
        </w:rPr>
        <w:t xml:space="preserve"> و</w:t>
      </w:r>
      <w:r w:rsidRPr="00C875FB">
        <w:rPr>
          <w:rtl/>
        </w:rPr>
        <w:t>قوله : ترى</w:t>
      </w:r>
      <w:r w:rsidRPr="009746DC">
        <w:rPr>
          <w:rtl/>
        </w:rPr>
        <w:t xml:space="preserve"> ، بتقدير الاستفه</w:t>
      </w:r>
      <w:r w:rsidR="00CF365A">
        <w:rPr>
          <w:rFonts w:hint="cs"/>
          <w:rtl/>
        </w:rPr>
        <w:t>ا</w:t>
      </w:r>
      <w:r w:rsidR="00CF365A">
        <w:rPr>
          <w:rtl/>
        </w:rPr>
        <w:t>م</w:t>
      </w:r>
      <w:r w:rsidR="00551E04">
        <w:rPr>
          <w:rtl/>
        </w:rPr>
        <w:t xml:space="preserve"> </w:t>
      </w:r>
      <w:r w:rsidRPr="009746DC">
        <w:rPr>
          <w:rtl/>
        </w:rPr>
        <w:t xml:space="preserve">، وفي المصباح هملج البرذون </w:t>
      </w:r>
      <w:r w:rsidRPr="00C875FB">
        <w:rPr>
          <w:rtl/>
        </w:rPr>
        <w:t>هملجة</w:t>
      </w:r>
      <w:r w:rsidRPr="009746DC">
        <w:rPr>
          <w:rtl/>
        </w:rPr>
        <w:t xml:space="preserve"> : مشي مشية سهلة في سرعة ، وقال في مختصر العين : الهملجة حسن سير الدابة</w:t>
      </w:r>
    </w:p>
    <w:p w:rsidR="008930D5" w:rsidRDefault="008930D5" w:rsidP="008930D5">
      <w:pPr>
        <w:pStyle w:val="libNormal"/>
        <w:rPr>
          <w:rtl/>
        </w:rPr>
      </w:pPr>
      <w:r>
        <w:rPr>
          <w:rtl/>
        </w:rPr>
        <w:br w:type="page"/>
      </w:r>
    </w:p>
    <w:p w:rsidR="00B717C7" w:rsidRPr="009746DC" w:rsidRDefault="00B717C7" w:rsidP="00AA0D8E">
      <w:pPr>
        <w:pStyle w:val="libNormal"/>
        <w:rPr>
          <w:rtl/>
        </w:rPr>
      </w:pPr>
      <w:r w:rsidRPr="009746DC">
        <w:rPr>
          <w:rtl/>
        </w:rPr>
        <w:lastRenderedPageBreak/>
        <w:t xml:space="preserve">يكون </w:t>
      </w:r>
      <w:r w:rsidR="00D83B35">
        <w:rPr>
          <w:rtl/>
        </w:rPr>
        <w:t xml:space="preserve">ثمّ </w:t>
      </w:r>
      <w:r w:rsidRPr="009746DC">
        <w:rPr>
          <w:rtl/>
        </w:rPr>
        <w:t xml:space="preserve">رجع ونزل فقال له المستعين يا أبا </w:t>
      </w:r>
      <w:r w:rsidR="00551E04">
        <w:rPr>
          <w:rtl/>
        </w:rPr>
        <w:t xml:space="preserve">محمّد </w:t>
      </w:r>
      <w:r w:rsidRPr="009746DC">
        <w:rPr>
          <w:rtl/>
        </w:rPr>
        <w:t xml:space="preserve">كيف رأيته قال يا أمير المؤمنين ما رأيت مثله حسنا وفراهة وما يصلح </w:t>
      </w:r>
      <w:r w:rsidR="00D8033E">
        <w:rPr>
          <w:rtl/>
        </w:rPr>
        <w:t xml:space="preserve">ان </w:t>
      </w:r>
      <w:r w:rsidRPr="009746DC">
        <w:rPr>
          <w:rtl/>
        </w:rPr>
        <w:t xml:space="preserve">يكون مثله </w:t>
      </w:r>
      <w:r w:rsidR="000164B7">
        <w:rPr>
          <w:rtl/>
        </w:rPr>
        <w:t xml:space="preserve">إلّا </w:t>
      </w:r>
      <w:r w:rsidRPr="009746DC">
        <w:rPr>
          <w:rtl/>
        </w:rPr>
        <w:t xml:space="preserve">لأمير المؤمنين قال فقال يا أبا </w:t>
      </w:r>
      <w:r w:rsidR="00551E04">
        <w:rPr>
          <w:rtl/>
        </w:rPr>
        <w:t xml:space="preserve">محمّد </w:t>
      </w:r>
      <w:r w:rsidRPr="009746DC">
        <w:rPr>
          <w:rtl/>
        </w:rPr>
        <w:t>ف</w:t>
      </w:r>
      <w:r w:rsidR="00D8033E">
        <w:rPr>
          <w:rtl/>
        </w:rPr>
        <w:t xml:space="preserve">ان </w:t>
      </w:r>
      <w:r w:rsidRPr="009746DC">
        <w:rPr>
          <w:rtl/>
        </w:rPr>
        <w:t xml:space="preserve">أمير المؤمنين قد حملك عليه فقال أبو </w:t>
      </w:r>
      <w:r w:rsidR="00551E04">
        <w:rPr>
          <w:rtl/>
        </w:rPr>
        <w:t xml:space="preserve">محمّد </w:t>
      </w:r>
      <w:r w:rsidRPr="009746DC">
        <w:rPr>
          <w:rtl/>
        </w:rPr>
        <w:t xml:space="preserve">لأبي يا </w:t>
      </w:r>
      <w:r w:rsidR="004A738A">
        <w:rPr>
          <w:rtl/>
        </w:rPr>
        <w:t xml:space="preserve">غلام </w:t>
      </w:r>
      <w:r w:rsidRPr="009746DC">
        <w:rPr>
          <w:rtl/>
        </w:rPr>
        <w:t>خذه فأخذه أبي فقاده</w:t>
      </w:r>
      <w:r>
        <w:rPr>
          <w:rFonts w:hint="cs"/>
          <w:rtl/>
        </w:rPr>
        <w:t>.</w:t>
      </w:r>
    </w:p>
    <w:p w:rsidR="00B717C7" w:rsidRPr="009746DC" w:rsidRDefault="00B717C7" w:rsidP="00AA0D8E">
      <w:pPr>
        <w:pStyle w:val="libNormal"/>
        <w:rPr>
          <w:rtl/>
        </w:rPr>
      </w:pPr>
      <w:r w:rsidRPr="009746DC">
        <w:rPr>
          <w:rtl/>
        </w:rPr>
        <w:t>5</w:t>
      </w:r>
      <w:r>
        <w:rPr>
          <w:rtl/>
        </w:rPr>
        <w:t xml:space="preserve"> </w:t>
      </w:r>
      <w:r w:rsidR="003928AF">
        <w:rPr>
          <w:rtl/>
        </w:rPr>
        <w:t>-</w:t>
      </w:r>
      <w:r>
        <w:rPr>
          <w:rtl/>
        </w:rPr>
        <w:t xml:space="preserve"> </w:t>
      </w:r>
      <w:r w:rsidR="00551E04">
        <w:rPr>
          <w:rtl/>
        </w:rPr>
        <w:t xml:space="preserve">عليّ </w:t>
      </w:r>
      <w:r w:rsidRPr="009746DC">
        <w:rPr>
          <w:rtl/>
        </w:rPr>
        <w:t xml:space="preserve">، عن أبي أحمد بن راشد ، عن أبي هاشم الجعفري قال شكوت إلى أبي </w:t>
      </w:r>
      <w:r w:rsidR="00551E04">
        <w:rPr>
          <w:rtl/>
        </w:rPr>
        <w:t xml:space="preserve">محمّد </w:t>
      </w:r>
      <w:r w:rsidR="00850EDE">
        <w:rPr>
          <w:rStyle w:val="libAlaemChar"/>
          <w:rtl/>
        </w:rPr>
        <w:t xml:space="preserve">عليه‌السلام </w:t>
      </w:r>
      <w:r w:rsidRPr="009746DC">
        <w:rPr>
          <w:rtl/>
        </w:rPr>
        <w:t>الحاجة فحك</w:t>
      </w:r>
      <w:r w:rsidR="00451B7F">
        <w:rPr>
          <w:rFonts w:hint="cs"/>
          <w:rtl/>
        </w:rPr>
        <w:t>َّ</w:t>
      </w:r>
      <w:r w:rsidRPr="009746DC">
        <w:rPr>
          <w:rtl/>
        </w:rPr>
        <w:t xml:space="preserve"> بسوطه الأرض قال وأحسبه غطاه بمنديل وأخرج خمسمائة دينار فقال يا أبا هاشم خذ وأعذرنا</w:t>
      </w:r>
      <w:r>
        <w:rPr>
          <w:rFonts w:hint="cs"/>
          <w:rtl/>
        </w:rPr>
        <w:t>.</w:t>
      </w:r>
    </w:p>
    <w:p w:rsidR="00B717C7" w:rsidRPr="009746DC" w:rsidRDefault="00B717C7" w:rsidP="00AA0D8E">
      <w:pPr>
        <w:pStyle w:val="libNormal"/>
        <w:rPr>
          <w:rtl/>
        </w:rPr>
      </w:pPr>
      <w:r w:rsidRPr="009746DC">
        <w:rPr>
          <w:rtl/>
        </w:rPr>
        <w:t>6</w:t>
      </w:r>
      <w:r>
        <w:rPr>
          <w:rtl/>
        </w:rPr>
        <w:t xml:space="preserve"> </w:t>
      </w:r>
      <w:r w:rsidR="003928AF">
        <w:rPr>
          <w:rtl/>
        </w:rPr>
        <w:t>-</w:t>
      </w:r>
      <w:r>
        <w:rPr>
          <w:rtl/>
        </w:rPr>
        <w:t xml:space="preserve"> </w:t>
      </w:r>
      <w:r w:rsidR="00551E04">
        <w:rPr>
          <w:rtl/>
        </w:rPr>
        <w:t>عليّ</w:t>
      </w:r>
      <w:r w:rsidR="00451B7F">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أبي عبد الله بن صالح ، عن أبيه ، عن أبي </w:t>
      </w:r>
      <w:r w:rsidR="00551E04">
        <w:rPr>
          <w:rtl/>
        </w:rPr>
        <w:t xml:space="preserve">عليّ </w:t>
      </w:r>
      <w:r w:rsidRPr="009746DC">
        <w:rPr>
          <w:rtl/>
        </w:rPr>
        <w:t>المطه</w:t>
      </w:r>
      <w:r w:rsidR="00451B7F">
        <w:rPr>
          <w:rFonts w:hint="cs"/>
          <w:rtl/>
        </w:rPr>
        <w:t>ّ</w:t>
      </w:r>
      <w:r w:rsidRPr="009746DC">
        <w:rPr>
          <w:rtl/>
        </w:rPr>
        <w:t>ر أن</w:t>
      </w:r>
      <w:r w:rsidR="00451B7F">
        <w:rPr>
          <w:rFonts w:hint="cs"/>
          <w:rtl/>
        </w:rPr>
        <w:t>ّ</w:t>
      </w:r>
      <w:r w:rsidRPr="009746DC">
        <w:rPr>
          <w:rtl/>
        </w:rPr>
        <w:t>ه كتب إليه سنة القادسي</w:t>
      </w:r>
      <w:r w:rsidR="00451B7F">
        <w:rPr>
          <w:rFonts w:hint="cs"/>
          <w:rtl/>
        </w:rPr>
        <w:t>ّ</w:t>
      </w:r>
      <w:r w:rsidRPr="009746DC">
        <w:rPr>
          <w:rtl/>
        </w:rPr>
        <w:t>ة يعلمه انصراف الناس وأن</w:t>
      </w:r>
      <w:r w:rsidR="00451B7F">
        <w:rPr>
          <w:rFonts w:hint="cs"/>
          <w:rtl/>
        </w:rPr>
        <w:t>ّ</w:t>
      </w:r>
      <w:r w:rsidRPr="009746DC">
        <w:rPr>
          <w:rtl/>
        </w:rPr>
        <w:t xml:space="preserve">ه يخاف العطش فكتب </w:t>
      </w:r>
      <w:r w:rsidR="00850EDE">
        <w:rPr>
          <w:rStyle w:val="libAlaemChar"/>
          <w:rtl/>
        </w:rPr>
        <w:t xml:space="preserve">عليه‌السلام </w:t>
      </w:r>
      <w:r w:rsidRPr="009746DC">
        <w:rPr>
          <w:rtl/>
        </w:rPr>
        <w:t>امضوا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A0D8E">
      <w:pPr>
        <w:pStyle w:val="libNormal"/>
        <w:rPr>
          <w:rtl/>
        </w:rPr>
      </w:pPr>
      <w:r w:rsidRPr="009746DC">
        <w:rPr>
          <w:rtl/>
        </w:rPr>
        <w:t>وكل</w:t>
      </w:r>
      <w:r w:rsidR="00451B7F">
        <w:rPr>
          <w:rFonts w:hint="cs"/>
          <w:rtl/>
        </w:rPr>
        <w:t>ّ</w:t>
      </w:r>
      <w:r w:rsidRPr="009746DC">
        <w:rPr>
          <w:rtl/>
        </w:rPr>
        <w:t xml:space="preserve">هم قالوا في اسم الفاعل : هملاج بكسر الهاء للذكر والأنثى ، وهو يقتضي </w:t>
      </w:r>
      <w:r w:rsidR="00D8033E">
        <w:rPr>
          <w:rtl/>
        </w:rPr>
        <w:t xml:space="preserve">ان </w:t>
      </w:r>
      <w:r w:rsidRPr="009746DC">
        <w:rPr>
          <w:rtl/>
        </w:rPr>
        <w:t xml:space="preserve">اسم الفاعل لم يجيء </w:t>
      </w:r>
      <w:r w:rsidR="00D83B35">
        <w:rPr>
          <w:rtl/>
        </w:rPr>
        <w:t xml:space="preserve">علىّ </w:t>
      </w:r>
      <w:r w:rsidRPr="009746DC">
        <w:rPr>
          <w:rtl/>
        </w:rPr>
        <w:t>قياسه وهو مهملج.</w:t>
      </w:r>
    </w:p>
    <w:p w:rsidR="00B717C7" w:rsidRPr="009746DC" w:rsidRDefault="00B717C7" w:rsidP="00AA0D8E">
      <w:pPr>
        <w:pStyle w:val="libNormal"/>
        <w:rPr>
          <w:rtl/>
        </w:rPr>
      </w:pPr>
      <w:r w:rsidRPr="009746DC">
        <w:rPr>
          <w:rtl/>
        </w:rPr>
        <w:t>وقال : الفاره الحاذق بالشيء ويقال : للبرذون والحمار فاره بين الفروهة والفراهية بالتخفيف ، وبراذين فره وز</w:t>
      </w:r>
      <w:r w:rsidR="00D8033E">
        <w:rPr>
          <w:rtl/>
        </w:rPr>
        <w:t xml:space="preserve">ان </w:t>
      </w:r>
      <w:r w:rsidRPr="009746DC">
        <w:rPr>
          <w:rtl/>
        </w:rPr>
        <w:t>ح</w:t>
      </w:r>
      <w:r w:rsidR="00850EDE">
        <w:rPr>
          <w:rtl/>
        </w:rPr>
        <w:t xml:space="preserve">مرّ </w:t>
      </w:r>
      <w:r w:rsidRPr="009746DC">
        <w:rPr>
          <w:rtl/>
        </w:rPr>
        <w:t>، وفرهة بفتحتين وفرهت الدابة وغيرها تفره من باب قرب ، وفي لغة من باب قتل وهو النشاط والخف</w:t>
      </w:r>
      <w:r w:rsidR="00985D38">
        <w:rPr>
          <w:rFonts w:hint="cs"/>
          <w:rtl/>
        </w:rPr>
        <w:t>ّ</w:t>
      </w:r>
      <w:r w:rsidRPr="009746DC">
        <w:rPr>
          <w:rtl/>
        </w:rPr>
        <w:t>ة ، و</w:t>
      </w:r>
      <w:r w:rsidR="00BF0D7C">
        <w:rPr>
          <w:rtl/>
        </w:rPr>
        <w:t xml:space="preserve">فلان </w:t>
      </w:r>
      <w:r w:rsidRPr="009746DC">
        <w:rPr>
          <w:rtl/>
        </w:rPr>
        <w:t xml:space="preserve">أفره من </w:t>
      </w:r>
      <w:r w:rsidR="00BF0D7C">
        <w:rPr>
          <w:rtl/>
        </w:rPr>
        <w:t xml:space="preserve">فلان </w:t>
      </w:r>
      <w:r w:rsidRPr="009746DC">
        <w:rPr>
          <w:rtl/>
        </w:rPr>
        <w:t>أي أصبح بي</w:t>
      </w:r>
      <w:r w:rsidR="00985D38">
        <w:rPr>
          <w:rFonts w:hint="cs"/>
          <w:rtl/>
        </w:rPr>
        <w:t>ّ</w:t>
      </w:r>
      <w:r w:rsidRPr="009746DC">
        <w:rPr>
          <w:rtl/>
        </w:rPr>
        <w:t xml:space="preserve">ن </w:t>
      </w:r>
      <w:r w:rsidRPr="00C875FB">
        <w:rPr>
          <w:rtl/>
        </w:rPr>
        <w:t>الفراهة</w:t>
      </w:r>
      <w:r w:rsidRPr="009746DC">
        <w:rPr>
          <w:rtl/>
        </w:rPr>
        <w:t xml:space="preserve"> أي الصباحة ، وفي الصحاح : يقال للبرذون والبغل والحمار فاره بي</w:t>
      </w:r>
      <w:r w:rsidR="00985D38">
        <w:rPr>
          <w:rFonts w:hint="cs"/>
          <w:rtl/>
        </w:rPr>
        <w:t>ّ</w:t>
      </w:r>
      <w:r w:rsidRPr="009746DC">
        <w:rPr>
          <w:rtl/>
        </w:rPr>
        <w:t>ن الفروهة والفراهة والفراهية ، ولا يقال للفرس : فاره لكن رائع وجواد ، وفي الإرشاد : فقال المستعين فاره.</w:t>
      </w:r>
    </w:p>
    <w:p w:rsidR="00B717C7" w:rsidRPr="009746DC" w:rsidRDefault="00B717C7" w:rsidP="00AA0D8E">
      <w:pPr>
        <w:pStyle w:val="libNormal"/>
        <w:rPr>
          <w:rtl/>
          <w:lang w:bidi="fa-IR"/>
        </w:rPr>
      </w:pPr>
      <w:r w:rsidRPr="000F65B1">
        <w:rPr>
          <w:rStyle w:val="libBold1Char"/>
          <w:rtl/>
        </w:rPr>
        <w:t>الحديث الخامس :</w:t>
      </w:r>
      <w:r w:rsidRPr="009746DC">
        <w:rPr>
          <w:rtl/>
          <w:lang w:bidi="fa-IR"/>
        </w:rPr>
        <w:t xml:space="preserve"> مجهول.</w:t>
      </w:r>
    </w:p>
    <w:p w:rsidR="00B717C7" w:rsidRPr="009746DC" w:rsidRDefault="00B717C7" w:rsidP="00AA0D8E">
      <w:pPr>
        <w:pStyle w:val="libNormal"/>
        <w:rPr>
          <w:rtl/>
        </w:rPr>
      </w:pPr>
      <w:r w:rsidRPr="00C875FB">
        <w:rPr>
          <w:rtl/>
        </w:rPr>
        <w:t>« الحاجة »</w:t>
      </w:r>
      <w:r w:rsidRPr="009746DC">
        <w:rPr>
          <w:rtl/>
        </w:rPr>
        <w:t xml:space="preserve"> أي الفقر و</w:t>
      </w:r>
      <w:r w:rsidRPr="00C875FB">
        <w:rPr>
          <w:rtl/>
        </w:rPr>
        <w:t xml:space="preserve"> « أحسبه »</w:t>
      </w:r>
      <w:r w:rsidRPr="009746DC">
        <w:rPr>
          <w:rtl/>
        </w:rPr>
        <w:t xml:space="preserve"> من باب علم أي أظن</w:t>
      </w:r>
      <w:r w:rsidR="00985D38">
        <w:rPr>
          <w:rFonts w:hint="cs"/>
          <w:rtl/>
        </w:rPr>
        <w:t>ّ</w:t>
      </w:r>
      <w:r w:rsidRPr="009746DC">
        <w:rPr>
          <w:rtl/>
        </w:rPr>
        <w:t>ه</w:t>
      </w:r>
      <w:r>
        <w:rPr>
          <w:rtl/>
        </w:rPr>
        <w:t xml:space="preserve"> </w:t>
      </w:r>
      <w:r w:rsidRPr="00C875FB">
        <w:rPr>
          <w:rtl/>
        </w:rPr>
        <w:t>« وأعذرنا »</w:t>
      </w:r>
      <w:r w:rsidRPr="009746DC">
        <w:rPr>
          <w:rtl/>
        </w:rPr>
        <w:t xml:space="preserve"> من باب ضرب أو الأفعال أي أقبل اعتذارنا في القل</w:t>
      </w:r>
      <w:r w:rsidR="00985D38">
        <w:rPr>
          <w:rFonts w:hint="cs"/>
          <w:rtl/>
        </w:rPr>
        <w:t>ّ</w:t>
      </w:r>
      <w:r w:rsidRPr="009746DC">
        <w:rPr>
          <w:rtl/>
        </w:rPr>
        <w:t>ة أو في التأخير إلى هذا الوقت ، وعدم البذل قبل السؤال.</w:t>
      </w:r>
    </w:p>
    <w:p w:rsidR="00B717C7" w:rsidRPr="009746DC" w:rsidRDefault="00B717C7" w:rsidP="00AA0D8E">
      <w:pPr>
        <w:pStyle w:val="libNormal"/>
        <w:rPr>
          <w:rtl/>
          <w:lang w:bidi="fa-IR"/>
        </w:rPr>
      </w:pPr>
      <w:r w:rsidRPr="00EB1FB4">
        <w:rPr>
          <w:rStyle w:val="libBold1Char"/>
          <w:rtl/>
        </w:rPr>
        <w:t>الحديث السادس :</w:t>
      </w:r>
      <w:r w:rsidRPr="009746DC">
        <w:rPr>
          <w:rtl/>
          <w:lang w:bidi="fa-IR"/>
        </w:rPr>
        <w:t xml:space="preserve"> مجهول.</w:t>
      </w:r>
    </w:p>
    <w:p w:rsidR="00B717C7" w:rsidRPr="009746DC" w:rsidRDefault="00B717C7" w:rsidP="00AA0D8E">
      <w:pPr>
        <w:pStyle w:val="libNormal"/>
        <w:rPr>
          <w:rtl/>
        </w:rPr>
      </w:pPr>
      <w:r w:rsidRPr="00C875FB">
        <w:rPr>
          <w:rtl/>
        </w:rPr>
        <w:t>« كتب إليه »</w:t>
      </w:r>
      <w:r w:rsidRPr="009746DC">
        <w:rPr>
          <w:rtl/>
        </w:rPr>
        <w:t xml:space="preserve"> أي إلى أبي </w:t>
      </w:r>
      <w:r w:rsidR="00551E04">
        <w:rPr>
          <w:rtl/>
        </w:rPr>
        <w:t xml:space="preserve">محمّد </w:t>
      </w:r>
      <w:r w:rsidR="00850EDE">
        <w:rPr>
          <w:rStyle w:val="libAlaemChar"/>
          <w:rtl/>
        </w:rPr>
        <w:t xml:space="preserve">عليه‌السلام </w:t>
      </w:r>
      <w:r w:rsidRPr="009746DC">
        <w:rPr>
          <w:rtl/>
        </w:rPr>
        <w:t xml:space="preserve">وقال الفيروزآبادي : </w:t>
      </w:r>
      <w:r w:rsidRPr="00C875FB">
        <w:rPr>
          <w:rtl/>
        </w:rPr>
        <w:t>القادسية</w:t>
      </w:r>
      <w:r w:rsidRPr="009746DC">
        <w:rPr>
          <w:rtl/>
        </w:rPr>
        <w:t xml:space="preserve"> قرية قرب</w:t>
      </w:r>
    </w:p>
    <w:p w:rsidR="008930D5" w:rsidRDefault="008930D5" w:rsidP="008930D5">
      <w:pPr>
        <w:pStyle w:val="libNormal"/>
        <w:rPr>
          <w:rtl/>
        </w:rPr>
      </w:pPr>
      <w:r>
        <w:rPr>
          <w:rtl/>
        </w:rPr>
        <w:br w:type="page"/>
      </w:r>
    </w:p>
    <w:p w:rsidR="00B717C7" w:rsidRPr="005B39DD" w:rsidRDefault="00B717C7" w:rsidP="00985D38">
      <w:pPr>
        <w:pStyle w:val="libNormal"/>
        <w:rPr>
          <w:rtl/>
        </w:rPr>
      </w:pPr>
      <w:r w:rsidRPr="009746DC">
        <w:rPr>
          <w:rtl/>
          <w:lang w:bidi="fa-IR"/>
        </w:rPr>
        <w:lastRenderedPageBreak/>
        <w:t xml:space="preserve">فلا خوف عليكم </w:t>
      </w:r>
      <w:r w:rsidR="00D8033E">
        <w:rPr>
          <w:rtl/>
          <w:lang w:bidi="fa-IR"/>
        </w:rPr>
        <w:t xml:space="preserve">ان </w:t>
      </w:r>
      <w:r w:rsidRPr="009746DC">
        <w:rPr>
          <w:rtl/>
          <w:lang w:bidi="fa-IR"/>
        </w:rPr>
        <w:t>شاء الله ف</w:t>
      </w:r>
      <w:r w:rsidR="003925D8">
        <w:rPr>
          <w:rtl/>
          <w:lang w:bidi="fa-IR"/>
        </w:rPr>
        <w:t>مضوا سالمين</w:t>
      </w:r>
      <w:r w:rsidR="003925D8">
        <w:rPr>
          <w:rFonts w:hint="cs"/>
          <w:rtl/>
          <w:lang w:bidi="fa-IR"/>
        </w:rPr>
        <w:t xml:space="preserve"> ،</w:t>
      </w:r>
      <w:r w:rsidR="003925D8">
        <w:rPr>
          <w:rtl/>
        </w:rPr>
        <w:t xml:space="preserve"> وال</w:t>
      </w:r>
      <w:r w:rsidRPr="009746DC">
        <w:rPr>
          <w:rtl/>
        </w:rPr>
        <w:t>ح</w:t>
      </w:r>
      <w:r w:rsidR="003925D8">
        <w:rPr>
          <w:rtl/>
        </w:rPr>
        <w:t>مد لِلَّه ربّ العالمين</w:t>
      </w:r>
      <w:r>
        <w:rPr>
          <w:rFonts w:hint="cs"/>
          <w:rtl/>
        </w:rPr>
        <w:t xml:space="preserve"> </w:t>
      </w:r>
      <w:r w:rsidRPr="00814E33">
        <w:rPr>
          <w:rFonts w:hint="cs"/>
          <w:rtl/>
        </w:rPr>
        <w:t>.</w:t>
      </w:r>
    </w:p>
    <w:p w:rsidR="00B717C7" w:rsidRPr="009746DC" w:rsidRDefault="00B717C7" w:rsidP="00985D38">
      <w:pPr>
        <w:pStyle w:val="libNormal"/>
        <w:rPr>
          <w:rtl/>
        </w:rPr>
      </w:pPr>
      <w:r w:rsidRPr="009746DC">
        <w:rPr>
          <w:rtl/>
        </w:rPr>
        <w:t>7</w:t>
      </w:r>
      <w:r>
        <w:rPr>
          <w:rtl/>
        </w:rPr>
        <w:t xml:space="preserve"> </w:t>
      </w:r>
      <w:r w:rsidR="003928AF">
        <w:rPr>
          <w:rtl/>
        </w:rPr>
        <w:t>-</w:t>
      </w:r>
      <w:r>
        <w:rPr>
          <w:rtl/>
        </w:rPr>
        <w:t xml:space="preserve"> </w:t>
      </w:r>
      <w:r w:rsidR="00551E04">
        <w:rPr>
          <w:rtl/>
        </w:rPr>
        <w:t>عليّ</w:t>
      </w:r>
      <w:r w:rsidR="003925D8">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عليّ </w:t>
      </w:r>
      <w:r w:rsidRPr="009746DC">
        <w:rPr>
          <w:rtl/>
        </w:rPr>
        <w:t xml:space="preserve">بن الحسن بن الفضل اليماني قال نزل بالجعفري من آل جعفر خلق لا قبل له بهم فكتب إلى أبي </w:t>
      </w:r>
      <w:r w:rsidR="00551E04">
        <w:rPr>
          <w:rtl/>
        </w:rPr>
        <w:t xml:space="preserve">محمّد </w:t>
      </w:r>
      <w:r w:rsidRPr="009746DC">
        <w:rPr>
          <w:rtl/>
        </w:rPr>
        <w:t xml:space="preserve">يشكو ذلك فكتب إليه تكفون ذلك </w:t>
      </w:r>
      <w:r w:rsidR="00D8033E">
        <w:rPr>
          <w:rtl/>
        </w:rPr>
        <w:t xml:space="preserve">ان </w:t>
      </w:r>
      <w:r w:rsidRPr="009746DC">
        <w:rPr>
          <w:rtl/>
        </w:rPr>
        <w:t xml:space="preserve">شاء الله تعالى فخرج إليهم في نفر يسير والقوم يزيدون </w:t>
      </w:r>
      <w:r w:rsidR="00D83B35">
        <w:rPr>
          <w:rtl/>
        </w:rPr>
        <w:t xml:space="preserve">علىّ </w:t>
      </w:r>
      <w:r w:rsidRPr="009746DC">
        <w:rPr>
          <w:rtl/>
        </w:rPr>
        <w:t>عشرين ألفا</w:t>
      </w:r>
      <w:r w:rsidR="003925D8">
        <w:rPr>
          <w:rFonts w:hint="cs"/>
          <w:rtl/>
        </w:rPr>
        <w:t>ً</w:t>
      </w:r>
      <w:r w:rsidRPr="009746DC">
        <w:rPr>
          <w:rtl/>
        </w:rPr>
        <w:t xml:space="preserve"> وهو في أقل</w:t>
      </w:r>
      <w:r w:rsidR="003925D8">
        <w:rPr>
          <w:rFonts w:hint="cs"/>
          <w:rtl/>
        </w:rPr>
        <w:t>ّ</w:t>
      </w:r>
      <w:r w:rsidRPr="009746DC">
        <w:rPr>
          <w:rtl/>
        </w:rPr>
        <w:t xml:space="preserve"> من ألف فاستباحهم</w:t>
      </w:r>
      <w:r>
        <w:rPr>
          <w:rFonts w:hint="cs"/>
          <w:rtl/>
        </w:rPr>
        <w:t>.</w:t>
      </w:r>
    </w:p>
    <w:p w:rsidR="00B717C7" w:rsidRPr="009746DC" w:rsidRDefault="00B717C7" w:rsidP="00985D38">
      <w:pPr>
        <w:pStyle w:val="libNormal"/>
        <w:rPr>
          <w:rtl/>
        </w:rPr>
      </w:pPr>
      <w:r w:rsidRPr="009746DC">
        <w:rPr>
          <w:rtl/>
        </w:rPr>
        <w:t>8</w:t>
      </w:r>
      <w:r>
        <w:rPr>
          <w:rtl/>
        </w:rPr>
        <w:t xml:space="preserve"> </w:t>
      </w:r>
      <w:r w:rsidR="003928AF">
        <w:rPr>
          <w:rtl/>
        </w:rPr>
        <w:t>-</w:t>
      </w:r>
      <w:r>
        <w:rPr>
          <w:rtl/>
        </w:rPr>
        <w:t xml:space="preserve"> </w:t>
      </w:r>
      <w:r w:rsidR="00551E04">
        <w:rPr>
          <w:rtl/>
        </w:rPr>
        <w:t>عليّ</w:t>
      </w:r>
      <w:r w:rsidR="003925D8">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بن إسماعيل العلوي</w:t>
      </w:r>
      <w:r w:rsidR="001F290B">
        <w:rPr>
          <w:rFonts w:hint="cs"/>
          <w:rtl/>
        </w:rPr>
        <w:t>ّ</w:t>
      </w:r>
      <w:r w:rsidRPr="009746DC">
        <w:rPr>
          <w:rtl/>
        </w:rPr>
        <w:t xml:space="preserve"> قال </w:t>
      </w:r>
      <w:r w:rsidR="001F290B">
        <w:rPr>
          <w:rFonts w:hint="cs"/>
          <w:rtl/>
        </w:rPr>
        <w:t xml:space="preserve">: </w:t>
      </w:r>
      <w:r w:rsidRPr="009746DC">
        <w:rPr>
          <w:rtl/>
        </w:rPr>
        <w:t xml:space="preserve">حبس أبو </w:t>
      </w:r>
      <w:r w:rsidR="00551E04">
        <w:rPr>
          <w:rtl/>
        </w:rPr>
        <w:t xml:space="preserve">محمّد </w:t>
      </w:r>
      <w:r w:rsidRPr="009746DC">
        <w:rPr>
          <w:rtl/>
        </w:rPr>
        <w:t xml:space="preserve">عند </w:t>
      </w:r>
      <w:r w:rsidR="00551E04">
        <w:rPr>
          <w:rtl/>
        </w:rPr>
        <w:t xml:space="preserve">عليّ </w:t>
      </w:r>
      <w:r w:rsidRPr="009746DC">
        <w:rPr>
          <w:rtl/>
        </w:rPr>
        <w:t>بن نارمش وهو أنصب الن</w:t>
      </w:r>
      <w:r w:rsidR="001F290B">
        <w:rPr>
          <w:rFonts w:hint="cs"/>
          <w:rtl/>
        </w:rPr>
        <w:t>ّ</w:t>
      </w:r>
      <w:r w:rsidRPr="009746DC">
        <w:rPr>
          <w:rtl/>
        </w:rPr>
        <w:t>اس وأشد</w:t>
      </w:r>
      <w:r w:rsidR="001F290B">
        <w:rPr>
          <w:rFonts w:hint="cs"/>
          <w:rtl/>
        </w:rPr>
        <w:t>ُّ</w:t>
      </w:r>
      <w:r w:rsidRPr="009746DC">
        <w:rPr>
          <w:rtl/>
        </w:rPr>
        <w:t xml:space="preserve">هم </w:t>
      </w:r>
      <w:r w:rsidR="00D83B35">
        <w:rPr>
          <w:rtl/>
        </w:rPr>
        <w:t xml:space="preserve">علىّ </w:t>
      </w:r>
      <w:r w:rsidRPr="009746DC">
        <w:rPr>
          <w:rtl/>
        </w:rPr>
        <w:t xml:space="preserve">آل أبي طالب وقيل له </w:t>
      </w:r>
      <w:r w:rsidR="001F290B">
        <w:rPr>
          <w:rFonts w:hint="cs"/>
          <w:rtl/>
        </w:rPr>
        <w:t xml:space="preserve">: </w:t>
      </w:r>
      <w:r w:rsidRPr="009746DC">
        <w:rPr>
          <w:rtl/>
        </w:rPr>
        <w:t>افعل به وافعل فما أقام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85D38">
      <w:pPr>
        <w:pStyle w:val="libNormal"/>
        <w:rPr>
          <w:rtl/>
        </w:rPr>
      </w:pPr>
      <w:r w:rsidRPr="009746DC">
        <w:rPr>
          <w:rtl/>
        </w:rPr>
        <w:t xml:space="preserve">الكوفة </w:t>
      </w:r>
      <w:r w:rsidR="00850EDE">
        <w:rPr>
          <w:rtl/>
        </w:rPr>
        <w:t xml:space="preserve">مرّ </w:t>
      </w:r>
      <w:r w:rsidRPr="009746DC">
        <w:rPr>
          <w:rtl/>
        </w:rPr>
        <w:t xml:space="preserve">بها إبراهيم </w:t>
      </w:r>
      <w:r w:rsidR="00850EDE">
        <w:rPr>
          <w:rStyle w:val="libAlaemChar"/>
          <w:rtl/>
        </w:rPr>
        <w:t xml:space="preserve">عليه‌السلام </w:t>
      </w:r>
      <w:r w:rsidRPr="009746DC">
        <w:rPr>
          <w:rtl/>
        </w:rPr>
        <w:t xml:space="preserve">فوجد </w:t>
      </w:r>
      <w:r w:rsidR="001F290B">
        <w:rPr>
          <w:rtl/>
        </w:rPr>
        <w:t xml:space="preserve">عجوزاً </w:t>
      </w:r>
      <w:r w:rsidRPr="009746DC">
        <w:rPr>
          <w:rtl/>
        </w:rPr>
        <w:t>فغسلت رأسه فقال : قد</w:t>
      </w:r>
      <w:r w:rsidR="003928AF">
        <w:rPr>
          <w:rtl/>
        </w:rPr>
        <w:t xml:space="preserve">ستّ </w:t>
      </w:r>
      <w:r w:rsidRPr="009746DC">
        <w:rPr>
          <w:rtl/>
        </w:rPr>
        <w:t>من أرض ف</w:t>
      </w:r>
      <w:r w:rsidR="00BF0D7C">
        <w:rPr>
          <w:rtl/>
        </w:rPr>
        <w:t xml:space="preserve">سميّت </w:t>
      </w:r>
      <w:r w:rsidRPr="009746DC">
        <w:rPr>
          <w:rtl/>
        </w:rPr>
        <w:t xml:space="preserve">بالقادسية ، ودعا لها </w:t>
      </w:r>
      <w:r w:rsidR="00D8033E">
        <w:rPr>
          <w:rtl/>
        </w:rPr>
        <w:t xml:space="preserve">ان </w:t>
      </w:r>
      <w:r w:rsidRPr="009746DC">
        <w:rPr>
          <w:rtl/>
        </w:rPr>
        <w:t>تكون محلة الحاج ، انتهى.</w:t>
      </w:r>
    </w:p>
    <w:p w:rsidR="00B717C7" w:rsidRPr="009746DC" w:rsidRDefault="00B717C7" w:rsidP="00985D38">
      <w:pPr>
        <w:pStyle w:val="libNormal"/>
        <w:rPr>
          <w:rtl/>
        </w:rPr>
      </w:pPr>
      <w:r w:rsidRPr="009746DC">
        <w:rPr>
          <w:rtl/>
        </w:rPr>
        <w:t>وسنة القادسية كانت معروفة لانصراف الناس عنها لخوف العطش وغيره</w:t>
      </w:r>
      <w:r>
        <w:rPr>
          <w:rtl/>
        </w:rPr>
        <w:t xml:space="preserve"> </w:t>
      </w:r>
      <w:r w:rsidRPr="00C875FB">
        <w:rPr>
          <w:rtl/>
        </w:rPr>
        <w:t>« وأنه يخاف »</w:t>
      </w:r>
      <w:r w:rsidRPr="009746DC">
        <w:rPr>
          <w:rtl/>
        </w:rPr>
        <w:t xml:space="preserve"> </w:t>
      </w:r>
      <w:r w:rsidR="00D83B35">
        <w:rPr>
          <w:rtl/>
        </w:rPr>
        <w:t xml:space="preserve">علىّ </w:t>
      </w:r>
      <w:r w:rsidRPr="009746DC">
        <w:rPr>
          <w:rtl/>
        </w:rPr>
        <w:t>المعلوم أو المجهول.</w:t>
      </w:r>
    </w:p>
    <w:p w:rsidR="00B717C7" w:rsidRPr="009746DC" w:rsidRDefault="00B717C7" w:rsidP="00985D38">
      <w:pPr>
        <w:pStyle w:val="libNormal"/>
        <w:rPr>
          <w:rtl/>
          <w:lang w:bidi="fa-IR"/>
        </w:rPr>
      </w:pPr>
      <w:r w:rsidRPr="00985D38">
        <w:rPr>
          <w:rStyle w:val="libBold1Char"/>
          <w:rtl/>
        </w:rPr>
        <w:t>الحديث السابع :</w:t>
      </w:r>
      <w:r w:rsidRPr="009746DC">
        <w:rPr>
          <w:rtl/>
          <w:lang w:bidi="fa-IR"/>
        </w:rPr>
        <w:t xml:space="preserve"> مجهول.</w:t>
      </w:r>
    </w:p>
    <w:p w:rsidR="00B717C7" w:rsidRPr="009746DC" w:rsidRDefault="00551E04" w:rsidP="00985D38">
      <w:pPr>
        <w:pStyle w:val="libNormal"/>
        <w:rPr>
          <w:rtl/>
        </w:rPr>
      </w:pPr>
      <w:r>
        <w:rPr>
          <w:rtl/>
        </w:rPr>
        <w:t xml:space="preserve">وكان </w:t>
      </w:r>
      <w:r w:rsidR="00B717C7" w:rsidRPr="00C875FB">
        <w:rPr>
          <w:rtl/>
        </w:rPr>
        <w:t>قوله : من آل جعفر</w:t>
      </w:r>
      <w:r w:rsidR="00B717C7" w:rsidRPr="009746DC">
        <w:rPr>
          <w:rtl/>
        </w:rPr>
        <w:t xml:space="preserve"> ، بي</w:t>
      </w:r>
      <w:r w:rsidR="00D8033E">
        <w:rPr>
          <w:rtl/>
        </w:rPr>
        <w:t xml:space="preserve">ان </w:t>
      </w:r>
      <w:r w:rsidR="00B717C7" w:rsidRPr="009746DC">
        <w:rPr>
          <w:rtl/>
        </w:rPr>
        <w:t xml:space="preserve">للجعفري ، والمراد بجعفر الطيار </w:t>
      </w:r>
      <w:r w:rsidR="00B717C7" w:rsidRPr="003F7506">
        <w:rPr>
          <w:rtl/>
        </w:rPr>
        <w:t>رضي‌الله‌عنه</w:t>
      </w:r>
      <w:r w:rsidR="00B717C7" w:rsidRPr="009746DC">
        <w:rPr>
          <w:rtl/>
        </w:rPr>
        <w:t xml:space="preserve"> ، وقيل : </w:t>
      </w:r>
      <w:r w:rsidR="00B613C2">
        <w:rPr>
          <w:rtl/>
        </w:rPr>
        <w:t xml:space="preserve">لعلّ </w:t>
      </w:r>
      <w:r w:rsidR="00B717C7" w:rsidRPr="009746DC">
        <w:rPr>
          <w:rtl/>
        </w:rPr>
        <w:t>المراد بجعفر ابن المتو</w:t>
      </w:r>
      <w:r w:rsidR="006A0B61">
        <w:rPr>
          <w:rtl/>
        </w:rPr>
        <w:t xml:space="preserve">كلّ </w:t>
      </w:r>
      <w:r w:rsidR="00B717C7" w:rsidRPr="009746DC">
        <w:rPr>
          <w:rtl/>
        </w:rPr>
        <w:t xml:space="preserve">لأنه أراد المستعين قتل من يحتمل </w:t>
      </w:r>
      <w:r w:rsidR="00D8033E">
        <w:rPr>
          <w:rtl/>
        </w:rPr>
        <w:t xml:space="preserve">ان </w:t>
      </w:r>
      <w:r w:rsidR="00B717C7" w:rsidRPr="009746DC">
        <w:rPr>
          <w:rtl/>
        </w:rPr>
        <w:t xml:space="preserve">يدعي الخلافة وقتل </w:t>
      </w:r>
      <w:r w:rsidR="00DB1A91">
        <w:rPr>
          <w:rtl/>
        </w:rPr>
        <w:t>جمعاً</w:t>
      </w:r>
      <w:r w:rsidR="00B717C7" w:rsidRPr="009746DC">
        <w:rPr>
          <w:rtl/>
        </w:rPr>
        <w:t xml:space="preserve"> من الأمراء وبعث جيشا لقتل الجعفري ، وهو رجل من أولاد جعفر المتو</w:t>
      </w:r>
      <w:r w:rsidR="006A0B61">
        <w:rPr>
          <w:rtl/>
        </w:rPr>
        <w:t xml:space="preserve">كلّ </w:t>
      </w:r>
      <w:r w:rsidR="00B717C7" w:rsidRPr="009746DC">
        <w:rPr>
          <w:rtl/>
        </w:rPr>
        <w:t xml:space="preserve">استبصر الحق ونسب نفسه إلى جعفر الصادق </w:t>
      </w:r>
      <w:r w:rsidR="00850EDE">
        <w:rPr>
          <w:rStyle w:val="libAlaemChar"/>
          <w:rtl/>
        </w:rPr>
        <w:t xml:space="preserve">عليه‌السلام </w:t>
      </w:r>
      <w:r w:rsidR="00B717C7" w:rsidRPr="009746DC">
        <w:rPr>
          <w:rtl/>
        </w:rPr>
        <w:t>باعتبار المذهب ف</w:t>
      </w:r>
      <w:r w:rsidR="00FE5F86">
        <w:rPr>
          <w:rtl/>
        </w:rPr>
        <w:t xml:space="preserve">لـمّا </w:t>
      </w:r>
      <w:r w:rsidR="00B717C7" w:rsidRPr="009746DC">
        <w:rPr>
          <w:rtl/>
        </w:rPr>
        <w:t xml:space="preserve">حوصر بنزول الجيش بساحته كتب إلى أبي </w:t>
      </w:r>
      <w:r>
        <w:rPr>
          <w:rtl/>
        </w:rPr>
        <w:t xml:space="preserve">محمّد </w:t>
      </w:r>
      <w:r w:rsidR="00850EDE">
        <w:rPr>
          <w:rStyle w:val="libAlaemChar"/>
          <w:rtl/>
        </w:rPr>
        <w:t xml:space="preserve">عليه‌السلام </w:t>
      </w:r>
      <w:r w:rsidR="00B717C7" w:rsidRPr="009746DC">
        <w:rPr>
          <w:rtl/>
        </w:rPr>
        <w:t xml:space="preserve">وسأله الدعاء لدفع المكروه فأجاب </w:t>
      </w:r>
      <w:r w:rsidR="00850EDE">
        <w:rPr>
          <w:rStyle w:val="libAlaemChar"/>
          <w:rtl/>
        </w:rPr>
        <w:t xml:space="preserve">عليه‌السلام </w:t>
      </w:r>
      <w:r w:rsidR="00B717C7" w:rsidRPr="009746DC">
        <w:rPr>
          <w:rtl/>
        </w:rPr>
        <w:t>بالمذكور في هذا الحديث ، انتهى.</w:t>
      </w:r>
    </w:p>
    <w:p w:rsidR="00B717C7" w:rsidRPr="009746DC" w:rsidRDefault="00B717C7" w:rsidP="00985D38">
      <w:pPr>
        <w:pStyle w:val="libNormal"/>
        <w:rPr>
          <w:rtl/>
        </w:rPr>
      </w:pPr>
      <w:r w:rsidRPr="009746DC">
        <w:rPr>
          <w:rtl/>
        </w:rPr>
        <w:t>ولا أدري أن</w:t>
      </w:r>
      <w:r w:rsidR="001F290B">
        <w:rPr>
          <w:rFonts w:hint="cs"/>
          <w:rtl/>
        </w:rPr>
        <w:t>ّ</w:t>
      </w:r>
      <w:r w:rsidRPr="009746DC">
        <w:rPr>
          <w:rtl/>
        </w:rPr>
        <w:t xml:space="preserve">ه </w:t>
      </w:r>
      <w:r w:rsidRPr="003F7506">
        <w:rPr>
          <w:rtl/>
        </w:rPr>
        <w:t>رحمه‌الله</w:t>
      </w:r>
      <w:r w:rsidRPr="009746DC">
        <w:rPr>
          <w:rtl/>
        </w:rPr>
        <w:t xml:space="preserve"> قال هذا تخمينا</w:t>
      </w:r>
      <w:r w:rsidR="001F290B">
        <w:rPr>
          <w:rFonts w:hint="cs"/>
          <w:rtl/>
        </w:rPr>
        <w:t>ً</w:t>
      </w:r>
      <w:r w:rsidRPr="009746DC">
        <w:rPr>
          <w:rtl/>
        </w:rPr>
        <w:t xml:space="preserve"> أو رآه في كتاب لم أظفر عليه ، وفي الصحاح : مالي به قبل ، أي طاقة</w:t>
      </w:r>
      <w:r w:rsidRPr="00C875FB">
        <w:rPr>
          <w:rtl/>
        </w:rPr>
        <w:t xml:space="preserve"> « تكفون »</w:t>
      </w:r>
      <w:r w:rsidRPr="009746DC">
        <w:rPr>
          <w:rtl/>
        </w:rPr>
        <w:t xml:space="preserve"> </w:t>
      </w:r>
      <w:r w:rsidR="00D83B35">
        <w:rPr>
          <w:rtl/>
        </w:rPr>
        <w:t xml:space="preserve">علىّ </w:t>
      </w:r>
      <w:r w:rsidRPr="009746DC">
        <w:rPr>
          <w:rtl/>
        </w:rPr>
        <w:t>المجهول ، والمعلوم بعيد ، وقال :</w:t>
      </w:r>
      <w:r>
        <w:rPr>
          <w:rFonts w:hint="cs"/>
          <w:rtl/>
        </w:rPr>
        <w:t xml:space="preserve"> </w:t>
      </w:r>
      <w:r w:rsidRPr="009746DC">
        <w:rPr>
          <w:rtl/>
        </w:rPr>
        <w:t>استباحهم ، أي استأصلهم.</w:t>
      </w:r>
    </w:p>
    <w:p w:rsidR="00B717C7" w:rsidRPr="009746DC" w:rsidRDefault="00B717C7" w:rsidP="00985D38">
      <w:pPr>
        <w:pStyle w:val="libNormal"/>
        <w:rPr>
          <w:rtl/>
          <w:lang w:bidi="fa-IR"/>
        </w:rPr>
      </w:pPr>
      <w:r w:rsidRPr="00985D38">
        <w:rPr>
          <w:rStyle w:val="libBold1Char"/>
          <w:rtl/>
        </w:rPr>
        <w:t>الحديث الثامن :</w:t>
      </w:r>
      <w:r w:rsidRPr="009746DC">
        <w:rPr>
          <w:rtl/>
          <w:lang w:bidi="fa-IR"/>
        </w:rPr>
        <w:t xml:space="preserve"> مجهول </w:t>
      </w:r>
      <w:r w:rsidR="00E43AE8">
        <w:rPr>
          <w:rtl/>
          <w:lang w:bidi="fa-IR"/>
        </w:rPr>
        <w:t>أيضاً</w:t>
      </w:r>
      <w:r w:rsidRPr="009746DC">
        <w:rPr>
          <w:rtl/>
          <w:lang w:bidi="fa-IR"/>
        </w:rPr>
        <w:t>.</w:t>
      </w:r>
    </w:p>
    <w:p w:rsidR="008930D5" w:rsidRDefault="008930D5" w:rsidP="008930D5">
      <w:pPr>
        <w:pStyle w:val="libNormal"/>
        <w:rPr>
          <w:rtl/>
        </w:rPr>
      </w:pPr>
      <w:r>
        <w:rPr>
          <w:rtl/>
        </w:rPr>
        <w:br w:type="page"/>
      </w:r>
    </w:p>
    <w:p w:rsidR="00B717C7" w:rsidRPr="009746DC" w:rsidRDefault="00B717C7" w:rsidP="00E43AE8">
      <w:pPr>
        <w:pStyle w:val="libNormal"/>
        <w:rPr>
          <w:rtl/>
        </w:rPr>
      </w:pPr>
      <w:r w:rsidRPr="009746DC">
        <w:rPr>
          <w:rtl/>
        </w:rPr>
        <w:lastRenderedPageBreak/>
        <w:t xml:space="preserve">عنده </w:t>
      </w:r>
      <w:r w:rsidR="000164B7">
        <w:rPr>
          <w:rtl/>
        </w:rPr>
        <w:t xml:space="preserve">إلّا </w:t>
      </w:r>
      <w:r w:rsidR="001C3409">
        <w:rPr>
          <w:rtl/>
        </w:rPr>
        <w:t>يوماً</w:t>
      </w:r>
      <w:r w:rsidR="002D77E0">
        <w:rPr>
          <w:rtl/>
        </w:rPr>
        <w:t xml:space="preserve"> </w:t>
      </w:r>
      <w:r w:rsidR="00FE5F86">
        <w:rPr>
          <w:rtl/>
        </w:rPr>
        <w:t xml:space="preserve">حتّى </w:t>
      </w:r>
      <w:r w:rsidRPr="009746DC">
        <w:rPr>
          <w:rtl/>
        </w:rPr>
        <w:t>وضع خد</w:t>
      </w:r>
      <w:r w:rsidR="00317757">
        <w:rPr>
          <w:rFonts w:hint="cs"/>
          <w:rtl/>
        </w:rPr>
        <w:t>َّ</w:t>
      </w:r>
      <w:r w:rsidRPr="009746DC">
        <w:rPr>
          <w:rtl/>
        </w:rPr>
        <w:t xml:space="preserve">يه له </w:t>
      </w:r>
      <w:r w:rsidR="00317757">
        <w:rPr>
          <w:rFonts w:hint="cs"/>
          <w:rtl/>
        </w:rPr>
        <w:t xml:space="preserve">، </w:t>
      </w:r>
      <w:r w:rsidR="00551E04">
        <w:rPr>
          <w:rtl/>
        </w:rPr>
        <w:t xml:space="preserve">وكان </w:t>
      </w:r>
      <w:r w:rsidRPr="009746DC">
        <w:rPr>
          <w:rtl/>
        </w:rPr>
        <w:t>لا يرفع بصره إليه إجل</w:t>
      </w:r>
      <w:r w:rsidR="000164B7">
        <w:rPr>
          <w:rtl/>
        </w:rPr>
        <w:t xml:space="preserve">إلّا </w:t>
      </w:r>
      <w:r w:rsidRPr="009746DC">
        <w:rPr>
          <w:rtl/>
        </w:rPr>
        <w:t>وإعظاما فخرج من عنده وهو أحسن الناس بصيرة وأحسنهم فيه قولا</w:t>
      </w:r>
      <w:r>
        <w:rPr>
          <w:rFonts w:hint="cs"/>
          <w:rtl/>
        </w:rPr>
        <w:t>.</w:t>
      </w:r>
    </w:p>
    <w:p w:rsidR="00B717C7" w:rsidRPr="009746DC" w:rsidRDefault="00B717C7" w:rsidP="00E43AE8">
      <w:pPr>
        <w:pStyle w:val="libNormal"/>
        <w:rPr>
          <w:rtl/>
        </w:rPr>
      </w:pPr>
      <w:r w:rsidRPr="009746DC">
        <w:rPr>
          <w:rtl/>
        </w:rPr>
        <w:t>9</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و</w:t>
      </w:r>
      <w:r w:rsidR="00551E04">
        <w:rPr>
          <w:rtl/>
        </w:rPr>
        <w:t xml:space="preserve">محمّد </w:t>
      </w:r>
      <w:r w:rsidRPr="009746DC">
        <w:rPr>
          <w:rtl/>
        </w:rPr>
        <w:t xml:space="preserve">بن أبي عبد الله ، عن إسحاق بن </w:t>
      </w:r>
      <w:r w:rsidR="00551E04">
        <w:rPr>
          <w:rtl/>
        </w:rPr>
        <w:t xml:space="preserve">محمّد </w:t>
      </w:r>
      <w:r w:rsidRPr="009746DC">
        <w:rPr>
          <w:rtl/>
        </w:rPr>
        <w:t>النخعي قال حدثني سفي</w:t>
      </w:r>
      <w:r w:rsidR="00D8033E">
        <w:rPr>
          <w:rtl/>
        </w:rPr>
        <w:t xml:space="preserve">ان </w:t>
      </w:r>
      <w:r w:rsidRPr="009746DC">
        <w:rPr>
          <w:rtl/>
        </w:rPr>
        <w:t xml:space="preserve">بن </w:t>
      </w:r>
      <w:r w:rsidR="00551E04">
        <w:rPr>
          <w:rtl/>
        </w:rPr>
        <w:t xml:space="preserve">محمّد </w:t>
      </w:r>
      <w:r w:rsidRPr="009746DC">
        <w:rPr>
          <w:rtl/>
        </w:rPr>
        <w:t xml:space="preserve">الضبعي قال كتبت إلى أبي </w:t>
      </w:r>
      <w:r w:rsidR="00551E04">
        <w:rPr>
          <w:rtl/>
        </w:rPr>
        <w:t xml:space="preserve">محمّد </w:t>
      </w:r>
      <w:r w:rsidRPr="009746DC">
        <w:rPr>
          <w:rtl/>
        </w:rPr>
        <w:t>أسأله عن الوليجة وهو قول الله تعالى</w:t>
      </w:r>
      <w:r>
        <w:rPr>
          <w:rtl/>
        </w:rPr>
        <w:t xml:space="preserve"> </w:t>
      </w:r>
      <w:r w:rsidRPr="005E3B39">
        <w:rPr>
          <w:rtl/>
        </w:rPr>
        <w:t>«</w:t>
      </w:r>
      <w:r w:rsidRPr="009746DC">
        <w:rPr>
          <w:rtl/>
        </w:rPr>
        <w:t xml:space="preserve"> وَلَمْ يَتَّخِذُوا مِنْ دُونِ اللهِ وَلا رَسُولِهِ وَلَا الْمُؤْمِنِينَ وَلِيجَةً </w:t>
      </w:r>
      <w:r w:rsidRPr="005E3B39">
        <w:rPr>
          <w:rtl/>
        </w:rPr>
        <w:t>»</w:t>
      </w:r>
      <w:r w:rsidRPr="009746DC">
        <w:rPr>
          <w:rtl/>
        </w:rPr>
        <w:t xml:space="preserve"> </w:t>
      </w:r>
      <w:r w:rsidRPr="00317757">
        <w:rPr>
          <w:rStyle w:val="libFootnotenumChar"/>
          <w:rtl/>
        </w:rPr>
        <w:t>(1)</w:t>
      </w:r>
      <w:r w:rsidRPr="009746DC">
        <w:rPr>
          <w:rtl/>
        </w:rPr>
        <w:t xml:space="preserve"> قلت في نفسي لا في الكتاب من ترى المؤمنين هاهنا فرجع الجواب الوليجة الذي ي</w:t>
      </w:r>
      <w:r w:rsidR="0061638F">
        <w:rPr>
          <w:rtl/>
        </w:rPr>
        <w:t xml:space="preserve">قام </w:t>
      </w:r>
      <w:r w:rsidRPr="009746DC">
        <w:rPr>
          <w:rtl/>
        </w:rPr>
        <w:t>دون ولي الأ</w:t>
      </w:r>
      <w:r w:rsidR="00850EDE">
        <w:rPr>
          <w:rtl/>
        </w:rPr>
        <w:t xml:space="preserve">مرّ </w:t>
      </w:r>
      <w:r w:rsidRPr="009746DC">
        <w:rPr>
          <w:rtl/>
        </w:rPr>
        <w:t>وحدثتك نفسك عن المؤمنين من هم في هذا الموضع فهم الأئم</w:t>
      </w:r>
      <w:r w:rsidR="00317757">
        <w:rPr>
          <w:rFonts w:hint="cs"/>
          <w:rtl/>
        </w:rPr>
        <w:t>ّ</w:t>
      </w:r>
      <w:r w:rsidRPr="009746DC">
        <w:rPr>
          <w:rtl/>
        </w:rPr>
        <w:t xml:space="preserve">ة الذين يؤمنون </w:t>
      </w:r>
      <w:r w:rsidR="00D83B35">
        <w:rPr>
          <w:rtl/>
        </w:rPr>
        <w:t xml:space="preserve">علىّ </w:t>
      </w:r>
      <w:r w:rsidRPr="009746DC">
        <w:rPr>
          <w:rtl/>
        </w:rPr>
        <w:t>الله فيجيز أمانهم</w:t>
      </w:r>
      <w:r>
        <w:rPr>
          <w:rFonts w:hint="cs"/>
          <w:rtl/>
        </w:rPr>
        <w:t>.</w:t>
      </w:r>
    </w:p>
    <w:p w:rsidR="00B717C7" w:rsidRPr="009746DC" w:rsidRDefault="00B717C7" w:rsidP="00E43AE8">
      <w:pPr>
        <w:pStyle w:val="libNormal"/>
        <w:rPr>
          <w:rtl/>
        </w:rPr>
      </w:pPr>
      <w:r w:rsidRPr="009746DC">
        <w:rPr>
          <w:rtl/>
        </w:rPr>
        <w:t>10</w:t>
      </w:r>
      <w:r>
        <w:rPr>
          <w:rtl/>
        </w:rPr>
        <w:t xml:space="preserve"> </w:t>
      </w:r>
      <w:r w:rsidR="003928AF">
        <w:rPr>
          <w:rtl/>
        </w:rPr>
        <w:t>-</w:t>
      </w:r>
      <w:r>
        <w:rPr>
          <w:rtl/>
        </w:rPr>
        <w:t xml:space="preserve"> </w:t>
      </w:r>
      <w:r w:rsidRPr="009746DC">
        <w:rPr>
          <w:rtl/>
        </w:rPr>
        <w:t xml:space="preserve">إسحاق قال </w:t>
      </w:r>
      <w:r w:rsidR="00317757">
        <w:rPr>
          <w:rFonts w:hint="cs"/>
          <w:rtl/>
        </w:rPr>
        <w:t xml:space="preserve">: </w:t>
      </w:r>
      <w:r w:rsidRPr="009746DC">
        <w:rPr>
          <w:rtl/>
        </w:rPr>
        <w:t>حد</w:t>
      </w:r>
      <w:r w:rsidR="00317757">
        <w:rPr>
          <w:rFonts w:hint="cs"/>
          <w:rtl/>
        </w:rPr>
        <w:t>َّ</w:t>
      </w:r>
      <w:r w:rsidRPr="009746DC">
        <w:rPr>
          <w:rtl/>
        </w:rPr>
        <w:t xml:space="preserve">ثني أبو هاشم الجعفري قال شكوت إلى أبي </w:t>
      </w:r>
      <w:r w:rsidR="00551E04">
        <w:rPr>
          <w:rtl/>
        </w:rPr>
        <w:t xml:space="preserve">محمّد </w:t>
      </w:r>
      <w:r w:rsidRPr="009746DC">
        <w:rPr>
          <w:rtl/>
        </w:rPr>
        <w:t>ضيق</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17757">
      <w:pPr>
        <w:pStyle w:val="libNormal"/>
        <w:rPr>
          <w:rtl/>
        </w:rPr>
      </w:pPr>
      <w:r w:rsidRPr="00C875FB">
        <w:rPr>
          <w:rtl/>
        </w:rPr>
        <w:t>ووضع الخد</w:t>
      </w:r>
      <w:r w:rsidR="00317757">
        <w:rPr>
          <w:rFonts w:hint="cs"/>
          <w:rtl/>
        </w:rPr>
        <w:t>ّ</w:t>
      </w:r>
      <w:r w:rsidRPr="00C875FB">
        <w:rPr>
          <w:rtl/>
        </w:rPr>
        <w:t>ين</w:t>
      </w:r>
      <w:r w:rsidRPr="009746DC">
        <w:rPr>
          <w:rtl/>
        </w:rPr>
        <w:t xml:space="preserve"> ، كناية عن غاية التذل</w:t>
      </w:r>
      <w:r w:rsidR="000A4C9A">
        <w:rPr>
          <w:rFonts w:hint="cs"/>
          <w:rtl/>
        </w:rPr>
        <w:t>ّ</w:t>
      </w:r>
      <w:r w:rsidRPr="009746DC">
        <w:rPr>
          <w:rtl/>
        </w:rPr>
        <w:t>ل والتواضع</w:t>
      </w:r>
      <w:r>
        <w:rPr>
          <w:rtl/>
        </w:rPr>
        <w:t xml:space="preserve"> </w:t>
      </w:r>
      <w:r w:rsidRPr="00C875FB">
        <w:rPr>
          <w:rtl/>
        </w:rPr>
        <w:t>« فخرج »</w:t>
      </w:r>
      <w:r w:rsidRPr="009746DC">
        <w:rPr>
          <w:rtl/>
        </w:rPr>
        <w:t xml:space="preserve"> أي أبو </w:t>
      </w:r>
      <w:r w:rsidR="00551E04">
        <w:rPr>
          <w:rtl/>
        </w:rPr>
        <w:t xml:space="preserve">محمّد </w:t>
      </w:r>
      <w:r w:rsidR="00850EDE">
        <w:rPr>
          <w:rStyle w:val="libAlaemChar"/>
          <w:rtl/>
        </w:rPr>
        <w:t xml:space="preserve">عليه‌السلام </w:t>
      </w:r>
      <w:r w:rsidRPr="00C875FB">
        <w:rPr>
          <w:rtl/>
        </w:rPr>
        <w:t>« وهو »</w:t>
      </w:r>
      <w:r w:rsidRPr="009746DC">
        <w:rPr>
          <w:rtl/>
        </w:rPr>
        <w:t xml:space="preserve"> أي ابن نارمش.</w:t>
      </w:r>
    </w:p>
    <w:p w:rsidR="00B717C7" w:rsidRPr="009746DC" w:rsidRDefault="00B717C7" w:rsidP="00317757">
      <w:pPr>
        <w:pStyle w:val="libNormal"/>
        <w:rPr>
          <w:rtl/>
          <w:lang w:bidi="fa-IR"/>
        </w:rPr>
      </w:pPr>
      <w:r w:rsidRPr="00317757">
        <w:rPr>
          <w:rStyle w:val="libBold1Char"/>
          <w:rtl/>
        </w:rPr>
        <w:t>الحديث التاسع :</w:t>
      </w:r>
      <w:r w:rsidRPr="009746DC">
        <w:rPr>
          <w:rtl/>
          <w:lang w:bidi="fa-IR"/>
        </w:rPr>
        <w:t xml:space="preserve"> ضعيف.</w:t>
      </w:r>
    </w:p>
    <w:p w:rsidR="00B717C7" w:rsidRPr="009746DC" w:rsidRDefault="00B717C7" w:rsidP="00317757">
      <w:pPr>
        <w:pStyle w:val="libNormal"/>
        <w:rPr>
          <w:rtl/>
        </w:rPr>
      </w:pPr>
      <w:r w:rsidRPr="009746DC">
        <w:rPr>
          <w:rtl/>
        </w:rPr>
        <w:t>وفي القاموس ضبيعة كسفينة قرية باليمامة ، وكجهينة محلة بالب</w:t>
      </w:r>
      <w:r w:rsidR="009165B3">
        <w:rPr>
          <w:rtl/>
        </w:rPr>
        <w:t xml:space="preserve">صرَّة </w:t>
      </w:r>
      <w:r w:rsidRPr="009746DC">
        <w:rPr>
          <w:rtl/>
        </w:rPr>
        <w:t>،</w:t>
      </w:r>
      <w:r>
        <w:rPr>
          <w:rtl/>
        </w:rPr>
        <w:t xml:space="preserve"> و</w:t>
      </w:r>
      <w:r w:rsidRPr="00C875FB">
        <w:rPr>
          <w:rtl/>
        </w:rPr>
        <w:t>الضبع</w:t>
      </w:r>
      <w:r w:rsidRPr="009746DC">
        <w:rPr>
          <w:rtl/>
        </w:rPr>
        <w:t xml:space="preserve"> كرجل موضع ، وقال : </w:t>
      </w:r>
      <w:r w:rsidRPr="00C875FB">
        <w:rPr>
          <w:rtl/>
        </w:rPr>
        <w:t>الوليجة</w:t>
      </w:r>
      <w:r w:rsidRPr="009746DC">
        <w:rPr>
          <w:rtl/>
        </w:rPr>
        <w:t xml:space="preserve"> الدخيلة وخاص</w:t>
      </w:r>
      <w:r w:rsidR="000A4C9A">
        <w:rPr>
          <w:rFonts w:hint="cs"/>
          <w:rtl/>
        </w:rPr>
        <w:t>ّ</w:t>
      </w:r>
      <w:r w:rsidRPr="009746DC">
        <w:rPr>
          <w:rtl/>
        </w:rPr>
        <w:t>تك من الرجال أو من تت</w:t>
      </w:r>
      <w:r w:rsidR="000A4C9A">
        <w:rPr>
          <w:rFonts w:hint="cs"/>
          <w:rtl/>
        </w:rPr>
        <w:t>ّ</w:t>
      </w:r>
      <w:r w:rsidRPr="009746DC">
        <w:rPr>
          <w:rtl/>
        </w:rPr>
        <w:t>خذه معتمدا</w:t>
      </w:r>
      <w:r w:rsidR="000A4C9A">
        <w:rPr>
          <w:rFonts w:hint="cs"/>
          <w:rtl/>
        </w:rPr>
        <w:t>ً</w:t>
      </w:r>
      <w:r w:rsidRPr="009746DC">
        <w:rPr>
          <w:rtl/>
        </w:rPr>
        <w:t xml:space="preserve"> عليه من غير أهلك وهو وليجتهم ، أي لصيق بهم</w:t>
      </w:r>
      <w:r>
        <w:rPr>
          <w:rtl/>
        </w:rPr>
        <w:t xml:space="preserve"> </w:t>
      </w:r>
      <w:r w:rsidRPr="00C875FB">
        <w:rPr>
          <w:rtl/>
        </w:rPr>
        <w:t>« لا في الكتاب »</w:t>
      </w:r>
      <w:r w:rsidRPr="009746DC">
        <w:rPr>
          <w:rtl/>
        </w:rPr>
        <w:t xml:space="preserve"> أي لم أكتب في الكتاب بل أخطرت ببالي لظهور المعجز</w:t>
      </w:r>
      <w:r w:rsidRPr="00C875FB">
        <w:rPr>
          <w:rtl/>
        </w:rPr>
        <w:t xml:space="preserve"> « من ترى »</w:t>
      </w:r>
      <w:r w:rsidRPr="009746DC">
        <w:rPr>
          <w:rtl/>
        </w:rPr>
        <w:t xml:space="preserve"> الخطاب له </w:t>
      </w:r>
      <w:r w:rsidR="00850EDE">
        <w:rPr>
          <w:rStyle w:val="libAlaemChar"/>
          <w:rtl/>
        </w:rPr>
        <w:t xml:space="preserve">عليه‌السلام </w:t>
      </w:r>
      <w:r w:rsidRPr="009746DC">
        <w:rPr>
          <w:rtl/>
        </w:rPr>
        <w:t>وقيل : لنفسه وفيه بعد ، وفي المناقب : نرى بصيغة المتكلم</w:t>
      </w:r>
      <w:r>
        <w:rPr>
          <w:rtl/>
        </w:rPr>
        <w:t xml:space="preserve"> </w:t>
      </w:r>
      <w:r w:rsidRPr="00C875FB">
        <w:rPr>
          <w:rtl/>
        </w:rPr>
        <w:t>« الذي ي</w:t>
      </w:r>
      <w:r w:rsidR="0061638F">
        <w:rPr>
          <w:rtl/>
        </w:rPr>
        <w:t xml:space="preserve">قام </w:t>
      </w:r>
      <w:r w:rsidRPr="00C875FB">
        <w:rPr>
          <w:rtl/>
        </w:rPr>
        <w:t>»</w:t>
      </w:r>
      <w:r w:rsidRPr="009746DC">
        <w:rPr>
          <w:rtl/>
        </w:rPr>
        <w:t xml:space="preserve"> أي يجعل إماما</w:t>
      </w:r>
      <w:r w:rsidR="000A4C9A">
        <w:rPr>
          <w:rFonts w:hint="cs"/>
          <w:rtl/>
        </w:rPr>
        <w:t>ً</w:t>
      </w:r>
      <w:r w:rsidRPr="00C875FB">
        <w:rPr>
          <w:rtl/>
        </w:rPr>
        <w:t xml:space="preserve"> « دون ولي الأ</w:t>
      </w:r>
      <w:r w:rsidR="00850EDE">
        <w:rPr>
          <w:rtl/>
        </w:rPr>
        <w:t xml:space="preserve">مرّ </w:t>
      </w:r>
      <w:r w:rsidRPr="00C875FB">
        <w:rPr>
          <w:rtl/>
        </w:rPr>
        <w:t>»</w:t>
      </w:r>
      <w:r w:rsidRPr="009746DC">
        <w:rPr>
          <w:rtl/>
        </w:rPr>
        <w:t xml:space="preserve"> أي </w:t>
      </w:r>
      <w:r w:rsidR="00406F49">
        <w:rPr>
          <w:rtl/>
        </w:rPr>
        <w:t xml:space="preserve">الإمام </w:t>
      </w:r>
      <w:r w:rsidRPr="009746DC">
        <w:rPr>
          <w:rtl/>
        </w:rPr>
        <w:t>الحق</w:t>
      </w:r>
      <w:r>
        <w:rPr>
          <w:rtl/>
        </w:rPr>
        <w:t xml:space="preserve"> </w:t>
      </w:r>
      <w:r w:rsidRPr="00C875FB">
        <w:rPr>
          <w:rtl/>
        </w:rPr>
        <w:t>« الذين يؤمنون »</w:t>
      </w:r>
      <w:r w:rsidRPr="009746DC">
        <w:rPr>
          <w:rtl/>
        </w:rPr>
        <w:t xml:space="preserve"> من الأم</w:t>
      </w:r>
      <w:r w:rsidR="00D8033E">
        <w:rPr>
          <w:rtl/>
        </w:rPr>
        <w:t xml:space="preserve">ان </w:t>
      </w:r>
      <w:r w:rsidRPr="009746DC">
        <w:rPr>
          <w:rtl/>
        </w:rPr>
        <w:t>لا من الإيم</w:t>
      </w:r>
      <w:r w:rsidR="00D8033E">
        <w:rPr>
          <w:rtl/>
        </w:rPr>
        <w:t xml:space="preserve">ان </w:t>
      </w:r>
      <w:r w:rsidRPr="00C875FB">
        <w:rPr>
          <w:rtl/>
        </w:rPr>
        <w:t xml:space="preserve">« </w:t>
      </w:r>
      <w:r w:rsidR="00D83B35">
        <w:rPr>
          <w:rtl/>
        </w:rPr>
        <w:t xml:space="preserve">علىّ </w:t>
      </w:r>
      <w:r w:rsidRPr="00C875FB">
        <w:rPr>
          <w:rtl/>
        </w:rPr>
        <w:t>الله »</w:t>
      </w:r>
      <w:r w:rsidRPr="009746DC">
        <w:rPr>
          <w:rtl/>
        </w:rPr>
        <w:t xml:space="preserve"> أي من عقابه</w:t>
      </w:r>
      <w:r>
        <w:rPr>
          <w:rtl/>
        </w:rPr>
        <w:t xml:space="preserve"> </w:t>
      </w:r>
      <w:r w:rsidRPr="00C875FB">
        <w:rPr>
          <w:rtl/>
        </w:rPr>
        <w:t>« فيجيز »</w:t>
      </w:r>
      <w:r w:rsidRPr="009746DC">
        <w:rPr>
          <w:rtl/>
        </w:rPr>
        <w:t xml:space="preserve"> أي فيمضي الله أمانهم ولا يعذ</w:t>
      </w:r>
      <w:r w:rsidR="000A4C9A">
        <w:rPr>
          <w:rFonts w:hint="cs"/>
          <w:rtl/>
        </w:rPr>
        <w:t>ّ</w:t>
      </w:r>
      <w:r w:rsidRPr="009746DC">
        <w:rPr>
          <w:rtl/>
        </w:rPr>
        <w:t>بهم.</w:t>
      </w:r>
    </w:p>
    <w:p w:rsidR="00B717C7" w:rsidRPr="009746DC" w:rsidRDefault="00B717C7" w:rsidP="00317757">
      <w:pPr>
        <w:pStyle w:val="libNormal"/>
        <w:rPr>
          <w:rtl/>
          <w:lang w:bidi="fa-IR"/>
        </w:rPr>
      </w:pPr>
      <w:r w:rsidRPr="00317757">
        <w:rPr>
          <w:rStyle w:val="libBold1Char"/>
          <w:rtl/>
        </w:rPr>
        <w:t>الحديث العاشر :</w:t>
      </w:r>
      <w:r w:rsidRPr="009746DC">
        <w:rPr>
          <w:rtl/>
          <w:lang w:bidi="fa-IR"/>
        </w:rPr>
        <w:t xml:space="preserve"> كالسابق.</w:t>
      </w:r>
    </w:p>
    <w:p w:rsidR="00B717C7" w:rsidRPr="009746DC" w:rsidRDefault="00B717C7" w:rsidP="00317757">
      <w:pPr>
        <w:pStyle w:val="libNormal"/>
        <w:rPr>
          <w:rtl/>
        </w:rPr>
      </w:pPr>
      <w:r w:rsidRPr="00C875FB">
        <w:rPr>
          <w:rtl/>
        </w:rPr>
        <w:t>وإسحاق</w:t>
      </w:r>
      <w:r w:rsidRPr="009746DC">
        <w:rPr>
          <w:rtl/>
        </w:rPr>
        <w:t xml:space="preserve"> هو النخعي المتقد</w:t>
      </w:r>
      <w:r w:rsidR="000A4C9A">
        <w:rPr>
          <w:rFonts w:hint="cs"/>
          <w:rtl/>
        </w:rPr>
        <w:t>ّ</w:t>
      </w:r>
      <w:r w:rsidRPr="009746DC">
        <w:rPr>
          <w:rtl/>
        </w:rPr>
        <w:t>م بسنده المذكور سابقا</w:t>
      </w:r>
      <w:r w:rsidR="000A4C9A">
        <w:rPr>
          <w:rFonts w:hint="cs"/>
          <w:rtl/>
        </w:rPr>
        <w:t>ً</w:t>
      </w:r>
      <w:r w:rsidRPr="009746DC">
        <w:rPr>
          <w:rtl/>
        </w:rPr>
        <w:t xml:space="preserve"> ،</w:t>
      </w:r>
      <w:r>
        <w:rPr>
          <w:rtl/>
        </w:rPr>
        <w:t xml:space="preserve"> و</w:t>
      </w:r>
      <w:r w:rsidRPr="00C875FB">
        <w:rPr>
          <w:rtl/>
        </w:rPr>
        <w:t>أبو هاشم</w:t>
      </w:r>
      <w:r w:rsidRPr="009746DC">
        <w:rPr>
          <w:rtl/>
        </w:rPr>
        <w:t xml:space="preserve"> هو داود بن القاسم بن إسحاق بن عبد الله بن جعفر بن أبي طالب </w:t>
      </w:r>
      <w:r w:rsidR="00551E04">
        <w:rPr>
          <w:rtl/>
        </w:rPr>
        <w:t xml:space="preserve">كان </w:t>
      </w:r>
      <w:r w:rsidRPr="009746DC">
        <w:rPr>
          <w:rtl/>
        </w:rPr>
        <w:t xml:space="preserve">عظيم المنزلة عند الأئمة </w:t>
      </w:r>
      <w:r w:rsidR="00632E02" w:rsidRPr="00632E02">
        <w:rPr>
          <w:rStyle w:val="libAlaemChar"/>
          <w:rtl/>
        </w:rPr>
        <w:t>عليهم‌السلام</w:t>
      </w:r>
      <w:r w:rsidR="00C17164" w:rsidRPr="00C17164">
        <w:rPr>
          <w:rStyle w:val="libAlaemChar"/>
          <w:rtl/>
        </w:rPr>
        <w:t xml:space="preserve"> </w:t>
      </w:r>
      <w:r w:rsidRPr="009746DC">
        <w:rPr>
          <w:rtl/>
        </w:rPr>
        <w:t>شريف</w:t>
      </w:r>
      <w:r w:rsidR="000A4C9A">
        <w:rPr>
          <w:rFonts w:hint="cs"/>
          <w:rtl/>
        </w:rPr>
        <w:t>ّ</w:t>
      </w:r>
      <w:r w:rsidRPr="009746DC">
        <w:rPr>
          <w:rtl/>
        </w:rPr>
        <w:t xml:space="preserve"> القدر ثقة وقد شاهد </w:t>
      </w:r>
      <w:r w:rsidR="00F00D81">
        <w:rPr>
          <w:rtl/>
        </w:rPr>
        <w:t>الرّضا</w:t>
      </w:r>
      <w:r w:rsidRPr="009746DC">
        <w:rPr>
          <w:rtl/>
        </w:rPr>
        <w:t xml:space="preserve"> والجواد والهادي والعسكري وصاحب الأ</w:t>
      </w:r>
      <w:r w:rsidR="00850EDE">
        <w:rPr>
          <w:rtl/>
        </w:rPr>
        <w:t xml:space="preserve">مرّ </w:t>
      </w:r>
      <w:r w:rsidR="00632E02" w:rsidRPr="00632E02">
        <w:rPr>
          <w:rStyle w:val="libAlaemChar"/>
          <w:rtl/>
        </w:rPr>
        <w:t>عليهم‌السلام</w:t>
      </w:r>
      <w:r w:rsidR="00C17164" w:rsidRPr="00C17164">
        <w:rPr>
          <w:rStyle w:val="libAlaemChar"/>
          <w:rtl/>
        </w:rPr>
        <w:t xml:space="preserve"> </w:t>
      </w:r>
      <w:r w:rsidRPr="009746DC">
        <w:rPr>
          <w:rtl/>
        </w:rPr>
        <w:t>، وروى</w:t>
      </w:r>
    </w:p>
    <w:p w:rsidR="00B717C7" w:rsidRPr="009746DC" w:rsidRDefault="00B717C7" w:rsidP="00317757">
      <w:pPr>
        <w:pStyle w:val="libLine"/>
        <w:rPr>
          <w:rtl/>
        </w:rPr>
      </w:pPr>
      <w:r w:rsidRPr="009746DC">
        <w:rPr>
          <w:rtl/>
        </w:rPr>
        <w:t>__________________</w:t>
      </w:r>
    </w:p>
    <w:p w:rsidR="00B717C7" w:rsidRPr="009746DC" w:rsidRDefault="00B717C7" w:rsidP="00317757">
      <w:pPr>
        <w:pStyle w:val="libFootnote0"/>
        <w:rPr>
          <w:rtl/>
          <w:lang w:bidi="fa-IR"/>
        </w:rPr>
      </w:pPr>
      <w:r>
        <w:rPr>
          <w:rtl/>
        </w:rPr>
        <w:t>(</w:t>
      </w:r>
      <w:r w:rsidRPr="009746DC">
        <w:rPr>
          <w:rtl/>
        </w:rPr>
        <w:t>1) سورة التوبة : 15.</w:t>
      </w:r>
    </w:p>
    <w:p w:rsidR="008930D5" w:rsidRDefault="008930D5" w:rsidP="008930D5">
      <w:pPr>
        <w:pStyle w:val="libNormal"/>
        <w:rPr>
          <w:rtl/>
        </w:rPr>
      </w:pPr>
      <w:r>
        <w:rPr>
          <w:rtl/>
        </w:rPr>
        <w:br w:type="page"/>
      </w:r>
    </w:p>
    <w:p w:rsidR="00B717C7" w:rsidRPr="009746DC" w:rsidRDefault="00B717C7" w:rsidP="000A4C9A">
      <w:pPr>
        <w:pStyle w:val="libNormal"/>
        <w:rPr>
          <w:rtl/>
        </w:rPr>
      </w:pPr>
      <w:r w:rsidRPr="009746DC">
        <w:rPr>
          <w:rtl/>
        </w:rPr>
        <w:lastRenderedPageBreak/>
        <w:t>الحبس وكتل القيد فكتب إلي</w:t>
      </w:r>
      <w:r w:rsidR="00221063">
        <w:rPr>
          <w:rFonts w:hint="cs"/>
          <w:rtl/>
        </w:rPr>
        <w:t>ّ</w:t>
      </w:r>
      <w:r w:rsidRPr="009746DC">
        <w:rPr>
          <w:rtl/>
        </w:rPr>
        <w:t xml:space="preserve"> أنت تصل</w:t>
      </w:r>
      <w:r w:rsidR="00221063">
        <w:rPr>
          <w:rFonts w:hint="cs"/>
          <w:rtl/>
        </w:rPr>
        <w:t>ّ</w:t>
      </w:r>
      <w:r w:rsidRPr="009746DC">
        <w:rPr>
          <w:rtl/>
        </w:rPr>
        <w:t>ي اليوم الظهر في منزلك فأخرجت في وقت الظهر فصل</w:t>
      </w:r>
      <w:r w:rsidR="00221063">
        <w:rPr>
          <w:rFonts w:hint="cs"/>
          <w:rtl/>
        </w:rPr>
        <w:t>ّ</w:t>
      </w:r>
      <w:r w:rsidRPr="009746DC">
        <w:rPr>
          <w:rtl/>
        </w:rPr>
        <w:t xml:space="preserve">يت في منزلي كما قال </w:t>
      </w:r>
      <w:r w:rsidR="00850EDE">
        <w:rPr>
          <w:rStyle w:val="libAlaemChar"/>
          <w:rtl/>
        </w:rPr>
        <w:t xml:space="preserve">عليه‌السلام </w:t>
      </w:r>
      <w:r w:rsidRPr="009746DC">
        <w:rPr>
          <w:rtl/>
        </w:rPr>
        <w:t>وكنت مضي</w:t>
      </w:r>
      <w:r w:rsidR="00221063">
        <w:rPr>
          <w:rFonts w:hint="cs"/>
          <w:rtl/>
        </w:rPr>
        <w:t>ّ</w:t>
      </w:r>
      <w:r w:rsidRPr="009746DC">
        <w:rPr>
          <w:rtl/>
        </w:rPr>
        <w:t>قا</w:t>
      </w:r>
      <w:r w:rsidR="00221063">
        <w:rPr>
          <w:rFonts w:hint="cs"/>
          <w:rtl/>
        </w:rPr>
        <w:t>ً</w:t>
      </w:r>
      <w:r w:rsidRPr="009746DC">
        <w:rPr>
          <w:rtl/>
        </w:rPr>
        <w:t xml:space="preserve"> فأردت </w:t>
      </w:r>
      <w:r w:rsidR="00D8033E">
        <w:rPr>
          <w:rtl/>
        </w:rPr>
        <w:t xml:space="preserve">ان </w:t>
      </w:r>
      <w:r w:rsidRPr="009746DC">
        <w:rPr>
          <w:rtl/>
        </w:rPr>
        <w:t>أطلب منه دنانير في الكتاب فاستحييت ف</w:t>
      </w:r>
      <w:r w:rsidR="00FE5F86">
        <w:rPr>
          <w:rtl/>
        </w:rPr>
        <w:t xml:space="preserve">لـمّا </w:t>
      </w:r>
      <w:r w:rsidRPr="009746DC">
        <w:rPr>
          <w:rtl/>
        </w:rPr>
        <w:t>صرت إلى</w:t>
      </w:r>
      <w:r w:rsidR="00221063">
        <w:rPr>
          <w:rFonts w:hint="cs"/>
          <w:rtl/>
        </w:rPr>
        <w:t>َّ</w:t>
      </w:r>
      <w:r w:rsidRPr="009746DC">
        <w:rPr>
          <w:rtl/>
        </w:rPr>
        <w:t xml:space="preserve"> منزلي وج</w:t>
      </w:r>
      <w:r w:rsidR="00221063">
        <w:rPr>
          <w:rFonts w:hint="cs"/>
          <w:rtl/>
        </w:rPr>
        <w:t>ّ</w:t>
      </w:r>
      <w:r w:rsidRPr="009746DC">
        <w:rPr>
          <w:rtl/>
        </w:rPr>
        <w:t>ه إلي</w:t>
      </w:r>
      <w:r w:rsidR="00221063">
        <w:rPr>
          <w:rFonts w:hint="cs"/>
          <w:rtl/>
        </w:rPr>
        <w:t>َّ</w:t>
      </w:r>
      <w:r w:rsidRPr="009746DC">
        <w:rPr>
          <w:rtl/>
        </w:rPr>
        <w:t xml:space="preserve"> بمائة دينار وكتب إلي إذا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A4C9A">
      <w:pPr>
        <w:pStyle w:val="libNormal"/>
        <w:rPr>
          <w:rtl/>
        </w:rPr>
      </w:pPr>
      <w:r w:rsidRPr="009746DC">
        <w:rPr>
          <w:rtl/>
        </w:rPr>
        <w:t>عنهم كل</w:t>
      </w:r>
      <w:r w:rsidR="00221063">
        <w:rPr>
          <w:rFonts w:hint="cs"/>
          <w:rtl/>
        </w:rPr>
        <w:t>ّ</w:t>
      </w:r>
      <w:r w:rsidRPr="009746DC">
        <w:rPr>
          <w:rtl/>
        </w:rPr>
        <w:t xml:space="preserve">هم ، والكلب </w:t>
      </w:r>
      <w:r w:rsidRPr="000A4C9A">
        <w:rPr>
          <w:rStyle w:val="libFootnotenumChar"/>
          <w:rtl/>
        </w:rPr>
        <w:t>(1)</w:t>
      </w:r>
      <w:r w:rsidRPr="009746DC">
        <w:rPr>
          <w:rtl/>
        </w:rPr>
        <w:t xml:space="preserve"> بالتحريك الشد</w:t>
      </w:r>
      <w:r w:rsidR="00221063">
        <w:rPr>
          <w:rFonts w:hint="cs"/>
          <w:rtl/>
        </w:rPr>
        <w:t>ّ</w:t>
      </w:r>
      <w:r w:rsidRPr="009746DC">
        <w:rPr>
          <w:rtl/>
        </w:rPr>
        <w:t>ة ذكره الفيروزآبادي ، وقال : ضاق يضيق ضيقا</w:t>
      </w:r>
      <w:r w:rsidR="00221063">
        <w:rPr>
          <w:rFonts w:hint="cs"/>
          <w:rtl/>
        </w:rPr>
        <w:t>ً</w:t>
      </w:r>
      <w:r w:rsidRPr="009746DC">
        <w:rPr>
          <w:rtl/>
        </w:rPr>
        <w:t xml:space="preserve"> ويفتح ضد</w:t>
      </w:r>
      <w:r w:rsidR="00221063">
        <w:rPr>
          <w:rFonts w:hint="cs"/>
          <w:rtl/>
        </w:rPr>
        <w:t>ّ</w:t>
      </w:r>
      <w:r w:rsidRPr="009746DC">
        <w:rPr>
          <w:rtl/>
        </w:rPr>
        <w:t xml:space="preserve"> اتسع ، وإضاقة ، والضيق ما ضاق عنه صدرك والضيقة بالكسر الفقر وسوء الحال ويفتح ، والجمع ضيق وأضاق ذهب ماله ، وفي المغرب احتشم منه إذا انقبض منه واستحيا.</w:t>
      </w:r>
    </w:p>
    <w:p w:rsidR="00B717C7" w:rsidRPr="009746DC" w:rsidRDefault="00B717C7" w:rsidP="000A4C9A">
      <w:pPr>
        <w:pStyle w:val="libNormal"/>
        <w:rPr>
          <w:rtl/>
        </w:rPr>
      </w:pPr>
      <w:r w:rsidRPr="009746DC">
        <w:rPr>
          <w:rtl/>
        </w:rPr>
        <w:t xml:space="preserve">وأقول : الظاهر </w:t>
      </w:r>
      <w:r w:rsidR="00D8033E">
        <w:rPr>
          <w:rtl/>
        </w:rPr>
        <w:t>ان</w:t>
      </w:r>
      <w:r w:rsidR="00221063">
        <w:rPr>
          <w:rFonts w:hint="cs"/>
          <w:rtl/>
        </w:rPr>
        <w:t>ّ</w:t>
      </w:r>
      <w:r w:rsidR="00D8033E">
        <w:rPr>
          <w:rtl/>
        </w:rPr>
        <w:t xml:space="preserve"> </w:t>
      </w:r>
      <w:r w:rsidRPr="009746DC">
        <w:rPr>
          <w:rtl/>
        </w:rPr>
        <w:t xml:space="preserve">حبس الجعفري </w:t>
      </w:r>
      <w:r>
        <w:rPr>
          <w:rtl/>
        </w:rPr>
        <w:t>(ره)</w:t>
      </w:r>
      <w:r w:rsidRPr="009746DC">
        <w:rPr>
          <w:rtl/>
        </w:rPr>
        <w:t xml:space="preserve"> </w:t>
      </w:r>
      <w:r w:rsidR="00551E04">
        <w:rPr>
          <w:rtl/>
        </w:rPr>
        <w:t xml:space="preserve">كان </w:t>
      </w:r>
      <w:r w:rsidRPr="009746DC">
        <w:rPr>
          <w:rtl/>
        </w:rPr>
        <w:t xml:space="preserve">في زمن المعتز أو المهتدي قال في </w:t>
      </w:r>
      <w:r w:rsidR="00CE1B2F">
        <w:rPr>
          <w:rtl/>
        </w:rPr>
        <w:t xml:space="preserve">إعلام </w:t>
      </w:r>
      <w:r w:rsidRPr="009746DC">
        <w:rPr>
          <w:rtl/>
        </w:rPr>
        <w:t xml:space="preserve">الورى بعد إيراد هذا الخبر : قال : </w:t>
      </w:r>
      <w:r w:rsidR="00551E04">
        <w:rPr>
          <w:rtl/>
        </w:rPr>
        <w:t xml:space="preserve">وكان </w:t>
      </w:r>
      <w:r w:rsidRPr="009746DC">
        <w:rPr>
          <w:rtl/>
        </w:rPr>
        <w:t xml:space="preserve">أبو هاشم حبس مع أبي </w:t>
      </w:r>
      <w:r w:rsidR="00551E04">
        <w:rPr>
          <w:rtl/>
        </w:rPr>
        <w:t xml:space="preserve">محمّد </w:t>
      </w:r>
      <w:r w:rsidR="00850EDE">
        <w:rPr>
          <w:rStyle w:val="libAlaemChar"/>
          <w:rtl/>
        </w:rPr>
        <w:t xml:space="preserve">عليه‌السلام </w:t>
      </w:r>
      <w:r w:rsidR="00551E04">
        <w:rPr>
          <w:rtl/>
        </w:rPr>
        <w:t xml:space="preserve">كان </w:t>
      </w:r>
      <w:r w:rsidRPr="009746DC">
        <w:rPr>
          <w:rtl/>
        </w:rPr>
        <w:t xml:space="preserve">المعتز حبسهما مع </w:t>
      </w:r>
      <w:r w:rsidR="007D1F02">
        <w:rPr>
          <w:rtl/>
        </w:rPr>
        <w:t xml:space="preserve">عدَّة </w:t>
      </w:r>
      <w:r w:rsidRPr="009746DC">
        <w:rPr>
          <w:rtl/>
        </w:rPr>
        <w:t>من الطالبي</w:t>
      </w:r>
      <w:r w:rsidR="00221063">
        <w:rPr>
          <w:rFonts w:hint="cs"/>
          <w:rtl/>
        </w:rPr>
        <w:t>ّ</w:t>
      </w:r>
      <w:r w:rsidRPr="009746DC">
        <w:rPr>
          <w:rtl/>
        </w:rPr>
        <w:t xml:space="preserve">ين في سنة </w:t>
      </w:r>
      <w:r w:rsidR="00551E04">
        <w:rPr>
          <w:rtl/>
        </w:rPr>
        <w:t xml:space="preserve">ثمان </w:t>
      </w:r>
      <w:r w:rsidRPr="009746DC">
        <w:rPr>
          <w:rtl/>
        </w:rPr>
        <w:t xml:space="preserve">وخمسين ومائتين ، </w:t>
      </w:r>
      <w:r w:rsidR="001F6572">
        <w:rPr>
          <w:rtl/>
        </w:rPr>
        <w:t xml:space="preserve">حدّثنا </w:t>
      </w:r>
      <w:r w:rsidRPr="009746DC">
        <w:rPr>
          <w:rtl/>
        </w:rPr>
        <w:t xml:space="preserve">أحمد بن زياد الهمداني عن </w:t>
      </w:r>
      <w:r w:rsidR="00551E04">
        <w:rPr>
          <w:rtl/>
        </w:rPr>
        <w:t xml:space="preserve">عليّ </w:t>
      </w:r>
      <w:r w:rsidRPr="009746DC">
        <w:rPr>
          <w:rtl/>
        </w:rPr>
        <w:t xml:space="preserve">بن إبراهيم قال : </w:t>
      </w:r>
      <w:r w:rsidR="001F6572">
        <w:rPr>
          <w:rtl/>
        </w:rPr>
        <w:t xml:space="preserve">حدّثنا </w:t>
      </w:r>
      <w:r w:rsidRPr="009746DC">
        <w:rPr>
          <w:rtl/>
        </w:rPr>
        <w:t>داود بن القاسم قال : كنت في الحبس المعروف بحبس حشيش في الجوسق الأح</w:t>
      </w:r>
      <w:r w:rsidR="00850EDE">
        <w:rPr>
          <w:rtl/>
        </w:rPr>
        <w:t xml:space="preserve">مرّ </w:t>
      </w:r>
      <w:r w:rsidRPr="000A4C9A">
        <w:rPr>
          <w:rStyle w:val="libFootnotenumChar"/>
          <w:rtl/>
        </w:rPr>
        <w:t>(2)</w:t>
      </w:r>
      <w:r w:rsidRPr="009746DC">
        <w:rPr>
          <w:rtl/>
        </w:rPr>
        <w:t xml:space="preserve"> أنا والحسن بن </w:t>
      </w:r>
      <w:r w:rsidR="00551E04">
        <w:rPr>
          <w:rtl/>
        </w:rPr>
        <w:t xml:space="preserve">محمّد </w:t>
      </w:r>
      <w:r w:rsidRPr="009746DC">
        <w:rPr>
          <w:rtl/>
        </w:rPr>
        <w:t>العقيقي و</w:t>
      </w:r>
      <w:r w:rsidR="00551E04">
        <w:rPr>
          <w:rtl/>
        </w:rPr>
        <w:t xml:space="preserve">محمّد </w:t>
      </w:r>
      <w:r w:rsidRPr="009746DC">
        <w:rPr>
          <w:rtl/>
        </w:rPr>
        <w:t>بن إبراهيم العمري ، و</w:t>
      </w:r>
      <w:r w:rsidR="00BF0D7C">
        <w:rPr>
          <w:rtl/>
        </w:rPr>
        <w:t xml:space="preserve">فلان </w:t>
      </w:r>
      <w:r w:rsidRPr="009746DC">
        <w:rPr>
          <w:rtl/>
        </w:rPr>
        <w:t>و</w:t>
      </w:r>
      <w:r w:rsidR="00BF0D7C">
        <w:rPr>
          <w:rtl/>
        </w:rPr>
        <w:t xml:space="preserve">فلان </w:t>
      </w:r>
      <w:r w:rsidRPr="009746DC">
        <w:rPr>
          <w:rtl/>
        </w:rPr>
        <w:t xml:space="preserve">، إذ دخل علينا أبو </w:t>
      </w:r>
      <w:r w:rsidR="00551E04">
        <w:rPr>
          <w:rtl/>
        </w:rPr>
        <w:t xml:space="preserve">محمّد </w:t>
      </w:r>
      <w:r w:rsidRPr="009746DC">
        <w:rPr>
          <w:rtl/>
        </w:rPr>
        <w:t xml:space="preserve">الحسن </w:t>
      </w:r>
      <w:r w:rsidR="00850EDE">
        <w:rPr>
          <w:rStyle w:val="libAlaemChar"/>
          <w:rtl/>
        </w:rPr>
        <w:t xml:space="preserve">عليه‌السلام </w:t>
      </w:r>
      <w:r w:rsidRPr="009746DC">
        <w:rPr>
          <w:rtl/>
        </w:rPr>
        <w:t xml:space="preserve">وأخوه جعفر فحففناه به </w:t>
      </w:r>
      <w:r w:rsidR="00551E04">
        <w:rPr>
          <w:rtl/>
        </w:rPr>
        <w:t xml:space="preserve">وكان </w:t>
      </w:r>
      <w:r w:rsidRPr="009746DC">
        <w:rPr>
          <w:rtl/>
        </w:rPr>
        <w:t xml:space="preserve">المتولي لحبسه صالح بن وصيف </w:t>
      </w:r>
      <w:r w:rsidR="00551E04">
        <w:rPr>
          <w:rtl/>
        </w:rPr>
        <w:t xml:space="preserve">وكان </w:t>
      </w:r>
      <w:r w:rsidRPr="009746DC">
        <w:rPr>
          <w:rtl/>
        </w:rPr>
        <w:t>معنا في الحبس رجل جمحي يقول إن</w:t>
      </w:r>
      <w:r w:rsidR="00221063">
        <w:rPr>
          <w:rFonts w:hint="cs"/>
          <w:rtl/>
        </w:rPr>
        <w:t>ّ</w:t>
      </w:r>
      <w:r w:rsidRPr="009746DC">
        <w:rPr>
          <w:rtl/>
        </w:rPr>
        <w:t>ه علوي</w:t>
      </w:r>
      <w:r w:rsidR="00221063">
        <w:rPr>
          <w:rFonts w:hint="cs"/>
          <w:rtl/>
        </w:rPr>
        <w:t>ّ</w:t>
      </w:r>
      <w:r w:rsidRPr="009746DC">
        <w:rPr>
          <w:rtl/>
        </w:rPr>
        <w:t xml:space="preserve"> ، فالتفت أبو </w:t>
      </w:r>
      <w:r w:rsidR="00551E04">
        <w:rPr>
          <w:rtl/>
        </w:rPr>
        <w:t xml:space="preserve">محمّد </w:t>
      </w:r>
      <w:r w:rsidR="00850EDE">
        <w:rPr>
          <w:rStyle w:val="libAlaemChar"/>
          <w:rtl/>
        </w:rPr>
        <w:t xml:space="preserve">عليه‌السلام </w:t>
      </w:r>
      <w:r w:rsidRPr="009746DC">
        <w:rPr>
          <w:rtl/>
        </w:rPr>
        <w:t xml:space="preserve">فقال : لو لا </w:t>
      </w:r>
      <w:r w:rsidR="00D8033E">
        <w:rPr>
          <w:rtl/>
        </w:rPr>
        <w:t>ان</w:t>
      </w:r>
      <w:r w:rsidR="00221063">
        <w:rPr>
          <w:rFonts w:hint="cs"/>
          <w:rtl/>
        </w:rPr>
        <w:t>ّ</w:t>
      </w:r>
      <w:r w:rsidR="00D8033E">
        <w:rPr>
          <w:rtl/>
        </w:rPr>
        <w:t xml:space="preserve"> </w:t>
      </w:r>
      <w:r w:rsidRPr="009746DC">
        <w:rPr>
          <w:rtl/>
        </w:rPr>
        <w:t>فيكم من ليس م</w:t>
      </w:r>
      <w:r w:rsidR="00221063">
        <w:rPr>
          <w:rtl/>
        </w:rPr>
        <w:t>نكم لأعلمتكم متى يفرج عنكم وأوم</w:t>
      </w:r>
      <w:r w:rsidR="00221063">
        <w:rPr>
          <w:rFonts w:hint="cs"/>
          <w:rtl/>
        </w:rPr>
        <w:t>ي</w:t>
      </w:r>
      <w:r w:rsidRPr="009746DC">
        <w:rPr>
          <w:rtl/>
        </w:rPr>
        <w:t xml:space="preserve"> إلى الجمحي </w:t>
      </w:r>
      <w:r w:rsidR="00D8033E">
        <w:rPr>
          <w:rtl/>
        </w:rPr>
        <w:t xml:space="preserve">ان </w:t>
      </w:r>
      <w:r w:rsidRPr="009746DC">
        <w:rPr>
          <w:rtl/>
        </w:rPr>
        <w:t xml:space="preserve">يخرج ، فخرج ، فقال أبو </w:t>
      </w:r>
      <w:r w:rsidR="00551E04">
        <w:rPr>
          <w:rtl/>
        </w:rPr>
        <w:t xml:space="preserve">محمّد </w:t>
      </w:r>
      <w:r w:rsidRPr="009746DC">
        <w:rPr>
          <w:rtl/>
        </w:rPr>
        <w:t>: هذا الرجل ليس منكم فاحذروه ف</w:t>
      </w:r>
      <w:r w:rsidR="00D8033E">
        <w:rPr>
          <w:rtl/>
        </w:rPr>
        <w:t xml:space="preserve">ان </w:t>
      </w:r>
      <w:r w:rsidRPr="009746DC">
        <w:rPr>
          <w:rtl/>
        </w:rPr>
        <w:t xml:space="preserve">في ثيابه قصة ، قد كتبها إلى </w:t>
      </w:r>
      <w:r w:rsidR="00E22BD2">
        <w:rPr>
          <w:rtl/>
        </w:rPr>
        <w:t xml:space="preserve">السلطان </w:t>
      </w:r>
      <w:r w:rsidRPr="009746DC">
        <w:rPr>
          <w:rtl/>
        </w:rPr>
        <w:t>يخبره بما تقولون فيه ، ف</w:t>
      </w:r>
      <w:r w:rsidR="0061638F">
        <w:rPr>
          <w:rtl/>
        </w:rPr>
        <w:t xml:space="preserve">قام </w:t>
      </w:r>
      <w:r w:rsidRPr="009746DC">
        <w:rPr>
          <w:rtl/>
        </w:rPr>
        <w:t>بعضهم ففتش ثيابه فوجد فيها القصة يذكرنا فيها ب</w:t>
      </w:r>
      <w:r w:rsidR="006A0B61">
        <w:rPr>
          <w:rtl/>
        </w:rPr>
        <w:t xml:space="preserve">كلّ </w:t>
      </w:r>
      <w:r w:rsidRPr="009746DC">
        <w:rPr>
          <w:rtl/>
        </w:rPr>
        <w:t xml:space="preserve">عظيمة ، </w:t>
      </w:r>
      <w:r w:rsidR="00551E04">
        <w:rPr>
          <w:rtl/>
        </w:rPr>
        <w:t xml:space="preserve">وكان </w:t>
      </w:r>
      <w:r w:rsidRPr="009746DC">
        <w:rPr>
          <w:rtl/>
        </w:rPr>
        <w:t xml:space="preserve">الحسن </w:t>
      </w:r>
      <w:r w:rsidR="00850EDE">
        <w:rPr>
          <w:rStyle w:val="libAlaemChar"/>
          <w:rtl/>
        </w:rPr>
        <w:t xml:space="preserve">عليه‌السلام </w:t>
      </w:r>
      <w:r w:rsidRPr="009746DC">
        <w:rPr>
          <w:rtl/>
        </w:rPr>
        <w:t>يصوم فإذا أفطر أكلنا معه من ط</w:t>
      </w:r>
      <w:r w:rsidR="00EB1FB4">
        <w:rPr>
          <w:rtl/>
        </w:rPr>
        <w:t xml:space="preserve">عام </w:t>
      </w:r>
      <w:r w:rsidR="00551E04">
        <w:rPr>
          <w:rtl/>
        </w:rPr>
        <w:t xml:space="preserve">كان </w:t>
      </w:r>
      <w:r w:rsidRPr="009746DC">
        <w:rPr>
          <w:rtl/>
        </w:rPr>
        <w:t>يحمله غل</w:t>
      </w:r>
      <w:r w:rsidR="00551E04">
        <w:rPr>
          <w:rtl/>
        </w:rPr>
        <w:t xml:space="preserve">أمّه </w:t>
      </w:r>
      <w:r w:rsidRPr="009746DC">
        <w:rPr>
          <w:rtl/>
        </w:rPr>
        <w:t>إليه في جونة مختومة ، وكنت أصوم معه ، ف</w:t>
      </w:r>
      <w:r w:rsidR="00FE5F86">
        <w:rPr>
          <w:rtl/>
        </w:rPr>
        <w:t xml:space="preserve">لـمّا </w:t>
      </w:r>
      <w:r w:rsidR="00551E04">
        <w:rPr>
          <w:rtl/>
        </w:rPr>
        <w:t xml:space="preserve">كان </w:t>
      </w:r>
      <w:r w:rsidRPr="009746DC">
        <w:rPr>
          <w:rtl/>
        </w:rPr>
        <w:t xml:space="preserve">ذات يوم ضعفت فأفطرت في بيت آخر </w:t>
      </w:r>
      <w:r w:rsidR="00551E04">
        <w:rPr>
          <w:rtl/>
        </w:rPr>
        <w:t xml:space="preserve">عليّ </w:t>
      </w:r>
      <w:r w:rsidRPr="009746DC">
        <w:rPr>
          <w:rtl/>
        </w:rPr>
        <w:t xml:space="preserve">كعكة وما شعر بي والله أحد ، </w:t>
      </w:r>
      <w:r w:rsidR="00D83B35">
        <w:rPr>
          <w:rtl/>
        </w:rPr>
        <w:t xml:space="preserve">ثمّ </w:t>
      </w:r>
      <w:r w:rsidRPr="009746DC">
        <w:rPr>
          <w:rtl/>
        </w:rPr>
        <w:t>جئت فجل</w:t>
      </w:r>
      <w:r w:rsidR="003928AF">
        <w:rPr>
          <w:rtl/>
        </w:rPr>
        <w:t xml:space="preserve">ستّ </w:t>
      </w:r>
      <w:r w:rsidRPr="009746DC">
        <w:rPr>
          <w:rtl/>
        </w:rPr>
        <w:t>معه فقال لغل</w:t>
      </w:r>
      <w:r w:rsidR="00A63753">
        <w:rPr>
          <w:rFonts w:hint="cs"/>
          <w:rtl/>
        </w:rPr>
        <w:t>ا</w:t>
      </w:r>
      <w:r w:rsidR="00A63753">
        <w:rPr>
          <w:rtl/>
        </w:rPr>
        <w:t>م</w:t>
      </w:r>
      <w:r w:rsidR="00551E04">
        <w:rPr>
          <w:rtl/>
        </w:rPr>
        <w:t xml:space="preserve">ه </w:t>
      </w:r>
      <w:r w:rsidRPr="009746DC">
        <w:rPr>
          <w:rtl/>
        </w:rPr>
        <w:t xml:space="preserve">: أطعم أبا هاشم </w:t>
      </w:r>
      <w:r w:rsidR="000F65B1">
        <w:rPr>
          <w:rtl/>
        </w:rPr>
        <w:t>شيئاً</w:t>
      </w:r>
      <w:r w:rsidR="00F54854">
        <w:rPr>
          <w:rtl/>
        </w:rPr>
        <w:t xml:space="preserve"> </w:t>
      </w:r>
      <w:r w:rsidRPr="009746DC">
        <w:rPr>
          <w:rtl/>
        </w:rPr>
        <w:t>فإنه مفطر فتبسمت فقال : ما يضحكك يا أبا هاشم</w:t>
      </w:r>
      <w:r>
        <w:rPr>
          <w:rtl/>
        </w:rPr>
        <w:t>؟</w:t>
      </w:r>
      <w:r w:rsidRPr="009746DC">
        <w:rPr>
          <w:rtl/>
        </w:rPr>
        <w:t xml:space="preserve"> إذا أردت القو</w:t>
      </w:r>
      <w:r w:rsidR="00ED6941">
        <w:rPr>
          <w:rFonts w:hint="cs"/>
          <w:rtl/>
        </w:rPr>
        <w:t>ّ</w:t>
      </w:r>
      <w:r w:rsidRPr="009746DC">
        <w:rPr>
          <w:rtl/>
        </w:rPr>
        <w:t>ة ف</w:t>
      </w:r>
      <w:r w:rsidR="006A0B61">
        <w:rPr>
          <w:rtl/>
        </w:rPr>
        <w:t xml:space="preserve">كلّ </w:t>
      </w:r>
      <w:r w:rsidRPr="009746DC">
        <w:rPr>
          <w:rtl/>
        </w:rPr>
        <w:t>اللحم ف</w:t>
      </w:r>
      <w:r w:rsidR="00D8033E">
        <w:rPr>
          <w:rtl/>
        </w:rPr>
        <w:t xml:space="preserve">ان </w:t>
      </w:r>
      <w:r w:rsidRPr="009746DC">
        <w:rPr>
          <w:rtl/>
        </w:rPr>
        <w:t>الكعك لا قوة فيه فقلت</w:t>
      </w:r>
    </w:p>
    <w:p w:rsidR="00B717C7" w:rsidRPr="009746DC" w:rsidRDefault="00B717C7" w:rsidP="000A4C9A">
      <w:pPr>
        <w:pStyle w:val="libLine"/>
        <w:rPr>
          <w:rtl/>
        </w:rPr>
      </w:pPr>
      <w:r w:rsidRPr="009746DC">
        <w:rPr>
          <w:rtl/>
        </w:rPr>
        <w:t>__________________</w:t>
      </w:r>
    </w:p>
    <w:p w:rsidR="00B717C7" w:rsidRPr="009746DC" w:rsidRDefault="00B717C7" w:rsidP="000A4C9A">
      <w:pPr>
        <w:pStyle w:val="libFootnote0"/>
        <w:rPr>
          <w:rtl/>
          <w:lang w:bidi="fa-IR"/>
        </w:rPr>
      </w:pPr>
      <w:r>
        <w:rPr>
          <w:rtl/>
        </w:rPr>
        <w:t>(</w:t>
      </w:r>
      <w:r w:rsidRPr="009746DC">
        <w:rPr>
          <w:rtl/>
        </w:rPr>
        <w:t>1) وفي المصدر « كتل القيد »</w:t>
      </w:r>
      <w:r>
        <w:rPr>
          <w:rtl/>
        </w:rPr>
        <w:t>.</w:t>
      </w:r>
    </w:p>
    <w:p w:rsidR="00B717C7" w:rsidRPr="009746DC" w:rsidRDefault="00B717C7" w:rsidP="000A4C9A">
      <w:pPr>
        <w:pStyle w:val="libFootnote0"/>
        <w:rPr>
          <w:rtl/>
          <w:lang w:bidi="fa-IR"/>
        </w:rPr>
      </w:pPr>
      <w:r>
        <w:rPr>
          <w:rtl/>
        </w:rPr>
        <w:t>(</w:t>
      </w:r>
      <w:r w:rsidRPr="009746DC">
        <w:rPr>
          <w:rtl/>
        </w:rPr>
        <w:t>2) وفي المصدر « المعروف بحبس صالح بن وصيف الأح</w:t>
      </w:r>
      <w:r w:rsidR="00850EDE">
        <w:rPr>
          <w:rtl/>
        </w:rPr>
        <w:t xml:space="preserve">مرّ </w:t>
      </w:r>
      <w:r w:rsidRPr="009746DC">
        <w:rPr>
          <w:rtl/>
        </w:rPr>
        <w:t>»</w:t>
      </w:r>
      <w:r>
        <w:rPr>
          <w:rtl/>
        </w:rPr>
        <w:t>.</w:t>
      </w:r>
    </w:p>
    <w:p w:rsidR="008930D5" w:rsidRDefault="008930D5" w:rsidP="008930D5">
      <w:pPr>
        <w:pStyle w:val="libNormal"/>
        <w:rPr>
          <w:rtl/>
        </w:rPr>
      </w:pPr>
      <w:r>
        <w:rPr>
          <w:rtl/>
        </w:rPr>
        <w:br w:type="page"/>
      </w:r>
    </w:p>
    <w:p w:rsidR="00B717C7" w:rsidRPr="009746DC" w:rsidRDefault="00B717C7" w:rsidP="00ED6941">
      <w:pPr>
        <w:pStyle w:val="libNormal"/>
        <w:rPr>
          <w:rtl/>
        </w:rPr>
      </w:pPr>
      <w:r w:rsidRPr="009746DC">
        <w:rPr>
          <w:rtl/>
        </w:rPr>
        <w:lastRenderedPageBreak/>
        <w:t xml:space="preserve">كانت لك حاجة فلا تستحي ولا تحتشم واطلبها فإنك ترى ما تحب </w:t>
      </w:r>
      <w:r w:rsidR="00D8033E">
        <w:rPr>
          <w:rtl/>
        </w:rPr>
        <w:t xml:space="preserve">ان </w:t>
      </w:r>
      <w:r w:rsidRPr="009746DC">
        <w:rPr>
          <w:rtl/>
        </w:rPr>
        <w:t>شاء الله</w:t>
      </w:r>
      <w:r>
        <w:rPr>
          <w:rFonts w:hint="cs"/>
          <w:rtl/>
        </w:rPr>
        <w:t>.</w:t>
      </w:r>
    </w:p>
    <w:p w:rsidR="00B717C7" w:rsidRPr="009746DC" w:rsidRDefault="00B717C7" w:rsidP="00ED6941">
      <w:pPr>
        <w:pStyle w:val="libNormal"/>
        <w:rPr>
          <w:rtl/>
        </w:rPr>
      </w:pPr>
      <w:r w:rsidRPr="009746DC">
        <w:rPr>
          <w:rtl/>
        </w:rPr>
        <w:t>11</w:t>
      </w:r>
      <w:r>
        <w:rPr>
          <w:rtl/>
        </w:rPr>
        <w:t xml:space="preserve"> </w:t>
      </w:r>
      <w:r w:rsidR="003928AF">
        <w:rPr>
          <w:rtl/>
        </w:rPr>
        <w:t>-</w:t>
      </w:r>
      <w:r>
        <w:rPr>
          <w:rtl/>
        </w:rPr>
        <w:t xml:space="preserve"> </w:t>
      </w:r>
      <w:r w:rsidRPr="009746DC">
        <w:rPr>
          <w:rtl/>
        </w:rPr>
        <w:t xml:space="preserve">إسحاق ، عن أحمد بن </w:t>
      </w:r>
      <w:r w:rsidR="00551E04">
        <w:rPr>
          <w:rtl/>
        </w:rPr>
        <w:t xml:space="preserve">محمّد </w:t>
      </w:r>
      <w:r w:rsidRPr="009746DC">
        <w:rPr>
          <w:rtl/>
        </w:rPr>
        <w:t xml:space="preserve">بن الأقرع قال حدثني أبو حمزة نصير الخادم قال سمعت أبا </w:t>
      </w:r>
      <w:r w:rsidR="00551E04">
        <w:rPr>
          <w:rtl/>
        </w:rPr>
        <w:t xml:space="preserve">محمّد </w:t>
      </w:r>
      <w:r w:rsidRPr="009746DC">
        <w:rPr>
          <w:rtl/>
        </w:rPr>
        <w:t>غير مرة يكلم غلمانه بلغاتهم</w:t>
      </w:r>
      <w:r>
        <w:rPr>
          <w:rFonts w:hint="cs"/>
          <w:rtl/>
        </w:rPr>
        <w:t xml:space="preserve"> :</w:t>
      </w:r>
      <w:r>
        <w:rPr>
          <w:rtl/>
        </w:rPr>
        <w:t xml:space="preserve"> </w:t>
      </w:r>
      <w:r w:rsidRPr="009746DC">
        <w:rPr>
          <w:rtl/>
        </w:rPr>
        <w:t xml:space="preserve">ترك وروم وصقالبة فتعجبت من ذلك وقلت هذا ولد بالمدينة ولم يظهر لأحد </w:t>
      </w:r>
      <w:r w:rsidR="00FE5F86">
        <w:rPr>
          <w:rtl/>
        </w:rPr>
        <w:t xml:space="preserve">حتّى </w:t>
      </w:r>
      <w:r w:rsidRPr="009746DC">
        <w:rPr>
          <w:rtl/>
        </w:rPr>
        <w:t xml:space="preserve">مضى أبو الحسن </w:t>
      </w:r>
      <w:r w:rsidR="00850EDE">
        <w:rPr>
          <w:rStyle w:val="libAlaemChar"/>
          <w:rtl/>
        </w:rPr>
        <w:t xml:space="preserve">عليه‌السلام </w:t>
      </w:r>
      <w:r w:rsidRPr="009746DC">
        <w:rPr>
          <w:rtl/>
        </w:rPr>
        <w:t xml:space="preserve">ولا رآه أحد فكيف هذا أحدث نفسي بذلك فأقبل </w:t>
      </w:r>
      <w:r w:rsidR="00551E04">
        <w:rPr>
          <w:rtl/>
        </w:rPr>
        <w:t xml:space="preserve">عليّ </w:t>
      </w:r>
      <w:r w:rsidRPr="009746DC">
        <w:rPr>
          <w:rtl/>
        </w:rPr>
        <w:t xml:space="preserve">فقال </w:t>
      </w:r>
      <w:r w:rsidR="00D8033E">
        <w:rPr>
          <w:rtl/>
        </w:rPr>
        <w:t xml:space="preserve">ان </w:t>
      </w:r>
      <w:r w:rsidRPr="009746DC">
        <w:rPr>
          <w:rtl/>
        </w:rPr>
        <w:t>الله تبارك وتعالى بين حجته من سائر خلقه ب</w:t>
      </w:r>
      <w:r w:rsidR="006A0B61">
        <w:rPr>
          <w:rtl/>
        </w:rPr>
        <w:t xml:space="preserve">كلّ </w:t>
      </w:r>
      <w:r w:rsidRPr="009746DC">
        <w:rPr>
          <w:rtl/>
        </w:rPr>
        <w:t xml:space="preserve">شيء ويعطيه اللغات ومعرفة الأنساب والآجال والحوادث ولو لا ذلك لم يكن بين </w:t>
      </w:r>
      <w:r w:rsidR="00C17164">
        <w:rPr>
          <w:rtl/>
        </w:rPr>
        <w:t xml:space="preserve">الحجّة </w:t>
      </w:r>
      <w:r w:rsidRPr="009746DC">
        <w:rPr>
          <w:rtl/>
        </w:rPr>
        <w:t>والمحجوج فرق</w:t>
      </w:r>
      <w:r>
        <w:rPr>
          <w:rFonts w:hint="cs"/>
          <w:rtl/>
        </w:rPr>
        <w:t>.</w:t>
      </w:r>
    </w:p>
    <w:p w:rsidR="00B717C7" w:rsidRPr="009746DC" w:rsidRDefault="00B717C7" w:rsidP="00ED6941">
      <w:pPr>
        <w:pStyle w:val="libNormal"/>
        <w:rPr>
          <w:rtl/>
        </w:rPr>
      </w:pPr>
      <w:r w:rsidRPr="009746DC">
        <w:rPr>
          <w:rtl/>
        </w:rPr>
        <w:t>12</w:t>
      </w:r>
      <w:r>
        <w:rPr>
          <w:rtl/>
        </w:rPr>
        <w:t xml:space="preserve"> </w:t>
      </w:r>
      <w:r w:rsidR="003928AF">
        <w:rPr>
          <w:rtl/>
        </w:rPr>
        <w:t>-</w:t>
      </w:r>
      <w:r>
        <w:rPr>
          <w:rtl/>
        </w:rPr>
        <w:t xml:space="preserve"> </w:t>
      </w:r>
      <w:r w:rsidRPr="009746DC">
        <w:rPr>
          <w:rtl/>
        </w:rPr>
        <w:t xml:space="preserve">إسحاق ، عن الأقرع قال كتبت إلى أبي </w:t>
      </w:r>
      <w:r w:rsidR="00551E04">
        <w:rPr>
          <w:rtl/>
        </w:rPr>
        <w:t xml:space="preserve">محمّد </w:t>
      </w:r>
      <w:r w:rsidRPr="009746DC">
        <w:rPr>
          <w:rtl/>
        </w:rPr>
        <w:t xml:space="preserve">أسأله عن </w:t>
      </w:r>
      <w:r w:rsidR="00406F49">
        <w:rPr>
          <w:rtl/>
        </w:rPr>
        <w:t xml:space="preserve">الإمام </w:t>
      </w:r>
      <w:r w:rsidRPr="009746DC">
        <w:rPr>
          <w:rtl/>
        </w:rPr>
        <w:t>هل يحتلم</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D6941">
      <w:pPr>
        <w:pStyle w:val="libNormal"/>
        <w:rPr>
          <w:rtl/>
        </w:rPr>
      </w:pPr>
      <w:r w:rsidRPr="009746DC">
        <w:rPr>
          <w:rtl/>
        </w:rPr>
        <w:t>صدق الله ورسوله وأن</w:t>
      </w:r>
      <w:r w:rsidR="004A738A">
        <w:rPr>
          <w:rtl/>
        </w:rPr>
        <w:t xml:space="preserve">تمّ </w:t>
      </w:r>
      <w:r w:rsidRPr="009746DC">
        <w:rPr>
          <w:rtl/>
        </w:rPr>
        <w:t>، فأكلت فقال لي : أفطر ثلاثا ف</w:t>
      </w:r>
      <w:r w:rsidR="00D8033E">
        <w:rPr>
          <w:rtl/>
        </w:rPr>
        <w:t xml:space="preserve">ان </w:t>
      </w:r>
      <w:r w:rsidRPr="009746DC">
        <w:rPr>
          <w:rtl/>
        </w:rPr>
        <w:t>المنة لا ترجع إذا نهكها الصوم في أقل من ثلاث ، ف</w:t>
      </w:r>
      <w:r w:rsidR="00FE5F86">
        <w:rPr>
          <w:rtl/>
        </w:rPr>
        <w:t xml:space="preserve">لـمّا </w:t>
      </w:r>
      <w:r w:rsidR="00551E04">
        <w:rPr>
          <w:rtl/>
        </w:rPr>
        <w:t xml:space="preserve">كان </w:t>
      </w:r>
      <w:r w:rsidRPr="009746DC">
        <w:rPr>
          <w:rtl/>
        </w:rPr>
        <w:t xml:space="preserve">في اليوم الذي أراد الله سبحانه </w:t>
      </w:r>
      <w:r w:rsidR="00D8033E">
        <w:rPr>
          <w:rtl/>
        </w:rPr>
        <w:t xml:space="preserve">ان </w:t>
      </w:r>
      <w:r w:rsidRPr="009746DC">
        <w:rPr>
          <w:rtl/>
        </w:rPr>
        <w:t>يفرج عنه جاءه ال</w:t>
      </w:r>
      <w:r w:rsidR="004A738A">
        <w:rPr>
          <w:rtl/>
        </w:rPr>
        <w:t xml:space="preserve">غلام </w:t>
      </w:r>
      <w:r w:rsidRPr="009746DC">
        <w:rPr>
          <w:rtl/>
        </w:rPr>
        <w:t xml:space="preserve">فقال : يا </w:t>
      </w:r>
      <w:r w:rsidR="00D8033E">
        <w:rPr>
          <w:rtl/>
        </w:rPr>
        <w:t xml:space="preserve">سيّدي </w:t>
      </w:r>
      <w:r w:rsidRPr="009746DC">
        <w:rPr>
          <w:rtl/>
        </w:rPr>
        <w:t>أحمل فطورك ، فقال : احمل وما أحسبنا نأ</w:t>
      </w:r>
      <w:r w:rsidR="006A0B61">
        <w:rPr>
          <w:rtl/>
        </w:rPr>
        <w:t xml:space="preserve">كلّ </w:t>
      </w:r>
      <w:r w:rsidRPr="009746DC">
        <w:rPr>
          <w:rtl/>
        </w:rPr>
        <w:t>منه ، فحمل الط</w:t>
      </w:r>
      <w:r w:rsidR="00EB1FB4">
        <w:rPr>
          <w:rtl/>
        </w:rPr>
        <w:t xml:space="preserve">عام </w:t>
      </w:r>
      <w:r w:rsidRPr="009746DC">
        <w:rPr>
          <w:rtl/>
        </w:rPr>
        <w:t>الظهر وأطلق عنه عند العصر وهو صائم ، فقال : كلوا هنأكم الله.</w:t>
      </w:r>
    </w:p>
    <w:p w:rsidR="00B717C7" w:rsidRPr="009746DC" w:rsidRDefault="00B717C7" w:rsidP="00ED6941">
      <w:pPr>
        <w:pStyle w:val="libNormal"/>
        <w:rPr>
          <w:rtl/>
        </w:rPr>
      </w:pPr>
      <w:r w:rsidRPr="009746DC">
        <w:rPr>
          <w:rtl/>
        </w:rPr>
        <w:t xml:space="preserve">أقول : التاريخ المذكور لا يوافق </w:t>
      </w:r>
      <w:r w:rsidR="000164B7">
        <w:rPr>
          <w:rtl/>
        </w:rPr>
        <w:t xml:space="preserve">إلّا </w:t>
      </w:r>
      <w:r w:rsidRPr="009746DC">
        <w:rPr>
          <w:rtl/>
        </w:rPr>
        <w:t>زم</w:t>
      </w:r>
      <w:r w:rsidR="00D8033E">
        <w:rPr>
          <w:rtl/>
        </w:rPr>
        <w:t xml:space="preserve">ان </w:t>
      </w:r>
      <w:r w:rsidRPr="009746DC">
        <w:rPr>
          <w:rtl/>
        </w:rPr>
        <w:t>المعتمد كما عرفت.</w:t>
      </w:r>
    </w:p>
    <w:p w:rsidR="00B717C7" w:rsidRPr="009746DC" w:rsidRDefault="00B717C7" w:rsidP="00ED6941">
      <w:pPr>
        <w:pStyle w:val="libNormal"/>
        <w:rPr>
          <w:rtl/>
          <w:lang w:bidi="fa-IR"/>
        </w:rPr>
      </w:pPr>
      <w:r w:rsidRPr="00ED6941">
        <w:rPr>
          <w:rStyle w:val="libBold1Char"/>
          <w:rtl/>
        </w:rPr>
        <w:t>الحديث الحادي عشر :</w:t>
      </w:r>
      <w:r w:rsidRPr="009746DC">
        <w:rPr>
          <w:rtl/>
          <w:lang w:bidi="fa-IR"/>
        </w:rPr>
        <w:t xml:space="preserve"> كالسابق.</w:t>
      </w:r>
    </w:p>
    <w:p w:rsidR="00B717C7" w:rsidRPr="009746DC" w:rsidRDefault="00B717C7" w:rsidP="00ED6941">
      <w:pPr>
        <w:pStyle w:val="libNormal"/>
        <w:rPr>
          <w:rtl/>
        </w:rPr>
      </w:pPr>
      <w:r w:rsidRPr="009746DC">
        <w:rPr>
          <w:rtl/>
        </w:rPr>
        <w:t xml:space="preserve">وفي القاموس : </w:t>
      </w:r>
      <w:r w:rsidRPr="00C875FB">
        <w:rPr>
          <w:rtl/>
        </w:rPr>
        <w:t>الصقالبة</w:t>
      </w:r>
      <w:r w:rsidRPr="009746DC">
        <w:rPr>
          <w:rtl/>
        </w:rPr>
        <w:t xml:space="preserve"> : جيل تتاخم بلادهم بلاد الخزر بين بلغر وقسطنطنية.</w:t>
      </w:r>
    </w:p>
    <w:p w:rsidR="00B717C7" w:rsidRPr="009746DC" w:rsidRDefault="00B717C7" w:rsidP="00ED6941">
      <w:pPr>
        <w:pStyle w:val="libNormal"/>
        <w:rPr>
          <w:rtl/>
        </w:rPr>
      </w:pPr>
      <w:r w:rsidRPr="00C875FB">
        <w:rPr>
          <w:rtl/>
        </w:rPr>
        <w:t xml:space="preserve">قوله : </w:t>
      </w:r>
      <w:r w:rsidR="00FE5F86">
        <w:rPr>
          <w:rtl/>
        </w:rPr>
        <w:t xml:space="preserve">حتّى </w:t>
      </w:r>
      <w:r w:rsidRPr="00C875FB">
        <w:rPr>
          <w:rtl/>
        </w:rPr>
        <w:t>مضى ،</w:t>
      </w:r>
      <w:r w:rsidRPr="009746DC">
        <w:rPr>
          <w:rtl/>
        </w:rPr>
        <w:t xml:space="preserve"> أي خرج من المدينة إلى سر من رأى </w:t>
      </w:r>
      <w:r w:rsidR="00551E04">
        <w:rPr>
          <w:rtl/>
        </w:rPr>
        <w:t xml:space="preserve">وتوفّي </w:t>
      </w:r>
      <w:r w:rsidR="00850EDE">
        <w:rPr>
          <w:rStyle w:val="libAlaemChar"/>
          <w:rtl/>
        </w:rPr>
        <w:t xml:space="preserve">عليه‌السلام </w:t>
      </w:r>
      <w:r w:rsidRPr="00C875FB">
        <w:rPr>
          <w:rtl/>
        </w:rPr>
        <w:t>« بين »</w:t>
      </w:r>
      <w:r w:rsidRPr="009746DC">
        <w:rPr>
          <w:rtl/>
        </w:rPr>
        <w:t xml:space="preserve"> أي ميز</w:t>
      </w:r>
      <w:r w:rsidRPr="00C875FB">
        <w:rPr>
          <w:rtl/>
        </w:rPr>
        <w:t xml:space="preserve"> « ب</w:t>
      </w:r>
      <w:r w:rsidR="006A0B61">
        <w:rPr>
          <w:rtl/>
        </w:rPr>
        <w:t xml:space="preserve">كلّ </w:t>
      </w:r>
      <w:r w:rsidRPr="00C875FB">
        <w:rPr>
          <w:rtl/>
        </w:rPr>
        <w:t>شيء »</w:t>
      </w:r>
      <w:r w:rsidRPr="009746DC">
        <w:rPr>
          <w:rtl/>
        </w:rPr>
        <w:t xml:space="preserve"> أي من صفات الكمال ومنها العلم باللغات ، أو من العلم ب</w:t>
      </w:r>
      <w:r w:rsidR="006A0B61">
        <w:rPr>
          <w:rtl/>
        </w:rPr>
        <w:t xml:space="preserve">كلّ </w:t>
      </w:r>
      <w:r w:rsidRPr="009746DC">
        <w:rPr>
          <w:rtl/>
        </w:rPr>
        <w:t xml:space="preserve">شيء ، ومما يؤيد </w:t>
      </w:r>
      <w:r w:rsidR="00D8033E">
        <w:rPr>
          <w:rtl/>
        </w:rPr>
        <w:t xml:space="preserve">ان </w:t>
      </w:r>
      <w:r w:rsidR="00406F49">
        <w:rPr>
          <w:rtl/>
        </w:rPr>
        <w:t xml:space="preserve">الإمام </w:t>
      </w:r>
      <w:r w:rsidRPr="009746DC">
        <w:rPr>
          <w:rtl/>
        </w:rPr>
        <w:t xml:space="preserve">وجب </w:t>
      </w:r>
      <w:r w:rsidR="00D8033E">
        <w:rPr>
          <w:rtl/>
        </w:rPr>
        <w:t xml:space="preserve">ان </w:t>
      </w:r>
      <w:r w:rsidRPr="009746DC">
        <w:rPr>
          <w:rtl/>
        </w:rPr>
        <w:t>يكون عا</w:t>
      </w:r>
      <w:r w:rsidR="00FE5F86">
        <w:rPr>
          <w:rtl/>
        </w:rPr>
        <w:t xml:space="preserve">لـمّا </w:t>
      </w:r>
      <w:r w:rsidRPr="009746DC">
        <w:rPr>
          <w:rtl/>
        </w:rPr>
        <w:t>بجميع اللغات أنه لو حضر عنده خصم</w:t>
      </w:r>
      <w:r w:rsidR="00D8033E">
        <w:rPr>
          <w:rtl/>
        </w:rPr>
        <w:t xml:space="preserve">ان </w:t>
      </w:r>
      <w:r w:rsidRPr="009746DC">
        <w:rPr>
          <w:rtl/>
        </w:rPr>
        <w:t>بغير لسانه ولم يوجد هناك مترجم لزم تعطيل ال</w:t>
      </w:r>
      <w:r w:rsidR="00AA7D34">
        <w:rPr>
          <w:rtl/>
        </w:rPr>
        <w:t xml:space="preserve">أحكام </w:t>
      </w:r>
      <w:r w:rsidRPr="009746DC">
        <w:rPr>
          <w:rtl/>
        </w:rPr>
        <w:t>، وهو مع استلز</w:t>
      </w:r>
      <w:r w:rsidR="00ED6941">
        <w:rPr>
          <w:rFonts w:hint="cs"/>
          <w:rtl/>
        </w:rPr>
        <w:t>ا</w:t>
      </w:r>
      <w:r w:rsidR="00ED6941">
        <w:rPr>
          <w:rtl/>
        </w:rPr>
        <w:t>م</w:t>
      </w:r>
      <w:r w:rsidR="00551E04">
        <w:rPr>
          <w:rtl/>
        </w:rPr>
        <w:t xml:space="preserve">ه </w:t>
      </w:r>
      <w:r w:rsidRPr="009746DC">
        <w:rPr>
          <w:rtl/>
        </w:rPr>
        <w:t>تبدد النظ</w:t>
      </w:r>
      <w:r w:rsidR="00ED6941">
        <w:rPr>
          <w:rFonts w:hint="cs"/>
          <w:rtl/>
        </w:rPr>
        <w:t>ا</w:t>
      </w:r>
      <w:r w:rsidR="00ED6941">
        <w:rPr>
          <w:rtl/>
        </w:rPr>
        <w:t>م</w:t>
      </w:r>
      <w:r w:rsidR="00551E04">
        <w:rPr>
          <w:rtl/>
        </w:rPr>
        <w:t xml:space="preserve"> </w:t>
      </w:r>
      <w:r w:rsidRPr="009746DC">
        <w:rPr>
          <w:rtl/>
        </w:rPr>
        <w:t xml:space="preserve">يوجب فوات الغرض من نصب </w:t>
      </w:r>
      <w:r w:rsidR="00406F49">
        <w:rPr>
          <w:rtl/>
        </w:rPr>
        <w:t xml:space="preserve">الإمام </w:t>
      </w:r>
      <w:r w:rsidRPr="009746DC">
        <w:rPr>
          <w:rtl/>
        </w:rPr>
        <w:t xml:space="preserve">، ولذلك يجب </w:t>
      </w:r>
      <w:r w:rsidR="00D8033E">
        <w:rPr>
          <w:rtl/>
        </w:rPr>
        <w:t xml:space="preserve">ان </w:t>
      </w:r>
      <w:r w:rsidRPr="009746DC">
        <w:rPr>
          <w:rtl/>
        </w:rPr>
        <w:t xml:space="preserve">يكون </w:t>
      </w:r>
      <w:r w:rsidR="00406F49">
        <w:rPr>
          <w:rtl/>
        </w:rPr>
        <w:t xml:space="preserve">الإمام </w:t>
      </w:r>
      <w:r w:rsidRPr="009746DC">
        <w:rPr>
          <w:rtl/>
        </w:rPr>
        <w:t>عا</w:t>
      </w:r>
      <w:r w:rsidR="00FE5F86">
        <w:rPr>
          <w:rtl/>
        </w:rPr>
        <w:t xml:space="preserve">لـمّا </w:t>
      </w:r>
      <w:r w:rsidRPr="009746DC">
        <w:rPr>
          <w:rtl/>
        </w:rPr>
        <w:t>بجميع الأحكام.</w:t>
      </w:r>
    </w:p>
    <w:p w:rsidR="00B717C7" w:rsidRPr="009746DC" w:rsidRDefault="00B717C7" w:rsidP="00ED6941">
      <w:pPr>
        <w:pStyle w:val="libNormal"/>
        <w:rPr>
          <w:rtl/>
          <w:lang w:bidi="fa-IR"/>
        </w:rPr>
      </w:pPr>
      <w:r w:rsidRPr="00ED6941">
        <w:rPr>
          <w:rStyle w:val="libBold1Char"/>
          <w:rtl/>
        </w:rPr>
        <w:t>الحديث الثاني عشر :</w:t>
      </w:r>
      <w:r w:rsidRPr="009746DC">
        <w:rPr>
          <w:rtl/>
          <w:lang w:bidi="fa-IR"/>
        </w:rPr>
        <w:t xml:space="preserve"> كالسابق.</w:t>
      </w:r>
    </w:p>
    <w:p w:rsidR="00B717C7" w:rsidRPr="009746DC" w:rsidRDefault="00B717C7" w:rsidP="00ED6941">
      <w:pPr>
        <w:pStyle w:val="libNormal"/>
        <w:rPr>
          <w:rtl/>
        </w:rPr>
      </w:pPr>
      <w:r w:rsidRPr="00C875FB">
        <w:rPr>
          <w:rtl/>
        </w:rPr>
        <w:t>وإسحاق</w:t>
      </w:r>
      <w:r w:rsidRPr="009746DC">
        <w:rPr>
          <w:rtl/>
        </w:rPr>
        <w:t xml:space="preserve"> هذا الذي روى </w:t>
      </w:r>
      <w:r w:rsidR="00ED6941">
        <w:rPr>
          <w:rtl/>
        </w:rPr>
        <w:t xml:space="preserve">سابقاً </w:t>
      </w:r>
      <w:r w:rsidRPr="009746DC">
        <w:rPr>
          <w:rtl/>
        </w:rPr>
        <w:t xml:space="preserve">عن أحمد بن </w:t>
      </w:r>
      <w:r w:rsidR="00551E04">
        <w:rPr>
          <w:rtl/>
        </w:rPr>
        <w:t xml:space="preserve">محمّد </w:t>
      </w:r>
      <w:r w:rsidRPr="009746DC">
        <w:rPr>
          <w:rtl/>
        </w:rPr>
        <w:t>بن الأقرع و</w:t>
      </w:r>
      <w:r w:rsidR="00D83B35">
        <w:rPr>
          <w:rtl/>
        </w:rPr>
        <w:t xml:space="preserve">علىّ </w:t>
      </w:r>
      <w:r w:rsidRPr="009746DC">
        <w:rPr>
          <w:rtl/>
        </w:rPr>
        <w:t>هذا فالظاهر</w:t>
      </w:r>
    </w:p>
    <w:p w:rsidR="008930D5" w:rsidRDefault="008930D5" w:rsidP="008930D5">
      <w:pPr>
        <w:pStyle w:val="libNormal"/>
        <w:rPr>
          <w:rtl/>
        </w:rPr>
      </w:pPr>
      <w:r>
        <w:rPr>
          <w:rtl/>
        </w:rPr>
        <w:br w:type="page"/>
      </w:r>
    </w:p>
    <w:p w:rsidR="00B717C7" w:rsidRPr="009746DC" w:rsidRDefault="00B717C7" w:rsidP="006423B6">
      <w:pPr>
        <w:pStyle w:val="libNormal"/>
        <w:rPr>
          <w:rtl/>
        </w:rPr>
      </w:pPr>
      <w:r>
        <w:rPr>
          <w:rtl/>
        </w:rPr>
        <w:lastRenderedPageBreak/>
        <w:t>و</w:t>
      </w:r>
      <w:r w:rsidRPr="009746DC">
        <w:rPr>
          <w:rtl/>
        </w:rPr>
        <w:t>قلت في نفسي بعد ما فصل الكتاب الاحتل</w:t>
      </w:r>
      <w:r w:rsidR="00551E04">
        <w:rPr>
          <w:rtl/>
        </w:rPr>
        <w:t xml:space="preserve">أمّ </w:t>
      </w:r>
      <w:r w:rsidRPr="009746DC">
        <w:rPr>
          <w:rtl/>
        </w:rPr>
        <w:t>شيطنة وقد أعاذ الله تبارك وتعالى أولياءه من ذلك فورد الجواب حال الأئم</w:t>
      </w:r>
      <w:r w:rsidR="006423B6">
        <w:rPr>
          <w:rFonts w:hint="cs"/>
          <w:rtl/>
        </w:rPr>
        <w:t>ّ</w:t>
      </w:r>
      <w:r w:rsidRPr="009746DC">
        <w:rPr>
          <w:rtl/>
        </w:rPr>
        <w:t>ة في الم</w:t>
      </w:r>
      <w:r w:rsidR="00996071">
        <w:rPr>
          <w:rtl/>
        </w:rPr>
        <w:t xml:space="preserve">نام </w:t>
      </w:r>
      <w:r w:rsidRPr="009746DC">
        <w:rPr>
          <w:rtl/>
        </w:rPr>
        <w:t xml:space="preserve">حالهم في اليقظة لا يغير النوم منهم </w:t>
      </w:r>
      <w:r w:rsidR="000F65B1">
        <w:rPr>
          <w:rtl/>
        </w:rPr>
        <w:t>شيئاً</w:t>
      </w:r>
      <w:r w:rsidR="00F54854">
        <w:rPr>
          <w:rtl/>
        </w:rPr>
        <w:t xml:space="preserve"> </w:t>
      </w:r>
      <w:r w:rsidRPr="009746DC">
        <w:rPr>
          <w:rtl/>
        </w:rPr>
        <w:t>وقد أعاذ الله أولياءه من لمة الش</w:t>
      </w:r>
      <w:r w:rsidR="006423B6">
        <w:rPr>
          <w:rFonts w:hint="cs"/>
          <w:rtl/>
        </w:rPr>
        <w:t>ذ</w:t>
      </w:r>
      <w:r w:rsidRPr="009746DC">
        <w:rPr>
          <w:rtl/>
        </w:rPr>
        <w:t>يط</w:t>
      </w:r>
      <w:r w:rsidR="00D8033E">
        <w:rPr>
          <w:rtl/>
        </w:rPr>
        <w:t xml:space="preserve">ان </w:t>
      </w:r>
      <w:r w:rsidRPr="009746DC">
        <w:rPr>
          <w:rtl/>
        </w:rPr>
        <w:t>كما حد</w:t>
      </w:r>
      <w:r w:rsidR="006423B6">
        <w:rPr>
          <w:rFonts w:hint="cs"/>
          <w:rtl/>
        </w:rPr>
        <w:t>ّ</w:t>
      </w:r>
      <w:r w:rsidRPr="009746DC">
        <w:rPr>
          <w:rtl/>
        </w:rPr>
        <w:t>ثتك نفسك</w:t>
      </w:r>
      <w:r>
        <w:rPr>
          <w:rFonts w:hint="cs"/>
          <w:rtl/>
        </w:rPr>
        <w:t>.</w:t>
      </w:r>
    </w:p>
    <w:p w:rsidR="00B717C7" w:rsidRPr="009746DC" w:rsidRDefault="00B717C7" w:rsidP="006423B6">
      <w:pPr>
        <w:pStyle w:val="libNormal"/>
        <w:rPr>
          <w:rtl/>
        </w:rPr>
      </w:pPr>
      <w:r w:rsidRPr="009746DC">
        <w:rPr>
          <w:rtl/>
        </w:rPr>
        <w:t>13</w:t>
      </w:r>
      <w:r>
        <w:rPr>
          <w:rtl/>
        </w:rPr>
        <w:t xml:space="preserve"> </w:t>
      </w:r>
      <w:r w:rsidR="003928AF">
        <w:rPr>
          <w:rtl/>
        </w:rPr>
        <w:t>-</w:t>
      </w:r>
      <w:r>
        <w:rPr>
          <w:rtl/>
        </w:rPr>
        <w:t xml:space="preserve"> </w:t>
      </w:r>
      <w:r w:rsidRPr="009746DC">
        <w:rPr>
          <w:rtl/>
        </w:rPr>
        <w:t>إسحاق قال حد</w:t>
      </w:r>
      <w:r w:rsidR="006423B6">
        <w:rPr>
          <w:rFonts w:hint="cs"/>
          <w:rtl/>
        </w:rPr>
        <w:t>َّ</w:t>
      </w:r>
      <w:r w:rsidRPr="009746DC">
        <w:rPr>
          <w:rtl/>
        </w:rPr>
        <w:t>ثني الحسن بن ظريف قال اختلج في صدري مسألت</w:t>
      </w:r>
      <w:r w:rsidR="00D8033E">
        <w:rPr>
          <w:rtl/>
        </w:rPr>
        <w:t xml:space="preserve">ان </w:t>
      </w:r>
      <w:r w:rsidRPr="009746DC">
        <w:rPr>
          <w:rtl/>
        </w:rPr>
        <w:t xml:space="preserve">أردت الكتاب فيهما إلى أبي </w:t>
      </w:r>
      <w:r w:rsidR="00551E04">
        <w:rPr>
          <w:rtl/>
        </w:rPr>
        <w:t xml:space="preserve">محمّد </w:t>
      </w:r>
      <w:r w:rsidR="00850EDE">
        <w:rPr>
          <w:rStyle w:val="libAlaemChar"/>
          <w:rtl/>
        </w:rPr>
        <w:t xml:space="preserve">عليه‌السلام </w:t>
      </w:r>
      <w:r w:rsidRPr="009746DC">
        <w:rPr>
          <w:rtl/>
        </w:rPr>
        <w:t>فكتبت أسأله عن القائم</w:t>
      </w:r>
      <w:r w:rsidRPr="001F1D29">
        <w:rPr>
          <w:rtl/>
        </w:rPr>
        <w:t xml:space="preserve"> </w:t>
      </w:r>
      <w:r w:rsidR="00850EDE">
        <w:rPr>
          <w:rStyle w:val="libAlaemChar"/>
          <w:rtl/>
        </w:rPr>
        <w:t xml:space="preserve">عليه‌السلام </w:t>
      </w:r>
      <w:r w:rsidRPr="009746DC">
        <w:rPr>
          <w:rtl/>
        </w:rPr>
        <w:t xml:space="preserve">إذا </w:t>
      </w:r>
      <w:r w:rsidR="0061638F">
        <w:rPr>
          <w:rtl/>
        </w:rPr>
        <w:t xml:space="preserve">قام </w:t>
      </w:r>
      <w:r w:rsidRPr="009746DC">
        <w:rPr>
          <w:rtl/>
        </w:rPr>
        <w:t xml:space="preserve">بما يقضي وأين مجلسه الذي يقضي فيه بين الناس وأردت </w:t>
      </w:r>
      <w:r w:rsidR="00D8033E">
        <w:rPr>
          <w:rtl/>
        </w:rPr>
        <w:t xml:space="preserve">ان </w:t>
      </w:r>
      <w:r w:rsidRPr="009746DC">
        <w:rPr>
          <w:rtl/>
        </w:rPr>
        <w:t>أسأله عن شيء لحم</w:t>
      </w:r>
      <w:r w:rsidR="006B7EA3">
        <w:rPr>
          <w:rFonts w:hint="cs"/>
          <w:rtl/>
        </w:rPr>
        <w:t>ّ</w:t>
      </w:r>
      <w:r w:rsidRPr="009746DC">
        <w:rPr>
          <w:rtl/>
        </w:rPr>
        <w:t>ى الر</w:t>
      </w:r>
      <w:r w:rsidR="006B7EA3">
        <w:rPr>
          <w:rFonts w:hint="cs"/>
          <w:rtl/>
        </w:rPr>
        <w:t>ّ</w:t>
      </w:r>
      <w:r w:rsidRPr="009746DC">
        <w:rPr>
          <w:rtl/>
        </w:rPr>
        <w:t>بع فأغفلت خبر الحم</w:t>
      </w:r>
      <w:r w:rsidR="006B7EA3">
        <w:rPr>
          <w:rFonts w:hint="cs"/>
          <w:rtl/>
        </w:rPr>
        <w:t>ّ</w:t>
      </w:r>
      <w:r w:rsidRPr="009746DC">
        <w:rPr>
          <w:rtl/>
        </w:rPr>
        <w:t xml:space="preserve">ى فجاء الجواب سألت عن القائم فإذا </w:t>
      </w:r>
      <w:r w:rsidR="0061638F">
        <w:rPr>
          <w:rtl/>
        </w:rPr>
        <w:t xml:space="preserve">قام </w:t>
      </w:r>
      <w:r w:rsidRPr="009746DC">
        <w:rPr>
          <w:rtl/>
        </w:rPr>
        <w:t>قضى بين الناس بعلمه كقضاء داود</w:t>
      </w:r>
      <w:r w:rsidRPr="001F1D29">
        <w:rPr>
          <w:rtl/>
        </w:rPr>
        <w:t xml:space="preserve"> </w:t>
      </w:r>
      <w:r w:rsidR="00850EDE">
        <w:rPr>
          <w:rStyle w:val="libAlaemChar"/>
          <w:rtl/>
        </w:rPr>
        <w:t xml:space="preserve">عليه‌السلام </w:t>
      </w:r>
      <w:r w:rsidRPr="009746DC">
        <w:rPr>
          <w:rtl/>
        </w:rPr>
        <w:t xml:space="preserve">لا يسأل البينة وكنت أردت </w:t>
      </w:r>
      <w:r w:rsidR="00D8033E">
        <w:rPr>
          <w:rtl/>
        </w:rPr>
        <w:t xml:space="preserve">ان </w:t>
      </w:r>
      <w:r w:rsidRPr="009746DC">
        <w:rPr>
          <w:rtl/>
        </w:rPr>
        <w:t>تسأل لحم</w:t>
      </w:r>
      <w:r w:rsidR="006B7EA3">
        <w:rPr>
          <w:rFonts w:hint="cs"/>
          <w:rtl/>
        </w:rPr>
        <w:t>ّ</w:t>
      </w:r>
      <w:r w:rsidRPr="009746DC">
        <w:rPr>
          <w:rtl/>
        </w:rPr>
        <w:t>ى الر</w:t>
      </w:r>
      <w:r w:rsidR="006B7EA3">
        <w:rPr>
          <w:rFonts w:hint="cs"/>
          <w:rtl/>
        </w:rPr>
        <w:t>ّ</w:t>
      </w:r>
      <w:r w:rsidRPr="009746DC">
        <w:rPr>
          <w:rtl/>
        </w:rPr>
        <w:t>بع فأنسيت</w:t>
      </w:r>
    </w:p>
    <w:p w:rsidR="00B717C7" w:rsidRPr="00324B78" w:rsidRDefault="008930D5" w:rsidP="007F05B9">
      <w:pPr>
        <w:pStyle w:val="libLine"/>
        <w:rPr>
          <w:rtl/>
        </w:rPr>
      </w:pPr>
      <w:r>
        <w:rPr>
          <w:rFonts w:hint="cs"/>
          <w:rtl/>
        </w:rPr>
        <w:t>_____________________________________________</w:t>
      </w:r>
    </w:p>
    <w:p w:rsidR="00B717C7" w:rsidRPr="009746DC" w:rsidRDefault="00D8033E" w:rsidP="006423B6">
      <w:pPr>
        <w:pStyle w:val="libNormal"/>
        <w:rPr>
          <w:rtl/>
        </w:rPr>
      </w:pPr>
      <w:r>
        <w:rPr>
          <w:rtl/>
        </w:rPr>
        <w:t>ان</w:t>
      </w:r>
      <w:r w:rsidR="006B7EA3">
        <w:rPr>
          <w:rFonts w:hint="cs"/>
          <w:rtl/>
        </w:rPr>
        <w:t>ّ</w:t>
      </w:r>
      <w:r>
        <w:rPr>
          <w:rtl/>
        </w:rPr>
        <w:t xml:space="preserve"> </w:t>
      </w:r>
      <w:r w:rsidR="00B717C7" w:rsidRPr="009746DC">
        <w:rPr>
          <w:rtl/>
        </w:rPr>
        <w:t xml:space="preserve">الابن في </w:t>
      </w:r>
      <w:r w:rsidR="00551E04">
        <w:rPr>
          <w:rtl/>
        </w:rPr>
        <w:t xml:space="preserve">محمّد </w:t>
      </w:r>
      <w:r w:rsidR="00B717C7" w:rsidRPr="009746DC">
        <w:rPr>
          <w:rtl/>
        </w:rPr>
        <w:t>بن الأقرع زائد أو في هذا السند سا</w:t>
      </w:r>
      <w:r w:rsidR="00B91600">
        <w:rPr>
          <w:rtl/>
        </w:rPr>
        <w:t xml:space="preserve">قطّ </w:t>
      </w:r>
      <w:r w:rsidR="00B717C7" w:rsidRPr="009746DC">
        <w:rPr>
          <w:rtl/>
        </w:rPr>
        <w:t>، و</w:t>
      </w:r>
      <w:r w:rsidR="00B613C2">
        <w:rPr>
          <w:rtl/>
        </w:rPr>
        <w:t xml:space="preserve">لعلّ </w:t>
      </w:r>
      <w:r w:rsidR="00B717C7" w:rsidRPr="009746DC">
        <w:rPr>
          <w:rtl/>
        </w:rPr>
        <w:t xml:space="preserve">الثاني أولى </w:t>
      </w:r>
      <w:r w:rsidR="00DB1A91">
        <w:rPr>
          <w:rtl/>
        </w:rPr>
        <w:t xml:space="preserve">ويؤيّده </w:t>
      </w:r>
      <w:r w:rsidR="00B717C7" w:rsidRPr="009746DC">
        <w:rPr>
          <w:rtl/>
        </w:rPr>
        <w:t xml:space="preserve">ما في كشف </w:t>
      </w:r>
      <w:r w:rsidR="007F05B9">
        <w:rPr>
          <w:rtl/>
        </w:rPr>
        <w:t xml:space="preserve">الغمّة </w:t>
      </w:r>
      <w:r w:rsidR="00B717C7" w:rsidRPr="009746DC">
        <w:rPr>
          <w:rtl/>
        </w:rPr>
        <w:t xml:space="preserve">في رواية أخرى </w:t>
      </w:r>
      <w:r w:rsidR="00551E04">
        <w:rPr>
          <w:rtl/>
        </w:rPr>
        <w:t xml:space="preserve">محمّد </w:t>
      </w:r>
      <w:r w:rsidR="00B717C7" w:rsidRPr="009746DC">
        <w:rPr>
          <w:rtl/>
        </w:rPr>
        <w:t>بن الأقرع.</w:t>
      </w:r>
    </w:p>
    <w:p w:rsidR="00B717C7" w:rsidRPr="009746DC" w:rsidRDefault="00B717C7" w:rsidP="006423B6">
      <w:pPr>
        <w:pStyle w:val="libNormal"/>
        <w:rPr>
          <w:rtl/>
        </w:rPr>
      </w:pPr>
      <w:r w:rsidRPr="00C875FB">
        <w:rPr>
          <w:rtl/>
        </w:rPr>
        <w:t>قوله : فصل الكتاب ،</w:t>
      </w:r>
      <w:r w:rsidRPr="009746DC">
        <w:rPr>
          <w:rtl/>
        </w:rPr>
        <w:t xml:space="preserve"> أي خرج من يدي وذهب به ، وفي القاموس : فصل من البلد فصولا خرج منه ، وفي القاموس : الحلم بالضم وبضمتين الرؤيا والجمع أحل</w:t>
      </w:r>
      <w:r w:rsidR="00551E04">
        <w:rPr>
          <w:rtl/>
        </w:rPr>
        <w:t xml:space="preserve">أمّ </w:t>
      </w:r>
      <w:r w:rsidRPr="009746DC">
        <w:rPr>
          <w:rtl/>
        </w:rPr>
        <w:t>، حلم في نومه واحتلم ،</w:t>
      </w:r>
      <w:r>
        <w:rPr>
          <w:rtl/>
        </w:rPr>
        <w:t xml:space="preserve"> و</w:t>
      </w:r>
      <w:r w:rsidRPr="00C875FB">
        <w:rPr>
          <w:rtl/>
        </w:rPr>
        <w:t>احتل</w:t>
      </w:r>
      <w:r w:rsidR="006B7EA3">
        <w:rPr>
          <w:rFonts w:hint="cs"/>
          <w:rtl/>
        </w:rPr>
        <w:t>ا</w:t>
      </w:r>
      <w:r w:rsidR="006B7EA3">
        <w:rPr>
          <w:rtl/>
        </w:rPr>
        <w:t>م</w:t>
      </w:r>
      <w:r w:rsidR="00551E04">
        <w:rPr>
          <w:rtl/>
        </w:rPr>
        <w:t xml:space="preserve"> </w:t>
      </w:r>
      <w:r w:rsidRPr="009746DC">
        <w:rPr>
          <w:rtl/>
        </w:rPr>
        <w:t>الجماع في النوم ، انتهى.</w:t>
      </w:r>
    </w:p>
    <w:p w:rsidR="00B717C7" w:rsidRPr="009746DC" w:rsidRDefault="00B717C7" w:rsidP="006423B6">
      <w:pPr>
        <w:pStyle w:val="libNormal"/>
        <w:rPr>
          <w:rtl/>
        </w:rPr>
      </w:pPr>
      <w:r w:rsidRPr="00C875FB">
        <w:rPr>
          <w:rtl/>
        </w:rPr>
        <w:t>والشيطنة</w:t>
      </w:r>
      <w:r w:rsidRPr="009746DC">
        <w:rPr>
          <w:rtl/>
        </w:rPr>
        <w:t xml:space="preserve"> ما يكون سببه الشيط</w:t>
      </w:r>
      <w:r w:rsidR="00D8033E">
        <w:rPr>
          <w:rtl/>
        </w:rPr>
        <w:t xml:space="preserve">ان </w:t>
      </w:r>
      <w:r w:rsidRPr="00C875FB">
        <w:rPr>
          <w:rtl/>
        </w:rPr>
        <w:t>« لا يغي</w:t>
      </w:r>
      <w:r w:rsidR="006B7EA3">
        <w:rPr>
          <w:rFonts w:hint="cs"/>
          <w:rtl/>
        </w:rPr>
        <w:t>ّ</w:t>
      </w:r>
      <w:r w:rsidRPr="00C875FB">
        <w:rPr>
          <w:rtl/>
        </w:rPr>
        <w:t xml:space="preserve">ر النوم منهم </w:t>
      </w:r>
      <w:r w:rsidR="000F65B1">
        <w:rPr>
          <w:rtl/>
        </w:rPr>
        <w:t>شيئاً</w:t>
      </w:r>
      <w:r w:rsidR="00F54854">
        <w:rPr>
          <w:rtl/>
        </w:rPr>
        <w:t xml:space="preserve"> </w:t>
      </w:r>
      <w:r w:rsidRPr="00C875FB">
        <w:rPr>
          <w:rtl/>
        </w:rPr>
        <w:t>»</w:t>
      </w:r>
      <w:r w:rsidRPr="009746DC">
        <w:rPr>
          <w:rtl/>
        </w:rPr>
        <w:t xml:space="preserve"> أي يعلمون في الم</w:t>
      </w:r>
      <w:r w:rsidR="00996071">
        <w:rPr>
          <w:rtl/>
        </w:rPr>
        <w:t xml:space="preserve">نام </w:t>
      </w:r>
      <w:r w:rsidRPr="009746DC">
        <w:rPr>
          <w:rtl/>
        </w:rPr>
        <w:t>ما يعلمون في اليقظة ولا يقربهم الشيط</w:t>
      </w:r>
      <w:r w:rsidR="00D8033E">
        <w:rPr>
          <w:rtl/>
        </w:rPr>
        <w:t xml:space="preserve">ان </w:t>
      </w:r>
      <w:r w:rsidRPr="009746DC">
        <w:rPr>
          <w:rtl/>
        </w:rPr>
        <w:t>في الم</w:t>
      </w:r>
      <w:r w:rsidR="00996071">
        <w:rPr>
          <w:rtl/>
        </w:rPr>
        <w:t xml:space="preserve">نام </w:t>
      </w:r>
      <w:r w:rsidRPr="009746DC">
        <w:rPr>
          <w:rtl/>
        </w:rPr>
        <w:t>كما لا يقربهم في اليقظة ، ويومئ ذلك إلى أن</w:t>
      </w:r>
      <w:r w:rsidR="006B7EA3">
        <w:rPr>
          <w:rFonts w:hint="cs"/>
          <w:rtl/>
        </w:rPr>
        <w:t>ّ</w:t>
      </w:r>
      <w:r w:rsidRPr="009746DC">
        <w:rPr>
          <w:rtl/>
        </w:rPr>
        <w:t xml:space="preserve">ه لا ينتقض به وضوؤهم ، والمشهور عندنا الانتقاض ، وذهب بعض العامة إلى أنه لم يكن ينتقض نوم </w:t>
      </w:r>
      <w:r w:rsidR="00BF0D7C">
        <w:rPr>
          <w:rtl/>
        </w:rPr>
        <w:t xml:space="preserve">النبيّ </w:t>
      </w:r>
      <w:r w:rsidR="007D1F02" w:rsidRPr="007D1F02">
        <w:rPr>
          <w:rStyle w:val="libAlaemChar"/>
          <w:rtl/>
        </w:rPr>
        <w:t>صلى‌الله‌عليه‌وآله‌وسلم</w:t>
      </w:r>
      <w:r w:rsidRPr="009746DC">
        <w:rPr>
          <w:rtl/>
        </w:rPr>
        <w:t xml:space="preserve"> به ،</w:t>
      </w:r>
      <w:r>
        <w:rPr>
          <w:rtl/>
        </w:rPr>
        <w:t xml:space="preserve"> و</w:t>
      </w:r>
      <w:r w:rsidRPr="00C875FB">
        <w:rPr>
          <w:rtl/>
        </w:rPr>
        <w:t>اللمة</w:t>
      </w:r>
      <w:r w:rsidRPr="009746DC">
        <w:rPr>
          <w:rtl/>
        </w:rPr>
        <w:t xml:space="preserve"> بالفتح المقاربة ، وفي القاموس :</w:t>
      </w:r>
      <w:r>
        <w:rPr>
          <w:rFonts w:hint="cs"/>
          <w:rtl/>
        </w:rPr>
        <w:t xml:space="preserve"> </w:t>
      </w:r>
      <w:r w:rsidRPr="009746DC">
        <w:rPr>
          <w:rtl/>
        </w:rPr>
        <w:t>ألم به نزل ، وأصابته من الشيط</w:t>
      </w:r>
      <w:r w:rsidR="00D8033E">
        <w:rPr>
          <w:rtl/>
        </w:rPr>
        <w:t xml:space="preserve">ان </w:t>
      </w:r>
      <w:r w:rsidRPr="009746DC">
        <w:rPr>
          <w:rtl/>
        </w:rPr>
        <w:t>لم</w:t>
      </w:r>
      <w:r w:rsidR="00035488">
        <w:rPr>
          <w:rFonts w:hint="cs"/>
          <w:rtl/>
        </w:rPr>
        <w:t>ـّ</w:t>
      </w:r>
      <w:r w:rsidRPr="009746DC">
        <w:rPr>
          <w:rtl/>
        </w:rPr>
        <w:t>ة أي مس أو قليل.</w:t>
      </w:r>
    </w:p>
    <w:p w:rsidR="00B717C7" w:rsidRPr="009746DC" w:rsidRDefault="00B717C7" w:rsidP="006423B6">
      <w:pPr>
        <w:pStyle w:val="libNormal"/>
        <w:rPr>
          <w:rtl/>
          <w:lang w:bidi="fa-IR"/>
        </w:rPr>
      </w:pPr>
      <w:r w:rsidRPr="006423B6">
        <w:rPr>
          <w:rStyle w:val="libBold1Char"/>
          <w:rtl/>
        </w:rPr>
        <w:t>الحديث الثالث عشر :</w:t>
      </w:r>
      <w:r w:rsidRPr="009746DC">
        <w:rPr>
          <w:rtl/>
          <w:lang w:bidi="fa-IR"/>
        </w:rPr>
        <w:t xml:space="preserve"> كالسابق.</w:t>
      </w:r>
    </w:p>
    <w:p w:rsidR="00B717C7" w:rsidRPr="009746DC" w:rsidRDefault="00B717C7" w:rsidP="006423B6">
      <w:pPr>
        <w:pStyle w:val="libNormal"/>
        <w:rPr>
          <w:rtl/>
        </w:rPr>
      </w:pPr>
      <w:r w:rsidRPr="00C875FB">
        <w:rPr>
          <w:rtl/>
        </w:rPr>
        <w:t>والاختلاج</w:t>
      </w:r>
      <w:r w:rsidRPr="009746DC">
        <w:rPr>
          <w:rtl/>
        </w:rPr>
        <w:t xml:space="preserve"> التحر</w:t>
      </w:r>
      <w:r w:rsidR="00035488">
        <w:rPr>
          <w:rFonts w:hint="cs"/>
          <w:rtl/>
        </w:rPr>
        <w:t>ّ</w:t>
      </w:r>
      <w:r w:rsidRPr="009746DC">
        <w:rPr>
          <w:rtl/>
        </w:rPr>
        <w:t>ك والترد</w:t>
      </w:r>
      <w:r w:rsidR="00035488">
        <w:rPr>
          <w:rFonts w:hint="cs"/>
          <w:rtl/>
        </w:rPr>
        <w:t>ّ</w:t>
      </w:r>
      <w:r w:rsidRPr="009746DC">
        <w:rPr>
          <w:rtl/>
        </w:rPr>
        <w:t>د ، في القاموس : اختلجت العين طارت وتخالج في صدري شيء شككت</w:t>
      </w:r>
      <w:r>
        <w:rPr>
          <w:rtl/>
        </w:rPr>
        <w:t xml:space="preserve"> </w:t>
      </w:r>
      <w:r w:rsidRPr="00C875FB">
        <w:rPr>
          <w:rtl/>
        </w:rPr>
        <w:t>« أردت الكتاب »</w:t>
      </w:r>
      <w:r w:rsidRPr="009746DC">
        <w:rPr>
          <w:rtl/>
        </w:rPr>
        <w:t xml:space="preserve"> هو مصدر أي </w:t>
      </w:r>
      <w:r w:rsidR="00D8033E">
        <w:rPr>
          <w:rtl/>
        </w:rPr>
        <w:t xml:space="preserve">ان </w:t>
      </w:r>
      <w:r w:rsidRPr="009746DC">
        <w:rPr>
          <w:rtl/>
        </w:rPr>
        <w:t>أكتب ولعل</w:t>
      </w:r>
      <w:r w:rsidR="00667F10">
        <w:rPr>
          <w:rFonts w:hint="cs"/>
          <w:rtl/>
        </w:rPr>
        <w:t>ّ</w:t>
      </w:r>
      <w:r w:rsidRPr="009746DC">
        <w:rPr>
          <w:rtl/>
        </w:rPr>
        <w:t xml:space="preserve">ه </w:t>
      </w:r>
      <w:r w:rsidR="00850EDE">
        <w:rPr>
          <w:rStyle w:val="libAlaemChar"/>
          <w:rtl/>
        </w:rPr>
        <w:t xml:space="preserve">عليه‌السلام </w:t>
      </w:r>
      <w:r w:rsidRPr="009746DC">
        <w:rPr>
          <w:rtl/>
        </w:rPr>
        <w:t>لم يجب عن السؤال الثاني لظهوره لأن</w:t>
      </w:r>
      <w:r w:rsidR="00035488">
        <w:rPr>
          <w:rFonts w:hint="cs"/>
          <w:rtl/>
        </w:rPr>
        <w:t>ّ</w:t>
      </w:r>
      <w:r w:rsidRPr="009746DC">
        <w:rPr>
          <w:rtl/>
        </w:rPr>
        <w:t xml:space="preserve">ه </w:t>
      </w:r>
      <w:r w:rsidR="00850EDE">
        <w:rPr>
          <w:rStyle w:val="libAlaemChar"/>
          <w:rtl/>
        </w:rPr>
        <w:t xml:space="preserve">عليه‌السلام </w:t>
      </w:r>
      <w:r w:rsidR="00E96704">
        <w:rPr>
          <w:rtl/>
        </w:rPr>
        <w:t xml:space="preserve">غالباً </w:t>
      </w:r>
      <w:r w:rsidRPr="009746DC">
        <w:rPr>
          <w:rtl/>
        </w:rPr>
        <w:t>في الحركة ليس له م</w:t>
      </w:r>
      <w:r w:rsidR="00551E04">
        <w:rPr>
          <w:rtl/>
        </w:rPr>
        <w:t xml:space="preserve">كان </w:t>
      </w:r>
      <w:r w:rsidRPr="009746DC">
        <w:rPr>
          <w:rtl/>
        </w:rPr>
        <w:t>معي</w:t>
      </w:r>
      <w:r w:rsidR="00035488">
        <w:rPr>
          <w:rFonts w:hint="cs"/>
          <w:rtl/>
        </w:rPr>
        <w:t>ّ</w:t>
      </w:r>
      <w:r w:rsidRPr="009746DC">
        <w:rPr>
          <w:rtl/>
        </w:rPr>
        <w:t>ن ، أو المراد</w:t>
      </w:r>
      <w:r>
        <w:rPr>
          <w:rFonts w:hint="cs"/>
          <w:rtl/>
        </w:rPr>
        <w:t xml:space="preserve"> </w:t>
      </w:r>
      <w:r w:rsidRPr="00C875FB">
        <w:rPr>
          <w:rtl/>
        </w:rPr>
        <w:t>بقوله : قضى</w:t>
      </w:r>
      <w:r w:rsidRPr="009746DC">
        <w:rPr>
          <w:rtl/>
        </w:rPr>
        <w:t xml:space="preserve"> ، حيث تيس</w:t>
      </w:r>
      <w:r w:rsidR="00035488">
        <w:rPr>
          <w:rFonts w:hint="cs"/>
          <w:rtl/>
        </w:rPr>
        <w:t>ّ</w:t>
      </w:r>
      <w:r w:rsidRPr="009746DC">
        <w:rPr>
          <w:rtl/>
        </w:rPr>
        <w:t>ر ، أو الراوي ترك ذكره ، وقيل : المراد</w:t>
      </w:r>
      <w:r w:rsidRPr="00C875FB">
        <w:rPr>
          <w:rtl/>
        </w:rPr>
        <w:t xml:space="preserve"> بمجلسه</w:t>
      </w:r>
      <w:r w:rsidRPr="009746DC">
        <w:rPr>
          <w:rtl/>
        </w:rPr>
        <w:t xml:space="preserve"> كيفي</w:t>
      </w:r>
      <w:r w:rsidR="00035488">
        <w:rPr>
          <w:rFonts w:hint="cs"/>
          <w:rtl/>
        </w:rPr>
        <w:t>ّ</w:t>
      </w:r>
      <w:r w:rsidRPr="009746DC">
        <w:rPr>
          <w:rtl/>
        </w:rPr>
        <w:t>ة جلوسه</w:t>
      </w:r>
    </w:p>
    <w:p w:rsidR="008930D5" w:rsidRDefault="008930D5" w:rsidP="008930D5">
      <w:pPr>
        <w:pStyle w:val="libNormal"/>
        <w:rPr>
          <w:rtl/>
        </w:rPr>
      </w:pPr>
      <w:r>
        <w:rPr>
          <w:rtl/>
        </w:rPr>
        <w:br w:type="page"/>
      </w:r>
    </w:p>
    <w:p w:rsidR="00B717C7" w:rsidRPr="009746DC" w:rsidRDefault="00B717C7" w:rsidP="00667F10">
      <w:pPr>
        <w:pStyle w:val="libNormal"/>
        <w:rPr>
          <w:rtl/>
        </w:rPr>
      </w:pPr>
      <w:r w:rsidRPr="009746DC">
        <w:rPr>
          <w:rtl/>
        </w:rPr>
        <w:lastRenderedPageBreak/>
        <w:t xml:space="preserve">فاكتب في ورقة وعلقه </w:t>
      </w:r>
      <w:r w:rsidR="00D83B35">
        <w:rPr>
          <w:rtl/>
        </w:rPr>
        <w:t xml:space="preserve">علىّ </w:t>
      </w:r>
      <w:r w:rsidRPr="009746DC">
        <w:rPr>
          <w:rtl/>
        </w:rPr>
        <w:t xml:space="preserve">المحموم فإنه يبرأ بإذن الله </w:t>
      </w:r>
      <w:r w:rsidR="00D8033E">
        <w:rPr>
          <w:rtl/>
        </w:rPr>
        <w:t xml:space="preserve">ان </w:t>
      </w:r>
      <w:r w:rsidRPr="009746DC">
        <w:rPr>
          <w:rtl/>
        </w:rPr>
        <w:t>شاء الله</w:t>
      </w:r>
      <w:r>
        <w:rPr>
          <w:rtl/>
        </w:rPr>
        <w:t xml:space="preserve"> </w:t>
      </w:r>
      <w:r w:rsidRPr="005E3B39">
        <w:rPr>
          <w:rtl/>
        </w:rPr>
        <w:t>«</w:t>
      </w:r>
      <w:r w:rsidRPr="009746DC">
        <w:rPr>
          <w:rtl/>
        </w:rPr>
        <w:t xml:space="preserve"> يا نارُ كُونِي بَرْداً وَسَلاماً </w:t>
      </w:r>
      <w:r w:rsidR="00D83B35">
        <w:rPr>
          <w:rtl/>
        </w:rPr>
        <w:t xml:space="preserve">علىّ </w:t>
      </w:r>
      <w:r w:rsidRPr="009746DC">
        <w:rPr>
          <w:rtl/>
        </w:rPr>
        <w:t xml:space="preserve">إِبْراهِيمَ </w:t>
      </w:r>
      <w:r w:rsidRPr="005E3B39">
        <w:rPr>
          <w:rtl/>
        </w:rPr>
        <w:t>»</w:t>
      </w:r>
      <w:r w:rsidRPr="009746DC">
        <w:rPr>
          <w:rtl/>
        </w:rPr>
        <w:t xml:space="preserve"> فعلقنا عليه ما ذكر أبو </w:t>
      </w:r>
      <w:r w:rsidR="00551E04">
        <w:rPr>
          <w:rtl/>
        </w:rPr>
        <w:t xml:space="preserve">محمّد </w:t>
      </w:r>
      <w:r w:rsidR="00850EDE">
        <w:rPr>
          <w:rStyle w:val="libAlaemChar"/>
          <w:rtl/>
        </w:rPr>
        <w:t xml:space="preserve">عليه‌السلام </w:t>
      </w:r>
      <w:r w:rsidRPr="009746DC">
        <w:rPr>
          <w:rtl/>
        </w:rPr>
        <w:t>فأفاق</w:t>
      </w:r>
      <w:r>
        <w:rPr>
          <w:rFonts w:hint="cs"/>
          <w:rtl/>
        </w:rPr>
        <w:t>.</w:t>
      </w:r>
    </w:p>
    <w:p w:rsidR="00B717C7" w:rsidRPr="009746DC" w:rsidRDefault="00B717C7" w:rsidP="00667F10">
      <w:pPr>
        <w:pStyle w:val="libNormal"/>
        <w:rPr>
          <w:rtl/>
        </w:rPr>
      </w:pPr>
      <w:r w:rsidRPr="009746DC">
        <w:rPr>
          <w:rtl/>
        </w:rPr>
        <w:t>14</w:t>
      </w:r>
      <w:r>
        <w:rPr>
          <w:rtl/>
        </w:rPr>
        <w:t xml:space="preserve"> </w:t>
      </w:r>
      <w:r w:rsidR="003928AF">
        <w:rPr>
          <w:rtl/>
        </w:rPr>
        <w:t>-</w:t>
      </w:r>
      <w:r>
        <w:rPr>
          <w:rtl/>
        </w:rPr>
        <w:t xml:space="preserve"> </w:t>
      </w:r>
      <w:r w:rsidRPr="009746DC">
        <w:rPr>
          <w:rtl/>
        </w:rPr>
        <w:t>إسحاق قال حد</w:t>
      </w:r>
      <w:r w:rsidR="00667F10">
        <w:rPr>
          <w:rFonts w:hint="cs"/>
          <w:rtl/>
        </w:rPr>
        <w:t>َّ</w:t>
      </w:r>
      <w:r w:rsidRPr="009746DC">
        <w:rPr>
          <w:rtl/>
        </w:rPr>
        <w:t xml:space="preserve">ثني إسماعيل بن </w:t>
      </w:r>
      <w:r w:rsidR="00551E04">
        <w:rPr>
          <w:rtl/>
        </w:rPr>
        <w:t xml:space="preserve">محمّد </w:t>
      </w:r>
      <w:r w:rsidRPr="009746DC">
        <w:rPr>
          <w:rtl/>
        </w:rPr>
        <w:t xml:space="preserve">بن </w:t>
      </w:r>
      <w:r w:rsidR="00551E04">
        <w:rPr>
          <w:rtl/>
        </w:rPr>
        <w:t xml:space="preserve">عليّ </w:t>
      </w:r>
      <w:r w:rsidRPr="009746DC">
        <w:rPr>
          <w:rtl/>
        </w:rPr>
        <w:t xml:space="preserve">بن إسماعيل بن </w:t>
      </w:r>
      <w:r w:rsidR="00551E04">
        <w:rPr>
          <w:rtl/>
        </w:rPr>
        <w:t xml:space="preserve">عليّ </w:t>
      </w:r>
      <w:r w:rsidRPr="009746DC">
        <w:rPr>
          <w:rtl/>
        </w:rPr>
        <w:t>بن عبد الله بن عباس بن عبد المط</w:t>
      </w:r>
      <w:r w:rsidR="00667F10">
        <w:rPr>
          <w:rFonts w:hint="cs"/>
          <w:rtl/>
        </w:rPr>
        <w:t>ّ</w:t>
      </w:r>
      <w:r w:rsidRPr="009746DC">
        <w:rPr>
          <w:rtl/>
        </w:rPr>
        <w:t xml:space="preserve">لب قال قعدت لأبي </w:t>
      </w:r>
      <w:r w:rsidR="00551E04">
        <w:rPr>
          <w:rtl/>
        </w:rPr>
        <w:t xml:space="preserve">محمّد </w:t>
      </w:r>
      <w:r w:rsidR="00850EDE">
        <w:rPr>
          <w:rStyle w:val="libAlaemChar"/>
          <w:rtl/>
        </w:rPr>
        <w:t xml:space="preserve">عليه‌السلام </w:t>
      </w:r>
      <w:r w:rsidR="00D83B35">
        <w:rPr>
          <w:rtl/>
        </w:rPr>
        <w:t xml:space="preserve">علىّ </w:t>
      </w:r>
      <w:r w:rsidRPr="009746DC">
        <w:rPr>
          <w:rtl/>
        </w:rPr>
        <w:t>ظهر الطريق ف</w:t>
      </w:r>
      <w:r w:rsidR="00FE5F86">
        <w:rPr>
          <w:rtl/>
        </w:rPr>
        <w:t xml:space="preserve">لـمّا </w:t>
      </w:r>
      <w:r w:rsidR="00850EDE">
        <w:rPr>
          <w:rtl/>
        </w:rPr>
        <w:t xml:space="preserve">مرّ </w:t>
      </w:r>
      <w:r w:rsidRPr="009746DC">
        <w:rPr>
          <w:rtl/>
        </w:rPr>
        <w:t>بي شكوت إليه الحاجة وحلفت له أنه ليس عندي درهم فما فوقها ولا غداء ولا عشاء قال فقال تحلف بالله كاذبا</w:t>
      </w:r>
      <w:r w:rsidR="00667F10">
        <w:rPr>
          <w:rFonts w:hint="cs"/>
          <w:rtl/>
        </w:rPr>
        <w:t>ً</w:t>
      </w:r>
      <w:r w:rsidRPr="009746DC">
        <w:rPr>
          <w:rtl/>
        </w:rPr>
        <w:t xml:space="preserve"> وقد دفنت مائتي دينار وليس قولي هذا دفعا لك عن العطية أعطه يا </w:t>
      </w:r>
      <w:r w:rsidR="004A738A">
        <w:rPr>
          <w:rtl/>
        </w:rPr>
        <w:t xml:space="preserve">غلام </w:t>
      </w:r>
      <w:r w:rsidRPr="009746DC">
        <w:rPr>
          <w:rtl/>
        </w:rPr>
        <w:t>ما معك فأعطاني غل</w:t>
      </w:r>
      <w:r w:rsidR="00551E04">
        <w:rPr>
          <w:rtl/>
        </w:rPr>
        <w:t xml:space="preserve">أمّه </w:t>
      </w:r>
      <w:r w:rsidRPr="009746DC">
        <w:rPr>
          <w:rtl/>
        </w:rPr>
        <w:t xml:space="preserve">مائة دينار </w:t>
      </w:r>
      <w:r w:rsidR="00D83B35">
        <w:rPr>
          <w:rtl/>
        </w:rPr>
        <w:t xml:space="preserve">ثمّ </w:t>
      </w:r>
      <w:r w:rsidRPr="009746DC">
        <w:rPr>
          <w:rtl/>
        </w:rPr>
        <w:t xml:space="preserve">أقبل </w:t>
      </w:r>
      <w:r w:rsidR="00551E04">
        <w:rPr>
          <w:rtl/>
        </w:rPr>
        <w:t xml:space="preserve">عليّ </w:t>
      </w:r>
      <w:r w:rsidRPr="009746DC">
        <w:rPr>
          <w:rtl/>
        </w:rPr>
        <w:t>فقال لي إنك تحرمها أحوج ما تكون إليها ي</w:t>
      </w:r>
      <w:r w:rsidR="00843F80">
        <w:rPr>
          <w:rtl/>
        </w:rPr>
        <w:t xml:space="preserve">عنّي </w:t>
      </w:r>
      <w:r w:rsidRPr="009746DC">
        <w:rPr>
          <w:rtl/>
        </w:rPr>
        <w:t xml:space="preserve">الدنانير </w:t>
      </w:r>
      <w:r w:rsidR="003928AF">
        <w:rPr>
          <w:rtl/>
        </w:rPr>
        <w:t xml:space="preserve">الّتي </w:t>
      </w:r>
      <w:r w:rsidRPr="009746DC">
        <w:rPr>
          <w:rtl/>
        </w:rPr>
        <w:t>دفنت وصدق</w:t>
      </w:r>
      <w:r w:rsidRPr="001F1D29">
        <w:rPr>
          <w:rtl/>
        </w:rPr>
        <w:t xml:space="preserve"> </w:t>
      </w:r>
      <w:r w:rsidR="00850EDE">
        <w:rPr>
          <w:rStyle w:val="libAlaemChar"/>
          <w:rtl/>
        </w:rPr>
        <w:t xml:space="preserve">عليه‌السلام </w:t>
      </w:r>
      <w:r w:rsidR="00551E04">
        <w:rPr>
          <w:rtl/>
        </w:rPr>
        <w:t xml:space="preserve">وكان </w:t>
      </w:r>
      <w:r w:rsidRPr="009746DC">
        <w:rPr>
          <w:rtl/>
        </w:rPr>
        <w:t>كما قال</w:t>
      </w:r>
      <w:r>
        <w:rPr>
          <w:rtl/>
        </w:rPr>
        <w:t xml:space="preserve"> </w:t>
      </w:r>
      <w:r w:rsidRPr="009746DC">
        <w:rPr>
          <w:rtl/>
        </w:rPr>
        <w:t>دفنت مائتي دينار وقلت يكون ظهرا</w:t>
      </w:r>
      <w:r w:rsidR="00667F10">
        <w:rPr>
          <w:rFonts w:hint="cs"/>
          <w:rtl/>
        </w:rPr>
        <w:t>ً</w:t>
      </w:r>
      <w:r w:rsidRPr="009746DC">
        <w:rPr>
          <w:rtl/>
        </w:rPr>
        <w:t xml:space="preserve"> وكهفا</w:t>
      </w:r>
      <w:r w:rsidR="00667F10">
        <w:rPr>
          <w:rFonts w:hint="cs"/>
          <w:rtl/>
        </w:rPr>
        <w:t>ً</w:t>
      </w:r>
      <w:r w:rsidRPr="009746DC">
        <w:rPr>
          <w:rtl/>
        </w:rPr>
        <w:t xml:space="preserve"> لنا فاضطررت ضرورة شديدة إلى شيء أنفقه وانغلقت </w:t>
      </w:r>
      <w:r w:rsidR="00551E04">
        <w:rPr>
          <w:rtl/>
        </w:rPr>
        <w:t>عليّ</w:t>
      </w:r>
      <w:r w:rsidR="00667F10">
        <w:rPr>
          <w:rFonts w:hint="cs"/>
          <w:rtl/>
        </w:rPr>
        <w:t>َ</w:t>
      </w:r>
      <w:r w:rsidR="00551E04">
        <w:rPr>
          <w:rtl/>
        </w:rPr>
        <w:t xml:space="preserve"> </w:t>
      </w:r>
      <w:r w:rsidRPr="009746DC">
        <w:rPr>
          <w:rtl/>
        </w:rPr>
        <w:t>أبواب الرزق فنبشت عنها فإذا ابن لي قد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67F10">
      <w:pPr>
        <w:pStyle w:val="libNormal"/>
        <w:rPr>
          <w:rtl/>
        </w:rPr>
      </w:pPr>
      <w:r w:rsidRPr="009746DC">
        <w:rPr>
          <w:rtl/>
        </w:rPr>
        <w:t>للقضاء فيرجع إلى الأو</w:t>
      </w:r>
      <w:r w:rsidR="00667F10">
        <w:rPr>
          <w:rFonts w:hint="cs"/>
          <w:rtl/>
        </w:rPr>
        <w:t>ّ</w:t>
      </w:r>
      <w:r w:rsidRPr="009746DC">
        <w:rPr>
          <w:rtl/>
        </w:rPr>
        <w:t>ل ولا يخفى بعده ،</w:t>
      </w:r>
      <w:r>
        <w:rPr>
          <w:rtl/>
        </w:rPr>
        <w:t xml:space="preserve"> و</w:t>
      </w:r>
      <w:r w:rsidRPr="00C875FB">
        <w:rPr>
          <w:rtl/>
        </w:rPr>
        <w:t>الربع</w:t>
      </w:r>
      <w:r w:rsidRPr="009746DC">
        <w:rPr>
          <w:rtl/>
        </w:rPr>
        <w:t xml:space="preserve"> بالكسر </w:t>
      </w:r>
      <w:r w:rsidR="00D8033E">
        <w:rPr>
          <w:rtl/>
        </w:rPr>
        <w:t xml:space="preserve">ان </w:t>
      </w:r>
      <w:r w:rsidRPr="009746DC">
        <w:rPr>
          <w:rtl/>
        </w:rPr>
        <w:t>تأخذ الحمى يوم وتترك يومين فتأخذ في الثانية في اليوم الرابع</w:t>
      </w:r>
      <w:r>
        <w:rPr>
          <w:rtl/>
        </w:rPr>
        <w:t xml:space="preserve"> </w:t>
      </w:r>
      <w:r w:rsidRPr="00C875FB">
        <w:rPr>
          <w:rtl/>
        </w:rPr>
        <w:t>« فأفاق »</w:t>
      </w:r>
      <w:r w:rsidRPr="009746DC">
        <w:rPr>
          <w:rtl/>
        </w:rPr>
        <w:t xml:space="preserve"> أي برأ ، وفي الإرشاد فأفاق وبرأ.</w:t>
      </w:r>
    </w:p>
    <w:p w:rsidR="00B717C7" w:rsidRPr="009746DC" w:rsidRDefault="00B717C7" w:rsidP="00667F10">
      <w:pPr>
        <w:pStyle w:val="libNormal"/>
        <w:rPr>
          <w:rtl/>
          <w:lang w:bidi="fa-IR"/>
        </w:rPr>
      </w:pPr>
      <w:r w:rsidRPr="00667F10">
        <w:rPr>
          <w:rStyle w:val="libBold1Char"/>
          <w:rtl/>
        </w:rPr>
        <w:t>الحديث الرابع عشر :</w:t>
      </w:r>
      <w:r w:rsidRPr="009746DC">
        <w:rPr>
          <w:rtl/>
          <w:lang w:bidi="fa-IR"/>
        </w:rPr>
        <w:t xml:space="preserve"> كالسابق.</w:t>
      </w:r>
    </w:p>
    <w:p w:rsidR="00B717C7" w:rsidRPr="009746DC" w:rsidRDefault="00B717C7" w:rsidP="00667F10">
      <w:pPr>
        <w:pStyle w:val="libNormal"/>
        <w:rPr>
          <w:rtl/>
        </w:rPr>
      </w:pPr>
      <w:r w:rsidRPr="00C875FB">
        <w:rPr>
          <w:rtl/>
        </w:rPr>
        <w:t xml:space="preserve">« </w:t>
      </w:r>
      <w:r w:rsidR="00667F10">
        <w:rPr>
          <w:rtl/>
        </w:rPr>
        <w:t>على</w:t>
      </w:r>
      <w:r w:rsidR="00D83B35">
        <w:rPr>
          <w:rtl/>
        </w:rPr>
        <w:t xml:space="preserve"> </w:t>
      </w:r>
      <w:r w:rsidRPr="00C875FB">
        <w:rPr>
          <w:rtl/>
        </w:rPr>
        <w:t>ظهر الطريق »</w:t>
      </w:r>
      <w:r w:rsidRPr="009746DC">
        <w:rPr>
          <w:rtl/>
        </w:rPr>
        <w:t xml:space="preserve"> أي وسطه ونفسه كما يقال ظهر القلب أي نفسه ، وقيل :</w:t>
      </w:r>
      <w:r>
        <w:rPr>
          <w:rFonts w:hint="cs"/>
          <w:rtl/>
        </w:rPr>
        <w:t xml:space="preserve"> </w:t>
      </w:r>
      <w:r w:rsidRPr="009746DC">
        <w:rPr>
          <w:rtl/>
        </w:rPr>
        <w:t xml:space="preserve">أي حاشيته ، وفي النهاية : الظواهر أشراف الأرض ، وقال : وفيه خير الصدقة ما </w:t>
      </w:r>
      <w:r w:rsidR="00551E04">
        <w:rPr>
          <w:rtl/>
        </w:rPr>
        <w:t xml:space="preserve">كان </w:t>
      </w:r>
      <w:r w:rsidRPr="009746DC">
        <w:rPr>
          <w:rtl/>
        </w:rPr>
        <w:t>عن ظهر غنى ، الظهر قد يزاد في مثل هذا إشباعا</w:t>
      </w:r>
      <w:r w:rsidR="00667F10">
        <w:rPr>
          <w:rFonts w:hint="cs"/>
          <w:rtl/>
        </w:rPr>
        <w:t>ً</w:t>
      </w:r>
      <w:r w:rsidRPr="009746DC">
        <w:rPr>
          <w:rtl/>
        </w:rPr>
        <w:t xml:space="preserve"> لل</w:t>
      </w:r>
      <w:r w:rsidR="00747155">
        <w:rPr>
          <w:rtl/>
        </w:rPr>
        <w:t xml:space="preserve">كلام </w:t>
      </w:r>
      <w:r w:rsidRPr="009746DC">
        <w:rPr>
          <w:rtl/>
        </w:rPr>
        <w:t>وتمكينا</w:t>
      </w:r>
      <w:r w:rsidR="00667F10">
        <w:rPr>
          <w:rFonts w:hint="cs"/>
          <w:rtl/>
        </w:rPr>
        <w:t>ً</w:t>
      </w:r>
      <w:r w:rsidRPr="009746DC">
        <w:rPr>
          <w:rtl/>
        </w:rPr>
        <w:t xml:space="preserve"> </w:t>
      </w:r>
      <w:r w:rsidR="00667F10">
        <w:rPr>
          <w:rtl/>
        </w:rPr>
        <w:t>ك</w:t>
      </w:r>
      <w:r w:rsidR="00667F10">
        <w:rPr>
          <w:rFonts w:hint="cs"/>
          <w:rtl/>
        </w:rPr>
        <w:t>أ</w:t>
      </w:r>
      <w:r w:rsidR="00551E04">
        <w:rPr>
          <w:rtl/>
        </w:rPr>
        <w:t>ن</w:t>
      </w:r>
      <w:r w:rsidR="00667F10">
        <w:rPr>
          <w:rFonts w:hint="cs"/>
          <w:rtl/>
        </w:rPr>
        <w:t>ّ</w:t>
      </w:r>
      <w:r w:rsidR="00551E04">
        <w:rPr>
          <w:rtl/>
        </w:rPr>
        <w:t xml:space="preserve"> </w:t>
      </w:r>
      <w:r w:rsidRPr="009746DC">
        <w:rPr>
          <w:rtl/>
        </w:rPr>
        <w:t>صدقته مستندة إلى ظهر قوي من المال.</w:t>
      </w:r>
    </w:p>
    <w:p w:rsidR="00B717C7" w:rsidRPr="009746DC" w:rsidRDefault="00B717C7" w:rsidP="00667F10">
      <w:pPr>
        <w:pStyle w:val="libNormal"/>
        <w:rPr>
          <w:rtl/>
        </w:rPr>
      </w:pPr>
      <w:r w:rsidRPr="009746DC">
        <w:rPr>
          <w:rtl/>
        </w:rPr>
        <w:t xml:space="preserve">وأقول : الظهر </w:t>
      </w:r>
      <w:r w:rsidR="00E43AE8">
        <w:rPr>
          <w:rtl/>
        </w:rPr>
        <w:t>أيضاً</w:t>
      </w:r>
      <w:r w:rsidR="00551E04">
        <w:rPr>
          <w:rtl/>
        </w:rPr>
        <w:t xml:space="preserve"> </w:t>
      </w:r>
      <w:r w:rsidRPr="009746DC">
        <w:rPr>
          <w:rtl/>
        </w:rPr>
        <w:t xml:space="preserve">الإبل </w:t>
      </w:r>
      <w:r w:rsidR="003928AF">
        <w:rPr>
          <w:rtl/>
        </w:rPr>
        <w:t xml:space="preserve">الّتي </w:t>
      </w:r>
      <w:r w:rsidRPr="009746DC">
        <w:rPr>
          <w:rtl/>
        </w:rPr>
        <w:t xml:space="preserve">يحمل عليها ، فيمكن </w:t>
      </w:r>
      <w:r w:rsidR="00D8033E">
        <w:rPr>
          <w:rtl/>
        </w:rPr>
        <w:t xml:space="preserve">ان </w:t>
      </w:r>
      <w:r w:rsidRPr="009746DC">
        <w:rPr>
          <w:rtl/>
        </w:rPr>
        <w:t>يكون شبه الطريق بها ،</w:t>
      </w:r>
      <w:r>
        <w:rPr>
          <w:rtl/>
        </w:rPr>
        <w:t xml:space="preserve"> و</w:t>
      </w:r>
      <w:r w:rsidRPr="00C875FB">
        <w:rPr>
          <w:rtl/>
        </w:rPr>
        <w:t>الغداء</w:t>
      </w:r>
      <w:r w:rsidRPr="009746DC">
        <w:rPr>
          <w:rtl/>
        </w:rPr>
        <w:t xml:space="preserve"> بالفتح ط</w:t>
      </w:r>
      <w:r w:rsidR="00EB1FB4">
        <w:rPr>
          <w:rtl/>
        </w:rPr>
        <w:t xml:space="preserve">عام </w:t>
      </w:r>
      <w:r w:rsidRPr="009746DC">
        <w:rPr>
          <w:rtl/>
        </w:rPr>
        <w:t>الضحى ،</w:t>
      </w:r>
      <w:r>
        <w:rPr>
          <w:rtl/>
        </w:rPr>
        <w:t xml:space="preserve"> و</w:t>
      </w:r>
      <w:r w:rsidRPr="00C875FB">
        <w:rPr>
          <w:rtl/>
        </w:rPr>
        <w:t>العشاء</w:t>
      </w:r>
      <w:r w:rsidRPr="009746DC">
        <w:rPr>
          <w:rtl/>
        </w:rPr>
        <w:t xml:space="preserve"> بالفتح ط</w:t>
      </w:r>
      <w:r w:rsidR="00EB1FB4">
        <w:rPr>
          <w:rtl/>
        </w:rPr>
        <w:t xml:space="preserve">عام </w:t>
      </w:r>
      <w:r w:rsidRPr="009746DC">
        <w:rPr>
          <w:rtl/>
        </w:rPr>
        <w:t>العشي</w:t>
      </w:r>
      <w:r>
        <w:rPr>
          <w:rtl/>
        </w:rPr>
        <w:t xml:space="preserve"> </w:t>
      </w:r>
      <w:r w:rsidRPr="00C875FB">
        <w:rPr>
          <w:rtl/>
        </w:rPr>
        <w:t>« تحرمها »</w:t>
      </w:r>
      <w:r w:rsidRPr="009746DC">
        <w:rPr>
          <w:rtl/>
        </w:rPr>
        <w:t xml:space="preserve"> </w:t>
      </w:r>
      <w:r w:rsidR="00D83B35">
        <w:rPr>
          <w:rtl/>
        </w:rPr>
        <w:t xml:space="preserve">علىّ </w:t>
      </w:r>
      <w:r w:rsidRPr="009746DC">
        <w:rPr>
          <w:rtl/>
        </w:rPr>
        <w:t>بناء المفعول أي تمنعها</w:t>
      </w:r>
      <w:r w:rsidRPr="00C875FB">
        <w:rPr>
          <w:rtl/>
        </w:rPr>
        <w:t xml:space="preserve"> « أحوج ما تكون »</w:t>
      </w:r>
      <w:r w:rsidRPr="009746DC">
        <w:rPr>
          <w:rtl/>
        </w:rPr>
        <w:t xml:space="preserve"> قيل : أحوج منصوب بنيابة ظرف </w:t>
      </w:r>
      <w:r w:rsidR="00747155">
        <w:rPr>
          <w:rtl/>
        </w:rPr>
        <w:t xml:space="preserve">الزمان </w:t>
      </w:r>
      <w:r w:rsidRPr="009746DC">
        <w:rPr>
          <w:rtl/>
        </w:rPr>
        <w:t xml:space="preserve">لأنه مضاف إلى ما تكون ، وما مصدرية وكما يكون للمصدر نائب ظرف </w:t>
      </w:r>
      <w:r w:rsidR="00747155">
        <w:rPr>
          <w:rtl/>
        </w:rPr>
        <w:t xml:space="preserve">الزمان </w:t>
      </w:r>
      <w:r w:rsidRPr="009746DC">
        <w:rPr>
          <w:rtl/>
        </w:rPr>
        <w:t>يكون المضاف إلى المصدر نائبا</w:t>
      </w:r>
      <w:r w:rsidR="00667F10">
        <w:rPr>
          <w:rFonts w:hint="cs"/>
          <w:rtl/>
        </w:rPr>
        <w:t>ً</w:t>
      </w:r>
      <w:r w:rsidRPr="009746DC">
        <w:rPr>
          <w:rtl/>
        </w:rPr>
        <w:t xml:space="preserve"> ونسبة أحوج إلى المصدر مجازي</w:t>
      </w:r>
      <w:r>
        <w:rPr>
          <w:rtl/>
        </w:rPr>
        <w:t xml:space="preserve"> </w:t>
      </w:r>
      <w:r w:rsidRPr="00C875FB">
        <w:rPr>
          <w:rtl/>
        </w:rPr>
        <w:t>« وإليها »</w:t>
      </w:r>
      <w:r w:rsidRPr="009746DC">
        <w:rPr>
          <w:rtl/>
        </w:rPr>
        <w:t xml:space="preserve"> متعلق بأحوج ، وقيل :</w:t>
      </w:r>
      <w:r>
        <w:rPr>
          <w:rFonts w:hint="cs"/>
          <w:rtl/>
        </w:rPr>
        <w:t xml:space="preserve"> </w:t>
      </w:r>
      <w:r w:rsidRPr="009746DC">
        <w:rPr>
          <w:rtl/>
        </w:rPr>
        <w:t>أحوج حال عن الفاعل ، وإليها متعلق به ، وما مصدرية وتكون تامة ، أو ناقصة</w:t>
      </w:r>
    </w:p>
    <w:p w:rsidR="008930D5" w:rsidRDefault="008930D5" w:rsidP="008930D5">
      <w:pPr>
        <w:pStyle w:val="libNormal"/>
        <w:rPr>
          <w:rtl/>
        </w:rPr>
      </w:pPr>
      <w:r>
        <w:rPr>
          <w:rtl/>
        </w:rPr>
        <w:br w:type="page"/>
      </w:r>
    </w:p>
    <w:p w:rsidR="00B717C7" w:rsidRPr="009746DC" w:rsidRDefault="00B717C7" w:rsidP="00667F10">
      <w:pPr>
        <w:pStyle w:val="libNormal"/>
        <w:rPr>
          <w:rtl/>
        </w:rPr>
      </w:pPr>
      <w:r w:rsidRPr="009746DC">
        <w:rPr>
          <w:rtl/>
        </w:rPr>
        <w:lastRenderedPageBreak/>
        <w:t xml:space="preserve">عرف موضعها فأخذها وهرب فما قدرت منها </w:t>
      </w:r>
      <w:r w:rsidR="00E2405F">
        <w:rPr>
          <w:rtl/>
        </w:rPr>
        <w:t>على</w:t>
      </w:r>
      <w:r w:rsidR="00D83B35">
        <w:rPr>
          <w:rtl/>
        </w:rPr>
        <w:t xml:space="preserve"> </w:t>
      </w:r>
      <w:r w:rsidRPr="009746DC">
        <w:rPr>
          <w:rtl/>
        </w:rPr>
        <w:t>شيء</w:t>
      </w:r>
      <w:r w:rsidR="00E2405F">
        <w:rPr>
          <w:rFonts w:hint="cs"/>
          <w:rtl/>
        </w:rPr>
        <w:t>ِ</w:t>
      </w:r>
      <w:r>
        <w:rPr>
          <w:rFonts w:hint="cs"/>
          <w:rtl/>
        </w:rPr>
        <w:t>.</w:t>
      </w:r>
    </w:p>
    <w:p w:rsidR="00B717C7" w:rsidRPr="009746DC" w:rsidRDefault="00B717C7" w:rsidP="00667F10">
      <w:pPr>
        <w:pStyle w:val="libNormal"/>
        <w:rPr>
          <w:rtl/>
        </w:rPr>
      </w:pPr>
      <w:r w:rsidRPr="009746DC">
        <w:rPr>
          <w:rtl/>
        </w:rPr>
        <w:t>15</w:t>
      </w:r>
      <w:r>
        <w:rPr>
          <w:rtl/>
        </w:rPr>
        <w:t xml:space="preserve"> </w:t>
      </w:r>
      <w:r w:rsidR="003928AF">
        <w:rPr>
          <w:rtl/>
        </w:rPr>
        <w:t>-</w:t>
      </w:r>
      <w:r>
        <w:rPr>
          <w:rtl/>
        </w:rPr>
        <w:t xml:space="preserve"> </w:t>
      </w:r>
      <w:r w:rsidRPr="009746DC">
        <w:rPr>
          <w:rtl/>
        </w:rPr>
        <w:t xml:space="preserve">إسحاق قال حدثني </w:t>
      </w:r>
      <w:r w:rsidR="00551E04">
        <w:rPr>
          <w:rtl/>
        </w:rPr>
        <w:t xml:space="preserve">عليّ </w:t>
      </w:r>
      <w:r w:rsidRPr="009746DC">
        <w:rPr>
          <w:rtl/>
        </w:rPr>
        <w:t xml:space="preserve">بن زيد بن </w:t>
      </w:r>
      <w:r w:rsidR="00551E04">
        <w:rPr>
          <w:rtl/>
        </w:rPr>
        <w:t xml:space="preserve">عليّ </w:t>
      </w:r>
      <w:r w:rsidRPr="009746DC">
        <w:rPr>
          <w:rtl/>
        </w:rPr>
        <w:t xml:space="preserve">بن الحسين بن </w:t>
      </w:r>
      <w:r w:rsidR="00551E04">
        <w:rPr>
          <w:rtl/>
        </w:rPr>
        <w:t xml:space="preserve">عليّ </w:t>
      </w:r>
      <w:r w:rsidRPr="009746DC">
        <w:rPr>
          <w:rtl/>
        </w:rPr>
        <w:t xml:space="preserve">قال </w:t>
      </w:r>
      <w:r w:rsidR="00551E04">
        <w:rPr>
          <w:rtl/>
        </w:rPr>
        <w:t xml:space="preserve">كان </w:t>
      </w:r>
      <w:r w:rsidRPr="009746DC">
        <w:rPr>
          <w:rtl/>
        </w:rPr>
        <w:t>لي فرس وكنت به معجبا</w:t>
      </w:r>
      <w:r w:rsidR="00E2405F">
        <w:rPr>
          <w:rFonts w:hint="cs"/>
          <w:rtl/>
        </w:rPr>
        <w:t>ً</w:t>
      </w:r>
      <w:r w:rsidRPr="009746DC">
        <w:rPr>
          <w:rtl/>
        </w:rPr>
        <w:t xml:space="preserve"> أكثر ذكره في المحال فدخلت </w:t>
      </w:r>
      <w:r w:rsidR="00D83B35">
        <w:rPr>
          <w:rtl/>
        </w:rPr>
        <w:t xml:space="preserve">علىّ </w:t>
      </w:r>
      <w:r w:rsidRPr="009746DC">
        <w:rPr>
          <w:rtl/>
        </w:rPr>
        <w:t xml:space="preserve">أبي </w:t>
      </w:r>
      <w:r w:rsidR="00551E04">
        <w:rPr>
          <w:rtl/>
        </w:rPr>
        <w:t xml:space="preserve">محمّد </w:t>
      </w:r>
      <w:r w:rsidR="001C3409">
        <w:rPr>
          <w:rtl/>
        </w:rPr>
        <w:t>يوماً</w:t>
      </w:r>
      <w:r w:rsidR="002D77E0">
        <w:rPr>
          <w:rtl/>
        </w:rPr>
        <w:t xml:space="preserve"> </w:t>
      </w:r>
      <w:r w:rsidRPr="009746DC">
        <w:rPr>
          <w:rtl/>
        </w:rPr>
        <w:t xml:space="preserve">فقال لي ما فعل فرسك فقلت هو عندي وهو ذا هو </w:t>
      </w:r>
      <w:r w:rsidR="00D83B35">
        <w:rPr>
          <w:rtl/>
        </w:rPr>
        <w:t xml:space="preserve">علىّ </w:t>
      </w:r>
      <w:r w:rsidRPr="009746DC">
        <w:rPr>
          <w:rtl/>
        </w:rPr>
        <w:t xml:space="preserve">بابك وعنه نزلت فقال لي استبدل به قبل المساء </w:t>
      </w:r>
      <w:r w:rsidR="00D8033E">
        <w:rPr>
          <w:rtl/>
        </w:rPr>
        <w:t xml:space="preserve">ان </w:t>
      </w:r>
      <w:r w:rsidRPr="009746DC">
        <w:rPr>
          <w:rtl/>
        </w:rPr>
        <w:t xml:space="preserve">قدرت </w:t>
      </w:r>
      <w:r w:rsidR="00D83B35">
        <w:rPr>
          <w:rtl/>
        </w:rPr>
        <w:t xml:space="preserve">علىّ </w:t>
      </w:r>
      <w:r w:rsidRPr="009746DC">
        <w:rPr>
          <w:rtl/>
        </w:rPr>
        <w:t xml:space="preserve">مشتري ولا تؤخر ذلك ودخل علينا داخل وانقطع </w:t>
      </w:r>
      <w:r w:rsidR="004A738A">
        <w:rPr>
          <w:rtl/>
        </w:rPr>
        <w:t xml:space="preserve">الكلام </w:t>
      </w:r>
      <w:r w:rsidRPr="009746DC">
        <w:rPr>
          <w:rtl/>
        </w:rPr>
        <w:t>فقمت متفك</w:t>
      </w:r>
      <w:r w:rsidR="00E2405F">
        <w:rPr>
          <w:rFonts w:hint="cs"/>
          <w:rtl/>
        </w:rPr>
        <w:t>ّ</w:t>
      </w:r>
      <w:r w:rsidRPr="009746DC">
        <w:rPr>
          <w:rtl/>
        </w:rPr>
        <w:t>را</w:t>
      </w:r>
      <w:r w:rsidR="00E2405F">
        <w:rPr>
          <w:rFonts w:hint="cs"/>
          <w:rtl/>
        </w:rPr>
        <w:t>ً</w:t>
      </w:r>
      <w:r w:rsidRPr="009746DC">
        <w:rPr>
          <w:rtl/>
        </w:rPr>
        <w:t xml:space="preserve"> ومضيت إلى منزلي فأخبرت أخي الخبر فقال ما أدري ما أقول في هذا وشححت به ونف</w:t>
      </w:r>
      <w:r w:rsidR="00E2405F">
        <w:rPr>
          <w:rtl/>
        </w:rPr>
        <w:t>ست</w:t>
      </w:r>
      <w:r w:rsidR="003928AF">
        <w:rPr>
          <w:rtl/>
        </w:rPr>
        <w:t xml:space="preserve"> </w:t>
      </w:r>
      <w:r w:rsidR="00D83B35">
        <w:rPr>
          <w:rtl/>
        </w:rPr>
        <w:t xml:space="preserve">علىّ </w:t>
      </w:r>
      <w:r w:rsidRPr="009746DC">
        <w:rPr>
          <w:rtl/>
        </w:rPr>
        <w:t>الناس ببيعه وأمسينا فأتانا السائس وقد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67F10">
      <w:pPr>
        <w:pStyle w:val="libNormal"/>
        <w:rPr>
          <w:rtl/>
        </w:rPr>
      </w:pPr>
      <w:r w:rsidRPr="009746DC">
        <w:rPr>
          <w:rtl/>
        </w:rPr>
        <w:t>وإليها خبره ، أي إن</w:t>
      </w:r>
      <w:r w:rsidR="00E2405F">
        <w:rPr>
          <w:rFonts w:hint="cs"/>
          <w:rtl/>
        </w:rPr>
        <w:t>ّ</w:t>
      </w:r>
      <w:r w:rsidRPr="009746DC">
        <w:rPr>
          <w:rtl/>
        </w:rPr>
        <w:t>ك تصير مخروما</w:t>
      </w:r>
      <w:r w:rsidR="00E2405F">
        <w:rPr>
          <w:rFonts w:hint="cs"/>
          <w:rtl/>
        </w:rPr>
        <w:t>ً</w:t>
      </w:r>
      <w:r w:rsidRPr="009746DC">
        <w:rPr>
          <w:rtl/>
        </w:rPr>
        <w:t xml:space="preserve"> من الدنانير </w:t>
      </w:r>
      <w:r w:rsidR="003928AF">
        <w:rPr>
          <w:rtl/>
        </w:rPr>
        <w:t xml:space="preserve">الّتي </w:t>
      </w:r>
      <w:r w:rsidRPr="009746DC">
        <w:rPr>
          <w:rtl/>
        </w:rPr>
        <w:t>دفنتها حال شدة احتياجك إليها ، في وقت من أوقات وجودك أو في وقت تكون محتاجا إليها.</w:t>
      </w:r>
    </w:p>
    <w:p w:rsidR="00B717C7" w:rsidRPr="009746DC" w:rsidRDefault="00B717C7" w:rsidP="00667F10">
      <w:pPr>
        <w:pStyle w:val="libNormal"/>
        <w:rPr>
          <w:rtl/>
          <w:lang w:bidi="fa-IR"/>
        </w:rPr>
      </w:pPr>
      <w:r w:rsidRPr="00667F10">
        <w:rPr>
          <w:rStyle w:val="libBold1Char"/>
          <w:rtl/>
        </w:rPr>
        <w:t>الحديث الخامس عشر :</w:t>
      </w:r>
      <w:r w:rsidRPr="009746DC">
        <w:rPr>
          <w:rtl/>
          <w:lang w:bidi="fa-IR"/>
        </w:rPr>
        <w:t xml:space="preserve"> كالسابق.</w:t>
      </w:r>
    </w:p>
    <w:p w:rsidR="00B717C7" w:rsidRDefault="00B717C7" w:rsidP="00667F10">
      <w:pPr>
        <w:pStyle w:val="libNormal"/>
        <w:rPr>
          <w:rtl/>
        </w:rPr>
      </w:pPr>
      <w:r w:rsidRPr="009746DC">
        <w:rPr>
          <w:rtl/>
        </w:rPr>
        <w:t xml:space="preserve">وفي بعض النسخ </w:t>
      </w:r>
      <w:r w:rsidR="00551E04">
        <w:rPr>
          <w:rtl/>
        </w:rPr>
        <w:t xml:space="preserve">عليّ </w:t>
      </w:r>
      <w:r w:rsidRPr="009746DC">
        <w:rPr>
          <w:rtl/>
        </w:rPr>
        <w:t xml:space="preserve">بن زيد عن </w:t>
      </w:r>
      <w:r w:rsidR="00551E04">
        <w:rPr>
          <w:rtl/>
        </w:rPr>
        <w:t xml:space="preserve">عليّ </w:t>
      </w:r>
      <w:r w:rsidRPr="009746DC">
        <w:rPr>
          <w:rtl/>
        </w:rPr>
        <w:t xml:space="preserve">بن الحسين وهو خطاء ، وفي بعض النسخ زيد بن </w:t>
      </w:r>
      <w:r w:rsidR="00551E04">
        <w:rPr>
          <w:rtl/>
        </w:rPr>
        <w:t xml:space="preserve">عليّ </w:t>
      </w:r>
      <w:r w:rsidRPr="009746DC">
        <w:rPr>
          <w:rtl/>
        </w:rPr>
        <w:t xml:space="preserve">وهو أظهر ، قال الشيخ في الرجال : </w:t>
      </w:r>
      <w:r w:rsidR="00551E04">
        <w:rPr>
          <w:rtl/>
        </w:rPr>
        <w:t xml:space="preserve">عليّ </w:t>
      </w:r>
      <w:r w:rsidRPr="009746DC">
        <w:rPr>
          <w:rtl/>
        </w:rPr>
        <w:t xml:space="preserve">بن زيد بن </w:t>
      </w:r>
      <w:r w:rsidR="00551E04">
        <w:rPr>
          <w:rtl/>
        </w:rPr>
        <w:t xml:space="preserve">عليّ </w:t>
      </w:r>
      <w:r w:rsidRPr="009746DC">
        <w:rPr>
          <w:rtl/>
        </w:rPr>
        <w:t xml:space="preserve">علوي من أصحاب العسكري </w:t>
      </w:r>
      <w:r w:rsidR="00850EDE">
        <w:rPr>
          <w:rStyle w:val="libAlaemChar"/>
          <w:rtl/>
        </w:rPr>
        <w:t xml:space="preserve">عليه‌السلام </w:t>
      </w:r>
      <w:r w:rsidRPr="009746DC">
        <w:rPr>
          <w:rtl/>
        </w:rPr>
        <w:t xml:space="preserve">، وفي الخرائج عن </w:t>
      </w:r>
      <w:r w:rsidR="00551E04">
        <w:rPr>
          <w:rtl/>
        </w:rPr>
        <w:t xml:space="preserve">عليّ </w:t>
      </w:r>
      <w:r w:rsidRPr="009746DC">
        <w:rPr>
          <w:rtl/>
        </w:rPr>
        <w:t xml:space="preserve">بن زيد بن الحسين بن زيد بن </w:t>
      </w:r>
      <w:r w:rsidR="00551E04">
        <w:rPr>
          <w:rtl/>
        </w:rPr>
        <w:t xml:space="preserve">عليّ </w:t>
      </w:r>
      <w:r w:rsidRPr="009746DC">
        <w:rPr>
          <w:rtl/>
        </w:rPr>
        <w:t xml:space="preserve">وهو أصوب كما ذكر في كتب الأنساب </w:t>
      </w:r>
      <w:r w:rsidR="00D8033E">
        <w:rPr>
          <w:rtl/>
        </w:rPr>
        <w:t xml:space="preserve">ان </w:t>
      </w:r>
      <w:r w:rsidR="000164B7">
        <w:rPr>
          <w:rtl/>
        </w:rPr>
        <w:t xml:space="preserve">عليّاً </w:t>
      </w:r>
      <w:r w:rsidRPr="009746DC">
        <w:rPr>
          <w:rtl/>
        </w:rPr>
        <w:t xml:space="preserve">الأحول هو ابن زيد الشبيه النسابة وهو ابن </w:t>
      </w:r>
      <w:r w:rsidR="00551E04">
        <w:rPr>
          <w:rtl/>
        </w:rPr>
        <w:t xml:space="preserve">عليّ </w:t>
      </w:r>
      <w:r w:rsidRPr="009746DC">
        <w:rPr>
          <w:rtl/>
        </w:rPr>
        <w:t xml:space="preserve">وهو ابن الحسين المعروف بذي الدمعة ، وهو ابن زيد الشهيد المعروف ابن سيد الساجدين </w:t>
      </w:r>
      <w:r w:rsidR="00850EDE">
        <w:rPr>
          <w:rStyle w:val="libAlaemChar"/>
          <w:rtl/>
        </w:rPr>
        <w:t xml:space="preserve">عليه‌السلام </w:t>
      </w:r>
      <w:r w:rsidRPr="00C875FB">
        <w:rPr>
          <w:rtl/>
        </w:rPr>
        <w:t>« معجب</w:t>
      </w:r>
      <w:r w:rsidR="00E2405F">
        <w:rPr>
          <w:rFonts w:hint="cs"/>
          <w:rtl/>
        </w:rPr>
        <w:t>ّ</w:t>
      </w:r>
      <w:r w:rsidRPr="00C875FB">
        <w:rPr>
          <w:rtl/>
        </w:rPr>
        <w:t>ا</w:t>
      </w:r>
      <w:r w:rsidR="00E2405F">
        <w:rPr>
          <w:rFonts w:hint="cs"/>
          <w:rtl/>
        </w:rPr>
        <w:t>ً</w:t>
      </w:r>
      <w:r w:rsidRPr="00C875FB">
        <w:rPr>
          <w:rtl/>
        </w:rPr>
        <w:t xml:space="preserve"> »</w:t>
      </w:r>
      <w:r w:rsidRPr="009746DC">
        <w:rPr>
          <w:rtl/>
        </w:rPr>
        <w:t xml:space="preserve"> </w:t>
      </w:r>
      <w:r w:rsidR="00D83B35">
        <w:rPr>
          <w:rtl/>
        </w:rPr>
        <w:t xml:space="preserve">علىّ </w:t>
      </w:r>
      <w:r w:rsidRPr="009746DC">
        <w:rPr>
          <w:rtl/>
        </w:rPr>
        <w:t>بناء المفعول أي مسرورا</w:t>
      </w:r>
      <w:r w:rsidR="00E2405F">
        <w:rPr>
          <w:rFonts w:hint="cs"/>
          <w:rtl/>
        </w:rPr>
        <w:t>ً</w:t>
      </w:r>
      <w:r w:rsidRPr="00C875FB">
        <w:rPr>
          <w:rtl/>
        </w:rPr>
        <w:t xml:space="preserve"> « في المحال »</w:t>
      </w:r>
      <w:r w:rsidRPr="009746DC">
        <w:rPr>
          <w:rtl/>
        </w:rPr>
        <w:t xml:space="preserve"> في </w:t>
      </w:r>
      <w:r w:rsidR="00CE1B2F">
        <w:rPr>
          <w:rtl/>
        </w:rPr>
        <w:t xml:space="preserve">إعلام </w:t>
      </w:r>
      <w:r w:rsidRPr="009746DC">
        <w:rPr>
          <w:rtl/>
        </w:rPr>
        <w:t xml:space="preserve">الورى وغيره في المحافل ، وفي الخرائج في المجالس ، وأمره </w:t>
      </w:r>
      <w:r w:rsidR="00850EDE">
        <w:rPr>
          <w:rStyle w:val="libAlaemChar"/>
          <w:rtl/>
        </w:rPr>
        <w:t xml:space="preserve">عليه‌السلام </w:t>
      </w:r>
      <w:r w:rsidRPr="009746DC">
        <w:rPr>
          <w:rtl/>
        </w:rPr>
        <w:t xml:space="preserve">ببيعه إما </w:t>
      </w:r>
      <w:r w:rsidR="00D8033E">
        <w:rPr>
          <w:rtl/>
        </w:rPr>
        <w:t xml:space="preserve">ان </w:t>
      </w:r>
      <w:r w:rsidRPr="009746DC">
        <w:rPr>
          <w:rtl/>
        </w:rPr>
        <w:t xml:space="preserve">يكون لإظهار المعجز وقد علم أنه لا يبيع أو أنه لو استبدل به لم يمت عند المشتري ، أو علم أنه </w:t>
      </w:r>
      <w:r w:rsidR="00D8033E">
        <w:rPr>
          <w:rtl/>
        </w:rPr>
        <w:t xml:space="preserve">ان </w:t>
      </w:r>
      <w:r w:rsidRPr="009746DC">
        <w:rPr>
          <w:rtl/>
        </w:rPr>
        <w:t xml:space="preserve">باعه </w:t>
      </w:r>
      <w:r w:rsidR="00551E04">
        <w:rPr>
          <w:rtl/>
        </w:rPr>
        <w:t xml:space="preserve">كان </w:t>
      </w:r>
      <w:r w:rsidRPr="009746DC">
        <w:rPr>
          <w:rtl/>
        </w:rPr>
        <w:t>المشتري من المخالفين ولا ضير في تضرره بذلك</w:t>
      </w:r>
    </w:p>
    <w:p w:rsidR="00B717C7" w:rsidRPr="009746DC" w:rsidRDefault="00B717C7" w:rsidP="00667F10">
      <w:pPr>
        <w:pStyle w:val="libNormal"/>
        <w:rPr>
          <w:rtl/>
        </w:rPr>
      </w:pPr>
      <w:r w:rsidRPr="00C875FB">
        <w:rPr>
          <w:rtl/>
        </w:rPr>
        <w:t>« وهو ذا »</w:t>
      </w:r>
      <w:r w:rsidRPr="009746DC">
        <w:rPr>
          <w:rtl/>
        </w:rPr>
        <w:t xml:space="preserve"> للتقريب و</w:t>
      </w:r>
      <w:r w:rsidRPr="00C875FB">
        <w:rPr>
          <w:rtl/>
        </w:rPr>
        <w:t xml:space="preserve"> « شححت »</w:t>
      </w:r>
      <w:r w:rsidRPr="009746DC">
        <w:rPr>
          <w:rtl/>
        </w:rPr>
        <w:t xml:space="preserve"> بفتح الحاء وكسره أي بخلت ، وقال الجوهري : نفس به بالكسر ضن به ، يقال : نف</w:t>
      </w:r>
      <w:r w:rsidR="003928AF">
        <w:rPr>
          <w:rtl/>
        </w:rPr>
        <w:t xml:space="preserve">ستّ </w:t>
      </w:r>
      <w:r w:rsidRPr="009746DC">
        <w:rPr>
          <w:rtl/>
        </w:rPr>
        <w:t>عليه الشيء نفاسة إذا لم تره يستأهله و</w:t>
      </w:r>
      <w:r w:rsidRPr="00C875FB">
        <w:rPr>
          <w:rtl/>
        </w:rPr>
        <w:t>نف</w:t>
      </w:r>
      <w:r w:rsidR="003928AF">
        <w:rPr>
          <w:rtl/>
        </w:rPr>
        <w:t xml:space="preserve">ستّ </w:t>
      </w:r>
      <w:r w:rsidR="00551E04">
        <w:rPr>
          <w:rtl/>
        </w:rPr>
        <w:t xml:space="preserve">عليّ </w:t>
      </w:r>
      <w:r w:rsidRPr="009746DC">
        <w:rPr>
          <w:rtl/>
        </w:rPr>
        <w:t xml:space="preserve">بخير قليل أي حسدت ، وقال : </w:t>
      </w:r>
      <w:r w:rsidRPr="00C875FB">
        <w:rPr>
          <w:rtl/>
        </w:rPr>
        <w:t>نفقت</w:t>
      </w:r>
      <w:r w:rsidRPr="009746DC">
        <w:rPr>
          <w:rtl/>
        </w:rPr>
        <w:t xml:space="preserve"> الدابة تنفق نفوقا ماتت وقال : </w:t>
      </w:r>
      <w:r w:rsidRPr="00C875FB">
        <w:rPr>
          <w:rtl/>
        </w:rPr>
        <w:t>البرذون</w:t>
      </w:r>
      <w:r w:rsidRPr="009746DC">
        <w:rPr>
          <w:rtl/>
        </w:rPr>
        <w:t xml:space="preserve"> الدابة ، وقال : </w:t>
      </w:r>
      <w:r w:rsidRPr="00C875FB">
        <w:rPr>
          <w:rtl/>
        </w:rPr>
        <w:t>الكميت</w:t>
      </w:r>
      <w:r w:rsidRPr="009746DC">
        <w:rPr>
          <w:rtl/>
        </w:rPr>
        <w:t xml:space="preserve"> من الفرس يستوي فيه المذكر والمؤنث ولونه</w:t>
      </w:r>
    </w:p>
    <w:p w:rsidR="008930D5" w:rsidRDefault="008930D5" w:rsidP="008930D5">
      <w:pPr>
        <w:pStyle w:val="libNormal"/>
        <w:rPr>
          <w:rtl/>
        </w:rPr>
      </w:pPr>
      <w:r>
        <w:rPr>
          <w:rtl/>
        </w:rPr>
        <w:br w:type="page"/>
      </w:r>
    </w:p>
    <w:p w:rsidR="00B717C7" w:rsidRPr="009746DC" w:rsidRDefault="00B717C7" w:rsidP="00E2405F">
      <w:pPr>
        <w:pStyle w:val="libNormal"/>
        <w:rPr>
          <w:rtl/>
        </w:rPr>
      </w:pPr>
      <w:r w:rsidRPr="009746DC">
        <w:rPr>
          <w:rtl/>
        </w:rPr>
        <w:lastRenderedPageBreak/>
        <w:t>صل</w:t>
      </w:r>
      <w:r w:rsidR="00887A0F">
        <w:rPr>
          <w:rFonts w:hint="cs"/>
          <w:rtl/>
        </w:rPr>
        <w:t>ّ</w:t>
      </w:r>
      <w:r w:rsidRPr="009746DC">
        <w:rPr>
          <w:rtl/>
        </w:rPr>
        <w:t xml:space="preserve">ينا العتمة فقال يا مولاي نفق فرسك فاغتممت وعلمت أنه عنى هذا بذلك القول قال </w:t>
      </w:r>
      <w:r w:rsidR="00D83B35">
        <w:rPr>
          <w:rtl/>
        </w:rPr>
        <w:t xml:space="preserve">ثمّ </w:t>
      </w:r>
      <w:r w:rsidRPr="009746DC">
        <w:rPr>
          <w:rtl/>
        </w:rPr>
        <w:t xml:space="preserve">دخلت </w:t>
      </w:r>
      <w:r w:rsidR="00D83B35">
        <w:rPr>
          <w:rtl/>
        </w:rPr>
        <w:t xml:space="preserve">علىّ </w:t>
      </w:r>
      <w:r w:rsidRPr="009746DC">
        <w:rPr>
          <w:rtl/>
        </w:rPr>
        <w:t xml:space="preserve">أبي </w:t>
      </w:r>
      <w:r w:rsidR="00551E04">
        <w:rPr>
          <w:rtl/>
        </w:rPr>
        <w:t xml:space="preserve">محمّد </w:t>
      </w:r>
      <w:r w:rsidRPr="009746DC">
        <w:rPr>
          <w:rtl/>
        </w:rPr>
        <w:t xml:space="preserve">بعد </w:t>
      </w:r>
      <w:r w:rsidR="00BE737F">
        <w:rPr>
          <w:rtl/>
        </w:rPr>
        <w:t xml:space="preserve">أيّام </w:t>
      </w:r>
      <w:r w:rsidRPr="009746DC">
        <w:rPr>
          <w:rtl/>
        </w:rPr>
        <w:t xml:space="preserve">وأنا أقول في نفسي ليته أخلف </w:t>
      </w:r>
      <w:r w:rsidR="00551E04">
        <w:rPr>
          <w:rtl/>
        </w:rPr>
        <w:t xml:space="preserve">عليّ </w:t>
      </w:r>
      <w:r w:rsidRPr="009746DC">
        <w:rPr>
          <w:rtl/>
        </w:rPr>
        <w:t>دابة إذ كنت اغتممت بقوله ف</w:t>
      </w:r>
      <w:r w:rsidR="00FE5F86">
        <w:rPr>
          <w:rtl/>
        </w:rPr>
        <w:t xml:space="preserve">لـمّا </w:t>
      </w:r>
      <w:r w:rsidRPr="009746DC">
        <w:rPr>
          <w:rtl/>
        </w:rPr>
        <w:t>جل</w:t>
      </w:r>
      <w:r w:rsidR="00887A0F">
        <w:rPr>
          <w:rtl/>
        </w:rPr>
        <w:t>ست</w:t>
      </w:r>
      <w:r w:rsidR="003928AF">
        <w:rPr>
          <w:rtl/>
        </w:rPr>
        <w:t xml:space="preserve"> </w:t>
      </w:r>
      <w:r w:rsidRPr="009746DC">
        <w:rPr>
          <w:rtl/>
        </w:rPr>
        <w:t xml:space="preserve">قال نعم نخلف دابة عليك يا </w:t>
      </w:r>
      <w:r w:rsidR="004A738A">
        <w:rPr>
          <w:rtl/>
        </w:rPr>
        <w:t xml:space="preserve">غلام </w:t>
      </w:r>
      <w:r w:rsidRPr="009746DC">
        <w:rPr>
          <w:rtl/>
        </w:rPr>
        <w:t>أعطه برذوني الكميت هذا خير من فرسك وأوطأ وأطول عمرا</w:t>
      </w:r>
      <w:r w:rsidR="00E2405F">
        <w:rPr>
          <w:rFonts w:hint="cs"/>
          <w:rtl/>
        </w:rPr>
        <w:t>ً</w:t>
      </w:r>
      <w:r>
        <w:rPr>
          <w:rFonts w:hint="cs"/>
          <w:rtl/>
        </w:rPr>
        <w:t>.</w:t>
      </w:r>
    </w:p>
    <w:p w:rsidR="00B717C7" w:rsidRPr="00814E33" w:rsidRDefault="00B717C7" w:rsidP="00E2405F">
      <w:pPr>
        <w:pStyle w:val="libNormal"/>
        <w:rPr>
          <w:rtl/>
        </w:rPr>
      </w:pPr>
      <w:r w:rsidRPr="009746DC">
        <w:rPr>
          <w:rtl/>
        </w:rPr>
        <w:t>16</w:t>
      </w:r>
      <w:r>
        <w:rPr>
          <w:rtl/>
        </w:rPr>
        <w:t xml:space="preserve"> </w:t>
      </w:r>
      <w:r w:rsidR="003928AF">
        <w:rPr>
          <w:rtl/>
        </w:rPr>
        <w:t>-</w:t>
      </w:r>
      <w:r>
        <w:rPr>
          <w:rtl/>
        </w:rPr>
        <w:t xml:space="preserve"> </w:t>
      </w:r>
      <w:r w:rsidRPr="009746DC">
        <w:rPr>
          <w:rtl/>
        </w:rPr>
        <w:t xml:space="preserve">إسحاق قال </w:t>
      </w:r>
      <w:r w:rsidR="00887A0F">
        <w:rPr>
          <w:rFonts w:hint="cs"/>
          <w:rtl/>
        </w:rPr>
        <w:t xml:space="preserve">: </w:t>
      </w:r>
      <w:r w:rsidR="00887A0F">
        <w:rPr>
          <w:rtl/>
        </w:rPr>
        <w:t xml:space="preserve">حدَّثني </w:t>
      </w:r>
      <w:r w:rsidR="00551E04">
        <w:rPr>
          <w:rtl/>
        </w:rPr>
        <w:t xml:space="preserve">محمّد </w:t>
      </w:r>
      <w:r w:rsidRPr="009746DC">
        <w:rPr>
          <w:rtl/>
        </w:rPr>
        <w:t xml:space="preserve">بن الحسن بن شمون قال </w:t>
      </w:r>
      <w:r w:rsidR="00887A0F">
        <w:rPr>
          <w:rtl/>
        </w:rPr>
        <w:t xml:space="preserve">حدَّثني </w:t>
      </w:r>
      <w:r w:rsidRPr="009746DC">
        <w:rPr>
          <w:rtl/>
        </w:rPr>
        <w:t xml:space="preserve">أحمد بن </w:t>
      </w:r>
      <w:r w:rsidR="00551E04">
        <w:rPr>
          <w:rtl/>
        </w:rPr>
        <w:t xml:space="preserve">محمّد </w:t>
      </w:r>
      <w:r w:rsidRPr="009746DC">
        <w:rPr>
          <w:rtl/>
        </w:rPr>
        <w:t xml:space="preserve">قال كتبت إلى أبي </w:t>
      </w:r>
      <w:r w:rsidR="00551E04">
        <w:rPr>
          <w:rtl/>
        </w:rPr>
        <w:t xml:space="preserve">محمّد </w:t>
      </w:r>
      <w:r w:rsidR="00850EDE">
        <w:rPr>
          <w:rStyle w:val="libAlaemChar"/>
          <w:rtl/>
        </w:rPr>
        <w:t xml:space="preserve">عليه‌السلام </w:t>
      </w:r>
      <w:r w:rsidRPr="009746DC">
        <w:rPr>
          <w:rtl/>
        </w:rPr>
        <w:t xml:space="preserve">حين أخذ المهتدي في قتل الموالي </w:t>
      </w:r>
      <w:r w:rsidR="00887A0F">
        <w:rPr>
          <w:rFonts w:hint="cs"/>
          <w:rtl/>
        </w:rPr>
        <w:t xml:space="preserve">: </w:t>
      </w:r>
      <w:r w:rsidRPr="009746DC">
        <w:rPr>
          <w:rtl/>
        </w:rPr>
        <w:t xml:space="preserve">يا </w:t>
      </w:r>
      <w:r w:rsidR="00D8033E">
        <w:rPr>
          <w:rtl/>
        </w:rPr>
        <w:t xml:space="preserve">سيّدي </w:t>
      </w:r>
      <w:r w:rsidRPr="009746DC">
        <w:rPr>
          <w:rtl/>
        </w:rPr>
        <w:t>الحمد لله الذي شغله عن</w:t>
      </w:r>
      <w:r w:rsidR="000A7305">
        <w:rPr>
          <w:rFonts w:hint="cs"/>
          <w:rtl/>
        </w:rPr>
        <w:t>ّ</w:t>
      </w:r>
      <w:r w:rsidRPr="009746DC">
        <w:rPr>
          <w:rtl/>
        </w:rPr>
        <w:t xml:space="preserve">ا </w:t>
      </w:r>
      <w:r w:rsidR="000A7305">
        <w:rPr>
          <w:rFonts w:hint="cs"/>
          <w:rtl/>
        </w:rPr>
        <w:t xml:space="preserve">، </w:t>
      </w:r>
      <w:r w:rsidRPr="009746DC">
        <w:rPr>
          <w:rtl/>
        </w:rPr>
        <w:t>فقد بلغني أن</w:t>
      </w:r>
      <w:r w:rsidR="000A7305">
        <w:rPr>
          <w:rFonts w:hint="cs"/>
          <w:rtl/>
        </w:rPr>
        <w:t>ّ</w:t>
      </w:r>
      <w:r w:rsidRPr="009746DC">
        <w:rPr>
          <w:rtl/>
        </w:rPr>
        <w:t>ه يتهد</w:t>
      </w:r>
      <w:r w:rsidR="000A7305">
        <w:rPr>
          <w:rFonts w:hint="cs"/>
          <w:rtl/>
        </w:rPr>
        <w:t>َّ</w:t>
      </w:r>
      <w:r w:rsidRPr="009746DC">
        <w:rPr>
          <w:rtl/>
        </w:rPr>
        <w:t xml:space="preserve">دك ويقول </w:t>
      </w:r>
      <w:r w:rsidR="000A7305">
        <w:rPr>
          <w:rFonts w:hint="cs"/>
          <w:rtl/>
        </w:rPr>
        <w:t xml:space="preserve">: </w:t>
      </w:r>
      <w:r w:rsidRPr="009746DC">
        <w:rPr>
          <w:rtl/>
        </w:rPr>
        <w:t xml:space="preserve">والله لأجلينهم عن جديد الأرض فوقع أبو </w:t>
      </w:r>
      <w:r w:rsidR="00551E04">
        <w:rPr>
          <w:rtl/>
        </w:rPr>
        <w:t xml:space="preserve">محمّد </w:t>
      </w:r>
      <w:r w:rsidR="00850EDE">
        <w:rPr>
          <w:rStyle w:val="libAlaemChar"/>
          <w:rtl/>
        </w:rPr>
        <w:t xml:space="preserve">عليه‌السلام </w:t>
      </w:r>
      <w:r w:rsidRPr="009746DC">
        <w:rPr>
          <w:rtl/>
        </w:rPr>
        <w:t xml:space="preserve">بخطه ذاك أقصر لعمره عد من يومك هذا خمسة </w:t>
      </w:r>
      <w:r w:rsidR="00BE737F">
        <w:rPr>
          <w:rtl/>
        </w:rPr>
        <w:t xml:space="preserve">أيّام </w:t>
      </w:r>
      <w:r w:rsidRPr="009746DC">
        <w:rPr>
          <w:rtl/>
        </w:rPr>
        <w:t>ويقتل في اليوم السادس بعد هو</w:t>
      </w:r>
      <w:r w:rsidR="00D8033E">
        <w:rPr>
          <w:rtl/>
        </w:rPr>
        <w:t xml:space="preserve">ان </w:t>
      </w:r>
      <w:r w:rsidRPr="009746DC">
        <w:rPr>
          <w:rtl/>
        </w:rPr>
        <w:t>واستخفاف ي</w:t>
      </w:r>
      <w:r w:rsidR="00850EDE">
        <w:rPr>
          <w:rtl/>
        </w:rPr>
        <w:t>مرّ</w:t>
      </w:r>
      <w:r w:rsidR="000A7305">
        <w:rPr>
          <w:rFonts w:hint="cs"/>
          <w:rtl/>
        </w:rPr>
        <w:t>ُ</w:t>
      </w:r>
      <w:r w:rsidR="00850EDE">
        <w:rPr>
          <w:rtl/>
        </w:rPr>
        <w:t xml:space="preserve"> </w:t>
      </w:r>
      <w:r w:rsidRPr="009746DC">
        <w:rPr>
          <w:rtl/>
        </w:rPr>
        <w:t>به ف</w:t>
      </w:r>
      <w:r w:rsidR="00551E04">
        <w:rPr>
          <w:rtl/>
        </w:rPr>
        <w:t xml:space="preserve">كان </w:t>
      </w:r>
      <w:r w:rsidRPr="009746DC">
        <w:rPr>
          <w:rtl/>
        </w:rPr>
        <w:t xml:space="preserve">كما قال </w:t>
      </w:r>
      <w:r w:rsidR="00292DF4" w:rsidRPr="00292DF4">
        <w:rPr>
          <w:rStyle w:val="libAlaemChar"/>
          <w:rtl/>
        </w:rPr>
        <w:t xml:space="preserve">عليه‌السلام </w:t>
      </w:r>
      <w:r w:rsidRPr="00814E33">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2405F">
      <w:pPr>
        <w:pStyle w:val="libNormal"/>
        <w:rPr>
          <w:rtl/>
        </w:rPr>
      </w:pPr>
      <w:r w:rsidRPr="009746DC">
        <w:rPr>
          <w:rtl/>
        </w:rPr>
        <w:t>الكمتة وهي حمرة يدخلها قنو ، انتهى.</w:t>
      </w:r>
    </w:p>
    <w:p w:rsidR="00B717C7" w:rsidRDefault="00B717C7" w:rsidP="00E2405F">
      <w:pPr>
        <w:pStyle w:val="libNormal"/>
        <w:rPr>
          <w:rtl/>
        </w:rPr>
      </w:pPr>
      <w:r w:rsidRPr="009746DC">
        <w:rPr>
          <w:rtl/>
        </w:rPr>
        <w:t xml:space="preserve">وفي الغالب يطلق البرذون </w:t>
      </w:r>
      <w:r w:rsidR="00D83B35">
        <w:rPr>
          <w:rtl/>
        </w:rPr>
        <w:t xml:space="preserve">علىّ </w:t>
      </w:r>
      <w:r w:rsidRPr="009746DC">
        <w:rPr>
          <w:rtl/>
        </w:rPr>
        <w:t>ما لم يكن أحد والدية عربيا</w:t>
      </w:r>
      <w:r w:rsidR="000A7305">
        <w:rPr>
          <w:rFonts w:hint="cs"/>
          <w:rtl/>
        </w:rPr>
        <w:t>ً</w:t>
      </w:r>
      <w:r w:rsidRPr="009746DC">
        <w:rPr>
          <w:rtl/>
        </w:rPr>
        <w:t xml:space="preserve"> ، وقيل : الكمتة لون بين حمرة وسواد ، وقيل : الفرق بين الأشقر والكميت بالعرف والذنب ف</w:t>
      </w:r>
      <w:r w:rsidR="00D8033E">
        <w:rPr>
          <w:rtl/>
        </w:rPr>
        <w:t xml:space="preserve">ان </w:t>
      </w:r>
      <w:r w:rsidRPr="009746DC">
        <w:rPr>
          <w:rtl/>
        </w:rPr>
        <w:t>كانا أحمرين فهو أشقر و</w:t>
      </w:r>
      <w:r w:rsidR="00D8033E">
        <w:rPr>
          <w:rtl/>
        </w:rPr>
        <w:t xml:space="preserve">ان </w:t>
      </w:r>
      <w:r w:rsidRPr="009746DC">
        <w:rPr>
          <w:rtl/>
        </w:rPr>
        <w:t>كانا أسودين فهو كميت و</w:t>
      </w:r>
      <w:r w:rsidRPr="00C875FB">
        <w:rPr>
          <w:rtl/>
        </w:rPr>
        <w:t xml:space="preserve"> « أوطأ »</w:t>
      </w:r>
      <w:r w:rsidRPr="009746DC">
        <w:rPr>
          <w:rtl/>
        </w:rPr>
        <w:t xml:space="preserve"> أي أوفق ، وقيل : أكثر </w:t>
      </w:r>
      <w:r w:rsidR="006A0B61">
        <w:rPr>
          <w:rtl/>
        </w:rPr>
        <w:t xml:space="preserve">مشياً </w:t>
      </w:r>
    </w:p>
    <w:p w:rsidR="00B717C7" w:rsidRDefault="00B717C7" w:rsidP="00E2405F">
      <w:pPr>
        <w:pStyle w:val="libNormal"/>
        <w:rPr>
          <w:rtl/>
        </w:rPr>
      </w:pPr>
      <w:r w:rsidRPr="009746DC">
        <w:rPr>
          <w:rtl/>
        </w:rPr>
        <w:t>وفي الصحاح وطؤ الموضع يوطؤ وطاءة صار وطيئا</w:t>
      </w:r>
      <w:r w:rsidR="000A7305">
        <w:rPr>
          <w:rFonts w:hint="cs"/>
          <w:rtl/>
        </w:rPr>
        <w:t>ً</w:t>
      </w:r>
      <w:r w:rsidRPr="009746DC">
        <w:rPr>
          <w:rtl/>
        </w:rPr>
        <w:t xml:space="preserve"> ، ووطئته أنا توطئة ، ولا تقل : وطئت ، و</w:t>
      </w:r>
      <w:r w:rsidR="00BF0D7C">
        <w:rPr>
          <w:rtl/>
        </w:rPr>
        <w:t xml:space="preserve">فلان </w:t>
      </w:r>
      <w:r w:rsidRPr="009746DC">
        <w:rPr>
          <w:rtl/>
        </w:rPr>
        <w:t>قد استوطأ المركب أي و</w:t>
      </w:r>
      <w:r w:rsidR="00551E04">
        <w:rPr>
          <w:rtl/>
        </w:rPr>
        <w:t xml:space="preserve">جدّه </w:t>
      </w:r>
      <w:r w:rsidRPr="009746DC">
        <w:rPr>
          <w:rtl/>
        </w:rPr>
        <w:t>وطيئا</w:t>
      </w:r>
      <w:r w:rsidR="000A7305">
        <w:rPr>
          <w:rFonts w:hint="cs"/>
          <w:rtl/>
        </w:rPr>
        <w:t>ً</w:t>
      </w:r>
      <w:r w:rsidRPr="009746DC">
        <w:rPr>
          <w:rtl/>
        </w:rPr>
        <w:t xml:space="preserve"> وواطأته </w:t>
      </w:r>
      <w:r w:rsidR="00D83B35">
        <w:rPr>
          <w:rtl/>
        </w:rPr>
        <w:t xml:space="preserve">علىّ </w:t>
      </w:r>
      <w:r w:rsidRPr="009746DC">
        <w:rPr>
          <w:rtl/>
        </w:rPr>
        <w:t>الأ</w:t>
      </w:r>
      <w:r w:rsidR="00850EDE">
        <w:rPr>
          <w:rtl/>
        </w:rPr>
        <w:t xml:space="preserve">مرّ </w:t>
      </w:r>
      <w:r w:rsidRPr="009746DC">
        <w:rPr>
          <w:rtl/>
        </w:rPr>
        <w:t xml:space="preserve">وافقته </w:t>
      </w:r>
    </w:p>
    <w:p w:rsidR="00B717C7" w:rsidRPr="009746DC" w:rsidRDefault="00B717C7" w:rsidP="00E2405F">
      <w:pPr>
        <w:pStyle w:val="libNormal"/>
        <w:rPr>
          <w:rtl/>
          <w:lang w:bidi="fa-IR"/>
        </w:rPr>
      </w:pPr>
      <w:r w:rsidRPr="000A7305">
        <w:rPr>
          <w:rStyle w:val="libBold1Char"/>
          <w:rtl/>
        </w:rPr>
        <w:t>الحديث السادس عشر :</w:t>
      </w:r>
      <w:r w:rsidRPr="009746DC">
        <w:rPr>
          <w:rtl/>
          <w:lang w:bidi="fa-IR"/>
        </w:rPr>
        <w:t xml:space="preserve"> كالسابق.</w:t>
      </w:r>
    </w:p>
    <w:p w:rsidR="00B717C7" w:rsidRPr="009746DC" w:rsidRDefault="00B717C7" w:rsidP="00E2405F">
      <w:pPr>
        <w:pStyle w:val="libNormal"/>
        <w:rPr>
          <w:rtl/>
        </w:rPr>
      </w:pPr>
      <w:r w:rsidRPr="00C875FB">
        <w:rPr>
          <w:rtl/>
        </w:rPr>
        <w:t>« حين أخذ »</w:t>
      </w:r>
      <w:r w:rsidRPr="009746DC">
        <w:rPr>
          <w:rtl/>
        </w:rPr>
        <w:t xml:space="preserve"> </w:t>
      </w:r>
      <w:r w:rsidR="00D83B35">
        <w:rPr>
          <w:rtl/>
        </w:rPr>
        <w:t xml:space="preserve">علىّ </w:t>
      </w:r>
      <w:r w:rsidRPr="009746DC">
        <w:rPr>
          <w:rtl/>
        </w:rPr>
        <w:t xml:space="preserve">البناء للفاعل أي شرع في قتل مواليه من الترك ، أو </w:t>
      </w:r>
      <w:r w:rsidR="00D83B35">
        <w:rPr>
          <w:rtl/>
        </w:rPr>
        <w:t xml:space="preserve">علىّ </w:t>
      </w:r>
      <w:r w:rsidRPr="009746DC">
        <w:rPr>
          <w:rtl/>
        </w:rPr>
        <w:t>البناء للمفعول أي أخذ وحبس بسبب قتلهم ، والأو</w:t>
      </w:r>
      <w:r w:rsidR="000A7305">
        <w:rPr>
          <w:rFonts w:hint="cs"/>
          <w:rtl/>
        </w:rPr>
        <w:t>ّ</w:t>
      </w:r>
      <w:r w:rsidRPr="009746DC">
        <w:rPr>
          <w:rtl/>
        </w:rPr>
        <w:t xml:space="preserve">ل أظهر ، والمهتدي كما </w:t>
      </w:r>
      <w:r w:rsidR="00850EDE">
        <w:rPr>
          <w:rtl/>
        </w:rPr>
        <w:t xml:space="preserve">مرّ </w:t>
      </w:r>
      <w:r w:rsidRPr="009746DC">
        <w:rPr>
          <w:rtl/>
        </w:rPr>
        <w:t xml:space="preserve">هو </w:t>
      </w:r>
      <w:r w:rsidR="00551E04">
        <w:rPr>
          <w:rtl/>
        </w:rPr>
        <w:t xml:space="preserve">محمّد </w:t>
      </w:r>
      <w:r w:rsidRPr="009746DC">
        <w:rPr>
          <w:rtl/>
        </w:rPr>
        <w:t xml:space="preserve">بن الواثق بن المعتصم بن هارون الرشيد بويع في آخر رجب أو في </w:t>
      </w:r>
      <w:r w:rsidR="00551E04">
        <w:rPr>
          <w:rtl/>
        </w:rPr>
        <w:t xml:space="preserve">شعبان </w:t>
      </w:r>
      <w:r w:rsidRPr="009746DC">
        <w:rPr>
          <w:rtl/>
        </w:rPr>
        <w:t xml:space="preserve">سنة خمس وخمسين ومائتين ، وشرع في قتل مواليه من الترك فخرجوا عليه في رجب سنة </w:t>
      </w:r>
      <w:r w:rsidR="003928AF">
        <w:rPr>
          <w:rtl/>
        </w:rPr>
        <w:t xml:space="preserve">ستّ </w:t>
      </w:r>
      <w:r w:rsidRPr="009746DC">
        <w:rPr>
          <w:rtl/>
        </w:rPr>
        <w:t xml:space="preserve">وخمسين ومائتين ، وقتلوا صالح بن وصيف </w:t>
      </w:r>
      <w:r w:rsidR="00551E04">
        <w:rPr>
          <w:rtl/>
        </w:rPr>
        <w:t xml:space="preserve">وكان </w:t>
      </w:r>
      <w:r w:rsidRPr="009746DC">
        <w:rPr>
          <w:rtl/>
        </w:rPr>
        <w:t>أعظم أمرائه ومحل</w:t>
      </w:r>
      <w:r w:rsidR="000A7305">
        <w:rPr>
          <w:rFonts w:hint="cs"/>
          <w:rtl/>
        </w:rPr>
        <w:t>ّ</w:t>
      </w:r>
      <w:r w:rsidRPr="009746DC">
        <w:rPr>
          <w:rtl/>
        </w:rPr>
        <w:t xml:space="preserve"> اعتماده في مهم</w:t>
      </w:r>
      <w:r w:rsidR="000A7305">
        <w:rPr>
          <w:rFonts w:hint="cs"/>
          <w:rtl/>
        </w:rPr>
        <w:t>ّ</w:t>
      </w:r>
      <w:r w:rsidRPr="009746DC">
        <w:rPr>
          <w:rtl/>
        </w:rPr>
        <w:t>اته ، وعل</w:t>
      </w:r>
      <w:r w:rsidR="000A7305">
        <w:rPr>
          <w:rFonts w:hint="cs"/>
          <w:rtl/>
        </w:rPr>
        <w:t>ّ</w:t>
      </w:r>
      <w:r w:rsidRPr="009746DC">
        <w:rPr>
          <w:rtl/>
        </w:rPr>
        <w:t xml:space="preserve">قوا رأسه في باب المهتدي لهوانه واستخفافه وتغافل فقتلوه بعد ذلك أقبح قتل كما </w:t>
      </w:r>
      <w:r w:rsidR="00850EDE">
        <w:rPr>
          <w:rtl/>
        </w:rPr>
        <w:t xml:space="preserve">مرّ </w:t>
      </w:r>
      <w:r w:rsidRPr="00C875FB">
        <w:rPr>
          <w:rtl/>
        </w:rPr>
        <w:t>« لأجلين</w:t>
      </w:r>
      <w:r w:rsidR="000A7305">
        <w:rPr>
          <w:rFonts w:hint="cs"/>
          <w:rtl/>
        </w:rPr>
        <w:t>ّ</w:t>
      </w:r>
      <w:r w:rsidRPr="00C875FB">
        <w:rPr>
          <w:rtl/>
        </w:rPr>
        <w:t>هم »</w:t>
      </w:r>
      <w:r w:rsidRPr="009746DC">
        <w:rPr>
          <w:rtl/>
        </w:rPr>
        <w:t xml:space="preserve"> </w:t>
      </w:r>
      <w:r w:rsidR="00D83B35">
        <w:rPr>
          <w:rtl/>
        </w:rPr>
        <w:t xml:space="preserve">علىّ </w:t>
      </w:r>
      <w:r w:rsidRPr="009746DC">
        <w:rPr>
          <w:rtl/>
        </w:rPr>
        <w:t>بناء الأفعال أي لأخرجنهم ،</w:t>
      </w:r>
      <w:r>
        <w:rPr>
          <w:rtl/>
        </w:rPr>
        <w:t xml:space="preserve"> و</w:t>
      </w:r>
      <w:r w:rsidRPr="00C875FB">
        <w:rPr>
          <w:rtl/>
        </w:rPr>
        <w:t>الجديد :</w:t>
      </w:r>
      <w:r w:rsidRPr="009746DC">
        <w:rPr>
          <w:rtl/>
        </w:rPr>
        <w:t xml:space="preserve"> وجه الأرض.</w:t>
      </w:r>
    </w:p>
    <w:p w:rsidR="008930D5" w:rsidRDefault="008930D5" w:rsidP="008930D5">
      <w:pPr>
        <w:pStyle w:val="libNormal"/>
        <w:rPr>
          <w:rtl/>
        </w:rPr>
      </w:pPr>
      <w:r>
        <w:rPr>
          <w:rtl/>
        </w:rPr>
        <w:br w:type="page"/>
      </w:r>
    </w:p>
    <w:p w:rsidR="00B717C7" w:rsidRPr="009746DC" w:rsidRDefault="00B717C7" w:rsidP="000A7305">
      <w:pPr>
        <w:pStyle w:val="libNormal"/>
        <w:rPr>
          <w:rtl/>
        </w:rPr>
      </w:pPr>
      <w:r w:rsidRPr="009746DC">
        <w:rPr>
          <w:rtl/>
        </w:rPr>
        <w:lastRenderedPageBreak/>
        <w:t>17</w:t>
      </w:r>
      <w:r>
        <w:rPr>
          <w:rtl/>
        </w:rPr>
        <w:t xml:space="preserve"> </w:t>
      </w:r>
      <w:r w:rsidR="003928AF">
        <w:rPr>
          <w:rtl/>
        </w:rPr>
        <w:t>-</w:t>
      </w:r>
      <w:r>
        <w:rPr>
          <w:rtl/>
        </w:rPr>
        <w:t xml:space="preserve"> </w:t>
      </w:r>
      <w:r w:rsidRPr="009746DC">
        <w:rPr>
          <w:rtl/>
        </w:rPr>
        <w:t xml:space="preserve">إسحاق قال </w:t>
      </w:r>
      <w:r w:rsidR="00887A0F">
        <w:rPr>
          <w:rtl/>
        </w:rPr>
        <w:t xml:space="preserve">حدَّثني </w:t>
      </w:r>
      <w:r w:rsidR="00551E04">
        <w:rPr>
          <w:rtl/>
        </w:rPr>
        <w:t xml:space="preserve">محمّد </w:t>
      </w:r>
      <w:r w:rsidRPr="009746DC">
        <w:rPr>
          <w:rtl/>
        </w:rPr>
        <w:t>بن الحسن بن شم</w:t>
      </w:r>
      <w:r w:rsidR="0046283A">
        <w:rPr>
          <w:rFonts w:hint="cs"/>
          <w:rtl/>
        </w:rPr>
        <w:t>ّ</w:t>
      </w:r>
      <w:r w:rsidRPr="009746DC">
        <w:rPr>
          <w:rtl/>
        </w:rPr>
        <w:t xml:space="preserve">ون قال كتبت إلى أبي </w:t>
      </w:r>
      <w:r w:rsidR="00551E04">
        <w:rPr>
          <w:rtl/>
        </w:rPr>
        <w:t xml:space="preserve">محمّد </w:t>
      </w:r>
      <w:r w:rsidR="00850EDE">
        <w:rPr>
          <w:rStyle w:val="libAlaemChar"/>
          <w:rtl/>
        </w:rPr>
        <w:t xml:space="preserve">عليه‌السلام </w:t>
      </w:r>
      <w:r w:rsidRPr="009746DC">
        <w:rPr>
          <w:rtl/>
        </w:rPr>
        <w:t xml:space="preserve">أسأله </w:t>
      </w:r>
      <w:r w:rsidR="00D8033E">
        <w:rPr>
          <w:rtl/>
        </w:rPr>
        <w:t xml:space="preserve">ان </w:t>
      </w:r>
      <w:r w:rsidRPr="009746DC">
        <w:rPr>
          <w:rtl/>
        </w:rPr>
        <w:t>يدعو الله لي من وجع عيني وكانت إحدى عيني</w:t>
      </w:r>
      <w:r w:rsidR="0046283A">
        <w:rPr>
          <w:rFonts w:hint="cs"/>
          <w:rtl/>
        </w:rPr>
        <w:t>َّ</w:t>
      </w:r>
      <w:r w:rsidRPr="009746DC">
        <w:rPr>
          <w:rtl/>
        </w:rPr>
        <w:t xml:space="preserve"> ذاهبة والأخرى </w:t>
      </w:r>
      <w:r w:rsidR="00D83B35">
        <w:rPr>
          <w:rtl/>
        </w:rPr>
        <w:t xml:space="preserve">علىّ </w:t>
      </w:r>
      <w:r w:rsidRPr="009746DC">
        <w:rPr>
          <w:rtl/>
        </w:rPr>
        <w:t xml:space="preserve">شرف ذهاب فكتب إلي حبس الله عليك عينك فأفاقت الصحيحة ووقع في آخر الكتاب آجرك الله وأحسن ثوابك فاغتممت لذلك ولم أعرف في أهلي </w:t>
      </w:r>
      <w:r w:rsidR="00B8110F">
        <w:rPr>
          <w:rtl/>
        </w:rPr>
        <w:t xml:space="preserve">أحداً </w:t>
      </w:r>
      <w:r w:rsidRPr="009746DC">
        <w:rPr>
          <w:rtl/>
        </w:rPr>
        <w:t>مات ف</w:t>
      </w:r>
      <w:r w:rsidR="00FE5F86">
        <w:rPr>
          <w:rtl/>
        </w:rPr>
        <w:t xml:space="preserve">لـمّا </w:t>
      </w:r>
      <w:r w:rsidR="00551E04">
        <w:rPr>
          <w:rtl/>
        </w:rPr>
        <w:t xml:space="preserve">كان </w:t>
      </w:r>
      <w:r w:rsidRPr="009746DC">
        <w:rPr>
          <w:rtl/>
        </w:rPr>
        <w:t xml:space="preserve">بعد </w:t>
      </w:r>
      <w:r w:rsidR="00BE737F">
        <w:rPr>
          <w:rtl/>
        </w:rPr>
        <w:t xml:space="preserve">أيّام </w:t>
      </w:r>
      <w:r w:rsidRPr="009746DC">
        <w:rPr>
          <w:rtl/>
        </w:rPr>
        <w:t xml:space="preserve">جاءتني وفاة ابني طيب فعلمت </w:t>
      </w:r>
      <w:r w:rsidR="00D8033E">
        <w:rPr>
          <w:rtl/>
        </w:rPr>
        <w:t xml:space="preserve">ان </w:t>
      </w:r>
      <w:r w:rsidRPr="009746DC">
        <w:rPr>
          <w:rtl/>
        </w:rPr>
        <w:t>التعزية له</w:t>
      </w:r>
      <w:r>
        <w:rPr>
          <w:rFonts w:hint="cs"/>
          <w:rtl/>
        </w:rPr>
        <w:t>.</w:t>
      </w:r>
    </w:p>
    <w:p w:rsidR="00B717C7" w:rsidRPr="009746DC" w:rsidRDefault="00B717C7" w:rsidP="000A7305">
      <w:pPr>
        <w:pStyle w:val="libNormal"/>
        <w:rPr>
          <w:rtl/>
        </w:rPr>
      </w:pPr>
      <w:r w:rsidRPr="009746DC">
        <w:rPr>
          <w:rtl/>
        </w:rPr>
        <w:t>18</w:t>
      </w:r>
      <w:r>
        <w:rPr>
          <w:rtl/>
        </w:rPr>
        <w:t xml:space="preserve"> </w:t>
      </w:r>
      <w:r w:rsidR="003928AF">
        <w:rPr>
          <w:rtl/>
        </w:rPr>
        <w:t>-</w:t>
      </w:r>
      <w:r>
        <w:rPr>
          <w:rtl/>
        </w:rPr>
        <w:t xml:space="preserve"> </w:t>
      </w:r>
      <w:r w:rsidRPr="009746DC">
        <w:rPr>
          <w:rtl/>
        </w:rPr>
        <w:t xml:space="preserve">إسحاق قال </w:t>
      </w:r>
      <w:r w:rsidR="0046283A">
        <w:rPr>
          <w:rFonts w:hint="cs"/>
          <w:rtl/>
        </w:rPr>
        <w:t xml:space="preserve">: </w:t>
      </w:r>
      <w:r w:rsidR="00887A0F">
        <w:rPr>
          <w:rtl/>
        </w:rPr>
        <w:t xml:space="preserve">حدَّثني </w:t>
      </w:r>
      <w:r w:rsidR="000164B7">
        <w:rPr>
          <w:rtl/>
        </w:rPr>
        <w:t xml:space="preserve">عمر </w:t>
      </w:r>
      <w:r w:rsidRPr="009746DC">
        <w:rPr>
          <w:rtl/>
        </w:rPr>
        <w:t>بن أبي مسلم قال قدم علينا بسر</w:t>
      </w:r>
      <w:r w:rsidR="0046283A">
        <w:rPr>
          <w:rFonts w:hint="cs"/>
          <w:rtl/>
        </w:rPr>
        <w:t>َّ</w:t>
      </w:r>
      <w:r w:rsidRPr="009746DC">
        <w:rPr>
          <w:rtl/>
        </w:rPr>
        <w:t xml:space="preserve"> من رأى رجل من أهل مصر يقال له سيف بن الليث</w:t>
      </w:r>
      <w:r>
        <w:rPr>
          <w:rtl/>
        </w:rPr>
        <w:t xml:space="preserve"> </w:t>
      </w:r>
      <w:r>
        <w:rPr>
          <w:rFonts w:hint="cs"/>
          <w:rtl/>
        </w:rPr>
        <w:t>،</w:t>
      </w:r>
      <w:r>
        <w:rPr>
          <w:rtl/>
        </w:rPr>
        <w:t xml:space="preserve"> </w:t>
      </w:r>
      <w:r w:rsidRPr="009746DC">
        <w:rPr>
          <w:rtl/>
        </w:rPr>
        <w:t>يتظلم إلى المهتدي في ضيعة له قد غصبها إياه</w:t>
      </w:r>
      <w:r>
        <w:rPr>
          <w:rtl/>
        </w:rPr>
        <w:t xml:space="preserve"> </w:t>
      </w:r>
      <w:r w:rsidRPr="009746DC">
        <w:rPr>
          <w:rtl/>
        </w:rPr>
        <w:t xml:space="preserve">شفيع الخادم وأخرجه منها فأشرنا عليه </w:t>
      </w:r>
      <w:r w:rsidR="00D8033E">
        <w:rPr>
          <w:rtl/>
        </w:rPr>
        <w:t xml:space="preserve">ان </w:t>
      </w:r>
      <w:r w:rsidRPr="009746DC">
        <w:rPr>
          <w:rtl/>
        </w:rPr>
        <w:t xml:space="preserve">يكتب إلى أبي </w:t>
      </w:r>
      <w:r w:rsidR="00551E04">
        <w:rPr>
          <w:rtl/>
        </w:rPr>
        <w:t xml:space="preserve">محمّد </w:t>
      </w:r>
      <w:r w:rsidR="00850EDE">
        <w:rPr>
          <w:rStyle w:val="libAlaemChar"/>
          <w:rtl/>
        </w:rPr>
        <w:t xml:space="preserve">عليه‌السلام </w:t>
      </w:r>
      <w:r w:rsidRPr="009746DC">
        <w:rPr>
          <w:rtl/>
        </w:rPr>
        <w:t xml:space="preserve">يسأله تسهيل أمرها فكتب إليه أبو </w:t>
      </w:r>
      <w:r w:rsidR="00551E04">
        <w:rPr>
          <w:rtl/>
        </w:rPr>
        <w:t xml:space="preserve">محمّد </w:t>
      </w:r>
      <w:r w:rsidR="00850EDE">
        <w:rPr>
          <w:rStyle w:val="libAlaemChar"/>
          <w:rtl/>
        </w:rPr>
        <w:t xml:space="preserve">عليه‌السلام </w:t>
      </w:r>
      <w:r w:rsidRPr="009746DC">
        <w:rPr>
          <w:rtl/>
        </w:rPr>
        <w:t xml:space="preserve">لا بأس عليك ضيعتك ترد عليك فلا تتقدم إلى </w:t>
      </w:r>
      <w:r w:rsidR="00E22BD2">
        <w:rPr>
          <w:rtl/>
        </w:rPr>
        <w:t xml:space="preserve">السلطان </w:t>
      </w:r>
      <w:r w:rsidRPr="009746DC">
        <w:rPr>
          <w:rtl/>
        </w:rPr>
        <w:t>والق الوكيل الذي في يده الضيعة وخوفه ب</w:t>
      </w:r>
      <w:r w:rsidR="00E22BD2">
        <w:rPr>
          <w:rtl/>
        </w:rPr>
        <w:t xml:space="preserve">السلطان </w:t>
      </w:r>
      <w:r w:rsidRPr="009746DC">
        <w:rPr>
          <w:rtl/>
        </w:rPr>
        <w:t xml:space="preserve">الأعظم الله رب العالمين فلقيه فقال له الوكيل الذي في يده الضيعة قد كتب إلي عند خروجك من مصر </w:t>
      </w:r>
      <w:r w:rsidR="00D8033E">
        <w:rPr>
          <w:rtl/>
        </w:rPr>
        <w:t xml:space="preserve">ان </w:t>
      </w:r>
      <w:r w:rsidRPr="009746DC">
        <w:rPr>
          <w:rtl/>
        </w:rPr>
        <w:t xml:space="preserve">أطلبك وأرد الضيعة عليك فردها عليه بحكم القاضي ابن أبي الشوارب وشهادة الشهود ولم يحتج إلى </w:t>
      </w:r>
      <w:r w:rsidR="00D8033E">
        <w:rPr>
          <w:rtl/>
        </w:rPr>
        <w:t xml:space="preserve">ان </w:t>
      </w:r>
      <w:r w:rsidRPr="009746DC">
        <w:rPr>
          <w:rtl/>
        </w:rPr>
        <w:t>يتقدم إلى المهتدي فصارت الضيعة له وفي يده ولم يكن لها خبر بعد ذلك قال و</w:t>
      </w:r>
      <w:r w:rsidR="00887A0F">
        <w:rPr>
          <w:rtl/>
        </w:rPr>
        <w:t xml:space="preserve">حدَّثني </w:t>
      </w:r>
      <w:r w:rsidRPr="009746DC">
        <w:rPr>
          <w:rtl/>
        </w:rPr>
        <w:t>سيف بن الليث هذا قال خلفت ابنا لي عليلا</w:t>
      </w:r>
      <w:r w:rsidR="0046283A">
        <w:rPr>
          <w:rFonts w:hint="cs"/>
          <w:rtl/>
        </w:rPr>
        <w:t>ً</w:t>
      </w:r>
      <w:r w:rsidRPr="009746DC">
        <w:rPr>
          <w:rtl/>
        </w:rPr>
        <w:t xml:space="preserve"> بمصر عند خروجي عنها وابنا لي آخر أسن</w:t>
      </w:r>
      <w:r w:rsidR="0046283A">
        <w:rPr>
          <w:rFonts w:hint="cs"/>
          <w:rtl/>
        </w:rPr>
        <w:t>ُّ</w:t>
      </w:r>
      <w:r w:rsidRPr="009746DC">
        <w:rPr>
          <w:rtl/>
        </w:rPr>
        <w:t xml:space="preserve"> منه </w:t>
      </w:r>
      <w:r w:rsidR="00551E04">
        <w:rPr>
          <w:rtl/>
        </w:rPr>
        <w:t xml:space="preserve">كان </w:t>
      </w:r>
      <w:r w:rsidRPr="009746DC">
        <w:rPr>
          <w:rtl/>
        </w:rPr>
        <w:t>وصي</w:t>
      </w:r>
      <w:r w:rsidR="0046283A">
        <w:rPr>
          <w:rFonts w:hint="cs"/>
          <w:rtl/>
        </w:rPr>
        <w:t>ّ</w:t>
      </w:r>
      <w:r w:rsidRPr="009746DC">
        <w:rPr>
          <w:rtl/>
        </w:rPr>
        <w:t>ي وقي</w:t>
      </w:r>
      <w:r w:rsidR="0046283A">
        <w:rPr>
          <w:rFonts w:hint="cs"/>
          <w:rtl/>
        </w:rPr>
        <w:t>ّ</w:t>
      </w:r>
      <w:r w:rsidRPr="009746DC">
        <w:rPr>
          <w:rtl/>
        </w:rPr>
        <w:t xml:space="preserve">مي </w:t>
      </w:r>
      <w:r w:rsidR="00D83B35">
        <w:rPr>
          <w:rtl/>
        </w:rPr>
        <w:t xml:space="preserve">علىّ </w:t>
      </w:r>
      <w:r w:rsidRPr="009746DC">
        <w:rPr>
          <w:rtl/>
        </w:rPr>
        <w:t xml:space="preserve">عيالي وفي ضياعي فكتبت إلى أبي </w:t>
      </w:r>
      <w:r w:rsidR="00551E04">
        <w:rPr>
          <w:rtl/>
        </w:rPr>
        <w:t xml:space="preserve">محمّد </w:t>
      </w:r>
      <w:r w:rsidR="00850EDE">
        <w:rPr>
          <w:rStyle w:val="libAlaemChar"/>
          <w:rtl/>
        </w:rPr>
        <w:t xml:space="preserve">عليه‌السلام </w:t>
      </w:r>
      <w:r w:rsidRPr="009746DC">
        <w:rPr>
          <w:rtl/>
        </w:rPr>
        <w:t>أسأله الدعاء لابني العليل فكتب إلي قد عوفي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A7305">
      <w:pPr>
        <w:pStyle w:val="libNormal"/>
        <w:rPr>
          <w:rtl/>
          <w:lang w:bidi="fa-IR"/>
        </w:rPr>
      </w:pPr>
      <w:r w:rsidRPr="000A7305">
        <w:rPr>
          <w:rStyle w:val="libBold1Char"/>
          <w:rtl/>
        </w:rPr>
        <w:t>الحديث السابع عشر :</w:t>
      </w:r>
      <w:r w:rsidRPr="009746DC">
        <w:rPr>
          <w:rtl/>
          <w:lang w:bidi="fa-IR"/>
        </w:rPr>
        <w:t xml:space="preserve"> كالسابق.</w:t>
      </w:r>
    </w:p>
    <w:p w:rsidR="00B717C7" w:rsidRPr="009746DC" w:rsidRDefault="00B717C7" w:rsidP="000A7305">
      <w:pPr>
        <w:pStyle w:val="libNormal"/>
        <w:rPr>
          <w:rtl/>
        </w:rPr>
      </w:pPr>
      <w:r w:rsidRPr="009746DC">
        <w:rPr>
          <w:rtl/>
        </w:rPr>
        <w:t xml:space="preserve">وفي القاموس : </w:t>
      </w:r>
      <w:r w:rsidRPr="00C875FB">
        <w:rPr>
          <w:rtl/>
        </w:rPr>
        <w:t>الشرف</w:t>
      </w:r>
      <w:r w:rsidRPr="009746DC">
        <w:rPr>
          <w:rtl/>
        </w:rPr>
        <w:t xml:space="preserve"> محركة الإشفاء </w:t>
      </w:r>
      <w:r w:rsidR="00D83B35">
        <w:rPr>
          <w:rtl/>
        </w:rPr>
        <w:t xml:space="preserve">علىّ </w:t>
      </w:r>
      <w:r w:rsidRPr="009746DC">
        <w:rPr>
          <w:rtl/>
        </w:rPr>
        <w:t>خطر من خير أو شر</w:t>
      </w:r>
      <w:r w:rsidR="0044529B">
        <w:rPr>
          <w:rFonts w:hint="cs"/>
          <w:rtl/>
        </w:rPr>
        <w:t>ّ</w:t>
      </w:r>
      <w:r w:rsidRPr="009746DC">
        <w:rPr>
          <w:rtl/>
        </w:rPr>
        <w:t>.</w:t>
      </w:r>
    </w:p>
    <w:p w:rsidR="00B717C7" w:rsidRPr="009746DC" w:rsidRDefault="00B717C7" w:rsidP="000A7305">
      <w:pPr>
        <w:pStyle w:val="libNormal"/>
        <w:rPr>
          <w:rtl/>
          <w:lang w:bidi="fa-IR"/>
        </w:rPr>
      </w:pPr>
      <w:r w:rsidRPr="000A7305">
        <w:rPr>
          <w:rStyle w:val="libBold1Char"/>
          <w:rtl/>
        </w:rPr>
        <w:t xml:space="preserve">الحديث الثامن عشر : </w:t>
      </w:r>
      <w:r w:rsidRPr="009746DC">
        <w:rPr>
          <w:rtl/>
          <w:lang w:bidi="fa-IR"/>
        </w:rPr>
        <w:t>كالسابق.</w:t>
      </w:r>
    </w:p>
    <w:p w:rsidR="00B717C7" w:rsidRPr="009746DC" w:rsidRDefault="00B717C7" w:rsidP="000A7305">
      <w:pPr>
        <w:pStyle w:val="libNormal"/>
        <w:rPr>
          <w:rtl/>
        </w:rPr>
      </w:pPr>
      <w:r w:rsidRPr="00C875FB">
        <w:rPr>
          <w:rtl/>
        </w:rPr>
        <w:t xml:space="preserve">« </w:t>
      </w:r>
      <w:r w:rsidR="00551E04">
        <w:rPr>
          <w:rtl/>
        </w:rPr>
        <w:t xml:space="preserve">وكان </w:t>
      </w:r>
      <w:r w:rsidRPr="00C875FB">
        <w:rPr>
          <w:rtl/>
        </w:rPr>
        <w:t>الشفيع »</w:t>
      </w:r>
      <w:r w:rsidRPr="009746DC">
        <w:rPr>
          <w:rtl/>
        </w:rPr>
        <w:t xml:space="preserve"> </w:t>
      </w:r>
      <w:r w:rsidR="00551E04">
        <w:rPr>
          <w:rtl/>
        </w:rPr>
        <w:t xml:space="preserve">كان </w:t>
      </w:r>
      <w:r w:rsidRPr="009746DC">
        <w:rPr>
          <w:rtl/>
        </w:rPr>
        <w:t>والي المصر ، وكانت الضيعة في حوالي سر</w:t>
      </w:r>
      <w:r w:rsidR="0044529B">
        <w:rPr>
          <w:rFonts w:hint="cs"/>
          <w:rtl/>
        </w:rPr>
        <w:t>ّ</w:t>
      </w:r>
      <w:r w:rsidRPr="009746DC">
        <w:rPr>
          <w:rtl/>
        </w:rPr>
        <w:t xml:space="preserve"> من رأى ، </w:t>
      </w:r>
      <w:r w:rsidR="00551E04">
        <w:rPr>
          <w:rtl/>
        </w:rPr>
        <w:t xml:space="preserve">وكان </w:t>
      </w:r>
      <w:r w:rsidRPr="009746DC">
        <w:rPr>
          <w:rtl/>
        </w:rPr>
        <w:t>الشفيع أخذ جبرا</w:t>
      </w:r>
      <w:r w:rsidR="0044529B">
        <w:rPr>
          <w:rFonts w:hint="cs"/>
          <w:rtl/>
        </w:rPr>
        <w:t>ً</w:t>
      </w:r>
      <w:r w:rsidRPr="009746DC">
        <w:rPr>
          <w:rtl/>
        </w:rPr>
        <w:t xml:space="preserve"> من السيف حج</w:t>
      </w:r>
      <w:r w:rsidR="0044529B">
        <w:rPr>
          <w:rFonts w:hint="cs"/>
          <w:rtl/>
        </w:rPr>
        <w:t>ّ</w:t>
      </w:r>
      <w:r w:rsidRPr="009746DC">
        <w:rPr>
          <w:rtl/>
        </w:rPr>
        <w:t>ة لانتقال الضيعة إليه وبعثها إلى وكيله بسر</w:t>
      </w:r>
      <w:r w:rsidR="0044529B">
        <w:rPr>
          <w:rFonts w:hint="cs"/>
          <w:rtl/>
        </w:rPr>
        <w:t>ّ</w:t>
      </w:r>
      <w:r w:rsidRPr="009746DC">
        <w:rPr>
          <w:rtl/>
        </w:rPr>
        <w:t xml:space="preserve"> من رأى فتصرف الوكيل فيها ، أو كانت الضيعة في مصر والوكيل في هذا الوقت قدم سر</w:t>
      </w:r>
      <w:r w:rsidR="0044529B">
        <w:rPr>
          <w:rFonts w:hint="cs"/>
          <w:rtl/>
        </w:rPr>
        <w:t>ّ</w:t>
      </w:r>
      <w:r w:rsidRPr="009746DC">
        <w:rPr>
          <w:rtl/>
        </w:rPr>
        <w:t xml:space="preserve"> من رأى لذلك أو لغيره</w:t>
      </w:r>
      <w:r>
        <w:rPr>
          <w:rtl/>
        </w:rPr>
        <w:t xml:space="preserve"> </w:t>
      </w:r>
      <w:r w:rsidRPr="00C875FB">
        <w:rPr>
          <w:rtl/>
        </w:rPr>
        <w:t>« بحكم القاضي »</w:t>
      </w:r>
      <w:r w:rsidRPr="009746DC">
        <w:rPr>
          <w:rtl/>
        </w:rPr>
        <w:t xml:space="preserve"> أي بسجله أو حكمه بقول الوكيل ، والضيعة العقار والأرض المغلة « قال : </w:t>
      </w:r>
      <w:r w:rsidRPr="00C875FB">
        <w:rPr>
          <w:rtl/>
        </w:rPr>
        <w:t>و</w:t>
      </w:r>
      <w:r w:rsidR="00887A0F">
        <w:rPr>
          <w:rtl/>
          <w:lang w:bidi="ar-IQ"/>
        </w:rPr>
        <w:t xml:space="preserve">حدَّثني </w:t>
      </w:r>
      <w:r w:rsidRPr="009746DC">
        <w:rPr>
          <w:rtl/>
        </w:rPr>
        <w:t>» ضمير قال لعمرو</w:t>
      </w:r>
      <w:r w:rsidRPr="00C875FB">
        <w:rPr>
          <w:rtl/>
        </w:rPr>
        <w:t xml:space="preserve"> « قي</w:t>
      </w:r>
      <w:r w:rsidR="0044529B">
        <w:rPr>
          <w:rFonts w:hint="cs"/>
          <w:rtl/>
        </w:rPr>
        <w:t>ّ</w:t>
      </w:r>
      <w:r w:rsidRPr="00C875FB">
        <w:rPr>
          <w:rtl/>
        </w:rPr>
        <w:t>مي »</w:t>
      </w:r>
      <w:r w:rsidRPr="009746DC">
        <w:rPr>
          <w:rtl/>
        </w:rPr>
        <w:t xml:space="preserve"> أي</w:t>
      </w:r>
    </w:p>
    <w:p w:rsidR="008930D5" w:rsidRDefault="008930D5" w:rsidP="008930D5">
      <w:pPr>
        <w:pStyle w:val="libNormal"/>
        <w:rPr>
          <w:rtl/>
        </w:rPr>
      </w:pPr>
      <w:r>
        <w:rPr>
          <w:rtl/>
        </w:rPr>
        <w:br w:type="page"/>
      </w:r>
    </w:p>
    <w:p w:rsidR="00B717C7" w:rsidRPr="009746DC" w:rsidRDefault="00B717C7" w:rsidP="0044529B">
      <w:pPr>
        <w:pStyle w:val="libNormal"/>
        <w:rPr>
          <w:rtl/>
        </w:rPr>
      </w:pPr>
      <w:r w:rsidRPr="009746DC">
        <w:rPr>
          <w:rtl/>
        </w:rPr>
        <w:lastRenderedPageBreak/>
        <w:t>ابنك المعتل</w:t>
      </w:r>
      <w:r w:rsidR="0044529B">
        <w:rPr>
          <w:rFonts w:hint="cs"/>
          <w:rtl/>
        </w:rPr>
        <w:t>ُّ</w:t>
      </w:r>
      <w:r w:rsidRPr="009746DC">
        <w:rPr>
          <w:rtl/>
        </w:rPr>
        <w:t xml:space="preserve"> ومات الكبير وصيك وقيمك فاحمد الله ولا تجزع فيحبط أجرك فورد </w:t>
      </w:r>
      <w:r w:rsidR="00551E04">
        <w:rPr>
          <w:rtl/>
        </w:rPr>
        <w:t xml:space="preserve">عليّ </w:t>
      </w:r>
      <w:r w:rsidRPr="009746DC">
        <w:rPr>
          <w:rtl/>
        </w:rPr>
        <w:t xml:space="preserve">الخبر </w:t>
      </w:r>
      <w:r w:rsidR="00D8033E">
        <w:rPr>
          <w:rtl/>
        </w:rPr>
        <w:t xml:space="preserve">ان </w:t>
      </w:r>
      <w:r w:rsidRPr="009746DC">
        <w:rPr>
          <w:rtl/>
        </w:rPr>
        <w:t xml:space="preserve">ابني قد عوفي من علته ومات الكبير يوم ورد </w:t>
      </w:r>
      <w:r w:rsidR="00551E04">
        <w:rPr>
          <w:rtl/>
        </w:rPr>
        <w:t xml:space="preserve">عليّ </w:t>
      </w:r>
      <w:r w:rsidRPr="009746DC">
        <w:rPr>
          <w:rtl/>
        </w:rPr>
        <w:t xml:space="preserve">جواب أبي </w:t>
      </w:r>
      <w:r w:rsidR="00551E04">
        <w:rPr>
          <w:rtl/>
        </w:rPr>
        <w:t xml:space="preserve">محمّد </w:t>
      </w:r>
      <w:r w:rsidR="00292DF4" w:rsidRPr="00292DF4">
        <w:rPr>
          <w:rStyle w:val="libAlaemChar"/>
          <w:rtl/>
        </w:rPr>
        <w:t xml:space="preserve">عليه‌السلام </w:t>
      </w:r>
      <w:r w:rsidRPr="00E06738">
        <w:rPr>
          <w:rtl/>
        </w:rPr>
        <w:t>.</w:t>
      </w:r>
    </w:p>
    <w:p w:rsidR="00B717C7" w:rsidRPr="009746DC" w:rsidRDefault="00B717C7" w:rsidP="0044529B">
      <w:pPr>
        <w:pStyle w:val="libNormal"/>
        <w:rPr>
          <w:rtl/>
        </w:rPr>
      </w:pPr>
      <w:r w:rsidRPr="009746DC">
        <w:rPr>
          <w:rtl/>
        </w:rPr>
        <w:t>19</w:t>
      </w:r>
      <w:r>
        <w:rPr>
          <w:rtl/>
        </w:rPr>
        <w:t xml:space="preserve"> </w:t>
      </w:r>
      <w:r w:rsidR="003928AF">
        <w:rPr>
          <w:rtl/>
        </w:rPr>
        <w:t>-</w:t>
      </w:r>
      <w:r>
        <w:rPr>
          <w:rtl/>
        </w:rPr>
        <w:t xml:space="preserve"> </w:t>
      </w:r>
      <w:r w:rsidRPr="009746DC">
        <w:rPr>
          <w:rtl/>
        </w:rPr>
        <w:t xml:space="preserve">إسحاق قال </w:t>
      </w:r>
      <w:r w:rsidR="00887A0F">
        <w:rPr>
          <w:rtl/>
        </w:rPr>
        <w:t xml:space="preserve">حدَّثني </w:t>
      </w:r>
      <w:r w:rsidRPr="009746DC">
        <w:rPr>
          <w:rtl/>
        </w:rPr>
        <w:t xml:space="preserve">يحيى بن القشيري من قرية تسمى قير قال </w:t>
      </w:r>
      <w:r w:rsidR="00551E04">
        <w:rPr>
          <w:rtl/>
        </w:rPr>
        <w:t xml:space="preserve">كان </w:t>
      </w:r>
      <w:r w:rsidRPr="009746DC">
        <w:rPr>
          <w:rtl/>
        </w:rPr>
        <w:t xml:space="preserve">لأبي </w:t>
      </w:r>
      <w:r w:rsidR="00551E04">
        <w:rPr>
          <w:rtl/>
        </w:rPr>
        <w:t xml:space="preserve">محمّد </w:t>
      </w:r>
      <w:r w:rsidRPr="009746DC">
        <w:rPr>
          <w:rtl/>
        </w:rPr>
        <w:t xml:space="preserve">وكيل قد اتخذ معه في الدار حجرة يكون فيها معه خادم أبيض فأراد الوكيل الخادم </w:t>
      </w:r>
      <w:r w:rsidR="00D83B35">
        <w:rPr>
          <w:rtl/>
        </w:rPr>
        <w:t xml:space="preserve">علىّ </w:t>
      </w:r>
      <w:r w:rsidRPr="009746DC">
        <w:rPr>
          <w:rtl/>
        </w:rPr>
        <w:t xml:space="preserve">نفسه فأبى </w:t>
      </w:r>
      <w:r w:rsidR="000164B7">
        <w:rPr>
          <w:rtl/>
        </w:rPr>
        <w:t xml:space="preserve">إلّا </w:t>
      </w:r>
      <w:r w:rsidR="00D8033E">
        <w:rPr>
          <w:rtl/>
        </w:rPr>
        <w:t xml:space="preserve">ان </w:t>
      </w:r>
      <w:r w:rsidRPr="009746DC">
        <w:rPr>
          <w:rtl/>
        </w:rPr>
        <w:t xml:space="preserve">يأتيه بنبيذ فاحتال له بنبيذ </w:t>
      </w:r>
      <w:r w:rsidR="00D83B35">
        <w:rPr>
          <w:rtl/>
        </w:rPr>
        <w:t xml:space="preserve">ثمّ </w:t>
      </w:r>
      <w:r w:rsidRPr="009746DC">
        <w:rPr>
          <w:rtl/>
        </w:rPr>
        <w:t xml:space="preserve">أدخله عليه وبينه وبين أبي </w:t>
      </w:r>
      <w:r w:rsidR="00551E04">
        <w:rPr>
          <w:rtl/>
        </w:rPr>
        <w:t xml:space="preserve">محمّد </w:t>
      </w:r>
      <w:r w:rsidRPr="009746DC">
        <w:rPr>
          <w:rtl/>
        </w:rPr>
        <w:t>ثلاثة أبواب مغلقة قال ف</w:t>
      </w:r>
      <w:r w:rsidR="00887A0F">
        <w:rPr>
          <w:rtl/>
        </w:rPr>
        <w:t xml:space="preserve">حدَّثني </w:t>
      </w:r>
      <w:r w:rsidRPr="009746DC">
        <w:rPr>
          <w:rtl/>
        </w:rPr>
        <w:t xml:space="preserve">الوكيل قال إني لمنتبه إذ أنا بالأبواب تفتح </w:t>
      </w:r>
      <w:r w:rsidR="00FE5F86">
        <w:rPr>
          <w:rtl/>
        </w:rPr>
        <w:t xml:space="preserve">حتّى </w:t>
      </w:r>
      <w:r w:rsidRPr="009746DC">
        <w:rPr>
          <w:rtl/>
        </w:rPr>
        <w:t xml:space="preserve">جاء بنفسه فوقف </w:t>
      </w:r>
      <w:r w:rsidR="00D83B35">
        <w:rPr>
          <w:rtl/>
        </w:rPr>
        <w:t xml:space="preserve">علىّ </w:t>
      </w:r>
      <w:r w:rsidRPr="009746DC">
        <w:rPr>
          <w:rtl/>
        </w:rPr>
        <w:t xml:space="preserve">باب الحجرة </w:t>
      </w:r>
      <w:r w:rsidR="00D83B35">
        <w:rPr>
          <w:rtl/>
        </w:rPr>
        <w:t xml:space="preserve">ثمّ </w:t>
      </w:r>
      <w:r w:rsidRPr="009746DC">
        <w:rPr>
          <w:rtl/>
        </w:rPr>
        <w:t>قال يا هؤلاء اتقوا الله خافوا الله ف</w:t>
      </w:r>
      <w:r w:rsidR="00FE5F86">
        <w:rPr>
          <w:rtl/>
        </w:rPr>
        <w:t xml:space="preserve">لـمّا </w:t>
      </w:r>
      <w:r w:rsidRPr="009746DC">
        <w:rPr>
          <w:rtl/>
        </w:rPr>
        <w:t>أصبحنا أ</w:t>
      </w:r>
      <w:r w:rsidR="00850EDE">
        <w:rPr>
          <w:rtl/>
        </w:rPr>
        <w:t xml:space="preserve">مرّ </w:t>
      </w:r>
      <w:r w:rsidRPr="009746DC">
        <w:rPr>
          <w:rtl/>
        </w:rPr>
        <w:t>ببيع الخادم وإخراجي من الد</w:t>
      </w:r>
      <w:r w:rsidR="002F6E19">
        <w:rPr>
          <w:rFonts w:hint="cs"/>
          <w:rtl/>
        </w:rPr>
        <w:t>َّ</w:t>
      </w:r>
      <w:r w:rsidRPr="009746DC">
        <w:rPr>
          <w:rtl/>
        </w:rPr>
        <w:t>ار</w:t>
      </w:r>
      <w:r>
        <w:rPr>
          <w:rFonts w:hint="cs"/>
          <w:rtl/>
        </w:rPr>
        <w:t>.</w:t>
      </w:r>
    </w:p>
    <w:p w:rsidR="00B717C7" w:rsidRPr="009746DC" w:rsidRDefault="00B717C7" w:rsidP="0044529B">
      <w:pPr>
        <w:pStyle w:val="libNormal"/>
        <w:rPr>
          <w:rtl/>
        </w:rPr>
      </w:pPr>
      <w:r w:rsidRPr="009746DC">
        <w:rPr>
          <w:rtl/>
        </w:rPr>
        <w:t>20</w:t>
      </w:r>
      <w:r>
        <w:rPr>
          <w:rtl/>
        </w:rPr>
        <w:t xml:space="preserve"> </w:t>
      </w:r>
      <w:r w:rsidR="003928AF">
        <w:rPr>
          <w:rtl/>
        </w:rPr>
        <w:t>-</w:t>
      </w:r>
      <w:r>
        <w:rPr>
          <w:rtl/>
        </w:rPr>
        <w:t xml:space="preserve"> </w:t>
      </w:r>
      <w:r w:rsidRPr="009746DC">
        <w:rPr>
          <w:rtl/>
        </w:rPr>
        <w:t xml:space="preserve">إسحاق قال أخبرني </w:t>
      </w:r>
      <w:r w:rsidR="00551E04">
        <w:rPr>
          <w:rtl/>
        </w:rPr>
        <w:t xml:space="preserve">محمّد </w:t>
      </w:r>
      <w:r w:rsidRPr="009746DC">
        <w:rPr>
          <w:rtl/>
        </w:rPr>
        <w:t xml:space="preserve">بن الربيع الشائي قال ناظرت </w:t>
      </w:r>
      <w:r w:rsidR="00FE5F86">
        <w:rPr>
          <w:rtl/>
        </w:rPr>
        <w:t xml:space="preserve">رجلاً </w:t>
      </w:r>
      <w:r w:rsidRPr="009746DC">
        <w:rPr>
          <w:rtl/>
        </w:rPr>
        <w:t>من الثنوي</w:t>
      </w:r>
      <w:r w:rsidR="002F6E19">
        <w:rPr>
          <w:rFonts w:hint="cs"/>
          <w:rtl/>
        </w:rPr>
        <w:t>ّ</w:t>
      </w:r>
      <w:r w:rsidRPr="009746DC">
        <w:rPr>
          <w:rtl/>
        </w:rPr>
        <w:t xml:space="preserve">ة بالأهواز </w:t>
      </w:r>
      <w:r w:rsidR="002F6E19">
        <w:rPr>
          <w:rFonts w:hint="cs"/>
          <w:rtl/>
        </w:rPr>
        <w:t xml:space="preserve">، </w:t>
      </w:r>
      <w:r w:rsidR="00D83B35">
        <w:rPr>
          <w:rtl/>
        </w:rPr>
        <w:t xml:space="preserve">ثمّ </w:t>
      </w:r>
      <w:r w:rsidRPr="009746DC">
        <w:rPr>
          <w:rtl/>
        </w:rPr>
        <w:t>قدمت سر من رأى وقد علق بقلبي شيء من مقالته فإني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4529B">
      <w:pPr>
        <w:pStyle w:val="libNormal"/>
        <w:rPr>
          <w:rtl/>
        </w:rPr>
      </w:pPr>
      <w:r w:rsidRPr="009746DC">
        <w:rPr>
          <w:rtl/>
        </w:rPr>
        <w:t>وكيلي</w:t>
      </w:r>
      <w:r>
        <w:rPr>
          <w:rtl/>
        </w:rPr>
        <w:t xml:space="preserve"> </w:t>
      </w:r>
      <w:r w:rsidRPr="00C875FB">
        <w:rPr>
          <w:rtl/>
        </w:rPr>
        <w:t>« لا تجزع »</w:t>
      </w:r>
      <w:r w:rsidRPr="009746DC">
        <w:rPr>
          <w:rtl/>
        </w:rPr>
        <w:t xml:space="preserve"> أي لا تقل ما ينافي التسليم لأ</w:t>
      </w:r>
      <w:r w:rsidR="00850EDE">
        <w:rPr>
          <w:rtl/>
        </w:rPr>
        <w:t xml:space="preserve">مرّ </w:t>
      </w:r>
      <w:r w:rsidRPr="009746DC">
        <w:rPr>
          <w:rtl/>
        </w:rPr>
        <w:t>الله وقضائه</w:t>
      </w:r>
      <w:r>
        <w:rPr>
          <w:rtl/>
        </w:rPr>
        <w:t xml:space="preserve"> </w:t>
      </w:r>
      <w:r w:rsidRPr="00C875FB">
        <w:rPr>
          <w:rtl/>
        </w:rPr>
        <w:t>« فيحبط أجرك »</w:t>
      </w:r>
      <w:r w:rsidRPr="009746DC">
        <w:rPr>
          <w:rtl/>
        </w:rPr>
        <w:t xml:space="preserve"> أي أجر المصيبة أو الأعم</w:t>
      </w:r>
      <w:r w:rsidR="002F6E19">
        <w:rPr>
          <w:rFonts w:hint="cs"/>
          <w:rtl/>
        </w:rPr>
        <w:t>ّ</w:t>
      </w:r>
      <w:r w:rsidRPr="009746DC">
        <w:rPr>
          <w:rtl/>
        </w:rPr>
        <w:t>.</w:t>
      </w:r>
    </w:p>
    <w:p w:rsidR="00B717C7" w:rsidRPr="009746DC" w:rsidRDefault="00B717C7" w:rsidP="0044529B">
      <w:pPr>
        <w:pStyle w:val="libNormal"/>
        <w:rPr>
          <w:rtl/>
          <w:lang w:bidi="fa-IR"/>
        </w:rPr>
      </w:pPr>
      <w:r w:rsidRPr="0044529B">
        <w:rPr>
          <w:rStyle w:val="libBold1Char"/>
          <w:rtl/>
        </w:rPr>
        <w:t>الحديث التاسع عشر :</w:t>
      </w:r>
      <w:r w:rsidRPr="009746DC">
        <w:rPr>
          <w:rtl/>
          <w:lang w:bidi="fa-IR"/>
        </w:rPr>
        <w:t xml:space="preserve"> كالسابق.</w:t>
      </w:r>
    </w:p>
    <w:p w:rsidR="00B717C7" w:rsidRPr="009746DC" w:rsidRDefault="00B717C7" w:rsidP="0044529B">
      <w:pPr>
        <w:pStyle w:val="libNormal"/>
        <w:rPr>
          <w:rtl/>
        </w:rPr>
      </w:pPr>
      <w:r w:rsidRPr="00C875FB">
        <w:rPr>
          <w:rtl/>
        </w:rPr>
        <w:t>والقشيري</w:t>
      </w:r>
      <w:r w:rsidRPr="009746DC">
        <w:rPr>
          <w:rtl/>
        </w:rPr>
        <w:t xml:space="preserve"> نسبة إلى قبيلة وفي نسخة القسيري نسبة إلى بطن من بجيلة ، وفي أخرى القنبري أي </w:t>
      </w:r>
      <w:r w:rsidR="00551E04">
        <w:rPr>
          <w:rtl/>
        </w:rPr>
        <w:t xml:space="preserve">كان </w:t>
      </w:r>
      <w:r w:rsidRPr="009746DC">
        <w:rPr>
          <w:rtl/>
        </w:rPr>
        <w:t>من أولاد قنبر</w:t>
      </w:r>
      <w:r w:rsidRPr="00C875FB">
        <w:rPr>
          <w:rtl/>
        </w:rPr>
        <w:t xml:space="preserve"> « </w:t>
      </w:r>
      <w:r w:rsidR="00D83B35">
        <w:rPr>
          <w:rtl/>
        </w:rPr>
        <w:t xml:space="preserve">علىّ </w:t>
      </w:r>
      <w:r w:rsidRPr="00C875FB">
        <w:rPr>
          <w:rtl/>
        </w:rPr>
        <w:t>نفسه »</w:t>
      </w:r>
      <w:r w:rsidRPr="009746DC">
        <w:rPr>
          <w:rtl/>
        </w:rPr>
        <w:t xml:space="preserve"> الضمير للخادم أو للوكيل ، ف</w:t>
      </w:r>
      <w:r w:rsidR="00D83B35">
        <w:rPr>
          <w:rtl/>
        </w:rPr>
        <w:t xml:space="preserve">علىّ </w:t>
      </w:r>
      <w:r w:rsidRPr="009746DC">
        <w:rPr>
          <w:rtl/>
        </w:rPr>
        <w:t>الأول المراد أنه أراد اللواط مع الخادم ، و</w:t>
      </w:r>
      <w:r w:rsidR="00D83B35">
        <w:rPr>
          <w:rtl/>
        </w:rPr>
        <w:t xml:space="preserve">علىّ </w:t>
      </w:r>
      <w:r w:rsidRPr="009746DC">
        <w:rPr>
          <w:rtl/>
        </w:rPr>
        <w:t>الثاني لواط الخادم معه ، وضمن الإرادة ما يتعد</w:t>
      </w:r>
      <w:r w:rsidR="002F6E19">
        <w:rPr>
          <w:rFonts w:hint="cs"/>
          <w:rtl/>
        </w:rPr>
        <w:t>ّ</w:t>
      </w:r>
      <w:r w:rsidRPr="009746DC">
        <w:rPr>
          <w:rtl/>
        </w:rPr>
        <w:t>ى ب</w:t>
      </w:r>
      <w:r w:rsidR="00D83B35">
        <w:rPr>
          <w:rtl/>
        </w:rPr>
        <w:t xml:space="preserve">علىّ </w:t>
      </w:r>
      <w:r w:rsidRPr="009746DC">
        <w:rPr>
          <w:rtl/>
        </w:rPr>
        <w:t>كالتسلط والركوب ونحوهما ، فعد</w:t>
      </w:r>
      <w:r w:rsidR="002F6E19">
        <w:rPr>
          <w:rFonts w:hint="cs"/>
          <w:rtl/>
        </w:rPr>
        <w:t>ّ</w:t>
      </w:r>
      <w:r w:rsidRPr="009746DC">
        <w:rPr>
          <w:rtl/>
        </w:rPr>
        <w:t>اها بها كما قيل ، وضمير أدخله للنبيذ ، وضمير عليه للخادم.</w:t>
      </w:r>
    </w:p>
    <w:p w:rsidR="00B717C7" w:rsidRPr="009746DC" w:rsidRDefault="00B717C7" w:rsidP="0044529B">
      <w:pPr>
        <w:pStyle w:val="libNormal"/>
        <w:rPr>
          <w:rtl/>
        </w:rPr>
      </w:pPr>
      <w:r w:rsidRPr="0044529B">
        <w:rPr>
          <w:rStyle w:val="libBold1Char"/>
          <w:rtl/>
        </w:rPr>
        <w:t>الحديث العشرون :</w:t>
      </w:r>
      <w:r w:rsidRPr="009746DC">
        <w:rPr>
          <w:rtl/>
        </w:rPr>
        <w:t xml:space="preserve"> كالسابق والنسائي وغيره من النسخ تصحيف ، والظاهر السائي كما في رجال الشيخ </w:t>
      </w:r>
      <w:r w:rsidR="00551E04">
        <w:rPr>
          <w:rtl/>
        </w:rPr>
        <w:t xml:space="preserve">محمّد </w:t>
      </w:r>
      <w:r w:rsidRPr="009746DC">
        <w:rPr>
          <w:rtl/>
        </w:rPr>
        <w:t xml:space="preserve">بن الربيع بن </w:t>
      </w:r>
      <w:r w:rsidR="00551E04">
        <w:rPr>
          <w:rtl/>
        </w:rPr>
        <w:t xml:space="preserve">محمّد </w:t>
      </w:r>
      <w:r w:rsidRPr="009746DC">
        <w:rPr>
          <w:rtl/>
        </w:rPr>
        <w:t xml:space="preserve">السائي من أصحاب العسكري </w:t>
      </w:r>
      <w:r w:rsidR="00850EDE">
        <w:rPr>
          <w:rStyle w:val="libAlaemChar"/>
          <w:rtl/>
        </w:rPr>
        <w:t xml:space="preserve">عليه‌السلام </w:t>
      </w:r>
      <w:r w:rsidRPr="009746DC">
        <w:rPr>
          <w:rtl/>
        </w:rPr>
        <w:t>وساية بلدة ب</w:t>
      </w:r>
      <w:r w:rsidR="00D30306">
        <w:rPr>
          <w:rtl/>
        </w:rPr>
        <w:t xml:space="preserve">مكّة </w:t>
      </w:r>
      <w:r w:rsidRPr="009746DC">
        <w:rPr>
          <w:rtl/>
        </w:rPr>
        <w:t>أو واد بين الحرمين</w:t>
      </w:r>
      <w:r>
        <w:rPr>
          <w:rtl/>
        </w:rPr>
        <w:t xml:space="preserve"> </w:t>
      </w:r>
      <w:r w:rsidRPr="00C875FB">
        <w:rPr>
          <w:rtl/>
        </w:rPr>
        <w:t>« من الثنوية »</w:t>
      </w:r>
      <w:r w:rsidRPr="009746DC">
        <w:rPr>
          <w:rtl/>
        </w:rPr>
        <w:t xml:space="preserve"> أي القائلين بتعدد مدبر العالم كالمجوس القائلين بالنور والظلمة ، أو يزد</w:t>
      </w:r>
      <w:r w:rsidR="00D8033E">
        <w:rPr>
          <w:rtl/>
        </w:rPr>
        <w:t xml:space="preserve">ان </w:t>
      </w:r>
      <w:r w:rsidRPr="009746DC">
        <w:rPr>
          <w:rtl/>
        </w:rPr>
        <w:t xml:space="preserve">وأهرمن ، وفي القاموس : </w:t>
      </w:r>
      <w:r w:rsidRPr="00C875FB">
        <w:rPr>
          <w:rtl/>
        </w:rPr>
        <w:t>الأهواز</w:t>
      </w:r>
      <w:r w:rsidRPr="009746DC">
        <w:rPr>
          <w:rtl/>
        </w:rPr>
        <w:t xml:space="preserve"> تسع</w:t>
      </w:r>
    </w:p>
    <w:p w:rsidR="008930D5" w:rsidRDefault="008930D5" w:rsidP="008930D5">
      <w:pPr>
        <w:pStyle w:val="libNormal"/>
        <w:rPr>
          <w:rtl/>
        </w:rPr>
      </w:pPr>
      <w:r>
        <w:rPr>
          <w:rtl/>
        </w:rPr>
        <w:br w:type="page"/>
      </w:r>
    </w:p>
    <w:p w:rsidR="00B717C7" w:rsidRPr="009746DC" w:rsidRDefault="00B717C7" w:rsidP="002F6E19">
      <w:pPr>
        <w:pStyle w:val="libNormal"/>
        <w:rPr>
          <w:rtl/>
        </w:rPr>
      </w:pPr>
      <w:r w:rsidRPr="009746DC">
        <w:rPr>
          <w:rtl/>
        </w:rPr>
        <w:lastRenderedPageBreak/>
        <w:t xml:space="preserve">لجالس </w:t>
      </w:r>
      <w:r w:rsidR="008B5372">
        <w:rPr>
          <w:rtl/>
        </w:rPr>
        <w:t>على</w:t>
      </w:r>
      <w:r w:rsidR="00D83B35">
        <w:rPr>
          <w:rtl/>
        </w:rPr>
        <w:t xml:space="preserve"> </w:t>
      </w:r>
      <w:r w:rsidRPr="009746DC">
        <w:rPr>
          <w:rtl/>
        </w:rPr>
        <w:t xml:space="preserve">باب أحمد بن الخضيب إذ أقبل أبو </w:t>
      </w:r>
      <w:r w:rsidR="00551E04">
        <w:rPr>
          <w:rtl/>
        </w:rPr>
        <w:t xml:space="preserve">محمّد </w:t>
      </w:r>
      <w:r w:rsidR="00850EDE">
        <w:rPr>
          <w:rStyle w:val="libAlaemChar"/>
          <w:rtl/>
        </w:rPr>
        <w:t xml:space="preserve">عليه‌السلام </w:t>
      </w:r>
      <w:r w:rsidRPr="009746DC">
        <w:rPr>
          <w:rtl/>
        </w:rPr>
        <w:t>من دار العامة يؤم الموكب فنظر إلي وأشار بسباحته أحد</w:t>
      </w:r>
      <w:r w:rsidR="006435CF">
        <w:rPr>
          <w:rFonts w:hint="cs"/>
          <w:rtl/>
        </w:rPr>
        <w:t>ٌ</w:t>
      </w:r>
      <w:r w:rsidRPr="009746DC">
        <w:rPr>
          <w:rtl/>
        </w:rPr>
        <w:t xml:space="preserve"> أحد</w:t>
      </w:r>
      <w:r w:rsidR="006435CF">
        <w:rPr>
          <w:rFonts w:hint="cs"/>
          <w:rtl/>
        </w:rPr>
        <w:t>َ</w:t>
      </w:r>
      <w:r w:rsidRPr="009746DC">
        <w:rPr>
          <w:rtl/>
        </w:rPr>
        <w:t xml:space="preserve"> فرد</w:t>
      </w:r>
      <w:r w:rsidR="006435CF">
        <w:rPr>
          <w:rFonts w:hint="cs"/>
          <w:rtl/>
        </w:rPr>
        <w:t>ٌ</w:t>
      </w:r>
      <w:r w:rsidRPr="009746DC">
        <w:rPr>
          <w:rtl/>
        </w:rPr>
        <w:t xml:space="preserve"> فسقطت مغشي</w:t>
      </w:r>
      <w:r w:rsidR="00B2149A">
        <w:rPr>
          <w:rFonts w:hint="cs"/>
          <w:rtl/>
        </w:rPr>
        <w:t>ّ</w:t>
      </w:r>
      <w:r w:rsidRPr="009746DC">
        <w:rPr>
          <w:rtl/>
        </w:rPr>
        <w:t>ا</w:t>
      </w:r>
      <w:r w:rsidR="00B2149A">
        <w:rPr>
          <w:rFonts w:hint="cs"/>
          <w:rtl/>
        </w:rPr>
        <w:t>ً</w:t>
      </w:r>
      <w:r w:rsidRPr="009746DC">
        <w:rPr>
          <w:rtl/>
        </w:rPr>
        <w:t xml:space="preserve"> علي</w:t>
      </w:r>
      <w:r>
        <w:rPr>
          <w:rFonts w:hint="cs"/>
          <w:rtl/>
        </w:rPr>
        <w:t>.</w:t>
      </w:r>
    </w:p>
    <w:p w:rsidR="00B717C7" w:rsidRPr="009746DC" w:rsidRDefault="00B717C7" w:rsidP="002F6E19">
      <w:pPr>
        <w:pStyle w:val="libNormal"/>
        <w:rPr>
          <w:rtl/>
        </w:rPr>
      </w:pPr>
      <w:r w:rsidRPr="009746DC">
        <w:rPr>
          <w:rtl/>
        </w:rPr>
        <w:t>21</w:t>
      </w:r>
      <w:r>
        <w:rPr>
          <w:rtl/>
        </w:rPr>
        <w:t xml:space="preserve"> </w:t>
      </w:r>
      <w:r w:rsidR="003928AF">
        <w:rPr>
          <w:rtl/>
        </w:rPr>
        <w:t>-</w:t>
      </w:r>
      <w:r>
        <w:rPr>
          <w:rtl/>
        </w:rPr>
        <w:t xml:space="preserve"> </w:t>
      </w:r>
      <w:r w:rsidRPr="009746DC">
        <w:rPr>
          <w:rtl/>
        </w:rPr>
        <w:t>إسحاق ، عن أبي هاشم الجعفري</w:t>
      </w:r>
      <w:r w:rsidR="00B2149A">
        <w:rPr>
          <w:rFonts w:hint="cs"/>
          <w:rtl/>
        </w:rPr>
        <w:t>ّ</w:t>
      </w:r>
      <w:r w:rsidRPr="009746DC">
        <w:rPr>
          <w:rtl/>
        </w:rPr>
        <w:t xml:space="preserve"> قال </w:t>
      </w:r>
      <w:r w:rsidR="00B2149A">
        <w:rPr>
          <w:rFonts w:hint="cs"/>
          <w:rtl/>
        </w:rPr>
        <w:t xml:space="preserve">: </w:t>
      </w:r>
      <w:r w:rsidRPr="009746DC">
        <w:rPr>
          <w:rtl/>
        </w:rPr>
        <w:t xml:space="preserve">دخلت </w:t>
      </w:r>
      <w:r w:rsidR="00D83B35">
        <w:rPr>
          <w:rtl/>
        </w:rPr>
        <w:t xml:space="preserve">علىّ </w:t>
      </w:r>
      <w:r w:rsidRPr="009746DC">
        <w:rPr>
          <w:rtl/>
        </w:rPr>
        <w:t xml:space="preserve">أبي </w:t>
      </w:r>
      <w:r w:rsidR="00551E04">
        <w:rPr>
          <w:rtl/>
        </w:rPr>
        <w:t xml:space="preserve">محمّد </w:t>
      </w:r>
      <w:r w:rsidR="001C3409">
        <w:rPr>
          <w:rtl/>
        </w:rPr>
        <w:t>يوماً</w:t>
      </w:r>
      <w:r w:rsidR="002D77E0">
        <w:rPr>
          <w:rtl/>
        </w:rPr>
        <w:t xml:space="preserve"> </w:t>
      </w:r>
      <w:r w:rsidRPr="009746DC">
        <w:rPr>
          <w:rtl/>
        </w:rPr>
        <w:t xml:space="preserve">وأنا أريد </w:t>
      </w:r>
      <w:r w:rsidR="00D8033E">
        <w:rPr>
          <w:rtl/>
        </w:rPr>
        <w:t xml:space="preserve">ان </w:t>
      </w:r>
      <w:r w:rsidRPr="009746DC">
        <w:rPr>
          <w:rtl/>
        </w:rPr>
        <w:t>أسأله ما أصو</w:t>
      </w:r>
      <w:r w:rsidR="005D5466">
        <w:rPr>
          <w:rFonts w:hint="cs"/>
          <w:rtl/>
        </w:rPr>
        <w:t>ّ</w:t>
      </w:r>
      <w:r w:rsidRPr="009746DC">
        <w:rPr>
          <w:rtl/>
        </w:rPr>
        <w:t xml:space="preserve">غ به </w:t>
      </w:r>
      <w:r w:rsidR="00B2149A">
        <w:rPr>
          <w:rtl/>
        </w:rPr>
        <w:t xml:space="preserve">خاتماً </w:t>
      </w:r>
      <w:r w:rsidRPr="009746DC">
        <w:rPr>
          <w:rtl/>
        </w:rPr>
        <w:t>أتبر</w:t>
      </w:r>
      <w:r w:rsidR="00B2149A">
        <w:rPr>
          <w:rFonts w:hint="cs"/>
          <w:rtl/>
        </w:rPr>
        <w:t>َّ</w:t>
      </w:r>
      <w:r w:rsidRPr="009746DC">
        <w:rPr>
          <w:rtl/>
        </w:rPr>
        <w:t>ك به فجل</w:t>
      </w:r>
      <w:r w:rsidR="006435CF">
        <w:rPr>
          <w:rtl/>
        </w:rPr>
        <w:t>ست</w:t>
      </w:r>
      <w:r w:rsidR="003928AF">
        <w:rPr>
          <w:rtl/>
        </w:rPr>
        <w:t xml:space="preserve"> </w:t>
      </w:r>
      <w:r w:rsidRPr="009746DC">
        <w:rPr>
          <w:rtl/>
        </w:rPr>
        <w:t>وأنسيت ما جئت له ف</w:t>
      </w:r>
      <w:r w:rsidR="00FE5F86">
        <w:rPr>
          <w:rtl/>
        </w:rPr>
        <w:t xml:space="preserve">لـمّا </w:t>
      </w:r>
      <w:r w:rsidRPr="009746DC">
        <w:rPr>
          <w:rtl/>
        </w:rPr>
        <w:t>ود</w:t>
      </w:r>
      <w:r w:rsidR="00B2149A">
        <w:rPr>
          <w:rFonts w:hint="cs"/>
          <w:rtl/>
        </w:rPr>
        <w:t>َّ</w:t>
      </w:r>
      <w:r w:rsidRPr="009746DC">
        <w:rPr>
          <w:rtl/>
        </w:rPr>
        <w:t>عت ونهضت رمى إلي</w:t>
      </w:r>
      <w:r w:rsidR="00B2149A">
        <w:rPr>
          <w:rFonts w:hint="cs"/>
          <w:rtl/>
        </w:rPr>
        <w:t>ّ</w:t>
      </w:r>
      <w:r w:rsidRPr="009746DC">
        <w:rPr>
          <w:rtl/>
        </w:rPr>
        <w:t xml:space="preserve"> بال</w:t>
      </w:r>
      <w:r w:rsidR="005C60ED">
        <w:rPr>
          <w:rtl/>
        </w:rPr>
        <w:t xml:space="preserve">خاتم </w:t>
      </w:r>
      <w:r w:rsidRPr="009746DC">
        <w:rPr>
          <w:rtl/>
        </w:rPr>
        <w:t xml:space="preserve">فقال </w:t>
      </w:r>
      <w:r w:rsidR="00B2149A">
        <w:rPr>
          <w:rFonts w:hint="cs"/>
          <w:rtl/>
        </w:rPr>
        <w:t xml:space="preserve">: </w:t>
      </w:r>
      <w:r w:rsidRPr="009746DC">
        <w:rPr>
          <w:rtl/>
        </w:rPr>
        <w:t>أردت فض</w:t>
      </w:r>
      <w:r w:rsidR="00B2149A">
        <w:rPr>
          <w:rFonts w:hint="cs"/>
          <w:rtl/>
        </w:rPr>
        <w:t>ّ</w:t>
      </w:r>
      <w:r w:rsidRPr="009746DC">
        <w:rPr>
          <w:rtl/>
        </w:rPr>
        <w:t xml:space="preserve">ة فأعطيناك </w:t>
      </w:r>
      <w:r w:rsidR="00B2149A">
        <w:rPr>
          <w:rtl/>
        </w:rPr>
        <w:t xml:space="preserve">خاتماً </w:t>
      </w:r>
      <w:r w:rsidRPr="009746DC">
        <w:rPr>
          <w:rtl/>
        </w:rPr>
        <w:t>ربحت الفص</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F6E19">
      <w:pPr>
        <w:pStyle w:val="libNormal"/>
        <w:rPr>
          <w:rtl/>
        </w:rPr>
      </w:pPr>
      <w:r w:rsidRPr="009746DC">
        <w:rPr>
          <w:rtl/>
        </w:rPr>
        <w:t>كور بين الب</w:t>
      </w:r>
      <w:r w:rsidR="00B2149A">
        <w:rPr>
          <w:rtl/>
          <w:lang w:bidi="ar-IQ"/>
        </w:rPr>
        <w:t>صر</w:t>
      </w:r>
      <w:r w:rsidR="009165B3">
        <w:rPr>
          <w:rtl/>
          <w:lang w:bidi="ar-IQ"/>
        </w:rPr>
        <w:t xml:space="preserve">ة </w:t>
      </w:r>
      <w:r w:rsidRPr="009746DC">
        <w:rPr>
          <w:rtl/>
        </w:rPr>
        <w:t>وفارس ، ل</w:t>
      </w:r>
      <w:r w:rsidR="006A0B61">
        <w:rPr>
          <w:rtl/>
        </w:rPr>
        <w:t xml:space="preserve">كلّ </w:t>
      </w:r>
      <w:r w:rsidRPr="009746DC">
        <w:rPr>
          <w:rtl/>
        </w:rPr>
        <w:t>كورة منها اسم ويجمعهن</w:t>
      </w:r>
      <w:r w:rsidR="006435CF">
        <w:rPr>
          <w:rFonts w:hint="cs"/>
          <w:rtl/>
        </w:rPr>
        <w:t>ّ</w:t>
      </w:r>
      <w:r w:rsidRPr="009746DC">
        <w:rPr>
          <w:rtl/>
        </w:rPr>
        <w:t xml:space="preserve"> الأهواز ، ولا تفرد واحدة منها بهوز ، وهي رامهرمز وعسكر مكرم وتستر وجندي سابور وسوس وسرق ونهر بتري وإيذج ومناذر ، انتهى.</w:t>
      </w:r>
    </w:p>
    <w:p w:rsidR="00B717C7" w:rsidRPr="009746DC" w:rsidRDefault="00B717C7" w:rsidP="002F6E19">
      <w:pPr>
        <w:pStyle w:val="libNormal"/>
        <w:rPr>
          <w:rtl/>
        </w:rPr>
      </w:pPr>
      <w:r w:rsidRPr="009746DC">
        <w:rPr>
          <w:rtl/>
        </w:rPr>
        <w:t>وعلق كعلم لزق</w:t>
      </w:r>
      <w:r>
        <w:rPr>
          <w:rtl/>
        </w:rPr>
        <w:t xml:space="preserve"> </w:t>
      </w:r>
      <w:r w:rsidRPr="00C875FB">
        <w:rPr>
          <w:rtl/>
        </w:rPr>
        <w:t xml:space="preserve">« </w:t>
      </w:r>
      <w:r w:rsidR="006435CF">
        <w:rPr>
          <w:rtl/>
        </w:rPr>
        <w:t>على</w:t>
      </w:r>
      <w:r w:rsidR="00D83B35">
        <w:rPr>
          <w:rtl/>
        </w:rPr>
        <w:t xml:space="preserve"> </w:t>
      </w:r>
      <w:r w:rsidRPr="00C875FB">
        <w:rPr>
          <w:rtl/>
        </w:rPr>
        <w:t>باب أحمد بن الخضيب »</w:t>
      </w:r>
      <w:r w:rsidRPr="009746DC">
        <w:rPr>
          <w:rtl/>
        </w:rPr>
        <w:t xml:space="preserve"> أي داره </w:t>
      </w:r>
      <w:r w:rsidR="003928AF">
        <w:rPr>
          <w:rtl/>
        </w:rPr>
        <w:t xml:space="preserve">الّتي </w:t>
      </w:r>
      <w:r w:rsidRPr="009746DC">
        <w:rPr>
          <w:rtl/>
        </w:rPr>
        <w:t>كانت له قبل ذلك ف</w:t>
      </w:r>
      <w:r w:rsidR="00D8033E">
        <w:rPr>
          <w:rtl/>
        </w:rPr>
        <w:t xml:space="preserve">ان </w:t>
      </w:r>
      <w:r w:rsidRPr="009746DC">
        <w:rPr>
          <w:rtl/>
        </w:rPr>
        <w:t xml:space="preserve">قتل أحمد </w:t>
      </w:r>
      <w:r w:rsidR="00551E04">
        <w:rPr>
          <w:rtl/>
        </w:rPr>
        <w:t xml:space="preserve">كان </w:t>
      </w:r>
      <w:r w:rsidRPr="009746DC">
        <w:rPr>
          <w:rtl/>
        </w:rPr>
        <w:t xml:space="preserve">في زمن المستعين كما </w:t>
      </w:r>
      <w:r w:rsidR="00850EDE">
        <w:rPr>
          <w:rtl/>
        </w:rPr>
        <w:t xml:space="preserve">مرّ </w:t>
      </w:r>
      <w:r w:rsidRPr="009746DC">
        <w:rPr>
          <w:rtl/>
        </w:rPr>
        <w:t xml:space="preserve">، وإمامة أبي </w:t>
      </w:r>
      <w:r w:rsidR="00551E04">
        <w:rPr>
          <w:rtl/>
        </w:rPr>
        <w:t xml:space="preserve">محمّد </w:t>
      </w:r>
      <w:r w:rsidR="00850EDE">
        <w:rPr>
          <w:rStyle w:val="libAlaemChar"/>
          <w:rtl/>
        </w:rPr>
        <w:t xml:space="preserve">عليه‌السلام </w:t>
      </w:r>
      <w:r w:rsidRPr="009746DC">
        <w:rPr>
          <w:rtl/>
        </w:rPr>
        <w:t xml:space="preserve">كانت في زمن المعتز ودار العامة الدار الأعظم للخليفة ، </w:t>
      </w:r>
      <w:r w:rsidR="003928AF">
        <w:rPr>
          <w:rtl/>
        </w:rPr>
        <w:t xml:space="preserve">الّتي </w:t>
      </w:r>
      <w:r w:rsidRPr="009746DC">
        <w:rPr>
          <w:rtl/>
        </w:rPr>
        <w:t>تجتمع فيها عامة الخلق</w:t>
      </w:r>
      <w:r>
        <w:rPr>
          <w:rtl/>
        </w:rPr>
        <w:t xml:space="preserve"> </w:t>
      </w:r>
      <w:r w:rsidRPr="00C875FB">
        <w:rPr>
          <w:rtl/>
        </w:rPr>
        <w:t>« يوم الموكب »</w:t>
      </w:r>
      <w:r w:rsidRPr="009746DC">
        <w:rPr>
          <w:rtl/>
        </w:rPr>
        <w:t xml:space="preserve"> أي يوم عرض المواكب </w:t>
      </w:r>
      <w:r w:rsidR="00D83B35">
        <w:rPr>
          <w:rtl/>
        </w:rPr>
        <w:t xml:space="preserve">علىّ </w:t>
      </w:r>
      <w:r w:rsidRPr="009746DC">
        <w:rPr>
          <w:rtl/>
        </w:rPr>
        <w:t>الخليفة واجتماعهم عنده ، أي يوم جلوسه للعرض ال</w:t>
      </w:r>
      <w:r w:rsidR="00EB1FB4">
        <w:rPr>
          <w:rtl/>
        </w:rPr>
        <w:t xml:space="preserve">عام </w:t>
      </w:r>
      <w:r w:rsidRPr="009746DC">
        <w:rPr>
          <w:rtl/>
        </w:rPr>
        <w:t>، وفي بعض النسخ : يؤم بالهمز وتشديد الميم أي يقصد ، وفي النهاية : الموكب جماعة ركب</w:t>
      </w:r>
      <w:r w:rsidR="00D8033E">
        <w:rPr>
          <w:rtl/>
        </w:rPr>
        <w:t xml:space="preserve">ان </w:t>
      </w:r>
      <w:r w:rsidRPr="009746DC">
        <w:rPr>
          <w:rtl/>
        </w:rPr>
        <w:t xml:space="preserve">يسيرون برفق وهم </w:t>
      </w:r>
      <w:r w:rsidR="00E43AE8">
        <w:rPr>
          <w:rtl/>
        </w:rPr>
        <w:t>أيضاً</w:t>
      </w:r>
      <w:r w:rsidR="00551E04">
        <w:rPr>
          <w:rtl/>
        </w:rPr>
        <w:t xml:space="preserve"> </w:t>
      </w:r>
      <w:r w:rsidRPr="009746DC">
        <w:rPr>
          <w:rtl/>
        </w:rPr>
        <w:t xml:space="preserve">القوم الركوب للزينة والتنزه ، وقال : السباحة والمسبحة الأصبح </w:t>
      </w:r>
      <w:r w:rsidR="003928AF">
        <w:rPr>
          <w:rtl/>
        </w:rPr>
        <w:t xml:space="preserve">الّتي </w:t>
      </w:r>
      <w:r w:rsidRPr="009746DC">
        <w:rPr>
          <w:rtl/>
        </w:rPr>
        <w:t>تلي الإبه</w:t>
      </w:r>
      <w:r w:rsidR="006435CF">
        <w:rPr>
          <w:rFonts w:hint="cs"/>
          <w:rtl/>
        </w:rPr>
        <w:t>ا</w:t>
      </w:r>
      <w:r w:rsidR="006435CF">
        <w:rPr>
          <w:rtl/>
        </w:rPr>
        <w:t>م</w:t>
      </w:r>
      <w:r w:rsidR="00551E04">
        <w:rPr>
          <w:rtl/>
        </w:rPr>
        <w:t xml:space="preserve"> </w:t>
      </w:r>
      <w:r w:rsidRPr="009746DC">
        <w:rPr>
          <w:rtl/>
        </w:rPr>
        <w:t xml:space="preserve">، </w:t>
      </w:r>
      <w:r w:rsidR="00BF0D7C">
        <w:rPr>
          <w:rtl/>
        </w:rPr>
        <w:t xml:space="preserve">سميّت </w:t>
      </w:r>
      <w:r w:rsidRPr="009746DC">
        <w:rPr>
          <w:rtl/>
        </w:rPr>
        <w:t>بذلك لأن</w:t>
      </w:r>
      <w:r w:rsidR="006435CF">
        <w:rPr>
          <w:rFonts w:hint="cs"/>
          <w:rtl/>
        </w:rPr>
        <w:t>ّ</w:t>
      </w:r>
      <w:r w:rsidRPr="009746DC">
        <w:rPr>
          <w:rtl/>
        </w:rPr>
        <w:t>ها يشاربها عند التسبيح ، وفي المصباح لأن</w:t>
      </w:r>
      <w:r w:rsidR="006435CF">
        <w:rPr>
          <w:rFonts w:hint="cs"/>
          <w:rtl/>
        </w:rPr>
        <w:t>ّ</w:t>
      </w:r>
      <w:r w:rsidRPr="009746DC">
        <w:rPr>
          <w:rtl/>
        </w:rPr>
        <w:t>ها كالذاكرة حين الإشارة بها إلى إثبات الإلهي</w:t>
      </w:r>
      <w:r w:rsidR="006435CF">
        <w:rPr>
          <w:rFonts w:hint="cs"/>
          <w:rtl/>
        </w:rPr>
        <w:t>ّ</w:t>
      </w:r>
      <w:r w:rsidRPr="009746DC">
        <w:rPr>
          <w:rtl/>
        </w:rPr>
        <w:t>ة.</w:t>
      </w:r>
    </w:p>
    <w:p w:rsidR="00B717C7" w:rsidRPr="009746DC" w:rsidRDefault="00B717C7" w:rsidP="002F6E19">
      <w:pPr>
        <w:pStyle w:val="libNormal"/>
        <w:rPr>
          <w:rtl/>
        </w:rPr>
      </w:pPr>
      <w:r w:rsidRPr="00C875FB">
        <w:rPr>
          <w:rtl/>
        </w:rPr>
        <w:t>« أحد أحد »</w:t>
      </w:r>
      <w:r w:rsidRPr="009746DC">
        <w:rPr>
          <w:rtl/>
        </w:rPr>
        <w:t xml:space="preserve"> في بعض النسخ بالرفع بالخبرية لمحذوف ، وفي بعضها بالنصب </w:t>
      </w:r>
      <w:r w:rsidR="00D83B35">
        <w:rPr>
          <w:rtl/>
        </w:rPr>
        <w:t xml:space="preserve">علىّ </w:t>
      </w:r>
      <w:r w:rsidRPr="009746DC">
        <w:rPr>
          <w:rtl/>
        </w:rPr>
        <w:t>المدح بتقدير أ</w:t>
      </w:r>
      <w:r w:rsidR="00843F80">
        <w:rPr>
          <w:rtl/>
        </w:rPr>
        <w:t xml:space="preserve">عنّي </w:t>
      </w:r>
      <w:r w:rsidRPr="009746DC">
        <w:rPr>
          <w:rtl/>
        </w:rPr>
        <w:t>أو اعتقد ، والتكرير للتأكيد أو الأول لنفي التعدد بحسب الذات ، والثاني لنفيه بحسب الصفات ، والفرد لنفي الشريك في الإلهية وهو المقصود والأول</w:t>
      </w:r>
      <w:r w:rsidR="00D8033E">
        <w:rPr>
          <w:rtl/>
        </w:rPr>
        <w:t xml:space="preserve">ان </w:t>
      </w:r>
      <w:r w:rsidRPr="009746DC">
        <w:rPr>
          <w:rtl/>
        </w:rPr>
        <w:t xml:space="preserve">كالدليل عليه فتفطن ، وفي كشف </w:t>
      </w:r>
      <w:r w:rsidR="007F05B9">
        <w:rPr>
          <w:rtl/>
        </w:rPr>
        <w:t xml:space="preserve">الغمّة </w:t>
      </w:r>
      <w:r w:rsidRPr="009746DC">
        <w:rPr>
          <w:rtl/>
        </w:rPr>
        <w:t xml:space="preserve">أحد أحد فوحدة ، والغشية لهيبة الإمامة وتأثير </w:t>
      </w:r>
      <w:r w:rsidR="00EB1FB4">
        <w:rPr>
          <w:rtl/>
        </w:rPr>
        <w:t xml:space="preserve">كلامه </w:t>
      </w:r>
      <w:r w:rsidR="00850EDE">
        <w:rPr>
          <w:rStyle w:val="libAlaemChar"/>
          <w:rtl/>
        </w:rPr>
        <w:t xml:space="preserve">عليه‌السلام </w:t>
      </w:r>
      <w:r w:rsidRPr="009746DC">
        <w:rPr>
          <w:rtl/>
        </w:rPr>
        <w:t>في قلبه ، أو عدم طاقته لتحمل المعجزة.</w:t>
      </w:r>
    </w:p>
    <w:p w:rsidR="00B717C7" w:rsidRPr="009746DC" w:rsidRDefault="00B717C7" w:rsidP="002F6E19">
      <w:pPr>
        <w:pStyle w:val="libNormal"/>
        <w:rPr>
          <w:rtl/>
          <w:lang w:bidi="fa-IR"/>
        </w:rPr>
      </w:pPr>
      <w:r w:rsidRPr="002F6E19">
        <w:rPr>
          <w:rStyle w:val="libBold1Char"/>
          <w:rtl/>
        </w:rPr>
        <w:t>الحديث الحادي والعشرون :</w:t>
      </w:r>
      <w:r w:rsidRPr="009746DC">
        <w:rPr>
          <w:rtl/>
          <w:lang w:bidi="fa-IR"/>
        </w:rPr>
        <w:t xml:space="preserve"> كالسوابق.</w:t>
      </w:r>
    </w:p>
    <w:p w:rsidR="00B717C7" w:rsidRPr="009746DC" w:rsidRDefault="00B717C7" w:rsidP="002F6E19">
      <w:pPr>
        <w:pStyle w:val="libNormal"/>
        <w:rPr>
          <w:rtl/>
        </w:rPr>
      </w:pPr>
      <w:r w:rsidRPr="00C875FB">
        <w:rPr>
          <w:rtl/>
        </w:rPr>
        <w:t>« ما أصو</w:t>
      </w:r>
      <w:r w:rsidR="006435CF">
        <w:rPr>
          <w:rFonts w:hint="cs"/>
          <w:rtl/>
        </w:rPr>
        <w:t>ّ</w:t>
      </w:r>
      <w:r w:rsidRPr="00C875FB">
        <w:rPr>
          <w:rtl/>
        </w:rPr>
        <w:t>غ به »</w:t>
      </w:r>
      <w:r w:rsidRPr="009746DC">
        <w:rPr>
          <w:rtl/>
        </w:rPr>
        <w:t xml:space="preserve"> أي فض</w:t>
      </w:r>
      <w:r w:rsidR="006435CF">
        <w:rPr>
          <w:rFonts w:hint="cs"/>
          <w:rtl/>
        </w:rPr>
        <w:t>ّ</w:t>
      </w:r>
      <w:r w:rsidRPr="009746DC">
        <w:rPr>
          <w:rtl/>
        </w:rPr>
        <w:t>ة والكري أي أجرة صنعته</w:t>
      </w:r>
      <w:r>
        <w:rPr>
          <w:rtl/>
        </w:rPr>
        <w:t xml:space="preserve"> </w:t>
      </w:r>
      <w:r w:rsidRPr="00C875FB">
        <w:rPr>
          <w:rtl/>
        </w:rPr>
        <w:t>« هن</w:t>
      </w:r>
      <w:r w:rsidR="009A176B">
        <w:rPr>
          <w:rFonts w:hint="cs"/>
          <w:rtl/>
        </w:rPr>
        <w:t>ّا</w:t>
      </w:r>
      <w:r w:rsidRPr="00C875FB">
        <w:rPr>
          <w:rtl/>
        </w:rPr>
        <w:t>ك الله »</w:t>
      </w:r>
      <w:r w:rsidRPr="009746DC">
        <w:rPr>
          <w:rtl/>
        </w:rPr>
        <w:t xml:space="preserve"> دعاء بالبركة</w:t>
      </w:r>
    </w:p>
    <w:p w:rsidR="008930D5" w:rsidRDefault="008930D5" w:rsidP="008930D5">
      <w:pPr>
        <w:pStyle w:val="libNormal"/>
        <w:rPr>
          <w:rtl/>
        </w:rPr>
      </w:pPr>
      <w:r>
        <w:rPr>
          <w:rtl/>
        </w:rPr>
        <w:br w:type="page"/>
      </w:r>
    </w:p>
    <w:p w:rsidR="00B717C7" w:rsidRPr="009746DC" w:rsidRDefault="00B717C7" w:rsidP="009A176B">
      <w:pPr>
        <w:pStyle w:val="libNormal"/>
        <w:rPr>
          <w:rtl/>
        </w:rPr>
      </w:pPr>
      <w:r>
        <w:rPr>
          <w:rtl/>
        </w:rPr>
        <w:lastRenderedPageBreak/>
        <w:t>و</w:t>
      </w:r>
      <w:r w:rsidRPr="009746DC">
        <w:rPr>
          <w:rtl/>
        </w:rPr>
        <w:t>الكرا</w:t>
      </w:r>
      <w:r w:rsidR="009A176B">
        <w:rPr>
          <w:rFonts w:hint="cs"/>
          <w:rtl/>
        </w:rPr>
        <w:t xml:space="preserve"> ،</w:t>
      </w:r>
      <w:r w:rsidRPr="009746DC">
        <w:rPr>
          <w:rtl/>
        </w:rPr>
        <w:t xml:space="preserve"> هن</w:t>
      </w:r>
      <w:r w:rsidR="009A176B">
        <w:rPr>
          <w:rFonts w:hint="cs"/>
          <w:rtl/>
        </w:rPr>
        <w:t>ّا</w:t>
      </w:r>
      <w:r w:rsidRPr="009746DC">
        <w:rPr>
          <w:rtl/>
        </w:rPr>
        <w:t xml:space="preserve">ك الله يا أبا هاشم فقلت </w:t>
      </w:r>
      <w:r w:rsidR="009A176B">
        <w:rPr>
          <w:rFonts w:hint="cs"/>
          <w:rtl/>
        </w:rPr>
        <w:t xml:space="preserve">: </w:t>
      </w:r>
      <w:r w:rsidRPr="009746DC">
        <w:rPr>
          <w:rtl/>
        </w:rPr>
        <w:t xml:space="preserve">يا </w:t>
      </w:r>
      <w:r w:rsidR="00D8033E">
        <w:rPr>
          <w:rtl/>
        </w:rPr>
        <w:t xml:space="preserve">سيّدي </w:t>
      </w:r>
      <w:r w:rsidRPr="009746DC">
        <w:rPr>
          <w:rtl/>
        </w:rPr>
        <w:t>أشهد أن</w:t>
      </w:r>
      <w:r w:rsidR="009A176B">
        <w:rPr>
          <w:rFonts w:hint="cs"/>
          <w:rtl/>
        </w:rPr>
        <w:t>ّ</w:t>
      </w:r>
      <w:r w:rsidRPr="009746DC">
        <w:rPr>
          <w:rtl/>
        </w:rPr>
        <w:t>ك ولي</w:t>
      </w:r>
      <w:r w:rsidR="009A176B">
        <w:rPr>
          <w:rFonts w:hint="cs"/>
          <w:rtl/>
        </w:rPr>
        <w:t>ُّ</w:t>
      </w:r>
      <w:r w:rsidRPr="009746DC">
        <w:rPr>
          <w:rtl/>
        </w:rPr>
        <w:t xml:space="preserve"> الله وإمامي الذي أدين الله بطاعته </w:t>
      </w:r>
      <w:r w:rsidR="009A176B">
        <w:rPr>
          <w:rFonts w:hint="cs"/>
          <w:rtl/>
        </w:rPr>
        <w:t xml:space="preserve">، </w:t>
      </w:r>
      <w:r w:rsidRPr="009746DC">
        <w:rPr>
          <w:rtl/>
        </w:rPr>
        <w:t xml:space="preserve">فقال </w:t>
      </w:r>
      <w:r w:rsidR="009A176B">
        <w:rPr>
          <w:rFonts w:hint="cs"/>
          <w:rtl/>
        </w:rPr>
        <w:t xml:space="preserve">: </w:t>
      </w:r>
      <w:r w:rsidRPr="009746DC">
        <w:rPr>
          <w:rtl/>
        </w:rPr>
        <w:t>غفر الله لك يا أبا هاشم</w:t>
      </w:r>
      <w:r>
        <w:rPr>
          <w:rFonts w:hint="cs"/>
          <w:rtl/>
        </w:rPr>
        <w:t>.</w:t>
      </w:r>
    </w:p>
    <w:p w:rsidR="00B717C7" w:rsidRPr="009746DC" w:rsidRDefault="00B717C7" w:rsidP="009A176B">
      <w:pPr>
        <w:pStyle w:val="libNormal"/>
        <w:rPr>
          <w:rtl/>
        </w:rPr>
      </w:pPr>
      <w:r w:rsidRPr="009746DC">
        <w:rPr>
          <w:rtl/>
        </w:rPr>
        <w:t>22</w:t>
      </w:r>
      <w:r>
        <w:rPr>
          <w:rtl/>
        </w:rPr>
        <w:t xml:space="preserve"> </w:t>
      </w:r>
      <w:r w:rsidR="003928AF">
        <w:rPr>
          <w:rtl/>
        </w:rPr>
        <w:t>-</w:t>
      </w:r>
      <w:r>
        <w:rPr>
          <w:rtl/>
        </w:rPr>
        <w:t xml:space="preserve"> </w:t>
      </w:r>
      <w:r w:rsidRPr="009746DC">
        <w:rPr>
          <w:rtl/>
        </w:rPr>
        <w:t xml:space="preserve">إسحاق قال </w:t>
      </w:r>
      <w:r w:rsidR="009A176B">
        <w:rPr>
          <w:rFonts w:hint="cs"/>
          <w:rtl/>
        </w:rPr>
        <w:t xml:space="preserve">: </w:t>
      </w:r>
      <w:r w:rsidR="00887A0F">
        <w:rPr>
          <w:rtl/>
        </w:rPr>
        <w:t xml:space="preserve">حدَّثني </w:t>
      </w:r>
      <w:r w:rsidR="00551E04">
        <w:rPr>
          <w:rtl/>
        </w:rPr>
        <w:t xml:space="preserve">محمّد </w:t>
      </w:r>
      <w:r w:rsidRPr="009746DC">
        <w:rPr>
          <w:rtl/>
        </w:rPr>
        <w:t>بن القاسم أبو العيناء الهاشمي</w:t>
      </w:r>
      <w:r w:rsidR="009A176B">
        <w:rPr>
          <w:rFonts w:hint="cs"/>
          <w:rtl/>
        </w:rPr>
        <w:t>ّ</w:t>
      </w:r>
      <w:r w:rsidRPr="009746DC">
        <w:rPr>
          <w:rtl/>
        </w:rPr>
        <w:t xml:space="preserve"> مولى عبد الصمد بن </w:t>
      </w:r>
      <w:r w:rsidR="00551E04">
        <w:rPr>
          <w:rtl/>
        </w:rPr>
        <w:t xml:space="preserve">عليّ </w:t>
      </w:r>
      <w:r w:rsidRPr="009746DC">
        <w:rPr>
          <w:rtl/>
        </w:rPr>
        <w:t xml:space="preserve">عتاقة قال كنت أدخل </w:t>
      </w:r>
      <w:r w:rsidR="00D83B35">
        <w:rPr>
          <w:rtl/>
        </w:rPr>
        <w:t xml:space="preserve">علىّ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فأعطش وأنا عنده فأجل</w:t>
      </w:r>
      <w:r w:rsidR="00333E7E">
        <w:rPr>
          <w:rFonts w:hint="cs"/>
          <w:rtl/>
        </w:rPr>
        <w:t>ّ</w:t>
      </w:r>
      <w:r w:rsidRPr="009746DC">
        <w:rPr>
          <w:rtl/>
        </w:rPr>
        <w:t xml:space="preserve">ه </w:t>
      </w:r>
      <w:r w:rsidR="00D8033E">
        <w:rPr>
          <w:rtl/>
        </w:rPr>
        <w:t xml:space="preserve">ان </w:t>
      </w:r>
      <w:r w:rsidRPr="009746DC">
        <w:rPr>
          <w:rtl/>
        </w:rPr>
        <w:t xml:space="preserve">أدعو بالماء فيقول </w:t>
      </w:r>
      <w:r w:rsidR="009A176B">
        <w:rPr>
          <w:rFonts w:hint="cs"/>
          <w:rtl/>
        </w:rPr>
        <w:t xml:space="preserve">: </w:t>
      </w:r>
      <w:r w:rsidRPr="009746DC">
        <w:rPr>
          <w:rtl/>
        </w:rPr>
        <w:t xml:space="preserve">يا </w:t>
      </w:r>
      <w:r w:rsidR="004A738A">
        <w:rPr>
          <w:rtl/>
        </w:rPr>
        <w:t xml:space="preserve">غلام </w:t>
      </w:r>
      <w:r w:rsidRPr="009746DC">
        <w:rPr>
          <w:rtl/>
        </w:rPr>
        <w:t>اسقه وربم</w:t>
      </w:r>
      <w:r w:rsidR="009A176B">
        <w:rPr>
          <w:rFonts w:hint="cs"/>
          <w:rtl/>
        </w:rPr>
        <w:t>ّ</w:t>
      </w:r>
      <w:r w:rsidRPr="009746DC">
        <w:rPr>
          <w:rtl/>
        </w:rPr>
        <w:t>ا حد</w:t>
      </w:r>
      <w:r w:rsidR="009A176B">
        <w:rPr>
          <w:rFonts w:hint="cs"/>
          <w:rtl/>
        </w:rPr>
        <w:t>ّ</w:t>
      </w:r>
      <w:r w:rsidRPr="009746DC">
        <w:rPr>
          <w:rtl/>
        </w:rPr>
        <w:t>ثت نفسي بالنهوض فأفك</w:t>
      </w:r>
      <w:r w:rsidR="00333E7E">
        <w:rPr>
          <w:rFonts w:hint="cs"/>
          <w:rtl/>
        </w:rPr>
        <w:t>ّ</w:t>
      </w:r>
      <w:r w:rsidRPr="009746DC">
        <w:rPr>
          <w:rtl/>
        </w:rPr>
        <w:t>ر في ذلك فيقول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A176B">
      <w:pPr>
        <w:pStyle w:val="libNormal"/>
        <w:rPr>
          <w:rtl/>
        </w:rPr>
      </w:pPr>
      <w:r w:rsidRPr="009746DC">
        <w:rPr>
          <w:rtl/>
        </w:rPr>
        <w:t>وحسن العاقبة والانتفاع به في الدين والدنيا.</w:t>
      </w:r>
    </w:p>
    <w:p w:rsidR="00B717C7" w:rsidRPr="009746DC" w:rsidRDefault="00B717C7" w:rsidP="009A176B">
      <w:pPr>
        <w:pStyle w:val="libNormal"/>
        <w:rPr>
          <w:rtl/>
          <w:lang w:bidi="fa-IR"/>
        </w:rPr>
      </w:pPr>
      <w:r w:rsidRPr="00CD3627">
        <w:rPr>
          <w:rStyle w:val="libBold1Char"/>
          <w:rtl/>
        </w:rPr>
        <w:t>الحديث الثاني والعشرون :</w:t>
      </w:r>
      <w:r w:rsidRPr="009746DC">
        <w:rPr>
          <w:rtl/>
          <w:lang w:bidi="fa-IR"/>
        </w:rPr>
        <w:t xml:space="preserve"> كالسوابق.</w:t>
      </w:r>
    </w:p>
    <w:p w:rsidR="00B717C7" w:rsidRPr="009746DC" w:rsidRDefault="00B717C7" w:rsidP="009A176B">
      <w:pPr>
        <w:pStyle w:val="libNormal"/>
        <w:rPr>
          <w:rtl/>
        </w:rPr>
      </w:pPr>
      <w:r w:rsidRPr="00C875FB">
        <w:rPr>
          <w:rtl/>
        </w:rPr>
        <w:t>وأبو العيناء</w:t>
      </w:r>
      <w:r w:rsidRPr="009746DC">
        <w:rPr>
          <w:rtl/>
        </w:rPr>
        <w:t xml:space="preserve"> </w:t>
      </w:r>
      <w:r w:rsidR="00551E04">
        <w:rPr>
          <w:rtl/>
        </w:rPr>
        <w:t xml:space="preserve">كان </w:t>
      </w:r>
      <w:r w:rsidRPr="009746DC">
        <w:rPr>
          <w:rtl/>
        </w:rPr>
        <w:t>أعمى وله كلمات في مجلس المتو</w:t>
      </w:r>
      <w:r w:rsidR="006A0B61">
        <w:rPr>
          <w:rtl/>
        </w:rPr>
        <w:t xml:space="preserve">كلّ </w:t>
      </w:r>
      <w:r w:rsidRPr="009746DC">
        <w:rPr>
          <w:rtl/>
        </w:rPr>
        <w:t xml:space="preserve">وغيره من الخلفاء ، وقال السيد المرتضى </w:t>
      </w:r>
      <w:r w:rsidRPr="003F7506">
        <w:rPr>
          <w:rtl/>
        </w:rPr>
        <w:t>رضي‌الله‌عنه</w:t>
      </w:r>
      <w:r w:rsidRPr="009746DC">
        <w:rPr>
          <w:rtl/>
        </w:rPr>
        <w:t xml:space="preserve"> في الغرر والدرر : أبو العيناء </w:t>
      </w:r>
      <w:r w:rsidR="00551E04">
        <w:rPr>
          <w:rtl/>
        </w:rPr>
        <w:t xml:space="preserve">محمّد </w:t>
      </w:r>
      <w:r w:rsidRPr="009746DC">
        <w:rPr>
          <w:rtl/>
        </w:rPr>
        <w:t xml:space="preserve">بن القاسم اليماني </w:t>
      </w:r>
      <w:r w:rsidR="00551E04">
        <w:rPr>
          <w:rtl/>
        </w:rPr>
        <w:t xml:space="preserve">كان </w:t>
      </w:r>
      <w:r w:rsidRPr="009746DC">
        <w:rPr>
          <w:rtl/>
        </w:rPr>
        <w:t>من أحضر الناس جوابا</w:t>
      </w:r>
      <w:r w:rsidR="007B5487">
        <w:rPr>
          <w:rFonts w:hint="cs"/>
          <w:rtl/>
        </w:rPr>
        <w:t>ً</w:t>
      </w:r>
      <w:r w:rsidRPr="009746DC">
        <w:rPr>
          <w:rtl/>
        </w:rPr>
        <w:t xml:space="preserve"> وأجودهم بديهة ، وأملحهم نادرة ، قال : </w:t>
      </w:r>
      <w:r w:rsidR="00FE5F86">
        <w:rPr>
          <w:rtl/>
        </w:rPr>
        <w:t xml:space="preserve">لـمّا </w:t>
      </w:r>
      <w:r w:rsidRPr="009746DC">
        <w:rPr>
          <w:rtl/>
        </w:rPr>
        <w:t xml:space="preserve">دخلت </w:t>
      </w:r>
      <w:r w:rsidR="00D83B35">
        <w:rPr>
          <w:rtl/>
        </w:rPr>
        <w:t xml:space="preserve">علىّ </w:t>
      </w:r>
      <w:r w:rsidRPr="009746DC">
        <w:rPr>
          <w:rtl/>
        </w:rPr>
        <w:t>المتو</w:t>
      </w:r>
      <w:r w:rsidR="006A0B61">
        <w:rPr>
          <w:rtl/>
        </w:rPr>
        <w:t xml:space="preserve">كلّ </w:t>
      </w:r>
      <w:r w:rsidRPr="009746DC">
        <w:rPr>
          <w:rtl/>
        </w:rPr>
        <w:t xml:space="preserve">دعوت له وكلمته فاستحسن خطابي ، فقال : يا </w:t>
      </w:r>
      <w:r w:rsidR="00551E04">
        <w:rPr>
          <w:rtl/>
        </w:rPr>
        <w:t xml:space="preserve">محمّد </w:t>
      </w:r>
      <w:r w:rsidRPr="009746DC">
        <w:rPr>
          <w:rtl/>
        </w:rPr>
        <w:t xml:space="preserve">بلغني </w:t>
      </w:r>
      <w:r w:rsidR="00D8033E">
        <w:rPr>
          <w:rtl/>
        </w:rPr>
        <w:t xml:space="preserve">ان </w:t>
      </w:r>
      <w:r w:rsidRPr="009746DC">
        <w:rPr>
          <w:rtl/>
        </w:rPr>
        <w:t xml:space="preserve">فيك شرا ، فقلت : يا أمير المؤمنين </w:t>
      </w:r>
      <w:r w:rsidR="00D8033E">
        <w:rPr>
          <w:rtl/>
        </w:rPr>
        <w:t xml:space="preserve">ان </w:t>
      </w:r>
      <w:r w:rsidRPr="009746DC">
        <w:rPr>
          <w:rtl/>
        </w:rPr>
        <w:t>يكن الشر</w:t>
      </w:r>
      <w:r w:rsidR="005646BD">
        <w:rPr>
          <w:rFonts w:hint="cs"/>
          <w:rtl/>
        </w:rPr>
        <w:t>ّ</w:t>
      </w:r>
      <w:r w:rsidRPr="009746DC">
        <w:rPr>
          <w:rtl/>
        </w:rPr>
        <w:t xml:space="preserve"> ذكر المحسن بإحسانه والمسيء بإساءته فقد زكى الله تعالى وذم ، فقال في التزكية </w:t>
      </w:r>
      <w:r w:rsidRPr="005E3B39">
        <w:rPr>
          <w:rtl/>
        </w:rPr>
        <w:t>«</w:t>
      </w:r>
      <w:r w:rsidRPr="00DA1B74">
        <w:rPr>
          <w:rtl/>
        </w:rPr>
        <w:t xml:space="preserve"> نِعْمَ الْعَبْدُ إِنَّهُ أَوَّابٌ </w:t>
      </w:r>
      <w:r w:rsidRPr="005E3B39">
        <w:rPr>
          <w:rtl/>
        </w:rPr>
        <w:t>»</w:t>
      </w:r>
      <w:r w:rsidRPr="009746DC">
        <w:rPr>
          <w:rtl/>
        </w:rPr>
        <w:t xml:space="preserve"> </w:t>
      </w:r>
      <w:r w:rsidRPr="005646BD">
        <w:rPr>
          <w:rStyle w:val="libFootnotenumChar"/>
          <w:rtl/>
        </w:rPr>
        <w:t>(1)</w:t>
      </w:r>
      <w:r w:rsidRPr="009746DC">
        <w:rPr>
          <w:rtl/>
        </w:rPr>
        <w:t xml:space="preserve"> وقال في الذم : </w:t>
      </w:r>
      <w:r w:rsidRPr="005E3B39">
        <w:rPr>
          <w:rtl/>
        </w:rPr>
        <w:t>«</w:t>
      </w:r>
      <w:r w:rsidRPr="009746DC">
        <w:rPr>
          <w:rtl/>
        </w:rPr>
        <w:t xml:space="preserve"> هَمَّازٍ مَشَّاءٍ بِنَمِيمٍ ، مَنَّاعٍ لِلْخَيْرِ مُعْتَدٍ أَثِيمٍ ، عُتُلٍّ بَعْدَ ذلِكَ زَنِيمٍ </w:t>
      </w:r>
      <w:r w:rsidRPr="005E3B39">
        <w:rPr>
          <w:rtl/>
        </w:rPr>
        <w:t>»</w:t>
      </w:r>
      <w:r w:rsidRPr="009746DC">
        <w:rPr>
          <w:rtl/>
        </w:rPr>
        <w:t xml:space="preserve"> </w:t>
      </w:r>
      <w:r w:rsidRPr="005646BD">
        <w:rPr>
          <w:rStyle w:val="libFootnotenumChar"/>
          <w:rtl/>
        </w:rPr>
        <w:t>(2)</w:t>
      </w:r>
      <w:r w:rsidRPr="009746DC">
        <w:rPr>
          <w:rtl/>
        </w:rPr>
        <w:t xml:space="preserve"> فذمه الله تعالى حين قذفه ، و</w:t>
      </w:r>
      <w:r w:rsidR="00D8033E">
        <w:rPr>
          <w:rtl/>
        </w:rPr>
        <w:t xml:space="preserve">ان </w:t>
      </w:r>
      <w:r w:rsidR="00551E04">
        <w:rPr>
          <w:rtl/>
        </w:rPr>
        <w:t xml:space="preserve">كان </w:t>
      </w:r>
      <w:r w:rsidRPr="009746DC">
        <w:rPr>
          <w:rtl/>
        </w:rPr>
        <w:t xml:space="preserve">الشر كفعل العقرب تلسع </w:t>
      </w:r>
      <w:r w:rsidR="00BF0D7C">
        <w:rPr>
          <w:rtl/>
        </w:rPr>
        <w:t xml:space="preserve">النبيّ </w:t>
      </w:r>
      <w:r w:rsidRPr="009746DC">
        <w:rPr>
          <w:rtl/>
        </w:rPr>
        <w:t>والذمي بطبع لا يتميز ، فقد ص</w:t>
      </w:r>
      <w:r w:rsidR="00D8033E">
        <w:rPr>
          <w:rtl/>
        </w:rPr>
        <w:t xml:space="preserve">ان </w:t>
      </w:r>
      <w:r w:rsidRPr="009746DC">
        <w:rPr>
          <w:rtl/>
        </w:rPr>
        <w:t>الله عبدك من ذلك ، وقال أبو العيناء : قال لي المتو</w:t>
      </w:r>
      <w:r w:rsidR="006A0B61">
        <w:rPr>
          <w:rtl/>
        </w:rPr>
        <w:t xml:space="preserve">كلّ </w:t>
      </w:r>
      <w:r w:rsidRPr="009746DC">
        <w:rPr>
          <w:rtl/>
        </w:rPr>
        <w:t>: كيف ترى داري هذه</w:t>
      </w:r>
      <w:r>
        <w:rPr>
          <w:rtl/>
        </w:rPr>
        <w:t>؟</w:t>
      </w:r>
      <w:r w:rsidRPr="009746DC">
        <w:rPr>
          <w:rtl/>
        </w:rPr>
        <w:t xml:space="preserve"> فقلت :</w:t>
      </w:r>
      <w:r>
        <w:rPr>
          <w:rFonts w:hint="cs"/>
          <w:rtl/>
        </w:rPr>
        <w:t xml:space="preserve"> </w:t>
      </w:r>
      <w:r w:rsidRPr="009746DC">
        <w:rPr>
          <w:rtl/>
        </w:rPr>
        <w:t xml:space="preserve">رأيت الناس بنوا دارهم في الدنيا ، وأمير المؤمنين جعل الدنيا في داره ، </w:t>
      </w:r>
      <w:r w:rsidR="00D83B35">
        <w:rPr>
          <w:rtl/>
        </w:rPr>
        <w:t xml:space="preserve">ثمّ </w:t>
      </w:r>
      <w:r w:rsidRPr="009746DC">
        <w:rPr>
          <w:rtl/>
        </w:rPr>
        <w:t xml:space="preserve">ذكر </w:t>
      </w:r>
      <w:r w:rsidRPr="003F7506">
        <w:rPr>
          <w:rtl/>
        </w:rPr>
        <w:t>رحمه‌الله</w:t>
      </w:r>
      <w:r w:rsidRPr="009746DC">
        <w:rPr>
          <w:rtl/>
        </w:rPr>
        <w:t xml:space="preserve"> </w:t>
      </w:r>
      <w:r w:rsidR="002427FF">
        <w:rPr>
          <w:rtl/>
        </w:rPr>
        <w:t xml:space="preserve">كثيراً </w:t>
      </w:r>
      <w:r w:rsidRPr="009746DC">
        <w:rPr>
          <w:rtl/>
        </w:rPr>
        <w:t>من مستحسنات جواباته.</w:t>
      </w:r>
    </w:p>
    <w:p w:rsidR="00B717C7" w:rsidRPr="009746DC" w:rsidRDefault="00B717C7" w:rsidP="009A176B">
      <w:pPr>
        <w:pStyle w:val="libNormal"/>
        <w:rPr>
          <w:rtl/>
        </w:rPr>
      </w:pPr>
      <w:r w:rsidRPr="00C875FB">
        <w:rPr>
          <w:rtl/>
        </w:rPr>
        <w:t>وعبد الصمد</w:t>
      </w:r>
      <w:r w:rsidRPr="009746DC">
        <w:rPr>
          <w:rtl/>
        </w:rPr>
        <w:t xml:space="preserve"> هو ابن </w:t>
      </w:r>
      <w:r w:rsidR="00551E04">
        <w:rPr>
          <w:rtl/>
        </w:rPr>
        <w:t xml:space="preserve">عليّ </w:t>
      </w:r>
      <w:r w:rsidRPr="009746DC">
        <w:rPr>
          <w:rtl/>
        </w:rPr>
        <w:t xml:space="preserve">بن عبد الله بن العباس </w:t>
      </w:r>
      <w:r w:rsidR="00551E04">
        <w:rPr>
          <w:rtl/>
        </w:rPr>
        <w:t xml:space="preserve">وكان </w:t>
      </w:r>
      <w:r w:rsidRPr="009746DC">
        <w:rPr>
          <w:rtl/>
        </w:rPr>
        <w:t>أعتق أبا العيناء ف</w:t>
      </w:r>
      <w:r w:rsidR="00551E04">
        <w:rPr>
          <w:rtl/>
        </w:rPr>
        <w:t xml:space="preserve">كان </w:t>
      </w:r>
      <w:r w:rsidRPr="009746DC">
        <w:rPr>
          <w:rtl/>
        </w:rPr>
        <w:t>مولاه ، وإن</w:t>
      </w:r>
      <w:r w:rsidR="005646BD">
        <w:rPr>
          <w:rFonts w:hint="cs"/>
          <w:rtl/>
        </w:rPr>
        <w:t>ّ</w:t>
      </w:r>
      <w:r w:rsidRPr="009746DC">
        <w:rPr>
          <w:rtl/>
        </w:rPr>
        <w:t xml:space="preserve">ما وصفه بالهاشمي لأنه </w:t>
      </w:r>
      <w:r w:rsidR="00551E04">
        <w:rPr>
          <w:rtl/>
        </w:rPr>
        <w:t xml:space="preserve">كان </w:t>
      </w:r>
      <w:r w:rsidRPr="009746DC">
        <w:rPr>
          <w:rtl/>
        </w:rPr>
        <w:t>من مواليهم</w:t>
      </w:r>
      <w:r>
        <w:rPr>
          <w:rtl/>
        </w:rPr>
        <w:t xml:space="preserve"> </w:t>
      </w:r>
      <w:r w:rsidRPr="00C875FB">
        <w:rPr>
          <w:rtl/>
        </w:rPr>
        <w:t>« وعتاقة »</w:t>
      </w:r>
      <w:r w:rsidRPr="009746DC">
        <w:rPr>
          <w:rtl/>
        </w:rPr>
        <w:t xml:space="preserve"> كأنه تميز ، أي </w:t>
      </w:r>
      <w:r w:rsidR="00551E04">
        <w:rPr>
          <w:rtl/>
        </w:rPr>
        <w:t xml:space="preserve">كان </w:t>
      </w:r>
      <w:r w:rsidRPr="009746DC">
        <w:rPr>
          <w:rtl/>
        </w:rPr>
        <w:t>ولايته من جهة العتق ، إذ للمولى مع</w:t>
      </w:r>
      <w:r w:rsidR="00D8033E">
        <w:rPr>
          <w:rtl/>
        </w:rPr>
        <w:t xml:space="preserve">ان </w:t>
      </w:r>
      <w:r w:rsidR="00BF0D7C">
        <w:rPr>
          <w:rtl/>
        </w:rPr>
        <w:t xml:space="preserve">شتّى </w:t>
      </w:r>
      <w:r w:rsidRPr="009746DC">
        <w:rPr>
          <w:rtl/>
        </w:rPr>
        <w:t>، وفي القاموس : عتق يعتق عتقا وعتاقا وعتاقة بفتحهما خرج من الرق وهو مولى عتاقة ، انتهى.</w:t>
      </w:r>
    </w:p>
    <w:p w:rsidR="00B717C7" w:rsidRPr="009746DC" w:rsidRDefault="00B717C7" w:rsidP="009A176B">
      <w:pPr>
        <w:pStyle w:val="libLine"/>
        <w:rPr>
          <w:rtl/>
        </w:rPr>
      </w:pPr>
      <w:r w:rsidRPr="009746DC">
        <w:rPr>
          <w:rtl/>
        </w:rPr>
        <w:t>__________________</w:t>
      </w:r>
    </w:p>
    <w:p w:rsidR="00B717C7" w:rsidRPr="009746DC" w:rsidRDefault="00B717C7" w:rsidP="005646BD">
      <w:pPr>
        <w:pStyle w:val="libFootnote0"/>
        <w:rPr>
          <w:rtl/>
          <w:lang w:bidi="fa-IR"/>
        </w:rPr>
      </w:pPr>
      <w:r>
        <w:rPr>
          <w:rtl/>
        </w:rPr>
        <w:t>(</w:t>
      </w:r>
      <w:r w:rsidRPr="009746DC">
        <w:rPr>
          <w:rtl/>
        </w:rPr>
        <w:t>1) سورة ص : 30.</w:t>
      </w:r>
      <w:r w:rsidR="005646BD">
        <w:rPr>
          <w:rFonts w:hint="cs"/>
          <w:rtl/>
        </w:rPr>
        <w:t xml:space="preserve"> </w:t>
      </w:r>
      <w:r>
        <w:rPr>
          <w:rtl/>
        </w:rPr>
        <w:t>(</w:t>
      </w:r>
      <w:r w:rsidRPr="009746DC">
        <w:rPr>
          <w:rtl/>
        </w:rPr>
        <w:t>2) سورة القلم : 11.</w:t>
      </w:r>
    </w:p>
    <w:p w:rsidR="008930D5" w:rsidRDefault="008930D5" w:rsidP="008930D5">
      <w:pPr>
        <w:pStyle w:val="libNormal"/>
        <w:rPr>
          <w:rtl/>
        </w:rPr>
      </w:pPr>
      <w:r>
        <w:rPr>
          <w:rtl/>
        </w:rPr>
        <w:br w:type="page"/>
      </w:r>
    </w:p>
    <w:p w:rsidR="00B717C7" w:rsidRPr="009746DC" w:rsidRDefault="00B717C7" w:rsidP="005646BD">
      <w:pPr>
        <w:pStyle w:val="libNormal"/>
        <w:rPr>
          <w:rtl/>
        </w:rPr>
      </w:pPr>
      <w:r w:rsidRPr="009746DC">
        <w:rPr>
          <w:rtl/>
        </w:rPr>
        <w:lastRenderedPageBreak/>
        <w:t xml:space="preserve">يا </w:t>
      </w:r>
      <w:r w:rsidR="004A738A">
        <w:rPr>
          <w:rtl/>
        </w:rPr>
        <w:t xml:space="preserve">غلام </w:t>
      </w:r>
      <w:r w:rsidRPr="009746DC">
        <w:rPr>
          <w:rtl/>
        </w:rPr>
        <w:t>داب</w:t>
      </w:r>
      <w:r w:rsidR="00DE092F">
        <w:rPr>
          <w:rFonts w:hint="cs"/>
          <w:rtl/>
        </w:rPr>
        <w:t>ّ</w:t>
      </w:r>
      <w:r w:rsidRPr="009746DC">
        <w:rPr>
          <w:rtl/>
        </w:rPr>
        <w:t>ته</w:t>
      </w:r>
      <w:r>
        <w:rPr>
          <w:rFonts w:hint="cs"/>
          <w:rtl/>
        </w:rPr>
        <w:t>.</w:t>
      </w:r>
    </w:p>
    <w:p w:rsidR="00B717C7" w:rsidRPr="009746DC" w:rsidRDefault="00B717C7" w:rsidP="005646BD">
      <w:pPr>
        <w:pStyle w:val="libNormal"/>
        <w:rPr>
          <w:rtl/>
        </w:rPr>
      </w:pPr>
      <w:r w:rsidRPr="009746DC">
        <w:rPr>
          <w:rtl/>
        </w:rPr>
        <w:t>23</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إسماعيل بن إبراهيم بن موسى بن جعفر بن </w:t>
      </w:r>
      <w:r w:rsidR="00551E04">
        <w:rPr>
          <w:rtl/>
        </w:rPr>
        <w:t xml:space="preserve">محمّد </w:t>
      </w:r>
      <w:r w:rsidRPr="009746DC">
        <w:rPr>
          <w:rtl/>
        </w:rPr>
        <w:t xml:space="preserve">، عن </w:t>
      </w:r>
      <w:r w:rsidR="00551E04">
        <w:rPr>
          <w:rtl/>
        </w:rPr>
        <w:t xml:space="preserve">عليّ </w:t>
      </w:r>
      <w:r w:rsidRPr="009746DC">
        <w:rPr>
          <w:rtl/>
        </w:rPr>
        <w:t>بن عبد الغفار قال دخل العب</w:t>
      </w:r>
      <w:r w:rsidR="00DE092F">
        <w:rPr>
          <w:rFonts w:hint="cs"/>
          <w:rtl/>
        </w:rPr>
        <w:t>ّ</w:t>
      </w:r>
      <w:r w:rsidRPr="009746DC">
        <w:rPr>
          <w:rtl/>
        </w:rPr>
        <w:t>اسي</w:t>
      </w:r>
      <w:r w:rsidR="00DE092F">
        <w:rPr>
          <w:rFonts w:hint="cs"/>
          <w:rtl/>
        </w:rPr>
        <w:t>ّ</w:t>
      </w:r>
      <w:r w:rsidRPr="009746DC">
        <w:rPr>
          <w:rtl/>
        </w:rPr>
        <w:t xml:space="preserve">ون </w:t>
      </w:r>
      <w:r w:rsidR="00D83B35">
        <w:rPr>
          <w:rtl/>
        </w:rPr>
        <w:t xml:space="preserve">علىّ </w:t>
      </w:r>
      <w:r w:rsidRPr="009746DC">
        <w:rPr>
          <w:rtl/>
        </w:rPr>
        <w:t xml:space="preserve">صالح بن وصيف ودخل صالح بن </w:t>
      </w:r>
      <w:r w:rsidR="00551E04">
        <w:rPr>
          <w:rtl/>
        </w:rPr>
        <w:t xml:space="preserve">عليّ </w:t>
      </w:r>
      <w:r w:rsidRPr="009746DC">
        <w:rPr>
          <w:rtl/>
        </w:rPr>
        <w:t xml:space="preserve">وغيره من المنحرفين عن هذه الناحية </w:t>
      </w:r>
      <w:r w:rsidR="00D83B35">
        <w:rPr>
          <w:rtl/>
        </w:rPr>
        <w:t xml:space="preserve">علىّ </w:t>
      </w:r>
      <w:r w:rsidRPr="009746DC">
        <w:rPr>
          <w:rtl/>
        </w:rPr>
        <w:t xml:space="preserve">صالح بن وصيف عند ما حبس أبا </w:t>
      </w:r>
      <w:r w:rsidR="00551E04">
        <w:rPr>
          <w:rtl/>
        </w:rPr>
        <w:t xml:space="preserve">محمّد </w:t>
      </w:r>
      <w:r w:rsidR="00850EDE">
        <w:rPr>
          <w:rStyle w:val="libAlaemChar"/>
          <w:rtl/>
        </w:rPr>
        <w:t xml:space="preserve">عليه‌السلام </w:t>
      </w:r>
      <w:r w:rsidRPr="009746DC">
        <w:rPr>
          <w:rtl/>
        </w:rPr>
        <w:t>فقال لهم صالح وما أصنع قد وك</w:t>
      </w:r>
      <w:r w:rsidR="00DE092F">
        <w:rPr>
          <w:rFonts w:hint="cs"/>
          <w:rtl/>
        </w:rPr>
        <w:t>ّ</w:t>
      </w:r>
      <w:r w:rsidRPr="009746DC">
        <w:rPr>
          <w:rtl/>
        </w:rPr>
        <w:t>لت به رجلين من أشر</w:t>
      </w:r>
      <w:r w:rsidR="00DE092F">
        <w:rPr>
          <w:rFonts w:hint="cs"/>
          <w:rtl/>
        </w:rPr>
        <w:t>ّ</w:t>
      </w:r>
      <w:r w:rsidRPr="009746DC">
        <w:rPr>
          <w:rtl/>
        </w:rPr>
        <w:t xml:space="preserve"> من قدرت عليه فقد صارا من العبادة والصلاة والصي</w:t>
      </w:r>
      <w:r w:rsidR="00551E04">
        <w:rPr>
          <w:rtl/>
        </w:rPr>
        <w:t xml:space="preserve">أمّ </w:t>
      </w:r>
      <w:r w:rsidRPr="009746DC">
        <w:rPr>
          <w:rtl/>
        </w:rPr>
        <w:t>إلى أ</w:t>
      </w:r>
      <w:r w:rsidR="00850EDE">
        <w:rPr>
          <w:rtl/>
        </w:rPr>
        <w:t xml:space="preserve">مرّ </w:t>
      </w:r>
      <w:r w:rsidRPr="009746DC">
        <w:rPr>
          <w:rtl/>
        </w:rPr>
        <w:t>عظيم فقلت لهما ما فيه فق</w:t>
      </w:r>
      <w:r w:rsidR="00DE092F">
        <w:rPr>
          <w:rFonts w:hint="cs"/>
          <w:rtl/>
        </w:rPr>
        <w:t>ا</w:t>
      </w:r>
      <w:r w:rsidR="00DE092F">
        <w:rPr>
          <w:rtl/>
        </w:rPr>
        <w:t>ل</w:t>
      </w:r>
      <w:r w:rsidR="000164B7">
        <w:rPr>
          <w:rtl/>
        </w:rPr>
        <w:t>ا</w:t>
      </w:r>
      <w:r w:rsidR="00DE092F">
        <w:rPr>
          <w:rFonts w:hint="cs"/>
          <w:rtl/>
        </w:rPr>
        <w:t>ً</w:t>
      </w:r>
      <w:r w:rsidR="000164B7">
        <w:rPr>
          <w:rtl/>
        </w:rPr>
        <w:t xml:space="preserve"> </w:t>
      </w:r>
      <w:r w:rsidRPr="009746DC">
        <w:rPr>
          <w:rtl/>
        </w:rPr>
        <w:t xml:space="preserve">ما تقول في رجل يصوم </w:t>
      </w:r>
      <w:r w:rsidR="00C948D0">
        <w:rPr>
          <w:rtl/>
        </w:rPr>
        <w:t xml:space="preserve">النّهار </w:t>
      </w:r>
      <w:r w:rsidRPr="009746DC">
        <w:rPr>
          <w:rtl/>
        </w:rPr>
        <w:t>ويقوم الليل كله لا يتكلم ولا يتشاغل وإذا نظرنا إليه ارتعدت فرائصنا ويداخلنا ما لا نملكه من أنفسنا ف</w:t>
      </w:r>
      <w:r w:rsidR="00FE5F86">
        <w:rPr>
          <w:rtl/>
        </w:rPr>
        <w:t xml:space="preserve">لـمّا </w:t>
      </w:r>
      <w:r w:rsidRPr="009746DC">
        <w:rPr>
          <w:rtl/>
        </w:rPr>
        <w:t>سمعوا ذلك انصرفوا خائبين</w:t>
      </w:r>
      <w:r>
        <w:rPr>
          <w:rFonts w:hint="cs"/>
          <w:rtl/>
        </w:rPr>
        <w:t>.</w:t>
      </w:r>
    </w:p>
    <w:p w:rsidR="00B717C7" w:rsidRPr="009746DC" w:rsidRDefault="00B717C7" w:rsidP="005646BD">
      <w:pPr>
        <w:pStyle w:val="libNormal"/>
        <w:rPr>
          <w:rtl/>
        </w:rPr>
      </w:pPr>
      <w:r w:rsidRPr="009746DC">
        <w:rPr>
          <w:rtl/>
        </w:rPr>
        <w:t>24</w:t>
      </w:r>
      <w:r>
        <w:rPr>
          <w:rtl/>
        </w:rPr>
        <w:t xml:space="preserve"> </w:t>
      </w:r>
      <w:r w:rsidR="003928AF">
        <w:rPr>
          <w:rtl/>
        </w:rPr>
        <w:t>-</w:t>
      </w:r>
      <w:r>
        <w:rPr>
          <w:rtl/>
        </w:rPr>
        <w:t xml:space="preserve"> </w:t>
      </w:r>
      <w:r w:rsidR="00551E04">
        <w:rPr>
          <w:rtl/>
        </w:rPr>
        <w:t>عليّ</w:t>
      </w:r>
      <w:r w:rsidR="00DE092F">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الحسن بن الحسين قال </w:t>
      </w:r>
      <w:r w:rsidR="00887A0F">
        <w:rPr>
          <w:rtl/>
        </w:rPr>
        <w:t xml:space="preserve">حدَّثني </w:t>
      </w:r>
      <w:r w:rsidR="00551E04">
        <w:rPr>
          <w:rtl/>
        </w:rPr>
        <w:t xml:space="preserve">محمّد </w:t>
      </w:r>
      <w:r w:rsidRPr="009746DC">
        <w:rPr>
          <w:rtl/>
        </w:rPr>
        <w:t xml:space="preserve">بن الحسن المكفوف قال </w:t>
      </w:r>
      <w:r w:rsidR="00887A0F">
        <w:rPr>
          <w:rtl/>
        </w:rPr>
        <w:t xml:space="preserve">حدَّثني </w:t>
      </w:r>
      <w:r w:rsidRPr="009746DC">
        <w:rPr>
          <w:rtl/>
        </w:rPr>
        <w:t>بعض أصحابنا ، عن بعض فص</w:t>
      </w:r>
      <w:r w:rsidR="00DE092F">
        <w:rPr>
          <w:rFonts w:hint="cs"/>
          <w:rtl/>
        </w:rPr>
        <w:t>ّ</w:t>
      </w:r>
      <w:r w:rsidRPr="009746DC">
        <w:rPr>
          <w:rtl/>
        </w:rPr>
        <w:t>ادي العسكر من النصارى أن</w:t>
      </w:r>
      <w:r w:rsidR="00DE092F">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646BD">
      <w:pPr>
        <w:pStyle w:val="libNormal"/>
        <w:rPr>
          <w:rtl/>
        </w:rPr>
      </w:pPr>
      <w:r w:rsidRPr="009746DC">
        <w:rPr>
          <w:rtl/>
        </w:rPr>
        <w:t>وقيل : هو نعت عبد الصمد والمصدر بمعنى اسم الفاعل</w:t>
      </w:r>
      <w:r>
        <w:rPr>
          <w:rtl/>
        </w:rPr>
        <w:t xml:space="preserve"> </w:t>
      </w:r>
      <w:r w:rsidRPr="00C875FB">
        <w:rPr>
          <w:rtl/>
        </w:rPr>
        <w:t xml:space="preserve">« </w:t>
      </w:r>
      <w:r w:rsidR="00DE092F">
        <w:rPr>
          <w:rtl/>
        </w:rPr>
        <w:t xml:space="preserve">دابّته </w:t>
      </w:r>
      <w:r w:rsidRPr="00C875FB">
        <w:rPr>
          <w:rtl/>
        </w:rPr>
        <w:t>»</w:t>
      </w:r>
      <w:r w:rsidRPr="009746DC">
        <w:rPr>
          <w:rtl/>
        </w:rPr>
        <w:t xml:space="preserve"> منصوب بتقدير أحضر ونحوه.</w:t>
      </w:r>
    </w:p>
    <w:p w:rsidR="00B717C7" w:rsidRPr="009746DC" w:rsidRDefault="00B717C7" w:rsidP="005646BD">
      <w:pPr>
        <w:pStyle w:val="libNormal"/>
        <w:rPr>
          <w:rtl/>
        </w:rPr>
      </w:pPr>
      <w:r w:rsidRPr="005646BD">
        <w:rPr>
          <w:rStyle w:val="libBold1Char"/>
          <w:rtl/>
        </w:rPr>
        <w:t>الحديث الثالث والعشرون :</w:t>
      </w:r>
      <w:r w:rsidRPr="009746DC">
        <w:rPr>
          <w:rtl/>
        </w:rPr>
        <w:t xml:space="preserve"> مجهول ، وقد </w:t>
      </w:r>
      <w:r w:rsidR="00850EDE">
        <w:rPr>
          <w:rtl/>
        </w:rPr>
        <w:t xml:space="preserve">مرّ </w:t>
      </w:r>
      <w:r w:rsidR="00D8033E">
        <w:rPr>
          <w:rtl/>
        </w:rPr>
        <w:t>ان</w:t>
      </w:r>
      <w:r w:rsidR="00DE092F">
        <w:rPr>
          <w:rFonts w:hint="cs"/>
          <w:rtl/>
        </w:rPr>
        <w:t>ّ</w:t>
      </w:r>
      <w:r w:rsidR="00D8033E">
        <w:rPr>
          <w:rtl/>
        </w:rPr>
        <w:t xml:space="preserve"> </w:t>
      </w:r>
      <w:r w:rsidRPr="00C875FB">
        <w:rPr>
          <w:rtl/>
        </w:rPr>
        <w:t>صالح بن وصيف</w:t>
      </w:r>
      <w:r w:rsidRPr="009746DC">
        <w:rPr>
          <w:rtl/>
        </w:rPr>
        <w:t xml:space="preserve"> التركي </w:t>
      </w:r>
      <w:r w:rsidR="00551E04">
        <w:rPr>
          <w:rtl/>
        </w:rPr>
        <w:t xml:space="preserve">كان </w:t>
      </w:r>
      <w:r w:rsidRPr="009746DC">
        <w:rPr>
          <w:rtl/>
        </w:rPr>
        <w:t xml:space="preserve">من أمراء المهتدي ومالك اختياره في </w:t>
      </w:r>
      <w:r w:rsidR="006A0B61">
        <w:rPr>
          <w:rtl/>
        </w:rPr>
        <w:t xml:space="preserve">كلّ </w:t>
      </w:r>
      <w:r w:rsidRPr="009746DC">
        <w:rPr>
          <w:rtl/>
        </w:rPr>
        <w:t>المهم</w:t>
      </w:r>
      <w:r w:rsidR="00DE092F">
        <w:rPr>
          <w:rFonts w:hint="cs"/>
          <w:rtl/>
        </w:rPr>
        <w:t>ّ</w:t>
      </w:r>
      <w:r w:rsidRPr="009746DC">
        <w:rPr>
          <w:rtl/>
        </w:rPr>
        <w:t>ات</w:t>
      </w:r>
      <w:r>
        <w:rPr>
          <w:rtl/>
        </w:rPr>
        <w:t xml:space="preserve"> </w:t>
      </w:r>
      <w:r w:rsidRPr="00C875FB">
        <w:rPr>
          <w:rtl/>
        </w:rPr>
        <w:t>« عن هذه الناحية »</w:t>
      </w:r>
      <w:r w:rsidRPr="009746DC">
        <w:rPr>
          <w:rtl/>
        </w:rPr>
        <w:t xml:space="preserve"> أي جانب الأئم</w:t>
      </w:r>
      <w:r w:rsidR="00DE092F">
        <w:rPr>
          <w:rFonts w:hint="cs"/>
          <w:rtl/>
        </w:rPr>
        <w:t>ّ</w:t>
      </w:r>
      <w:r w:rsidRPr="009746DC">
        <w:rPr>
          <w:rtl/>
        </w:rPr>
        <w:t xml:space="preserve">ة </w:t>
      </w:r>
      <w:r w:rsidR="00632E02" w:rsidRPr="00632E02">
        <w:rPr>
          <w:rStyle w:val="libAlaemChar"/>
          <w:rtl/>
        </w:rPr>
        <w:t>عليهم‌السلام</w:t>
      </w:r>
      <w:r w:rsidR="00C17164" w:rsidRPr="00C17164">
        <w:rPr>
          <w:rStyle w:val="libAlaemChar"/>
          <w:rtl/>
        </w:rPr>
        <w:t xml:space="preserve"> </w:t>
      </w:r>
      <w:r w:rsidRPr="009746DC">
        <w:rPr>
          <w:rtl/>
        </w:rPr>
        <w:t xml:space="preserve">، وفي الإرشاد بعد قوله : عند ما حبس أبا </w:t>
      </w:r>
      <w:r w:rsidR="00551E04">
        <w:rPr>
          <w:rtl/>
        </w:rPr>
        <w:t xml:space="preserve">محمّد </w:t>
      </w:r>
      <w:r w:rsidR="00850EDE">
        <w:rPr>
          <w:rStyle w:val="libAlaemChar"/>
          <w:rtl/>
        </w:rPr>
        <w:t xml:space="preserve">عليه‌السلام </w:t>
      </w:r>
      <w:r w:rsidRPr="009746DC">
        <w:rPr>
          <w:rtl/>
        </w:rPr>
        <w:t>، فقالوا له :</w:t>
      </w:r>
      <w:r>
        <w:rPr>
          <w:rFonts w:hint="cs"/>
          <w:rtl/>
        </w:rPr>
        <w:t xml:space="preserve"> </w:t>
      </w:r>
      <w:r w:rsidRPr="009746DC">
        <w:rPr>
          <w:rtl/>
        </w:rPr>
        <w:t xml:space="preserve">ضيق عليه ولا توسع ، وهو المراد في نسخة الكتاب </w:t>
      </w:r>
      <w:r w:rsidR="00E43AE8">
        <w:rPr>
          <w:rtl/>
        </w:rPr>
        <w:t>أيضاً</w:t>
      </w:r>
      <w:r w:rsidRPr="009746DC">
        <w:rPr>
          <w:rtl/>
        </w:rPr>
        <w:t>.</w:t>
      </w:r>
    </w:p>
    <w:p w:rsidR="00B717C7" w:rsidRPr="009746DC" w:rsidRDefault="00B717C7" w:rsidP="005646BD">
      <w:pPr>
        <w:pStyle w:val="libNormal"/>
        <w:rPr>
          <w:rtl/>
        </w:rPr>
      </w:pPr>
      <w:r w:rsidRPr="00C875FB">
        <w:rPr>
          <w:rtl/>
        </w:rPr>
        <w:t>قوله : أشد</w:t>
      </w:r>
      <w:r w:rsidR="00DE092F">
        <w:rPr>
          <w:rFonts w:hint="cs"/>
          <w:rtl/>
        </w:rPr>
        <w:t>ّ</w:t>
      </w:r>
      <w:r w:rsidRPr="00C875FB">
        <w:rPr>
          <w:rtl/>
        </w:rPr>
        <w:t xml:space="preserve"> من قدرت</w:t>
      </w:r>
      <w:r w:rsidRPr="009746DC">
        <w:rPr>
          <w:rtl/>
        </w:rPr>
        <w:t xml:space="preserve"> ، في بعض النسخ أشر</w:t>
      </w:r>
      <w:r w:rsidR="00DE092F">
        <w:rPr>
          <w:rFonts w:hint="cs"/>
          <w:rtl/>
        </w:rPr>
        <w:t>ّ</w:t>
      </w:r>
      <w:r w:rsidRPr="009746DC">
        <w:rPr>
          <w:rtl/>
        </w:rPr>
        <w:t xml:space="preserve"> ، وأشر</w:t>
      </w:r>
      <w:r w:rsidR="00DE092F">
        <w:rPr>
          <w:rFonts w:hint="cs"/>
          <w:rtl/>
        </w:rPr>
        <w:t>ّ</w:t>
      </w:r>
      <w:r w:rsidRPr="009746DC">
        <w:rPr>
          <w:rtl/>
        </w:rPr>
        <w:t xml:space="preserve"> بمعنى شر شائع عند المولدين ، وفي الصحاح : </w:t>
      </w:r>
      <w:r w:rsidRPr="00C875FB">
        <w:rPr>
          <w:rtl/>
        </w:rPr>
        <w:t>الفرائص</w:t>
      </w:r>
      <w:r w:rsidRPr="009746DC">
        <w:rPr>
          <w:rtl/>
        </w:rPr>
        <w:t xml:space="preserve"> أوداج العنق ، والفريصة واحدته ، واللحمة بين الجنب والكتف لا تزال ترتعد من الدابة</w:t>
      </w:r>
      <w:r w:rsidRPr="00C875FB">
        <w:rPr>
          <w:rtl/>
        </w:rPr>
        <w:t xml:space="preserve"> « ما لا تملكه »</w:t>
      </w:r>
      <w:r w:rsidRPr="009746DC">
        <w:rPr>
          <w:rtl/>
        </w:rPr>
        <w:t xml:space="preserve"> أي من المهابة والشوكة ، وفي الإرشاد بعد قوله : إلى أ</w:t>
      </w:r>
      <w:r w:rsidR="00850EDE">
        <w:rPr>
          <w:rtl/>
        </w:rPr>
        <w:t xml:space="preserve">مرّ </w:t>
      </w:r>
      <w:r w:rsidRPr="009746DC">
        <w:rPr>
          <w:rtl/>
        </w:rPr>
        <w:t xml:space="preserve">عظيم ، </w:t>
      </w:r>
      <w:r w:rsidR="00D83B35">
        <w:rPr>
          <w:rtl/>
        </w:rPr>
        <w:t xml:space="preserve">ثمّ </w:t>
      </w:r>
      <w:r w:rsidRPr="009746DC">
        <w:rPr>
          <w:rtl/>
        </w:rPr>
        <w:t>أ</w:t>
      </w:r>
      <w:r w:rsidR="00850EDE">
        <w:rPr>
          <w:rtl/>
        </w:rPr>
        <w:t xml:space="preserve">مرّ </w:t>
      </w:r>
      <w:r w:rsidRPr="009746DC">
        <w:rPr>
          <w:rtl/>
        </w:rPr>
        <w:t>بإحضار الموك</w:t>
      </w:r>
      <w:r w:rsidR="00DE092F">
        <w:rPr>
          <w:rFonts w:hint="cs"/>
          <w:rtl/>
        </w:rPr>
        <w:t>ّ</w:t>
      </w:r>
      <w:r w:rsidRPr="009746DC">
        <w:rPr>
          <w:rtl/>
        </w:rPr>
        <w:t>لين فقال لهما : ويحكما ما شأنكما في أ</w:t>
      </w:r>
      <w:r w:rsidR="00850EDE">
        <w:rPr>
          <w:rtl/>
        </w:rPr>
        <w:t xml:space="preserve">مرّ </w:t>
      </w:r>
      <w:r w:rsidRPr="009746DC">
        <w:rPr>
          <w:rtl/>
        </w:rPr>
        <w:t>هذا الرجل</w:t>
      </w:r>
      <w:r>
        <w:rPr>
          <w:rtl/>
        </w:rPr>
        <w:t>؟</w:t>
      </w:r>
      <w:r w:rsidRPr="009746DC">
        <w:rPr>
          <w:rtl/>
        </w:rPr>
        <w:t xml:space="preserve"> فق</w:t>
      </w:r>
      <w:r w:rsidR="000164B7">
        <w:rPr>
          <w:rtl/>
        </w:rPr>
        <w:t xml:space="preserve">إلّا </w:t>
      </w:r>
      <w:r w:rsidRPr="009746DC">
        <w:rPr>
          <w:rtl/>
        </w:rPr>
        <w:t>له : ما تقول في رجل. إلخ.</w:t>
      </w:r>
    </w:p>
    <w:p w:rsidR="00B717C7" w:rsidRPr="009746DC" w:rsidRDefault="00B717C7" w:rsidP="005646BD">
      <w:pPr>
        <w:pStyle w:val="libNormal"/>
        <w:rPr>
          <w:rtl/>
          <w:lang w:bidi="fa-IR"/>
        </w:rPr>
      </w:pPr>
      <w:r w:rsidRPr="005646BD">
        <w:rPr>
          <w:rStyle w:val="libBold1Char"/>
          <w:rtl/>
        </w:rPr>
        <w:t>الحديث الرابع والعشرون :</w:t>
      </w:r>
      <w:r w:rsidRPr="009746DC">
        <w:rPr>
          <w:rtl/>
          <w:lang w:bidi="fa-IR"/>
        </w:rPr>
        <w:t xml:space="preserve"> مجهول.</w:t>
      </w:r>
    </w:p>
    <w:p w:rsidR="008930D5" w:rsidRDefault="008930D5" w:rsidP="008930D5">
      <w:pPr>
        <w:pStyle w:val="libNormal"/>
        <w:rPr>
          <w:rtl/>
        </w:rPr>
      </w:pPr>
      <w:r>
        <w:rPr>
          <w:rtl/>
        </w:rPr>
        <w:br w:type="page"/>
      </w:r>
    </w:p>
    <w:p w:rsidR="00B717C7" w:rsidRPr="009746DC" w:rsidRDefault="00B717C7" w:rsidP="00DE092F">
      <w:pPr>
        <w:pStyle w:val="libNormal"/>
        <w:rPr>
          <w:rtl/>
        </w:rPr>
      </w:pPr>
      <w:r w:rsidRPr="009746DC">
        <w:rPr>
          <w:rtl/>
        </w:rPr>
        <w:lastRenderedPageBreak/>
        <w:t xml:space="preserve">أبا </w:t>
      </w:r>
      <w:r w:rsidR="00551E04">
        <w:rPr>
          <w:rtl/>
        </w:rPr>
        <w:t xml:space="preserve">محمّد </w:t>
      </w:r>
      <w:r w:rsidR="00850EDE">
        <w:rPr>
          <w:rStyle w:val="libAlaemChar"/>
          <w:rtl/>
        </w:rPr>
        <w:t xml:space="preserve">عليه‌السلام </w:t>
      </w:r>
      <w:r w:rsidRPr="009746DC">
        <w:rPr>
          <w:rtl/>
        </w:rPr>
        <w:t>بعث إلي</w:t>
      </w:r>
      <w:r w:rsidR="00DE092F">
        <w:rPr>
          <w:rFonts w:hint="cs"/>
          <w:rtl/>
        </w:rPr>
        <w:t>ّ</w:t>
      </w:r>
      <w:r w:rsidRPr="009746DC">
        <w:rPr>
          <w:rtl/>
        </w:rPr>
        <w:t xml:space="preserve"> </w:t>
      </w:r>
      <w:r w:rsidR="001C3409">
        <w:rPr>
          <w:rtl/>
        </w:rPr>
        <w:t>يوماً</w:t>
      </w:r>
      <w:r w:rsidR="002D77E0">
        <w:rPr>
          <w:rtl/>
        </w:rPr>
        <w:t xml:space="preserve"> </w:t>
      </w:r>
      <w:r w:rsidRPr="009746DC">
        <w:rPr>
          <w:rtl/>
        </w:rPr>
        <w:t xml:space="preserve">في وقت صلاة الظهر فقال لي افصد هذا العرق قال وناولني عرقا لم أفهمه من العروق </w:t>
      </w:r>
      <w:r w:rsidR="003928AF">
        <w:rPr>
          <w:rtl/>
        </w:rPr>
        <w:t xml:space="preserve">الّتي </w:t>
      </w:r>
      <w:r w:rsidRPr="009746DC">
        <w:rPr>
          <w:rtl/>
        </w:rPr>
        <w:t xml:space="preserve">تفصد فقلت في نفسي ما رأيت أمرا أعجب من هذا يأمرني </w:t>
      </w:r>
      <w:r w:rsidR="00D8033E">
        <w:rPr>
          <w:rtl/>
        </w:rPr>
        <w:t xml:space="preserve">ان </w:t>
      </w:r>
      <w:r w:rsidRPr="009746DC">
        <w:rPr>
          <w:rtl/>
        </w:rPr>
        <w:t xml:space="preserve">أفصد في وقت الظهر وليس بوقت فصد والثانية عرق لا أفهمه </w:t>
      </w:r>
      <w:r w:rsidR="00D83B35">
        <w:rPr>
          <w:rtl/>
        </w:rPr>
        <w:t xml:space="preserve">ثمّ </w:t>
      </w:r>
      <w:r w:rsidRPr="009746DC">
        <w:rPr>
          <w:rtl/>
        </w:rPr>
        <w:t>قال لي انتظر وكن في الدار ف</w:t>
      </w:r>
      <w:r w:rsidR="00FE5F86">
        <w:rPr>
          <w:rtl/>
        </w:rPr>
        <w:t xml:space="preserve">لـمّا </w:t>
      </w:r>
      <w:r w:rsidRPr="009746DC">
        <w:rPr>
          <w:rtl/>
        </w:rPr>
        <w:t xml:space="preserve">أمسى دعاني وقال لي سرح الدم فسرحت </w:t>
      </w:r>
      <w:r w:rsidR="00D83B35">
        <w:rPr>
          <w:rtl/>
        </w:rPr>
        <w:t xml:space="preserve">ثمّ </w:t>
      </w:r>
      <w:r w:rsidRPr="009746DC">
        <w:rPr>
          <w:rtl/>
        </w:rPr>
        <w:t xml:space="preserve">قال لي أمسك فأمسكت </w:t>
      </w:r>
      <w:r w:rsidR="00D83B35">
        <w:rPr>
          <w:rtl/>
        </w:rPr>
        <w:t xml:space="preserve">ثمّ </w:t>
      </w:r>
      <w:r w:rsidRPr="009746DC">
        <w:rPr>
          <w:rtl/>
        </w:rPr>
        <w:t>قال لي كن في الدار ف</w:t>
      </w:r>
      <w:r w:rsidR="00FE5F86">
        <w:rPr>
          <w:rtl/>
        </w:rPr>
        <w:t xml:space="preserve">لـمّا </w:t>
      </w:r>
      <w:r w:rsidR="00551E04">
        <w:rPr>
          <w:rtl/>
        </w:rPr>
        <w:t xml:space="preserve">كان </w:t>
      </w:r>
      <w:r w:rsidRPr="009746DC">
        <w:rPr>
          <w:rtl/>
        </w:rPr>
        <w:t>نصف الليل أرسل إلي وقال لي سرح الدم قال فتعجبت أكثر من عجبي الأو</w:t>
      </w:r>
      <w:r w:rsidR="00DE092F">
        <w:rPr>
          <w:rFonts w:hint="cs"/>
          <w:rtl/>
        </w:rPr>
        <w:t>ّ</w:t>
      </w:r>
      <w:r w:rsidRPr="009746DC">
        <w:rPr>
          <w:rtl/>
        </w:rPr>
        <w:t xml:space="preserve">ل وكرهت </w:t>
      </w:r>
      <w:r w:rsidR="00D8033E">
        <w:rPr>
          <w:rtl/>
        </w:rPr>
        <w:t xml:space="preserve">ان </w:t>
      </w:r>
      <w:r w:rsidRPr="009746DC">
        <w:rPr>
          <w:rtl/>
        </w:rPr>
        <w:t xml:space="preserve">أسأله قال فسرحت فخرج دم أبيض كأنه الملح قال </w:t>
      </w:r>
      <w:r w:rsidR="00D83B35">
        <w:rPr>
          <w:rtl/>
        </w:rPr>
        <w:t xml:space="preserve">ثمّ </w:t>
      </w:r>
      <w:r w:rsidRPr="009746DC">
        <w:rPr>
          <w:rtl/>
        </w:rPr>
        <w:t>قال لي احبس قال فحب</w:t>
      </w:r>
      <w:r w:rsidR="00DE092F">
        <w:rPr>
          <w:rtl/>
        </w:rPr>
        <w:t>ست</w:t>
      </w:r>
      <w:r w:rsidR="003928AF">
        <w:rPr>
          <w:rtl/>
        </w:rPr>
        <w:t xml:space="preserve"> </w:t>
      </w:r>
      <w:r w:rsidRPr="009746DC">
        <w:rPr>
          <w:rtl/>
        </w:rPr>
        <w:t xml:space="preserve">قال </w:t>
      </w:r>
      <w:r w:rsidR="00D83B35">
        <w:rPr>
          <w:rtl/>
        </w:rPr>
        <w:t xml:space="preserve">ثمّ </w:t>
      </w:r>
      <w:r w:rsidRPr="009746DC">
        <w:rPr>
          <w:rtl/>
        </w:rPr>
        <w:t>قال كن في الدار ف</w:t>
      </w:r>
      <w:r w:rsidR="00FE5F86">
        <w:rPr>
          <w:rtl/>
        </w:rPr>
        <w:t xml:space="preserve">لـمّا </w:t>
      </w:r>
      <w:r w:rsidRPr="009746DC">
        <w:rPr>
          <w:rtl/>
        </w:rPr>
        <w:t>أصبحت أ</w:t>
      </w:r>
      <w:r w:rsidR="00850EDE">
        <w:rPr>
          <w:rtl/>
        </w:rPr>
        <w:t xml:space="preserve">مرّ </w:t>
      </w:r>
      <w:r w:rsidRPr="009746DC">
        <w:rPr>
          <w:rtl/>
        </w:rPr>
        <w:t xml:space="preserve">قهرمانه </w:t>
      </w:r>
      <w:r w:rsidR="00D8033E">
        <w:rPr>
          <w:rtl/>
        </w:rPr>
        <w:t xml:space="preserve">ان </w:t>
      </w:r>
      <w:r w:rsidRPr="009746DC">
        <w:rPr>
          <w:rtl/>
        </w:rPr>
        <w:t xml:space="preserve">يعطيني ثلاثة دنانير فأخذتها وخرجت </w:t>
      </w:r>
      <w:r w:rsidR="00FE5F86">
        <w:rPr>
          <w:rtl/>
        </w:rPr>
        <w:t xml:space="preserve">حتّى </w:t>
      </w:r>
      <w:r w:rsidRPr="009746DC">
        <w:rPr>
          <w:rtl/>
        </w:rPr>
        <w:t xml:space="preserve">أتيت ابن بختيشوع النصراني فقصصت عليه القصة قال فقال لي والله ما أفهم ما تقول ولا أعرفه في شيء من الطب ولا قرأته في كتاب ولا أعلم في دهرنا أعلم بكتب </w:t>
      </w:r>
      <w:r w:rsidR="005C60ED">
        <w:rPr>
          <w:rtl/>
        </w:rPr>
        <w:t xml:space="preserve">النصرانيّة </w:t>
      </w:r>
      <w:r w:rsidRPr="009746DC">
        <w:rPr>
          <w:rtl/>
        </w:rPr>
        <w:t xml:space="preserve">من </w:t>
      </w:r>
      <w:r w:rsidR="00BF0D7C">
        <w:rPr>
          <w:rtl/>
        </w:rPr>
        <w:t xml:space="preserve">فلان </w:t>
      </w:r>
      <w:r w:rsidRPr="009746DC">
        <w:rPr>
          <w:rtl/>
        </w:rPr>
        <w:t>الفارسي فاخرج إليه قال فاكتريت زورقا</w:t>
      </w:r>
      <w:r w:rsidR="00DE092F">
        <w:rPr>
          <w:rFonts w:hint="cs"/>
          <w:rtl/>
        </w:rPr>
        <w:t>ً</w:t>
      </w:r>
      <w:r w:rsidRPr="009746DC">
        <w:rPr>
          <w:rtl/>
        </w:rPr>
        <w:t xml:space="preserve"> إلى الب</w:t>
      </w:r>
      <w:r w:rsidR="009165B3">
        <w:rPr>
          <w:rtl/>
          <w:lang w:bidi="ar-IQ"/>
        </w:rPr>
        <w:t xml:space="preserve">صرَّة </w:t>
      </w:r>
      <w:r w:rsidRPr="009746DC">
        <w:rPr>
          <w:rtl/>
        </w:rPr>
        <w:t xml:space="preserve">وأتيت الأهواز </w:t>
      </w:r>
      <w:r w:rsidR="00D83B35">
        <w:rPr>
          <w:rtl/>
        </w:rPr>
        <w:t xml:space="preserve">ثمّ </w:t>
      </w:r>
      <w:r w:rsidRPr="009746DC">
        <w:rPr>
          <w:rtl/>
        </w:rPr>
        <w:t>صرت إلى فارس إلى صاحبي فأخبرته الخبر قال وقال أنظرني أي</w:t>
      </w:r>
      <w:r w:rsidR="002114D7">
        <w:rPr>
          <w:rFonts w:hint="cs"/>
          <w:rtl/>
        </w:rPr>
        <w:t>ّ</w:t>
      </w:r>
      <w:r w:rsidRPr="009746DC">
        <w:rPr>
          <w:rtl/>
        </w:rPr>
        <w:t>اما</w:t>
      </w:r>
      <w:r w:rsidR="002114D7">
        <w:rPr>
          <w:rFonts w:hint="cs"/>
          <w:rtl/>
        </w:rPr>
        <w:t>ً</w:t>
      </w:r>
    </w:p>
    <w:p w:rsidR="00DE092F" w:rsidRDefault="008930D5" w:rsidP="00DE092F">
      <w:pPr>
        <w:pStyle w:val="libLine"/>
        <w:rPr>
          <w:rtl/>
        </w:rPr>
      </w:pPr>
      <w:r>
        <w:rPr>
          <w:rFonts w:hint="cs"/>
          <w:rtl/>
        </w:rPr>
        <w:t>_____________________________________________</w:t>
      </w:r>
    </w:p>
    <w:p w:rsidR="00B717C7" w:rsidRPr="009746DC" w:rsidRDefault="00B717C7" w:rsidP="00DE092F">
      <w:pPr>
        <w:pStyle w:val="libNormal"/>
        <w:rPr>
          <w:rtl/>
        </w:rPr>
      </w:pPr>
      <w:r w:rsidRPr="00C875FB">
        <w:rPr>
          <w:rtl/>
        </w:rPr>
        <w:t>« سر</w:t>
      </w:r>
      <w:r w:rsidR="002114D7">
        <w:rPr>
          <w:rFonts w:hint="cs"/>
          <w:rtl/>
        </w:rPr>
        <w:t>ّ</w:t>
      </w:r>
      <w:r w:rsidRPr="00C875FB">
        <w:rPr>
          <w:rtl/>
        </w:rPr>
        <w:t>ح »</w:t>
      </w:r>
      <w:r w:rsidRPr="009746DC">
        <w:rPr>
          <w:rtl/>
        </w:rPr>
        <w:t xml:space="preserve"> أي أرسل ، وفي النهاية فيه : كتب إلى قهرمانه ، هو كالخازن والوكيل والحافظ </w:t>
      </w:r>
      <w:r w:rsidR="00FE5F86">
        <w:rPr>
          <w:rtl/>
        </w:rPr>
        <w:t xml:space="preserve">لـمّا </w:t>
      </w:r>
      <w:r w:rsidRPr="009746DC">
        <w:rPr>
          <w:rtl/>
        </w:rPr>
        <w:t>تحت يده ، والقائم بأمور الرجل بلغة الفرس</w:t>
      </w:r>
      <w:r>
        <w:rPr>
          <w:rtl/>
        </w:rPr>
        <w:t xml:space="preserve"> </w:t>
      </w:r>
      <w:r w:rsidRPr="00C875FB">
        <w:rPr>
          <w:rtl/>
        </w:rPr>
        <w:t xml:space="preserve">« بكتب </w:t>
      </w:r>
      <w:r w:rsidR="005C60ED">
        <w:rPr>
          <w:rtl/>
        </w:rPr>
        <w:t xml:space="preserve">النصرانيّة </w:t>
      </w:r>
      <w:r w:rsidRPr="00C875FB">
        <w:rPr>
          <w:rtl/>
        </w:rPr>
        <w:t>»</w:t>
      </w:r>
      <w:r w:rsidRPr="009746DC">
        <w:rPr>
          <w:rtl/>
        </w:rPr>
        <w:t xml:space="preserve"> أي ما ألفوه في الطب</w:t>
      </w:r>
      <w:r w:rsidR="002114D7">
        <w:rPr>
          <w:rFonts w:hint="cs"/>
          <w:rtl/>
        </w:rPr>
        <w:t>ّ</w:t>
      </w:r>
      <w:r w:rsidRPr="009746DC">
        <w:rPr>
          <w:rtl/>
        </w:rPr>
        <w:t xml:space="preserve"> ،</w:t>
      </w:r>
      <w:r>
        <w:rPr>
          <w:rtl/>
        </w:rPr>
        <w:t xml:space="preserve"> و</w:t>
      </w:r>
      <w:r w:rsidRPr="00C875FB">
        <w:rPr>
          <w:rtl/>
        </w:rPr>
        <w:t>الزورق</w:t>
      </w:r>
      <w:r w:rsidRPr="009746DC">
        <w:rPr>
          <w:rtl/>
        </w:rPr>
        <w:t xml:space="preserve"> السفينة الصغيرة</w:t>
      </w:r>
      <w:r w:rsidRPr="00C875FB">
        <w:rPr>
          <w:rtl/>
        </w:rPr>
        <w:t xml:space="preserve"> « إلى صاحبي »</w:t>
      </w:r>
      <w:r w:rsidRPr="009746DC">
        <w:rPr>
          <w:rtl/>
        </w:rPr>
        <w:t xml:space="preserve"> أي من طلبته.</w:t>
      </w:r>
    </w:p>
    <w:p w:rsidR="00B717C7" w:rsidRPr="009746DC" w:rsidRDefault="00B717C7" w:rsidP="002114D7">
      <w:pPr>
        <w:pStyle w:val="libNormal"/>
        <w:rPr>
          <w:rtl/>
        </w:rPr>
      </w:pPr>
      <w:r w:rsidRPr="009746DC">
        <w:rPr>
          <w:rtl/>
        </w:rPr>
        <w:t xml:space="preserve">وأقول : روي هذا الخبر في الخرائج </w:t>
      </w:r>
      <w:r w:rsidR="00D83B35">
        <w:rPr>
          <w:rtl/>
        </w:rPr>
        <w:t xml:space="preserve">علىّ </w:t>
      </w:r>
      <w:r w:rsidRPr="009746DC">
        <w:rPr>
          <w:rtl/>
        </w:rPr>
        <w:t>وجه آخر أبسط قال : حدث بطريق متطب</w:t>
      </w:r>
      <w:r w:rsidR="002114D7">
        <w:rPr>
          <w:rFonts w:hint="cs"/>
          <w:rtl/>
        </w:rPr>
        <w:t>ّ</w:t>
      </w:r>
      <w:r w:rsidRPr="009746DC">
        <w:rPr>
          <w:rtl/>
        </w:rPr>
        <w:t>ب بالري</w:t>
      </w:r>
      <w:r w:rsidR="002114D7">
        <w:rPr>
          <w:rFonts w:hint="cs"/>
          <w:rtl/>
        </w:rPr>
        <w:t>ّ</w:t>
      </w:r>
      <w:r w:rsidRPr="009746DC">
        <w:rPr>
          <w:rtl/>
        </w:rPr>
        <w:t xml:space="preserve"> قد أتى عليه مائة سنة وني</w:t>
      </w:r>
      <w:r w:rsidR="002114D7">
        <w:rPr>
          <w:rFonts w:hint="cs"/>
          <w:rtl/>
        </w:rPr>
        <w:t>ّ</w:t>
      </w:r>
      <w:r w:rsidRPr="009746DC">
        <w:rPr>
          <w:rtl/>
        </w:rPr>
        <w:t>ف وقال : كنت تلميذ بختيشوع طبيب المتو</w:t>
      </w:r>
      <w:r w:rsidR="006A0B61">
        <w:rPr>
          <w:rtl/>
        </w:rPr>
        <w:t xml:space="preserve">كلّ </w:t>
      </w:r>
      <w:r w:rsidRPr="009746DC">
        <w:rPr>
          <w:rtl/>
        </w:rPr>
        <w:t xml:space="preserve">، </w:t>
      </w:r>
      <w:r w:rsidR="00551E04">
        <w:rPr>
          <w:rtl/>
        </w:rPr>
        <w:t xml:space="preserve">وكان </w:t>
      </w:r>
      <w:r w:rsidRPr="009746DC">
        <w:rPr>
          <w:rtl/>
        </w:rPr>
        <w:t xml:space="preserve">يصطفيني ، فبعث إليه الحسن بن </w:t>
      </w:r>
      <w:r w:rsidR="00551E04">
        <w:rPr>
          <w:rtl/>
        </w:rPr>
        <w:t xml:space="preserve">عليّ </w:t>
      </w:r>
      <w:r w:rsidRPr="009746DC">
        <w:rPr>
          <w:rtl/>
        </w:rPr>
        <w:t xml:space="preserve">بن </w:t>
      </w:r>
      <w:r w:rsidR="00551E04">
        <w:rPr>
          <w:rtl/>
        </w:rPr>
        <w:t xml:space="preserve">محمّد </w:t>
      </w:r>
      <w:r w:rsidRPr="009746DC">
        <w:rPr>
          <w:rtl/>
        </w:rPr>
        <w:t xml:space="preserve">بن </w:t>
      </w:r>
      <w:r w:rsidR="00F00D81">
        <w:rPr>
          <w:rtl/>
        </w:rPr>
        <w:t>الرّضا</w:t>
      </w:r>
      <w:r w:rsidRPr="009746DC">
        <w:rPr>
          <w:rtl/>
        </w:rPr>
        <w:t xml:space="preserve"> </w:t>
      </w:r>
      <w:r w:rsidR="00632E02" w:rsidRPr="00632E02">
        <w:rPr>
          <w:rStyle w:val="libAlaemChar"/>
          <w:rtl/>
        </w:rPr>
        <w:t>عليهم‌السلام</w:t>
      </w:r>
      <w:r w:rsidR="00C17164" w:rsidRPr="00C17164">
        <w:rPr>
          <w:rStyle w:val="libAlaemChar"/>
          <w:rtl/>
        </w:rPr>
        <w:t xml:space="preserve"> </w:t>
      </w:r>
      <w:r w:rsidR="00D8033E">
        <w:rPr>
          <w:rtl/>
        </w:rPr>
        <w:t xml:space="preserve">ان </w:t>
      </w:r>
      <w:r w:rsidRPr="009746DC">
        <w:rPr>
          <w:rtl/>
        </w:rPr>
        <w:t>يبعث إليه بأخص أصحابه عنده ليفصده ، فاختارني وقال : قد طلب</w:t>
      </w:r>
      <w:r w:rsidR="0078685D">
        <w:rPr>
          <w:rFonts w:hint="cs"/>
          <w:rtl/>
        </w:rPr>
        <w:t>ّ</w:t>
      </w:r>
      <w:r w:rsidRPr="009746DC">
        <w:rPr>
          <w:rtl/>
        </w:rPr>
        <w:t xml:space="preserve"> مني ابن </w:t>
      </w:r>
      <w:r w:rsidR="00F00D81">
        <w:rPr>
          <w:rtl/>
        </w:rPr>
        <w:t>الرّضا</w:t>
      </w:r>
      <w:r w:rsidRPr="009746DC">
        <w:rPr>
          <w:rtl/>
        </w:rPr>
        <w:t xml:space="preserve"> </w:t>
      </w:r>
      <w:r w:rsidR="00850EDE">
        <w:rPr>
          <w:rStyle w:val="libAlaemChar"/>
          <w:rtl/>
        </w:rPr>
        <w:t xml:space="preserve">عليه‌السلام </w:t>
      </w:r>
      <w:r w:rsidRPr="009746DC">
        <w:rPr>
          <w:rtl/>
        </w:rPr>
        <w:t xml:space="preserve">من يفصده فصر إليه وهو أعلم في يومنا هذا بمن هو في تحت السماء ، فاحذر </w:t>
      </w:r>
      <w:r w:rsidR="00D8033E">
        <w:rPr>
          <w:rtl/>
        </w:rPr>
        <w:t xml:space="preserve">ان </w:t>
      </w:r>
      <w:r w:rsidRPr="009746DC">
        <w:rPr>
          <w:rtl/>
        </w:rPr>
        <w:t xml:space="preserve">لا تعترض عليه فيما يأمرك به ، فمضيت إليه فأمرني إلى حجرة وقال : كن إلى </w:t>
      </w:r>
      <w:r w:rsidR="00D8033E">
        <w:rPr>
          <w:rtl/>
        </w:rPr>
        <w:t xml:space="preserve">ان </w:t>
      </w:r>
      <w:r w:rsidRPr="009746DC">
        <w:rPr>
          <w:rtl/>
        </w:rPr>
        <w:t xml:space="preserve">أطلبك ، قال : </w:t>
      </w:r>
      <w:r w:rsidR="00551E04">
        <w:rPr>
          <w:rtl/>
        </w:rPr>
        <w:t xml:space="preserve">وكان </w:t>
      </w:r>
      <w:r w:rsidRPr="009746DC">
        <w:rPr>
          <w:rtl/>
        </w:rPr>
        <w:t>الوقت الذي دخلت إليه فيه عندي جي</w:t>
      </w:r>
      <w:r w:rsidR="0078685D">
        <w:rPr>
          <w:rFonts w:hint="cs"/>
          <w:rtl/>
        </w:rPr>
        <w:t>ّ</w:t>
      </w:r>
      <w:r w:rsidRPr="009746DC">
        <w:rPr>
          <w:rtl/>
        </w:rPr>
        <w:t>دا</w:t>
      </w:r>
      <w:r w:rsidR="0078685D">
        <w:rPr>
          <w:rFonts w:hint="cs"/>
          <w:rtl/>
        </w:rPr>
        <w:t>ً</w:t>
      </w:r>
      <w:r w:rsidRPr="009746DC">
        <w:rPr>
          <w:rtl/>
        </w:rPr>
        <w:t xml:space="preserve"> محمودا</w:t>
      </w:r>
      <w:r w:rsidR="0078685D">
        <w:rPr>
          <w:rFonts w:hint="cs"/>
          <w:rtl/>
        </w:rPr>
        <w:t>ً</w:t>
      </w:r>
      <w:r w:rsidRPr="009746DC">
        <w:rPr>
          <w:rtl/>
        </w:rPr>
        <w:t xml:space="preserve"> للفصد ، فدعاني في وقت غير محمود له ، وأحضر طشتا</w:t>
      </w:r>
      <w:r w:rsidR="0078685D">
        <w:rPr>
          <w:rFonts w:hint="cs"/>
          <w:rtl/>
        </w:rPr>
        <w:t>ً</w:t>
      </w:r>
      <w:r w:rsidRPr="009746DC">
        <w:rPr>
          <w:rtl/>
        </w:rPr>
        <w:t xml:space="preserve"> عظيما</w:t>
      </w:r>
      <w:r w:rsidR="0078685D">
        <w:rPr>
          <w:rFonts w:hint="cs"/>
          <w:rtl/>
        </w:rPr>
        <w:t>ً</w:t>
      </w:r>
      <w:r w:rsidRPr="009746DC">
        <w:rPr>
          <w:rtl/>
        </w:rPr>
        <w:t xml:space="preserve"> ، ففصدت الأكحل فلم يزل الدم يخرج</w:t>
      </w:r>
    </w:p>
    <w:p w:rsidR="008930D5" w:rsidRDefault="008930D5" w:rsidP="008930D5">
      <w:pPr>
        <w:pStyle w:val="libNormal"/>
        <w:rPr>
          <w:rtl/>
        </w:rPr>
      </w:pPr>
      <w:r>
        <w:rPr>
          <w:rtl/>
        </w:rPr>
        <w:br w:type="page"/>
      </w:r>
    </w:p>
    <w:p w:rsidR="00B717C7" w:rsidRDefault="00B717C7" w:rsidP="0078685D">
      <w:pPr>
        <w:pStyle w:val="libNormal"/>
        <w:rPr>
          <w:rtl/>
        </w:rPr>
      </w:pPr>
      <w:r w:rsidRPr="009746DC">
        <w:rPr>
          <w:rtl/>
        </w:rPr>
        <w:lastRenderedPageBreak/>
        <w:t xml:space="preserve">فأنظرته </w:t>
      </w:r>
      <w:r w:rsidR="00D83B35">
        <w:rPr>
          <w:rtl/>
        </w:rPr>
        <w:t xml:space="preserve">ثمّ </w:t>
      </w:r>
      <w:r w:rsidRPr="009746DC">
        <w:rPr>
          <w:rtl/>
        </w:rPr>
        <w:t>أتيته متقاضيا</w:t>
      </w:r>
      <w:r w:rsidR="0078685D">
        <w:rPr>
          <w:rFonts w:hint="cs"/>
          <w:rtl/>
        </w:rPr>
        <w:t>ً</w:t>
      </w:r>
      <w:r w:rsidRPr="009746DC">
        <w:rPr>
          <w:rtl/>
        </w:rPr>
        <w:t xml:space="preserve"> قال </w:t>
      </w:r>
      <w:r w:rsidR="0078685D">
        <w:rPr>
          <w:rFonts w:hint="cs"/>
          <w:rtl/>
        </w:rPr>
        <w:t xml:space="preserve">: </w:t>
      </w:r>
      <w:r w:rsidRPr="009746DC">
        <w:rPr>
          <w:rtl/>
        </w:rPr>
        <w:t xml:space="preserve">فقال لي </w:t>
      </w:r>
      <w:r w:rsidR="0078685D">
        <w:rPr>
          <w:rFonts w:hint="cs"/>
          <w:rtl/>
        </w:rPr>
        <w:t xml:space="preserve">: </w:t>
      </w:r>
      <w:r w:rsidR="00D8033E">
        <w:rPr>
          <w:rtl/>
        </w:rPr>
        <w:t xml:space="preserve">ان </w:t>
      </w:r>
      <w:r w:rsidRPr="009746DC">
        <w:rPr>
          <w:rtl/>
        </w:rPr>
        <w:t>هذا الذي تحكيه عن هذا الرجل فعله المسيح في دهره مرة</w:t>
      </w:r>
      <w:r>
        <w:rPr>
          <w:rFonts w:hint="cs"/>
          <w:rtl/>
        </w:rPr>
        <w:t>.</w:t>
      </w:r>
    </w:p>
    <w:p w:rsidR="0078685D" w:rsidRDefault="0078685D" w:rsidP="0078685D">
      <w:pPr>
        <w:pStyle w:val="libLine"/>
        <w:rPr>
          <w:rtl/>
        </w:rPr>
      </w:pPr>
      <w:r>
        <w:rPr>
          <w:rFonts w:hint="cs"/>
          <w:rtl/>
        </w:rPr>
        <w:t>_____________________________________________</w:t>
      </w:r>
    </w:p>
    <w:p w:rsidR="00B717C7" w:rsidRPr="009746DC" w:rsidRDefault="0078685D" w:rsidP="0078685D">
      <w:pPr>
        <w:pStyle w:val="libNormal"/>
        <w:rPr>
          <w:rtl/>
        </w:rPr>
      </w:pPr>
      <w:r>
        <w:rPr>
          <w:rtl/>
        </w:rPr>
        <w:t>حت</w:t>
      </w:r>
      <w:r w:rsidR="00FE5F86">
        <w:rPr>
          <w:rtl/>
        </w:rPr>
        <w:t xml:space="preserve">ى </w:t>
      </w:r>
      <w:r w:rsidR="00B717C7" w:rsidRPr="009746DC">
        <w:rPr>
          <w:rtl/>
        </w:rPr>
        <w:t xml:space="preserve">امتلاء الطشت </w:t>
      </w:r>
      <w:r w:rsidR="00D83B35">
        <w:rPr>
          <w:rtl/>
        </w:rPr>
        <w:t xml:space="preserve">ثمّ </w:t>
      </w:r>
      <w:r w:rsidR="00B717C7" w:rsidRPr="009746DC">
        <w:rPr>
          <w:rtl/>
        </w:rPr>
        <w:t>قال لي : اقطع فقطعت وغسل يده وشد</w:t>
      </w:r>
      <w:r w:rsidR="009B2D35">
        <w:rPr>
          <w:rFonts w:hint="cs"/>
          <w:rtl/>
        </w:rPr>
        <w:t>ّ</w:t>
      </w:r>
      <w:r w:rsidR="00B717C7" w:rsidRPr="009746DC">
        <w:rPr>
          <w:rtl/>
        </w:rPr>
        <w:t>ها وردني إلى الحجرة وقدم من الط</w:t>
      </w:r>
      <w:r w:rsidR="00EB1FB4">
        <w:rPr>
          <w:rtl/>
        </w:rPr>
        <w:t xml:space="preserve">عام </w:t>
      </w:r>
      <w:r w:rsidR="00B717C7" w:rsidRPr="009746DC">
        <w:rPr>
          <w:rtl/>
        </w:rPr>
        <w:t xml:space="preserve">الحار والبارد شيء كثير ، وبقيت إلى العصر </w:t>
      </w:r>
      <w:r w:rsidR="00D83B35">
        <w:rPr>
          <w:rtl/>
        </w:rPr>
        <w:t xml:space="preserve">ثمّ </w:t>
      </w:r>
      <w:r w:rsidR="00B717C7" w:rsidRPr="009746DC">
        <w:rPr>
          <w:rtl/>
        </w:rPr>
        <w:t>دعاني فقال : سر</w:t>
      </w:r>
      <w:r w:rsidR="009B2D35">
        <w:rPr>
          <w:rFonts w:hint="cs"/>
          <w:rtl/>
        </w:rPr>
        <w:t>ّ</w:t>
      </w:r>
      <w:r w:rsidR="00B717C7" w:rsidRPr="009746DC">
        <w:rPr>
          <w:rtl/>
        </w:rPr>
        <w:t xml:space="preserve">ح ودعا بذلك الطشت فسرحت وخرج الدم إلى </w:t>
      </w:r>
      <w:r w:rsidR="00D8033E">
        <w:rPr>
          <w:rtl/>
        </w:rPr>
        <w:t xml:space="preserve">ان </w:t>
      </w:r>
      <w:r w:rsidR="00B717C7" w:rsidRPr="009746DC">
        <w:rPr>
          <w:rtl/>
        </w:rPr>
        <w:t>امتلاء الطشت ، فقال : اقطع فقطعت وشد يده وردني إلى الحجرة ، فب</w:t>
      </w:r>
      <w:r w:rsidR="009B2D35">
        <w:rPr>
          <w:rFonts w:hint="cs"/>
          <w:rtl/>
        </w:rPr>
        <w:t>ّ</w:t>
      </w:r>
      <w:r w:rsidR="00B717C7" w:rsidRPr="009746DC">
        <w:rPr>
          <w:rtl/>
        </w:rPr>
        <w:t>ت فيها ف</w:t>
      </w:r>
      <w:r w:rsidR="00FE5F86">
        <w:rPr>
          <w:rtl/>
        </w:rPr>
        <w:t xml:space="preserve">لـمّا </w:t>
      </w:r>
      <w:r w:rsidR="00B717C7" w:rsidRPr="009746DC">
        <w:rPr>
          <w:rtl/>
        </w:rPr>
        <w:t>أصبحت وظهرت الشمس دعاني وأحضر ذلك الطشت وقال : سر</w:t>
      </w:r>
      <w:r w:rsidR="009B2D35">
        <w:rPr>
          <w:rFonts w:hint="cs"/>
          <w:rtl/>
        </w:rPr>
        <w:t>ّ</w:t>
      </w:r>
      <w:r w:rsidR="00B717C7" w:rsidRPr="009746DC">
        <w:rPr>
          <w:rtl/>
        </w:rPr>
        <w:t xml:space="preserve">ح فسرحت ، فخرج مثل اللبن الحليب إلى </w:t>
      </w:r>
      <w:r w:rsidR="00D8033E">
        <w:rPr>
          <w:rtl/>
        </w:rPr>
        <w:t xml:space="preserve">ان </w:t>
      </w:r>
      <w:r w:rsidR="00B717C7" w:rsidRPr="009746DC">
        <w:rPr>
          <w:rtl/>
        </w:rPr>
        <w:t xml:space="preserve">امتلاء الطشت ، فقال : اقطع فقطعت وشد يده ، وقدم لي تخت ثياب وخمسين </w:t>
      </w:r>
      <w:r w:rsidR="00873224">
        <w:rPr>
          <w:rtl/>
        </w:rPr>
        <w:t>ديناراً</w:t>
      </w:r>
      <w:r w:rsidR="00B717C7" w:rsidRPr="009746DC">
        <w:rPr>
          <w:rtl/>
        </w:rPr>
        <w:t xml:space="preserve"> وقال : خذ هذا وأعذر وانصرف ، فأخذت وقلت : يأمرني السي</w:t>
      </w:r>
      <w:r w:rsidR="009B2D35">
        <w:rPr>
          <w:rFonts w:hint="cs"/>
          <w:rtl/>
        </w:rPr>
        <w:t>ّ</w:t>
      </w:r>
      <w:r w:rsidR="00B717C7" w:rsidRPr="009746DC">
        <w:rPr>
          <w:rtl/>
        </w:rPr>
        <w:t>د بخدمة قال : نعم تحسن ص</w:t>
      </w:r>
      <w:r w:rsidR="00C152F5">
        <w:rPr>
          <w:rtl/>
        </w:rPr>
        <w:t xml:space="preserve">حبّة </w:t>
      </w:r>
      <w:r w:rsidR="00B717C7" w:rsidRPr="009746DC">
        <w:rPr>
          <w:rtl/>
        </w:rPr>
        <w:t xml:space="preserve">من يصحبك من دير العاقول ، فصرت إلى بختيشوع وقلت له القصة ، فقال : أجمعت الحكماء </w:t>
      </w:r>
      <w:r w:rsidR="00D83B35">
        <w:rPr>
          <w:rtl/>
        </w:rPr>
        <w:t xml:space="preserve">علىّ </w:t>
      </w:r>
      <w:r w:rsidR="00D8033E">
        <w:rPr>
          <w:rtl/>
        </w:rPr>
        <w:t xml:space="preserve">ان </w:t>
      </w:r>
      <w:r w:rsidR="00B717C7" w:rsidRPr="009746DC">
        <w:rPr>
          <w:rtl/>
        </w:rPr>
        <w:t xml:space="preserve">أكثر ما يكون في بدن </w:t>
      </w:r>
      <w:r w:rsidR="00BF0D7C">
        <w:rPr>
          <w:rtl/>
        </w:rPr>
        <w:t xml:space="preserve">الإنسان </w:t>
      </w:r>
      <w:r w:rsidR="00B717C7" w:rsidRPr="009746DC">
        <w:rPr>
          <w:rtl/>
        </w:rPr>
        <w:t>سبعة أمن</w:t>
      </w:r>
      <w:r w:rsidR="00D8033E">
        <w:rPr>
          <w:rtl/>
        </w:rPr>
        <w:t xml:space="preserve">ان </w:t>
      </w:r>
      <w:r w:rsidR="00B717C7" w:rsidRPr="009746DC">
        <w:rPr>
          <w:rtl/>
        </w:rPr>
        <w:t>من الدم وهذا الذي حكيت لو خرج من عين ماء ل</w:t>
      </w:r>
      <w:r w:rsidR="00551E04">
        <w:rPr>
          <w:rtl/>
        </w:rPr>
        <w:t xml:space="preserve">كان </w:t>
      </w:r>
      <w:r w:rsidR="00B717C7" w:rsidRPr="009746DC">
        <w:rPr>
          <w:rtl/>
        </w:rPr>
        <w:t xml:space="preserve">عجبا وأعجب ما فيه اللبن ، ففكر ساعة </w:t>
      </w:r>
      <w:r w:rsidR="00D83B35">
        <w:rPr>
          <w:rtl/>
        </w:rPr>
        <w:t xml:space="preserve">ثمّ </w:t>
      </w:r>
      <w:r w:rsidR="00B717C7" w:rsidRPr="009746DC">
        <w:rPr>
          <w:rtl/>
        </w:rPr>
        <w:t xml:space="preserve">مكثنا ثلاثة </w:t>
      </w:r>
      <w:r w:rsidR="00BE737F">
        <w:rPr>
          <w:rtl/>
        </w:rPr>
        <w:t xml:space="preserve">أيّام </w:t>
      </w:r>
      <w:r w:rsidR="00B717C7" w:rsidRPr="009746DC">
        <w:rPr>
          <w:rtl/>
        </w:rPr>
        <w:t xml:space="preserve">بلياليها نقرأ الكتب </w:t>
      </w:r>
      <w:r w:rsidR="00D83B35">
        <w:rPr>
          <w:rtl/>
        </w:rPr>
        <w:t xml:space="preserve">علىّ </w:t>
      </w:r>
      <w:r w:rsidR="00D8033E">
        <w:rPr>
          <w:rtl/>
        </w:rPr>
        <w:t xml:space="preserve">ان </w:t>
      </w:r>
      <w:r w:rsidR="00B717C7" w:rsidRPr="009746DC">
        <w:rPr>
          <w:rtl/>
        </w:rPr>
        <w:t>نجد لهذه القصة ذكرا في العالم وهذا الذي حكيت لو خرج من عين ماء ل</w:t>
      </w:r>
      <w:r w:rsidR="00551E04">
        <w:rPr>
          <w:rtl/>
        </w:rPr>
        <w:t xml:space="preserve">كان </w:t>
      </w:r>
      <w:r w:rsidR="00B717C7" w:rsidRPr="009746DC">
        <w:rPr>
          <w:rtl/>
        </w:rPr>
        <w:t>عجبا</w:t>
      </w:r>
      <w:r w:rsidR="009B2D35">
        <w:rPr>
          <w:rFonts w:hint="cs"/>
          <w:rtl/>
        </w:rPr>
        <w:t>ً</w:t>
      </w:r>
      <w:r w:rsidR="00B717C7" w:rsidRPr="009746DC">
        <w:rPr>
          <w:rtl/>
        </w:rPr>
        <w:t xml:space="preserve"> وأعجب ما فيه اللبن ، فكر ساعة </w:t>
      </w:r>
      <w:r w:rsidR="00D83B35">
        <w:rPr>
          <w:rtl/>
        </w:rPr>
        <w:t xml:space="preserve">ثمّ </w:t>
      </w:r>
      <w:r w:rsidR="00B717C7" w:rsidRPr="009746DC">
        <w:rPr>
          <w:rtl/>
        </w:rPr>
        <w:t>مكثنا</w:t>
      </w:r>
      <w:r w:rsidR="009B2D35">
        <w:rPr>
          <w:rFonts w:hint="cs"/>
          <w:rtl/>
        </w:rPr>
        <w:t>ً</w:t>
      </w:r>
      <w:r w:rsidR="00B717C7" w:rsidRPr="009746DC">
        <w:rPr>
          <w:rtl/>
        </w:rPr>
        <w:t xml:space="preserve"> ثلاثة </w:t>
      </w:r>
      <w:r w:rsidR="00BE737F">
        <w:rPr>
          <w:rtl/>
        </w:rPr>
        <w:t xml:space="preserve">أيّام </w:t>
      </w:r>
      <w:r w:rsidR="00B717C7" w:rsidRPr="009746DC">
        <w:rPr>
          <w:rtl/>
        </w:rPr>
        <w:t xml:space="preserve">بلياليها نقرأ الكتب </w:t>
      </w:r>
      <w:r w:rsidR="00D83B35">
        <w:rPr>
          <w:rtl/>
        </w:rPr>
        <w:t xml:space="preserve">علىّ </w:t>
      </w:r>
      <w:r w:rsidR="00D8033E">
        <w:rPr>
          <w:rtl/>
        </w:rPr>
        <w:t xml:space="preserve">ان </w:t>
      </w:r>
      <w:r w:rsidR="00B717C7" w:rsidRPr="009746DC">
        <w:rPr>
          <w:rtl/>
        </w:rPr>
        <w:t>نجد لهذه القصة ذكرا</w:t>
      </w:r>
      <w:r w:rsidR="009B2D35">
        <w:rPr>
          <w:rFonts w:hint="cs"/>
          <w:rtl/>
        </w:rPr>
        <w:t>ً</w:t>
      </w:r>
      <w:r w:rsidR="00B717C7" w:rsidRPr="009746DC">
        <w:rPr>
          <w:rtl/>
        </w:rPr>
        <w:t xml:space="preserve"> في العالم فلم نجد ، </w:t>
      </w:r>
      <w:r w:rsidR="00D83B35">
        <w:rPr>
          <w:rtl/>
        </w:rPr>
        <w:t xml:space="preserve">ثمّ </w:t>
      </w:r>
      <w:r w:rsidR="00B717C7" w:rsidRPr="009746DC">
        <w:rPr>
          <w:rtl/>
        </w:rPr>
        <w:t xml:space="preserve">قال : لم يبق اليوم في </w:t>
      </w:r>
      <w:r w:rsidR="005C60ED">
        <w:rPr>
          <w:rtl/>
        </w:rPr>
        <w:t xml:space="preserve">النصرانيّة </w:t>
      </w:r>
      <w:r w:rsidR="00B717C7" w:rsidRPr="009746DC">
        <w:rPr>
          <w:rtl/>
        </w:rPr>
        <w:t xml:space="preserve">أعلم بالطب من راهب بدير العاقول ، فكتب إليه </w:t>
      </w:r>
      <w:r w:rsidR="0093315B">
        <w:rPr>
          <w:rtl/>
        </w:rPr>
        <w:t xml:space="preserve">كتاباً </w:t>
      </w:r>
      <w:r w:rsidR="00B717C7" w:rsidRPr="009746DC">
        <w:rPr>
          <w:rtl/>
        </w:rPr>
        <w:t xml:space="preserve">يذكر فيه ما جرى ، فخرجت وناديته فأشرف </w:t>
      </w:r>
      <w:r w:rsidR="00551E04">
        <w:rPr>
          <w:rtl/>
        </w:rPr>
        <w:t xml:space="preserve">عليّ </w:t>
      </w:r>
      <w:r w:rsidR="00B717C7" w:rsidRPr="009746DC">
        <w:rPr>
          <w:rtl/>
        </w:rPr>
        <w:t>وقال : من أنت</w:t>
      </w:r>
      <w:r w:rsidR="00B717C7">
        <w:rPr>
          <w:rtl/>
        </w:rPr>
        <w:t>؟</w:t>
      </w:r>
      <w:r w:rsidR="00B717C7">
        <w:rPr>
          <w:rFonts w:hint="cs"/>
          <w:rtl/>
        </w:rPr>
        <w:t xml:space="preserve"> </w:t>
      </w:r>
      <w:r w:rsidR="00B717C7" w:rsidRPr="009746DC">
        <w:rPr>
          <w:rtl/>
        </w:rPr>
        <w:t>قلت : صاحب بختيشوع ، قال : معك كتابه</w:t>
      </w:r>
      <w:r w:rsidR="00B717C7">
        <w:rPr>
          <w:rtl/>
        </w:rPr>
        <w:t>؟</w:t>
      </w:r>
      <w:r w:rsidR="00B717C7" w:rsidRPr="009746DC">
        <w:rPr>
          <w:rtl/>
        </w:rPr>
        <w:t xml:space="preserve"> قلت : نعم ، فأرخى لي زبيلا</w:t>
      </w:r>
      <w:r w:rsidR="009B2D35">
        <w:rPr>
          <w:rFonts w:hint="cs"/>
          <w:rtl/>
        </w:rPr>
        <w:t>ً</w:t>
      </w:r>
      <w:r w:rsidR="00B717C7" w:rsidRPr="009746DC">
        <w:rPr>
          <w:rtl/>
        </w:rPr>
        <w:t xml:space="preserve"> فجعلت الكتاب فيه فرفعه فقرأ الكتاب ونزل من ساعته فقال : أنت الرجل الذي فصدت</w:t>
      </w:r>
      <w:r w:rsidR="00B717C7">
        <w:rPr>
          <w:rtl/>
        </w:rPr>
        <w:t>؟</w:t>
      </w:r>
      <w:r w:rsidR="00B717C7">
        <w:rPr>
          <w:rFonts w:hint="cs"/>
          <w:rtl/>
        </w:rPr>
        <w:t xml:space="preserve"> </w:t>
      </w:r>
      <w:r w:rsidR="00B717C7" w:rsidRPr="009746DC">
        <w:rPr>
          <w:rtl/>
        </w:rPr>
        <w:t>قلت : نعم ، طوبى لأمك وركب بغلا و</w:t>
      </w:r>
      <w:r w:rsidR="00850EDE">
        <w:rPr>
          <w:rtl/>
        </w:rPr>
        <w:t xml:space="preserve">مرّ </w:t>
      </w:r>
      <w:r w:rsidR="00B717C7" w:rsidRPr="009746DC">
        <w:rPr>
          <w:rtl/>
        </w:rPr>
        <w:t>فوافينا سر من رأى وقد بقي من الليل ثلثه ، قلت : أين تحب دار أستاذنا أو دار الرجل</w:t>
      </w:r>
      <w:r w:rsidR="00B717C7">
        <w:rPr>
          <w:rtl/>
        </w:rPr>
        <w:t>؟</w:t>
      </w:r>
      <w:r w:rsidR="00B717C7" w:rsidRPr="009746DC">
        <w:rPr>
          <w:rtl/>
        </w:rPr>
        <w:t xml:space="preserve"> قال : دار الرجل ، فصرنا إلى بابه قبل الأذ</w:t>
      </w:r>
      <w:r w:rsidR="00D8033E">
        <w:rPr>
          <w:rtl/>
        </w:rPr>
        <w:t xml:space="preserve">ان </w:t>
      </w:r>
      <w:r w:rsidR="00B717C7" w:rsidRPr="009746DC">
        <w:rPr>
          <w:rtl/>
        </w:rPr>
        <w:t xml:space="preserve">ففتح الباب ، وخرج إلينا </w:t>
      </w:r>
      <w:r w:rsidR="004A738A">
        <w:rPr>
          <w:rtl/>
        </w:rPr>
        <w:t xml:space="preserve">غلام </w:t>
      </w:r>
      <w:r w:rsidR="00B717C7" w:rsidRPr="009746DC">
        <w:rPr>
          <w:rtl/>
        </w:rPr>
        <w:t>أسود وقال : أي</w:t>
      </w:r>
      <w:r w:rsidR="009B2D35">
        <w:rPr>
          <w:rFonts w:hint="cs"/>
          <w:rtl/>
        </w:rPr>
        <w:t>ّ</w:t>
      </w:r>
      <w:r w:rsidR="00B717C7" w:rsidRPr="009746DC">
        <w:rPr>
          <w:rtl/>
        </w:rPr>
        <w:t>كما راهب دير العاقول</w:t>
      </w:r>
      <w:r w:rsidR="00B717C7">
        <w:rPr>
          <w:rtl/>
        </w:rPr>
        <w:t>؟</w:t>
      </w:r>
      <w:r w:rsidR="00B717C7">
        <w:rPr>
          <w:rFonts w:hint="cs"/>
          <w:rtl/>
        </w:rPr>
        <w:t xml:space="preserve"> </w:t>
      </w:r>
      <w:r w:rsidR="00B717C7" w:rsidRPr="009746DC">
        <w:rPr>
          <w:rtl/>
        </w:rPr>
        <w:t>فقال : أنا جعلت فداك ، فقال : أنزل ، وقال لي الخادم : احتفظ بالبغلتين وأخذ بيده ودخلا</w:t>
      </w:r>
      <w:r w:rsidR="009B2D35">
        <w:rPr>
          <w:rFonts w:hint="cs"/>
          <w:rtl/>
        </w:rPr>
        <w:t>ً</w:t>
      </w:r>
      <w:r w:rsidR="00B717C7" w:rsidRPr="009746DC">
        <w:rPr>
          <w:rtl/>
        </w:rPr>
        <w:t xml:space="preserve"> ، فأقمت إلى </w:t>
      </w:r>
      <w:r w:rsidR="00D8033E">
        <w:rPr>
          <w:rtl/>
        </w:rPr>
        <w:t xml:space="preserve">ان </w:t>
      </w:r>
      <w:r w:rsidR="00B717C7" w:rsidRPr="009746DC">
        <w:rPr>
          <w:rtl/>
        </w:rPr>
        <w:t xml:space="preserve">أصبحنا وارتفع </w:t>
      </w:r>
      <w:r w:rsidR="00C948D0">
        <w:rPr>
          <w:rtl/>
        </w:rPr>
        <w:t xml:space="preserve">النّهار </w:t>
      </w:r>
      <w:r w:rsidR="00B717C7" w:rsidRPr="009746DC">
        <w:rPr>
          <w:rtl/>
        </w:rPr>
        <w:t xml:space="preserve">، </w:t>
      </w:r>
      <w:r w:rsidR="00D83B35">
        <w:rPr>
          <w:rtl/>
        </w:rPr>
        <w:t xml:space="preserve">ثمّ </w:t>
      </w:r>
      <w:r w:rsidR="00B717C7" w:rsidRPr="009746DC">
        <w:rPr>
          <w:rtl/>
        </w:rPr>
        <w:t>خرج الراهب وقد رمى بثياب الرهبانية ولبس ثيابا بيضا</w:t>
      </w:r>
      <w:r w:rsidR="009B2D35">
        <w:rPr>
          <w:rFonts w:hint="cs"/>
          <w:rtl/>
        </w:rPr>
        <w:t>ً</w:t>
      </w:r>
      <w:r w:rsidR="00B717C7" w:rsidRPr="009746DC">
        <w:rPr>
          <w:rtl/>
        </w:rPr>
        <w:t xml:space="preserve"> وقد أسلم ، فقال : خذني </w:t>
      </w:r>
      <w:r w:rsidR="00710CB8">
        <w:rPr>
          <w:rtl/>
        </w:rPr>
        <w:t xml:space="preserve">الآن </w:t>
      </w:r>
      <w:r w:rsidR="00B717C7" w:rsidRPr="009746DC">
        <w:rPr>
          <w:rtl/>
        </w:rPr>
        <w:t>إلى دار أستاذك ، فصرنا</w:t>
      </w:r>
    </w:p>
    <w:p w:rsidR="008930D5" w:rsidRDefault="008930D5" w:rsidP="008930D5">
      <w:pPr>
        <w:pStyle w:val="libNormal"/>
        <w:rPr>
          <w:rtl/>
        </w:rPr>
      </w:pPr>
      <w:r>
        <w:rPr>
          <w:rtl/>
        </w:rPr>
        <w:br w:type="page"/>
      </w:r>
    </w:p>
    <w:p w:rsidR="00B717C7" w:rsidRPr="009746DC" w:rsidRDefault="00B717C7" w:rsidP="009B2D35">
      <w:pPr>
        <w:pStyle w:val="libNormal"/>
        <w:rPr>
          <w:rtl/>
        </w:rPr>
      </w:pPr>
      <w:r w:rsidRPr="009746DC">
        <w:rPr>
          <w:rtl/>
        </w:rPr>
        <w:lastRenderedPageBreak/>
        <w:t>25</w:t>
      </w:r>
      <w:r>
        <w:rPr>
          <w:rtl/>
        </w:rPr>
        <w:t xml:space="preserve"> </w:t>
      </w:r>
      <w:r w:rsidR="003928AF">
        <w:rPr>
          <w:rtl/>
        </w:rPr>
        <w:t>-</w:t>
      </w:r>
      <w:r>
        <w:rPr>
          <w:rtl/>
        </w:rPr>
        <w:t xml:space="preserve"> </w:t>
      </w:r>
      <w:r w:rsidR="00551E04">
        <w:rPr>
          <w:rtl/>
        </w:rPr>
        <w:t>عليّ</w:t>
      </w:r>
      <w:r w:rsidR="009B2D35">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بعض أصحابنا قال كتب </w:t>
      </w:r>
      <w:r w:rsidR="00551E04">
        <w:rPr>
          <w:rtl/>
        </w:rPr>
        <w:t xml:space="preserve">محمّد </w:t>
      </w:r>
      <w:r w:rsidRPr="009746DC">
        <w:rPr>
          <w:rtl/>
        </w:rPr>
        <w:t xml:space="preserve">بن حجر إلى أبي </w:t>
      </w:r>
      <w:r w:rsidR="00551E04">
        <w:rPr>
          <w:rtl/>
        </w:rPr>
        <w:t xml:space="preserve">محمّد </w:t>
      </w:r>
      <w:r w:rsidR="00850EDE">
        <w:rPr>
          <w:rStyle w:val="libAlaemChar"/>
          <w:rtl/>
        </w:rPr>
        <w:t xml:space="preserve">عليه‌السلام </w:t>
      </w:r>
      <w:r w:rsidRPr="009746DC">
        <w:rPr>
          <w:rtl/>
        </w:rPr>
        <w:t>يشكو عبد العزيز بن دلف ويزيد بن عبد الله فكتب إليه أما عبد العزيز فقد كفيته وأم</w:t>
      </w:r>
      <w:r w:rsidR="009B2D35">
        <w:rPr>
          <w:rFonts w:hint="cs"/>
          <w:rtl/>
        </w:rPr>
        <w:t>ّ</w:t>
      </w:r>
      <w:r w:rsidRPr="009746DC">
        <w:rPr>
          <w:rtl/>
        </w:rPr>
        <w:t>ا يزيد ف</w:t>
      </w:r>
      <w:r w:rsidR="00D8033E">
        <w:rPr>
          <w:rtl/>
        </w:rPr>
        <w:t>ان</w:t>
      </w:r>
      <w:r w:rsidR="009B2D35">
        <w:rPr>
          <w:rFonts w:hint="cs"/>
          <w:rtl/>
        </w:rPr>
        <w:t>ّ</w:t>
      </w:r>
      <w:r w:rsidR="00D8033E">
        <w:rPr>
          <w:rtl/>
        </w:rPr>
        <w:t xml:space="preserve"> </w:t>
      </w:r>
      <w:r w:rsidRPr="009746DC">
        <w:rPr>
          <w:rtl/>
        </w:rPr>
        <w:t>لك وله مقاما</w:t>
      </w:r>
      <w:r w:rsidR="009B2D35">
        <w:rPr>
          <w:rFonts w:hint="cs"/>
          <w:rtl/>
        </w:rPr>
        <w:t>ً</w:t>
      </w:r>
      <w:r w:rsidRPr="009746DC">
        <w:rPr>
          <w:rtl/>
        </w:rPr>
        <w:t xml:space="preserve"> بين يدي الله فمات عبد العزيز وقتل يزيد </w:t>
      </w:r>
      <w:r w:rsidR="00551E04">
        <w:rPr>
          <w:rtl/>
        </w:rPr>
        <w:t xml:space="preserve">محمّد </w:t>
      </w:r>
      <w:r w:rsidRPr="009746DC">
        <w:rPr>
          <w:rtl/>
        </w:rPr>
        <w:t>بن حجر</w:t>
      </w:r>
      <w:r>
        <w:rPr>
          <w:rFonts w:hint="cs"/>
          <w:rtl/>
        </w:rPr>
        <w:t>.</w:t>
      </w:r>
    </w:p>
    <w:p w:rsidR="00B717C7" w:rsidRPr="009746DC" w:rsidRDefault="00B717C7" w:rsidP="009B2D35">
      <w:pPr>
        <w:pStyle w:val="libNormal"/>
        <w:rPr>
          <w:rtl/>
        </w:rPr>
      </w:pPr>
      <w:r w:rsidRPr="009746DC">
        <w:rPr>
          <w:rtl/>
        </w:rPr>
        <w:t>26</w:t>
      </w:r>
      <w:r>
        <w:rPr>
          <w:rtl/>
        </w:rPr>
        <w:t xml:space="preserve"> </w:t>
      </w:r>
      <w:r w:rsidR="003928AF">
        <w:rPr>
          <w:rtl/>
        </w:rPr>
        <w:t>-</w:t>
      </w:r>
      <w:r>
        <w:rPr>
          <w:rtl/>
        </w:rPr>
        <w:t xml:space="preserve"> </w:t>
      </w:r>
      <w:r w:rsidR="00551E04">
        <w:rPr>
          <w:rtl/>
        </w:rPr>
        <w:t>عليّ</w:t>
      </w:r>
      <w:r w:rsidR="009B2D35">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بعض أصحابنا قال </w:t>
      </w:r>
      <w:r w:rsidR="009B2D35">
        <w:rPr>
          <w:rFonts w:hint="cs"/>
          <w:rtl/>
        </w:rPr>
        <w:t xml:space="preserve">: </w:t>
      </w:r>
      <w:r w:rsidRPr="009746DC">
        <w:rPr>
          <w:rtl/>
        </w:rPr>
        <w:t>سل</w:t>
      </w:r>
      <w:r w:rsidR="009B2D35">
        <w:rPr>
          <w:rFonts w:hint="cs"/>
          <w:rtl/>
        </w:rPr>
        <w:t>ّ</w:t>
      </w:r>
      <w:r w:rsidRPr="009746DC">
        <w:rPr>
          <w:rtl/>
        </w:rPr>
        <w:t xml:space="preserve">م أبو </w:t>
      </w:r>
      <w:r w:rsidR="00551E04">
        <w:rPr>
          <w:rtl/>
        </w:rPr>
        <w:t xml:space="preserve">محمّد </w:t>
      </w:r>
      <w:r w:rsidR="00850EDE">
        <w:rPr>
          <w:rStyle w:val="libAlaemChar"/>
          <w:rtl/>
        </w:rPr>
        <w:t xml:space="preserve">عليه‌السلام </w:t>
      </w:r>
      <w:r w:rsidRPr="009746DC">
        <w:rPr>
          <w:rtl/>
        </w:rPr>
        <w:t>إلى نحرير ف</w:t>
      </w:r>
      <w:r w:rsidR="00551E04">
        <w:rPr>
          <w:rtl/>
        </w:rPr>
        <w:t xml:space="preserve">كان </w:t>
      </w:r>
      <w:r w:rsidRPr="009746DC">
        <w:rPr>
          <w:rtl/>
        </w:rPr>
        <w:t xml:space="preserve">يضيق عليه ويؤذيه قال فقالت له امرأته ويلك اتق الله لا تدري من في منزلك وعرفته صلاحه وقالت إني أخاف عليك منه فقال لأرمينه بين السباع </w:t>
      </w:r>
      <w:r w:rsidR="00D83B35">
        <w:rPr>
          <w:rtl/>
        </w:rPr>
        <w:t xml:space="preserve">ثمّ </w:t>
      </w:r>
      <w:r w:rsidRPr="009746DC">
        <w:rPr>
          <w:rtl/>
        </w:rPr>
        <w:t>فعل ذلك به فرئي</w:t>
      </w:r>
      <w:r w:rsidRPr="001F1D29">
        <w:rPr>
          <w:rtl/>
        </w:rPr>
        <w:t xml:space="preserve"> </w:t>
      </w:r>
      <w:r w:rsidR="00850EDE">
        <w:rPr>
          <w:rStyle w:val="libAlaemChar"/>
          <w:rtl/>
        </w:rPr>
        <w:t xml:space="preserve">عليه‌السلام </w:t>
      </w:r>
      <w:r w:rsidRPr="009746DC">
        <w:rPr>
          <w:rtl/>
        </w:rPr>
        <w:t>قائما</w:t>
      </w:r>
      <w:r w:rsidR="00D60598">
        <w:rPr>
          <w:rFonts w:hint="cs"/>
          <w:rtl/>
        </w:rPr>
        <w:t>ً</w:t>
      </w:r>
      <w:r w:rsidRPr="009746DC">
        <w:rPr>
          <w:rtl/>
        </w:rPr>
        <w:t xml:space="preserve"> يصل</w:t>
      </w:r>
      <w:r w:rsidR="00D60598">
        <w:rPr>
          <w:rFonts w:hint="cs"/>
          <w:rtl/>
        </w:rPr>
        <w:t>ّ</w:t>
      </w:r>
      <w:r w:rsidRPr="009746DC">
        <w:rPr>
          <w:rtl/>
        </w:rPr>
        <w:t>ي وهي حوله</w:t>
      </w:r>
      <w:r>
        <w:rPr>
          <w:rFonts w:hint="cs"/>
          <w:rtl/>
        </w:rPr>
        <w:t>.</w:t>
      </w:r>
    </w:p>
    <w:p w:rsidR="009B2D35" w:rsidRDefault="008930D5" w:rsidP="009B2D35">
      <w:pPr>
        <w:pStyle w:val="libLine"/>
        <w:rPr>
          <w:rtl/>
        </w:rPr>
      </w:pPr>
      <w:r>
        <w:rPr>
          <w:rFonts w:hint="cs"/>
          <w:rtl/>
        </w:rPr>
        <w:t>_____________________________________________</w:t>
      </w:r>
    </w:p>
    <w:p w:rsidR="00B717C7" w:rsidRPr="009746DC" w:rsidRDefault="00B717C7" w:rsidP="009B2D35">
      <w:pPr>
        <w:pStyle w:val="libNormal"/>
        <w:rPr>
          <w:rtl/>
        </w:rPr>
      </w:pPr>
      <w:r w:rsidRPr="009746DC">
        <w:rPr>
          <w:rtl/>
        </w:rPr>
        <w:t>إلى دار بختيشوع ، ف</w:t>
      </w:r>
      <w:r w:rsidR="00FE5F86">
        <w:rPr>
          <w:rtl/>
        </w:rPr>
        <w:t xml:space="preserve">لـمّا </w:t>
      </w:r>
      <w:r w:rsidRPr="009746DC">
        <w:rPr>
          <w:rtl/>
        </w:rPr>
        <w:t xml:space="preserve">رآه بادر يعدو إليه ، </w:t>
      </w:r>
      <w:r w:rsidR="00D83B35">
        <w:rPr>
          <w:rtl/>
        </w:rPr>
        <w:t xml:space="preserve">ثمّ </w:t>
      </w:r>
      <w:r w:rsidRPr="009746DC">
        <w:rPr>
          <w:rtl/>
        </w:rPr>
        <w:t>قال : ما الذي أزالك عن دينك</w:t>
      </w:r>
      <w:r>
        <w:rPr>
          <w:rtl/>
        </w:rPr>
        <w:t>؟</w:t>
      </w:r>
      <w:r>
        <w:rPr>
          <w:rFonts w:hint="cs"/>
          <w:rtl/>
        </w:rPr>
        <w:t xml:space="preserve"> </w:t>
      </w:r>
      <w:r w:rsidRPr="009746DC">
        <w:rPr>
          <w:rtl/>
        </w:rPr>
        <w:t xml:space="preserve">قال : وجدت المسيح فأسلمت </w:t>
      </w:r>
      <w:r w:rsidR="00D83B35">
        <w:rPr>
          <w:rtl/>
        </w:rPr>
        <w:t xml:space="preserve">علىّ </w:t>
      </w:r>
      <w:r w:rsidRPr="009746DC">
        <w:rPr>
          <w:rtl/>
        </w:rPr>
        <w:t>يده ، قال : وجدت المسيح</w:t>
      </w:r>
      <w:r>
        <w:rPr>
          <w:rtl/>
        </w:rPr>
        <w:t>؟</w:t>
      </w:r>
      <w:r w:rsidRPr="009746DC">
        <w:rPr>
          <w:rtl/>
        </w:rPr>
        <w:t xml:space="preserve"> قال : أو نظيره ، ف</w:t>
      </w:r>
      <w:r w:rsidR="00D8033E">
        <w:rPr>
          <w:rtl/>
        </w:rPr>
        <w:t xml:space="preserve">ان </w:t>
      </w:r>
      <w:r w:rsidRPr="009746DC">
        <w:rPr>
          <w:rtl/>
        </w:rPr>
        <w:t xml:space="preserve">هذه الفصدة لم يفعلها في العالم </w:t>
      </w:r>
      <w:r w:rsidR="000164B7">
        <w:rPr>
          <w:rtl/>
        </w:rPr>
        <w:t xml:space="preserve">إلّا </w:t>
      </w:r>
      <w:r w:rsidRPr="009746DC">
        <w:rPr>
          <w:rtl/>
        </w:rPr>
        <w:t xml:space="preserve">المسيح وهذا نظيره في آياته وبراهينه ، </w:t>
      </w:r>
      <w:r w:rsidR="00D83B35">
        <w:rPr>
          <w:rtl/>
        </w:rPr>
        <w:t xml:space="preserve">ثمّ </w:t>
      </w:r>
      <w:r w:rsidRPr="009746DC">
        <w:rPr>
          <w:rtl/>
        </w:rPr>
        <w:t xml:space="preserve">انصرف إليه ولزم خدمته إلى </w:t>
      </w:r>
      <w:r w:rsidR="00D8033E">
        <w:rPr>
          <w:rtl/>
        </w:rPr>
        <w:t xml:space="preserve">ان </w:t>
      </w:r>
      <w:r w:rsidRPr="009746DC">
        <w:rPr>
          <w:rtl/>
        </w:rPr>
        <w:t>مات ، انتهى.</w:t>
      </w:r>
    </w:p>
    <w:p w:rsidR="00B717C7" w:rsidRPr="009746DC" w:rsidRDefault="00B717C7" w:rsidP="009B2D35">
      <w:pPr>
        <w:pStyle w:val="libNormal"/>
        <w:rPr>
          <w:rtl/>
        </w:rPr>
      </w:pPr>
      <w:r w:rsidRPr="009746DC">
        <w:rPr>
          <w:rtl/>
        </w:rPr>
        <w:t>والظاهر ات</w:t>
      </w:r>
      <w:r w:rsidR="000725AC">
        <w:rPr>
          <w:rFonts w:hint="cs"/>
          <w:rtl/>
        </w:rPr>
        <w:t>ّ</w:t>
      </w:r>
      <w:r w:rsidRPr="009746DC">
        <w:rPr>
          <w:rtl/>
        </w:rPr>
        <w:t>حاد الواقعة ، ويحتمل التعد</w:t>
      </w:r>
      <w:r w:rsidR="000725AC">
        <w:rPr>
          <w:rFonts w:hint="cs"/>
          <w:rtl/>
        </w:rPr>
        <w:t>ّ</w:t>
      </w:r>
      <w:r w:rsidRPr="009746DC">
        <w:rPr>
          <w:rtl/>
        </w:rPr>
        <w:t>د.</w:t>
      </w:r>
    </w:p>
    <w:p w:rsidR="00B717C7" w:rsidRPr="009746DC" w:rsidRDefault="00B717C7" w:rsidP="009B2D35">
      <w:pPr>
        <w:pStyle w:val="libNormal"/>
        <w:rPr>
          <w:rtl/>
          <w:lang w:bidi="fa-IR"/>
        </w:rPr>
      </w:pPr>
      <w:r w:rsidRPr="009B2D35">
        <w:rPr>
          <w:rStyle w:val="libBold1Char"/>
          <w:rtl/>
        </w:rPr>
        <w:t>الحديث الخامس والعشرون :</w:t>
      </w:r>
      <w:r w:rsidRPr="009746DC">
        <w:rPr>
          <w:rtl/>
          <w:lang w:bidi="fa-IR"/>
        </w:rPr>
        <w:t xml:space="preserve"> مرسل.</w:t>
      </w:r>
    </w:p>
    <w:p w:rsidR="00B717C7" w:rsidRPr="009746DC" w:rsidRDefault="00B717C7" w:rsidP="009B2D35">
      <w:pPr>
        <w:pStyle w:val="libNormal"/>
        <w:rPr>
          <w:rtl/>
        </w:rPr>
      </w:pPr>
      <w:r w:rsidRPr="00C875FB">
        <w:rPr>
          <w:rtl/>
        </w:rPr>
        <w:t>وحجر</w:t>
      </w:r>
      <w:r w:rsidRPr="009746DC">
        <w:rPr>
          <w:rtl/>
        </w:rPr>
        <w:t xml:space="preserve"> </w:t>
      </w:r>
      <w:r w:rsidR="0076797F">
        <w:rPr>
          <w:rtl/>
        </w:rPr>
        <w:t xml:space="preserve">بضمّ </w:t>
      </w:r>
      <w:r w:rsidRPr="009746DC">
        <w:rPr>
          <w:rtl/>
        </w:rPr>
        <w:t>المهملة وسكون الجيم</w:t>
      </w:r>
      <w:r>
        <w:rPr>
          <w:rtl/>
        </w:rPr>
        <w:t xml:space="preserve"> </w:t>
      </w:r>
      <w:r w:rsidRPr="00C875FB">
        <w:rPr>
          <w:rtl/>
        </w:rPr>
        <w:t>« كفيته »</w:t>
      </w:r>
      <w:r w:rsidRPr="009746DC">
        <w:rPr>
          <w:rtl/>
        </w:rPr>
        <w:t xml:space="preserve"> </w:t>
      </w:r>
      <w:r w:rsidR="00D83B35">
        <w:rPr>
          <w:rtl/>
        </w:rPr>
        <w:t xml:space="preserve">علىّ </w:t>
      </w:r>
      <w:r w:rsidRPr="009746DC">
        <w:rPr>
          <w:rtl/>
        </w:rPr>
        <w:t>بناء المجهول أي دفع عنك شره</w:t>
      </w:r>
      <w:r>
        <w:rPr>
          <w:rtl/>
        </w:rPr>
        <w:t xml:space="preserve"> </w:t>
      </w:r>
      <w:r w:rsidRPr="00C875FB">
        <w:rPr>
          <w:rtl/>
        </w:rPr>
        <w:t>« مقاما »</w:t>
      </w:r>
      <w:r w:rsidRPr="009746DC">
        <w:rPr>
          <w:rtl/>
        </w:rPr>
        <w:t xml:space="preserve"> بالفتح أو الضم مصدرا أو اسم م</w:t>
      </w:r>
      <w:r w:rsidR="00551E04">
        <w:rPr>
          <w:rtl/>
        </w:rPr>
        <w:t xml:space="preserve">كان </w:t>
      </w:r>
      <w:r w:rsidRPr="009746DC">
        <w:rPr>
          <w:rtl/>
        </w:rPr>
        <w:t>، أي تقوم معه عند الله في يوم الحساب فتخاصمه لقتله إياك فينتقم الله لك منه.</w:t>
      </w:r>
    </w:p>
    <w:p w:rsidR="00B717C7" w:rsidRPr="009746DC" w:rsidRDefault="00B717C7" w:rsidP="009B2D35">
      <w:pPr>
        <w:pStyle w:val="libNormal"/>
        <w:rPr>
          <w:rtl/>
          <w:lang w:bidi="fa-IR"/>
        </w:rPr>
      </w:pPr>
      <w:r w:rsidRPr="009B2D35">
        <w:rPr>
          <w:rStyle w:val="libBold1Char"/>
          <w:rtl/>
        </w:rPr>
        <w:t>الحديث السادس والعشرون :</w:t>
      </w:r>
      <w:r w:rsidRPr="009746DC">
        <w:rPr>
          <w:rtl/>
          <w:lang w:bidi="fa-IR"/>
        </w:rPr>
        <w:t xml:space="preserve"> كالسابق.</w:t>
      </w:r>
    </w:p>
    <w:p w:rsidR="00B717C7" w:rsidRPr="009746DC" w:rsidRDefault="00B717C7" w:rsidP="009B2D35">
      <w:pPr>
        <w:pStyle w:val="libNormal"/>
        <w:rPr>
          <w:rtl/>
        </w:rPr>
      </w:pPr>
      <w:r w:rsidRPr="00C875FB">
        <w:rPr>
          <w:rtl/>
        </w:rPr>
        <w:t>« سلم »</w:t>
      </w:r>
      <w:r w:rsidRPr="009746DC">
        <w:rPr>
          <w:rtl/>
        </w:rPr>
        <w:t xml:space="preserve"> </w:t>
      </w:r>
      <w:r w:rsidR="00D83B35">
        <w:rPr>
          <w:rtl/>
        </w:rPr>
        <w:t xml:space="preserve">علىّ </w:t>
      </w:r>
      <w:r w:rsidRPr="009746DC">
        <w:rPr>
          <w:rtl/>
        </w:rPr>
        <w:t xml:space="preserve">بناء المفعول والمسلم المعتمد لعنه الله </w:t>
      </w:r>
      <w:r w:rsidR="00D83B35">
        <w:rPr>
          <w:rtl/>
        </w:rPr>
        <w:t xml:space="preserve">علىّ </w:t>
      </w:r>
      <w:r w:rsidRPr="009746DC">
        <w:rPr>
          <w:rtl/>
        </w:rPr>
        <w:t xml:space="preserve">الظاهر ، ويحتمل المهتدي والمعتز </w:t>
      </w:r>
      <w:r w:rsidR="00E43AE8">
        <w:rPr>
          <w:rtl/>
        </w:rPr>
        <w:t>أيضاً</w:t>
      </w:r>
      <w:r w:rsidR="00551E04">
        <w:rPr>
          <w:rtl/>
        </w:rPr>
        <w:t xml:space="preserve"> </w:t>
      </w:r>
      <w:r w:rsidR="00D83B35">
        <w:rPr>
          <w:rtl/>
        </w:rPr>
        <w:t xml:space="preserve">علىّ </w:t>
      </w:r>
      <w:r w:rsidRPr="009746DC">
        <w:rPr>
          <w:rtl/>
        </w:rPr>
        <w:t>بعد</w:t>
      </w:r>
      <w:r w:rsidRPr="00C875FB">
        <w:rPr>
          <w:rtl/>
        </w:rPr>
        <w:t xml:space="preserve"> « من في منزلك »</w:t>
      </w:r>
      <w:r w:rsidRPr="009746DC">
        <w:rPr>
          <w:rtl/>
        </w:rPr>
        <w:t xml:space="preserve"> استفهامية</w:t>
      </w:r>
      <w:r w:rsidRPr="00C875FB">
        <w:rPr>
          <w:rtl/>
        </w:rPr>
        <w:t xml:space="preserve"> « إني أخاف عليك منه »</w:t>
      </w:r>
      <w:r w:rsidRPr="009746DC">
        <w:rPr>
          <w:rtl/>
        </w:rPr>
        <w:t xml:space="preserve"> أي ينزل عليك بلاء بسببه</w:t>
      </w:r>
      <w:r>
        <w:rPr>
          <w:rtl/>
        </w:rPr>
        <w:t xml:space="preserve"> </w:t>
      </w:r>
      <w:r w:rsidRPr="00C875FB">
        <w:rPr>
          <w:rtl/>
        </w:rPr>
        <w:t>« فرأى »</w:t>
      </w:r>
      <w:r w:rsidRPr="009746DC">
        <w:rPr>
          <w:rtl/>
        </w:rPr>
        <w:t xml:space="preserve"> </w:t>
      </w:r>
      <w:r w:rsidR="00D83B35">
        <w:rPr>
          <w:rtl/>
        </w:rPr>
        <w:t xml:space="preserve">علىّ </w:t>
      </w:r>
      <w:r w:rsidRPr="009746DC">
        <w:rPr>
          <w:rtl/>
        </w:rPr>
        <w:t>المعلوم ، أي النحرير لعنه الله أو المجهول</w:t>
      </w:r>
      <w:r>
        <w:rPr>
          <w:rtl/>
        </w:rPr>
        <w:t xml:space="preserve"> </w:t>
      </w:r>
      <w:r w:rsidRPr="00C875FB">
        <w:rPr>
          <w:rtl/>
        </w:rPr>
        <w:t>« وهي »</w:t>
      </w:r>
      <w:r w:rsidRPr="009746DC">
        <w:rPr>
          <w:rtl/>
        </w:rPr>
        <w:t xml:space="preserve"> أي السباع ، وفي الخرائج والإرشاد لأرمينه بين السباع ، </w:t>
      </w:r>
      <w:r w:rsidR="00D83B35">
        <w:rPr>
          <w:rtl/>
        </w:rPr>
        <w:t xml:space="preserve">ثمّ </w:t>
      </w:r>
      <w:r w:rsidRPr="009746DC">
        <w:rPr>
          <w:rtl/>
        </w:rPr>
        <w:t>استأذن في ذلك فأذن له فرمى به إليها ولم يشكوا في أكلها له ، فنظروا إلى الموضع ليعرفوا الحال فوجدوه قائما</w:t>
      </w:r>
      <w:r w:rsidR="000725AC">
        <w:rPr>
          <w:rFonts w:hint="cs"/>
          <w:rtl/>
        </w:rPr>
        <w:t>ً</w:t>
      </w:r>
      <w:r w:rsidRPr="009746DC">
        <w:rPr>
          <w:rtl/>
        </w:rPr>
        <w:t xml:space="preserve"> يصلي وهي حوله ، فأ</w:t>
      </w:r>
      <w:r w:rsidR="00850EDE">
        <w:rPr>
          <w:rtl/>
        </w:rPr>
        <w:t xml:space="preserve">مرّ </w:t>
      </w:r>
      <w:r w:rsidRPr="009746DC">
        <w:rPr>
          <w:rtl/>
        </w:rPr>
        <w:t>بإخراجه إلى داره.</w:t>
      </w:r>
    </w:p>
    <w:p w:rsidR="008930D5" w:rsidRDefault="008930D5" w:rsidP="008930D5">
      <w:pPr>
        <w:pStyle w:val="libNormal"/>
        <w:rPr>
          <w:rtl/>
        </w:rPr>
      </w:pPr>
      <w:r>
        <w:rPr>
          <w:rtl/>
        </w:rPr>
        <w:br w:type="page"/>
      </w:r>
    </w:p>
    <w:p w:rsidR="00B717C7" w:rsidRDefault="00B717C7" w:rsidP="000725AC">
      <w:pPr>
        <w:pStyle w:val="libNormal"/>
        <w:rPr>
          <w:rtl/>
        </w:rPr>
      </w:pPr>
      <w:r w:rsidRPr="009746DC">
        <w:rPr>
          <w:rtl/>
        </w:rPr>
        <w:lastRenderedPageBreak/>
        <w:t>27</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إسحاق قال دخلت </w:t>
      </w:r>
      <w:r w:rsidR="00D83B35">
        <w:rPr>
          <w:rtl/>
        </w:rPr>
        <w:t xml:space="preserve">علىّ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 xml:space="preserve">فسألته </w:t>
      </w:r>
      <w:r w:rsidR="00D8033E">
        <w:rPr>
          <w:rtl/>
        </w:rPr>
        <w:t xml:space="preserve">ان </w:t>
      </w:r>
      <w:r w:rsidRPr="009746DC">
        <w:rPr>
          <w:rtl/>
        </w:rPr>
        <w:t>يكتب لأنظر إلى خط</w:t>
      </w:r>
      <w:r w:rsidR="000725AC">
        <w:rPr>
          <w:rFonts w:hint="cs"/>
          <w:rtl/>
        </w:rPr>
        <w:t>ّ</w:t>
      </w:r>
      <w:r w:rsidRPr="009746DC">
        <w:rPr>
          <w:rtl/>
        </w:rPr>
        <w:t xml:space="preserve">ه فأعرفه إذا ورد فقال نعم </w:t>
      </w:r>
      <w:r w:rsidR="00D83B35">
        <w:rPr>
          <w:rtl/>
        </w:rPr>
        <w:t xml:space="preserve">ثمّ </w:t>
      </w:r>
      <w:r w:rsidRPr="009746DC">
        <w:rPr>
          <w:rtl/>
        </w:rPr>
        <w:t xml:space="preserve">قال يا أحمد </w:t>
      </w:r>
      <w:r w:rsidR="00D8033E">
        <w:rPr>
          <w:rtl/>
        </w:rPr>
        <w:t xml:space="preserve">ان </w:t>
      </w:r>
      <w:r w:rsidRPr="009746DC">
        <w:rPr>
          <w:rtl/>
        </w:rPr>
        <w:t xml:space="preserve">الخط سيختلف عليك من بين القلم الغليظ إلى القلم الدقيق فلا تشكن </w:t>
      </w:r>
      <w:r w:rsidR="00D83B35">
        <w:rPr>
          <w:rtl/>
        </w:rPr>
        <w:t xml:space="preserve">ثمّ </w:t>
      </w:r>
      <w:r w:rsidRPr="009746DC">
        <w:rPr>
          <w:rtl/>
        </w:rPr>
        <w:t>دعا بالدواة فكتب وجعل يستمد إلى مجرى الدواة فقلت في نفسي وهو يكتب أستوهبه القلم الذي كتب به ف</w:t>
      </w:r>
      <w:r w:rsidR="00FE5F86">
        <w:rPr>
          <w:rtl/>
        </w:rPr>
        <w:t xml:space="preserve">لـمّا </w:t>
      </w:r>
      <w:r w:rsidRPr="009746DC">
        <w:rPr>
          <w:rtl/>
        </w:rPr>
        <w:t>فرغ من الكتابة أقبل ي</w:t>
      </w:r>
      <w:r w:rsidR="00887A0F">
        <w:rPr>
          <w:rtl/>
        </w:rPr>
        <w:t xml:space="preserve">حدَّثني </w:t>
      </w:r>
      <w:r w:rsidRPr="009746DC">
        <w:rPr>
          <w:rtl/>
        </w:rPr>
        <w:t xml:space="preserve">وهو يمسح القلم بمنديل الدواة ساعة </w:t>
      </w:r>
      <w:r w:rsidR="00D83B35">
        <w:rPr>
          <w:rtl/>
        </w:rPr>
        <w:t xml:space="preserve">ثمّ </w:t>
      </w:r>
      <w:r w:rsidRPr="009746DC">
        <w:rPr>
          <w:rtl/>
        </w:rPr>
        <w:t>قال هاك يا أحمد فناولنيه فقلت جعلت فداك إني مغ</w:t>
      </w:r>
      <w:r w:rsidR="004A738A">
        <w:rPr>
          <w:rtl/>
        </w:rPr>
        <w:t xml:space="preserve">تمّ </w:t>
      </w:r>
      <w:r w:rsidRPr="009746DC">
        <w:rPr>
          <w:rtl/>
        </w:rPr>
        <w:t xml:space="preserve">لشيء يصيبني في نفسي وقد أردت </w:t>
      </w:r>
      <w:r w:rsidR="00D8033E">
        <w:rPr>
          <w:rtl/>
        </w:rPr>
        <w:t xml:space="preserve">ان </w:t>
      </w:r>
      <w:r w:rsidRPr="009746DC">
        <w:rPr>
          <w:rtl/>
        </w:rPr>
        <w:t xml:space="preserve">أسأل أباك فلم يقض لي ذلك فقال وما هو يا أحمد فقلت يا </w:t>
      </w:r>
      <w:r w:rsidR="00D8033E">
        <w:rPr>
          <w:rtl/>
        </w:rPr>
        <w:t xml:space="preserve">سيّدي </w:t>
      </w:r>
      <w:r w:rsidRPr="009746DC">
        <w:rPr>
          <w:rtl/>
        </w:rPr>
        <w:t xml:space="preserve">روي لنا عن آبائك </w:t>
      </w:r>
      <w:r w:rsidR="00D8033E">
        <w:rPr>
          <w:rtl/>
        </w:rPr>
        <w:t xml:space="preserve">ان </w:t>
      </w:r>
      <w:r w:rsidRPr="009746DC">
        <w:rPr>
          <w:rtl/>
        </w:rPr>
        <w:t xml:space="preserve">نوم الأنبياء </w:t>
      </w:r>
      <w:r w:rsidR="00D83B35">
        <w:rPr>
          <w:rtl/>
        </w:rPr>
        <w:t xml:space="preserve">علىّ </w:t>
      </w:r>
      <w:r w:rsidRPr="009746DC">
        <w:rPr>
          <w:rtl/>
        </w:rPr>
        <w:t xml:space="preserve">أقفيتهم ونوم المؤمنين </w:t>
      </w:r>
      <w:r w:rsidR="00D83B35">
        <w:rPr>
          <w:rtl/>
        </w:rPr>
        <w:t xml:space="preserve">علىّ </w:t>
      </w:r>
      <w:r w:rsidRPr="009746DC">
        <w:rPr>
          <w:rtl/>
        </w:rPr>
        <w:t>أيمانهم ونوم</w:t>
      </w:r>
    </w:p>
    <w:p w:rsidR="002C1B61" w:rsidRDefault="002C1B61" w:rsidP="002C1B61">
      <w:pPr>
        <w:pStyle w:val="libLine"/>
        <w:rPr>
          <w:rtl/>
        </w:rPr>
      </w:pPr>
      <w:r>
        <w:rPr>
          <w:rFonts w:hint="cs"/>
          <w:rtl/>
        </w:rPr>
        <w:t>_____________________________________________</w:t>
      </w:r>
    </w:p>
    <w:p w:rsidR="00B717C7" w:rsidRPr="009746DC" w:rsidRDefault="00B717C7" w:rsidP="000725AC">
      <w:pPr>
        <w:pStyle w:val="libNormal"/>
        <w:rPr>
          <w:rtl/>
          <w:lang w:bidi="fa-IR"/>
        </w:rPr>
      </w:pPr>
      <w:r w:rsidRPr="002C1B61">
        <w:rPr>
          <w:rStyle w:val="libBold1Char"/>
          <w:rtl/>
        </w:rPr>
        <w:t>الحديث السابع والعشرون :</w:t>
      </w:r>
      <w:r w:rsidRPr="009746DC">
        <w:rPr>
          <w:rtl/>
          <w:lang w:bidi="fa-IR"/>
        </w:rPr>
        <w:t xml:space="preserve"> صحيح.</w:t>
      </w:r>
    </w:p>
    <w:p w:rsidR="00B717C7" w:rsidRPr="009746DC" w:rsidRDefault="00B717C7" w:rsidP="000725AC">
      <w:pPr>
        <w:pStyle w:val="libNormal"/>
        <w:rPr>
          <w:rtl/>
        </w:rPr>
      </w:pPr>
      <w:r w:rsidRPr="00C875FB">
        <w:rPr>
          <w:rtl/>
        </w:rPr>
        <w:t>وأحمد</w:t>
      </w:r>
      <w:r w:rsidRPr="009746DC">
        <w:rPr>
          <w:rtl/>
        </w:rPr>
        <w:t xml:space="preserve"> من الثقات المعتمدين ، </w:t>
      </w:r>
      <w:r w:rsidR="00551E04">
        <w:rPr>
          <w:rtl/>
        </w:rPr>
        <w:t xml:space="preserve">وكان </w:t>
      </w:r>
      <w:r w:rsidRPr="009746DC">
        <w:rPr>
          <w:rtl/>
        </w:rPr>
        <w:t>من الأشعري</w:t>
      </w:r>
      <w:r w:rsidR="002C1B61">
        <w:rPr>
          <w:rFonts w:hint="cs"/>
          <w:rtl/>
        </w:rPr>
        <w:t>ّ</w:t>
      </w:r>
      <w:r w:rsidRPr="009746DC">
        <w:rPr>
          <w:rtl/>
        </w:rPr>
        <w:t xml:space="preserve">ين وقال النجاشي : </w:t>
      </w:r>
      <w:r w:rsidR="00551E04">
        <w:rPr>
          <w:rtl/>
        </w:rPr>
        <w:t xml:space="preserve">كان </w:t>
      </w:r>
      <w:r w:rsidRPr="009746DC">
        <w:rPr>
          <w:rtl/>
        </w:rPr>
        <w:t xml:space="preserve">وافد القميين من أصحاب الجواد والهادي ، </w:t>
      </w:r>
      <w:r w:rsidR="00551E04">
        <w:rPr>
          <w:rtl/>
        </w:rPr>
        <w:t xml:space="preserve">وكان </w:t>
      </w:r>
      <w:r w:rsidRPr="009746DC">
        <w:rPr>
          <w:rtl/>
        </w:rPr>
        <w:t xml:space="preserve">خاصة أبي </w:t>
      </w:r>
      <w:r w:rsidR="00551E04">
        <w:rPr>
          <w:rtl/>
        </w:rPr>
        <w:t xml:space="preserve">محمّد </w:t>
      </w:r>
      <w:r w:rsidR="00632E02" w:rsidRPr="00632E02">
        <w:rPr>
          <w:rStyle w:val="libAlaemChar"/>
          <w:rtl/>
        </w:rPr>
        <w:t>عليهم‌السلام</w:t>
      </w:r>
      <w:r w:rsidR="00C17164" w:rsidRPr="00C17164">
        <w:rPr>
          <w:rStyle w:val="libAlaemChar"/>
          <w:rtl/>
        </w:rPr>
        <w:t xml:space="preserve"> </w:t>
      </w:r>
      <w:r w:rsidRPr="009746DC">
        <w:rPr>
          <w:rtl/>
        </w:rPr>
        <w:t xml:space="preserve">، وقال الشيخ رأى صاحب </w:t>
      </w:r>
      <w:r w:rsidR="00747155">
        <w:rPr>
          <w:rtl/>
        </w:rPr>
        <w:t xml:space="preserve">الزمان </w:t>
      </w:r>
      <w:r w:rsidR="00850EDE">
        <w:rPr>
          <w:rStyle w:val="libAlaemChar"/>
          <w:rtl/>
        </w:rPr>
        <w:t xml:space="preserve">عليه‌السلام </w:t>
      </w:r>
      <w:r w:rsidRPr="009746DC">
        <w:rPr>
          <w:rtl/>
        </w:rPr>
        <w:t>وهو شيخ القميين ووافدهم ، روى عن سعد بن عبد الله ثقة.</w:t>
      </w:r>
    </w:p>
    <w:p w:rsidR="00B717C7" w:rsidRPr="009746DC" w:rsidRDefault="00B717C7" w:rsidP="000725AC">
      <w:pPr>
        <w:pStyle w:val="libNormal"/>
        <w:rPr>
          <w:rtl/>
        </w:rPr>
      </w:pPr>
      <w:r w:rsidRPr="00C875FB">
        <w:rPr>
          <w:rtl/>
        </w:rPr>
        <w:t xml:space="preserve">قوله </w:t>
      </w:r>
      <w:r w:rsidR="00850EDE">
        <w:rPr>
          <w:rStyle w:val="libAlaemChar"/>
          <w:rtl/>
        </w:rPr>
        <w:t xml:space="preserve">عليه‌السلام </w:t>
      </w:r>
      <w:r w:rsidRPr="00C875FB">
        <w:rPr>
          <w:rtl/>
        </w:rPr>
        <w:t>: ما بين</w:t>
      </w:r>
      <w:r w:rsidRPr="009746DC">
        <w:rPr>
          <w:rtl/>
        </w:rPr>
        <w:t xml:space="preserve"> </w:t>
      </w:r>
      <w:r w:rsidRPr="000725AC">
        <w:rPr>
          <w:rStyle w:val="libFootnotenumChar"/>
          <w:rtl/>
        </w:rPr>
        <w:t>(1)</w:t>
      </w:r>
      <w:r w:rsidRPr="009746DC">
        <w:t xml:space="preserve"> </w:t>
      </w:r>
      <w:r w:rsidRPr="00C875FB">
        <w:rPr>
          <w:rtl/>
        </w:rPr>
        <w:t>القلم الغليظ</w:t>
      </w:r>
      <w:r w:rsidRPr="009746DC">
        <w:rPr>
          <w:rtl/>
        </w:rPr>
        <w:t xml:space="preserve"> أي اختلافا</w:t>
      </w:r>
      <w:r w:rsidR="002C1B61">
        <w:rPr>
          <w:rFonts w:hint="cs"/>
          <w:rtl/>
        </w:rPr>
        <w:t>ً</w:t>
      </w:r>
      <w:r w:rsidRPr="009746DC">
        <w:rPr>
          <w:rtl/>
        </w:rPr>
        <w:t xml:space="preserve"> كائنا</w:t>
      </w:r>
      <w:r w:rsidR="002C1B61">
        <w:rPr>
          <w:rFonts w:hint="cs"/>
          <w:rtl/>
        </w:rPr>
        <w:t>ً</w:t>
      </w:r>
      <w:r w:rsidRPr="009746DC">
        <w:rPr>
          <w:rtl/>
        </w:rPr>
        <w:t xml:space="preserve"> فيما بينهما ، أي انظر إلى أسلوب الخط ولا تلتفت إلى جلاء الخط وخفائه ، ف</w:t>
      </w:r>
      <w:r w:rsidR="00D8033E">
        <w:rPr>
          <w:rtl/>
        </w:rPr>
        <w:t xml:space="preserve">ان </w:t>
      </w:r>
      <w:r w:rsidRPr="009746DC">
        <w:rPr>
          <w:rtl/>
        </w:rPr>
        <w:t>تر أجلى وأخفى من هذا الخط لا تشك فيه ، وقيل : ما موصولة منصوبة المحل بالإغراء بتقدير أدرك واحفظ وعبارة عن القدر المشترك بين أنواع القلم الغليظ وأنواع القلم الدقيق ، ف</w:t>
      </w:r>
      <w:r w:rsidR="00D8033E">
        <w:rPr>
          <w:rtl/>
        </w:rPr>
        <w:t xml:space="preserve">ان </w:t>
      </w:r>
      <w:r w:rsidRPr="009746DC">
        <w:rPr>
          <w:rtl/>
        </w:rPr>
        <w:t xml:space="preserve">إدراكه وحفظه رافع للشك في الخط ، </w:t>
      </w:r>
      <w:r w:rsidRPr="00C875FB">
        <w:rPr>
          <w:rtl/>
        </w:rPr>
        <w:t>قوله : يستمد</w:t>
      </w:r>
      <w:r w:rsidRPr="009746DC">
        <w:rPr>
          <w:rtl/>
        </w:rPr>
        <w:t xml:space="preserve"> أي يطلب المداد من قعر الدواة إلى </w:t>
      </w:r>
      <w:r w:rsidRPr="00C875FB">
        <w:rPr>
          <w:rtl/>
        </w:rPr>
        <w:t>مجريها</w:t>
      </w:r>
      <w:r w:rsidRPr="009746DC">
        <w:rPr>
          <w:rtl/>
        </w:rPr>
        <w:t xml:space="preserve"> أي فمها لقلة مدادها ، أو لعدم الحاجة سريعا إلى العود ، وقيل : ضمن الاستمداد معنى الإنهاء ونحوه ، فعداه بإلى وفي القاموس :</w:t>
      </w:r>
      <w:r>
        <w:rPr>
          <w:rtl/>
        </w:rPr>
        <w:t xml:space="preserve"> </w:t>
      </w:r>
      <w:r w:rsidRPr="00C875FB">
        <w:rPr>
          <w:rtl/>
        </w:rPr>
        <w:t>« ها »</w:t>
      </w:r>
      <w:r w:rsidRPr="009746DC">
        <w:rPr>
          <w:rtl/>
        </w:rPr>
        <w:t xml:space="preserve"> تكون اسم الفعل وهو خذ ويمد ، ويستعمل</w:t>
      </w:r>
      <w:r w:rsidR="00D8033E">
        <w:rPr>
          <w:rtl/>
        </w:rPr>
        <w:t xml:space="preserve">ان </w:t>
      </w:r>
      <w:r w:rsidRPr="009746DC">
        <w:rPr>
          <w:rtl/>
        </w:rPr>
        <w:t>بكاف الخطاب.</w:t>
      </w:r>
    </w:p>
    <w:p w:rsidR="00B717C7" w:rsidRPr="009746DC" w:rsidRDefault="00B717C7" w:rsidP="000725AC">
      <w:pPr>
        <w:pStyle w:val="libNormal"/>
        <w:rPr>
          <w:rtl/>
        </w:rPr>
      </w:pPr>
      <w:r w:rsidRPr="00C875FB">
        <w:rPr>
          <w:rtl/>
        </w:rPr>
        <w:t xml:space="preserve">قوله : </w:t>
      </w:r>
      <w:r w:rsidR="00D83B35">
        <w:rPr>
          <w:rtl/>
        </w:rPr>
        <w:t xml:space="preserve">علىّ </w:t>
      </w:r>
      <w:r w:rsidRPr="00C875FB">
        <w:rPr>
          <w:rtl/>
        </w:rPr>
        <w:t>أقفيتهم</w:t>
      </w:r>
      <w:r w:rsidRPr="009746DC">
        <w:rPr>
          <w:rtl/>
        </w:rPr>
        <w:t xml:space="preserve"> ، لتوجههم إلى السماء انتظارا للوحي</w:t>
      </w:r>
      <w:r>
        <w:rPr>
          <w:rtl/>
        </w:rPr>
        <w:t xml:space="preserve"> </w:t>
      </w:r>
      <w:r w:rsidRPr="00C875FB">
        <w:rPr>
          <w:rtl/>
        </w:rPr>
        <w:t xml:space="preserve">« </w:t>
      </w:r>
      <w:r w:rsidR="00D83B35">
        <w:rPr>
          <w:rtl/>
        </w:rPr>
        <w:t xml:space="preserve">علىّ </w:t>
      </w:r>
      <w:r w:rsidRPr="00C875FB">
        <w:rPr>
          <w:rtl/>
        </w:rPr>
        <w:t>إيمان</w:t>
      </w:r>
      <w:r w:rsidR="002C1B61">
        <w:rPr>
          <w:rFonts w:hint="cs"/>
          <w:rtl/>
        </w:rPr>
        <w:t>ّ</w:t>
      </w:r>
      <w:r w:rsidRPr="00C875FB">
        <w:rPr>
          <w:rtl/>
        </w:rPr>
        <w:t>هم »</w:t>
      </w:r>
      <w:r w:rsidRPr="009746DC">
        <w:rPr>
          <w:rtl/>
        </w:rPr>
        <w:t xml:space="preserve"> لتوجههم إلى القبلة مع اعتمادهم </w:t>
      </w:r>
      <w:r w:rsidR="00D83B35">
        <w:rPr>
          <w:rtl/>
        </w:rPr>
        <w:t xml:space="preserve">علىّ </w:t>
      </w:r>
      <w:r w:rsidRPr="009746DC">
        <w:rPr>
          <w:rtl/>
        </w:rPr>
        <w:t>أشرف الجانبين ولا تباع السنة</w:t>
      </w:r>
      <w:r w:rsidRPr="00C875FB">
        <w:rPr>
          <w:rtl/>
        </w:rPr>
        <w:t xml:space="preserve"> « </w:t>
      </w:r>
      <w:r w:rsidR="00D83B35">
        <w:rPr>
          <w:rtl/>
        </w:rPr>
        <w:t xml:space="preserve">علىّ </w:t>
      </w:r>
      <w:r w:rsidRPr="00C875FB">
        <w:rPr>
          <w:rtl/>
        </w:rPr>
        <w:t>شمائلهم »</w:t>
      </w:r>
      <w:r w:rsidRPr="009746DC">
        <w:rPr>
          <w:rtl/>
        </w:rPr>
        <w:t xml:space="preserve"> لعدم وثوقهم بقول صاحب الشريعة ، واعتمادهم </w:t>
      </w:r>
      <w:r w:rsidR="00D83B35">
        <w:rPr>
          <w:rtl/>
        </w:rPr>
        <w:t xml:space="preserve">علىّ </w:t>
      </w:r>
      <w:r w:rsidRPr="009746DC">
        <w:rPr>
          <w:rtl/>
        </w:rPr>
        <w:t xml:space="preserve">قول الأطباء من </w:t>
      </w:r>
      <w:r w:rsidR="00D8033E">
        <w:rPr>
          <w:rtl/>
        </w:rPr>
        <w:t xml:space="preserve">ان </w:t>
      </w:r>
      <w:r w:rsidRPr="009746DC">
        <w:rPr>
          <w:rtl/>
        </w:rPr>
        <w:t>أكثر النوم على</w:t>
      </w:r>
    </w:p>
    <w:p w:rsidR="00B717C7" w:rsidRPr="009746DC" w:rsidRDefault="00B717C7" w:rsidP="000725AC">
      <w:pPr>
        <w:pStyle w:val="libLine"/>
        <w:rPr>
          <w:rtl/>
        </w:rPr>
      </w:pPr>
      <w:r w:rsidRPr="009746DC">
        <w:rPr>
          <w:rtl/>
        </w:rPr>
        <w:t>__________________</w:t>
      </w:r>
    </w:p>
    <w:p w:rsidR="00B717C7" w:rsidRPr="009746DC" w:rsidRDefault="00B717C7" w:rsidP="000725AC">
      <w:pPr>
        <w:pStyle w:val="libFootnote0"/>
        <w:rPr>
          <w:rtl/>
          <w:lang w:bidi="fa-IR"/>
        </w:rPr>
      </w:pPr>
      <w:r>
        <w:rPr>
          <w:rtl/>
        </w:rPr>
        <w:t>(</w:t>
      </w:r>
      <w:r w:rsidRPr="009746DC">
        <w:rPr>
          <w:rtl/>
        </w:rPr>
        <w:t>1) وفي المتن « من بين</w:t>
      </w:r>
      <w:r>
        <w:rPr>
          <w:rtl/>
        </w:rPr>
        <w:t xml:space="preserve"> ..</w:t>
      </w:r>
      <w:r w:rsidRPr="009746DC">
        <w:rPr>
          <w:rtl/>
        </w:rPr>
        <w:t>. »</w:t>
      </w:r>
      <w:r>
        <w:rPr>
          <w:rtl/>
        </w:rPr>
        <w:t>.</w:t>
      </w:r>
    </w:p>
    <w:p w:rsidR="008930D5" w:rsidRDefault="008930D5" w:rsidP="008930D5">
      <w:pPr>
        <w:pStyle w:val="libNormal"/>
        <w:rPr>
          <w:rtl/>
        </w:rPr>
      </w:pPr>
      <w:r>
        <w:rPr>
          <w:rtl/>
        </w:rPr>
        <w:br w:type="page"/>
      </w:r>
    </w:p>
    <w:p w:rsidR="00B717C7" w:rsidRPr="009746DC" w:rsidRDefault="00B717C7" w:rsidP="002C1B61">
      <w:pPr>
        <w:pStyle w:val="libNormal"/>
        <w:rPr>
          <w:rtl/>
        </w:rPr>
      </w:pPr>
      <w:r w:rsidRPr="009746DC">
        <w:rPr>
          <w:rtl/>
        </w:rPr>
        <w:lastRenderedPageBreak/>
        <w:t xml:space="preserve">المنافقين </w:t>
      </w:r>
      <w:r w:rsidR="00D83B35">
        <w:rPr>
          <w:rtl/>
        </w:rPr>
        <w:t xml:space="preserve">علىّ </w:t>
      </w:r>
      <w:r w:rsidRPr="009746DC">
        <w:rPr>
          <w:rtl/>
        </w:rPr>
        <w:t xml:space="preserve">شمائلهم ونوم الشياطين </w:t>
      </w:r>
      <w:r w:rsidR="00D83B35">
        <w:rPr>
          <w:rtl/>
        </w:rPr>
        <w:t xml:space="preserve">علىّ </w:t>
      </w:r>
      <w:r w:rsidRPr="009746DC">
        <w:rPr>
          <w:rtl/>
        </w:rPr>
        <w:t xml:space="preserve">وجوههم فقال </w:t>
      </w:r>
      <w:r w:rsidR="00850EDE">
        <w:rPr>
          <w:rStyle w:val="libAlaemChar"/>
          <w:rtl/>
        </w:rPr>
        <w:t xml:space="preserve">عليه‌السلام </w:t>
      </w:r>
      <w:r w:rsidRPr="009746DC">
        <w:rPr>
          <w:rtl/>
        </w:rPr>
        <w:t xml:space="preserve">كذلك هو فقلت يا </w:t>
      </w:r>
      <w:r w:rsidR="00D8033E">
        <w:rPr>
          <w:rtl/>
        </w:rPr>
        <w:t xml:space="preserve">سيّدي </w:t>
      </w:r>
      <w:r w:rsidRPr="009746DC">
        <w:rPr>
          <w:rtl/>
        </w:rPr>
        <w:t xml:space="preserve">فإني أجهد </w:t>
      </w:r>
      <w:r w:rsidR="00D8033E">
        <w:rPr>
          <w:rtl/>
        </w:rPr>
        <w:t xml:space="preserve">ان </w:t>
      </w:r>
      <w:r w:rsidRPr="009746DC">
        <w:rPr>
          <w:rtl/>
        </w:rPr>
        <w:t>أ</w:t>
      </w:r>
      <w:r w:rsidR="00996071">
        <w:rPr>
          <w:rtl/>
        </w:rPr>
        <w:t xml:space="preserve">نام </w:t>
      </w:r>
      <w:r w:rsidR="00D83B35">
        <w:rPr>
          <w:rtl/>
        </w:rPr>
        <w:t xml:space="preserve">علىّ </w:t>
      </w:r>
      <w:r w:rsidRPr="009746DC">
        <w:rPr>
          <w:rtl/>
        </w:rPr>
        <w:t xml:space="preserve">يميني فما يمكنني ولا يأخذني النوم عليها فسكت ساعة </w:t>
      </w:r>
      <w:r w:rsidR="00D83B35">
        <w:rPr>
          <w:rtl/>
        </w:rPr>
        <w:t xml:space="preserve">ثمّ </w:t>
      </w:r>
      <w:r w:rsidRPr="009746DC">
        <w:rPr>
          <w:rtl/>
        </w:rPr>
        <w:t xml:space="preserve">قال يا أحمد ادن مني فدنوت منه فقال أدخل يدك تحت ثيابك فأدخلتها فأخرج يده من تحت ثيابه وأدخلها تحت ثيابي فمسح بيده اليمنى </w:t>
      </w:r>
      <w:r w:rsidR="00D83B35">
        <w:rPr>
          <w:rtl/>
        </w:rPr>
        <w:t xml:space="preserve">علىّ </w:t>
      </w:r>
      <w:r w:rsidRPr="009746DC">
        <w:rPr>
          <w:rtl/>
        </w:rPr>
        <w:t xml:space="preserve">جانبي الأيسر وبيده اليسرى </w:t>
      </w:r>
      <w:r w:rsidR="00D83B35">
        <w:rPr>
          <w:rtl/>
        </w:rPr>
        <w:t xml:space="preserve">علىّ </w:t>
      </w:r>
      <w:r w:rsidRPr="009746DC">
        <w:rPr>
          <w:rtl/>
        </w:rPr>
        <w:t>جانبي الأيمن ثلاث مر</w:t>
      </w:r>
      <w:r w:rsidR="002C1B61">
        <w:rPr>
          <w:rFonts w:hint="cs"/>
          <w:rtl/>
        </w:rPr>
        <w:t>َّ</w:t>
      </w:r>
      <w:r w:rsidRPr="009746DC">
        <w:rPr>
          <w:rtl/>
        </w:rPr>
        <w:t xml:space="preserve">ات فقال أحمد فما أقدر </w:t>
      </w:r>
      <w:r w:rsidR="00D8033E">
        <w:rPr>
          <w:rtl/>
        </w:rPr>
        <w:t xml:space="preserve">ان </w:t>
      </w:r>
      <w:r w:rsidRPr="009746DC">
        <w:rPr>
          <w:rtl/>
        </w:rPr>
        <w:t>أ</w:t>
      </w:r>
      <w:r w:rsidR="00996071">
        <w:rPr>
          <w:rtl/>
        </w:rPr>
        <w:t xml:space="preserve">نام </w:t>
      </w:r>
      <w:r w:rsidR="00D83B35">
        <w:rPr>
          <w:rtl/>
        </w:rPr>
        <w:t xml:space="preserve">علىّ </w:t>
      </w:r>
      <w:r w:rsidRPr="009746DC">
        <w:rPr>
          <w:rtl/>
        </w:rPr>
        <w:t>يساري منذ فعل ذلك بي</w:t>
      </w:r>
      <w:r w:rsidRPr="001F1D29">
        <w:rPr>
          <w:rtl/>
        </w:rPr>
        <w:t xml:space="preserve"> </w:t>
      </w:r>
      <w:r w:rsidR="00850EDE">
        <w:rPr>
          <w:rStyle w:val="libAlaemChar"/>
          <w:rtl/>
        </w:rPr>
        <w:t xml:space="preserve">عليه‌السلام </w:t>
      </w:r>
      <w:r w:rsidRPr="009746DC">
        <w:rPr>
          <w:rtl/>
        </w:rPr>
        <w:t>وما يأخذني نوم</w:t>
      </w:r>
      <w:r w:rsidR="002C1B61">
        <w:rPr>
          <w:rFonts w:hint="cs"/>
          <w:rtl/>
        </w:rPr>
        <w:t>ٌ</w:t>
      </w:r>
      <w:r w:rsidRPr="009746DC">
        <w:rPr>
          <w:rtl/>
        </w:rPr>
        <w:t xml:space="preserve"> عليها أصلا</w:t>
      </w:r>
      <w:r>
        <w:rPr>
          <w:rFonts w:hint="cs"/>
          <w:rtl/>
        </w:rPr>
        <w:t>.</w:t>
      </w:r>
    </w:p>
    <w:p w:rsidR="00B717C7" w:rsidRDefault="002C1B61" w:rsidP="00CA13DD">
      <w:pPr>
        <w:pStyle w:val="Heading1Center"/>
        <w:rPr>
          <w:rtl/>
        </w:rPr>
      </w:pPr>
      <w:bookmarkStart w:id="63" w:name="_Toc100051247"/>
      <w:bookmarkStart w:id="64" w:name="_Toc146209273"/>
      <w:bookmarkStart w:id="65" w:name="_Toc260322946"/>
      <w:bookmarkStart w:id="66" w:name="_Toc260323051"/>
      <w:r>
        <w:rPr>
          <w:rFonts w:hint="cs"/>
          <w:rtl/>
        </w:rPr>
        <w:t xml:space="preserve">( </w:t>
      </w:r>
      <w:r w:rsidR="00B717C7" w:rsidRPr="009746DC">
        <w:rPr>
          <w:rtl/>
        </w:rPr>
        <w:t>باب</w:t>
      </w:r>
      <w:bookmarkEnd w:id="63"/>
      <w:bookmarkEnd w:id="64"/>
      <w:r w:rsidR="00B717C7" w:rsidRPr="009746DC">
        <w:rPr>
          <w:rtl/>
        </w:rPr>
        <w:t xml:space="preserve"> </w:t>
      </w:r>
      <w:r>
        <w:rPr>
          <w:rFonts w:hint="cs"/>
          <w:rtl/>
        </w:rPr>
        <w:t>)</w:t>
      </w:r>
      <w:bookmarkEnd w:id="65"/>
      <w:bookmarkEnd w:id="66"/>
    </w:p>
    <w:p w:rsidR="00B717C7" w:rsidRPr="009746DC" w:rsidRDefault="002C1B61" w:rsidP="002C1B61">
      <w:pPr>
        <w:pStyle w:val="Heading1Center"/>
        <w:rPr>
          <w:rtl/>
        </w:rPr>
      </w:pPr>
      <w:bookmarkStart w:id="67" w:name="_Toc100051248"/>
      <w:bookmarkStart w:id="68" w:name="_Toc146209274"/>
      <w:bookmarkStart w:id="69" w:name="_Toc260322947"/>
      <w:bookmarkStart w:id="70" w:name="_Toc260323052"/>
      <w:r>
        <w:rPr>
          <w:rFonts w:hint="cs"/>
          <w:rtl/>
        </w:rPr>
        <w:t xml:space="preserve">( </w:t>
      </w:r>
      <w:r w:rsidR="00B717C7" w:rsidRPr="009746DC">
        <w:rPr>
          <w:rtl/>
        </w:rPr>
        <w:t xml:space="preserve">مولد الصاحب </w:t>
      </w:r>
      <w:bookmarkEnd w:id="67"/>
      <w:bookmarkEnd w:id="68"/>
      <w:r>
        <w:rPr>
          <w:rStyle w:val="libAlaemChar"/>
          <w:rtl/>
        </w:rPr>
        <w:t>عليه‌السلام</w:t>
      </w:r>
      <w:r>
        <w:rPr>
          <w:rFonts w:hint="cs"/>
          <w:rtl/>
        </w:rPr>
        <w:t>)</w:t>
      </w:r>
      <w:bookmarkEnd w:id="69"/>
      <w:bookmarkEnd w:id="70"/>
    </w:p>
    <w:p w:rsidR="00B717C7" w:rsidRPr="009746DC" w:rsidRDefault="00B717C7" w:rsidP="002C1B61">
      <w:pPr>
        <w:pStyle w:val="libNormal"/>
        <w:rPr>
          <w:rtl/>
        </w:rPr>
      </w:pPr>
      <w:r w:rsidRPr="009746DC">
        <w:rPr>
          <w:rtl/>
        </w:rPr>
        <w:t>ولد</w:t>
      </w:r>
      <w:r w:rsidRPr="001F1D29">
        <w:rPr>
          <w:rtl/>
        </w:rPr>
        <w:t xml:space="preserve"> </w:t>
      </w:r>
      <w:r w:rsidR="00850EDE">
        <w:rPr>
          <w:rStyle w:val="libAlaemChar"/>
          <w:rtl/>
        </w:rPr>
        <w:t xml:space="preserve">عليه‌السلام </w:t>
      </w:r>
      <w:r w:rsidRPr="009746DC">
        <w:rPr>
          <w:rtl/>
        </w:rPr>
        <w:t xml:space="preserve">للنصف من </w:t>
      </w:r>
      <w:r w:rsidR="00551E04">
        <w:rPr>
          <w:rtl/>
        </w:rPr>
        <w:t xml:space="preserve">شعبان </w:t>
      </w:r>
      <w:r w:rsidR="00C7257B">
        <w:rPr>
          <w:rtl/>
        </w:rPr>
        <w:t>سنة خمس وخمسين وم</w:t>
      </w:r>
      <w:r w:rsidR="00C7257B">
        <w:rPr>
          <w:rFonts w:hint="cs"/>
          <w:rtl/>
        </w:rPr>
        <w:t>أ</w:t>
      </w:r>
      <w:r w:rsidRPr="009746DC">
        <w:rPr>
          <w:rtl/>
        </w:rPr>
        <w:t>تين</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C1B61">
      <w:pPr>
        <w:pStyle w:val="libNormal"/>
        <w:rPr>
          <w:rtl/>
        </w:rPr>
      </w:pPr>
      <w:r w:rsidRPr="009746DC">
        <w:rPr>
          <w:rtl/>
        </w:rPr>
        <w:t>هذا الجانب أنفع لأن</w:t>
      </w:r>
      <w:r w:rsidR="00C7257B">
        <w:rPr>
          <w:rFonts w:hint="cs"/>
          <w:rtl/>
        </w:rPr>
        <w:t>ّ</w:t>
      </w:r>
      <w:r w:rsidRPr="009746DC">
        <w:rPr>
          <w:rtl/>
        </w:rPr>
        <w:t>هم ذكروا أن</w:t>
      </w:r>
      <w:r w:rsidR="00C7257B">
        <w:rPr>
          <w:rFonts w:hint="cs"/>
          <w:rtl/>
        </w:rPr>
        <w:t>ّ</w:t>
      </w:r>
      <w:r w:rsidRPr="009746DC">
        <w:rPr>
          <w:rtl/>
        </w:rPr>
        <w:t>ه ي</w:t>
      </w:r>
      <w:r w:rsidR="00996071">
        <w:rPr>
          <w:rtl/>
        </w:rPr>
        <w:t xml:space="preserve">نام </w:t>
      </w:r>
      <w:r w:rsidRPr="009746DC">
        <w:rPr>
          <w:rtl/>
        </w:rPr>
        <w:t xml:space="preserve">أولا </w:t>
      </w:r>
      <w:r w:rsidR="00D83B35">
        <w:rPr>
          <w:rtl/>
        </w:rPr>
        <w:t xml:space="preserve">علىّ </w:t>
      </w:r>
      <w:r w:rsidRPr="009746DC">
        <w:rPr>
          <w:rtl/>
        </w:rPr>
        <w:t xml:space="preserve">اليمين </w:t>
      </w:r>
      <w:r w:rsidR="00A8561A">
        <w:rPr>
          <w:rtl/>
        </w:rPr>
        <w:t xml:space="preserve">قليلاً </w:t>
      </w:r>
      <w:r w:rsidRPr="009746DC">
        <w:rPr>
          <w:rtl/>
        </w:rPr>
        <w:t>لينحدر الغذاء إلى قعر الم</w:t>
      </w:r>
      <w:r w:rsidR="007D1F02">
        <w:rPr>
          <w:rtl/>
        </w:rPr>
        <w:t xml:space="preserve">عدَّة </w:t>
      </w:r>
      <w:r w:rsidRPr="009746DC">
        <w:rPr>
          <w:rtl/>
        </w:rPr>
        <w:t>لميله إلى اليمين ، وإن</w:t>
      </w:r>
      <w:r w:rsidR="00C7257B">
        <w:rPr>
          <w:rFonts w:hint="cs"/>
          <w:rtl/>
        </w:rPr>
        <w:t>ّ</w:t>
      </w:r>
      <w:r w:rsidRPr="009746DC">
        <w:rPr>
          <w:rtl/>
        </w:rPr>
        <w:t>ما جعل ميلة إلى اليمين لسهولة جذب الكبد للغذاء فعند قعر الم</w:t>
      </w:r>
      <w:r w:rsidR="007D1F02">
        <w:rPr>
          <w:rtl/>
        </w:rPr>
        <w:t xml:space="preserve">عدَّة </w:t>
      </w:r>
      <w:r w:rsidRPr="009746DC">
        <w:rPr>
          <w:rtl/>
        </w:rPr>
        <w:t xml:space="preserve">الهضم القوي </w:t>
      </w:r>
      <w:r w:rsidR="00D83B35">
        <w:rPr>
          <w:rtl/>
        </w:rPr>
        <w:t xml:space="preserve">ثمّ </w:t>
      </w:r>
      <w:r w:rsidRPr="009746DC">
        <w:rPr>
          <w:rtl/>
        </w:rPr>
        <w:t>بعد انحدار الغذاء إلى قعر الم</w:t>
      </w:r>
      <w:r w:rsidR="007D1F02">
        <w:rPr>
          <w:rtl/>
        </w:rPr>
        <w:t xml:space="preserve">عدَّة </w:t>
      </w:r>
      <w:r w:rsidRPr="009746DC">
        <w:rPr>
          <w:rtl/>
        </w:rPr>
        <w:t>ي</w:t>
      </w:r>
      <w:r w:rsidR="00996071">
        <w:rPr>
          <w:rtl/>
        </w:rPr>
        <w:t xml:space="preserve">نام </w:t>
      </w:r>
      <w:r w:rsidR="00D83B35">
        <w:rPr>
          <w:rtl/>
        </w:rPr>
        <w:t xml:space="preserve">علىّ </w:t>
      </w:r>
      <w:r w:rsidRPr="009746DC">
        <w:rPr>
          <w:rtl/>
        </w:rPr>
        <w:t>اليسار طويلا</w:t>
      </w:r>
      <w:r w:rsidR="00092A09">
        <w:rPr>
          <w:rFonts w:hint="cs"/>
          <w:rtl/>
        </w:rPr>
        <w:t>ً</w:t>
      </w:r>
      <w:r w:rsidRPr="009746DC">
        <w:rPr>
          <w:rtl/>
        </w:rPr>
        <w:t xml:space="preserve"> ليشتمل الكبد </w:t>
      </w:r>
      <w:r w:rsidR="00D83B35">
        <w:rPr>
          <w:rtl/>
        </w:rPr>
        <w:t xml:space="preserve">علىّ </w:t>
      </w:r>
      <w:r w:rsidRPr="009746DC">
        <w:rPr>
          <w:rtl/>
        </w:rPr>
        <w:t>الم</w:t>
      </w:r>
      <w:r w:rsidR="007D1F02">
        <w:rPr>
          <w:rtl/>
        </w:rPr>
        <w:t xml:space="preserve">عدَّة </w:t>
      </w:r>
      <w:r w:rsidRPr="009746DC">
        <w:rPr>
          <w:rtl/>
        </w:rPr>
        <w:t xml:space="preserve">ويصير بمنزلة دثار عليها فيسخنها بما فيها من الحرارة القوية ، فإذا </w:t>
      </w:r>
      <w:r w:rsidR="004A738A">
        <w:rPr>
          <w:rtl/>
        </w:rPr>
        <w:t xml:space="preserve">تمّ </w:t>
      </w:r>
      <w:r w:rsidRPr="009746DC">
        <w:rPr>
          <w:rtl/>
        </w:rPr>
        <w:t xml:space="preserve">الهضم عاد إلى اليمين ليعين </w:t>
      </w:r>
      <w:r w:rsidR="00D83B35">
        <w:rPr>
          <w:rtl/>
        </w:rPr>
        <w:t xml:space="preserve">علىّ </w:t>
      </w:r>
      <w:r w:rsidRPr="009746DC">
        <w:rPr>
          <w:rtl/>
        </w:rPr>
        <w:t>الانحدار إلى جهة الكبد بميله الطبيعي إلى أسفل. إلى آخر كلامهم في ذلك ، أو لتسويل الشيط</w:t>
      </w:r>
      <w:r w:rsidR="00D8033E">
        <w:rPr>
          <w:rtl/>
        </w:rPr>
        <w:t xml:space="preserve">ان </w:t>
      </w:r>
      <w:r w:rsidRPr="009746DC">
        <w:rPr>
          <w:rtl/>
        </w:rPr>
        <w:t xml:space="preserve">لهم ذلك لتسلطه </w:t>
      </w:r>
      <w:r w:rsidR="00D83B35">
        <w:rPr>
          <w:rtl/>
        </w:rPr>
        <w:t xml:space="preserve">علىّ </w:t>
      </w:r>
      <w:r w:rsidRPr="009746DC">
        <w:rPr>
          <w:rtl/>
        </w:rPr>
        <w:t xml:space="preserve">المنافقين ، ونوم الشياطين </w:t>
      </w:r>
      <w:r w:rsidR="00D83B35">
        <w:rPr>
          <w:rtl/>
        </w:rPr>
        <w:t xml:space="preserve">علىّ </w:t>
      </w:r>
      <w:r w:rsidRPr="009746DC">
        <w:rPr>
          <w:rtl/>
        </w:rPr>
        <w:t xml:space="preserve">وجوههم لأنه </w:t>
      </w:r>
      <w:r w:rsidR="00D83B35">
        <w:rPr>
          <w:rtl/>
        </w:rPr>
        <w:t xml:space="preserve">علىّ </w:t>
      </w:r>
      <w:r w:rsidRPr="009746DC">
        <w:rPr>
          <w:rtl/>
        </w:rPr>
        <w:t xml:space="preserve">هيئة اللواطة </w:t>
      </w:r>
      <w:r w:rsidR="003928AF">
        <w:rPr>
          <w:rtl/>
        </w:rPr>
        <w:t xml:space="preserve">الّتي </w:t>
      </w:r>
      <w:r w:rsidRPr="009746DC">
        <w:rPr>
          <w:rtl/>
        </w:rPr>
        <w:t xml:space="preserve">اخترعها اللعين أو المراد بالشياطين </w:t>
      </w:r>
      <w:r w:rsidR="00D83B35">
        <w:rPr>
          <w:rtl/>
        </w:rPr>
        <w:t xml:space="preserve">علىّ </w:t>
      </w:r>
      <w:r w:rsidRPr="009746DC">
        <w:rPr>
          <w:rtl/>
        </w:rPr>
        <w:t xml:space="preserve">وجوههم لأنه </w:t>
      </w:r>
      <w:r w:rsidR="00D83B35">
        <w:rPr>
          <w:rtl/>
        </w:rPr>
        <w:t xml:space="preserve">علىّ </w:t>
      </w:r>
      <w:r w:rsidRPr="009746DC">
        <w:rPr>
          <w:rtl/>
        </w:rPr>
        <w:t xml:space="preserve">هيئة اللواطة </w:t>
      </w:r>
      <w:r w:rsidR="003928AF">
        <w:rPr>
          <w:rtl/>
        </w:rPr>
        <w:t xml:space="preserve">الّتي </w:t>
      </w:r>
      <w:r w:rsidRPr="009746DC">
        <w:rPr>
          <w:rtl/>
        </w:rPr>
        <w:t>اخترعها اللعين أو المراد بالشياطين أتباعهم من الإنس العاملين بهذا العمل أو الأعم</w:t>
      </w:r>
      <w:r>
        <w:rPr>
          <w:rtl/>
        </w:rPr>
        <w:t xml:space="preserve"> </w:t>
      </w:r>
      <w:r w:rsidRPr="00C875FB">
        <w:rPr>
          <w:rtl/>
        </w:rPr>
        <w:t>« أدخل يدك »</w:t>
      </w:r>
      <w:r w:rsidRPr="009746DC">
        <w:rPr>
          <w:rtl/>
        </w:rPr>
        <w:t xml:space="preserve"> أي اخرج يديك من كميك فأخرج </w:t>
      </w:r>
      <w:r w:rsidR="00850EDE">
        <w:rPr>
          <w:rStyle w:val="libAlaemChar"/>
          <w:rtl/>
        </w:rPr>
        <w:t xml:space="preserve">عليه‌السلام </w:t>
      </w:r>
      <w:r w:rsidR="00E43AE8">
        <w:rPr>
          <w:rtl/>
          <w:lang w:bidi="ar-IQ"/>
        </w:rPr>
        <w:t>أيضاً</w:t>
      </w:r>
      <w:r w:rsidR="00551E04">
        <w:rPr>
          <w:rtl/>
        </w:rPr>
        <w:t xml:space="preserve"> </w:t>
      </w:r>
      <w:r w:rsidRPr="009746DC">
        <w:rPr>
          <w:rtl/>
        </w:rPr>
        <w:t>يديه من كمي</w:t>
      </w:r>
      <w:r w:rsidR="00092A09">
        <w:rPr>
          <w:rFonts w:hint="cs"/>
          <w:rtl/>
        </w:rPr>
        <w:t>ّ</w:t>
      </w:r>
      <w:r w:rsidRPr="009746DC">
        <w:rPr>
          <w:rtl/>
        </w:rPr>
        <w:t>ه ليلمس بجميع يديه الشريفتين جميع جنبي أحمد ويديه.</w:t>
      </w:r>
    </w:p>
    <w:p w:rsidR="00B717C7" w:rsidRDefault="00B717C7" w:rsidP="00092A09">
      <w:pPr>
        <w:pStyle w:val="libCenterBold1"/>
        <w:rPr>
          <w:rtl/>
        </w:rPr>
      </w:pPr>
      <w:r w:rsidRPr="00C875FB">
        <w:rPr>
          <w:rtl/>
        </w:rPr>
        <w:t xml:space="preserve">باب مولد الصاحب </w:t>
      </w:r>
      <w:r w:rsidR="00850EDE">
        <w:rPr>
          <w:rStyle w:val="libAlaemChar"/>
          <w:rtl/>
        </w:rPr>
        <w:t xml:space="preserve">عليه‌السلام </w:t>
      </w:r>
    </w:p>
    <w:p w:rsidR="00B717C7" w:rsidRPr="009746DC" w:rsidRDefault="00B717C7" w:rsidP="00092A09">
      <w:pPr>
        <w:pStyle w:val="libNormal"/>
        <w:rPr>
          <w:rtl/>
        </w:rPr>
      </w:pPr>
      <w:r w:rsidRPr="00C875FB">
        <w:rPr>
          <w:rtl/>
        </w:rPr>
        <w:t xml:space="preserve">ولد </w:t>
      </w:r>
      <w:r w:rsidR="00850EDE">
        <w:rPr>
          <w:rStyle w:val="libAlaemChar"/>
          <w:rtl/>
        </w:rPr>
        <w:t xml:space="preserve">عليه‌السلام </w:t>
      </w:r>
      <w:r w:rsidRPr="00C875FB">
        <w:rPr>
          <w:rtl/>
        </w:rPr>
        <w:t xml:space="preserve">للنصف من </w:t>
      </w:r>
      <w:r w:rsidR="00551E04">
        <w:rPr>
          <w:rtl/>
        </w:rPr>
        <w:t xml:space="preserve">شعبان </w:t>
      </w:r>
      <w:r w:rsidRPr="00C875FB">
        <w:rPr>
          <w:rtl/>
        </w:rPr>
        <w:t>،</w:t>
      </w:r>
      <w:r w:rsidRPr="009746DC">
        <w:rPr>
          <w:rtl/>
        </w:rPr>
        <w:t xml:space="preserve"> أقول : هذا هو المشهور بين الإمامي</w:t>
      </w:r>
      <w:r w:rsidR="00092A09">
        <w:rPr>
          <w:rFonts w:hint="cs"/>
          <w:rtl/>
        </w:rPr>
        <w:t>ّ</w:t>
      </w:r>
      <w:r w:rsidRPr="009746DC">
        <w:rPr>
          <w:rtl/>
        </w:rPr>
        <w:t xml:space="preserve">ة ، وروى الصدوق </w:t>
      </w:r>
      <w:r w:rsidRPr="003F7506">
        <w:rPr>
          <w:rtl/>
        </w:rPr>
        <w:t>رحمه‌الله</w:t>
      </w:r>
      <w:r w:rsidRPr="009746DC">
        <w:rPr>
          <w:rtl/>
        </w:rPr>
        <w:t xml:space="preserve"> في إكمال الدين بإسناده عن غياث بن أسد أن</w:t>
      </w:r>
      <w:r w:rsidR="00092A09">
        <w:rPr>
          <w:rFonts w:hint="cs"/>
          <w:rtl/>
        </w:rPr>
        <w:t>ّ</w:t>
      </w:r>
      <w:r w:rsidRPr="009746DC">
        <w:rPr>
          <w:rtl/>
        </w:rPr>
        <w:t xml:space="preserve">ه </w:t>
      </w:r>
      <w:r w:rsidR="00850EDE">
        <w:rPr>
          <w:rStyle w:val="libAlaemChar"/>
          <w:rtl/>
        </w:rPr>
        <w:t xml:space="preserve">عليه‌السلام </w:t>
      </w:r>
      <w:r w:rsidRPr="009746DC">
        <w:rPr>
          <w:rtl/>
        </w:rPr>
        <w:t>ولد يوم الجمعة</w:t>
      </w:r>
    </w:p>
    <w:p w:rsidR="008930D5" w:rsidRDefault="008930D5" w:rsidP="008930D5">
      <w:pPr>
        <w:pStyle w:val="libNormal"/>
        <w:rPr>
          <w:rtl/>
        </w:rPr>
      </w:pPr>
      <w:r>
        <w:rPr>
          <w:rtl/>
        </w:rPr>
        <w:br w:type="page"/>
      </w:r>
    </w:p>
    <w:p w:rsidR="00B717C7" w:rsidRPr="009746DC" w:rsidRDefault="00B717C7" w:rsidP="00092A09">
      <w:pPr>
        <w:pStyle w:val="libNormal"/>
        <w:rPr>
          <w:rtl/>
        </w:rPr>
      </w:pPr>
      <w:r w:rsidRPr="009746DC">
        <w:rPr>
          <w:rtl/>
        </w:rPr>
        <w:lastRenderedPageBreak/>
        <w:t>1</w:t>
      </w:r>
      <w:r>
        <w:rPr>
          <w:rtl/>
        </w:rPr>
        <w:t xml:space="preserve"> </w:t>
      </w:r>
      <w:r w:rsidR="003928AF">
        <w:rPr>
          <w:rtl/>
        </w:rPr>
        <w:t>-</w:t>
      </w:r>
      <w:r>
        <w:rPr>
          <w:rtl/>
        </w:rPr>
        <w:t xml:space="preserve"> </w:t>
      </w:r>
      <w:r w:rsidRPr="009746DC">
        <w:rPr>
          <w:rtl/>
        </w:rPr>
        <w:t>الحسين</w:t>
      </w:r>
      <w:r w:rsidR="00092A09">
        <w:rPr>
          <w:rFonts w:hint="cs"/>
          <w:rtl/>
        </w:rPr>
        <w:t>ُ</w:t>
      </w:r>
      <w:r w:rsidRPr="009746DC">
        <w:rPr>
          <w:rtl/>
        </w:rPr>
        <w:t xml:space="preserve"> بن </w:t>
      </w:r>
      <w:r w:rsidR="00551E04">
        <w:rPr>
          <w:rtl/>
        </w:rPr>
        <w:t xml:space="preserve">محمّد </w:t>
      </w:r>
      <w:r w:rsidRPr="009746DC">
        <w:rPr>
          <w:rtl/>
        </w:rPr>
        <w:t>الأشعري ، عن م</w:t>
      </w:r>
      <w:r w:rsidR="00D83B35">
        <w:rPr>
          <w:rtl/>
        </w:rPr>
        <w:t xml:space="preserve">علىّ </w:t>
      </w:r>
      <w:r w:rsidRPr="009746DC">
        <w:rPr>
          <w:rtl/>
        </w:rPr>
        <w:t xml:space="preserve">بن </w:t>
      </w:r>
      <w:r w:rsidR="00551E04">
        <w:rPr>
          <w:rtl/>
        </w:rPr>
        <w:t xml:space="preserve">محمّد </w:t>
      </w:r>
      <w:r w:rsidRPr="009746DC">
        <w:rPr>
          <w:rtl/>
        </w:rPr>
        <w:t xml:space="preserve">، عن أحمد بن </w:t>
      </w:r>
      <w:r w:rsidR="00551E04">
        <w:rPr>
          <w:rtl/>
        </w:rPr>
        <w:t xml:space="preserve">محمّد </w:t>
      </w:r>
      <w:r w:rsidRPr="009746DC">
        <w:rPr>
          <w:rtl/>
        </w:rPr>
        <w:t xml:space="preserve">قال خرج عن أبي </w:t>
      </w:r>
      <w:r w:rsidR="00551E04">
        <w:rPr>
          <w:rtl/>
        </w:rPr>
        <w:t xml:space="preserve">محمّد </w:t>
      </w:r>
      <w:r w:rsidR="00850EDE">
        <w:rPr>
          <w:rStyle w:val="libAlaemChar"/>
          <w:rtl/>
        </w:rPr>
        <w:t xml:space="preserve">عليه‌السلام </w:t>
      </w:r>
      <w:r w:rsidRPr="009746DC">
        <w:rPr>
          <w:rtl/>
        </w:rPr>
        <w:t>حين قتل الز</w:t>
      </w:r>
      <w:r w:rsidR="00092A09">
        <w:rPr>
          <w:rFonts w:hint="cs"/>
          <w:rtl/>
        </w:rPr>
        <w:t>َّ</w:t>
      </w:r>
      <w:r w:rsidRPr="009746DC">
        <w:rPr>
          <w:rtl/>
        </w:rPr>
        <w:t xml:space="preserve">بيري </w:t>
      </w:r>
      <w:r w:rsidR="00092A09">
        <w:rPr>
          <w:rFonts w:hint="cs"/>
          <w:rtl/>
        </w:rPr>
        <w:t xml:space="preserve">: </w:t>
      </w:r>
      <w:r w:rsidRPr="009746DC">
        <w:rPr>
          <w:rtl/>
        </w:rPr>
        <w:t xml:space="preserve">هذا جزاء من افترى </w:t>
      </w:r>
      <w:r w:rsidR="00D83B35">
        <w:rPr>
          <w:rtl/>
        </w:rPr>
        <w:t xml:space="preserve">علىّ </w:t>
      </w:r>
      <w:r w:rsidRPr="009746DC">
        <w:rPr>
          <w:rtl/>
        </w:rPr>
        <w:t xml:space="preserve">الله في أوليائه </w:t>
      </w:r>
      <w:r w:rsidR="00092A09">
        <w:rPr>
          <w:rFonts w:hint="cs"/>
          <w:rtl/>
        </w:rPr>
        <w:t xml:space="preserve">، </w:t>
      </w:r>
      <w:r w:rsidRPr="009746DC">
        <w:rPr>
          <w:rtl/>
        </w:rPr>
        <w:t>زعم أنه يقتلني وليس لي عقب فكيف رأى قدرة الله وولد له ولد</w:t>
      </w:r>
      <w:r w:rsidR="00092A09">
        <w:rPr>
          <w:rFonts w:hint="cs"/>
          <w:rtl/>
        </w:rPr>
        <w:t>ُ</w:t>
      </w:r>
      <w:r w:rsidRPr="009746DC">
        <w:rPr>
          <w:rtl/>
        </w:rPr>
        <w:t xml:space="preserve"> </w:t>
      </w:r>
      <w:r w:rsidR="00850EDE">
        <w:rPr>
          <w:rtl/>
        </w:rPr>
        <w:t xml:space="preserve">سمّاه </w:t>
      </w:r>
      <w:r w:rsidRPr="009746DC">
        <w:rPr>
          <w:rtl/>
        </w:rPr>
        <w:t>م ح م د</w:t>
      </w:r>
      <w:r>
        <w:rPr>
          <w:rtl/>
        </w:rPr>
        <w:t xml:space="preserve"> </w:t>
      </w:r>
      <w:r w:rsidRPr="009746DC">
        <w:rPr>
          <w:rtl/>
        </w:rPr>
        <w:t xml:space="preserve">سنة </w:t>
      </w:r>
      <w:r w:rsidR="003928AF">
        <w:rPr>
          <w:rtl/>
        </w:rPr>
        <w:t xml:space="preserve">ستّ </w:t>
      </w:r>
      <w:r w:rsidRPr="009746DC">
        <w:rPr>
          <w:rtl/>
        </w:rPr>
        <w:t>وخمسين ومائتين</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92A09">
      <w:pPr>
        <w:pStyle w:val="libNormal"/>
        <w:rPr>
          <w:rtl/>
        </w:rPr>
      </w:pPr>
      <w:r w:rsidRPr="009746DC">
        <w:rPr>
          <w:rtl/>
        </w:rPr>
        <w:t>ل</w:t>
      </w:r>
      <w:r w:rsidR="00551E04">
        <w:rPr>
          <w:rtl/>
        </w:rPr>
        <w:t xml:space="preserve">ثمان </w:t>
      </w:r>
      <w:r w:rsidRPr="009746DC">
        <w:rPr>
          <w:rtl/>
        </w:rPr>
        <w:t xml:space="preserve">خلون من </w:t>
      </w:r>
      <w:r w:rsidR="00551E04">
        <w:rPr>
          <w:rtl/>
        </w:rPr>
        <w:t xml:space="preserve">شعبان </w:t>
      </w:r>
      <w:r w:rsidRPr="009746DC">
        <w:rPr>
          <w:rtl/>
        </w:rPr>
        <w:t xml:space="preserve">سنة </w:t>
      </w:r>
      <w:r w:rsidR="003928AF">
        <w:rPr>
          <w:rtl/>
        </w:rPr>
        <w:t xml:space="preserve">ستّ </w:t>
      </w:r>
      <w:r w:rsidRPr="009746DC">
        <w:rPr>
          <w:rtl/>
        </w:rPr>
        <w:t xml:space="preserve">وخمسين ومائتين ، وروي بإسناده عن عقيد أنه </w:t>
      </w:r>
      <w:r w:rsidR="00850EDE">
        <w:rPr>
          <w:rStyle w:val="libAlaemChar"/>
          <w:rtl/>
        </w:rPr>
        <w:t xml:space="preserve">عليه‌السلام </w:t>
      </w:r>
      <w:r w:rsidRPr="009746DC">
        <w:rPr>
          <w:rtl/>
        </w:rPr>
        <w:t xml:space="preserve">ولد ليلة الجمعة غرة شهر </w:t>
      </w:r>
      <w:r w:rsidR="00BA3041">
        <w:rPr>
          <w:rtl/>
        </w:rPr>
        <w:t xml:space="preserve">رمضان </w:t>
      </w:r>
      <w:r w:rsidRPr="009746DC">
        <w:rPr>
          <w:rtl/>
        </w:rPr>
        <w:t xml:space="preserve">من سنة أربع وخمسين ومائتين ، وروي بأسانيد عن حكيمة رضي الله عنها كما في المتن </w:t>
      </w:r>
      <w:r w:rsidR="000164B7">
        <w:rPr>
          <w:rtl/>
        </w:rPr>
        <w:t xml:space="preserve">إلّا </w:t>
      </w:r>
      <w:r w:rsidRPr="009746DC">
        <w:rPr>
          <w:rtl/>
        </w:rPr>
        <w:t xml:space="preserve">أنها قالت : سنة </w:t>
      </w:r>
      <w:r w:rsidR="003928AF">
        <w:rPr>
          <w:rtl/>
        </w:rPr>
        <w:t xml:space="preserve">ستّ </w:t>
      </w:r>
      <w:r w:rsidRPr="009746DC">
        <w:rPr>
          <w:rtl/>
        </w:rPr>
        <w:t>وخمسين ، وروى الشيخ في الغيبة عنها سنة خمس وخمسين ، وقال الشيخ : روى عل</w:t>
      </w:r>
      <w:r w:rsidR="00D8033E">
        <w:rPr>
          <w:rtl/>
        </w:rPr>
        <w:t xml:space="preserve">ان </w:t>
      </w:r>
      <w:r w:rsidRPr="009746DC">
        <w:rPr>
          <w:rtl/>
        </w:rPr>
        <w:t xml:space="preserve">بإسناده </w:t>
      </w:r>
      <w:r w:rsidR="00D8033E">
        <w:rPr>
          <w:rtl/>
        </w:rPr>
        <w:t xml:space="preserve">ان </w:t>
      </w:r>
      <w:r w:rsidRPr="009746DC">
        <w:rPr>
          <w:rtl/>
        </w:rPr>
        <w:t xml:space="preserve">السيد </w:t>
      </w:r>
      <w:r w:rsidR="00850EDE">
        <w:rPr>
          <w:rStyle w:val="libAlaemChar"/>
          <w:rtl/>
        </w:rPr>
        <w:t xml:space="preserve">عليه‌السلام </w:t>
      </w:r>
      <w:r w:rsidRPr="009746DC">
        <w:rPr>
          <w:rtl/>
        </w:rPr>
        <w:t xml:space="preserve">ولد في سنة </w:t>
      </w:r>
      <w:r w:rsidR="003928AF">
        <w:rPr>
          <w:rtl/>
        </w:rPr>
        <w:t xml:space="preserve">ستّ </w:t>
      </w:r>
      <w:r w:rsidRPr="009746DC">
        <w:rPr>
          <w:rtl/>
        </w:rPr>
        <w:t xml:space="preserve">وخمسين ومائتين من الهجرة بعد مضي أبي الحسن </w:t>
      </w:r>
      <w:r w:rsidR="00850EDE">
        <w:rPr>
          <w:rStyle w:val="libAlaemChar"/>
          <w:rtl/>
        </w:rPr>
        <w:t xml:space="preserve">عليه‌السلام </w:t>
      </w:r>
      <w:r w:rsidRPr="009746DC">
        <w:rPr>
          <w:rtl/>
        </w:rPr>
        <w:t xml:space="preserve">بسنتين ، وقال المفيد </w:t>
      </w:r>
      <w:r w:rsidR="00E52B2D" w:rsidRPr="00E52B2D">
        <w:rPr>
          <w:rStyle w:val="libAlaemChar"/>
          <w:rtl/>
        </w:rPr>
        <w:t>قدس‌سره</w:t>
      </w:r>
      <w:r w:rsidRPr="009746DC">
        <w:rPr>
          <w:rtl/>
        </w:rPr>
        <w:t xml:space="preserve"> : ولد </w:t>
      </w:r>
      <w:r w:rsidR="00850EDE">
        <w:rPr>
          <w:rStyle w:val="libAlaemChar"/>
          <w:rtl/>
        </w:rPr>
        <w:t xml:space="preserve">عليه‌السلام </w:t>
      </w:r>
      <w:r w:rsidRPr="009746DC">
        <w:rPr>
          <w:rtl/>
        </w:rPr>
        <w:t xml:space="preserve">ليلة النصف من </w:t>
      </w:r>
      <w:r w:rsidR="00551E04">
        <w:rPr>
          <w:rtl/>
        </w:rPr>
        <w:t xml:space="preserve">شعبان </w:t>
      </w:r>
      <w:r w:rsidRPr="009746DC">
        <w:rPr>
          <w:rtl/>
        </w:rPr>
        <w:t xml:space="preserve">سنة خمس وخمسين </w:t>
      </w:r>
      <w:r w:rsidR="00551E04">
        <w:rPr>
          <w:rtl/>
        </w:rPr>
        <w:t xml:space="preserve">وكان </w:t>
      </w:r>
      <w:r w:rsidRPr="009746DC">
        <w:rPr>
          <w:rtl/>
        </w:rPr>
        <w:t>سنه عند وفاة أبيه خمس سنين.</w:t>
      </w:r>
    </w:p>
    <w:p w:rsidR="00B717C7" w:rsidRPr="009746DC" w:rsidRDefault="00B717C7" w:rsidP="00092A09">
      <w:pPr>
        <w:pStyle w:val="libNormal"/>
        <w:rPr>
          <w:rtl/>
        </w:rPr>
      </w:pPr>
      <w:r w:rsidRPr="009746DC">
        <w:rPr>
          <w:rtl/>
        </w:rPr>
        <w:t xml:space="preserve">وقال كمال الدين بن طلحة : ولد </w:t>
      </w:r>
      <w:r w:rsidR="00850EDE">
        <w:rPr>
          <w:rStyle w:val="libAlaemChar"/>
          <w:rtl/>
        </w:rPr>
        <w:t xml:space="preserve">عليه‌السلام </w:t>
      </w:r>
      <w:r w:rsidRPr="009746DC">
        <w:rPr>
          <w:rtl/>
        </w:rPr>
        <w:t xml:space="preserve">في الثالث والعشرين من </w:t>
      </w:r>
      <w:r w:rsidR="00BA3041">
        <w:rPr>
          <w:rtl/>
        </w:rPr>
        <w:t xml:space="preserve">رمضان </w:t>
      </w:r>
      <w:r w:rsidRPr="009746DC">
        <w:rPr>
          <w:rtl/>
        </w:rPr>
        <w:t xml:space="preserve">سنة </w:t>
      </w:r>
      <w:r w:rsidR="00551E04">
        <w:rPr>
          <w:rtl/>
        </w:rPr>
        <w:t xml:space="preserve">ثمان </w:t>
      </w:r>
      <w:r w:rsidRPr="009746DC">
        <w:rPr>
          <w:rtl/>
        </w:rPr>
        <w:t>وخمسين ومائتين ، وقال ابن خل</w:t>
      </w:r>
      <w:r w:rsidR="00551E04">
        <w:rPr>
          <w:rtl/>
        </w:rPr>
        <w:t xml:space="preserve">كان </w:t>
      </w:r>
      <w:r w:rsidRPr="009746DC">
        <w:rPr>
          <w:rtl/>
        </w:rPr>
        <w:t xml:space="preserve">في تاريخه : كانت ولادته يوم الجمعة بمنتصف </w:t>
      </w:r>
      <w:r w:rsidR="00551E04">
        <w:rPr>
          <w:rtl/>
        </w:rPr>
        <w:t xml:space="preserve">شعبان </w:t>
      </w:r>
      <w:r w:rsidRPr="009746DC">
        <w:rPr>
          <w:rtl/>
        </w:rPr>
        <w:t>سنة خمس وخمسين ومائتين ، و</w:t>
      </w:r>
      <w:r w:rsidR="00FE5F86">
        <w:rPr>
          <w:rtl/>
        </w:rPr>
        <w:t xml:space="preserve">لـمّا </w:t>
      </w:r>
      <w:r w:rsidR="00551E04">
        <w:rPr>
          <w:rtl/>
        </w:rPr>
        <w:t xml:space="preserve">توفّي </w:t>
      </w:r>
      <w:r w:rsidRPr="009746DC">
        <w:rPr>
          <w:rtl/>
        </w:rPr>
        <w:t xml:space="preserve">أبوه </w:t>
      </w:r>
      <w:r w:rsidR="00551E04">
        <w:rPr>
          <w:rtl/>
        </w:rPr>
        <w:t xml:space="preserve">كان </w:t>
      </w:r>
      <w:r w:rsidRPr="009746DC">
        <w:rPr>
          <w:rtl/>
        </w:rPr>
        <w:t xml:space="preserve">عمره خمس سنين واسم </w:t>
      </w:r>
      <w:r w:rsidR="00551E04">
        <w:rPr>
          <w:rtl/>
        </w:rPr>
        <w:t xml:space="preserve">أمّه </w:t>
      </w:r>
      <w:r w:rsidRPr="009746DC">
        <w:rPr>
          <w:rtl/>
        </w:rPr>
        <w:t xml:space="preserve">خمط ، وقيل : نرجس ، وقيل : ولد في ثالث من </w:t>
      </w:r>
      <w:r w:rsidR="00551E04">
        <w:rPr>
          <w:rtl/>
        </w:rPr>
        <w:t xml:space="preserve">شعبان </w:t>
      </w:r>
      <w:r w:rsidRPr="009746DC">
        <w:rPr>
          <w:rtl/>
        </w:rPr>
        <w:t xml:space="preserve">سنة </w:t>
      </w:r>
      <w:r w:rsidR="003928AF">
        <w:rPr>
          <w:rtl/>
        </w:rPr>
        <w:t xml:space="preserve">ستّ </w:t>
      </w:r>
      <w:r w:rsidRPr="009746DC">
        <w:rPr>
          <w:rtl/>
        </w:rPr>
        <w:t>وخمسين وهو الأصح ، انتهى.</w:t>
      </w:r>
    </w:p>
    <w:p w:rsidR="00B717C7" w:rsidRPr="009746DC" w:rsidRDefault="00B717C7" w:rsidP="00092A09">
      <w:pPr>
        <w:pStyle w:val="libNormal"/>
        <w:rPr>
          <w:rtl/>
        </w:rPr>
      </w:pPr>
      <w:r w:rsidRPr="009746DC">
        <w:rPr>
          <w:rtl/>
        </w:rPr>
        <w:t xml:space="preserve">والأشهر </w:t>
      </w:r>
      <w:r w:rsidR="00D8033E">
        <w:rPr>
          <w:rtl/>
        </w:rPr>
        <w:t>ان</w:t>
      </w:r>
      <w:r w:rsidR="00582E4F">
        <w:rPr>
          <w:rFonts w:hint="cs"/>
          <w:rtl/>
        </w:rPr>
        <w:t>ّ</w:t>
      </w:r>
      <w:r w:rsidR="00D8033E">
        <w:rPr>
          <w:rtl/>
        </w:rPr>
        <w:t xml:space="preserve"> </w:t>
      </w:r>
      <w:r w:rsidRPr="009746DC">
        <w:rPr>
          <w:rtl/>
        </w:rPr>
        <w:t xml:space="preserve">اسم </w:t>
      </w:r>
      <w:r w:rsidR="00551E04">
        <w:rPr>
          <w:rtl/>
        </w:rPr>
        <w:t xml:space="preserve">أمّه </w:t>
      </w:r>
      <w:r w:rsidRPr="009746DC">
        <w:rPr>
          <w:rtl/>
        </w:rPr>
        <w:t>نرجس ، وقيل : صقيل ، وقيل : سوسن ، ول</w:t>
      </w:r>
      <w:r w:rsidR="00551E04">
        <w:rPr>
          <w:rtl/>
        </w:rPr>
        <w:t xml:space="preserve">أمّه </w:t>
      </w:r>
      <w:r w:rsidRPr="009746DC">
        <w:rPr>
          <w:rtl/>
        </w:rPr>
        <w:t xml:space="preserve">صلوات الله عليه قصص طويلة والآثار العجيبة الظاهرة عند ولادته </w:t>
      </w:r>
      <w:r w:rsidR="00850EDE">
        <w:rPr>
          <w:rStyle w:val="libAlaemChar"/>
          <w:rtl/>
        </w:rPr>
        <w:t xml:space="preserve">عليه‌السلام </w:t>
      </w:r>
      <w:r w:rsidRPr="009746DC">
        <w:rPr>
          <w:rtl/>
        </w:rPr>
        <w:t>كثيرة أوردتها في الكتاب الكبير.</w:t>
      </w:r>
    </w:p>
    <w:p w:rsidR="00B717C7" w:rsidRPr="009746DC" w:rsidRDefault="00B717C7" w:rsidP="00092A09">
      <w:pPr>
        <w:pStyle w:val="libNormal"/>
        <w:rPr>
          <w:rtl/>
        </w:rPr>
      </w:pPr>
      <w:r w:rsidRPr="00292DF4">
        <w:rPr>
          <w:rStyle w:val="libBold1Char"/>
          <w:rtl/>
        </w:rPr>
        <w:t>الحديث الأول :</w:t>
      </w:r>
      <w:r w:rsidRPr="009746DC">
        <w:rPr>
          <w:rtl/>
        </w:rPr>
        <w:t xml:space="preserve"> ضعيف </w:t>
      </w:r>
      <w:r w:rsidR="00D83B35">
        <w:rPr>
          <w:rtl/>
        </w:rPr>
        <w:t xml:space="preserve">علىّ </w:t>
      </w:r>
      <w:r w:rsidRPr="009746DC">
        <w:rPr>
          <w:rtl/>
        </w:rPr>
        <w:t xml:space="preserve">المشهور ، </w:t>
      </w:r>
      <w:r w:rsidR="00582E4F">
        <w:rPr>
          <w:rtl/>
        </w:rPr>
        <w:t>وك</w:t>
      </w:r>
      <w:r w:rsidR="00582E4F">
        <w:rPr>
          <w:rFonts w:hint="cs"/>
          <w:rtl/>
        </w:rPr>
        <w:t>أ</w:t>
      </w:r>
      <w:r w:rsidR="00551E04">
        <w:rPr>
          <w:rtl/>
        </w:rPr>
        <w:t>ن</w:t>
      </w:r>
      <w:r w:rsidR="00582E4F">
        <w:rPr>
          <w:rFonts w:hint="cs"/>
          <w:rtl/>
        </w:rPr>
        <w:t>ّ</w:t>
      </w:r>
      <w:r w:rsidR="00551E04">
        <w:rPr>
          <w:rtl/>
        </w:rPr>
        <w:t xml:space="preserve"> </w:t>
      </w:r>
      <w:r w:rsidRPr="00C875FB">
        <w:rPr>
          <w:rtl/>
        </w:rPr>
        <w:t>الزبيري</w:t>
      </w:r>
      <w:r w:rsidRPr="009746DC">
        <w:rPr>
          <w:rtl/>
        </w:rPr>
        <w:t xml:space="preserve"> </w:t>
      </w:r>
      <w:r w:rsidR="00551E04">
        <w:rPr>
          <w:rtl/>
        </w:rPr>
        <w:t xml:space="preserve">كان </w:t>
      </w:r>
      <w:r w:rsidRPr="009746DC">
        <w:rPr>
          <w:rtl/>
        </w:rPr>
        <w:t xml:space="preserve">من أولاد الزبير ولم نعثر </w:t>
      </w:r>
      <w:r w:rsidR="00D83B35">
        <w:rPr>
          <w:rtl/>
        </w:rPr>
        <w:t xml:space="preserve">علىّ </w:t>
      </w:r>
      <w:r w:rsidRPr="009746DC">
        <w:rPr>
          <w:rtl/>
        </w:rPr>
        <w:t>قصة قتله وتعيين شخصه</w:t>
      </w:r>
      <w:r>
        <w:rPr>
          <w:rtl/>
        </w:rPr>
        <w:t xml:space="preserve"> </w:t>
      </w:r>
      <w:r w:rsidRPr="00C875FB">
        <w:rPr>
          <w:rtl/>
        </w:rPr>
        <w:t>« وولد له »</w:t>
      </w:r>
      <w:r w:rsidRPr="009746DC">
        <w:rPr>
          <w:rtl/>
        </w:rPr>
        <w:t xml:space="preserve"> </w:t>
      </w:r>
      <w:r w:rsidR="00747155">
        <w:rPr>
          <w:rtl/>
        </w:rPr>
        <w:t xml:space="preserve">كلام </w:t>
      </w:r>
      <w:r w:rsidRPr="009746DC">
        <w:rPr>
          <w:rtl/>
        </w:rPr>
        <w:t>أحمد وإنما أتى بالحروف المقطعة لتحريم التسمية ،</w:t>
      </w:r>
      <w:r>
        <w:rPr>
          <w:rtl/>
        </w:rPr>
        <w:t xml:space="preserve"> و</w:t>
      </w:r>
      <w:r w:rsidRPr="00C875FB">
        <w:rPr>
          <w:rtl/>
        </w:rPr>
        <w:t xml:space="preserve">قوله : سنة </w:t>
      </w:r>
      <w:r w:rsidR="00582E4F">
        <w:rPr>
          <w:rtl/>
        </w:rPr>
        <w:t>ست</w:t>
      </w:r>
      <w:r w:rsidR="003928AF">
        <w:rPr>
          <w:rtl/>
        </w:rPr>
        <w:t xml:space="preserve"> </w:t>
      </w:r>
      <w:r w:rsidRPr="009746DC">
        <w:rPr>
          <w:rtl/>
        </w:rPr>
        <w:t>يخالف التاريخ المذكور في العنو</w:t>
      </w:r>
      <w:r w:rsidR="00D8033E">
        <w:rPr>
          <w:rtl/>
        </w:rPr>
        <w:t xml:space="preserve">ان </w:t>
      </w:r>
      <w:r w:rsidRPr="009746DC">
        <w:rPr>
          <w:rtl/>
        </w:rPr>
        <w:t>وقد ي</w:t>
      </w:r>
      <w:r w:rsidR="00710CB8">
        <w:rPr>
          <w:rtl/>
        </w:rPr>
        <w:t>تكلّف</w:t>
      </w:r>
      <w:r w:rsidRPr="009746DC">
        <w:rPr>
          <w:rtl/>
        </w:rPr>
        <w:t xml:space="preserve"> بجعله ظرفا</w:t>
      </w:r>
      <w:r w:rsidR="00582E4F">
        <w:rPr>
          <w:rFonts w:hint="cs"/>
          <w:rtl/>
        </w:rPr>
        <w:t>ً</w:t>
      </w:r>
      <w:r w:rsidRPr="009746DC">
        <w:rPr>
          <w:rtl/>
        </w:rPr>
        <w:t xml:space="preserve"> لخرج ، أو قتل ، وقد يجمع بينهما بحمل إحداهما </w:t>
      </w:r>
      <w:r w:rsidR="00D83B35">
        <w:rPr>
          <w:rtl/>
        </w:rPr>
        <w:t xml:space="preserve">علىّ </w:t>
      </w:r>
      <w:r w:rsidRPr="009746DC">
        <w:rPr>
          <w:rtl/>
        </w:rPr>
        <w:t xml:space="preserve">الشمسية والأخرى </w:t>
      </w:r>
      <w:r w:rsidR="00582E4F">
        <w:rPr>
          <w:rtl/>
        </w:rPr>
        <w:t>على</w:t>
      </w:r>
      <w:r w:rsidR="00D83B35">
        <w:rPr>
          <w:rtl/>
        </w:rPr>
        <w:t xml:space="preserve"> </w:t>
      </w:r>
      <w:r w:rsidRPr="009746DC">
        <w:rPr>
          <w:rtl/>
        </w:rPr>
        <w:t>القمري</w:t>
      </w:r>
      <w:r w:rsidR="00582E4F">
        <w:rPr>
          <w:rFonts w:hint="cs"/>
          <w:rtl/>
        </w:rPr>
        <w:t>ّ</w:t>
      </w:r>
      <w:r w:rsidRPr="009746DC">
        <w:rPr>
          <w:rtl/>
        </w:rPr>
        <w:t>ة.</w:t>
      </w:r>
    </w:p>
    <w:p w:rsidR="008930D5" w:rsidRDefault="008930D5" w:rsidP="008930D5">
      <w:pPr>
        <w:pStyle w:val="libNormal"/>
        <w:rPr>
          <w:rtl/>
        </w:rPr>
      </w:pPr>
      <w:r>
        <w:rPr>
          <w:rtl/>
        </w:rPr>
        <w:br w:type="page"/>
      </w:r>
    </w:p>
    <w:p w:rsidR="00B717C7" w:rsidRPr="009746DC" w:rsidRDefault="00B717C7" w:rsidP="00582E4F">
      <w:pPr>
        <w:pStyle w:val="libNormal"/>
        <w:rPr>
          <w:rtl/>
        </w:rPr>
      </w:pPr>
      <w:r w:rsidRPr="009746DC">
        <w:rPr>
          <w:rtl/>
        </w:rPr>
        <w:lastRenderedPageBreak/>
        <w:t>2</w:t>
      </w:r>
      <w:r>
        <w:rPr>
          <w:rtl/>
        </w:rPr>
        <w:t xml:space="preserve"> </w:t>
      </w:r>
      <w:r w:rsidR="003928AF">
        <w:rPr>
          <w:rtl/>
        </w:rPr>
        <w:t>-</w:t>
      </w:r>
      <w:r>
        <w:rPr>
          <w:rtl/>
        </w:rPr>
        <w:t xml:space="preserve"> </w:t>
      </w:r>
      <w:r w:rsidR="00582E4F">
        <w:rPr>
          <w:rtl/>
        </w:rPr>
        <w:t>علي</w:t>
      </w:r>
      <w:r w:rsidR="00582E4F">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قال </w:t>
      </w:r>
      <w:r w:rsidR="00887A0F">
        <w:rPr>
          <w:rtl/>
        </w:rPr>
        <w:t xml:space="preserve">حدَّثني </w:t>
      </w:r>
      <w:r w:rsidR="00551E04">
        <w:rPr>
          <w:rtl/>
        </w:rPr>
        <w:t xml:space="preserve">محمّد </w:t>
      </w:r>
      <w:r w:rsidRPr="009746DC">
        <w:rPr>
          <w:rtl/>
        </w:rPr>
        <w:t xml:space="preserve">والحسن ابنا </w:t>
      </w:r>
      <w:r w:rsidR="00551E04">
        <w:rPr>
          <w:rtl/>
        </w:rPr>
        <w:t xml:space="preserve">عليّ </w:t>
      </w:r>
      <w:r w:rsidRPr="009746DC">
        <w:rPr>
          <w:rtl/>
        </w:rPr>
        <w:t>بن إبراهيم في سنة تسع وسبعين ومائتين ق</w:t>
      </w:r>
      <w:r w:rsidR="000164B7">
        <w:rPr>
          <w:rtl/>
        </w:rPr>
        <w:t xml:space="preserve">إلّا </w:t>
      </w:r>
      <w:r w:rsidR="001F6572">
        <w:rPr>
          <w:rtl/>
        </w:rPr>
        <w:t xml:space="preserve">حدّثنا </w:t>
      </w:r>
      <w:r w:rsidR="00551E04">
        <w:rPr>
          <w:rtl/>
        </w:rPr>
        <w:t xml:space="preserve">محمّد </w:t>
      </w:r>
      <w:r w:rsidRPr="009746DC">
        <w:rPr>
          <w:rtl/>
        </w:rPr>
        <w:t xml:space="preserve">بن </w:t>
      </w:r>
      <w:r w:rsidR="00551E04">
        <w:rPr>
          <w:rtl/>
        </w:rPr>
        <w:t xml:space="preserve">عليّ </w:t>
      </w:r>
      <w:r w:rsidRPr="009746DC">
        <w:rPr>
          <w:rtl/>
        </w:rPr>
        <w:t xml:space="preserve">بن عبد </w:t>
      </w:r>
      <w:r w:rsidR="00FE5F86">
        <w:rPr>
          <w:rtl/>
        </w:rPr>
        <w:t xml:space="preserve">الرَّحمن </w:t>
      </w:r>
      <w:r w:rsidRPr="009746DC">
        <w:rPr>
          <w:rtl/>
        </w:rPr>
        <w:t xml:space="preserve">العبدي من عبد قيس ، عن ضوء بن </w:t>
      </w:r>
      <w:r w:rsidR="00551E04">
        <w:rPr>
          <w:rtl/>
        </w:rPr>
        <w:t xml:space="preserve">عليّ </w:t>
      </w:r>
      <w:r w:rsidRPr="009746DC">
        <w:rPr>
          <w:rtl/>
        </w:rPr>
        <w:t xml:space="preserve">العجلي ، عن رجل من أهل فارس </w:t>
      </w:r>
      <w:r w:rsidR="00850EDE">
        <w:rPr>
          <w:rtl/>
        </w:rPr>
        <w:t xml:space="preserve">سمّاه </w:t>
      </w:r>
      <w:r w:rsidRPr="009746DC">
        <w:rPr>
          <w:rtl/>
        </w:rPr>
        <w:t xml:space="preserve">قال أتيت سر من رأى ولزمت باب أبي </w:t>
      </w:r>
      <w:r w:rsidR="00551E04">
        <w:rPr>
          <w:rtl/>
        </w:rPr>
        <w:t xml:space="preserve">محمّد </w:t>
      </w:r>
      <w:r w:rsidR="00850EDE">
        <w:rPr>
          <w:rStyle w:val="libAlaemChar"/>
          <w:rtl/>
        </w:rPr>
        <w:t xml:space="preserve">عليه‌السلام </w:t>
      </w:r>
      <w:r w:rsidRPr="009746DC">
        <w:rPr>
          <w:rtl/>
        </w:rPr>
        <w:t xml:space="preserve">فدعاني من غير </w:t>
      </w:r>
      <w:r w:rsidR="00D8033E">
        <w:rPr>
          <w:rtl/>
        </w:rPr>
        <w:t xml:space="preserve">ان </w:t>
      </w:r>
      <w:r w:rsidRPr="009746DC">
        <w:rPr>
          <w:rtl/>
        </w:rPr>
        <w:t>أستأذن ف</w:t>
      </w:r>
      <w:r w:rsidR="00FE5F86">
        <w:rPr>
          <w:rtl/>
        </w:rPr>
        <w:t xml:space="preserve">لـمّا </w:t>
      </w:r>
      <w:r w:rsidRPr="009746DC">
        <w:rPr>
          <w:rtl/>
        </w:rPr>
        <w:t xml:space="preserve">دخلت وسلمت قال لي يا أبا </w:t>
      </w:r>
      <w:r w:rsidR="00BF0D7C">
        <w:rPr>
          <w:rtl/>
        </w:rPr>
        <w:t xml:space="preserve">فلان </w:t>
      </w:r>
      <w:r w:rsidRPr="009746DC">
        <w:rPr>
          <w:rtl/>
        </w:rPr>
        <w:t xml:space="preserve">كيف حالك </w:t>
      </w:r>
      <w:r w:rsidR="00D83B35">
        <w:rPr>
          <w:rtl/>
        </w:rPr>
        <w:t xml:space="preserve">ثمّ </w:t>
      </w:r>
      <w:r w:rsidRPr="009746DC">
        <w:rPr>
          <w:rtl/>
        </w:rPr>
        <w:t xml:space="preserve">قال لي اقعد يا </w:t>
      </w:r>
      <w:r w:rsidR="00BF0D7C">
        <w:rPr>
          <w:rtl/>
        </w:rPr>
        <w:t xml:space="preserve">فلان </w:t>
      </w:r>
      <w:r w:rsidR="00D83B35">
        <w:rPr>
          <w:rtl/>
        </w:rPr>
        <w:t xml:space="preserve">ثمّ </w:t>
      </w:r>
      <w:r w:rsidRPr="009746DC">
        <w:rPr>
          <w:rtl/>
        </w:rPr>
        <w:t xml:space="preserve">سألني عن جماعة من رجال ونساء من أهلي </w:t>
      </w:r>
      <w:r w:rsidR="00D83B35">
        <w:rPr>
          <w:rtl/>
        </w:rPr>
        <w:t xml:space="preserve">ثمّ </w:t>
      </w:r>
      <w:r w:rsidRPr="009746DC">
        <w:rPr>
          <w:rtl/>
        </w:rPr>
        <w:t xml:space="preserve">قال لي ما الذي أقدمك قلت رغبة في خدمتك قال فقال فالزم الدار قال فكنت في الدار مع الخدم </w:t>
      </w:r>
      <w:r w:rsidR="00D83B35">
        <w:rPr>
          <w:rtl/>
        </w:rPr>
        <w:t xml:space="preserve">ثمّ </w:t>
      </w:r>
      <w:r w:rsidRPr="009746DC">
        <w:rPr>
          <w:rtl/>
        </w:rPr>
        <w:t xml:space="preserve">صرت أشتري لهم الحوائج من السوق وكنت أدخل عليه من غير إذن إذا </w:t>
      </w:r>
      <w:r w:rsidR="00551E04">
        <w:rPr>
          <w:rtl/>
        </w:rPr>
        <w:t xml:space="preserve">كان </w:t>
      </w:r>
      <w:r w:rsidRPr="009746DC">
        <w:rPr>
          <w:rtl/>
        </w:rPr>
        <w:t xml:space="preserve">في دار الرجال فدخلت عليه </w:t>
      </w:r>
      <w:r w:rsidR="001C3409">
        <w:rPr>
          <w:rtl/>
        </w:rPr>
        <w:t>يوماً</w:t>
      </w:r>
      <w:r w:rsidR="002D77E0">
        <w:rPr>
          <w:rtl/>
        </w:rPr>
        <w:t xml:space="preserve"> </w:t>
      </w:r>
      <w:r w:rsidRPr="009746DC">
        <w:rPr>
          <w:rtl/>
        </w:rPr>
        <w:t xml:space="preserve">وهو في دار الرجال فسمعت حركة في البيت فناداني مكانك لا تبرح فلم أجسر </w:t>
      </w:r>
      <w:r w:rsidR="00D8033E">
        <w:rPr>
          <w:rtl/>
        </w:rPr>
        <w:t xml:space="preserve">ان </w:t>
      </w:r>
      <w:r w:rsidRPr="009746DC">
        <w:rPr>
          <w:rtl/>
        </w:rPr>
        <w:t xml:space="preserve">أخرج ولا أدخل فخرجت </w:t>
      </w:r>
      <w:r w:rsidR="00551E04">
        <w:rPr>
          <w:rtl/>
        </w:rPr>
        <w:t xml:space="preserve">عليّ </w:t>
      </w:r>
      <w:r w:rsidRPr="009746DC">
        <w:rPr>
          <w:rtl/>
        </w:rPr>
        <w:t xml:space="preserve">جارية معها شيء مغطى </w:t>
      </w:r>
      <w:r w:rsidR="00D83B35">
        <w:rPr>
          <w:rtl/>
        </w:rPr>
        <w:t xml:space="preserve">ثمّ </w:t>
      </w:r>
      <w:r w:rsidRPr="009746DC">
        <w:rPr>
          <w:rtl/>
        </w:rPr>
        <w:t xml:space="preserve">ناداني ادخل فدخلت ونادى الجارية فرجعت فقال لها اكشفي عما معك فكشفت عن </w:t>
      </w:r>
      <w:r w:rsidR="004A738A">
        <w:rPr>
          <w:rtl/>
        </w:rPr>
        <w:t xml:space="preserve">غلام </w:t>
      </w:r>
      <w:r w:rsidRPr="009746DC">
        <w:rPr>
          <w:rtl/>
        </w:rPr>
        <w:t xml:space="preserve">أبيض حسن الوجه وكشفت عن بطنه فإذا شعر نابت من لبته إلى سرته أخضر ليس بأسود فقال هذا صاحبكم </w:t>
      </w:r>
      <w:r w:rsidR="00D83B35">
        <w:rPr>
          <w:rtl/>
        </w:rPr>
        <w:t xml:space="preserve">ثمّ </w:t>
      </w:r>
      <w:r w:rsidRPr="009746DC">
        <w:rPr>
          <w:rtl/>
        </w:rPr>
        <w:t xml:space="preserve">أمرها فحملته فما رأيته بعد ذلك </w:t>
      </w:r>
      <w:r w:rsidR="00FE5F86">
        <w:rPr>
          <w:rtl/>
        </w:rPr>
        <w:t xml:space="preserve">حتّى </w:t>
      </w:r>
      <w:r w:rsidRPr="009746DC">
        <w:rPr>
          <w:rtl/>
        </w:rPr>
        <w:t xml:space="preserve">مضى أبو </w:t>
      </w:r>
      <w:r w:rsidR="00551E04">
        <w:rPr>
          <w:rtl/>
        </w:rPr>
        <w:t xml:space="preserve">محمّد </w:t>
      </w:r>
      <w:r w:rsidR="00850EDE">
        <w:rPr>
          <w:rStyle w:val="libAlaemChar"/>
          <w:rtl/>
        </w:rPr>
        <w:t xml:space="preserve">عليه‌السلام </w:t>
      </w:r>
      <w:r w:rsidRPr="009746DC">
        <w:rPr>
          <w:rtl/>
        </w:rPr>
        <w:t>فقال</w:t>
      </w:r>
      <w:r>
        <w:rPr>
          <w:rtl/>
        </w:rPr>
        <w:t xml:space="preserve"> </w:t>
      </w:r>
      <w:r w:rsidRPr="009746DC">
        <w:rPr>
          <w:rtl/>
        </w:rPr>
        <w:t xml:space="preserve">ضوء بن </w:t>
      </w:r>
      <w:r w:rsidR="00551E04">
        <w:rPr>
          <w:rtl/>
        </w:rPr>
        <w:t xml:space="preserve">عليّ </w:t>
      </w:r>
      <w:r w:rsidRPr="009746DC">
        <w:rPr>
          <w:rtl/>
        </w:rPr>
        <w:t xml:space="preserve">فقلت للفارسي كم كنت تقدر له من السنين قال سنتين قال العبدي فقلت لضوء كم تقدر له أنت قال أربع عشرة سنة قال أبو </w:t>
      </w:r>
      <w:r w:rsidR="00551E04">
        <w:rPr>
          <w:rtl/>
        </w:rPr>
        <w:t xml:space="preserve">عليّ </w:t>
      </w:r>
      <w:r w:rsidRPr="009746DC">
        <w:rPr>
          <w:rtl/>
        </w:rPr>
        <w:t>وأبو عبد الله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82E4F">
      <w:pPr>
        <w:pStyle w:val="libNormal"/>
        <w:rPr>
          <w:rtl/>
          <w:lang w:bidi="fa-IR"/>
        </w:rPr>
      </w:pPr>
      <w:r w:rsidRPr="00EF2853">
        <w:rPr>
          <w:rStyle w:val="libBold1Char"/>
          <w:rtl/>
        </w:rPr>
        <w:t>الحديث الثاني :</w:t>
      </w:r>
      <w:r w:rsidRPr="009746DC">
        <w:rPr>
          <w:rtl/>
          <w:lang w:bidi="fa-IR"/>
        </w:rPr>
        <w:t xml:space="preserve"> مجهول.</w:t>
      </w:r>
    </w:p>
    <w:p w:rsidR="00B717C7" w:rsidRPr="009746DC" w:rsidRDefault="00B717C7" w:rsidP="00582E4F">
      <w:pPr>
        <w:pStyle w:val="libNormal"/>
        <w:rPr>
          <w:rtl/>
        </w:rPr>
      </w:pPr>
      <w:r w:rsidRPr="00C875FB">
        <w:rPr>
          <w:rtl/>
        </w:rPr>
        <w:t>و</w:t>
      </w:r>
      <w:r w:rsidR="00551E04">
        <w:rPr>
          <w:rtl/>
        </w:rPr>
        <w:t xml:space="preserve">محمّد </w:t>
      </w:r>
      <w:r w:rsidRPr="00C875FB">
        <w:rPr>
          <w:rtl/>
        </w:rPr>
        <w:t xml:space="preserve">بن </w:t>
      </w:r>
      <w:r w:rsidR="00551E04">
        <w:rPr>
          <w:rtl/>
        </w:rPr>
        <w:t xml:space="preserve">عليّ </w:t>
      </w:r>
      <w:r w:rsidRPr="009746DC">
        <w:rPr>
          <w:rtl/>
        </w:rPr>
        <w:t xml:space="preserve">هو ابن إبراهيم بن </w:t>
      </w:r>
      <w:r w:rsidR="00551E04">
        <w:rPr>
          <w:rtl/>
        </w:rPr>
        <w:t xml:space="preserve">محمّد </w:t>
      </w:r>
      <w:r w:rsidRPr="009746DC">
        <w:rPr>
          <w:rtl/>
        </w:rPr>
        <w:t>الهمداني الذي تقد</w:t>
      </w:r>
      <w:r w:rsidR="00303703">
        <w:rPr>
          <w:rFonts w:hint="cs"/>
          <w:rtl/>
        </w:rPr>
        <w:t>ّ</w:t>
      </w:r>
      <w:r w:rsidRPr="009746DC">
        <w:rPr>
          <w:rtl/>
        </w:rPr>
        <w:t>م أن</w:t>
      </w:r>
      <w:r w:rsidR="00303703">
        <w:rPr>
          <w:rFonts w:hint="cs"/>
          <w:rtl/>
        </w:rPr>
        <w:t>ّ</w:t>
      </w:r>
      <w:r w:rsidRPr="009746DC">
        <w:rPr>
          <w:rtl/>
        </w:rPr>
        <w:t>ه وأبوه و</w:t>
      </w:r>
      <w:r w:rsidR="00551E04">
        <w:rPr>
          <w:rtl/>
        </w:rPr>
        <w:t xml:space="preserve">جدّه </w:t>
      </w:r>
      <w:r w:rsidRPr="009746DC">
        <w:rPr>
          <w:rtl/>
        </w:rPr>
        <w:t>من وكلاء الناحية المقد</w:t>
      </w:r>
      <w:r w:rsidR="00303703">
        <w:rPr>
          <w:rFonts w:hint="cs"/>
          <w:rtl/>
        </w:rPr>
        <w:t>ّ</w:t>
      </w:r>
      <w:r w:rsidRPr="009746DC">
        <w:rPr>
          <w:rtl/>
        </w:rPr>
        <w:t>سة بهمد</w:t>
      </w:r>
      <w:r w:rsidR="00D8033E">
        <w:rPr>
          <w:rtl/>
        </w:rPr>
        <w:t xml:space="preserve">ان </w:t>
      </w:r>
      <w:r w:rsidRPr="009746DC">
        <w:rPr>
          <w:rtl/>
        </w:rPr>
        <w:t>،</w:t>
      </w:r>
      <w:r>
        <w:rPr>
          <w:rtl/>
        </w:rPr>
        <w:t xml:space="preserve"> و</w:t>
      </w:r>
      <w:r w:rsidRPr="00C875FB">
        <w:rPr>
          <w:rtl/>
        </w:rPr>
        <w:t>الحسن</w:t>
      </w:r>
      <w:r w:rsidRPr="009746DC">
        <w:rPr>
          <w:rtl/>
        </w:rPr>
        <w:t xml:space="preserve"> أخوه غير مذكور في الرجال ، وفي الإكمال الحسين وهو </w:t>
      </w:r>
      <w:r w:rsidR="00E43AE8">
        <w:rPr>
          <w:rtl/>
        </w:rPr>
        <w:t>أيضاً</w:t>
      </w:r>
      <w:r w:rsidR="00551E04">
        <w:rPr>
          <w:rtl/>
        </w:rPr>
        <w:t xml:space="preserve"> </w:t>
      </w:r>
      <w:r w:rsidRPr="009746DC">
        <w:rPr>
          <w:rtl/>
        </w:rPr>
        <w:t>غير مذكور ،</w:t>
      </w:r>
      <w:r>
        <w:rPr>
          <w:rtl/>
        </w:rPr>
        <w:t xml:space="preserve"> و</w:t>
      </w:r>
      <w:r w:rsidRPr="00C875FB">
        <w:rPr>
          <w:rtl/>
        </w:rPr>
        <w:t>اللبة</w:t>
      </w:r>
      <w:r w:rsidRPr="009746DC">
        <w:rPr>
          <w:rtl/>
        </w:rPr>
        <w:t xml:space="preserve"> بالفتح وتشديد الباء : المنحر ، وموضع القلادة من الصدر</w:t>
      </w:r>
      <w:r w:rsidRPr="00C875FB">
        <w:rPr>
          <w:rtl/>
        </w:rPr>
        <w:t xml:space="preserve"> « كم كنت تقدر »</w:t>
      </w:r>
      <w:r w:rsidRPr="009746DC">
        <w:rPr>
          <w:rtl/>
        </w:rPr>
        <w:t xml:space="preserve"> أي عن رؤيتك له </w:t>
      </w:r>
      <w:r w:rsidR="00850EDE">
        <w:rPr>
          <w:rStyle w:val="libAlaemChar"/>
          <w:rtl/>
        </w:rPr>
        <w:t xml:space="preserve">عليه‌السلام </w:t>
      </w:r>
      <w:r w:rsidRPr="009746DC">
        <w:rPr>
          <w:rtl/>
        </w:rPr>
        <w:t xml:space="preserve">، ولا ينافي ذلك كونه محمولا ، ويحتمل </w:t>
      </w:r>
      <w:r w:rsidR="00D8033E">
        <w:rPr>
          <w:rtl/>
        </w:rPr>
        <w:t xml:space="preserve">ان </w:t>
      </w:r>
      <w:r w:rsidRPr="009746DC">
        <w:rPr>
          <w:rtl/>
        </w:rPr>
        <w:t xml:space="preserve">يكون أخطأ في التقدير ، بل </w:t>
      </w:r>
      <w:r w:rsidR="00551E04">
        <w:rPr>
          <w:rtl/>
        </w:rPr>
        <w:t xml:space="preserve">كان </w:t>
      </w:r>
      <w:r w:rsidRPr="009746DC">
        <w:rPr>
          <w:rtl/>
        </w:rPr>
        <w:t xml:space="preserve">أقل إذ نموه </w:t>
      </w:r>
      <w:r w:rsidR="00850EDE">
        <w:rPr>
          <w:rStyle w:val="libAlaemChar"/>
          <w:rtl/>
        </w:rPr>
        <w:t xml:space="preserve">عليه‌السلام </w:t>
      </w:r>
      <w:r w:rsidRPr="009746DC">
        <w:rPr>
          <w:rtl/>
        </w:rPr>
        <w:t>لم يكن كنمو سائر الصبي</w:t>
      </w:r>
      <w:r w:rsidR="00D8033E">
        <w:rPr>
          <w:rtl/>
        </w:rPr>
        <w:t xml:space="preserve">ان </w:t>
      </w:r>
      <w:r w:rsidRPr="009746DC">
        <w:rPr>
          <w:rtl/>
        </w:rPr>
        <w:t xml:space="preserve">كما ورد في كثير من الأخبار ، وقيل : أي عند وفاة أبي </w:t>
      </w:r>
      <w:r w:rsidR="00551E04">
        <w:rPr>
          <w:rtl/>
        </w:rPr>
        <w:t xml:space="preserve">محمّد </w:t>
      </w:r>
      <w:r w:rsidR="00850EDE">
        <w:rPr>
          <w:rStyle w:val="libAlaemChar"/>
          <w:rtl/>
        </w:rPr>
        <w:t xml:space="preserve">عليه‌السلام </w:t>
      </w:r>
      <w:r w:rsidRPr="009746DC">
        <w:rPr>
          <w:rtl/>
        </w:rPr>
        <w:t>، وقيل : أي كم مضى من زم</w:t>
      </w:r>
      <w:r w:rsidR="00D8033E">
        <w:rPr>
          <w:rtl/>
        </w:rPr>
        <w:t xml:space="preserve">ان </w:t>
      </w:r>
      <w:r w:rsidRPr="009746DC">
        <w:rPr>
          <w:rtl/>
        </w:rPr>
        <w:t>رؤيتك إلى الآن.</w:t>
      </w:r>
    </w:p>
    <w:p w:rsidR="00B717C7" w:rsidRPr="009746DC" w:rsidRDefault="00B717C7" w:rsidP="00582E4F">
      <w:pPr>
        <w:pStyle w:val="libNormal"/>
        <w:rPr>
          <w:rtl/>
        </w:rPr>
      </w:pPr>
      <w:r w:rsidRPr="00C875FB">
        <w:rPr>
          <w:rtl/>
        </w:rPr>
        <w:t>قوله : كم تقدر له ،</w:t>
      </w:r>
      <w:r w:rsidRPr="009746DC">
        <w:rPr>
          <w:rtl/>
        </w:rPr>
        <w:t xml:space="preserve"> أي </w:t>
      </w:r>
      <w:r w:rsidR="00710CB8">
        <w:rPr>
          <w:rtl/>
        </w:rPr>
        <w:t xml:space="preserve">الآن </w:t>
      </w:r>
      <w:r w:rsidRPr="00C875FB">
        <w:rPr>
          <w:rtl/>
        </w:rPr>
        <w:t>« أربع عشرة »</w:t>
      </w:r>
      <w:r w:rsidRPr="009746DC">
        <w:rPr>
          <w:rtl/>
        </w:rPr>
        <w:t xml:space="preserve"> أي مضى من حين رؤيته الفارسي</w:t>
      </w:r>
    </w:p>
    <w:p w:rsidR="008930D5" w:rsidRDefault="008930D5" w:rsidP="008930D5">
      <w:pPr>
        <w:pStyle w:val="libNormal"/>
        <w:rPr>
          <w:rtl/>
        </w:rPr>
      </w:pPr>
      <w:r>
        <w:rPr>
          <w:rtl/>
        </w:rPr>
        <w:br w:type="page"/>
      </w:r>
    </w:p>
    <w:p w:rsidR="00B717C7" w:rsidRPr="009746DC" w:rsidRDefault="00B717C7" w:rsidP="00303703">
      <w:pPr>
        <w:pStyle w:val="libNormal"/>
        <w:rPr>
          <w:rtl/>
        </w:rPr>
      </w:pPr>
      <w:r>
        <w:rPr>
          <w:rtl/>
        </w:rPr>
        <w:lastRenderedPageBreak/>
        <w:t>و</w:t>
      </w:r>
      <w:r w:rsidRPr="009746DC">
        <w:rPr>
          <w:rtl/>
        </w:rPr>
        <w:t>نحن نقد</w:t>
      </w:r>
      <w:r w:rsidR="00303703">
        <w:rPr>
          <w:rFonts w:hint="cs"/>
          <w:rtl/>
        </w:rPr>
        <w:t>ّ</w:t>
      </w:r>
      <w:r w:rsidRPr="009746DC">
        <w:rPr>
          <w:rtl/>
        </w:rPr>
        <w:t>ر له إحدى وعشرين سنة</w:t>
      </w:r>
      <w:r>
        <w:rPr>
          <w:rFonts w:hint="cs"/>
          <w:rtl/>
        </w:rPr>
        <w:t>.</w:t>
      </w:r>
    </w:p>
    <w:p w:rsidR="00B717C7" w:rsidRPr="009746DC" w:rsidRDefault="00B717C7" w:rsidP="00303703">
      <w:pPr>
        <w:pStyle w:val="libNormal"/>
        <w:rPr>
          <w:rtl/>
        </w:rPr>
      </w:pPr>
      <w:r w:rsidRPr="009746DC">
        <w:rPr>
          <w:rtl/>
        </w:rPr>
        <w:t>3</w:t>
      </w:r>
      <w:r>
        <w:rPr>
          <w:rtl/>
        </w:rPr>
        <w:t xml:space="preserve"> </w:t>
      </w:r>
      <w:r w:rsidR="003928AF">
        <w:rPr>
          <w:rtl/>
        </w:rPr>
        <w:t>-</w:t>
      </w:r>
      <w:r>
        <w:rPr>
          <w:rtl/>
        </w:rPr>
        <w:t xml:space="preserve"> </w:t>
      </w:r>
      <w:r w:rsidR="00551E04">
        <w:rPr>
          <w:rtl/>
        </w:rPr>
        <w:t>عليّ</w:t>
      </w:r>
      <w:r w:rsidR="00303703">
        <w:rPr>
          <w:rFonts w:hint="cs"/>
          <w:rtl/>
        </w:rPr>
        <w:t>ُ</w:t>
      </w:r>
      <w:r w:rsidR="00551E04">
        <w:rPr>
          <w:rtl/>
        </w:rPr>
        <w:t xml:space="preserve"> </w:t>
      </w:r>
      <w:r w:rsidRPr="009746DC">
        <w:rPr>
          <w:rtl/>
        </w:rPr>
        <w:t xml:space="preserve">بن </w:t>
      </w:r>
      <w:r w:rsidR="00551E04">
        <w:rPr>
          <w:rtl/>
        </w:rPr>
        <w:t xml:space="preserve">محمّد </w:t>
      </w:r>
      <w:r w:rsidRPr="009746DC">
        <w:rPr>
          <w:rtl/>
        </w:rPr>
        <w:t>وعن غير واحد من أصحابنا القمي</w:t>
      </w:r>
      <w:r w:rsidR="00DA63DE">
        <w:rPr>
          <w:rFonts w:hint="cs"/>
          <w:rtl/>
        </w:rPr>
        <w:t>ّ</w:t>
      </w:r>
      <w:r w:rsidRPr="009746DC">
        <w:rPr>
          <w:rtl/>
        </w:rPr>
        <w:t xml:space="preserve">ين ، عن </w:t>
      </w:r>
      <w:r w:rsidR="00551E04">
        <w:rPr>
          <w:rtl/>
        </w:rPr>
        <w:t xml:space="preserve">محمّد </w:t>
      </w:r>
      <w:r w:rsidRPr="009746DC">
        <w:rPr>
          <w:rtl/>
        </w:rPr>
        <w:t xml:space="preserve">بن </w:t>
      </w:r>
      <w:r w:rsidR="00551E04">
        <w:rPr>
          <w:rtl/>
        </w:rPr>
        <w:t xml:space="preserve">محمّد </w:t>
      </w:r>
      <w:r w:rsidRPr="009746DC">
        <w:rPr>
          <w:rtl/>
        </w:rPr>
        <w:t>العامري ، عن أبي سعيد غانم الهندي قال كنت بمدينة الهند المعروفة</w:t>
      </w:r>
      <w:r>
        <w:rPr>
          <w:rtl/>
        </w:rPr>
        <w:t xml:space="preserve"> </w:t>
      </w:r>
      <w:r w:rsidRPr="009746DC">
        <w:rPr>
          <w:rtl/>
        </w:rPr>
        <w:t xml:space="preserve">بقشمير الداخلة وأصحاب لي يقعدون </w:t>
      </w:r>
      <w:r w:rsidR="00D83B35">
        <w:rPr>
          <w:rtl/>
        </w:rPr>
        <w:t xml:space="preserve">علىّ </w:t>
      </w:r>
      <w:r w:rsidRPr="009746DC">
        <w:rPr>
          <w:rtl/>
        </w:rPr>
        <w:t>كراسي</w:t>
      </w:r>
      <w:r w:rsidR="00DA63DE">
        <w:rPr>
          <w:rFonts w:hint="cs"/>
          <w:rtl/>
        </w:rPr>
        <w:t>ّ</w:t>
      </w:r>
      <w:r w:rsidRPr="009746DC">
        <w:rPr>
          <w:rtl/>
        </w:rPr>
        <w:t xml:space="preserve"> عن يمين الملك أربعون </w:t>
      </w:r>
      <w:r w:rsidR="00FE5F86">
        <w:rPr>
          <w:rtl/>
        </w:rPr>
        <w:t xml:space="preserve">رجلاً </w:t>
      </w:r>
      <w:r w:rsidRPr="009746DC">
        <w:rPr>
          <w:rtl/>
        </w:rPr>
        <w:t>كلهم يقرأ الكتب الأربعة التوراة والإنجيل والز</w:t>
      </w:r>
      <w:r w:rsidR="00DA63DE">
        <w:rPr>
          <w:rFonts w:hint="cs"/>
          <w:rtl/>
        </w:rPr>
        <w:t>َّ</w:t>
      </w:r>
      <w:r w:rsidRPr="009746DC">
        <w:rPr>
          <w:rtl/>
        </w:rPr>
        <w:t xml:space="preserve">بور وصحف إبراهيم </w:t>
      </w:r>
      <w:r w:rsidR="00DA63DE">
        <w:rPr>
          <w:rFonts w:hint="cs"/>
          <w:rtl/>
        </w:rPr>
        <w:t xml:space="preserve">، </w:t>
      </w:r>
      <w:r w:rsidRPr="009746DC">
        <w:rPr>
          <w:rtl/>
        </w:rPr>
        <w:t>نقضي بين الن</w:t>
      </w:r>
      <w:r w:rsidR="00DA63DE">
        <w:rPr>
          <w:rFonts w:hint="cs"/>
          <w:rtl/>
        </w:rPr>
        <w:t>ّ</w:t>
      </w:r>
      <w:r w:rsidRPr="009746DC">
        <w:rPr>
          <w:rtl/>
        </w:rPr>
        <w:t>اس ونفقههم في دينهم ونفتيهم في حلالهم وحرامهم يفزع الناس إلينا الملك فمن دونه فتجارينا ذكر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03703">
      <w:pPr>
        <w:pStyle w:val="libNormal"/>
        <w:rPr>
          <w:rtl/>
        </w:rPr>
      </w:pPr>
      <w:r w:rsidRPr="009746DC">
        <w:rPr>
          <w:rtl/>
        </w:rPr>
        <w:t xml:space="preserve">إلى </w:t>
      </w:r>
      <w:r w:rsidR="00710CB8">
        <w:rPr>
          <w:rtl/>
        </w:rPr>
        <w:t xml:space="preserve">الآن </w:t>
      </w:r>
      <w:r w:rsidRPr="009746DC">
        <w:rPr>
          <w:rtl/>
        </w:rPr>
        <w:t xml:space="preserve">اثنا عشرة ، وأبو </w:t>
      </w:r>
      <w:r w:rsidR="00551E04">
        <w:rPr>
          <w:rtl/>
        </w:rPr>
        <w:t xml:space="preserve">عليّ </w:t>
      </w:r>
      <w:r w:rsidRPr="009746DC">
        <w:rPr>
          <w:rtl/>
        </w:rPr>
        <w:t xml:space="preserve">كنية </w:t>
      </w:r>
      <w:r w:rsidR="00551E04">
        <w:rPr>
          <w:rtl/>
        </w:rPr>
        <w:t xml:space="preserve">محمّد </w:t>
      </w:r>
      <w:r w:rsidRPr="009746DC">
        <w:rPr>
          <w:rtl/>
        </w:rPr>
        <w:t xml:space="preserve">وأبو عبد الله كنية الحسن ابني </w:t>
      </w:r>
      <w:r w:rsidR="00551E04">
        <w:rPr>
          <w:rtl/>
        </w:rPr>
        <w:t xml:space="preserve">عليّ </w:t>
      </w:r>
      <w:r w:rsidRPr="009746DC">
        <w:rPr>
          <w:rtl/>
        </w:rPr>
        <w:t>بن إبراهيم</w:t>
      </w:r>
      <w:r>
        <w:rPr>
          <w:rtl/>
        </w:rPr>
        <w:t xml:space="preserve"> </w:t>
      </w:r>
      <w:r w:rsidRPr="00C875FB">
        <w:rPr>
          <w:rtl/>
        </w:rPr>
        <w:t>« إحدى وعشرين »</w:t>
      </w:r>
      <w:r w:rsidRPr="009746DC">
        <w:rPr>
          <w:rtl/>
        </w:rPr>
        <w:t xml:space="preserve"> أي مضى من حين إخبار ضوء إلى </w:t>
      </w:r>
      <w:r w:rsidR="00710CB8">
        <w:rPr>
          <w:rtl/>
        </w:rPr>
        <w:t xml:space="preserve">الآن </w:t>
      </w:r>
      <w:r w:rsidRPr="009746DC">
        <w:rPr>
          <w:rtl/>
        </w:rPr>
        <w:t>سبع سنين.</w:t>
      </w:r>
    </w:p>
    <w:p w:rsidR="00B717C7" w:rsidRPr="009746DC" w:rsidRDefault="00B717C7" w:rsidP="006C5F32">
      <w:pPr>
        <w:pStyle w:val="libNormal"/>
        <w:rPr>
          <w:rtl/>
        </w:rPr>
      </w:pPr>
      <w:r w:rsidRPr="009746DC">
        <w:rPr>
          <w:rtl/>
        </w:rPr>
        <w:t>وأقول : هذا التقدير لسن</w:t>
      </w:r>
      <w:r w:rsidR="00C75517">
        <w:rPr>
          <w:rFonts w:hint="cs"/>
          <w:rtl/>
        </w:rPr>
        <w:t>ّ</w:t>
      </w:r>
      <w:r w:rsidRPr="009746DC">
        <w:rPr>
          <w:rtl/>
        </w:rPr>
        <w:t xml:space="preserve">ه </w:t>
      </w:r>
      <w:r w:rsidR="00850EDE">
        <w:rPr>
          <w:rStyle w:val="libAlaemChar"/>
          <w:rtl/>
        </w:rPr>
        <w:t xml:space="preserve">عليه‌السلام </w:t>
      </w:r>
      <w:r w:rsidRPr="009746DC">
        <w:rPr>
          <w:rtl/>
        </w:rPr>
        <w:t xml:space="preserve">من حين الإخبار مع ما </w:t>
      </w:r>
      <w:r w:rsidR="00850EDE">
        <w:rPr>
          <w:rtl/>
        </w:rPr>
        <w:t xml:space="preserve">مرّ </w:t>
      </w:r>
      <w:r w:rsidRPr="009746DC">
        <w:rPr>
          <w:rtl/>
        </w:rPr>
        <w:t xml:space="preserve">أنه </w:t>
      </w:r>
      <w:r w:rsidR="00551E04">
        <w:rPr>
          <w:rtl/>
        </w:rPr>
        <w:t xml:space="preserve">كان </w:t>
      </w:r>
      <w:r w:rsidRPr="009746DC">
        <w:rPr>
          <w:rtl/>
        </w:rPr>
        <w:t xml:space="preserve">سنة تسع وسبعين لا يوافق ما </w:t>
      </w:r>
      <w:r w:rsidR="00850EDE">
        <w:rPr>
          <w:rtl/>
        </w:rPr>
        <w:t xml:space="preserve">مرّ </w:t>
      </w:r>
      <w:r w:rsidRPr="009746DC">
        <w:rPr>
          <w:rtl/>
        </w:rPr>
        <w:t xml:space="preserve">من التاريخين المشهورين من ولادته </w:t>
      </w:r>
      <w:r w:rsidR="00850EDE">
        <w:rPr>
          <w:rStyle w:val="libAlaemChar"/>
          <w:rtl/>
        </w:rPr>
        <w:t xml:space="preserve">عليه‌السلام </w:t>
      </w:r>
      <w:r w:rsidRPr="009746DC">
        <w:rPr>
          <w:rtl/>
        </w:rPr>
        <w:t xml:space="preserve">، إذ </w:t>
      </w:r>
      <w:r w:rsidR="00D83B35">
        <w:rPr>
          <w:rtl/>
        </w:rPr>
        <w:t xml:space="preserve">علىّ </w:t>
      </w:r>
      <w:r w:rsidRPr="009746DC">
        <w:rPr>
          <w:rtl/>
        </w:rPr>
        <w:t>الخمس والخمسين يكون نحوا من أربع وعشرين ، و</w:t>
      </w:r>
      <w:r w:rsidR="00D83B35">
        <w:rPr>
          <w:rtl/>
        </w:rPr>
        <w:t xml:space="preserve">علىّ </w:t>
      </w:r>
      <w:r w:rsidRPr="009746DC">
        <w:rPr>
          <w:rtl/>
        </w:rPr>
        <w:t>ال</w:t>
      </w:r>
      <w:r w:rsidR="003928AF">
        <w:rPr>
          <w:rtl/>
        </w:rPr>
        <w:t xml:space="preserve">ستّ </w:t>
      </w:r>
      <w:r w:rsidR="006C5F32">
        <w:rPr>
          <w:rtl/>
        </w:rPr>
        <w:t xml:space="preserve">نحواً </w:t>
      </w:r>
      <w:r w:rsidRPr="009746DC">
        <w:rPr>
          <w:rtl/>
        </w:rPr>
        <w:t xml:space="preserve">من ثلاث وعشرين ، نعم يقرب مما نقلناه عن ابن طلحة من كونها سنة </w:t>
      </w:r>
      <w:r w:rsidR="00551E04">
        <w:rPr>
          <w:rtl/>
        </w:rPr>
        <w:t xml:space="preserve">ثمان </w:t>
      </w:r>
      <w:r w:rsidRPr="009746DC">
        <w:rPr>
          <w:rtl/>
        </w:rPr>
        <w:t>وخمسين ، وقيل :</w:t>
      </w:r>
      <w:r>
        <w:rPr>
          <w:rFonts w:hint="cs"/>
          <w:rtl/>
        </w:rPr>
        <w:t xml:space="preserve"> </w:t>
      </w:r>
      <w:r w:rsidRPr="009746DC">
        <w:rPr>
          <w:rtl/>
        </w:rPr>
        <w:t xml:space="preserve">هذا مبني </w:t>
      </w:r>
      <w:r w:rsidR="00D83B35">
        <w:rPr>
          <w:rtl/>
        </w:rPr>
        <w:t xml:space="preserve">علىّ </w:t>
      </w:r>
      <w:r w:rsidRPr="009746DC">
        <w:rPr>
          <w:rtl/>
        </w:rPr>
        <w:t>أنهما توه</w:t>
      </w:r>
      <w:r w:rsidR="006C5F32">
        <w:rPr>
          <w:rFonts w:hint="cs"/>
          <w:rtl/>
        </w:rPr>
        <w:t>ّ</w:t>
      </w:r>
      <w:r w:rsidRPr="009746DC">
        <w:rPr>
          <w:rtl/>
        </w:rPr>
        <w:t xml:space="preserve">ما </w:t>
      </w:r>
      <w:r w:rsidR="00D8033E">
        <w:rPr>
          <w:rtl/>
        </w:rPr>
        <w:t>ان</w:t>
      </w:r>
      <w:r w:rsidR="006C5F32">
        <w:rPr>
          <w:rFonts w:hint="cs"/>
          <w:rtl/>
        </w:rPr>
        <w:t>ّ</w:t>
      </w:r>
      <w:r w:rsidR="00D8033E">
        <w:rPr>
          <w:rtl/>
        </w:rPr>
        <w:t xml:space="preserve"> </w:t>
      </w:r>
      <w:r w:rsidRPr="009746DC">
        <w:rPr>
          <w:rtl/>
        </w:rPr>
        <w:t xml:space="preserve">تقدير الفارسي </w:t>
      </w:r>
      <w:r w:rsidR="00551E04">
        <w:rPr>
          <w:rtl/>
        </w:rPr>
        <w:t xml:space="preserve">كان </w:t>
      </w:r>
      <w:r w:rsidRPr="009746DC">
        <w:rPr>
          <w:rtl/>
        </w:rPr>
        <w:t>حين وفاة أبيه وهذا التوهم ظاهر البطل</w:t>
      </w:r>
      <w:r w:rsidR="00D8033E">
        <w:rPr>
          <w:rtl/>
        </w:rPr>
        <w:t xml:space="preserve">ان </w:t>
      </w:r>
      <w:r w:rsidRPr="009746DC">
        <w:rPr>
          <w:rtl/>
        </w:rPr>
        <w:t>، انتهى.</w:t>
      </w:r>
    </w:p>
    <w:p w:rsidR="00B717C7" w:rsidRPr="009746DC" w:rsidRDefault="00B717C7" w:rsidP="00303703">
      <w:pPr>
        <w:pStyle w:val="libNormal"/>
        <w:rPr>
          <w:rtl/>
        </w:rPr>
      </w:pPr>
      <w:r w:rsidRPr="009746DC">
        <w:rPr>
          <w:rtl/>
        </w:rPr>
        <w:t xml:space="preserve">ويمكن </w:t>
      </w:r>
      <w:r w:rsidR="00D8033E">
        <w:rPr>
          <w:rtl/>
        </w:rPr>
        <w:t xml:space="preserve">ان </w:t>
      </w:r>
      <w:r w:rsidRPr="009746DC">
        <w:rPr>
          <w:rtl/>
        </w:rPr>
        <w:t>يكون تسع تصحيف سبع أو أخطأ بعضهم في الحساب.</w:t>
      </w:r>
    </w:p>
    <w:p w:rsidR="00B717C7" w:rsidRPr="009746DC" w:rsidRDefault="00B717C7" w:rsidP="00303703">
      <w:pPr>
        <w:pStyle w:val="libNormal"/>
        <w:rPr>
          <w:rtl/>
          <w:lang w:bidi="fa-IR"/>
        </w:rPr>
      </w:pPr>
      <w:r w:rsidRPr="00EF2853">
        <w:rPr>
          <w:rStyle w:val="libBold1Char"/>
          <w:rtl/>
        </w:rPr>
        <w:t>الحديث الثالث :</w:t>
      </w:r>
      <w:r w:rsidRPr="009746DC">
        <w:rPr>
          <w:rtl/>
          <w:lang w:bidi="fa-IR"/>
        </w:rPr>
        <w:t xml:space="preserve"> مجهول.</w:t>
      </w:r>
    </w:p>
    <w:p w:rsidR="00B717C7" w:rsidRPr="009746DC" w:rsidRDefault="00B717C7" w:rsidP="00303703">
      <w:pPr>
        <w:pStyle w:val="libNormal"/>
        <w:rPr>
          <w:rtl/>
        </w:rPr>
      </w:pPr>
      <w:r w:rsidRPr="00C875FB">
        <w:rPr>
          <w:rtl/>
        </w:rPr>
        <w:t>وقشمير</w:t>
      </w:r>
      <w:r w:rsidRPr="009746DC">
        <w:rPr>
          <w:rtl/>
        </w:rPr>
        <w:t xml:space="preserve"> بالكسر [ معرب ] كشمير ووصفه بالداخلة إما لإطلاقه في هذا </w:t>
      </w:r>
      <w:r w:rsidR="00747155">
        <w:rPr>
          <w:rtl/>
        </w:rPr>
        <w:t xml:space="preserve">الزمان </w:t>
      </w:r>
      <w:r w:rsidR="00D83B35">
        <w:rPr>
          <w:rtl/>
        </w:rPr>
        <w:t xml:space="preserve">علىّ </w:t>
      </w:r>
      <w:r w:rsidRPr="009746DC">
        <w:rPr>
          <w:rtl/>
        </w:rPr>
        <w:t>موضعين ، و</w:t>
      </w:r>
      <w:r w:rsidR="00710CB8">
        <w:rPr>
          <w:rtl/>
        </w:rPr>
        <w:t xml:space="preserve">الآن </w:t>
      </w:r>
      <w:r w:rsidRPr="009746DC">
        <w:rPr>
          <w:rtl/>
        </w:rPr>
        <w:t>صقع معروف في الهند ، أو ل</w:t>
      </w:r>
      <w:r w:rsidR="00D8033E">
        <w:rPr>
          <w:rtl/>
        </w:rPr>
        <w:t xml:space="preserve">ان </w:t>
      </w:r>
      <w:r w:rsidRPr="009746DC">
        <w:rPr>
          <w:rtl/>
        </w:rPr>
        <w:t xml:space="preserve">المراد داخل البلد لا نواحيه ، وأصحاب عطف </w:t>
      </w:r>
      <w:r w:rsidR="00D83B35">
        <w:rPr>
          <w:rtl/>
        </w:rPr>
        <w:t xml:space="preserve">علىّ </w:t>
      </w:r>
      <w:r w:rsidRPr="009746DC">
        <w:rPr>
          <w:rtl/>
        </w:rPr>
        <w:t>ضمير كنت ، أو مبتدأ ولي نعت أصحاب ، و</w:t>
      </w:r>
      <w:r w:rsidRPr="00C875FB">
        <w:rPr>
          <w:rtl/>
        </w:rPr>
        <w:t xml:space="preserve"> « يقعدون »</w:t>
      </w:r>
      <w:r w:rsidRPr="009746DC">
        <w:rPr>
          <w:rtl/>
        </w:rPr>
        <w:t xml:space="preserve"> نعت بعد نعت أو خبر</w:t>
      </w:r>
      <w:r>
        <w:rPr>
          <w:rtl/>
        </w:rPr>
        <w:t xml:space="preserve"> و</w:t>
      </w:r>
      <w:r w:rsidRPr="00C875FB">
        <w:rPr>
          <w:rtl/>
        </w:rPr>
        <w:t>أربعون</w:t>
      </w:r>
      <w:r w:rsidRPr="009746DC">
        <w:rPr>
          <w:rtl/>
        </w:rPr>
        <w:t xml:space="preserve"> نعت آخر أو عطف بي</w:t>
      </w:r>
      <w:r w:rsidR="00D8033E">
        <w:rPr>
          <w:rtl/>
        </w:rPr>
        <w:t xml:space="preserve">ان </w:t>
      </w:r>
      <w:r w:rsidRPr="009746DC">
        <w:rPr>
          <w:rtl/>
        </w:rPr>
        <w:t>لأصحاب</w:t>
      </w:r>
      <w:r>
        <w:rPr>
          <w:rtl/>
        </w:rPr>
        <w:t xml:space="preserve"> </w:t>
      </w:r>
      <w:r w:rsidRPr="00C875FB">
        <w:rPr>
          <w:rtl/>
        </w:rPr>
        <w:t>« نقضي »</w:t>
      </w:r>
      <w:r w:rsidRPr="009746DC">
        <w:rPr>
          <w:rtl/>
        </w:rPr>
        <w:t xml:space="preserve"> استئناف بياني وفي الإكمال قال : كنت أكون مع ملك الهند في قشمير الداخلة ونحن أربعون </w:t>
      </w:r>
      <w:r w:rsidR="00FE5F86">
        <w:rPr>
          <w:rtl/>
        </w:rPr>
        <w:t xml:space="preserve">رجلاً </w:t>
      </w:r>
      <w:r w:rsidRPr="009746DC">
        <w:rPr>
          <w:rtl/>
        </w:rPr>
        <w:t xml:space="preserve">نقعد حول كرسي الملك قد قرأنا التوراة والإنجيل والزبور يفزع إلينا في العلم ، فتذاكرنا </w:t>
      </w:r>
      <w:r w:rsidR="001C3409">
        <w:rPr>
          <w:rtl/>
        </w:rPr>
        <w:t>يوماً</w:t>
      </w:r>
      <w:r w:rsidR="002D77E0">
        <w:rPr>
          <w:rtl/>
        </w:rPr>
        <w:t xml:space="preserve"> </w:t>
      </w:r>
      <w:r w:rsidRPr="009746DC">
        <w:rPr>
          <w:rtl/>
        </w:rPr>
        <w:t xml:space="preserve">محمدا </w:t>
      </w:r>
      <w:r w:rsidR="007D1F02" w:rsidRPr="007D1F02">
        <w:rPr>
          <w:rStyle w:val="libAlaemChar"/>
          <w:rtl/>
        </w:rPr>
        <w:t>صلى‌الله‌عليه‌وآله‌وسلم</w:t>
      </w:r>
      <w:r w:rsidRPr="009746DC">
        <w:rPr>
          <w:rtl/>
        </w:rPr>
        <w:t xml:space="preserve"> « إلخ »</w:t>
      </w:r>
      <w:r>
        <w:rPr>
          <w:rtl/>
        </w:rPr>
        <w:t xml:space="preserve"> و</w:t>
      </w:r>
      <w:r w:rsidRPr="00C875FB">
        <w:rPr>
          <w:rtl/>
        </w:rPr>
        <w:t>الملك</w:t>
      </w:r>
      <w:r w:rsidRPr="009746DC">
        <w:rPr>
          <w:rtl/>
        </w:rPr>
        <w:t xml:space="preserve"> تفصيل للناس</w:t>
      </w:r>
      <w:r>
        <w:rPr>
          <w:rtl/>
        </w:rPr>
        <w:t xml:space="preserve"> </w:t>
      </w:r>
      <w:r w:rsidRPr="00C875FB">
        <w:rPr>
          <w:rtl/>
        </w:rPr>
        <w:t>« فمن دونه »</w:t>
      </w:r>
      <w:r w:rsidRPr="009746DC">
        <w:rPr>
          <w:rtl/>
        </w:rPr>
        <w:t xml:space="preserve"> أي تحته</w:t>
      </w:r>
    </w:p>
    <w:p w:rsidR="008930D5" w:rsidRDefault="008930D5" w:rsidP="008930D5">
      <w:pPr>
        <w:pStyle w:val="libNormal"/>
        <w:rPr>
          <w:rtl/>
        </w:rPr>
      </w:pPr>
      <w:r>
        <w:rPr>
          <w:rtl/>
        </w:rPr>
        <w:br w:type="page"/>
      </w:r>
    </w:p>
    <w:p w:rsidR="00B717C7" w:rsidRPr="009746DC" w:rsidRDefault="00B717C7" w:rsidP="006C5F32">
      <w:pPr>
        <w:pStyle w:val="libNormal"/>
        <w:rPr>
          <w:rtl/>
        </w:rPr>
      </w:pPr>
      <w:r w:rsidRPr="009746DC">
        <w:rPr>
          <w:rtl/>
        </w:rPr>
        <w:lastRenderedPageBreak/>
        <w:t xml:space="preserve">رسول الله </w:t>
      </w:r>
      <w:r w:rsidR="007D1F02" w:rsidRPr="007D1F02">
        <w:rPr>
          <w:rStyle w:val="libAlaemChar"/>
          <w:rtl/>
        </w:rPr>
        <w:t>صلى‌الله‌عليه‌وآله</w:t>
      </w:r>
      <w:r w:rsidRPr="009746DC">
        <w:rPr>
          <w:rtl/>
        </w:rPr>
        <w:t xml:space="preserve"> فقلنا هذا </w:t>
      </w:r>
      <w:r w:rsidR="00BF0D7C">
        <w:rPr>
          <w:rtl/>
        </w:rPr>
        <w:t xml:space="preserve">النبيّ </w:t>
      </w:r>
      <w:r w:rsidRPr="009746DC">
        <w:rPr>
          <w:rtl/>
        </w:rPr>
        <w:t xml:space="preserve">المذكور في الكتب قد خفي علينا أمره ويجب علينا الفحص عنه وطلب أثره واتفق رأينا وتوافقنا </w:t>
      </w:r>
      <w:r w:rsidR="00D83B35">
        <w:rPr>
          <w:rtl/>
        </w:rPr>
        <w:t xml:space="preserve">علىّ </w:t>
      </w:r>
      <w:r w:rsidR="00D8033E">
        <w:rPr>
          <w:rtl/>
        </w:rPr>
        <w:t xml:space="preserve">ان </w:t>
      </w:r>
      <w:r w:rsidRPr="009746DC">
        <w:rPr>
          <w:rtl/>
        </w:rPr>
        <w:t xml:space="preserve">أخرج فأرتاد لهم فخرجت ومعي مال جليل فسرت اثني عشر </w:t>
      </w:r>
      <w:r w:rsidR="00A362AC">
        <w:rPr>
          <w:rtl/>
        </w:rPr>
        <w:t xml:space="preserve">شهراً </w:t>
      </w:r>
      <w:r w:rsidR="00FE5F86">
        <w:rPr>
          <w:rtl/>
        </w:rPr>
        <w:t xml:space="preserve">حتّى </w:t>
      </w:r>
      <w:r w:rsidRPr="009746DC">
        <w:rPr>
          <w:rtl/>
        </w:rPr>
        <w:t xml:space="preserve">قربت من كابل فعرض لي قوم من الترك فقطعوا </w:t>
      </w:r>
      <w:r w:rsidR="00551E04">
        <w:rPr>
          <w:rtl/>
        </w:rPr>
        <w:t xml:space="preserve">عليّ </w:t>
      </w:r>
      <w:r w:rsidRPr="009746DC">
        <w:rPr>
          <w:rtl/>
        </w:rPr>
        <w:t xml:space="preserve">وأخذوا مالي وجرحت جراحات شديدة ودفعت إلى مدينة كابل فأنفذني ملكها </w:t>
      </w:r>
      <w:r w:rsidR="00FE5F86">
        <w:rPr>
          <w:rtl/>
        </w:rPr>
        <w:t xml:space="preserve">لـمّا </w:t>
      </w:r>
      <w:r w:rsidRPr="009746DC">
        <w:rPr>
          <w:rtl/>
        </w:rPr>
        <w:t xml:space="preserve">وقف </w:t>
      </w:r>
      <w:r w:rsidR="00D83B35">
        <w:rPr>
          <w:rtl/>
        </w:rPr>
        <w:t xml:space="preserve">علىّ </w:t>
      </w:r>
      <w:r w:rsidRPr="009746DC">
        <w:rPr>
          <w:rtl/>
        </w:rPr>
        <w:t xml:space="preserve">خبري إلى مدينة بلخ وعليها إذ ذاك داود بن العباس بن أبي [ ا ] لأسود فبلغه خبري وأني خرجت مرتادا من الهند وتعلمت الفارسية وناظرت الفقهاء وأصحاب </w:t>
      </w:r>
      <w:r w:rsidR="004A738A">
        <w:rPr>
          <w:rtl/>
        </w:rPr>
        <w:t xml:space="preserve">الكلام </w:t>
      </w:r>
      <w:r w:rsidRPr="009746DC">
        <w:rPr>
          <w:rtl/>
        </w:rPr>
        <w:t xml:space="preserve">فأرسل إلي داود بن العباس فأحضرني مجلسه وجمع </w:t>
      </w:r>
      <w:r w:rsidR="00551E04">
        <w:rPr>
          <w:rtl/>
        </w:rPr>
        <w:t xml:space="preserve">عليّ </w:t>
      </w:r>
      <w:r w:rsidRPr="009746DC">
        <w:rPr>
          <w:rtl/>
        </w:rPr>
        <w:t xml:space="preserve">الفقهاء فناظروني فأعلمتهم أني خرجت من بلدي أطلب هذا </w:t>
      </w:r>
      <w:r w:rsidR="00BF0D7C">
        <w:rPr>
          <w:rtl/>
        </w:rPr>
        <w:t xml:space="preserve">النبيّ </w:t>
      </w:r>
      <w:r w:rsidRPr="009746DC">
        <w:rPr>
          <w:rtl/>
        </w:rPr>
        <w:t>الذي وجدته في الكتب فقال لي من هو وما ا</w:t>
      </w:r>
      <w:r w:rsidR="00292DF4">
        <w:rPr>
          <w:rtl/>
        </w:rPr>
        <w:t xml:space="preserve">سمّه </w:t>
      </w:r>
      <w:r w:rsidRPr="009746DC">
        <w:rPr>
          <w:rtl/>
        </w:rPr>
        <w:t xml:space="preserve">فقلت </w:t>
      </w:r>
      <w:r w:rsidR="00551E04">
        <w:rPr>
          <w:rtl/>
        </w:rPr>
        <w:t xml:space="preserve">محمّد </w:t>
      </w:r>
      <w:r w:rsidRPr="009746DC">
        <w:rPr>
          <w:rtl/>
        </w:rPr>
        <w:t>فقالوا هو نبينا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C5F32">
      <w:pPr>
        <w:pStyle w:val="libNormal"/>
        <w:rPr>
          <w:rtl/>
        </w:rPr>
      </w:pPr>
      <w:r w:rsidRPr="00C875FB">
        <w:rPr>
          <w:rtl/>
        </w:rPr>
        <w:t>« فتجارينا »</w:t>
      </w:r>
      <w:r w:rsidRPr="009746DC">
        <w:rPr>
          <w:rtl/>
        </w:rPr>
        <w:t xml:space="preserve"> أي تذاكرنا ، وفي القاموس : جاراه مجاراة جرى معه ، وفي النهاية فيه من طلب العلم ليجاري به العلماء أي يجري معهم في المناظرة والجدال ليظهر علمه إلى الناس رياء وسمعة ، وفي الحديث تتجارى بهم الأهواء ، أي يتواقعون في الأهواء الفاسدة ويتداعون فيها تشبيها بجري الفرس ، وقال : أصل الرائد الذي يتقدم القوم يبصر لهم الكلاء ومسا</w:t>
      </w:r>
      <w:r w:rsidR="00B91600">
        <w:rPr>
          <w:rtl/>
        </w:rPr>
        <w:t xml:space="preserve">قطّ </w:t>
      </w:r>
      <w:r w:rsidRPr="009746DC">
        <w:rPr>
          <w:rtl/>
        </w:rPr>
        <w:t>الغيث ، وفيه : إذا بال أحدكم فليرتد لبوله ، أي يطلب مكانا لينا لئلا يرجع عليه رشاش بوله ، يقال : راد وارتاد واستراد.</w:t>
      </w:r>
    </w:p>
    <w:p w:rsidR="00B717C7" w:rsidRPr="009746DC" w:rsidRDefault="00B717C7" w:rsidP="00511401">
      <w:pPr>
        <w:pStyle w:val="libNormal"/>
        <w:rPr>
          <w:rtl/>
        </w:rPr>
      </w:pPr>
      <w:r w:rsidRPr="00C875FB">
        <w:rPr>
          <w:rtl/>
        </w:rPr>
        <w:t xml:space="preserve">قوله : فسرت اثنا عشر </w:t>
      </w:r>
      <w:r w:rsidR="00A362AC">
        <w:rPr>
          <w:rtl/>
        </w:rPr>
        <w:t xml:space="preserve">شهراً </w:t>
      </w:r>
      <w:r w:rsidRPr="009746DC">
        <w:rPr>
          <w:rtl/>
        </w:rPr>
        <w:t xml:space="preserve">، لعله </w:t>
      </w:r>
      <w:r w:rsidR="00551E04">
        <w:rPr>
          <w:rtl/>
        </w:rPr>
        <w:t xml:space="preserve">كان </w:t>
      </w:r>
      <w:r w:rsidRPr="009746DC">
        <w:rPr>
          <w:rtl/>
        </w:rPr>
        <w:t>يتوق</w:t>
      </w:r>
      <w:r w:rsidR="00511401">
        <w:rPr>
          <w:rFonts w:hint="cs"/>
          <w:rtl/>
        </w:rPr>
        <w:t>ّ</w:t>
      </w:r>
      <w:r w:rsidRPr="009746DC">
        <w:rPr>
          <w:rtl/>
        </w:rPr>
        <w:t>ف في المواضع ويسير متبطئا</w:t>
      </w:r>
      <w:r w:rsidR="00511401">
        <w:rPr>
          <w:rFonts w:hint="cs"/>
          <w:rtl/>
        </w:rPr>
        <w:t>ً</w:t>
      </w:r>
      <w:r w:rsidRPr="009746DC">
        <w:rPr>
          <w:rtl/>
        </w:rPr>
        <w:t xml:space="preserve"> ل</w:t>
      </w:r>
      <w:r w:rsidR="00D8033E">
        <w:rPr>
          <w:rtl/>
        </w:rPr>
        <w:t xml:space="preserve">ان </w:t>
      </w:r>
      <w:r w:rsidRPr="009746DC">
        <w:rPr>
          <w:rtl/>
        </w:rPr>
        <w:t xml:space="preserve">المسافة بين القمشير وكابل يسيرة ، أو </w:t>
      </w:r>
      <w:r w:rsidR="00551E04">
        <w:rPr>
          <w:rtl/>
        </w:rPr>
        <w:t xml:space="preserve">كان </w:t>
      </w:r>
      <w:r w:rsidRPr="009746DC">
        <w:rPr>
          <w:rtl/>
        </w:rPr>
        <w:t>القشمير الداخلة مكانا</w:t>
      </w:r>
      <w:r w:rsidR="00511401">
        <w:rPr>
          <w:rFonts w:hint="cs"/>
          <w:rtl/>
        </w:rPr>
        <w:t>ً</w:t>
      </w:r>
      <w:r w:rsidRPr="009746DC">
        <w:rPr>
          <w:rtl/>
        </w:rPr>
        <w:t xml:space="preserve"> ب</w:t>
      </w:r>
      <w:r w:rsidR="00186073">
        <w:rPr>
          <w:rtl/>
        </w:rPr>
        <w:t xml:space="preserve">عيداً </w:t>
      </w:r>
      <w:r w:rsidRPr="009746DC">
        <w:rPr>
          <w:rtl/>
        </w:rPr>
        <w:t xml:space="preserve">في أقاصي الهند ، وفي الإكمال بعد ما </w:t>
      </w:r>
      <w:r w:rsidR="00850EDE">
        <w:rPr>
          <w:rtl/>
        </w:rPr>
        <w:t xml:space="preserve">مرّ </w:t>
      </w:r>
      <w:r w:rsidRPr="009746DC">
        <w:rPr>
          <w:rtl/>
        </w:rPr>
        <w:t>: وقلنا ن</w:t>
      </w:r>
      <w:r w:rsidR="00551E04">
        <w:rPr>
          <w:rtl/>
        </w:rPr>
        <w:t xml:space="preserve">جدّه </w:t>
      </w:r>
      <w:r w:rsidRPr="009746DC">
        <w:rPr>
          <w:rtl/>
        </w:rPr>
        <w:t>في كتبنا ، فات</w:t>
      </w:r>
      <w:r w:rsidR="00511401">
        <w:rPr>
          <w:rFonts w:hint="cs"/>
          <w:rtl/>
        </w:rPr>
        <w:t>ّ</w:t>
      </w:r>
      <w:r w:rsidRPr="009746DC">
        <w:rPr>
          <w:rtl/>
        </w:rPr>
        <w:t xml:space="preserve">فقنا </w:t>
      </w:r>
      <w:r w:rsidR="00D83B35">
        <w:rPr>
          <w:rtl/>
        </w:rPr>
        <w:t xml:space="preserve">علىّ </w:t>
      </w:r>
      <w:r w:rsidR="00D8033E">
        <w:rPr>
          <w:rtl/>
        </w:rPr>
        <w:t xml:space="preserve">ان </w:t>
      </w:r>
      <w:r w:rsidRPr="009746DC">
        <w:rPr>
          <w:rtl/>
        </w:rPr>
        <w:t xml:space="preserve">أخرج في طلبه وأبحث عنه ، فخرجت ومعي مال ، فقطع </w:t>
      </w:r>
      <w:r w:rsidR="00D83B35">
        <w:rPr>
          <w:rtl/>
        </w:rPr>
        <w:t xml:space="preserve">علىّ </w:t>
      </w:r>
      <w:r w:rsidRPr="009746DC">
        <w:rPr>
          <w:rtl/>
        </w:rPr>
        <w:t>الترك ، وشل</w:t>
      </w:r>
      <w:r w:rsidR="00511401">
        <w:rPr>
          <w:rFonts w:hint="cs"/>
          <w:rtl/>
        </w:rPr>
        <w:t>ّ</w:t>
      </w:r>
      <w:r w:rsidRPr="009746DC">
        <w:rPr>
          <w:rtl/>
        </w:rPr>
        <w:t xml:space="preserve">حوني </w:t>
      </w:r>
      <w:r w:rsidRPr="006C5F32">
        <w:rPr>
          <w:rStyle w:val="libFootnotenumChar"/>
          <w:rtl/>
        </w:rPr>
        <w:t>(1)</w:t>
      </w:r>
      <w:r w:rsidRPr="009746DC">
        <w:rPr>
          <w:rtl/>
        </w:rPr>
        <w:t xml:space="preserve"> فوقعت إلى كابل وخرجت من كابل إلى بلخ والأمير بها ابن أبي شور ، إلخ.</w:t>
      </w:r>
    </w:p>
    <w:p w:rsidR="00B717C7" w:rsidRPr="009746DC" w:rsidRDefault="00B717C7" w:rsidP="006C5F32">
      <w:pPr>
        <w:pStyle w:val="libNormal"/>
        <w:rPr>
          <w:rtl/>
        </w:rPr>
      </w:pPr>
      <w:r w:rsidRPr="00C875FB">
        <w:rPr>
          <w:rtl/>
        </w:rPr>
        <w:t>« دفعت »</w:t>
      </w:r>
      <w:r w:rsidRPr="009746DC">
        <w:rPr>
          <w:rtl/>
        </w:rPr>
        <w:t xml:space="preserve"> </w:t>
      </w:r>
      <w:r w:rsidR="00D83B35">
        <w:rPr>
          <w:rtl/>
        </w:rPr>
        <w:t xml:space="preserve">علىّ </w:t>
      </w:r>
      <w:r w:rsidRPr="009746DC">
        <w:rPr>
          <w:rtl/>
        </w:rPr>
        <w:t>بناء المجهول</w:t>
      </w:r>
      <w:r>
        <w:rPr>
          <w:rtl/>
        </w:rPr>
        <w:t xml:space="preserve"> </w:t>
      </w:r>
      <w:r w:rsidRPr="00C875FB">
        <w:rPr>
          <w:rtl/>
        </w:rPr>
        <w:t>« فأنفذني »</w:t>
      </w:r>
      <w:r w:rsidRPr="009746DC">
        <w:rPr>
          <w:rtl/>
        </w:rPr>
        <w:t xml:space="preserve"> أي أرسلني</w:t>
      </w:r>
      <w:r>
        <w:rPr>
          <w:rtl/>
        </w:rPr>
        <w:t xml:space="preserve"> </w:t>
      </w:r>
      <w:r w:rsidRPr="00C875FB">
        <w:rPr>
          <w:rtl/>
        </w:rPr>
        <w:t xml:space="preserve">« </w:t>
      </w:r>
      <w:r w:rsidR="00D83B35">
        <w:rPr>
          <w:rtl/>
        </w:rPr>
        <w:t xml:space="preserve">علىّ </w:t>
      </w:r>
      <w:r w:rsidRPr="00C875FB">
        <w:rPr>
          <w:rtl/>
        </w:rPr>
        <w:t>خبري »</w:t>
      </w:r>
      <w:r w:rsidRPr="009746DC">
        <w:rPr>
          <w:rtl/>
        </w:rPr>
        <w:t xml:space="preserve"> أي أني خرجت لطلب الدين</w:t>
      </w:r>
      <w:r>
        <w:rPr>
          <w:rtl/>
        </w:rPr>
        <w:t xml:space="preserve"> </w:t>
      </w:r>
      <w:r w:rsidRPr="00C875FB">
        <w:rPr>
          <w:rtl/>
        </w:rPr>
        <w:t>« وعليها »</w:t>
      </w:r>
      <w:r w:rsidRPr="009746DC">
        <w:rPr>
          <w:rtl/>
        </w:rPr>
        <w:t xml:space="preserve"> أي الوالي عليها</w:t>
      </w:r>
      <w:r w:rsidRPr="00C875FB">
        <w:rPr>
          <w:rtl/>
        </w:rPr>
        <w:t xml:space="preserve"> « إذ ذاك »</w:t>
      </w:r>
      <w:r w:rsidRPr="009746DC">
        <w:rPr>
          <w:rtl/>
        </w:rPr>
        <w:t xml:space="preserve"> أي في وقت الإنفاذ.</w:t>
      </w:r>
    </w:p>
    <w:p w:rsidR="00B717C7" w:rsidRPr="009746DC" w:rsidRDefault="00B717C7" w:rsidP="006C5F32">
      <w:pPr>
        <w:pStyle w:val="libLine"/>
        <w:rPr>
          <w:rtl/>
        </w:rPr>
      </w:pPr>
      <w:r w:rsidRPr="009746DC">
        <w:rPr>
          <w:rtl/>
        </w:rPr>
        <w:t>__________________</w:t>
      </w:r>
    </w:p>
    <w:p w:rsidR="00B717C7" w:rsidRPr="009746DC" w:rsidRDefault="00B717C7" w:rsidP="006C5F32">
      <w:pPr>
        <w:pStyle w:val="libFootnote0"/>
        <w:rPr>
          <w:rtl/>
          <w:lang w:bidi="fa-IR"/>
        </w:rPr>
      </w:pPr>
      <w:r>
        <w:rPr>
          <w:rtl/>
        </w:rPr>
        <w:t>(</w:t>
      </w:r>
      <w:r w:rsidRPr="009746DC">
        <w:rPr>
          <w:rtl/>
        </w:rPr>
        <w:t>1) شلحه : عراه.</w:t>
      </w:r>
    </w:p>
    <w:p w:rsidR="008930D5" w:rsidRDefault="008930D5" w:rsidP="008930D5">
      <w:pPr>
        <w:pStyle w:val="libNormal"/>
        <w:rPr>
          <w:rtl/>
        </w:rPr>
      </w:pPr>
      <w:r>
        <w:rPr>
          <w:rtl/>
        </w:rPr>
        <w:br w:type="page"/>
      </w:r>
    </w:p>
    <w:p w:rsidR="00B717C7" w:rsidRPr="009746DC" w:rsidRDefault="00B717C7" w:rsidP="00511401">
      <w:pPr>
        <w:pStyle w:val="libNormal"/>
        <w:rPr>
          <w:rtl/>
        </w:rPr>
      </w:pPr>
      <w:r w:rsidRPr="009746DC">
        <w:rPr>
          <w:rtl/>
        </w:rPr>
        <w:lastRenderedPageBreak/>
        <w:t>ال</w:t>
      </w:r>
      <w:r w:rsidR="00511401">
        <w:rPr>
          <w:rFonts w:hint="cs"/>
          <w:rtl/>
        </w:rPr>
        <w:t>ّ</w:t>
      </w:r>
      <w:r w:rsidRPr="009746DC">
        <w:rPr>
          <w:rtl/>
        </w:rPr>
        <w:t xml:space="preserve">ذي تطلب فسألتهم عن شرائعه فأعلموني فقلت لهم أنا أعلم </w:t>
      </w:r>
      <w:r w:rsidR="00D8033E">
        <w:rPr>
          <w:rtl/>
        </w:rPr>
        <w:t xml:space="preserve">ان </w:t>
      </w:r>
      <w:r w:rsidRPr="009746DC">
        <w:rPr>
          <w:rtl/>
        </w:rPr>
        <w:t>محمدا نبي ولا أعلمه هذا ال</w:t>
      </w:r>
      <w:r w:rsidR="00511401">
        <w:rPr>
          <w:rFonts w:hint="cs"/>
          <w:rtl/>
        </w:rPr>
        <w:t>ّ</w:t>
      </w:r>
      <w:r w:rsidRPr="009746DC">
        <w:rPr>
          <w:rtl/>
        </w:rPr>
        <w:t xml:space="preserve">ذي تصفون </w:t>
      </w:r>
      <w:r w:rsidR="00551E04">
        <w:rPr>
          <w:rtl/>
        </w:rPr>
        <w:t xml:space="preserve">أمّ </w:t>
      </w:r>
      <w:r w:rsidRPr="009746DC">
        <w:rPr>
          <w:rtl/>
        </w:rPr>
        <w:t>لا فأعلموني موضعه لأقصده فأسائله عن علامات عندي ودلالات ف</w:t>
      </w:r>
      <w:r w:rsidR="00D8033E">
        <w:rPr>
          <w:rtl/>
        </w:rPr>
        <w:t xml:space="preserve">ان </w:t>
      </w:r>
      <w:r w:rsidR="00551E04">
        <w:rPr>
          <w:rtl/>
        </w:rPr>
        <w:t xml:space="preserve">كان </w:t>
      </w:r>
      <w:r w:rsidRPr="009746DC">
        <w:rPr>
          <w:rtl/>
        </w:rPr>
        <w:t xml:space="preserve">صاحبي </w:t>
      </w:r>
      <w:r w:rsidR="00511401">
        <w:rPr>
          <w:rtl/>
        </w:rPr>
        <w:t xml:space="preserve">الّذي </w:t>
      </w:r>
      <w:r w:rsidRPr="009746DC">
        <w:rPr>
          <w:rtl/>
        </w:rPr>
        <w:t>طلبت آمنت به فقالوا قد مضى</w:t>
      </w:r>
      <w:r w:rsidR="007D1F02" w:rsidRPr="007D1F02">
        <w:rPr>
          <w:rStyle w:val="libAlaemChar"/>
          <w:rFonts w:hint="cs"/>
          <w:rtl/>
        </w:rPr>
        <w:t>صلى‌الله‌عليه‌وآله</w:t>
      </w:r>
      <w:r w:rsidRPr="009746DC">
        <w:rPr>
          <w:rtl/>
        </w:rPr>
        <w:t xml:space="preserve">فقلت فمن وصيه وخليفته فقالوا أبو بكر قلت </w:t>
      </w:r>
      <w:r w:rsidR="00511401">
        <w:rPr>
          <w:rtl/>
        </w:rPr>
        <w:t xml:space="preserve">فسّموه </w:t>
      </w:r>
      <w:r w:rsidRPr="009746DC">
        <w:rPr>
          <w:rtl/>
        </w:rPr>
        <w:t>لي ف</w:t>
      </w:r>
      <w:r w:rsidR="00D8033E">
        <w:rPr>
          <w:rtl/>
        </w:rPr>
        <w:t xml:space="preserve">ان </w:t>
      </w:r>
      <w:r w:rsidRPr="009746DC">
        <w:rPr>
          <w:rtl/>
        </w:rPr>
        <w:t>هذه كنيته قالوا عبد الله بن ع</w:t>
      </w:r>
      <w:r w:rsidR="00551E04">
        <w:rPr>
          <w:rtl/>
        </w:rPr>
        <w:t xml:space="preserve">ثمان </w:t>
      </w:r>
      <w:r w:rsidRPr="009746DC">
        <w:rPr>
          <w:rtl/>
        </w:rPr>
        <w:t>ونسبوه إلى قريش قلت فانسبوا لي محم</w:t>
      </w:r>
      <w:r w:rsidR="00511401">
        <w:rPr>
          <w:rFonts w:hint="cs"/>
          <w:rtl/>
        </w:rPr>
        <w:t>ّ</w:t>
      </w:r>
      <w:r w:rsidRPr="009746DC">
        <w:rPr>
          <w:rtl/>
        </w:rPr>
        <w:t>دا</w:t>
      </w:r>
      <w:r w:rsidR="00511401">
        <w:rPr>
          <w:rFonts w:hint="cs"/>
          <w:rtl/>
        </w:rPr>
        <w:t>ً</w:t>
      </w:r>
      <w:r w:rsidRPr="009746DC">
        <w:rPr>
          <w:rtl/>
        </w:rPr>
        <w:t xml:space="preserve"> نبيكم فنسبوه لي فقلت ليس هذا صاحبي </w:t>
      </w:r>
      <w:r w:rsidR="00511401">
        <w:rPr>
          <w:rtl/>
        </w:rPr>
        <w:t xml:space="preserve">الّذي </w:t>
      </w:r>
      <w:r w:rsidRPr="009746DC">
        <w:rPr>
          <w:rtl/>
        </w:rPr>
        <w:t xml:space="preserve">طلبت صاحبي </w:t>
      </w:r>
      <w:r w:rsidR="00511401">
        <w:rPr>
          <w:rtl/>
        </w:rPr>
        <w:t xml:space="preserve">الّذي </w:t>
      </w:r>
      <w:r w:rsidRPr="009746DC">
        <w:rPr>
          <w:rtl/>
        </w:rPr>
        <w:t xml:space="preserve">أطلبه خليفته أخوه في الدين وابن </w:t>
      </w:r>
      <w:r w:rsidR="00551E04">
        <w:rPr>
          <w:rtl/>
        </w:rPr>
        <w:t xml:space="preserve">عمّه </w:t>
      </w:r>
      <w:r w:rsidRPr="009746DC">
        <w:rPr>
          <w:rtl/>
        </w:rPr>
        <w:t>في النسب و</w:t>
      </w:r>
      <w:r w:rsidR="000D553B">
        <w:rPr>
          <w:rtl/>
        </w:rPr>
        <w:t xml:space="preserve">زوّج </w:t>
      </w:r>
      <w:r w:rsidRPr="009746DC">
        <w:rPr>
          <w:rtl/>
        </w:rPr>
        <w:t xml:space="preserve">ابنته وأبو ولده ليس لهذا </w:t>
      </w:r>
      <w:r w:rsidR="00BF0D7C">
        <w:rPr>
          <w:rtl/>
        </w:rPr>
        <w:t xml:space="preserve">النبيّ </w:t>
      </w:r>
      <w:r w:rsidRPr="009746DC">
        <w:rPr>
          <w:rtl/>
        </w:rPr>
        <w:t>ذر</w:t>
      </w:r>
      <w:r w:rsidR="009A6B28">
        <w:rPr>
          <w:rFonts w:hint="cs"/>
          <w:rtl/>
        </w:rPr>
        <w:t>ّ</w:t>
      </w:r>
      <w:r w:rsidRPr="009746DC">
        <w:rPr>
          <w:rtl/>
        </w:rPr>
        <w:t>ي</w:t>
      </w:r>
      <w:r w:rsidR="009A6B28">
        <w:rPr>
          <w:rFonts w:hint="cs"/>
          <w:rtl/>
        </w:rPr>
        <w:t>ّ</w:t>
      </w:r>
      <w:r w:rsidRPr="009746DC">
        <w:rPr>
          <w:rtl/>
        </w:rPr>
        <w:t xml:space="preserve">ة </w:t>
      </w:r>
      <w:r w:rsidR="00D83B35">
        <w:rPr>
          <w:rtl/>
        </w:rPr>
        <w:t xml:space="preserve">علىّ </w:t>
      </w:r>
      <w:r w:rsidRPr="009746DC">
        <w:rPr>
          <w:rtl/>
        </w:rPr>
        <w:t xml:space="preserve">الأرض غير ولد هذا الرجل </w:t>
      </w:r>
      <w:r w:rsidR="00511401">
        <w:rPr>
          <w:rtl/>
        </w:rPr>
        <w:t xml:space="preserve">الّذي </w:t>
      </w:r>
      <w:r w:rsidRPr="009746DC">
        <w:rPr>
          <w:rtl/>
        </w:rPr>
        <w:t xml:space="preserve">هو خليفته قال فوثبوا بي وقالوا أيها الأمير </w:t>
      </w:r>
      <w:r w:rsidR="00D8033E">
        <w:rPr>
          <w:rtl/>
        </w:rPr>
        <w:t xml:space="preserve">ان </w:t>
      </w:r>
      <w:r w:rsidRPr="009746DC">
        <w:rPr>
          <w:rtl/>
        </w:rPr>
        <w:t xml:space="preserve">هذا قد خرج من الشرك إلى الكفر هذا حلال الدم فقلت لهم يا قوم أنا رجل معي دين متمسك به لا أفارقه </w:t>
      </w:r>
      <w:r w:rsidR="00FE5F86">
        <w:rPr>
          <w:rtl/>
        </w:rPr>
        <w:t xml:space="preserve">حتّى </w:t>
      </w:r>
      <w:r w:rsidRPr="009746DC">
        <w:rPr>
          <w:rtl/>
        </w:rPr>
        <w:t>أرى ما هو أقوى منه إني وجدت صفة هذا الر</w:t>
      </w:r>
      <w:r w:rsidR="009A6B28">
        <w:rPr>
          <w:rFonts w:hint="cs"/>
          <w:rtl/>
        </w:rPr>
        <w:t>َّ</w:t>
      </w:r>
      <w:r w:rsidRPr="009746DC">
        <w:rPr>
          <w:rtl/>
        </w:rPr>
        <w:t xml:space="preserve">جل في الكتب </w:t>
      </w:r>
      <w:r w:rsidR="003928AF">
        <w:rPr>
          <w:rtl/>
        </w:rPr>
        <w:t xml:space="preserve">الّتي </w:t>
      </w:r>
      <w:r w:rsidRPr="009746DC">
        <w:rPr>
          <w:rtl/>
        </w:rPr>
        <w:t xml:space="preserve">أنزلها الله </w:t>
      </w:r>
      <w:r w:rsidR="00D83B35">
        <w:rPr>
          <w:rtl/>
        </w:rPr>
        <w:t xml:space="preserve">علىّ </w:t>
      </w:r>
      <w:r w:rsidRPr="009746DC">
        <w:rPr>
          <w:rtl/>
        </w:rPr>
        <w:t>أنبيائه وإن</w:t>
      </w:r>
      <w:r w:rsidR="009A6B28">
        <w:rPr>
          <w:rFonts w:hint="cs"/>
          <w:rtl/>
        </w:rPr>
        <w:t>ّ</w:t>
      </w:r>
      <w:r w:rsidRPr="009746DC">
        <w:rPr>
          <w:rtl/>
        </w:rPr>
        <w:t>ما خرجت من بلاد الهند ومن العز</w:t>
      </w:r>
      <w:r w:rsidR="009A6B28">
        <w:rPr>
          <w:rFonts w:hint="cs"/>
          <w:rtl/>
        </w:rPr>
        <w:t>ّ</w:t>
      </w:r>
      <w:r w:rsidRPr="009746DC">
        <w:rPr>
          <w:rtl/>
        </w:rPr>
        <w:t xml:space="preserve"> </w:t>
      </w:r>
      <w:r w:rsidR="00511401">
        <w:rPr>
          <w:rtl/>
        </w:rPr>
        <w:t xml:space="preserve">الّذي </w:t>
      </w:r>
      <w:r w:rsidRPr="009746DC">
        <w:rPr>
          <w:rtl/>
        </w:rPr>
        <w:t>كنت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11401">
      <w:pPr>
        <w:pStyle w:val="libNormal"/>
        <w:rPr>
          <w:rtl/>
        </w:rPr>
      </w:pPr>
      <w:r w:rsidRPr="00C875FB">
        <w:rPr>
          <w:rtl/>
        </w:rPr>
        <w:t>« ونسبوه إلى قريش »</w:t>
      </w:r>
      <w:r w:rsidRPr="009746DC">
        <w:rPr>
          <w:rtl/>
        </w:rPr>
        <w:t xml:space="preserve"> أي إلى قبيلة قريش أو إلى النضر بن كنانة ب</w:t>
      </w:r>
      <w:r w:rsidR="00D8033E">
        <w:rPr>
          <w:rtl/>
        </w:rPr>
        <w:t xml:space="preserve">ان </w:t>
      </w:r>
      <w:r w:rsidRPr="009746DC">
        <w:rPr>
          <w:rtl/>
        </w:rPr>
        <w:t>قالوا :</w:t>
      </w:r>
      <w:r>
        <w:rPr>
          <w:rFonts w:hint="cs"/>
          <w:rtl/>
        </w:rPr>
        <w:t xml:space="preserve"> </w:t>
      </w:r>
      <w:r w:rsidRPr="009746DC">
        <w:rPr>
          <w:rtl/>
        </w:rPr>
        <w:t>هو عبد الله بن ع</w:t>
      </w:r>
      <w:r w:rsidR="00551E04">
        <w:rPr>
          <w:rtl/>
        </w:rPr>
        <w:t xml:space="preserve">ثمان </w:t>
      </w:r>
      <w:r w:rsidRPr="009746DC">
        <w:rPr>
          <w:rtl/>
        </w:rPr>
        <w:t>بن عا</w:t>
      </w:r>
      <w:r w:rsidR="009A6B28">
        <w:rPr>
          <w:rtl/>
        </w:rPr>
        <w:t>مر</w:t>
      </w:r>
      <w:r w:rsidR="00850EDE">
        <w:rPr>
          <w:rtl/>
        </w:rPr>
        <w:t xml:space="preserve"> </w:t>
      </w:r>
      <w:r w:rsidRPr="009746DC">
        <w:rPr>
          <w:rtl/>
        </w:rPr>
        <w:t xml:space="preserve">بن عمرو بن كعب بن سعيد بن تيم بن مرة بن كعب ابن لؤي بن غالب بن فهر بن مالك بن النضر ، ونسبوا </w:t>
      </w:r>
      <w:r w:rsidR="00BF0D7C">
        <w:rPr>
          <w:rtl/>
        </w:rPr>
        <w:t xml:space="preserve">النبيّ </w:t>
      </w:r>
      <w:r w:rsidR="007D1F02" w:rsidRPr="007D1F02">
        <w:rPr>
          <w:rStyle w:val="libAlaemChar"/>
          <w:rtl/>
        </w:rPr>
        <w:t>صلى‌الله‌عليه‌وآله‌وسلم</w:t>
      </w:r>
      <w:r w:rsidRPr="009746DC">
        <w:rPr>
          <w:rtl/>
        </w:rPr>
        <w:t xml:space="preserve"> فقالوا : </w:t>
      </w:r>
      <w:r w:rsidR="00551E04">
        <w:rPr>
          <w:rtl/>
        </w:rPr>
        <w:t xml:space="preserve">محمّد </w:t>
      </w:r>
      <w:r w:rsidRPr="009746DC">
        <w:rPr>
          <w:rtl/>
        </w:rPr>
        <w:t>بن عبد الله بن عبد المطلب بن هاشم بن عبد مناف بن قصي بن كلاب بن مر</w:t>
      </w:r>
      <w:r w:rsidR="009A6B28">
        <w:rPr>
          <w:rFonts w:hint="cs"/>
          <w:rtl/>
        </w:rPr>
        <w:t>ّ</w:t>
      </w:r>
      <w:r w:rsidRPr="009746DC">
        <w:rPr>
          <w:rtl/>
        </w:rPr>
        <w:t>ة إلى النضر</w:t>
      </w:r>
      <w:r w:rsidRPr="00C875FB">
        <w:rPr>
          <w:rtl/>
        </w:rPr>
        <w:t xml:space="preserve"> « وابن </w:t>
      </w:r>
      <w:r w:rsidR="00551E04">
        <w:rPr>
          <w:rtl/>
        </w:rPr>
        <w:t xml:space="preserve">عمّه </w:t>
      </w:r>
      <w:r w:rsidRPr="00C875FB">
        <w:rPr>
          <w:rtl/>
        </w:rPr>
        <w:t>»</w:t>
      </w:r>
      <w:r w:rsidRPr="009746DC">
        <w:rPr>
          <w:rtl/>
        </w:rPr>
        <w:t xml:space="preserve"> أي بلا واسطة</w:t>
      </w:r>
      <w:r w:rsidRPr="00C875FB">
        <w:rPr>
          <w:rtl/>
        </w:rPr>
        <w:t xml:space="preserve"> « إلى الكفر »</w:t>
      </w:r>
      <w:r w:rsidRPr="009746DC">
        <w:rPr>
          <w:rtl/>
        </w:rPr>
        <w:t xml:space="preserve"> لأنه أنكر خلافة أبي بكر وادعى حقية مذهب الروافض</w:t>
      </w:r>
      <w:r>
        <w:rPr>
          <w:rtl/>
        </w:rPr>
        <w:t xml:space="preserve"> </w:t>
      </w:r>
      <w:r w:rsidRPr="00C875FB">
        <w:rPr>
          <w:rtl/>
        </w:rPr>
        <w:t>« متمسك »</w:t>
      </w:r>
      <w:r w:rsidRPr="009746DC">
        <w:rPr>
          <w:rtl/>
        </w:rPr>
        <w:t xml:space="preserve"> بالكسر نعت آخر لرجل ، أو بالفتح نعت دين و</w:t>
      </w:r>
      <w:r w:rsidRPr="00C875FB">
        <w:rPr>
          <w:rtl/>
        </w:rPr>
        <w:t xml:space="preserve"> « به »</w:t>
      </w:r>
      <w:r w:rsidRPr="009746DC">
        <w:rPr>
          <w:rtl/>
        </w:rPr>
        <w:t xml:space="preserve"> نائب الفاعل </w:t>
      </w:r>
      <w:r w:rsidR="00D83B35">
        <w:rPr>
          <w:rtl/>
        </w:rPr>
        <w:t xml:space="preserve">علىّ </w:t>
      </w:r>
      <w:r w:rsidRPr="009746DC">
        <w:rPr>
          <w:rtl/>
        </w:rPr>
        <w:t>الأخير والأول أظهر</w:t>
      </w:r>
      <w:r w:rsidRPr="00C875FB">
        <w:rPr>
          <w:rtl/>
        </w:rPr>
        <w:t xml:space="preserve"> « فكف</w:t>
      </w:r>
      <w:r w:rsidR="009A6B28">
        <w:rPr>
          <w:rFonts w:hint="cs"/>
          <w:rtl/>
        </w:rPr>
        <w:t>ّ</w:t>
      </w:r>
      <w:r w:rsidRPr="00C875FB">
        <w:rPr>
          <w:rtl/>
        </w:rPr>
        <w:t>وا »</w:t>
      </w:r>
      <w:r w:rsidRPr="009746DC">
        <w:rPr>
          <w:rtl/>
        </w:rPr>
        <w:t xml:space="preserve"> </w:t>
      </w:r>
      <w:r w:rsidR="00D83B35">
        <w:rPr>
          <w:rtl/>
        </w:rPr>
        <w:t xml:space="preserve">علىّ </w:t>
      </w:r>
      <w:r w:rsidRPr="009746DC">
        <w:rPr>
          <w:rtl/>
        </w:rPr>
        <w:t>صيغة الماضي ، ويحتمل الأ</w:t>
      </w:r>
      <w:r w:rsidR="00850EDE">
        <w:rPr>
          <w:rtl/>
        </w:rPr>
        <w:t xml:space="preserve">مرّ </w:t>
      </w:r>
      <w:r>
        <w:rPr>
          <w:rtl/>
        </w:rPr>
        <w:t>و</w:t>
      </w:r>
      <w:r w:rsidRPr="00C875FB">
        <w:rPr>
          <w:rtl/>
        </w:rPr>
        <w:t>الحسين بن إشكيب</w:t>
      </w:r>
      <w:r w:rsidRPr="009746DC">
        <w:rPr>
          <w:rtl/>
        </w:rPr>
        <w:t xml:space="preserve"> بكسر الهمزة والشين المعجمة وفي بعض كتب الرجال بالمهملة قال النجاشي : شيخ لنا خراساني ثقة </w:t>
      </w:r>
      <w:r w:rsidR="0093315B">
        <w:rPr>
          <w:rtl/>
        </w:rPr>
        <w:t xml:space="preserve">مقدّم </w:t>
      </w:r>
      <w:r w:rsidRPr="009746DC">
        <w:rPr>
          <w:rtl/>
        </w:rPr>
        <w:t xml:space="preserve">ذكره أبو عمرو في كتابه الرجال في أصحاب صاحب العسكر </w:t>
      </w:r>
      <w:r w:rsidR="00850EDE">
        <w:rPr>
          <w:rStyle w:val="libAlaemChar"/>
          <w:rtl/>
        </w:rPr>
        <w:t xml:space="preserve">عليه‌السلام </w:t>
      </w:r>
      <w:r w:rsidRPr="009746DC">
        <w:rPr>
          <w:rtl/>
        </w:rPr>
        <w:t>وروى عنه العياشي وأكثر واعتمد ثقة ثقة ثبت ، قال الكشي :</w:t>
      </w:r>
      <w:r>
        <w:rPr>
          <w:rFonts w:hint="cs"/>
          <w:rtl/>
        </w:rPr>
        <w:t xml:space="preserve"> </w:t>
      </w:r>
      <w:r w:rsidRPr="009746DC">
        <w:rPr>
          <w:rtl/>
        </w:rPr>
        <w:t xml:space="preserve">هو القمي خادم القبر ، وقال في رجال أبي </w:t>
      </w:r>
      <w:r w:rsidR="00551E04">
        <w:rPr>
          <w:rtl/>
        </w:rPr>
        <w:t xml:space="preserve">محمّد </w:t>
      </w:r>
      <w:r w:rsidR="00850EDE">
        <w:rPr>
          <w:rStyle w:val="libAlaemChar"/>
          <w:rtl/>
        </w:rPr>
        <w:t xml:space="preserve">عليه‌السلام </w:t>
      </w:r>
      <w:r w:rsidRPr="009746DC">
        <w:rPr>
          <w:rtl/>
        </w:rPr>
        <w:t>: الحسين بن إشكيب المروزي المقيم بسمرقند و « كش » عالم متكل</w:t>
      </w:r>
      <w:r w:rsidR="009A6B28">
        <w:rPr>
          <w:rFonts w:hint="cs"/>
          <w:rtl/>
        </w:rPr>
        <w:t>ّ</w:t>
      </w:r>
      <w:r w:rsidRPr="009746DC">
        <w:rPr>
          <w:rtl/>
        </w:rPr>
        <w:t>م مؤل</w:t>
      </w:r>
      <w:r w:rsidR="009A6B28">
        <w:rPr>
          <w:rFonts w:hint="cs"/>
          <w:rtl/>
        </w:rPr>
        <w:t>ّ</w:t>
      </w:r>
      <w:r w:rsidRPr="009746DC">
        <w:rPr>
          <w:rtl/>
        </w:rPr>
        <w:t xml:space="preserve">ف للكتب ، وذكره الشيخ في أصحاب الهادي والعسكري </w:t>
      </w:r>
      <w:r w:rsidR="00551E04" w:rsidRPr="00551E04">
        <w:rPr>
          <w:rStyle w:val="libAlaemChar"/>
          <w:rtl/>
        </w:rPr>
        <w:t>عليهما‌</w:t>
      </w:r>
      <w:r w:rsidR="00406F49">
        <w:rPr>
          <w:rStyle w:val="libAlaemChar"/>
          <w:rtl/>
        </w:rPr>
        <w:t xml:space="preserve">السلام </w:t>
      </w:r>
      <w:r w:rsidRPr="009746DC">
        <w:rPr>
          <w:rtl/>
        </w:rPr>
        <w:t>.</w:t>
      </w:r>
    </w:p>
    <w:p w:rsidR="008930D5" w:rsidRDefault="008930D5" w:rsidP="008930D5">
      <w:pPr>
        <w:pStyle w:val="libNormal"/>
        <w:rPr>
          <w:rtl/>
        </w:rPr>
      </w:pPr>
      <w:r>
        <w:rPr>
          <w:rtl/>
        </w:rPr>
        <w:br w:type="page"/>
      </w:r>
    </w:p>
    <w:p w:rsidR="00B717C7" w:rsidRDefault="00B717C7" w:rsidP="009A6B28">
      <w:pPr>
        <w:pStyle w:val="libNormal"/>
        <w:rPr>
          <w:rtl/>
        </w:rPr>
      </w:pPr>
      <w:r w:rsidRPr="009746DC">
        <w:rPr>
          <w:rtl/>
        </w:rPr>
        <w:lastRenderedPageBreak/>
        <w:t>فيه طلبا</w:t>
      </w:r>
      <w:r w:rsidR="009A6B28">
        <w:rPr>
          <w:rFonts w:hint="cs"/>
          <w:rtl/>
        </w:rPr>
        <w:t>ً</w:t>
      </w:r>
      <w:r w:rsidRPr="009746DC">
        <w:rPr>
          <w:rtl/>
        </w:rPr>
        <w:t xml:space="preserve"> له ف</w:t>
      </w:r>
      <w:r w:rsidR="00FE5F86">
        <w:rPr>
          <w:rtl/>
        </w:rPr>
        <w:t xml:space="preserve">لـمّا </w:t>
      </w:r>
      <w:r w:rsidRPr="009746DC">
        <w:rPr>
          <w:rtl/>
        </w:rPr>
        <w:t>فحصت عن أ</w:t>
      </w:r>
      <w:r w:rsidR="00850EDE">
        <w:rPr>
          <w:rtl/>
        </w:rPr>
        <w:t xml:space="preserve">مرّ </w:t>
      </w:r>
      <w:r w:rsidRPr="009746DC">
        <w:rPr>
          <w:rtl/>
        </w:rPr>
        <w:t xml:space="preserve">صاحبكم </w:t>
      </w:r>
      <w:r w:rsidR="00511401">
        <w:rPr>
          <w:rtl/>
          <w:lang w:bidi="ar-IQ"/>
        </w:rPr>
        <w:t xml:space="preserve">الّذي </w:t>
      </w:r>
      <w:r w:rsidRPr="009746DC">
        <w:rPr>
          <w:rtl/>
        </w:rPr>
        <w:t>ذكر</w:t>
      </w:r>
      <w:r w:rsidR="004A738A">
        <w:rPr>
          <w:rtl/>
        </w:rPr>
        <w:t xml:space="preserve">تمّ </w:t>
      </w:r>
      <w:r w:rsidRPr="009746DC">
        <w:rPr>
          <w:rtl/>
        </w:rPr>
        <w:t xml:space="preserve">لم يكن </w:t>
      </w:r>
      <w:r w:rsidR="00BF0D7C">
        <w:rPr>
          <w:rtl/>
        </w:rPr>
        <w:t xml:space="preserve">النبيّ </w:t>
      </w:r>
      <w:r w:rsidRPr="009746DC">
        <w:rPr>
          <w:rtl/>
        </w:rPr>
        <w:t>الموصوف في الكتب</w:t>
      </w:r>
      <w:r>
        <w:rPr>
          <w:rtl/>
        </w:rPr>
        <w:t>.</w:t>
      </w:r>
    </w:p>
    <w:p w:rsidR="00B717C7" w:rsidRPr="009746DC" w:rsidRDefault="00B717C7" w:rsidP="009A6B28">
      <w:pPr>
        <w:pStyle w:val="libNormal"/>
        <w:rPr>
          <w:rtl/>
        </w:rPr>
      </w:pPr>
      <w:r w:rsidRPr="009746DC">
        <w:rPr>
          <w:rtl/>
        </w:rPr>
        <w:t>فكف</w:t>
      </w:r>
      <w:r w:rsidR="002B1759">
        <w:rPr>
          <w:rFonts w:hint="cs"/>
          <w:rtl/>
        </w:rPr>
        <w:t>ّ</w:t>
      </w:r>
      <w:r w:rsidRPr="009746DC">
        <w:rPr>
          <w:rtl/>
        </w:rPr>
        <w:t xml:space="preserve">وا </w:t>
      </w:r>
      <w:r w:rsidR="00843F80">
        <w:rPr>
          <w:rtl/>
        </w:rPr>
        <w:t xml:space="preserve">عنّي </w:t>
      </w:r>
      <w:r w:rsidRPr="009746DC">
        <w:rPr>
          <w:rtl/>
        </w:rPr>
        <w:t xml:space="preserve">وبعث العامل إلى رجل يقال له الحسين بن إشكيب فدعاه فقال له ناظر هذا الرجل الهندي فقال له الحسين أصلحك الله عندك الفقهاء والعلماء وهم أعلم وأبصر بمناظرته فقال له ناظره كما أقول لك واخل به والطف له فقال لي الحسين بن إشكيب بعد ما فاوضته </w:t>
      </w:r>
      <w:r w:rsidR="00D8033E">
        <w:rPr>
          <w:rtl/>
        </w:rPr>
        <w:t xml:space="preserve">ان </w:t>
      </w:r>
      <w:r w:rsidRPr="009746DC">
        <w:rPr>
          <w:rtl/>
        </w:rPr>
        <w:t xml:space="preserve">صاحبك </w:t>
      </w:r>
      <w:r w:rsidR="00511401">
        <w:rPr>
          <w:rtl/>
        </w:rPr>
        <w:t xml:space="preserve">الّذي </w:t>
      </w:r>
      <w:r w:rsidRPr="009746DC">
        <w:rPr>
          <w:rtl/>
        </w:rPr>
        <w:t xml:space="preserve">تطلبه هو </w:t>
      </w:r>
      <w:r w:rsidR="00BF0D7C">
        <w:rPr>
          <w:rtl/>
        </w:rPr>
        <w:t xml:space="preserve">النبيّ </w:t>
      </w:r>
      <w:r w:rsidR="00511401">
        <w:rPr>
          <w:rtl/>
        </w:rPr>
        <w:t xml:space="preserve">الّذي </w:t>
      </w:r>
      <w:r w:rsidRPr="009746DC">
        <w:rPr>
          <w:rtl/>
        </w:rPr>
        <w:t>وصفه هؤلاء وليس الأ</w:t>
      </w:r>
      <w:r w:rsidR="002B1759">
        <w:rPr>
          <w:rtl/>
        </w:rPr>
        <w:t>مر</w:t>
      </w:r>
      <w:r w:rsidR="00850EDE">
        <w:rPr>
          <w:rtl/>
        </w:rPr>
        <w:t xml:space="preserve"> </w:t>
      </w:r>
      <w:r w:rsidRPr="009746DC">
        <w:rPr>
          <w:rtl/>
        </w:rPr>
        <w:t xml:space="preserve">في خليفته كما قالوا هذا </w:t>
      </w:r>
      <w:r w:rsidR="00BF0D7C">
        <w:rPr>
          <w:rtl/>
        </w:rPr>
        <w:t xml:space="preserve">النبيّ </w:t>
      </w:r>
      <w:r w:rsidR="00551E04">
        <w:rPr>
          <w:rtl/>
        </w:rPr>
        <w:t xml:space="preserve">محمّد </w:t>
      </w:r>
      <w:r w:rsidRPr="009746DC">
        <w:rPr>
          <w:rtl/>
        </w:rPr>
        <w:t>بن عبد الله بن عبد المط</w:t>
      </w:r>
      <w:r w:rsidR="002B1759">
        <w:rPr>
          <w:rFonts w:hint="cs"/>
          <w:rtl/>
        </w:rPr>
        <w:t>ّ</w:t>
      </w:r>
      <w:r w:rsidRPr="009746DC">
        <w:rPr>
          <w:rtl/>
        </w:rPr>
        <w:t xml:space="preserve">لب ووصيه </w:t>
      </w:r>
      <w:r w:rsidR="00551E04">
        <w:rPr>
          <w:rtl/>
        </w:rPr>
        <w:t xml:space="preserve">عليّ </w:t>
      </w:r>
      <w:r w:rsidRPr="009746DC">
        <w:rPr>
          <w:rtl/>
        </w:rPr>
        <w:t xml:space="preserve">بن أبي طالب بن عبد المطلب وهو </w:t>
      </w:r>
      <w:r w:rsidR="000D553B">
        <w:rPr>
          <w:rtl/>
        </w:rPr>
        <w:t xml:space="preserve">زوّج </w:t>
      </w:r>
      <w:r w:rsidRPr="009746DC">
        <w:rPr>
          <w:rtl/>
        </w:rPr>
        <w:t xml:space="preserve">فاطمة بنت </w:t>
      </w:r>
      <w:r w:rsidR="00551E04">
        <w:rPr>
          <w:rtl/>
        </w:rPr>
        <w:t xml:space="preserve">محمّد </w:t>
      </w:r>
      <w:r w:rsidRPr="009746DC">
        <w:rPr>
          <w:rtl/>
        </w:rPr>
        <w:t xml:space="preserve">وأبو الحسن والحسين سبطي </w:t>
      </w:r>
      <w:r w:rsidR="00551E04">
        <w:rPr>
          <w:rtl/>
        </w:rPr>
        <w:t xml:space="preserve">محمّد </w:t>
      </w:r>
      <w:r w:rsidR="007D1F02" w:rsidRPr="007D1F02">
        <w:rPr>
          <w:rStyle w:val="libAlaemChar"/>
          <w:rtl/>
        </w:rPr>
        <w:t>صلى‌الله‌عليه‌وآله</w:t>
      </w:r>
      <w:r w:rsidRPr="009746DC">
        <w:rPr>
          <w:rtl/>
        </w:rPr>
        <w:t xml:space="preserve"> قال غانم أبو سعيد فقلت الله أكبر هذا </w:t>
      </w:r>
      <w:r w:rsidR="00511401">
        <w:rPr>
          <w:rtl/>
        </w:rPr>
        <w:t xml:space="preserve">الّذي </w:t>
      </w:r>
      <w:r w:rsidRPr="009746DC">
        <w:rPr>
          <w:rtl/>
        </w:rPr>
        <w:t>طلبت فانصرفت إلى داود بن العباس فقلت له أي</w:t>
      </w:r>
      <w:r w:rsidR="002B1759">
        <w:rPr>
          <w:rFonts w:hint="cs"/>
          <w:rtl/>
        </w:rPr>
        <w:t>ّ</w:t>
      </w:r>
      <w:r w:rsidRPr="009746DC">
        <w:rPr>
          <w:rtl/>
        </w:rPr>
        <w:t xml:space="preserve">ها الأمير وجدت ما طلبت وأنا أشهد </w:t>
      </w:r>
      <w:r w:rsidR="00D8033E">
        <w:rPr>
          <w:rtl/>
        </w:rPr>
        <w:t xml:space="preserve">ان </w:t>
      </w:r>
      <w:r w:rsidRPr="009746DC">
        <w:rPr>
          <w:rtl/>
        </w:rPr>
        <w:t xml:space="preserve">لا إله </w:t>
      </w:r>
      <w:r w:rsidR="000164B7">
        <w:rPr>
          <w:rtl/>
        </w:rPr>
        <w:t xml:space="preserve">إلّا </w:t>
      </w:r>
      <w:r w:rsidRPr="009746DC">
        <w:rPr>
          <w:rtl/>
        </w:rPr>
        <w:t>الله و</w:t>
      </w:r>
      <w:r w:rsidR="00D8033E">
        <w:rPr>
          <w:rtl/>
        </w:rPr>
        <w:t xml:space="preserve">ان </w:t>
      </w:r>
      <w:r w:rsidRPr="009746DC">
        <w:rPr>
          <w:rtl/>
        </w:rPr>
        <w:t>محمدا</w:t>
      </w:r>
      <w:r w:rsidR="002B1759">
        <w:rPr>
          <w:rFonts w:hint="cs"/>
          <w:rtl/>
        </w:rPr>
        <w:t>ً</w:t>
      </w:r>
      <w:r w:rsidRPr="009746DC">
        <w:rPr>
          <w:rtl/>
        </w:rPr>
        <w:t xml:space="preserve"> رسول الله قال فبر</w:t>
      </w:r>
      <w:r w:rsidR="002B1759">
        <w:rPr>
          <w:rFonts w:hint="cs"/>
          <w:rtl/>
        </w:rPr>
        <w:t>َّ</w:t>
      </w:r>
      <w:r w:rsidRPr="009746DC">
        <w:rPr>
          <w:rtl/>
        </w:rPr>
        <w:t xml:space="preserve">ني ووصلني </w:t>
      </w:r>
      <w:r w:rsidR="002B1759">
        <w:rPr>
          <w:rFonts w:hint="cs"/>
          <w:rtl/>
        </w:rPr>
        <w:t xml:space="preserve">، </w:t>
      </w:r>
      <w:r w:rsidRPr="009746DC">
        <w:rPr>
          <w:rtl/>
        </w:rPr>
        <w:t>وقال للحسين تفق</w:t>
      </w:r>
      <w:r w:rsidR="002B1759">
        <w:rPr>
          <w:rFonts w:hint="cs"/>
          <w:rtl/>
        </w:rPr>
        <w:t>ّ</w:t>
      </w:r>
      <w:r w:rsidRPr="009746DC">
        <w:rPr>
          <w:rtl/>
        </w:rPr>
        <w:t xml:space="preserve">ده </w:t>
      </w:r>
      <w:r w:rsidR="002B1759">
        <w:rPr>
          <w:rFonts w:hint="cs"/>
          <w:rtl/>
        </w:rPr>
        <w:t xml:space="preserve">، </w:t>
      </w:r>
      <w:r w:rsidRPr="009746DC">
        <w:rPr>
          <w:rtl/>
        </w:rPr>
        <w:t xml:space="preserve">قال فمضيت إليه </w:t>
      </w:r>
      <w:r w:rsidR="00FE5F86">
        <w:rPr>
          <w:rtl/>
        </w:rPr>
        <w:t xml:space="preserve">حتّى </w:t>
      </w:r>
      <w:r w:rsidRPr="009746DC">
        <w:rPr>
          <w:rtl/>
        </w:rPr>
        <w:t>آن</w:t>
      </w:r>
      <w:r w:rsidR="002B1759">
        <w:rPr>
          <w:rtl/>
        </w:rPr>
        <w:t>ست</w:t>
      </w:r>
      <w:r w:rsidR="003928AF">
        <w:rPr>
          <w:rtl/>
        </w:rPr>
        <w:t xml:space="preserve"> </w:t>
      </w:r>
      <w:r w:rsidRPr="009746DC">
        <w:rPr>
          <w:rtl/>
        </w:rPr>
        <w:t>به وفقهني فيما احتجت إليه من الصلاة والصي</w:t>
      </w:r>
      <w:r w:rsidR="002B1759">
        <w:rPr>
          <w:rFonts w:hint="cs"/>
          <w:rtl/>
        </w:rPr>
        <w:t>ا</w:t>
      </w:r>
      <w:r w:rsidR="002B1759">
        <w:rPr>
          <w:rtl/>
        </w:rPr>
        <w:t>م</w:t>
      </w:r>
      <w:r w:rsidR="00551E04">
        <w:rPr>
          <w:rtl/>
        </w:rPr>
        <w:t xml:space="preserve"> </w:t>
      </w:r>
      <w:r w:rsidRPr="009746DC">
        <w:rPr>
          <w:rtl/>
        </w:rPr>
        <w:t xml:space="preserve">والفرائض قال فقلت له إنا نقرأ في كتبنا </w:t>
      </w:r>
      <w:r w:rsidR="00D8033E">
        <w:rPr>
          <w:rtl/>
        </w:rPr>
        <w:t xml:space="preserve">ان </w:t>
      </w:r>
      <w:r w:rsidRPr="009746DC">
        <w:rPr>
          <w:rtl/>
        </w:rPr>
        <w:t>محم</w:t>
      </w:r>
      <w:r w:rsidR="002B1759">
        <w:rPr>
          <w:rFonts w:hint="cs"/>
          <w:rtl/>
        </w:rPr>
        <w:t>ّ</w:t>
      </w:r>
      <w:r w:rsidRPr="009746DC">
        <w:rPr>
          <w:rtl/>
        </w:rPr>
        <w:t>دا</w:t>
      </w:r>
      <w:r w:rsidR="002B1759">
        <w:rPr>
          <w:rFonts w:hint="cs"/>
          <w:rtl/>
        </w:rPr>
        <w:t>ً</w:t>
      </w:r>
      <w:r w:rsidRPr="009746DC">
        <w:rPr>
          <w:rtl/>
        </w:rPr>
        <w:t xml:space="preserve"> </w:t>
      </w:r>
      <w:r w:rsidR="007D1F02" w:rsidRPr="007D1F02">
        <w:rPr>
          <w:rStyle w:val="libAlaemChar"/>
          <w:rtl/>
        </w:rPr>
        <w:t>صلى‌الله‌عليه‌وآله</w:t>
      </w:r>
      <w:r w:rsidRPr="009746DC">
        <w:rPr>
          <w:rtl/>
        </w:rPr>
        <w:t xml:space="preserve"> </w:t>
      </w:r>
      <w:r w:rsidR="005C60ED">
        <w:rPr>
          <w:rtl/>
        </w:rPr>
        <w:t xml:space="preserve">خاتم </w:t>
      </w:r>
      <w:r w:rsidRPr="009746DC">
        <w:rPr>
          <w:rtl/>
        </w:rPr>
        <w:t>النبيين لا نبي بعده و</w:t>
      </w:r>
      <w:r w:rsidR="00D8033E">
        <w:rPr>
          <w:rtl/>
        </w:rPr>
        <w:t xml:space="preserve">ان </w:t>
      </w:r>
      <w:r w:rsidRPr="009746DC">
        <w:rPr>
          <w:rtl/>
        </w:rPr>
        <w:t>الأ</w:t>
      </w:r>
      <w:r w:rsidR="00850EDE">
        <w:rPr>
          <w:rtl/>
        </w:rPr>
        <w:t xml:space="preserve">مرّ </w:t>
      </w:r>
      <w:r w:rsidRPr="009746DC">
        <w:rPr>
          <w:rtl/>
        </w:rPr>
        <w:t xml:space="preserve">من بعده إلى وصيه ووارثه وخليفته من بعده </w:t>
      </w:r>
      <w:r w:rsidR="00D83B35">
        <w:rPr>
          <w:rtl/>
        </w:rPr>
        <w:t xml:space="preserve">ثمّ </w:t>
      </w:r>
      <w:r w:rsidRPr="009746DC">
        <w:rPr>
          <w:rtl/>
        </w:rPr>
        <w:t>إلى الوصي بعد الوصي</w:t>
      </w:r>
      <w:r w:rsidR="002B1759">
        <w:rPr>
          <w:rFonts w:hint="cs"/>
          <w:rtl/>
        </w:rPr>
        <w:t>ُّ</w:t>
      </w:r>
      <w:r w:rsidRPr="009746DC">
        <w:rPr>
          <w:rtl/>
        </w:rPr>
        <w:t xml:space="preserve"> لا يزال أ</w:t>
      </w:r>
      <w:r w:rsidR="00850EDE">
        <w:rPr>
          <w:rtl/>
        </w:rPr>
        <w:t xml:space="preserve">مرّ </w:t>
      </w:r>
      <w:r w:rsidRPr="009746DC">
        <w:rPr>
          <w:rtl/>
        </w:rPr>
        <w:t>الله جاريا</w:t>
      </w:r>
      <w:r w:rsidR="002B1759">
        <w:rPr>
          <w:rFonts w:hint="cs"/>
          <w:rtl/>
        </w:rPr>
        <w:t>ً</w:t>
      </w:r>
      <w:r w:rsidRPr="009746DC">
        <w:rPr>
          <w:rtl/>
        </w:rPr>
        <w:t xml:space="preserve"> في أعقابهم </w:t>
      </w:r>
      <w:r w:rsidR="00FE5F86">
        <w:rPr>
          <w:rtl/>
        </w:rPr>
        <w:t xml:space="preserve">حتّى </w:t>
      </w:r>
      <w:r w:rsidRPr="009746DC">
        <w:rPr>
          <w:rtl/>
        </w:rPr>
        <w:t>تنقضي الد</w:t>
      </w:r>
      <w:r w:rsidR="002B1759">
        <w:rPr>
          <w:rFonts w:hint="cs"/>
          <w:rtl/>
        </w:rPr>
        <w:t>ُّ</w:t>
      </w:r>
      <w:r w:rsidRPr="009746DC">
        <w:rPr>
          <w:rtl/>
        </w:rPr>
        <w:t>نيا فمن وصي</w:t>
      </w:r>
      <w:r w:rsidR="002B1759">
        <w:rPr>
          <w:rFonts w:hint="cs"/>
          <w:rtl/>
        </w:rPr>
        <w:t>ُّ</w:t>
      </w:r>
      <w:r w:rsidRPr="009746DC">
        <w:rPr>
          <w:rtl/>
        </w:rPr>
        <w:t xml:space="preserve"> وصي</w:t>
      </w:r>
      <w:r w:rsidR="002B1759">
        <w:rPr>
          <w:rFonts w:hint="cs"/>
          <w:rtl/>
        </w:rPr>
        <w:t>ُّ</w:t>
      </w:r>
      <w:r w:rsidRPr="009746DC">
        <w:rPr>
          <w:rtl/>
        </w:rPr>
        <w:t xml:space="preserve"> </w:t>
      </w:r>
      <w:r w:rsidR="00551E04">
        <w:rPr>
          <w:rtl/>
        </w:rPr>
        <w:t xml:space="preserve">محمّد </w:t>
      </w:r>
      <w:r w:rsidRPr="009746DC">
        <w:rPr>
          <w:rtl/>
        </w:rPr>
        <w:t>قال</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A6B28">
      <w:pPr>
        <w:pStyle w:val="libNormal"/>
        <w:rPr>
          <w:rtl/>
        </w:rPr>
      </w:pPr>
      <w:r w:rsidRPr="00C875FB">
        <w:rPr>
          <w:rtl/>
        </w:rPr>
        <w:t>« كما أقول »</w:t>
      </w:r>
      <w:r w:rsidRPr="009746DC">
        <w:rPr>
          <w:rtl/>
        </w:rPr>
        <w:t xml:space="preserve"> أي أقبل قولي وإشارة إلى ما ذكره بعده من الخلوة واللطف ، وأفهمه بالرمز </w:t>
      </w:r>
      <w:r w:rsidR="00D8033E">
        <w:rPr>
          <w:rtl/>
        </w:rPr>
        <w:t xml:space="preserve">ان </w:t>
      </w:r>
      <w:r w:rsidRPr="009746DC">
        <w:rPr>
          <w:rtl/>
        </w:rPr>
        <w:t>يدعوه إلى مذهبه وي</w:t>
      </w:r>
      <w:r w:rsidR="004A738A">
        <w:rPr>
          <w:rtl/>
        </w:rPr>
        <w:t xml:space="preserve">تمّ </w:t>
      </w:r>
      <w:r w:rsidRPr="009746DC">
        <w:rPr>
          <w:rtl/>
        </w:rPr>
        <w:t xml:space="preserve">عليه الحق بما رآه في كتبه لكن في الخلوة وهذا </w:t>
      </w:r>
      <w:r w:rsidR="00850EDE">
        <w:rPr>
          <w:rtl/>
        </w:rPr>
        <w:t xml:space="preserve">يدلّ </w:t>
      </w:r>
      <w:r w:rsidR="00D83B35">
        <w:rPr>
          <w:rtl/>
        </w:rPr>
        <w:t xml:space="preserve">علىّ </w:t>
      </w:r>
      <w:r w:rsidR="00D8033E">
        <w:rPr>
          <w:rtl/>
        </w:rPr>
        <w:t xml:space="preserve">ان </w:t>
      </w:r>
      <w:r w:rsidRPr="009746DC">
        <w:rPr>
          <w:rtl/>
        </w:rPr>
        <w:t xml:space="preserve">الأمير </w:t>
      </w:r>
      <w:r w:rsidR="00551E04">
        <w:rPr>
          <w:rtl/>
        </w:rPr>
        <w:t xml:space="preserve">كان </w:t>
      </w:r>
      <w:r w:rsidRPr="009746DC">
        <w:rPr>
          <w:rtl/>
        </w:rPr>
        <w:t>عا</w:t>
      </w:r>
      <w:r w:rsidR="002B1759">
        <w:rPr>
          <w:rtl/>
        </w:rPr>
        <w:t>لـم</w:t>
      </w:r>
      <w:r w:rsidR="00FE5F86">
        <w:rPr>
          <w:rtl/>
        </w:rPr>
        <w:t>ا</w:t>
      </w:r>
      <w:r w:rsidR="002B1759">
        <w:rPr>
          <w:rFonts w:hint="cs"/>
          <w:rtl/>
        </w:rPr>
        <w:t>ً</w:t>
      </w:r>
      <w:r w:rsidR="00FE5F86">
        <w:rPr>
          <w:rtl/>
        </w:rPr>
        <w:t xml:space="preserve"> </w:t>
      </w:r>
      <w:r w:rsidRPr="009746DC">
        <w:rPr>
          <w:rtl/>
        </w:rPr>
        <w:t>بحقي</w:t>
      </w:r>
      <w:r w:rsidR="002B1759">
        <w:rPr>
          <w:rFonts w:hint="cs"/>
          <w:rtl/>
        </w:rPr>
        <w:t>ّ</w:t>
      </w:r>
      <w:r w:rsidRPr="009746DC">
        <w:rPr>
          <w:rtl/>
        </w:rPr>
        <w:t>ة دين الإمامي</w:t>
      </w:r>
      <w:r w:rsidR="002B1759">
        <w:rPr>
          <w:rFonts w:hint="cs"/>
          <w:rtl/>
        </w:rPr>
        <w:t>ّ</w:t>
      </w:r>
      <w:r w:rsidRPr="009746DC">
        <w:rPr>
          <w:rtl/>
        </w:rPr>
        <w:t xml:space="preserve">ة </w:t>
      </w:r>
      <w:r w:rsidR="00551E04">
        <w:rPr>
          <w:rtl/>
        </w:rPr>
        <w:t xml:space="preserve">وكان </w:t>
      </w:r>
      <w:r w:rsidRPr="009746DC">
        <w:rPr>
          <w:rtl/>
        </w:rPr>
        <w:t>يخفيها للدنيا أو للتقية</w:t>
      </w:r>
      <w:r w:rsidRPr="00C875FB">
        <w:rPr>
          <w:rtl/>
        </w:rPr>
        <w:t xml:space="preserve"> « بعد ما فاوضته »</w:t>
      </w:r>
      <w:r w:rsidRPr="009746DC">
        <w:rPr>
          <w:rtl/>
        </w:rPr>
        <w:t xml:space="preserve"> أي ناظرته أو ذكرت له ما خرجت له وما قال لي الفقهاء ، في النهاية : بمفاوضة العلماء ، المفاوضة المساواة والمشاركة ، وهي مفاعلة من التفويض </w:t>
      </w:r>
      <w:r w:rsidR="00551E04">
        <w:rPr>
          <w:rtl/>
        </w:rPr>
        <w:t xml:space="preserve">كان </w:t>
      </w:r>
      <w:r w:rsidR="006A0B61">
        <w:rPr>
          <w:rtl/>
        </w:rPr>
        <w:t xml:space="preserve">كلّ </w:t>
      </w:r>
      <w:r w:rsidRPr="009746DC">
        <w:rPr>
          <w:rtl/>
        </w:rPr>
        <w:t>واحد منهما رد</w:t>
      </w:r>
      <w:r w:rsidR="002B1759">
        <w:rPr>
          <w:rFonts w:hint="cs"/>
          <w:rtl/>
        </w:rPr>
        <w:t>ّ</w:t>
      </w:r>
      <w:r w:rsidRPr="009746DC">
        <w:rPr>
          <w:rtl/>
        </w:rPr>
        <w:t xml:space="preserve"> ما عنده إلى صاحبه ، أراد محادثة العلماء ومذاكرتهم ، وفي المصباح : تفاوض القوم الحديث أخذوا فيه.</w:t>
      </w:r>
    </w:p>
    <w:p w:rsidR="00B717C7" w:rsidRPr="009746DC" w:rsidRDefault="00B717C7" w:rsidP="009A6B28">
      <w:pPr>
        <w:pStyle w:val="libNormal"/>
        <w:rPr>
          <w:rtl/>
        </w:rPr>
      </w:pPr>
      <w:r w:rsidRPr="00C875FB">
        <w:rPr>
          <w:rtl/>
        </w:rPr>
        <w:t>« تفق</w:t>
      </w:r>
      <w:r w:rsidR="002B1759">
        <w:rPr>
          <w:rFonts w:hint="cs"/>
          <w:rtl/>
        </w:rPr>
        <w:t>ّ</w:t>
      </w:r>
      <w:r w:rsidRPr="00C875FB">
        <w:rPr>
          <w:rtl/>
        </w:rPr>
        <w:t>ده »</w:t>
      </w:r>
      <w:r w:rsidRPr="009746DC">
        <w:rPr>
          <w:rtl/>
        </w:rPr>
        <w:t xml:space="preserve"> أي صاحبه واطلبه عند غيبته ، في المصباح : تفقدته طلبته عند غيبته</w:t>
      </w:r>
    </w:p>
    <w:p w:rsidR="008930D5" w:rsidRDefault="008930D5" w:rsidP="008930D5">
      <w:pPr>
        <w:pStyle w:val="libNormal"/>
        <w:rPr>
          <w:rtl/>
        </w:rPr>
      </w:pPr>
      <w:r>
        <w:rPr>
          <w:rtl/>
        </w:rPr>
        <w:br w:type="page"/>
      </w:r>
    </w:p>
    <w:p w:rsidR="00B717C7" w:rsidRDefault="00B717C7" w:rsidP="002B1759">
      <w:pPr>
        <w:pStyle w:val="libNormal"/>
        <w:rPr>
          <w:rtl/>
        </w:rPr>
      </w:pPr>
      <w:r w:rsidRPr="009746DC">
        <w:rPr>
          <w:rtl/>
        </w:rPr>
        <w:lastRenderedPageBreak/>
        <w:t xml:space="preserve">الحسن </w:t>
      </w:r>
      <w:r w:rsidR="00D83B35">
        <w:rPr>
          <w:rtl/>
        </w:rPr>
        <w:t xml:space="preserve">ثمّ </w:t>
      </w:r>
      <w:r w:rsidRPr="009746DC">
        <w:rPr>
          <w:rtl/>
        </w:rPr>
        <w:t xml:space="preserve">الحسين ابنا </w:t>
      </w:r>
      <w:r w:rsidR="00551E04">
        <w:rPr>
          <w:rtl/>
        </w:rPr>
        <w:t xml:space="preserve">محمّد </w:t>
      </w:r>
      <w:r w:rsidR="007D1F02" w:rsidRPr="007D1F02">
        <w:rPr>
          <w:rStyle w:val="libAlaemChar"/>
          <w:rtl/>
        </w:rPr>
        <w:t>صلى‌الله‌عليه‌وآله</w:t>
      </w:r>
      <w:r w:rsidRPr="009746DC">
        <w:rPr>
          <w:rtl/>
        </w:rPr>
        <w:t xml:space="preserve"> </w:t>
      </w:r>
      <w:r w:rsidR="00D83B35">
        <w:rPr>
          <w:rtl/>
        </w:rPr>
        <w:t xml:space="preserve">ثمّ </w:t>
      </w:r>
      <w:r w:rsidRPr="009746DC">
        <w:rPr>
          <w:rtl/>
        </w:rPr>
        <w:t>ساق الأ</w:t>
      </w:r>
      <w:r w:rsidR="00850EDE">
        <w:rPr>
          <w:rtl/>
        </w:rPr>
        <w:t xml:space="preserve">مرّ </w:t>
      </w:r>
      <w:r w:rsidRPr="009746DC">
        <w:rPr>
          <w:rtl/>
        </w:rPr>
        <w:t xml:space="preserve">في الوصية </w:t>
      </w:r>
      <w:r w:rsidR="00FE5F86">
        <w:rPr>
          <w:rtl/>
        </w:rPr>
        <w:t xml:space="preserve">حتّى </w:t>
      </w:r>
      <w:r w:rsidRPr="009746DC">
        <w:rPr>
          <w:rtl/>
        </w:rPr>
        <w:t xml:space="preserve">انتهى إلى صاحب </w:t>
      </w:r>
      <w:r w:rsidR="00747155">
        <w:rPr>
          <w:rtl/>
        </w:rPr>
        <w:t xml:space="preserve">الزمان </w:t>
      </w:r>
      <w:r w:rsidR="00850EDE">
        <w:rPr>
          <w:rStyle w:val="libAlaemChar"/>
          <w:rtl/>
        </w:rPr>
        <w:t xml:space="preserve">عليه‌السلام </w:t>
      </w:r>
      <w:r w:rsidR="00D83B35">
        <w:rPr>
          <w:rtl/>
        </w:rPr>
        <w:t xml:space="preserve">ثمّ </w:t>
      </w:r>
      <w:r w:rsidRPr="009746DC">
        <w:rPr>
          <w:rtl/>
        </w:rPr>
        <w:t xml:space="preserve">أعلمني ما حدث فلم يكن لي همة </w:t>
      </w:r>
      <w:r w:rsidR="000164B7">
        <w:rPr>
          <w:rtl/>
        </w:rPr>
        <w:t xml:space="preserve">إلّا </w:t>
      </w:r>
      <w:r w:rsidRPr="009746DC">
        <w:rPr>
          <w:rtl/>
        </w:rPr>
        <w:t>طلب الناحية</w:t>
      </w:r>
      <w:r>
        <w:rPr>
          <w:rFonts w:hint="cs"/>
          <w:rtl/>
        </w:rPr>
        <w:t>.</w:t>
      </w:r>
    </w:p>
    <w:p w:rsidR="00B717C7" w:rsidRPr="009746DC" w:rsidRDefault="00B717C7" w:rsidP="002B1759">
      <w:pPr>
        <w:pStyle w:val="libNormal"/>
        <w:rPr>
          <w:rtl/>
        </w:rPr>
      </w:pPr>
      <w:r w:rsidRPr="009746DC">
        <w:rPr>
          <w:rtl/>
        </w:rPr>
        <w:t>فوافى قم وقعد مع أصحابنا في سنة أربع و</w:t>
      </w:r>
      <w:r w:rsidR="005100B4">
        <w:rPr>
          <w:rtl/>
        </w:rPr>
        <w:t xml:space="preserve">ستّين </w:t>
      </w:r>
      <w:r w:rsidRPr="009746DC">
        <w:rPr>
          <w:rtl/>
        </w:rPr>
        <w:t xml:space="preserve">ومائتين وخرج معهم </w:t>
      </w:r>
      <w:r w:rsidR="00FE5F86">
        <w:rPr>
          <w:rtl/>
        </w:rPr>
        <w:t xml:space="preserve">حتّى </w:t>
      </w:r>
      <w:r w:rsidRPr="009746DC">
        <w:rPr>
          <w:rtl/>
        </w:rPr>
        <w:t xml:space="preserve">وافى بغداد ومعه رفيق له من أهل السند </w:t>
      </w:r>
      <w:r w:rsidR="00551E04">
        <w:rPr>
          <w:rtl/>
        </w:rPr>
        <w:t xml:space="preserve">كان </w:t>
      </w:r>
      <w:r w:rsidRPr="009746DC">
        <w:rPr>
          <w:rtl/>
        </w:rPr>
        <w:t xml:space="preserve">صحبه </w:t>
      </w:r>
      <w:r w:rsidR="00D83B35">
        <w:rPr>
          <w:rtl/>
        </w:rPr>
        <w:t xml:space="preserve">علىّ </w:t>
      </w:r>
      <w:r w:rsidRPr="009746DC">
        <w:rPr>
          <w:rtl/>
        </w:rPr>
        <w:t>المذهب قال ف</w:t>
      </w:r>
      <w:r w:rsidR="00887A0F">
        <w:rPr>
          <w:rtl/>
        </w:rPr>
        <w:t xml:space="preserve">حدَّثني </w:t>
      </w:r>
      <w:r w:rsidRPr="009746DC">
        <w:rPr>
          <w:rtl/>
        </w:rPr>
        <w:t>غانم قال</w:t>
      </w:r>
      <w:r>
        <w:rPr>
          <w:rtl/>
        </w:rPr>
        <w:t xml:space="preserve"> </w:t>
      </w:r>
      <w:r w:rsidRPr="009746DC">
        <w:rPr>
          <w:rtl/>
        </w:rPr>
        <w:t xml:space="preserve">وأنكرت من رفيقي بعض أخلاقه فهجرته وخرجت </w:t>
      </w:r>
      <w:r w:rsidR="00FE5F86">
        <w:rPr>
          <w:rtl/>
        </w:rPr>
        <w:t xml:space="preserve">حتّى </w:t>
      </w:r>
      <w:r w:rsidRPr="009746DC">
        <w:rPr>
          <w:rtl/>
        </w:rPr>
        <w:t>سرت إلى العب</w:t>
      </w:r>
      <w:r w:rsidR="00152FFB">
        <w:rPr>
          <w:rFonts w:hint="cs"/>
          <w:rtl/>
        </w:rPr>
        <w:t>ّ</w:t>
      </w:r>
      <w:r w:rsidRPr="009746DC">
        <w:rPr>
          <w:rtl/>
        </w:rPr>
        <w:t>اسي</w:t>
      </w:r>
      <w:r w:rsidR="00152FFB">
        <w:rPr>
          <w:rFonts w:hint="cs"/>
          <w:rtl/>
        </w:rPr>
        <w:t>ّ</w:t>
      </w:r>
      <w:r w:rsidRPr="009746DC">
        <w:rPr>
          <w:rtl/>
        </w:rPr>
        <w:t>ة أتهي</w:t>
      </w:r>
      <w:r w:rsidR="00152FFB">
        <w:rPr>
          <w:rFonts w:hint="cs"/>
          <w:rtl/>
        </w:rPr>
        <w:t>ّ</w:t>
      </w:r>
      <w:r w:rsidRPr="009746DC">
        <w:rPr>
          <w:rtl/>
        </w:rPr>
        <w:t>أ للصلاة وأصل</w:t>
      </w:r>
      <w:r w:rsidR="00A83421">
        <w:rPr>
          <w:rFonts w:hint="cs"/>
          <w:rtl/>
        </w:rPr>
        <w:t>ّ</w:t>
      </w:r>
      <w:r w:rsidRPr="009746DC">
        <w:rPr>
          <w:rtl/>
        </w:rPr>
        <w:t>ي وإن</w:t>
      </w:r>
      <w:r w:rsidR="00A83421">
        <w:rPr>
          <w:rFonts w:hint="cs"/>
          <w:rtl/>
        </w:rPr>
        <w:t>ّ</w:t>
      </w:r>
      <w:r w:rsidRPr="009746DC">
        <w:rPr>
          <w:rtl/>
        </w:rPr>
        <w:t>ي لواقف</w:t>
      </w:r>
      <w:r w:rsidR="00A83421">
        <w:rPr>
          <w:rFonts w:hint="cs"/>
          <w:rtl/>
        </w:rPr>
        <w:t>ٌ</w:t>
      </w:r>
      <w:r w:rsidRPr="009746DC">
        <w:rPr>
          <w:rtl/>
        </w:rPr>
        <w:t xml:space="preserve"> متفك</w:t>
      </w:r>
      <w:r w:rsidR="00A83421">
        <w:rPr>
          <w:rFonts w:hint="cs"/>
          <w:rtl/>
        </w:rPr>
        <w:t>ّ</w:t>
      </w:r>
      <w:r w:rsidRPr="009746DC">
        <w:rPr>
          <w:rtl/>
        </w:rPr>
        <w:t>ر</w:t>
      </w:r>
      <w:r w:rsidR="00A83421">
        <w:rPr>
          <w:rFonts w:hint="cs"/>
          <w:rtl/>
        </w:rPr>
        <w:t>ٌ</w:t>
      </w:r>
      <w:r w:rsidRPr="009746DC">
        <w:rPr>
          <w:rtl/>
        </w:rPr>
        <w:t xml:space="preserve"> فيما قصدت لطلبه إذا أنا بآت قد أتاني فقال أنت </w:t>
      </w:r>
      <w:r w:rsidR="00BF0D7C">
        <w:rPr>
          <w:rtl/>
        </w:rPr>
        <w:t>فلان</w:t>
      </w:r>
      <w:r w:rsidR="00152FFB">
        <w:rPr>
          <w:rFonts w:hint="cs"/>
          <w:rtl/>
        </w:rPr>
        <w:t>ٌ ؟ -</w:t>
      </w:r>
      <w:r w:rsidR="00BF0D7C">
        <w:rPr>
          <w:rtl/>
        </w:rPr>
        <w:t xml:space="preserve"> </w:t>
      </w:r>
      <w:r w:rsidRPr="009746DC">
        <w:rPr>
          <w:rtl/>
        </w:rPr>
        <w:t>ا</w:t>
      </w:r>
      <w:r w:rsidR="00292DF4">
        <w:rPr>
          <w:rtl/>
        </w:rPr>
        <w:t xml:space="preserve">سمّه </w:t>
      </w:r>
      <w:r w:rsidRPr="009746DC">
        <w:rPr>
          <w:rtl/>
        </w:rPr>
        <w:t xml:space="preserve">بالهند </w:t>
      </w:r>
      <w:r w:rsidR="00152FFB">
        <w:rPr>
          <w:rFonts w:hint="cs"/>
          <w:rtl/>
        </w:rPr>
        <w:t xml:space="preserve">- </w:t>
      </w:r>
      <w:r w:rsidRPr="009746DC">
        <w:rPr>
          <w:rtl/>
        </w:rPr>
        <w:t>فقلت نعم فقال أجب مولاك فمضيت معه فلم يزل يتخل</w:t>
      </w:r>
      <w:r w:rsidR="00152FFB">
        <w:rPr>
          <w:rFonts w:hint="cs"/>
          <w:rtl/>
        </w:rPr>
        <w:t>ّ</w:t>
      </w:r>
      <w:r w:rsidRPr="009746DC">
        <w:rPr>
          <w:rtl/>
        </w:rPr>
        <w:t xml:space="preserve">ل بي الطرق </w:t>
      </w:r>
      <w:r w:rsidR="00FE5F86">
        <w:rPr>
          <w:rtl/>
        </w:rPr>
        <w:t xml:space="preserve">حتّى </w:t>
      </w:r>
      <w:r w:rsidRPr="009746DC">
        <w:rPr>
          <w:rtl/>
        </w:rPr>
        <w:t>أتى دارا</w:t>
      </w:r>
      <w:r w:rsidR="00A83421">
        <w:rPr>
          <w:rFonts w:hint="cs"/>
          <w:rtl/>
        </w:rPr>
        <w:t>ً</w:t>
      </w:r>
      <w:r w:rsidRPr="009746DC">
        <w:rPr>
          <w:rtl/>
        </w:rPr>
        <w:t xml:space="preserve"> وبستانا</w:t>
      </w:r>
      <w:r w:rsidR="00A83421">
        <w:rPr>
          <w:rFonts w:hint="cs"/>
          <w:rtl/>
        </w:rPr>
        <w:t>ً</w:t>
      </w:r>
      <w:r w:rsidRPr="009746DC">
        <w:rPr>
          <w:rtl/>
        </w:rPr>
        <w:t xml:space="preserve"> فإذا أنا به</w:t>
      </w:r>
      <w:r w:rsidRPr="00EC0128">
        <w:rPr>
          <w:rtl/>
        </w:rPr>
        <w:t xml:space="preserve"> </w:t>
      </w:r>
      <w:r w:rsidR="00850EDE">
        <w:rPr>
          <w:rStyle w:val="libAlaemChar"/>
          <w:rtl/>
        </w:rPr>
        <w:t xml:space="preserve">عليه‌السلام </w:t>
      </w:r>
      <w:r w:rsidRPr="009746DC">
        <w:rPr>
          <w:rtl/>
        </w:rPr>
        <w:t>جالس فقال مرحبا</w:t>
      </w:r>
      <w:r w:rsidR="00152FFB">
        <w:rPr>
          <w:rFonts w:hint="cs"/>
          <w:rtl/>
        </w:rPr>
        <w:t>ً</w:t>
      </w:r>
      <w:r w:rsidRPr="009746DC">
        <w:rPr>
          <w:rtl/>
        </w:rPr>
        <w:t xml:space="preserve"> يا </w:t>
      </w:r>
      <w:r w:rsidR="00BF0D7C">
        <w:rPr>
          <w:rtl/>
        </w:rPr>
        <w:t>فلان</w:t>
      </w:r>
      <w:r w:rsidR="00A83421">
        <w:rPr>
          <w:rFonts w:hint="cs"/>
          <w:rtl/>
        </w:rPr>
        <w:t xml:space="preserve"> -</w:t>
      </w:r>
      <w:r w:rsidR="00BF0D7C">
        <w:rPr>
          <w:rtl/>
        </w:rPr>
        <w:t xml:space="preserve"> </w:t>
      </w:r>
      <w:r w:rsidRPr="009746DC">
        <w:rPr>
          <w:rtl/>
        </w:rPr>
        <w:t>ب</w:t>
      </w:r>
      <w:r w:rsidR="00747155">
        <w:rPr>
          <w:rtl/>
        </w:rPr>
        <w:t xml:space="preserve">كلام </w:t>
      </w:r>
      <w:r w:rsidRPr="009746DC">
        <w:rPr>
          <w:rtl/>
        </w:rPr>
        <w:t xml:space="preserve">الهند </w:t>
      </w:r>
      <w:r w:rsidR="00A83421">
        <w:rPr>
          <w:rFonts w:hint="cs"/>
          <w:rtl/>
        </w:rPr>
        <w:t xml:space="preserve">- </w:t>
      </w:r>
      <w:r w:rsidRPr="009746DC">
        <w:rPr>
          <w:rtl/>
        </w:rPr>
        <w:t>كيف حالك وكيف خل</w:t>
      </w:r>
      <w:r w:rsidR="00152FFB">
        <w:rPr>
          <w:rFonts w:hint="cs"/>
          <w:rtl/>
        </w:rPr>
        <w:t>ّ</w:t>
      </w:r>
      <w:r w:rsidRPr="009746DC">
        <w:rPr>
          <w:rtl/>
        </w:rPr>
        <w:t>فت فلانا</w:t>
      </w:r>
      <w:r w:rsidR="00152FFB">
        <w:rPr>
          <w:rFonts w:hint="cs"/>
          <w:rtl/>
        </w:rPr>
        <w:t>ً</w:t>
      </w:r>
      <w:r w:rsidRPr="009746DC">
        <w:rPr>
          <w:rtl/>
        </w:rPr>
        <w:t xml:space="preserve"> وفلانا</w:t>
      </w:r>
      <w:r w:rsidR="00152FFB">
        <w:rPr>
          <w:rFonts w:hint="cs"/>
          <w:rtl/>
        </w:rPr>
        <w:t>ً ؟</w:t>
      </w:r>
      <w:r w:rsidRPr="009746DC">
        <w:rPr>
          <w:rtl/>
        </w:rPr>
        <w:t xml:space="preserve"> </w:t>
      </w:r>
      <w:r w:rsidR="00FE5F86">
        <w:rPr>
          <w:rtl/>
        </w:rPr>
        <w:t xml:space="preserve">حتّى </w:t>
      </w:r>
      <w:r w:rsidRPr="009746DC">
        <w:rPr>
          <w:rtl/>
        </w:rPr>
        <w:t>عد</w:t>
      </w:r>
      <w:r w:rsidR="00152FFB">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B1759">
      <w:pPr>
        <w:pStyle w:val="libNormal"/>
        <w:rPr>
          <w:rtl/>
        </w:rPr>
      </w:pPr>
      <w:r w:rsidRPr="00C875FB">
        <w:rPr>
          <w:rtl/>
        </w:rPr>
        <w:t>« ما حدث »</w:t>
      </w:r>
      <w:r w:rsidRPr="009746DC">
        <w:rPr>
          <w:rtl/>
        </w:rPr>
        <w:t xml:space="preserve"> أي وفاة العسكري وغيبة القائم </w:t>
      </w:r>
      <w:r w:rsidR="00850EDE">
        <w:rPr>
          <w:rStyle w:val="libAlaemChar"/>
          <w:rtl/>
        </w:rPr>
        <w:t xml:space="preserve">عليه‌السلام </w:t>
      </w:r>
      <w:r w:rsidRPr="009746DC">
        <w:rPr>
          <w:rtl/>
        </w:rPr>
        <w:t>وما جرى من الظلمة في ذلك</w:t>
      </w:r>
      <w:r>
        <w:rPr>
          <w:rtl/>
        </w:rPr>
        <w:t xml:space="preserve"> </w:t>
      </w:r>
      <w:r w:rsidRPr="00C875FB">
        <w:rPr>
          <w:rtl/>
        </w:rPr>
        <w:t xml:space="preserve">« </w:t>
      </w:r>
      <w:r w:rsidR="000164B7">
        <w:rPr>
          <w:rtl/>
        </w:rPr>
        <w:t xml:space="preserve">إلّا </w:t>
      </w:r>
      <w:r w:rsidRPr="00C875FB">
        <w:rPr>
          <w:rtl/>
        </w:rPr>
        <w:t>طلب الناحية »</w:t>
      </w:r>
      <w:r w:rsidRPr="009746DC">
        <w:rPr>
          <w:rtl/>
        </w:rPr>
        <w:t xml:space="preserve"> أي </w:t>
      </w:r>
      <w:r w:rsidR="00406F49">
        <w:rPr>
          <w:rtl/>
        </w:rPr>
        <w:t xml:space="preserve">الإمام </w:t>
      </w:r>
      <w:r w:rsidR="00850EDE">
        <w:rPr>
          <w:rStyle w:val="libAlaemChar"/>
          <w:rtl/>
        </w:rPr>
        <w:t xml:space="preserve">عليه‌السلام </w:t>
      </w:r>
      <w:r w:rsidRPr="009746DC">
        <w:rPr>
          <w:rtl/>
        </w:rPr>
        <w:t>أو سر</w:t>
      </w:r>
      <w:r w:rsidR="00152FFB">
        <w:rPr>
          <w:rFonts w:hint="cs"/>
          <w:rtl/>
        </w:rPr>
        <w:t>ّ</w:t>
      </w:r>
      <w:r w:rsidRPr="009746DC">
        <w:rPr>
          <w:rtl/>
        </w:rPr>
        <w:t xml:space="preserve"> من رأى وموضع غيبته ل</w:t>
      </w:r>
      <w:r w:rsidR="00551E04">
        <w:rPr>
          <w:rtl/>
        </w:rPr>
        <w:t xml:space="preserve">عليّ </w:t>
      </w:r>
      <w:r w:rsidRPr="009746DC">
        <w:rPr>
          <w:rtl/>
        </w:rPr>
        <w:t>أط</w:t>
      </w:r>
      <w:r w:rsidR="00152FFB">
        <w:rPr>
          <w:rFonts w:hint="cs"/>
          <w:rtl/>
        </w:rPr>
        <w:t>ّ</w:t>
      </w:r>
      <w:r w:rsidRPr="009746DC">
        <w:rPr>
          <w:rtl/>
        </w:rPr>
        <w:t xml:space="preserve">لع منه </w:t>
      </w:r>
      <w:r w:rsidR="00D83B35">
        <w:rPr>
          <w:rtl/>
        </w:rPr>
        <w:t xml:space="preserve">علىّ </w:t>
      </w:r>
      <w:r w:rsidRPr="009746DC">
        <w:rPr>
          <w:rtl/>
        </w:rPr>
        <w:t>خبر ،</w:t>
      </w:r>
      <w:r>
        <w:rPr>
          <w:rtl/>
        </w:rPr>
        <w:t xml:space="preserve"> و</w:t>
      </w:r>
      <w:r w:rsidRPr="00C875FB">
        <w:rPr>
          <w:rtl/>
        </w:rPr>
        <w:t>قوله : فوافى</w:t>
      </w:r>
      <w:r w:rsidRPr="009746DC">
        <w:rPr>
          <w:rtl/>
        </w:rPr>
        <w:t xml:space="preserve"> ، </w:t>
      </w:r>
      <w:r w:rsidR="00747155">
        <w:rPr>
          <w:rtl/>
        </w:rPr>
        <w:t xml:space="preserve">كلام </w:t>
      </w:r>
      <w:r w:rsidRPr="009746DC">
        <w:rPr>
          <w:rtl/>
        </w:rPr>
        <w:t>العامري الراوي</w:t>
      </w:r>
      <w:r>
        <w:rPr>
          <w:rtl/>
        </w:rPr>
        <w:t xml:space="preserve"> </w:t>
      </w:r>
      <w:r w:rsidRPr="00C875FB">
        <w:rPr>
          <w:rtl/>
        </w:rPr>
        <w:t>« أربع و</w:t>
      </w:r>
      <w:r w:rsidR="005100B4">
        <w:rPr>
          <w:rtl/>
        </w:rPr>
        <w:t xml:space="preserve">ستّين </w:t>
      </w:r>
      <w:r w:rsidRPr="00C875FB">
        <w:rPr>
          <w:rtl/>
        </w:rPr>
        <w:t>»</w:t>
      </w:r>
      <w:r w:rsidRPr="009746DC">
        <w:rPr>
          <w:rtl/>
        </w:rPr>
        <w:t xml:space="preserve"> أي بعد المائتين من الهجرة ، وكون المراد من ابتداء الغيبة الصغرى بعيد إذ يبعد بقاء الحسين بن إشكيب إلى هذا الوقت</w:t>
      </w:r>
      <w:r>
        <w:rPr>
          <w:rtl/>
        </w:rPr>
        <w:t xml:space="preserve"> </w:t>
      </w:r>
      <w:r w:rsidRPr="00C875FB">
        <w:rPr>
          <w:rtl/>
        </w:rPr>
        <w:t xml:space="preserve">« </w:t>
      </w:r>
      <w:r w:rsidR="00551E04">
        <w:rPr>
          <w:rtl/>
        </w:rPr>
        <w:t xml:space="preserve">كان </w:t>
      </w:r>
      <w:r w:rsidRPr="00C875FB">
        <w:rPr>
          <w:rtl/>
        </w:rPr>
        <w:t>صحبه »</w:t>
      </w:r>
      <w:r w:rsidRPr="009746DC">
        <w:rPr>
          <w:rtl/>
        </w:rPr>
        <w:t xml:space="preserve"> ضمير </w:t>
      </w:r>
      <w:r w:rsidR="00551E04">
        <w:rPr>
          <w:rtl/>
        </w:rPr>
        <w:t xml:space="preserve">كان </w:t>
      </w:r>
      <w:r w:rsidRPr="009746DC">
        <w:rPr>
          <w:rtl/>
        </w:rPr>
        <w:t>لغانم أو للرفيق</w:t>
      </w:r>
      <w:r>
        <w:rPr>
          <w:rtl/>
        </w:rPr>
        <w:t xml:space="preserve"> </w:t>
      </w:r>
      <w:r w:rsidRPr="00C875FB">
        <w:rPr>
          <w:rtl/>
        </w:rPr>
        <w:t xml:space="preserve">« </w:t>
      </w:r>
      <w:r w:rsidR="00D83B35">
        <w:rPr>
          <w:rtl/>
        </w:rPr>
        <w:t xml:space="preserve">علىّ </w:t>
      </w:r>
      <w:r w:rsidRPr="00C875FB">
        <w:rPr>
          <w:rtl/>
        </w:rPr>
        <w:t>المذاهب »</w:t>
      </w:r>
      <w:r w:rsidRPr="009746DC">
        <w:rPr>
          <w:rtl/>
        </w:rPr>
        <w:t xml:space="preserve"> أي </w:t>
      </w:r>
      <w:r w:rsidR="00D83B35">
        <w:rPr>
          <w:rtl/>
        </w:rPr>
        <w:t xml:space="preserve">علىّ </w:t>
      </w:r>
      <w:r w:rsidRPr="009746DC">
        <w:rPr>
          <w:rtl/>
        </w:rPr>
        <w:t xml:space="preserve">الموافقة في المذهب </w:t>
      </w:r>
      <w:r w:rsidR="00FC73E8">
        <w:rPr>
          <w:rtl/>
        </w:rPr>
        <w:t xml:space="preserve">قديماً </w:t>
      </w:r>
      <w:r w:rsidRPr="009746DC">
        <w:rPr>
          <w:rtl/>
        </w:rPr>
        <w:t>وجديدا</w:t>
      </w:r>
      <w:r w:rsidR="00152FFB">
        <w:rPr>
          <w:rFonts w:hint="cs"/>
          <w:rtl/>
        </w:rPr>
        <w:t>ً</w:t>
      </w:r>
      <w:r w:rsidRPr="009746DC">
        <w:rPr>
          <w:rtl/>
        </w:rPr>
        <w:t xml:space="preserve"> أو لطلب المذهب ، وضمير قال أولا للعامري ، وفي القاموس : </w:t>
      </w:r>
      <w:r w:rsidRPr="00C875FB">
        <w:rPr>
          <w:rtl/>
        </w:rPr>
        <w:t>العباسي</w:t>
      </w:r>
      <w:r w:rsidR="00152FFB">
        <w:rPr>
          <w:rFonts w:hint="cs"/>
          <w:rtl/>
        </w:rPr>
        <w:t>ّ</w:t>
      </w:r>
      <w:r w:rsidRPr="00C875FB">
        <w:rPr>
          <w:rtl/>
        </w:rPr>
        <w:t>ة</w:t>
      </w:r>
      <w:r w:rsidRPr="009746DC">
        <w:rPr>
          <w:rtl/>
        </w:rPr>
        <w:t xml:space="preserve"> قرية بنهر الملك ، والظاهر </w:t>
      </w:r>
      <w:r w:rsidR="00D8033E">
        <w:rPr>
          <w:rtl/>
        </w:rPr>
        <w:t>ان</w:t>
      </w:r>
      <w:r w:rsidR="00152FFB">
        <w:rPr>
          <w:rFonts w:hint="cs"/>
          <w:rtl/>
        </w:rPr>
        <w:t>ّ</w:t>
      </w:r>
      <w:r w:rsidR="00D8033E">
        <w:rPr>
          <w:rtl/>
        </w:rPr>
        <w:t xml:space="preserve"> </w:t>
      </w:r>
      <w:r w:rsidRPr="009746DC">
        <w:rPr>
          <w:rtl/>
        </w:rPr>
        <w:t xml:space="preserve">هذه الدار كانت غير </w:t>
      </w:r>
      <w:r w:rsidR="003928AF">
        <w:rPr>
          <w:rtl/>
        </w:rPr>
        <w:t xml:space="preserve">الّتي </w:t>
      </w:r>
      <w:r w:rsidRPr="009746DC">
        <w:rPr>
          <w:rtl/>
        </w:rPr>
        <w:t>بسر من رأى.</w:t>
      </w:r>
    </w:p>
    <w:p w:rsidR="00B717C7" w:rsidRDefault="00B717C7" w:rsidP="002B1759">
      <w:pPr>
        <w:pStyle w:val="libNormal"/>
        <w:rPr>
          <w:rtl/>
        </w:rPr>
      </w:pPr>
      <w:r w:rsidRPr="009746DC">
        <w:rPr>
          <w:rtl/>
        </w:rPr>
        <w:t xml:space="preserve">وفي الإكمال قال </w:t>
      </w:r>
      <w:r w:rsidR="00551E04">
        <w:rPr>
          <w:rtl/>
        </w:rPr>
        <w:t xml:space="preserve">محمّد </w:t>
      </w:r>
      <w:r w:rsidRPr="009746DC">
        <w:rPr>
          <w:rtl/>
        </w:rPr>
        <w:t xml:space="preserve">بن </w:t>
      </w:r>
      <w:r w:rsidR="00551E04">
        <w:rPr>
          <w:rtl/>
        </w:rPr>
        <w:t xml:space="preserve">محمّد </w:t>
      </w:r>
      <w:r w:rsidRPr="009746DC">
        <w:rPr>
          <w:rtl/>
        </w:rPr>
        <w:t xml:space="preserve">: ووافى معنا بغداد فذكر لنا أنه </w:t>
      </w:r>
      <w:r w:rsidR="00551E04">
        <w:rPr>
          <w:rtl/>
        </w:rPr>
        <w:t xml:space="preserve">كان </w:t>
      </w:r>
      <w:r w:rsidRPr="009746DC">
        <w:rPr>
          <w:rtl/>
        </w:rPr>
        <w:t xml:space="preserve">معه رفيق قد صحبه </w:t>
      </w:r>
      <w:r w:rsidR="00D83B35">
        <w:rPr>
          <w:rtl/>
        </w:rPr>
        <w:t xml:space="preserve">علىّ </w:t>
      </w:r>
      <w:r w:rsidRPr="009746DC">
        <w:rPr>
          <w:rtl/>
        </w:rPr>
        <w:t>هذا الأ</w:t>
      </w:r>
      <w:r w:rsidR="00152FFB">
        <w:rPr>
          <w:rtl/>
        </w:rPr>
        <w:t>مر</w:t>
      </w:r>
      <w:r w:rsidR="00850EDE">
        <w:rPr>
          <w:rtl/>
        </w:rPr>
        <w:t xml:space="preserve"> </w:t>
      </w:r>
      <w:r w:rsidRPr="009746DC">
        <w:rPr>
          <w:rtl/>
        </w:rPr>
        <w:t xml:space="preserve">فكره بعض أخلاقه ففارقه ، قال : فبينا أنا </w:t>
      </w:r>
      <w:r w:rsidR="001C3409">
        <w:rPr>
          <w:rtl/>
        </w:rPr>
        <w:t>يوماً</w:t>
      </w:r>
      <w:r w:rsidR="002D77E0">
        <w:rPr>
          <w:rtl/>
        </w:rPr>
        <w:t xml:space="preserve"> </w:t>
      </w:r>
      <w:r w:rsidRPr="009746DC">
        <w:rPr>
          <w:rtl/>
        </w:rPr>
        <w:t xml:space="preserve">وقد مشيت في الصراة </w:t>
      </w:r>
      <w:r w:rsidRPr="00152FFB">
        <w:rPr>
          <w:rStyle w:val="libFootnotenumChar"/>
          <w:rtl/>
        </w:rPr>
        <w:t>(1)</w:t>
      </w:r>
      <w:r w:rsidRPr="009746DC">
        <w:rPr>
          <w:rtl/>
        </w:rPr>
        <w:t xml:space="preserve"> وأنا مفكر فيما خرجت له إذ أتاني آت فقال لي : أجب مولاك ، فلم يزل يخترق بي المحال</w:t>
      </w:r>
      <w:r w:rsidR="00152FFB">
        <w:rPr>
          <w:rFonts w:hint="cs"/>
          <w:rtl/>
        </w:rPr>
        <w:t>ّ</w:t>
      </w:r>
      <w:r w:rsidRPr="009746DC">
        <w:rPr>
          <w:rtl/>
        </w:rPr>
        <w:t xml:space="preserve"> </w:t>
      </w:r>
      <w:r w:rsidR="00FE5F86">
        <w:rPr>
          <w:rtl/>
        </w:rPr>
        <w:t xml:space="preserve">حتّى </w:t>
      </w:r>
      <w:r w:rsidRPr="009746DC">
        <w:rPr>
          <w:rtl/>
        </w:rPr>
        <w:t>أدخلني دارا</w:t>
      </w:r>
      <w:r w:rsidR="00152FFB">
        <w:rPr>
          <w:rFonts w:hint="cs"/>
          <w:rtl/>
        </w:rPr>
        <w:t>ً</w:t>
      </w:r>
      <w:r w:rsidRPr="009746DC">
        <w:rPr>
          <w:rtl/>
        </w:rPr>
        <w:t xml:space="preserve"> وبستانا</w:t>
      </w:r>
      <w:r w:rsidR="00152FFB">
        <w:rPr>
          <w:rFonts w:hint="cs"/>
          <w:rtl/>
        </w:rPr>
        <w:t>ً</w:t>
      </w:r>
      <w:r w:rsidRPr="009746DC">
        <w:rPr>
          <w:rtl/>
        </w:rPr>
        <w:t xml:space="preserve"> وإذا بمولاي </w:t>
      </w:r>
      <w:r w:rsidR="00850EDE">
        <w:rPr>
          <w:rStyle w:val="libAlaemChar"/>
          <w:rtl/>
        </w:rPr>
        <w:t xml:space="preserve">عليه‌السلام </w:t>
      </w:r>
      <w:r w:rsidRPr="009746DC">
        <w:rPr>
          <w:rtl/>
        </w:rPr>
        <w:t>جالس ، إلى آخره</w:t>
      </w:r>
    </w:p>
    <w:p w:rsidR="00B717C7" w:rsidRPr="009746DC" w:rsidRDefault="00B717C7" w:rsidP="002B1759">
      <w:pPr>
        <w:pStyle w:val="libNormal"/>
        <w:rPr>
          <w:rtl/>
          <w:lang w:bidi="fa-IR"/>
        </w:rPr>
      </w:pPr>
      <w:r w:rsidRPr="00C875FB">
        <w:rPr>
          <w:rtl/>
        </w:rPr>
        <w:t>وقوله : ا</w:t>
      </w:r>
      <w:r w:rsidR="00152FFB">
        <w:rPr>
          <w:rtl/>
        </w:rPr>
        <w:t>سم</w:t>
      </w:r>
      <w:r w:rsidR="00292DF4">
        <w:rPr>
          <w:rtl/>
        </w:rPr>
        <w:t xml:space="preserve">ه </w:t>
      </w:r>
      <w:r w:rsidRPr="00C875FB">
        <w:rPr>
          <w:rtl/>
        </w:rPr>
        <w:t>بالهند</w:t>
      </w:r>
      <w:r w:rsidRPr="009746DC">
        <w:rPr>
          <w:rtl/>
          <w:lang w:bidi="fa-IR"/>
        </w:rPr>
        <w:t xml:space="preserve"> ، </w:t>
      </w:r>
      <w:r w:rsidR="00747155">
        <w:rPr>
          <w:rtl/>
          <w:lang w:bidi="fa-IR"/>
        </w:rPr>
        <w:t xml:space="preserve">كلام </w:t>
      </w:r>
      <w:r w:rsidRPr="009746DC">
        <w:rPr>
          <w:rtl/>
          <w:lang w:bidi="fa-IR"/>
        </w:rPr>
        <w:t>العامري</w:t>
      </w:r>
      <w:r>
        <w:rPr>
          <w:rtl/>
          <w:lang w:bidi="fa-IR"/>
        </w:rPr>
        <w:t xml:space="preserve"> </w:t>
      </w:r>
      <w:r w:rsidRPr="00C875FB">
        <w:rPr>
          <w:rtl/>
        </w:rPr>
        <w:t>« يتخل</w:t>
      </w:r>
      <w:r w:rsidR="00152FFB">
        <w:rPr>
          <w:rFonts w:hint="cs"/>
          <w:rtl/>
        </w:rPr>
        <w:t>ّ</w:t>
      </w:r>
      <w:r w:rsidRPr="00C875FB">
        <w:rPr>
          <w:rtl/>
        </w:rPr>
        <w:t>ل بي الطرق »</w:t>
      </w:r>
      <w:r w:rsidRPr="009746DC">
        <w:rPr>
          <w:rtl/>
          <w:lang w:bidi="fa-IR"/>
        </w:rPr>
        <w:t xml:space="preserve"> أي يدخل معي أو</w:t>
      </w:r>
    </w:p>
    <w:p w:rsidR="00B717C7" w:rsidRPr="009746DC" w:rsidRDefault="00B717C7" w:rsidP="002B1759">
      <w:pPr>
        <w:pStyle w:val="libLine"/>
        <w:rPr>
          <w:rtl/>
        </w:rPr>
      </w:pPr>
      <w:r w:rsidRPr="009746DC">
        <w:rPr>
          <w:rtl/>
        </w:rPr>
        <w:t>__________________</w:t>
      </w:r>
    </w:p>
    <w:p w:rsidR="00B717C7" w:rsidRPr="009746DC" w:rsidRDefault="00B717C7" w:rsidP="002B1759">
      <w:pPr>
        <w:pStyle w:val="libFootnote0"/>
        <w:rPr>
          <w:rtl/>
          <w:lang w:bidi="fa-IR"/>
        </w:rPr>
      </w:pPr>
      <w:r>
        <w:rPr>
          <w:rtl/>
        </w:rPr>
        <w:t>(</w:t>
      </w:r>
      <w:r w:rsidRPr="009746DC">
        <w:rPr>
          <w:rtl/>
        </w:rPr>
        <w:t>1) وفي المصدر : « وقد تمسحت » والصراة : نهر بالعراق.</w:t>
      </w:r>
    </w:p>
    <w:p w:rsidR="008930D5" w:rsidRDefault="008930D5" w:rsidP="008930D5">
      <w:pPr>
        <w:pStyle w:val="libNormal"/>
        <w:rPr>
          <w:rtl/>
        </w:rPr>
      </w:pPr>
      <w:r>
        <w:rPr>
          <w:rtl/>
        </w:rPr>
        <w:br w:type="page"/>
      </w:r>
    </w:p>
    <w:p w:rsidR="00B717C7" w:rsidRPr="005B39DD" w:rsidRDefault="00B717C7" w:rsidP="00152FFB">
      <w:pPr>
        <w:pStyle w:val="libNormal"/>
        <w:rPr>
          <w:rtl/>
        </w:rPr>
      </w:pPr>
      <w:r w:rsidRPr="009746DC">
        <w:rPr>
          <w:rtl/>
        </w:rPr>
        <w:lastRenderedPageBreak/>
        <w:t>الأربعين كل</w:t>
      </w:r>
      <w:r w:rsidR="00152FFB">
        <w:rPr>
          <w:rFonts w:hint="cs"/>
          <w:rtl/>
        </w:rPr>
        <w:t>ّ</w:t>
      </w:r>
      <w:r w:rsidRPr="009746DC">
        <w:rPr>
          <w:rtl/>
        </w:rPr>
        <w:t xml:space="preserve">هم فسألني عنهم </w:t>
      </w:r>
      <w:r w:rsidR="00EF61DC">
        <w:rPr>
          <w:rtl/>
        </w:rPr>
        <w:t xml:space="preserve">واحداً واحداً </w:t>
      </w:r>
      <w:r w:rsidR="00D83B35">
        <w:rPr>
          <w:rtl/>
        </w:rPr>
        <w:t xml:space="preserve">ثمّ </w:t>
      </w:r>
      <w:r w:rsidRPr="009746DC">
        <w:rPr>
          <w:rtl/>
        </w:rPr>
        <w:t xml:space="preserve">أخبرني بما تجارينا </w:t>
      </w:r>
      <w:r w:rsidR="006A0B61">
        <w:rPr>
          <w:rtl/>
        </w:rPr>
        <w:t xml:space="preserve">كلّ </w:t>
      </w:r>
      <w:r w:rsidRPr="009746DC">
        <w:rPr>
          <w:rtl/>
        </w:rPr>
        <w:t>ذلك ب</w:t>
      </w:r>
      <w:r w:rsidR="00747155">
        <w:rPr>
          <w:rtl/>
        </w:rPr>
        <w:t xml:space="preserve">كلام </w:t>
      </w:r>
      <w:r w:rsidRPr="009746DC">
        <w:rPr>
          <w:rtl/>
        </w:rPr>
        <w:t xml:space="preserve">الهند </w:t>
      </w:r>
      <w:r w:rsidR="00D83B35">
        <w:rPr>
          <w:rtl/>
        </w:rPr>
        <w:t xml:space="preserve">ثمّ </w:t>
      </w:r>
      <w:r w:rsidRPr="009746DC">
        <w:rPr>
          <w:rtl/>
        </w:rPr>
        <w:t xml:space="preserve">قال أردت </w:t>
      </w:r>
      <w:r w:rsidR="00D8033E">
        <w:rPr>
          <w:rtl/>
        </w:rPr>
        <w:t xml:space="preserve">ان </w:t>
      </w:r>
      <w:r w:rsidRPr="009746DC">
        <w:rPr>
          <w:rtl/>
        </w:rPr>
        <w:t xml:space="preserve">تحج مع أهل قم قلت نعم يا </w:t>
      </w:r>
      <w:r w:rsidR="00D8033E">
        <w:rPr>
          <w:rtl/>
        </w:rPr>
        <w:t xml:space="preserve">سيّدي </w:t>
      </w:r>
      <w:r w:rsidRPr="009746DC">
        <w:rPr>
          <w:rtl/>
        </w:rPr>
        <w:t>فقال لا تحج معهم وانصرف سنتك هذه وحج</w:t>
      </w:r>
      <w:r w:rsidR="00152FFB">
        <w:rPr>
          <w:rFonts w:hint="cs"/>
          <w:rtl/>
        </w:rPr>
        <w:t>َّ</w:t>
      </w:r>
      <w:r w:rsidRPr="009746DC">
        <w:rPr>
          <w:rtl/>
        </w:rPr>
        <w:t xml:space="preserve"> في قابل </w:t>
      </w:r>
      <w:r w:rsidR="00D83B35">
        <w:rPr>
          <w:rtl/>
        </w:rPr>
        <w:t xml:space="preserve">ثمّ </w:t>
      </w:r>
      <w:r w:rsidRPr="009746DC">
        <w:rPr>
          <w:rtl/>
        </w:rPr>
        <w:t xml:space="preserve">ألقى إلي </w:t>
      </w:r>
      <w:r w:rsidR="009165B3">
        <w:rPr>
          <w:rtl/>
        </w:rPr>
        <w:t xml:space="preserve">صرَّة </w:t>
      </w:r>
      <w:r w:rsidRPr="009746DC">
        <w:rPr>
          <w:rtl/>
        </w:rPr>
        <w:t xml:space="preserve">كانت بين يديه فقال لي اجعلها نفقتك ولا تدخل إلى بغداد إلى </w:t>
      </w:r>
      <w:r w:rsidR="00BF0D7C">
        <w:rPr>
          <w:rtl/>
        </w:rPr>
        <w:t xml:space="preserve">فلان </w:t>
      </w:r>
      <w:r w:rsidR="00850EDE">
        <w:rPr>
          <w:rtl/>
        </w:rPr>
        <w:t xml:space="preserve">سمّاه </w:t>
      </w:r>
      <w:r w:rsidRPr="009746DC">
        <w:rPr>
          <w:rtl/>
        </w:rPr>
        <w:t xml:space="preserve">ولا تطلعه </w:t>
      </w:r>
      <w:r w:rsidR="00D83B35">
        <w:rPr>
          <w:rtl/>
        </w:rPr>
        <w:t xml:space="preserve">علىّ </w:t>
      </w:r>
      <w:r w:rsidRPr="009746DC">
        <w:rPr>
          <w:rtl/>
        </w:rPr>
        <w:t xml:space="preserve">شيء وانصرف إلينا إلى البلد </w:t>
      </w:r>
      <w:r w:rsidR="00D83B35">
        <w:rPr>
          <w:rtl/>
        </w:rPr>
        <w:t xml:space="preserve">ثمّ </w:t>
      </w:r>
      <w:r w:rsidRPr="009746DC">
        <w:rPr>
          <w:rtl/>
        </w:rPr>
        <w:t xml:space="preserve">وافانا بعض الفيوج فأعلمونا </w:t>
      </w:r>
      <w:r w:rsidR="00D8033E">
        <w:rPr>
          <w:rtl/>
        </w:rPr>
        <w:t>ان</w:t>
      </w:r>
      <w:r w:rsidR="007202C5">
        <w:rPr>
          <w:rFonts w:hint="cs"/>
          <w:rtl/>
        </w:rPr>
        <w:t>َّ</w:t>
      </w:r>
      <w:r w:rsidR="00D8033E">
        <w:rPr>
          <w:rtl/>
        </w:rPr>
        <w:t xml:space="preserve"> </w:t>
      </w:r>
      <w:r w:rsidRPr="009746DC">
        <w:rPr>
          <w:rtl/>
        </w:rPr>
        <w:t>أصحابنا انصرفوا من العقبة ومضى نحو خراس</w:t>
      </w:r>
      <w:r w:rsidR="00D8033E">
        <w:rPr>
          <w:rtl/>
        </w:rPr>
        <w:t xml:space="preserve">ان </w:t>
      </w:r>
      <w:r w:rsidRPr="009746DC">
        <w:rPr>
          <w:rtl/>
        </w:rPr>
        <w:t>ف</w:t>
      </w:r>
      <w:r w:rsidR="00FE5F86">
        <w:rPr>
          <w:rtl/>
        </w:rPr>
        <w:t xml:space="preserve">لـمّا </w:t>
      </w:r>
      <w:r w:rsidR="00551E04">
        <w:rPr>
          <w:rtl/>
        </w:rPr>
        <w:t xml:space="preserve">كان </w:t>
      </w:r>
      <w:r w:rsidRPr="009746DC">
        <w:rPr>
          <w:rtl/>
        </w:rPr>
        <w:t>في قابل حج وأرسل إلينا بهدي</w:t>
      </w:r>
      <w:r w:rsidR="007202C5">
        <w:rPr>
          <w:rFonts w:hint="cs"/>
          <w:rtl/>
        </w:rPr>
        <w:t>ّ</w:t>
      </w:r>
      <w:r w:rsidRPr="009746DC">
        <w:rPr>
          <w:rtl/>
        </w:rPr>
        <w:t>ة من طرف خراس</w:t>
      </w:r>
      <w:r w:rsidR="00D8033E">
        <w:rPr>
          <w:rtl/>
        </w:rPr>
        <w:t xml:space="preserve">ان </w:t>
      </w:r>
      <w:r w:rsidR="009A6ED8">
        <w:rPr>
          <w:rtl/>
        </w:rPr>
        <w:t xml:space="preserve">فأقام </w:t>
      </w:r>
      <w:r w:rsidRPr="009746DC">
        <w:rPr>
          <w:rtl/>
        </w:rPr>
        <w:t>بها مد</w:t>
      </w:r>
      <w:r w:rsidR="00152FFB">
        <w:rPr>
          <w:rFonts w:hint="cs"/>
          <w:rtl/>
        </w:rPr>
        <w:t>َّ</w:t>
      </w:r>
      <w:r w:rsidRPr="009746DC">
        <w:rPr>
          <w:rtl/>
        </w:rPr>
        <w:t xml:space="preserve">ة </w:t>
      </w:r>
      <w:r w:rsidR="00152FFB">
        <w:rPr>
          <w:rFonts w:hint="cs"/>
          <w:rtl/>
        </w:rPr>
        <w:t xml:space="preserve">، </w:t>
      </w:r>
      <w:r w:rsidR="00D83B35">
        <w:rPr>
          <w:rtl/>
        </w:rPr>
        <w:t>ثمّ</w:t>
      </w:r>
      <w:r w:rsidR="00152FFB">
        <w:rPr>
          <w:rFonts w:hint="cs"/>
          <w:rtl/>
        </w:rPr>
        <w:t>َ</w:t>
      </w:r>
      <w:r w:rsidR="00D83B35">
        <w:rPr>
          <w:rtl/>
        </w:rPr>
        <w:t xml:space="preserve"> </w:t>
      </w:r>
      <w:r w:rsidRPr="009746DC">
        <w:rPr>
          <w:rtl/>
        </w:rPr>
        <w:t xml:space="preserve">مات </w:t>
      </w:r>
      <w:r w:rsidRPr="003F7506">
        <w:rPr>
          <w:rtl/>
        </w:rPr>
        <w:t>رحمه‌الله</w:t>
      </w:r>
      <w:r w:rsidRPr="00814E33">
        <w:rPr>
          <w:rFonts w:hint="cs"/>
          <w:rtl/>
        </w:rPr>
        <w:t>.</w:t>
      </w:r>
    </w:p>
    <w:p w:rsidR="00B717C7" w:rsidRPr="009746DC" w:rsidRDefault="00B717C7" w:rsidP="00152FFB">
      <w:pPr>
        <w:pStyle w:val="libNormal"/>
        <w:rPr>
          <w:rtl/>
        </w:rPr>
      </w:pPr>
      <w:r w:rsidRPr="009746DC">
        <w:rPr>
          <w:rtl/>
        </w:rPr>
        <w:t>4</w:t>
      </w:r>
      <w:r>
        <w:rPr>
          <w:rtl/>
        </w:rPr>
        <w:t xml:space="preserve"> </w:t>
      </w:r>
      <w:r w:rsidR="003928AF">
        <w:rPr>
          <w:rtl/>
        </w:rPr>
        <w:t>-</w:t>
      </w:r>
      <w:r>
        <w:rPr>
          <w:rtl/>
        </w:rPr>
        <w:t xml:space="preserve"> </w:t>
      </w:r>
      <w:r w:rsidR="00551E04">
        <w:rPr>
          <w:rtl/>
        </w:rPr>
        <w:t>عليّ</w:t>
      </w:r>
      <w:r w:rsidR="007202C5">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سعد بن عبد الله قال </w:t>
      </w:r>
      <w:r w:rsidR="00D8033E">
        <w:rPr>
          <w:rtl/>
        </w:rPr>
        <w:t xml:space="preserve">ان </w:t>
      </w:r>
      <w:r w:rsidRPr="009746DC">
        <w:rPr>
          <w:rtl/>
        </w:rPr>
        <w:t>الحسن بن النضر وأبا صد</w:t>
      </w:r>
      <w:r w:rsidR="00C56203">
        <w:rPr>
          <w:rFonts w:hint="cs"/>
          <w:rtl/>
        </w:rPr>
        <w:t>ا</w:t>
      </w:r>
      <w:r w:rsidR="00C56203">
        <w:rPr>
          <w:rtl/>
        </w:rPr>
        <w:t>م</w:t>
      </w:r>
      <w:r w:rsidR="00551E04">
        <w:rPr>
          <w:rtl/>
        </w:rPr>
        <w:t xml:space="preserve"> </w:t>
      </w:r>
      <w:r w:rsidRPr="009746DC">
        <w:rPr>
          <w:rtl/>
        </w:rPr>
        <w:t>وجماعة تكل</w:t>
      </w:r>
      <w:r w:rsidR="007202C5">
        <w:rPr>
          <w:rFonts w:hint="cs"/>
          <w:rtl/>
        </w:rPr>
        <w:t>ّ</w:t>
      </w:r>
      <w:r w:rsidRPr="009746DC">
        <w:rPr>
          <w:rtl/>
        </w:rPr>
        <w:t>موا بعد مضي</w:t>
      </w:r>
      <w:r w:rsidR="007202C5">
        <w:rPr>
          <w:rFonts w:hint="cs"/>
          <w:rtl/>
        </w:rPr>
        <w:t>ِّ</w:t>
      </w:r>
      <w:r w:rsidRPr="009746DC">
        <w:rPr>
          <w:rtl/>
        </w:rPr>
        <w:t xml:space="preserve"> أبي </w:t>
      </w:r>
      <w:r w:rsidR="00551E04">
        <w:rPr>
          <w:rtl/>
        </w:rPr>
        <w:t xml:space="preserve">محمّد </w:t>
      </w:r>
      <w:r w:rsidR="00850EDE">
        <w:rPr>
          <w:rStyle w:val="libAlaemChar"/>
          <w:rtl/>
        </w:rPr>
        <w:t xml:space="preserve">عليه‌السلام </w:t>
      </w:r>
      <w:r w:rsidRPr="009746DC">
        <w:rPr>
          <w:rtl/>
        </w:rPr>
        <w:t>فيما في أيدي الوكلاء وأرادوا الفحص فجاء الحسن بن النضر إلى أبي الصد</w:t>
      </w:r>
      <w:r w:rsidR="00551E04">
        <w:rPr>
          <w:rtl/>
        </w:rPr>
        <w:t xml:space="preserve">أمّ </w:t>
      </w:r>
      <w:r w:rsidRPr="009746DC">
        <w:rPr>
          <w:rtl/>
        </w:rPr>
        <w:t>فقال إني أريد الحج</w:t>
      </w:r>
      <w:r w:rsidR="007202C5">
        <w:rPr>
          <w:rFonts w:hint="cs"/>
          <w:rtl/>
        </w:rPr>
        <w:t>َّ</w:t>
      </w:r>
      <w:r w:rsidRPr="009746DC">
        <w:rPr>
          <w:rtl/>
        </w:rPr>
        <w:t xml:space="preserve"> فقال له</w:t>
      </w:r>
      <w:r>
        <w:rPr>
          <w:rtl/>
        </w:rPr>
        <w:t xml:space="preserve"> </w:t>
      </w:r>
      <w:r>
        <w:rPr>
          <w:rFonts w:hint="cs"/>
          <w:rtl/>
        </w:rPr>
        <w:t>:</w:t>
      </w:r>
      <w:r>
        <w:rPr>
          <w:rtl/>
        </w:rPr>
        <w:t xml:space="preserve"> </w:t>
      </w:r>
      <w:r w:rsidRPr="009746DC">
        <w:rPr>
          <w:rtl/>
        </w:rPr>
        <w:t>أبو صد</w:t>
      </w:r>
      <w:r w:rsidR="007202C5">
        <w:rPr>
          <w:rFonts w:hint="cs"/>
          <w:rtl/>
        </w:rPr>
        <w:t>ا</w:t>
      </w:r>
      <w:r w:rsidR="007202C5">
        <w:rPr>
          <w:rtl/>
        </w:rPr>
        <w:t>م</w:t>
      </w:r>
      <w:r w:rsidR="00551E04">
        <w:rPr>
          <w:rtl/>
        </w:rPr>
        <w:t xml:space="preserve"> </w:t>
      </w:r>
      <w:r w:rsidRPr="009746DC">
        <w:rPr>
          <w:rtl/>
        </w:rPr>
        <w:t>أخر</w:t>
      </w:r>
      <w:r w:rsidR="007202C5">
        <w:rPr>
          <w:rFonts w:hint="cs"/>
          <w:rtl/>
        </w:rPr>
        <w:t>ّ</w:t>
      </w:r>
      <w:r w:rsidRPr="009746DC">
        <w:rPr>
          <w:rtl/>
        </w:rPr>
        <w:t>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52FFB">
      <w:pPr>
        <w:pStyle w:val="libNormal"/>
        <w:rPr>
          <w:rtl/>
        </w:rPr>
      </w:pPr>
      <w:r w:rsidRPr="009746DC">
        <w:rPr>
          <w:rtl/>
        </w:rPr>
        <w:t>يدخلني خلالها ، في القاموس : تخلل القوم دخل خلالهم ،</w:t>
      </w:r>
      <w:r>
        <w:rPr>
          <w:rtl/>
        </w:rPr>
        <w:t xml:space="preserve"> و</w:t>
      </w:r>
      <w:r w:rsidRPr="00C875FB">
        <w:rPr>
          <w:rtl/>
        </w:rPr>
        <w:t>قوله : وانصرف إلينا ،</w:t>
      </w:r>
      <w:r w:rsidRPr="009746DC">
        <w:rPr>
          <w:rtl/>
        </w:rPr>
        <w:t xml:space="preserve"> </w:t>
      </w:r>
      <w:r w:rsidR="00747155">
        <w:rPr>
          <w:rtl/>
        </w:rPr>
        <w:t xml:space="preserve">كلام </w:t>
      </w:r>
      <w:r w:rsidRPr="009746DC">
        <w:rPr>
          <w:rtl/>
        </w:rPr>
        <w:t>العامري</w:t>
      </w:r>
      <w:r>
        <w:rPr>
          <w:rtl/>
        </w:rPr>
        <w:t xml:space="preserve"> </w:t>
      </w:r>
      <w:r w:rsidRPr="00C875FB">
        <w:rPr>
          <w:rtl/>
        </w:rPr>
        <w:t>« إلى البلد »</w:t>
      </w:r>
      <w:r w:rsidRPr="009746DC">
        <w:rPr>
          <w:rtl/>
        </w:rPr>
        <w:t xml:space="preserve"> أي إلى قم</w:t>
      </w:r>
      <w:r>
        <w:rPr>
          <w:rtl/>
        </w:rPr>
        <w:t xml:space="preserve"> </w:t>
      </w:r>
      <w:r w:rsidRPr="00C875FB">
        <w:rPr>
          <w:rtl/>
        </w:rPr>
        <w:t>« بعد الفتوح »</w:t>
      </w:r>
      <w:r w:rsidRPr="009746DC">
        <w:rPr>
          <w:rtl/>
        </w:rPr>
        <w:t xml:space="preserve"> </w:t>
      </w:r>
      <w:r w:rsidRPr="003A341F">
        <w:rPr>
          <w:rStyle w:val="libFootnotenumChar"/>
          <w:rtl/>
        </w:rPr>
        <w:t>(1)</w:t>
      </w:r>
      <w:r w:rsidRPr="009746DC">
        <w:rPr>
          <w:rtl/>
        </w:rPr>
        <w:t xml:space="preserve"> أي الفتوح المعنوية من لقاء </w:t>
      </w:r>
      <w:r w:rsidR="00406F49">
        <w:rPr>
          <w:rtl/>
        </w:rPr>
        <w:t xml:space="preserve">الإمام </w:t>
      </w:r>
      <w:r w:rsidR="00850EDE">
        <w:rPr>
          <w:rStyle w:val="libAlaemChar"/>
          <w:rtl/>
        </w:rPr>
        <w:t xml:space="preserve">عليه‌السلام </w:t>
      </w:r>
      <w:r w:rsidRPr="009746DC">
        <w:rPr>
          <w:rtl/>
        </w:rPr>
        <w:t>ووصوله إلى بغيته</w:t>
      </w:r>
      <w:r>
        <w:rPr>
          <w:rtl/>
        </w:rPr>
        <w:t xml:space="preserve"> </w:t>
      </w:r>
      <w:r w:rsidRPr="00C875FB">
        <w:rPr>
          <w:rtl/>
        </w:rPr>
        <w:t>« فأعلمونا »</w:t>
      </w:r>
      <w:r w:rsidRPr="009746DC">
        <w:rPr>
          <w:rtl/>
        </w:rPr>
        <w:t xml:space="preserve"> أي القوافل والمترددون</w:t>
      </w:r>
      <w:r>
        <w:rPr>
          <w:rtl/>
        </w:rPr>
        <w:t xml:space="preserve"> </w:t>
      </w:r>
      <w:r w:rsidRPr="00C875FB">
        <w:rPr>
          <w:rtl/>
        </w:rPr>
        <w:t xml:space="preserve">« </w:t>
      </w:r>
      <w:r w:rsidR="00D8033E">
        <w:rPr>
          <w:rtl/>
        </w:rPr>
        <w:t xml:space="preserve">ان </w:t>
      </w:r>
      <w:r w:rsidRPr="00C875FB">
        <w:rPr>
          <w:rtl/>
        </w:rPr>
        <w:t>أصحابنا »</w:t>
      </w:r>
      <w:r w:rsidRPr="009746DC">
        <w:rPr>
          <w:rtl/>
        </w:rPr>
        <w:t xml:space="preserve"> أي الحاج</w:t>
      </w:r>
      <w:r w:rsidR="003A341F">
        <w:rPr>
          <w:rFonts w:hint="cs"/>
          <w:rtl/>
        </w:rPr>
        <w:t>ّ</w:t>
      </w:r>
      <w:r>
        <w:rPr>
          <w:rtl/>
        </w:rPr>
        <w:t xml:space="preserve"> </w:t>
      </w:r>
      <w:r w:rsidRPr="00C875FB">
        <w:rPr>
          <w:rtl/>
        </w:rPr>
        <w:t>« انصرفوا من العقبة »</w:t>
      </w:r>
      <w:r w:rsidRPr="009746DC">
        <w:rPr>
          <w:rtl/>
        </w:rPr>
        <w:t xml:space="preserve"> ولم يحجوا ، فظهر أنه </w:t>
      </w:r>
      <w:r w:rsidR="00850EDE">
        <w:rPr>
          <w:rStyle w:val="libAlaemChar"/>
          <w:rtl/>
        </w:rPr>
        <w:t xml:space="preserve">عليه‌السلام </w:t>
      </w:r>
      <w:r w:rsidRPr="009746DC">
        <w:rPr>
          <w:rtl/>
        </w:rPr>
        <w:t xml:space="preserve">لهذا منعه والأظهر </w:t>
      </w:r>
      <w:r w:rsidR="00D8033E">
        <w:rPr>
          <w:rtl/>
        </w:rPr>
        <w:t xml:space="preserve">ان </w:t>
      </w:r>
      <w:r w:rsidRPr="009746DC">
        <w:rPr>
          <w:rtl/>
        </w:rPr>
        <w:t xml:space="preserve">الفتوح تصحيف الفيوج بالياء المثناة التحتانية والجيم ، جمع فيج معرب پيك ، أي جاء المسرعون فأخبرونا بما ذكر ، ومنهم من قرأ بعد بتشديد الدال ، وقال الباء للتعدية أي إحصاء ما رأى من إنعامات الصاحب </w:t>
      </w:r>
      <w:r w:rsidR="00850EDE">
        <w:rPr>
          <w:rStyle w:val="libAlaemChar"/>
          <w:rtl/>
        </w:rPr>
        <w:t xml:space="preserve">عليه‌السلام </w:t>
      </w:r>
      <w:r w:rsidRPr="00C875FB">
        <w:rPr>
          <w:rtl/>
        </w:rPr>
        <w:t>« من طرف خراس</w:t>
      </w:r>
      <w:r w:rsidR="00D8033E">
        <w:rPr>
          <w:rtl/>
        </w:rPr>
        <w:t xml:space="preserve">ان </w:t>
      </w:r>
      <w:r w:rsidRPr="00C875FB">
        <w:rPr>
          <w:rtl/>
        </w:rPr>
        <w:t>»</w:t>
      </w:r>
      <w:r w:rsidRPr="009746DC">
        <w:rPr>
          <w:rtl/>
        </w:rPr>
        <w:t xml:space="preserve"> </w:t>
      </w:r>
      <w:r w:rsidR="0076797F">
        <w:rPr>
          <w:rtl/>
        </w:rPr>
        <w:t xml:space="preserve">بضمّ </w:t>
      </w:r>
      <w:r w:rsidRPr="009746DC">
        <w:rPr>
          <w:rtl/>
        </w:rPr>
        <w:t>الطاء وفتح الراء جمع طرفة بالضم وهي الغريب المستحدث ، أي تحف خراس</w:t>
      </w:r>
      <w:r w:rsidR="00D8033E">
        <w:rPr>
          <w:rtl/>
        </w:rPr>
        <w:t xml:space="preserve">ان </w:t>
      </w:r>
      <w:r w:rsidRPr="009746DC">
        <w:rPr>
          <w:rtl/>
        </w:rPr>
        <w:t xml:space="preserve">وغرائبه ، ويمكن </w:t>
      </w:r>
      <w:r w:rsidR="00D8033E">
        <w:rPr>
          <w:rtl/>
        </w:rPr>
        <w:t xml:space="preserve">ان </w:t>
      </w:r>
      <w:r w:rsidRPr="009746DC">
        <w:rPr>
          <w:rtl/>
        </w:rPr>
        <w:t xml:space="preserve">يقرأ بالتحريك أي من ناحيته ، فمن </w:t>
      </w:r>
      <w:r w:rsidR="00D83B35">
        <w:rPr>
          <w:rtl/>
        </w:rPr>
        <w:t xml:space="preserve">علىّ </w:t>
      </w:r>
      <w:r w:rsidRPr="009746DC">
        <w:rPr>
          <w:rtl/>
        </w:rPr>
        <w:t>الأول تبعيضي</w:t>
      </w:r>
      <w:r w:rsidR="00987D9F">
        <w:rPr>
          <w:rFonts w:hint="cs"/>
          <w:rtl/>
        </w:rPr>
        <w:t>ّ</w:t>
      </w:r>
      <w:r w:rsidRPr="009746DC">
        <w:rPr>
          <w:rtl/>
        </w:rPr>
        <w:t>ة ، و</w:t>
      </w:r>
      <w:r w:rsidR="00D83B35">
        <w:rPr>
          <w:rtl/>
        </w:rPr>
        <w:t xml:space="preserve">علىّ </w:t>
      </w:r>
      <w:r w:rsidRPr="009746DC">
        <w:rPr>
          <w:rtl/>
        </w:rPr>
        <w:t>الثاني ابتدائي</w:t>
      </w:r>
      <w:r w:rsidR="00987D9F">
        <w:rPr>
          <w:rFonts w:hint="cs"/>
          <w:rtl/>
        </w:rPr>
        <w:t>ّ</w:t>
      </w:r>
      <w:r w:rsidRPr="009746DC">
        <w:rPr>
          <w:rtl/>
        </w:rPr>
        <w:t>ة.</w:t>
      </w:r>
    </w:p>
    <w:p w:rsidR="00B717C7" w:rsidRPr="009746DC" w:rsidRDefault="00B717C7" w:rsidP="00152FFB">
      <w:pPr>
        <w:pStyle w:val="libNormal"/>
        <w:rPr>
          <w:rtl/>
          <w:lang w:bidi="fa-IR"/>
        </w:rPr>
      </w:pPr>
      <w:r w:rsidRPr="00F54854">
        <w:rPr>
          <w:rStyle w:val="libBold1Char"/>
          <w:rtl/>
        </w:rPr>
        <w:t>الحديث الرابع :</w:t>
      </w:r>
      <w:r w:rsidRPr="009746DC">
        <w:rPr>
          <w:rtl/>
          <w:lang w:bidi="fa-IR"/>
        </w:rPr>
        <w:t xml:space="preserve"> صحيح.</w:t>
      </w:r>
    </w:p>
    <w:p w:rsidR="00B717C7" w:rsidRPr="009746DC" w:rsidRDefault="00B717C7" w:rsidP="00152FFB">
      <w:pPr>
        <w:pStyle w:val="libNormal"/>
        <w:rPr>
          <w:rtl/>
        </w:rPr>
      </w:pPr>
      <w:r w:rsidRPr="009746DC">
        <w:rPr>
          <w:rtl/>
        </w:rPr>
        <w:t xml:space="preserve">وقال الكشي </w:t>
      </w:r>
      <w:r>
        <w:rPr>
          <w:rtl/>
        </w:rPr>
        <w:t>(ره)</w:t>
      </w:r>
      <w:r>
        <w:rPr>
          <w:rFonts w:hint="cs"/>
          <w:rtl/>
        </w:rPr>
        <w:t xml:space="preserve"> </w:t>
      </w:r>
      <w:r w:rsidRPr="009746DC">
        <w:rPr>
          <w:rtl/>
        </w:rPr>
        <w:t xml:space="preserve">: </w:t>
      </w:r>
      <w:r w:rsidRPr="00C875FB">
        <w:rPr>
          <w:rtl/>
        </w:rPr>
        <w:t>الحسن بن النضر</w:t>
      </w:r>
      <w:r w:rsidRPr="009746DC">
        <w:rPr>
          <w:rtl/>
        </w:rPr>
        <w:t xml:space="preserve"> من أجلة إخواننا ،</w:t>
      </w:r>
      <w:r>
        <w:rPr>
          <w:rtl/>
        </w:rPr>
        <w:t xml:space="preserve"> و</w:t>
      </w:r>
      <w:r w:rsidRPr="00C875FB">
        <w:rPr>
          <w:rtl/>
        </w:rPr>
        <w:t>أبو صد</w:t>
      </w:r>
      <w:r w:rsidR="00987D9F">
        <w:rPr>
          <w:rFonts w:hint="cs"/>
          <w:rtl/>
        </w:rPr>
        <w:t>ا</w:t>
      </w:r>
      <w:r w:rsidR="00987D9F">
        <w:rPr>
          <w:rtl/>
        </w:rPr>
        <w:t>م</w:t>
      </w:r>
      <w:r w:rsidR="00551E04">
        <w:rPr>
          <w:rtl/>
        </w:rPr>
        <w:t xml:space="preserve"> </w:t>
      </w:r>
      <w:r w:rsidRPr="009746DC">
        <w:rPr>
          <w:rtl/>
        </w:rPr>
        <w:t>بكسر الصاد غير مذكور في الرجال</w:t>
      </w:r>
      <w:r>
        <w:rPr>
          <w:rtl/>
        </w:rPr>
        <w:t xml:space="preserve"> </w:t>
      </w:r>
      <w:r w:rsidRPr="00C875FB">
        <w:rPr>
          <w:rtl/>
        </w:rPr>
        <w:t>« فيما في أيدي الوكلاء »</w:t>
      </w:r>
      <w:r w:rsidRPr="009746DC">
        <w:rPr>
          <w:rtl/>
        </w:rPr>
        <w:t xml:space="preserve"> أي لا تكلموا فيها كيف يعملون</w:t>
      </w:r>
    </w:p>
    <w:p w:rsidR="00B717C7" w:rsidRPr="009746DC" w:rsidRDefault="00B717C7" w:rsidP="00152FFB">
      <w:pPr>
        <w:pStyle w:val="libLine"/>
        <w:rPr>
          <w:rtl/>
        </w:rPr>
      </w:pPr>
      <w:r w:rsidRPr="009746DC">
        <w:rPr>
          <w:rtl/>
        </w:rPr>
        <w:t>__________________</w:t>
      </w:r>
    </w:p>
    <w:p w:rsidR="00B717C7" w:rsidRPr="009746DC" w:rsidRDefault="00B717C7" w:rsidP="00152FFB">
      <w:pPr>
        <w:pStyle w:val="libFootnote0"/>
        <w:rPr>
          <w:rtl/>
          <w:lang w:bidi="fa-IR"/>
        </w:rPr>
      </w:pPr>
      <w:r>
        <w:rPr>
          <w:rtl/>
        </w:rPr>
        <w:t>(</w:t>
      </w:r>
      <w:r w:rsidRPr="009746DC">
        <w:rPr>
          <w:rtl/>
        </w:rPr>
        <w:t xml:space="preserve">1) كذا في النسخ ، وفي المتن « بعض الفيوج » وسيأتي ذكره في </w:t>
      </w:r>
      <w:r w:rsidR="00747155">
        <w:rPr>
          <w:rtl/>
        </w:rPr>
        <w:t xml:space="preserve">كلام </w:t>
      </w:r>
      <w:r w:rsidRPr="009746DC">
        <w:rPr>
          <w:rtl/>
        </w:rPr>
        <w:t xml:space="preserve">الشارح </w:t>
      </w:r>
      <w:r>
        <w:rPr>
          <w:rtl/>
        </w:rPr>
        <w:t>(ره)</w:t>
      </w:r>
      <w:r w:rsidRPr="009746DC">
        <w:rPr>
          <w:rtl/>
        </w:rPr>
        <w:t xml:space="preserve"> </w:t>
      </w:r>
      <w:r w:rsidR="00E43AE8">
        <w:rPr>
          <w:rtl/>
        </w:rPr>
        <w:t>أيضاً</w:t>
      </w:r>
      <w:r w:rsidRPr="009746DC">
        <w:rPr>
          <w:rtl/>
        </w:rPr>
        <w:t>.</w:t>
      </w:r>
    </w:p>
    <w:p w:rsidR="008930D5" w:rsidRDefault="008930D5" w:rsidP="008930D5">
      <w:pPr>
        <w:pStyle w:val="libNormal"/>
        <w:rPr>
          <w:rtl/>
        </w:rPr>
      </w:pPr>
      <w:r>
        <w:rPr>
          <w:rtl/>
        </w:rPr>
        <w:br w:type="page"/>
      </w:r>
    </w:p>
    <w:p w:rsidR="00B717C7" w:rsidRPr="009746DC" w:rsidRDefault="00B717C7" w:rsidP="00E42F08">
      <w:pPr>
        <w:pStyle w:val="libNormal"/>
        <w:rPr>
          <w:rtl/>
        </w:rPr>
      </w:pPr>
      <w:r w:rsidRPr="009746DC">
        <w:rPr>
          <w:rtl/>
        </w:rPr>
        <w:lastRenderedPageBreak/>
        <w:t xml:space="preserve">هذه السنة </w:t>
      </w:r>
      <w:r w:rsidR="00E42F08">
        <w:rPr>
          <w:rFonts w:hint="cs"/>
          <w:rtl/>
        </w:rPr>
        <w:t xml:space="preserve">، </w:t>
      </w:r>
      <w:r w:rsidRPr="009746DC">
        <w:rPr>
          <w:rtl/>
        </w:rPr>
        <w:t xml:space="preserve">فقال له الحسن </w:t>
      </w:r>
      <w:r w:rsidR="00E42F08">
        <w:rPr>
          <w:rFonts w:hint="cs"/>
          <w:rtl/>
        </w:rPr>
        <w:t>[ ا</w:t>
      </w:r>
      <w:r w:rsidRPr="009746DC">
        <w:rPr>
          <w:rtl/>
        </w:rPr>
        <w:t xml:space="preserve">بن النضر </w:t>
      </w:r>
      <w:r w:rsidR="00E42F08">
        <w:rPr>
          <w:rFonts w:hint="cs"/>
          <w:rtl/>
        </w:rPr>
        <w:t xml:space="preserve">] : </w:t>
      </w:r>
      <w:r w:rsidRPr="009746DC">
        <w:rPr>
          <w:rtl/>
        </w:rPr>
        <w:t>إني أفزع في الم</w:t>
      </w:r>
      <w:r w:rsidR="00996071">
        <w:rPr>
          <w:rtl/>
        </w:rPr>
        <w:t xml:space="preserve">نام </w:t>
      </w:r>
      <w:r w:rsidRPr="009746DC">
        <w:rPr>
          <w:rtl/>
        </w:rPr>
        <w:t>ولا بد من الخروج وأوصى إلى أحمد بن ي</w:t>
      </w:r>
      <w:r w:rsidR="00D83B35">
        <w:rPr>
          <w:rtl/>
        </w:rPr>
        <w:t xml:space="preserve">علىّ </w:t>
      </w:r>
      <w:r w:rsidRPr="009746DC">
        <w:rPr>
          <w:rtl/>
        </w:rPr>
        <w:t>بن حم</w:t>
      </w:r>
      <w:r w:rsidR="00816346">
        <w:rPr>
          <w:rFonts w:hint="cs"/>
          <w:rtl/>
        </w:rPr>
        <w:t>ّ</w:t>
      </w:r>
      <w:r w:rsidRPr="009746DC">
        <w:rPr>
          <w:rtl/>
        </w:rPr>
        <w:t>اد وأوصى</w:t>
      </w:r>
      <w:r w:rsidR="00816346">
        <w:rPr>
          <w:rFonts w:hint="cs"/>
          <w:rtl/>
        </w:rPr>
        <w:t>ّ</w:t>
      </w:r>
      <w:r w:rsidRPr="009746DC">
        <w:rPr>
          <w:rtl/>
        </w:rPr>
        <w:t xml:space="preserve"> للناحية بمال وأمره </w:t>
      </w:r>
      <w:r w:rsidR="00D8033E">
        <w:rPr>
          <w:rtl/>
        </w:rPr>
        <w:t xml:space="preserve">ان </w:t>
      </w:r>
      <w:r w:rsidRPr="009746DC">
        <w:rPr>
          <w:rtl/>
        </w:rPr>
        <w:t xml:space="preserve">لا يخرج </w:t>
      </w:r>
      <w:r w:rsidR="000F65B1">
        <w:rPr>
          <w:rtl/>
        </w:rPr>
        <w:t>شيئاً</w:t>
      </w:r>
      <w:r w:rsidR="00F54854">
        <w:rPr>
          <w:rtl/>
        </w:rPr>
        <w:t xml:space="preserve"> </w:t>
      </w:r>
      <w:r w:rsidR="000164B7">
        <w:rPr>
          <w:rtl/>
        </w:rPr>
        <w:t xml:space="preserve">إلّا </w:t>
      </w:r>
      <w:r w:rsidRPr="009746DC">
        <w:rPr>
          <w:rtl/>
        </w:rPr>
        <w:t xml:space="preserve">من يده إلى يده بعد ظهوره قال فقال الحسن </w:t>
      </w:r>
      <w:r w:rsidR="00FE5F86">
        <w:rPr>
          <w:rtl/>
        </w:rPr>
        <w:t xml:space="preserve">لـمّا </w:t>
      </w:r>
      <w:r w:rsidRPr="009746DC">
        <w:rPr>
          <w:rtl/>
        </w:rPr>
        <w:t xml:space="preserve">وافيت بغداد اكتريت دارا فنزلتها فجاءني بعض الوكلاء بثياب ودنانير وخلفها عندي فقلت له ما هذا قال هو ما ترى </w:t>
      </w:r>
      <w:r w:rsidR="00D83B35">
        <w:rPr>
          <w:rtl/>
        </w:rPr>
        <w:t xml:space="preserve">ثمّ </w:t>
      </w:r>
      <w:r w:rsidRPr="009746DC">
        <w:rPr>
          <w:rtl/>
        </w:rPr>
        <w:t xml:space="preserve">جاءني آخر بمثلها وآخر </w:t>
      </w:r>
      <w:r w:rsidR="00FE5F86">
        <w:rPr>
          <w:rtl/>
        </w:rPr>
        <w:t xml:space="preserve">حتّى </w:t>
      </w:r>
      <w:r w:rsidRPr="009746DC">
        <w:rPr>
          <w:rtl/>
        </w:rPr>
        <w:t xml:space="preserve">كبسوا الدار </w:t>
      </w:r>
      <w:r w:rsidR="00D83B35">
        <w:rPr>
          <w:rtl/>
        </w:rPr>
        <w:t xml:space="preserve">ثمّ </w:t>
      </w:r>
      <w:r w:rsidRPr="009746DC">
        <w:rPr>
          <w:rtl/>
        </w:rPr>
        <w:t xml:space="preserve">جاءني أحمد بن إسحاق بجميع ما </w:t>
      </w:r>
      <w:r w:rsidR="00551E04">
        <w:rPr>
          <w:rtl/>
        </w:rPr>
        <w:t xml:space="preserve">كان </w:t>
      </w:r>
      <w:r w:rsidRPr="009746DC">
        <w:rPr>
          <w:rtl/>
        </w:rPr>
        <w:t xml:space="preserve">معه فتعجبت وبقيت متفكرا فوردت </w:t>
      </w:r>
      <w:r w:rsidR="00551E04">
        <w:rPr>
          <w:rtl/>
        </w:rPr>
        <w:t xml:space="preserve">عليّ </w:t>
      </w:r>
      <w:r w:rsidRPr="009746DC">
        <w:rPr>
          <w:rtl/>
        </w:rPr>
        <w:t xml:space="preserve">رقعة الرجل </w:t>
      </w:r>
      <w:r w:rsidR="00850EDE">
        <w:rPr>
          <w:rStyle w:val="libAlaemChar"/>
          <w:rtl/>
        </w:rPr>
        <w:t xml:space="preserve">عليه‌السلام </w:t>
      </w:r>
      <w:r w:rsidRPr="009746DC">
        <w:rPr>
          <w:rtl/>
        </w:rPr>
        <w:t xml:space="preserve">إذا مضى من </w:t>
      </w:r>
      <w:r w:rsidR="00C948D0">
        <w:rPr>
          <w:rtl/>
        </w:rPr>
        <w:t xml:space="preserve">النّهار </w:t>
      </w:r>
      <w:r w:rsidRPr="009746DC">
        <w:rPr>
          <w:rtl/>
        </w:rPr>
        <w:t xml:space="preserve">كذا وكذا فاحمل ما معك فرحلت وحملت ما معي وفي الطريق صعلوك يقطع الطريق في </w:t>
      </w:r>
      <w:r w:rsidR="005100B4">
        <w:rPr>
          <w:rtl/>
        </w:rPr>
        <w:t xml:space="preserve">ستّين </w:t>
      </w:r>
      <w:r w:rsidR="00FE5F86">
        <w:rPr>
          <w:rtl/>
        </w:rPr>
        <w:t xml:space="preserve">رجلاً </w:t>
      </w:r>
      <w:r w:rsidRPr="009746DC">
        <w:rPr>
          <w:rtl/>
        </w:rPr>
        <w:t xml:space="preserve">فاجتزت عليه وسلمني الله منه فوافيت العسكر ونزلت فوردت </w:t>
      </w:r>
      <w:r w:rsidR="00551E04">
        <w:rPr>
          <w:rtl/>
        </w:rPr>
        <w:t xml:space="preserve">عليّ </w:t>
      </w:r>
      <w:r w:rsidRPr="009746DC">
        <w:rPr>
          <w:rtl/>
        </w:rPr>
        <w:t xml:space="preserve">رقعة </w:t>
      </w:r>
      <w:r w:rsidR="00D8033E">
        <w:rPr>
          <w:rtl/>
        </w:rPr>
        <w:t xml:space="preserve">ان </w:t>
      </w:r>
      <w:r w:rsidRPr="009746DC">
        <w:rPr>
          <w:rtl/>
        </w:rPr>
        <w:t>احمل ما معك فعبيته في صن</w:t>
      </w:r>
      <w:r w:rsidR="00D8033E">
        <w:rPr>
          <w:rtl/>
        </w:rPr>
        <w:t xml:space="preserve">ان </w:t>
      </w:r>
      <w:r w:rsidRPr="009746DC">
        <w:rPr>
          <w:rtl/>
        </w:rPr>
        <w:t>الحمالين ف</w:t>
      </w:r>
      <w:r w:rsidR="00FE5F86">
        <w:rPr>
          <w:rtl/>
        </w:rPr>
        <w:t xml:space="preserve">لـمّا </w:t>
      </w:r>
      <w:r w:rsidRPr="009746DC">
        <w:rPr>
          <w:rtl/>
        </w:rPr>
        <w:t>بلغت الدهليز إذا فيه أسود قائم فقال أنت الحسن بن النضر قلت نعم قال ادخل فدخلت الدار ودخلت بيتا وفرغت صن</w:t>
      </w:r>
      <w:r w:rsidR="00D8033E">
        <w:rPr>
          <w:rtl/>
        </w:rPr>
        <w:t xml:space="preserve">ان </w:t>
      </w:r>
      <w:r w:rsidRPr="009746DC">
        <w:rPr>
          <w:rtl/>
        </w:rPr>
        <w:t>الحمالين وإذا في زاوية البيت خبز كثير فأعطى كل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42F08">
      <w:pPr>
        <w:pStyle w:val="libNormal"/>
        <w:rPr>
          <w:rtl/>
        </w:rPr>
      </w:pPr>
      <w:r w:rsidRPr="009746DC">
        <w:rPr>
          <w:rtl/>
        </w:rPr>
        <w:t>به وكيف يوصلونه إليه</w:t>
      </w:r>
      <w:r>
        <w:rPr>
          <w:rtl/>
        </w:rPr>
        <w:t xml:space="preserve"> </w:t>
      </w:r>
      <w:r w:rsidRPr="00C875FB">
        <w:rPr>
          <w:rtl/>
        </w:rPr>
        <w:t>« ولا بد</w:t>
      </w:r>
      <w:r w:rsidR="00816346">
        <w:rPr>
          <w:rFonts w:hint="cs"/>
          <w:rtl/>
        </w:rPr>
        <w:t>ّ</w:t>
      </w:r>
      <w:r w:rsidRPr="00C875FB">
        <w:rPr>
          <w:rtl/>
        </w:rPr>
        <w:t xml:space="preserve"> من الخروج »</w:t>
      </w:r>
      <w:r w:rsidRPr="009746DC">
        <w:rPr>
          <w:rtl/>
        </w:rPr>
        <w:t xml:space="preserve"> أي للفحص وضمير أوصى في الموضعين للحسن ، والمراد بالأول أنه جعله وصي</w:t>
      </w:r>
      <w:r w:rsidR="00816346">
        <w:rPr>
          <w:rFonts w:hint="cs"/>
          <w:rtl/>
        </w:rPr>
        <w:t>ّ</w:t>
      </w:r>
      <w:r w:rsidRPr="009746DC">
        <w:rPr>
          <w:rtl/>
        </w:rPr>
        <w:t xml:space="preserve"> نفسه في أ</w:t>
      </w:r>
      <w:r w:rsidR="00850EDE">
        <w:rPr>
          <w:rtl/>
        </w:rPr>
        <w:t xml:space="preserve">مرّ </w:t>
      </w:r>
      <w:r w:rsidRPr="009746DC">
        <w:rPr>
          <w:rtl/>
        </w:rPr>
        <w:t xml:space="preserve">عياله وسائر أموره ، وبالثاني أنه أوصى إليه بإيصال ما عنده إلى الناحية </w:t>
      </w:r>
      <w:r w:rsidR="00D8033E">
        <w:rPr>
          <w:rtl/>
        </w:rPr>
        <w:t xml:space="preserve">ان </w:t>
      </w:r>
      <w:r w:rsidRPr="009746DC">
        <w:rPr>
          <w:rtl/>
        </w:rPr>
        <w:t xml:space="preserve">لم يتيسر له الوصول إليه </w:t>
      </w:r>
      <w:r w:rsidR="00850EDE">
        <w:rPr>
          <w:rStyle w:val="libAlaemChar"/>
          <w:rtl/>
        </w:rPr>
        <w:t xml:space="preserve">عليه‌السلام </w:t>
      </w:r>
      <w:r w:rsidRPr="009746DC">
        <w:rPr>
          <w:rtl/>
        </w:rPr>
        <w:t xml:space="preserve">، وما قيل من </w:t>
      </w:r>
      <w:r w:rsidR="00D8033E">
        <w:rPr>
          <w:rtl/>
        </w:rPr>
        <w:t xml:space="preserve">ان </w:t>
      </w:r>
      <w:r w:rsidRPr="009746DC">
        <w:rPr>
          <w:rtl/>
        </w:rPr>
        <w:t>ضمير أوصى ثانيا</w:t>
      </w:r>
      <w:r w:rsidR="00816346">
        <w:rPr>
          <w:rFonts w:hint="cs"/>
          <w:rtl/>
        </w:rPr>
        <w:t>ً</w:t>
      </w:r>
      <w:r w:rsidRPr="009746DC">
        <w:rPr>
          <w:rtl/>
        </w:rPr>
        <w:t xml:space="preserve"> لأحمد وكذا ضمير أمره فهو بعيد ، وقيل : المراد بظهوره وضوح كونه صاحب </w:t>
      </w:r>
      <w:r w:rsidR="00747155">
        <w:rPr>
          <w:rtl/>
        </w:rPr>
        <w:t xml:space="preserve">الزمان </w:t>
      </w:r>
      <w:r w:rsidRPr="00C875FB">
        <w:rPr>
          <w:rtl/>
        </w:rPr>
        <w:t>« هو ما ترى »</w:t>
      </w:r>
      <w:r w:rsidRPr="009746DC">
        <w:rPr>
          <w:rtl/>
        </w:rPr>
        <w:t xml:space="preserve"> أي لا يمكنني التصريح ولم يؤذن لي في أكثر من هذا ، أو هو ما نعلم بالقرائن أنه من مال الناحية ، وربما يقرأ بالمجهول أي ما يأتيك العلم به من الناحية</w:t>
      </w:r>
      <w:r w:rsidRPr="00C875FB">
        <w:rPr>
          <w:rtl/>
        </w:rPr>
        <w:t xml:space="preserve"> « </w:t>
      </w:r>
      <w:r w:rsidR="00FE5F86">
        <w:rPr>
          <w:rtl/>
        </w:rPr>
        <w:t xml:space="preserve">حتّى </w:t>
      </w:r>
      <w:r w:rsidRPr="00C875FB">
        <w:rPr>
          <w:rtl/>
        </w:rPr>
        <w:t>كبسوا الدار »</w:t>
      </w:r>
      <w:r w:rsidRPr="009746DC">
        <w:rPr>
          <w:rtl/>
        </w:rPr>
        <w:t xml:space="preserve"> أي ستروها وملئوها من كثرة ما جاءوا به ، في القاموس : كبس البئر والنهر يكبسها طمهما بالتراب ، ورأسه في ثوبه أخفاه وأدخله فيه ، وداره هجم عليه</w:t>
      </w:r>
      <w:r>
        <w:rPr>
          <w:rtl/>
        </w:rPr>
        <w:t xml:space="preserve"> </w:t>
      </w:r>
      <w:r w:rsidRPr="00C875FB">
        <w:rPr>
          <w:rtl/>
        </w:rPr>
        <w:t>« رقعة الرجل »</w:t>
      </w:r>
      <w:r w:rsidRPr="009746DC">
        <w:rPr>
          <w:rtl/>
        </w:rPr>
        <w:t xml:space="preserve"> أي القائم </w:t>
      </w:r>
      <w:r w:rsidR="00850EDE">
        <w:rPr>
          <w:rStyle w:val="libAlaemChar"/>
          <w:rtl/>
        </w:rPr>
        <w:t xml:space="preserve">عليه‌السلام </w:t>
      </w:r>
      <w:r w:rsidRPr="009746DC">
        <w:rPr>
          <w:rtl/>
        </w:rPr>
        <w:t xml:space="preserve">عبر به تقية ، وفي الصحاح : </w:t>
      </w:r>
      <w:r w:rsidRPr="00C875FB">
        <w:rPr>
          <w:rtl/>
        </w:rPr>
        <w:t>الصعلوك</w:t>
      </w:r>
      <w:r w:rsidRPr="009746DC">
        <w:rPr>
          <w:rtl/>
        </w:rPr>
        <w:t xml:space="preserve"> الفقير ، وصعاليك العرب ذؤبانها</w:t>
      </w:r>
      <w:r w:rsidRPr="00C875FB">
        <w:rPr>
          <w:rtl/>
        </w:rPr>
        <w:t xml:space="preserve"> « يقطع الطريق »</w:t>
      </w:r>
      <w:r w:rsidRPr="009746DC">
        <w:rPr>
          <w:rtl/>
        </w:rPr>
        <w:t xml:space="preserve"> أي ما بين بغداد وسر من رأى ، وفي القاموس : </w:t>
      </w:r>
      <w:r w:rsidRPr="00C875FB">
        <w:rPr>
          <w:rtl/>
        </w:rPr>
        <w:t>الصن</w:t>
      </w:r>
      <w:r w:rsidRPr="009746DC">
        <w:rPr>
          <w:rtl/>
        </w:rPr>
        <w:t xml:space="preserve"> بالكسر شبه السلة المطبقة يجعل فيها الخبز</w:t>
      </w:r>
      <w:r w:rsidRPr="00C875FB">
        <w:rPr>
          <w:rtl/>
        </w:rPr>
        <w:t xml:space="preserve"> « فأعطي »</w:t>
      </w:r>
      <w:r w:rsidRPr="009746DC">
        <w:rPr>
          <w:rtl/>
        </w:rPr>
        <w:t xml:space="preserve"> </w:t>
      </w:r>
      <w:r w:rsidR="00D83B35">
        <w:rPr>
          <w:rtl/>
        </w:rPr>
        <w:t xml:space="preserve">علىّ </w:t>
      </w:r>
      <w:r w:rsidRPr="009746DC">
        <w:rPr>
          <w:rtl/>
        </w:rPr>
        <w:t>بناء المجهول</w:t>
      </w:r>
      <w:r>
        <w:rPr>
          <w:rtl/>
        </w:rPr>
        <w:t xml:space="preserve"> </w:t>
      </w:r>
      <w:r w:rsidRPr="00C875FB">
        <w:rPr>
          <w:rtl/>
        </w:rPr>
        <w:t xml:space="preserve">« </w:t>
      </w:r>
      <w:r w:rsidR="00D83B35">
        <w:rPr>
          <w:rtl/>
        </w:rPr>
        <w:t xml:space="preserve">علىّ </w:t>
      </w:r>
      <w:r w:rsidRPr="00C875FB">
        <w:rPr>
          <w:rtl/>
        </w:rPr>
        <w:t>ما من به عليك »</w:t>
      </w:r>
      <w:r w:rsidRPr="009746DC">
        <w:rPr>
          <w:rtl/>
        </w:rPr>
        <w:t xml:space="preserve"> أي</w:t>
      </w:r>
    </w:p>
    <w:p w:rsidR="008930D5" w:rsidRDefault="008930D5" w:rsidP="008930D5">
      <w:pPr>
        <w:pStyle w:val="libNormal"/>
        <w:rPr>
          <w:rtl/>
        </w:rPr>
      </w:pPr>
      <w:r>
        <w:rPr>
          <w:rtl/>
        </w:rPr>
        <w:br w:type="page"/>
      </w:r>
    </w:p>
    <w:p w:rsidR="00B717C7" w:rsidRPr="009746DC" w:rsidRDefault="00B717C7" w:rsidP="00816346">
      <w:pPr>
        <w:pStyle w:val="libNormal"/>
        <w:rPr>
          <w:rtl/>
        </w:rPr>
      </w:pPr>
      <w:r w:rsidRPr="009746DC">
        <w:rPr>
          <w:rtl/>
        </w:rPr>
        <w:lastRenderedPageBreak/>
        <w:t>واحد من الحم</w:t>
      </w:r>
      <w:r w:rsidR="00816346">
        <w:rPr>
          <w:rFonts w:hint="cs"/>
          <w:rtl/>
        </w:rPr>
        <w:t>ّ</w:t>
      </w:r>
      <w:r w:rsidRPr="009746DC">
        <w:rPr>
          <w:rtl/>
        </w:rPr>
        <w:t xml:space="preserve">الين رغيفين وأخرجوا وإذا بيت عليه ستر فنوديت منه يا حسن بن النضر احمد الله </w:t>
      </w:r>
      <w:r w:rsidR="00D83B35">
        <w:rPr>
          <w:rtl/>
        </w:rPr>
        <w:t xml:space="preserve">علىّ </w:t>
      </w:r>
      <w:r w:rsidRPr="009746DC">
        <w:rPr>
          <w:rtl/>
        </w:rPr>
        <w:t>ما من</w:t>
      </w:r>
      <w:r w:rsidR="00816346">
        <w:rPr>
          <w:rFonts w:hint="cs"/>
          <w:rtl/>
        </w:rPr>
        <w:t>َّ</w:t>
      </w:r>
      <w:r w:rsidRPr="009746DC">
        <w:rPr>
          <w:rtl/>
        </w:rPr>
        <w:t xml:space="preserve"> به عليك ولا تشك</w:t>
      </w:r>
      <w:r w:rsidR="00816346">
        <w:rPr>
          <w:rFonts w:hint="cs"/>
          <w:rtl/>
        </w:rPr>
        <w:t>ّ</w:t>
      </w:r>
      <w:r w:rsidRPr="009746DC">
        <w:rPr>
          <w:rtl/>
        </w:rPr>
        <w:t>ن</w:t>
      </w:r>
      <w:r w:rsidR="00816346">
        <w:rPr>
          <w:rFonts w:hint="cs"/>
          <w:rtl/>
        </w:rPr>
        <w:t>َّ</w:t>
      </w:r>
      <w:r w:rsidRPr="009746DC">
        <w:rPr>
          <w:rtl/>
        </w:rPr>
        <w:t xml:space="preserve"> فود الشيط</w:t>
      </w:r>
      <w:r w:rsidR="00D8033E">
        <w:rPr>
          <w:rtl/>
        </w:rPr>
        <w:t xml:space="preserve">ان </w:t>
      </w:r>
      <w:r w:rsidRPr="009746DC">
        <w:rPr>
          <w:rtl/>
        </w:rPr>
        <w:t xml:space="preserve">أنك شككت وأخرج إلي ثوبين وقيل خذها فستحتاج إليهما فأخذتهما وخرجت قال سعد فانصرف الحسن بن النضر ومات في شهر </w:t>
      </w:r>
      <w:r w:rsidR="00BA3041">
        <w:rPr>
          <w:rtl/>
        </w:rPr>
        <w:t xml:space="preserve">رمضان </w:t>
      </w:r>
      <w:r w:rsidRPr="009746DC">
        <w:rPr>
          <w:rtl/>
        </w:rPr>
        <w:t>وكفن في الثوبين</w:t>
      </w:r>
      <w:r>
        <w:rPr>
          <w:rFonts w:hint="cs"/>
          <w:rtl/>
        </w:rPr>
        <w:t>.</w:t>
      </w:r>
    </w:p>
    <w:p w:rsidR="00B717C7" w:rsidRPr="009746DC" w:rsidRDefault="00B717C7" w:rsidP="00816346">
      <w:pPr>
        <w:pStyle w:val="libNormal"/>
        <w:rPr>
          <w:rtl/>
        </w:rPr>
      </w:pPr>
      <w:r w:rsidRPr="009746DC">
        <w:rPr>
          <w:rtl/>
        </w:rPr>
        <w:t>5</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حمويه السويداوي ، عن </w:t>
      </w:r>
      <w:r w:rsidR="00551E04">
        <w:rPr>
          <w:rtl/>
        </w:rPr>
        <w:t xml:space="preserve">محمّد </w:t>
      </w:r>
      <w:r w:rsidRPr="009746DC">
        <w:rPr>
          <w:rtl/>
        </w:rPr>
        <w:t xml:space="preserve">بن إبراهيم بن مهزيار قال شككت عند مضي أبي </w:t>
      </w:r>
      <w:r w:rsidR="00551E04">
        <w:rPr>
          <w:rtl/>
        </w:rPr>
        <w:t xml:space="preserve">محمّد </w:t>
      </w:r>
      <w:r w:rsidR="00850EDE">
        <w:rPr>
          <w:rStyle w:val="libAlaemChar"/>
          <w:rtl/>
        </w:rPr>
        <w:t xml:space="preserve">عليه‌السلام </w:t>
      </w:r>
      <w:r w:rsidRPr="009746DC">
        <w:rPr>
          <w:rtl/>
        </w:rPr>
        <w:t>واجتمع عند أبي مال جليل فحمله وركب السفينة وخرجت معه مشيعا</w:t>
      </w:r>
      <w:r w:rsidR="00816346">
        <w:rPr>
          <w:rFonts w:hint="cs"/>
          <w:rtl/>
        </w:rPr>
        <w:t>ً</w:t>
      </w:r>
      <w:r w:rsidRPr="009746DC">
        <w:rPr>
          <w:rtl/>
        </w:rPr>
        <w:t xml:space="preserve"> فوعك وعكا</w:t>
      </w:r>
      <w:r w:rsidR="00AF63BF">
        <w:rPr>
          <w:rFonts w:hint="cs"/>
          <w:rtl/>
        </w:rPr>
        <w:t>ً</w:t>
      </w:r>
      <w:r w:rsidRPr="009746DC">
        <w:rPr>
          <w:rtl/>
        </w:rPr>
        <w:t xml:space="preserve"> </w:t>
      </w:r>
      <w:r w:rsidR="00BB54A5">
        <w:rPr>
          <w:rtl/>
        </w:rPr>
        <w:t xml:space="preserve">شديداً </w:t>
      </w:r>
      <w:r w:rsidRPr="009746DC">
        <w:rPr>
          <w:rtl/>
        </w:rPr>
        <w:t>فقال يا بني ردني فهو الموت وقال لي اتق الله في هذا المال وأوصى إلي فمات فقلت في نفسي لم يكن أبي ليوصي بشيء غير صحيح أحمل هذا المال إلى العراق وأكتري دارا</w:t>
      </w:r>
      <w:r w:rsidR="00AF63BF">
        <w:rPr>
          <w:rFonts w:hint="cs"/>
          <w:rtl/>
        </w:rPr>
        <w:t>ً</w:t>
      </w:r>
      <w:r w:rsidRPr="009746DC">
        <w:rPr>
          <w:rtl/>
        </w:rPr>
        <w:t xml:space="preserve"> </w:t>
      </w:r>
      <w:r w:rsidR="00AF63BF">
        <w:rPr>
          <w:rtl/>
        </w:rPr>
        <w:t>على</w:t>
      </w:r>
      <w:r w:rsidR="00D83B35">
        <w:rPr>
          <w:rtl/>
        </w:rPr>
        <w:t xml:space="preserve"> </w:t>
      </w:r>
      <w:r w:rsidRPr="009746DC">
        <w:rPr>
          <w:rtl/>
        </w:rPr>
        <w:t>الشط</w:t>
      </w:r>
      <w:r w:rsidR="00AF63BF">
        <w:rPr>
          <w:rFonts w:hint="cs"/>
          <w:rtl/>
        </w:rPr>
        <w:t>ّ</w:t>
      </w:r>
      <w:r w:rsidRPr="009746DC">
        <w:rPr>
          <w:rtl/>
        </w:rPr>
        <w:t xml:space="preserve"> ولا أخبر </w:t>
      </w:r>
      <w:r w:rsidR="00B8110F">
        <w:rPr>
          <w:rtl/>
        </w:rPr>
        <w:t xml:space="preserve">أحداً </w:t>
      </w:r>
      <w:r w:rsidRPr="009746DC">
        <w:rPr>
          <w:rtl/>
        </w:rPr>
        <w:t>بشيء و</w:t>
      </w:r>
      <w:r w:rsidR="00D8033E">
        <w:rPr>
          <w:rtl/>
        </w:rPr>
        <w:t xml:space="preserve">ان </w:t>
      </w:r>
      <w:r w:rsidRPr="009746DC">
        <w:rPr>
          <w:rtl/>
        </w:rPr>
        <w:t>وضح لي شيء كوضوحه</w:t>
      </w:r>
      <w:r w:rsidR="00AF63BF">
        <w:rPr>
          <w:rFonts w:hint="cs"/>
          <w:rtl/>
        </w:rPr>
        <w:t xml:space="preserve"> [</w:t>
      </w:r>
      <w:r w:rsidRPr="009746DC">
        <w:rPr>
          <w:rtl/>
        </w:rPr>
        <w:t xml:space="preserve"> في </w:t>
      </w:r>
      <w:r w:rsidR="00AF63BF">
        <w:rPr>
          <w:rFonts w:hint="cs"/>
          <w:rtl/>
        </w:rPr>
        <w:t xml:space="preserve">] </w:t>
      </w:r>
      <w:r w:rsidR="00BE737F">
        <w:rPr>
          <w:rtl/>
        </w:rPr>
        <w:t xml:space="preserve">أيّام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أنفذته و</w:t>
      </w:r>
      <w:r w:rsidR="000164B7">
        <w:rPr>
          <w:rtl/>
        </w:rPr>
        <w:t xml:space="preserve">إلّا </w:t>
      </w:r>
      <w:r w:rsidRPr="009746DC">
        <w:rPr>
          <w:rtl/>
        </w:rPr>
        <w:t xml:space="preserve">قصفت به فقدمت العراق واكتريت دارا </w:t>
      </w:r>
      <w:r w:rsidR="00D83B35">
        <w:rPr>
          <w:rtl/>
        </w:rPr>
        <w:t xml:space="preserve">علىّ </w:t>
      </w:r>
      <w:r w:rsidRPr="009746DC">
        <w:rPr>
          <w:rtl/>
        </w:rPr>
        <w:t>الشط وبقيت أي</w:t>
      </w:r>
      <w:r w:rsidR="00AF63BF">
        <w:rPr>
          <w:rFonts w:hint="cs"/>
          <w:rtl/>
        </w:rPr>
        <w:t>ّ</w:t>
      </w:r>
      <w:r w:rsidRPr="009746DC">
        <w:rPr>
          <w:rtl/>
        </w:rPr>
        <w:t>اما</w:t>
      </w:r>
      <w:r w:rsidR="00AF63BF">
        <w:rPr>
          <w:rFonts w:hint="cs"/>
          <w:rtl/>
        </w:rPr>
        <w:t>ً</w:t>
      </w:r>
      <w:r w:rsidRPr="009746DC">
        <w:rPr>
          <w:rtl/>
        </w:rPr>
        <w:t xml:space="preserve"> فإذا أنا برقعة مع رسول فيها يا </w:t>
      </w:r>
      <w:r w:rsidR="00551E04">
        <w:rPr>
          <w:rtl/>
        </w:rPr>
        <w:t xml:space="preserve">محمّد </w:t>
      </w:r>
      <w:r w:rsidRPr="009746DC">
        <w:rPr>
          <w:rtl/>
        </w:rPr>
        <w:t xml:space="preserve">معك كذا وكذا في جوف كذا وكذا </w:t>
      </w:r>
      <w:r w:rsidR="00AF63BF">
        <w:rPr>
          <w:rFonts w:hint="cs"/>
          <w:rtl/>
        </w:rPr>
        <w:t xml:space="preserve">، </w:t>
      </w:r>
      <w:r w:rsidR="00FE5F86">
        <w:rPr>
          <w:rtl/>
        </w:rPr>
        <w:t xml:space="preserve">حتّى </w:t>
      </w:r>
      <w:r w:rsidRPr="009746DC">
        <w:rPr>
          <w:rtl/>
        </w:rPr>
        <w:t xml:space="preserve">قص </w:t>
      </w:r>
      <w:r w:rsidR="00551E04">
        <w:rPr>
          <w:rtl/>
        </w:rPr>
        <w:t xml:space="preserve">عليّ </w:t>
      </w:r>
      <w:r w:rsidRPr="009746DC">
        <w:rPr>
          <w:rtl/>
        </w:rPr>
        <w:t>جميع ما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16346">
      <w:pPr>
        <w:pStyle w:val="libNormal"/>
        <w:rPr>
          <w:rtl/>
        </w:rPr>
      </w:pPr>
      <w:r w:rsidRPr="009746DC">
        <w:rPr>
          <w:rtl/>
        </w:rPr>
        <w:t xml:space="preserve">من وكالته </w:t>
      </w:r>
      <w:r w:rsidR="00850EDE">
        <w:rPr>
          <w:rStyle w:val="libAlaemChar"/>
          <w:rtl/>
        </w:rPr>
        <w:t xml:space="preserve">عليه‌السلام </w:t>
      </w:r>
      <w:r w:rsidRPr="009746DC">
        <w:rPr>
          <w:rtl/>
        </w:rPr>
        <w:t>والعلم بإمامته وإيصال حقه إليه</w:t>
      </w:r>
      <w:r>
        <w:rPr>
          <w:rtl/>
        </w:rPr>
        <w:t xml:space="preserve"> </w:t>
      </w:r>
      <w:r w:rsidRPr="00C875FB">
        <w:rPr>
          <w:rtl/>
        </w:rPr>
        <w:t>« فانصرف »</w:t>
      </w:r>
      <w:r w:rsidRPr="009746DC">
        <w:rPr>
          <w:rtl/>
        </w:rPr>
        <w:t xml:space="preserve"> أي إلى قم.</w:t>
      </w:r>
    </w:p>
    <w:p w:rsidR="00B717C7" w:rsidRPr="009746DC" w:rsidRDefault="00B717C7" w:rsidP="00816346">
      <w:pPr>
        <w:pStyle w:val="libNormal"/>
        <w:rPr>
          <w:rtl/>
          <w:lang w:bidi="fa-IR"/>
        </w:rPr>
      </w:pPr>
      <w:r w:rsidRPr="000F65B1">
        <w:rPr>
          <w:rStyle w:val="libBold1Char"/>
          <w:rtl/>
        </w:rPr>
        <w:t>الحديث الخامس :</w:t>
      </w:r>
      <w:r w:rsidRPr="009746DC">
        <w:rPr>
          <w:rtl/>
          <w:lang w:bidi="fa-IR"/>
        </w:rPr>
        <w:t xml:space="preserve"> مجهول.</w:t>
      </w:r>
    </w:p>
    <w:p w:rsidR="00B717C7" w:rsidRPr="009746DC" w:rsidRDefault="00B717C7" w:rsidP="00816346">
      <w:pPr>
        <w:pStyle w:val="libNormal"/>
        <w:rPr>
          <w:rtl/>
        </w:rPr>
      </w:pPr>
      <w:r w:rsidRPr="00C875FB">
        <w:rPr>
          <w:rtl/>
        </w:rPr>
        <w:t>و</w:t>
      </w:r>
      <w:r w:rsidR="00551E04">
        <w:rPr>
          <w:rtl/>
        </w:rPr>
        <w:t xml:space="preserve">محمّد </w:t>
      </w:r>
      <w:r w:rsidRPr="00C875FB">
        <w:rPr>
          <w:rtl/>
        </w:rPr>
        <w:t>بن إبراهيم</w:t>
      </w:r>
      <w:r w:rsidRPr="009746DC">
        <w:rPr>
          <w:rtl/>
        </w:rPr>
        <w:t xml:space="preserve"> هو وأبوه من وكلاء الناحية كما ذكره في ربيع الشيعة و</w:t>
      </w:r>
      <w:r w:rsidR="00CE1B2F">
        <w:rPr>
          <w:rtl/>
        </w:rPr>
        <w:t xml:space="preserve">إعلام </w:t>
      </w:r>
      <w:r w:rsidRPr="009746DC">
        <w:rPr>
          <w:rtl/>
        </w:rPr>
        <w:t>الورى</w:t>
      </w:r>
      <w:r>
        <w:rPr>
          <w:rtl/>
        </w:rPr>
        <w:t xml:space="preserve"> </w:t>
      </w:r>
      <w:r w:rsidRPr="00C875FB">
        <w:rPr>
          <w:rtl/>
        </w:rPr>
        <w:t>« شككت »</w:t>
      </w:r>
      <w:r w:rsidRPr="009746DC">
        <w:rPr>
          <w:rtl/>
        </w:rPr>
        <w:t xml:space="preserve"> أي في القائم </w:t>
      </w:r>
      <w:r w:rsidR="00850EDE">
        <w:rPr>
          <w:rStyle w:val="libAlaemChar"/>
          <w:rtl/>
        </w:rPr>
        <w:t xml:space="preserve">عليه‌السلام </w:t>
      </w:r>
      <w:r w:rsidRPr="009746DC">
        <w:rPr>
          <w:rtl/>
        </w:rPr>
        <w:t xml:space="preserve">، وفي القاموس : </w:t>
      </w:r>
      <w:r w:rsidRPr="00C875FB">
        <w:rPr>
          <w:rtl/>
        </w:rPr>
        <w:t>الوعك</w:t>
      </w:r>
      <w:r w:rsidRPr="009746DC">
        <w:rPr>
          <w:rtl/>
        </w:rPr>
        <w:t xml:space="preserve"> شد</w:t>
      </w:r>
      <w:r w:rsidR="00AF63BF">
        <w:rPr>
          <w:rFonts w:hint="cs"/>
          <w:rtl/>
        </w:rPr>
        <w:t>ّ</w:t>
      </w:r>
      <w:r w:rsidRPr="009746DC">
        <w:rPr>
          <w:rtl/>
        </w:rPr>
        <w:t>ة الحر</w:t>
      </w:r>
      <w:r w:rsidR="00AF63BF">
        <w:rPr>
          <w:rFonts w:hint="cs"/>
          <w:rtl/>
        </w:rPr>
        <w:t>ّ</w:t>
      </w:r>
      <w:r w:rsidRPr="009746DC">
        <w:rPr>
          <w:rtl/>
        </w:rPr>
        <w:t xml:space="preserve"> وأذى الحمى ووجعها ومغثها في البدن ، ورجل وعك ووعك وموعوك ، ووعكه كوعده دكة</w:t>
      </w:r>
      <w:r w:rsidRPr="00C875FB">
        <w:rPr>
          <w:rtl/>
        </w:rPr>
        <w:t xml:space="preserve"> « فهو الموت »</w:t>
      </w:r>
      <w:r w:rsidRPr="009746DC">
        <w:rPr>
          <w:rtl/>
        </w:rPr>
        <w:t xml:space="preserve"> أي مرض الموت</w:t>
      </w:r>
      <w:r>
        <w:rPr>
          <w:rtl/>
        </w:rPr>
        <w:t xml:space="preserve"> </w:t>
      </w:r>
      <w:r w:rsidRPr="00C875FB">
        <w:rPr>
          <w:rtl/>
        </w:rPr>
        <w:t>« وأوصى إلى</w:t>
      </w:r>
      <w:r w:rsidR="00AF63BF">
        <w:rPr>
          <w:rFonts w:hint="cs"/>
          <w:rtl/>
        </w:rPr>
        <w:t>ّ</w:t>
      </w:r>
      <w:r w:rsidRPr="00C875FB">
        <w:rPr>
          <w:rtl/>
        </w:rPr>
        <w:t xml:space="preserve"> »</w:t>
      </w:r>
      <w:r w:rsidRPr="009746DC">
        <w:rPr>
          <w:rtl/>
        </w:rPr>
        <w:t xml:space="preserve"> أي بإيصال هذا المال إليه </w:t>
      </w:r>
      <w:r w:rsidR="00850EDE">
        <w:rPr>
          <w:rStyle w:val="libAlaemChar"/>
          <w:rtl/>
        </w:rPr>
        <w:t xml:space="preserve">عليه‌السلام </w:t>
      </w:r>
      <w:r w:rsidRPr="009746DC">
        <w:rPr>
          <w:rtl/>
        </w:rPr>
        <w:t>أو الأعم</w:t>
      </w:r>
      <w:r>
        <w:rPr>
          <w:rtl/>
        </w:rPr>
        <w:t xml:space="preserve"> </w:t>
      </w:r>
      <w:r w:rsidRPr="00C875FB">
        <w:rPr>
          <w:rtl/>
        </w:rPr>
        <w:t>« و</w:t>
      </w:r>
      <w:r w:rsidR="000164B7">
        <w:rPr>
          <w:rtl/>
        </w:rPr>
        <w:t xml:space="preserve">إلّا </w:t>
      </w:r>
      <w:r w:rsidRPr="00C875FB">
        <w:rPr>
          <w:rtl/>
        </w:rPr>
        <w:t>قصفت به »</w:t>
      </w:r>
      <w:r w:rsidRPr="009746DC">
        <w:rPr>
          <w:rtl/>
        </w:rPr>
        <w:t xml:space="preserve"> أي صرفته في الملاذ والملاهي ، أو تمتعت به طويلا</w:t>
      </w:r>
      <w:r w:rsidR="00AF63BF">
        <w:rPr>
          <w:rFonts w:hint="cs"/>
          <w:rtl/>
        </w:rPr>
        <w:t>ً</w:t>
      </w:r>
      <w:r w:rsidRPr="009746DC">
        <w:rPr>
          <w:rtl/>
        </w:rPr>
        <w:t xml:space="preserve"> ، قال في القاموس : القصوف الإقامة في الأ</w:t>
      </w:r>
      <w:r w:rsidR="006A0B61">
        <w:rPr>
          <w:rtl/>
        </w:rPr>
        <w:t xml:space="preserve">كلّ </w:t>
      </w:r>
      <w:r w:rsidRPr="009746DC">
        <w:rPr>
          <w:rtl/>
        </w:rPr>
        <w:t>والشرب ، وأما القصف من اللهو فغير عربي ، وفي المصباح القصف : اللهو واللعب ، قال ابن دريد : لا أحسبه عربيا</w:t>
      </w:r>
      <w:r w:rsidR="00AF63BF">
        <w:rPr>
          <w:rFonts w:hint="cs"/>
          <w:rtl/>
        </w:rPr>
        <w:t>ً</w:t>
      </w:r>
      <w:r w:rsidRPr="009746DC">
        <w:rPr>
          <w:rtl/>
        </w:rPr>
        <w:t>.</w:t>
      </w:r>
    </w:p>
    <w:p w:rsidR="00B717C7" w:rsidRPr="009746DC" w:rsidRDefault="00B717C7" w:rsidP="00816346">
      <w:pPr>
        <w:pStyle w:val="libNormal"/>
        <w:rPr>
          <w:rtl/>
        </w:rPr>
      </w:pPr>
      <w:r w:rsidRPr="009746DC">
        <w:rPr>
          <w:rtl/>
        </w:rPr>
        <w:t xml:space="preserve">أقول : وقد </w:t>
      </w:r>
      <w:r w:rsidR="00850EDE">
        <w:rPr>
          <w:rtl/>
        </w:rPr>
        <w:t xml:space="preserve">مرّ </w:t>
      </w:r>
      <w:r w:rsidRPr="009746DC">
        <w:rPr>
          <w:rtl/>
        </w:rPr>
        <w:t>في الباب السابق ما يناسب هذا المعنى ، حيث قال في وصف جعفر الكذاب : قص</w:t>
      </w:r>
      <w:r w:rsidR="00AF63BF">
        <w:rPr>
          <w:rFonts w:hint="cs"/>
          <w:rtl/>
        </w:rPr>
        <w:t>ّ</w:t>
      </w:r>
      <w:r w:rsidRPr="009746DC">
        <w:rPr>
          <w:rtl/>
        </w:rPr>
        <w:t>اف ، وفي الإرشاد : و</w:t>
      </w:r>
      <w:r w:rsidR="000164B7">
        <w:rPr>
          <w:rtl/>
        </w:rPr>
        <w:t xml:space="preserve">إلّا </w:t>
      </w:r>
      <w:r w:rsidRPr="009746DC">
        <w:rPr>
          <w:rtl/>
        </w:rPr>
        <w:t>أنفقته في ملاذي</w:t>
      </w:r>
      <w:r w:rsidR="00AF63BF">
        <w:rPr>
          <w:rFonts w:hint="cs"/>
          <w:rtl/>
        </w:rPr>
        <w:t>ّ</w:t>
      </w:r>
      <w:r w:rsidRPr="009746DC">
        <w:rPr>
          <w:rtl/>
        </w:rPr>
        <w:t xml:space="preserve"> وشهواتي ، وكأن</w:t>
      </w:r>
      <w:r w:rsidR="00AF63BF">
        <w:rPr>
          <w:rFonts w:hint="cs"/>
          <w:rtl/>
        </w:rPr>
        <w:t>ّ</w:t>
      </w:r>
      <w:r w:rsidRPr="009746DC">
        <w:rPr>
          <w:rtl/>
        </w:rPr>
        <w:t>ه نقل بالمعنى ، وفي غيبة الشيخ و</w:t>
      </w:r>
      <w:r w:rsidR="000164B7">
        <w:rPr>
          <w:rtl/>
        </w:rPr>
        <w:t xml:space="preserve">إلّا </w:t>
      </w:r>
      <w:r w:rsidRPr="009746DC">
        <w:rPr>
          <w:rtl/>
        </w:rPr>
        <w:t>تصد</w:t>
      </w:r>
      <w:r w:rsidR="00AF63BF">
        <w:rPr>
          <w:rFonts w:hint="cs"/>
          <w:rtl/>
        </w:rPr>
        <w:t>ّ</w:t>
      </w:r>
      <w:r w:rsidRPr="009746DC">
        <w:rPr>
          <w:rtl/>
        </w:rPr>
        <w:t>قت به</w:t>
      </w:r>
      <w:r>
        <w:rPr>
          <w:rtl/>
        </w:rPr>
        <w:t xml:space="preserve"> </w:t>
      </w:r>
      <w:r w:rsidRPr="00C875FB">
        <w:rPr>
          <w:rtl/>
        </w:rPr>
        <w:t>« لا يرفع لي رأس »</w:t>
      </w:r>
      <w:r w:rsidRPr="009746DC">
        <w:rPr>
          <w:rtl/>
        </w:rPr>
        <w:t xml:space="preserve"> كناية عن عدم</w:t>
      </w:r>
    </w:p>
    <w:p w:rsidR="008930D5" w:rsidRDefault="008930D5" w:rsidP="008930D5">
      <w:pPr>
        <w:pStyle w:val="libNormal"/>
        <w:rPr>
          <w:rtl/>
        </w:rPr>
      </w:pPr>
      <w:r>
        <w:rPr>
          <w:rtl/>
        </w:rPr>
        <w:br w:type="page"/>
      </w:r>
    </w:p>
    <w:p w:rsidR="00B717C7" w:rsidRPr="009746DC" w:rsidRDefault="00B717C7" w:rsidP="00AF63BF">
      <w:pPr>
        <w:pStyle w:val="libNormal"/>
        <w:rPr>
          <w:rtl/>
        </w:rPr>
      </w:pPr>
      <w:r w:rsidRPr="009746DC">
        <w:rPr>
          <w:rtl/>
        </w:rPr>
        <w:lastRenderedPageBreak/>
        <w:t>معي مم</w:t>
      </w:r>
      <w:r w:rsidR="00AF63BF">
        <w:rPr>
          <w:rFonts w:hint="cs"/>
          <w:rtl/>
        </w:rPr>
        <w:t>ّ</w:t>
      </w:r>
      <w:r w:rsidRPr="009746DC">
        <w:rPr>
          <w:rtl/>
        </w:rPr>
        <w:t>ا لم أحط به ع</w:t>
      </w:r>
      <w:r w:rsidR="00AF63BF">
        <w:rPr>
          <w:rtl/>
        </w:rPr>
        <w:t>لـم</w:t>
      </w:r>
      <w:r w:rsidR="00FE5F86">
        <w:rPr>
          <w:rtl/>
        </w:rPr>
        <w:t>ا</w:t>
      </w:r>
      <w:r w:rsidR="00AF63BF">
        <w:rPr>
          <w:rFonts w:hint="cs"/>
          <w:rtl/>
        </w:rPr>
        <w:t>ً</w:t>
      </w:r>
      <w:r w:rsidR="00FE5F86">
        <w:rPr>
          <w:rtl/>
        </w:rPr>
        <w:t xml:space="preserve"> </w:t>
      </w:r>
      <w:r w:rsidRPr="009746DC">
        <w:rPr>
          <w:rtl/>
        </w:rPr>
        <w:t>فسلمته إلى الرسول وبقيت أياما لا يرفع لي رأس واغتممت فخرج إلي قد أقمناك م</w:t>
      </w:r>
      <w:r w:rsidR="00551E04">
        <w:rPr>
          <w:rtl/>
        </w:rPr>
        <w:t xml:space="preserve">كان </w:t>
      </w:r>
      <w:r w:rsidRPr="009746DC">
        <w:rPr>
          <w:rtl/>
        </w:rPr>
        <w:t>أبيك فاحمد الله</w:t>
      </w:r>
      <w:r>
        <w:rPr>
          <w:rFonts w:hint="cs"/>
          <w:rtl/>
        </w:rPr>
        <w:t>.</w:t>
      </w:r>
    </w:p>
    <w:p w:rsidR="00B717C7" w:rsidRPr="009746DC" w:rsidRDefault="00B717C7" w:rsidP="00AF63BF">
      <w:pPr>
        <w:pStyle w:val="libNormal"/>
        <w:rPr>
          <w:rtl/>
        </w:rPr>
      </w:pPr>
      <w:r w:rsidRPr="009746DC">
        <w:rPr>
          <w:rtl/>
        </w:rPr>
        <w:t>6</w:t>
      </w:r>
      <w:r>
        <w:rPr>
          <w:rtl/>
        </w:rPr>
        <w:t xml:space="preserve"> </w:t>
      </w:r>
      <w:r w:rsidR="003928AF">
        <w:rPr>
          <w:rtl/>
        </w:rPr>
        <w:t>-</w:t>
      </w:r>
      <w:r>
        <w:rPr>
          <w:rtl/>
        </w:rPr>
        <w:t xml:space="preserve"> </w:t>
      </w:r>
      <w:r w:rsidR="00551E04">
        <w:rPr>
          <w:rtl/>
        </w:rPr>
        <w:t xml:space="preserve">محمّد </w:t>
      </w:r>
      <w:r w:rsidRPr="009746DC">
        <w:rPr>
          <w:rtl/>
        </w:rPr>
        <w:t>بن أبي عبد الله ، عن أبي عبد الله النسائي قال أوصلت أشياء للمرزباني الحارثي فيها سوار ذهب فقبلت ورد</w:t>
      </w:r>
      <w:r w:rsidR="00686007">
        <w:rPr>
          <w:rFonts w:hint="cs"/>
          <w:rtl/>
        </w:rPr>
        <w:t>ّ</w:t>
      </w:r>
      <w:r w:rsidRPr="009746DC">
        <w:rPr>
          <w:rtl/>
        </w:rPr>
        <w:t xml:space="preserve"> </w:t>
      </w:r>
      <w:r w:rsidR="00551E04">
        <w:rPr>
          <w:rtl/>
        </w:rPr>
        <w:t xml:space="preserve">عليّ </w:t>
      </w:r>
      <w:r w:rsidRPr="009746DC">
        <w:rPr>
          <w:rtl/>
        </w:rPr>
        <w:t>السوار فأمرت بكسره فكسرته فإذا في وسطه مثاقيل حديد ونحاس أو صفر فأخرجته وأنفذت الذهب فقبل</w:t>
      </w:r>
      <w:r>
        <w:rPr>
          <w:rFonts w:hint="cs"/>
          <w:rtl/>
        </w:rPr>
        <w:t>.</w:t>
      </w:r>
    </w:p>
    <w:p w:rsidR="00B717C7" w:rsidRPr="00814E33" w:rsidRDefault="00B717C7" w:rsidP="00AF63BF">
      <w:pPr>
        <w:pStyle w:val="libNormal"/>
        <w:rPr>
          <w:rtl/>
        </w:rPr>
      </w:pPr>
      <w:r w:rsidRPr="009746DC">
        <w:rPr>
          <w:rtl/>
        </w:rPr>
        <w:t>7</w:t>
      </w:r>
      <w:r>
        <w:rPr>
          <w:rtl/>
        </w:rPr>
        <w:t xml:space="preserve"> </w:t>
      </w:r>
      <w:r w:rsidR="003928AF">
        <w:rPr>
          <w:rtl/>
        </w:rPr>
        <w:t>-</w:t>
      </w:r>
      <w:r>
        <w:rPr>
          <w:rtl/>
        </w:rPr>
        <w:t xml:space="preserve"> </w:t>
      </w:r>
      <w:r w:rsidR="00551E04">
        <w:rPr>
          <w:rtl/>
        </w:rPr>
        <w:t>عليّ</w:t>
      </w:r>
      <w:r w:rsidR="00686007">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الفضل الخزاز المدائني مولى خديجة بنت </w:t>
      </w:r>
      <w:r w:rsidR="00551E04">
        <w:rPr>
          <w:rtl/>
        </w:rPr>
        <w:t xml:space="preserve">محمّد </w:t>
      </w:r>
      <w:r w:rsidRPr="009746DC">
        <w:rPr>
          <w:rtl/>
        </w:rPr>
        <w:t xml:space="preserve">أبي جعفر </w:t>
      </w:r>
      <w:r w:rsidR="00850EDE">
        <w:rPr>
          <w:rStyle w:val="libAlaemChar"/>
          <w:rtl/>
        </w:rPr>
        <w:t xml:space="preserve">عليه‌السلام </w:t>
      </w:r>
      <w:r w:rsidRPr="009746DC">
        <w:rPr>
          <w:rtl/>
        </w:rPr>
        <w:t xml:space="preserve">قال </w:t>
      </w:r>
      <w:r w:rsidR="00D8033E">
        <w:rPr>
          <w:rtl/>
        </w:rPr>
        <w:t xml:space="preserve">ان </w:t>
      </w:r>
      <w:r w:rsidRPr="009746DC">
        <w:rPr>
          <w:rtl/>
        </w:rPr>
        <w:t>قوما من أهل المدينة من الطالبيين كانوا يقولون بالحق وكانت الوظائف ترد عليهم في وقت معلوم ف</w:t>
      </w:r>
      <w:r w:rsidR="00FE5F86">
        <w:rPr>
          <w:rtl/>
        </w:rPr>
        <w:t xml:space="preserve">لـمّا </w:t>
      </w:r>
      <w:r w:rsidRPr="009746DC">
        <w:rPr>
          <w:rtl/>
        </w:rPr>
        <w:t xml:space="preserve">مضى أبو </w:t>
      </w:r>
      <w:r w:rsidR="00551E04">
        <w:rPr>
          <w:rtl/>
        </w:rPr>
        <w:t xml:space="preserve">محمّد </w:t>
      </w:r>
      <w:r w:rsidR="00850EDE">
        <w:rPr>
          <w:rStyle w:val="libAlaemChar"/>
          <w:rtl/>
        </w:rPr>
        <w:t xml:space="preserve">عليه‌السلام </w:t>
      </w:r>
      <w:r w:rsidRPr="009746DC">
        <w:rPr>
          <w:rtl/>
        </w:rPr>
        <w:t xml:space="preserve">رجع قوم منهم عن القول بالولد فوردت الوظائف </w:t>
      </w:r>
      <w:r w:rsidR="00D83B35">
        <w:rPr>
          <w:rtl/>
        </w:rPr>
        <w:t xml:space="preserve">علىّ </w:t>
      </w:r>
      <w:r w:rsidRPr="009746DC">
        <w:rPr>
          <w:rtl/>
        </w:rPr>
        <w:t xml:space="preserve">من ثبت منهم </w:t>
      </w:r>
      <w:r w:rsidR="00D83B35">
        <w:rPr>
          <w:rtl/>
        </w:rPr>
        <w:t xml:space="preserve">علىّ </w:t>
      </w:r>
      <w:r w:rsidRPr="009746DC">
        <w:rPr>
          <w:rtl/>
        </w:rPr>
        <w:t xml:space="preserve">القول بالولد وقطع عن الباقين فلا يذكرون في الذاكرين </w:t>
      </w:r>
      <w:r w:rsidRPr="005E3B39">
        <w:rPr>
          <w:rtl/>
        </w:rPr>
        <w:t>«</w:t>
      </w:r>
      <w:r w:rsidRPr="009746DC">
        <w:rPr>
          <w:rtl/>
        </w:rPr>
        <w:t xml:space="preserve"> وَالْحَمْدُ لِلَّهِ رَبِّ الْعالَمِينَ</w:t>
      </w:r>
      <w:r>
        <w:rPr>
          <w:rFonts w:hint="cs"/>
          <w:rtl/>
        </w:rPr>
        <w:t xml:space="preserve"> </w:t>
      </w:r>
      <w:r w:rsidRPr="005E3B39">
        <w:rPr>
          <w:rtl/>
        </w:rPr>
        <w:t>»</w:t>
      </w:r>
      <w:r w:rsidRPr="00814E33">
        <w:rPr>
          <w:rFonts w:hint="cs"/>
          <w:rtl/>
        </w:rPr>
        <w:t>.</w:t>
      </w:r>
    </w:p>
    <w:p w:rsidR="00B717C7" w:rsidRPr="009746DC" w:rsidRDefault="00B717C7" w:rsidP="00AF63BF">
      <w:pPr>
        <w:pStyle w:val="libNormal"/>
        <w:rPr>
          <w:rtl/>
        </w:rPr>
      </w:pPr>
      <w:r w:rsidRPr="009746DC">
        <w:rPr>
          <w:rtl/>
        </w:rPr>
        <w:t>8</w:t>
      </w:r>
      <w:r>
        <w:rPr>
          <w:rtl/>
        </w:rPr>
        <w:t xml:space="preserve"> </w:t>
      </w:r>
      <w:r w:rsidR="003928AF">
        <w:rPr>
          <w:rtl/>
        </w:rPr>
        <w:t>-</w:t>
      </w:r>
      <w:r>
        <w:rPr>
          <w:rtl/>
        </w:rPr>
        <w:t xml:space="preserve"> </w:t>
      </w:r>
      <w:r w:rsidR="00551E04">
        <w:rPr>
          <w:rtl/>
        </w:rPr>
        <w:t>عليّ</w:t>
      </w:r>
      <w:r w:rsidR="00686007">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قال أوصل رجل من أهل السواد </w:t>
      </w:r>
      <w:r w:rsidR="00B64EB6">
        <w:rPr>
          <w:rtl/>
        </w:rPr>
        <w:t xml:space="preserve">مالاً </w:t>
      </w:r>
      <w:r w:rsidRPr="009746DC">
        <w:rPr>
          <w:rtl/>
        </w:rPr>
        <w:t>فرد عليه وقيل له أخرج حق</w:t>
      </w:r>
      <w:r w:rsidR="00686007">
        <w:rPr>
          <w:rFonts w:hint="cs"/>
          <w:rtl/>
        </w:rPr>
        <w:t>ّ</w:t>
      </w:r>
      <w:r w:rsidRPr="009746DC">
        <w:rPr>
          <w:rtl/>
        </w:rPr>
        <w:t xml:space="preserve"> ولد عم</w:t>
      </w:r>
      <w:r w:rsidR="00686007">
        <w:rPr>
          <w:rFonts w:hint="cs"/>
          <w:rtl/>
        </w:rPr>
        <w:t>ّ</w:t>
      </w:r>
      <w:r w:rsidRPr="009746DC">
        <w:rPr>
          <w:rtl/>
        </w:rPr>
        <w:t xml:space="preserve">ك منه وهو أربعمائة درهم </w:t>
      </w:r>
      <w:r w:rsidR="00551E04">
        <w:rPr>
          <w:rtl/>
        </w:rPr>
        <w:t xml:space="preserve">وكان </w:t>
      </w:r>
      <w:r w:rsidRPr="009746DC">
        <w:rPr>
          <w:rtl/>
        </w:rPr>
        <w:t xml:space="preserve">الرجل في يده ضيعة لولد </w:t>
      </w:r>
      <w:r w:rsidR="00551E04">
        <w:rPr>
          <w:rtl/>
        </w:rPr>
        <w:t xml:space="preserve">عمّه </w:t>
      </w:r>
      <w:r w:rsidRPr="009746DC">
        <w:rPr>
          <w:rtl/>
        </w:rPr>
        <w:t xml:space="preserve">فيها شركة قد حبسها عليهم فنظر فإذا </w:t>
      </w:r>
      <w:r w:rsidR="00511401">
        <w:rPr>
          <w:rtl/>
        </w:rPr>
        <w:t xml:space="preserve">الّذي </w:t>
      </w:r>
      <w:r w:rsidRPr="009746DC">
        <w:rPr>
          <w:rtl/>
        </w:rPr>
        <w:t xml:space="preserve">لولد </w:t>
      </w:r>
      <w:r w:rsidR="00551E04">
        <w:rPr>
          <w:rtl/>
        </w:rPr>
        <w:t xml:space="preserve">عمّه </w:t>
      </w:r>
      <w:r w:rsidRPr="009746DC">
        <w:rPr>
          <w:rtl/>
        </w:rPr>
        <w:t>من ذلك المال أربعمائة درهم فأخرجها وأنفذ الباقي فقبل</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F63BF">
      <w:pPr>
        <w:pStyle w:val="libNormal"/>
        <w:rPr>
          <w:rtl/>
        </w:rPr>
      </w:pPr>
      <w:r w:rsidRPr="009746DC">
        <w:rPr>
          <w:rtl/>
        </w:rPr>
        <w:t>التوج</w:t>
      </w:r>
      <w:r w:rsidR="00686007">
        <w:rPr>
          <w:rFonts w:hint="cs"/>
          <w:rtl/>
        </w:rPr>
        <w:t>ّ</w:t>
      </w:r>
      <w:r w:rsidRPr="009746DC">
        <w:rPr>
          <w:rtl/>
        </w:rPr>
        <w:t>ه والاستخبار من الناحية المقدس</w:t>
      </w:r>
      <w:r w:rsidR="00686007">
        <w:rPr>
          <w:rFonts w:hint="cs"/>
          <w:rtl/>
        </w:rPr>
        <w:t>ّ</w:t>
      </w:r>
      <w:r w:rsidRPr="009746DC">
        <w:rPr>
          <w:rtl/>
        </w:rPr>
        <w:t>ة ، ف</w:t>
      </w:r>
      <w:r w:rsidR="00D8033E">
        <w:rPr>
          <w:rtl/>
        </w:rPr>
        <w:t>ان</w:t>
      </w:r>
      <w:r w:rsidR="00686007">
        <w:rPr>
          <w:rFonts w:hint="cs"/>
          <w:rtl/>
        </w:rPr>
        <w:t>ّ</w:t>
      </w:r>
      <w:r w:rsidR="00D8033E">
        <w:rPr>
          <w:rtl/>
        </w:rPr>
        <w:t xml:space="preserve"> </w:t>
      </w:r>
      <w:r w:rsidRPr="009746DC">
        <w:rPr>
          <w:rtl/>
        </w:rPr>
        <w:t>من يلتفت إلى غيره يرفع إليه رأسه وقيل : أي لا أرفع رأسي من الغم</w:t>
      </w:r>
      <w:r w:rsidR="00686007">
        <w:rPr>
          <w:rFonts w:hint="cs"/>
          <w:rtl/>
        </w:rPr>
        <w:t>ّ</w:t>
      </w:r>
      <w:r w:rsidRPr="009746DC">
        <w:rPr>
          <w:rtl/>
        </w:rPr>
        <w:t xml:space="preserve"> والفكر ، وما ذكرنا أظهر.</w:t>
      </w:r>
    </w:p>
    <w:p w:rsidR="00B717C7" w:rsidRPr="009746DC" w:rsidRDefault="00B717C7" w:rsidP="00AF63BF">
      <w:pPr>
        <w:pStyle w:val="libNormal"/>
        <w:rPr>
          <w:rtl/>
          <w:lang w:bidi="fa-IR"/>
        </w:rPr>
      </w:pPr>
      <w:r w:rsidRPr="00EB1FB4">
        <w:rPr>
          <w:rStyle w:val="libBold1Char"/>
          <w:rtl/>
        </w:rPr>
        <w:t>الحديث السادس :</w:t>
      </w:r>
      <w:r w:rsidRPr="009746DC">
        <w:rPr>
          <w:rtl/>
          <w:lang w:bidi="fa-IR"/>
        </w:rPr>
        <w:t xml:space="preserve"> مجهول.</w:t>
      </w:r>
    </w:p>
    <w:p w:rsidR="00B717C7" w:rsidRDefault="00B717C7" w:rsidP="00AF63BF">
      <w:pPr>
        <w:pStyle w:val="libNormal"/>
        <w:rPr>
          <w:rtl/>
        </w:rPr>
      </w:pPr>
      <w:r w:rsidRPr="00C875FB">
        <w:rPr>
          <w:rtl/>
        </w:rPr>
        <w:t>« أوصلت »</w:t>
      </w:r>
      <w:r w:rsidRPr="009746DC">
        <w:rPr>
          <w:rtl/>
        </w:rPr>
        <w:t xml:space="preserve"> أي إلى الناحية المقد</w:t>
      </w:r>
      <w:r w:rsidR="00686007">
        <w:rPr>
          <w:rFonts w:hint="cs"/>
          <w:rtl/>
        </w:rPr>
        <w:t>ّ</w:t>
      </w:r>
      <w:r w:rsidRPr="009746DC">
        <w:rPr>
          <w:rtl/>
        </w:rPr>
        <w:t>سة ،</w:t>
      </w:r>
      <w:r>
        <w:rPr>
          <w:rtl/>
        </w:rPr>
        <w:t xml:space="preserve"> و</w:t>
      </w:r>
      <w:r w:rsidRPr="00C875FB">
        <w:rPr>
          <w:rtl/>
        </w:rPr>
        <w:t>السوار</w:t>
      </w:r>
      <w:r w:rsidRPr="009746DC">
        <w:rPr>
          <w:rtl/>
        </w:rPr>
        <w:t xml:space="preserve"> بالكسر ما تجعل المرأة في يدها</w:t>
      </w:r>
      <w:r w:rsidRPr="00C875FB">
        <w:rPr>
          <w:rtl/>
        </w:rPr>
        <w:t xml:space="preserve"> </w:t>
      </w:r>
    </w:p>
    <w:p w:rsidR="00B717C7" w:rsidRPr="009746DC" w:rsidRDefault="00B717C7" w:rsidP="00AF63BF">
      <w:pPr>
        <w:pStyle w:val="libNormal"/>
        <w:rPr>
          <w:rtl/>
          <w:lang w:bidi="fa-IR"/>
        </w:rPr>
      </w:pPr>
      <w:r w:rsidRPr="00AF63BF">
        <w:rPr>
          <w:rStyle w:val="libBold1Char"/>
          <w:rtl/>
        </w:rPr>
        <w:t>الحديث السابع :</w:t>
      </w:r>
      <w:r w:rsidRPr="009746DC">
        <w:rPr>
          <w:rtl/>
          <w:lang w:bidi="fa-IR"/>
        </w:rPr>
        <w:t xml:space="preserve"> مجهول.</w:t>
      </w:r>
    </w:p>
    <w:p w:rsidR="00B717C7" w:rsidRPr="009746DC" w:rsidRDefault="00B717C7" w:rsidP="00AF63BF">
      <w:pPr>
        <w:pStyle w:val="libNormal"/>
        <w:rPr>
          <w:rtl/>
        </w:rPr>
      </w:pPr>
      <w:r w:rsidRPr="00C875FB">
        <w:rPr>
          <w:rtl/>
        </w:rPr>
        <w:t>وأبو جعفر</w:t>
      </w:r>
      <w:r w:rsidRPr="009746DC">
        <w:rPr>
          <w:rtl/>
        </w:rPr>
        <w:t xml:space="preserve"> هو الجواد </w:t>
      </w:r>
      <w:r w:rsidR="00850EDE">
        <w:rPr>
          <w:rStyle w:val="libAlaemChar"/>
          <w:rtl/>
        </w:rPr>
        <w:t xml:space="preserve">عليه‌السلام </w:t>
      </w:r>
      <w:r w:rsidRPr="00C875FB">
        <w:rPr>
          <w:rtl/>
        </w:rPr>
        <w:t>« من الطالبي</w:t>
      </w:r>
      <w:r w:rsidR="00686007">
        <w:rPr>
          <w:rFonts w:hint="cs"/>
          <w:rtl/>
        </w:rPr>
        <w:t>ّ</w:t>
      </w:r>
      <w:r w:rsidRPr="00C875FB">
        <w:rPr>
          <w:rtl/>
        </w:rPr>
        <w:t>ين »</w:t>
      </w:r>
      <w:r w:rsidRPr="009746DC">
        <w:rPr>
          <w:rtl/>
        </w:rPr>
        <w:t xml:space="preserve"> أي أولاد أبي طالب</w:t>
      </w:r>
      <w:r>
        <w:rPr>
          <w:rtl/>
        </w:rPr>
        <w:t xml:space="preserve"> </w:t>
      </w:r>
      <w:r w:rsidRPr="00C875FB">
        <w:rPr>
          <w:rtl/>
        </w:rPr>
        <w:t>« بالحق »</w:t>
      </w:r>
      <w:r w:rsidRPr="009746DC">
        <w:rPr>
          <w:rtl/>
        </w:rPr>
        <w:t xml:space="preserve"> أي بعدم خلو</w:t>
      </w:r>
      <w:r w:rsidR="00686007">
        <w:rPr>
          <w:rFonts w:hint="cs"/>
          <w:rtl/>
        </w:rPr>
        <w:t>ّ</w:t>
      </w:r>
      <w:r w:rsidRPr="009746DC">
        <w:rPr>
          <w:rtl/>
        </w:rPr>
        <w:t xml:space="preserve"> زم</w:t>
      </w:r>
      <w:r w:rsidR="00D8033E">
        <w:rPr>
          <w:rtl/>
        </w:rPr>
        <w:t xml:space="preserve">ان </w:t>
      </w:r>
      <w:r w:rsidRPr="009746DC">
        <w:rPr>
          <w:rtl/>
        </w:rPr>
        <w:t xml:space="preserve">من الأزمنة عن </w:t>
      </w:r>
      <w:r w:rsidR="00AA7D34">
        <w:rPr>
          <w:rtl/>
        </w:rPr>
        <w:t xml:space="preserve">إمام </w:t>
      </w:r>
      <w:r w:rsidRPr="009746DC">
        <w:rPr>
          <w:rtl/>
        </w:rPr>
        <w:t>إلى انقراض التكليف</w:t>
      </w:r>
      <w:r>
        <w:rPr>
          <w:rtl/>
        </w:rPr>
        <w:t xml:space="preserve"> </w:t>
      </w:r>
      <w:r w:rsidRPr="00C875FB">
        <w:rPr>
          <w:rtl/>
        </w:rPr>
        <w:t>« بالولد »</w:t>
      </w:r>
      <w:r w:rsidRPr="009746DC">
        <w:rPr>
          <w:rtl/>
        </w:rPr>
        <w:t xml:space="preserve"> أي بوجود القائم </w:t>
      </w:r>
      <w:r w:rsidR="00850EDE">
        <w:rPr>
          <w:rStyle w:val="libAlaemChar"/>
          <w:rtl/>
        </w:rPr>
        <w:t xml:space="preserve">عليه‌السلام </w:t>
      </w:r>
      <w:r w:rsidRPr="009746DC">
        <w:rPr>
          <w:rtl/>
        </w:rPr>
        <w:t>وإمامته</w:t>
      </w:r>
      <w:r>
        <w:rPr>
          <w:rtl/>
        </w:rPr>
        <w:t xml:space="preserve"> </w:t>
      </w:r>
      <w:r w:rsidRPr="00C875FB">
        <w:rPr>
          <w:rtl/>
        </w:rPr>
        <w:t>« في الذاكرين »</w:t>
      </w:r>
      <w:r w:rsidRPr="009746DC">
        <w:rPr>
          <w:rtl/>
        </w:rPr>
        <w:t xml:space="preserve"> أي الذين يذكرون أهل الحق بالثناء عليهم.</w:t>
      </w:r>
    </w:p>
    <w:p w:rsidR="00B717C7" w:rsidRPr="009746DC" w:rsidRDefault="00B717C7" w:rsidP="00AF63BF">
      <w:pPr>
        <w:pStyle w:val="libNormal"/>
        <w:rPr>
          <w:rtl/>
          <w:lang w:bidi="fa-IR"/>
        </w:rPr>
      </w:pPr>
      <w:r w:rsidRPr="00AF63BF">
        <w:rPr>
          <w:rStyle w:val="libBold1Char"/>
          <w:rtl/>
        </w:rPr>
        <w:t>الحديث الثامن :</w:t>
      </w:r>
      <w:r w:rsidRPr="009746DC">
        <w:rPr>
          <w:rtl/>
          <w:lang w:bidi="fa-IR"/>
        </w:rPr>
        <w:t xml:space="preserve"> صحيح.</w:t>
      </w:r>
    </w:p>
    <w:p w:rsidR="00B717C7" w:rsidRPr="009746DC" w:rsidRDefault="00B717C7" w:rsidP="00AF63BF">
      <w:pPr>
        <w:pStyle w:val="libNormal"/>
        <w:rPr>
          <w:rtl/>
        </w:rPr>
      </w:pPr>
      <w:r w:rsidRPr="009746DC">
        <w:rPr>
          <w:rtl/>
        </w:rPr>
        <w:t xml:space="preserve">وفي القاموس : </w:t>
      </w:r>
      <w:r w:rsidRPr="00C875FB">
        <w:rPr>
          <w:rtl/>
        </w:rPr>
        <w:t>السواد</w:t>
      </w:r>
      <w:r w:rsidRPr="009746DC">
        <w:rPr>
          <w:rtl/>
        </w:rPr>
        <w:t xml:space="preserve"> اسم رستاق العراق وقصبتها</w:t>
      </w:r>
      <w:r w:rsidRPr="00C875FB">
        <w:rPr>
          <w:rtl/>
        </w:rPr>
        <w:t xml:space="preserve"> « قد حبسها عليهم »</w:t>
      </w:r>
      <w:r w:rsidRPr="009746DC">
        <w:rPr>
          <w:rtl/>
        </w:rPr>
        <w:t xml:space="preserve"> </w:t>
      </w:r>
      <w:r w:rsidR="00D83B35">
        <w:rPr>
          <w:rtl/>
        </w:rPr>
        <w:t xml:space="preserve">علىّ </w:t>
      </w:r>
      <w:r w:rsidRPr="009746DC">
        <w:rPr>
          <w:rtl/>
        </w:rPr>
        <w:t>، للإضرار.</w:t>
      </w:r>
    </w:p>
    <w:p w:rsidR="008930D5" w:rsidRDefault="008930D5" w:rsidP="008930D5">
      <w:pPr>
        <w:pStyle w:val="libNormal"/>
        <w:rPr>
          <w:rtl/>
        </w:rPr>
      </w:pPr>
      <w:r>
        <w:rPr>
          <w:rtl/>
        </w:rPr>
        <w:br w:type="page"/>
      </w:r>
    </w:p>
    <w:p w:rsidR="00B717C7" w:rsidRPr="009746DC" w:rsidRDefault="00B717C7" w:rsidP="00686007">
      <w:pPr>
        <w:pStyle w:val="libNormal"/>
        <w:rPr>
          <w:rtl/>
        </w:rPr>
      </w:pPr>
      <w:r w:rsidRPr="009746DC">
        <w:rPr>
          <w:rtl/>
        </w:rPr>
        <w:lastRenderedPageBreak/>
        <w:t>9</w:t>
      </w:r>
      <w:r>
        <w:rPr>
          <w:rtl/>
        </w:rPr>
        <w:t xml:space="preserve"> </w:t>
      </w:r>
      <w:r w:rsidR="003928AF">
        <w:rPr>
          <w:rtl/>
        </w:rPr>
        <w:t>-</w:t>
      </w:r>
      <w:r>
        <w:rPr>
          <w:rtl/>
        </w:rPr>
        <w:t xml:space="preserve"> </w:t>
      </w:r>
      <w:r w:rsidRPr="009746DC">
        <w:rPr>
          <w:rtl/>
        </w:rPr>
        <w:t xml:space="preserve">القاسم بن العلاء قال </w:t>
      </w:r>
      <w:r w:rsidR="004E226F">
        <w:rPr>
          <w:rFonts w:hint="cs"/>
          <w:rtl/>
        </w:rPr>
        <w:t xml:space="preserve">: </w:t>
      </w:r>
      <w:r w:rsidRPr="009746DC">
        <w:rPr>
          <w:rtl/>
        </w:rPr>
        <w:t xml:space="preserve">ولد لي </w:t>
      </w:r>
      <w:r w:rsidR="007D1F02">
        <w:rPr>
          <w:rtl/>
        </w:rPr>
        <w:t xml:space="preserve">عدَّة </w:t>
      </w:r>
      <w:r w:rsidRPr="009746DC">
        <w:rPr>
          <w:rtl/>
        </w:rPr>
        <w:t>بنين فكنت أكتب وأسأل الدعاء فلا يكتب إلي</w:t>
      </w:r>
      <w:r w:rsidR="004E226F">
        <w:rPr>
          <w:rFonts w:hint="cs"/>
          <w:rtl/>
        </w:rPr>
        <w:t>َّ</w:t>
      </w:r>
      <w:r w:rsidRPr="009746DC">
        <w:rPr>
          <w:rtl/>
        </w:rPr>
        <w:t xml:space="preserve"> لهم بشيء </w:t>
      </w:r>
      <w:r w:rsidR="004E226F">
        <w:rPr>
          <w:rFonts w:hint="cs"/>
          <w:rtl/>
        </w:rPr>
        <w:t xml:space="preserve">، </w:t>
      </w:r>
      <w:r w:rsidRPr="009746DC">
        <w:rPr>
          <w:rtl/>
        </w:rPr>
        <w:t>فماتوا كل</w:t>
      </w:r>
      <w:r w:rsidR="004E226F">
        <w:rPr>
          <w:rFonts w:hint="cs"/>
          <w:rtl/>
        </w:rPr>
        <w:t>ّ</w:t>
      </w:r>
      <w:r w:rsidRPr="009746DC">
        <w:rPr>
          <w:rtl/>
        </w:rPr>
        <w:t xml:space="preserve">هم </w:t>
      </w:r>
      <w:r w:rsidR="004E226F">
        <w:rPr>
          <w:rFonts w:hint="cs"/>
          <w:rtl/>
        </w:rPr>
        <w:t xml:space="preserve">، </w:t>
      </w:r>
      <w:r w:rsidRPr="009746DC">
        <w:rPr>
          <w:rtl/>
        </w:rPr>
        <w:t>ف</w:t>
      </w:r>
      <w:r w:rsidR="00FE5F86">
        <w:rPr>
          <w:rtl/>
        </w:rPr>
        <w:t xml:space="preserve">لـمّا </w:t>
      </w:r>
      <w:r w:rsidRPr="009746DC">
        <w:rPr>
          <w:rtl/>
        </w:rPr>
        <w:t>ولد لي الحسن ابني كتبت أسأل الدعاء فأجبت يبقى والحمد لله</w:t>
      </w:r>
      <w:r>
        <w:rPr>
          <w:rFonts w:hint="cs"/>
          <w:rtl/>
        </w:rPr>
        <w:t>.</w:t>
      </w:r>
    </w:p>
    <w:p w:rsidR="00B717C7" w:rsidRPr="009746DC" w:rsidRDefault="00B717C7" w:rsidP="00686007">
      <w:pPr>
        <w:pStyle w:val="libNormal"/>
        <w:rPr>
          <w:rtl/>
        </w:rPr>
      </w:pPr>
      <w:r w:rsidRPr="009746DC">
        <w:rPr>
          <w:rtl/>
        </w:rPr>
        <w:t>10</w:t>
      </w:r>
      <w:r>
        <w:rPr>
          <w:rtl/>
        </w:rPr>
        <w:t xml:space="preserve"> </w:t>
      </w:r>
      <w:r w:rsidR="003928AF">
        <w:rPr>
          <w:rtl/>
        </w:rPr>
        <w:t>-</w:t>
      </w:r>
      <w:r>
        <w:rPr>
          <w:rtl/>
        </w:rPr>
        <w:t xml:space="preserve"> </w:t>
      </w:r>
      <w:r w:rsidR="00551E04">
        <w:rPr>
          <w:rtl/>
        </w:rPr>
        <w:t>عليّ</w:t>
      </w:r>
      <w:r w:rsidR="004E226F">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أبي عبد الله بن صالح قال كنت خرجت سنة من السنين ببغداد فاستأذنت في الخروج فلم يؤذن لي فأقمت اثنين وعشرين </w:t>
      </w:r>
      <w:r w:rsidR="001C3409">
        <w:rPr>
          <w:rtl/>
        </w:rPr>
        <w:t>يوماً</w:t>
      </w:r>
      <w:r w:rsidR="002D77E0">
        <w:rPr>
          <w:rtl/>
        </w:rPr>
        <w:t xml:space="preserve"> </w:t>
      </w:r>
      <w:r w:rsidRPr="009746DC">
        <w:rPr>
          <w:rtl/>
        </w:rPr>
        <w:t>وقد خرجت القافلة إلى النهرو</w:t>
      </w:r>
      <w:r w:rsidR="00D8033E">
        <w:rPr>
          <w:rtl/>
        </w:rPr>
        <w:t xml:space="preserve">ان </w:t>
      </w:r>
      <w:r w:rsidRPr="009746DC">
        <w:rPr>
          <w:rtl/>
        </w:rPr>
        <w:t xml:space="preserve">فأذن في الخروج لي يوم الأربعاء وقيل لي اخرج فيه فخرجت وأنا آيس من القافلة </w:t>
      </w:r>
      <w:r w:rsidR="00D8033E">
        <w:rPr>
          <w:rtl/>
        </w:rPr>
        <w:t xml:space="preserve">ان </w:t>
      </w:r>
      <w:r w:rsidRPr="009746DC">
        <w:rPr>
          <w:rtl/>
        </w:rPr>
        <w:t>ألحقها فوافيت النهرو</w:t>
      </w:r>
      <w:r w:rsidR="00D8033E">
        <w:rPr>
          <w:rtl/>
        </w:rPr>
        <w:t xml:space="preserve">ان </w:t>
      </w:r>
      <w:r w:rsidRPr="009746DC">
        <w:rPr>
          <w:rtl/>
        </w:rPr>
        <w:t xml:space="preserve">والقافلة مقيمة فما </w:t>
      </w:r>
      <w:r w:rsidR="00551E04">
        <w:rPr>
          <w:rtl/>
        </w:rPr>
        <w:t xml:space="preserve">كان </w:t>
      </w:r>
      <w:r w:rsidR="000164B7">
        <w:rPr>
          <w:rtl/>
        </w:rPr>
        <w:t xml:space="preserve">إلّا </w:t>
      </w:r>
      <w:r w:rsidR="00D8033E">
        <w:rPr>
          <w:rtl/>
        </w:rPr>
        <w:t xml:space="preserve">ان </w:t>
      </w:r>
      <w:r w:rsidRPr="009746DC">
        <w:rPr>
          <w:rtl/>
        </w:rPr>
        <w:t xml:space="preserve">أعلفت جمالي </w:t>
      </w:r>
      <w:r w:rsidR="000F65B1">
        <w:rPr>
          <w:rtl/>
        </w:rPr>
        <w:t>شيئاً</w:t>
      </w:r>
      <w:r w:rsidR="00F54854">
        <w:rPr>
          <w:rtl/>
        </w:rPr>
        <w:t xml:space="preserve"> </w:t>
      </w:r>
      <w:r w:rsidR="00FE5F86">
        <w:rPr>
          <w:rtl/>
        </w:rPr>
        <w:t xml:space="preserve">حتّى </w:t>
      </w:r>
      <w:r w:rsidRPr="009746DC">
        <w:rPr>
          <w:rtl/>
        </w:rPr>
        <w:t xml:space="preserve">رحلت القافلة </w:t>
      </w:r>
      <w:r w:rsidR="004E226F">
        <w:rPr>
          <w:rFonts w:hint="cs"/>
          <w:rtl/>
        </w:rPr>
        <w:t xml:space="preserve">، </w:t>
      </w:r>
      <w:r w:rsidRPr="009746DC">
        <w:rPr>
          <w:rtl/>
        </w:rPr>
        <w:t>فرحلت وقد دعا لي بالسلامة فلم ألق سوءا</w:t>
      </w:r>
      <w:r w:rsidR="004E226F">
        <w:rPr>
          <w:rFonts w:hint="cs"/>
          <w:rtl/>
        </w:rPr>
        <w:t>ً</w:t>
      </w:r>
      <w:r w:rsidRPr="009746DC">
        <w:rPr>
          <w:rtl/>
        </w:rPr>
        <w:t xml:space="preserve"> والحمد لله</w:t>
      </w:r>
      <w:r>
        <w:rPr>
          <w:rFonts w:hint="cs"/>
          <w:rtl/>
        </w:rPr>
        <w:t>.</w:t>
      </w:r>
    </w:p>
    <w:p w:rsidR="00B717C7" w:rsidRPr="009746DC" w:rsidRDefault="00B717C7" w:rsidP="00686007">
      <w:pPr>
        <w:pStyle w:val="libNormal"/>
        <w:rPr>
          <w:rtl/>
        </w:rPr>
      </w:pPr>
      <w:r w:rsidRPr="009746DC">
        <w:rPr>
          <w:rtl/>
        </w:rPr>
        <w:t>11</w:t>
      </w:r>
      <w:r>
        <w:rPr>
          <w:rtl/>
        </w:rPr>
        <w:t xml:space="preserve"> </w:t>
      </w:r>
      <w:r w:rsidR="003928AF">
        <w:rPr>
          <w:rtl/>
        </w:rPr>
        <w:t>-</w:t>
      </w:r>
      <w:r>
        <w:rPr>
          <w:rtl/>
        </w:rPr>
        <w:t xml:space="preserve"> </w:t>
      </w:r>
      <w:r w:rsidR="00551E04">
        <w:rPr>
          <w:rtl/>
        </w:rPr>
        <w:t>عليّ</w:t>
      </w:r>
      <w:r w:rsidR="004E226F">
        <w:rPr>
          <w:rFonts w:hint="cs"/>
          <w:rtl/>
        </w:rPr>
        <w:t>ُ</w:t>
      </w:r>
      <w:r w:rsidR="00551E04">
        <w:rPr>
          <w:rtl/>
        </w:rPr>
        <w:t xml:space="preserve"> </w:t>
      </w:r>
      <w:r w:rsidRPr="009746DC">
        <w:rPr>
          <w:rtl/>
        </w:rPr>
        <w:t>، عن النضر بن صباح البجلي</w:t>
      </w:r>
      <w:r w:rsidR="004E226F">
        <w:rPr>
          <w:rFonts w:hint="cs"/>
          <w:rtl/>
        </w:rPr>
        <w:t>ّ</w:t>
      </w:r>
      <w:r w:rsidRPr="009746DC">
        <w:rPr>
          <w:rtl/>
        </w:rPr>
        <w:t xml:space="preserve"> ، عن </w:t>
      </w:r>
      <w:r w:rsidR="00551E04">
        <w:rPr>
          <w:rtl/>
        </w:rPr>
        <w:t xml:space="preserve">محمّد </w:t>
      </w:r>
      <w:r w:rsidRPr="009746DC">
        <w:rPr>
          <w:rtl/>
        </w:rPr>
        <w:t>بن يوسف الشاشي</w:t>
      </w:r>
      <w:r w:rsidR="004E226F">
        <w:rPr>
          <w:rFonts w:hint="cs"/>
          <w:rtl/>
        </w:rPr>
        <w:t>ّ</w:t>
      </w:r>
      <w:r w:rsidRPr="009746DC">
        <w:rPr>
          <w:rtl/>
        </w:rPr>
        <w:t xml:space="preserve"> قال </w:t>
      </w:r>
      <w:r w:rsidR="004E226F">
        <w:rPr>
          <w:rFonts w:hint="cs"/>
          <w:rtl/>
        </w:rPr>
        <w:t xml:space="preserve">: </w:t>
      </w:r>
      <w:r w:rsidRPr="009746DC">
        <w:rPr>
          <w:rtl/>
        </w:rPr>
        <w:t xml:space="preserve">خرج بي ناصور </w:t>
      </w:r>
      <w:r w:rsidR="00D83B35">
        <w:rPr>
          <w:rtl/>
        </w:rPr>
        <w:t xml:space="preserve">علىّ </w:t>
      </w:r>
      <w:r w:rsidRPr="009746DC">
        <w:rPr>
          <w:rtl/>
        </w:rPr>
        <w:t>مقعدتي فأريته الأطب</w:t>
      </w:r>
      <w:r w:rsidR="004E226F">
        <w:rPr>
          <w:rFonts w:hint="cs"/>
          <w:rtl/>
        </w:rPr>
        <w:t>ّ</w:t>
      </w:r>
      <w:r w:rsidRPr="009746DC">
        <w:rPr>
          <w:rtl/>
        </w:rPr>
        <w:t xml:space="preserve">اء وأنفقت عليه </w:t>
      </w:r>
      <w:r w:rsidR="00B64EB6">
        <w:rPr>
          <w:rtl/>
        </w:rPr>
        <w:t xml:space="preserve">مالاً </w:t>
      </w:r>
      <w:r w:rsidRPr="009746DC">
        <w:rPr>
          <w:rtl/>
        </w:rPr>
        <w:t xml:space="preserve">فقالوا </w:t>
      </w:r>
      <w:r w:rsidR="004E226F">
        <w:rPr>
          <w:rFonts w:hint="cs"/>
          <w:rtl/>
        </w:rPr>
        <w:t xml:space="preserve">: </w:t>
      </w:r>
      <w:r w:rsidRPr="009746DC">
        <w:rPr>
          <w:rtl/>
        </w:rPr>
        <w:t>لا نعرف 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86007">
      <w:pPr>
        <w:pStyle w:val="libNormal"/>
        <w:rPr>
          <w:rtl/>
        </w:rPr>
      </w:pPr>
      <w:r w:rsidRPr="004E226F">
        <w:rPr>
          <w:rStyle w:val="libBold1Char"/>
          <w:rtl/>
        </w:rPr>
        <w:t>الحديث التاسع :</w:t>
      </w:r>
      <w:r w:rsidRPr="009746DC">
        <w:rPr>
          <w:rtl/>
        </w:rPr>
        <w:t xml:space="preserve"> مجهول كالصحيح ، إذ ذكر</w:t>
      </w:r>
      <w:r w:rsidRPr="00C875FB">
        <w:rPr>
          <w:rtl/>
        </w:rPr>
        <w:t xml:space="preserve"> الشيخ القاسم بن العلاء</w:t>
      </w:r>
      <w:r w:rsidRPr="009746DC">
        <w:rPr>
          <w:rtl/>
        </w:rPr>
        <w:t xml:space="preserve"> الهمداني روى عنه الصفواني ، وفي </w:t>
      </w:r>
      <w:r w:rsidR="00CE1B2F">
        <w:rPr>
          <w:rtl/>
        </w:rPr>
        <w:t xml:space="preserve">إعلام </w:t>
      </w:r>
      <w:r w:rsidRPr="009746DC">
        <w:rPr>
          <w:rtl/>
        </w:rPr>
        <w:t>الورى وربيع الشيعة القاسم بن العلاء من أهل آذربيج</w:t>
      </w:r>
      <w:r w:rsidR="00D8033E">
        <w:rPr>
          <w:rtl/>
        </w:rPr>
        <w:t xml:space="preserve">ان </w:t>
      </w:r>
      <w:r w:rsidR="00551E04">
        <w:rPr>
          <w:rtl/>
        </w:rPr>
        <w:t xml:space="preserve">كان </w:t>
      </w:r>
      <w:r w:rsidRPr="009746DC">
        <w:rPr>
          <w:rtl/>
        </w:rPr>
        <w:t>من وكلاء الناحية ولعل</w:t>
      </w:r>
      <w:r w:rsidR="004E226F">
        <w:rPr>
          <w:rFonts w:hint="cs"/>
          <w:rtl/>
        </w:rPr>
        <w:t>ّ</w:t>
      </w:r>
      <w:r w:rsidRPr="009746DC">
        <w:rPr>
          <w:rtl/>
        </w:rPr>
        <w:t xml:space="preserve">ه الأخير ، مع </w:t>
      </w:r>
      <w:r w:rsidR="00D8033E">
        <w:rPr>
          <w:rtl/>
        </w:rPr>
        <w:t>ان</w:t>
      </w:r>
      <w:r w:rsidR="004E226F">
        <w:rPr>
          <w:rFonts w:hint="cs"/>
          <w:rtl/>
        </w:rPr>
        <w:t>ّ</w:t>
      </w:r>
      <w:r w:rsidR="00D8033E">
        <w:rPr>
          <w:rtl/>
        </w:rPr>
        <w:t xml:space="preserve"> </w:t>
      </w:r>
      <w:r w:rsidRPr="009746DC">
        <w:rPr>
          <w:rtl/>
        </w:rPr>
        <w:t xml:space="preserve">هذا الخبر </w:t>
      </w:r>
      <w:r w:rsidR="00E43AE8">
        <w:rPr>
          <w:rtl/>
        </w:rPr>
        <w:t>أيضاً</w:t>
      </w:r>
      <w:r w:rsidR="00551E04">
        <w:rPr>
          <w:rtl/>
        </w:rPr>
        <w:t xml:space="preserve"> </w:t>
      </w:r>
      <w:r w:rsidRPr="009746DC">
        <w:rPr>
          <w:rtl/>
        </w:rPr>
        <w:t xml:space="preserve">مشتمل </w:t>
      </w:r>
      <w:r w:rsidR="00D83B35">
        <w:rPr>
          <w:rtl/>
        </w:rPr>
        <w:t xml:space="preserve">علىّ </w:t>
      </w:r>
      <w:r w:rsidRPr="009746DC">
        <w:rPr>
          <w:rtl/>
        </w:rPr>
        <w:t>مدحه.</w:t>
      </w:r>
    </w:p>
    <w:p w:rsidR="00B717C7" w:rsidRPr="009746DC" w:rsidRDefault="00B717C7" w:rsidP="00686007">
      <w:pPr>
        <w:pStyle w:val="libNormal"/>
        <w:rPr>
          <w:rtl/>
          <w:lang w:bidi="fa-IR"/>
        </w:rPr>
      </w:pPr>
      <w:r w:rsidRPr="004E226F">
        <w:rPr>
          <w:rStyle w:val="libBold1Char"/>
          <w:rtl/>
        </w:rPr>
        <w:t>الحديث العاشر :</w:t>
      </w:r>
      <w:r w:rsidRPr="009746DC">
        <w:rPr>
          <w:rtl/>
          <w:lang w:bidi="fa-IR"/>
        </w:rPr>
        <w:t xml:space="preserve"> مجهول.</w:t>
      </w:r>
    </w:p>
    <w:p w:rsidR="00B717C7" w:rsidRPr="009746DC" w:rsidRDefault="00B717C7" w:rsidP="00686007">
      <w:pPr>
        <w:pStyle w:val="libNormal"/>
        <w:rPr>
          <w:rtl/>
        </w:rPr>
      </w:pPr>
      <w:r w:rsidRPr="00C875FB">
        <w:rPr>
          <w:rtl/>
        </w:rPr>
        <w:t>« خرجت »</w:t>
      </w:r>
      <w:r w:rsidRPr="009746DC">
        <w:rPr>
          <w:rtl/>
        </w:rPr>
        <w:t xml:space="preserve"> أي إلى الحج</w:t>
      </w:r>
      <w:r w:rsidR="004E226F">
        <w:rPr>
          <w:rFonts w:hint="cs"/>
          <w:rtl/>
        </w:rPr>
        <w:t>ّ</w:t>
      </w:r>
      <w:r w:rsidRPr="009746DC">
        <w:rPr>
          <w:rtl/>
        </w:rPr>
        <w:t xml:space="preserve"> أو إلى غيره</w:t>
      </w:r>
      <w:r>
        <w:rPr>
          <w:rtl/>
        </w:rPr>
        <w:t xml:space="preserve"> </w:t>
      </w:r>
      <w:r w:rsidRPr="00C875FB">
        <w:rPr>
          <w:rtl/>
        </w:rPr>
        <w:t>« ببغداد »</w:t>
      </w:r>
      <w:r w:rsidRPr="009746DC">
        <w:rPr>
          <w:rtl/>
        </w:rPr>
        <w:t xml:space="preserve"> أي حالكوني ببغداد ، أو إلى بغداد ، فالباء بمعنى إلى كما يقال : أحسن بي أي إلى</w:t>
      </w:r>
      <w:r w:rsidR="007118E8">
        <w:rPr>
          <w:rFonts w:hint="cs"/>
          <w:rtl/>
        </w:rPr>
        <w:t>ّ</w:t>
      </w:r>
      <w:r w:rsidRPr="009746DC">
        <w:rPr>
          <w:rtl/>
        </w:rPr>
        <w:t xml:space="preserve"> ، </w:t>
      </w:r>
      <w:r w:rsidR="00DB1A91">
        <w:rPr>
          <w:rtl/>
        </w:rPr>
        <w:t xml:space="preserve">ويؤيّده </w:t>
      </w:r>
      <w:r w:rsidR="00D8033E">
        <w:rPr>
          <w:rtl/>
        </w:rPr>
        <w:t xml:space="preserve">ان </w:t>
      </w:r>
      <w:r w:rsidRPr="009746DC">
        <w:rPr>
          <w:rtl/>
        </w:rPr>
        <w:t>في الإرشاد إلى بغداد ،</w:t>
      </w:r>
      <w:r>
        <w:rPr>
          <w:rtl/>
        </w:rPr>
        <w:t xml:space="preserve"> </w:t>
      </w:r>
      <w:r w:rsidRPr="00C875FB">
        <w:rPr>
          <w:rtl/>
        </w:rPr>
        <w:t>« فاستأذنت »</w:t>
      </w:r>
      <w:r w:rsidRPr="009746DC">
        <w:rPr>
          <w:rtl/>
        </w:rPr>
        <w:t xml:space="preserve"> أي القائم </w:t>
      </w:r>
      <w:r w:rsidR="00850EDE">
        <w:rPr>
          <w:rStyle w:val="libAlaemChar"/>
          <w:rtl/>
        </w:rPr>
        <w:t xml:space="preserve">عليه‌السلام </w:t>
      </w:r>
      <w:r w:rsidRPr="009746DC">
        <w:rPr>
          <w:rtl/>
        </w:rPr>
        <w:t xml:space="preserve">وفي القاموس : </w:t>
      </w:r>
      <w:r w:rsidRPr="00C875FB">
        <w:rPr>
          <w:rtl/>
        </w:rPr>
        <w:t>النهرو</w:t>
      </w:r>
      <w:r w:rsidR="00D8033E">
        <w:rPr>
          <w:rtl/>
        </w:rPr>
        <w:t xml:space="preserve">ان </w:t>
      </w:r>
      <w:r w:rsidRPr="009746DC">
        <w:rPr>
          <w:rtl/>
        </w:rPr>
        <w:t>بفتح النون وتثليث الراء وبضمها ثلاث قرى أ</w:t>
      </w:r>
      <w:r w:rsidR="00D83B35">
        <w:rPr>
          <w:rtl/>
        </w:rPr>
        <w:t xml:space="preserve">علىّ </w:t>
      </w:r>
      <w:r w:rsidRPr="009746DC">
        <w:rPr>
          <w:rtl/>
        </w:rPr>
        <w:t xml:space="preserve">وأوسط وأسفلهن بين واسط وبغداد ، وفي المغرب : هي من أرض العراق </w:t>
      </w:r>
      <w:r w:rsidR="00D83B35">
        <w:rPr>
          <w:rtl/>
        </w:rPr>
        <w:t xml:space="preserve">علىّ </w:t>
      </w:r>
      <w:r w:rsidRPr="009746DC">
        <w:rPr>
          <w:rtl/>
        </w:rPr>
        <w:t xml:space="preserve">أربعة فراسخ من بغداد ، وفي القاموس : </w:t>
      </w:r>
      <w:r w:rsidRPr="00C875FB">
        <w:rPr>
          <w:rtl/>
        </w:rPr>
        <w:t>العلف</w:t>
      </w:r>
      <w:r w:rsidRPr="009746DC">
        <w:rPr>
          <w:rtl/>
        </w:rPr>
        <w:t xml:space="preserve"> كالضرب أعلاف الدابة كالأعلاف.</w:t>
      </w:r>
    </w:p>
    <w:p w:rsidR="00B717C7" w:rsidRPr="009746DC" w:rsidRDefault="00B717C7" w:rsidP="00686007">
      <w:pPr>
        <w:pStyle w:val="libNormal"/>
        <w:rPr>
          <w:rtl/>
        </w:rPr>
      </w:pPr>
      <w:r w:rsidRPr="004E226F">
        <w:rPr>
          <w:rStyle w:val="libBold1Char"/>
          <w:rtl/>
        </w:rPr>
        <w:t>الحديث الحادي عشر :</w:t>
      </w:r>
      <w:r w:rsidRPr="009746DC">
        <w:rPr>
          <w:rtl/>
        </w:rPr>
        <w:t xml:space="preserve"> ضعيف بنصر لأنه رمي بالغلو و</w:t>
      </w:r>
      <w:r w:rsidR="00D8033E">
        <w:rPr>
          <w:rtl/>
        </w:rPr>
        <w:t xml:space="preserve">ان </w:t>
      </w:r>
      <w:r w:rsidRPr="009746DC">
        <w:rPr>
          <w:rtl/>
        </w:rPr>
        <w:t xml:space="preserve">لم أعتمد </w:t>
      </w:r>
      <w:r w:rsidR="00D83B35">
        <w:rPr>
          <w:rtl/>
        </w:rPr>
        <w:t xml:space="preserve">علىّ </w:t>
      </w:r>
      <w:r w:rsidRPr="009746DC">
        <w:rPr>
          <w:rtl/>
        </w:rPr>
        <w:t>مثل ذلك ، ف</w:t>
      </w:r>
      <w:r w:rsidR="00D8033E">
        <w:rPr>
          <w:rtl/>
        </w:rPr>
        <w:t xml:space="preserve">ان </w:t>
      </w:r>
      <w:r w:rsidRPr="009746DC">
        <w:rPr>
          <w:rtl/>
        </w:rPr>
        <w:t>مراتب الناس في المعارف مختلفة.</w:t>
      </w:r>
    </w:p>
    <w:p w:rsidR="00B717C7" w:rsidRPr="009746DC" w:rsidRDefault="00B717C7" w:rsidP="00686007">
      <w:pPr>
        <w:pStyle w:val="libNormal"/>
        <w:rPr>
          <w:rtl/>
        </w:rPr>
      </w:pPr>
      <w:r w:rsidRPr="00C875FB">
        <w:rPr>
          <w:rtl/>
        </w:rPr>
        <w:t>والشاش</w:t>
      </w:r>
      <w:r w:rsidRPr="009746DC">
        <w:rPr>
          <w:rtl/>
        </w:rPr>
        <w:t xml:space="preserve"> بلد بما وراء النهر ، وفي المصباح : </w:t>
      </w:r>
      <w:r w:rsidRPr="00C875FB">
        <w:rPr>
          <w:rtl/>
        </w:rPr>
        <w:t>الناصور</w:t>
      </w:r>
      <w:r w:rsidRPr="009746DC">
        <w:rPr>
          <w:rtl/>
        </w:rPr>
        <w:t xml:space="preserve"> جمعه نواصير وهي قروح</w:t>
      </w:r>
    </w:p>
    <w:p w:rsidR="008930D5" w:rsidRDefault="008930D5" w:rsidP="008930D5">
      <w:pPr>
        <w:pStyle w:val="libNormal"/>
        <w:rPr>
          <w:rtl/>
        </w:rPr>
      </w:pPr>
      <w:r>
        <w:rPr>
          <w:rtl/>
        </w:rPr>
        <w:br w:type="page"/>
      </w:r>
    </w:p>
    <w:p w:rsidR="00B717C7" w:rsidRPr="009746DC" w:rsidRDefault="00B717C7" w:rsidP="007118E8">
      <w:pPr>
        <w:pStyle w:val="libNormal"/>
        <w:rPr>
          <w:rtl/>
        </w:rPr>
      </w:pPr>
      <w:r w:rsidRPr="009746DC">
        <w:rPr>
          <w:rtl/>
        </w:rPr>
        <w:lastRenderedPageBreak/>
        <w:t xml:space="preserve">دواء </w:t>
      </w:r>
      <w:r w:rsidR="007118E8">
        <w:rPr>
          <w:rFonts w:hint="cs"/>
          <w:rtl/>
        </w:rPr>
        <w:t xml:space="preserve">، </w:t>
      </w:r>
      <w:r w:rsidRPr="009746DC">
        <w:rPr>
          <w:rtl/>
        </w:rPr>
        <w:t>فكتبت رقعة أسأل الد</w:t>
      </w:r>
      <w:r w:rsidR="007118E8">
        <w:rPr>
          <w:rFonts w:hint="cs"/>
          <w:rtl/>
        </w:rPr>
        <w:t>ُّ</w:t>
      </w:r>
      <w:r w:rsidRPr="009746DC">
        <w:rPr>
          <w:rtl/>
        </w:rPr>
        <w:t>عاء فوق</w:t>
      </w:r>
      <w:r w:rsidR="007118E8">
        <w:rPr>
          <w:rFonts w:hint="cs"/>
          <w:rtl/>
        </w:rPr>
        <w:t>ّ</w:t>
      </w:r>
      <w:r w:rsidRPr="009746DC">
        <w:rPr>
          <w:rtl/>
        </w:rPr>
        <w:t>ع</w:t>
      </w:r>
      <w:r w:rsidRPr="00EC0128">
        <w:rPr>
          <w:rtl/>
        </w:rPr>
        <w:t xml:space="preserve"> </w:t>
      </w:r>
      <w:r w:rsidR="00850EDE">
        <w:rPr>
          <w:rStyle w:val="libAlaemChar"/>
          <w:rtl/>
        </w:rPr>
        <w:t xml:space="preserve">عليه‌السلام </w:t>
      </w:r>
      <w:r w:rsidRPr="009746DC">
        <w:rPr>
          <w:rtl/>
        </w:rPr>
        <w:t xml:space="preserve">إلي ألبسك الله العافية وجعلك معنا في الدنيا والآخرة قال فما أتت </w:t>
      </w:r>
      <w:r w:rsidR="00551E04">
        <w:rPr>
          <w:rtl/>
        </w:rPr>
        <w:t xml:space="preserve">عليّ </w:t>
      </w:r>
      <w:r w:rsidRPr="009746DC">
        <w:rPr>
          <w:rtl/>
        </w:rPr>
        <w:t xml:space="preserve">جمعة </w:t>
      </w:r>
      <w:r w:rsidR="00FE5F86">
        <w:rPr>
          <w:rtl/>
        </w:rPr>
        <w:t xml:space="preserve">حتّى </w:t>
      </w:r>
      <w:r w:rsidRPr="009746DC">
        <w:rPr>
          <w:rtl/>
        </w:rPr>
        <w:t>عوفيت وصار</w:t>
      </w:r>
      <w:r>
        <w:rPr>
          <w:rFonts w:hint="cs"/>
          <w:rtl/>
        </w:rPr>
        <w:t xml:space="preserve"> </w:t>
      </w:r>
      <w:r w:rsidRPr="009746DC">
        <w:rPr>
          <w:rtl/>
        </w:rPr>
        <w:t>مثل راحتي فدعوت طبي</w:t>
      </w:r>
      <w:r w:rsidR="007118E8">
        <w:rPr>
          <w:rFonts w:hint="cs"/>
          <w:rtl/>
        </w:rPr>
        <w:t>ّ</w:t>
      </w:r>
      <w:r w:rsidRPr="009746DC">
        <w:rPr>
          <w:rtl/>
        </w:rPr>
        <w:t>با</w:t>
      </w:r>
      <w:r w:rsidR="007118E8">
        <w:rPr>
          <w:rFonts w:hint="cs"/>
          <w:rtl/>
        </w:rPr>
        <w:t>ً</w:t>
      </w:r>
      <w:r w:rsidRPr="009746DC">
        <w:rPr>
          <w:rtl/>
        </w:rPr>
        <w:t xml:space="preserve"> من أصحابنا وأريته إي</w:t>
      </w:r>
      <w:r w:rsidR="007118E8">
        <w:rPr>
          <w:rFonts w:hint="cs"/>
          <w:rtl/>
        </w:rPr>
        <w:t>ّ</w:t>
      </w:r>
      <w:r w:rsidRPr="009746DC">
        <w:rPr>
          <w:rtl/>
        </w:rPr>
        <w:t>اه فقال ما عرفنا لهذا دواء</w:t>
      </w:r>
      <w:r>
        <w:rPr>
          <w:rFonts w:hint="cs"/>
          <w:rtl/>
        </w:rPr>
        <w:t>.</w:t>
      </w:r>
    </w:p>
    <w:p w:rsidR="00B717C7" w:rsidRPr="009746DC" w:rsidRDefault="00B717C7" w:rsidP="007118E8">
      <w:pPr>
        <w:pStyle w:val="libNormal"/>
        <w:rPr>
          <w:rtl/>
        </w:rPr>
      </w:pPr>
      <w:r w:rsidRPr="009746DC">
        <w:rPr>
          <w:rtl/>
        </w:rPr>
        <w:t>12</w:t>
      </w:r>
      <w:r>
        <w:rPr>
          <w:rtl/>
        </w:rPr>
        <w:t xml:space="preserve"> </w:t>
      </w:r>
      <w:r w:rsidR="003928AF">
        <w:rPr>
          <w:rtl/>
        </w:rPr>
        <w:t>-</w:t>
      </w:r>
      <w:r>
        <w:rPr>
          <w:rtl/>
        </w:rPr>
        <w:t xml:space="preserve"> </w:t>
      </w:r>
      <w:r w:rsidR="007118E8">
        <w:rPr>
          <w:rtl/>
        </w:rPr>
        <w:t>علي</w:t>
      </w:r>
      <w:r w:rsidR="00551E04">
        <w:rPr>
          <w:rtl/>
        </w:rPr>
        <w:t xml:space="preserve"> </w:t>
      </w:r>
      <w:r w:rsidRPr="009746DC">
        <w:rPr>
          <w:rtl/>
        </w:rPr>
        <w:t xml:space="preserve">، عن </w:t>
      </w:r>
      <w:r w:rsidR="00551E04">
        <w:rPr>
          <w:rtl/>
        </w:rPr>
        <w:t xml:space="preserve">عليّ </w:t>
      </w:r>
      <w:r w:rsidRPr="009746DC">
        <w:rPr>
          <w:rtl/>
        </w:rPr>
        <w:t xml:space="preserve">بن الحسين اليماني قال كنت ببغداد فتهيأت قافلة لليمانيين فأردت الخروج معها فكتبت ألتمس الإذن في ذلك فخرج لا تخرج معهم فليس لك في الخروج معهم خيرة وأقم بالكوفة قال وأقمت وخرجت القافلة فخرجت عليهم حنظلة فاجتاحتهم وكتبت أستأذن في ركوب الماء فلم يأذن لي فسألت عن المراكب </w:t>
      </w:r>
      <w:r w:rsidR="003928AF">
        <w:rPr>
          <w:rtl/>
        </w:rPr>
        <w:t xml:space="preserve">الّتي </w:t>
      </w:r>
      <w:r w:rsidRPr="009746DC">
        <w:rPr>
          <w:rtl/>
        </w:rPr>
        <w:t>خرجت في تلك السن</w:t>
      </w:r>
      <w:r w:rsidR="007118E8">
        <w:rPr>
          <w:rFonts w:hint="cs"/>
          <w:rtl/>
        </w:rPr>
        <w:t>ّ</w:t>
      </w:r>
      <w:r w:rsidRPr="009746DC">
        <w:rPr>
          <w:rtl/>
        </w:rPr>
        <w:t>ة في البحر فما سلم منها مركب خرج عليها قوم من الهند يقال لهم البوارج فقطعوا عليها قال وزرت العسكر فأتيت الد</w:t>
      </w:r>
      <w:r w:rsidR="007118E8">
        <w:rPr>
          <w:rFonts w:hint="cs"/>
          <w:rtl/>
        </w:rPr>
        <w:t>َّ</w:t>
      </w:r>
      <w:r w:rsidRPr="009746DC">
        <w:rPr>
          <w:rtl/>
        </w:rPr>
        <w:t xml:space="preserve">رب مع المغيب ولم أكلم </w:t>
      </w:r>
      <w:r w:rsidR="00B8110F">
        <w:rPr>
          <w:rtl/>
        </w:rPr>
        <w:t xml:space="preserve">أحداً </w:t>
      </w:r>
      <w:r w:rsidRPr="009746DC">
        <w:rPr>
          <w:rtl/>
        </w:rPr>
        <w:t>ولم أتعر</w:t>
      </w:r>
      <w:r w:rsidR="007118E8">
        <w:rPr>
          <w:rFonts w:hint="cs"/>
          <w:rtl/>
        </w:rPr>
        <w:t>َّ</w:t>
      </w:r>
      <w:r w:rsidRPr="009746DC">
        <w:rPr>
          <w:rtl/>
        </w:rPr>
        <w:t>ف إلى أحد وأنا أصلي في المسجد بعد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118E8">
      <w:pPr>
        <w:pStyle w:val="libNormal"/>
        <w:rPr>
          <w:rtl/>
        </w:rPr>
      </w:pPr>
      <w:r w:rsidRPr="009746DC">
        <w:rPr>
          <w:rtl/>
        </w:rPr>
        <w:t>غائرة تحدث في المقعد في طرف المعاء كذا قاله بعض الأطب</w:t>
      </w:r>
      <w:r w:rsidR="007118E8">
        <w:rPr>
          <w:rFonts w:hint="cs"/>
          <w:rtl/>
        </w:rPr>
        <w:t>ّ</w:t>
      </w:r>
      <w:r w:rsidRPr="009746DC">
        <w:rPr>
          <w:rtl/>
        </w:rPr>
        <w:t xml:space="preserve">اء ، </w:t>
      </w:r>
      <w:r w:rsidRPr="00C875FB">
        <w:rPr>
          <w:rtl/>
        </w:rPr>
        <w:t>قوله : ما عرفنا لهذا دواء</w:t>
      </w:r>
      <w:r w:rsidRPr="009746DC">
        <w:rPr>
          <w:rtl/>
        </w:rPr>
        <w:t xml:space="preserve"> </w:t>
      </w:r>
      <w:r w:rsidRPr="007118E8">
        <w:rPr>
          <w:rStyle w:val="libFootnotenumChar"/>
          <w:rtl/>
        </w:rPr>
        <w:t>(1)</w:t>
      </w:r>
      <w:r w:rsidRPr="009746DC">
        <w:rPr>
          <w:rtl/>
        </w:rPr>
        <w:t xml:space="preserve"> أي لم تأت تلك العافية من قبل الدواء ، وفي الإرشاد بعد ذلك : وما جاءك العافية </w:t>
      </w:r>
      <w:r w:rsidR="000164B7">
        <w:rPr>
          <w:rtl/>
        </w:rPr>
        <w:t xml:space="preserve">إلّا </w:t>
      </w:r>
      <w:r w:rsidRPr="009746DC">
        <w:rPr>
          <w:rtl/>
        </w:rPr>
        <w:t>من قبل الله بغير احتساب.</w:t>
      </w:r>
    </w:p>
    <w:p w:rsidR="00B717C7" w:rsidRPr="009746DC" w:rsidRDefault="00B717C7" w:rsidP="007118E8">
      <w:pPr>
        <w:pStyle w:val="libNormal"/>
        <w:rPr>
          <w:rtl/>
          <w:lang w:bidi="fa-IR"/>
        </w:rPr>
      </w:pPr>
      <w:r w:rsidRPr="007118E8">
        <w:rPr>
          <w:rStyle w:val="libBold1Char"/>
          <w:rtl/>
        </w:rPr>
        <w:t>الحديث الثاني عشر :</w:t>
      </w:r>
      <w:r w:rsidRPr="009746DC">
        <w:rPr>
          <w:rtl/>
          <w:lang w:bidi="fa-IR"/>
        </w:rPr>
        <w:t xml:space="preserve"> مجهول.</w:t>
      </w:r>
    </w:p>
    <w:p w:rsidR="00B717C7" w:rsidRPr="009746DC" w:rsidRDefault="00B717C7" w:rsidP="007118E8">
      <w:pPr>
        <w:pStyle w:val="libNormal"/>
        <w:rPr>
          <w:rtl/>
        </w:rPr>
      </w:pPr>
      <w:r w:rsidRPr="009746DC">
        <w:rPr>
          <w:rtl/>
        </w:rPr>
        <w:t xml:space="preserve">وفي الإكمال قافلة اليمانين ، وفي الصحاح : </w:t>
      </w:r>
      <w:r w:rsidRPr="00C875FB">
        <w:rPr>
          <w:rtl/>
        </w:rPr>
        <w:t>حنظلة</w:t>
      </w:r>
      <w:r w:rsidRPr="009746DC">
        <w:rPr>
          <w:rtl/>
        </w:rPr>
        <w:t xml:space="preserve"> أكرم قبيلة من تميم</w:t>
      </w:r>
      <w:r>
        <w:rPr>
          <w:rtl/>
        </w:rPr>
        <w:t xml:space="preserve"> و</w:t>
      </w:r>
      <w:r w:rsidRPr="00C875FB">
        <w:rPr>
          <w:rtl/>
        </w:rPr>
        <w:t>الاجتياح</w:t>
      </w:r>
      <w:r w:rsidRPr="009746DC">
        <w:rPr>
          <w:rtl/>
        </w:rPr>
        <w:t xml:space="preserve"> الاستئصال والإهلاك كذا في القاموس ، وقال : </w:t>
      </w:r>
      <w:r w:rsidRPr="00C875FB">
        <w:rPr>
          <w:rtl/>
        </w:rPr>
        <w:t>البارج</w:t>
      </w:r>
      <w:r w:rsidRPr="009746DC">
        <w:rPr>
          <w:rtl/>
        </w:rPr>
        <w:t xml:space="preserve"> الملاح الفاره والبارجة سفينة كبيرة للقتال ، انتهى.</w:t>
      </w:r>
    </w:p>
    <w:p w:rsidR="00B717C7" w:rsidRPr="009746DC" w:rsidRDefault="007118E8" w:rsidP="007118E8">
      <w:pPr>
        <w:pStyle w:val="libNormal"/>
        <w:rPr>
          <w:rtl/>
        </w:rPr>
      </w:pPr>
      <w:r>
        <w:rPr>
          <w:rtl/>
        </w:rPr>
        <w:t>وك</w:t>
      </w:r>
      <w:r>
        <w:rPr>
          <w:rFonts w:hint="cs"/>
          <w:rtl/>
        </w:rPr>
        <w:t>أ</w:t>
      </w:r>
      <w:r w:rsidR="00551E04">
        <w:rPr>
          <w:rtl/>
        </w:rPr>
        <w:t>ن</w:t>
      </w:r>
      <w:r>
        <w:rPr>
          <w:rFonts w:hint="cs"/>
          <w:rtl/>
        </w:rPr>
        <w:t>ّ</w:t>
      </w:r>
      <w:r w:rsidR="00551E04">
        <w:rPr>
          <w:rtl/>
        </w:rPr>
        <w:t xml:space="preserve"> </w:t>
      </w:r>
      <w:r w:rsidR="00B717C7" w:rsidRPr="009746DC">
        <w:rPr>
          <w:rtl/>
        </w:rPr>
        <w:t>البوارج هنا معر</w:t>
      </w:r>
      <w:r>
        <w:rPr>
          <w:rFonts w:hint="cs"/>
          <w:rtl/>
        </w:rPr>
        <w:t>ّ</w:t>
      </w:r>
      <w:r w:rsidR="00B717C7" w:rsidRPr="009746DC">
        <w:rPr>
          <w:rtl/>
        </w:rPr>
        <w:t xml:space="preserve">ب بواره طائفة من لصوص الهند ، وفي القاموس </w:t>
      </w:r>
      <w:r w:rsidR="00B717C7" w:rsidRPr="00C875FB">
        <w:rPr>
          <w:rtl/>
        </w:rPr>
        <w:t>الدرب</w:t>
      </w:r>
      <w:r w:rsidR="00B717C7" w:rsidRPr="009746DC">
        <w:rPr>
          <w:rtl/>
        </w:rPr>
        <w:t xml:space="preserve"> باب السكة الواسع والباب الأكبر ، انتهى.</w:t>
      </w:r>
    </w:p>
    <w:p w:rsidR="00B717C7" w:rsidRPr="009746DC" w:rsidRDefault="007118E8" w:rsidP="007118E8">
      <w:pPr>
        <w:pStyle w:val="libNormal"/>
        <w:rPr>
          <w:rtl/>
        </w:rPr>
      </w:pPr>
      <w:r>
        <w:rPr>
          <w:rtl/>
        </w:rPr>
        <w:t>وك</w:t>
      </w:r>
      <w:r>
        <w:rPr>
          <w:rFonts w:hint="cs"/>
          <w:rtl/>
        </w:rPr>
        <w:t>أ</w:t>
      </w:r>
      <w:r w:rsidR="00551E04">
        <w:rPr>
          <w:rtl/>
        </w:rPr>
        <w:t>ن</w:t>
      </w:r>
      <w:r>
        <w:rPr>
          <w:rFonts w:hint="cs"/>
          <w:rtl/>
        </w:rPr>
        <w:t>ّ</w:t>
      </w:r>
      <w:r w:rsidR="00551E04">
        <w:rPr>
          <w:rtl/>
        </w:rPr>
        <w:t xml:space="preserve"> </w:t>
      </w:r>
      <w:r w:rsidR="00B717C7" w:rsidRPr="009746DC">
        <w:rPr>
          <w:rtl/>
        </w:rPr>
        <w:t xml:space="preserve">المراد هنا باب دار العسكريين </w:t>
      </w:r>
      <w:r w:rsidR="000164B7" w:rsidRPr="000164B7">
        <w:rPr>
          <w:rStyle w:val="libAlaemChar"/>
          <w:rtl/>
        </w:rPr>
        <w:t xml:space="preserve">عليهما‌السلام </w:t>
      </w:r>
      <w:r w:rsidR="003928AF">
        <w:rPr>
          <w:rtl/>
        </w:rPr>
        <w:t xml:space="preserve">الّتي </w:t>
      </w:r>
      <w:r w:rsidR="00B717C7" w:rsidRPr="009746DC">
        <w:rPr>
          <w:rtl/>
        </w:rPr>
        <w:t xml:space="preserve">دفنا فيها ، أو الشباك المفتوحة إلى الخارج من البيت </w:t>
      </w:r>
      <w:r w:rsidR="00511401">
        <w:rPr>
          <w:rtl/>
        </w:rPr>
        <w:t xml:space="preserve">الّذي </w:t>
      </w:r>
      <w:r w:rsidR="00B717C7" w:rsidRPr="009746DC">
        <w:rPr>
          <w:rtl/>
        </w:rPr>
        <w:t xml:space="preserve">دفنا </w:t>
      </w:r>
      <w:r w:rsidR="000164B7" w:rsidRPr="000164B7">
        <w:rPr>
          <w:rStyle w:val="libAlaemChar"/>
          <w:rtl/>
        </w:rPr>
        <w:t xml:space="preserve">عليهما‌السلام </w:t>
      </w:r>
      <w:r w:rsidR="00B717C7" w:rsidRPr="009746DC">
        <w:rPr>
          <w:rtl/>
        </w:rPr>
        <w:t>فيه ، و</w:t>
      </w:r>
      <w:r w:rsidR="00D83B35">
        <w:rPr>
          <w:rtl/>
        </w:rPr>
        <w:t xml:space="preserve">علىّ </w:t>
      </w:r>
      <w:r w:rsidR="00B717C7" w:rsidRPr="009746DC">
        <w:rPr>
          <w:rtl/>
        </w:rPr>
        <w:t>التقديرين كانت زيارته من وراء الشباك ولم يدخل الدار</w:t>
      </w:r>
      <w:r w:rsidR="00B717C7" w:rsidRPr="00C875FB">
        <w:rPr>
          <w:rtl/>
        </w:rPr>
        <w:t xml:space="preserve"> « مع المغيب »</w:t>
      </w:r>
      <w:r w:rsidR="00B717C7" w:rsidRPr="009746DC">
        <w:rPr>
          <w:rtl/>
        </w:rPr>
        <w:t xml:space="preserve"> أي عند غيبوبة الشمس</w:t>
      </w:r>
      <w:r w:rsidR="00B717C7">
        <w:rPr>
          <w:rtl/>
        </w:rPr>
        <w:t xml:space="preserve"> </w:t>
      </w:r>
      <w:r w:rsidR="00B717C7" w:rsidRPr="00C875FB">
        <w:rPr>
          <w:rtl/>
        </w:rPr>
        <w:t>« أذن »</w:t>
      </w:r>
      <w:r w:rsidR="00B717C7" w:rsidRPr="009746DC">
        <w:rPr>
          <w:rtl/>
        </w:rPr>
        <w:t xml:space="preserve"> أي حين</w:t>
      </w:r>
    </w:p>
    <w:p w:rsidR="00B717C7" w:rsidRPr="009746DC" w:rsidRDefault="00B717C7" w:rsidP="007118E8">
      <w:pPr>
        <w:pStyle w:val="libLine"/>
        <w:rPr>
          <w:rtl/>
        </w:rPr>
      </w:pPr>
      <w:r w:rsidRPr="009746DC">
        <w:rPr>
          <w:rtl/>
        </w:rPr>
        <w:t>__________________</w:t>
      </w:r>
    </w:p>
    <w:p w:rsidR="00B717C7" w:rsidRPr="009746DC" w:rsidRDefault="00B717C7" w:rsidP="007118E8">
      <w:pPr>
        <w:pStyle w:val="libFootnote0"/>
        <w:rPr>
          <w:rtl/>
          <w:lang w:bidi="fa-IR"/>
        </w:rPr>
      </w:pPr>
      <w:r>
        <w:rPr>
          <w:rtl/>
        </w:rPr>
        <w:t>(</w:t>
      </w:r>
      <w:r w:rsidRPr="009746DC">
        <w:rPr>
          <w:rtl/>
        </w:rPr>
        <w:t>1) وفي المتن « لا نعرف له دواء »</w:t>
      </w:r>
      <w:r>
        <w:rPr>
          <w:rtl/>
        </w:rPr>
        <w:t>.</w:t>
      </w:r>
    </w:p>
    <w:p w:rsidR="008930D5" w:rsidRDefault="008930D5" w:rsidP="008930D5">
      <w:pPr>
        <w:pStyle w:val="libNormal"/>
        <w:rPr>
          <w:rtl/>
        </w:rPr>
      </w:pPr>
      <w:r>
        <w:rPr>
          <w:rtl/>
        </w:rPr>
        <w:br w:type="page"/>
      </w:r>
    </w:p>
    <w:p w:rsidR="00B717C7" w:rsidRPr="009746DC" w:rsidRDefault="00B717C7" w:rsidP="007B17F8">
      <w:pPr>
        <w:pStyle w:val="libNormal"/>
        <w:rPr>
          <w:rtl/>
        </w:rPr>
      </w:pPr>
      <w:r w:rsidRPr="009746DC">
        <w:rPr>
          <w:rtl/>
        </w:rPr>
        <w:lastRenderedPageBreak/>
        <w:t xml:space="preserve">فراغي من الزيارة إذا بخادم قد جاءني فقال لي قم فقلت له إذن إلى أين فقال لي إلى المنزل قلت ومن أنا لعلك أرسلت إلى غيري فقال لا ما أرسلت </w:t>
      </w:r>
      <w:r w:rsidR="000164B7">
        <w:rPr>
          <w:rtl/>
        </w:rPr>
        <w:t xml:space="preserve">إلّا </w:t>
      </w:r>
      <w:r w:rsidRPr="009746DC">
        <w:rPr>
          <w:rtl/>
        </w:rPr>
        <w:t xml:space="preserve">إليك أنت </w:t>
      </w:r>
      <w:r w:rsidR="00551E04">
        <w:rPr>
          <w:rtl/>
        </w:rPr>
        <w:t xml:space="preserve">عليّ </w:t>
      </w:r>
      <w:r w:rsidRPr="009746DC">
        <w:rPr>
          <w:rtl/>
        </w:rPr>
        <w:t>بن الحسين رسول جعفر بن إبراهيم ف</w:t>
      </w:r>
      <w:r w:rsidR="00850EDE">
        <w:rPr>
          <w:rtl/>
        </w:rPr>
        <w:t xml:space="preserve">مرّ </w:t>
      </w:r>
      <w:r w:rsidRPr="009746DC">
        <w:rPr>
          <w:rtl/>
        </w:rPr>
        <w:t xml:space="preserve">بي </w:t>
      </w:r>
      <w:r w:rsidR="00FE5F86">
        <w:rPr>
          <w:rtl/>
        </w:rPr>
        <w:t xml:space="preserve">حتّى </w:t>
      </w:r>
      <w:r w:rsidRPr="009746DC">
        <w:rPr>
          <w:rtl/>
        </w:rPr>
        <w:t xml:space="preserve">أنزلني في بيت الحسين بن أحمد </w:t>
      </w:r>
      <w:r w:rsidR="00D83B35">
        <w:rPr>
          <w:rtl/>
        </w:rPr>
        <w:t xml:space="preserve">ثمّ </w:t>
      </w:r>
      <w:r w:rsidRPr="009746DC">
        <w:rPr>
          <w:rtl/>
        </w:rPr>
        <w:t>سار</w:t>
      </w:r>
      <w:r w:rsidR="007118E8">
        <w:rPr>
          <w:rFonts w:hint="cs"/>
          <w:rtl/>
        </w:rPr>
        <w:t>َّ</w:t>
      </w:r>
      <w:r w:rsidRPr="009746DC">
        <w:rPr>
          <w:rtl/>
        </w:rPr>
        <w:t xml:space="preserve">ه </w:t>
      </w:r>
      <w:r w:rsidR="007B17F8">
        <w:rPr>
          <w:rFonts w:hint="cs"/>
          <w:rtl/>
        </w:rPr>
        <w:t xml:space="preserve">، </w:t>
      </w:r>
      <w:r w:rsidRPr="009746DC">
        <w:rPr>
          <w:rtl/>
        </w:rPr>
        <w:t xml:space="preserve">فلم أدر ما قال له </w:t>
      </w:r>
      <w:r w:rsidR="00FE5F86">
        <w:rPr>
          <w:rtl/>
        </w:rPr>
        <w:t xml:space="preserve">حتّى </w:t>
      </w:r>
      <w:r w:rsidRPr="009746DC">
        <w:rPr>
          <w:rtl/>
        </w:rPr>
        <w:t xml:space="preserve">آتاني جميع ما أحتاج إليه </w:t>
      </w:r>
      <w:r w:rsidR="007B17F8">
        <w:rPr>
          <w:rtl/>
        </w:rPr>
        <w:t xml:space="preserve">وجلست </w:t>
      </w:r>
      <w:r w:rsidRPr="009746DC">
        <w:rPr>
          <w:rtl/>
        </w:rPr>
        <w:t xml:space="preserve">عنده ثلاثة </w:t>
      </w:r>
      <w:r w:rsidR="00BE737F">
        <w:rPr>
          <w:rtl/>
        </w:rPr>
        <w:t xml:space="preserve">أيّام </w:t>
      </w:r>
      <w:r w:rsidRPr="009746DC">
        <w:rPr>
          <w:rtl/>
        </w:rPr>
        <w:t>واستأذنته في الزيارة من داخل فأذن لي فزرت ليلا</w:t>
      </w:r>
      <w:r>
        <w:rPr>
          <w:rFonts w:hint="cs"/>
          <w:rtl/>
        </w:rPr>
        <w:t>.</w:t>
      </w:r>
    </w:p>
    <w:p w:rsidR="00B717C7" w:rsidRPr="009746DC" w:rsidRDefault="00B717C7" w:rsidP="007118E8">
      <w:pPr>
        <w:pStyle w:val="libNormal"/>
        <w:rPr>
          <w:rtl/>
        </w:rPr>
      </w:pPr>
      <w:r w:rsidRPr="009746DC">
        <w:rPr>
          <w:rtl/>
        </w:rPr>
        <w:t>13</w:t>
      </w:r>
      <w:r>
        <w:rPr>
          <w:rtl/>
        </w:rPr>
        <w:t xml:space="preserve"> </w:t>
      </w:r>
      <w:r w:rsidR="003928AF">
        <w:rPr>
          <w:rtl/>
        </w:rPr>
        <w:t>-</w:t>
      </w:r>
      <w:r>
        <w:rPr>
          <w:rtl/>
        </w:rPr>
        <w:t xml:space="preserve"> </w:t>
      </w:r>
      <w:r w:rsidRPr="009746DC">
        <w:rPr>
          <w:rtl/>
        </w:rPr>
        <w:t>الحسن بن الفضل بن زيد اليماني قال كتب أبي بخط</w:t>
      </w:r>
      <w:r w:rsidR="007B17F8">
        <w:rPr>
          <w:rFonts w:hint="cs"/>
          <w:rtl/>
        </w:rPr>
        <w:t>ّ</w:t>
      </w:r>
      <w:r w:rsidRPr="009746DC">
        <w:rPr>
          <w:rtl/>
        </w:rPr>
        <w:t xml:space="preserve">ه </w:t>
      </w:r>
      <w:r w:rsidR="0093315B">
        <w:rPr>
          <w:rtl/>
        </w:rPr>
        <w:t xml:space="preserve">كتاباً </w:t>
      </w:r>
      <w:r w:rsidRPr="009746DC">
        <w:rPr>
          <w:rtl/>
        </w:rPr>
        <w:t xml:space="preserve">فورد جوابه </w:t>
      </w:r>
      <w:r w:rsidR="00D83B35">
        <w:rPr>
          <w:rtl/>
        </w:rPr>
        <w:t xml:space="preserve">ثمّ </w:t>
      </w:r>
      <w:r w:rsidRPr="009746DC">
        <w:rPr>
          <w:rtl/>
        </w:rPr>
        <w:t xml:space="preserve">كتبت بخطي فورد جوابه </w:t>
      </w:r>
      <w:r w:rsidR="00D83B35">
        <w:rPr>
          <w:rtl/>
        </w:rPr>
        <w:t xml:space="preserve">ثمّ </w:t>
      </w:r>
      <w:r w:rsidRPr="009746DC">
        <w:rPr>
          <w:rtl/>
        </w:rPr>
        <w:t xml:space="preserve">كتب بخطه رجل من فقهاء أصحابنا فلم يرد جوابه فنظرنا فكانت العلة </w:t>
      </w:r>
      <w:r w:rsidR="00D8033E">
        <w:rPr>
          <w:rtl/>
        </w:rPr>
        <w:t xml:space="preserve">ان </w:t>
      </w:r>
      <w:r w:rsidRPr="009746DC">
        <w:rPr>
          <w:rtl/>
        </w:rPr>
        <w:t>الرجل تحول قرمطي</w:t>
      </w:r>
      <w:r w:rsidR="0024760A">
        <w:rPr>
          <w:rFonts w:hint="cs"/>
          <w:rtl/>
        </w:rPr>
        <w:t>ّ</w:t>
      </w:r>
      <w:r w:rsidRPr="009746DC">
        <w:rPr>
          <w:rtl/>
        </w:rPr>
        <w:t>ا</w:t>
      </w:r>
      <w:r w:rsidR="007118E8">
        <w:rPr>
          <w:rFonts w:hint="cs"/>
          <w:rtl/>
        </w:rPr>
        <w:t>ً</w:t>
      </w:r>
      <w:r w:rsidRPr="009746DC">
        <w:rPr>
          <w:rtl/>
        </w:rPr>
        <w:t xml:space="preserve"> </w:t>
      </w:r>
      <w:r w:rsidR="0024760A">
        <w:rPr>
          <w:rFonts w:hint="cs"/>
          <w:rtl/>
        </w:rPr>
        <w:t xml:space="preserve">، </w:t>
      </w:r>
      <w:r w:rsidRPr="009746DC">
        <w:rPr>
          <w:rtl/>
        </w:rPr>
        <w:t>قال الحسن بن الفضل</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118E8">
      <w:pPr>
        <w:pStyle w:val="libNormal"/>
        <w:rPr>
          <w:rtl/>
        </w:rPr>
      </w:pPr>
      <w:r w:rsidRPr="009746DC">
        <w:rPr>
          <w:rtl/>
        </w:rPr>
        <w:t>أقوم ، وفي الإرشاد : فقلت له إلى أين</w:t>
      </w:r>
      <w:r>
        <w:rPr>
          <w:rtl/>
        </w:rPr>
        <w:t>؟</w:t>
      </w:r>
      <w:r w:rsidRPr="009746DC">
        <w:rPr>
          <w:rtl/>
        </w:rPr>
        <w:t xml:space="preserve"> وفي الإكمال : فقلت : من أنا وإلى أين</w:t>
      </w:r>
      <w:r>
        <w:rPr>
          <w:rtl/>
        </w:rPr>
        <w:t>؟</w:t>
      </w:r>
      <w:r w:rsidRPr="009746DC">
        <w:rPr>
          <w:rtl/>
        </w:rPr>
        <w:t xml:space="preserve">وفي آخر سند الحديث عن </w:t>
      </w:r>
      <w:r w:rsidR="00551E04">
        <w:rPr>
          <w:rtl/>
        </w:rPr>
        <w:t xml:space="preserve">عليّ </w:t>
      </w:r>
      <w:r w:rsidRPr="009746DC">
        <w:rPr>
          <w:rtl/>
        </w:rPr>
        <w:t xml:space="preserve">بن </w:t>
      </w:r>
      <w:r w:rsidR="00551E04">
        <w:rPr>
          <w:rtl/>
        </w:rPr>
        <w:t xml:space="preserve">محمّد </w:t>
      </w:r>
      <w:r w:rsidRPr="009746DC">
        <w:rPr>
          <w:rtl/>
        </w:rPr>
        <w:t xml:space="preserve">الشمشاطي رسول جعفر بن إبراهيم اليماني ، وهنا : قال لي : أنت </w:t>
      </w:r>
      <w:r w:rsidR="00551E04">
        <w:rPr>
          <w:rtl/>
        </w:rPr>
        <w:t xml:space="preserve">عليّ </w:t>
      </w:r>
      <w:r w:rsidRPr="009746DC">
        <w:rPr>
          <w:rtl/>
        </w:rPr>
        <w:t xml:space="preserve">بن </w:t>
      </w:r>
      <w:r w:rsidR="00551E04">
        <w:rPr>
          <w:rtl/>
        </w:rPr>
        <w:t xml:space="preserve">محمّد </w:t>
      </w:r>
      <w:r w:rsidRPr="009746DC">
        <w:rPr>
          <w:rtl/>
        </w:rPr>
        <w:t xml:space="preserve">رسول جعفر بن إبراهيم اليماني قم إلى المنزل ، قال وما </w:t>
      </w:r>
      <w:r w:rsidR="00551E04">
        <w:rPr>
          <w:rtl/>
        </w:rPr>
        <w:t xml:space="preserve">كان </w:t>
      </w:r>
      <w:r w:rsidRPr="009746DC">
        <w:rPr>
          <w:rtl/>
        </w:rPr>
        <w:t xml:space="preserve">علم أحد من أصحابنا بموافاتي ، قال : فقمت إلى منزله واستأذنت في </w:t>
      </w:r>
      <w:r w:rsidR="00D8033E">
        <w:rPr>
          <w:rtl/>
        </w:rPr>
        <w:t xml:space="preserve">ان </w:t>
      </w:r>
      <w:r w:rsidRPr="009746DC">
        <w:rPr>
          <w:rtl/>
        </w:rPr>
        <w:t>أزور من داخل ، فأذن ، وفي الإرشاد : فقال : إلى المنزل قلت : ومن أنا لعلك أرسلت إلى غيري</w:t>
      </w:r>
      <w:r>
        <w:rPr>
          <w:rtl/>
        </w:rPr>
        <w:t>؟</w:t>
      </w:r>
      <w:r w:rsidRPr="009746DC">
        <w:rPr>
          <w:rtl/>
        </w:rPr>
        <w:t xml:space="preserve"> فقال : لا ما أرسلت </w:t>
      </w:r>
      <w:r w:rsidR="000164B7">
        <w:rPr>
          <w:rtl/>
        </w:rPr>
        <w:t xml:space="preserve">إلّا </w:t>
      </w:r>
      <w:r w:rsidRPr="009746DC">
        <w:rPr>
          <w:rtl/>
        </w:rPr>
        <w:t xml:space="preserve">إليك أنت </w:t>
      </w:r>
      <w:r w:rsidR="00551E04">
        <w:rPr>
          <w:rtl/>
        </w:rPr>
        <w:t xml:space="preserve">عليّ </w:t>
      </w:r>
      <w:r w:rsidRPr="009746DC">
        <w:rPr>
          <w:rtl/>
        </w:rPr>
        <w:t xml:space="preserve">بن الحسين ، </w:t>
      </w:r>
      <w:r w:rsidR="00551E04">
        <w:rPr>
          <w:rtl/>
        </w:rPr>
        <w:t xml:space="preserve">وكان </w:t>
      </w:r>
      <w:r w:rsidRPr="009746DC">
        <w:rPr>
          <w:rtl/>
        </w:rPr>
        <w:t xml:space="preserve">معه </w:t>
      </w:r>
      <w:r w:rsidR="004A738A">
        <w:rPr>
          <w:rtl/>
        </w:rPr>
        <w:t xml:space="preserve">غلام </w:t>
      </w:r>
      <w:r w:rsidRPr="009746DC">
        <w:rPr>
          <w:rtl/>
        </w:rPr>
        <w:t xml:space="preserve">فساره </w:t>
      </w:r>
      <w:r w:rsidRPr="00C875FB">
        <w:rPr>
          <w:rtl/>
        </w:rPr>
        <w:t xml:space="preserve">فلم أدر ما قال </w:t>
      </w:r>
      <w:r w:rsidR="00FE5F86">
        <w:rPr>
          <w:rtl/>
        </w:rPr>
        <w:t xml:space="preserve">حتّى </w:t>
      </w:r>
      <w:r w:rsidRPr="00C875FB">
        <w:rPr>
          <w:rtl/>
        </w:rPr>
        <w:t>أتاني بجميع ما احتاج إليه إلى قوله : من داخل</w:t>
      </w:r>
      <w:r w:rsidRPr="009746DC">
        <w:rPr>
          <w:rtl/>
        </w:rPr>
        <w:t xml:space="preserve"> الدار ، ويظهر منه أنهم كانوا لا يدخلون الدار للزيارة </w:t>
      </w:r>
      <w:r w:rsidR="000164B7">
        <w:rPr>
          <w:rtl/>
        </w:rPr>
        <w:t xml:space="preserve">إلّا </w:t>
      </w:r>
      <w:r w:rsidRPr="009746DC">
        <w:rPr>
          <w:rtl/>
        </w:rPr>
        <w:t xml:space="preserve">بالإذن ، ولذا ذهب بعض أصحابنا إلى عدم جواز الدخول في هذا </w:t>
      </w:r>
      <w:r w:rsidR="00747155">
        <w:rPr>
          <w:rtl/>
        </w:rPr>
        <w:t xml:space="preserve">الزمان </w:t>
      </w:r>
      <w:r w:rsidR="00E43AE8">
        <w:rPr>
          <w:rtl/>
        </w:rPr>
        <w:t>أيضاً</w:t>
      </w:r>
      <w:r w:rsidR="00551E04">
        <w:rPr>
          <w:rtl/>
        </w:rPr>
        <w:t xml:space="preserve"> </w:t>
      </w:r>
      <w:r w:rsidRPr="009746DC">
        <w:rPr>
          <w:rtl/>
        </w:rPr>
        <w:t xml:space="preserve">لعدم الإذن ، والفرق بين الزمانين ظاهر لأنه </w:t>
      </w:r>
      <w:r w:rsidR="00551E04">
        <w:rPr>
          <w:rtl/>
        </w:rPr>
        <w:t xml:space="preserve">كان </w:t>
      </w:r>
      <w:r w:rsidRPr="009746DC">
        <w:rPr>
          <w:rtl/>
        </w:rPr>
        <w:t xml:space="preserve">للدار في هذا </w:t>
      </w:r>
      <w:r w:rsidR="00747155">
        <w:rPr>
          <w:rtl/>
        </w:rPr>
        <w:t xml:space="preserve">الزمان </w:t>
      </w:r>
      <w:r w:rsidRPr="009746DC">
        <w:rPr>
          <w:rtl/>
        </w:rPr>
        <w:t xml:space="preserve">أهل ظاهرون فيه وكانوا يجدون آثاره </w:t>
      </w:r>
      <w:r w:rsidR="00850EDE">
        <w:rPr>
          <w:rStyle w:val="libAlaemChar"/>
          <w:rtl/>
        </w:rPr>
        <w:t xml:space="preserve">عليه‌السلام </w:t>
      </w:r>
      <w:r w:rsidRPr="009746DC">
        <w:rPr>
          <w:rtl/>
        </w:rPr>
        <w:t>فيها ، و</w:t>
      </w:r>
      <w:r w:rsidR="006A0B61">
        <w:rPr>
          <w:rtl/>
        </w:rPr>
        <w:t xml:space="preserve">كلّ </w:t>
      </w:r>
      <w:r w:rsidRPr="009746DC">
        <w:rPr>
          <w:rtl/>
        </w:rPr>
        <w:t xml:space="preserve">ذلك مفقود في هذا </w:t>
      </w:r>
      <w:r w:rsidR="00747155">
        <w:rPr>
          <w:rtl/>
        </w:rPr>
        <w:t xml:space="preserve">الزمان </w:t>
      </w:r>
      <w:r w:rsidRPr="009746DC">
        <w:rPr>
          <w:rtl/>
        </w:rPr>
        <w:t xml:space="preserve">، </w:t>
      </w:r>
      <w:r w:rsidR="00551E04">
        <w:rPr>
          <w:rtl/>
        </w:rPr>
        <w:t xml:space="preserve">وكان </w:t>
      </w:r>
      <w:r w:rsidRPr="009746DC">
        <w:rPr>
          <w:rtl/>
        </w:rPr>
        <w:t xml:space="preserve">إذنه </w:t>
      </w:r>
      <w:r w:rsidR="00850EDE">
        <w:rPr>
          <w:rStyle w:val="libAlaemChar"/>
          <w:rtl/>
        </w:rPr>
        <w:t xml:space="preserve">عليه‌السلام </w:t>
      </w:r>
      <w:r w:rsidRPr="009746DC">
        <w:rPr>
          <w:rtl/>
        </w:rPr>
        <w:t xml:space="preserve">للشيعة في التصرف في ماله </w:t>
      </w:r>
      <w:r w:rsidR="00850EDE">
        <w:rPr>
          <w:rStyle w:val="libAlaemChar"/>
          <w:rtl/>
        </w:rPr>
        <w:t xml:space="preserve">عليه‌السلام </w:t>
      </w:r>
      <w:r w:rsidRPr="009746DC">
        <w:rPr>
          <w:rtl/>
        </w:rPr>
        <w:t>في زم</w:t>
      </w:r>
      <w:r w:rsidR="00D8033E">
        <w:rPr>
          <w:rtl/>
        </w:rPr>
        <w:t xml:space="preserve">ان </w:t>
      </w:r>
      <w:r w:rsidRPr="009746DC">
        <w:rPr>
          <w:rtl/>
        </w:rPr>
        <w:t>الغيبة والأ</w:t>
      </w:r>
      <w:r w:rsidR="00850EDE">
        <w:rPr>
          <w:rtl/>
        </w:rPr>
        <w:t xml:space="preserve">مرّ </w:t>
      </w:r>
      <w:r w:rsidRPr="009746DC">
        <w:rPr>
          <w:rtl/>
        </w:rPr>
        <w:t xml:space="preserve">بالدخول إلى ضرائحهم والقرب من قبورهم المقدسة </w:t>
      </w:r>
      <w:r w:rsidR="00632E02" w:rsidRPr="00632E02">
        <w:rPr>
          <w:rStyle w:val="libAlaemChar"/>
          <w:rtl/>
        </w:rPr>
        <w:t>عليهم‌السلام</w:t>
      </w:r>
      <w:r w:rsidR="00C17164" w:rsidRPr="00C17164">
        <w:rPr>
          <w:rStyle w:val="libAlaemChar"/>
          <w:rtl/>
        </w:rPr>
        <w:t xml:space="preserve"> </w:t>
      </w:r>
      <w:r w:rsidRPr="009746DC">
        <w:rPr>
          <w:rtl/>
        </w:rPr>
        <w:t>يكفي في ذلك ، والله يعلم.</w:t>
      </w:r>
    </w:p>
    <w:p w:rsidR="00B717C7" w:rsidRPr="009746DC" w:rsidRDefault="00B717C7" w:rsidP="007118E8">
      <w:pPr>
        <w:pStyle w:val="libNormal"/>
        <w:rPr>
          <w:rtl/>
          <w:lang w:bidi="fa-IR"/>
        </w:rPr>
      </w:pPr>
      <w:r w:rsidRPr="007118E8">
        <w:rPr>
          <w:rStyle w:val="libBold1Char"/>
          <w:rtl/>
        </w:rPr>
        <w:t>الحديث الثالث عشر :</w:t>
      </w:r>
      <w:r w:rsidRPr="009746DC">
        <w:rPr>
          <w:rtl/>
          <w:lang w:bidi="fa-IR"/>
        </w:rPr>
        <w:t xml:space="preserve"> مجهول.</w:t>
      </w:r>
    </w:p>
    <w:p w:rsidR="00B717C7" w:rsidRPr="009746DC" w:rsidRDefault="00B717C7" w:rsidP="007118E8">
      <w:pPr>
        <w:pStyle w:val="libNormal"/>
        <w:rPr>
          <w:rtl/>
        </w:rPr>
      </w:pPr>
      <w:r w:rsidRPr="00C875FB">
        <w:rPr>
          <w:rtl/>
        </w:rPr>
        <w:t>والقرامطة</w:t>
      </w:r>
      <w:r w:rsidRPr="009746DC">
        <w:rPr>
          <w:rtl/>
        </w:rPr>
        <w:t xml:space="preserve"> طائفة يقولون بإمامة </w:t>
      </w:r>
      <w:r w:rsidR="00551E04">
        <w:rPr>
          <w:rtl/>
        </w:rPr>
        <w:t xml:space="preserve">محمّد </w:t>
      </w:r>
      <w:r w:rsidRPr="009746DC">
        <w:rPr>
          <w:rtl/>
        </w:rPr>
        <w:t xml:space="preserve">بن إسماعيل بن جعفر الصادق </w:t>
      </w:r>
      <w:r w:rsidR="00850EDE">
        <w:rPr>
          <w:rStyle w:val="libAlaemChar"/>
          <w:rtl/>
        </w:rPr>
        <w:t xml:space="preserve">عليه‌السلام </w:t>
      </w:r>
      <w:r w:rsidRPr="009746DC">
        <w:rPr>
          <w:rtl/>
        </w:rPr>
        <w:t>ظاهرا</w:t>
      </w:r>
      <w:r w:rsidR="00537381">
        <w:rPr>
          <w:rFonts w:hint="cs"/>
          <w:rtl/>
        </w:rPr>
        <w:t>ً</w:t>
      </w:r>
      <w:r w:rsidRPr="009746DC">
        <w:rPr>
          <w:rtl/>
        </w:rPr>
        <w:t xml:space="preserve"> وبالإلحاد وإبطال الشريعة باطنا</w:t>
      </w:r>
      <w:r w:rsidR="0024760A">
        <w:rPr>
          <w:rFonts w:hint="cs"/>
          <w:rtl/>
        </w:rPr>
        <w:t>ً</w:t>
      </w:r>
      <w:r w:rsidRPr="009746DC">
        <w:rPr>
          <w:rtl/>
        </w:rPr>
        <w:t xml:space="preserve"> لأنه</w:t>
      </w:r>
      <w:r w:rsidR="0024760A">
        <w:rPr>
          <w:rFonts w:hint="cs"/>
          <w:rtl/>
        </w:rPr>
        <w:t>ّ</w:t>
      </w:r>
      <w:r w:rsidRPr="009746DC">
        <w:rPr>
          <w:rtl/>
        </w:rPr>
        <w:t>م يحل</w:t>
      </w:r>
      <w:r w:rsidR="0024760A">
        <w:rPr>
          <w:rFonts w:hint="cs"/>
          <w:rtl/>
        </w:rPr>
        <w:t>ّ</w:t>
      </w:r>
      <w:r w:rsidRPr="009746DC">
        <w:rPr>
          <w:rtl/>
        </w:rPr>
        <w:t>لون أكثر المحر</w:t>
      </w:r>
      <w:r w:rsidR="0024760A">
        <w:rPr>
          <w:rFonts w:hint="cs"/>
          <w:rtl/>
        </w:rPr>
        <w:t>ّ</w:t>
      </w:r>
      <w:r w:rsidRPr="009746DC">
        <w:rPr>
          <w:rtl/>
        </w:rPr>
        <w:t>مات ويعد</w:t>
      </w:r>
      <w:r w:rsidR="00537381">
        <w:rPr>
          <w:rFonts w:hint="cs"/>
          <w:rtl/>
        </w:rPr>
        <w:t>ّ</w:t>
      </w:r>
      <w:r w:rsidRPr="009746DC">
        <w:rPr>
          <w:rtl/>
        </w:rPr>
        <w:t>ون الصلاة</w:t>
      </w:r>
    </w:p>
    <w:p w:rsidR="008930D5" w:rsidRDefault="008930D5" w:rsidP="008930D5">
      <w:pPr>
        <w:pStyle w:val="libNormal"/>
        <w:rPr>
          <w:rtl/>
        </w:rPr>
      </w:pPr>
      <w:r>
        <w:rPr>
          <w:rtl/>
        </w:rPr>
        <w:br w:type="page"/>
      </w:r>
    </w:p>
    <w:p w:rsidR="00B717C7" w:rsidRPr="009746DC" w:rsidRDefault="00B717C7" w:rsidP="0059525F">
      <w:pPr>
        <w:pStyle w:val="libNormal"/>
        <w:rPr>
          <w:rtl/>
        </w:rPr>
      </w:pPr>
      <w:r w:rsidRPr="009746DC">
        <w:rPr>
          <w:rtl/>
        </w:rPr>
        <w:lastRenderedPageBreak/>
        <w:t xml:space="preserve">فزرت العراق ووردت طوس وعزمت </w:t>
      </w:r>
      <w:r w:rsidR="00D8033E">
        <w:rPr>
          <w:rtl/>
        </w:rPr>
        <w:t xml:space="preserve">ان </w:t>
      </w:r>
      <w:r w:rsidRPr="009746DC">
        <w:rPr>
          <w:rtl/>
        </w:rPr>
        <w:t xml:space="preserve">لا أخرج </w:t>
      </w:r>
      <w:r w:rsidR="000164B7">
        <w:rPr>
          <w:rtl/>
        </w:rPr>
        <w:t xml:space="preserve">إلّا </w:t>
      </w:r>
      <w:r w:rsidRPr="009746DC">
        <w:rPr>
          <w:rtl/>
        </w:rPr>
        <w:t>عن بي</w:t>
      </w:r>
      <w:r w:rsidR="0059525F">
        <w:rPr>
          <w:rFonts w:hint="cs"/>
          <w:rtl/>
        </w:rPr>
        <w:t>ّ</w:t>
      </w:r>
      <w:r w:rsidRPr="009746DC">
        <w:rPr>
          <w:rtl/>
        </w:rPr>
        <w:t xml:space="preserve">نة من أمري ونجاح من حوائجي ولو احتجت </w:t>
      </w:r>
      <w:r w:rsidR="00D8033E">
        <w:rPr>
          <w:rtl/>
        </w:rPr>
        <w:t xml:space="preserve">ان </w:t>
      </w:r>
      <w:r w:rsidRPr="009746DC">
        <w:rPr>
          <w:rtl/>
        </w:rPr>
        <w:t xml:space="preserve">أقيم بها </w:t>
      </w:r>
      <w:r w:rsidR="00FE5F86">
        <w:rPr>
          <w:rtl/>
        </w:rPr>
        <w:t xml:space="preserve">حتّى </w:t>
      </w:r>
      <w:r w:rsidRPr="009746DC">
        <w:rPr>
          <w:rtl/>
        </w:rPr>
        <w:t>أتصد</w:t>
      </w:r>
      <w:r w:rsidR="0059525F">
        <w:rPr>
          <w:rFonts w:hint="cs"/>
          <w:rtl/>
        </w:rPr>
        <w:t>َّ</w:t>
      </w:r>
      <w:r w:rsidRPr="009746DC">
        <w:rPr>
          <w:rtl/>
        </w:rPr>
        <w:t>ق قال وفي خلال ذلك يضيق صدري بال</w:t>
      </w:r>
      <w:r w:rsidR="00EB1FB4">
        <w:rPr>
          <w:rtl/>
        </w:rPr>
        <w:t xml:space="preserve">مقام </w:t>
      </w:r>
      <w:r w:rsidRPr="009746DC">
        <w:rPr>
          <w:rtl/>
        </w:rPr>
        <w:t xml:space="preserve">وأخاف </w:t>
      </w:r>
      <w:r w:rsidR="00D8033E">
        <w:rPr>
          <w:rtl/>
        </w:rPr>
        <w:t xml:space="preserve">ان </w:t>
      </w:r>
      <w:r w:rsidRPr="009746DC">
        <w:rPr>
          <w:rtl/>
        </w:rPr>
        <w:t>يفوتني الحج</w:t>
      </w:r>
      <w:r w:rsidR="0059525F">
        <w:rPr>
          <w:rFonts w:hint="cs"/>
          <w:rtl/>
        </w:rPr>
        <w:t>ٌّ</w:t>
      </w:r>
      <w:r w:rsidRPr="009746DC">
        <w:rPr>
          <w:rtl/>
        </w:rPr>
        <w:t xml:space="preserve"> قال </w:t>
      </w:r>
      <w:r w:rsidR="0059525F">
        <w:rPr>
          <w:rFonts w:hint="cs"/>
          <w:rtl/>
        </w:rPr>
        <w:t xml:space="preserve">: </w:t>
      </w:r>
      <w:r w:rsidRPr="009746DC">
        <w:rPr>
          <w:rtl/>
        </w:rPr>
        <w:t xml:space="preserve">فجئت </w:t>
      </w:r>
      <w:r w:rsidR="001C3409">
        <w:rPr>
          <w:rtl/>
        </w:rPr>
        <w:t>يوماً</w:t>
      </w:r>
      <w:r w:rsidR="002D77E0">
        <w:rPr>
          <w:rtl/>
        </w:rPr>
        <w:t xml:space="preserve"> </w:t>
      </w:r>
      <w:r w:rsidRPr="009746DC">
        <w:rPr>
          <w:rtl/>
        </w:rPr>
        <w:t xml:space="preserve">إلى </w:t>
      </w:r>
      <w:r w:rsidR="00551E04">
        <w:rPr>
          <w:rtl/>
        </w:rPr>
        <w:t xml:space="preserve">محمّد </w:t>
      </w:r>
      <w:r w:rsidRPr="009746DC">
        <w:rPr>
          <w:rtl/>
        </w:rPr>
        <w:t>بن أحمد أتقاضاه فقال لي</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9525F">
      <w:pPr>
        <w:pStyle w:val="libNormal"/>
        <w:rPr>
          <w:rtl/>
        </w:rPr>
      </w:pPr>
      <w:r w:rsidRPr="009746DC">
        <w:rPr>
          <w:rtl/>
        </w:rPr>
        <w:t xml:space="preserve">عبارة عن طاعة </w:t>
      </w:r>
      <w:r w:rsidR="00406F49">
        <w:rPr>
          <w:rtl/>
        </w:rPr>
        <w:t xml:space="preserve">الإمام </w:t>
      </w:r>
      <w:r w:rsidRPr="009746DC">
        <w:rPr>
          <w:rtl/>
        </w:rPr>
        <w:t xml:space="preserve">، والزكاة عن أداء الخمس إلى </w:t>
      </w:r>
      <w:r w:rsidR="00406F49">
        <w:rPr>
          <w:rtl/>
        </w:rPr>
        <w:t xml:space="preserve">الإمام </w:t>
      </w:r>
      <w:r w:rsidRPr="009746DC">
        <w:rPr>
          <w:rtl/>
        </w:rPr>
        <w:t>، والصوم عن إخفاء الأسرار والزنا عن إفشائها ، وإن</w:t>
      </w:r>
      <w:r w:rsidR="0059525F">
        <w:rPr>
          <w:rFonts w:hint="cs"/>
          <w:rtl/>
        </w:rPr>
        <w:t>ّ</w:t>
      </w:r>
      <w:r w:rsidRPr="009746DC">
        <w:rPr>
          <w:rtl/>
        </w:rPr>
        <w:t>ما سم</w:t>
      </w:r>
      <w:r w:rsidR="0059525F">
        <w:rPr>
          <w:rFonts w:hint="cs"/>
          <w:rtl/>
        </w:rPr>
        <w:t>ّ</w:t>
      </w:r>
      <w:r w:rsidRPr="009746DC">
        <w:rPr>
          <w:rtl/>
        </w:rPr>
        <w:t>وا بهذا الاسم لأن</w:t>
      </w:r>
      <w:r w:rsidR="0059525F">
        <w:rPr>
          <w:rFonts w:hint="cs"/>
          <w:rtl/>
        </w:rPr>
        <w:t>ّ</w:t>
      </w:r>
      <w:r w:rsidRPr="009746DC">
        <w:rPr>
          <w:rtl/>
        </w:rPr>
        <w:t>ه كتب و</w:t>
      </w:r>
      <w:r w:rsidR="0059525F">
        <w:rPr>
          <w:rtl/>
        </w:rPr>
        <w:t>احد من رؤسائهم في بداية الحال ب</w:t>
      </w:r>
      <w:r w:rsidR="0059525F">
        <w:rPr>
          <w:rFonts w:hint="cs"/>
          <w:rtl/>
        </w:rPr>
        <w:t>ح</w:t>
      </w:r>
      <w:r w:rsidRPr="009746DC">
        <w:rPr>
          <w:rtl/>
        </w:rPr>
        <w:t>ط</w:t>
      </w:r>
      <w:r w:rsidR="0059525F">
        <w:rPr>
          <w:rFonts w:hint="cs"/>
          <w:rtl/>
        </w:rPr>
        <w:t>ّ</w:t>
      </w:r>
      <w:r w:rsidRPr="009746DC">
        <w:rPr>
          <w:rtl/>
        </w:rPr>
        <w:t xml:space="preserve"> قرمط فنسبوه إلى القرمطة ، فالقرامطة جمع القرمطي.</w:t>
      </w:r>
    </w:p>
    <w:p w:rsidR="00B717C7" w:rsidRPr="009746DC" w:rsidRDefault="00B717C7" w:rsidP="0059525F">
      <w:pPr>
        <w:pStyle w:val="libNormal"/>
        <w:rPr>
          <w:rtl/>
        </w:rPr>
      </w:pPr>
      <w:r w:rsidRPr="00C875FB">
        <w:rPr>
          <w:rtl/>
        </w:rPr>
        <w:t>قوله : وزرت</w:t>
      </w:r>
      <w:r w:rsidRPr="009746DC">
        <w:rPr>
          <w:rtl/>
        </w:rPr>
        <w:t xml:space="preserve"> </w:t>
      </w:r>
      <w:r w:rsidRPr="0059525F">
        <w:rPr>
          <w:rStyle w:val="libFootnotenumChar"/>
          <w:rtl/>
        </w:rPr>
        <w:t>(1)</w:t>
      </w:r>
      <w:r w:rsidRPr="009746DC">
        <w:rPr>
          <w:rtl/>
        </w:rPr>
        <w:t xml:space="preserve"> الظاهر </w:t>
      </w:r>
      <w:r w:rsidR="00D8033E">
        <w:rPr>
          <w:rtl/>
        </w:rPr>
        <w:t>ان</w:t>
      </w:r>
      <w:r w:rsidR="0059525F">
        <w:rPr>
          <w:rFonts w:hint="cs"/>
          <w:rtl/>
        </w:rPr>
        <w:t>ّ</w:t>
      </w:r>
      <w:r w:rsidR="00D8033E">
        <w:rPr>
          <w:rtl/>
        </w:rPr>
        <w:t xml:space="preserve"> </w:t>
      </w:r>
      <w:r w:rsidRPr="009746DC">
        <w:rPr>
          <w:rtl/>
        </w:rPr>
        <w:t xml:space="preserve">الواو للحال ، أي وقد زرت قبل ذلك </w:t>
      </w:r>
      <w:r w:rsidR="00F00D81">
        <w:rPr>
          <w:rtl/>
        </w:rPr>
        <w:t>الرّضا</w:t>
      </w:r>
      <w:r w:rsidRPr="009746DC">
        <w:rPr>
          <w:rtl/>
        </w:rPr>
        <w:t xml:space="preserve"> </w:t>
      </w:r>
      <w:r w:rsidR="00850EDE">
        <w:rPr>
          <w:rStyle w:val="libAlaemChar"/>
          <w:rtl/>
        </w:rPr>
        <w:t xml:space="preserve">عليه‌السلام </w:t>
      </w:r>
      <w:r w:rsidRPr="009746DC">
        <w:rPr>
          <w:rtl/>
        </w:rPr>
        <w:t>بطوس خراس</w:t>
      </w:r>
      <w:r w:rsidR="00D8033E">
        <w:rPr>
          <w:rtl/>
        </w:rPr>
        <w:t xml:space="preserve">ان </w:t>
      </w:r>
      <w:r w:rsidRPr="009746DC">
        <w:rPr>
          <w:rtl/>
        </w:rPr>
        <w:t xml:space="preserve">، </w:t>
      </w:r>
      <w:r w:rsidR="00D83B35">
        <w:rPr>
          <w:rtl/>
        </w:rPr>
        <w:t xml:space="preserve">ثمّ </w:t>
      </w:r>
      <w:r w:rsidRPr="009746DC">
        <w:rPr>
          <w:rtl/>
        </w:rPr>
        <w:t>عزمت الحج</w:t>
      </w:r>
      <w:r w:rsidR="0059525F">
        <w:rPr>
          <w:rFonts w:hint="cs"/>
          <w:rtl/>
        </w:rPr>
        <w:t>ّ</w:t>
      </w:r>
      <w:r w:rsidRPr="009746DC">
        <w:rPr>
          <w:rtl/>
        </w:rPr>
        <w:t xml:space="preserve"> وزرت أئم</w:t>
      </w:r>
      <w:r w:rsidR="0059525F">
        <w:rPr>
          <w:rFonts w:hint="cs"/>
          <w:rtl/>
        </w:rPr>
        <w:t>ّ</w:t>
      </w:r>
      <w:r w:rsidRPr="009746DC">
        <w:rPr>
          <w:rtl/>
        </w:rPr>
        <w:t>ة العراق ،</w:t>
      </w:r>
      <w:r>
        <w:rPr>
          <w:rtl/>
        </w:rPr>
        <w:t xml:space="preserve"> و</w:t>
      </w:r>
      <w:r w:rsidRPr="00C875FB">
        <w:rPr>
          <w:rtl/>
        </w:rPr>
        <w:t>قوله : عزمت</w:t>
      </w:r>
      <w:r w:rsidRPr="009746DC">
        <w:rPr>
          <w:rtl/>
        </w:rPr>
        <w:t xml:space="preserve"> عطف </w:t>
      </w:r>
      <w:r w:rsidR="00D83B35">
        <w:rPr>
          <w:rtl/>
        </w:rPr>
        <w:t xml:space="preserve">علىّ </w:t>
      </w:r>
      <w:r w:rsidRPr="009746DC">
        <w:rPr>
          <w:rtl/>
        </w:rPr>
        <w:t>زرت العراق ، و</w:t>
      </w:r>
      <w:r w:rsidR="00850EDE">
        <w:rPr>
          <w:rtl/>
        </w:rPr>
        <w:t xml:space="preserve">يدلّ </w:t>
      </w:r>
      <w:r w:rsidRPr="009746DC">
        <w:rPr>
          <w:rtl/>
        </w:rPr>
        <w:t xml:space="preserve">عليه ما سيأتي من قوله : وكنت وافقت « إلخ » وما في الإرشاد إذ فيه قال : وردت العراق وعملت </w:t>
      </w:r>
      <w:r w:rsidR="00D8033E">
        <w:rPr>
          <w:rtl/>
        </w:rPr>
        <w:t xml:space="preserve">ان </w:t>
      </w:r>
      <w:r w:rsidRPr="009746DC">
        <w:rPr>
          <w:rtl/>
        </w:rPr>
        <w:t xml:space="preserve">لا أخرج. « إلخ » وفي الإكمال هكذا قال : وضاق صدري ببغداد في مقامي فقلت في نفسي : أخاف </w:t>
      </w:r>
      <w:r w:rsidR="00D8033E">
        <w:rPr>
          <w:rtl/>
        </w:rPr>
        <w:t xml:space="preserve">ان </w:t>
      </w:r>
      <w:r w:rsidRPr="009746DC">
        <w:rPr>
          <w:rtl/>
        </w:rPr>
        <w:t>لا أحج</w:t>
      </w:r>
      <w:r w:rsidR="00BE74E7">
        <w:rPr>
          <w:rFonts w:hint="cs"/>
          <w:rtl/>
        </w:rPr>
        <w:t>ّ</w:t>
      </w:r>
      <w:r w:rsidRPr="009746DC">
        <w:rPr>
          <w:rtl/>
        </w:rPr>
        <w:t xml:space="preserve"> في هذه السنة ولا أنصرف إلى منزلي وقصدت إلى أبي جعفر أقتضيه جواب رقعة كنت كتبتها فقال : صر إلى المسجد </w:t>
      </w:r>
      <w:r w:rsidR="00511401">
        <w:rPr>
          <w:rtl/>
        </w:rPr>
        <w:t xml:space="preserve">الّذي </w:t>
      </w:r>
      <w:r w:rsidRPr="009746DC">
        <w:rPr>
          <w:rtl/>
        </w:rPr>
        <w:t>في م</w:t>
      </w:r>
      <w:r w:rsidR="00551E04">
        <w:rPr>
          <w:rtl/>
        </w:rPr>
        <w:t xml:space="preserve">كان </w:t>
      </w:r>
      <w:r w:rsidRPr="009746DC">
        <w:rPr>
          <w:rtl/>
        </w:rPr>
        <w:t xml:space="preserve">كذا وكذا فإنه يجيئك رجل يخبرك بما تحتاج إليه ، وذكر </w:t>
      </w:r>
      <w:r w:rsidR="006C5F32">
        <w:rPr>
          <w:rtl/>
        </w:rPr>
        <w:t xml:space="preserve">نحواً </w:t>
      </w:r>
      <w:r w:rsidRPr="009746DC">
        <w:rPr>
          <w:rtl/>
        </w:rPr>
        <w:t>مما في الكتاب.</w:t>
      </w:r>
    </w:p>
    <w:p w:rsidR="00B717C7" w:rsidRPr="009746DC" w:rsidRDefault="00B717C7" w:rsidP="0059525F">
      <w:pPr>
        <w:pStyle w:val="libNormal"/>
        <w:rPr>
          <w:rtl/>
        </w:rPr>
      </w:pPr>
      <w:r w:rsidRPr="00C875FB">
        <w:rPr>
          <w:rtl/>
        </w:rPr>
        <w:t xml:space="preserve">قوله : </w:t>
      </w:r>
      <w:r w:rsidR="000164B7">
        <w:rPr>
          <w:rtl/>
        </w:rPr>
        <w:t xml:space="preserve">إلّا </w:t>
      </w:r>
      <w:r w:rsidRPr="00C875FB">
        <w:rPr>
          <w:rtl/>
        </w:rPr>
        <w:t>عن بي</w:t>
      </w:r>
      <w:r w:rsidR="00BE74E7">
        <w:rPr>
          <w:rFonts w:hint="cs"/>
          <w:rtl/>
        </w:rPr>
        <w:t>ّ</w:t>
      </w:r>
      <w:r w:rsidRPr="00C875FB">
        <w:rPr>
          <w:rtl/>
        </w:rPr>
        <w:t>نة من أمري ،</w:t>
      </w:r>
      <w:r w:rsidRPr="009746DC">
        <w:rPr>
          <w:rtl/>
        </w:rPr>
        <w:t xml:space="preserve"> أي العلم ومزيد الاطمئن</w:t>
      </w:r>
      <w:r w:rsidR="00D8033E">
        <w:rPr>
          <w:rtl/>
        </w:rPr>
        <w:t xml:space="preserve">ان </w:t>
      </w:r>
      <w:r w:rsidRPr="009746DC">
        <w:rPr>
          <w:rtl/>
        </w:rPr>
        <w:t xml:space="preserve">بوجود القائم </w:t>
      </w:r>
      <w:r w:rsidR="00850EDE">
        <w:rPr>
          <w:rStyle w:val="libAlaemChar"/>
          <w:rtl/>
        </w:rPr>
        <w:t xml:space="preserve">عليه‌السلام </w:t>
      </w:r>
      <w:r w:rsidRPr="009746DC">
        <w:rPr>
          <w:rtl/>
        </w:rPr>
        <w:t xml:space="preserve">أو بأنه </w:t>
      </w:r>
      <w:r w:rsidR="00850EDE">
        <w:rPr>
          <w:rStyle w:val="libAlaemChar"/>
          <w:rtl/>
        </w:rPr>
        <w:t xml:space="preserve">عليه‌السلام </w:t>
      </w:r>
      <w:r w:rsidRPr="009746DC">
        <w:rPr>
          <w:rtl/>
        </w:rPr>
        <w:t>قبلني وعد</w:t>
      </w:r>
      <w:r w:rsidR="00BE74E7">
        <w:rPr>
          <w:rFonts w:hint="cs"/>
          <w:rtl/>
        </w:rPr>
        <w:t>ّ</w:t>
      </w:r>
      <w:r w:rsidRPr="009746DC">
        <w:rPr>
          <w:rtl/>
        </w:rPr>
        <w:t>ني من شيعته ، وقيل : أي بره</w:t>
      </w:r>
      <w:r w:rsidR="00D8033E">
        <w:rPr>
          <w:rtl/>
        </w:rPr>
        <w:t xml:space="preserve">ان </w:t>
      </w:r>
      <w:r w:rsidR="00850EDE">
        <w:rPr>
          <w:rtl/>
        </w:rPr>
        <w:t xml:space="preserve">يدلّ </w:t>
      </w:r>
      <w:r w:rsidR="00BE74E7">
        <w:rPr>
          <w:rtl/>
        </w:rPr>
        <w:t>على</w:t>
      </w:r>
      <w:r w:rsidR="00D83B35">
        <w:rPr>
          <w:rtl/>
        </w:rPr>
        <w:t xml:space="preserve"> </w:t>
      </w:r>
      <w:r w:rsidR="00D8033E">
        <w:rPr>
          <w:rtl/>
        </w:rPr>
        <w:t>ان</w:t>
      </w:r>
      <w:r w:rsidR="00BE74E7">
        <w:rPr>
          <w:rFonts w:hint="cs"/>
          <w:rtl/>
        </w:rPr>
        <w:t>ّ</w:t>
      </w:r>
      <w:r w:rsidR="00D8033E">
        <w:rPr>
          <w:rtl/>
        </w:rPr>
        <w:t xml:space="preserve"> </w:t>
      </w:r>
      <w:r w:rsidRPr="009746DC">
        <w:rPr>
          <w:rtl/>
        </w:rPr>
        <w:t xml:space="preserve">جواب المكتوبين صدر عن الصاحب </w:t>
      </w:r>
      <w:r w:rsidR="00850EDE">
        <w:rPr>
          <w:rStyle w:val="libAlaemChar"/>
          <w:rtl/>
        </w:rPr>
        <w:t xml:space="preserve">عليه‌السلام </w:t>
      </w:r>
      <w:r w:rsidRPr="00C875FB">
        <w:rPr>
          <w:rtl/>
        </w:rPr>
        <w:t xml:space="preserve">« </w:t>
      </w:r>
      <w:r w:rsidR="00FE5F86">
        <w:rPr>
          <w:rtl/>
        </w:rPr>
        <w:t xml:space="preserve">حتّى </w:t>
      </w:r>
      <w:r w:rsidRPr="00C875FB">
        <w:rPr>
          <w:rtl/>
        </w:rPr>
        <w:t>أتصدق »</w:t>
      </w:r>
      <w:r w:rsidRPr="009746DC">
        <w:rPr>
          <w:rtl/>
        </w:rPr>
        <w:t xml:space="preserve"> </w:t>
      </w:r>
      <w:r w:rsidR="00D83B35">
        <w:rPr>
          <w:rtl/>
        </w:rPr>
        <w:t xml:space="preserve">علىّ </w:t>
      </w:r>
      <w:r w:rsidRPr="009746DC">
        <w:rPr>
          <w:rtl/>
        </w:rPr>
        <w:t xml:space="preserve">بناء المجهول ، أي أقبل الصدقة بعد ما فني زادي ونفقتي ، وقرأ بعض الأفاضل </w:t>
      </w:r>
      <w:r w:rsidR="00D83B35">
        <w:rPr>
          <w:rtl/>
        </w:rPr>
        <w:t xml:space="preserve">علىّ </w:t>
      </w:r>
      <w:r w:rsidRPr="009746DC">
        <w:rPr>
          <w:rtl/>
        </w:rPr>
        <w:t xml:space="preserve">بناء الفاعل وقال : أي أسأل الصدقة وهو </w:t>
      </w:r>
      <w:r w:rsidR="00747155">
        <w:rPr>
          <w:rtl/>
        </w:rPr>
        <w:t xml:space="preserve">كلام </w:t>
      </w:r>
      <w:r w:rsidRPr="009746DC">
        <w:rPr>
          <w:rtl/>
        </w:rPr>
        <w:t>عامي</w:t>
      </w:r>
      <w:r w:rsidR="00BE74E7">
        <w:rPr>
          <w:rFonts w:hint="cs"/>
          <w:rtl/>
        </w:rPr>
        <w:t>ّ</w:t>
      </w:r>
      <w:r w:rsidRPr="009746DC">
        <w:rPr>
          <w:rtl/>
        </w:rPr>
        <w:t xml:space="preserve"> غير فصيح ، قال ابن قتيبة : وما تضعه العامة غير موضعه قولهم هو يتصدق إذا سئل ، وذلك غلط إنما المتصد</w:t>
      </w:r>
      <w:r w:rsidR="00BE74E7">
        <w:rPr>
          <w:rFonts w:hint="cs"/>
          <w:rtl/>
        </w:rPr>
        <w:t>ّ</w:t>
      </w:r>
      <w:r w:rsidRPr="009746DC">
        <w:rPr>
          <w:rtl/>
        </w:rPr>
        <w:t>ق المعطي ، وفي التنزيل : « وتصد</w:t>
      </w:r>
      <w:r w:rsidR="00BE74E7">
        <w:rPr>
          <w:rFonts w:hint="cs"/>
          <w:rtl/>
        </w:rPr>
        <w:t>ّ</w:t>
      </w:r>
      <w:r w:rsidRPr="009746DC">
        <w:rPr>
          <w:rtl/>
        </w:rPr>
        <w:t xml:space="preserve">ق علينا » وأما المصدق بتخفيف الصاد فهو </w:t>
      </w:r>
      <w:r w:rsidR="00511401">
        <w:rPr>
          <w:rtl/>
        </w:rPr>
        <w:t xml:space="preserve">الّذي </w:t>
      </w:r>
      <w:r w:rsidRPr="009746DC">
        <w:rPr>
          <w:rtl/>
        </w:rPr>
        <w:t>يأخذ صدقات النعم.</w:t>
      </w:r>
    </w:p>
    <w:p w:rsidR="00B717C7" w:rsidRPr="009746DC" w:rsidRDefault="00B717C7" w:rsidP="0059525F">
      <w:pPr>
        <w:pStyle w:val="libNormal"/>
        <w:rPr>
          <w:rtl/>
        </w:rPr>
      </w:pPr>
      <w:r w:rsidRPr="009746DC">
        <w:rPr>
          <w:rtl/>
        </w:rPr>
        <w:t>أقول : وما ذكرنا أصوب.</w:t>
      </w:r>
    </w:p>
    <w:p w:rsidR="00B717C7" w:rsidRPr="009746DC" w:rsidRDefault="00B717C7" w:rsidP="0059525F">
      <w:pPr>
        <w:pStyle w:val="libLine"/>
        <w:rPr>
          <w:rtl/>
        </w:rPr>
      </w:pPr>
      <w:r w:rsidRPr="009746DC">
        <w:rPr>
          <w:rtl/>
        </w:rPr>
        <w:t>__________________</w:t>
      </w:r>
    </w:p>
    <w:p w:rsidR="00B717C7" w:rsidRPr="009746DC" w:rsidRDefault="00B717C7" w:rsidP="0059525F">
      <w:pPr>
        <w:pStyle w:val="libFootnote0"/>
        <w:rPr>
          <w:rtl/>
          <w:lang w:bidi="fa-IR"/>
        </w:rPr>
      </w:pPr>
      <w:r>
        <w:rPr>
          <w:rtl/>
        </w:rPr>
        <w:t>(</w:t>
      </w:r>
      <w:r w:rsidRPr="009746DC">
        <w:rPr>
          <w:rtl/>
        </w:rPr>
        <w:t>1) وفي المتن « فزرت » بالفاء.</w:t>
      </w:r>
    </w:p>
    <w:p w:rsidR="008930D5" w:rsidRDefault="008930D5" w:rsidP="008930D5">
      <w:pPr>
        <w:pStyle w:val="libNormal"/>
        <w:rPr>
          <w:rtl/>
        </w:rPr>
      </w:pPr>
      <w:r>
        <w:rPr>
          <w:rtl/>
        </w:rPr>
        <w:br w:type="page"/>
      </w:r>
    </w:p>
    <w:p w:rsidR="00B717C7" w:rsidRPr="009746DC" w:rsidRDefault="00BE74E7" w:rsidP="00BE74E7">
      <w:pPr>
        <w:pStyle w:val="libNormal"/>
        <w:rPr>
          <w:rtl/>
        </w:rPr>
      </w:pPr>
      <w:r>
        <w:rPr>
          <w:rtl/>
        </w:rPr>
        <w:lastRenderedPageBreak/>
        <w:t>صر إلى مسجد كذا وكذا و</w:t>
      </w:r>
      <w:r>
        <w:rPr>
          <w:rFonts w:hint="cs"/>
          <w:rtl/>
        </w:rPr>
        <w:t>ا</w:t>
      </w:r>
      <w:r w:rsidR="00B717C7" w:rsidRPr="009746DC">
        <w:rPr>
          <w:rtl/>
        </w:rPr>
        <w:t>ن</w:t>
      </w:r>
      <w:r>
        <w:rPr>
          <w:rFonts w:hint="cs"/>
          <w:rtl/>
        </w:rPr>
        <w:t>ّ</w:t>
      </w:r>
      <w:r w:rsidR="00B717C7" w:rsidRPr="009746DC">
        <w:rPr>
          <w:rtl/>
        </w:rPr>
        <w:t xml:space="preserve">ه يلقاك رجل </w:t>
      </w:r>
      <w:r>
        <w:rPr>
          <w:rFonts w:hint="cs"/>
          <w:rtl/>
        </w:rPr>
        <w:t xml:space="preserve">، </w:t>
      </w:r>
      <w:r w:rsidR="00B717C7" w:rsidRPr="009746DC">
        <w:rPr>
          <w:rtl/>
        </w:rPr>
        <w:t xml:space="preserve">قال فصرت إليه فدخل </w:t>
      </w:r>
      <w:r w:rsidR="00551E04">
        <w:rPr>
          <w:rtl/>
        </w:rPr>
        <w:t xml:space="preserve">عليّ </w:t>
      </w:r>
      <w:r w:rsidR="00B717C7" w:rsidRPr="009746DC">
        <w:rPr>
          <w:rtl/>
        </w:rPr>
        <w:t>رجل ف</w:t>
      </w:r>
      <w:r w:rsidR="00FE5F86">
        <w:rPr>
          <w:rtl/>
        </w:rPr>
        <w:t xml:space="preserve">لـمّا </w:t>
      </w:r>
      <w:r w:rsidR="00B717C7" w:rsidRPr="009746DC">
        <w:rPr>
          <w:rtl/>
        </w:rPr>
        <w:t>نظر إلي</w:t>
      </w:r>
      <w:r>
        <w:rPr>
          <w:rFonts w:hint="cs"/>
          <w:rtl/>
        </w:rPr>
        <w:t>َّ</w:t>
      </w:r>
      <w:r w:rsidR="00B717C7" w:rsidRPr="009746DC">
        <w:rPr>
          <w:rtl/>
        </w:rPr>
        <w:t xml:space="preserve"> ضحك وقال </w:t>
      </w:r>
      <w:r>
        <w:rPr>
          <w:rFonts w:hint="cs"/>
          <w:rtl/>
        </w:rPr>
        <w:t xml:space="preserve">: </w:t>
      </w:r>
      <w:r w:rsidR="00B717C7" w:rsidRPr="009746DC">
        <w:rPr>
          <w:rtl/>
        </w:rPr>
        <w:t>لا تغ</w:t>
      </w:r>
      <w:r w:rsidR="004A738A">
        <w:rPr>
          <w:rtl/>
        </w:rPr>
        <w:t xml:space="preserve">تمّ </w:t>
      </w:r>
      <w:r w:rsidR="00B717C7" w:rsidRPr="009746DC">
        <w:rPr>
          <w:rtl/>
        </w:rPr>
        <w:t>فإن</w:t>
      </w:r>
      <w:r>
        <w:rPr>
          <w:rFonts w:hint="cs"/>
          <w:rtl/>
        </w:rPr>
        <w:t>ّ</w:t>
      </w:r>
      <w:r w:rsidR="00B717C7" w:rsidRPr="009746DC">
        <w:rPr>
          <w:rtl/>
        </w:rPr>
        <w:t>ك ستحج</w:t>
      </w:r>
      <w:r>
        <w:rPr>
          <w:rFonts w:hint="cs"/>
          <w:rtl/>
        </w:rPr>
        <w:t>ُّ</w:t>
      </w:r>
      <w:r w:rsidR="00B717C7" w:rsidRPr="009746DC">
        <w:rPr>
          <w:rtl/>
        </w:rPr>
        <w:t xml:space="preserve"> في هذه السنة وتنصرف إلى أهلك وولدك سا</w:t>
      </w:r>
      <w:r>
        <w:rPr>
          <w:rtl/>
        </w:rPr>
        <w:t>لـم</w:t>
      </w:r>
      <w:r w:rsidR="00FE5F86">
        <w:rPr>
          <w:rtl/>
        </w:rPr>
        <w:t>ا</w:t>
      </w:r>
      <w:r>
        <w:rPr>
          <w:rFonts w:hint="cs"/>
          <w:rtl/>
        </w:rPr>
        <w:t>ً</w:t>
      </w:r>
      <w:r w:rsidR="00FE5F86">
        <w:rPr>
          <w:rtl/>
        </w:rPr>
        <w:t xml:space="preserve"> </w:t>
      </w:r>
      <w:r>
        <w:rPr>
          <w:rFonts w:hint="cs"/>
          <w:rtl/>
        </w:rPr>
        <w:t xml:space="preserve">، </w:t>
      </w:r>
      <w:r w:rsidR="00B717C7" w:rsidRPr="009746DC">
        <w:rPr>
          <w:rtl/>
        </w:rPr>
        <w:t xml:space="preserve">قال فاطمأننت وسكن قلبي وأقول ذا مصداق ذلك والحمد لله قال </w:t>
      </w:r>
      <w:r w:rsidR="00D83B35">
        <w:rPr>
          <w:rtl/>
        </w:rPr>
        <w:t xml:space="preserve">ثمّ </w:t>
      </w:r>
      <w:r w:rsidR="00B717C7" w:rsidRPr="009746DC">
        <w:rPr>
          <w:rtl/>
        </w:rPr>
        <w:t xml:space="preserve">وردت العسكر فخرجت إلي </w:t>
      </w:r>
      <w:r w:rsidR="009165B3">
        <w:rPr>
          <w:rtl/>
        </w:rPr>
        <w:t xml:space="preserve">صرَّة </w:t>
      </w:r>
      <w:r w:rsidR="00B717C7" w:rsidRPr="009746DC">
        <w:rPr>
          <w:rtl/>
        </w:rPr>
        <w:t xml:space="preserve">فيها دنانير وثوب فاغتممت وقلت في نفسي جزائي عند القوم هذا واستعملت الجهل فرددتها وكتبت رقعة ولم يشر </w:t>
      </w:r>
      <w:r w:rsidR="00511401">
        <w:rPr>
          <w:rtl/>
        </w:rPr>
        <w:t xml:space="preserve">الّذي </w:t>
      </w:r>
      <w:r w:rsidR="00B717C7" w:rsidRPr="009746DC">
        <w:rPr>
          <w:rtl/>
        </w:rPr>
        <w:t xml:space="preserve">قبضها مني </w:t>
      </w:r>
      <w:r w:rsidR="00551E04">
        <w:rPr>
          <w:rtl/>
        </w:rPr>
        <w:t xml:space="preserve">عليّ </w:t>
      </w:r>
      <w:r w:rsidR="00B717C7" w:rsidRPr="009746DC">
        <w:rPr>
          <w:rtl/>
        </w:rPr>
        <w:t>بشيء ولم يتكل</w:t>
      </w:r>
      <w:r>
        <w:rPr>
          <w:rFonts w:hint="cs"/>
          <w:rtl/>
        </w:rPr>
        <w:t>ّ</w:t>
      </w:r>
      <w:r w:rsidR="00B717C7" w:rsidRPr="009746DC">
        <w:rPr>
          <w:rtl/>
        </w:rPr>
        <w:t xml:space="preserve">م فيها بحرف </w:t>
      </w:r>
      <w:r w:rsidR="00D83B35">
        <w:rPr>
          <w:rtl/>
        </w:rPr>
        <w:t xml:space="preserve">ثمّ </w:t>
      </w:r>
      <w:r w:rsidR="00B717C7" w:rsidRPr="009746DC">
        <w:rPr>
          <w:rtl/>
        </w:rPr>
        <w:t xml:space="preserve">ندمت بعد ذلك ندامة شديدة وقلت في نفسي </w:t>
      </w:r>
      <w:r>
        <w:rPr>
          <w:rFonts w:hint="cs"/>
          <w:rtl/>
        </w:rPr>
        <w:t xml:space="preserve">: </w:t>
      </w:r>
      <w:r w:rsidR="00B717C7" w:rsidRPr="009746DC">
        <w:rPr>
          <w:rtl/>
        </w:rPr>
        <w:t xml:space="preserve">كفرت بردي </w:t>
      </w:r>
      <w:r w:rsidR="00D83B35">
        <w:rPr>
          <w:rtl/>
        </w:rPr>
        <w:t xml:space="preserve">علىّ </w:t>
      </w:r>
      <w:r w:rsidR="00B717C7" w:rsidRPr="009746DC">
        <w:rPr>
          <w:rtl/>
        </w:rPr>
        <w:t>مولاي وكتبت رقعة أعتذر من ف</w:t>
      </w:r>
      <w:r w:rsidR="00551E04">
        <w:rPr>
          <w:rtl/>
        </w:rPr>
        <w:t xml:space="preserve">عليّ </w:t>
      </w:r>
      <w:r w:rsidR="00B717C7" w:rsidRPr="009746DC">
        <w:rPr>
          <w:rtl/>
        </w:rPr>
        <w:t>وأبوء بالإ</w:t>
      </w:r>
      <w:r w:rsidR="00D83B35">
        <w:rPr>
          <w:rtl/>
        </w:rPr>
        <w:t xml:space="preserve">ثمّ </w:t>
      </w:r>
      <w:r w:rsidR="00B717C7" w:rsidRPr="009746DC">
        <w:rPr>
          <w:rtl/>
        </w:rPr>
        <w:t>وأستغفر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E74E7">
      <w:pPr>
        <w:pStyle w:val="libNormal"/>
        <w:rPr>
          <w:rtl/>
        </w:rPr>
      </w:pPr>
      <w:r w:rsidRPr="00C875FB">
        <w:rPr>
          <w:rtl/>
        </w:rPr>
        <w:t>و</w:t>
      </w:r>
      <w:r w:rsidR="00551E04">
        <w:rPr>
          <w:rtl/>
        </w:rPr>
        <w:t xml:space="preserve">محمّد </w:t>
      </w:r>
      <w:r w:rsidRPr="00C875FB">
        <w:rPr>
          <w:rtl/>
        </w:rPr>
        <w:t>بن أحمد</w:t>
      </w:r>
      <w:r w:rsidRPr="009746DC">
        <w:rPr>
          <w:rtl/>
        </w:rPr>
        <w:t xml:space="preserve"> المذكور في الخبر لم يعد</w:t>
      </w:r>
      <w:r w:rsidR="00BE74E7">
        <w:rPr>
          <w:rFonts w:hint="cs"/>
          <w:rtl/>
        </w:rPr>
        <w:t>ّ</w:t>
      </w:r>
      <w:r w:rsidRPr="009746DC">
        <w:rPr>
          <w:rtl/>
        </w:rPr>
        <w:t xml:space="preserve"> من السفراء المعروف لكن يظهر من بعض الأخبار أن</w:t>
      </w:r>
      <w:r w:rsidR="00BE74E7">
        <w:rPr>
          <w:rFonts w:hint="cs"/>
          <w:rtl/>
        </w:rPr>
        <w:t>ّ</w:t>
      </w:r>
      <w:r w:rsidRPr="009746DC">
        <w:rPr>
          <w:rtl/>
        </w:rPr>
        <w:t xml:space="preserve">ه كانت جماعة غير السفراء المعروفين يصل بتوسطهم التوقيعات إلى الشيعة ، وفي الإرشاد قال : فجئت </w:t>
      </w:r>
      <w:r w:rsidR="001C3409">
        <w:rPr>
          <w:rtl/>
        </w:rPr>
        <w:t>يوماً</w:t>
      </w:r>
      <w:r w:rsidR="002D77E0">
        <w:rPr>
          <w:rtl/>
        </w:rPr>
        <w:t xml:space="preserve"> </w:t>
      </w:r>
      <w:r w:rsidRPr="009746DC">
        <w:rPr>
          <w:rtl/>
        </w:rPr>
        <w:t xml:space="preserve">إلى </w:t>
      </w:r>
      <w:r w:rsidR="00551E04">
        <w:rPr>
          <w:rtl/>
        </w:rPr>
        <w:t xml:space="preserve">محمّد </w:t>
      </w:r>
      <w:r w:rsidRPr="009746DC">
        <w:rPr>
          <w:rtl/>
        </w:rPr>
        <w:t xml:space="preserve">بن أحمد </w:t>
      </w:r>
      <w:r w:rsidR="00551E04">
        <w:rPr>
          <w:rtl/>
        </w:rPr>
        <w:t xml:space="preserve">وكان </w:t>
      </w:r>
      <w:r w:rsidRPr="009746DC">
        <w:rPr>
          <w:rtl/>
        </w:rPr>
        <w:t>السفير يومئذ أتقاضاه إلى آخر الخبر ، و</w:t>
      </w:r>
      <w:r w:rsidR="00D83B35">
        <w:rPr>
          <w:rtl/>
        </w:rPr>
        <w:t xml:space="preserve">علىّ </w:t>
      </w:r>
      <w:r w:rsidRPr="009746DC">
        <w:rPr>
          <w:rtl/>
        </w:rPr>
        <w:t xml:space="preserve">رواية الصدوق </w:t>
      </w:r>
      <w:r>
        <w:rPr>
          <w:rtl/>
        </w:rPr>
        <w:t>(ره)</w:t>
      </w:r>
      <w:r w:rsidRPr="009746DC">
        <w:rPr>
          <w:rtl/>
        </w:rPr>
        <w:t xml:space="preserve"> أبو جعفر هو </w:t>
      </w:r>
      <w:r w:rsidR="00551E04">
        <w:rPr>
          <w:rtl/>
        </w:rPr>
        <w:t xml:space="preserve">محمّد </w:t>
      </w:r>
      <w:r w:rsidRPr="009746DC">
        <w:rPr>
          <w:rtl/>
        </w:rPr>
        <w:t>بن ع</w:t>
      </w:r>
      <w:r w:rsidR="00551E04">
        <w:rPr>
          <w:rtl/>
        </w:rPr>
        <w:t xml:space="preserve">ثمان </w:t>
      </w:r>
      <w:r w:rsidRPr="009746DC">
        <w:rPr>
          <w:rtl/>
        </w:rPr>
        <w:t>بن سعيد العمري ثاني السفراء ، ف</w:t>
      </w:r>
      <w:r w:rsidR="00D8033E">
        <w:rPr>
          <w:rtl/>
        </w:rPr>
        <w:t xml:space="preserve">ان </w:t>
      </w:r>
      <w:r w:rsidRPr="009746DC">
        <w:rPr>
          <w:rtl/>
        </w:rPr>
        <w:t>السفراء المعروفين كانوا أربعة أولهم أبو عمرو ع</w:t>
      </w:r>
      <w:r w:rsidR="00551E04">
        <w:rPr>
          <w:rtl/>
        </w:rPr>
        <w:t xml:space="preserve">ثمان </w:t>
      </w:r>
      <w:r w:rsidRPr="009746DC">
        <w:rPr>
          <w:rtl/>
        </w:rPr>
        <w:t>بن سعيد العمري ، ف</w:t>
      </w:r>
      <w:r w:rsidR="00FE5F86">
        <w:rPr>
          <w:rtl/>
        </w:rPr>
        <w:t xml:space="preserve">لـمّا </w:t>
      </w:r>
      <w:r w:rsidRPr="009746DC">
        <w:rPr>
          <w:rtl/>
        </w:rPr>
        <w:t xml:space="preserve">مضى </w:t>
      </w:r>
      <w:r w:rsidR="0061638F">
        <w:rPr>
          <w:rtl/>
        </w:rPr>
        <w:t xml:space="preserve">قام </w:t>
      </w:r>
      <w:r w:rsidRPr="009746DC">
        <w:rPr>
          <w:rtl/>
        </w:rPr>
        <w:t xml:space="preserve">ابنه أبو جعفر </w:t>
      </w:r>
      <w:r w:rsidR="00551E04">
        <w:rPr>
          <w:rtl/>
        </w:rPr>
        <w:t xml:space="preserve">محمّد </w:t>
      </w:r>
      <w:r w:rsidRPr="009746DC">
        <w:rPr>
          <w:rtl/>
        </w:rPr>
        <w:t>بن ع</w:t>
      </w:r>
      <w:r w:rsidR="00551E04">
        <w:rPr>
          <w:rtl/>
        </w:rPr>
        <w:t xml:space="preserve">ثمان </w:t>
      </w:r>
      <w:r w:rsidRPr="009746DC">
        <w:rPr>
          <w:rtl/>
        </w:rPr>
        <w:t>مق</w:t>
      </w:r>
      <w:r w:rsidR="00BE74E7">
        <w:rPr>
          <w:rFonts w:hint="cs"/>
          <w:rtl/>
        </w:rPr>
        <w:t>ا</w:t>
      </w:r>
      <w:r w:rsidR="00BE74E7">
        <w:rPr>
          <w:rtl/>
        </w:rPr>
        <w:t>م</w:t>
      </w:r>
      <w:r w:rsidR="00551E04">
        <w:rPr>
          <w:rtl/>
        </w:rPr>
        <w:t xml:space="preserve">ه </w:t>
      </w:r>
      <w:r w:rsidRPr="009746DC">
        <w:rPr>
          <w:rtl/>
        </w:rPr>
        <w:t>، ف</w:t>
      </w:r>
      <w:r w:rsidR="00FE5F86">
        <w:rPr>
          <w:rtl/>
        </w:rPr>
        <w:t xml:space="preserve">لـمّا </w:t>
      </w:r>
      <w:r w:rsidRPr="009746DC">
        <w:rPr>
          <w:rtl/>
        </w:rPr>
        <w:t xml:space="preserve">مضى </w:t>
      </w:r>
      <w:r w:rsidR="0061638F">
        <w:rPr>
          <w:rtl/>
        </w:rPr>
        <w:t xml:space="preserve">قام </w:t>
      </w:r>
      <w:r w:rsidRPr="009746DC">
        <w:rPr>
          <w:rtl/>
        </w:rPr>
        <w:t>بذلك أبو القاسم الحسين بن روح من بني نوبخت ، ف</w:t>
      </w:r>
      <w:r w:rsidR="00FE5F86">
        <w:rPr>
          <w:rtl/>
        </w:rPr>
        <w:t xml:space="preserve">لـمّا </w:t>
      </w:r>
      <w:r w:rsidRPr="009746DC">
        <w:rPr>
          <w:rtl/>
        </w:rPr>
        <w:t xml:space="preserve">مضى </w:t>
      </w:r>
      <w:r w:rsidR="0061638F">
        <w:rPr>
          <w:rtl/>
        </w:rPr>
        <w:t xml:space="preserve">قام </w:t>
      </w:r>
      <w:r w:rsidRPr="009746DC">
        <w:rPr>
          <w:rtl/>
        </w:rPr>
        <w:t>مق</w:t>
      </w:r>
      <w:r w:rsidR="00551E04">
        <w:rPr>
          <w:rtl/>
        </w:rPr>
        <w:t xml:space="preserve">أمّه </w:t>
      </w:r>
      <w:r w:rsidRPr="009746DC">
        <w:rPr>
          <w:rtl/>
        </w:rPr>
        <w:t xml:space="preserve">أبو الحسن </w:t>
      </w:r>
      <w:r w:rsidR="00551E04">
        <w:rPr>
          <w:rtl/>
        </w:rPr>
        <w:t xml:space="preserve">عليّ </w:t>
      </w:r>
      <w:r w:rsidRPr="009746DC">
        <w:rPr>
          <w:rtl/>
        </w:rPr>
        <w:t xml:space="preserve">بن </w:t>
      </w:r>
      <w:r w:rsidR="00551E04">
        <w:rPr>
          <w:rtl/>
        </w:rPr>
        <w:t xml:space="preserve">محمّد </w:t>
      </w:r>
      <w:r w:rsidRPr="009746DC">
        <w:rPr>
          <w:rtl/>
        </w:rPr>
        <w:t xml:space="preserve">السمري رضي الله عنهم أجمعين ، وكانت مدة سفارتهم والغيبة الصغرى </w:t>
      </w:r>
      <w:r w:rsidR="0063239E">
        <w:rPr>
          <w:rtl/>
        </w:rPr>
        <w:t xml:space="preserve">قريباً </w:t>
      </w:r>
      <w:r w:rsidRPr="009746DC">
        <w:rPr>
          <w:rtl/>
        </w:rPr>
        <w:t xml:space="preserve">من سبعين سنة تنقص سنة لأنها كانت من أول إمامة القائم </w:t>
      </w:r>
      <w:r w:rsidR="00850EDE">
        <w:rPr>
          <w:rStyle w:val="libAlaemChar"/>
          <w:rtl/>
        </w:rPr>
        <w:t xml:space="preserve">عليه‌السلام </w:t>
      </w:r>
      <w:r w:rsidRPr="009746DC">
        <w:rPr>
          <w:rtl/>
        </w:rPr>
        <w:t xml:space="preserve">إلى وفاة السمري </w:t>
      </w:r>
      <w:r>
        <w:rPr>
          <w:rtl/>
        </w:rPr>
        <w:t>(ره)</w:t>
      </w:r>
      <w:r w:rsidRPr="009746DC">
        <w:rPr>
          <w:rtl/>
        </w:rPr>
        <w:t xml:space="preserve"> </w:t>
      </w:r>
      <w:r w:rsidR="00551E04">
        <w:rPr>
          <w:rtl/>
        </w:rPr>
        <w:t xml:space="preserve">وكان </w:t>
      </w:r>
      <w:r w:rsidRPr="009746DC">
        <w:rPr>
          <w:rtl/>
        </w:rPr>
        <w:t xml:space="preserve">بدو إمامته سنة </w:t>
      </w:r>
      <w:r w:rsidR="005100B4">
        <w:rPr>
          <w:rtl/>
        </w:rPr>
        <w:t xml:space="preserve">ستّين </w:t>
      </w:r>
      <w:r w:rsidRPr="009746DC">
        <w:rPr>
          <w:rtl/>
        </w:rPr>
        <w:t xml:space="preserve">ومائتين ووفاة السمري سنة تسع وعشرين وثلاثمائة في النصف من </w:t>
      </w:r>
      <w:r w:rsidR="00551E04">
        <w:rPr>
          <w:rtl/>
        </w:rPr>
        <w:t xml:space="preserve">شعبان </w:t>
      </w:r>
      <w:r w:rsidRPr="009746DC">
        <w:rPr>
          <w:rtl/>
        </w:rPr>
        <w:t xml:space="preserve">، وقال الطبرسي </w:t>
      </w:r>
      <w:r>
        <w:rPr>
          <w:rtl/>
        </w:rPr>
        <w:t>(ره)</w:t>
      </w:r>
      <w:r w:rsidRPr="009746DC">
        <w:rPr>
          <w:rtl/>
        </w:rPr>
        <w:t xml:space="preserve"> في </w:t>
      </w:r>
      <w:r w:rsidR="00CE1B2F">
        <w:rPr>
          <w:rtl/>
        </w:rPr>
        <w:t xml:space="preserve">إعلام </w:t>
      </w:r>
      <w:r w:rsidRPr="009746DC">
        <w:rPr>
          <w:rtl/>
        </w:rPr>
        <w:t xml:space="preserve">الورى : كانت مدة هذه الغيبة </w:t>
      </w:r>
      <w:r w:rsidR="00551E04">
        <w:rPr>
          <w:rtl/>
        </w:rPr>
        <w:t xml:space="preserve">أربعاً </w:t>
      </w:r>
      <w:r w:rsidRPr="009746DC">
        <w:rPr>
          <w:rtl/>
        </w:rPr>
        <w:t>وسبعين سنة ، وكأن</w:t>
      </w:r>
      <w:r w:rsidR="00BE74E7">
        <w:rPr>
          <w:rFonts w:hint="cs"/>
          <w:rtl/>
        </w:rPr>
        <w:t>ّ</w:t>
      </w:r>
      <w:r w:rsidRPr="009746DC">
        <w:rPr>
          <w:rtl/>
        </w:rPr>
        <w:t xml:space="preserve">ه جعل مبدءها ولادة القائم </w:t>
      </w:r>
      <w:r w:rsidR="00850EDE">
        <w:rPr>
          <w:rStyle w:val="libAlaemChar"/>
          <w:rtl/>
        </w:rPr>
        <w:t xml:space="preserve">عليه‌السلام </w:t>
      </w:r>
      <w:r w:rsidR="00D83B35">
        <w:rPr>
          <w:rtl/>
        </w:rPr>
        <w:t xml:space="preserve">علىّ </w:t>
      </w:r>
      <w:r w:rsidRPr="009746DC">
        <w:rPr>
          <w:rtl/>
        </w:rPr>
        <w:t>بعض التواريخ المتقدمة.</w:t>
      </w:r>
    </w:p>
    <w:p w:rsidR="00B717C7" w:rsidRPr="009746DC" w:rsidRDefault="00B717C7" w:rsidP="00BE74E7">
      <w:pPr>
        <w:pStyle w:val="libNormal"/>
        <w:rPr>
          <w:rtl/>
        </w:rPr>
      </w:pPr>
      <w:r w:rsidRPr="00C875FB">
        <w:rPr>
          <w:rtl/>
        </w:rPr>
        <w:t>قوله : مصداق ذلك ،</w:t>
      </w:r>
      <w:r w:rsidRPr="009746DC">
        <w:rPr>
          <w:rtl/>
        </w:rPr>
        <w:t xml:space="preserve"> أي قلت في نفسي</w:t>
      </w:r>
      <w:r>
        <w:rPr>
          <w:rtl/>
        </w:rPr>
        <w:t xml:space="preserve"> </w:t>
      </w:r>
      <w:r w:rsidRPr="00C875FB">
        <w:rPr>
          <w:rtl/>
        </w:rPr>
        <w:t>« ذا »</w:t>
      </w:r>
      <w:r w:rsidRPr="009746DC">
        <w:rPr>
          <w:rtl/>
        </w:rPr>
        <w:t xml:space="preserve"> أي ما صدر عن الرجل بره</w:t>
      </w:r>
      <w:r w:rsidR="00D8033E">
        <w:rPr>
          <w:rtl/>
        </w:rPr>
        <w:t xml:space="preserve">ان </w:t>
      </w:r>
      <w:r w:rsidRPr="009746DC">
        <w:rPr>
          <w:rtl/>
        </w:rPr>
        <w:t xml:space="preserve">صدق </w:t>
      </w:r>
      <w:r w:rsidR="004972A6">
        <w:rPr>
          <w:rtl/>
        </w:rPr>
        <w:t xml:space="preserve">قيام </w:t>
      </w:r>
      <w:r w:rsidRPr="009746DC">
        <w:rPr>
          <w:rtl/>
        </w:rPr>
        <w:t xml:space="preserve">الصاحب </w:t>
      </w:r>
      <w:r w:rsidR="00850EDE">
        <w:rPr>
          <w:rStyle w:val="libAlaemChar"/>
          <w:rtl/>
        </w:rPr>
        <w:t xml:space="preserve">عليه‌السلام </w:t>
      </w:r>
      <w:r w:rsidR="00EB1FB4">
        <w:rPr>
          <w:rtl/>
        </w:rPr>
        <w:t xml:space="preserve">مقام </w:t>
      </w:r>
      <w:r w:rsidRPr="009746DC">
        <w:rPr>
          <w:rtl/>
        </w:rPr>
        <w:t xml:space="preserve">أبيه ، والرجل يحتمل </w:t>
      </w:r>
      <w:r w:rsidR="00D8033E">
        <w:rPr>
          <w:rtl/>
        </w:rPr>
        <w:t xml:space="preserve">ان </w:t>
      </w:r>
      <w:r w:rsidRPr="009746DC">
        <w:rPr>
          <w:rtl/>
        </w:rPr>
        <w:t xml:space="preserve">يكون القائم </w:t>
      </w:r>
      <w:r w:rsidR="00850EDE">
        <w:rPr>
          <w:rStyle w:val="libAlaemChar"/>
          <w:rtl/>
        </w:rPr>
        <w:t xml:space="preserve">عليه‌السلام </w:t>
      </w:r>
      <w:r w:rsidRPr="009746DC">
        <w:rPr>
          <w:rtl/>
        </w:rPr>
        <w:t xml:space="preserve">أو بعض خدمه ، </w:t>
      </w:r>
      <w:r w:rsidRPr="00C875FB">
        <w:rPr>
          <w:rtl/>
        </w:rPr>
        <w:t xml:space="preserve">قوله : </w:t>
      </w:r>
      <w:r w:rsidR="00D83B35">
        <w:rPr>
          <w:rtl/>
        </w:rPr>
        <w:t xml:space="preserve">ثمّ </w:t>
      </w:r>
      <w:r w:rsidRPr="00C875FB">
        <w:rPr>
          <w:rtl/>
        </w:rPr>
        <w:t>وردت العسكر ،</w:t>
      </w:r>
      <w:r w:rsidRPr="009746DC">
        <w:rPr>
          <w:rtl/>
        </w:rPr>
        <w:t xml:space="preserve"> أي بعد ما رأيت في المسجد لأنه </w:t>
      </w:r>
      <w:r w:rsidR="00551E04">
        <w:rPr>
          <w:rtl/>
        </w:rPr>
        <w:t xml:space="preserve">كان </w:t>
      </w:r>
      <w:r w:rsidRPr="009746DC">
        <w:rPr>
          <w:rtl/>
        </w:rPr>
        <w:t>ما رأى في</w:t>
      </w:r>
    </w:p>
    <w:p w:rsidR="008930D5" w:rsidRDefault="008930D5" w:rsidP="008930D5">
      <w:pPr>
        <w:pStyle w:val="libNormal"/>
        <w:rPr>
          <w:rtl/>
        </w:rPr>
      </w:pPr>
      <w:r>
        <w:rPr>
          <w:rtl/>
        </w:rPr>
        <w:br w:type="page"/>
      </w:r>
    </w:p>
    <w:p w:rsidR="00B717C7" w:rsidRPr="009746DC" w:rsidRDefault="00B717C7" w:rsidP="00BE74E7">
      <w:pPr>
        <w:pStyle w:val="libNormal"/>
        <w:rPr>
          <w:rtl/>
        </w:rPr>
      </w:pPr>
      <w:r w:rsidRPr="009746DC">
        <w:rPr>
          <w:rtl/>
        </w:rPr>
        <w:lastRenderedPageBreak/>
        <w:t xml:space="preserve">من ذلك وأنفذتها وقمت أتمسح فأنا في ذلك أفكر في نفسي وأقول </w:t>
      </w:r>
      <w:r w:rsidR="00D8033E">
        <w:rPr>
          <w:rtl/>
        </w:rPr>
        <w:t xml:space="preserve">ان </w:t>
      </w:r>
      <w:r w:rsidRPr="009746DC">
        <w:rPr>
          <w:rtl/>
        </w:rPr>
        <w:t xml:space="preserve">ردت </w:t>
      </w:r>
      <w:r w:rsidR="00551E04">
        <w:rPr>
          <w:rtl/>
        </w:rPr>
        <w:t xml:space="preserve">عليّ </w:t>
      </w:r>
      <w:r w:rsidRPr="009746DC">
        <w:rPr>
          <w:rtl/>
        </w:rPr>
        <w:t xml:space="preserve">الدنانير لم أحلل صرارها ولم أحدث فيها </w:t>
      </w:r>
      <w:r w:rsidR="00FE5F86">
        <w:rPr>
          <w:rtl/>
        </w:rPr>
        <w:t xml:space="preserve">حتّى </w:t>
      </w:r>
      <w:r w:rsidRPr="009746DC">
        <w:rPr>
          <w:rtl/>
        </w:rPr>
        <w:t xml:space="preserve">أحملها إلى أبي فإنه أعلم مني ليعمل فيها بما شاء فخرج إلى الرسول </w:t>
      </w:r>
      <w:r w:rsidR="00511401">
        <w:rPr>
          <w:rtl/>
        </w:rPr>
        <w:t xml:space="preserve">الّذي </w:t>
      </w:r>
      <w:r w:rsidRPr="009746DC">
        <w:rPr>
          <w:rtl/>
        </w:rPr>
        <w:t>حمل إلي ال</w:t>
      </w:r>
      <w:r w:rsidR="009165B3">
        <w:rPr>
          <w:rtl/>
        </w:rPr>
        <w:t xml:space="preserve">صرَّة </w:t>
      </w:r>
      <w:r w:rsidRPr="009746DC">
        <w:rPr>
          <w:rtl/>
        </w:rPr>
        <w:t>أسأت إذ لم تعلم الرجل إنا ربما فعلنا ذلك بموالينا وربما سألونا ذلك يتبركون به وخرج إلي أخطأت في ردك برنا فإذا استغفرت الله فالله يغفر لك فأما إذا كانت عزيمتك وعقد</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E74E7">
      <w:pPr>
        <w:pStyle w:val="libNormal"/>
        <w:rPr>
          <w:rtl/>
        </w:rPr>
      </w:pPr>
      <w:r w:rsidRPr="009746DC">
        <w:rPr>
          <w:rtl/>
        </w:rPr>
        <w:t xml:space="preserve">بغداد كما ظهر من رواية الصدوق ، </w:t>
      </w:r>
      <w:r w:rsidR="00551E04">
        <w:rPr>
          <w:rtl/>
        </w:rPr>
        <w:t xml:space="preserve">وكان </w:t>
      </w:r>
      <w:r w:rsidRPr="009746DC">
        <w:rPr>
          <w:rtl/>
        </w:rPr>
        <w:t xml:space="preserve">ذلك </w:t>
      </w:r>
      <w:r w:rsidR="00E43AE8">
        <w:rPr>
          <w:rtl/>
        </w:rPr>
        <w:t>أيضاً</w:t>
      </w:r>
      <w:r w:rsidR="00551E04">
        <w:rPr>
          <w:rtl/>
        </w:rPr>
        <w:t xml:space="preserve"> </w:t>
      </w:r>
      <w:r w:rsidRPr="009746DC">
        <w:rPr>
          <w:rtl/>
        </w:rPr>
        <w:t xml:space="preserve">قبل الحج ، وما قيل : إنه </w:t>
      </w:r>
      <w:r w:rsidR="00551E04">
        <w:rPr>
          <w:rtl/>
        </w:rPr>
        <w:t xml:space="preserve">كان </w:t>
      </w:r>
      <w:r w:rsidRPr="009746DC">
        <w:rPr>
          <w:rtl/>
        </w:rPr>
        <w:t xml:space="preserve">بعد الحج وفي سنة أخرى فهو </w:t>
      </w:r>
      <w:r w:rsidR="00710CB8">
        <w:rPr>
          <w:rtl/>
        </w:rPr>
        <w:t>تكلّف</w:t>
      </w:r>
      <w:r w:rsidRPr="009746DC">
        <w:rPr>
          <w:rtl/>
        </w:rPr>
        <w:t xml:space="preserve"> مستغن عنه</w:t>
      </w:r>
      <w:r>
        <w:rPr>
          <w:rtl/>
        </w:rPr>
        <w:t xml:space="preserve"> </w:t>
      </w:r>
      <w:r w:rsidRPr="00C875FB">
        <w:rPr>
          <w:rtl/>
        </w:rPr>
        <w:t>« جزائي عند القوم »</w:t>
      </w:r>
      <w:r w:rsidRPr="009746DC">
        <w:rPr>
          <w:rtl/>
        </w:rPr>
        <w:t xml:space="preserve"> أي عند الأئمة وهذا يحتمل وجهين : « الأول » </w:t>
      </w:r>
      <w:r w:rsidR="00D8033E">
        <w:rPr>
          <w:rtl/>
        </w:rPr>
        <w:t xml:space="preserve">ان </w:t>
      </w:r>
      <w:r w:rsidRPr="009746DC">
        <w:rPr>
          <w:rtl/>
        </w:rPr>
        <w:t xml:space="preserve">يكون مراده قلة المبلغ ، والثاني : </w:t>
      </w:r>
      <w:r w:rsidR="00D8033E">
        <w:rPr>
          <w:rtl/>
        </w:rPr>
        <w:t xml:space="preserve">ان </w:t>
      </w:r>
      <w:r w:rsidRPr="009746DC">
        <w:rPr>
          <w:rtl/>
        </w:rPr>
        <w:t>يكون مراده أني أطلب منهم الدعاء والبركة والهداية لا مال الدنيا ، و</w:t>
      </w:r>
      <w:r w:rsidR="00B613C2">
        <w:rPr>
          <w:rtl/>
        </w:rPr>
        <w:t xml:space="preserve">لعلّ </w:t>
      </w:r>
      <w:r w:rsidRPr="009746DC">
        <w:rPr>
          <w:rtl/>
        </w:rPr>
        <w:t>الأخير أوفق بما سيأتي ، وفي القاموس باء بذنبه احتمله أو اعترف به.</w:t>
      </w:r>
    </w:p>
    <w:p w:rsidR="00B717C7" w:rsidRPr="009746DC" w:rsidRDefault="00B717C7" w:rsidP="00BE74E7">
      <w:pPr>
        <w:pStyle w:val="libNormal"/>
        <w:rPr>
          <w:rtl/>
        </w:rPr>
      </w:pPr>
      <w:r w:rsidRPr="00C875FB">
        <w:rPr>
          <w:rtl/>
        </w:rPr>
        <w:t>قوله : أتمسح</w:t>
      </w:r>
      <w:r w:rsidRPr="009746DC">
        <w:rPr>
          <w:rtl/>
        </w:rPr>
        <w:t xml:space="preserve"> ، قيل : أي أ</w:t>
      </w:r>
      <w:r w:rsidR="00850EDE">
        <w:rPr>
          <w:rtl/>
        </w:rPr>
        <w:t xml:space="preserve">مرّ </w:t>
      </w:r>
      <w:r w:rsidRPr="009746DC">
        <w:rPr>
          <w:rtl/>
        </w:rPr>
        <w:t xml:space="preserve">باطن </w:t>
      </w:r>
      <w:r w:rsidR="006A0B61">
        <w:rPr>
          <w:rtl/>
        </w:rPr>
        <w:t xml:space="preserve">كلّ </w:t>
      </w:r>
      <w:r w:rsidRPr="009746DC">
        <w:rPr>
          <w:rtl/>
        </w:rPr>
        <w:t xml:space="preserve">من الكفين </w:t>
      </w:r>
      <w:r w:rsidR="00D83B35">
        <w:rPr>
          <w:rtl/>
        </w:rPr>
        <w:t xml:space="preserve">علىّ </w:t>
      </w:r>
      <w:r w:rsidRPr="009746DC">
        <w:rPr>
          <w:rtl/>
        </w:rPr>
        <w:t>باطن الأخرى مكررا كما يفعله النادم الحزين ، وقيل : أي قمت أسير في الأرض وأمشي فيها ، يقال : مسح الأرض إذا قطعها وتمسحها إذا زرعها ، ومسح يومه إذا سار ، أي قمت أ</w:t>
      </w:r>
      <w:r w:rsidR="00850EDE">
        <w:rPr>
          <w:rtl/>
        </w:rPr>
        <w:t xml:space="preserve">مرّ </w:t>
      </w:r>
      <w:r w:rsidRPr="009746DC">
        <w:rPr>
          <w:rtl/>
        </w:rPr>
        <w:t xml:space="preserve">اليد </w:t>
      </w:r>
      <w:r w:rsidR="00D83B35">
        <w:rPr>
          <w:rtl/>
        </w:rPr>
        <w:t xml:space="preserve">علىّ </w:t>
      </w:r>
      <w:r w:rsidRPr="009746DC">
        <w:rPr>
          <w:rtl/>
        </w:rPr>
        <w:t xml:space="preserve">اللحية ، وقيل : أي لا شيء معي يقال : </w:t>
      </w:r>
      <w:r w:rsidR="00BF0D7C">
        <w:rPr>
          <w:rtl/>
        </w:rPr>
        <w:t xml:space="preserve">فلان </w:t>
      </w:r>
      <w:r w:rsidRPr="009746DC">
        <w:rPr>
          <w:rtl/>
        </w:rPr>
        <w:t>يتمسح أي لا شيء معه كأنه يمسح ذراعيه ، انتهى.</w:t>
      </w:r>
    </w:p>
    <w:p w:rsidR="00B717C7" w:rsidRPr="009746DC" w:rsidRDefault="00B717C7" w:rsidP="00BE74E7">
      <w:pPr>
        <w:pStyle w:val="libNormal"/>
        <w:rPr>
          <w:rtl/>
        </w:rPr>
      </w:pPr>
      <w:r w:rsidRPr="009746DC">
        <w:rPr>
          <w:rtl/>
        </w:rPr>
        <w:t xml:space="preserve">والأظهر عندي </w:t>
      </w:r>
      <w:r w:rsidR="00D8033E">
        <w:rPr>
          <w:rtl/>
        </w:rPr>
        <w:t xml:space="preserve">ان </w:t>
      </w:r>
      <w:r w:rsidRPr="009746DC">
        <w:rPr>
          <w:rtl/>
        </w:rPr>
        <w:t>المراد به الوضوء للصلاة ، قال في النهاية : في الحديث إنه تمسح و</w:t>
      </w:r>
      <w:r w:rsidR="0063239E">
        <w:rPr>
          <w:rtl/>
        </w:rPr>
        <w:t xml:space="preserve">صلّى </w:t>
      </w:r>
      <w:r w:rsidRPr="009746DC">
        <w:rPr>
          <w:rtl/>
        </w:rPr>
        <w:t>، أي توضأ يقال للرجل إذا توضأ قد تمسح والمسح يكون مسحا باليد وغسلا ، انتهى.</w:t>
      </w:r>
    </w:p>
    <w:p w:rsidR="00B717C7" w:rsidRPr="009746DC" w:rsidRDefault="00B717C7" w:rsidP="00BE74E7">
      <w:pPr>
        <w:pStyle w:val="libNormal"/>
        <w:rPr>
          <w:rtl/>
        </w:rPr>
      </w:pPr>
      <w:r w:rsidRPr="009746DC">
        <w:rPr>
          <w:rtl/>
        </w:rPr>
        <w:t xml:space="preserve">والمعنى </w:t>
      </w:r>
      <w:r w:rsidR="00511401">
        <w:rPr>
          <w:rtl/>
        </w:rPr>
        <w:t xml:space="preserve">الّذي </w:t>
      </w:r>
      <w:r w:rsidRPr="009746DC">
        <w:rPr>
          <w:rtl/>
        </w:rPr>
        <w:t>ذكره المفسر الأخير موجود في القاموس ، لكن لا يناسب ال</w:t>
      </w:r>
      <w:r w:rsidR="00EB1FB4">
        <w:rPr>
          <w:rtl/>
        </w:rPr>
        <w:t xml:space="preserve">مقام </w:t>
      </w:r>
      <w:r w:rsidRPr="009746DC">
        <w:rPr>
          <w:rtl/>
        </w:rPr>
        <w:t xml:space="preserve">ويؤيد ما ذكرنا </w:t>
      </w:r>
      <w:r w:rsidR="00D8033E">
        <w:rPr>
          <w:rtl/>
        </w:rPr>
        <w:t xml:space="preserve">ان </w:t>
      </w:r>
      <w:r w:rsidRPr="009746DC">
        <w:rPr>
          <w:rtl/>
        </w:rPr>
        <w:t>في الإرشاد وغيره : وقمت الظهر للصلاة.</w:t>
      </w:r>
    </w:p>
    <w:p w:rsidR="00B717C7" w:rsidRPr="009746DC" w:rsidRDefault="00B717C7" w:rsidP="00BE74E7">
      <w:pPr>
        <w:pStyle w:val="libNormal"/>
        <w:rPr>
          <w:rtl/>
        </w:rPr>
      </w:pPr>
      <w:r w:rsidRPr="009746DC">
        <w:rPr>
          <w:rtl/>
        </w:rPr>
        <w:t xml:space="preserve">وفي الإكمال قال : قصدت سر من رأى فخرج إلى </w:t>
      </w:r>
      <w:r w:rsidR="009165B3">
        <w:rPr>
          <w:rtl/>
        </w:rPr>
        <w:t xml:space="preserve">صرَّة </w:t>
      </w:r>
      <w:r w:rsidRPr="009746DC">
        <w:rPr>
          <w:rtl/>
        </w:rPr>
        <w:t>فيها دنانير وثوب</w:t>
      </w:r>
      <w:r w:rsidR="00D8033E">
        <w:rPr>
          <w:rtl/>
        </w:rPr>
        <w:t xml:space="preserve">ان </w:t>
      </w:r>
      <w:r w:rsidRPr="009746DC">
        <w:rPr>
          <w:rtl/>
        </w:rPr>
        <w:t xml:space="preserve">، فرددتها وقلت في نفسي أنا عندهم بهذه المنزلة فأخذتني الغرة </w:t>
      </w:r>
      <w:r w:rsidR="00D83B35">
        <w:rPr>
          <w:rtl/>
        </w:rPr>
        <w:t xml:space="preserve">ثمّ </w:t>
      </w:r>
      <w:r w:rsidRPr="009746DC">
        <w:rPr>
          <w:rtl/>
        </w:rPr>
        <w:t>ندمت بعد ذلك وكتبت رقعة أعتذر وأستغفر ودخلت الخلاء وأنا أحدث نفسي وأقول : والله لئن رد</w:t>
      </w:r>
      <w:r w:rsidR="00F1661E">
        <w:rPr>
          <w:rFonts w:hint="cs"/>
          <w:rtl/>
        </w:rPr>
        <w:t>ّ</w:t>
      </w:r>
      <w:r w:rsidRPr="009746DC">
        <w:rPr>
          <w:rtl/>
        </w:rPr>
        <w:t>ت</w:t>
      </w:r>
    </w:p>
    <w:p w:rsidR="008930D5" w:rsidRDefault="008930D5" w:rsidP="008930D5">
      <w:pPr>
        <w:pStyle w:val="libNormal"/>
        <w:rPr>
          <w:rtl/>
        </w:rPr>
      </w:pPr>
      <w:r>
        <w:rPr>
          <w:rtl/>
        </w:rPr>
        <w:br w:type="page"/>
      </w:r>
    </w:p>
    <w:p w:rsidR="00B717C7" w:rsidRPr="009746DC" w:rsidRDefault="00B717C7" w:rsidP="00F1661E">
      <w:pPr>
        <w:pStyle w:val="libNormal"/>
        <w:rPr>
          <w:rtl/>
        </w:rPr>
      </w:pPr>
      <w:r w:rsidRPr="009746DC">
        <w:rPr>
          <w:rtl/>
        </w:rPr>
        <w:lastRenderedPageBreak/>
        <w:t>ني</w:t>
      </w:r>
      <w:r w:rsidR="00F1661E">
        <w:rPr>
          <w:rFonts w:hint="cs"/>
          <w:rtl/>
        </w:rPr>
        <w:t>ّ</w:t>
      </w:r>
      <w:r w:rsidRPr="009746DC">
        <w:rPr>
          <w:rtl/>
        </w:rPr>
        <w:t xml:space="preserve">تك </w:t>
      </w:r>
      <w:r w:rsidR="000164B7">
        <w:rPr>
          <w:rtl/>
        </w:rPr>
        <w:t xml:space="preserve">إلّا </w:t>
      </w:r>
      <w:r w:rsidRPr="009746DC">
        <w:rPr>
          <w:rtl/>
        </w:rPr>
        <w:t>تحدث فيها حدثا</w:t>
      </w:r>
      <w:r w:rsidR="00F1661E">
        <w:rPr>
          <w:rFonts w:hint="cs"/>
          <w:rtl/>
        </w:rPr>
        <w:t>ً</w:t>
      </w:r>
      <w:r w:rsidRPr="009746DC">
        <w:rPr>
          <w:rtl/>
        </w:rPr>
        <w:t xml:space="preserve"> ولا تنفقها في طريقك فقد صرفناها عنك فأما الثوب فلا بد</w:t>
      </w:r>
      <w:r w:rsidR="00F1661E">
        <w:rPr>
          <w:rFonts w:hint="cs"/>
          <w:rtl/>
        </w:rPr>
        <w:t>ّ</w:t>
      </w:r>
      <w:r w:rsidRPr="009746DC">
        <w:rPr>
          <w:rtl/>
        </w:rPr>
        <w:t xml:space="preserve"> منه لتحرم فيه قال وكتبت في معنيين وأردت </w:t>
      </w:r>
      <w:r w:rsidR="00D8033E">
        <w:rPr>
          <w:rtl/>
        </w:rPr>
        <w:t xml:space="preserve">ان </w:t>
      </w:r>
      <w:r w:rsidRPr="009746DC">
        <w:rPr>
          <w:rtl/>
        </w:rPr>
        <w:t xml:space="preserve">أكتب في الثالث وامتنعت منه مخافة </w:t>
      </w:r>
      <w:r w:rsidR="00D8033E">
        <w:rPr>
          <w:rtl/>
        </w:rPr>
        <w:t xml:space="preserve">ان </w:t>
      </w:r>
      <w:r w:rsidRPr="009746DC">
        <w:rPr>
          <w:rtl/>
        </w:rPr>
        <w:t xml:space="preserve">يكره ذلك فورد جواب المعنيين والثالث </w:t>
      </w:r>
      <w:r w:rsidR="00511401">
        <w:rPr>
          <w:rtl/>
        </w:rPr>
        <w:t xml:space="preserve">الّذي </w:t>
      </w:r>
      <w:r w:rsidRPr="009746DC">
        <w:rPr>
          <w:rtl/>
        </w:rPr>
        <w:t>طويت مفسرا والحمد لله قال وكنت وافقت جعفر بن إبراهيم النيسابوري</w:t>
      </w:r>
      <w:r>
        <w:rPr>
          <w:rtl/>
        </w:rPr>
        <w:t xml:space="preserve"> </w:t>
      </w:r>
      <w:r w:rsidRPr="009746DC">
        <w:rPr>
          <w:rtl/>
        </w:rPr>
        <w:t xml:space="preserve">بنيسابور </w:t>
      </w:r>
      <w:r w:rsidR="00D83B35">
        <w:rPr>
          <w:rtl/>
        </w:rPr>
        <w:t xml:space="preserve">علىّ </w:t>
      </w:r>
      <w:r w:rsidR="00D8033E">
        <w:rPr>
          <w:rtl/>
        </w:rPr>
        <w:t xml:space="preserve">ان </w:t>
      </w:r>
      <w:r w:rsidRPr="009746DC">
        <w:rPr>
          <w:rtl/>
        </w:rPr>
        <w:t>أركب معه وأزامله ف</w:t>
      </w:r>
      <w:r w:rsidR="00FE5F86">
        <w:rPr>
          <w:rtl/>
        </w:rPr>
        <w:t xml:space="preserve">لـمّا </w:t>
      </w:r>
      <w:r w:rsidRPr="009746DC">
        <w:rPr>
          <w:rtl/>
        </w:rPr>
        <w:t>وافيت بغداد بدا</w:t>
      </w:r>
      <w:r w:rsidR="00275BB8">
        <w:rPr>
          <w:rFonts w:hint="cs"/>
          <w:rtl/>
        </w:rPr>
        <w:t>ً</w:t>
      </w:r>
      <w:r w:rsidRPr="009746DC">
        <w:rPr>
          <w:rtl/>
        </w:rPr>
        <w:t xml:space="preserve"> لي فاستقلته وذهبت أطلب عديلا</w:t>
      </w:r>
      <w:r w:rsidR="00275BB8">
        <w:rPr>
          <w:rFonts w:hint="cs"/>
          <w:rtl/>
        </w:rPr>
        <w:t>ً</w:t>
      </w:r>
      <w:r w:rsidRPr="009746DC">
        <w:rPr>
          <w:rtl/>
        </w:rPr>
        <w:t xml:space="preserve"> فلقيني ابن الوجناء بعد </w:t>
      </w:r>
      <w:r w:rsidR="00D8033E">
        <w:rPr>
          <w:rtl/>
        </w:rPr>
        <w:t xml:space="preserve">ان </w:t>
      </w:r>
      <w:r w:rsidRPr="009746DC">
        <w:rPr>
          <w:rtl/>
        </w:rPr>
        <w:t xml:space="preserve">كنت صرت إليه وسألته </w:t>
      </w:r>
      <w:r w:rsidR="00D8033E">
        <w:rPr>
          <w:rtl/>
        </w:rPr>
        <w:t xml:space="preserve">ان </w:t>
      </w:r>
      <w:r w:rsidRPr="009746DC">
        <w:rPr>
          <w:rtl/>
        </w:rPr>
        <w:t>يكتري لي فوجدته كارها</w:t>
      </w:r>
      <w:r w:rsidR="00275BB8">
        <w:rPr>
          <w:rFonts w:hint="cs"/>
          <w:rtl/>
        </w:rPr>
        <w:t>ً</w:t>
      </w:r>
      <w:r w:rsidRPr="009746DC">
        <w:rPr>
          <w:rtl/>
        </w:rPr>
        <w:t xml:space="preserve"> </w:t>
      </w:r>
      <w:r w:rsidR="00275BB8">
        <w:rPr>
          <w:rFonts w:hint="cs"/>
          <w:rtl/>
        </w:rPr>
        <w:t xml:space="preserve">، </w:t>
      </w:r>
      <w:r w:rsidRPr="009746DC">
        <w:rPr>
          <w:rtl/>
        </w:rPr>
        <w:t>فقال لي</w:t>
      </w:r>
      <w:r>
        <w:rPr>
          <w:rFonts w:hint="cs"/>
          <w:rtl/>
        </w:rPr>
        <w:t>:</w:t>
      </w:r>
      <w:r w:rsidRPr="009746DC">
        <w:rPr>
          <w:rtl/>
        </w:rPr>
        <w:t xml:space="preserve"> أنا في طلبك</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1661E">
      <w:pPr>
        <w:pStyle w:val="libNormal"/>
        <w:rPr>
          <w:rtl/>
        </w:rPr>
      </w:pPr>
      <w:r w:rsidRPr="009746DC">
        <w:rPr>
          <w:rtl/>
        </w:rPr>
        <w:t>ال</w:t>
      </w:r>
      <w:r w:rsidR="009165B3">
        <w:rPr>
          <w:rtl/>
        </w:rPr>
        <w:t xml:space="preserve">صرَّة </w:t>
      </w:r>
      <w:r w:rsidRPr="009746DC">
        <w:rPr>
          <w:rtl/>
        </w:rPr>
        <w:t>لم أحل</w:t>
      </w:r>
      <w:r w:rsidR="00275BB8">
        <w:rPr>
          <w:rFonts w:hint="cs"/>
          <w:rtl/>
        </w:rPr>
        <w:t>ّ</w:t>
      </w:r>
      <w:r w:rsidRPr="009746DC">
        <w:rPr>
          <w:rtl/>
        </w:rPr>
        <w:t>ها. إلخ.</w:t>
      </w:r>
    </w:p>
    <w:p w:rsidR="00B717C7" w:rsidRPr="009746DC" w:rsidRDefault="00B717C7" w:rsidP="00F1661E">
      <w:pPr>
        <w:pStyle w:val="libNormal"/>
        <w:rPr>
          <w:rtl/>
        </w:rPr>
      </w:pPr>
      <w:r w:rsidRPr="009746DC">
        <w:rPr>
          <w:rtl/>
        </w:rPr>
        <w:t>فيظهر منه معنى آخر لل</w:t>
      </w:r>
      <w:r w:rsidR="00747155">
        <w:rPr>
          <w:rtl/>
        </w:rPr>
        <w:t xml:space="preserve">كلام </w:t>
      </w:r>
      <w:r w:rsidRPr="009746DC">
        <w:rPr>
          <w:rtl/>
        </w:rPr>
        <w:t xml:space="preserve">، وهو </w:t>
      </w:r>
      <w:r w:rsidR="00D8033E">
        <w:rPr>
          <w:rtl/>
        </w:rPr>
        <w:t xml:space="preserve">ان </w:t>
      </w:r>
      <w:r w:rsidRPr="009746DC">
        <w:rPr>
          <w:rtl/>
        </w:rPr>
        <w:t>يكون المراد به الغائط ودخول الخلاء للزومه التمس</w:t>
      </w:r>
      <w:r w:rsidR="00275BB8">
        <w:rPr>
          <w:rFonts w:hint="cs"/>
          <w:rtl/>
        </w:rPr>
        <w:t>ّ</w:t>
      </w:r>
      <w:r w:rsidRPr="009746DC">
        <w:rPr>
          <w:rtl/>
        </w:rPr>
        <w:t xml:space="preserve">ح بالأحجار </w:t>
      </w:r>
      <w:r w:rsidR="00E96704">
        <w:rPr>
          <w:rtl/>
        </w:rPr>
        <w:t xml:space="preserve">غالباً </w:t>
      </w:r>
      <w:r w:rsidRPr="009746DC">
        <w:rPr>
          <w:rtl/>
        </w:rPr>
        <w:t>، كما يقال للم</w:t>
      </w:r>
      <w:r w:rsidR="00551E04">
        <w:rPr>
          <w:rtl/>
        </w:rPr>
        <w:t xml:space="preserve">كان </w:t>
      </w:r>
      <w:r w:rsidRPr="009746DC">
        <w:rPr>
          <w:rtl/>
        </w:rPr>
        <w:t>المتوضأ للزومه التوضؤ والتطهر فافهم.</w:t>
      </w:r>
    </w:p>
    <w:p w:rsidR="00B717C7" w:rsidRPr="009746DC" w:rsidRDefault="00B717C7" w:rsidP="00F1661E">
      <w:pPr>
        <w:pStyle w:val="libNormal"/>
        <w:rPr>
          <w:rtl/>
        </w:rPr>
      </w:pPr>
      <w:r w:rsidRPr="009746DC">
        <w:rPr>
          <w:rtl/>
        </w:rPr>
        <w:t xml:space="preserve">وقال الجوهري : </w:t>
      </w:r>
      <w:r w:rsidRPr="00C875FB">
        <w:rPr>
          <w:rtl/>
        </w:rPr>
        <w:t>ال</w:t>
      </w:r>
      <w:r w:rsidR="009165B3">
        <w:rPr>
          <w:rtl/>
        </w:rPr>
        <w:t xml:space="preserve">صرَّة </w:t>
      </w:r>
      <w:r w:rsidRPr="00C875FB">
        <w:rPr>
          <w:rtl/>
        </w:rPr>
        <w:t>للدراهم</w:t>
      </w:r>
      <w:r w:rsidRPr="009746DC">
        <w:rPr>
          <w:rtl/>
        </w:rPr>
        <w:t xml:space="preserve"> ، وصررت ال</w:t>
      </w:r>
      <w:r w:rsidR="009165B3">
        <w:rPr>
          <w:rtl/>
        </w:rPr>
        <w:t xml:space="preserve">صرَّة </w:t>
      </w:r>
      <w:r w:rsidRPr="009746DC">
        <w:rPr>
          <w:rtl/>
        </w:rPr>
        <w:t>شددتها ، وصررت الناقة شددت عليها الصرار ، وهو خيط يشد فوق الخلف لئل</w:t>
      </w:r>
      <w:r w:rsidR="00275BB8">
        <w:rPr>
          <w:rFonts w:hint="cs"/>
          <w:rtl/>
        </w:rPr>
        <w:t>ّ</w:t>
      </w:r>
      <w:r w:rsidRPr="009746DC">
        <w:rPr>
          <w:rtl/>
        </w:rPr>
        <w:t>ا يرضعها ولدها انتهى.</w:t>
      </w:r>
    </w:p>
    <w:p w:rsidR="00B717C7" w:rsidRPr="009746DC" w:rsidRDefault="00B717C7" w:rsidP="00F1661E">
      <w:pPr>
        <w:pStyle w:val="libNormal"/>
        <w:rPr>
          <w:rtl/>
        </w:rPr>
      </w:pPr>
      <w:r w:rsidRPr="00C875FB">
        <w:rPr>
          <w:rtl/>
        </w:rPr>
        <w:t>« صرفناها »</w:t>
      </w:r>
      <w:r w:rsidRPr="009746DC">
        <w:rPr>
          <w:rtl/>
        </w:rPr>
        <w:t xml:space="preserve"> أي لم ترسل إليك ال</w:t>
      </w:r>
      <w:r w:rsidR="009165B3">
        <w:rPr>
          <w:rtl/>
        </w:rPr>
        <w:t xml:space="preserve">صرَّة </w:t>
      </w:r>
      <w:r w:rsidRPr="009746DC">
        <w:rPr>
          <w:rtl/>
        </w:rPr>
        <w:t>مرة أخرى</w:t>
      </w:r>
      <w:r>
        <w:rPr>
          <w:rtl/>
        </w:rPr>
        <w:t xml:space="preserve"> </w:t>
      </w:r>
      <w:r w:rsidRPr="00C875FB">
        <w:rPr>
          <w:rtl/>
        </w:rPr>
        <w:t xml:space="preserve">« </w:t>
      </w:r>
      <w:r w:rsidR="00D8033E">
        <w:rPr>
          <w:rtl/>
        </w:rPr>
        <w:t xml:space="preserve">ان </w:t>
      </w:r>
      <w:r w:rsidRPr="00C875FB">
        <w:rPr>
          <w:rtl/>
        </w:rPr>
        <w:t>يكره »</w:t>
      </w:r>
      <w:r w:rsidRPr="009746DC">
        <w:rPr>
          <w:rtl/>
        </w:rPr>
        <w:t xml:space="preserve"> </w:t>
      </w:r>
      <w:r w:rsidR="00D83B35">
        <w:rPr>
          <w:rtl/>
        </w:rPr>
        <w:t xml:space="preserve">علىّ </w:t>
      </w:r>
      <w:r w:rsidRPr="009746DC">
        <w:rPr>
          <w:rtl/>
        </w:rPr>
        <w:t xml:space="preserve">بناء المعلوم ، ويحتمل المجهول </w:t>
      </w:r>
      <w:r w:rsidR="00D83B35">
        <w:rPr>
          <w:rtl/>
        </w:rPr>
        <w:t xml:space="preserve">علىّ </w:t>
      </w:r>
      <w:r w:rsidRPr="009746DC">
        <w:rPr>
          <w:rtl/>
        </w:rPr>
        <w:t>بناء الأفعال</w:t>
      </w:r>
      <w:r>
        <w:rPr>
          <w:rtl/>
        </w:rPr>
        <w:t xml:space="preserve"> </w:t>
      </w:r>
      <w:r w:rsidRPr="00C875FB">
        <w:rPr>
          <w:rtl/>
        </w:rPr>
        <w:t>« وكنت وافقت »</w:t>
      </w:r>
      <w:r w:rsidRPr="009746DC">
        <w:rPr>
          <w:rtl/>
        </w:rPr>
        <w:t xml:space="preserve"> أي اتفق رأيي ورأيه</w:t>
      </w:r>
      <w:r>
        <w:rPr>
          <w:rtl/>
        </w:rPr>
        <w:t xml:space="preserve"> </w:t>
      </w:r>
      <w:r w:rsidRPr="00C875FB">
        <w:rPr>
          <w:rtl/>
        </w:rPr>
        <w:t>« وأزامله »</w:t>
      </w:r>
      <w:r w:rsidRPr="009746DC">
        <w:rPr>
          <w:rtl/>
        </w:rPr>
        <w:t xml:space="preserve"> أي أعاد له </w:t>
      </w:r>
      <w:r w:rsidR="00D83B35">
        <w:rPr>
          <w:rtl/>
        </w:rPr>
        <w:t xml:space="preserve">علىّ </w:t>
      </w:r>
      <w:r w:rsidRPr="009746DC">
        <w:rPr>
          <w:rtl/>
        </w:rPr>
        <w:t>بعير واحد</w:t>
      </w:r>
      <w:r w:rsidRPr="00C875FB">
        <w:rPr>
          <w:rtl/>
        </w:rPr>
        <w:t xml:space="preserve"> « بدا لي »</w:t>
      </w:r>
      <w:r w:rsidRPr="009746DC">
        <w:rPr>
          <w:rtl/>
        </w:rPr>
        <w:t xml:space="preserve"> أي ندمت وظهر لي رأي غيره</w:t>
      </w:r>
      <w:r>
        <w:rPr>
          <w:rtl/>
        </w:rPr>
        <w:t xml:space="preserve"> </w:t>
      </w:r>
      <w:r w:rsidRPr="00C875FB">
        <w:rPr>
          <w:rtl/>
        </w:rPr>
        <w:t>« فاستقلته »</w:t>
      </w:r>
      <w:r w:rsidRPr="009746DC">
        <w:rPr>
          <w:rtl/>
        </w:rPr>
        <w:t xml:space="preserve"> أي طلبت منه الإقالة وفسخ المشاركة</w:t>
      </w:r>
      <w:r w:rsidRPr="00C875FB">
        <w:rPr>
          <w:rtl/>
        </w:rPr>
        <w:t xml:space="preserve"> « عديلا</w:t>
      </w:r>
      <w:r w:rsidR="00275BB8">
        <w:rPr>
          <w:rFonts w:hint="cs"/>
          <w:rtl/>
        </w:rPr>
        <w:t>ً</w:t>
      </w:r>
      <w:r w:rsidRPr="00C875FB">
        <w:rPr>
          <w:rtl/>
        </w:rPr>
        <w:t xml:space="preserve"> »</w:t>
      </w:r>
      <w:r w:rsidRPr="009746DC">
        <w:rPr>
          <w:rtl/>
        </w:rPr>
        <w:t xml:space="preserve"> أي من يعادلني في المحمل ويزاملني</w:t>
      </w:r>
      <w:r>
        <w:rPr>
          <w:rtl/>
        </w:rPr>
        <w:t xml:space="preserve"> </w:t>
      </w:r>
      <w:r w:rsidRPr="00C875FB">
        <w:rPr>
          <w:rtl/>
        </w:rPr>
        <w:t xml:space="preserve">« بعد </w:t>
      </w:r>
      <w:r w:rsidR="00D8033E">
        <w:rPr>
          <w:rtl/>
        </w:rPr>
        <w:t xml:space="preserve">ان </w:t>
      </w:r>
      <w:r w:rsidRPr="00C875FB">
        <w:rPr>
          <w:rtl/>
        </w:rPr>
        <w:t>كنت صرت إليه »</w:t>
      </w:r>
      <w:r w:rsidRPr="009746DC">
        <w:rPr>
          <w:rtl/>
        </w:rPr>
        <w:t xml:space="preserve"> أي إلى </w:t>
      </w:r>
      <w:r w:rsidRPr="00C875FB">
        <w:rPr>
          <w:rtl/>
        </w:rPr>
        <w:t>ابن الوجناء</w:t>
      </w:r>
      <w:r w:rsidRPr="009746DC">
        <w:rPr>
          <w:rtl/>
        </w:rPr>
        <w:t xml:space="preserve"> ، وهي</w:t>
      </w:r>
      <w:r>
        <w:rPr>
          <w:rtl/>
        </w:rPr>
        <w:t xml:space="preserve"> </w:t>
      </w:r>
      <w:r w:rsidR="003928AF">
        <w:rPr>
          <w:rtl/>
        </w:rPr>
        <w:t>-</w:t>
      </w:r>
      <w:r>
        <w:rPr>
          <w:rtl/>
        </w:rPr>
        <w:t xml:space="preserve"> </w:t>
      </w:r>
      <w:r w:rsidRPr="009746DC">
        <w:rPr>
          <w:rtl/>
        </w:rPr>
        <w:t xml:space="preserve">إلى </w:t>
      </w:r>
      <w:r w:rsidRPr="00C875FB">
        <w:rPr>
          <w:rtl/>
        </w:rPr>
        <w:t xml:space="preserve">قوله </w:t>
      </w:r>
      <w:r w:rsidR="003928AF">
        <w:rPr>
          <w:rtl/>
        </w:rPr>
        <w:t>-</w:t>
      </w:r>
      <w:r w:rsidRPr="00C875FB">
        <w:rPr>
          <w:rtl/>
        </w:rPr>
        <w:t xml:space="preserve"> كارها</w:t>
      </w:r>
      <w:r w:rsidR="00275BB8">
        <w:rPr>
          <w:rFonts w:hint="cs"/>
          <w:rtl/>
        </w:rPr>
        <w:t>ً</w:t>
      </w:r>
      <w:r w:rsidRPr="009746DC">
        <w:rPr>
          <w:rtl/>
        </w:rPr>
        <w:t xml:space="preserve"> معترضة.</w:t>
      </w:r>
    </w:p>
    <w:p w:rsidR="00B717C7" w:rsidRPr="009746DC" w:rsidRDefault="00B717C7" w:rsidP="00F1661E">
      <w:pPr>
        <w:pStyle w:val="libNormal"/>
        <w:rPr>
          <w:rtl/>
        </w:rPr>
      </w:pPr>
      <w:r w:rsidRPr="009746DC">
        <w:rPr>
          <w:rtl/>
        </w:rPr>
        <w:t xml:space="preserve">ويظهر من كتب الغيبة </w:t>
      </w:r>
      <w:r w:rsidR="00D8033E">
        <w:rPr>
          <w:rtl/>
        </w:rPr>
        <w:t>ان</w:t>
      </w:r>
      <w:r w:rsidR="00F34397">
        <w:rPr>
          <w:rFonts w:hint="cs"/>
          <w:rtl/>
        </w:rPr>
        <w:t>ّ</w:t>
      </w:r>
      <w:r w:rsidR="00D8033E">
        <w:rPr>
          <w:rtl/>
        </w:rPr>
        <w:t xml:space="preserve"> </w:t>
      </w:r>
      <w:r w:rsidRPr="009746DC">
        <w:rPr>
          <w:rtl/>
        </w:rPr>
        <w:t xml:space="preserve">ابن الوجناء هو أبو </w:t>
      </w:r>
      <w:r w:rsidR="00551E04">
        <w:rPr>
          <w:rtl/>
        </w:rPr>
        <w:t xml:space="preserve">محمّد </w:t>
      </w:r>
      <w:r w:rsidRPr="009746DC">
        <w:rPr>
          <w:rtl/>
        </w:rPr>
        <w:t xml:space="preserve">بن الوجناء </w:t>
      </w:r>
      <w:r w:rsidR="00551E04">
        <w:rPr>
          <w:rtl/>
        </w:rPr>
        <w:t xml:space="preserve">وكان </w:t>
      </w:r>
      <w:r w:rsidRPr="009746DC">
        <w:rPr>
          <w:rtl/>
        </w:rPr>
        <w:t>من نصيبين و</w:t>
      </w:r>
      <w:r w:rsidR="00F54854">
        <w:rPr>
          <w:rtl/>
        </w:rPr>
        <w:t xml:space="preserve">ممّن </w:t>
      </w:r>
      <w:r w:rsidRPr="009746DC">
        <w:rPr>
          <w:rtl/>
        </w:rPr>
        <w:t xml:space="preserve">وقف </w:t>
      </w:r>
      <w:r w:rsidR="00D83B35">
        <w:rPr>
          <w:rtl/>
        </w:rPr>
        <w:t xml:space="preserve">علىّ </w:t>
      </w:r>
      <w:r w:rsidRPr="009746DC">
        <w:rPr>
          <w:rtl/>
        </w:rPr>
        <w:t xml:space="preserve">معجزات القائم </w:t>
      </w:r>
      <w:r w:rsidR="00850EDE">
        <w:rPr>
          <w:rStyle w:val="libAlaemChar"/>
          <w:rtl/>
        </w:rPr>
        <w:t xml:space="preserve">عليه‌السلام </w:t>
      </w:r>
      <w:r w:rsidRPr="009746DC">
        <w:rPr>
          <w:rtl/>
        </w:rPr>
        <w:t xml:space="preserve">، وحاصل </w:t>
      </w:r>
      <w:r w:rsidR="004A738A">
        <w:rPr>
          <w:rtl/>
        </w:rPr>
        <w:t xml:space="preserve">الكلام </w:t>
      </w:r>
      <w:r w:rsidR="00D8033E">
        <w:rPr>
          <w:rtl/>
        </w:rPr>
        <w:t xml:space="preserve">ان </w:t>
      </w:r>
      <w:r w:rsidRPr="009746DC">
        <w:rPr>
          <w:rtl/>
        </w:rPr>
        <w:t>الحسن بعد الاستقالة صار إلى ابن الوجناء أو</w:t>
      </w:r>
      <w:r w:rsidR="00F34397">
        <w:rPr>
          <w:rFonts w:hint="cs"/>
          <w:rtl/>
        </w:rPr>
        <w:t>ّ</w:t>
      </w:r>
      <w:r w:rsidRPr="009746DC">
        <w:rPr>
          <w:rtl/>
        </w:rPr>
        <w:t>لا</w:t>
      </w:r>
      <w:r w:rsidR="00F34397">
        <w:rPr>
          <w:rFonts w:hint="cs"/>
          <w:rtl/>
        </w:rPr>
        <w:t>ً</w:t>
      </w:r>
      <w:r w:rsidRPr="009746DC">
        <w:rPr>
          <w:rtl/>
        </w:rPr>
        <w:t xml:space="preserve"> وطلب </w:t>
      </w:r>
      <w:r w:rsidR="00D8033E">
        <w:rPr>
          <w:rtl/>
        </w:rPr>
        <w:t xml:space="preserve">ان </w:t>
      </w:r>
      <w:r w:rsidRPr="009746DC">
        <w:rPr>
          <w:rtl/>
        </w:rPr>
        <w:t>يكتري له ويطلب له عديلا فو</w:t>
      </w:r>
      <w:r w:rsidR="00551E04">
        <w:rPr>
          <w:rtl/>
        </w:rPr>
        <w:t xml:space="preserve">جدّه </w:t>
      </w:r>
      <w:r w:rsidRPr="009746DC">
        <w:rPr>
          <w:rtl/>
        </w:rPr>
        <w:t xml:space="preserve">كارها لذلك ، </w:t>
      </w:r>
      <w:r w:rsidR="00D83B35">
        <w:rPr>
          <w:rtl/>
        </w:rPr>
        <w:t xml:space="preserve">ثمّ </w:t>
      </w:r>
      <w:r w:rsidRPr="009746DC">
        <w:rPr>
          <w:rtl/>
        </w:rPr>
        <w:t>ذهب ليطلب عديلا فلقيه ابن الوجناء وقال له : أنا في طلبك</w:t>
      </w:r>
      <w:r>
        <w:rPr>
          <w:rFonts w:hint="cs"/>
          <w:rtl/>
        </w:rPr>
        <w:t xml:space="preserve"> </w:t>
      </w:r>
      <w:r>
        <w:rPr>
          <w:rtl/>
        </w:rPr>
        <w:t>«</w:t>
      </w:r>
      <w:r w:rsidRPr="00C875FB">
        <w:rPr>
          <w:rtl/>
        </w:rPr>
        <w:t xml:space="preserve"> فقد</w:t>
      </w:r>
    </w:p>
    <w:p w:rsidR="008930D5" w:rsidRDefault="008930D5" w:rsidP="008930D5">
      <w:pPr>
        <w:pStyle w:val="libNormal"/>
        <w:rPr>
          <w:rtl/>
        </w:rPr>
      </w:pPr>
      <w:r>
        <w:rPr>
          <w:rtl/>
        </w:rPr>
        <w:br w:type="page"/>
      </w:r>
    </w:p>
    <w:p w:rsidR="00B717C7" w:rsidRPr="009746DC" w:rsidRDefault="00B717C7" w:rsidP="00F34397">
      <w:pPr>
        <w:pStyle w:val="libNormal"/>
        <w:rPr>
          <w:rtl/>
        </w:rPr>
      </w:pPr>
      <w:r>
        <w:rPr>
          <w:rtl/>
        </w:rPr>
        <w:lastRenderedPageBreak/>
        <w:t>و</w:t>
      </w:r>
      <w:r w:rsidRPr="009746DC">
        <w:rPr>
          <w:rtl/>
        </w:rPr>
        <w:t xml:space="preserve">قد قيل لي </w:t>
      </w:r>
      <w:r w:rsidR="00DD7A3F">
        <w:rPr>
          <w:rFonts w:hint="cs"/>
          <w:rtl/>
        </w:rPr>
        <w:t xml:space="preserve">: </w:t>
      </w:r>
      <w:r w:rsidRPr="009746DC">
        <w:rPr>
          <w:rtl/>
        </w:rPr>
        <w:t>إن</w:t>
      </w:r>
      <w:r w:rsidR="00DD7A3F">
        <w:rPr>
          <w:rFonts w:hint="cs"/>
          <w:rtl/>
        </w:rPr>
        <w:t>ّ</w:t>
      </w:r>
      <w:r w:rsidRPr="009746DC">
        <w:rPr>
          <w:rtl/>
        </w:rPr>
        <w:t>ه يصحبك فأحسن معاشرته واطلب له عديلا واكتر له</w:t>
      </w:r>
      <w:r>
        <w:rPr>
          <w:rFonts w:hint="cs"/>
          <w:rtl/>
        </w:rPr>
        <w:t>.</w:t>
      </w:r>
    </w:p>
    <w:p w:rsidR="00B717C7" w:rsidRPr="009746DC" w:rsidRDefault="00B717C7" w:rsidP="00F34397">
      <w:pPr>
        <w:pStyle w:val="libNormal"/>
        <w:rPr>
          <w:rtl/>
        </w:rPr>
      </w:pPr>
      <w:r w:rsidRPr="009746DC">
        <w:rPr>
          <w:rtl/>
        </w:rPr>
        <w:t>14</w:t>
      </w:r>
      <w:r>
        <w:rPr>
          <w:rtl/>
        </w:rPr>
        <w:t xml:space="preserve"> </w:t>
      </w:r>
      <w:r w:rsidR="003928AF">
        <w:rPr>
          <w:rtl/>
        </w:rPr>
        <w:t>-</w:t>
      </w:r>
      <w:r>
        <w:rPr>
          <w:rtl/>
        </w:rPr>
        <w:t xml:space="preserve"> </w:t>
      </w:r>
      <w:r w:rsidR="00551E04">
        <w:rPr>
          <w:rtl/>
        </w:rPr>
        <w:t>عليّ</w:t>
      </w:r>
      <w:r w:rsidR="00DD7A3F">
        <w:rPr>
          <w:rFonts w:hint="cs"/>
          <w:rtl/>
        </w:rPr>
        <w:t>ُ</w:t>
      </w:r>
      <w:r w:rsidR="00551E04">
        <w:rPr>
          <w:rtl/>
        </w:rPr>
        <w:t xml:space="preserve"> </w:t>
      </w:r>
      <w:r w:rsidRPr="009746DC">
        <w:rPr>
          <w:rtl/>
        </w:rPr>
        <w:t xml:space="preserve">بن </w:t>
      </w:r>
      <w:r w:rsidR="00551E04">
        <w:rPr>
          <w:rtl/>
        </w:rPr>
        <w:t xml:space="preserve">محمّد </w:t>
      </w:r>
      <w:r w:rsidRPr="009746DC">
        <w:rPr>
          <w:rtl/>
        </w:rPr>
        <w:t>، عن الحسن بن عبد الحميد قال شككت في أ</w:t>
      </w:r>
      <w:r w:rsidR="00850EDE">
        <w:rPr>
          <w:rtl/>
        </w:rPr>
        <w:t xml:space="preserve">مرّ </w:t>
      </w:r>
      <w:r w:rsidRPr="009746DC">
        <w:rPr>
          <w:rtl/>
        </w:rPr>
        <w:t xml:space="preserve">حاجز فجمعت </w:t>
      </w:r>
      <w:r w:rsidR="000F65B1">
        <w:rPr>
          <w:rtl/>
        </w:rPr>
        <w:t>شيئاً</w:t>
      </w:r>
      <w:r w:rsidR="00F54854">
        <w:rPr>
          <w:rtl/>
        </w:rPr>
        <w:t xml:space="preserve"> </w:t>
      </w:r>
      <w:r w:rsidR="00D83B35">
        <w:rPr>
          <w:rtl/>
        </w:rPr>
        <w:t xml:space="preserve">ثمّ </w:t>
      </w:r>
      <w:r w:rsidRPr="009746DC">
        <w:rPr>
          <w:rtl/>
        </w:rPr>
        <w:t>صرت إلى العسكر فخرج إلي ليس فينا شك</w:t>
      </w:r>
      <w:r w:rsidR="0008665C">
        <w:rPr>
          <w:rFonts w:hint="cs"/>
          <w:rtl/>
        </w:rPr>
        <w:t>ٌّ</w:t>
      </w:r>
      <w:r w:rsidRPr="009746DC">
        <w:rPr>
          <w:rtl/>
        </w:rPr>
        <w:t xml:space="preserve"> ولا فيمن يقوم مقامنا بأمرنا رد</w:t>
      </w:r>
      <w:r w:rsidR="0008665C">
        <w:rPr>
          <w:rFonts w:hint="cs"/>
          <w:rtl/>
        </w:rPr>
        <w:t>ّ</w:t>
      </w:r>
      <w:r w:rsidRPr="009746DC">
        <w:rPr>
          <w:rtl/>
        </w:rPr>
        <w:t xml:space="preserve"> ما معك إلى حاجز بن يزيد</w:t>
      </w:r>
      <w:r>
        <w:rPr>
          <w:rFonts w:hint="cs"/>
          <w:rtl/>
        </w:rPr>
        <w:t>.</w:t>
      </w:r>
    </w:p>
    <w:p w:rsidR="00B717C7" w:rsidRPr="009746DC" w:rsidRDefault="00B717C7" w:rsidP="00F34397">
      <w:pPr>
        <w:pStyle w:val="libNormal"/>
        <w:rPr>
          <w:rtl/>
        </w:rPr>
      </w:pPr>
      <w:r w:rsidRPr="009746DC">
        <w:rPr>
          <w:rtl/>
        </w:rPr>
        <w:t>15</w:t>
      </w:r>
      <w:r>
        <w:rPr>
          <w:rtl/>
        </w:rPr>
        <w:t xml:space="preserve"> </w:t>
      </w:r>
      <w:r w:rsidR="003928AF">
        <w:rPr>
          <w:rtl/>
        </w:rPr>
        <w:t>-</w:t>
      </w:r>
      <w:r>
        <w:rPr>
          <w:rtl/>
        </w:rPr>
        <w:t xml:space="preserve"> </w:t>
      </w:r>
      <w:r w:rsidR="00551E04">
        <w:rPr>
          <w:rtl/>
        </w:rPr>
        <w:t>عليّ</w:t>
      </w:r>
      <w:r w:rsidR="0008665C">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صالح قال </w:t>
      </w:r>
      <w:r w:rsidR="0008665C">
        <w:rPr>
          <w:rFonts w:hint="cs"/>
          <w:rtl/>
        </w:rPr>
        <w:t xml:space="preserve">: </w:t>
      </w:r>
      <w:r w:rsidR="00FE5F86">
        <w:rPr>
          <w:rtl/>
        </w:rPr>
        <w:t xml:space="preserve">لـمّا </w:t>
      </w:r>
      <w:r w:rsidRPr="009746DC">
        <w:rPr>
          <w:rtl/>
        </w:rPr>
        <w:t>مات أبي وصار الأ</w:t>
      </w:r>
      <w:r w:rsidR="0008665C">
        <w:rPr>
          <w:rtl/>
        </w:rPr>
        <w:t>مر</w:t>
      </w:r>
      <w:r w:rsidR="00850EDE">
        <w:rPr>
          <w:rtl/>
        </w:rPr>
        <w:t xml:space="preserve"> </w:t>
      </w:r>
      <w:r w:rsidRPr="009746DC">
        <w:rPr>
          <w:rtl/>
        </w:rPr>
        <w:t xml:space="preserve">لي </w:t>
      </w:r>
      <w:r w:rsidR="0008665C">
        <w:rPr>
          <w:rFonts w:hint="cs"/>
          <w:rtl/>
        </w:rPr>
        <w:t xml:space="preserve">، </w:t>
      </w:r>
      <w:r w:rsidRPr="009746DC">
        <w:rPr>
          <w:rtl/>
        </w:rPr>
        <w:t>كان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C1BC3">
      <w:pPr>
        <w:pStyle w:val="libNormal"/>
        <w:rPr>
          <w:rtl/>
        </w:rPr>
      </w:pPr>
      <w:r w:rsidRPr="00C875FB">
        <w:rPr>
          <w:rtl/>
        </w:rPr>
        <w:t>قيل لي</w:t>
      </w:r>
      <w:r>
        <w:rPr>
          <w:rtl/>
        </w:rPr>
        <w:t xml:space="preserve"> »</w:t>
      </w:r>
      <w:r w:rsidRPr="009746DC">
        <w:rPr>
          <w:rtl/>
        </w:rPr>
        <w:t xml:space="preserve"> </w:t>
      </w:r>
      <w:r w:rsidRPr="0008665C">
        <w:rPr>
          <w:rStyle w:val="libFootnotenumChar"/>
          <w:rtl/>
        </w:rPr>
        <w:t>(1)</w:t>
      </w:r>
      <w:r w:rsidRPr="009746DC">
        <w:rPr>
          <w:rtl/>
        </w:rPr>
        <w:t xml:space="preserve"> والقائل الصاحب </w:t>
      </w:r>
      <w:r w:rsidR="00850EDE">
        <w:rPr>
          <w:rStyle w:val="libAlaemChar"/>
          <w:rtl/>
        </w:rPr>
        <w:t xml:space="preserve">عليه‌السلام </w:t>
      </w:r>
      <w:r w:rsidRPr="009746DC">
        <w:rPr>
          <w:rtl/>
        </w:rPr>
        <w:t xml:space="preserve">أو بعض خدمة أو سفرائه </w:t>
      </w:r>
      <w:r>
        <w:rPr>
          <w:rtl/>
        </w:rPr>
        <w:t>«</w:t>
      </w:r>
      <w:r w:rsidRPr="00C875FB">
        <w:rPr>
          <w:rtl/>
        </w:rPr>
        <w:t xml:space="preserve"> </w:t>
      </w:r>
      <w:r w:rsidR="00D8033E">
        <w:rPr>
          <w:rtl/>
        </w:rPr>
        <w:t>ان</w:t>
      </w:r>
      <w:r w:rsidR="0008665C">
        <w:rPr>
          <w:rFonts w:hint="cs"/>
          <w:rtl/>
        </w:rPr>
        <w:t>ّ</w:t>
      </w:r>
      <w:r w:rsidR="00D8033E">
        <w:rPr>
          <w:rtl/>
        </w:rPr>
        <w:t xml:space="preserve"> </w:t>
      </w:r>
      <w:r w:rsidRPr="00C875FB">
        <w:rPr>
          <w:rtl/>
        </w:rPr>
        <w:t>الحسن يصحبك</w:t>
      </w:r>
      <w:r>
        <w:rPr>
          <w:rtl/>
        </w:rPr>
        <w:t xml:space="preserve"> »</w:t>
      </w:r>
      <w:r w:rsidRPr="009746DC">
        <w:rPr>
          <w:rtl/>
        </w:rPr>
        <w:t xml:space="preserve"> إلخ ، وفي إكمال الدين قال : وقصدت إلى ابن وجناء أسأله </w:t>
      </w:r>
      <w:r w:rsidR="00D8033E">
        <w:rPr>
          <w:rtl/>
        </w:rPr>
        <w:t xml:space="preserve">ان </w:t>
      </w:r>
      <w:r w:rsidRPr="009746DC">
        <w:rPr>
          <w:rtl/>
        </w:rPr>
        <w:t>يكتري لي ويرتاد لي عديلا فرأيته كارها</w:t>
      </w:r>
      <w:r w:rsidR="0008665C">
        <w:rPr>
          <w:rFonts w:hint="cs"/>
          <w:rtl/>
        </w:rPr>
        <w:t>ً</w:t>
      </w:r>
      <w:r w:rsidRPr="009746DC">
        <w:rPr>
          <w:rtl/>
        </w:rPr>
        <w:t xml:space="preserve"> </w:t>
      </w:r>
      <w:r w:rsidR="00D83B35">
        <w:rPr>
          <w:rtl/>
        </w:rPr>
        <w:t xml:space="preserve">ثمّ </w:t>
      </w:r>
      <w:r w:rsidRPr="009746DC">
        <w:rPr>
          <w:rtl/>
        </w:rPr>
        <w:t xml:space="preserve">لقيته بعد </w:t>
      </w:r>
      <w:r w:rsidR="00BE737F">
        <w:rPr>
          <w:rtl/>
        </w:rPr>
        <w:t xml:space="preserve">أيّام </w:t>
      </w:r>
      <w:r w:rsidRPr="009746DC">
        <w:rPr>
          <w:rtl/>
        </w:rPr>
        <w:t xml:space="preserve">فقال لي : أنا في طلبك منذ </w:t>
      </w:r>
      <w:r w:rsidR="00BE737F">
        <w:rPr>
          <w:rtl/>
        </w:rPr>
        <w:t xml:space="preserve">أيّام </w:t>
      </w:r>
      <w:r w:rsidRPr="009746DC">
        <w:rPr>
          <w:rtl/>
        </w:rPr>
        <w:t>قد كتب إلى</w:t>
      </w:r>
      <w:r w:rsidR="00BC1BC3">
        <w:rPr>
          <w:rFonts w:hint="cs"/>
          <w:rtl/>
        </w:rPr>
        <w:t>ّ</w:t>
      </w:r>
      <w:r w:rsidRPr="009746DC">
        <w:rPr>
          <w:rtl/>
        </w:rPr>
        <w:t xml:space="preserve"> </w:t>
      </w:r>
      <w:r w:rsidR="00D8033E">
        <w:rPr>
          <w:rtl/>
        </w:rPr>
        <w:t xml:space="preserve">ان </w:t>
      </w:r>
      <w:r w:rsidRPr="009746DC">
        <w:rPr>
          <w:rtl/>
        </w:rPr>
        <w:t>أكتري لك وارتاد لك عديلا ابتداء</w:t>
      </w:r>
      <w:r w:rsidR="0008665C">
        <w:rPr>
          <w:rFonts w:hint="cs"/>
          <w:rtl/>
        </w:rPr>
        <w:t>اً</w:t>
      </w:r>
      <w:r w:rsidRPr="009746DC">
        <w:rPr>
          <w:rtl/>
        </w:rPr>
        <w:t xml:space="preserve"> ف</w:t>
      </w:r>
      <w:r w:rsidR="00887A0F">
        <w:rPr>
          <w:rtl/>
        </w:rPr>
        <w:t xml:space="preserve">حدَّثني </w:t>
      </w:r>
      <w:r w:rsidRPr="009746DC">
        <w:rPr>
          <w:rtl/>
        </w:rPr>
        <w:t>الحسن أن</w:t>
      </w:r>
      <w:r w:rsidR="00BC1BC3">
        <w:rPr>
          <w:rFonts w:hint="cs"/>
          <w:rtl/>
        </w:rPr>
        <w:t>ّ</w:t>
      </w:r>
      <w:r w:rsidRPr="009746DC">
        <w:rPr>
          <w:rtl/>
        </w:rPr>
        <w:t xml:space="preserve">ه وقف في هذه السنة </w:t>
      </w:r>
      <w:r w:rsidR="00D83B35">
        <w:rPr>
          <w:rtl/>
        </w:rPr>
        <w:t xml:space="preserve">علىّ </w:t>
      </w:r>
      <w:r w:rsidRPr="009746DC">
        <w:rPr>
          <w:rtl/>
        </w:rPr>
        <w:t>عشرة دلالات ، والحمد لله رب العالمين.</w:t>
      </w:r>
    </w:p>
    <w:p w:rsidR="00B717C7" w:rsidRPr="009746DC" w:rsidRDefault="00B717C7" w:rsidP="00BC1BC3">
      <w:pPr>
        <w:pStyle w:val="libNormal"/>
        <w:rPr>
          <w:rtl/>
          <w:lang w:bidi="fa-IR"/>
        </w:rPr>
      </w:pPr>
      <w:r w:rsidRPr="00BC1BC3">
        <w:rPr>
          <w:rStyle w:val="libBold1Char"/>
          <w:rtl/>
        </w:rPr>
        <w:t>الحديث الرابع عشر :</w:t>
      </w:r>
      <w:r w:rsidRPr="009746DC">
        <w:rPr>
          <w:rtl/>
          <w:lang w:bidi="fa-IR"/>
        </w:rPr>
        <w:t xml:space="preserve"> مجهول.</w:t>
      </w:r>
    </w:p>
    <w:p w:rsidR="00B717C7" w:rsidRPr="009746DC" w:rsidRDefault="00B717C7" w:rsidP="00BC1BC3">
      <w:pPr>
        <w:pStyle w:val="libNormal"/>
        <w:rPr>
          <w:rtl/>
        </w:rPr>
      </w:pPr>
      <w:r w:rsidRPr="00C875FB">
        <w:rPr>
          <w:rtl/>
        </w:rPr>
        <w:t>« في أ</w:t>
      </w:r>
      <w:r w:rsidR="009A188A">
        <w:rPr>
          <w:rtl/>
        </w:rPr>
        <w:t>مر</w:t>
      </w:r>
      <w:r w:rsidR="00850EDE">
        <w:rPr>
          <w:rtl/>
        </w:rPr>
        <w:t xml:space="preserve"> </w:t>
      </w:r>
      <w:r w:rsidRPr="00C875FB">
        <w:rPr>
          <w:rtl/>
        </w:rPr>
        <w:t>حاجز »</w:t>
      </w:r>
      <w:r w:rsidRPr="009746DC">
        <w:rPr>
          <w:rtl/>
        </w:rPr>
        <w:t xml:space="preserve"> أي في أنه هل هو من وكلاء القائم </w:t>
      </w:r>
      <w:r w:rsidR="00850EDE">
        <w:rPr>
          <w:rStyle w:val="libAlaemChar"/>
          <w:rtl/>
        </w:rPr>
        <w:t xml:space="preserve">عليه‌السلام </w:t>
      </w:r>
      <w:r w:rsidR="00551E04">
        <w:rPr>
          <w:rtl/>
        </w:rPr>
        <w:t xml:space="preserve">أمّ </w:t>
      </w:r>
      <w:r w:rsidRPr="009746DC">
        <w:rPr>
          <w:rtl/>
        </w:rPr>
        <w:t xml:space="preserve">لا ، ودل الخبر </w:t>
      </w:r>
      <w:r w:rsidR="00D83B35">
        <w:rPr>
          <w:rtl/>
        </w:rPr>
        <w:t xml:space="preserve">علىّ </w:t>
      </w:r>
      <w:r w:rsidRPr="009746DC">
        <w:rPr>
          <w:rtl/>
        </w:rPr>
        <w:t xml:space="preserve">أنه </w:t>
      </w:r>
      <w:r w:rsidR="00551E04">
        <w:rPr>
          <w:rtl/>
        </w:rPr>
        <w:t xml:space="preserve">كان </w:t>
      </w:r>
      <w:r w:rsidRPr="009746DC">
        <w:rPr>
          <w:rtl/>
        </w:rPr>
        <w:t xml:space="preserve">من وكلائه </w:t>
      </w:r>
      <w:r w:rsidR="00850EDE">
        <w:rPr>
          <w:rStyle w:val="libAlaemChar"/>
          <w:rtl/>
        </w:rPr>
        <w:t xml:space="preserve">عليه‌السلام </w:t>
      </w:r>
      <w:r w:rsidRPr="009746DC">
        <w:rPr>
          <w:rtl/>
        </w:rPr>
        <w:t>كما دل</w:t>
      </w:r>
      <w:r w:rsidR="009A188A">
        <w:rPr>
          <w:rFonts w:hint="cs"/>
          <w:rtl/>
        </w:rPr>
        <w:t>ّ</w:t>
      </w:r>
      <w:r w:rsidRPr="009746DC">
        <w:rPr>
          <w:rtl/>
        </w:rPr>
        <w:t xml:space="preserve"> عليه ما رواه الصدوق </w:t>
      </w:r>
      <w:r>
        <w:rPr>
          <w:rtl/>
        </w:rPr>
        <w:t>(ره)</w:t>
      </w:r>
      <w:r w:rsidRPr="009746DC">
        <w:rPr>
          <w:rtl/>
        </w:rPr>
        <w:t xml:space="preserve"> في الإكمال بإسناده عن </w:t>
      </w:r>
      <w:r w:rsidR="00551E04">
        <w:rPr>
          <w:rtl/>
        </w:rPr>
        <w:t xml:space="preserve">محمّد </w:t>
      </w:r>
      <w:r w:rsidRPr="009746DC">
        <w:rPr>
          <w:rtl/>
        </w:rPr>
        <w:t xml:space="preserve">بن أبي عبد الله الكوفي أنه ذكر عدد من انتهى إليه </w:t>
      </w:r>
      <w:r w:rsidR="00F54854">
        <w:rPr>
          <w:rtl/>
        </w:rPr>
        <w:t xml:space="preserve">ممّن </w:t>
      </w:r>
      <w:r w:rsidRPr="009746DC">
        <w:rPr>
          <w:rtl/>
        </w:rPr>
        <w:t xml:space="preserve">وقف </w:t>
      </w:r>
      <w:r w:rsidR="00D83B35">
        <w:rPr>
          <w:rtl/>
        </w:rPr>
        <w:t xml:space="preserve">علىّ </w:t>
      </w:r>
      <w:r w:rsidRPr="009746DC">
        <w:rPr>
          <w:rtl/>
        </w:rPr>
        <w:t xml:space="preserve">معجزات صاحب </w:t>
      </w:r>
      <w:r w:rsidR="00747155">
        <w:rPr>
          <w:rtl/>
        </w:rPr>
        <w:t xml:space="preserve">الزمان </w:t>
      </w:r>
      <w:r w:rsidR="00850EDE">
        <w:rPr>
          <w:rStyle w:val="libAlaemChar"/>
          <w:rtl/>
        </w:rPr>
        <w:t xml:space="preserve">عليه‌السلام </w:t>
      </w:r>
      <w:r w:rsidRPr="009746DC">
        <w:rPr>
          <w:rtl/>
        </w:rPr>
        <w:t>ورآه من الوكلاء ببغداد العمري وابنه ، وحاجز و</w:t>
      </w:r>
      <w:r w:rsidR="00551E04">
        <w:rPr>
          <w:rtl/>
        </w:rPr>
        <w:t xml:space="preserve">محمّد </w:t>
      </w:r>
      <w:r w:rsidRPr="009746DC">
        <w:rPr>
          <w:rtl/>
        </w:rPr>
        <w:t>بن صالح الهمداني ، إلى آخر من ذكره.</w:t>
      </w:r>
    </w:p>
    <w:p w:rsidR="00B717C7" w:rsidRPr="009746DC" w:rsidRDefault="00B717C7" w:rsidP="00BC1BC3">
      <w:pPr>
        <w:pStyle w:val="libNormal"/>
        <w:rPr>
          <w:rtl/>
          <w:lang w:bidi="fa-IR"/>
        </w:rPr>
      </w:pPr>
      <w:r w:rsidRPr="00BC1BC3">
        <w:rPr>
          <w:rStyle w:val="libBold1Char"/>
          <w:rtl/>
        </w:rPr>
        <w:t>الحديث الخامس عشر :</w:t>
      </w:r>
      <w:r w:rsidRPr="009746DC">
        <w:rPr>
          <w:rtl/>
          <w:lang w:bidi="fa-IR"/>
        </w:rPr>
        <w:t xml:space="preserve"> حسن كالصحيح.</w:t>
      </w:r>
    </w:p>
    <w:p w:rsidR="00B717C7" w:rsidRPr="009746DC" w:rsidRDefault="00B717C7" w:rsidP="00BC1BC3">
      <w:pPr>
        <w:pStyle w:val="libNormal"/>
        <w:rPr>
          <w:rtl/>
        </w:rPr>
      </w:pPr>
      <w:r w:rsidRPr="00C875FB">
        <w:rPr>
          <w:rtl/>
        </w:rPr>
        <w:t xml:space="preserve">وفي رجال الشيخ والخلاصة </w:t>
      </w:r>
      <w:r w:rsidR="00551E04">
        <w:rPr>
          <w:rtl/>
        </w:rPr>
        <w:t xml:space="preserve">محمّد </w:t>
      </w:r>
      <w:r w:rsidRPr="00C875FB">
        <w:rPr>
          <w:rtl/>
        </w:rPr>
        <w:t>بن صالح</w:t>
      </w:r>
      <w:r w:rsidRPr="009746DC">
        <w:rPr>
          <w:rtl/>
        </w:rPr>
        <w:t xml:space="preserve"> بن </w:t>
      </w:r>
      <w:r w:rsidR="00551E04">
        <w:rPr>
          <w:rtl/>
        </w:rPr>
        <w:t xml:space="preserve">محمّد </w:t>
      </w:r>
      <w:r w:rsidRPr="009746DC">
        <w:rPr>
          <w:rtl/>
        </w:rPr>
        <w:t>الهمداني الدهق</w:t>
      </w:r>
      <w:r w:rsidR="00D8033E">
        <w:rPr>
          <w:rtl/>
        </w:rPr>
        <w:t xml:space="preserve">ان </w:t>
      </w:r>
      <w:r w:rsidRPr="009746DC">
        <w:rPr>
          <w:rtl/>
        </w:rPr>
        <w:t xml:space="preserve">من أصحاب العسكري </w:t>
      </w:r>
      <w:r w:rsidR="00850EDE">
        <w:rPr>
          <w:rStyle w:val="libAlaemChar"/>
          <w:rtl/>
        </w:rPr>
        <w:t xml:space="preserve">عليه‌السلام </w:t>
      </w:r>
      <w:r w:rsidRPr="009746DC">
        <w:rPr>
          <w:rtl/>
        </w:rPr>
        <w:t>وكيل ، وذكر الكش</w:t>
      </w:r>
      <w:r w:rsidR="009A188A">
        <w:rPr>
          <w:rFonts w:hint="cs"/>
          <w:rtl/>
        </w:rPr>
        <w:t>ّ</w:t>
      </w:r>
      <w:r w:rsidRPr="009746DC">
        <w:rPr>
          <w:rtl/>
        </w:rPr>
        <w:t>ي توقيعا</w:t>
      </w:r>
      <w:r w:rsidR="009A188A">
        <w:rPr>
          <w:rFonts w:hint="cs"/>
          <w:rtl/>
        </w:rPr>
        <w:t>ً</w:t>
      </w:r>
      <w:r w:rsidRPr="009746DC">
        <w:rPr>
          <w:rtl/>
        </w:rPr>
        <w:t xml:space="preserve"> طويلا</w:t>
      </w:r>
      <w:r w:rsidR="009A188A">
        <w:rPr>
          <w:rFonts w:hint="cs"/>
          <w:rtl/>
        </w:rPr>
        <w:t>ً</w:t>
      </w:r>
      <w:r w:rsidRPr="009746DC">
        <w:rPr>
          <w:rtl/>
        </w:rPr>
        <w:t xml:space="preserve"> عن أبي </w:t>
      </w:r>
      <w:r w:rsidR="00551E04">
        <w:rPr>
          <w:rtl/>
        </w:rPr>
        <w:t xml:space="preserve">محمّد </w:t>
      </w:r>
      <w:r w:rsidR="00850EDE">
        <w:rPr>
          <w:rStyle w:val="libAlaemChar"/>
          <w:rtl/>
        </w:rPr>
        <w:t xml:space="preserve">عليه‌السلام </w:t>
      </w:r>
      <w:r w:rsidRPr="009746DC">
        <w:rPr>
          <w:rtl/>
        </w:rPr>
        <w:t>يتضمن مدح الدهق</w:t>
      </w:r>
      <w:r w:rsidR="00D8033E">
        <w:rPr>
          <w:rtl/>
        </w:rPr>
        <w:t xml:space="preserve">ان </w:t>
      </w:r>
      <w:r w:rsidRPr="009746DC">
        <w:rPr>
          <w:rtl/>
        </w:rPr>
        <w:t xml:space="preserve">حيث قال فيه : أقرء كتابي </w:t>
      </w:r>
      <w:r w:rsidR="00D83B35">
        <w:rPr>
          <w:rtl/>
        </w:rPr>
        <w:t xml:space="preserve">علىّ </w:t>
      </w:r>
      <w:r w:rsidRPr="009746DC">
        <w:rPr>
          <w:rtl/>
        </w:rPr>
        <w:t xml:space="preserve">البلالي </w:t>
      </w:r>
      <w:r w:rsidRPr="003F7506">
        <w:rPr>
          <w:rtl/>
        </w:rPr>
        <w:t>رضي‌الله‌عنه</w:t>
      </w:r>
      <w:r w:rsidRPr="009746DC">
        <w:rPr>
          <w:rtl/>
        </w:rPr>
        <w:t xml:space="preserve"> فإنه الثقة المأمون ، إلى قوله : فإذا وردت بغداد فاقرأه </w:t>
      </w:r>
      <w:r w:rsidR="00D83B35">
        <w:rPr>
          <w:rtl/>
        </w:rPr>
        <w:t xml:space="preserve">علىّ </w:t>
      </w:r>
      <w:r w:rsidRPr="009746DC">
        <w:rPr>
          <w:rtl/>
        </w:rPr>
        <w:t>الدهق</w:t>
      </w:r>
      <w:r w:rsidR="00D8033E">
        <w:rPr>
          <w:rtl/>
        </w:rPr>
        <w:t xml:space="preserve">ان </w:t>
      </w:r>
      <w:r w:rsidRPr="009746DC">
        <w:rPr>
          <w:rtl/>
        </w:rPr>
        <w:t>وكيلنا وثقتنا ، و</w:t>
      </w:r>
      <w:r w:rsidR="00511401">
        <w:rPr>
          <w:rtl/>
        </w:rPr>
        <w:t xml:space="preserve">الّذي </w:t>
      </w:r>
      <w:r w:rsidRPr="009746DC">
        <w:rPr>
          <w:rtl/>
        </w:rPr>
        <w:t xml:space="preserve">يقبض من موالينا ، وقد </w:t>
      </w:r>
      <w:r w:rsidR="00850EDE">
        <w:rPr>
          <w:rtl/>
        </w:rPr>
        <w:t xml:space="preserve">مرّ </w:t>
      </w:r>
      <w:r w:rsidRPr="009746DC">
        <w:rPr>
          <w:rtl/>
        </w:rPr>
        <w:t xml:space="preserve">ما رواه الصدوق </w:t>
      </w:r>
      <w:r>
        <w:rPr>
          <w:rtl/>
        </w:rPr>
        <w:t>(ره)</w:t>
      </w:r>
      <w:r w:rsidRPr="009746DC">
        <w:rPr>
          <w:rtl/>
        </w:rPr>
        <w:t xml:space="preserve"> فيه آنفا</w:t>
      </w:r>
      <w:r w:rsidR="009A188A">
        <w:rPr>
          <w:rFonts w:hint="cs"/>
          <w:rtl/>
        </w:rPr>
        <w:t>ً</w:t>
      </w:r>
      <w:r w:rsidRPr="00C875FB">
        <w:rPr>
          <w:rtl/>
        </w:rPr>
        <w:t xml:space="preserve"> « وصار الأ</w:t>
      </w:r>
      <w:r w:rsidR="009A188A">
        <w:rPr>
          <w:rtl/>
        </w:rPr>
        <w:t>مر</w:t>
      </w:r>
      <w:r w:rsidR="00850EDE">
        <w:rPr>
          <w:rtl/>
        </w:rPr>
        <w:t xml:space="preserve"> </w:t>
      </w:r>
      <w:r w:rsidRPr="00C875FB">
        <w:rPr>
          <w:rtl/>
        </w:rPr>
        <w:t>لي »</w:t>
      </w:r>
      <w:r w:rsidRPr="009746DC">
        <w:rPr>
          <w:rtl/>
        </w:rPr>
        <w:t xml:space="preserve"> أي الوكالة ،</w:t>
      </w:r>
    </w:p>
    <w:p w:rsidR="00B717C7" w:rsidRPr="009746DC" w:rsidRDefault="00B717C7" w:rsidP="00BC1BC3">
      <w:pPr>
        <w:pStyle w:val="libLine"/>
        <w:rPr>
          <w:rtl/>
        </w:rPr>
      </w:pPr>
      <w:r w:rsidRPr="009746DC">
        <w:rPr>
          <w:rtl/>
        </w:rPr>
        <w:t>__________________</w:t>
      </w:r>
    </w:p>
    <w:p w:rsidR="00B717C7" w:rsidRPr="009746DC" w:rsidRDefault="00B717C7" w:rsidP="00BC1BC3">
      <w:pPr>
        <w:pStyle w:val="libFootnote0"/>
        <w:rPr>
          <w:rtl/>
          <w:lang w:bidi="fa-IR"/>
        </w:rPr>
      </w:pPr>
      <w:r>
        <w:rPr>
          <w:rtl/>
        </w:rPr>
        <w:t>(</w:t>
      </w:r>
      <w:r w:rsidRPr="009746DC">
        <w:rPr>
          <w:rtl/>
        </w:rPr>
        <w:t>1) وفي المتن « وقيد قيل لي » بالواو.</w:t>
      </w:r>
    </w:p>
    <w:p w:rsidR="008930D5" w:rsidRDefault="008930D5" w:rsidP="008930D5">
      <w:pPr>
        <w:pStyle w:val="libNormal"/>
        <w:rPr>
          <w:rtl/>
        </w:rPr>
      </w:pPr>
      <w:r>
        <w:rPr>
          <w:rtl/>
        </w:rPr>
        <w:br w:type="page"/>
      </w:r>
    </w:p>
    <w:p w:rsidR="00B717C7" w:rsidRPr="009746DC" w:rsidRDefault="00B717C7" w:rsidP="004A38A4">
      <w:pPr>
        <w:pStyle w:val="libNormal"/>
        <w:rPr>
          <w:rtl/>
        </w:rPr>
      </w:pPr>
      <w:r w:rsidRPr="009746DC">
        <w:rPr>
          <w:rtl/>
        </w:rPr>
        <w:lastRenderedPageBreak/>
        <w:t xml:space="preserve">لأبي </w:t>
      </w:r>
      <w:r w:rsidR="004A38A4">
        <w:rPr>
          <w:rtl/>
        </w:rPr>
        <w:t>على</w:t>
      </w:r>
      <w:r w:rsidR="00D83B35">
        <w:rPr>
          <w:rtl/>
        </w:rPr>
        <w:t xml:space="preserve"> </w:t>
      </w:r>
      <w:r w:rsidRPr="009746DC">
        <w:rPr>
          <w:rtl/>
        </w:rPr>
        <w:t xml:space="preserve">الناس سفاتج من مال الغريم فكتبت إليه أعلمه فكتب طالبهم واستقض عليهم فقضاني الناس </w:t>
      </w:r>
      <w:r w:rsidR="000164B7">
        <w:rPr>
          <w:rtl/>
        </w:rPr>
        <w:t xml:space="preserve">إلّا </w:t>
      </w:r>
      <w:r w:rsidRPr="009746DC">
        <w:rPr>
          <w:rtl/>
        </w:rPr>
        <w:t>رجل واحد كانت عليه سفتجة بأربعمائة دينار فجئت إليه أطالبه فماطلني واستخف</w:t>
      </w:r>
      <w:r w:rsidR="004A38A4">
        <w:rPr>
          <w:rFonts w:hint="cs"/>
          <w:rtl/>
        </w:rPr>
        <w:t>ّ</w:t>
      </w:r>
      <w:r w:rsidRPr="009746DC">
        <w:rPr>
          <w:rtl/>
        </w:rPr>
        <w:t xml:space="preserve"> بي ابنه وسفه </w:t>
      </w:r>
      <w:r w:rsidR="00551E04">
        <w:rPr>
          <w:rtl/>
        </w:rPr>
        <w:t xml:space="preserve">عليّ </w:t>
      </w:r>
      <w:r w:rsidRPr="009746DC">
        <w:rPr>
          <w:rtl/>
        </w:rPr>
        <w:t xml:space="preserve">فشكوت إلى أبيه فقال </w:t>
      </w:r>
      <w:r w:rsidR="00551E04">
        <w:rPr>
          <w:rtl/>
        </w:rPr>
        <w:t xml:space="preserve">وكان </w:t>
      </w:r>
      <w:r w:rsidRPr="009746DC">
        <w:rPr>
          <w:rtl/>
        </w:rPr>
        <w:t xml:space="preserve">ما ذا فقبضت </w:t>
      </w:r>
      <w:r w:rsidR="00D83B35">
        <w:rPr>
          <w:rtl/>
        </w:rPr>
        <w:t xml:space="preserve">علىّ </w:t>
      </w:r>
      <w:r w:rsidRPr="009746DC">
        <w:rPr>
          <w:rtl/>
        </w:rPr>
        <w:t xml:space="preserve">لحيته وأخذت برجله وسحبته إلى وسط الدار وركلته ركلا </w:t>
      </w:r>
      <w:r w:rsidR="002427FF">
        <w:rPr>
          <w:rtl/>
        </w:rPr>
        <w:t xml:space="preserve">كثيراً </w:t>
      </w:r>
      <w:r w:rsidRPr="009746DC">
        <w:rPr>
          <w:rtl/>
        </w:rPr>
        <w:t>فخرج ابنه يستغيث بأهل بغداد ويقول قم</w:t>
      </w:r>
      <w:r w:rsidR="004A38A4">
        <w:rPr>
          <w:rFonts w:hint="cs"/>
          <w:rtl/>
        </w:rPr>
        <w:t>ّ</w:t>
      </w:r>
      <w:r w:rsidRPr="009746DC">
        <w:rPr>
          <w:rtl/>
        </w:rPr>
        <w:t>ي</w:t>
      </w:r>
      <w:r w:rsidR="004A38A4">
        <w:rPr>
          <w:rFonts w:hint="cs"/>
          <w:rtl/>
        </w:rPr>
        <w:t>ٌّ</w:t>
      </w:r>
      <w:r w:rsidRPr="009746DC">
        <w:rPr>
          <w:rtl/>
        </w:rPr>
        <w:t xml:space="preserve"> رافضي</w:t>
      </w:r>
      <w:r w:rsidR="004A38A4">
        <w:rPr>
          <w:rFonts w:hint="cs"/>
          <w:rtl/>
        </w:rPr>
        <w:t>ٌّ</w:t>
      </w:r>
      <w:r w:rsidRPr="009746DC">
        <w:rPr>
          <w:rtl/>
        </w:rPr>
        <w:t xml:space="preserve"> قد قتل والدي فاجتمع</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A38A4">
      <w:pPr>
        <w:pStyle w:val="libNormal"/>
        <w:rPr>
          <w:rtl/>
        </w:rPr>
      </w:pPr>
      <w:r w:rsidRPr="009746DC">
        <w:rPr>
          <w:rtl/>
        </w:rPr>
        <w:t xml:space="preserve">وفي القاموس : </w:t>
      </w:r>
      <w:r w:rsidRPr="00C875FB">
        <w:rPr>
          <w:rtl/>
        </w:rPr>
        <w:t>السفتجة</w:t>
      </w:r>
      <w:r w:rsidRPr="009746DC">
        <w:rPr>
          <w:rtl/>
        </w:rPr>
        <w:t xml:space="preserve"> كقرطفة </w:t>
      </w:r>
      <w:r w:rsidR="00D8033E">
        <w:rPr>
          <w:rtl/>
        </w:rPr>
        <w:t xml:space="preserve">ان </w:t>
      </w:r>
      <w:r w:rsidRPr="009746DC">
        <w:rPr>
          <w:rtl/>
        </w:rPr>
        <w:t xml:space="preserve">تعطى </w:t>
      </w:r>
      <w:r w:rsidR="00B64EB6">
        <w:rPr>
          <w:rtl/>
        </w:rPr>
        <w:t xml:space="preserve">مالاً </w:t>
      </w:r>
      <w:r w:rsidRPr="009746DC">
        <w:rPr>
          <w:rtl/>
        </w:rPr>
        <w:t>لأحد ، وللآخذ مال في بلد المعطي فيوفي</w:t>
      </w:r>
      <w:r w:rsidR="004A38A4">
        <w:rPr>
          <w:rFonts w:hint="cs"/>
          <w:rtl/>
        </w:rPr>
        <w:t>ّ</w:t>
      </w:r>
      <w:r w:rsidRPr="009746DC">
        <w:rPr>
          <w:rtl/>
        </w:rPr>
        <w:t>ه إي</w:t>
      </w:r>
      <w:r w:rsidR="00401616">
        <w:rPr>
          <w:rFonts w:hint="cs"/>
          <w:rtl/>
        </w:rPr>
        <w:t>ّ</w:t>
      </w:r>
      <w:r w:rsidRPr="009746DC">
        <w:rPr>
          <w:rtl/>
        </w:rPr>
        <w:t xml:space="preserve">اه </w:t>
      </w:r>
      <w:r w:rsidR="00D83B35">
        <w:rPr>
          <w:rtl/>
        </w:rPr>
        <w:t xml:space="preserve">ثمّ </w:t>
      </w:r>
      <w:r w:rsidRPr="009746DC">
        <w:rPr>
          <w:rtl/>
        </w:rPr>
        <w:t>، فيستفيد أمن الطريق وفعله السفتجة بالفتح ، انتهى.</w:t>
      </w:r>
    </w:p>
    <w:p w:rsidR="00B717C7" w:rsidRPr="009746DC" w:rsidRDefault="00B717C7" w:rsidP="004A38A4">
      <w:pPr>
        <w:pStyle w:val="libNormal"/>
        <w:rPr>
          <w:rtl/>
        </w:rPr>
      </w:pPr>
      <w:r w:rsidRPr="00C875FB">
        <w:rPr>
          <w:rtl/>
        </w:rPr>
        <w:t>والغريم</w:t>
      </w:r>
      <w:r w:rsidRPr="009746DC">
        <w:rPr>
          <w:rtl/>
        </w:rPr>
        <w:t xml:space="preserve"> كناية عن القائم </w:t>
      </w:r>
      <w:r w:rsidR="00850EDE">
        <w:rPr>
          <w:rStyle w:val="libAlaemChar"/>
          <w:rtl/>
        </w:rPr>
        <w:t xml:space="preserve">عليه‌السلام </w:t>
      </w:r>
      <w:r w:rsidRPr="009746DC">
        <w:rPr>
          <w:rtl/>
        </w:rPr>
        <w:t>عب</w:t>
      </w:r>
      <w:r w:rsidR="00401616">
        <w:rPr>
          <w:rFonts w:hint="cs"/>
          <w:rtl/>
        </w:rPr>
        <w:t>ّ</w:t>
      </w:r>
      <w:r w:rsidRPr="009746DC">
        <w:rPr>
          <w:rtl/>
        </w:rPr>
        <w:t>ر كذلك تقي</w:t>
      </w:r>
      <w:r w:rsidR="00401616">
        <w:rPr>
          <w:rFonts w:hint="cs"/>
          <w:rtl/>
        </w:rPr>
        <w:t>ّ</w:t>
      </w:r>
      <w:r w:rsidRPr="009746DC">
        <w:rPr>
          <w:rtl/>
        </w:rPr>
        <w:t>ة ، وفي الإرشاد من مال الغريم ي</w:t>
      </w:r>
      <w:r w:rsidR="00843F80">
        <w:rPr>
          <w:rtl/>
        </w:rPr>
        <w:t xml:space="preserve">عني </w:t>
      </w:r>
      <w:r w:rsidRPr="009746DC">
        <w:rPr>
          <w:rtl/>
        </w:rPr>
        <w:t>صاحب الأ</w:t>
      </w:r>
      <w:r w:rsidR="00401616">
        <w:rPr>
          <w:rtl/>
        </w:rPr>
        <w:t>مر</w:t>
      </w:r>
      <w:r w:rsidR="00850EDE">
        <w:rPr>
          <w:rtl/>
        </w:rPr>
        <w:t xml:space="preserve"> </w:t>
      </w:r>
      <w:r w:rsidR="00850EDE">
        <w:rPr>
          <w:rStyle w:val="libAlaemChar"/>
          <w:rtl/>
        </w:rPr>
        <w:t xml:space="preserve">عليه‌السلام </w:t>
      </w:r>
      <w:r w:rsidRPr="009746DC">
        <w:rPr>
          <w:rtl/>
        </w:rPr>
        <w:t>، قال الشيخ أي</w:t>
      </w:r>
      <w:r w:rsidR="00401616">
        <w:rPr>
          <w:rFonts w:hint="cs"/>
          <w:rtl/>
        </w:rPr>
        <w:t>ّ</w:t>
      </w:r>
      <w:r w:rsidRPr="009746DC">
        <w:rPr>
          <w:rtl/>
        </w:rPr>
        <w:t xml:space="preserve">ده الله : وهذا رمز كانت الشيعة تعرفه </w:t>
      </w:r>
      <w:r w:rsidR="00FC73E8">
        <w:rPr>
          <w:rtl/>
        </w:rPr>
        <w:t xml:space="preserve">قديماً </w:t>
      </w:r>
      <w:r w:rsidRPr="009746DC">
        <w:rPr>
          <w:rtl/>
        </w:rPr>
        <w:t xml:space="preserve">بينها ، ويكون خطابها له </w:t>
      </w:r>
      <w:r w:rsidR="00850EDE">
        <w:rPr>
          <w:rStyle w:val="libAlaemChar"/>
          <w:rtl/>
        </w:rPr>
        <w:t xml:space="preserve">عليه‌السلام </w:t>
      </w:r>
      <w:r w:rsidRPr="009746DC">
        <w:rPr>
          <w:rtl/>
        </w:rPr>
        <w:t>للتقية.</w:t>
      </w:r>
    </w:p>
    <w:p w:rsidR="00B717C7" w:rsidRPr="009746DC" w:rsidRDefault="00B717C7" w:rsidP="004A38A4">
      <w:pPr>
        <w:pStyle w:val="libNormal"/>
        <w:rPr>
          <w:rtl/>
        </w:rPr>
      </w:pPr>
      <w:r w:rsidRPr="009746DC">
        <w:rPr>
          <w:rtl/>
        </w:rPr>
        <w:t xml:space="preserve">وأقول : الغريم يطلق </w:t>
      </w:r>
      <w:r w:rsidR="00D83B35">
        <w:rPr>
          <w:rtl/>
        </w:rPr>
        <w:t xml:space="preserve">علىّ </w:t>
      </w:r>
      <w:r w:rsidRPr="009746DC">
        <w:rPr>
          <w:rtl/>
        </w:rPr>
        <w:t>طالب الحق و</w:t>
      </w:r>
      <w:r w:rsidR="00D83B35">
        <w:rPr>
          <w:rtl/>
        </w:rPr>
        <w:t xml:space="preserve">علىّ </w:t>
      </w:r>
      <w:r w:rsidRPr="009746DC">
        <w:rPr>
          <w:rtl/>
        </w:rPr>
        <w:t>من في ذمته الحق ، والمراد هنا الأو</w:t>
      </w:r>
      <w:r w:rsidR="00D34BA7">
        <w:rPr>
          <w:rFonts w:hint="cs"/>
          <w:rtl/>
        </w:rPr>
        <w:t>ّ</w:t>
      </w:r>
      <w:r w:rsidRPr="009746DC">
        <w:rPr>
          <w:rtl/>
        </w:rPr>
        <w:t>ل ل</w:t>
      </w:r>
      <w:r w:rsidR="00D8033E">
        <w:rPr>
          <w:rtl/>
        </w:rPr>
        <w:t>ان</w:t>
      </w:r>
      <w:r w:rsidR="00D34BA7">
        <w:rPr>
          <w:rFonts w:hint="cs"/>
          <w:rtl/>
        </w:rPr>
        <w:t>ّ</w:t>
      </w:r>
      <w:r w:rsidR="00D8033E">
        <w:rPr>
          <w:rtl/>
        </w:rPr>
        <w:t xml:space="preserve"> </w:t>
      </w:r>
      <w:r w:rsidRPr="009746DC">
        <w:rPr>
          <w:rtl/>
        </w:rPr>
        <w:t xml:space="preserve">أمواله </w:t>
      </w:r>
      <w:r w:rsidR="00850EDE">
        <w:rPr>
          <w:rStyle w:val="libAlaemChar"/>
          <w:rtl/>
        </w:rPr>
        <w:t xml:space="preserve">عليه‌السلام </w:t>
      </w:r>
      <w:r w:rsidRPr="009746DC">
        <w:rPr>
          <w:rtl/>
        </w:rPr>
        <w:t xml:space="preserve">في أيدي الناس وذممهم ، ويحتمل الثاني </w:t>
      </w:r>
      <w:r w:rsidR="00E43AE8">
        <w:rPr>
          <w:rtl/>
        </w:rPr>
        <w:t>أيضاً</w:t>
      </w:r>
      <w:r w:rsidR="00551E04">
        <w:rPr>
          <w:rtl/>
        </w:rPr>
        <w:t xml:space="preserve"> </w:t>
      </w:r>
      <w:r w:rsidRPr="009746DC">
        <w:rPr>
          <w:rtl/>
        </w:rPr>
        <w:t>ف</w:t>
      </w:r>
      <w:r w:rsidR="00D8033E">
        <w:rPr>
          <w:rtl/>
        </w:rPr>
        <w:t xml:space="preserve">ان </w:t>
      </w:r>
      <w:r w:rsidRPr="009746DC">
        <w:rPr>
          <w:rtl/>
        </w:rPr>
        <w:t>من علته الديون يخفى نفسه من الناس ويستتر منهم فكأن</w:t>
      </w:r>
      <w:r w:rsidR="00D34BA7">
        <w:rPr>
          <w:rFonts w:hint="cs"/>
          <w:rtl/>
        </w:rPr>
        <w:t>ّ</w:t>
      </w:r>
      <w:r w:rsidRPr="009746DC">
        <w:rPr>
          <w:rtl/>
        </w:rPr>
        <w:t xml:space="preserve">ه </w:t>
      </w:r>
      <w:r w:rsidR="00850EDE">
        <w:rPr>
          <w:rStyle w:val="libAlaemChar"/>
          <w:rtl/>
        </w:rPr>
        <w:t xml:space="preserve">عليه‌السلام </w:t>
      </w:r>
      <w:r w:rsidRPr="009746DC">
        <w:rPr>
          <w:rtl/>
        </w:rPr>
        <w:t>لغيبته وخفائه غريم لهم أو ل</w:t>
      </w:r>
      <w:r w:rsidR="00D8033E">
        <w:rPr>
          <w:rtl/>
        </w:rPr>
        <w:t xml:space="preserve">ان </w:t>
      </w:r>
      <w:r w:rsidRPr="009746DC">
        <w:rPr>
          <w:rtl/>
        </w:rPr>
        <w:t>الناس يطلبون منه العلوم والمعارف والشرائع ، وهو لا يمكنه تعليمهم للتقية واستخفى منهم فكأن</w:t>
      </w:r>
      <w:r w:rsidR="00D34BA7">
        <w:rPr>
          <w:rFonts w:hint="cs"/>
          <w:rtl/>
        </w:rPr>
        <w:t>ّ</w:t>
      </w:r>
      <w:r w:rsidRPr="009746DC">
        <w:rPr>
          <w:rtl/>
        </w:rPr>
        <w:t xml:space="preserve">ه </w:t>
      </w:r>
      <w:r w:rsidR="00850EDE">
        <w:rPr>
          <w:rStyle w:val="libAlaemChar"/>
          <w:rtl/>
        </w:rPr>
        <w:t xml:space="preserve">عليه‌السلام </w:t>
      </w:r>
      <w:r w:rsidRPr="009746DC">
        <w:rPr>
          <w:rtl/>
        </w:rPr>
        <w:t>غريم لهم.</w:t>
      </w:r>
    </w:p>
    <w:p w:rsidR="00B717C7" w:rsidRPr="009746DC" w:rsidRDefault="00B717C7" w:rsidP="004A38A4">
      <w:pPr>
        <w:pStyle w:val="libNormal"/>
        <w:rPr>
          <w:rtl/>
        </w:rPr>
      </w:pPr>
      <w:r w:rsidRPr="00C875FB">
        <w:rPr>
          <w:rtl/>
        </w:rPr>
        <w:t>« واستقض »</w:t>
      </w:r>
      <w:r w:rsidRPr="009746DC">
        <w:rPr>
          <w:rtl/>
        </w:rPr>
        <w:t xml:space="preserve"> في بعض النسخ بالضاد المعجمة من قولهم استقضى فلانا</w:t>
      </w:r>
      <w:r w:rsidR="00D34BA7">
        <w:rPr>
          <w:rFonts w:hint="cs"/>
          <w:rtl/>
        </w:rPr>
        <w:t>ً</w:t>
      </w:r>
      <w:r w:rsidRPr="009746DC">
        <w:rPr>
          <w:rtl/>
        </w:rPr>
        <w:t xml:space="preserve"> طلب إليه ليقضيه فالتعدية ب</w:t>
      </w:r>
      <w:r w:rsidR="00D83B35">
        <w:rPr>
          <w:rtl/>
        </w:rPr>
        <w:t xml:space="preserve">علىّ </w:t>
      </w:r>
      <w:r w:rsidRPr="009746DC">
        <w:rPr>
          <w:rtl/>
        </w:rPr>
        <w:t>لتضمين معنى التسلط والاستيلاء إيذانا بعدم المداهنة والمساهلة وفي بعضها بالمهملة ، وفي القاموس استقصى في المسألة وتقصى بلغ الغاية ، وقال : المطل التسويف بال</w:t>
      </w:r>
      <w:r w:rsidR="007D1F02">
        <w:rPr>
          <w:rtl/>
        </w:rPr>
        <w:t xml:space="preserve">عدَّة </w:t>
      </w:r>
      <w:r w:rsidRPr="009746DC">
        <w:rPr>
          <w:rtl/>
        </w:rPr>
        <w:t>والدين ، كالاستطال والمماطلة والمطال ،</w:t>
      </w:r>
      <w:r>
        <w:rPr>
          <w:rtl/>
        </w:rPr>
        <w:t xml:space="preserve"> و</w:t>
      </w:r>
      <w:r w:rsidRPr="00C875FB">
        <w:rPr>
          <w:rtl/>
        </w:rPr>
        <w:t>قال : استخف</w:t>
      </w:r>
      <w:r w:rsidR="00D34BA7">
        <w:rPr>
          <w:rFonts w:hint="cs"/>
          <w:rtl/>
        </w:rPr>
        <w:t>ّ</w:t>
      </w:r>
      <w:r w:rsidRPr="00C875FB">
        <w:rPr>
          <w:rtl/>
        </w:rPr>
        <w:t>ه</w:t>
      </w:r>
      <w:r w:rsidRPr="009746DC">
        <w:rPr>
          <w:rtl/>
        </w:rPr>
        <w:t xml:space="preserve"> ضد</w:t>
      </w:r>
      <w:r w:rsidR="00D34BA7">
        <w:rPr>
          <w:rFonts w:hint="cs"/>
          <w:rtl/>
        </w:rPr>
        <w:t>ّ</w:t>
      </w:r>
      <w:r w:rsidRPr="009746DC">
        <w:rPr>
          <w:rtl/>
        </w:rPr>
        <w:t xml:space="preserve"> استثقله وفلانا</w:t>
      </w:r>
      <w:r w:rsidR="002B227F">
        <w:rPr>
          <w:rFonts w:hint="cs"/>
          <w:rtl/>
        </w:rPr>
        <w:t>ً</w:t>
      </w:r>
      <w:r w:rsidRPr="009746DC">
        <w:rPr>
          <w:rtl/>
        </w:rPr>
        <w:t xml:space="preserve"> عن رأيه حمله </w:t>
      </w:r>
      <w:r w:rsidR="00D83B35">
        <w:rPr>
          <w:rtl/>
        </w:rPr>
        <w:t xml:space="preserve">علىّ </w:t>
      </w:r>
      <w:r w:rsidRPr="009746DC">
        <w:rPr>
          <w:rtl/>
        </w:rPr>
        <w:t xml:space="preserve">الجهل والخفة ، وسفه عليه كفرح وكرم جهل ، وقوله : </w:t>
      </w:r>
      <w:r w:rsidR="00551E04">
        <w:rPr>
          <w:rtl/>
        </w:rPr>
        <w:t xml:space="preserve">وكان </w:t>
      </w:r>
      <w:r w:rsidRPr="00C875FB">
        <w:rPr>
          <w:rtl/>
        </w:rPr>
        <w:t>ما ذا</w:t>
      </w:r>
      <w:r w:rsidRPr="009746DC">
        <w:rPr>
          <w:rtl/>
        </w:rPr>
        <w:t xml:space="preserve"> ، استفه</w:t>
      </w:r>
      <w:r w:rsidR="002B227F">
        <w:rPr>
          <w:rFonts w:hint="cs"/>
          <w:rtl/>
        </w:rPr>
        <w:t>ا</w:t>
      </w:r>
      <w:r w:rsidR="002B227F">
        <w:rPr>
          <w:rtl/>
        </w:rPr>
        <w:t>م</w:t>
      </w:r>
      <w:r w:rsidR="00551E04">
        <w:rPr>
          <w:rtl/>
        </w:rPr>
        <w:t xml:space="preserve"> </w:t>
      </w:r>
      <w:r w:rsidRPr="009746DC">
        <w:rPr>
          <w:rtl/>
        </w:rPr>
        <w:t>للتحقير أي استخفافه بك وسفهه عليك سهل كما يقال في المتعارف :</w:t>
      </w:r>
      <w:r>
        <w:rPr>
          <w:rFonts w:hint="cs"/>
          <w:rtl/>
        </w:rPr>
        <w:t xml:space="preserve"> </w:t>
      </w:r>
      <w:r w:rsidRPr="009746DC">
        <w:rPr>
          <w:rtl/>
        </w:rPr>
        <w:t>أي شيء وقع</w:t>
      </w:r>
      <w:r>
        <w:rPr>
          <w:rtl/>
        </w:rPr>
        <w:t>؟</w:t>
      </w:r>
      <w:r w:rsidRPr="009746DC">
        <w:rPr>
          <w:rtl/>
        </w:rPr>
        <w:t xml:space="preserve"> وفي القاموس : </w:t>
      </w:r>
      <w:r w:rsidRPr="00C875FB">
        <w:rPr>
          <w:rtl/>
        </w:rPr>
        <w:t>سحبه</w:t>
      </w:r>
      <w:r w:rsidRPr="009746DC">
        <w:rPr>
          <w:rtl/>
        </w:rPr>
        <w:t xml:space="preserve"> كمنعه جره </w:t>
      </w:r>
      <w:r w:rsidR="00D83B35">
        <w:rPr>
          <w:rtl/>
        </w:rPr>
        <w:t xml:space="preserve">علىّ </w:t>
      </w:r>
      <w:r w:rsidRPr="009746DC">
        <w:rPr>
          <w:rtl/>
        </w:rPr>
        <w:t>وجه الأرض ،</w:t>
      </w:r>
      <w:r>
        <w:rPr>
          <w:rtl/>
        </w:rPr>
        <w:t xml:space="preserve"> و</w:t>
      </w:r>
      <w:r w:rsidRPr="00C875FB">
        <w:rPr>
          <w:rtl/>
        </w:rPr>
        <w:t>قال : الر</w:t>
      </w:r>
      <w:r w:rsidR="006A0B61">
        <w:rPr>
          <w:rtl/>
        </w:rPr>
        <w:t xml:space="preserve">كلّ </w:t>
      </w:r>
      <w:r w:rsidRPr="009746DC">
        <w:rPr>
          <w:rtl/>
        </w:rPr>
        <w:t>الضرب برجل واحدة ، والمراد</w:t>
      </w:r>
      <w:r w:rsidRPr="00C875FB">
        <w:rPr>
          <w:rtl/>
        </w:rPr>
        <w:t xml:space="preserve"> بالخلق</w:t>
      </w:r>
      <w:r w:rsidRPr="009746DC">
        <w:rPr>
          <w:rtl/>
        </w:rPr>
        <w:t xml:space="preserve"> الجمع الكثير ، وفي الإرشاد : خلق كثير ،</w:t>
      </w:r>
    </w:p>
    <w:p w:rsidR="008930D5" w:rsidRDefault="008930D5" w:rsidP="008930D5">
      <w:pPr>
        <w:pStyle w:val="libNormal"/>
        <w:rPr>
          <w:rtl/>
        </w:rPr>
      </w:pPr>
      <w:r>
        <w:rPr>
          <w:rtl/>
        </w:rPr>
        <w:br w:type="page"/>
      </w:r>
    </w:p>
    <w:p w:rsidR="00B717C7" w:rsidRPr="009746DC" w:rsidRDefault="00551E04" w:rsidP="00BB6CEB">
      <w:pPr>
        <w:pStyle w:val="libNormal"/>
        <w:rPr>
          <w:rtl/>
        </w:rPr>
      </w:pPr>
      <w:r>
        <w:rPr>
          <w:rtl/>
        </w:rPr>
        <w:lastRenderedPageBreak/>
        <w:t xml:space="preserve">عليّ </w:t>
      </w:r>
      <w:r w:rsidR="00B717C7" w:rsidRPr="009746DC">
        <w:rPr>
          <w:rtl/>
        </w:rPr>
        <w:t>منهم الخلق فركبت دابتي وقلت أحسن</w:t>
      </w:r>
      <w:r w:rsidR="004A738A">
        <w:rPr>
          <w:rtl/>
        </w:rPr>
        <w:t xml:space="preserve">تمّ </w:t>
      </w:r>
      <w:r w:rsidR="00B717C7" w:rsidRPr="009746DC">
        <w:rPr>
          <w:rtl/>
        </w:rPr>
        <w:t xml:space="preserve">يا أهل بغداد تميلون مع الظالم </w:t>
      </w:r>
      <w:r w:rsidR="00D83B35">
        <w:rPr>
          <w:rtl/>
        </w:rPr>
        <w:t xml:space="preserve">علىّ </w:t>
      </w:r>
      <w:r w:rsidR="00B717C7" w:rsidRPr="009746DC">
        <w:rPr>
          <w:rtl/>
        </w:rPr>
        <w:t>الغريب المظلوم أنا رجل من أهل همد</w:t>
      </w:r>
      <w:r w:rsidR="00D8033E">
        <w:rPr>
          <w:rtl/>
        </w:rPr>
        <w:t xml:space="preserve">ان </w:t>
      </w:r>
      <w:r w:rsidR="00B717C7" w:rsidRPr="009746DC">
        <w:rPr>
          <w:rtl/>
        </w:rPr>
        <w:t xml:space="preserve">من أهل السنة وهذا ينسبني إلى أهل قم والرفض ليذهب بحقي ومالي قال فمالوا عليه وأرادوا </w:t>
      </w:r>
      <w:r w:rsidR="00D8033E">
        <w:rPr>
          <w:rtl/>
        </w:rPr>
        <w:t xml:space="preserve">ان </w:t>
      </w:r>
      <w:r w:rsidR="00B717C7" w:rsidRPr="009746DC">
        <w:rPr>
          <w:rtl/>
        </w:rPr>
        <w:t xml:space="preserve">يدخلوا </w:t>
      </w:r>
      <w:r w:rsidR="00D83B35">
        <w:rPr>
          <w:rtl/>
        </w:rPr>
        <w:t xml:space="preserve">علىّ </w:t>
      </w:r>
      <w:r w:rsidR="00B717C7" w:rsidRPr="009746DC">
        <w:rPr>
          <w:rtl/>
        </w:rPr>
        <w:t xml:space="preserve">حانوته </w:t>
      </w:r>
      <w:r w:rsidR="00FE5F86">
        <w:rPr>
          <w:rtl/>
        </w:rPr>
        <w:t xml:space="preserve">حتّى </w:t>
      </w:r>
      <w:r w:rsidR="00B717C7" w:rsidRPr="009746DC">
        <w:rPr>
          <w:rtl/>
        </w:rPr>
        <w:t xml:space="preserve">سكنتهم وطلب إلي صاحب السفتجة وحلف بالطلاق </w:t>
      </w:r>
      <w:r w:rsidR="00D8033E">
        <w:rPr>
          <w:rtl/>
        </w:rPr>
        <w:t xml:space="preserve">ان </w:t>
      </w:r>
      <w:r w:rsidR="00B717C7" w:rsidRPr="009746DC">
        <w:rPr>
          <w:rtl/>
        </w:rPr>
        <w:t>يوفيني مالي</w:t>
      </w:r>
      <w:r w:rsidR="00B717C7">
        <w:rPr>
          <w:rtl/>
        </w:rPr>
        <w:t xml:space="preserve"> </w:t>
      </w:r>
      <w:r w:rsidR="00FE5F86">
        <w:rPr>
          <w:rtl/>
        </w:rPr>
        <w:t xml:space="preserve">حتّى </w:t>
      </w:r>
      <w:r w:rsidR="00B717C7" w:rsidRPr="009746DC">
        <w:rPr>
          <w:rtl/>
        </w:rPr>
        <w:t>أخرجتهم عنه</w:t>
      </w:r>
      <w:r w:rsidR="00B717C7">
        <w:rPr>
          <w:rFonts w:hint="cs"/>
          <w:rtl/>
        </w:rPr>
        <w:t>.</w:t>
      </w:r>
    </w:p>
    <w:p w:rsidR="00B717C7" w:rsidRPr="009746DC" w:rsidRDefault="00B717C7" w:rsidP="00BB6CEB">
      <w:pPr>
        <w:pStyle w:val="libNormal"/>
        <w:rPr>
          <w:rtl/>
        </w:rPr>
      </w:pPr>
      <w:r w:rsidRPr="009746DC">
        <w:rPr>
          <w:rtl/>
        </w:rPr>
        <w:t>16</w:t>
      </w:r>
      <w:r>
        <w:rPr>
          <w:rtl/>
        </w:rPr>
        <w:t xml:space="preserve"> </w:t>
      </w:r>
      <w:r w:rsidR="003928AF">
        <w:rPr>
          <w:rtl/>
        </w:rPr>
        <w:t>-</w:t>
      </w:r>
      <w:r>
        <w:rPr>
          <w:rtl/>
        </w:rPr>
        <w:t xml:space="preserve"> </w:t>
      </w:r>
      <w:r w:rsidR="00551E04">
        <w:rPr>
          <w:rtl/>
        </w:rPr>
        <w:t xml:space="preserve">عليّ </w:t>
      </w:r>
      <w:r w:rsidRPr="009746DC">
        <w:rPr>
          <w:rtl/>
        </w:rPr>
        <w:t xml:space="preserve">، عن </w:t>
      </w:r>
      <w:r w:rsidR="007D1F02">
        <w:rPr>
          <w:rtl/>
        </w:rPr>
        <w:t xml:space="preserve">عدَّة </w:t>
      </w:r>
      <w:r w:rsidRPr="009746DC">
        <w:rPr>
          <w:rtl/>
        </w:rPr>
        <w:t xml:space="preserve">من أصحابنا ، عن أحمد بن الحسن والعلاء بن رزق الله ، عن بدر </w:t>
      </w:r>
      <w:r w:rsidR="004A738A">
        <w:rPr>
          <w:rtl/>
        </w:rPr>
        <w:t xml:space="preserve">غلام </w:t>
      </w:r>
      <w:r w:rsidRPr="009746DC">
        <w:rPr>
          <w:rtl/>
        </w:rPr>
        <w:t xml:space="preserve">أحمد بن الحسن قال وردت الجبل وأنا لا أقول بالإمامة أحبهم جملة إلى </w:t>
      </w:r>
      <w:r w:rsidR="00D8033E">
        <w:rPr>
          <w:rtl/>
        </w:rPr>
        <w:t xml:space="preserve">ان </w:t>
      </w:r>
      <w:r w:rsidRPr="009746DC">
        <w:rPr>
          <w:rtl/>
        </w:rPr>
        <w:t xml:space="preserve">مات يزيد بن عبد الله فأوصى في علته </w:t>
      </w:r>
      <w:r w:rsidR="00D8033E">
        <w:rPr>
          <w:rtl/>
        </w:rPr>
        <w:t xml:space="preserve">ان </w:t>
      </w:r>
      <w:r w:rsidRPr="009746DC">
        <w:rPr>
          <w:rtl/>
        </w:rPr>
        <w:t xml:space="preserve">يدفع الشهري السمند وسيفه ومنطقته إلى مولاه فخفت </w:t>
      </w:r>
      <w:r w:rsidR="00D8033E">
        <w:rPr>
          <w:rtl/>
        </w:rPr>
        <w:t xml:space="preserve">ان </w:t>
      </w:r>
      <w:r w:rsidRPr="009746DC">
        <w:rPr>
          <w:rtl/>
        </w:rPr>
        <w:t xml:space="preserve">أنا لم أدفع الشهري إلى إذكوتكين نالني منه استخفاف فقومت الدابة والسيف والمنطقة بسبعمائة دينار في نفسي ولم أطلع عليه </w:t>
      </w:r>
      <w:r w:rsidR="00B8110F">
        <w:rPr>
          <w:rtl/>
        </w:rPr>
        <w:t xml:space="preserve">أحداً </w:t>
      </w:r>
      <w:r w:rsidRPr="009746DC">
        <w:rPr>
          <w:rtl/>
        </w:rPr>
        <w:t xml:space="preserve">فإذا الكتاب قد ورد </w:t>
      </w:r>
      <w:r w:rsidR="00551E04">
        <w:rPr>
          <w:rtl/>
        </w:rPr>
        <w:t xml:space="preserve">عليّ </w:t>
      </w:r>
      <w:r w:rsidRPr="009746DC">
        <w:rPr>
          <w:rtl/>
        </w:rPr>
        <w:t xml:space="preserve">من العراق وجه السبع مائة دينار </w:t>
      </w:r>
      <w:r w:rsidR="003928AF">
        <w:rPr>
          <w:rtl/>
        </w:rPr>
        <w:t xml:space="preserve">الّتي </w:t>
      </w:r>
      <w:r w:rsidRPr="009746DC">
        <w:rPr>
          <w:rtl/>
        </w:rPr>
        <w:t>لنا قبلك من ثمن الشهري والسيف والمنطقة</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B6CEB">
      <w:pPr>
        <w:pStyle w:val="libNormal"/>
        <w:rPr>
          <w:rtl/>
        </w:rPr>
      </w:pPr>
      <w:r w:rsidRPr="009746DC">
        <w:rPr>
          <w:rtl/>
        </w:rPr>
        <w:t>وأحسن</w:t>
      </w:r>
      <w:r w:rsidR="004A738A">
        <w:rPr>
          <w:rtl/>
        </w:rPr>
        <w:t xml:space="preserve">تمّ </w:t>
      </w:r>
      <w:r w:rsidRPr="009746DC">
        <w:rPr>
          <w:rtl/>
        </w:rPr>
        <w:t xml:space="preserve">من قبيل التعريض والتشنيع ، وفي المصباح : </w:t>
      </w:r>
      <w:r w:rsidRPr="00C875FB">
        <w:rPr>
          <w:rtl/>
        </w:rPr>
        <w:t>مال</w:t>
      </w:r>
      <w:r w:rsidRPr="009746DC">
        <w:rPr>
          <w:rtl/>
        </w:rPr>
        <w:t xml:space="preserve"> الحاكم في حكمه ميلا جار وظلم ، ومال عليهم الدهر أصابهم بحوائجه ،</w:t>
      </w:r>
      <w:r>
        <w:rPr>
          <w:rtl/>
        </w:rPr>
        <w:t xml:space="preserve"> و</w:t>
      </w:r>
      <w:r w:rsidRPr="00C875FB">
        <w:rPr>
          <w:rtl/>
        </w:rPr>
        <w:t>همد</w:t>
      </w:r>
      <w:r w:rsidR="00D8033E">
        <w:rPr>
          <w:rtl/>
        </w:rPr>
        <w:t xml:space="preserve">ان </w:t>
      </w:r>
      <w:r w:rsidRPr="009746DC">
        <w:rPr>
          <w:rtl/>
        </w:rPr>
        <w:t>في أكثر النسخ بالدال المهملة ، والمعروف عند أهل اللغة أنه بفتح الهاء وسكون الميم والدال المهملة اسم قبيلة باليمن ، وبالتحريك والذال المعجمة اسم البلد المعروف ، بناه همد</w:t>
      </w:r>
      <w:r w:rsidR="00D8033E">
        <w:rPr>
          <w:rtl/>
        </w:rPr>
        <w:t xml:space="preserve">ان </w:t>
      </w:r>
      <w:r w:rsidRPr="009746DC">
        <w:rPr>
          <w:rtl/>
        </w:rPr>
        <w:t>بن الفلوج ابن س</w:t>
      </w:r>
      <w:r w:rsidR="00551E04">
        <w:rPr>
          <w:rtl/>
        </w:rPr>
        <w:t xml:space="preserve">أمّ </w:t>
      </w:r>
      <w:r w:rsidRPr="009746DC">
        <w:rPr>
          <w:rtl/>
        </w:rPr>
        <w:t>بن نوح ،</w:t>
      </w:r>
      <w:r>
        <w:rPr>
          <w:rtl/>
        </w:rPr>
        <w:t xml:space="preserve"> و</w:t>
      </w:r>
      <w:r w:rsidRPr="00C875FB">
        <w:rPr>
          <w:rtl/>
        </w:rPr>
        <w:t>الحانوت</w:t>
      </w:r>
      <w:r w:rsidRPr="009746DC">
        <w:rPr>
          <w:rtl/>
        </w:rPr>
        <w:t xml:space="preserve"> الد</w:t>
      </w:r>
      <w:r w:rsidR="00551E04">
        <w:rPr>
          <w:rtl/>
        </w:rPr>
        <w:t xml:space="preserve">كان </w:t>
      </w:r>
      <w:r w:rsidRPr="009746DC">
        <w:rPr>
          <w:rtl/>
        </w:rPr>
        <w:t>، وإرادة دخولهم عليه لأخذ حق ابن صالح منه</w:t>
      </w:r>
      <w:r>
        <w:rPr>
          <w:rtl/>
        </w:rPr>
        <w:t xml:space="preserve"> </w:t>
      </w:r>
      <w:r w:rsidRPr="00C875FB">
        <w:rPr>
          <w:rtl/>
        </w:rPr>
        <w:t xml:space="preserve">« </w:t>
      </w:r>
      <w:r w:rsidR="00FE5F86">
        <w:rPr>
          <w:rtl/>
        </w:rPr>
        <w:t xml:space="preserve">حتّى </w:t>
      </w:r>
      <w:r w:rsidRPr="00C875FB">
        <w:rPr>
          <w:rtl/>
        </w:rPr>
        <w:t>أخرجتهم عنه »</w:t>
      </w:r>
      <w:r w:rsidRPr="009746DC">
        <w:rPr>
          <w:rtl/>
        </w:rPr>
        <w:t xml:space="preserve"> أي حانوته.</w:t>
      </w:r>
    </w:p>
    <w:p w:rsidR="00B717C7" w:rsidRPr="009746DC" w:rsidRDefault="00B717C7" w:rsidP="00BB6CEB">
      <w:pPr>
        <w:pStyle w:val="libNormal"/>
        <w:rPr>
          <w:rtl/>
          <w:lang w:bidi="fa-IR"/>
        </w:rPr>
      </w:pPr>
      <w:r w:rsidRPr="00BB6CEB">
        <w:rPr>
          <w:rStyle w:val="libBold1Char"/>
          <w:rtl/>
        </w:rPr>
        <w:t>الحديث السادس عشر :</w:t>
      </w:r>
      <w:r w:rsidRPr="009746DC">
        <w:rPr>
          <w:rtl/>
          <w:lang w:bidi="fa-IR"/>
        </w:rPr>
        <w:t xml:space="preserve"> مجهول.</w:t>
      </w:r>
    </w:p>
    <w:p w:rsidR="00B717C7" w:rsidRPr="009746DC" w:rsidRDefault="00B717C7" w:rsidP="00BB6CEB">
      <w:pPr>
        <w:pStyle w:val="libNormal"/>
        <w:rPr>
          <w:rtl/>
        </w:rPr>
      </w:pPr>
      <w:r w:rsidRPr="00C875FB">
        <w:rPr>
          <w:rtl/>
        </w:rPr>
        <w:t>والجبل</w:t>
      </w:r>
      <w:r w:rsidRPr="009746DC">
        <w:rPr>
          <w:rtl/>
        </w:rPr>
        <w:t xml:space="preserve"> بالتحريك كورة بين بغداد وآذربيج</w:t>
      </w:r>
      <w:r w:rsidR="00D8033E">
        <w:rPr>
          <w:rtl/>
        </w:rPr>
        <w:t xml:space="preserve">ان </w:t>
      </w:r>
      <w:r w:rsidRPr="009746DC">
        <w:rPr>
          <w:rtl/>
        </w:rPr>
        <w:t>، وضمير</w:t>
      </w:r>
      <w:r w:rsidRPr="00C875FB">
        <w:rPr>
          <w:rtl/>
        </w:rPr>
        <w:t xml:space="preserve"> أحبهم</w:t>
      </w:r>
      <w:r w:rsidRPr="009746DC">
        <w:rPr>
          <w:rtl/>
        </w:rPr>
        <w:t xml:space="preserve"> لبني فاطمة أو العلوي</w:t>
      </w:r>
      <w:r w:rsidR="001D5663">
        <w:rPr>
          <w:rFonts w:hint="cs"/>
          <w:rtl/>
        </w:rPr>
        <w:t>ّ</w:t>
      </w:r>
      <w:r w:rsidRPr="009746DC">
        <w:rPr>
          <w:rtl/>
        </w:rPr>
        <w:t xml:space="preserve">ين </w:t>
      </w:r>
      <w:r w:rsidRPr="00C875FB">
        <w:rPr>
          <w:rtl/>
        </w:rPr>
        <w:t>جملة ،</w:t>
      </w:r>
      <w:r w:rsidRPr="009746DC">
        <w:rPr>
          <w:rtl/>
        </w:rPr>
        <w:t xml:space="preserve"> أي بدون تميز </w:t>
      </w:r>
      <w:r w:rsidR="00406F49">
        <w:rPr>
          <w:rtl/>
        </w:rPr>
        <w:t xml:space="preserve">الإمام </w:t>
      </w:r>
      <w:r w:rsidRPr="009746DC">
        <w:rPr>
          <w:rtl/>
        </w:rPr>
        <w:t xml:space="preserve">منهم من غيره ، والفاء في </w:t>
      </w:r>
      <w:r w:rsidRPr="00C875FB">
        <w:rPr>
          <w:rtl/>
        </w:rPr>
        <w:t>قوله : فأوصى ،</w:t>
      </w:r>
      <w:r w:rsidRPr="009746DC">
        <w:rPr>
          <w:rtl/>
        </w:rPr>
        <w:t xml:space="preserve"> ل</w:t>
      </w:r>
      <w:r w:rsidR="008439FF">
        <w:rPr>
          <w:rtl/>
        </w:rPr>
        <w:t xml:space="preserve">لبيان </w:t>
      </w:r>
      <w:r w:rsidRPr="009746DC">
        <w:rPr>
          <w:rtl/>
        </w:rPr>
        <w:t xml:space="preserve">، وفي القاموس </w:t>
      </w:r>
      <w:r w:rsidRPr="00C875FB">
        <w:rPr>
          <w:rtl/>
        </w:rPr>
        <w:t>الشهري</w:t>
      </w:r>
      <w:r w:rsidR="001D5663">
        <w:rPr>
          <w:rFonts w:hint="cs"/>
          <w:rtl/>
        </w:rPr>
        <w:t>ّ</w:t>
      </w:r>
      <w:r w:rsidRPr="00C875FB">
        <w:rPr>
          <w:rtl/>
        </w:rPr>
        <w:t>ة</w:t>
      </w:r>
      <w:r w:rsidRPr="009746DC">
        <w:rPr>
          <w:rtl/>
        </w:rPr>
        <w:t xml:space="preserve"> بالكسر : ضرب من البراذين ،</w:t>
      </w:r>
      <w:r>
        <w:rPr>
          <w:rtl/>
        </w:rPr>
        <w:t xml:space="preserve"> و</w:t>
      </w:r>
      <w:r w:rsidRPr="00C875FB">
        <w:rPr>
          <w:rtl/>
        </w:rPr>
        <w:t>السمند</w:t>
      </w:r>
      <w:r w:rsidRPr="009746DC">
        <w:rPr>
          <w:rtl/>
        </w:rPr>
        <w:t xml:space="preserve"> ، فرس له لون معروف ،</w:t>
      </w:r>
      <w:r>
        <w:rPr>
          <w:rtl/>
        </w:rPr>
        <w:t xml:space="preserve"> و</w:t>
      </w:r>
      <w:r w:rsidRPr="00C875FB">
        <w:rPr>
          <w:rtl/>
        </w:rPr>
        <w:t>إذكوتكين</w:t>
      </w:r>
      <w:r w:rsidRPr="009746DC">
        <w:rPr>
          <w:rtl/>
        </w:rPr>
        <w:t xml:space="preserve"> </w:t>
      </w:r>
      <w:r w:rsidR="00551E04">
        <w:rPr>
          <w:rtl/>
        </w:rPr>
        <w:t xml:space="preserve">كان </w:t>
      </w:r>
      <w:r w:rsidRPr="009746DC">
        <w:rPr>
          <w:rtl/>
        </w:rPr>
        <w:t>من أمراء الترك من أتباع بني العباس ، وهو في التواريخ وسائر كتب الحديث بالذال وكذا في بعض نسخ الكتاب وفي أكثرها بالزاي</w:t>
      </w:r>
    </w:p>
    <w:p w:rsidR="008930D5" w:rsidRDefault="008930D5" w:rsidP="008930D5">
      <w:pPr>
        <w:pStyle w:val="libNormal"/>
        <w:rPr>
          <w:rtl/>
        </w:rPr>
      </w:pPr>
      <w:r>
        <w:rPr>
          <w:rtl/>
        </w:rPr>
        <w:br w:type="page"/>
      </w:r>
    </w:p>
    <w:p w:rsidR="00B717C7" w:rsidRPr="009746DC" w:rsidRDefault="00B717C7" w:rsidP="001D5663">
      <w:pPr>
        <w:pStyle w:val="libNormal"/>
        <w:rPr>
          <w:rtl/>
        </w:rPr>
      </w:pPr>
      <w:r w:rsidRPr="009746DC">
        <w:rPr>
          <w:rtl/>
        </w:rPr>
        <w:lastRenderedPageBreak/>
        <w:t>17</w:t>
      </w:r>
      <w:r>
        <w:rPr>
          <w:rtl/>
        </w:rPr>
        <w:t xml:space="preserve"> </w:t>
      </w:r>
      <w:r w:rsidR="001D5663">
        <w:rPr>
          <w:rtl/>
        </w:rPr>
        <w:t>–</w:t>
      </w:r>
      <w:r>
        <w:rPr>
          <w:rtl/>
        </w:rPr>
        <w:t xml:space="preserve"> </w:t>
      </w:r>
      <w:r w:rsidR="00551E04">
        <w:rPr>
          <w:rtl/>
        </w:rPr>
        <w:t>عليّ</w:t>
      </w:r>
      <w:r w:rsidR="001D5663">
        <w:rPr>
          <w:rFonts w:hint="cs"/>
          <w:rtl/>
        </w:rPr>
        <w:t>ٌ ،</w:t>
      </w:r>
      <w:r w:rsidR="00551E04">
        <w:rPr>
          <w:rtl/>
        </w:rPr>
        <w:t xml:space="preserve"> </w:t>
      </w:r>
      <w:r w:rsidRPr="009746DC">
        <w:rPr>
          <w:rtl/>
        </w:rPr>
        <w:t>عم</w:t>
      </w:r>
      <w:r w:rsidR="001D5663">
        <w:rPr>
          <w:rFonts w:hint="cs"/>
          <w:rtl/>
        </w:rPr>
        <w:t>ّ</w:t>
      </w:r>
      <w:r w:rsidRPr="009746DC">
        <w:rPr>
          <w:rtl/>
        </w:rPr>
        <w:t>ن حد</w:t>
      </w:r>
      <w:r w:rsidR="001D5663">
        <w:rPr>
          <w:rFonts w:hint="cs"/>
          <w:rtl/>
        </w:rPr>
        <w:t>َّ</w:t>
      </w:r>
      <w:r w:rsidRPr="009746DC">
        <w:rPr>
          <w:rtl/>
        </w:rPr>
        <w:t>ثه قال ولد لي ولد فكتبت أستأذن في طهره يوم السابع فورد لا تفعل فمات يوم الس</w:t>
      </w:r>
      <w:r w:rsidR="001D5663">
        <w:rPr>
          <w:rFonts w:hint="cs"/>
          <w:rtl/>
        </w:rPr>
        <w:t>ّ</w:t>
      </w:r>
      <w:r w:rsidRPr="009746DC">
        <w:rPr>
          <w:rtl/>
        </w:rPr>
        <w:t xml:space="preserve">ابع أو الثامن </w:t>
      </w:r>
      <w:r w:rsidR="00F32F74">
        <w:rPr>
          <w:rFonts w:hint="cs"/>
          <w:rtl/>
        </w:rPr>
        <w:t xml:space="preserve">، </w:t>
      </w:r>
      <w:r w:rsidR="00D83B35">
        <w:rPr>
          <w:rtl/>
        </w:rPr>
        <w:t xml:space="preserve">ثمّ </w:t>
      </w:r>
      <w:r w:rsidRPr="009746DC">
        <w:rPr>
          <w:rtl/>
        </w:rPr>
        <w:t>كتبت بموته فورد ستخلف غيره وغيره تسم</w:t>
      </w:r>
      <w:r w:rsidR="00F32F74">
        <w:rPr>
          <w:rFonts w:hint="cs"/>
          <w:rtl/>
        </w:rPr>
        <w:t>ّ</w:t>
      </w:r>
      <w:r w:rsidRPr="009746DC">
        <w:rPr>
          <w:rtl/>
        </w:rPr>
        <w:t>يه أحمد ومن بعد أحمد جعفرا</w:t>
      </w:r>
      <w:r w:rsidR="00F32F74">
        <w:rPr>
          <w:rFonts w:hint="cs"/>
          <w:rtl/>
        </w:rPr>
        <w:t>ً</w:t>
      </w:r>
      <w:r w:rsidRPr="009746DC">
        <w:rPr>
          <w:rtl/>
        </w:rPr>
        <w:t xml:space="preserve"> فجاء كما قال قال وتهيأت للحج وودعت الناس وكنت </w:t>
      </w:r>
      <w:r w:rsidR="00D83B35">
        <w:rPr>
          <w:rtl/>
        </w:rPr>
        <w:t xml:space="preserve">علىّ </w:t>
      </w:r>
      <w:r w:rsidRPr="009746DC">
        <w:rPr>
          <w:rtl/>
        </w:rPr>
        <w:t>الخروج فورد نحن لذلك كارهون والأ</w:t>
      </w:r>
      <w:r w:rsidR="00850EDE">
        <w:rPr>
          <w:rtl/>
        </w:rPr>
        <w:t xml:space="preserve">مرّ </w:t>
      </w:r>
      <w:r w:rsidRPr="009746DC">
        <w:rPr>
          <w:rtl/>
        </w:rPr>
        <w:t>إليك قال فضاق صدري واغتممت وكتبت أنا مقيم</w:t>
      </w:r>
      <w:r w:rsidR="00F32F74">
        <w:rPr>
          <w:rFonts w:hint="cs"/>
          <w:rtl/>
        </w:rPr>
        <w:t>ٌ</w:t>
      </w:r>
      <w:r w:rsidRPr="009746DC">
        <w:rPr>
          <w:rtl/>
        </w:rPr>
        <w:t xml:space="preserve"> </w:t>
      </w:r>
      <w:r w:rsidR="00F32F74">
        <w:rPr>
          <w:rtl/>
        </w:rPr>
        <w:t>على</w:t>
      </w:r>
      <w:r w:rsidR="00D83B35">
        <w:rPr>
          <w:rtl/>
        </w:rPr>
        <w:t xml:space="preserve"> </w:t>
      </w:r>
      <w:r w:rsidRPr="009746DC">
        <w:rPr>
          <w:rtl/>
        </w:rPr>
        <w:t>الس</w:t>
      </w:r>
      <w:r w:rsidR="00F32F74">
        <w:rPr>
          <w:rFonts w:hint="cs"/>
          <w:rtl/>
        </w:rPr>
        <w:t>ّ</w:t>
      </w:r>
      <w:r w:rsidRPr="009746DC">
        <w:rPr>
          <w:rtl/>
        </w:rPr>
        <w:t>مع والط</w:t>
      </w:r>
      <w:r w:rsidR="00F32F74">
        <w:rPr>
          <w:rFonts w:hint="cs"/>
          <w:rtl/>
        </w:rPr>
        <w:t>ّ</w:t>
      </w:r>
      <w:r w:rsidRPr="009746DC">
        <w:rPr>
          <w:rtl/>
        </w:rPr>
        <w:t>اعة غير أن</w:t>
      </w:r>
      <w:r w:rsidR="00F32F74">
        <w:rPr>
          <w:rFonts w:hint="cs"/>
          <w:rtl/>
        </w:rPr>
        <w:t>ّ</w:t>
      </w:r>
      <w:r w:rsidRPr="009746DC">
        <w:rPr>
          <w:rtl/>
        </w:rPr>
        <w:t>ي مغ</w:t>
      </w:r>
      <w:r w:rsidR="004A738A">
        <w:rPr>
          <w:rtl/>
        </w:rPr>
        <w:t xml:space="preserve">تمّ </w:t>
      </w:r>
      <w:r w:rsidRPr="009746DC">
        <w:rPr>
          <w:rtl/>
        </w:rPr>
        <w:t>بتخلفي عن الحج</w:t>
      </w:r>
      <w:r w:rsidR="00B45FB5">
        <w:rPr>
          <w:rFonts w:hint="cs"/>
          <w:rtl/>
        </w:rPr>
        <w:t>ّ</w:t>
      </w:r>
      <w:r w:rsidRPr="009746DC">
        <w:rPr>
          <w:rtl/>
        </w:rPr>
        <w:t xml:space="preserve"> فوق</w:t>
      </w:r>
      <w:r w:rsidR="00B45FB5">
        <w:rPr>
          <w:rFonts w:hint="cs"/>
          <w:rtl/>
        </w:rPr>
        <w:t>ّ</w:t>
      </w:r>
      <w:r w:rsidRPr="009746DC">
        <w:rPr>
          <w:rtl/>
        </w:rPr>
        <w:t xml:space="preserve">ع </w:t>
      </w:r>
      <w:r w:rsidR="00B45FB5">
        <w:rPr>
          <w:rFonts w:hint="cs"/>
          <w:rtl/>
        </w:rPr>
        <w:t xml:space="preserve">: </w:t>
      </w:r>
      <w:r w:rsidRPr="009746DC">
        <w:rPr>
          <w:rtl/>
        </w:rPr>
        <w:t>لا يضيقن</w:t>
      </w:r>
      <w:r w:rsidR="00F32F74">
        <w:rPr>
          <w:rFonts w:hint="cs"/>
          <w:rtl/>
        </w:rPr>
        <w:t>َّ</w:t>
      </w:r>
      <w:r w:rsidRPr="009746DC">
        <w:rPr>
          <w:rtl/>
        </w:rPr>
        <w:t xml:space="preserve"> صدرك فإن</w:t>
      </w:r>
      <w:r w:rsidR="00F32F74">
        <w:rPr>
          <w:rFonts w:hint="cs"/>
          <w:rtl/>
        </w:rPr>
        <w:t>ّ</w:t>
      </w:r>
      <w:r w:rsidRPr="009746DC">
        <w:rPr>
          <w:rtl/>
        </w:rPr>
        <w:t>ك ستحج</w:t>
      </w:r>
      <w:r w:rsidR="00F32F74">
        <w:rPr>
          <w:rFonts w:hint="cs"/>
          <w:rtl/>
        </w:rPr>
        <w:t>ُّ</w:t>
      </w:r>
      <w:r w:rsidRPr="009746DC">
        <w:rPr>
          <w:rtl/>
        </w:rPr>
        <w:t xml:space="preserve"> من قابل </w:t>
      </w:r>
      <w:r w:rsidR="00D8033E">
        <w:rPr>
          <w:rtl/>
        </w:rPr>
        <w:t xml:space="preserve">ان </w:t>
      </w:r>
      <w:r w:rsidRPr="009746DC">
        <w:rPr>
          <w:rtl/>
        </w:rPr>
        <w:t>شاء الله قال و</w:t>
      </w:r>
      <w:r w:rsidR="00FE5F86">
        <w:rPr>
          <w:rtl/>
        </w:rPr>
        <w:t xml:space="preserve">لـمّا </w:t>
      </w:r>
      <w:r w:rsidR="00551E04">
        <w:rPr>
          <w:rtl/>
        </w:rPr>
        <w:t xml:space="preserve">كان </w:t>
      </w:r>
      <w:r w:rsidRPr="009746DC">
        <w:rPr>
          <w:rtl/>
        </w:rPr>
        <w:t xml:space="preserve">من قابل كتبت أستأذن فورد الإذن فكتبت أني عادلت </w:t>
      </w:r>
      <w:r w:rsidR="00551E04">
        <w:rPr>
          <w:rtl/>
        </w:rPr>
        <w:t xml:space="preserve">محمّد </w:t>
      </w:r>
      <w:r w:rsidRPr="009746DC">
        <w:rPr>
          <w:rtl/>
        </w:rPr>
        <w:t>بن العب</w:t>
      </w:r>
      <w:r w:rsidR="00B45FB5">
        <w:rPr>
          <w:rFonts w:hint="cs"/>
          <w:rtl/>
        </w:rPr>
        <w:t>ّ</w:t>
      </w:r>
      <w:r w:rsidRPr="009746DC">
        <w:rPr>
          <w:rtl/>
        </w:rPr>
        <w:t>اس وأنا واثق بديانته وصيانته فورد الأسدي</w:t>
      </w:r>
      <w:r w:rsidR="00B45FB5">
        <w:rPr>
          <w:rFonts w:hint="cs"/>
          <w:rtl/>
        </w:rPr>
        <w:t>ٌّ</w:t>
      </w:r>
      <w:r w:rsidRPr="009746DC">
        <w:rPr>
          <w:rtl/>
        </w:rPr>
        <w:t xml:space="preserve"> نعم العديل ف</w:t>
      </w:r>
      <w:r w:rsidR="00D8033E">
        <w:rPr>
          <w:rtl/>
        </w:rPr>
        <w:t xml:space="preserve">ان </w:t>
      </w:r>
      <w:r w:rsidRPr="009746DC">
        <w:rPr>
          <w:rtl/>
        </w:rPr>
        <w:t>قدم فلا تختر عليه فقدم الأسدي</w:t>
      </w:r>
      <w:r w:rsidR="00B45FB5">
        <w:rPr>
          <w:rFonts w:hint="cs"/>
          <w:rtl/>
        </w:rPr>
        <w:t>ُّ</w:t>
      </w:r>
      <w:r w:rsidRPr="009746DC">
        <w:rPr>
          <w:rtl/>
        </w:rPr>
        <w:t xml:space="preserve"> وعادلته</w:t>
      </w:r>
      <w:r>
        <w:rPr>
          <w:rFonts w:hint="cs"/>
          <w:rtl/>
        </w:rPr>
        <w:t>.</w:t>
      </w:r>
    </w:p>
    <w:p w:rsidR="00B717C7" w:rsidRPr="009746DC" w:rsidRDefault="00B717C7" w:rsidP="001D5663">
      <w:pPr>
        <w:pStyle w:val="libNormal"/>
        <w:rPr>
          <w:rtl/>
        </w:rPr>
      </w:pPr>
      <w:r w:rsidRPr="009746DC">
        <w:rPr>
          <w:rtl/>
        </w:rPr>
        <w:t>18</w:t>
      </w:r>
      <w:r>
        <w:rPr>
          <w:rtl/>
        </w:rPr>
        <w:t xml:space="preserve"> </w:t>
      </w:r>
      <w:r w:rsidR="003928AF">
        <w:rPr>
          <w:rtl/>
        </w:rPr>
        <w:t>-</w:t>
      </w:r>
      <w:r>
        <w:rPr>
          <w:rtl/>
        </w:rPr>
        <w:t xml:space="preserve"> </w:t>
      </w:r>
      <w:r w:rsidRPr="009746DC">
        <w:rPr>
          <w:rtl/>
        </w:rPr>
        <w:t>الحسن</w:t>
      </w:r>
      <w:r w:rsidR="00B45FB5">
        <w:rPr>
          <w:rFonts w:hint="cs"/>
          <w:rtl/>
        </w:rPr>
        <w:t>ُ</w:t>
      </w:r>
      <w:r w:rsidRPr="009746DC">
        <w:rPr>
          <w:rtl/>
        </w:rPr>
        <w:t xml:space="preserve"> بن </w:t>
      </w:r>
      <w:r w:rsidR="00551E04">
        <w:rPr>
          <w:rtl/>
        </w:rPr>
        <w:t>عليّ</w:t>
      </w:r>
      <w:r w:rsidR="00B45FB5">
        <w:rPr>
          <w:rFonts w:hint="cs"/>
          <w:rtl/>
        </w:rPr>
        <w:t>ُ</w:t>
      </w:r>
      <w:r w:rsidR="00551E04">
        <w:rPr>
          <w:rtl/>
        </w:rPr>
        <w:t xml:space="preserve"> </w:t>
      </w:r>
      <w:r w:rsidRPr="009746DC">
        <w:rPr>
          <w:rtl/>
        </w:rPr>
        <w:t xml:space="preserve">العلوي قال أودع المجروح مرداس بن </w:t>
      </w:r>
      <w:r w:rsidR="00551E04">
        <w:rPr>
          <w:rtl/>
        </w:rPr>
        <w:t xml:space="preserve">عليّ </w:t>
      </w:r>
      <w:r w:rsidR="00B64EB6">
        <w:rPr>
          <w:rtl/>
        </w:rPr>
        <w:t xml:space="preserve">مالاً </w:t>
      </w:r>
      <w:r w:rsidRPr="009746DC">
        <w:rPr>
          <w:rtl/>
        </w:rPr>
        <w:t xml:space="preserve">للناحية </w:t>
      </w:r>
      <w:r w:rsidR="00551E04">
        <w:rPr>
          <w:rtl/>
        </w:rPr>
        <w:t xml:space="preserve">وكان </w:t>
      </w:r>
      <w:r w:rsidRPr="009746DC">
        <w:rPr>
          <w:rtl/>
        </w:rPr>
        <w:t xml:space="preserve">عند مرداس مال لتميم بن حنظلة فورد </w:t>
      </w:r>
      <w:r w:rsidR="00B45FB5">
        <w:rPr>
          <w:rtl/>
        </w:rPr>
        <w:t>على</w:t>
      </w:r>
      <w:r w:rsidR="00D83B35">
        <w:rPr>
          <w:rtl/>
        </w:rPr>
        <w:t xml:space="preserve"> </w:t>
      </w:r>
      <w:r w:rsidRPr="009746DC">
        <w:rPr>
          <w:rtl/>
        </w:rPr>
        <w:t xml:space="preserve">مرداس </w:t>
      </w:r>
      <w:r w:rsidR="00B45FB5">
        <w:rPr>
          <w:rFonts w:hint="cs"/>
          <w:rtl/>
        </w:rPr>
        <w:t xml:space="preserve">: </w:t>
      </w:r>
      <w:r w:rsidRPr="009746DC">
        <w:rPr>
          <w:rtl/>
        </w:rPr>
        <w:t>أنفذ مال تميم مع ما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D5663">
      <w:pPr>
        <w:pStyle w:val="libNormal"/>
        <w:rPr>
          <w:rtl/>
          <w:lang w:bidi="fa-IR"/>
        </w:rPr>
      </w:pPr>
      <w:r w:rsidRPr="001D5663">
        <w:rPr>
          <w:rStyle w:val="libBold1Char"/>
          <w:rtl/>
        </w:rPr>
        <w:t xml:space="preserve">الحديث السابع عشر : </w:t>
      </w:r>
      <w:r w:rsidRPr="009746DC">
        <w:rPr>
          <w:rtl/>
          <w:lang w:bidi="fa-IR"/>
        </w:rPr>
        <w:t>كالسابق.</w:t>
      </w:r>
    </w:p>
    <w:p w:rsidR="00B717C7" w:rsidRPr="009746DC" w:rsidRDefault="00B717C7" w:rsidP="001D5663">
      <w:pPr>
        <w:pStyle w:val="libNormal"/>
        <w:rPr>
          <w:rtl/>
        </w:rPr>
      </w:pPr>
      <w:r w:rsidRPr="009746DC">
        <w:rPr>
          <w:rtl/>
        </w:rPr>
        <w:t>والمراد</w:t>
      </w:r>
      <w:r w:rsidRPr="00C875FB">
        <w:rPr>
          <w:rtl/>
        </w:rPr>
        <w:t xml:space="preserve"> بالطهر</w:t>
      </w:r>
      <w:r w:rsidRPr="009746DC">
        <w:rPr>
          <w:rtl/>
        </w:rPr>
        <w:t xml:space="preserve"> هنا الخت</w:t>
      </w:r>
      <w:r w:rsidR="00D8033E">
        <w:rPr>
          <w:rtl/>
        </w:rPr>
        <w:t xml:space="preserve">ان </w:t>
      </w:r>
      <w:r w:rsidRPr="009746DC">
        <w:rPr>
          <w:rtl/>
        </w:rPr>
        <w:t>، والترديد من الراوي أو من راويه</w:t>
      </w:r>
      <w:r>
        <w:rPr>
          <w:rtl/>
        </w:rPr>
        <w:t xml:space="preserve"> </w:t>
      </w:r>
      <w:r w:rsidRPr="00C875FB">
        <w:rPr>
          <w:rtl/>
        </w:rPr>
        <w:t>« ستخلف »</w:t>
      </w:r>
      <w:r w:rsidRPr="009746DC">
        <w:rPr>
          <w:rtl/>
        </w:rPr>
        <w:t xml:space="preserve"> </w:t>
      </w:r>
      <w:r w:rsidR="00D83B35">
        <w:rPr>
          <w:rtl/>
        </w:rPr>
        <w:t xml:space="preserve">علىّ </w:t>
      </w:r>
      <w:r w:rsidRPr="009746DC">
        <w:rPr>
          <w:rtl/>
        </w:rPr>
        <w:t>بناء المجهول من الأفعال ، أي ستعطى خلفا</w:t>
      </w:r>
      <w:r w:rsidR="00B45FB5">
        <w:rPr>
          <w:rFonts w:hint="cs"/>
          <w:rtl/>
        </w:rPr>
        <w:t>ً</w:t>
      </w:r>
      <w:r w:rsidRPr="009746DC">
        <w:rPr>
          <w:rtl/>
        </w:rPr>
        <w:t xml:space="preserve"> منه وعوضا ،</w:t>
      </w:r>
      <w:r>
        <w:rPr>
          <w:rtl/>
        </w:rPr>
        <w:t xml:space="preserve"> و</w:t>
      </w:r>
      <w:r w:rsidRPr="00C875FB">
        <w:rPr>
          <w:rtl/>
        </w:rPr>
        <w:t>الأسدي</w:t>
      </w:r>
      <w:r w:rsidRPr="009746DC">
        <w:rPr>
          <w:rtl/>
        </w:rPr>
        <w:t xml:space="preserve"> هو </w:t>
      </w:r>
      <w:r w:rsidR="00551E04">
        <w:rPr>
          <w:rtl/>
        </w:rPr>
        <w:t xml:space="preserve">محمّد </w:t>
      </w:r>
      <w:r w:rsidRPr="009746DC">
        <w:rPr>
          <w:rtl/>
        </w:rPr>
        <w:t xml:space="preserve">بن جعفر بن </w:t>
      </w:r>
      <w:r w:rsidR="00551E04">
        <w:rPr>
          <w:rtl/>
        </w:rPr>
        <w:t xml:space="preserve">محمّد </w:t>
      </w:r>
      <w:r w:rsidRPr="009746DC">
        <w:rPr>
          <w:rtl/>
        </w:rPr>
        <w:t xml:space="preserve">بن عون الأسدي الكوفي ساكن الري يقال له </w:t>
      </w:r>
      <w:r w:rsidR="00551E04">
        <w:rPr>
          <w:rtl/>
        </w:rPr>
        <w:t xml:space="preserve">محمّد </w:t>
      </w:r>
      <w:r w:rsidRPr="009746DC">
        <w:rPr>
          <w:rtl/>
        </w:rPr>
        <w:t xml:space="preserve">بن أبي عبد الله ، قال النجاشي : </w:t>
      </w:r>
      <w:r w:rsidR="00551E04">
        <w:rPr>
          <w:rtl/>
        </w:rPr>
        <w:t xml:space="preserve">كان </w:t>
      </w:r>
      <w:r w:rsidRPr="009746DC">
        <w:rPr>
          <w:rtl/>
        </w:rPr>
        <w:t xml:space="preserve">ثقة صحيح الحديث </w:t>
      </w:r>
      <w:r w:rsidR="000164B7">
        <w:rPr>
          <w:rtl/>
        </w:rPr>
        <w:t xml:space="preserve">إلّا </w:t>
      </w:r>
      <w:r w:rsidRPr="009746DC">
        <w:rPr>
          <w:rtl/>
        </w:rPr>
        <w:t>أن</w:t>
      </w:r>
      <w:r w:rsidR="00B45FB5">
        <w:rPr>
          <w:rFonts w:hint="cs"/>
          <w:rtl/>
        </w:rPr>
        <w:t>ّ</w:t>
      </w:r>
      <w:r w:rsidRPr="009746DC">
        <w:rPr>
          <w:rtl/>
        </w:rPr>
        <w:t xml:space="preserve">ه روي عن الضعفاء ، </w:t>
      </w:r>
      <w:r w:rsidR="00551E04">
        <w:rPr>
          <w:rtl/>
        </w:rPr>
        <w:t xml:space="preserve">وكان </w:t>
      </w:r>
      <w:r w:rsidRPr="009746DC">
        <w:rPr>
          <w:rtl/>
        </w:rPr>
        <w:t xml:space="preserve">يقول بالجبر والتشبيه ، وقال الشيخ : </w:t>
      </w:r>
      <w:r w:rsidR="00551E04">
        <w:rPr>
          <w:rtl/>
        </w:rPr>
        <w:t xml:space="preserve">كان </w:t>
      </w:r>
      <w:r w:rsidRPr="009746DC">
        <w:rPr>
          <w:rtl/>
        </w:rPr>
        <w:t xml:space="preserve">أحد الأبواب ، وفي كمال الدين أنه من الوكلاء الذين وقفوا </w:t>
      </w:r>
      <w:r w:rsidR="00D83B35">
        <w:rPr>
          <w:rtl/>
        </w:rPr>
        <w:t xml:space="preserve">علىّ </w:t>
      </w:r>
      <w:r w:rsidRPr="009746DC">
        <w:rPr>
          <w:rtl/>
        </w:rPr>
        <w:t xml:space="preserve">معجزات صاحب </w:t>
      </w:r>
      <w:r w:rsidR="00747155">
        <w:rPr>
          <w:rtl/>
        </w:rPr>
        <w:t xml:space="preserve">الزمان </w:t>
      </w:r>
      <w:r w:rsidR="00850EDE">
        <w:rPr>
          <w:rStyle w:val="libAlaemChar"/>
          <w:rtl/>
        </w:rPr>
        <w:t xml:space="preserve">عليه‌السلام </w:t>
      </w:r>
      <w:r w:rsidRPr="009746DC">
        <w:rPr>
          <w:rtl/>
        </w:rPr>
        <w:t>ورأوه.</w:t>
      </w:r>
    </w:p>
    <w:p w:rsidR="00B717C7" w:rsidRPr="009746DC" w:rsidRDefault="00B717C7" w:rsidP="001D5663">
      <w:pPr>
        <w:pStyle w:val="libNormal"/>
        <w:rPr>
          <w:rtl/>
        </w:rPr>
      </w:pPr>
      <w:r w:rsidRPr="009746DC">
        <w:rPr>
          <w:rtl/>
        </w:rPr>
        <w:t>وأقول : نسبته إلى الجبر والتشبيه لروايته الأخبار الموهمة لهما ، وذلك لا يقدح فيه إذ قل</w:t>
      </w:r>
      <w:r w:rsidR="00AD2B4C">
        <w:rPr>
          <w:rFonts w:hint="cs"/>
          <w:rtl/>
        </w:rPr>
        <w:t>ّ</w:t>
      </w:r>
      <w:r w:rsidRPr="009746DC">
        <w:rPr>
          <w:rtl/>
        </w:rPr>
        <w:t xml:space="preserve"> أصل من الأصول لا يوجد مثلها فيه.</w:t>
      </w:r>
    </w:p>
    <w:p w:rsidR="00B717C7" w:rsidRPr="009746DC" w:rsidRDefault="00B717C7" w:rsidP="001D5663">
      <w:pPr>
        <w:pStyle w:val="libNormal"/>
        <w:rPr>
          <w:rtl/>
          <w:lang w:bidi="fa-IR"/>
        </w:rPr>
      </w:pPr>
      <w:r w:rsidRPr="001D5663">
        <w:rPr>
          <w:rStyle w:val="libBold1Char"/>
          <w:rtl/>
        </w:rPr>
        <w:t xml:space="preserve">الحديث الثامن عشر : </w:t>
      </w:r>
      <w:r w:rsidRPr="009746DC">
        <w:rPr>
          <w:rtl/>
          <w:lang w:bidi="fa-IR"/>
        </w:rPr>
        <w:t>كالسابق.</w:t>
      </w:r>
    </w:p>
    <w:p w:rsidR="00B717C7" w:rsidRPr="009746DC" w:rsidRDefault="00B717C7" w:rsidP="001D5663">
      <w:pPr>
        <w:pStyle w:val="libNormal"/>
        <w:rPr>
          <w:rtl/>
        </w:rPr>
      </w:pPr>
      <w:r w:rsidRPr="00C875FB">
        <w:rPr>
          <w:rtl/>
        </w:rPr>
        <w:t>والمجروح</w:t>
      </w:r>
      <w:r w:rsidRPr="009746DC">
        <w:rPr>
          <w:rtl/>
        </w:rPr>
        <w:t xml:space="preserve"> مرفوع بالفاعلي</w:t>
      </w:r>
      <w:r w:rsidR="00AD2B4C">
        <w:rPr>
          <w:rFonts w:hint="cs"/>
          <w:rtl/>
        </w:rPr>
        <w:t>ّ</w:t>
      </w:r>
      <w:r w:rsidRPr="009746DC">
        <w:rPr>
          <w:rtl/>
        </w:rPr>
        <w:t>ة ،</w:t>
      </w:r>
      <w:r>
        <w:rPr>
          <w:rtl/>
        </w:rPr>
        <w:t xml:space="preserve"> و</w:t>
      </w:r>
      <w:r w:rsidRPr="00C875FB">
        <w:rPr>
          <w:rtl/>
        </w:rPr>
        <w:t>مرداس</w:t>
      </w:r>
      <w:r w:rsidRPr="009746DC">
        <w:rPr>
          <w:rtl/>
        </w:rPr>
        <w:t xml:space="preserve"> منصوب بالمفعولية</w:t>
      </w:r>
      <w:r>
        <w:rPr>
          <w:rtl/>
        </w:rPr>
        <w:t xml:space="preserve"> و</w:t>
      </w:r>
      <w:r w:rsidRPr="00C875FB">
        <w:rPr>
          <w:rtl/>
        </w:rPr>
        <w:t>الشيرازي</w:t>
      </w:r>
      <w:r w:rsidRPr="009746DC">
        <w:rPr>
          <w:rtl/>
        </w:rPr>
        <w:t xml:space="preserve"> هو المجروح ، وروى الصدوق </w:t>
      </w:r>
      <w:r>
        <w:rPr>
          <w:rtl/>
        </w:rPr>
        <w:t>(ره)</w:t>
      </w:r>
      <w:r w:rsidRPr="009746DC">
        <w:rPr>
          <w:rtl/>
        </w:rPr>
        <w:t xml:space="preserve"> في الإكمال </w:t>
      </w:r>
      <w:r w:rsidR="00D8033E">
        <w:rPr>
          <w:rtl/>
        </w:rPr>
        <w:t>ان</w:t>
      </w:r>
      <w:r w:rsidR="00AD2B4C">
        <w:rPr>
          <w:rFonts w:hint="cs"/>
          <w:rtl/>
        </w:rPr>
        <w:t>ّ</w:t>
      </w:r>
      <w:r w:rsidR="00D8033E">
        <w:rPr>
          <w:rtl/>
        </w:rPr>
        <w:t xml:space="preserve"> </w:t>
      </w:r>
      <w:r w:rsidR="00551E04">
        <w:rPr>
          <w:rtl/>
        </w:rPr>
        <w:t xml:space="preserve">محمّد </w:t>
      </w:r>
      <w:r w:rsidRPr="009746DC">
        <w:rPr>
          <w:rtl/>
        </w:rPr>
        <w:t xml:space="preserve">بن أبي عبد الله الأسدي عد </w:t>
      </w:r>
      <w:r w:rsidR="00F54854">
        <w:rPr>
          <w:rtl/>
        </w:rPr>
        <w:t xml:space="preserve">ممّن </w:t>
      </w:r>
      <w:r w:rsidRPr="009746DC">
        <w:rPr>
          <w:rtl/>
        </w:rPr>
        <w:t xml:space="preserve">وقف </w:t>
      </w:r>
      <w:r w:rsidR="00D83B35">
        <w:rPr>
          <w:rtl/>
        </w:rPr>
        <w:t xml:space="preserve">علىّ </w:t>
      </w:r>
      <w:r w:rsidRPr="009746DC">
        <w:rPr>
          <w:rtl/>
        </w:rPr>
        <w:t xml:space="preserve">معجزات الصاحب </w:t>
      </w:r>
      <w:r w:rsidR="00850EDE">
        <w:rPr>
          <w:rStyle w:val="libAlaemChar"/>
          <w:rtl/>
        </w:rPr>
        <w:t xml:space="preserve">عليه‌السلام </w:t>
      </w:r>
      <w:r w:rsidRPr="009746DC">
        <w:rPr>
          <w:rtl/>
        </w:rPr>
        <w:t>ورآه من غير الوكلاء من أهل قزوين مرداسا ،</w:t>
      </w:r>
    </w:p>
    <w:p w:rsidR="008930D5" w:rsidRDefault="008930D5" w:rsidP="008930D5">
      <w:pPr>
        <w:pStyle w:val="libNormal"/>
        <w:rPr>
          <w:rtl/>
        </w:rPr>
      </w:pPr>
      <w:r>
        <w:rPr>
          <w:rtl/>
        </w:rPr>
        <w:br w:type="page"/>
      </w:r>
    </w:p>
    <w:p w:rsidR="00B717C7" w:rsidRPr="009746DC" w:rsidRDefault="00B717C7" w:rsidP="001272BA">
      <w:pPr>
        <w:pStyle w:val="libNormal"/>
        <w:rPr>
          <w:rtl/>
        </w:rPr>
      </w:pPr>
      <w:r w:rsidRPr="009746DC">
        <w:rPr>
          <w:rtl/>
        </w:rPr>
        <w:lastRenderedPageBreak/>
        <w:t>أودعك الشيرازي</w:t>
      </w:r>
      <w:r>
        <w:rPr>
          <w:rFonts w:hint="cs"/>
          <w:rtl/>
        </w:rPr>
        <w:t>.</w:t>
      </w:r>
    </w:p>
    <w:p w:rsidR="00B717C7" w:rsidRPr="009746DC" w:rsidRDefault="00B717C7" w:rsidP="001272BA">
      <w:pPr>
        <w:pStyle w:val="libNormal"/>
        <w:rPr>
          <w:rtl/>
        </w:rPr>
      </w:pPr>
      <w:r w:rsidRPr="009746DC">
        <w:rPr>
          <w:rtl/>
        </w:rPr>
        <w:t>19</w:t>
      </w:r>
      <w:r>
        <w:rPr>
          <w:rtl/>
        </w:rPr>
        <w:t xml:space="preserve"> </w:t>
      </w:r>
      <w:r w:rsidR="003928AF">
        <w:rPr>
          <w:rtl/>
        </w:rPr>
        <w:t>-</w:t>
      </w:r>
      <w:r>
        <w:rPr>
          <w:rtl/>
        </w:rPr>
        <w:t xml:space="preserve"> </w:t>
      </w:r>
      <w:r w:rsidR="00551E04">
        <w:rPr>
          <w:rtl/>
        </w:rPr>
        <w:t>عليّ</w:t>
      </w:r>
      <w:r w:rsidR="001272BA">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الحسن بن عيسى العريضي أبي </w:t>
      </w:r>
      <w:r w:rsidR="00551E04">
        <w:rPr>
          <w:rtl/>
        </w:rPr>
        <w:t xml:space="preserve">محمّد </w:t>
      </w:r>
      <w:r w:rsidRPr="009746DC">
        <w:rPr>
          <w:rtl/>
        </w:rPr>
        <w:t xml:space="preserve">قال </w:t>
      </w:r>
      <w:r w:rsidR="00FE5F86">
        <w:rPr>
          <w:rtl/>
        </w:rPr>
        <w:t xml:space="preserve">لـمّا </w:t>
      </w:r>
      <w:r w:rsidRPr="009746DC">
        <w:rPr>
          <w:rtl/>
        </w:rPr>
        <w:t xml:space="preserve">مضى أبو </w:t>
      </w:r>
      <w:r w:rsidR="00551E04">
        <w:rPr>
          <w:rtl/>
        </w:rPr>
        <w:t xml:space="preserve">محمّد </w:t>
      </w:r>
      <w:r w:rsidR="00850EDE">
        <w:rPr>
          <w:rStyle w:val="libAlaemChar"/>
          <w:rtl/>
        </w:rPr>
        <w:t xml:space="preserve">عليه‌السلام </w:t>
      </w:r>
      <w:r w:rsidRPr="009746DC">
        <w:rPr>
          <w:rtl/>
        </w:rPr>
        <w:t>ورد رجل</w:t>
      </w:r>
      <w:r w:rsidR="001272BA">
        <w:rPr>
          <w:rFonts w:hint="cs"/>
          <w:rtl/>
        </w:rPr>
        <w:t>ٌ</w:t>
      </w:r>
      <w:r w:rsidRPr="009746DC">
        <w:rPr>
          <w:rtl/>
        </w:rPr>
        <w:t xml:space="preserve"> من أهل مصر بمال إلى </w:t>
      </w:r>
      <w:r w:rsidR="00D30306">
        <w:rPr>
          <w:rtl/>
        </w:rPr>
        <w:t xml:space="preserve">مكّة </w:t>
      </w:r>
      <w:r w:rsidRPr="009746DC">
        <w:rPr>
          <w:rtl/>
        </w:rPr>
        <w:t>للناحية فاختلف عليه فقال بعض الن</w:t>
      </w:r>
      <w:r w:rsidR="00513685">
        <w:rPr>
          <w:rFonts w:hint="cs"/>
          <w:rtl/>
        </w:rPr>
        <w:t>ّ</w:t>
      </w:r>
      <w:r w:rsidRPr="009746DC">
        <w:rPr>
          <w:rtl/>
        </w:rPr>
        <w:t xml:space="preserve">اس </w:t>
      </w:r>
      <w:r w:rsidR="00513685">
        <w:rPr>
          <w:rFonts w:hint="cs"/>
          <w:rtl/>
        </w:rPr>
        <w:t xml:space="preserve">: </w:t>
      </w:r>
      <w:r w:rsidR="00D8033E">
        <w:rPr>
          <w:rtl/>
        </w:rPr>
        <w:t>ان</w:t>
      </w:r>
      <w:r w:rsidR="00513685">
        <w:rPr>
          <w:rFonts w:hint="cs"/>
          <w:rtl/>
        </w:rPr>
        <w:t>َّ</w:t>
      </w:r>
      <w:r w:rsidR="00D8033E">
        <w:rPr>
          <w:rtl/>
        </w:rPr>
        <w:t xml:space="preserve"> </w:t>
      </w:r>
      <w:r w:rsidRPr="009746DC">
        <w:rPr>
          <w:rtl/>
        </w:rPr>
        <w:t xml:space="preserve">أبا </w:t>
      </w:r>
      <w:r w:rsidR="00551E04">
        <w:rPr>
          <w:rtl/>
        </w:rPr>
        <w:t xml:space="preserve">محمّد </w:t>
      </w:r>
      <w:r w:rsidR="00850EDE">
        <w:rPr>
          <w:rStyle w:val="libAlaemChar"/>
          <w:rtl/>
        </w:rPr>
        <w:t xml:space="preserve">عليه‌السلام </w:t>
      </w:r>
      <w:r w:rsidRPr="009746DC">
        <w:rPr>
          <w:rtl/>
        </w:rPr>
        <w:t xml:space="preserve">مضى من غير خلف والخلف جعفر وقال بعضهم مضى أبو </w:t>
      </w:r>
      <w:r w:rsidR="00551E04">
        <w:rPr>
          <w:rtl/>
        </w:rPr>
        <w:t xml:space="preserve">محمّد </w:t>
      </w:r>
      <w:r w:rsidRPr="009746DC">
        <w:rPr>
          <w:rtl/>
        </w:rPr>
        <w:t xml:space="preserve">عن خلف فبعث </w:t>
      </w:r>
      <w:r w:rsidR="00FE5F86">
        <w:rPr>
          <w:rtl/>
        </w:rPr>
        <w:t xml:space="preserve">رجلاً </w:t>
      </w:r>
      <w:r w:rsidR="00551E04">
        <w:rPr>
          <w:rtl/>
        </w:rPr>
        <w:t xml:space="preserve">يكنّى </w:t>
      </w:r>
      <w:r w:rsidRPr="009746DC">
        <w:rPr>
          <w:rtl/>
        </w:rPr>
        <w:t>بأبي طالب فورد العسكر ومعه كتاب فصار إلى جعفر وسأله عن بره</w:t>
      </w:r>
      <w:r w:rsidR="00D8033E">
        <w:rPr>
          <w:rtl/>
        </w:rPr>
        <w:t xml:space="preserve">ان </w:t>
      </w:r>
      <w:r w:rsidRPr="009746DC">
        <w:rPr>
          <w:rtl/>
        </w:rPr>
        <w:t>فقال لا يتهي</w:t>
      </w:r>
      <w:r w:rsidR="00E30A32">
        <w:rPr>
          <w:rFonts w:hint="cs"/>
          <w:rtl/>
        </w:rPr>
        <w:t>ّ</w:t>
      </w:r>
      <w:r w:rsidRPr="009746DC">
        <w:rPr>
          <w:rtl/>
        </w:rPr>
        <w:t xml:space="preserve">أ في هذا الوقت فصار إلى الباب وأنفذ الكتاب إلى أصحابنا فخرج إليه آجرك الله في صاحبك فقد مات وأوصى بالمال </w:t>
      </w:r>
      <w:r w:rsidR="00511401">
        <w:rPr>
          <w:rtl/>
        </w:rPr>
        <w:t xml:space="preserve">الّذي </w:t>
      </w:r>
      <w:r w:rsidR="00551E04">
        <w:rPr>
          <w:rtl/>
        </w:rPr>
        <w:t xml:space="preserve">كان </w:t>
      </w:r>
      <w:r w:rsidRPr="009746DC">
        <w:rPr>
          <w:rtl/>
        </w:rPr>
        <w:t>معه إلى ثقة ليعمل فيه بما يجب وأجيب عن كتابه</w:t>
      </w:r>
      <w:r>
        <w:rPr>
          <w:rFonts w:hint="cs"/>
          <w:rtl/>
        </w:rPr>
        <w:t>.</w:t>
      </w:r>
    </w:p>
    <w:p w:rsidR="00B717C7" w:rsidRPr="009746DC" w:rsidRDefault="00B717C7" w:rsidP="001272BA">
      <w:pPr>
        <w:pStyle w:val="libNormal"/>
        <w:rPr>
          <w:rtl/>
        </w:rPr>
      </w:pPr>
      <w:r w:rsidRPr="009746DC">
        <w:rPr>
          <w:rtl/>
        </w:rPr>
        <w:t>20</w:t>
      </w:r>
      <w:r>
        <w:rPr>
          <w:rtl/>
        </w:rPr>
        <w:t xml:space="preserve"> </w:t>
      </w:r>
      <w:r w:rsidR="003928AF">
        <w:rPr>
          <w:rtl/>
        </w:rPr>
        <w:t>-</w:t>
      </w:r>
      <w:r>
        <w:rPr>
          <w:rtl/>
        </w:rPr>
        <w:t xml:space="preserve"> </w:t>
      </w:r>
      <w:r w:rsidR="00551E04">
        <w:rPr>
          <w:rtl/>
        </w:rPr>
        <w:t>عليّ</w:t>
      </w:r>
      <w:r w:rsidR="00E30A32">
        <w:rPr>
          <w:rFonts w:hint="cs"/>
          <w:rtl/>
        </w:rPr>
        <w:t>ُ</w:t>
      </w:r>
      <w:r w:rsidR="00551E04">
        <w:rPr>
          <w:rtl/>
        </w:rPr>
        <w:t xml:space="preserve"> </w:t>
      </w:r>
      <w:r w:rsidRPr="009746DC">
        <w:rPr>
          <w:rtl/>
        </w:rPr>
        <w:t xml:space="preserve">بن </w:t>
      </w:r>
      <w:r w:rsidR="00551E04">
        <w:rPr>
          <w:rtl/>
        </w:rPr>
        <w:t xml:space="preserve">محمّد </w:t>
      </w:r>
      <w:r w:rsidRPr="009746DC">
        <w:rPr>
          <w:rtl/>
        </w:rPr>
        <w:t>قال حمل رجل</w:t>
      </w:r>
      <w:r w:rsidR="00E30A32">
        <w:rPr>
          <w:rFonts w:hint="cs"/>
          <w:rtl/>
        </w:rPr>
        <w:t>ٌ</w:t>
      </w:r>
      <w:r w:rsidRPr="009746DC">
        <w:rPr>
          <w:rtl/>
        </w:rPr>
        <w:t xml:space="preserve"> من أهل آبة </w:t>
      </w:r>
      <w:r w:rsidR="000F65B1">
        <w:rPr>
          <w:rtl/>
        </w:rPr>
        <w:t>شيئاً</w:t>
      </w:r>
      <w:r w:rsidR="00F54854">
        <w:rPr>
          <w:rtl/>
        </w:rPr>
        <w:t xml:space="preserve"> </w:t>
      </w:r>
      <w:r w:rsidRPr="009746DC">
        <w:rPr>
          <w:rtl/>
        </w:rPr>
        <w:t>يوصله ونسي سيفا</w:t>
      </w:r>
      <w:r w:rsidR="00E30A32">
        <w:rPr>
          <w:rFonts w:hint="cs"/>
          <w:rtl/>
        </w:rPr>
        <w:t>ً</w:t>
      </w:r>
      <w:r w:rsidRPr="009746DC">
        <w:rPr>
          <w:rtl/>
        </w:rPr>
        <w:t xml:space="preserve"> بآبة فأنفذ ما </w:t>
      </w:r>
      <w:r w:rsidR="00551E04">
        <w:rPr>
          <w:rtl/>
        </w:rPr>
        <w:t xml:space="preserve">كان </w:t>
      </w:r>
      <w:r w:rsidRPr="009746DC">
        <w:rPr>
          <w:rtl/>
        </w:rPr>
        <w:t xml:space="preserve">معه فكتب إليه ما خبر السيف </w:t>
      </w:r>
      <w:r w:rsidR="00511401">
        <w:rPr>
          <w:rtl/>
        </w:rPr>
        <w:t xml:space="preserve">الّذي </w:t>
      </w:r>
      <w:r w:rsidRPr="009746DC">
        <w:rPr>
          <w:rtl/>
        </w:rPr>
        <w:t>نسيته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272BA">
      <w:pPr>
        <w:pStyle w:val="libNormal"/>
        <w:rPr>
          <w:rtl/>
        </w:rPr>
      </w:pPr>
      <w:r w:rsidRPr="009746DC">
        <w:rPr>
          <w:rtl/>
        </w:rPr>
        <w:t>ومن أهل فارس المجروح ، ومن مصر صاحب المولودين وصاحب المال ب</w:t>
      </w:r>
      <w:r w:rsidR="00D30306">
        <w:rPr>
          <w:rtl/>
        </w:rPr>
        <w:t xml:space="preserve">مكّة </w:t>
      </w:r>
      <w:r w:rsidRPr="009746DC">
        <w:rPr>
          <w:rtl/>
        </w:rPr>
        <w:t>وأبو رجاء.</w:t>
      </w:r>
    </w:p>
    <w:p w:rsidR="00B717C7" w:rsidRPr="009746DC" w:rsidRDefault="00B717C7" w:rsidP="001272BA">
      <w:pPr>
        <w:pStyle w:val="libNormal"/>
        <w:rPr>
          <w:rtl/>
          <w:lang w:bidi="fa-IR"/>
        </w:rPr>
      </w:pPr>
      <w:r w:rsidRPr="001272BA">
        <w:rPr>
          <w:rStyle w:val="libBold1Char"/>
          <w:rtl/>
        </w:rPr>
        <w:t>الحديث التاسع عشر :</w:t>
      </w:r>
      <w:r w:rsidRPr="009746DC">
        <w:rPr>
          <w:rtl/>
          <w:lang w:bidi="fa-IR"/>
        </w:rPr>
        <w:t xml:space="preserve"> كالسابق.</w:t>
      </w:r>
    </w:p>
    <w:p w:rsidR="00B717C7" w:rsidRPr="009746DC" w:rsidRDefault="00B717C7" w:rsidP="001272BA">
      <w:pPr>
        <w:pStyle w:val="libNormal"/>
        <w:rPr>
          <w:rtl/>
        </w:rPr>
      </w:pPr>
      <w:r w:rsidRPr="00C875FB">
        <w:rPr>
          <w:rtl/>
        </w:rPr>
        <w:t>« ومعه كتاب »</w:t>
      </w:r>
      <w:r w:rsidRPr="009746DC">
        <w:rPr>
          <w:rtl/>
        </w:rPr>
        <w:t xml:space="preserve"> أي إلى من </w:t>
      </w:r>
      <w:r w:rsidR="0061638F">
        <w:rPr>
          <w:rtl/>
        </w:rPr>
        <w:t xml:space="preserve">قام </w:t>
      </w:r>
      <w:r w:rsidR="00EB1FB4">
        <w:rPr>
          <w:rtl/>
        </w:rPr>
        <w:t xml:space="preserve">مقام </w:t>
      </w:r>
      <w:r w:rsidRPr="009746DC">
        <w:rPr>
          <w:rtl/>
        </w:rPr>
        <w:t xml:space="preserve">أبي </w:t>
      </w:r>
      <w:r w:rsidR="00551E04">
        <w:rPr>
          <w:rtl/>
        </w:rPr>
        <w:t xml:space="preserve">محمّد </w:t>
      </w:r>
      <w:r w:rsidR="00850EDE">
        <w:rPr>
          <w:rStyle w:val="libAlaemChar"/>
          <w:rtl/>
        </w:rPr>
        <w:t xml:space="preserve">عليه‌السلام </w:t>
      </w:r>
      <w:r w:rsidRPr="009746DC">
        <w:rPr>
          <w:rtl/>
        </w:rPr>
        <w:t>فيه عرض المال أو تفصيل المال</w:t>
      </w:r>
      <w:r>
        <w:rPr>
          <w:rtl/>
        </w:rPr>
        <w:t xml:space="preserve"> </w:t>
      </w:r>
      <w:r w:rsidRPr="00C875FB">
        <w:rPr>
          <w:rtl/>
        </w:rPr>
        <w:t>« إلى الباب »</w:t>
      </w:r>
      <w:r w:rsidRPr="009746DC">
        <w:rPr>
          <w:rtl/>
        </w:rPr>
        <w:t xml:space="preserve"> أي باب دار القائم </w:t>
      </w:r>
      <w:r w:rsidR="00850EDE">
        <w:rPr>
          <w:rStyle w:val="libAlaemChar"/>
          <w:rtl/>
        </w:rPr>
        <w:t xml:space="preserve">عليه‌السلام </w:t>
      </w:r>
      <w:r w:rsidRPr="00C875FB">
        <w:rPr>
          <w:rtl/>
        </w:rPr>
        <w:t>« إلى أصحابنا »</w:t>
      </w:r>
      <w:r w:rsidRPr="009746DC">
        <w:rPr>
          <w:rtl/>
        </w:rPr>
        <w:t xml:space="preserve"> أي الموالي وخواص</w:t>
      </w:r>
      <w:r w:rsidR="00E30A32">
        <w:rPr>
          <w:rFonts w:hint="cs"/>
          <w:rtl/>
        </w:rPr>
        <w:t>ّ</w:t>
      </w:r>
      <w:r w:rsidRPr="009746DC">
        <w:rPr>
          <w:rtl/>
        </w:rPr>
        <w:t xml:space="preserve"> الشيعة الساكنين في الدار ، وفي الإرشاد فقال بعض الناس : </w:t>
      </w:r>
      <w:r w:rsidR="00D8033E">
        <w:rPr>
          <w:rtl/>
        </w:rPr>
        <w:t xml:space="preserve">ان </w:t>
      </w:r>
      <w:r w:rsidRPr="009746DC">
        <w:rPr>
          <w:rtl/>
        </w:rPr>
        <w:t xml:space="preserve">أبا </w:t>
      </w:r>
      <w:r w:rsidR="00551E04">
        <w:rPr>
          <w:rtl/>
        </w:rPr>
        <w:t xml:space="preserve">محمّد </w:t>
      </w:r>
      <w:r w:rsidRPr="009746DC">
        <w:rPr>
          <w:rtl/>
        </w:rPr>
        <w:t xml:space="preserve">قد مضى من غير خلف ، وقال آخرون الخلف من بعده جعفر ، وقال آخرون الخلف من بعده ولده ، إلى قوله : وأنفذ الكتاب إلى أصحابنا الموسومين بالسفارة ، إلى </w:t>
      </w:r>
      <w:r w:rsidRPr="00C875FB">
        <w:rPr>
          <w:rtl/>
        </w:rPr>
        <w:t>قوله : وأجيب عن كتابه</w:t>
      </w:r>
      <w:r w:rsidRPr="009746DC">
        <w:rPr>
          <w:rtl/>
        </w:rPr>
        <w:t xml:space="preserve"> ، </w:t>
      </w:r>
      <w:r w:rsidR="00551E04">
        <w:rPr>
          <w:rtl/>
        </w:rPr>
        <w:t xml:space="preserve">وكان </w:t>
      </w:r>
      <w:r w:rsidRPr="009746DC">
        <w:rPr>
          <w:rtl/>
        </w:rPr>
        <w:t>الأ</w:t>
      </w:r>
      <w:r w:rsidR="00850EDE">
        <w:rPr>
          <w:rtl/>
        </w:rPr>
        <w:t xml:space="preserve">مرّ </w:t>
      </w:r>
      <w:r w:rsidRPr="009746DC">
        <w:rPr>
          <w:rtl/>
        </w:rPr>
        <w:t>كما قيل له.</w:t>
      </w:r>
    </w:p>
    <w:p w:rsidR="00B717C7" w:rsidRPr="009746DC" w:rsidRDefault="00B717C7" w:rsidP="001272BA">
      <w:pPr>
        <w:pStyle w:val="libNormal"/>
        <w:rPr>
          <w:rtl/>
          <w:lang w:bidi="fa-IR"/>
        </w:rPr>
      </w:pPr>
      <w:r w:rsidRPr="001272BA">
        <w:rPr>
          <w:rStyle w:val="libBold1Char"/>
          <w:rtl/>
        </w:rPr>
        <w:t>الحديث العشرون :</w:t>
      </w:r>
      <w:r w:rsidRPr="009746DC">
        <w:rPr>
          <w:rtl/>
          <w:lang w:bidi="fa-IR"/>
        </w:rPr>
        <w:t xml:space="preserve"> صحيح.</w:t>
      </w:r>
    </w:p>
    <w:p w:rsidR="00B717C7" w:rsidRPr="009746DC" w:rsidRDefault="00B717C7" w:rsidP="001272BA">
      <w:pPr>
        <w:pStyle w:val="libNormal"/>
        <w:rPr>
          <w:rtl/>
        </w:rPr>
      </w:pPr>
      <w:r w:rsidRPr="009746DC">
        <w:rPr>
          <w:rtl/>
        </w:rPr>
        <w:t xml:space="preserve">وفي القاموس </w:t>
      </w:r>
      <w:r w:rsidRPr="00C875FB">
        <w:rPr>
          <w:rtl/>
        </w:rPr>
        <w:t>آبة</w:t>
      </w:r>
      <w:r w:rsidRPr="009746DC">
        <w:rPr>
          <w:rtl/>
        </w:rPr>
        <w:t xml:space="preserve"> بلد قرب ساوة ، وبلد بإفريقية</w:t>
      </w:r>
      <w:r w:rsidRPr="00C875FB">
        <w:rPr>
          <w:rtl/>
        </w:rPr>
        <w:t xml:space="preserve"> « فكتب »</w:t>
      </w:r>
      <w:r w:rsidRPr="009746DC">
        <w:rPr>
          <w:rtl/>
        </w:rPr>
        <w:t xml:space="preserve"> </w:t>
      </w:r>
      <w:r w:rsidR="00D83B35">
        <w:rPr>
          <w:rtl/>
        </w:rPr>
        <w:t xml:space="preserve">علىّ </w:t>
      </w:r>
      <w:r w:rsidRPr="009746DC">
        <w:rPr>
          <w:rtl/>
        </w:rPr>
        <w:t>المعلوم أو المجهول.</w:t>
      </w:r>
    </w:p>
    <w:p w:rsidR="008930D5" w:rsidRDefault="008930D5" w:rsidP="008930D5">
      <w:pPr>
        <w:pStyle w:val="libNormal"/>
        <w:rPr>
          <w:rtl/>
        </w:rPr>
      </w:pPr>
      <w:r>
        <w:rPr>
          <w:rtl/>
        </w:rPr>
        <w:br w:type="page"/>
      </w:r>
    </w:p>
    <w:p w:rsidR="00B717C7" w:rsidRPr="009746DC" w:rsidRDefault="00B717C7" w:rsidP="00E30A32">
      <w:pPr>
        <w:pStyle w:val="libNormal"/>
        <w:rPr>
          <w:rtl/>
        </w:rPr>
      </w:pPr>
      <w:r w:rsidRPr="009746DC">
        <w:rPr>
          <w:rtl/>
        </w:rPr>
        <w:lastRenderedPageBreak/>
        <w:t>21</w:t>
      </w:r>
      <w:r>
        <w:rPr>
          <w:rtl/>
        </w:rPr>
        <w:t xml:space="preserve"> </w:t>
      </w:r>
      <w:r w:rsidR="003928AF">
        <w:rPr>
          <w:rtl/>
        </w:rPr>
        <w:t>-</w:t>
      </w:r>
      <w:r>
        <w:rPr>
          <w:rtl/>
        </w:rPr>
        <w:t xml:space="preserve"> </w:t>
      </w:r>
      <w:r w:rsidRPr="009746DC">
        <w:rPr>
          <w:rtl/>
        </w:rPr>
        <w:t>الحسن</w:t>
      </w:r>
      <w:r w:rsidR="00E30A32">
        <w:rPr>
          <w:rFonts w:hint="cs"/>
          <w:rtl/>
        </w:rPr>
        <w:t>ُ</w:t>
      </w:r>
      <w:r w:rsidRPr="009746DC">
        <w:rPr>
          <w:rtl/>
        </w:rPr>
        <w:t xml:space="preserve"> بن خفيف ، عن أبيه قال بعث بخدم إلى مدينة الر</w:t>
      </w:r>
      <w:r w:rsidR="00062484">
        <w:rPr>
          <w:rFonts w:hint="cs"/>
          <w:rtl/>
        </w:rPr>
        <w:t>َّ</w:t>
      </w:r>
      <w:r w:rsidRPr="009746DC">
        <w:rPr>
          <w:rtl/>
        </w:rPr>
        <w:t xml:space="preserve">سول </w:t>
      </w:r>
      <w:r w:rsidR="007D1F02" w:rsidRPr="007D1F02">
        <w:rPr>
          <w:rStyle w:val="libAlaemChar"/>
          <w:rtl/>
        </w:rPr>
        <w:t>صلى‌الله‌عليه‌وآله</w:t>
      </w:r>
      <w:r w:rsidRPr="009746DC">
        <w:rPr>
          <w:rtl/>
        </w:rPr>
        <w:t xml:space="preserve"> ومعهم خادم</w:t>
      </w:r>
      <w:r w:rsidR="00D8033E">
        <w:rPr>
          <w:rtl/>
        </w:rPr>
        <w:t xml:space="preserve">ان </w:t>
      </w:r>
      <w:r w:rsidRPr="009746DC">
        <w:rPr>
          <w:rtl/>
        </w:rPr>
        <w:t>وكتب إلى</w:t>
      </w:r>
      <w:r w:rsidR="00E30A32">
        <w:rPr>
          <w:rFonts w:hint="cs"/>
          <w:rtl/>
        </w:rPr>
        <w:t>َّ</w:t>
      </w:r>
      <w:r w:rsidRPr="009746DC">
        <w:rPr>
          <w:rtl/>
        </w:rPr>
        <w:t xml:space="preserve"> خفيف </w:t>
      </w:r>
      <w:r w:rsidR="00D8033E">
        <w:rPr>
          <w:rtl/>
        </w:rPr>
        <w:t xml:space="preserve">ان </w:t>
      </w:r>
      <w:r w:rsidRPr="009746DC">
        <w:rPr>
          <w:rtl/>
        </w:rPr>
        <w:t>يخرج معهم فخرج معهم ف</w:t>
      </w:r>
      <w:r w:rsidR="00FE5F86">
        <w:rPr>
          <w:rtl/>
        </w:rPr>
        <w:t xml:space="preserve">لـمّا </w:t>
      </w:r>
      <w:r w:rsidRPr="009746DC">
        <w:rPr>
          <w:rtl/>
        </w:rPr>
        <w:t>وصلوا إلى الكوفة شرب أحد الخادمين مسكرا</w:t>
      </w:r>
      <w:r w:rsidR="00E30A32">
        <w:rPr>
          <w:rFonts w:hint="cs"/>
          <w:rtl/>
        </w:rPr>
        <w:t>ً</w:t>
      </w:r>
      <w:r w:rsidRPr="009746DC">
        <w:rPr>
          <w:rtl/>
        </w:rPr>
        <w:t xml:space="preserve"> فما خرجوا من الكوفة </w:t>
      </w:r>
      <w:r w:rsidR="00FE5F86">
        <w:rPr>
          <w:rtl/>
        </w:rPr>
        <w:t xml:space="preserve">حتّى </w:t>
      </w:r>
      <w:r w:rsidRPr="009746DC">
        <w:rPr>
          <w:rtl/>
        </w:rPr>
        <w:t xml:space="preserve">ورد كتاب من العسكر </w:t>
      </w:r>
      <w:r w:rsidR="003928AF">
        <w:rPr>
          <w:rtl/>
        </w:rPr>
        <w:t xml:space="preserve">برّد </w:t>
      </w:r>
      <w:r w:rsidRPr="009746DC">
        <w:rPr>
          <w:rtl/>
        </w:rPr>
        <w:t xml:space="preserve">الخادم </w:t>
      </w:r>
      <w:r w:rsidR="00511401">
        <w:rPr>
          <w:rtl/>
        </w:rPr>
        <w:t xml:space="preserve">الّذي </w:t>
      </w:r>
      <w:r w:rsidRPr="009746DC">
        <w:rPr>
          <w:rtl/>
        </w:rPr>
        <w:t>شرب المسكر وعزل عن الخدمة</w:t>
      </w:r>
      <w:r>
        <w:rPr>
          <w:rFonts w:hint="cs"/>
          <w:rtl/>
        </w:rPr>
        <w:t>.</w:t>
      </w:r>
    </w:p>
    <w:p w:rsidR="00B717C7" w:rsidRPr="009746DC" w:rsidRDefault="00B717C7" w:rsidP="00E30A32">
      <w:pPr>
        <w:pStyle w:val="libNormal"/>
        <w:rPr>
          <w:rtl/>
        </w:rPr>
      </w:pPr>
      <w:r w:rsidRPr="009746DC">
        <w:rPr>
          <w:rtl/>
        </w:rPr>
        <w:t>22</w:t>
      </w:r>
      <w:r>
        <w:rPr>
          <w:rtl/>
        </w:rPr>
        <w:t xml:space="preserve"> </w:t>
      </w:r>
      <w:r w:rsidR="003928AF">
        <w:rPr>
          <w:rtl/>
        </w:rPr>
        <w:t>-</w:t>
      </w:r>
      <w:r>
        <w:rPr>
          <w:rtl/>
        </w:rPr>
        <w:t xml:space="preserve"> </w:t>
      </w:r>
      <w:r w:rsidR="00551E04">
        <w:rPr>
          <w:rtl/>
        </w:rPr>
        <w:t>عليّ</w:t>
      </w:r>
      <w:r w:rsidR="00E30A32">
        <w:rPr>
          <w:rFonts w:hint="cs"/>
          <w:rtl/>
        </w:rPr>
        <w:t>ُ</w:t>
      </w:r>
      <w:r w:rsidR="00551E04">
        <w:rPr>
          <w:rtl/>
        </w:rPr>
        <w:t xml:space="preserve"> </w:t>
      </w:r>
      <w:r w:rsidRPr="009746DC">
        <w:rPr>
          <w:rtl/>
        </w:rPr>
        <w:t xml:space="preserve">بن </w:t>
      </w:r>
      <w:r w:rsidR="00551E04">
        <w:rPr>
          <w:rtl/>
        </w:rPr>
        <w:t xml:space="preserve">محمّد </w:t>
      </w:r>
      <w:r w:rsidRPr="009746DC">
        <w:rPr>
          <w:rtl/>
        </w:rPr>
        <w:t>، عن</w:t>
      </w:r>
      <w:r w:rsidR="00E30A32">
        <w:rPr>
          <w:rFonts w:hint="cs"/>
          <w:rtl/>
        </w:rPr>
        <w:t xml:space="preserve"> [</w:t>
      </w:r>
      <w:r w:rsidRPr="009746DC">
        <w:rPr>
          <w:rtl/>
        </w:rPr>
        <w:t xml:space="preserve"> أحمد بن </w:t>
      </w:r>
      <w:r w:rsidR="00E30A32">
        <w:rPr>
          <w:rFonts w:hint="cs"/>
          <w:rtl/>
        </w:rPr>
        <w:t xml:space="preserve">] </w:t>
      </w:r>
      <w:r w:rsidRPr="009746DC">
        <w:rPr>
          <w:rtl/>
        </w:rPr>
        <w:t xml:space="preserve">أبي </w:t>
      </w:r>
      <w:r w:rsidR="00551E04">
        <w:rPr>
          <w:rtl/>
        </w:rPr>
        <w:t xml:space="preserve">عليّ </w:t>
      </w:r>
      <w:r w:rsidRPr="009746DC">
        <w:rPr>
          <w:rtl/>
        </w:rPr>
        <w:t>بن غياث ، عن أحمد بن الحسن قال</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62484">
      <w:pPr>
        <w:pStyle w:val="libNormal"/>
        <w:rPr>
          <w:rtl/>
          <w:lang w:bidi="fa-IR"/>
        </w:rPr>
      </w:pPr>
      <w:r w:rsidRPr="00062484">
        <w:rPr>
          <w:rStyle w:val="libBold1Char"/>
          <w:rtl/>
        </w:rPr>
        <w:t>الحديث الحادي والعشرون :</w:t>
      </w:r>
      <w:r w:rsidRPr="009746DC">
        <w:rPr>
          <w:rtl/>
          <w:lang w:bidi="fa-IR"/>
        </w:rPr>
        <w:t xml:space="preserve"> مجهول.</w:t>
      </w:r>
    </w:p>
    <w:p w:rsidR="00B717C7" w:rsidRPr="009746DC" w:rsidRDefault="00B717C7" w:rsidP="00062484">
      <w:pPr>
        <w:pStyle w:val="libNormal"/>
        <w:rPr>
          <w:rtl/>
        </w:rPr>
      </w:pPr>
      <w:r w:rsidRPr="00C875FB">
        <w:rPr>
          <w:rtl/>
        </w:rPr>
        <w:t>« بعث بخدم »</w:t>
      </w:r>
      <w:r w:rsidRPr="009746DC">
        <w:rPr>
          <w:rtl/>
        </w:rPr>
        <w:t xml:space="preserve"> الخدم بالتحريك جمع الخادم وهو المملوك ، ولعل</w:t>
      </w:r>
      <w:r w:rsidR="00045E02">
        <w:rPr>
          <w:rFonts w:hint="cs"/>
          <w:rtl/>
        </w:rPr>
        <w:t>ّ</w:t>
      </w:r>
      <w:r w:rsidRPr="009746DC">
        <w:rPr>
          <w:rtl/>
        </w:rPr>
        <w:t xml:space="preserve">هم كانوا مماليكه ومماليك والده </w:t>
      </w:r>
      <w:r w:rsidR="000164B7" w:rsidRPr="000164B7">
        <w:rPr>
          <w:rStyle w:val="libAlaemChar"/>
          <w:rtl/>
        </w:rPr>
        <w:t xml:space="preserve">عليهما‌السلام </w:t>
      </w:r>
      <w:r w:rsidRPr="009746DC">
        <w:rPr>
          <w:rtl/>
        </w:rPr>
        <w:t xml:space="preserve">، بعثهم ليسكنوا المدينة ويغفل الخليفة وأصحابه عنهم وعنه </w:t>
      </w:r>
      <w:r w:rsidR="00850EDE">
        <w:rPr>
          <w:rStyle w:val="libAlaemChar"/>
          <w:rtl/>
        </w:rPr>
        <w:t xml:space="preserve">عليه‌السلام </w:t>
      </w:r>
      <w:r w:rsidRPr="009746DC">
        <w:rPr>
          <w:rtl/>
        </w:rPr>
        <w:t xml:space="preserve">أو لخدمة المسجد والضرائح المقدسة ، </w:t>
      </w:r>
      <w:r w:rsidR="00551E04">
        <w:rPr>
          <w:rtl/>
        </w:rPr>
        <w:t xml:space="preserve">وكان </w:t>
      </w:r>
      <w:r w:rsidRPr="009746DC">
        <w:rPr>
          <w:rtl/>
        </w:rPr>
        <w:t>الخادمين لم يكونا مملوكين بل كانا أجيرين.</w:t>
      </w:r>
    </w:p>
    <w:p w:rsidR="00B717C7" w:rsidRPr="009746DC" w:rsidRDefault="00B717C7" w:rsidP="00062484">
      <w:pPr>
        <w:pStyle w:val="libNormal"/>
        <w:rPr>
          <w:rtl/>
          <w:lang w:bidi="fa-IR"/>
        </w:rPr>
      </w:pPr>
      <w:r w:rsidRPr="00062484">
        <w:rPr>
          <w:rStyle w:val="libBold1Char"/>
          <w:rtl/>
        </w:rPr>
        <w:t xml:space="preserve">الحديث الثاني والعشرون : </w:t>
      </w:r>
      <w:r w:rsidRPr="009746DC">
        <w:rPr>
          <w:rtl/>
          <w:lang w:bidi="fa-IR"/>
        </w:rPr>
        <w:t>كالسابق.</w:t>
      </w:r>
    </w:p>
    <w:p w:rsidR="00B717C7" w:rsidRPr="009746DC" w:rsidRDefault="00B717C7" w:rsidP="00062484">
      <w:pPr>
        <w:pStyle w:val="libNormal"/>
        <w:rPr>
          <w:rtl/>
        </w:rPr>
      </w:pPr>
      <w:r w:rsidRPr="009746DC">
        <w:rPr>
          <w:rtl/>
        </w:rPr>
        <w:t xml:space="preserve">والظاهر </w:t>
      </w:r>
      <w:r w:rsidR="00D8033E">
        <w:rPr>
          <w:rtl/>
        </w:rPr>
        <w:t>ان</w:t>
      </w:r>
      <w:r w:rsidR="00045E02">
        <w:rPr>
          <w:rFonts w:hint="cs"/>
          <w:rtl/>
        </w:rPr>
        <w:t>ّ</w:t>
      </w:r>
      <w:r w:rsidR="00D8033E">
        <w:rPr>
          <w:rtl/>
        </w:rPr>
        <w:t xml:space="preserve"> </w:t>
      </w:r>
      <w:r w:rsidRPr="009746DC">
        <w:rPr>
          <w:rtl/>
        </w:rPr>
        <w:t xml:space="preserve">هذه القضية هي </w:t>
      </w:r>
      <w:r w:rsidR="003928AF">
        <w:rPr>
          <w:rtl/>
        </w:rPr>
        <w:t xml:space="preserve">الّتي </w:t>
      </w:r>
      <w:r w:rsidRPr="009746DC">
        <w:rPr>
          <w:rtl/>
        </w:rPr>
        <w:t>مرت في السادس عشر فالظاهر إما زيادة ال</w:t>
      </w:r>
      <w:r w:rsidR="004A738A">
        <w:rPr>
          <w:rtl/>
        </w:rPr>
        <w:t xml:space="preserve">غلام </w:t>
      </w:r>
      <w:r w:rsidRPr="009746DC">
        <w:rPr>
          <w:rtl/>
        </w:rPr>
        <w:t xml:space="preserve">ثمة أو سقوطه هنا ، ويحتمل </w:t>
      </w:r>
      <w:r w:rsidR="00D8033E">
        <w:rPr>
          <w:rtl/>
        </w:rPr>
        <w:t xml:space="preserve">ان </w:t>
      </w:r>
      <w:r w:rsidRPr="009746DC">
        <w:rPr>
          <w:rtl/>
        </w:rPr>
        <w:t>يكون أحمد روى حكاية غل</w:t>
      </w:r>
      <w:r w:rsidR="00045E02">
        <w:rPr>
          <w:rFonts w:hint="cs"/>
          <w:rtl/>
        </w:rPr>
        <w:t>ا</w:t>
      </w:r>
      <w:r w:rsidR="00045E02">
        <w:rPr>
          <w:rtl/>
        </w:rPr>
        <w:t>م</w:t>
      </w:r>
      <w:r w:rsidR="00551E04">
        <w:rPr>
          <w:rtl/>
        </w:rPr>
        <w:t xml:space="preserve">ه </w:t>
      </w:r>
      <w:r w:rsidRPr="009746DC">
        <w:rPr>
          <w:rtl/>
        </w:rPr>
        <w:t>، ويقرأ</w:t>
      </w:r>
      <w:r w:rsidRPr="00C875FB">
        <w:rPr>
          <w:rtl/>
        </w:rPr>
        <w:t xml:space="preserve"> « أنفذ »</w:t>
      </w:r>
      <w:r w:rsidRPr="009746DC">
        <w:rPr>
          <w:rtl/>
        </w:rPr>
        <w:t xml:space="preserve"> و</w:t>
      </w:r>
      <w:r w:rsidRPr="00C875FB">
        <w:rPr>
          <w:rtl/>
        </w:rPr>
        <w:t xml:space="preserve"> « يبعث »</w:t>
      </w:r>
      <w:r w:rsidRPr="009746DC">
        <w:rPr>
          <w:rtl/>
        </w:rPr>
        <w:t xml:space="preserve"> </w:t>
      </w:r>
      <w:r w:rsidR="00D83B35">
        <w:rPr>
          <w:rtl/>
        </w:rPr>
        <w:t xml:space="preserve">علىّ </w:t>
      </w:r>
      <w:r w:rsidRPr="009746DC">
        <w:rPr>
          <w:rtl/>
        </w:rPr>
        <w:t xml:space="preserve">بناء المجهول ، والأظهر عندي </w:t>
      </w:r>
      <w:r w:rsidR="00D8033E">
        <w:rPr>
          <w:rtl/>
        </w:rPr>
        <w:t xml:space="preserve">ان </w:t>
      </w:r>
      <w:r w:rsidRPr="009746DC">
        <w:rPr>
          <w:rtl/>
        </w:rPr>
        <w:t xml:space="preserve">صاحب الواقعة وصاحب المال </w:t>
      </w:r>
      <w:r w:rsidR="00551E04">
        <w:rPr>
          <w:rtl/>
        </w:rPr>
        <w:t xml:space="preserve">كان </w:t>
      </w:r>
      <w:r w:rsidRPr="009746DC">
        <w:rPr>
          <w:rtl/>
        </w:rPr>
        <w:t xml:space="preserve">أحمد ، ويمكن </w:t>
      </w:r>
      <w:r w:rsidR="00D8033E">
        <w:rPr>
          <w:rtl/>
        </w:rPr>
        <w:t xml:space="preserve">ان </w:t>
      </w:r>
      <w:r w:rsidRPr="009746DC">
        <w:rPr>
          <w:rtl/>
        </w:rPr>
        <w:t>يقرأ الفعل</w:t>
      </w:r>
      <w:r w:rsidR="00D8033E">
        <w:rPr>
          <w:rtl/>
        </w:rPr>
        <w:t xml:space="preserve">ان </w:t>
      </w:r>
      <w:r w:rsidR="00D83B35">
        <w:rPr>
          <w:rtl/>
        </w:rPr>
        <w:t xml:space="preserve">علىّ </w:t>
      </w:r>
      <w:r w:rsidRPr="009746DC">
        <w:rPr>
          <w:rtl/>
        </w:rPr>
        <w:t xml:space="preserve">بناء المعلوم بإرجاع الضميرين إلى أحمد ، فيكون من </w:t>
      </w:r>
      <w:r w:rsidR="00747155">
        <w:rPr>
          <w:rtl/>
        </w:rPr>
        <w:t xml:space="preserve">كلام </w:t>
      </w:r>
      <w:r w:rsidRPr="009746DC">
        <w:rPr>
          <w:rtl/>
        </w:rPr>
        <w:t xml:space="preserve">الراوي وأما الخبر المتقدم فالظاهر </w:t>
      </w:r>
      <w:r w:rsidR="00D8033E">
        <w:rPr>
          <w:rtl/>
        </w:rPr>
        <w:t xml:space="preserve">ان </w:t>
      </w:r>
      <w:r w:rsidRPr="009746DC">
        <w:rPr>
          <w:rtl/>
        </w:rPr>
        <w:t xml:space="preserve">قوله والعلاء عطف </w:t>
      </w:r>
      <w:r w:rsidR="00D83B35">
        <w:rPr>
          <w:rtl/>
        </w:rPr>
        <w:t xml:space="preserve">علىّ </w:t>
      </w:r>
      <w:r w:rsidRPr="009746DC">
        <w:rPr>
          <w:rtl/>
        </w:rPr>
        <w:t xml:space="preserve">قوله </w:t>
      </w:r>
      <w:r w:rsidR="007D1F02">
        <w:rPr>
          <w:rtl/>
        </w:rPr>
        <w:t xml:space="preserve">عدَّة </w:t>
      </w:r>
      <w:r w:rsidRPr="009746DC">
        <w:rPr>
          <w:rtl/>
        </w:rPr>
        <w:t xml:space="preserve">، وهو سند آخر إلى أحمد ، ففي هذا السند روى بدر عن مولاه أحمد ، وترك ذكر أحمد في السند الثاني اختصارا لوضوحه ، أو </w:t>
      </w:r>
      <w:r w:rsidR="00551E04">
        <w:rPr>
          <w:rtl/>
        </w:rPr>
        <w:t xml:space="preserve">كان </w:t>
      </w:r>
      <w:r w:rsidRPr="009746DC">
        <w:rPr>
          <w:rtl/>
        </w:rPr>
        <w:t xml:space="preserve">« عنه » بعد قوله : </w:t>
      </w:r>
      <w:r w:rsidR="004A738A">
        <w:rPr>
          <w:rtl/>
        </w:rPr>
        <w:t xml:space="preserve">غلام </w:t>
      </w:r>
      <w:r w:rsidRPr="009746DC">
        <w:rPr>
          <w:rtl/>
        </w:rPr>
        <w:t>أحمد بن الحسن فس</w:t>
      </w:r>
      <w:r w:rsidR="00B91600">
        <w:rPr>
          <w:rtl/>
        </w:rPr>
        <w:t xml:space="preserve">قطّ </w:t>
      </w:r>
      <w:r w:rsidRPr="009746DC">
        <w:rPr>
          <w:rtl/>
        </w:rPr>
        <w:t xml:space="preserve">من النساخ ، </w:t>
      </w:r>
      <w:r w:rsidR="00DB1A91">
        <w:rPr>
          <w:rtl/>
        </w:rPr>
        <w:t xml:space="preserve">ويؤيّده </w:t>
      </w:r>
      <w:r w:rsidRPr="009746DC">
        <w:rPr>
          <w:rtl/>
        </w:rPr>
        <w:t xml:space="preserve">ما رواه الطبري في دلائل الإمامة بإسناده يرفعه إلى أحمد الدينوري قال : انصرفت من أردبيل إلى دينور أريد الحج بعد مضي أبي </w:t>
      </w:r>
      <w:r w:rsidR="00551E04">
        <w:rPr>
          <w:rtl/>
        </w:rPr>
        <w:t xml:space="preserve">محمّد </w:t>
      </w:r>
      <w:r w:rsidR="00850EDE">
        <w:rPr>
          <w:rStyle w:val="libAlaemChar"/>
          <w:rtl/>
        </w:rPr>
        <w:t xml:space="preserve">عليه‌السلام </w:t>
      </w:r>
      <w:r w:rsidRPr="009746DC">
        <w:rPr>
          <w:rtl/>
        </w:rPr>
        <w:t xml:space="preserve">بسنة أو سنتين ، </w:t>
      </w:r>
      <w:r w:rsidR="00551E04">
        <w:rPr>
          <w:rtl/>
        </w:rPr>
        <w:t xml:space="preserve">وكان </w:t>
      </w:r>
      <w:r w:rsidRPr="009746DC">
        <w:rPr>
          <w:rtl/>
        </w:rPr>
        <w:t xml:space="preserve">الناس في حيرة فاجتمعت الشيعة عندي وقالوا : قد اجتمع عندنا ستة عشر ألف دينار من مال الموالي ونحتاج </w:t>
      </w:r>
      <w:r w:rsidR="00D8033E">
        <w:rPr>
          <w:rtl/>
        </w:rPr>
        <w:t xml:space="preserve">ان </w:t>
      </w:r>
      <w:r w:rsidRPr="009746DC">
        <w:rPr>
          <w:rtl/>
        </w:rPr>
        <w:t>نحملها معك لتسلمها بحيث يجب تسليمها ، قال : فقلت : يا قوم هذه حيرة ولا نعرف الباب في هذا الوقت ، فقالوا</w:t>
      </w:r>
    </w:p>
    <w:p w:rsidR="008930D5" w:rsidRDefault="008930D5" w:rsidP="008930D5">
      <w:pPr>
        <w:pStyle w:val="libNormal"/>
        <w:rPr>
          <w:rtl/>
        </w:rPr>
      </w:pPr>
      <w:r>
        <w:rPr>
          <w:rtl/>
        </w:rPr>
        <w:br w:type="page"/>
      </w:r>
    </w:p>
    <w:p w:rsidR="00B717C7" w:rsidRPr="009746DC" w:rsidRDefault="00B717C7" w:rsidP="00045E02">
      <w:pPr>
        <w:pStyle w:val="libNormal"/>
        <w:rPr>
          <w:rtl/>
        </w:rPr>
      </w:pPr>
      <w:r w:rsidRPr="009746DC">
        <w:rPr>
          <w:rtl/>
        </w:rPr>
        <w:lastRenderedPageBreak/>
        <w:t>أوصى يزيد بن عبد الله بداب</w:t>
      </w:r>
      <w:r w:rsidR="00045E02">
        <w:rPr>
          <w:rFonts w:hint="cs"/>
          <w:rtl/>
        </w:rPr>
        <w:t>ّ</w:t>
      </w:r>
      <w:r w:rsidRPr="009746DC">
        <w:rPr>
          <w:rtl/>
        </w:rPr>
        <w:t>ة وسيف ومال وأنفذ ثمن الد</w:t>
      </w:r>
      <w:r w:rsidR="00045E02">
        <w:rPr>
          <w:rFonts w:hint="cs"/>
          <w:rtl/>
        </w:rPr>
        <w:t>ّ</w:t>
      </w:r>
      <w:r w:rsidRPr="009746DC">
        <w:rPr>
          <w:rtl/>
        </w:rPr>
        <w:t>اب</w:t>
      </w:r>
      <w:r w:rsidR="00045E02">
        <w:rPr>
          <w:rFonts w:hint="cs"/>
          <w:rtl/>
        </w:rPr>
        <w:t>ّ</w:t>
      </w:r>
      <w:r w:rsidRPr="009746DC">
        <w:rPr>
          <w:rtl/>
        </w:rPr>
        <w:t>ة وغير ذلك ولم يبعث السيف</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45E02">
      <w:pPr>
        <w:pStyle w:val="libNormal"/>
        <w:rPr>
          <w:rtl/>
        </w:rPr>
      </w:pPr>
      <w:r w:rsidRPr="009746DC">
        <w:rPr>
          <w:rtl/>
        </w:rPr>
        <w:t>إن</w:t>
      </w:r>
      <w:r w:rsidR="00045E02">
        <w:rPr>
          <w:rFonts w:hint="cs"/>
          <w:rtl/>
        </w:rPr>
        <w:t>ّ</w:t>
      </w:r>
      <w:r w:rsidRPr="009746DC">
        <w:rPr>
          <w:rtl/>
        </w:rPr>
        <w:t xml:space="preserve">ما اخترناك لحمل هذا المال </w:t>
      </w:r>
      <w:r w:rsidR="00FE5F86">
        <w:rPr>
          <w:rtl/>
        </w:rPr>
        <w:t xml:space="preserve">لـمّا </w:t>
      </w:r>
      <w:r w:rsidRPr="009746DC">
        <w:rPr>
          <w:rtl/>
        </w:rPr>
        <w:t xml:space="preserve">نعرف من ثقتك وكرمك فاعمل </w:t>
      </w:r>
      <w:r w:rsidR="00D83B35">
        <w:rPr>
          <w:rtl/>
        </w:rPr>
        <w:t xml:space="preserve">علىّ </w:t>
      </w:r>
      <w:r w:rsidR="00D8033E">
        <w:rPr>
          <w:rtl/>
        </w:rPr>
        <w:t xml:space="preserve">ان </w:t>
      </w:r>
      <w:r w:rsidRPr="009746DC">
        <w:rPr>
          <w:rtl/>
        </w:rPr>
        <w:t xml:space="preserve">لا تخرجه من يديك </w:t>
      </w:r>
      <w:r w:rsidR="000164B7">
        <w:rPr>
          <w:rtl/>
        </w:rPr>
        <w:t xml:space="preserve">إلّا </w:t>
      </w:r>
      <w:r w:rsidRPr="009746DC">
        <w:rPr>
          <w:rtl/>
        </w:rPr>
        <w:t>بحجة ، فحمل إلى ذلك المال في صرر باسم رجل رجل فحملت ذلك المال وخرجت ، ف</w:t>
      </w:r>
      <w:r w:rsidR="00FE5F86">
        <w:rPr>
          <w:rtl/>
        </w:rPr>
        <w:t xml:space="preserve">لـمّا </w:t>
      </w:r>
      <w:r w:rsidRPr="009746DC">
        <w:rPr>
          <w:rtl/>
        </w:rPr>
        <w:t xml:space="preserve">وافيت قرميسين </w:t>
      </w:r>
      <w:r w:rsidR="00551E04">
        <w:rPr>
          <w:rtl/>
        </w:rPr>
        <w:t xml:space="preserve">كان </w:t>
      </w:r>
      <w:r w:rsidRPr="009746DC">
        <w:rPr>
          <w:rtl/>
        </w:rPr>
        <w:t>أحمد بن الحسن بن الحسن مقيما بها فصرت إليه مس</w:t>
      </w:r>
      <w:r w:rsidR="00FE5F86">
        <w:rPr>
          <w:rtl/>
        </w:rPr>
        <w:t>ل</w:t>
      </w:r>
      <w:r w:rsidR="00045E02">
        <w:rPr>
          <w:rFonts w:hint="cs"/>
          <w:rtl/>
        </w:rPr>
        <w:t>ّ</w:t>
      </w:r>
      <w:r w:rsidR="00045E02">
        <w:rPr>
          <w:rtl/>
        </w:rPr>
        <w:t>ـم</w:t>
      </w:r>
      <w:r w:rsidR="00FE5F86">
        <w:rPr>
          <w:rtl/>
        </w:rPr>
        <w:t>ا</w:t>
      </w:r>
      <w:r w:rsidR="00045E02">
        <w:rPr>
          <w:rFonts w:hint="cs"/>
          <w:rtl/>
        </w:rPr>
        <w:t>ً</w:t>
      </w:r>
      <w:r w:rsidR="00FE5F86">
        <w:rPr>
          <w:rtl/>
        </w:rPr>
        <w:t xml:space="preserve"> </w:t>
      </w:r>
      <w:r w:rsidRPr="009746DC">
        <w:rPr>
          <w:rtl/>
        </w:rPr>
        <w:t>ف</w:t>
      </w:r>
      <w:r w:rsidR="00FE5F86">
        <w:rPr>
          <w:rtl/>
        </w:rPr>
        <w:t xml:space="preserve">لـمّا </w:t>
      </w:r>
      <w:r w:rsidRPr="009746DC">
        <w:rPr>
          <w:rtl/>
        </w:rPr>
        <w:t xml:space="preserve">لقيني استبشر بي </w:t>
      </w:r>
      <w:r w:rsidR="00D83B35">
        <w:rPr>
          <w:rtl/>
        </w:rPr>
        <w:t xml:space="preserve">ثمّ </w:t>
      </w:r>
      <w:r w:rsidRPr="009746DC">
        <w:rPr>
          <w:rtl/>
        </w:rPr>
        <w:t>أعطاني ألف دينار في كيس وتخوت ثياب من ألو</w:t>
      </w:r>
      <w:r w:rsidR="00D8033E">
        <w:rPr>
          <w:rtl/>
        </w:rPr>
        <w:t xml:space="preserve">ان </w:t>
      </w:r>
      <w:r w:rsidRPr="009746DC">
        <w:rPr>
          <w:rtl/>
        </w:rPr>
        <w:t xml:space="preserve">معلمة لم أعرف ما فيها ، </w:t>
      </w:r>
      <w:r w:rsidR="00D83B35">
        <w:rPr>
          <w:rtl/>
        </w:rPr>
        <w:t xml:space="preserve">ثمّ </w:t>
      </w:r>
      <w:r w:rsidRPr="009746DC">
        <w:rPr>
          <w:rtl/>
        </w:rPr>
        <w:t xml:space="preserve">قال لي : احمل هذا معك ولا تخرجه عن يدك </w:t>
      </w:r>
      <w:r w:rsidR="000164B7">
        <w:rPr>
          <w:rtl/>
        </w:rPr>
        <w:t xml:space="preserve">إلّا </w:t>
      </w:r>
      <w:r w:rsidRPr="009746DC">
        <w:rPr>
          <w:rtl/>
        </w:rPr>
        <w:t>بحجة.</w:t>
      </w:r>
    </w:p>
    <w:p w:rsidR="00B717C7" w:rsidRPr="009746DC" w:rsidRDefault="00B717C7" w:rsidP="00045E02">
      <w:pPr>
        <w:pStyle w:val="libNormal"/>
        <w:rPr>
          <w:rtl/>
        </w:rPr>
      </w:pPr>
      <w:r w:rsidRPr="009746DC">
        <w:rPr>
          <w:rtl/>
        </w:rPr>
        <w:t>ف</w:t>
      </w:r>
      <w:r w:rsidR="00045E02">
        <w:rPr>
          <w:rtl/>
        </w:rPr>
        <w:t>لـم</w:t>
      </w:r>
      <w:r w:rsidR="00FE5F86">
        <w:rPr>
          <w:rtl/>
        </w:rPr>
        <w:t xml:space="preserve">ا </w:t>
      </w:r>
      <w:r w:rsidRPr="009746DC">
        <w:rPr>
          <w:rtl/>
        </w:rPr>
        <w:t>وردت بغداد لم تكن لي هم</w:t>
      </w:r>
      <w:r w:rsidR="00045E02">
        <w:rPr>
          <w:rFonts w:hint="cs"/>
          <w:rtl/>
        </w:rPr>
        <w:t>ّ</w:t>
      </w:r>
      <w:r w:rsidRPr="009746DC">
        <w:rPr>
          <w:rtl/>
        </w:rPr>
        <w:t>ة غير البحث عمن أشير إليه بالنيابة فأشاروا إلى الباقطاني وإسحاق الأح</w:t>
      </w:r>
      <w:r w:rsidR="00850EDE">
        <w:rPr>
          <w:rtl/>
        </w:rPr>
        <w:t xml:space="preserve">مرّ </w:t>
      </w:r>
      <w:r w:rsidRPr="009746DC">
        <w:rPr>
          <w:rtl/>
        </w:rPr>
        <w:t>وأبي جعفر العمري فأتيت الباقطاني وإسحاق الأح</w:t>
      </w:r>
      <w:r w:rsidR="00850EDE">
        <w:rPr>
          <w:rtl/>
        </w:rPr>
        <w:t xml:space="preserve">مرّ </w:t>
      </w:r>
      <w:r w:rsidRPr="009746DC">
        <w:rPr>
          <w:rtl/>
        </w:rPr>
        <w:t xml:space="preserve">وأخبرتهما فلم يأتيا بحجة فصرت إلى أبي جعفر ، فوجدته </w:t>
      </w:r>
      <w:r w:rsidR="00EF61DC">
        <w:rPr>
          <w:rtl/>
        </w:rPr>
        <w:t xml:space="preserve">شيخاً </w:t>
      </w:r>
      <w:r w:rsidRPr="009746DC">
        <w:rPr>
          <w:rtl/>
        </w:rPr>
        <w:t xml:space="preserve">متواضعا قاعدا </w:t>
      </w:r>
      <w:r w:rsidR="00D83B35">
        <w:rPr>
          <w:rtl/>
        </w:rPr>
        <w:t xml:space="preserve">علىّ </w:t>
      </w:r>
      <w:r w:rsidRPr="009746DC">
        <w:rPr>
          <w:rtl/>
        </w:rPr>
        <w:t>لبد في بيت صغير فسلمت فرد الجواب ، ف</w:t>
      </w:r>
      <w:r w:rsidR="00FE5F86">
        <w:rPr>
          <w:rtl/>
        </w:rPr>
        <w:t xml:space="preserve">لـمّا </w:t>
      </w:r>
      <w:r w:rsidRPr="009746DC">
        <w:rPr>
          <w:rtl/>
        </w:rPr>
        <w:t xml:space="preserve">أخبرته بالحال قال : </w:t>
      </w:r>
      <w:r w:rsidR="00D8033E">
        <w:rPr>
          <w:rtl/>
        </w:rPr>
        <w:t xml:space="preserve">ان </w:t>
      </w:r>
      <w:r w:rsidRPr="009746DC">
        <w:rPr>
          <w:rtl/>
        </w:rPr>
        <w:t xml:space="preserve">أحببت </w:t>
      </w:r>
      <w:r w:rsidR="00D8033E">
        <w:rPr>
          <w:rtl/>
        </w:rPr>
        <w:t xml:space="preserve">ان </w:t>
      </w:r>
      <w:r w:rsidRPr="009746DC">
        <w:rPr>
          <w:rtl/>
        </w:rPr>
        <w:t xml:space="preserve">يصل هذا الشيء إلى من يجب </w:t>
      </w:r>
      <w:r w:rsidR="00D8033E">
        <w:rPr>
          <w:rtl/>
        </w:rPr>
        <w:t xml:space="preserve">ان </w:t>
      </w:r>
      <w:r w:rsidRPr="009746DC">
        <w:rPr>
          <w:rtl/>
        </w:rPr>
        <w:t xml:space="preserve">يصل إليه ، تخرج إلى سر من رأى وتسأل عن دار ابن </w:t>
      </w:r>
      <w:r w:rsidR="00F00D81">
        <w:rPr>
          <w:rtl/>
        </w:rPr>
        <w:t>الرّضا</w:t>
      </w:r>
      <w:r w:rsidRPr="009746DC">
        <w:rPr>
          <w:rtl/>
        </w:rPr>
        <w:t xml:space="preserve"> وعن </w:t>
      </w:r>
      <w:r w:rsidR="00BF0D7C">
        <w:rPr>
          <w:rtl/>
        </w:rPr>
        <w:t xml:space="preserve">فلان </w:t>
      </w:r>
      <w:r w:rsidRPr="009746DC">
        <w:rPr>
          <w:rtl/>
        </w:rPr>
        <w:t xml:space="preserve">بن </w:t>
      </w:r>
      <w:r w:rsidR="00BF0D7C">
        <w:rPr>
          <w:rtl/>
        </w:rPr>
        <w:t xml:space="preserve">فلان </w:t>
      </w:r>
      <w:r w:rsidRPr="009746DC">
        <w:rPr>
          <w:rtl/>
        </w:rPr>
        <w:t xml:space="preserve">الوكيل ، وكانت دار ابن </w:t>
      </w:r>
      <w:r w:rsidR="00F00D81">
        <w:rPr>
          <w:rtl/>
        </w:rPr>
        <w:t>الرّضا</w:t>
      </w:r>
      <w:r w:rsidRPr="009746DC">
        <w:rPr>
          <w:rtl/>
        </w:rPr>
        <w:t xml:space="preserve"> عامرة بأهلها فإنك تجد هناك ما تريد ، قال : فمضيت نحو سر من رأى وصرت إلى الدار ، وسألت عن الوكيل ، فذكر النواب أنه مشتغل في الدار وأنه يخرج آنفا فخرج بعد ساعة فقمت وسلمت عليه فأخذ بيدي إلى بيت </w:t>
      </w:r>
      <w:r w:rsidR="00551E04">
        <w:rPr>
          <w:rtl/>
        </w:rPr>
        <w:t xml:space="preserve">كان </w:t>
      </w:r>
      <w:r w:rsidRPr="009746DC">
        <w:rPr>
          <w:rtl/>
        </w:rPr>
        <w:t xml:space="preserve">له ، وسألني عن حالي ، وعما وردت له فعرفته أني حملت </w:t>
      </w:r>
      <w:r w:rsidR="000F65B1">
        <w:rPr>
          <w:rtl/>
        </w:rPr>
        <w:t>شيئاً</w:t>
      </w:r>
      <w:r w:rsidR="00F54854">
        <w:rPr>
          <w:rtl/>
        </w:rPr>
        <w:t xml:space="preserve"> </w:t>
      </w:r>
      <w:r w:rsidRPr="009746DC">
        <w:rPr>
          <w:rtl/>
        </w:rPr>
        <w:t xml:space="preserve">من المال من ناحية الجبل واحتاج </w:t>
      </w:r>
      <w:r w:rsidR="00D8033E">
        <w:rPr>
          <w:rtl/>
        </w:rPr>
        <w:t xml:space="preserve">ان </w:t>
      </w:r>
      <w:r w:rsidRPr="009746DC">
        <w:rPr>
          <w:rtl/>
        </w:rPr>
        <w:t>أسلمه بحجة ، فقال :</w:t>
      </w:r>
      <w:r>
        <w:rPr>
          <w:rFonts w:hint="cs"/>
          <w:rtl/>
        </w:rPr>
        <w:t xml:space="preserve"> </w:t>
      </w:r>
      <w:r w:rsidRPr="009746DC">
        <w:rPr>
          <w:rtl/>
        </w:rPr>
        <w:t xml:space="preserve">نعم ، </w:t>
      </w:r>
      <w:r w:rsidR="00D83B35">
        <w:rPr>
          <w:rtl/>
        </w:rPr>
        <w:t xml:space="preserve">ثمّ </w:t>
      </w:r>
      <w:r w:rsidRPr="009746DC">
        <w:rPr>
          <w:rtl/>
        </w:rPr>
        <w:t>قدم إلى طعاما وقال لي : تغد بهذا واسترح ، قال : فأكلت ونمت ف</w:t>
      </w:r>
      <w:r w:rsidR="00FE5F86">
        <w:rPr>
          <w:rtl/>
        </w:rPr>
        <w:t xml:space="preserve">لـمّا </w:t>
      </w:r>
      <w:r w:rsidR="00551E04">
        <w:rPr>
          <w:rtl/>
        </w:rPr>
        <w:t xml:space="preserve">كان </w:t>
      </w:r>
      <w:r w:rsidRPr="009746DC">
        <w:rPr>
          <w:rtl/>
        </w:rPr>
        <w:t xml:space="preserve">وقت الصلاة نهضت وصليت وذهبت إلى المشرعة فاغتسلت وزرت وانصرفت إلى بيت الرجل وسكنت إلى </w:t>
      </w:r>
      <w:r w:rsidR="00D8033E">
        <w:rPr>
          <w:rtl/>
        </w:rPr>
        <w:t xml:space="preserve">ان </w:t>
      </w:r>
      <w:r w:rsidRPr="009746DC">
        <w:rPr>
          <w:rtl/>
        </w:rPr>
        <w:t>مضى من الليل ربعه ، فجاءني ومعه درج فيه :</w:t>
      </w:r>
    </w:p>
    <w:p w:rsidR="00B717C7" w:rsidRPr="009746DC" w:rsidRDefault="00B717C7" w:rsidP="00045E02">
      <w:pPr>
        <w:pStyle w:val="libNormal"/>
        <w:rPr>
          <w:rtl/>
        </w:rPr>
      </w:pPr>
      <w:r w:rsidRPr="009746DC">
        <w:rPr>
          <w:rtl/>
        </w:rPr>
        <w:t xml:space="preserve">بسم الله </w:t>
      </w:r>
      <w:r w:rsidR="00FE5F86">
        <w:rPr>
          <w:rtl/>
        </w:rPr>
        <w:t xml:space="preserve">الرَّحمن </w:t>
      </w:r>
      <w:r w:rsidRPr="009746DC">
        <w:rPr>
          <w:rtl/>
        </w:rPr>
        <w:t xml:space="preserve">الرحيم وافى أحمد بن </w:t>
      </w:r>
      <w:r w:rsidR="00551E04">
        <w:rPr>
          <w:rtl/>
        </w:rPr>
        <w:t xml:space="preserve">محمّد </w:t>
      </w:r>
      <w:r w:rsidRPr="009746DC">
        <w:rPr>
          <w:rtl/>
        </w:rPr>
        <w:t xml:space="preserve">الدينوري وحمل ستة عشر ألف دينار في كذا وكذا </w:t>
      </w:r>
      <w:r w:rsidR="009165B3">
        <w:rPr>
          <w:rtl/>
        </w:rPr>
        <w:t xml:space="preserve">صرَّة </w:t>
      </w:r>
      <w:r w:rsidRPr="009746DC">
        <w:rPr>
          <w:rtl/>
        </w:rPr>
        <w:t xml:space="preserve">، فيها </w:t>
      </w:r>
      <w:r w:rsidR="009165B3">
        <w:rPr>
          <w:rtl/>
        </w:rPr>
        <w:t xml:space="preserve">صرَّة </w:t>
      </w:r>
      <w:r w:rsidR="00BF0D7C">
        <w:rPr>
          <w:rtl/>
        </w:rPr>
        <w:t xml:space="preserve">فلان </w:t>
      </w:r>
      <w:r w:rsidRPr="009746DC">
        <w:rPr>
          <w:rtl/>
        </w:rPr>
        <w:t xml:space="preserve">بن </w:t>
      </w:r>
      <w:r w:rsidR="00BF0D7C">
        <w:rPr>
          <w:rtl/>
        </w:rPr>
        <w:t xml:space="preserve">فلان </w:t>
      </w:r>
      <w:r w:rsidRPr="009746DC">
        <w:rPr>
          <w:rtl/>
        </w:rPr>
        <w:t xml:space="preserve">كذا وكذا </w:t>
      </w:r>
      <w:r w:rsidR="00873224">
        <w:rPr>
          <w:rtl/>
        </w:rPr>
        <w:t>ديناراً</w:t>
      </w:r>
      <w:r w:rsidRPr="009746DC">
        <w:rPr>
          <w:rtl/>
        </w:rPr>
        <w:t xml:space="preserve"> ، و</w:t>
      </w:r>
      <w:r w:rsidR="009165B3">
        <w:rPr>
          <w:rtl/>
        </w:rPr>
        <w:t xml:space="preserve">صرَّة </w:t>
      </w:r>
      <w:r w:rsidR="00BF0D7C">
        <w:rPr>
          <w:rtl/>
        </w:rPr>
        <w:t xml:space="preserve">فلان </w:t>
      </w:r>
      <w:r w:rsidRPr="009746DC">
        <w:rPr>
          <w:rtl/>
        </w:rPr>
        <w:t>بن فلان</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045E02">
      <w:pPr>
        <w:pStyle w:val="libNormal"/>
        <w:rPr>
          <w:rtl/>
        </w:rPr>
      </w:pPr>
      <w:r w:rsidRPr="009746DC">
        <w:rPr>
          <w:rtl/>
        </w:rPr>
        <w:t xml:space="preserve">كذا وكذا </w:t>
      </w:r>
      <w:r w:rsidR="00873224">
        <w:rPr>
          <w:rtl/>
        </w:rPr>
        <w:t>ديناراً</w:t>
      </w:r>
      <w:r w:rsidRPr="009746DC">
        <w:rPr>
          <w:rtl/>
        </w:rPr>
        <w:t xml:space="preserve"> ، إلى </w:t>
      </w:r>
      <w:r w:rsidR="00D8033E">
        <w:rPr>
          <w:rtl/>
        </w:rPr>
        <w:t xml:space="preserve">ان </w:t>
      </w:r>
      <w:r w:rsidRPr="009746DC">
        <w:rPr>
          <w:rtl/>
        </w:rPr>
        <w:t>عد الصرر كلها ، و</w:t>
      </w:r>
      <w:r w:rsidR="009165B3">
        <w:rPr>
          <w:rtl/>
        </w:rPr>
        <w:t xml:space="preserve">صرَّة </w:t>
      </w:r>
      <w:r w:rsidR="00BF0D7C">
        <w:rPr>
          <w:rtl/>
        </w:rPr>
        <w:t xml:space="preserve">فلان </w:t>
      </w:r>
      <w:r w:rsidRPr="009746DC">
        <w:rPr>
          <w:rtl/>
        </w:rPr>
        <w:t xml:space="preserve">بن </w:t>
      </w:r>
      <w:r w:rsidR="00BF0D7C">
        <w:rPr>
          <w:rtl/>
        </w:rPr>
        <w:t xml:space="preserve">فلان </w:t>
      </w:r>
      <w:r w:rsidRPr="009746DC">
        <w:rPr>
          <w:rtl/>
        </w:rPr>
        <w:t xml:space="preserve">الذراع ستة عشر </w:t>
      </w:r>
      <w:r w:rsidR="00873224">
        <w:rPr>
          <w:rtl/>
        </w:rPr>
        <w:t>ديناراً</w:t>
      </w:r>
      <w:r w:rsidRPr="009746DC">
        <w:rPr>
          <w:rtl/>
        </w:rPr>
        <w:t xml:space="preserve"> ، فوسوس إلى الشيط</w:t>
      </w:r>
      <w:r w:rsidR="00D8033E">
        <w:rPr>
          <w:rtl/>
        </w:rPr>
        <w:t xml:space="preserve">ان </w:t>
      </w:r>
      <w:r w:rsidRPr="009746DC">
        <w:rPr>
          <w:rtl/>
        </w:rPr>
        <w:t xml:space="preserve">فقلت : </w:t>
      </w:r>
      <w:r w:rsidR="00D8033E">
        <w:rPr>
          <w:rtl/>
        </w:rPr>
        <w:t>ان</w:t>
      </w:r>
      <w:r w:rsidR="00045E02">
        <w:rPr>
          <w:rFonts w:hint="cs"/>
          <w:rtl/>
        </w:rPr>
        <w:t>ّ</w:t>
      </w:r>
      <w:r w:rsidR="00D8033E">
        <w:rPr>
          <w:rtl/>
        </w:rPr>
        <w:t xml:space="preserve"> سيّدي </w:t>
      </w:r>
      <w:r w:rsidRPr="009746DC">
        <w:rPr>
          <w:rtl/>
        </w:rPr>
        <w:t>أعلم بهذا من</w:t>
      </w:r>
      <w:r w:rsidR="00045E02">
        <w:rPr>
          <w:rFonts w:hint="cs"/>
          <w:rtl/>
        </w:rPr>
        <w:t>ّ</w:t>
      </w:r>
      <w:r w:rsidRPr="009746DC">
        <w:rPr>
          <w:rtl/>
        </w:rPr>
        <w:t xml:space="preserve">ي فما زلت أقرأ ذكر </w:t>
      </w:r>
      <w:r w:rsidR="009165B3">
        <w:rPr>
          <w:rtl/>
        </w:rPr>
        <w:t xml:space="preserve">صرَّة صرَّة </w:t>
      </w:r>
      <w:r w:rsidRPr="009746DC">
        <w:rPr>
          <w:rtl/>
        </w:rPr>
        <w:t xml:space="preserve">وذكر صاحبها </w:t>
      </w:r>
      <w:r w:rsidR="00FE5F86">
        <w:rPr>
          <w:rtl/>
        </w:rPr>
        <w:t xml:space="preserve">حتّى </w:t>
      </w:r>
      <w:r w:rsidRPr="009746DC">
        <w:rPr>
          <w:rtl/>
        </w:rPr>
        <w:t xml:space="preserve">أتيت </w:t>
      </w:r>
      <w:r w:rsidR="00D83B35">
        <w:rPr>
          <w:rtl/>
        </w:rPr>
        <w:t xml:space="preserve">علىّ </w:t>
      </w:r>
      <w:r w:rsidRPr="009746DC">
        <w:rPr>
          <w:rtl/>
        </w:rPr>
        <w:t xml:space="preserve">آخرها ، </w:t>
      </w:r>
      <w:r w:rsidR="00D83B35">
        <w:rPr>
          <w:rtl/>
        </w:rPr>
        <w:t xml:space="preserve">ثمّ </w:t>
      </w:r>
      <w:r w:rsidRPr="009746DC">
        <w:rPr>
          <w:rtl/>
        </w:rPr>
        <w:t>ذكر قد حمل من قرميسين من عند أحمد بن الحسن المادراني أخي الصواف كيس فيه ألف دينار ، وكذا وكذا تختا</w:t>
      </w:r>
      <w:r w:rsidR="00045E02">
        <w:rPr>
          <w:rFonts w:hint="cs"/>
          <w:rtl/>
        </w:rPr>
        <w:t>ً</w:t>
      </w:r>
      <w:r w:rsidRPr="009746DC">
        <w:rPr>
          <w:rtl/>
        </w:rPr>
        <w:t xml:space="preserve"> من ثياب منها ثوب فلاني وثوب لونه كذا </w:t>
      </w:r>
      <w:r w:rsidR="00FE5F86">
        <w:rPr>
          <w:rtl/>
        </w:rPr>
        <w:t xml:space="preserve">حتّى </w:t>
      </w:r>
      <w:r w:rsidRPr="009746DC">
        <w:rPr>
          <w:rtl/>
        </w:rPr>
        <w:t>نسب الثياب إلى آخرها بأنسابها وألوانها.</w:t>
      </w:r>
    </w:p>
    <w:p w:rsidR="00B717C7" w:rsidRPr="009746DC" w:rsidRDefault="00B717C7" w:rsidP="00045E02">
      <w:pPr>
        <w:pStyle w:val="libNormal"/>
        <w:rPr>
          <w:rtl/>
        </w:rPr>
      </w:pPr>
      <w:r w:rsidRPr="009746DC">
        <w:rPr>
          <w:rtl/>
        </w:rPr>
        <w:t xml:space="preserve">قال : فحمدت الله وشكرته </w:t>
      </w:r>
      <w:r w:rsidR="003A76B6">
        <w:rPr>
          <w:rtl/>
        </w:rPr>
        <w:t>على</w:t>
      </w:r>
      <w:r w:rsidR="00D83B35">
        <w:rPr>
          <w:rtl/>
        </w:rPr>
        <w:t xml:space="preserve"> </w:t>
      </w:r>
      <w:r w:rsidRPr="009746DC">
        <w:rPr>
          <w:rtl/>
        </w:rPr>
        <w:t>ما من</w:t>
      </w:r>
      <w:r w:rsidR="003A76B6">
        <w:rPr>
          <w:rFonts w:hint="cs"/>
          <w:rtl/>
        </w:rPr>
        <w:t>ّ</w:t>
      </w:r>
      <w:r w:rsidRPr="009746DC">
        <w:rPr>
          <w:rtl/>
        </w:rPr>
        <w:t xml:space="preserve"> به </w:t>
      </w:r>
      <w:r w:rsidR="00551E04">
        <w:rPr>
          <w:rtl/>
        </w:rPr>
        <w:t xml:space="preserve">عليّ </w:t>
      </w:r>
      <w:r w:rsidRPr="009746DC">
        <w:rPr>
          <w:rtl/>
        </w:rPr>
        <w:t>من إزالته الشك من قلبي ، فأ</w:t>
      </w:r>
      <w:r w:rsidR="00850EDE">
        <w:rPr>
          <w:rtl/>
        </w:rPr>
        <w:t xml:space="preserve">مرّ </w:t>
      </w:r>
      <w:r w:rsidRPr="009746DC">
        <w:rPr>
          <w:rtl/>
        </w:rPr>
        <w:t>بتسليم جميع ما حملت إلى حيث ما يأمرك أبو جعفر العمري.</w:t>
      </w:r>
    </w:p>
    <w:p w:rsidR="00B717C7" w:rsidRPr="009746DC" w:rsidRDefault="00B717C7" w:rsidP="00045E02">
      <w:pPr>
        <w:pStyle w:val="libNormal"/>
        <w:rPr>
          <w:rtl/>
        </w:rPr>
      </w:pPr>
      <w:r w:rsidRPr="009746DC">
        <w:rPr>
          <w:rtl/>
        </w:rPr>
        <w:t xml:space="preserve">قال : فانصرفت إلى بغداد وصرت إلى العمري ، قال : </w:t>
      </w:r>
      <w:r w:rsidR="00551E04">
        <w:rPr>
          <w:rtl/>
        </w:rPr>
        <w:t xml:space="preserve">وكان </w:t>
      </w:r>
      <w:r w:rsidRPr="009746DC">
        <w:rPr>
          <w:rtl/>
        </w:rPr>
        <w:t xml:space="preserve">خروجي وانصرافي في ثلاثة </w:t>
      </w:r>
      <w:r w:rsidR="00BE737F">
        <w:rPr>
          <w:rtl/>
        </w:rPr>
        <w:t xml:space="preserve">أيّام </w:t>
      </w:r>
      <w:r w:rsidRPr="009746DC">
        <w:rPr>
          <w:rtl/>
        </w:rPr>
        <w:t>، قال : ف</w:t>
      </w:r>
      <w:r w:rsidR="00FE5F86">
        <w:rPr>
          <w:rtl/>
        </w:rPr>
        <w:t xml:space="preserve">لـمّا </w:t>
      </w:r>
      <w:r w:rsidRPr="009746DC">
        <w:rPr>
          <w:rtl/>
        </w:rPr>
        <w:t>بصر بي أبو جعفر قال لي : لم لم تخرج</w:t>
      </w:r>
      <w:r>
        <w:rPr>
          <w:rtl/>
        </w:rPr>
        <w:t>؟</w:t>
      </w:r>
      <w:r w:rsidRPr="009746DC">
        <w:rPr>
          <w:rtl/>
        </w:rPr>
        <w:t xml:space="preserve"> فقلت : يا </w:t>
      </w:r>
      <w:r w:rsidR="00D8033E">
        <w:rPr>
          <w:rtl/>
        </w:rPr>
        <w:t xml:space="preserve">سيّدي </w:t>
      </w:r>
      <w:r w:rsidRPr="009746DC">
        <w:rPr>
          <w:rtl/>
        </w:rPr>
        <w:t>من سر من رأى انصرفت قال : فأنا أحد</w:t>
      </w:r>
      <w:r w:rsidR="003A76B6">
        <w:rPr>
          <w:rFonts w:hint="cs"/>
          <w:rtl/>
        </w:rPr>
        <w:t>ّ</w:t>
      </w:r>
      <w:r w:rsidRPr="009746DC">
        <w:rPr>
          <w:rtl/>
        </w:rPr>
        <w:t>ث أبا جعفر بهذا إذ وردت رقعة عليه من مولانا صاحب الأ</w:t>
      </w:r>
      <w:r w:rsidR="00850EDE">
        <w:rPr>
          <w:rtl/>
        </w:rPr>
        <w:t xml:space="preserve">مرّ </w:t>
      </w:r>
      <w:r w:rsidR="00850EDE">
        <w:rPr>
          <w:rStyle w:val="libAlaemChar"/>
          <w:rtl/>
        </w:rPr>
        <w:t xml:space="preserve">عليه‌السلام </w:t>
      </w:r>
      <w:r w:rsidRPr="009746DC">
        <w:rPr>
          <w:rtl/>
        </w:rPr>
        <w:t xml:space="preserve">ومعها درج مثل الدرج </w:t>
      </w:r>
      <w:r w:rsidR="00511401">
        <w:rPr>
          <w:rtl/>
        </w:rPr>
        <w:t xml:space="preserve">الّذي </w:t>
      </w:r>
      <w:r w:rsidR="00551E04">
        <w:rPr>
          <w:rtl/>
        </w:rPr>
        <w:t xml:space="preserve">كان </w:t>
      </w:r>
      <w:r w:rsidRPr="009746DC">
        <w:rPr>
          <w:rtl/>
        </w:rPr>
        <w:t>معي فيه ذكر المال والثياب ، وأ</w:t>
      </w:r>
      <w:r w:rsidR="00850EDE">
        <w:rPr>
          <w:rtl/>
        </w:rPr>
        <w:t xml:space="preserve">مرّ </w:t>
      </w:r>
      <w:r w:rsidR="00D8033E">
        <w:rPr>
          <w:rtl/>
        </w:rPr>
        <w:t xml:space="preserve">ان </w:t>
      </w:r>
      <w:r w:rsidRPr="009746DC">
        <w:rPr>
          <w:rtl/>
        </w:rPr>
        <w:t xml:space="preserve">يسلم جميع ذلك إلى أبي جعفر </w:t>
      </w:r>
      <w:r w:rsidR="00551E04">
        <w:rPr>
          <w:rtl/>
        </w:rPr>
        <w:t xml:space="preserve">محمّد </w:t>
      </w:r>
      <w:r w:rsidRPr="009746DC">
        <w:rPr>
          <w:rtl/>
        </w:rPr>
        <w:t>بن أحمد بن جعفر القط</w:t>
      </w:r>
      <w:r w:rsidR="00D8033E">
        <w:rPr>
          <w:rtl/>
        </w:rPr>
        <w:t xml:space="preserve">ان </w:t>
      </w:r>
      <w:r w:rsidRPr="009746DC">
        <w:rPr>
          <w:rtl/>
        </w:rPr>
        <w:t>القمي فلبس العمري ثيابه وقال لي : احمل ما معك إلى منزل القط</w:t>
      </w:r>
      <w:r w:rsidR="00D8033E">
        <w:rPr>
          <w:rtl/>
        </w:rPr>
        <w:t xml:space="preserve">ان </w:t>
      </w:r>
      <w:r w:rsidRPr="009746DC">
        <w:rPr>
          <w:rtl/>
        </w:rPr>
        <w:t>، قال : فحملت المال والثياب إلى منزل القط</w:t>
      </w:r>
      <w:r w:rsidR="00D8033E">
        <w:rPr>
          <w:rtl/>
        </w:rPr>
        <w:t xml:space="preserve">ان </w:t>
      </w:r>
      <w:r w:rsidRPr="009746DC">
        <w:rPr>
          <w:rtl/>
        </w:rPr>
        <w:t>وسلمها إليه ، وخرجت إلى الحج.</w:t>
      </w:r>
    </w:p>
    <w:p w:rsidR="00B717C7" w:rsidRPr="009746DC" w:rsidRDefault="00B717C7" w:rsidP="00045E02">
      <w:pPr>
        <w:pStyle w:val="libNormal"/>
        <w:rPr>
          <w:rtl/>
        </w:rPr>
      </w:pPr>
      <w:r w:rsidRPr="009746DC">
        <w:rPr>
          <w:rtl/>
        </w:rPr>
        <w:t>ف</w:t>
      </w:r>
      <w:r w:rsidR="003A76B6">
        <w:rPr>
          <w:rtl/>
        </w:rPr>
        <w:t>لـم</w:t>
      </w:r>
      <w:r w:rsidR="00FE5F86">
        <w:rPr>
          <w:rtl/>
        </w:rPr>
        <w:t xml:space="preserve">ا </w:t>
      </w:r>
      <w:r w:rsidRPr="009746DC">
        <w:rPr>
          <w:rtl/>
        </w:rPr>
        <w:t xml:space="preserve">رجعت إلى دينور اجتمع عندي الناس فأخرجت الدرج </w:t>
      </w:r>
      <w:r w:rsidR="00511401">
        <w:rPr>
          <w:rtl/>
        </w:rPr>
        <w:t xml:space="preserve">الّذي </w:t>
      </w:r>
      <w:r w:rsidRPr="009746DC">
        <w:rPr>
          <w:rtl/>
        </w:rPr>
        <w:t xml:space="preserve">أخرجه وكيل مولانا صلوات الله عليه إلى وقرأته </w:t>
      </w:r>
      <w:r w:rsidR="00D83B35">
        <w:rPr>
          <w:rtl/>
        </w:rPr>
        <w:t xml:space="preserve">علىّ </w:t>
      </w:r>
      <w:r w:rsidRPr="009746DC">
        <w:rPr>
          <w:rtl/>
        </w:rPr>
        <w:t>القوم ، ف</w:t>
      </w:r>
      <w:r w:rsidR="00FE5F86">
        <w:rPr>
          <w:rtl/>
        </w:rPr>
        <w:t xml:space="preserve">لـمّا </w:t>
      </w:r>
      <w:r w:rsidRPr="009746DC">
        <w:rPr>
          <w:rtl/>
        </w:rPr>
        <w:t>سمع بذكر ال</w:t>
      </w:r>
      <w:r w:rsidR="009165B3">
        <w:rPr>
          <w:rtl/>
        </w:rPr>
        <w:t xml:space="preserve">صرَّة </w:t>
      </w:r>
      <w:r w:rsidRPr="009746DC">
        <w:rPr>
          <w:rtl/>
        </w:rPr>
        <w:t xml:space="preserve">باسم الذراع وقع مغشيا وما زلنا نعلله </w:t>
      </w:r>
      <w:r w:rsidR="00FE5F86">
        <w:rPr>
          <w:rtl/>
        </w:rPr>
        <w:t xml:space="preserve">حتّى </w:t>
      </w:r>
      <w:r w:rsidRPr="009746DC">
        <w:rPr>
          <w:rtl/>
        </w:rPr>
        <w:t>أفاق فسجد شكرا</w:t>
      </w:r>
      <w:r w:rsidR="003A76B6">
        <w:rPr>
          <w:rFonts w:hint="cs"/>
          <w:rtl/>
        </w:rPr>
        <w:t>ً</w:t>
      </w:r>
      <w:r w:rsidRPr="009746DC">
        <w:rPr>
          <w:rtl/>
        </w:rPr>
        <w:t xml:space="preserve"> لله عز وجل وقال : الحمد لله </w:t>
      </w:r>
      <w:r w:rsidR="00511401">
        <w:rPr>
          <w:rtl/>
        </w:rPr>
        <w:t xml:space="preserve">الّذي </w:t>
      </w:r>
      <w:r w:rsidRPr="009746DC">
        <w:rPr>
          <w:rtl/>
        </w:rPr>
        <w:t xml:space="preserve">من علينا بالهداية ، </w:t>
      </w:r>
      <w:r w:rsidR="00710CB8">
        <w:rPr>
          <w:rtl/>
        </w:rPr>
        <w:t xml:space="preserve">الآن </w:t>
      </w:r>
      <w:r w:rsidRPr="009746DC">
        <w:rPr>
          <w:rtl/>
        </w:rPr>
        <w:t xml:space="preserve">علمت </w:t>
      </w:r>
      <w:r w:rsidR="00D8033E">
        <w:rPr>
          <w:rtl/>
        </w:rPr>
        <w:t xml:space="preserve">ان </w:t>
      </w:r>
      <w:r w:rsidRPr="009746DC">
        <w:rPr>
          <w:rtl/>
        </w:rPr>
        <w:t>الأرض لا تخلو من حجة هذه ال</w:t>
      </w:r>
      <w:r w:rsidR="009165B3">
        <w:rPr>
          <w:rtl/>
        </w:rPr>
        <w:t xml:space="preserve">صرَّة </w:t>
      </w:r>
      <w:r w:rsidRPr="009746DC">
        <w:rPr>
          <w:rtl/>
        </w:rPr>
        <w:t xml:space="preserve">دفعها إلى والله هذا الذراع ولم يقف </w:t>
      </w:r>
      <w:r w:rsidR="00D83B35">
        <w:rPr>
          <w:rtl/>
        </w:rPr>
        <w:t xml:space="preserve">علىّ </w:t>
      </w:r>
      <w:r w:rsidRPr="009746DC">
        <w:rPr>
          <w:rtl/>
        </w:rPr>
        <w:t xml:space="preserve">ذلك </w:t>
      </w:r>
      <w:r w:rsidR="000164B7">
        <w:rPr>
          <w:rtl/>
        </w:rPr>
        <w:t xml:space="preserve">إلّا </w:t>
      </w:r>
      <w:r w:rsidRPr="009746DC">
        <w:rPr>
          <w:rtl/>
        </w:rPr>
        <w:t>الله عز</w:t>
      </w:r>
      <w:r w:rsidR="00205470">
        <w:rPr>
          <w:rFonts w:hint="cs"/>
          <w:rtl/>
        </w:rPr>
        <w:t>ّ</w:t>
      </w:r>
      <w:r w:rsidRPr="009746DC">
        <w:rPr>
          <w:rtl/>
        </w:rPr>
        <w:t xml:space="preserve"> وجل.</w:t>
      </w:r>
    </w:p>
    <w:p w:rsidR="00B717C7" w:rsidRPr="009746DC" w:rsidRDefault="00B717C7" w:rsidP="00045E02">
      <w:pPr>
        <w:pStyle w:val="libNormal"/>
        <w:rPr>
          <w:rtl/>
        </w:rPr>
      </w:pPr>
      <w:r w:rsidRPr="009746DC">
        <w:rPr>
          <w:rtl/>
        </w:rPr>
        <w:t>قال : فخرجت ولقيت بعد ذلك بدهر أبا الحسن المادراني وعر</w:t>
      </w:r>
      <w:r w:rsidR="00205470">
        <w:rPr>
          <w:rFonts w:hint="cs"/>
          <w:rtl/>
        </w:rPr>
        <w:t>ّ</w:t>
      </w:r>
      <w:r w:rsidRPr="009746DC">
        <w:rPr>
          <w:rtl/>
        </w:rPr>
        <w:t>فته الخبر وقرأت عليه الدرج ، فقال : سبح</w:t>
      </w:r>
      <w:r w:rsidR="00D8033E">
        <w:rPr>
          <w:rtl/>
        </w:rPr>
        <w:t xml:space="preserve">ان </w:t>
      </w:r>
      <w:r w:rsidRPr="009746DC">
        <w:rPr>
          <w:rtl/>
        </w:rPr>
        <w:t>الله ما شككت في شيء فلا تشك</w:t>
      </w:r>
      <w:r w:rsidR="003A76B6">
        <w:rPr>
          <w:rFonts w:hint="cs"/>
          <w:rtl/>
        </w:rPr>
        <w:t>ّ</w:t>
      </w:r>
      <w:r w:rsidRPr="009746DC">
        <w:rPr>
          <w:rtl/>
        </w:rPr>
        <w:t xml:space="preserve"> في </w:t>
      </w:r>
      <w:r w:rsidR="00D8033E">
        <w:rPr>
          <w:rtl/>
        </w:rPr>
        <w:t>ان</w:t>
      </w:r>
      <w:r w:rsidR="003A76B6">
        <w:rPr>
          <w:rFonts w:hint="cs"/>
          <w:rtl/>
        </w:rPr>
        <w:t>ّ</w:t>
      </w:r>
      <w:r w:rsidR="00D8033E">
        <w:rPr>
          <w:rtl/>
        </w:rPr>
        <w:t xml:space="preserve"> </w:t>
      </w:r>
      <w:r w:rsidRPr="009746DC">
        <w:rPr>
          <w:rtl/>
        </w:rPr>
        <w:t>الله عز</w:t>
      </w:r>
      <w:r w:rsidR="003A76B6">
        <w:rPr>
          <w:rFonts w:hint="cs"/>
          <w:rtl/>
        </w:rPr>
        <w:t>ّ</w:t>
      </w:r>
      <w:r w:rsidRPr="009746DC">
        <w:rPr>
          <w:rtl/>
        </w:rPr>
        <w:t xml:space="preserve"> وجل لا يخلي أرضه من حجة ، اعلم أن</w:t>
      </w:r>
      <w:r w:rsidR="003A76B6">
        <w:rPr>
          <w:rFonts w:hint="cs"/>
          <w:rtl/>
        </w:rPr>
        <w:t>ّ</w:t>
      </w:r>
      <w:r w:rsidRPr="009746DC">
        <w:rPr>
          <w:rtl/>
        </w:rPr>
        <w:t xml:space="preserve">ه </w:t>
      </w:r>
      <w:r w:rsidR="00FE5F86">
        <w:rPr>
          <w:rtl/>
        </w:rPr>
        <w:t xml:space="preserve">لـمّا </w:t>
      </w:r>
      <w:r w:rsidRPr="009746DC">
        <w:rPr>
          <w:rtl/>
        </w:rPr>
        <w:t>غزا إذكوتكين يزيد بن عبد الله بشهرروز</w:t>
      </w:r>
    </w:p>
    <w:p w:rsidR="008930D5" w:rsidRDefault="008930D5" w:rsidP="008930D5">
      <w:pPr>
        <w:pStyle w:val="libNormal"/>
        <w:rPr>
          <w:rtl/>
        </w:rPr>
      </w:pPr>
      <w:r>
        <w:rPr>
          <w:rtl/>
        </w:rPr>
        <w:br w:type="page"/>
      </w:r>
    </w:p>
    <w:p w:rsidR="00B717C7" w:rsidRPr="009746DC" w:rsidRDefault="00B717C7" w:rsidP="00205470">
      <w:pPr>
        <w:pStyle w:val="libNormal"/>
        <w:rPr>
          <w:rtl/>
        </w:rPr>
      </w:pPr>
      <w:r w:rsidRPr="009746DC">
        <w:rPr>
          <w:rtl/>
        </w:rPr>
        <w:lastRenderedPageBreak/>
        <w:t xml:space="preserve">فورد </w:t>
      </w:r>
      <w:r w:rsidR="00205470">
        <w:rPr>
          <w:rFonts w:hint="cs"/>
          <w:rtl/>
        </w:rPr>
        <w:t xml:space="preserve">: </w:t>
      </w:r>
      <w:r w:rsidR="00551E04">
        <w:rPr>
          <w:rtl/>
        </w:rPr>
        <w:t xml:space="preserve">كان </w:t>
      </w:r>
      <w:r w:rsidRPr="009746DC">
        <w:rPr>
          <w:rtl/>
        </w:rPr>
        <w:t>مع ما بعث</w:t>
      </w:r>
      <w:r w:rsidR="004A738A">
        <w:rPr>
          <w:rtl/>
        </w:rPr>
        <w:t xml:space="preserve">تمّ </w:t>
      </w:r>
      <w:r w:rsidRPr="009746DC">
        <w:rPr>
          <w:rtl/>
        </w:rPr>
        <w:t>سيف فلم يصل أو كما قال</w:t>
      </w:r>
      <w:r>
        <w:rPr>
          <w:rFonts w:hint="cs"/>
          <w:rtl/>
        </w:rPr>
        <w:t>.</w:t>
      </w:r>
    </w:p>
    <w:p w:rsidR="00B717C7" w:rsidRPr="009746DC" w:rsidRDefault="00B717C7" w:rsidP="00205470">
      <w:pPr>
        <w:pStyle w:val="libNormal"/>
        <w:rPr>
          <w:rtl/>
        </w:rPr>
      </w:pPr>
      <w:r w:rsidRPr="009746DC">
        <w:rPr>
          <w:rtl/>
        </w:rPr>
        <w:t>23</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 xml:space="preserve">بن </w:t>
      </w:r>
      <w:r w:rsidR="00551E04">
        <w:rPr>
          <w:rtl/>
        </w:rPr>
        <w:t xml:space="preserve">عليّ </w:t>
      </w:r>
      <w:r w:rsidRPr="009746DC">
        <w:rPr>
          <w:rtl/>
        </w:rPr>
        <w:t>بن شاذ</w:t>
      </w:r>
      <w:r w:rsidR="00D8033E">
        <w:rPr>
          <w:rtl/>
        </w:rPr>
        <w:t xml:space="preserve">ان </w:t>
      </w:r>
      <w:r w:rsidRPr="009746DC">
        <w:rPr>
          <w:rtl/>
        </w:rPr>
        <w:t xml:space="preserve">النيسابوري قال اجتمع عندي خمسمائة درهم تنقص عشرين درهما فأنفت </w:t>
      </w:r>
      <w:r w:rsidR="00D8033E">
        <w:rPr>
          <w:rtl/>
        </w:rPr>
        <w:t xml:space="preserve">ان </w:t>
      </w:r>
      <w:r w:rsidRPr="009746DC">
        <w:rPr>
          <w:rtl/>
        </w:rPr>
        <w:t>أبعث بخمسمائة تنقص عشرين درهما فوزنت من عندي عشرين درهما وبعثتها إلى الأسدي ولم أكتب ما لي فيها فورد وصلت خمسمائة درهم لك منها عشرون درهما</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05470">
      <w:pPr>
        <w:pStyle w:val="libNormal"/>
        <w:rPr>
          <w:rtl/>
        </w:rPr>
      </w:pPr>
      <w:r w:rsidRPr="009746DC">
        <w:rPr>
          <w:rtl/>
        </w:rPr>
        <w:t xml:space="preserve">وظفر ببلاده ، واحتوى </w:t>
      </w:r>
      <w:r w:rsidR="00D83B35">
        <w:rPr>
          <w:rtl/>
        </w:rPr>
        <w:t xml:space="preserve">علىّ </w:t>
      </w:r>
      <w:r w:rsidRPr="009746DC">
        <w:rPr>
          <w:rtl/>
        </w:rPr>
        <w:t xml:space="preserve">خزائنه ، صار إلى رجل وذكر </w:t>
      </w:r>
      <w:r w:rsidR="00D8033E">
        <w:rPr>
          <w:rtl/>
        </w:rPr>
        <w:t xml:space="preserve">ان </w:t>
      </w:r>
      <w:r w:rsidRPr="009746DC">
        <w:rPr>
          <w:rtl/>
        </w:rPr>
        <w:t xml:space="preserve">يزيد بن عبد الله جعل الفرس الفلاني والسيف الفلاني في باب مولانا </w:t>
      </w:r>
      <w:r w:rsidR="00850EDE">
        <w:rPr>
          <w:rStyle w:val="libAlaemChar"/>
          <w:rtl/>
        </w:rPr>
        <w:t xml:space="preserve">عليه‌السلام </w:t>
      </w:r>
      <w:r w:rsidRPr="009746DC">
        <w:rPr>
          <w:rtl/>
        </w:rPr>
        <w:t>قال : فجعلت أنقل خزائن يزيد بن عبد الله إلى إذكوتكين أو</w:t>
      </w:r>
      <w:r w:rsidR="00205470">
        <w:rPr>
          <w:rFonts w:hint="cs"/>
          <w:rtl/>
        </w:rPr>
        <w:t>ّ</w:t>
      </w:r>
      <w:r w:rsidRPr="009746DC">
        <w:rPr>
          <w:rtl/>
        </w:rPr>
        <w:t>لا</w:t>
      </w:r>
      <w:r w:rsidR="00205470">
        <w:rPr>
          <w:rFonts w:hint="cs"/>
          <w:rtl/>
        </w:rPr>
        <w:t>ً</w:t>
      </w:r>
      <w:r w:rsidRPr="009746DC">
        <w:rPr>
          <w:rtl/>
        </w:rPr>
        <w:t xml:space="preserve"> فأو</w:t>
      </w:r>
      <w:r w:rsidR="007951B2">
        <w:rPr>
          <w:rFonts w:hint="cs"/>
          <w:rtl/>
        </w:rPr>
        <w:t>ّ</w:t>
      </w:r>
      <w:r w:rsidRPr="009746DC">
        <w:rPr>
          <w:rtl/>
        </w:rPr>
        <w:t>لا</w:t>
      </w:r>
      <w:r w:rsidR="007951B2">
        <w:rPr>
          <w:rFonts w:hint="cs"/>
          <w:rtl/>
        </w:rPr>
        <w:t>ً</w:t>
      </w:r>
      <w:r w:rsidRPr="009746DC">
        <w:rPr>
          <w:rtl/>
        </w:rPr>
        <w:t xml:space="preserve"> وكنت أدفع بالفرس والسيف إلى </w:t>
      </w:r>
      <w:r w:rsidR="00D8033E">
        <w:rPr>
          <w:rtl/>
        </w:rPr>
        <w:t xml:space="preserve">ان </w:t>
      </w:r>
      <w:r w:rsidRPr="009746DC">
        <w:rPr>
          <w:rtl/>
        </w:rPr>
        <w:t xml:space="preserve">لم يبق شيء غيرهما ، وكنت أرجو </w:t>
      </w:r>
      <w:r w:rsidR="00D8033E">
        <w:rPr>
          <w:rtl/>
        </w:rPr>
        <w:t xml:space="preserve">ان </w:t>
      </w:r>
      <w:r w:rsidRPr="009746DC">
        <w:rPr>
          <w:rtl/>
        </w:rPr>
        <w:t xml:space="preserve">أخلص ذلك لمولانا </w:t>
      </w:r>
      <w:r w:rsidR="00850EDE">
        <w:rPr>
          <w:rStyle w:val="libAlaemChar"/>
          <w:rtl/>
        </w:rPr>
        <w:t xml:space="preserve">عليه‌السلام </w:t>
      </w:r>
      <w:r w:rsidRPr="009746DC">
        <w:rPr>
          <w:rtl/>
        </w:rPr>
        <w:t>ف</w:t>
      </w:r>
      <w:r w:rsidR="00FE5F86">
        <w:rPr>
          <w:rtl/>
        </w:rPr>
        <w:t xml:space="preserve">لـمّا </w:t>
      </w:r>
      <w:r w:rsidRPr="009746DC">
        <w:rPr>
          <w:rtl/>
        </w:rPr>
        <w:t>اشتدت مطالبة إذكوتكين إياي ولم يمكنني مدافعته جعلت في السيف والفرس في نفسي ألف دينار ووزنتها ودفعتها إلى الخازن ، وقلت له : ارفع هذه الدنانير في أوثق م</w:t>
      </w:r>
      <w:r w:rsidR="00551E04">
        <w:rPr>
          <w:rtl/>
        </w:rPr>
        <w:t xml:space="preserve">كان </w:t>
      </w:r>
      <w:r w:rsidRPr="009746DC">
        <w:rPr>
          <w:rtl/>
        </w:rPr>
        <w:t>ولا تخرجن إلى في حال من الأحوال ولو اشتدت الحاجة إليها وسلمت الفرس والسيف ، قال :</w:t>
      </w:r>
      <w:r>
        <w:rPr>
          <w:rFonts w:hint="cs"/>
          <w:rtl/>
        </w:rPr>
        <w:t xml:space="preserve"> </w:t>
      </w:r>
      <w:r w:rsidRPr="009746DC">
        <w:rPr>
          <w:rtl/>
        </w:rPr>
        <w:t>فأنا قاعد في مجلسي ب</w:t>
      </w:r>
      <w:r w:rsidR="00511401">
        <w:rPr>
          <w:rtl/>
        </w:rPr>
        <w:t xml:space="preserve">الّذي </w:t>
      </w:r>
      <w:r w:rsidRPr="009746DC">
        <w:rPr>
          <w:rtl/>
        </w:rPr>
        <w:t>أبرم الأمور وآ</w:t>
      </w:r>
      <w:r w:rsidR="00850EDE">
        <w:rPr>
          <w:rtl/>
        </w:rPr>
        <w:t xml:space="preserve">مرّ </w:t>
      </w:r>
      <w:r w:rsidRPr="009746DC">
        <w:rPr>
          <w:rtl/>
        </w:rPr>
        <w:t xml:space="preserve">وأنهى إذ دخل أبو الحسن الأسدي </w:t>
      </w:r>
      <w:r w:rsidR="00551E04">
        <w:rPr>
          <w:rtl/>
        </w:rPr>
        <w:t xml:space="preserve">وكان </w:t>
      </w:r>
      <w:r w:rsidRPr="009746DC">
        <w:rPr>
          <w:rtl/>
        </w:rPr>
        <w:t>يتعاهدني الوقت بعد الوقت وكنت أقضي حوائجه ، ف</w:t>
      </w:r>
      <w:r w:rsidR="00FE5F86">
        <w:rPr>
          <w:rtl/>
        </w:rPr>
        <w:t xml:space="preserve">لـمّا </w:t>
      </w:r>
      <w:r w:rsidRPr="009746DC">
        <w:rPr>
          <w:rtl/>
        </w:rPr>
        <w:t>طال جلوسه و</w:t>
      </w:r>
      <w:r w:rsidR="00D83B35">
        <w:rPr>
          <w:rtl/>
        </w:rPr>
        <w:t xml:space="preserve">علىّ </w:t>
      </w:r>
      <w:r w:rsidRPr="009746DC">
        <w:rPr>
          <w:rtl/>
        </w:rPr>
        <w:t>بؤس كثير قلت له : ما حاجتك</w:t>
      </w:r>
      <w:r>
        <w:rPr>
          <w:rtl/>
        </w:rPr>
        <w:t>؟</w:t>
      </w:r>
      <w:r w:rsidRPr="009746DC">
        <w:rPr>
          <w:rtl/>
        </w:rPr>
        <w:t xml:space="preserve"> قال : احتاج منك إلى خلوة فأمرت الخازن </w:t>
      </w:r>
      <w:r w:rsidR="00D8033E">
        <w:rPr>
          <w:rtl/>
        </w:rPr>
        <w:t xml:space="preserve">ان </w:t>
      </w:r>
      <w:r w:rsidRPr="009746DC">
        <w:rPr>
          <w:rtl/>
        </w:rPr>
        <w:t>يهيئ لنا مكانا</w:t>
      </w:r>
      <w:r w:rsidR="007951B2">
        <w:rPr>
          <w:rFonts w:hint="cs"/>
          <w:rtl/>
        </w:rPr>
        <w:t>ً</w:t>
      </w:r>
      <w:r w:rsidRPr="009746DC">
        <w:rPr>
          <w:rtl/>
        </w:rPr>
        <w:t xml:space="preserve"> من الخزانة فدخلنا الخزانة فأخرج إلى رقعة صغيرة من مولانا </w:t>
      </w:r>
      <w:r w:rsidR="00850EDE">
        <w:rPr>
          <w:rStyle w:val="libAlaemChar"/>
          <w:rtl/>
        </w:rPr>
        <w:t xml:space="preserve">عليه‌السلام </w:t>
      </w:r>
      <w:r w:rsidRPr="009746DC">
        <w:rPr>
          <w:rtl/>
        </w:rPr>
        <w:t xml:space="preserve">فيها : يا أحمد بن الحسن الألف دينار </w:t>
      </w:r>
      <w:r w:rsidR="003928AF">
        <w:rPr>
          <w:rtl/>
        </w:rPr>
        <w:t xml:space="preserve">الّتي </w:t>
      </w:r>
      <w:r w:rsidRPr="009746DC">
        <w:rPr>
          <w:rtl/>
        </w:rPr>
        <w:t>لنا عندك ثمن الفرس والسيف سلمها إلى أبي الحسن الأسدي ، قال : فخررت لله ساجدا</w:t>
      </w:r>
      <w:r w:rsidR="007951B2">
        <w:rPr>
          <w:rFonts w:hint="cs"/>
          <w:rtl/>
        </w:rPr>
        <w:t>ً</w:t>
      </w:r>
      <w:r w:rsidRPr="009746DC">
        <w:rPr>
          <w:rtl/>
        </w:rPr>
        <w:t xml:space="preserve"> شكرا</w:t>
      </w:r>
      <w:r w:rsidR="007951B2">
        <w:rPr>
          <w:rFonts w:hint="cs"/>
          <w:rtl/>
        </w:rPr>
        <w:t>ً</w:t>
      </w:r>
      <w:r w:rsidRPr="009746DC">
        <w:rPr>
          <w:rtl/>
        </w:rPr>
        <w:t xml:space="preserve"> </w:t>
      </w:r>
      <w:r w:rsidR="00FE5F86">
        <w:rPr>
          <w:rtl/>
        </w:rPr>
        <w:t xml:space="preserve">لـمّا </w:t>
      </w:r>
      <w:r w:rsidRPr="009746DC">
        <w:rPr>
          <w:rtl/>
        </w:rPr>
        <w:t xml:space="preserve">من به </w:t>
      </w:r>
      <w:r w:rsidR="00D83B35">
        <w:rPr>
          <w:rtl/>
        </w:rPr>
        <w:t xml:space="preserve">علىّ </w:t>
      </w:r>
      <w:r w:rsidRPr="009746DC">
        <w:rPr>
          <w:rtl/>
        </w:rPr>
        <w:t xml:space="preserve">وعرفت أنه حجة الله حقا لأنه لم يكن وقف </w:t>
      </w:r>
      <w:r w:rsidR="00D83B35">
        <w:rPr>
          <w:rtl/>
        </w:rPr>
        <w:t xml:space="preserve">علىّ </w:t>
      </w:r>
      <w:r w:rsidRPr="009746DC">
        <w:rPr>
          <w:rtl/>
        </w:rPr>
        <w:t xml:space="preserve">هذا أحد غيري ، فأضفت إلى ذلك المال ثلاثة آلاف دينار أخرى سرورا بما من الله </w:t>
      </w:r>
      <w:r w:rsidR="00551E04">
        <w:rPr>
          <w:rtl/>
        </w:rPr>
        <w:t xml:space="preserve">عليّ </w:t>
      </w:r>
      <w:r w:rsidRPr="009746DC">
        <w:rPr>
          <w:rtl/>
        </w:rPr>
        <w:t>بهذا الأمر.</w:t>
      </w:r>
    </w:p>
    <w:p w:rsidR="00B717C7" w:rsidRDefault="00B717C7" w:rsidP="00205470">
      <w:pPr>
        <w:pStyle w:val="libNormal"/>
        <w:rPr>
          <w:rtl/>
        </w:rPr>
      </w:pPr>
      <w:r w:rsidRPr="009746DC">
        <w:rPr>
          <w:rtl/>
        </w:rPr>
        <w:t xml:space="preserve">أقول : اختصرت الخبر في بعض مواضعه ، والخبر بطوله مذكور في كتابنا الكبير </w:t>
      </w:r>
    </w:p>
    <w:p w:rsidR="00B717C7" w:rsidRPr="009746DC" w:rsidRDefault="00B717C7" w:rsidP="00205470">
      <w:pPr>
        <w:pStyle w:val="libNormal"/>
        <w:rPr>
          <w:rtl/>
        </w:rPr>
      </w:pPr>
      <w:r w:rsidRPr="009746DC">
        <w:rPr>
          <w:rtl/>
        </w:rPr>
        <w:t>وقوله : أو كما قال ، شك</w:t>
      </w:r>
      <w:r w:rsidR="007951B2">
        <w:rPr>
          <w:rFonts w:hint="cs"/>
          <w:rtl/>
        </w:rPr>
        <w:t>ّ</w:t>
      </w:r>
      <w:r w:rsidRPr="009746DC">
        <w:rPr>
          <w:rtl/>
        </w:rPr>
        <w:t xml:space="preserve"> من الراوي في خصوص اللفظ مع العلم بالمضمون.</w:t>
      </w:r>
    </w:p>
    <w:p w:rsidR="00B717C7" w:rsidRPr="009746DC" w:rsidRDefault="00B717C7" w:rsidP="00205470">
      <w:pPr>
        <w:pStyle w:val="libNormal"/>
        <w:rPr>
          <w:rtl/>
        </w:rPr>
      </w:pPr>
      <w:r w:rsidRPr="00205470">
        <w:rPr>
          <w:rStyle w:val="libBold1Char"/>
          <w:rtl/>
        </w:rPr>
        <w:t>الحديث الثالث والعشرون :</w:t>
      </w:r>
      <w:r w:rsidRPr="009746DC">
        <w:rPr>
          <w:rtl/>
        </w:rPr>
        <w:t xml:space="preserve"> كالسابق ، وفي القاموس : </w:t>
      </w:r>
      <w:r w:rsidRPr="00C875FB">
        <w:rPr>
          <w:rtl/>
        </w:rPr>
        <w:t>أنف</w:t>
      </w:r>
      <w:r w:rsidRPr="009746DC">
        <w:rPr>
          <w:rtl/>
        </w:rPr>
        <w:t xml:space="preserve"> منه كفرح أنفا وأنفة محر</w:t>
      </w:r>
      <w:r w:rsidR="007951B2">
        <w:rPr>
          <w:rFonts w:hint="cs"/>
          <w:rtl/>
        </w:rPr>
        <w:t>ّ</w:t>
      </w:r>
      <w:r w:rsidRPr="009746DC">
        <w:rPr>
          <w:rtl/>
        </w:rPr>
        <w:t>كتين استنكف</w:t>
      </w:r>
      <w:r>
        <w:rPr>
          <w:rtl/>
        </w:rPr>
        <w:t xml:space="preserve"> </w:t>
      </w:r>
      <w:r w:rsidRPr="00C875FB">
        <w:rPr>
          <w:rtl/>
        </w:rPr>
        <w:t xml:space="preserve">« </w:t>
      </w:r>
      <w:r w:rsidR="00D8033E">
        <w:rPr>
          <w:rtl/>
        </w:rPr>
        <w:t xml:space="preserve">ان </w:t>
      </w:r>
      <w:r w:rsidRPr="00C875FB">
        <w:rPr>
          <w:rtl/>
        </w:rPr>
        <w:t>أبعث »</w:t>
      </w:r>
      <w:r w:rsidRPr="009746DC">
        <w:rPr>
          <w:rtl/>
        </w:rPr>
        <w:t xml:space="preserve"> أي من </w:t>
      </w:r>
      <w:r w:rsidR="00D8033E">
        <w:rPr>
          <w:rtl/>
        </w:rPr>
        <w:t xml:space="preserve">ان </w:t>
      </w:r>
      <w:r w:rsidRPr="009746DC">
        <w:rPr>
          <w:rtl/>
        </w:rPr>
        <w:t>أبعث</w:t>
      </w:r>
      <w:r>
        <w:rPr>
          <w:rtl/>
        </w:rPr>
        <w:t xml:space="preserve"> </w:t>
      </w:r>
      <w:r w:rsidRPr="00C875FB">
        <w:rPr>
          <w:rtl/>
        </w:rPr>
        <w:t>« وزنت »</w:t>
      </w:r>
      <w:r w:rsidRPr="009746DC">
        <w:rPr>
          <w:rtl/>
        </w:rPr>
        <w:t xml:space="preserve"> أي ضمنت موزونا</w:t>
      </w:r>
    </w:p>
    <w:p w:rsidR="008930D5" w:rsidRDefault="008930D5" w:rsidP="008930D5">
      <w:pPr>
        <w:pStyle w:val="libNormal"/>
        <w:rPr>
          <w:rtl/>
        </w:rPr>
      </w:pPr>
      <w:r>
        <w:rPr>
          <w:rtl/>
        </w:rPr>
        <w:br w:type="page"/>
      </w:r>
    </w:p>
    <w:p w:rsidR="00B717C7" w:rsidRPr="009746DC" w:rsidRDefault="00B717C7" w:rsidP="007951B2">
      <w:pPr>
        <w:pStyle w:val="libNormal"/>
        <w:rPr>
          <w:rtl/>
        </w:rPr>
      </w:pPr>
      <w:r w:rsidRPr="009746DC">
        <w:rPr>
          <w:rtl/>
        </w:rPr>
        <w:lastRenderedPageBreak/>
        <w:t>24</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xml:space="preserve">الأشعري قال </w:t>
      </w:r>
      <w:r w:rsidR="00551E04">
        <w:rPr>
          <w:rtl/>
        </w:rPr>
        <w:t xml:space="preserve">كان </w:t>
      </w:r>
      <w:r w:rsidRPr="009746DC">
        <w:rPr>
          <w:rtl/>
        </w:rPr>
        <w:t xml:space="preserve">يرد كتاب أبي </w:t>
      </w:r>
      <w:r w:rsidR="00551E04">
        <w:rPr>
          <w:rtl/>
        </w:rPr>
        <w:t xml:space="preserve">محمّد </w:t>
      </w:r>
      <w:r w:rsidR="00850EDE">
        <w:rPr>
          <w:rStyle w:val="libAlaemChar"/>
          <w:rtl/>
        </w:rPr>
        <w:t xml:space="preserve">عليه‌السلام </w:t>
      </w:r>
      <w:r w:rsidRPr="009746DC">
        <w:rPr>
          <w:rtl/>
        </w:rPr>
        <w:t xml:space="preserve">في الإجراء </w:t>
      </w:r>
      <w:r w:rsidR="00D83B35">
        <w:rPr>
          <w:rtl/>
        </w:rPr>
        <w:t xml:space="preserve">علىّ </w:t>
      </w:r>
      <w:r w:rsidRPr="009746DC">
        <w:rPr>
          <w:rtl/>
        </w:rPr>
        <w:t>الجنيد قاتل فارس وأبي الحسن وآخر ف</w:t>
      </w:r>
      <w:r w:rsidR="00FE5F86">
        <w:rPr>
          <w:rtl/>
        </w:rPr>
        <w:t xml:space="preserve">لـمّا </w:t>
      </w:r>
      <w:r w:rsidRPr="009746DC">
        <w:rPr>
          <w:rtl/>
        </w:rPr>
        <w:t xml:space="preserve">مضى أبو </w:t>
      </w:r>
      <w:r w:rsidR="00551E04">
        <w:rPr>
          <w:rtl/>
        </w:rPr>
        <w:t xml:space="preserve">محمّد </w:t>
      </w:r>
      <w:r w:rsidR="00850EDE">
        <w:rPr>
          <w:rStyle w:val="libAlaemChar"/>
          <w:rtl/>
        </w:rPr>
        <w:t xml:space="preserve">عليه‌السلام </w:t>
      </w:r>
      <w:r w:rsidRPr="009746DC">
        <w:rPr>
          <w:rtl/>
        </w:rPr>
        <w:t>ورد استئناف من الصاحب لإجراء أبي الحسن وصاحبه ولم يرد في أ</w:t>
      </w:r>
      <w:r w:rsidR="00850EDE">
        <w:rPr>
          <w:rtl/>
        </w:rPr>
        <w:t xml:space="preserve">مرّ </w:t>
      </w:r>
      <w:r w:rsidRPr="009746DC">
        <w:rPr>
          <w:rtl/>
        </w:rPr>
        <w:t>الجنيد بشيء قال فاغتممت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951B2">
      <w:pPr>
        <w:pStyle w:val="libNormal"/>
        <w:rPr>
          <w:rtl/>
        </w:rPr>
      </w:pPr>
      <w:r w:rsidRPr="00C875FB">
        <w:rPr>
          <w:rtl/>
        </w:rPr>
        <w:t>والأسدي</w:t>
      </w:r>
      <w:r w:rsidRPr="009746DC">
        <w:rPr>
          <w:rtl/>
        </w:rPr>
        <w:t xml:space="preserve"> هو </w:t>
      </w:r>
      <w:r w:rsidR="00551E04">
        <w:rPr>
          <w:rtl/>
        </w:rPr>
        <w:t xml:space="preserve">محمّد </w:t>
      </w:r>
      <w:r w:rsidRPr="009746DC">
        <w:rPr>
          <w:rtl/>
        </w:rPr>
        <w:t>بن جعفر المتقد</w:t>
      </w:r>
      <w:r w:rsidR="007951B2">
        <w:rPr>
          <w:rFonts w:hint="cs"/>
          <w:rtl/>
        </w:rPr>
        <w:t>ّ</w:t>
      </w:r>
      <w:r w:rsidRPr="009746DC">
        <w:rPr>
          <w:rtl/>
        </w:rPr>
        <w:t>م ذكره.</w:t>
      </w:r>
    </w:p>
    <w:p w:rsidR="00B717C7" w:rsidRPr="009746DC" w:rsidRDefault="00B717C7" w:rsidP="007951B2">
      <w:pPr>
        <w:pStyle w:val="libNormal"/>
        <w:rPr>
          <w:rtl/>
          <w:lang w:bidi="fa-IR"/>
        </w:rPr>
      </w:pPr>
      <w:r w:rsidRPr="007951B2">
        <w:rPr>
          <w:rStyle w:val="libBold1Char"/>
          <w:rtl/>
        </w:rPr>
        <w:t>الحديث الرابع والعشرون :</w:t>
      </w:r>
      <w:r w:rsidRPr="009746DC">
        <w:rPr>
          <w:rtl/>
          <w:lang w:bidi="fa-IR"/>
        </w:rPr>
        <w:t xml:space="preserve"> صحيح.</w:t>
      </w:r>
    </w:p>
    <w:p w:rsidR="00B717C7" w:rsidRPr="009746DC" w:rsidRDefault="00B717C7" w:rsidP="007951B2">
      <w:pPr>
        <w:pStyle w:val="libNormal"/>
        <w:rPr>
          <w:rtl/>
        </w:rPr>
      </w:pPr>
      <w:r w:rsidRPr="00C875FB">
        <w:rPr>
          <w:rtl/>
        </w:rPr>
        <w:t xml:space="preserve">« </w:t>
      </w:r>
      <w:r w:rsidR="00551E04">
        <w:rPr>
          <w:rtl/>
        </w:rPr>
        <w:t xml:space="preserve">كان </w:t>
      </w:r>
      <w:r w:rsidRPr="00C875FB">
        <w:rPr>
          <w:rtl/>
        </w:rPr>
        <w:t>يرد »</w:t>
      </w:r>
      <w:r w:rsidRPr="009746DC">
        <w:rPr>
          <w:rtl/>
        </w:rPr>
        <w:t xml:space="preserve"> أي </w:t>
      </w:r>
      <w:r w:rsidR="00D83B35">
        <w:rPr>
          <w:rtl/>
        </w:rPr>
        <w:t xml:space="preserve">علىّ </w:t>
      </w:r>
      <w:r w:rsidRPr="009746DC">
        <w:rPr>
          <w:rtl/>
        </w:rPr>
        <w:t>السفراء إذ لم ينقل الحسين منهم ،</w:t>
      </w:r>
      <w:r>
        <w:rPr>
          <w:rtl/>
        </w:rPr>
        <w:t xml:space="preserve"> و</w:t>
      </w:r>
      <w:r w:rsidRPr="00C875FB">
        <w:rPr>
          <w:rtl/>
        </w:rPr>
        <w:t>فارس</w:t>
      </w:r>
      <w:r w:rsidRPr="009746DC">
        <w:rPr>
          <w:rtl/>
        </w:rPr>
        <w:t xml:space="preserve"> هو ابن حا</w:t>
      </w:r>
      <w:r w:rsidR="004A738A">
        <w:rPr>
          <w:rtl/>
        </w:rPr>
        <w:t xml:space="preserve">تمّ </w:t>
      </w:r>
      <w:r w:rsidRPr="009746DC">
        <w:rPr>
          <w:rtl/>
        </w:rPr>
        <w:t>ابن ماهويه القزويني ، قال الكشي : قال نصر بن الصباح في فارس بن حا</w:t>
      </w:r>
      <w:r w:rsidR="004A738A">
        <w:rPr>
          <w:rtl/>
        </w:rPr>
        <w:t xml:space="preserve">تمّ </w:t>
      </w:r>
      <w:r w:rsidRPr="009746DC">
        <w:rPr>
          <w:rtl/>
        </w:rPr>
        <w:t>أنه مت</w:t>
      </w:r>
      <w:r w:rsidR="007951B2">
        <w:rPr>
          <w:rFonts w:hint="cs"/>
          <w:rtl/>
        </w:rPr>
        <w:t>ّ</w:t>
      </w:r>
      <w:r w:rsidRPr="009746DC">
        <w:rPr>
          <w:rtl/>
        </w:rPr>
        <w:t xml:space="preserve">هم غال ، </w:t>
      </w:r>
      <w:r w:rsidR="00D83B35">
        <w:rPr>
          <w:rtl/>
        </w:rPr>
        <w:t xml:space="preserve">ثمّ </w:t>
      </w:r>
      <w:r w:rsidRPr="009746DC">
        <w:rPr>
          <w:rtl/>
        </w:rPr>
        <w:t>قال : وذكر الفضل بن شاذ</w:t>
      </w:r>
      <w:r w:rsidR="00D8033E">
        <w:rPr>
          <w:rtl/>
        </w:rPr>
        <w:t xml:space="preserve">ان </w:t>
      </w:r>
      <w:r w:rsidRPr="009746DC">
        <w:rPr>
          <w:rtl/>
        </w:rPr>
        <w:t>في بعض كتبه أنه من الكذ</w:t>
      </w:r>
      <w:r w:rsidR="007951B2">
        <w:rPr>
          <w:rFonts w:hint="cs"/>
          <w:rtl/>
        </w:rPr>
        <w:t>ّ</w:t>
      </w:r>
      <w:r w:rsidRPr="009746DC">
        <w:rPr>
          <w:rtl/>
        </w:rPr>
        <w:t>ابين المشهور الفاجر فارس بن حا</w:t>
      </w:r>
      <w:r w:rsidR="004A738A">
        <w:rPr>
          <w:rtl/>
        </w:rPr>
        <w:t xml:space="preserve">تمّ </w:t>
      </w:r>
      <w:r w:rsidRPr="009746DC">
        <w:rPr>
          <w:rtl/>
        </w:rPr>
        <w:t xml:space="preserve">القزويني ، وروى </w:t>
      </w:r>
      <w:r w:rsidR="00D8033E">
        <w:rPr>
          <w:rtl/>
        </w:rPr>
        <w:t xml:space="preserve">ان </w:t>
      </w:r>
      <w:r w:rsidRPr="009746DC">
        <w:rPr>
          <w:rtl/>
        </w:rPr>
        <w:t xml:space="preserve">أبا الحسن </w:t>
      </w:r>
      <w:r w:rsidR="00850EDE">
        <w:rPr>
          <w:rStyle w:val="libAlaemChar"/>
          <w:rtl/>
        </w:rPr>
        <w:t xml:space="preserve">عليه‌السلام </w:t>
      </w:r>
      <w:r w:rsidRPr="009746DC">
        <w:rPr>
          <w:rtl/>
        </w:rPr>
        <w:t>أ</w:t>
      </w:r>
      <w:r w:rsidR="007951B2">
        <w:rPr>
          <w:rtl/>
        </w:rPr>
        <w:t>مر</w:t>
      </w:r>
      <w:r w:rsidR="00850EDE">
        <w:rPr>
          <w:rtl/>
        </w:rPr>
        <w:t xml:space="preserve"> </w:t>
      </w:r>
      <w:r w:rsidRPr="009746DC">
        <w:rPr>
          <w:rtl/>
        </w:rPr>
        <w:t xml:space="preserve">بقتله فقتله جنيد وروى الكشي </w:t>
      </w:r>
      <w:r w:rsidR="00E43AE8">
        <w:rPr>
          <w:rtl/>
        </w:rPr>
        <w:t>أيضاً</w:t>
      </w:r>
      <w:r w:rsidR="00551E04">
        <w:rPr>
          <w:rtl/>
        </w:rPr>
        <w:t xml:space="preserve"> </w:t>
      </w:r>
      <w:r w:rsidRPr="009746DC">
        <w:rPr>
          <w:rtl/>
        </w:rPr>
        <w:t xml:space="preserve">عن الحسين بن بندار عن سعد بن عبد الله عن </w:t>
      </w:r>
      <w:r w:rsidR="00551E04">
        <w:rPr>
          <w:rtl/>
        </w:rPr>
        <w:t xml:space="preserve">محمّد </w:t>
      </w:r>
      <w:r w:rsidRPr="009746DC">
        <w:rPr>
          <w:rtl/>
        </w:rPr>
        <w:t xml:space="preserve">بن عيسى بن عبيد </w:t>
      </w:r>
      <w:r w:rsidR="00D8033E">
        <w:rPr>
          <w:rtl/>
        </w:rPr>
        <w:t xml:space="preserve">ان </w:t>
      </w:r>
      <w:r w:rsidRPr="009746DC">
        <w:rPr>
          <w:rtl/>
        </w:rPr>
        <w:t xml:space="preserve">أبا الحسن العسكري </w:t>
      </w:r>
      <w:r w:rsidR="00850EDE">
        <w:rPr>
          <w:rStyle w:val="libAlaemChar"/>
          <w:rtl/>
        </w:rPr>
        <w:t xml:space="preserve">عليه‌السلام </w:t>
      </w:r>
      <w:r w:rsidRPr="009746DC">
        <w:rPr>
          <w:rtl/>
        </w:rPr>
        <w:t>أهدر مقتل فارس بن حا</w:t>
      </w:r>
      <w:r w:rsidR="004A738A">
        <w:rPr>
          <w:rtl/>
        </w:rPr>
        <w:t xml:space="preserve">تمّ </w:t>
      </w:r>
      <w:r w:rsidRPr="009746DC">
        <w:rPr>
          <w:rtl/>
        </w:rPr>
        <w:t xml:space="preserve">وضمن لمن يقتله </w:t>
      </w:r>
      <w:r w:rsidR="00BB5A4F">
        <w:rPr>
          <w:rtl/>
        </w:rPr>
        <w:t xml:space="preserve">الجنّة </w:t>
      </w:r>
      <w:r w:rsidRPr="009746DC">
        <w:rPr>
          <w:rtl/>
        </w:rPr>
        <w:t xml:space="preserve">فقتله جنيد ، </w:t>
      </w:r>
      <w:r w:rsidR="00551E04">
        <w:rPr>
          <w:rtl/>
        </w:rPr>
        <w:t xml:space="preserve">وكان </w:t>
      </w:r>
      <w:r w:rsidRPr="009746DC">
        <w:rPr>
          <w:rtl/>
        </w:rPr>
        <w:t>فارس فت</w:t>
      </w:r>
      <w:r w:rsidR="007951B2">
        <w:rPr>
          <w:rFonts w:hint="cs"/>
          <w:rtl/>
        </w:rPr>
        <w:t>ّ</w:t>
      </w:r>
      <w:r w:rsidRPr="009746DC">
        <w:rPr>
          <w:rtl/>
        </w:rPr>
        <w:t>انا</w:t>
      </w:r>
      <w:r w:rsidR="007951B2">
        <w:rPr>
          <w:rFonts w:hint="cs"/>
          <w:rtl/>
        </w:rPr>
        <w:t>ً</w:t>
      </w:r>
      <w:r w:rsidRPr="009746DC">
        <w:rPr>
          <w:rtl/>
        </w:rPr>
        <w:t xml:space="preserve"> يفتن الناس ويدعوهم إلى البدعة فخرج من أبي الحسن </w:t>
      </w:r>
      <w:r w:rsidR="00850EDE">
        <w:rPr>
          <w:rStyle w:val="libAlaemChar"/>
          <w:rtl/>
        </w:rPr>
        <w:t xml:space="preserve">عليه‌السلام </w:t>
      </w:r>
      <w:r w:rsidRPr="009746DC">
        <w:rPr>
          <w:rtl/>
        </w:rPr>
        <w:t xml:space="preserve">: هذا فارس لعنه الله يعمل من قبلي </w:t>
      </w:r>
      <w:r w:rsidR="007951B2" w:rsidRPr="009746DC">
        <w:rPr>
          <w:rtl/>
        </w:rPr>
        <w:t>فت</w:t>
      </w:r>
      <w:r w:rsidR="007951B2">
        <w:rPr>
          <w:rFonts w:hint="cs"/>
          <w:rtl/>
        </w:rPr>
        <w:t>ّ</w:t>
      </w:r>
      <w:r w:rsidR="007951B2" w:rsidRPr="009746DC">
        <w:rPr>
          <w:rtl/>
        </w:rPr>
        <w:t>انا</w:t>
      </w:r>
      <w:r w:rsidR="007951B2">
        <w:rPr>
          <w:rFonts w:hint="cs"/>
          <w:rtl/>
        </w:rPr>
        <w:t>ً</w:t>
      </w:r>
      <w:r w:rsidR="007951B2" w:rsidRPr="009746DC">
        <w:rPr>
          <w:rtl/>
        </w:rPr>
        <w:t xml:space="preserve"> </w:t>
      </w:r>
      <w:r w:rsidRPr="009746DC">
        <w:rPr>
          <w:rtl/>
        </w:rPr>
        <w:t>داعيا</w:t>
      </w:r>
      <w:r w:rsidR="007951B2">
        <w:rPr>
          <w:rFonts w:hint="cs"/>
          <w:rtl/>
        </w:rPr>
        <w:t>ً</w:t>
      </w:r>
      <w:r w:rsidRPr="009746DC">
        <w:rPr>
          <w:rtl/>
        </w:rPr>
        <w:t xml:space="preserve"> إلى البدعة ودمه هدر ل</w:t>
      </w:r>
      <w:r w:rsidR="006A0B61">
        <w:rPr>
          <w:rtl/>
        </w:rPr>
        <w:t xml:space="preserve">كلّ </w:t>
      </w:r>
      <w:r w:rsidRPr="009746DC">
        <w:rPr>
          <w:rtl/>
        </w:rPr>
        <w:t xml:space="preserve">من قتله ، فمن هذا </w:t>
      </w:r>
      <w:r w:rsidR="00511401">
        <w:rPr>
          <w:rtl/>
        </w:rPr>
        <w:t xml:space="preserve">الّذي </w:t>
      </w:r>
      <w:r w:rsidRPr="009746DC">
        <w:rPr>
          <w:rtl/>
        </w:rPr>
        <w:t xml:space="preserve">يريحني منه ويقتله وأنا ضامن له </w:t>
      </w:r>
      <w:r w:rsidR="00D83B35">
        <w:rPr>
          <w:rtl/>
        </w:rPr>
        <w:t xml:space="preserve">علىّ </w:t>
      </w:r>
      <w:r w:rsidRPr="009746DC">
        <w:rPr>
          <w:rtl/>
        </w:rPr>
        <w:t>الله الجنة.</w:t>
      </w:r>
    </w:p>
    <w:p w:rsidR="00B717C7" w:rsidRPr="009746DC" w:rsidRDefault="00B717C7" w:rsidP="007951B2">
      <w:pPr>
        <w:pStyle w:val="libNormal"/>
        <w:rPr>
          <w:rtl/>
        </w:rPr>
      </w:pPr>
      <w:r w:rsidRPr="009746DC">
        <w:rPr>
          <w:rtl/>
        </w:rPr>
        <w:t>قال سعد : قال جنيد أرسل إلى</w:t>
      </w:r>
      <w:r w:rsidR="007951B2">
        <w:rPr>
          <w:rFonts w:hint="cs"/>
          <w:rtl/>
        </w:rPr>
        <w:t>ّ</w:t>
      </w:r>
      <w:r w:rsidRPr="009746DC">
        <w:rPr>
          <w:rtl/>
        </w:rPr>
        <w:t xml:space="preserve"> أبو الحسن </w:t>
      </w:r>
      <w:r w:rsidR="00850EDE">
        <w:rPr>
          <w:rStyle w:val="libAlaemChar"/>
          <w:rtl/>
        </w:rPr>
        <w:t xml:space="preserve">عليه‌السلام </w:t>
      </w:r>
      <w:r w:rsidRPr="009746DC">
        <w:rPr>
          <w:rtl/>
        </w:rPr>
        <w:t>يأمرني بقتل فارس بن حا</w:t>
      </w:r>
      <w:r w:rsidR="004A738A">
        <w:rPr>
          <w:rtl/>
        </w:rPr>
        <w:t xml:space="preserve">تمّ </w:t>
      </w:r>
      <w:r w:rsidRPr="009746DC">
        <w:rPr>
          <w:rtl/>
        </w:rPr>
        <w:t>وناولني دراهم من عنده وقال : اشتر بهذه سلاحا</w:t>
      </w:r>
      <w:r w:rsidR="007951B2">
        <w:rPr>
          <w:rFonts w:hint="cs"/>
          <w:rtl/>
        </w:rPr>
        <w:t>ً</w:t>
      </w:r>
      <w:r w:rsidRPr="009746DC">
        <w:rPr>
          <w:rtl/>
        </w:rPr>
        <w:t xml:space="preserve"> واعرض </w:t>
      </w:r>
      <w:r w:rsidR="00551E04">
        <w:rPr>
          <w:rtl/>
        </w:rPr>
        <w:t xml:space="preserve">عليّ </w:t>
      </w:r>
      <w:r w:rsidRPr="009746DC">
        <w:rPr>
          <w:rtl/>
        </w:rPr>
        <w:t>فاشتريت سيفا</w:t>
      </w:r>
      <w:r w:rsidR="007951B2">
        <w:rPr>
          <w:rFonts w:hint="cs"/>
          <w:rtl/>
        </w:rPr>
        <w:t>ً</w:t>
      </w:r>
      <w:r w:rsidRPr="009746DC">
        <w:rPr>
          <w:rtl/>
        </w:rPr>
        <w:t xml:space="preserve"> فعرضته عليه فقال : رد</w:t>
      </w:r>
      <w:r w:rsidR="007951B2">
        <w:rPr>
          <w:rFonts w:hint="cs"/>
          <w:rtl/>
        </w:rPr>
        <w:t>ّ</w:t>
      </w:r>
      <w:r w:rsidRPr="009746DC">
        <w:rPr>
          <w:rtl/>
        </w:rPr>
        <w:t xml:space="preserve"> هذا وخذ غيره ، قال : فرددته وأخذت مكانه ساطورا</w:t>
      </w:r>
      <w:r w:rsidR="007951B2">
        <w:rPr>
          <w:rFonts w:hint="cs"/>
          <w:rtl/>
        </w:rPr>
        <w:t>ً</w:t>
      </w:r>
      <w:r w:rsidRPr="009746DC">
        <w:rPr>
          <w:rtl/>
        </w:rPr>
        <w:t xml:space="preserve"> فعرضته عليه فقال : نعم هذا ، فجئت إلى فارس وقد خرج من المسجد بين الصلاتين المغرب والعشاء فضربته </w:t>
      </w:r>
      <w:r w:rsidR="00D83B35">
        <w:rPr>
          <w:rtl/>
        </w:rPr>
        <w:t xml:space="preserve">علىّ </w:t>
      </w:r>
      <w:r w:rsidRPr="009746DC">
        <w:rPr>
          <w:rtl/>
        </w:rPr>
        <w:t xml:space="preserve">رأسه فصرعته </w:t>
      </w:r>
      <w:r w:rsidR="00F54854">
        <w:rPr>
          <w:rtl/>
        </w:rPr>
        <w:t xml:space="preserve">ميتاً </w:t>
      </w:r>
      <w:r w:rsidRPr="009746DC">
        <w:rPr>
          <w:rtl/>
        </w:rPr>
        <w:t>ووقعت الصيحة ورميت الساطور من يدي واجتمع الناس فأخذت إذ لم يوجد هناك أحد غيري ، فلم يروا معي سلاحا</w:t>
      </w:r>
      <w:r w:rsidR="007951B2">
        <w:rPr>
          <w:rFonts w:hint="cs"/>
          <w:rtl/>
        </w:rPr>
        <w:t>ً</w:t>
      </w:r>
      <w:r w:rsidRPr="009746DC">
        <w:rPr>
          <w:rtl/>
        </w:rPr>
        <w:t xml:space="preserve"> ولا سك</w:t>
      </w:r>
      <w:r w:rsidR="00AE671C">
        <w:rPr>
          <w:rFonts w:hint="cs"/>
          <w:rtl/>
        </w:rPr>
        <w:t>ّ</w:t>
      </w:r>
      <w:r w:rsidRPr="009746DC">
        <w:rPr>
          <w:rtl/>
        </w:rPr>
        <w:t>ينا</w:t>
      </w:r>
      <w:r w:rsidR="007951B2">
        <w:rPr>
          <w:rFonts w:hint="cs"/>
          <w:rtl/>
        </w:rPr>
        <w:t>ً</w:t>
      </w:r>
      <w:r w:rsidRPr="009746DC">
        <w:rPr>
          <w:rtl/>
        </w:rPr>
        <w:t xml:space="preserve"> وطلبوا الزقاق والدور ، فلم يجدوا </w:t>
      </w:r>
      <w:r w:rsidR="000F65B1">
        <w:rPr>
          <w:rtl/>
        </w:rPr>
        <w:t>شيئاً</w:t>
      </w:r>
      <w:r w:rsidR="00F54854">
        <w:rPr>
          <w:rtl/>
        </w:rPr>
        <w:t xml:space="preserve"> </w:t>
      </w:r>
      <w:r w:rsidRPr="009746DC">
        <w:rPr>
          <w:rtl/>
        </w:rPr>
        <w:t>ولم يروا أثر الساطور بعد ذلك.</w:t>
      </w:r>
    </w:p>
    <w:p w:rsidR="00B717C7" w:rsidRPr="009746DC" w:rsidRDefault="00B717C7" w:rsidP="007951B2">
      <w:pPr>
        <w:pStyle w:val="libNormal"/>
        <w:rPr>
          <w:rtl/>
        </w:rPr>
      </w:pPr>
      <w:r w:rsidRPr="00C875FB">
        <w:rPr>
          <w:rtl/>
        </w:rPr>
        <w:t>« والإجراء »</w:t>
      </w:r>
      <w:r w:rsidRPr="009746DC">
        <w:rPr>
          <w:rtl/>
        </w:rPr>
        <w:t xml:space="preserve"> التوظيف والإنفاق المست</w:t>
      </w:r>
      <w:r w:rsidR="00850EDE">
        <w:rPr>
          <w:rtl/>
        </w:rPr>
        <w:t xml:space="preserve">مرّ </w:t>
      </w:r>
      <w:r w:rsidRPr="009746DC">
        <w:rPr>
          <w:rtl/>
        </w:rPr>
        <w:t>، وفي الحديث : الأرزاق جارية أي دارة مستمرة ، واغتم</w:t>
      </w:r>
      <w:r w:rsidR="00AE671C">
        <w:rPr>
          <w:rFonts w:hint="cs"/>
          <w:rtl/>
        </w:rPr>
        <w:t>ا</w:t>
      </w:r>
      <w:r w:rsidR="00AE671C">
        <w:rPr>
          <w:rtl/>
        </w:rPr>
        <w:t>م</w:t>
      </w:r>
      <w:r w:rsidR="00551E04">
        <w:rPr>
          <w:rtl/>
        </w:rPr>
        <w:t xml:space="preserve">ه </w:t>
      </w:r>
      <w:r w:rsidRPr="009746DC">
        <w:rPr>
          <w:rtl/>
        </w:rPr>
        <w:t>إم</w:t>
      </w:r>
      <w:r w:rsidR="00AE671C">
        <w:rPr>
          <w:rFonts w:hint="cs"/>
          <w:rtl/>
        </w:rPr>
        <w:t>ّ</w:t>
      </w:r>
      <w:r w:rsidRPr="009746DC">
        <w:rPr>
          <w:rtl/>
        </w:rPr>
        <w:t>ا لظن</w:t>
      </w:r>
      <w:r w:rsidR="00AE671C">
        <w:rPr>
          <w:rFonts w:hint="cs"/>
          <w:rtl/>
        </w:rPr>
        <w:t>ّ</w:t>
      </w:r>
      <w:r w:rsidRPr="009746DC">
        <w:rPr>
          <w:rtl/>
        </w:rPr>
        <w:t xml:space="preserve"> موته بذلك أو لوهم عدوله عن الحق</w:t>
      </w:r>
      <w:r w:rsidR="00AE671C">
        <w:rPr>
          <w:rFonts w:hint="cs"/>
          <w:rtl/>
        </w:rPr>
        <w:t>ّ</w:t>
      </w:r>
      <w:r w:rsidRPr="009746DC">
        <w:rPr>
          <w:rtl/>
        </w:rPr>
        <w:t xml:space="preserve"> كما </w:t>
      </w:r>
      <w:r w:rsidR="00850EDE">
        <w:rPr>
          <w:rtl/>
        </w:rPr>
        <w:t xml:space="preserve">مرّ </w:t>
      </w:r>
      <w:r w:rsidRPr="009746DC">
        <w:rPr>
          <w:rtl/>
        </w:rPr>
        <w:t>أن</w:t>
      </w:r>
      <w:r w:rsidR="00AE671C">
        <w:rPr>
          <w:rFonts w:hint="cs"/>
          <w:rtl/>
        </w:rPr>
        <w:t>ّ</w:t>
      </w:r>
      <w:r w:rsidRPr="009746DC">
        <w:rPr>
          <w:rtl/>
        </w:rPr>
        <w:t>ه</w:t>
      </w:r>
    </w:p>
    <w:p w:rsidR="008930D5" w:rsidRDefault="008930D5" w:rsidP="008930D5">
      <w:pPr>
        <w:pStyle w:val="libNormal"/>
        <w:rPr>
          <w:rtl/>
        </w:rPr>
      </w:pPr>
      <w:r>
        <w:rPr>
          <w:rtl/>
        </w:rPr>
        <w:br w:type="page"/>
      </w:r>
    </w:p>
    <w:p w:rsidR="00B717C7" w:rsidRPr="009746DC" w:rsidRDefault="00B717C7" w:rsidP="00AE671C">
      <w:pPr>
        <w:pStyle w:val="libNormal"/>
        <w:rPr>
          <w:rtl/>
        </w:rPr>
      </w:pPr>
      <w:r w:rsidRPr="009746DC">
        <w:rPr>
          <w:rtl/>
        </w:rPr>
        <w:lastRenderedPageBreak/>
        <w:t>لذلك فورد نعي الجنيد بعد ذلك</w:t>
      </w:r>
      <w:r>
        <w:rPr>
          <w:rFonts w:hint="cs"/>
          <w:rtl/>
        </w:rPr>
        <w:t>.</w:t>
      </w:r>
    </w:p>
    <w:p w:rsidR="00B717C7" w:rsidRPr="009746DC" w:rsidRDefault="00B717C7" w:rsidP="00AE671C">
      <w:pPr>
        <w:pStyle w:val="libNormal"/>
        <w:rPr>
          <w:rtl/>
        </w:rPr>
      </w:pPr>
      <w:r w:rsidRPr="009746DC">
        <w:rPr>
          <w:rtl/>
        </w:rPr>
        <w:t>25</w:t>
      </w:r>
      <w:r>
        <w:rPr>
          <w:rtl/>
        </w:rPr>
        <w:t xml:space="preserve"> </w:t>
      </w:r>
      <w:r w:rsidR="003928AF">
        <w:rPr>
          <w:rtl/>
        </w:rPr>
        <w:t>-</w:t>
      </w:r>
      <w:r>
        <w:rPr>
          <w:rtl/>
        </w:rPr>
        <w:t xml:space="preserve"> </w:t>
      </w:r>
      <w:r w:rsidR="00551E04">
        <w:rPr>
          <w:rtl/>
        </w:rPr>
        <w:t>عليّ</w:t>
      </w:r>
      <w:r w:rsidR="00AE671C">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بن صالح قال كانت لي جارية كنت معجبا بها فكتبت أستأ</w:t>
      </w:r>
      <w:r w:rsidR="00850EDE">
        <w:rPr>
          <w:rtl/>
        </w:rPr>
        <w:t xml:space="preserve">مرّ </w:t>
      </w:r>
      <w:r w:rsidRPr="009746DC">
        <w:rPr>
          <w:rtl/>
        </w:rPr>
        <w:t xml:space="preserve">في استيلادها فورد استولدها ويفعل الله ما يشاء فوطئتها فحبلت </w:t>
      </w:r>
      <w:r w:rsidR="00D83B35">
        <w:rPr>
          <w:rtl/>
        </w:rPr>
        <w:t xml:space="preserve">ثمّ </w:t>
      </w:r>
      <w:r w:rsidRPr="009746DC">
        <w:rPr>
          <w:rtl/>
        </w:rPr>
        <w:t>أسقطت فماتت</w:t>
      </w:r>
      <w:r>
        <w:rPr>
          <w:rFonts w:hint="cs"/>
          <w:rtl/>
        </w:rPr>
        <w:t>.</w:t>
      </w:r>
    </w:p>
    <w:p w:rsidR="00B717C7" w:rsidRPr="009746DC" w:rsidRDefault="00B717C7" w:rsidP="00AE671C">
      <w:pPr>
        <w:pStyle w:val="libNormal"/>
        <w:rPr>
          <w:rtl/>
        </w:rPr>
      </w:pPr>
      <w:r w:rsidRPr="009746DC">
        <w:rPr>
          <w:rtl/>
        </w:rPr>
        <w:t>26</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قال </w:t>
      </w:r>
      <w:r w:rsidR="00551E04">
        <w:rPr>
          <w:rtl/>
        </w:rPr>
        <w:t xml:space="preserve">كان </w:t>
      </w:r>
      <w:r w:rsidRPr="009746DC">
        <w:rPr>
          <w:rtl/>
        </w:rPr>
        <w:t xml:space="preserve">ابن العجمي جعل ثلثه للناحية وكتب بذلك وقد </w:t>
      </w:r>
      <w:r w:rsidR="00551E04">
        <w:rPr>
          <w:rtl/>
        </w:rPr>
        <w:t xml:space="preserve">كان </w:t>
      </w:r>
      <w:r w:rsidRPr="009746DC">
        <w:rPr>
          <w:rtl/>
        </w:rPr>
        <w:t xml:space="preserve">قبل إخراجه الثلث دفع </w:t>
      </w:r>
      <w:r w:rsidR="00B64EB6">
        <w:rPr>
          <w:rtl/>
        </w:rPr>
        <w:t xml:space="preserve">مالاً </w:t>
      </w:r>
      <w:r w:rsidRPr="009746DC">
        <w:rPr>
          <w:rtl/>
        </w:rPr>
        <w:t>لابنه أبي المقد</w:t>
      </w:r>
      <w:r w:rsidR="00557363">
        <w:rPr>
          <w:rFonts w:hint="cs"/>
          <w:rtl/>
        </w:rPr>
        <w:t>ا</w:t>
      </w:r>
      <w:r w:rsidR="00557363">
        <w:rPr>
          <w:rtl/>
        </w:rPr>
        <w:t>م</w:t>
      </w:r>
      <w:r w:rsidR="00551E04">
        <w:rPr>
          <w:rtl/>
        </w:rPr>
        <w:t xml:space="preserve"> </w:t>
      </w:r>
      <w:r w:rsidRPr="009746DC">
        <w:rPr>
          <w:rtl/>
        </w:rPr>
        <w:t xml:space="preserve">لم يطلع عليه أحد فكتب إليه فأين المال </w:t>
      </w:r>
      <w:r w:rsidR="00511401">
        <w:rPr>
          <w:rtl/>
        </w:rPr>
        <w:t xml:space="preserve">الّذي </w:t>
      </w:r>
      <w:r w:rsidRPr="009746DC">
        <w:rPr>
          <w:rtl/>
        </w:rPr>
        <w:t>عزلته لأبي المقدام</w:t>
      </w:r>
      <w:r>
        <w:rPr>
          <w:rFonts w:hint="cs"/>
          <w:rtl/>
        </w:rPr>
        <w:t>؟</w:t>
      </w:r>
    </w:p>
    <w:p w:rsidR="00B717C7" w:rsidRPr="009746DC" w:rsidRDefault="00B717C7" w:rsidP="00AE671C">
      <w:pPr>
        <w:pStyle w:val="libNormal"/>
        <w:rPr>
          <w:rtl/>
        </w:rPr>
      </w:pPr>
      <w:r w:rsidRPr="009746DC">
        <w:rPr>
          <w:rtl/>
        </w:rPr>
        <w:t>27</w:t>
      </w:r>
      <w:r>
        <w:rPr>
          <w:rtl/>
        </w:rPr>
        <w:t xml:space="preserve"> </w:t>
      </w:r>
      <w:r w:rsidR="003928AF">
        <w:rPr>
          <w:rtl/>
        </w:rPr>
        <w:t>-</w:t>
      </w:r>
      <w:r>
        <w:rPr>
          <w:rtl/>
        </w:rPr>
        <w:t xml:space="preserve"> </w:t>
      </w:r>
      <w:r w:rsidR="00551E04">
        <w:rPr>
          <w:rtl/>
        </w:rPr>
        <w:t>عليّ</w:t>
      </w:r>
      <w:r w:rsidR="00C840C6">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أبي عقيل عيسى بن نصر قال كتب </w:t>
      </w:r>
      <w:r w:rsidR="00551E04">
        <w:rPr>
          <w:rtl/>
        </w:rPr>
        <w:t xml:space="preserve">عليّ </w:t>
      </w:r>
      <w:r w:rsidRPr="009746DC">
        <w:rPr>
          <w:rtl/>
        </w:rPr>
        <w:t>بن زياد الصيمري يسأل كفنا فكتب إليه إن</w:t>
      </w:r>
      <w:r w:rsidR="00C840C6">
        <w:rPr>
          <w:rFonts w:hint="cs"/>
          <w:rtl/>
        </w:rPr>
        <w:t>ّ</w:t>
      </w:r>
      <w:r w:rsidRPr="009746DC">
        <w:rPr>
          <w:rtl/>
        </w:rPr>
        <w:t>ك تحتاج إليه في سنة ثمانين فمات في سنة ثمانين وبعث إليه بالكفن قبل موته بأيام</w:t>
      </w:r>
      <w:r>
        <w:rPr>
          <w:rFonts w:hint="cs"/>
          <w:rtl/>
        </w:rPr>
        <w:t>.</w:t>
      </w:r>
    </w:p>
    <w:p w:rsidR="00B717C7" w:rsidRPr="009746DC" w:rsidRDefault="00B717C7" w:rsidP="00AE671C">
      <w:pPr>
        <w:pStyle w:val="libNormal"/>
        <w:rPr>
          <w:rtl/>
        </w:rPr>
      </w:pPr>
      <w:r w:rsidRPr="009746DC">
        <w:rPr>
          <w:rtl/>
        </w:rPr>
        <w:t>28</w:t>
      </w:r>
      <w:r>
        <w:rPr>
          <w:rtl/>
        </w:rPr>
        <w:t xml:space="preserve"> </w:t>
      </w:r>
      <w:r w:rsidR="003928AF">
        <w:rPr>
          <w:rtl/>
        </w:rPr>
        <w:t>-</w:t>
      </w:r>
      <w:r>
        <w:rPr>
          <w:rtl/>
        </w:rPr>
        <w:t xml:space="preserve"> </w:t>
      </w:r>
      <w:r w:rsidR="00551E04">
        <w:rPr>
          <w:rtl/>
        </w:rPr>
        <w:t>عليّ</w:t>
      </w:r>
      <w:r w:rsidR="00C840C6">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w:t>
      </w:r>
      <w:r w:rsidR="00551E04">
        <w:rPr>
          <w:rtl/>
        </w:rPr>
        <w:t xml:space="preserve">محمّد </w:t>
      </w:r>
      <w:r w:rsidRPr="009746DC">
        <w:rPr>
          <w:rtl/>
        </w:rPr>
        <w:t>بن هارون بن عمر</w:t>
      </w:r>
      <w:r w:rsidR="00D8033E">
        <w:rPr>
          <w:rtl/>
        </w:rPr>
        <w:t xml:space="preserve">ان </w:t>
      </w:r>
      <w:r w:rsidRPr="009746DC">
        <w:rPr>
          <w:rtl/>
        </w:rPr>
        <w:t xml:space="preserve">الهمذاني قال </w:t>
      </w:r>
      <w:r w:rsidR="00551E04">
        <w:rPr>
          <w:rtl/>
        </w:rPr>
        <w:t xml:space="preserve">كان </w:t>
      </w:r>
      <w:r w:rsidRPr="009746DC">
        <w:rPr>
          <w:rtl/>
        </w:rPr>
        <w:t xml:space="preserve">للناحية </w:t>
      </w:r>
      <w:r w:rsidR="00551E04">
        <w:rPr>
          <w:rtl/>
        </w:rPr>
        <w:t>عليّ</w:t>
      </w:r>
      <w:r w:rsidR="00C840C6">
        <w:rPr>
          <w:rFonts w:hint="cs"/>
          <w:rtl/>
        </w:rPr>
        <w:t>َ</w:t>
      </w:r>
      <w:r w:rsidR="00551E04">
        <w:rPr>
          <w:rtl/>
        </w:rPr>
        <w:t xml:space="preserve"> </w:t>
      </w:r>
      <w:r w:rsidRPr="009746DC">
        <w:rPr>
          <w:rtl/>
        </w:rPr>
        <w:t>خمسمائة دينار فضقت بها ذرعا</w:t>
      </w:r>
      <w:r w:rsidR="00C840C6">
        <w:rPr>
          <w:rFonts w:hint="cs"/>
          <w:rtl/>
        </w:rPr>
        <w:t>ً</w:t>
      </w:r>
      <w:r w:rsidRPr="009746DC">
        <w:rPr>
          <w:rtl/>
        </w:rPr>
        <w:t xml:space="preserve"> </w:t>
      </w:r>
      <w:r w:rsidR="00C840C6">
        <w:rPr>
          <w:rFonts w:hint="cs"/>
          <w:rtl/>
        </w:rPr>
        <w:t xml:space="preserve">، </w:t>
      </w:r>
      <w:r w:rsidR="00D83B35">
        <w:rPr>
          <w:rtl/>
        </w:rPr>
        <w:t xml:space="preserve">ثمّ </w:t>
      </w:r>
      <w:r w:rsidRPr="009746DC">
        <w:rPr>
          <w:rtl/>
        </w:rPr>
        <w:t>قلت في نفسي لي حوانيت اشتريتها بخمسمائة</w:t>
      </w:r>
    </w:p>
    <w:p w:rsidR="00B717C7" w:rsidRPr="00324B78" w:rsidRDefault="008930D5" w:rsidP="007F05B9">
      <w:pPr>
        <w:pStyle w:val="libLine"/>
        <w:rPr>
          <w:rtl/>
        </w:rPr>
      </w:pPr>
      <w:r>
        <w:rPr>
          <w:rFonts w:hint="cs"/>
          <w:rtl/>
        </w:rPr>
        <w:t>_____________________________________________</w:t>
      </w:r>
    </w:p>
    <w:p w:rsidR="00B717C7" w:rsidRPr="009746DC" w:rsidRDefault="00850EDE" w:rsidP="00AE671C">
      <w:pPr>
        <w:pStyle w:val="libNormal"/>
        <w:rPr>
          <w:rtl/>
        </w:rPr>
      </w:pPr>
      <w:r>
        <w:rPr>
          <w:rStyle w:val="libAlaemChar"/>
          <w:rtl/>
        </w:rPr>
        <w:t xml:space="preserve">عليه‌السلام </w:t>
      </w:r>
      <w:r w:rsidR="00B717C7" w:rsidRPr="009746DC">
        <w:rPr>
          <w:rtl/>
        </w:rPr>
        <w:t>قطع عمن لم يقل بالولد.</w:t>
      </w:r>
    </w:p>
    <w:p w:rsidR="00B717C7" w:rsidRPr="009746DC" w:rsidRDefault="00B717C7" w:rsidP="00AE671C">
      <w:pPr>
        <w:pStyle w:val="libNormal"/>
        <w:rPr>
          <w:rtl/>
          <w:lang w:bidi="fa-IR"/>
        </w:rPr>
      </w:pPr>
      <w:r w:rsidRPr="00C840C6">
        <w:rPr>
          <w:rStyle w:val="libBold1Char"/>
          <w:rtl/>
        </w:rPr>
        <w:t>الحديث الخامس والعشرون :</w:t>
      </w:r>
      <w:r w:rsidRPr="009746DC">
        <w:rPr>
          <w:rtl/>
          <w:lang w:bidi="fa-IR"/>
        </w:rPr>
        <w:t xml:space="preserve"> كالصحيح.</w:t>
      </w:r>
    </w:p>
    <w:p w:rsidR="00B717C7" w:rsidRPr="009746DC" w:rsidRDefault="00B717C7" w:rsidP="00AE671C">
      <w:pPr>
        <w:pStyle w:val="libNormal"/>
        <w:rPr>
          <w:rtl/>
        </w:rPr>
      </w:pPr>
      <w:r w:rsidRPr="00C875FB">
        <w:rPr>
          <w:rtl/>
        </w:rPr>
        <w:t xml:space="preserve">« </w:t>
      </w:r>
      <w:r w:rsidR="00C840C6">
        <w:rPr>
          <w:rtl/>
        </w:rPr>
        <w:t xml:space="preserve">معجباً </w:t>
      </w:r>
      <w:r w:rsidRPr="00C875FB">
        <w:rPr>
          <w:rtl/>
        </w:rPr>
        <w:t>»</w:t>
      </w:r>
      <w:r w:rsidRPr="009746DC">
        <w:rPr>
          <w:rtl/>
        </w:rPr>
        <w:t xml:space="preserve"> بالفتح أي </w:t>
      </w:r>
      <w:r w:rsidR="00C840C6">
        <w:rPr>
          <w:rtl/>
        </w:rPr>
        <w:t xml:space="preserve">مسروراً </w:t>
      </w:r>
      <w:r w:rsidRPr="00C875FB">
        <w:rPr>
          <w:rtl/>
        </w:rPr>
        <w:t>« ويفعل لله »</w:t>
      </w:r>
      <w:r w:rsidRPr="009746DC">
        <w:rPr>
          <w:rtl/>
        </w:rPr>
        <w:t xml:space="preserve"> إشارة إلى موتها.</w:t>
      </w:r>
    </w:p>
    <w:p w:rsidR="00B717C7" w:rsidRPr="009746DC" w:rsidRDefault="00B717C7" w:rsidP="00AE671C">
      <w:pPr>
        <w:pStyle w:val="libNormal"/>
        <w:rPr>
          <w:rtl/>
          <w:lang w:bidi="fa-IR"/>
        </w:rPr>
      </w:pPr>
      <w:r w:rsidRPr="00C840C6">
        <w:rPr>
          <w:rStyle w:val="libBold1Char"/>
          <w:rtl/>
        </w:rPr>
        <w:t>الحديث السادس والعشرون :</w:t>
      </w:r>
      <w:r w:rsidRPr="009746DC">
        <w:rPr>
          <w:rtl/>
          <w:lang w:bidi="fa-IR"/>
        </w:rPr>
        <w:t xml:space="preserve"> صحيح.</w:t>
      </w:r>
    </w:p>
    <w:p w:rsidR="00B717C7" w:rsidRDefault="00B717C7" w:rsidP="00AE671C">
      <w:pPr>
        <w:pStyle w:val="libNormal"/>
        <w:rPr>
          <w:rtl/>
        </w:rPr>
      </w:pPr>
      <w:r w:rsidRPr="00C875FB">
        <w:rPr>
          <w:rtl/>
        </w:rPr>
        <w:t>« جعل ثلثه »</w:t>
      </w:r>
      <w:r w:rsidRPr="009746DC">
        <w:rPr>
          <w:rtl/>
        </w:rPr>
        <w:t xml:space="preserve"> أي ثلث ماله</w:t>
      </w:r>
      <w:r>
        <w:rPr>
          <w:rtl/>
        </w:rPr>
        <w:t xml:space="preserve"> </w:t>
      </w:r>
      <w:r w:rsidRPr="00C875FB">
        <w:rPr>
          <w:rtl/>
        </w:rPr>
        <w:t>« وكتب »</w:t>
      </w:r>
      <w:r w:rsidRPr="009746DC">
        <w:rPr>
          <w:rtl/>
        </w:rPr>
        <w:t xml:space="preserve"> أي إلى الناحية</w:t>
      </w:r>
      <w:r w:rsidRPr="00C875FB">
        <w:rPr>
          <w:rtl/>
        </w:rPr>
        <w:t xml:space="preserve"> « بذلك »</w:t>
      </w:r>
      <w:r w:rsidRPr="009746DC">
        <w:rPr>
          <w:rtl/>
        </w:rPr>
        <w:t xml:space="preserve"> أي بالجعل</w:t>
      </w:r>
      <w:r>
        <w:rPr>
          <w:rtl/>
        </w:rPr>
        <w:t xml:space="preserve"> </w:t>
      </w:r>
      <w:r w:rsidRPr="00C875FB">
        <w:rPr>
          <w:rtl/>
        </w:rPr>
        <w:t>« قبل إخراجه »</w:t>
      </w:r>
      <w:r w:rsidRPr="009746DC">
        <w:rPr>
          <w:rtl/>
        </w:rPr>
        <w:t xml:space="preserve"> أي بعد النذر وقبل إرساله الثلث</w:t>
      </w:r>
      <w:r>
        <w:rPr>
          <w:rtl/>
        </w:rPr>
        <w:t xml:space="preserve"> </w:t>
      </w:r>
      <w:r w:rsidRPr="00C875FB">
        <w:rPr>
          <w:rtl/>
        </w:rPr>
        <w:t>« أين المال »</w:t>
      </w:r>
      <w:r w:rsidRPr="009746DC">
        <w:rPr>
          <w:rtl/>
        </w:rPr>
        <w:t xml:space="preserve"> أي لم لم تخرج ثلثه </w:t>
      </w:r>
      <w:r w:rsidR="00E43AE8">
        <w:rPr>
          <w:rtl/>
        </w:rPr>
        <w:t>أيضاً</w:t>
      </w:r>
      <w:r>
        <w:rPr>
          <w:rtl/>
        </w:rPr>
        <w:t>؟</w:t>
      </w:r>
      <w:r w:rsidRPr="009746DC">
        <w:rPr>
          <w:rtl/>
        </w:rPr>
        <w:t xml:space="preserve"> </w:t>
      </w:r>
    </w:p>
    <w:p w:rsidR="00B717C7" w:rsidRPr="009746DC" w:rsidRDefault="00B717C7" w:rsidP="00AE671C">
      <w:pPr>
        <w:pStyle w:val="libNormal"/>
        <w:rPr>
          <w:rtl/>
          <w:lang w:bidi="fa-IR"/>
        </w:rPr>
      </w:pPr>
      <w:r w:rsidRPr="00C840C6">
        <w:rPr>
          <w:rStyle w:val="libBold1Char"/>
          <w:rtl/>
        </w:rPr>
        <w:t>الحديث السابع والعشرون :</w:t>
      </w:r>
      <w:r w:rsidRPr="009746DC">
        <w:rPr>
          <w:rtl/>
          <w:lang w:bidi="fa-IR"/>
        </w:rPr>
        <w:t xml:space="preserve"> مجهول.</w:t>
      </w:r>
    </w:p>
    <w:p w:rsidR="00B717C7" w:rsidRPr="009746DC" w:rsidRDefault="00B717C7" w:rsidP="00AE671C">
      <w:pPr>
        <w:pStyle w:val="libNormal"/>
        <w:rPr>
          <w:rtl/>
        </w:rPr>
      </w:pPr>
      <w:r w:rsidRPr="00C875FB">
        <w:rPr>
          <w:rtl/>
        </w:rPr>
        <w:t>وصي</w:t>
      </w:r>
      <w:r w:rsidR="00850EDE">
        <w:rPr>
          <w:rtl/>
        </w:rPr>
        <w:t xml:space="preserve">مرّ </w:t>
      </w:r>
      <w:r w:rsidRPr="009746DC">
        <w:rPr>
          <w:rtl/>
        </w:rPr>
        <w:t>كجعفر محل</w:t>
      </w:r>
      <w:r w:rsidR="001F32B8">
        <w:rPr>
          <w:rFonts w:hint="cs"/>
          <w:rtl/>
        </w:rPr>
        <w:t>ّ</w:t>
      </w:r>
      <w:r w:rsidRPr="009746DC">
        <w:rPr>
          <w:rtl/>
        </w:rPr>
        <w:t>ة بالب</w:t>
      </w:r>
      <w:r w:rsidR="001F32B8">
        <w:rPr>
          <w:rtl/>
        </w:rPr>
        <w:t>صر</w:t>
      </w:r>
      <w:r w:rsidR="009165B3">
        <w:rPr>
          <w:rtl/>
        </w:rPr>
        <w:t xml:space="preserve">ة </w:t>
      </w:r>
      <w:r w:rsidRPr="00C875FB">
        <w:rPr>
          <w:rtl/>
        </w:rPr>
        <w:t>« في سنة ثمانين »</w:t>
      </w:r>
      <w:r w:rsidRPr="009746DC">
        <w:rPr>
          <w:rtl/>
        </w:rPr>
        <w:t xml:space="preserve"> أي من عمرك أو أراد الثمانين بعد المائتين من الهجرة.</w:t>
      </w:r>
    </w:p>
    <w:p w:rsidR="00B717C7" w:rsidRPr="009746DC" w:rsidRDefault="00B717C7" w:rsidP="00AE671C">
      <w:pPr>
        <w:pStyle w:val="libNormal"/>
        <w:rPr>
          <w:rtl/>
          <w:lang w:bidi="fa-IR"/>
        </w:rPr>
      </w:pPr>
      <w:r w:rsidRPr="00C840C6">
        <w:rPr>
          <w:rStyle w:val="libBold1Char"/>
          <w:rtl/>
        </w:rPr>
        <w:t>الحديث الثامن والعشرون :</w:t>
      </w:r>
      <w:r w:rsidRPr="009746DC">
        <w:rPr>
          <w:rtl/>
          <w:lang w:bidi="fa-IR"/>
        </w:rPr>
        <w:t xml:space="preserve"> كالسابق.</w:t>
      </w:r>
    </w:p>
    <w:p w:rsidR="00B717C7" w:rsidRPr="009746DC" w:rsidRDefault="00B717C7" w:rsidP="00AE671C">
      <w:pPr>
        <w:pStyle w:val="libNormal"/>
        <w:rPr>
          <w:rtl/>
        </w:rPr>
      </w:pPr>
      <w:r w:rsidRPr="00C875FB">
        <w:rPr>
          <w:rtl/>
        </w:rPr>
        <w:t>« وذرعا</w:t>
      </w:r>
      <w:r w:rsidR="00C840C6">
        <w:rPr>
          <w:rFonts w:hint="cs"/>
          <w:rtl/>
        </w:rPr>
        <w:t>ً</w:t>
      </w:r>
      <w:r w:rsidRPr="00C875FB">
        <w:rPr>
          <w:rtl/>
        </w:rPr>
        <w:t xml:space="preserve"> »</w:t>
      </w:r>
      <w:r w:rsidRPr="009746DC">
        <w:rPr>
          <w:rtl/>
        </w:rPr>
        <w:t xml:space="preserve"> تميز ، قال الجوهري : يقال ضقت بالأ</w:t>
      </w:r>
      <w:r w:rsidR="001F32B8">
        <w:rPr>
          <w:rtl/>
        </w:rPr>
        <w:t>مر</w:t>
      </w:r>
      <w:r w:rsidR="00850EDE">
        <w:rPr>
          <w:rtl/>
        </w:rPr>
        <w:t xml:space="preserve"> </w:t>
      </w:r>
      <w:r w:rsidRPr="009746DC">
        <w:rPr>
          <w:rtl/>
        </w:rPr>
        <w:t>ذرعا</w:t>
      </w:r>
      <w:r w:rsidR="001F32B8">
        <w:rPr>
          <w:rFonts w:hint="cs"/>
          <w:rtl/>
        </w:rPr>
        <w:t>ً</w:t>
      </w:r>
      <w:r w:rsidRPr="009746DC">
        <w:rPr>
          <w:rtl/>
        </w:rPr>
        <w:t xml:space="preserve"> إذا لم تطقه ، ولم</w:t>
      </w:r>
    </w:p>
    <w:p w:rsidR="008930D5" w:rsidRDefault="008930D5" w:rsidP="008930D5">
      <w:pPr>
        <w:pStyle w:val="libNormal"/>
        <w:rPr>
          <w:rtl/>
        </w:rPr>
      </w:pPr>
      <w:r>
        <w:rPr>
          <w:rtl/>
        </w:rPr>
        <w:br w:type="page"/>
      </w:r>
    </w:p>
    <w:p w:rsidR="00B717C7" w:rsidRPr="009746DC" w:rsidRDefault="00B717C7" w:rsidP="008B6C80">
      <w:pPr>
        <w:pStyle w:val="libNormal"/>
        <w:rPr>
          <w:rtl/>
        </w:rPr>
      </w:pPr>
      <w:r>
        <w:rPr>
          <w:rtl/>
        </w:rPr>
        <w:lastRenderedPageBreak/>
        <w:t>و</w:t>
      </w:r>
      <w:r w:rsidRPr="009746DC">
        <w:rPr>
          <w:rtl/>
        </w:rPr>
        <w:t xml:space="preserve">ثلاثين </w:t>
      </w:r>
      <w:r w:rsidR="00873224">
        <w:rPr>
          <w:rtl/>
        </w:rPr>
        <w:t>ديناراً</w:t>
      </w:r>
      <w:r w:rsidRPr="009746DC">
        <w:rPr>
          <w:rtl/>
        </w:rPr>
        <w:t xml:space="preserve"> قد جعلتها للناحية بخمسمائة دينار ولم أنطق بها فكتب إلى </w:t>
      </w:r>
      <w:r w:rsidR="00551E04">
        <w:rPr>
          <w:rtl/>
        </w:rPr>
        <w:t xml:space="preserve">محمّد </w:t>
      </w:r>
      <w:r w:rsidRPr="009746DC">
        <w:rPr>
          <w:rtl/>
        </w:rPr>
        <w:t xml:space="preserve">بن جعفر اقبض الحوانيت من </w:t>
      </w:r>
      <w:r w:rsidR="00551E04">
        <w:rPr>
          <w:rtl/>
        </w:rPr>
        <w:t xml:space="preserve">محمّد </w:t>
      </w:r>
      <w:r w:rsidRPr="009746DC">
        <w:rPr>
          <w:rtl/>
        </w:rPr>
        <w:t xml:space="preserve">بن هارون بالخمسمائة دينار </w:t>
      </w:r>
      <w:r w:rsidR="003928AF">
        <w:rPr>
          <w:rtl/>
        </w:rPr>
        <w:t xml:space="preserve">الّتي </w:t>
      </w:r>
      <w:r w:rsidRPr="009746DC">
        <w:rPr>
          <w:rtl/>
        </w:rPr>
        <w:t>لنا عليه</w:t>
      </w:r>
      <w:r>
        <w:rPr>
          <w:rFonts w:hint="cs"/>
          <w:rtl/>
        </w:rPr>
        <w:t>.</w:t>
      </w:r>
    </w:p>
    <w:p w:rsidR="00B717C7" w:rsidRPr="009746DC" w:rsidRDefault="00B717C7" w:rsidP="008B6C80">
      <w:pPr>
        <w:pStyle w:val="libNormal"/>
        <w:rPr>
          <w:rtl/>
        </w:rPr>
      </w:pPr>
      <w:r w:rsidRPr="009746DC">
        <w:rPr>
          <w:rtl/>
        </w:rPr>
        <w:t>29</w:t>
      </w:r>
      <w:r>
        <w:rPr>
          <w:rtl/>
        </w:rPr>
        <w:t xml:space="preserve"> </w:t>
      </w:r>
      <w:r w:rsidR="003928AF">
        <w:rPr>
          <w:rtl/>
        </w:rPr>
        <w:t>-</w:t>
      </w:r>
      <w:r>
        <w:rPr>
          <w:rtl/>
        </w:rPr>
        <w:t xml:space="preserve"> </w:t>
      </w:r>
      <w:r w:rsidR="00551E04">
        <w:rPr>
          <w:rtl/>
        </w:rPr>
        <w:t>عليّ</w:t>
      </w:r>
      <w:r w:rsidR="008B6C80">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قال </w:t>
      </w:r>
      <w:r w:rsidR="008B6C80">
        <w:rPr>
          <w:rFonts w:hint="cs"/>
          <w:rtl/>
        </w:rPr>
        <w:t xml:space="preserve">: </w:t>
      </w:r>
      <w:r w:rsidRPr="009746DC">
        <w:rPr>
          <w:rtl/>
        </w:rPr>
        <w:t>باع جعفر فيمن باع صبية جعفرية كانت في الد</w:t>
      </w:r>
      <w:r w:rsidR="0098051A">
        <w:rPr>
          <w:rFonts w:hint="cs"/>
          <w:rtl/>
        </w:rPr>
        <w:t>ّ</w:t>
      </w:r>
      <w:r w:rsidRPr="009746DC">
        <w:rPr>
          <w:rtl/>
        </w:rPr>
        <w:t>ار يرب</w:t>
      </w:r>
      <w:r w:rsidR="0098051A">
        <w:rPr>
          <w:rFonts w:hint="cs"/>
          <w:rtl/>
        </w:rPr>
        <w:t>ّ</w:t>
      </w:r>
      <w:r w:rsidRPr="009746DC">
        <w:rPr>
          <w:rtl/>
        </w:rPr>
        <w:t>ونها فبعث بعض العلويين وأعلم المشتري خبرها فقال المشتري قد طابت نفسي برد</w:t>
      </w:r>
      <w:r w:rsidR="008B6C80">
        <w:rPr>
          <w:rFonts w:hint="cs"/>
          <w:rtl/>
        </w:rPr>
        <w:t>ّ</w:t>
      </w:r>
      <w:r w:rsidRPr="009746DC">
        <w:rPr>
          <w:rtl/>
        </w:rPr>
        <w:t>ها و</w:t>
      </w:r>
      <w:r w:rsidR="00D8033E">
        <w:rPr>
          <w:rtl/>
        </w:rPr>
        <w:t xml:space="preserve">ان </w:t>
      </w:r>
      <w:r w:rsidRPr="009746DC">
        <w:rPr>
          <w:rtl/>
        </w:rPr>
        <w:t xml:space="preserve">لا أرزأ من ثمنها </w:t>
      </w:r>
      <w:r w:rsidR="000F65B1">
        <w:rPr>
          <w:rtl/>
        </w:rPr>
        <w:t>شيئاً</w:t>
      </w:r>
      <w:r w:rsidR="00F54854">
        <w:rPr>
          <w:rtl/>
        </w:rPr>
        <w:t xml:space="preserve"> </w:t>
      </w:r>
      <w:r w:rsidRPr="009746DC">
        <w:rPr>
          <w:rtl/>
        </w:rPr>
        <w:t>فخذها فذهب العلوي</w:t>
      </w:r>
      <w:r w:rsidR="008B6C80">
        <w:rPr>
          <w:rFonts w:hint="cs"/>
          <w:rtl/>
        </w:rPr>
        <w:t>ٌّ</w:t>
      </w:r>
      <w:r w:rsidRPr="009746DC">
        <w:rPr>
          <w:rtl/>
        </w:rPr>
        <w:t xml:space="preserve"> فأعلم أهل الناحية الخبر فبعثوا إلى المشتري بأحد وأربعين </w:t>
      </w:r>
      <w:r w:rsidR="00873224">
        <w:rPr>
          <w:rtl/>
        </w:rPr>
        <w:t>ديناراً</w:t>
      </w:r>
      <w:r w:rsidRPr="009746DC">
        <w:rPr>
          <w:rtl/>
        </w:rPr>
        <w:t xml:space="preserve"> وأمروه بدفعها إلى صاحبها</w:t>
      </w:r>
      <w:r>
        <w:rPr>
          <w:rFonts w:hint="cs"/>
          <w:rtl/>
        </w:rPr>
        <w:t>.</w:t>
      </w:r>
    </w:p>
    <w:p w:rsidR="00B717C7" w:rsidRPr="009746DC" w:rsidRDefault="00B717C7" w:rsidP="008B6C80">
      <w:pPr>
        <w:pStyle w:val="libNormal"/>
        <w:rPr>
          <w:rtl/>
        </w:rPr>
      </w:pPr>
      <w:r w:rsidRPr="009746DC">
        <w:rPr>
          <w:rtl/>
        </w:rPr>
        <w:t>30</w:t>
      </w:r>
      <w:r>
        <w:rPr>
          <w:rtl/>
        </w:rPr>
        <w:t xml:space="preserve"> </w:t>
      </w:r>
      <w:r w:rsidR="003928AF">
        <w:rPr>
          <w:rtl/>
        </w:rPr>
        <w:t>-</w:t>
      </w:r>
      <w:r>
        <w:rPr>
          <w:rtl/>
        </w:rPr>
        <w:t xml:space="preserve"> </w:t>
      </w:r>
      <w:r w:rsidRPr="009746DC">
        <w:rPr>
          <w:rtl/>
        </w:rPr>
        <w:t>الحسين بن الحسن العلوي</w:t>
      </w:r>
      <w:r w:rsidR="008B6C80">
        <w:rPr>
          <w:rFonts w:hint="cs"/>
          <w:rtl/>
        </w:rPr>
        <w:t>ّ</w:t>
      </w:r>
      <w:r w:rsidRPr="009746DC">
        <w:rPr>
          <w:rtl/>
        </w:rPr>
        <w:t xml:space="preserve"> قال </w:t>
      </w:r>
      <w:r w:rsidR="00551E04">
        <w:rPr>
          <w:rtl/>
        </w:rPr>
        <w:t xml:space="preserve">كان </w:t>
      </w:r>
      <w:r w:rsidRPr="009746DC">
        <w:rPr>
          <w:rtl/>
        </w:rPr>
        <w:t xml:space="preserve">رجل من ندماء روزحسنى وآخر معه فقال له </w:t>
      </w:r>
      <w:r w:rsidR="008B6C80">
        <w:rPr>
          <w:rFonts w:hint="cs"/>
          <w:rtl/>
        </w:rPr>
        <w:t xml:space="preserve">: </w:t>
      </w:r>
      <w:r w:rsidRPr="009746DC">
        <w:rPr>
          <w:rtl/>
        </w:rPr>
        <w:t>هو ذا يجبي الأموال وله وكلاء وسم</w:t>
      </w:r>
      <w:r w:rsidR="008B6C80">
        <w:rPr>
          <w:rFonts w:hint="cs"/>
          <w:rtl/>
        </w:rPr>
        <w:t>ّ</w:t>
      </w:r>
      <w:r w:rsidRPr="009746DC">
        <w:rPr>
          <w:rtl/>
        </w:rPr>
        <w:t>وا جميع الوكلاء في النواحي وأنهي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B6C80">
      <w:pPr>
        <w:pStyle w:val="libNormal"/>
        <w:rPr>
          <w:rtl/>
        </w:rPr>
      </w:pPr>
      <w:r w:rsidRPr="009746DC">
        <w:rPr>
          <w:rtl/>
        </w:rPr>
        <w:t>تقو عليه ، وأصل الذرع إن</w:t>
      </w:r>
      <w:r w:rsidR="0098051A">
        <w:rPr>
          <w:rFonts w:hint="cs"/>
          <w:rtl/>
        </w:rPr>
        <w:t>ّ</w:t>
      </w:r>
      <w:r w:rsidRPr="009746DC">
        <w:rPr>
          <w:rtl/>
        </w:rPr>
        <w:t>ما هو بسط اليد ، فكأنك تريد مددت يدي إليه فلم تنله ، وربما قالوا : ضقت به ذراعا</w:t>
      </w:r>
      <w:r w:rsidR="005468BB">
        <w:rPr>
          <w:rFonts w:hint="cs"/>
          <w:rtl/>
        </w:rPr>
        <w:t>ً</w:t>
      </w:r>
      <w:r w:rsidRPr="009746DC">
        <w:rPr>
          <w:rtl/>
        </w:rPr>
        <w:t xml:space="preserve"> ،</w:t>
      </w:r>
      <w:r>
        <w:rPr>
          <w:rtl/>
        </w:rPr>
        <w:t xml:space="preserve"> و</w:t>
      </w:r>
      <w:r w:rsidR="00551E04">
        <w:rPr>
          <w:rtl/>
        </w:rPr>
        <w:t xml:space="preserve">محمّد </w:t>
      </w:r>
      <w:r w:rsidRPr="00C875FB">
        <w:rPr>
          <w:rtl/>
        </w:rPr>
        <w:t>بن جعفر</w:t>
      </w:r>
      <w:r w:rsidRPr="009746DC">
        <w:rPr>
          <w:rtl/>
        </w:rPr>
        <w:t xml:space="preserve"> هو الأسدي المتقدم</w:t>
      </w:r>
      <w:r>
        <w:rPr>
          <w:rtl/>
        </w:rPr>
        <w:t xml:space="preserve"> و</w:t>
      </w:r>
      <w:r w:rsidRPr="00C875FB">
        <w:rPr>
          <w:rtl/>
        </w:rPr>
        <w:t>الحانوت</w:t>
      </w:r>
      <w:r w:rsidRPr="009746DC">
        <w:rPr>
          <w:rtl/>
        </w:rPr>
        <w:t xml:space="preserve"> الدكان.</w:t>
      </w:r>
    </w:p>
    <w:p w:rsidR="00B717C7" w:rsidRPr="009746DC" w:rsidRDefault="00B717C7" w:rsidP="008B6C80">
      <w:pPr>
        <w:pStyle w:val="libNormal"/>
        <w:rPr>
          <w:rtl/>
          <w:lang w:bidi="fa-IR"/>
        </w:rPr>
      </w:pPr>
      <w:r w:rsidRPr="005468BB">
        <w:rPr>
          <w:rStyle w:val="libBold1Char"/>
          <w:rtl/>
        </w:rPr>
        <w:t>الحديث التاسع والعشرون :</w:t>
      </w:r>
      <w:r w:rsidRPr="009746DC">
        <w:rPr>
          <w:rtl/>
          <w:lang w:bidi="fa-IR"/>
        </w:rPr>
        <w:t xml:space="preserve"> صحيح.</w:t>
      </w:r>
    </w:p>
    <w:p w:rsidR="00B717C7" w:rsidRPr="009746DC" w:rsidRDefault="00B717C7" w:rsidP="008B6C80">
      <w:pPr>
        <w:pStyle w:val="libNormal"/>
        <w:rPr>
          <w:rtl/>
        </w:rPr>
      </w:pPr>
      <w:r w:rsidRPr="00C875FB">
        <w:rPr>
          <w:rtl/>
        </w:rPr>
        <w:t>وجعفر</w:t>
      </w:r>
      <w:r w:rsidRPr="009746DC">
        <w:rPr>
          <w:rtl/>
        </w:rPr>
        <w:t xml:space="preserve"> هو الكذ</w:t>
      </w:r>
      <w:r w:rsidR="005468BB">
        <w:rPr>
          <w:rFonts w:hint="cs"/>
          <w:rtl/>
        </w:rPr>
        <w:t>ّ</w:t>
      </w:r>
      <w:r w:rsidRPr="009746DC">
        <w:rPr>
          <w:rtl/>
        </w:rPr>
        <w:t>اب</w:t>
      </w:r>
      <w:r>
        <w:rPr>
          <w:rtl/>
        </w:rPr>
        <w:t xml:space="preserve"> </w:t>
      </w:r>
      <w:r w:rsidRPr="00C875FB">
        <w:rPr>
          <w:rtl/>
        </w:rPr>
        <w:t>« جعفري</w:t>
      </w:r>
      <w:r w:rsidR="005468BB">
        <w:rPr>
          <w:rFonts w:hint="cs"/>
          <w:rtl/>
        </w:rPr>
        <w:t>ّ</w:t>
      </w:r>
      <w:r w:rsidRPr="00C875FB">
        <w:rPr>
          <w:rtl/>
        </w:rPr>
        <w:t>ة »</w:t>
      </w:r>
      <w:r w:rsidRPr="009746DC">
        <w:rPr>
          <w:rtl/>
        </w:rPr>
        <w:t xml:space="preserve"> أي من أولاد جعفر بن أبي طالب </w:t>
      </w:r>
      <w:r w:rsidRPr="003F7506">
        <w:rPr>
          <w:rtl/>
        </w:rPr>
        <w:t>رضي‌الله‌عنه</w:t>
      </w:r>
      <w:r>
        <w:rPr>
          <w:rtl/>
        </w:rPr>
        <w:t xml:space="preserve"> </w:t>
      </w:r>
      <w:r w:rsidRPr="00C875FB">
        <w:rPr>
          <w:rtl/>
        </w:rPr>
        <w:t>« في الدار »</w:t>
      </w:r>
      <w:r w:rsidRPr="009746DC">
        <w:rPr>
          <w:rtl/>
        </w:rPr>
        <w:t xml:space="preserve"> أي في دار أبي </w:t>
      </w:r>
      <w:r w:rsidR="00551E04">
        <w:rPr>
          <w:rtl/>
        </w:rPr>
        <w:t xml:space="preserve">محمّد </w:t>
      </w:r>
      <w:r w:rsidR="00850EDE">
        <w:rPr>
          <w:rStyle w:val="libAlaemChar"/>
          <w:rtl/>
        </w:rPr>
        <w:t xml:space="preserve">عليه‌السلام </w:t>
      </w:r>
      <w:r w:rsidRPr="00C875FB">
        <w:rPr>
          <w:rtl/>
        </w:rPr>
        <w:t>« و</w:t>
      </w:r>
      <w:r w:rsidR="00D8033E">
        <w:rPr>
          <w:rtl/>
        </w:rPr>
        <w:t xml:space="preserve">ان </w:t>
      </w:r>
      <w:r w:rsidRPr="00C875FB">
        <w:rPr>
          <w:rtl/>
        </w:rPr>
        <w:t>لا أرزا »</w:t>
      </w:r>
      <w:r w:rsidRPr="009746DC">
        <w:rPr>
          <w:rtl/>
        </w:rPr>
        <w:t xml:space="preserve"> </w:t>
      </w:r>
      <w:r w:rsidR="00551E04">
        <w:rPr>
          <w:rtl/>
        </w:rPr>
        <w:t xml:space="preserve">كان </w:t>
      </w:r>
      <w:r w:rsidRPr="009746DC">
        <w:rPr>
          <w:rtl/>
        </w:rPr>
        <w:t xml:space="preserve">الواو بمعنى مع أو للحال ، والفعل </w:t>
      </w:r>
      <w:r w:rsidR="00D83B35">
        <w:rPr>
          <w:rtl/>
        </w:rPr>
        <w:t xml:space="preserve">علىّ </w:t>
      </w:r>
      <w:r w:rsidRPr="009746DC">
        <w:rPr>
          <w:rtl/>
        </w:rPr>
        <w:t xml:space="preserve">بناء المجهول أي أنقص والحاصل أني أردها بطيب نفسي بشرط </w:t>
      </w:r>
      <w:r w:rsidR="00D8033E">
        <w:rPr>
          <w:rtl/>
        </w:rPr>
        <w:t xml:space="preserve">ان </w:t>
      </w:r>
      <w:r w:rsidRPr="009746DC">
        <w:rPr>
          <w:rtl/>
        </w:rPr>
        <w:t xml:space="preserve">لا تنقصوني من ثمني </w:t>
      </w:r>
      <w:r w:rsidR="00511401">
        <w:rPr>
          <w:rtl/>
        </w:rPr>
        <w:t xml:space="preserve">الّذي </w:t>
      </w:r>
      <w:r w:rsidRPr="009746DC">
        <w:rPr>
          <w:rtl/>
        </w:rPr>
        <w:t>أعطيت جعفرا</w:t>
      </w:r>
      <w:r w:rsidR="005468BB">
        <w:rPr>
          <w:rFonts w:hint="cs"/>
          <w:rtl/>
        </w:rPr>
        <w:t>ً</w:t>
      </w:r>
      <w:r w:rsidRPr="009746DC">
        <w:rPr>
          <w:rtl/>
        </w:rPr>
        <w:t xml:space="preserve"> </w:t>
      </w:r>
      <w:r w:rsidR="000F65B1">
        <w:rPr>
          <w:rtl/>
        </w:rPr>
        <w:t>شيئاً</w:t>
      </w:r>
      <w:r w:rsidR="00F54854">
        <w:rPr>
          <w:rtl/>
        </w:rPr>
        <w:t xml:space="preserve"> </w:t>
      </w:r>
      <w:r w:rsidRPr="00C875FB">
        <w:rPr>
          <w:rtl/>
        </w:rPr>
        <w:t>« وأمروه »</w:t>
      </w:r>
      <w:r w:rsidRPr="009746DC">
        <w:rPr>
          <w:rtl/>
        </w:rPr>
        <w:t xml:space="preserve"> أي العلوي</w:t>
      </w:r>
      <w:r>
        <w:rPr>
          <w:rtl/>
        </w:rPr>
        <w:t xml:space="preserve"> </w:t>
      </w:r>
      <w:r w:rsidRPr="00C875FB">
        <w:rPr>
          <w:rtl/>
        </w:rPr>
        <w:t>« بدفعها »</w:t>
      </w:r>
      <w:r w:rsidRPr="009746DC">
        <w:rPr>
          <w:rtl/>
        </w:rPr>
        <w:t xml:space="preserve"> أي الصبية</w:t>
      </w:r>
      <w:r w:rsidRPr="00C875FB">
        <w:rPr>
          <w:rtl/>
        </w:rPr>
        <w:t xml:space="preserve"> « إلى صاحبها »</w:t>
      </w:r>
      <w:r w:rsidRPr="009746DC">
        <w:rPr>
          <w:rtl/>
        </w:rPr>
        <w:t xml:space="preserve"> أي وليها من آل جعفر ، ويحتمل </w:t>
      </w:r>
      <w:r w:rsidR="00D8033E">
        <w:rPr>
          <w:rtl/>
        </w:rPr>
        <w:t xml:space="preserve">ان </w:t>
      </w:r>
      <w:r w:rsidRPr="009746DC">
        <w:rPr>
          <w:rtl/>
        </w:rPr>
        <w:t xml:space="preserve">يكون المراد بقوله إلى المشتري للمشتري ، فضمير دفعها للدنانير ، والمراد بصاحبها المشتري ، والضمير للصبية والأول أظهر ، وكأنهم لم يعلموا ثمنها كم هو ، فبعث </w:t>
      </w:r>
      <w:r w:rsidR="00850EDE">
        <w:rPr>
          <w:rStyle w:val="libAlaemChar"/>
          <w:rtl/>
        </w:rPr>
        <w:t xml:space="preserve">عليه‌السلام </w:t>
      </w:r>
      <w:r w:rsidRPr="009746DC">
        <w:rPr>
          <w:rtl/>
        </w:rPr>
        <w:t xml:space="preserve">ذلك المقدار بالإعجاز ، فلذا ذكر هيهنا ، مع أنه يحتمل </w:t>
      </w:r>
      <w:r w:rsidR="00D8033E">
        <w:rPr>
          <w:rtl/>
        </w:rPr>
        <w:t xml:space="preserve">ان </w:t>
      </w:r>
      <w:r w:rsidRPr="009746DC">
        <w:rPr>
          <w:rtl/>
        </w:rPr>
        <w:t xml:space="preserve">يكون ذكره </w:t>
      </w:r>
      <w:r w:rsidR="008439FF">
        <w:rPr>
          <w:rtl/>
        </w:rPr>
        <w:t xml:space="preserve">لبيان </w:t>
      </w:r>
      <w:r w:rsidRPr="009746DC">
        <w:rPr>
          <w:rtl/>
        </w:rPr>
        <w:t>ما جرى من الظلم عند تلك الداهية لا بي</w:t>
      </w:r>
      <w:r w:rsidR="00D8033E">
        <w:rPr>
          <w:rtl/>
        </w:rPr>
        <w:t xml:space="preserve">ان </w:t>
      </w:r>
      <w:r w:rsidRPr="009746DC">
        <w:rPr>
          <w:rtl/>
        </w:rPr>
        <w:t>الإعجاز.</w:t>
      </w:r>
    </w:p>
    <w:p w:rsidR="00B717C7" w:rsidRPr="009746DC" w:rsidRDefault="00B717C7" w:rsidP="008B6C80">
      <w:pPr>
        <w:pStyle w:val="libNormal"/>
        <w:rPr>
          <w:rtl/>
          <w:lang w:bidi="fa-IR"/>
        </w:rPr>
      </w:pPr>
      <w:r w:rsidRPr="005468BB">
        <w:rPr>
          <w:rStyle w:val="libBold1Char"/>
          <w:rtl/>
        </w:rPr>
        <w:t>الحديث الثلاثون :</w:t>
      </w:r>
      <w:r w:rsidRPr="009746DC">
        <w:rPr>
          <w:rtl/>
          <w:lang w:bidi="fa-IR"/>
        </w:rPr>
        <w:t xml:space="preserve"> مجهول.</w:t>
      </w:r>
    </w:p>
    <w:p w:rsidR="00B717C7" w:rsidRPr="009746DC" w:rsidRDefault="00B717C7" w:rsidP="008B6C80">
      <w:pPr>
        <w:pStyle w:val="libNormal"/>
        <w:rPr>
          <w:rtl/>
        </w:rPr>
      </w:pPr>
      <w:r w:rsidRPr="009746DC">
        <w:rPr>
          <w:rtl/>
        </w:rPr>
        <w:t xml:space="preserve">والظاهر </w:t>
      </w:r>
      <w:r w:rsidR="00D8033E">
        <w:rPr>
          <w:rtl/>
        </w:rPr>
        <w:t xml:space="preserve">ان </w:t>
      </w:r>
      <w:r w:rsidRPr="00C875FB">
        <w:rPr>
          <w:rtl/>
        </w:rPr>
        <w:t>روزحسني</w:t>
      </w:r>
      <w:r w:rsidRPr="009746DC">
        <w:rPr>
          <w:rtl/>
        </w:rPr>
        <w:t xml:space="preserve"> اسم مرك</w:t>
      </w:r>
      <w:r w:rsidR="005468BB">
        <w:rPr>
          <w:rFonts w:hint="cs"/>
          <w:rtl/>
        </w:rPr>
        <w:t>ّ</w:t>
      </w:r>
      <w:r w:rsidRPr="009746DC">
        <w:rPr>
          <w:rtl/>
        </w:rPr>
        <w:t>ب ، وقيل : حسني نعت رجل</w:t>
      </w:r>
      <w:r>
        <w:rPr>
          <w:rtl/>
        </w:rPr>
        <w:t xml:space="preserve"> </w:t>
      </w:r>
      <w:r w:rsidRPr="00C875FB">
        <w:rPr>
          <w:rtl/>
        </w:rPr>
        <w:t>« يجبي الأموال »</w:t>
      </w:r>
      <w:r w:rsidRPr="009746DC">
        <w:rPr>
          <w:rtl/>
        </w:rPr>
        <w:t xml:space="preserve"> أي يجمعها</w:t>
      </w:r>
      <w:r w:rsidRPr="00C875FB">
        <w:rPr>
          <w:rtl/>
        </w:rPr>
        <w:t xml:space="preserve"> « وسم</w:t>
      </w:r>
      <w:r w:rsidR="005468BB">
        <w:rPr>
          <w:rFonts w:hint="cs"/>
          <w:rtl/>
        </w:rPr>
        <w:t>ّ</w:t>
      </w:r>
      <w:r w:rsidRPr="00C875FB">
        <w:rPr>
          <w:rtl/>
        </w:rPr>
        <w:t>وا »</w:t>
      </w:r>
      <w:r w:rsidRPr="009746DC">
        <w:rPr>
          <w:rtl/>
        </w:rPr>
        <w:t xml:space="preserve"> أي الرجل</w:t>
      </w:r>
      <w:r w:rsidR="00D8033E">
        <w:rPr>
          <w:rtl/>
        </w:rPr>
        <w:t xml:space="preserve">ان </w:t>
      </w:r>
      <w:r w:rsidRPr="009746DC">
        <w:rPr>
          <w:rtl/>
        </w:rPr>
        <w:t xml:space="preserve">ومن </w:t>
      </w:r>
      <w:r w:rsidR="00551E04">
        <w:rPr>
          <w:rtl/>
        </w:rPr>
        <w:t xml:space="preserve">كان </w:t>
      </w:r>
      <w:r w:rsidRPr="009746DC">
        <w:rPr>
          <w:rtl/>
        </w:rPr>
        <w:t>معهما ،</w:t>
      </w:r>
      <w:r>
        <w:rPr>
          <w:rtl/>
        </w:rPr>
        <w:t xml:space="preserve"> و</w:t>
      </w:r>
      <w:r w:rsidR="00E22BD2">
        <w:rPr>
          <w:rtl/>
        </w:rPr>
        <w:t xml:space="preserve">السلطان </w:t>
      </w:r>
      <w:r w:rsidRPr="009746DC">
        <w:rPr>
          <w:rtl/>
        </w:rPr>
        <w:t>الخليفة ، وفي</w:t>
      </w:r>
    </w:p>
    <w:p w:rsidR="008930D5" w:rsidRDefault="008930D5" w:rsidP="008930D5">
      <w:pPr>
        <w:pStyle w:val="libNormal"/>
        <w:rPr>
          <w:rtl/>
        </w:rPr>
      </w:pPr>
      <w:r>
        <w:rPr>
          <w:rtl/>
        </w:rPr>
        <w:br w:type="page"/>
      </w:r>
    </w:p>
    <w:p w:rsidR="00B717C7" w:rsidRPr="009746DC" w:rsidRDefault="00B717C7" w:rsidP="005468BB">
      <w:pPr>
        <w:pStyle w:val="libNormal"/>
        <w:rPr>
          <w:rtl/>
        </w:rPr>
      </w:pPr>
      <w:r w:rsidRPr="009746DC">
        <w:rPr>
          <w:rtl/>
        </w:rPr>
        <w:lastRenderedPageBreak/>
        <w:t>ذلك إلى عبيد الله بن سليم</w:t>
      </w:r>
      <w:r w:rsidR="00D8033E">
        <w:rPr>
          <w:rtl/>
        </w:rPr>
        <w:t xml:space="preserve">ان </w:t>
      </w:r>
      <w:r w:rsidRPr="009746DC">
        <w:rPr>
          <w:rtl/>
        </w:rPr>
        <w:t>الوزير فهم</w:t>
      </w:r>
      <w:r w:rsidR="00E415AF">
        <w:rPr>
          <w:rFonts w:hint="cs"/>
          <w:rtl/>
        </w:rPr>
        <w:t>َّ</w:t>
      </w:r>
      <w:r w:rsidRPr="009746DC">
        <w:rPr>
          <w:rtl/>
        </w:rPr>
        <w:t xml:space="preserve"> الوزير بالقبض عليهم فقال </w:t>
      </w:r>
      <w:r w:rsidR="00E22BD2">
        <w:rPr>
          <w:rtl/>
        </w:rPr>
        <w:t xml:space="preserve">السلطان </w:t>
      </w:r>
      <w:r w:rsidRPr="009746DC">
        <w:rPr>
          <w:rtl/>
        </w:rPr>
        <w:t>اطلبوا أين هذا الر</w:t>
      </w:r>
      <w:r w:rsidR="00E415AF">
        <w:rPr>
          <w:rFonts w:hint="cs"/>
          <w:rtl/>
        </w:rPr>
        <w:t>َّ</w:t>
      </w:r>
      <w:r w:rsidRPr="009746DC">
        <w:rPr>
          <w:rtl/>
        </w:rPr>
        <w:t>جل ف</w:t>
      </w:r>
      <w:r w:rsidR="00D8033E">
        <w:rPr>
          <w:rtl/>
        </w:rPr>
        <w:t>ان</w:t>
      </w:r>
      <w:r w:rsidR="00E415AF">
        <w:rPr>
          <w:rFonts w:hint="cs"/>
          <w:rtl/>
        </w:rPr>
        <w:t>َّ</w:t>
      </w:r>
      <w:r w:rsidR="00D8033E">
        <w:rPr>
          <w:rtl/>
        </w:rPr>
        <w:t xml:space="preserve"> </w:t>
      </w:r>
      <w:r w:rsidR="00E415AF">
        <w:rPr>
          <w:rtl/>
        </w:rPr>
        <w:t xml:space="preserve">هذا </w:t>
      </w:r>
      <w:r w:rsidR="00E415AF">
        <w:rPr>
          <w:rFonts w:hint="cs"/>
          <w:rtl/>
        </w:rPr>
        <w:t>ا</w:t>
      </w:r>
      <w:r w:rsidR="00E415AF">
        <w:rPr>
          <w:rtl/>
        </w:rPr>
        <w:t>مر</w:t>
      </w:r>
      <w:r w:rsidR="00850EDE">
        <w:rPr>
          <w:rtl/>
        </w:rPr>
        <w:t xml:space="preserve"> </w:t>
      </w:r>
      <w:r w:rsidRPr="009746DC">
        <w:rPr>
          <w:rtl/>
        </w:rPr>
        <w:t xml:space="preserve">غليظ </w:t>
      </w:r>
      <w:r w:rsidR="00E415AF">
        <w:rPr>
          <w:rFonts w:hint="cs"/>
          <w:rtl/>
        </w:rPr>
        <w:t xml:space="preserve">، </w:t>
      </w:r>
      <w:r w:rsidRPr="009746DC">
        <w:rPr>
          <w:rtl/>
        </w:rPr>
        <w:t>فقال عبيد الله بن سليم</w:t>
      </w:r>
      <w:r w:rsidR="00D8033E">
        <w:rPr>
          <w:rtl/>
        </w:rPr>
        <w:t xml:space="preserve">ان </w:t>
      </w:r>
      <w:r w:rsidRPr="009746DC">
        <w:rPr>
          <w:rtl/>
        </w:rPr>
        <w:t xml:space="preserve">نقبض </w:t>
      </w:r>
      <w:r w:rsidR="00D83B35">
        <w:rPr>
          <w:rtl/>
        </w:rPr>
        <w:t xml:space="preserve">علىّ </w:t>
      </w:r>
      <w:r w:rsidRPr="009746DC">
        <w:rPr>
          <w:rtl/>
        </w:rPr>
        <w:t xml:space="preserve">الوكلاء فقال </w:t>
      </w:r>
      <w:r w:rsidR="00E22BD2">
        <w:rPr>
          <w:rtl/>
        </w:rPr>
        <w:t xml:space="preserve">السلطان </w:t>
      </w:r>
      <w:r w:rsidRPr="009746DC">
        <w:rPr>
          <w:rtl/>
        </w:rPr>
        <w:t>لا ولكن دس</w:t>
      </w:r>
      <w:r w:rsidR="00E415AF">
        <w:rPr>
          <w:rFonts w:hint="cs"/>
          <w:rtl/>
        </w:rPr>
        <w:t>ّ</w:t>
      </w:r>
      <w:r w:rsidRPr="009746DC">
        <w:rPr>
          <w:rtl/>
        </w:rPr>
        <w:t>وا لهم قوما</w:t>
      </w:r>
      <w:r w:rsidR="00E415AF">
        <w:rPr>
          <w:rFonts w:hint="cs"/>
          <w:rtl/>
        </w:rPr>
        <w:t>ً</w:t>
      </w:r>
      <w:r w:rsidRPr="009746DC">
        <w:rPr>
          <w:rtl/>
        </w:rPr>
        <w:t xml:space="preserve"> لا يعرفون بالأموال فمن قبض منهم </w:t>
      </w:r>
      <w:r w:rsidR="000F65B1">
        <w:rPr>
          <w:rtl/>
        </w:rPr>
        <w:t>شيئاً</w:t>
      </w:r>
      <w:r w:rsidR="00F54854">
        <w:rPr>
          <w:rtl/>
        </w:rPr>
        <w:t xml:space="preserve"> </w:t>
      </w:r>
      <w:r w:rsidRPr="009746DC">
        <w:rPr>
          <w:rtl/>
        </w:rPr>
        <w:t>قبض عليه قال فخرج ب</w:t>
      </w:r>
      <w:r w:rsidR="00D8033E">
        <w:rPr>
          <w:rtl/>
        </w:rPr>
        <w:t xml:space="preserve">ان </w:t>
      </w:r>
      <w:r w:rsidRPr="009746DC">
        <w:rPr>
          <w:rtl/>
        </w:rPr>
        <w:t xml:space="preserve">يتقدم إلى جميع الوكلاء </w:t>
      </w:r>
      <w:r w:rsidR="00D8033E">
        <w:rPr>
          <w:rtl/>
        </w:rPr>
        <w:t xml:space="preserve">ان </w:t>
      </w:r>
      <w:r w:rsidRPr="009746DC">
        <w:rPr>
          <w:rtl/>
        </w:rPr>
        <w:t xml:space="preserve">لا يأخذوا من أحد </w:t>
      </w:r>
      <w:r w:rsidR="000F65B1">
        <w:rPr>
          <w:rtl/>
        </w:rPr>
        <w:t>شيئاً</w:t>
      </w:r>
      <w:r w:rsidR="00F54854">
        <w:rPr>
          <w:rtl/>
        </w:rPr>
        <w:t xml:space="preserve"> </w:t>
      </w:r>
      <w:r w:rsidRPr="009746DC">
        <w:rPr>
          <w:rtl/>
        </w:rPr>
        <w:t>و</w:t>
      </w:r>
      <w:r w:rsidR="00D8033E">
        <w:rPr>
          <w:rtl/>
        </w:rPr>
        <w:t xml:space="preserve">ان </w:t>
      </w:r>
      <w:r w:rsidRPr="009746DC">
        <w:rPr>
          <w:rtl/>
        </w:rPr>
        <w:t>يمتنعوا من ذلك ويتجاهلوا الأ</w:t>
      </w:r>
      <w:r w:rsidR="00E415AF">
        <w:rPr>
          <w:rtl/>
        </w:rPr>
        <w:t>مر</w:t>
      </w:r>
      <w:r w:rsidR="00E415AF">
        <w:rPr>
          <w:rFonts w:hint="cs"/>
          <w:rtl/>
        </w:rPr>
        <w:t xml:space="preserve"> ،</w:t>
      </w:r>
      <w:r w:rsidR="00850EDE">
        <w:rPr>
          <w:rtl/>
        </w:rPr>
        <w:t xml:space="preserve"> </w:t>
      </w:r>
      <w:r w:rsidRPr="009746DC">
        <w:rPr>
          <w:rtl/>
        </w:rPr>
        <w:t>فاندس</w:t>
      </w:r>
      <w:r w:rsidR="00E415AF">
        <w:rPr>
          <w:rFonts w:hint="cs"/>
          <w:rtl/>
        </w:rPr>
        <w:t>َّ</w:t>
      </w:r>
      <w:r w:rsidRPr="009746DC">
        <w:rPr>
          <w:rtl/>
        </w:rPr>
        <w:t xml:space="preserve"> ل</w:t>
      </w:r>
      <w:r w:rsidR="00551E04">
        <w:rPr>
          <w:rtl/>
        </w:rPr>
        <w:t xml:space="preserve">محمّد </w:t>
      </w:r>
      <w:r w:rsidRPr="009746DC">
        <w:rPr>
          <w:rtl/>
        </w:rPr>
        <w:t xml:space="preserve">بن أحمد رجل لا يعرفه وخلا به فقال معي مال أريد </w:t>
      </w:r>
      <w:r w:rsidR="00D8033E">
        <w:rPr>
          <w:rtl/>
        </w:rPr>
        <w:t xml:space="preserve">ان </w:t>
      </w:r>
      <w:r w:rsidRPr="009746DC">
        <w:rPr>
          <w:rtl/>
        </w:rPr>
        <w:t xml:space="preserve">أوصله فقال له </w:t>
      </w:r>
      <w:r w:rsidR="00551E04">
        <w:rPr>
          <w:rtl/>
        </w:rPr>
        <w:t xml:space="preserve">محمّد </w:t>
      </w:r>
      <w:r w:rsidRPr="009746DC">
        <w:rPr>
          <w:rtl/>
        </w:rPr>
        <w:t xml:space="preserve">غلطت أنا لا أعرف من هذا </w:t>
      </w:r>
      <w:r w:rsidR="000F65B1">
        <w:rPr>
          <w:rtl/>
        </w:rPr>
        <w:t>شيئاً</w:t>
      </w:r>
      <w:r w:rsidR="00F54854">
        <w:rPr>
          <w:rtl/>
        </w:rPr>
        <w:t xml:space="preserve"> </w:t>
      </w:r>
      <w:r w:rsidRPr="009746DC">
        <w:rPr>
          <w:rtl/>
        </w:rPr>
        <w:t>فلم يزل يتلطفه و</w:t>
      </w:r>
      <w:r w:rsidR="00551E04">
        <w:rPr>
          <w:rtl/>
        </w:rPr>
        <w:t xml:space="preserve">محمّد </w:t>
      </w:r>
      <w:r w:rsidRPr="009746DC">
        <w:rPr>
          <w:rtl/>
        </w:rPr>
        <w:t>يتجاهل عليه وبثوا الجواسيس وامتنع الوكلاء كل</w:t>
      </w:r>
      <w:r w:rsidR="00E415AF">
        <w:rPr>
          <w:rFonts w:hint="cs"/>
          <w:rtl/>
        </w:rPr>
        <w:t>ّ</w:t>
      </w:r>
      <w:r w:rsidRPr="009746DC">
        <w:rPr>
          <w:rtl/>
        </w:rPr>
        <w:t xml:space="preserve">هم </w:t>
      </w:r>
      <w:r w:rsidR="00E415AF">
        <w:rPr>
          <w:rtl/>
        </w:rPr>
        <w:t>لم</w:t>
      </w:r>
      <w:r w:rsidR="00FE5F86">
        <w:rPr>
          <w:rtl/>
        </w:rPr>
        <w:t xml:space="preserve">ا </w:t>
      </w:r>
      <w:r w:rsidR="00551E04">
        <w:rPr>
          <w:rtl/>
        </w:rPr>
        <w:t xml:space="preserve">كان </w:t>
      </w:r>
      <w:r w:rsidRPr="009746DC">
        <w:rPr>
          <w:rtl/>
        </w:rPr>
        <w:t>تقدم إليهم</w:t>
      </w:r>
      <w:r>
        <w:rPr>
          <w:rFonts w:hint="cs"/>
          <w:rtl/>
        </w:rPr>
        <w:t>.</w:t>
      </w:r>
    </w:p>
    <w:p w:rsidR="00B717C7" w:rsidRPr="009746DC" w:rsidRDefault="00B717C7" w:rsidP="00E415AF">
      <w:pPr>
        <w:pStyle w:val="libNormal"/>
        <w:rPr>
          <w:rtl/>
        </w:rPr>
      </w:pPr>
      <w:r w:rsidRPr="009746DC">
        <w:rPr>
          <w:rtl/>
        </w:rPr>
        <w:t>31</w:t>
      </w:r>
      <w:r>
        <w:rPr>
          <w:rtl/>
        </w:rPr>
        <w:t xml:space="preserve"> </w:t>
      </w:r>
      <w:r w:rsidR="003928AF">
        <w:rPr>
          <w:rtl/>
        </w:rPr>
        <w:t>-</w:t>
      </w:r>
      <w:r>
        <w:rPr>
          <w:rtl/>
        </w:rPr>
        <w:t xml:space="preserve"> </w:t>
      </w:r>
      <w:r w:rsidR="00551E04">
        <w:rPr>
          <w:rtl/>
        </w:rPr>
        <w:t>عليّ</w:t>
      </w:r>
      <w:r w:rsidR="00E415AF">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قال خرج نهي عن زيارة مقابر قريش والحير </w:t>
      </w:r>
      <w:r w:rsidR="00E415AF">
        <w:rPr>
          <w:rFonts w:hint="cs"/>
          <w:rtl/>
        </w:rPr>
        <w:t xml:space="preserve">، </w:t>
      </w:r>
      <w:r w:rsidRPr="009746DC">
        <w:rPr>
          <w:rtl/>
        </w:rPr>
        <w:t>ف</w:t>
      </w:r>
      <w:r w:rsidR="00FE5F86">
        <w:rPr>
          <w:rtl/>
        </w:rPr>
        <w:t xml:space="preserve">لـمّا </w:t>
      </w:r>
      <w:r w:rsidR="00551E04">
        <w:rPr>
          <w:rtl/>
        </w:rPr>
        <w:t xml:space="preserve">كان </w:t>
      </w:r>
      <w:r w:rsidRPr="009746DC">
        <w:rPr>
          <w:rtl/>
        </w:rPr>
        <w:t xml:space="preserve">بعد أشهر دعا الوزير الباقطائي فقال له </w:t>
      </w:r>
      <w:r w:rsidR="00E415AF">
        <w:rPr>
          <w:rFonts w:hint="cs"/>
          <w:rtl/>
        </w:rPr>
        <w:t xml:space="preserve">: </w:t>
      </w:r>
      <w:r w:rsidRPr="009746DC">
        <w:rPr>
          <w:rtl/>
        </w:rPr>
        <w:t>الق بني الفرات والبرسي</w:t>
      </w:r>
      <w:r w:rsidR="00E415AF">
        <w:rPr>
          <w:rFonts w:hint="cs"/>
          <w:rtl/>
        </w:rPr>
        <w:t>ّ</w:t>
      </w:r>
      <w:r w:rsidRPr="009746DC">
        <w:rPr>
          <w:rtl/>
        </w:rPr>
        <w:t xml:space="preserve">ين وقل لهم </w:t>
      </w:r>
      <w:r w:rsidR="00E415AF">
        <w:rPr>
          <w:rFonts w:hint="cs"/>
          <w:rtl/>
        </w:rPr>
        <w:t xml:space="preserve">: </w:t>
      </w:r>
      <w:r w:rsidRPr="009746DC">
        <w:rPr>
          <w:rtl/>
        </w:rPr>
        <w:t>لا يزوروا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415AF">
      <w:pPr>
        <w:pStyle w:val="libNormal"/>
        <w:rPr>
          <w:rtl/>
        </w:rPr>
      </w:pPr>
      <w:r w:rsidRPr="009746DC">
        <w:rPr>
          <w:rtl/>
        </w:rPr>
        <w:t xml:space="preserve">القاموس : </w:t>
      </w:r>
      <w:r w:rsidRPr="00C875FB">
        <w:rPr>
          <w:rtl/>
        </w:rPr>
        <w:t>الدس</w:t>
      </w:r>
      <w:r w:rsidR="00E415AF">
        <w:rPr>
          <w:rFonts w:hint="cs"/>
          <w:rtl/>
        </w:rPr>
        <w:t>ّ</w:t>
      </w:r>
      <w:r w:rsidR="00E415AF">
        <w:rPr>
          <w:rtl/>
        </w:rPr>
        <w:t xml:space="preserve"> ال</w:t>
      </w:r>
      <w:r w:rsidR="00E415AF">
        <w:rPr>
          <w:rFonts w:hint="cs"/>
          <w:rtl/>
        </w:rPr>
        <w:t>ا</w:t>
      </w:r>
      <w:r w:rsidRPr="009746DC">
        <w:rPr>
          <w:rtl/>
        </w:rPr>
        <w:t>خفاء</w:t>
      </w:r>
      <w:r w:rsidR="00E415AF">
        <w:rPr>
          <w:rFonts w:hint="cs"/>
          <w:rtl/>
        </w:rPr>
        <w:t>ِ</w:t>
      </w:r>
      <w:r w:rsidRPr="009746DC">
        <w:rPr>
          <w:rtl/>
        </w:rPr>
        <w:t xml:space="preserve"> ودفن الشيء تحت الشيء ، والدسيس من تدسه ليأتيك بالأخبار</w:t>
      </w:r>
      <w:r w:rsidRPr="00C875FB">
        <w:rPr>
          <w:rtl/>
        </w:rPr>
        <w:t xml:space="preserve"> « لا يعرفون »</w:t>
      </w:r>
      <w:r w:rsidRPr="009746DC">
        <w:rPr>
          <w:rtl/>
        </w:rPr>
        <w:t xml:space="preserve"> </w:t>
      </w:r>
      <w:r w:rsidR="00D83B35">
        <w:rPr>
          <w:rtl/>
        </w:rPr>
        <w:t xml:space="preserve">علىّ </w:t>
      </w:r>
      <w:r w:rsidRPr="009746DC">
        <w:rPr>
          <w:rtl/>
        </w:rPr>
        <w:t>بناء المجهول ،</w:t>
      </w:r>
      <w:r>
        <w:rPr>
          <w:rtl/>
        </w:rPr>
        <w:t xml:space="preserve"> و</w:t>
      </w:r>
      <w:r w:rsidRPr="00C875FB">
        <w:rPr>
          <w:rtl/>
        </w:rPr>
        <w:t>قوله : بالأموال</w:t>
      </w:r>
      <w:r w:rsidRPr="009746DC">
        <w:rPr>
          <w:rtl/>
        </w:rPr>
        <w:t xml:space="preserve"> نعت بعد نعت لقوم ، أو متعلق بدسوا</w:t>
      </w:r>
      <w:r w:rsidRPr="00C875FB">
        <w:rPr>
          <w:rtl/>
        </w:rPr>
        <w:t xml:space="preserve"> « فخرج »</w:t>
      </w:r>
      <w:r w:rsidRPr="009746DC">
        <w:rPr>
          <w:rtl/>
        </w:rPr>
        <w:t xml:space="preserve"> أي التوقيع من الناحية المقدسة</w:t>
      </w:r>
      <w:r w:rsidRPr="00C875FB">
        <w:rPr>
          <w:rtl/>
        </w:rPr>
        <w:t xml:space="preserve"> « يتلطفه »</w:t>
      </w:r>
      <w:r w:rsidRPr="009746DC">
        <w:rPr>
          <w:rtl/>
        </w:rPr>
        <w:t xml:space="preserve"> أي يلائمه ليخدعه و</w:t>
      </w:r>
      <w:r w:rsidRPr="00C875FB">
        <w:rPr>
          <w:rtl/>
        </w:rPr>
        <w:t xml:space="preserve"> « بثوا »</w:t>
      </w:r>
      <w:r w:rsidRPr="009746DC">
        <w:rPr>
          <w:rtl/>
        </w:rPr>
        <w:t xml:space="preserve"> أي فرقوا</w:t>
      </w:r>
      <w:r w:rsidRPr="00C875FB">
        <w:rPr>
          <w:rtl/>
        </w:rPr>
        <w:t xml:space="preserve"> « تقدم إليهم »</w:t>
      </w:r>
      <w:r w:rsidRPr="009746DC">
        <w:rPr>
          <w:rtl/>
        </w:rPr>
        <w:t xml:space="preserve"> </w:t>
      </w:r>
      <w:r w:rsidR="00D83B35">
        <w:rPr>
          <w:rtl/>
        </w:rPr>
        <w:t xml:space="preserve">علىّ </w:t>
      </w:r>
      <w:r w:rsidRPr="009746DC">
        <w:rPr>
          <w:rtl/>
        </w:rPr>
        <w:t>بناء المجهول.</w:t>
      </w:r>
    </w:p>
    <w:p w:rsidR="00B717C7" w:rsidRPr="009746DC" w:rsidRDefault="00B717C7" w:rsidP="00E415AF">
      <w:pPr>
        <w:pStyle w:val="libNormal"/>
        <w:rPr>
          <w:rtl/>
          <w:lang w:bidi="fa-IR"/>
        </w:rPr>
      </w:pPr>
      <w:r w:rsidRPr="00E415AF">
        <w:rPr>
          <w:rStyle w:val="libBold1Char"/>
          <w:rtl/>
        </w:rPr>
        <w:t>الحديث الحادي والثلاثون :</w:t>
      </w:r>
      <w:r w:rsidRPr="009746DC">
        <w:rPr>
          <w:rtl/>
          <w:lang w:bidi="fa-IR"/>
        </w:rPr>
        <w:t xml:space="preserve"> صحيح.</w:t>
      </w:r>
    </w:p>
    <w:p w:rsidR="00B717C7" w:rsidRPr="009746DC" w:rsidRDefault="00B717C7" w:rsidP="00E415AF">
      <w:pPr>
        <w:pStyle w:val="libNormal"/>
        <w:rPr>
          <w:rtl/>
        </w:rPr>
      </w:pPr>
      <w:r w:rsidRPr="00C875FB">
        <w:rPr>
          <w:rtl/>
        </w:rPr>
        <w:t>« خرج »</w:t>
      </w:r>
      <w:r w:rsidRPr="009746DC">
        <w:rPr>
          <w:rtl/>
        </w:rPr>
        <w:t xml:space="preserve"> أي من الناحية</w:t>
      </w:r>
      <w:r w:rsidRPr="00C875FB">
        <w:rPr>
          <w:rtl/>
        </w:rPr>
        <w:t xml:space="preserve"> « مقابر قريش »</w:t>
      </w:r>
      <w:r w:rsidRPr="009746DC">
        <w:rPr>
          <w:rtl/>
        </w:rPr>
        <w:t xml:space="preserve"> مشهد الكاظم والجواد </w:t>
      </w:r>
      <w:r w:rsidR="000164B7" w:rsidRPr="000164B7">
        <w:rPr>
          <w:rStyle w:val="libAlaemChar"/>
          <w:rtl/>
        </w:rPr>
        <w:t xml:space="preserve">عليهما‌السلام </w:t>
      </w:r>
      <w:r w:rsidRPr="009746DC">
        <w:rPr>
          <w:rtl/>
        </w:rPr>
        <w:t>ببغداد</w:t>
      </w:r>
      <w:r>
        <w:rPr>
          <w:rtl/>
        </w:rPr>
        <w:t xml:space="preserve"> و</w:t>
      </w:r>
      <w:r w:rsidRPr="00C875FB">
        <w:rPr>
          <w:rtl/>
        </w:rPr>
        <w:t>الحير</w:t>
      </w:r>
      <w:r w:rsidRPr="009746DC">
        <w:rPr>
          <w:rtl/>
        </w:rPr>
        <w:t xml:space="preserve"> : بالفتح حائر الحسين صلوات الله عليه ، وقيل : </w:t>
      </w:r>
      <w:r w:rsidRPr="00C875FB">
        <w:rPr>
          <w:rtl/>
        </w:rPr>
        <w:t>الوزير</w:t>
      </w:r>
      <w:r w:rsidRPr="009746DC">
        <w:rPr>
          <w:rtl/>
        </w:rPr>
        <w:t xml:space="preserve"> هو أبو الفتح فضل بن جعفر بن الفرات وهو مرفوع بالفاعلي</w:t>
      </w:r>
      <w:r w:rsidR="00EF3563">
        <w:rPr>
          <w:rFonts w:hint="cs"/>
          <w:rtl/>
        </w:rPr>
        <w:t>ّ</w:t>
      </w:r>
      <w:r w:rsidRPr="009746DC">
        <w:rPr>
          <w:rtl/>
        </w:rPr>
        <w:t>ة ،</w:t>
      </w:r>
      <w:r>
        <w:rPr>
          <w:rtl/>
        </w:rPr>
        <w:t xml:space="preserve"> و</w:t>
      </w:r>
      <w:r w:rsidRPr="00C875FB">
        <w:rPr>
          <w:rtl/>
        </w:rPr>
        <w:t>الباقطاني</w:t>
      </w:r>
      <w:r w:rsidRPr="009746DC">
        <w:rPr>
          <w:rtl/>
        </w:rPr>
        <w:t xml:space="preserve"> منصوب بالمفعولي</w:t>
      </w:r>
      <w:r w:rsidR="00EF3563">
        <w:rPr>
          <w:rFonts w:hint="cs"/>
          <w:rtl/>
        </w:rPr>
        <w:t>ّ</w:t>
      </w:r>
      <w:r w:rsidRPr="009746DC">
        <w:rPr>
          <w:rtl/>
        </w:rPr>
        <w:t>ة ، وبنوا</w:t>
      </w:r>
      <w:r w:rsidRPr="00C875FB">
        <w:rPr>
          <w:rtl/>
        </w:rPr>
        <w:t xml:space="preserve"> الفرات</w:t>
      </w:r>
      <w:r w:rsidRPr="009746DC">
        <w:rPr>
          <w:rtl/>
        </w:rPr>
        <w:t xml:space="preserve"> رهط الوزير وكانوا من الشيعة ، وقالوا : </w:t>
      </w:r>
      <w:r w:rsidR="00551E04">
        <w:rPr>
          <w:rtl/>
        </w:rPr>
        <w:t xml:space="preserve">كان </w:t>
      </w:r>
      <w:r w:rsidRPr="009746DC">
        <w:rPr>
          <w:rtl/>
        </w:rPr>
        <w:t xml:space="preserve">أبو الفتح الفضل بن جعفر بن الفرات من وزراء بني العباس ، وهو </w:t>
      </w:r>
      <w:r w:rsidR="006133A7">
        <w:rPr>
          <w:rtl/>
        </w:rPr>
        <w:t>ال</w:t>
      </w:r>
      <w:r w:rsidR="00511401">
        <w:rPr>
          <w:rtl/>
        </w:rPr>
        <w:t xml:space="preserve">ذي </w:t>
      </w:r>
      <w:r w:rsidR="006133A7">
        <w:rPr>
          <w:rtl/>
        </w:rPr>
        <w:t>صح</w:t>
      </w:r>
      <w:r w:rsidR="006133A7">
        <w:rPr>
          <w:rFonts w:hint="cs"/>
          <w:rtl/>
        </w:rPr>
        <w:t>ّ</w:t>
      </w:r>
      <w:r w:rsidRPr="009746DC">
        <w:rPr>
          <w:rtl/>
        </w:rPr>
        <w:t xml:space="preserve">ح طريق الخطبة الشقشقية إلى أمير المؤمنين </w:t>
      </w:r>
      <w:r w:rsidR="00850EDE">
        <w:rPr>
          <w:rStyle w:val="libAlaemChar"/>
          <w:rtl/>
        </w:rPr>
        <w:t xml:space="preserve">عليه‌السلام </w:t>
      </w:r>
      <w:r w:rsidRPr="009746DC">
        <w:rPr>
          <w:rtl/>
        </w:rPr>
        <w:t>ونقلها عن آبائه وعمن يوثق به من الأدباء والعلماء قبل مولد الرضي رضي الله عنه.</w:t>
      </w:r>
    </w:p>
    <w:p w:rsidR="00B717C7" w:rsidRPr="009746DC" w:rsidRDefault="00B717C7" w:rsidP="00E415AF">
      <w:pPr>
        <w:pStyle w:val="libNormal"/>
        <w:rPr>
          <w:rtl/>
        </w:rPr>
      </w:pPr>
      <w:r w:rsidRPr="009746DC">
        <w:rPr>
          <w:rtl/>
        </w:rPr>
        <w:t xml:space="preserve">وأقول : بنو الفرات كثيرون أكثرهم استوزروا ، منهم أبو الحسن </w:t>
      </w:r>
      <w:r w:rsidR="00551E04">
        <w:rPr>
          <w:rtl/>
        </w:rPr>
        <w:t xml:space="preserve">محمّد </w:t>
      </w:r>
      <w:r w:rsidRPr="009746DC">
        <w:rPr>
          <w:rtl/>
        </w:rPr>
        <w:t>بن علي</w:t>
      </w:r>
    </w:p>
    <w:p w:rsidR="008930D5" w:rsidRDefault="008930D5" w:rsidP="008930D5">
      <w:pPr>
        <w:pStyle w:val="libNormal"/>
        <w:rPr>
          <w:rtl/>
        </w:rPr>
      </w:pPr>
      <w:r>
        <w:rPr>
          <w:rtl/>
        </w:rPr>
        <w:br w:type="page"/>
      </w:r>
    </w:p>
    <w:p w:rsidR="00B717C7" w:rsidRPr="009746DC" w:rsidRDefault="00B717C7" w:rsidP="00635024">
      <w:pPr>
        <w:pStyle w:val="libNormal"/>
        <w:rPr>
          <w:rtl/>
        </w:rPr>
      </w:pPr>
      <w:r w:rsidRPr="009746DC">
        <w:rPr>
          <w:rtl/>
        </w:rPr>
        <w:lastRenderedPageBreak/>
        <w:t>مقابر قريش فقد أ</w:t>
      </w:r>
      <w:r w:rsidR="00635024">
        <w:rPr>
          <w:rtl/>
        </w:rPr>
        <w:t>مر</w:t>
      </w:r>
      <w:r w:rsidR="00850EDE">
        <w:rPr>
          <w:rtl/>
        </w:rPr>
        <w:t xml:space="preserve"> </w:t>
      </w:r>
      <w:r w:rsidRPr="009746DC">
        <w:rPr>
          <w:rtl/>
        </w:rPr>
        <w:t xml:space="preserve">الخليفة </w:t>
      </w:r>
      <w:r w:rsidR="00D8033E">
        <w:rPr>
          <w:rtl/>
        </w:rPr>
        <w:t xml:space="preserve">ان </w:t>
      </w:r>
      <w:r w:rsidRPr="009746DC">
        <w:rPr>
          <w:rtl/>
        </w:rPr>
        <w:t>يتفق</w:t>
      </w:r>
      <w:r w:rsidR="00635024">
        <w:rPr>
          <w:rFonts w:hint="cs"/>
          <w:rtl/>
        </w:rPr>
        <w:t>ّ</w:t>
      </w:r>
      <w:r w:rsidRPr="009746DC">
        <w:rPr>
          <w:rtl/>
        </w:rPr>
        <w:t xml:space="preserve">د </w:t>
      </w:r>
      <w:r w:rsidR="006A0B61">
        <w:rPr>
          <w:rtl/>
        </w:rPr>
        <w:t>كلّ</w:t>
      </w:r>
      <w:r w:rsidR="00635024">
        <w:rPr>
          <w:rFonts w:hint="cs"/>
          <w:rtl/>
        </w:rPr>
        <w:t>َ</w:t>
      </w:r>
      <w:r w:rsidR="006A0B61">
        <w:rPr>
          <w:rtl/>
        </w:rPr>
        <w:t xml:space="preserve"> </w:t>
      </w:r>
      <w:r w:rsidRPr="009746DC">
        <w:rPr>
          <w:rtl/>
        </w:rPr>
        <w:t>من زار فيقبض</w:t>
      </w:r>
      <w:r w:rsidR="003F5ECB">
        <w:rPr>
          <w:rFonts w:hint="cs"/>
          <w:rtl/>
        </w:rPr>
        <w:t xml:space="preserve"> [</w:t>
      </w:r>
      <w:r w:rsidRPr="009746DC">
        <w:rPr>
          <w:rtl/>
        </w:rPr>
        <w:t xml:space="preserve"> عليه</w:t>
      </w:r>
      <w:r w:rsidR="003F5ECB">
        <w:rPr>
          <w:rFonts w:hint="cs"/>
          <w:rtl/>
        </w:rPr>
        <w:t xml:space="preserve"> ]</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35024">
      <w:pPr>
        <w:pStyle w:val="libNormal"/>
        <w:rPr>
          <w:rtl/>
        </w:rPr>
      </w:pPr>
      <w:r w:rsidRPr="009746DC">
        <w:rPr>
          <w:rtl/>
        </w:rPr>
        <w:t xml:space="preserve">ابن الفرات ، </w:t>
      </w:r>
      <w:r w:rsidR="00551E04">
        <w:rPr>
          <w:rtl/>
        </w:rPr>
        <w:t xml:space="preserve">وكان </w:t>
      </w:r>
      <w:r w:rsidRPr="009746DC">
        <w:rPr>
          <w:rtl/>
        </w:rPr>
        <w:t>وزيرا</w:t>
      </w:r>
      <w:r w:rsidR="003F5ECB">
        <w:rPr>
          <w:rFonts w:hint="cs"/>
          <w:rtl/>
        </w:rPr>
        <w:t>ً</w:t>
      </w:r>
      <w:r w:rsidRPr="009746DC">
        <w:rPr>
          <w:rtl/>
        </w:rPr>
        <w:t xml:space="preserve"> للمعتضد أو للمكتفي ، و</w:t>
      </w:r>
      <w:r w:rsidR="00551E04">
        <w:rPr>
          <w:rtl/>
        </w:rPr>
        <w:t xml:space="preserve">عليّ </w:t>
      </w:r>
      <w:r w:rsidRPr="009746DC">
        <w:rPr>
          <w:rtl/>
        </w:rPr>
        <w:t>بن موسى بن الفرات وزير المقتدر استوزره سنة تسع وتسعين ومائتين ، و</w:t>
      </w:r>
      <w:r w:rsidR="00551E04">
        <w:rPr>
          <w:rtl/>
        </w:rPr>
        <w:t xml:space="preserve">عليّ </w:t>
      </w:r>
      <w:r w:rsidRPr="009746DC">
        <w:rPr>
          <w:rtl/>
        </w:rPr>
        <w:t xml:space="preserve">بن </w:t>
      </w:r>
      <w:r w:rsidR="00551E04">
        <w:rPr>
          <w:rtl/>
        </w:rPr>
        <w:t xml:space="preserve">محمّد </w:t>
      </w:r>
      <w:r w:rsidRPr="009746DC">
        <w:rPr>
          <w:rtl/>
        </w:rPr>
        <w:t xml:space="preserve">بن الفرات وهو </w:t>
      </w:r>
      <w:r w:rsidR="00E43AE8">
        <w:rPr>
          <w:rtl/>
        </w:rPr>
        <w:t>أيضاً</w:t>
      </w:r>
      <w:r w:rsidR="00551E04">
        <w:rPr>
          <w:rtl/>
        </w:rPr>
        <w:t xml:space="preserve"> كان </w:t>
      </w:r>
      <w:r w:rsidRPr="009746DC">
        <w:rPr>
          <w:rtl/>
        </w:rPr>
        <w:t xml:space="preserve">وزير المقتدر بعد توسط وزيرين ، واستوزر بعد ذلك خلقا </w:t>
      </w:r>
      <w:r w:rsidR="002427FF">
        <w:rPr>
          <w:rtl/>
        </w:rPr>
        <w:t xml:space="preserve">كثيراً </w:t>
      </w:r>
      <w:r w:rsidR="00FE5F86">
        <w:rPr>
          <w:rtl/>
        </w:rPr>
        <w:t xml:space="preserve">حتّى </w:t>
      </w:r>
      <w:r w:rsidR="00551E04">
        <w:rPr>
          <w:rtl/>
        </w:rPr>
        <w:t xml:space="preserve">كان </w:t>
      </w:r>
      <w:r w:rsidRPr="009746DC">
        <w:rPr>
          <w:rtl/>
        </w:rPr>
        <w:t xml:space="preserve">وزيره عند قتله أبا الفتح الفضل بن جعفر بن موسى الفرات ، وقتل المقتدر في الوقعة </w:t>
      </w:r>
      <w:r w:rsidR="003928AF">
        <w:rPr>
          <w:rtl/>
        </w:rPr>
        <w:t xml:space="preserve">الّتي </w:t>
      </w:r>
      <w:r w:rsidRPr="009746DC">
        <w:rPr>
          <w:rtl/>
        </w:rPr>
        <w:t>كانت بينه وبين مؤنس الخادم بباب الشماسي</w:t>
      </w:r>
      <w:r w:rsidR="00B23792">
        <w:rPr>
          <w:rFonts w:hint="cs"/>
          <w:rtl/>
        </w:rPr>
        <w:t>ّ</w:t>
      </w:r>
      <w:r w:rsidRPr="009746DC">
        <w:rPr>
          <w:rtl/>
        </w:rPr>
        <w:t>ة.</w:t>
      </w:r>
    </w:p>
    <w:p w:rsidR="00B717C7" w:rsidRPr="009746DC" w:rsidRDefault="00B717C7" w:rsidP="00635024">
      <w:pPr>
        <w:pStyle w:val="libNormal"/>
        <w:rPr>
          <w:rtl/>
        </w:rPr>
      </w:pPr>
      <w:r w:rsidRPr="009746DC">
        <w:rPr>
          <w:rtl/>
        </w:rPr>
        <w:t xml:space="preserve">ونقل المسعودي : </w:t>
      </w:r>
      <w:r w:rsidR="00D8033E">
        <w:rPr>
          <w:rtl/>
        </w:rPr>
        <w:t>ان</w:t>
      </w:r>
      <w:r w:rsidR="00B23792">
        <w:rPr>
          <w:rFonts w:hint="cs"/>
          <w:rtl/>
        </w:rPr>
        <w:t>ّ</w:t>
      </w:r>
      <w:r w:rsidR="00D8033E">
        <w:rPr>
          <w:rtl/>
        </w:rPr>
        <w:t xml:space="preserve"> </w:t>
      </w:r>
      <w:r w:rsidRPr="009746DC">
        <w:rPr>
          <w:rtl/>
        </w:rPr>
        <w:t xml:space="preserve">أبا الفتح أخذ الطالع وقت ركوب المقتدر إلى الوقعة </w:t>
      </w:r>
      <w:r w:rsidR="003928AF">
        <w:rPr>
          <w:rtl/>
        </w:rPr>
        <w:t xml:space="preserve">الّتي </w:t>
      </w:r>
      <w:r w:rsidRPr="009746DC">
        <w:rPr>
          <w:rtl/>
        </w:rPr>
        <w:t>قتل فيها فقال له المقتدر : أي</w:t>
      </w:r>
      <w:r w:rsidR="00B23792">
        <w:rPr>
          <w:rFonts w:hint="cs"/>
          <w:rtl/>
        </w:rPr>
        <w:t>ّ</w:t>
      </w:r>
      <w:r w:rsidRPr="009746DC">
        <w:rPr>
          <w:rtl/>
        </w:rPr>
        <w:t xml:space="preserve"> وقت هو</w:t>
      </w:r>
      <w:r>
        <w:rPr>
          <w:rtl/>
        </w:rPr>
        <w:t>؟</w:t>
      </w:r>
      <w:r w:rsidRPr="009746DC">
        <w:rPr>
          <w:rtl/>
        </w:rPr>
        <w:t xml:space="preserve"> فقال : وقت الزوال فقطب لها المقتدر وأراد </w:t>
      </w:r>
      <w:r w:rsidR="00D8033E">
        <w:rPr>
          <w:rtl/>
        </w:rPr>
        <w:t xml:space="preserve">ان </w:t>
      </w:r>
      <w:r w:rsidRPr="009746DC">
        <w:rPr>
          <w:rtl/>
        </w:rPr>
        <w:t xml:space="preserve">لا يخرج </w:t>
      </w:r>
      <w:r w:rsidR="00FE5F86">
        <w:rPr>
          <w:rtl/>
        </w:rPr>
        <w:t xml:space="preserve">حتّى </w:t>
      </w:r>
      <w:r w:rsidRPr="009746DC">
        <w:rPr>
          <w:rtl/>
        </w:rPr>
        <w:t xml:space="preserve">أشرفت عليه خيل مؤنس ، </w:t>
      </w:r>
      <w:r w:rsidR="00551E04">
        <w:rPr>
          <w:rtl/>
        </w:rPr>
        <w:t xml:space="preserve">وكان </w:t>
      </w:r>
      <w:r w:rsidRPr="009746DC">
        <w:rPr>
          <w:rtl/>
        </w:rPr>
        <w:t xml:space="preserve">آخر العهد به ، وقال : </w:t>
      </w:r>
      <w:r w:rsidR="006A0B61">
        <w:rPr>
          <w:rtl/>
        </w:rPr>
        <w:t xml:space="preserve">كلّ </w:t>
      </w:r>
      <w:r w:rsidRPr="009746DC">
        <w:rPr>
          <w:rtl/>
        </w:rPr>
        <w:t xml:space="preserve">سادس من خلفاء بني العباس فمخلوع ومقتول ، </w:t>
      </w:r>
      <w:r w:rsidR="00551E04">
        <w:rPr>
          <w:rtl/>
        </w:rPr>
        <w:t xml:space="preserve">وكان </w:t>
      </w:r>
      <w:r w:rsidRPr="009746DC">
        <w:rPr>
          <w:rtl/>
        </w:rPr>
        <w:t xml:space="preserve">السادس منهم </w:t>
      </w:r>
      <w:r w:rsidR="00551E04">
        <w:rPr>
          <w:rtl/>
        </w:rPr>
        <w:t xml:space="preserve">محمّد </w:t>
      </w:r>
      <w:r w:rsidRPr="009746DC">
        <w:rPr>
          <w:rtl/>
        </w:rPr>
        <w:t xml:space="preserve">بن هارون المخلوع ، والسادس الآخر المستعين ، والسادس الآخر المقتدر ، </w:t>
      </w:r>
      <w:r w:rsidR="00D83B35">
        <w:rPr>
          <w:rtl/>
        </w:rPr>
        <w:t xml:space="preserve">ثمّ </w:t>
      </w:r>
      <w:r w:rsidRPr="009746DC">
        <w:rPr>
          <w:rtl/>
        </w:rPr>
        <w:t xml:space="preserve">استخلف القاهر بالله فكانت خلافته سنة وستة أشهر وستة </w:t>
      </w:r>
      <w:r w:rsidR="00BE737F">
        <w:rPr>
          <w:rtl/>
        </w:rPr>
        <w:t xml:space="preserve">أيّام </w:t>
      </w:r>
      <w:r w:rsidR="00D83B35">
        <w:rPr>
          <w:rtl/>
        </w:rPr>
        <w:t xml:space="preserve">ثمّ </w:t>
      </w:r>
      <w:r w:rsidRPr="009746DC">
        <w:rPr>
          <w:rtl/>
        </w:rPr>
        <w:t xml:space="preserve">سملت عيناه </w:t>
      </w:r>
      <w:r w:rsidR="00D83B35">
        <w:rPr>
          <w:rtl/>
        </w:rPr>
        <w:t xml:space="preserve">ثمّ </w:t>
      </w:r>
      <w:r w:rsidRPr="009746DC">
        <w:rPr>
          <w:rtl/>
        </w:rPr>
        <w:t xml:space="preserve">استخلف الراضي بالله </w:t>
      </w:r>
      <w:r w:rsidR="00551E04">
        <w:rPr>
          <w:rtl/>
        </w:rPr>
        <w:t xml:space="preserve">محمّد </w:t>
      </w:r>
      <w:r w:rsidRPr="009746DC">
        <w:rPr>
          <w:rtl/>
        </w:rPr>
        <w:t xml:space="preserve">بن جعفر المقتدر سنة اثنتين وعشرين وثلاثمائة ، وكانت خلافته سبع سنين </w:t>
      </w:r>
      <w:r w:rsidR="000164B7">
        <w:rPr>
          <w:rtl/>
        </w:rPr>
        <w:t xml:space="preserve">إلّا </w:t>
      </w:r>
      <w:r w:rsidRPr="009746DC">
        <w:rPr>
          <w:rtl/>
        </w:rPr>
        <w:t xml:space="preserve">اثنين وعشرين </w:t>
      </w:r>
      <w:r w:rsidR="001C3409">
        <w:rPr>
          <w:rtl/>
        </w:rPr>
        <w:t>يوماً</w:t>
      </w:r>
      <w:r w:rsidR="002D77E0">
        <w:rPr>
          <w:rtl/>
        </w:rPr>
        <w:t xml:space="preserve"> </w:t>
      </w:r>
      <w:r w:rsidRPr="009746DC">
        <w:rPr>
          <w:rtl/>
        </w:rPr>
        <w:t xml:space="preserve">فاستوزر </w:t>
      </w:r>
      <w:r w:rsidR="00E43AE8">
        <w:rPr>
          <w:rtl/>
        </w:rPr>
        <w:t>أيضاً</w:t>
      </w:r>
      <w:r w:rsidR="00551E04">
        <w:rPr>
          <w:rtl/>
        </w:rPr>
        <w:t xml:space="preserve"> </w:t>
      </w:r>
      <w:r w:rsidRPr="009746DC">
        <w:rPr>
          <w:rtl/>
        </w:rPr>
        <w:t xml:space="preserve">أبا الفتح الفضل بن جعفر بن الفرات بعد </w:t>
      </w:r>
      <w:r w:rsidR="007D1F02">
        <w:rPr>
          <w:rtl/>
        </w:rPr>
        <w:t xml:space="preserve">عدَّة </w:t>
      </w:r>
      <w:r w:rsidRPr="009746DC">
        <w:rPr>
          <w:rtl/>
        </w:rPr>
        <w:t>وزراء ، وبويع بعده المتقي بالله إبراهيم بن المقتدر سنة تسع وعشرين وثلاثمائة كذا ذكره المسعودي.</w:t>
      </w:r>
    </w:p>
    <w:p w:rsidR="00B717C7" w:rsidRPr="009746DC" w:rsidRDefault="00B717C7" w:rsidP="00635024">
      <w:pPr>
        <w:pStyle w:val="libNormal"/>
        <w:rPr>
          <w:rtl/>
        </w:rPr>
      </w:pPr>
      <w:r w:rsidRPr="00C875FB">
        <w:rPr>
          <w:rtl/>
        </w:rPr>
        <w:t>والبرس</w:t>
      </w:r>
      <w:r w:rsidRPr="009746DC">
        <w:rPr>
          <w:rtl/>
        </w:rPr>
        <w:t xml:space="preserve"> قرية بين الكوفة والحل</w:t>
      </w:r>
      <w:r w:rsidR="00B23792">
        <w:rPr>
          <w:rFonts w:hint="cs"/>
          <w:rtl/>
        </w:rPr>
        <w:t>ّ</w:t>
      </w:r>
      <w:r w:rsidRPr="009746DC">
        <w:rPr>
          <w:rtl/>
        </w:rPr>
        <w:t>ة</w:t>
      </w:r>
      <w:r w:rsidRPr="00C875FB">
        <w:rPr>
          <w:rtl/>
        </w:rPr>
        <w:t xml:space="preserve"> « </w:t>
      </w:r>
      <w:r w:rsidR="00D8033E">
        <w:rPr>
          <w:rtl/>
        </w:rPr>
        <w:t xml:space="preserve">ان </w:t>
      </w:r>
      <w:r w:rsidRPr="00C875FB">
        <w:rPr>
          <w:rtl/>
        </w:rPr>
        <w:t>يتفقد »</w:t>
      </w:r>
      <w:r w:rsidRPr="009746DC">
        <w:rPr>
          <w:rtl/>
        </w:rPr>
        <w:t xml:space="preserve"> </w:t>
      </w:r>
      <w:r w:rsidR="00D83B35">
        <w:rPr>
          <w:rtl/>
        </w:rPr>
        <w:t xml:space="preserve">علىّ </w:t>
      </w:r>
      <w:r w:rsidRPr="009746DC">
        <w:rPr>
          <w:rtl/>
        </w:rPr>
        <w:t xml:space="preserve">بناء المجهول أي يستعلم وقيل : </w:t>
      </w:r>
      <w:r w:rsidR="00D8033E">
        <w:rPr>
          <w:rtl/>
        </w:rPr>
        <w:t>ان</w:t>
      </w:r>
      <w:r w:rsidR="00B23792">
        <w:rPr>
          <w:rFonts w:hint="cs"/>
          <w:rtl/>
        </w:rPr>
        <w:t>ّ</w:t>
      </w:r>
      <w:r w:rsidR="00D8033E">
        <w:rPr>
          <w:rtl/>
        </w:rPr>
        <w:t xml:space="preserve"> </w:t>
      </w:r>
      <w:r w:rsidRPr="009746DC">
        <w:rPr>
          <w:rtl/>
        </w:rPr>
        <w:t>هذه الواقعة و</w:t>
      </w:r>
      <w:r w:rsidR="003928AF">
        <w:rPr>
          <w:rtl/>
        </w:rPr>
        <w:t xml:space="preserve">الّتي </w:t>
      </w:r>
      <w:r w:rsidRPr="009746DC">
        <w:rPr>
          <w:rtl/>
        </w:rPr>
        <w:t xml:space="preserve">في السابق من أسباب الغيبة الكبرى </w:t>
      </w:r>
      <w:r w:rsidR="003928AF">
        <w:rPr>
          <w:rtl/>
        </w:rPr>
        <w:t xml:space="preserve">الّتي </w:t>
      </w:r>
      <w:r w:rsidRPr="009746DC">
        <w:rPr>
          <w:rtl/>
        </w:rPr>
        <w:t>وقعت في سنة تسع وعشرين وثلاثمائة ، وفي سادس عشر ربيع الأول من تلك السنة مات الراضي بالله أبو العباس أحمد بن جعفر المقتدر ابن أحمد بن المعتضد بن الموفق بن المتو</w:t>
      </w:r>
      <w:r w:rsidR="006A0B61">
        <w:rPr>
          <w:rtl/>
        </w:rPr>
        <w:t xml:space="preserve">كلّ </w:t>
      </w:r>
      <w:r w:rsidRPr="009746DC">
        <w:rPr>
          <w:rtl/>
        </w:rPr>
        <w:t xml:space="preserve">وهو الثالث عشر من ولد عباس ، والعشرون من الخلفاء العباسية ، وكانت خلافته </w:t>
      </w:r>
      <w:r w:rsidR="003928AF">
        <w:rPr>
          <w:rtl/>
        </w:rPr>
        <w:t xml:space="preserve">ستّ </w:t>
      </w:r>
      <w:r w:rsidRPr="009746DC">
        <w:rPr>
          <w:rtl/>
        </w:rPr>
        <w:t xml:space="preserve">سنين وعشرة </w:t>
      </w:r>
      <w:r w:rsidR="00BE737F">
        <w:rPr>
          <w:rtl/>
        </w:rPr>
        <w:t xml:space="preserve">أيّام </w:t>
      </w:r>
      <w:r w:rsidRPr="009746DC">
        <w:rPr>
          <w:rtl/>
        </w:rPr>
        <w:t>، واستخلف بعده أخوه المت</w:t>
      </w:r>
      <w:r w:rsidR="00B23792">
        <w:rPr>
          <w:rFonts w:hint="cs"/>
          <w:rtl/>
        </w:rPr>
        <w:t>ّ</w:t>
      </w:r>
      <w:r w:rsidRPr="009746DC">
        <w:rPr>
          <w:rtl/>
        </w:rPr>
        <w:t xml:space="preserve">قي بالله أبو إسحاق إبراهيم بن جعفر إلى ثلاث سنين وأحد عشر </w:t>
      </w:r>
      <w:r w:rsidR="00A362AC">
        <w:rPr>
          <w:rtl/>
        </w:rPr>
        <w:t xml:space="preserve">شهراً </w:t>
      </w:r>
      <w:r w:rsidRPr="009746DC">
        <w:rPr>
          <w:rtl/>
        </w:rPr>
        <w:t xml:space="preserve">وخلع عن الخلافة وكحل ، وبقي </w:t>
      </w:r>
      <w:r w:rsidR="000F65B1">
        <w:rPr>
          <w:rtl/>
        </w:rPr>
        <w:t xml:space="preserve">خمساً </w:t>
      </w:r>
      <w:r w:rsidRPr="009746DC">
        <w:rPr>
          <w:rtl/>
        </w:rPr>
        <w:t>وعشرين سنة أعمى مخلوعا</w:t>
      </w:r>
      <w:r w:rsidR="00B23792">
        <w:rPr>
          <w:rFonts w:hint="cs"/>
          <w:rtl/>
        </w:rPr>
        <w:t>ً</w:t>
      </w:r>
      <w:r w:rsidRPr="009746DC">
        <w:rPr>
          <w:rtl/>
        </w:rPr>
        <w:t>.</w:t>
      </w:r>
    </w:p>
    <w:p w:rsidR="008930D5" w:rsidRDefault="008930D5" w:rsidP="008930D5">
      <w:pPr>
        <w:pStyle w:val="libNormal"/>
        <w:rPr>
          <w:rtl/>
        </w:rPr>
      </w:pPr>
      <w:bookmarkStart w:id="71" w:name="_Toc100051249"/>
      <w:bookmarkStart w:id="72" w:name="_Toc146209275"/>
      <w:r>
        <w:rPr>
          <w:rtl/>
        </w:rPr>
        <w:br w:type="page"/>
      </w:r>
    </w:p>
    <w:p w:rsidR="00B717C7" w:rsidRDefault="000A4714" w:rsidP="008930D5">
      <w:pPr>
        <w:pStyle w:val="Heading1Center"/>
        <w:rPr>
          <w:rtl/>
        </w:rPr>
      </w:pPr>
      <w:bookmarkStart w:id="73" w:name="_Toc260322948"/>
      <w:bookmarkStart w:id="74" w:name="_Toc260323053"/>
      <w:r>
        <w:rPr>
          <w:rFonts w:hint="cs"/>
          <w:rtl/>
        </w:rPr>
        <w:lastRenderedPageBreak/>
        <w:t xml:space="preserve">( </w:t>
      </w:r>
      <w:r w:rsidR="00B717C7" w:rsidRPr="009746DC">
        <w:rPr>
          <w:rtl/>
        </w:rPr>
        <w:t>باب</w:t>
      </w:r>
      <w:bookmarkEnd w:id="71"/>
      <w:bookmarkEnd w:id="72"/>
      <w:r w:rsidR="00B717C7" w:rsidRPr="009746DC">
        <w:rPr>
          <w:rtl/>
        </w:rPr>
        <w:t xml:space="preserve"> </w:t>
      </w:r>
      <w:r>
        <w:rPr>
          <w:rFonts w:hint="cs"/>
          <w:rtl/>
        </w:rPr>
        <w:t>)</w:t>
      </w:r>
      <w:bookmarkEnd w:id="73"/>
      <w:bookmarkEnd w:id="74"/>
    </w:p>
    <w:p w:rsidR="00B717C7" w:rsidRPr="009746DC" w:rsidRDefault="000A4714" w:rsidP="00DE77E1">
      <w:pPr>
        <w:pStyle w:val="Heading1Center"/>
        <w:rPr>
          <w:rtl/>
        </w:rPr>
      </w:pPr>
      <w:bookmarkStart w:id="75" w:name="_Toc100051250"/>
      <w:bookmarkStart w:id="76" w:name="_Toc146209276"/>
      <w:bookmarkStart w:id="77" w:name="_Toc260322949"/>
      <w:bookmarkStart w:id="78" w:name="_Toc260323054"/>
      <w:r>
        <w:rPr>
          <w:rFonts w:hint="cs"/>
          <w:rtl/>
        </w:rPr>
        <w:t xml:space="preserve">( </w:t>
      </w:r>
      <w:r w:rsidR="00B717C7" w:rsidRPr="009746DC">
        <w:rPr>
          <w:rtl/>
        </w:rPr>
        <w:t xml:space="preserve">ما جاء في الاثني عشر والنص عليهم </w:t>
      </w:r>
      <w:r>
        <w:rPr>
          <w:rFonts w:hint="cs"/>
          <w:rtl/>
        </w:rPr>
        <w:t xml:space="preserve">، </w:t>
      </w:r>
      <w:bookmarkEnd w:id="75"/>
      <w:bookmarkEnd w:id="76"/>
      <w:r w:rsidRPr="000A4714">
        <w:rPr>
          <w:rStyle w:val="libAlaemChar"/>
          <w:rtl/>
        </w:rPr>
        <w:t xml:space="preserve">عليهم‌السلام </w:t>
      </w:r>
      <w:r>
        <w:rPr>
          <w:rFonts w:hint="cs"/>
          <w:rtl/>
        </w:rPr>
        <w:t>)</w:t>
      </w:r>
      <w:bookmarkEnd w:id="77"/>
      <w:bookmarkEnd w:id="78"/>
    </w:p>
    <w:p w:rsidR="00B717C7" w:rsidRPr="009746DC" w:rsidRDefault="00B717C7" w:rsidP="000A4714">
      <w:pPr>
        <w:pStyle w:val="libNormal"/>
        <w:rPr>
          <w:rtl/>
        </w:rPr>
      </w:pPr>
      <w:r w:rsidRPr="009746DC">
        <w:rPr>
          <w:rtl/>
        </w:rPr>
        <w:t>1</w:t>
      </w:r>
      <w:r>
        <w:rPr>
          <w:rtl/>
        </w:rPr>
        <w:t xml:space="preserve"> </w:t>
      </w:r>
      <w:r w:rsidR="003928AF">
        <w:rPr>
          <w:rtl/>
        </w:rPr>
        <w:t>-</w:t>
      </w:r>
      <w:r>
        <w:rPr>
          <w:rtl/>
        </w:rPr>
        <w:t xml:space="preserve"> </w:t>
      </w:r>
      <w:r w:rsidR="007D1F02">
        <w:rPr>
          <w:rtl/>
        </w:rPr>
        <w:t>عدَّة</w:t>
      </w:r>
      <w:r w:rsidR="008F376D">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 xml:space="preserve">البرقي ، عن أبي هاشم داود بن القاسم الجعفري ، عن أبي جعفر الثاني </w:t>
      </w:r>
      <w:r w:rsidR="00850EDE">
        <w:rPr>
          <w:rStyle w:val="libAlaemChar"/>
          <w:rtl/>
        </w:rPr>
        <w:t xml:space="preserve">عليه‌السلام </w:t>
      </w:r>
      <w:r w:rsidRPr="009746DC">
        <w:rPr>
          <w:rtl/>
        </w:rPr>
        <w:t xml:space="preserve">قال أقبل أمير المؤمنين </w:t>
      </w:r>
      <w:r w:rsidR="00850EDE">
        <w:rPr>
          <w:rStyle w:val="libAlaemChar"/>
          <w:rtl/>
        </w:rPr>
        <w:t xml:space="preserve">عليه‌السلام </w:t>
      </w:r>
      <w:r w:rsidRPr="009746DC">
        <w:rPr>
          <w:rtl/>
        </w:rPr>
        <w:t xml:space="preserve">ومعه الحسن بن </w:t>
      </w:r>
      <w:r w:rsidR="00551E04">
        <w:rPr>
          <w:rtl/>
        </w:rPr>
        <w:t xml:space="preserve">عليّ </w:t>
      </w:r>
      <w:r w:rsidR="00850EDE">
        <w:rPr>
          <w:rStyle w:val="libAlaemChar"/>
          <w:rtl/>
        </w:rPr>
        <w:t xml:space="preserve">عليه‌السلام </w:t>
      </w:r>
      <w:r w:rsidRPr="009746DC">
        <w:rPr>
          <w:rtl/>
        </w:rPr>
        <w:t xml:space="preserve">وهو متكئ </w:t>
      </w:r>
      <w:r w:rsidR="00D83B35">
        <w:rPr>
          <w:rtl/>
        </w:rPr>
        <w:t xml:space="preserve">علىّ </w:t>
      </w:r>
      <w:r w:rsidRPr="009746DC">
        <w:rPr>
          <w:rtl/>
        </w:rPr>
        <w:t>يد سلم</w:t>
      </w:r>
      <w:r w:rsidR="00D8033E">
        <w:rPr>
          <w:rtl/>
        </w:rPr>
        <w:t xml:space="preserve">ان </w:t>
      </w:r>
      <w:r w:rsidRPr="009746DC">
        <w:rPr>
          <w:rtl/>
        </w:rPr>
        <w:t>فدخل المسجد الحر</w:t>
      </w:r>
      <w:r w:rsidR="00551E04">
        <w:rPr>
          <w:rtl/>
        </w:rPr>
        <w:t xml:space="preserve">أمّ </w:t>
      </w:r>
      <w:r w:rsidRPr="009746DC">
        <w:rPr>
          <w:rtl/>
        </w:rPr>
        <w:t>فجلس إذ أقبل رجل حسن الهيئة والل</w:t>
      </w:r>
      <w:r w:rsidR="008F376D">
        <w:rPr>
          <w:rFonts w:hint="cs"/>
          <w:rtl/>
        </w:rPr>
        <w:t>ّ</w:t>
      </w:r>
      <w:r w:rsidRPr="009746DC">
        <w:rPr>
          <w:rtl/>
        </w:rPr>
        <w:t>باس فسل</w:t>
      </w:r>
      <w:r w:rsidR="008F376D">
        <w:rPr>
          <w:rFonts w:hint="cs"/>
          <w:rtl/>
        </w:rPr>
        <w:t>ّ</w:t>
      </w:r>
      <w:r w:rsidRPr="009746DC">
        <w:rPr>
          <w:rtl/>
        </w:rPr>
        <w:t xml:space="preserve">م </w:t>
      </w:r>
      <w:r w:rsidR="008F376D">
        <w:rPr>
          <w:rtl/>
        </w:rPr>
        <w:t>على</w:t>
      </w:r>
      <w:r w:rsidR="00D83B35">
        <w:rPr>
          <w:rtl/>
        </w:rPr>
        <w:t xml:space="preserve"> </w:t>
      </w:r>
      <w:r w:rsidRPr="009746DC">
        <w:rPr>
          <w:rtl/>
        </w:rPr>
        <w:t>أمير المؤمنين</w:t>
      </w:r>
      <w:r>
        <w:rPr>
          <w:rtl/>
        </w:rPr>
        <w:t xml:space="preserve"> </w:t>
      </w:r>
      <w:r w:rsidR="008F376D">
        <w:rPr>
          <w:rFonts w:hint="cs"/>
          <w:rtl/>
        </w:rPr>
        <w:t xml:space="preserve">، </w:t>
      </w:r>
      <w:r w:rsidRPr="009746DC">
        <w:rPr>
          <w:rtl/>
        </w:rPr>
        <w:t xml:space="preserve">فرد </w:t>
      </w:r>
      <w:r w:rsidR="00850EDE">
        <w:rPr>
          <w:rStyle w:val="libAlaemChar"/>
          <w:rtl/>
        </w:rPr>
        <w:t xml:space="preserve">عليه‌السلام </w:t>
      </w:r>
      <w:r w:rsidRPr="009746DC">
        <w:rPr>
          <w:rtl/>
        </w:rPr>
        <w:t xml:space="preserve">فجلس </w:t>
      </w:r>
      <w:r w:rsidR="00D83B35">
        <w:rPr>
          <w:rtl/>
        </w:rPr>
        <w:t xml:space="preserve">ثمّ </w:t>
      </w:r>
      <w:r w:rsidRPr="009746DC">
        <w:rPr>
          <w:rtl/>
        </w:rPr>
        <w:t xml:space="preserve">قال يا أمير المؤمنين أسألك عن ثلاث مسائل </w:t>
      </w:r>
      <w:r w:rsidR="00D8033E">
        <w:rPr>
          <w:rtl/>
        </w:rPr>
        <w:t xml:space="preserve">ان </w:t>
      </w:r>
      <w:r w:rsidRPr="009746DC">
        <w:rPr>
          <w:rtl/>
        </w:rPr>
        <w:t>أخبرتني بهن</w:t>
      </w:r>
      <w:r w:rsidR="0067187A">
        <w:rPr>
          <w:rFonts w:hint="cs"/>
          <w:rtl/>
        </w:rPr>
        <w:t>َّ</w:t>
      </w:r>
      <w:r w:rsidRPr="009746DC">
        <w:rPr>
          <w:rtl/>
        </w:rPr>
        <w:t xml:space="preserve"> علمت </w:t>
      </w:r>
      <w:r w:rsidR="00D8033E">
        <w:rPr>
          <w:rtl/>
        </w:rPr>
        <w:t xml:space="preserve">ان </w:t>
      </w:r>
      <w:r w:rsidRPr="009746DC">
        <w:rPr>
          <w:rtl/>
        </w:rPr>
        <w:t>القوم ركبوا من أمرك ما قضي عليهم و</w:t>
      </w:r>
      <w:r w:rsidR="00D8033E">
        <w:rPr>
          <w:rtl/>
        </w:rPr>
        <w:t xml:space="preserve">ان </w:t>
      </w:r>
      <w:r w:rsidRPr="009746DC">
        <w:rPr>
          <w:rtl/>
        </w:rPr>
        <w:t>ليسوا</w:t>
      </w:r>
    </w:p>
    <w:p w:rsidR="00B717C7" w:rsidRPr="00324B78" w:rsidRDefault="008930D5" w:rsidP="007F05B9">
      <w:pPr>
        <w:pStyle w:val="libLine"/>
        <w:rPr>
          <w:rtl/>
        </w:rPr>
      </w:pPr>
      <w:r>
        <w:rPr>
          <w:rFonts w:hint="cs"/>
          <w:rtl/>
        </w:rPr>
        <w:t>_____________________________________________</w:t>
      </w:r>
    </w:p>
    <w:p w:rsidR="00B717C7" w:rsidRDefault="00B717C7" w:rsidP="0067187A">
      <w:pPr>
        <w:pStyle w:val="libBold1"/>
        <w:rPr>
          <w:rtl/>
        </w:rPr>
      </w:pPr>
      <w:r w:rsidRPr="00C875FB">
        <w:rPr>
          <w:rtl/>
        </w:rPr>
        <w:t>باب ما جاء في الاثني عشر والنص عليهم من الله</w:t>
      </w:r>
      <w:r w:rsidRPr="009746DC">
        <w:rPr>
          <w:rtl/>
        </w:rPr>
        <w:t xml:space="preserve"> </w:t>
      </w:r>
      <w:r w:rsidRPr="0067187A">
        <w:rPr>
          <w:rStyle w:val="libFootnotenumChar"/>
          <w:rtl/>
        </w:rPr>
        <w:t>(1)</w:t>
      </w:r>
      <w:r w:rsidRPr="009746DC">
        <w:rPr>
          <w:rtl/>
        </w:rPr>
        <w:t xml:space="preserve"> </w:t>
      </w:r>
      <w:r w:rsidR="00632E02" w:rsidRPr="00632E02">
        <w:rPr>
          <w:rStyle w:val="libAlaemChar"/>
          <w:rtl/>
        </w:rPr>
        <w:t>عليهم‌السلام</w:t>
      </w:r>
      <w:r w:rsidR="00C17164" w:rsidRPr="00C17164">
        <w:rPr>
          <w:rStyle w:val="libAlaemChar"/>
          <w:rtl/>
        </w:rPr>
        <w:t xml:space="preserve"> </w:t>
      </w:r>
    </w:p>
    <w:p w:rsidR="00B717C7" w:rsidRPr="009746DC" w:rsidRDefault="00B717C7" w:rsidP="000A4714">
      <w:pPr>
        <w:pStyle w:val="libNormal"/>
        <w:rPr>
          <w:rtl/>
          <w:lang w:bidi="fa-IR"/>
        </w:rPr>
      </w:pPr>
      <w:r w:rsidRPr="00292DF4">
        <w:rPr>
          <w:rStyle w:val="libBold1Char"/>
          <w:rtl/>
        </w:rPr>
        <w:t>الحديث الأول :</w:t>
      </w:r>
      <w:r w:rsidRPr="009746DC">
        <w:rPr>
          <w:rtl/>
          <w:lang w:bidi="fa-IR"/>
        </w:rPr>
        <w:t xml:space="preserve"> صحيح.</w:t>
      </w:r>
    </w:p>
    <w:p w:rsidR="00B717C7" w:rsidRPr="009746DC" w:rsidRDefault="00B717C7" w:rsidP="000A4714">
      <w:pPr>
        <w:pStyle w:val="libNormal"/>
        <w:rPr>
          <w:rtl/>
        </w:rPr>
      </w:pPr>
      <w:r w:rsidRPr="00C875FB">
        <w:rPr>
          <w:rtl/>
        </w:rPr>
        <w:t xml:space="preserve">« </w:t>
      </w:r>
      <w:r w:rsidR="00D8033E">
        <w:rPr>
          <w:rtl/>
        </w:rPr>
        <w:t>ان</w:t>
      </w:r>
      <w:r w:rsidR="0067187A">
        <w:rPr>
          <w:rFonts w:hint="cs"/>
          <w:rtl/>
        </w:rPr>
        <w:t>ّ</w:t>
      </w:r>
      <w:r w:rsidR="00D8033E">
        <w:rPr>
          <w:rtl/>
        </w:rPr>
        <w:t xml:space="preserve"> </w:t>
      </w:r>
      <w:r w:rsidRPr="00C875FB">
        <w:rPr>
          <w:rtl/>
        </w:rPr>
        <w:t>القوم »</w:t>
      </w:r>
      <w:r w:rsidRPr="009746DC">
        <w:rPr>
          <w:rtl/>
        </w:rPr>
        <w:t xml:space="preserve"> أي أبا بكر وأعوانه وأصحابه</w:t>
      </w:r>
      <w:r>
        <w:rPr>
          <w:rtl/>
        </w:rPr>
        <w:t xml:space="preserve"> </w:t>
      </w:r>
      <w:r w:rsidRPr="00C875FB">
        <w:rPr>
          <w:rtl/>
        </w:rPr>
        <w:t>« ما قضى عليهم »</w:t>
      </w:r>
      <w:r w:rsidRPr="009746DC">
        <w:rPr>
          <w:rtl/>
        </w:rPr>
        <w:t xml:space="preserve"> </w:t>
      </w:r>
      <w:r w:rsidR="00D83B35">
        <w:rPr>
          <w:rtl/>
        </w:rPr>
        <w:t xml:space="preserve">علىّ </w:t>
      </w:r>
      <w:r w:rsidRPr="009746DC">
        <w:rPr>
          <w:rtl/>
        </w:rPr>
        <w:t>بناء المجهول أي حكم عليهم بالبطل</w:t>
      </w:r>
      <w:r w:rsidR="00D8033E">
        <w:rPr>
          <w:rtl/>
        </w:rPr>
        <w:t xml:space="preserve">ان </w:t>
      </w:r>
      <w:r w:rsidRPr="009746DC">
        <w:rPr>
          <w:rtl/>
        </w:rPr>
        <w:t>، أو بأن</w:t>
      </w:r>
      <w:r w:rsidR="00F454A3">
        <w:rPr>
          <w:rFonts w:hint="cs"/>
          <w:rtl/>
        </w:rPr>
        <w:t>ّ</w:t>
      </w:r>
      <w:r w:rsidRPr="009746DC">
        <w:rPr>
          <w:rtl/>
        </w:rPr>
        <w:t xml:space="preserve">هم أصحاب النار بسببه أو </w:t>
      </w:r>
      <w:r w:rsidR="00D83B35">
        <w:rPr>
          <w:rtl/>
        </w:rPr>
        <w:t xml:space="preserve">علىّ </w:t>
      </w:r>
      <w:r w:rsidRPr="009746DC">
        <w:rPr>
          <w:rtl/>
        </w:rPr>
        <w:t>بناء المعلوم ، والضمير للموصول توس</w:t>
      </w:r>
      <w:r w:rsidR="00F454A3">
        <w:rPr>
          <w:rFonts w:hint="cs"/>
          <w:rtl/>
        </w:rPr>
        <w:t>ّ</w:t>
      </w:r>
      <w:r w:rsidRPr="009746DC">
        <w:rPr>
          <w:rtl/>
        </w:rPr>
        <w:t>عا</w:t>
      </w:r>
      <w:r w:rsidR="00F454A3">
        <w:rPr>
          <w:rFonts w:hint="cs"/>
          <w:rtl/>
        </w:rPr>
        <w:t>ً</w:t>
      </w:r>
      <w:r w:rsidRPr="009746DC">
        <w:rPr>
          <w:rtl/>
        </w:rPr>
        <w:t xml:space="preserve"> ، وفي ال</w:t>
      </w:r>
      <w:r w:rsidR="00CE1B2F">
        <w:rPr>
          <w:rtl/>
        </w:rPr>
        <w:t xml:space="preserve">إعلام </w:t>
      </w:r>
      <w:r w:rsidRPr="009746DC">
        <w:rPr>
          <w:rtl/>
        </w:rPr>
        <w:t>ما أقضي عليهم أنهم ليسوا ، وفي إكمال الدين : ما قضى عليهم أن</w:t>
      </w:r>
      <w:r w:rsidR="008648D3">
        <w:rPr>
          <w:rFonts w:hint="cs"/>
          <w:rtl/>
        </w:rPr>
        <w:t>ّ</w:t>
      </w:r>
      <w:r w:rsidR="008648D3">
        <w:rPr>
          <w:rtl/>
        </w:rPr>
        <w:t xml:space="preserve">هم ، والمراد بما ركبوا </w:t>
      </w:r>
      <w:r w:rsidR="008648D3">
        <w:rPr>
          <w:rFonts w:hint="cs"/>
          <w:rtl/>
        </w:rPr>
        <w:t>إ</w:t>
      </w:r>
      <w:r w:rsidRPr="009746DC">
        <w:rPr>
          <w:rtl/>
        </w:rPr>
        <w:t>د</w:t>
      </w:r>
      <w:r w:rsidR="008648D3">
        <w:rPr>
          <w:rFonts w:hint="cs"/>
          <w:rtl/>
        </w:rPr>
        <w:t>ّ</w:t>
      </w:r>
      <w:r w:rsidRPr="009746DC">
        <w:rPr>
          <w:rtl/>
        </w:rPr>
        <w:t xml:space="preserve">عاء الخلافة ومنعه </w:t>
      </w:r>
      <w:r w:rsidR="00850EDE">
        <w:rPr>
          <w:rStyle w:val="libAlaemChar"/>
          <w:rtl/>
        </w:rPr>
        <w:t xml:space="preserve">عليه‌السلام </w:t>
      </w:r>
      <w:r w:rsidRPr="009746DC">
        <w:rPr>
          <w:rtl/>
        </w:rPr>
        <w:t>عن ال</w:t>
      </w:r>
      <w:r w:rsidR="004972A6">
        <w:rPr>
          <w:rtl/>
        </w:rPr>
        <w:t xml:space="preserve">قيام </w:t>
      </w:r>
      <w:r w:rsidRPr="009746DC">
        <w:rPr>
          <w:rtl/>
        </w:rPr>
        <w:t>بها ، وفي القاموس : الناس في هذا شرع ، ويحرك أي سواء.</w:t>
      </w:r>
    </w:p>
    <w:p w:rsidR="00B717C7" w:rsidRPr="009746DC" w:rsidRDefault="00B717C7" w:rsidP="000A4714">
      <w:pPr>
        <w:pStyle w:val="libNormal"/>
        <w:rPr>
          <w:rtl/>
        </w:rPr>
      </w:pPr>
      <w:r w:rsidRPr="009746DC">
        <w:rPr>
          <w:rtl/>
        </w:rPr>
        <w:t>وفي إكمال الدين بعد قوله : أجبه ، فقال : أم</w:t>
      </w:r>
      <w:r w:rsidR="008648D3">
        <w:rPr>
          <w:rFonts w:hint="cs"/>
          <w:rtl/>
        </w:rPr>
        <w:t>ّ</w:t>
      </w:r>
      <w:r w:rsidRPr="009746DC">
        <w:rPr>
          <w:rtl/>
        </w:rPr>
        <w:t>ا ما سألت عنه من أ</w:t>
      </w:r>
      <w:r w:rsidR="00850EDE">
        <w:rPr>
          <w:rtl/>
        </w:rPr>
        <w:t xml:space="preserve">مرّ </w:t>
      </w:r>
      <w:r w:rsidR="00BF0D7C">
        <w:rPr>
          <w:rtl/>
        </w:rPr>
        <w:t xml:space="preserve">الإنسان </w:t>
      </w:r>
      <w:r w:rsidRPr="00C875FB">
        <w:rPr>
          <w:rtl/>
        </w:rPr>
        <w:t xml:space="preserve">إذا </w:t>
      </w:r>
      <w:r w:rsidR="00996071">
        <w:rPr>
          <w:rtl/>
        </w:rPr>
        <w:t xml:space="preserve">نام </w:t>
      </w:r>
      <w:r w:rsidRPr="00C875FB">
        <w:rPr>
          <w:rtl/>
        </w:rPr>
        <w:t>أين تذهب روحه</w:t>
      </w:r>
      <w:r>
        <w:rPr>
          <w:rtl/>
        </w:rPr>
        <w:t>؟</w:t>
      </w:r>
      <w:r w:rsidRPr="009746DC">
        <w:rPr>
          <w:rtl/>
        </w:rPr>
        <w:t xml:space="preserve"> ف</w:t>
      </w:r>
      <w:r w:rsidR="00D8033E">
        <w:rPr>
          <w:rtl/>
        </w:rPr>
        <w:t xml:space="preserve">ان </w:t>
      </w:r>
      <w:r w:rsidRPr="009746DC">
        <w:rPr>
          <w:rtl/>
        </w:rPr>
        <w:t>روحه متعلقة بالريح ، وريحه متعلقة بالهواء إلى وقت ما يتحرك صاحبها لليقظة ، ف</w:t>
      </w:r>
      <w:r w:rsidR="00D8033E">
        <w:rPr>
          <w:rtl/>
        </w:rPr>
        <w:t xml:space="preserve">ان </w:t>
      </w:r>
      <w:r w:rsidRPr="009746DC">
        <w:rPr>
          <w:rtl/>
        </w:rPr>
        <w:t xml:space="preserve">أذن الله عز وجل </w:t>
      </w:r>
      <w:r w:rsidR="003928AF">
        <w:rPr>
          <w:rtl/>
        </w:rPr>
        <w:t xml:space="preserve">برّد </w:t>
      </w:r>
      <w:r w:rsidRPr="009746DC">
        <w:rPr>
          <w:rtl/>
        </w:rPr>
        <w:t>تلك الروح إلى صاحبها جذب الهواء الريح وجذبت تلك الريح الهواء فرجعت الروح فأسكنت في بدنه ، و</w:t>
      </w:r>
      <w:r w:rsidR="00D8033E">
        <w:rPr>
          <w:rtl/>
        </w:rPr>
        <w:t xml:space="preserve">ان </w:t>
      </w:r>
      <w:r w:rsidRPr="009746DC">
        <w:rPr>
          <w:rtl/>
        </w:rPr>
        <w:t xml:space="preserve">لم يأذن الله تعالى </w:t>
      </w:r>
      <w:r w:rsidR="003928AF">
        <w:rPr>
          <w:rtl/>
        </w:rPr>
        <w:t xml:space="preserve">برّد </w:t>
      </w:r>
      <w:r w:rsidRPr="009746DC">
        <w:rPr>
          <w:rtl/>
        </w:rPr>
        <w:t>تلك الروح إلى صاحبها جذب الهواء الريح وجذبت الريح الروح فلم ترد إلى صاحبها إلى يوم يبعث ، وأما ما ذكرت من أ</w:t>
      </w:r>
      <w:r w:rsidR="00850EDE">
        <w:rPr>
          <w:rtl/>
        </w:rPr>
        <w:t xml:space="preserve">مرّ </w:t>
      </w:r>
      <w:r w:rsidRPr="009746DC">
        <w:rPr>
          <w:rtl/>
        </w:rPr>
        <w:t>الذكر والنسي</w:t>
      </w:r>
      <w:r w:rsidR="00D8033E">
        <w:rPr>
          <w:rtl/>
        </w:rPr>
        <w:t xml:space="preserve">ان </w:t>
      </w:r>
      <w:r w:rsidRPr="009746DC">
        <w:rPr>
          <w:rtl/>
        </w:rPr>
        <w:t>ف</w:t>
      </w:r>
      <w:r w:rsidR="00D8033E">
        <w:rPr>
          <w:rtl/>
        </w:rPr>
        <w:t xml:space="preserve">ان </w:t>
      </w:r>
      <w:r w:rsidRPr="009746DC">
        <w:rPr>
          <w:rtl/>
        </w:rPr>
        <w:t>قلب الرجل في حق ، و</w:t>
      </w:r>
      <w:r w:rsidR="00D83B35">
        <w:rPr>
          <w:rtl/>
        </w:rPr>
        <w:t xml:space="preserve">علىّ </w:t>
      </w:r>
      <w:r w:rsidRPr="009746DC">
        <w:rPr>
          <w:rtl/>
        </w:rPr>
        <w:t>الحق</w:t>
      </w:r>
      <w:r w:rsidR="008648D3">
        <w:rPr>
          <w:rFonts w:hint="cs"/>
          <w:rtl/>
        </w:rPr>
        <w:t>ّ</w:t>
      </w:r>
      <w:r w:rsidRPr="009746DC">
        <w:rPr>
          <w:rtl/>
        </w:rPr>
        <w:t xml:space="preserve"> طبق ف</w:t>
      </w:r>
      <w:r w:rsidR="00D8033E">
        <w:rPr>
          <w:rtl/>
        </w:rPr>
        <w:t xml:space="preserve">ان </w:t>
      </w:r>
      <w:r w:rsidR="0063239E">
        <w:rPr>
          <w:rtl/>
        </w:rPr>
        <w:t xml:space="preserve">صلّى </w:t>
      </w:r>
      <w:r w:rsidRPr="009746DC">
        <w:rPr>
          <w:rtl/>
        </w:rPr>
        <w:t xml:space="preserve">الرجل عند ذلك </w:t>
      </w:r>
      <w:r w:rsidR="00D83B35">
        <w:rPr>
          <w:rtl/>
        </w:rPr>
        <w:t xml:space="preserve">علىّ </w:t>
      </w:r>
      <w:r w:rsidR="00551E04">
        <w:rPr>
          <w:rtl/>
        </w:rPr>
        <w:t xml:space="preserve">محمّد </w:t>
      </w:r>
      <w:r w:rsidRPr="009746DC">
        <w:rPr>
          <w:rtl/>
        </w:rPr>
        <w:t xml:space="preserve">وآل </w:t>
      </w:r>
      <w:r w:rsidR="00551E04">
        <w:rPr>
          <w:rtl/>
        </w:rPr>
        <w:t xml:space="preserve">محمّد </w:t>
      </w:r>
      <w:r w:rsidRPr="009746DC">
        <w:rPr>
          <w:rtl/>
        </w:rPr>
        <w:t>صلاة تامة انكشف ذلك الطبق عن ذلك الحق فأضاء القلب فذكر الرجل</w:t>
      </w:r>
    </w:p>
    <w:p w:rsidR="00B717C7" w:rsidRPr="009746DC" w:rsidRDefault="00B717C7" w:rsidP="000A4714">
      <w:pPr>
        <w:pStyle w:val="libLine"/>
        <w:rPr>
          <w:rtl/>
        </w:rPr>
      </w:pPr>
      <w:r w:rsidRPr="009746DC">
        <w:rPr>
          <w:rtl/>
        </w:rPr>
        <w:t>__________________</w:t>
      </w:r>
    </w:p>
    <w:p w:rsidR="00B717C7" w:rsidRPr="009746DC" w:rsidRDefault="00B717C7" w:rsidP="000A4714">
      <w:pPr>
        <w:pStyle w:val="libFootnote0"/>
        <w:rPr>
          <w:rtl/>
          <w:lang w:bidi="fa-IR"/>
        </w:rPr>
      </w:pPr>
      <w:r>
        <w:rPr>
          <w:rtl/>
        </w:rPr>
        <w:t>(</w:t>
      </w:r>
      <w:r w:rsidRPr="009746DC">
        <w:rPr>
          <w:rtl/>
        </w:rPr>
        <w:t>1) جملة « من الله » لي</w:t>
      </w:r>
      <w:r w:rsidR="008648D3">
        <w:rPr>
          <w:rtl/>
        </w:rPr>
        <w:t>ست</w:t>
      </w:r>
      <w:r w:rsidR="003928AF">
        <w:rPr>
          <w:rtl/>
        </w:rPr>
        <w:t xml:space="preserve"> </w:t>
      </w:r>
      <w:r w:rsidR="008648D3">
        <w:rPr>
          <w:rtl/>
        </w:rPr>
        <w:t>في المتن وكأن</w:t>
      </w:r>
      <w:r w:rsidRPr="009746DC">
        <w:rPr>
          <w:rtl/>
        </w:rPr>
        <w:t xml:space="preserve">ه من الشارح </w:t>
      </w:r>
      <w:r>
        <w:rPr>
          <w:rtl/>
        </w:rPr>
        <w:t>(ره).</w:t>
      </w:r>
    </w:p>
    <w:p w:rsidR="008930D5" w:rsidRDefault="008930D5" w:rsidP="008930D5">
      <w:pPr>
        <w:pStyle w:val="libNormal"/>
        <w:rPr>
          <w:rtl/>
        </w:rPr>
      </w:pPr>
      <w:r>
        <w:rPr>
          <w:rtl/>
        </w:rPr>
        <w:br w:type="page"/>
      </w:r>
    </w:p>
    <w:p w:rsidR="00B717C7" w:rsidRPr="009746DC" w:rsidRDefault="00B717C7" w:rsidP="008648D3">
      <w:pPr>
        <w:pStyle w:val="libNormal"/>
        <w:rPr>
          <w:rtl/>
        </w:rPr>
      </w:pPr>
      <w:r w:rsidRPr="009746DC">
        <w:rPr>
          <w:rtl/>
        </w:rPr>
        <w:lastRenderedPageBreak/>
        <w:t>بمأمونين في دنياهم وآخرتهم و</w:t>
      </w:r>
      <w:r w:rsidR="00D8033E">
        <w:rPr>
          <w:rtl/>
        </w:rPr>
        <w:t xml:space="preserve">ان </w:t>
      </w:r>
      <w:r w:rsidRPr="009746DC">
        <w:rPr>
          <w:rtl/>
        </w:rPr>
        <w:t>تكن الأخرى علمت أن</w:t>
      </w:r>
      <w:r w:rsidR="008648D3">
        <w:rPr>
          <w:rFonts w:hint="cs"/>
          <w:rtl/>
        </w:rPr>
        <w:t>ّ</w:t>
      </w:r>
      <w:r w:rsidRPr="009746DC">
        <w:rPr>
          <w:rtl/>
        </w:rPr>
        <w:t xml:space="preserve">ك وهم شرع سواء فقال له أمير المؤمنين </w:t>
      </w:r>
      <w:r w:rsidR="00850EDE">
        <w:rPr>
          <w:rStyle w:val="libAlaemChar"/>
          <w:rtl/>
        </w:rPr>
        <w:t xml:space="preserve">عليه‌السلام </w:t>
      </w:r>
      <w:r w:rsidRPr="009746DC">
        <w:rPr>
          <w:rtl/>
        </w:rPr>
        <w:t>سلني عم</w:t>
      </w:r>
      <w:r w:rsidR="008648D3">
        <w:rPr>
          <w:rFonts w:hint="cs"/>
          <w:rtl/>
        </w:rPr>
        <w:t>ّ</w:t>
      </w:r>
      <w:r w:rsidRPr="009746DC">
        <w:rPr>
          <w:rtl/>
        </w:rPr>
        <w:t xml:space="preserve">ا بدا لك </w:t>
      </w:r>
      <w:r w:rsidR="008648D3">
        <w:rPr>
          <w:rFonts w:hint="cs"/>
          <w:rtl/>
        </w:rPr>
        <w:t xml:space="preserve">، </w:t>
      </w:r>
      <w:r w:rsidRPr="009746DC">
        <w:rPr>
          <w:rtl/>
        </w:rPr>
        <w:t xml:space="preserve">قال </w:t>
      </w:r>
      <w:r w:rsidR="008648D3">
        <w:rPr>
          <w:rFonts w:hint="cs"/>
          <w:rtl/>
        </w:rPr>
        <w:t xml:space="preserve">: </w:t>
      </w:r>
      <w:r w:rsidRPr="009746DC">
        <w:rPr>
          <w:rtl/>
        </w:rPr>
        <w:t>أخبرني عن الر</w:t>
      </w:r>
      <w:r w:rsidR="008648D3">
        <w:rPr>
          <w:rFonts w:hint="cs"/>
          <w:rtl/>
        </w:rPr>
        <w:t>َّ</w:t>
      </w:r>
      <w:r w:rsidRPr="009746DC">
        <w:rPr>
          <w:rtl/>
        </w:rPr>
        <w:t xml:space="preserve">جل إذا </w:t>
      </w:r>
      <w:r w:rsidR="00996071">
        <w:rPr>
          <w:rtl/>
        </w:rPr>
        <w:t xml:space="preserve">نام </w:t>
      </w:r>
      <w:r w:rsidRPr="009746DC">
        <w:rPr>
          <w:rtl/>
        </w:rPr>
        <w:t>أين تذهب</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648D3">
      <w:pPr>
        <w:pStyle w:val="libNormal"/>
        <w:rPr>
          <w:rtl/>
        </w:rPr>
      </w:pPr>
      <w:r w:rsidRPr="009746DC">
        <w:rPr>
          <w:rtl/>
        </w:rPr>
        <w:t xml:space="preserve">ما </w:t>
      </w:r>
      <w:r w:rsidR="00551E04">
        <w:rPr>
          <w:rtl/>
        </w:rPr>
        <w:t xml:space="preserve">كان </w:t>
      </w:r>
      <w:r w:rsidRPr="009746DC">
        <w:rPr>
          <w:rtl/>
        </w:rPr>
        <w:t>نسيه و</w:t>
      </w:r>
      <w:r w:rsidR="00D8033E">
        <w:rPr>
          <w:rtl/>
        </w:rPr>
        <w:t xml:space="preserve">ان </w:t>
      </w:r>
      <w:r w:rsidRPr="009746DC">
        <w:rPr>
          <w:rtl/>
        </w:rPr>
        <w:t xml:space="preserve">لم يصل </w:t>
      </w:r>
      <w:r w:rsidR="00D83B35">
        <w:rPr>
          <w:rtl/>
        </w:rPr>
        <w:t xml:space="preserve">علىّ </w:t>
      </w:r>
      <w:r w:rsidR="00551E04">
        <w:rPr>
          <w:rtl/>
        </w:rPr>
        <w:t xml:space="preserve">محمّد </w:t>
      </w:r>
      <w:r w:rsidRPr="009746DC">
        <w:rPr>
          <w:rtl/>
        </w:rPr>
        <w:t xml:space="preserve">وآل </w:t>
      </w:r>
      <w:r w:rsidR="00551E04">
        <w:rPr>
          <w:rtl/>
        </w:rPr>
        <w:t xml:space="preserve">محمّد </w:t>
      </w:r>
      <w:r w:rsidRPr="009746DC">
        <w:rPr>
          <w:rtl/>
        </w:rPr>
        <w:t xml:space="preserve">، أو نقص من الصلاة عليهم انطبق ذلك الطبق </w:t>
      </w:r>
      <w:r w:rsidR="00D83B35">
        <w:rPr>
          <w:rtl/>
        </w:rPr>
        <w:t xml:space="preserve">علىّ </w:t>
      </w:r>
      <w:r w:rsidRPr="009746DC">
        <w:rPr>
          <w:rtl/>
        </w:rPr>
        <w:t xml:space="preserve">ذلك الحق فأظلم القلب ونسي الرجل ما </w:t>
      </w:r>
      <w:r w:rsidR="00551E04">
        <w:rPr>
          <w:rtl/>
        </w:rPr>
        <w:t xml:space="preserve">كان </w:t>
      </w:r>
      <w:r w:rsidRPr="009746DC">
        <w:rPr>
          <w:rtl/>
        </w:rPr>
        <w:t>ذكره ، وأما ما ذكرت من أ</w:t>
      </w:r>
      <w:r w:rsidR="00850EDE">
        <w:rPr>
          <w:rtl/>
        </w:rPr>
        <w:t xml:space="preserve">مرّ </w:t>
      </w:r>
      <w:r w:rsidRPr="009746DC">
        <w:rPr>
          <w:rtl/>
        </w:rPr>
        <w:t xml:space="preserve">المولود </w:t>
      </w:r>
      <w:r w:rsidR="00511401">
        <w:rPr>
          <w:rtl/>
        </w:rPr>
        <w:t xml:space="preserve">الّذي </w:t>
      </w:r>
      <w:r w:rsidRPr="00C875FB">
        <w:rPr>
          <w:rtl/>
        </w:rPr>
        <w:t>يشبه أعم</w:t>
      </w:r>
      <w:r w:rsidR="00551E04">
        <w:rPr>
          <w:rtl/>
        </w:rPr>
        <w:t xml:space="preserve">أمّه </w:t>
      </w:r>
      <w:r w:rsidRPr="00C875FB">
        <w:rPr>
          <w:rtl/>
        </w:rPr>
        <w:t>وأخواله</w:t>
      </w:r>
      <w:r w:rsidRPr="009746DC">
        <w:rPr>
          <w:rtl/>
        </w:rPr>
        <w:t xml:space="preserve"> ف</w:t>
      </w:r>
      <w:r w:rsidR="00D8033E">
        <w:rPr>
          <w:rtl/>
        </w:rPr>
        <w:t xml:space="preserve">ان </w:t>
      </w:r>
      <w:r w:rsidRPr="009746DC">
        <w:rPr>
          <w:rtl/>
        </w:rPr>
        <w:t xml:space="preserve">الرجل إذا أتى أهله فجامعها بقلب ساكن وعروق هادئة وبدن غير مضطرب فاستكنت تلك النطفة في جوف الرحم ، خرج الولد يشبه أباه </w:t>
      </w:r>
      <w:r w:rsidR="00551E04">
        <w:rPr>
          <w:rtl/>
        </w:rPr>
        <w:t xml:space="preserve">وأمّه </w:t>
      </w:r>
      <w:r w:rsidRPr="009746DC">
        <w:rPr>
          <w:rtl/>
        </w:rPr>
        <w:t>، و</w:t>
      </w:r>
      <w:r w:rsidR="00D8033E">
        <w:rPr>
          <w:rtl/>
        </w:rPr>
        <w:t xml:space="preserve">ان </w:t>
      </w:r>
      <w:r w:rsidRPr="009746DC">
        <w:rPr>
          <w:rtl/>
        </w:rPr>
        <w:t xml:space="preserve">هو أتاها بقلب غير ساكن وعروق غير هادئة وبدن مضطرب اضطربت النطفة فوقعت في حال اضطرابها </w:t>
      </w:r>
      <w:r w:rsidR="00D83B35">
        <w:rPr>
          <w:rtl/>
        </w:rPr>
        <w:t xml:space="preserve">علىّ </w:t>
      </w:r>
      <w:r w:rsidRPr="009746DC">
        <w:rPr>
          <w:rtl/>
        </w:rPr>
        <w:t>بعض العروق ، ف</w:t>
      </w:r>
      <w:r w:rsidR="00D8033E">
        <w:rPr>
          <w:rtl/>
        </w:rPr>
        <w:t xml:space="preserve">ان </w:t>
      </w:r>
      <w:r w:rsidRPr="009746DC">
        <w:rPr>
          <w:rtl/>
        </w:rPr>
        <w:t xml:space="preserve">وقعت </w:t>
      </w:r>
      <w:r w:rsidR="00D83B35">
        <w:rPr>
          <w:rtl/>
        </w:rPr>
        <w:t xml:space="preserve">علىّ </w:t>
      </w:r>
      <w:r w:rsidRPr="009746DC">
        <w:rPr>
          <w:rtl/>
        </w:rPr>
        <w:t>عرق من عروق الأعم</w:t>
      </w:r>
      <w:r w:rsidR="00551E04">
        <w:rPr>
          <w:rtl/>
        </w:rPr>
        <w:t xml:space="preserve">أمّ </w:t>
      </w:r>
      <w:r w:rsidRPr="009746DC">
        <w:rPr>
          <w:rtl/>
        </w:rPr>
        <w:t>أشبه الولد أعم</w:t>
      </w:r>
      <w:r w:rsidR="00551E04">
        <w:rPr>
          <w:rtl/>
        </w:rPr>
        <w:t xml:space="preserve">أمّه </w:t>
      </w:r>
      <w:r w:rsidRPr="009746DC">
        <w:rPr>
          <w:rtl/>
        </w:rPr>
        <w:t>، و</w:t>
      </w:r>
      <w:r w:rsidR="00D8033E">
        <w:rPr>
          <w:rtl/>
        </w:rPr>
        <w:t xml:space="preserve">ان </w:t>
      </w:r>
      <w:r w:rsidRPr="009746DC">
        <w:rPr>
          <w:rtl/>
        </w:rPr>
        <w:t xml:space="preserve">وقعت </w:t>
      </w:r>
      <w:r w:rsidR="00D83B35">
        <w:rPr>
          <w:rtl/>
        </w:rPr>
        <w:t xml:space="preserve">علىّ </w:t>
      </w:r>
      <w:r w:rsidRPr="009746DC">
        <w:rPr>
          <w:rtl/>
        </w:rPr>
        <w:t xml:space="preserve">عرق من عروق الأخوال أشبه الولد أخواله ، </w:t>
      </w:r>
      <w:r w:rsidRPr="00C875FB">
        <w:rPr>
          <w:rtl/>
        </w:rPr>
        <w:t>فقال الرجل</w:t>
      </w:r>
      <w:r w:rsidRPr="009746DC">
        <w:rPr>
          <w:rtl/>
        </w:rPr>
        <w:t xml:space="preserve"> :</w:t>
      </w:r>
      <w:r>
        <w:rPr>
          <w:rtl/>
        </w:rPr>
        <w:t>.</w:t>
      </w:r>
      <w:r w:rsidRPr="009746DC">
        <w:rPr>
          <w:rtl/>
        </w:rPr>
        <w:t xml:space="preserve"> إلى آخر الخبر.</w:t>
      </w:r>
    </w:p>
    <w:p w:rsidR="00B717C7" w:rsidRPr="009746DC" w:rsidRDefault="00B717C7" w:rsidP="008648D3">
      <w:pPr>
        <w:pStyle w:val="libNormal"/>
        <w:rPr>
          <w:rtl/>
        </w:rPr>
      </w:pPr>
      <w:r w:rsidRPr="009746DC">
        <w:rPr>
          <w:rtl/>
        </w:rPr>
        <w:t>وقد أوردت الرواية بأسانيد جم</w:t>
      </w:r>
      <w:r w:rsidR="008648D3">
        <w:rPr>
          <w:rFonts w:hint="cs"/>
          <w:rtl/>
        </w:rPr>
        <w:t>ّ</w:t>
      </w:r>
      <w:r w:rsidRPr="009746DC">
        <w:rPr>
          <w:rtl/>
        </w:rPr>
        <w:t>ة من كتب كثيرة في كتاب السماء والعالم من كتابنا الكبير ، والمجلد التاسع والعشرين منه وغيرهما ، وشرحناها هناك.</w:t>
      </w:r>
    </w:p>
    <w:p w:rsidR="00B717C7" w:rsidRPr="009746DC" w:rsidRDefault="00B717C7" w:rsidP="008648D3">
      <w:pPr>
        <w:pStyle w:val="libNormal"/>
        <w:rPr>
          <w:rtl/>
        </w:rPr>
      </w:pPr>
      <w:r w:rsidRPr="009746DC">
        <w:rPr>
          <w:rtl/>
        </w:rPr>
        <w:t>وجملة القول فيها أن</w:t>
      </w:r>
      <w:r w:rsidR="008648D3">
        <w:rPr>
          <w:rFonts w:hint="cs"/>
          <w:rtl/>
        </w:rPr>
        <w:t>ّ</w:t>
      </w:r>
      <w:r w:rsidRPr="009746DC">
        <w:rPr>
          <w:rtl/>
        </w:rPr>
        <w:t xml:space="preserve">ه يمكن </w:t>
      </w:r>
      <w:r w:rsidR="00D8033E">
        <w:rPr>
          <w:rtl/>
        </w:rPr>
        <w:t xml:space="preserve">ان </w:t>
      </w:r>
      <w:r w:rsidRPr="009746DC">
        <w:rPr>
          <w:rtl/>
        </w:rPr>
        <w:t xml:space="preserve">يكون المراد بالروح الروح الحيوانية وبالريح النفس </w:t>
      </w:r>
      <w:r w:rsidR="00511401">
        <w:rPr>
          <w:rtl/>
        </w:rPr>
        <w:t xml:space="preserve">الّذي </w:t>
      </w:r>
      <w:r w:rsidRPr="009746DC">
        <w:rPr>
          <w:rtl/>
        </w:rPr>
        <w:t>به حياة الحيو</w:t>
      </w:r>
      <w:r w:rsidR="00D8033E">
        <w:rPr>
          <w:rtl/>
        </w:rPr>
        <w:t xml:space="preserve">ان </w:t>
      </w:r>
      <w:r w:rsidRPr="009746DC">
        <w:rPr>
          <w:rtl/>
        </w:rPr>
        <w:t>، وبالهواء الهواء الخارج المنجذب بالتنفس أو يكون المراد بالروح النفس مجر</w:t>
      </w:r>
      <w:r w:rsidR="008648D3">
        <w:rPr>
          <w:rFonts w:hint="cs"/>
          <w:rtl/>
        </w:rPr>
        <w:t>ّ</w:t>
      </w:r>
      <w:r w:rsidRPr="009746DC">
        <w:rPr>
          <w:rtl/>
        </w:rPr>
        <w:t xml:space="preserve">دة كانت </w:t>
      </w:r>
      <w:r w:rsidR="00551E04">
        <w:rPr>
          <w:rtl/>
        </w:rPr>
        <w:t xml:space="preserve">أمّ </w:t>
      </w:r>
      <w:r w:rsidRPr="009746DC">
        <w:rPr>
          <w:rtl/>
        </w:rPr>
        <w:t xml:space="preserve">مادية وبالريح الروح الحيوانية لشباهتها بالريح في لطافتها وتحركها ونفوذها في مجاري البدن وبالهواء التنفس والطبق محركة غطاء </w:t>
      </w:r>
      <w:r w:rsidR="006A0B61">
        <w:rPr>
          <w:rtl/>
        </w:rPr>
        <w:t xml:space="preserve">كلّ </w:t>
      </w:r>
      <w:r w:rsidRPr="009746DC">
        <w:rPr>
          <w:rtl/>
        </w:rPr>
        <w:t xml:space="preserve">شيء ، ولا يبعد </w:t>
      </w:r>
      <w:r w:rsidR="00D8033E">
        <w:rPr>
          <w:rtl/>
        </w:rPr>
        <w:t xml:space="preserve">ان </w:t>
      </w:r>
      <w:r w:rsidRPr="009746DC">
        <w:rPr>
          <w:rtl/>
        </w:rPr>
        <w:t xml:space="preserve">يكون </w:t>
      </w:r>
      <w:r w:rsidR="004A738A">
        <w:rPr>
          <w:rtl/>
        </w:rPr>
        <w:t xml:space="preserve">الكلام </w:t>
      </w:r>
      <w:r w:rsidRPr="009746DC">
        <w:rPr>
          <w:rtl/>
        </w:rPr>
        <w:t xml:space="preserve">مبنيا </w:t>
      </w:r>
      <w:r w:rsidR="00D83B35">
        <w:rPr>
          <w:rtl/>
        </w:rPr>
        <w:t xml:space="preserve">علىّ </w:t>
      </w:r>
      <w:r w:rsidRPr="009746DC">
        <w:rPr>
          <w:rtl/>
        </w:rPr>
        <w:t>الاستعارة والتمثيل ، ف</w:t>
      </w:r>
      <w:r w:rsidR="00D8033E">
        <w:rPr>
          <w:rtl/>
        </w:rPr>
        <w:t xml:space="preserve">ان </w:t>
      </w:r>
      <w:r w:rsidRPr="009746DC">
        <w:rPr>
          <w:rtl/>
        </w:rPr>
        <w:t xml:space="preserve">الصلاة </w:t>
      </w:r>
      <w:r w:rsidR="00D83B35">
        <w:rPr>
          <w:rtl/>
        </w:rPr>
        <w:t xml:space="preserve">علىّ </w:t>
      </w:r>
      <w:r w:rsidR="00551E04">
        <w:rPr>
          <w:rtl/>
        </w:rPr>
        <w:t xml:space="preserve">محمّد </w:t>
      </w:r>
      <w:r w:rsidRPr="009746DC">
        <w:rPr>
          <w:rtl/>
        </w:rPr>
        <w:t xml:space="preserve">وآل </w:t>
      </w:r>
      <w:r w:rsidR="00551E04">
        <w:rPr>
          <w:rtl/>
        </w:rPr>
        <w:t xml:space="preserve">محمّد </w:t>
      </w:r>
      <w:r w:rsidR="00FE5F86">
        <w:rPr>
          <w:rtl/>
        </w:rPr>
        <w:t xml:space="preserve">لـمّا </w:t>
      </w:r>
      <w:r w:rsidRPr="009746DC">
        <w:rPr>
          <w:rtl/>
        </w:rPr>
        <w:t>كانت سببا</w:t>
      </w:r>
      <w:r w:rsidR="008648D3">
        <w:rPr>
          <w:rFonts w:hint="cs"/>
          <w:rtl/>
        </w:rPr>
        <w:t>ً</w:t>
      </w:r>
      <w:r w:rsidRPr="009746DC">
        <w:rPr>
          <w:rtl/>
        </w:rPr>
        <w:t xml:space="preserve"> للقرب من المبدأ واستعداد النفس لإفاضة العلوم عليها ، ف</w:t>
      </w:r>
      <w:r w:rsidR="00551E04">
        <w:rPr>
          <w:rtl/>
        </w:rPr>
        <w:t xml:space="preserve">كان </w:t>
      </w:r>
      <w:r w:rsidRPr="009746DC">
        <w:rPr>
          <w:rtl/>
        </w:rPr>
        <w:t>الشواغل الجسمانية والشهوات النفسانية الموجبة للبعد عن جناب الحق سبحانه طبق عليها ، فتصير الصلاة سببا</w:t>
      </w:r>
      <w:r w:rsidR="008648D3">
        <w:rPr>
          <w:rFonts w:hint="cs"/>
          <w:rtl/>
        </w:rPr>
        <w:t>ً</w:t>
      </w:r>
      <w:r w:rsidRPr="009746DC">
        <w:rPr>
          <w:rtl/>
        </w:rPr>
        <w:t xml:space="preserve"> لكشفه وتنور القلب واستعداده لفيض الحق تعالى إما بإفاضة ثانية عند محو الصورة مطلقا</w:t>
      </w:r>
      <w:r w:rsidR="008648D3">
        <w:rPr>
          <w:rFonts w:hint="cs"/>
          <w:rtl/>
        </w:rPr>
        <w:t>ً</w:t>
      </w:r>
      <w:r w:rsidRPr="009746DC">
        <w:rPr>
          <w:rtl/>
        </w:rPr>
        <w:t xml:space="preserve"> ، أو باستردادها عن الخزانة إذا كانت مخزونة فيها ، كما قالوا في الفرق بين السهو والنسي</w:t>
      </w:r>
      <w:r w:rsidR="00D8033E">
        <w:rPr>
          <w:rtl/>
        </w:rPr>
        <w:t xml:space="preserve">ان </w:t>
      </w:r>
      <w:r w:rsidRPr="009746DC">
        <w:rPr>
          <w:rtl/>
        </w:rPr>
        <w:t>ويقال : هدأ كمنع هدأ وهدوءا : سكن.</w:t>
      </w:r>
    </w:p>
    <w:p w:rsidR="008930D5" w:rsidRDefault="008930D5" w:rsidP="008930D5">
      <w:pPr>
        <w:pStyle w:val="libNormal"/>
        <w:rPr>
          <w:rtl/>
        </w:rPr>
      </w:pPr>
      <w:r>
        <w:rPr>
          <w:rtl/>
        </w:rPr>
        <w:br w:type="page"/>
      </w:r>
    </w:p>
    <w:p w:rsidR="00B717C7" w:rsidRPr="009746DC" w:rsidRDefault="00B717C7" w:rsidP="008648D3">
      <w:pPr>
        <w:pStyle w:val="libNormal"/>
        <w:rPr>
          <w:rtl/>
        </w:rPr>
      </w:pPr>
      <w:r w:rsidRPr="009746DC">
        <w:rPr>
          <w:rtl/>
        </w:rPr>
        <w:lastRenderedPageBreak/>
        <w:t xml:space="preserve">روحه </w:t>
      </w:r>
      <w:r w:rsidR="0074734A">
        <w:rPr>
          <w:rFonts w:hint="cs"/>
          <w:rtl/>
        </w:rPr>
        <w:t xml:space="preserve">؟ </w:t>
      </w:r>
      <w:r w:rsidRPr="009746DC">
        <w:rPr>
          <w:rtl/>
        </w:rPr>
        <w:t>وعن الر</w:t>
      </w:r>
      <w:r w:rsidR="0074734A">
        <w:rPr>
          <w:rFonts w:hint="cs"/>
          <w:rtl/>
        </w:rPr>
        <w:t>َّ</w:t>
      </w:r>
      <w:r w:rsidRPr="009746DC">
        <w:rPr>
          <w:rtl/>
        </w:rPr>
        <w:t xml:space="preserve">جل كيف يذكر وينسى </w:t>
      </w:r>
      <w:r w:rsidR="0074734A">
        <w:rPr>
          <w:rFonts w:hint="cs"/>
          <w:rtl/>
        </w:rPr>
        <w:t xml:space="preserve">؟ </w:t>
      </w:r>
      <w:r w:rsidRPr="009746DC">
        <w:rPr>
          <w:rtl/>
        </w:rPr>
        <w:t>وعن الر</w:t>
      </w:r>
      <w:r w:rsidR="0074734A">
        <w:rPr>
          <w:rFonts w:hint="cs"/>
          <w:rtl/>
        </w:rPr>
        <w:t>َّ</w:t>
      </w:r>
      <w:r w:rsidRPr="009746DC">
        <w:rPr>
          <w:rtl/>
        </w:rPr>
        <w:t>جل كيف يشبه ولده الأعم</w:t>
      </w:r>
      <w:r w:rsidR="00551E04">
        <w:rPr>
          <w:rtl/>
        </w:rPr>
        <w:t xml:space="preserve">أمّ </w:t>
      </w:r>
      <w:r w:rsidRPr="009746DC">
        <w:rPr>
          <w:rtl/>
        </w:rPr>
        <w:t xml:space="preserve">والأخوال فالتفت أمير المؤمنين </w:t>
      </w:r>
      <w:r w:rsidR="00850EDE">
        <w:rPr>
          <w:rStyle w:val="libAlaemChar"/>
          <w:rtl/>
        </w:rPr>
        <w:t xml:space="preserve">عليه‌السلام </w:t>
      </w:r>
      <w:r w:rsidRPr="009746DC">
        <w:rPr>
          <w:rtl/>
        </w:rPr>
        <w:t xml:space="preserve">إلى الحسن فقال </w:t>
      </w:r>
      <w:r w:rsidR="0074734A">
        <w:rPr>
          <w:rFonts w:hint="cs"/>
          <w:rtl/>
        </w:rPr>
        <w:t xml:space="preserve">: </w:t>
      </w:r>
      <w:r w:rsidRPr="009746DC">
        <w:rPr>
          <w:rtl/>
        </w:rPr>
        <w:t xml:space="preserve">يا أبا </w:t>
      </w:r>
      <w:r w:rsidR="00551E04">
        <w:rPr>
          <w:rtl/>
        </w:rPr>
        <w:t xml:space="preserve">محمّد </w:t>
      </w:r>
      <w:r w:rsidRPr="009746DC">
        <w:rPr>
          <w:rtl/>
        </w:rPr>
        <w:t xml:space="preserve">أجبه قال فأجابه الحسن </w:t>
      </w:r>
      <w:r w:rsidR="00850EDE">
        <w:rPr>
          <w:rStyle w:val="libAlaemChar"/>
          <w:rtl/>
        </w:rPr>
        <w:t xml:space="preserve">عليه‌السلام </w:t>
      </w:r>
      <w:r w:rsidRPr="009746DC">
        <w:rPr>
          <w:rtl/>
        </w:rPr>
        <w:t xml:space="preserve">فقال الرجل </w:t>
      </w:r>
      <w:r w:rsidR="0074734A">
        <w:rPr>
          <w:rFonts w:hint="cs"/>
          <w:rtl/>
        </w:rPr>
        <w:t xml:space="preserve">: </w:t>
      </w:r>
      <w:r w:rsidRPr="009746DC">
        <w:rPr>
          <w:rtl/>
        </w:rPr>
        <w:t xml:space="preserve">أشهد </w:t>
      </w:r>
      <w:r w:rsidR="00D8033E">
        <w:rPr>
          <w:rtl/>
        </w:rPr>
        <w:t xml:space="preserve">ان </w:t>
      </w:r>
      <w:r w:rsidRPr="009746DC">
        <w:rPr>
          <w:rtl/>
        </w:rPr>
        <w:t xml:space="preserve">لا إله </w:t>
      </w:r>
      <w:r w:rsidR="000164B7">
        <w:rPr>
          <w:rtl/>
        </w:rPr>
        <w:t xml:space="preserve">إلّا </w:t>
      </w:r>
      <w:r w:rsidRPr="009746DC">
        <w:rPr>
          <w:rtl/>
        </w:rPr>
        <w:t xml:space="preserve">الله ولم أزل أشهد بها وأشهد </w:t>
      </w:r>
      <w:r w:rsidR="00D8033E">
        <w:rPr>
          <w:rtl/>
        </w:rPr>
        <w:t xml:space="preserve">ان </w:t>
      </w:r>
      <w:r w:rsidRPr="009746DC">
        <w:rPr>
          <w:rtl/>
        </w:rPr>
        <w:t>محمدا</w:t>
      </w:r>
      <w:r w:rsidR="0074734A">
        <w:rPr>
          <w:rFonts w:hint="cs"/>
          <w:rtl/>
        </w:rPr>
        <w:t>ً</w:t>
      </w:r>
      <w:r w:rsidRPr="009746DC">
        <w:rPr>
          <w:rtl/>
        </w:rPr>
        <w:t xml:space="preserve"> رسول الله ولم أزل أشهد بذلك وأشهد أنك وصي</w:t>
      </w:r>
      <w:r w:rsidR="0074734A">
        <w:rPr>
          <w:rFonts w:hint="cs"/>
          <w:rtl/>
        </w:rPr>
        <w:t>ُّ</w:t>
      </w:r>
      <w:r w:rsidRPr="009746DC">
        <w:rPr>
          <w:rtl/>
        </w:rPr>
        <w:t xml:space="preserve"> رسول الله </w:t>
      </w:r>
      <w:r w:rsidR="007D1F02" w:rsidRPr="007D1F02">
        <w:rPr>
          <w:rStyle w:val="libAlaemChar"/>
          <w:rtl/>
        </w:rPr>
        <w:t>صلى‌الله‌عليه‌وآله</w:t>
      </w:r>
      <w:r w:rsidRPr="009746DC">
        <w:rPr>
          <w:rtl/>
        </w:rPr>
        <w:t xml:space="preserve"> والقائم بحجته</w:t>
      </w:r>
      <w:r w:rsidR="005347E7">
        <w:rPr>
          <w:rFonts w:hint="cs"/>
          <w:rtl/>
        </w:rPr>
        <w:t xml:space="preserve"> -</w:t>
      </w:r>
      <w:r w:rsidRPr="009746DC">
        <w:rPr>
          <w:rtl/>
        </w:rPr>
        <w:t xml:space="preserve"> وأشار إلى أمير المؤمنين ولم أزل أشهد بها وأشهد أن</w:t>
      </w:r>
      <w:r w:rsidR="0074734A">
        <w:rPr>
          <w:rFonts w:hint="cs"/>
          <w:rtl/>
        </w:rPr>
        <w:t>ّ</w:t>
      </w:r>
      <w:r w:rsidRPr="009746DC">
        <w:rPr>
          <w:rtl/>
        </w:rPr>
        <w:t>ك وصي</w:t>
      </w:r>
      <w:r w:rsidR="0074734A">
        <w:rPr>
          <w:rFonts w:hint="cs"/>
          <w:rtl/>
        </w:rPr>
        <w:t>ّ</w:t>
      </w:r>
      <w:r w:rsidRPr="009746DC">
        <w:rPr>
          <w:rtl/>
        </w:rPr>
        <w:t>ه والقائم بحج</w:t>
      </w:r>
      <w:r w:rsidR="0074734A">
        <w:rPr>
          <w:rFonts w:hint="cs"/>
          <w:rtl/>
        </w:rPr>
        <w:t>ّ</w:t>
      </w:r>
      <w:r w:rsidRPr="009746DC">
        <w:rPr>
          <w:rtl/>
        </w:rPr>
        <w:t xml:space="preserve">ته </w:t>
      </w:r>
      <w:r w:rsidR="005347E7">
        <w:rPr>
          <w:rFonts w:hint="cs"/>
          <w:rtl/>
        </w:rPr>
        <w:t xml:space="preserve">- </w:t>
      </w:r>
      <w:r w:rsidRPr="009746DC">
        <w:rPr>
          <w:rtl/>
        </w:rPr>
        <w:t xml:space="preserve">وأشار إلى الحسن </w:t>
      </w:r>
      <w:r w:rsidR="00850EDE">
        <w:rPr>
          <w:rStyle w:val="libAlaemChar"/>
          <w:rtl/>
        </w:rPr>
        <w:t xml:space="preserve">عليه‌السلام </w:t>
      </w:r>
      <w:r w:rsidRPr="009746DC">
        <w:rPr>
          <w:rtl/>
        </w:rPr>
        <w:t xml:space="preserve">وأشهد </w:t>
      </w:r>
      <w:r w:rsidR="00D8033E">
        <w:rPr>
          <w:rtl/>
        </w:rPr>
        <w:t xml:space="preserve">ان </w:t>
      </w:r>
      <w:r w:rsidRPr="009746DC">
        <w:rPr>
          <w:rtl/>
        </w:rPr>
        <w:t xml:space="preserve">الحسين بن </w:t>
      </w:r>
      <w:r w:rsidR="00551E04">
        <w:rPr>
          <w:rtl/>
        </w:rPr>
        <w:t xml:space="preserve">عليّ </w:t>
      </w:r>
      <w:r w:rsidRPr="009746DC">
        <w:rPr>
          <w:rtl/>
        </w:rPr>
        <w:t>وصي</w:t>
      </w:r>
      <w:r w:rsidR="0074734A">
        <w:rPr>
          <w:rFonts w:hint="cs"/>
          <w:rtl/>
        </w:rPr>
        <w:t>ُّ</w:t>
      </w:r>
      <w:r w:rsidRPr="009746DC">
        <w:rPr>
          <w:rtl/>
        </w:rPr>
        <w:t xml:space="preserve"> أخيه والقائم بحج</w:t>
      </w:r>
      <w:r w:rsidR="005347E7">
        <w:rPr>
          <w:rFonts w:hint="cs"/>
          <w:rtl/>
        </w:rPr>
        <w:t>ّ</w:t>
      </w:r>
      <w:r w:rsidRPr="009746DC">
        <w:rPr>
          <w:rtl/>
        </w:rPr>
        <w:t xml:space="preserve">ته بعده وأشهد </w:t>
      </w:r>
      <w:r w:rsidR="00D83B35">
        <w:rPr>
          <w:rtl/>
        </w:rPr>
        <w:t xml:space="preserve">علىّ </w:t>
      </w:r>
      <w:r w:rsidR="00551E04">
        <w:rPr>
          <w:rtl/>
        </w:rPr>
        <w:t xml:space="preserve">عليّ </w:t>
      </w:r>
      <w:r w:rsidRPr="009746DC">
        <w:rPr>
          <w:rtl/>
        </w:rPr>
        <w:t>بن الحسين أن</w:t>
      </w:r>
      <w:r w:rsidR="005347E7">
        <w:rPr>
          <w:rFonts w:hint="cs"/>
          <w:rtl/>
        </w:rPr>
        <w:t>ّ</w:t>
      </w:r>
      <w:r w:rsidRPr="009746DC">
        <w:rPr>
          <w:rtl/>
        </w:rPr>
        <w:t xml:space="preserve">ه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4734A">
      <w:pPr>
        <w:pStyle w:val="libNormal"/>
        <w:rPr>
          <w:rtl/>
        </w:rPr>
      </w:pPr>
      <w:r w:rsidRPr="009746DC">
        <w:rPr>
          <w:rtl/>
        </w:rPr>
        <w:t xml:space="preserve">ويحتمل </w:t>
      </w:r>
      <w:r w:rsidR="005347E7">
        <w:rPr>
          <w:rFonts w:hint="cs"/>
          <w:rtl/>
        </w:rPr>
        <w:t>أ</w:t>
      </w:r>
      <w:r w:rsidR="00D8033E">
        <w:rPr>
          <w:rtl/>
        </w:rPr>
        <w:t xml:space="preserve">ن </w:t>
      </w:r>
      <w:r w:rsidRPr="009746DC">
        <w:rPr>
          <w:rtl/>
        </w:rPr>
        <w:t>يكون المراد أن</w:t>
      </w:r>
      <w:r w:rsidR="000A37CF">
        <w:rPr>
          <w:rFonts w:hint="cs"/>
          <w:rtl/>
        </w:rPr>
        <w:t>ّ</w:t>
      </w:r>
      <w:r w:rsidRPr="009746DC">
        <w:rPr>
          <w:rtl/>
        </w:rPr>
        <w:t>ه إذا لم تضطرب النطفة تحصل المشابهة التامة ل</w:t>
      </w:r>
      <w:r w:rsidR="00D8033E">
        <w:rPr>
          <w:rtl/>
        </w:rPr>
        <w:t xml:space="preserve">ان </w:t>
      </w:r>
      <w:r w:rsidRPr="009746DC">
        <w:rPr>
          <w:rtl/>
        </w:rPr>
        <w:t xml:space="preserve">المني يخرج من جميع البدن فيقع </w:t>
      </w:r>
      <w:r w:rsidR="006A0B61">
        <w:rPr>
          <w:rtl/>
        </w:rPr>
        <w:t xml:space="preserve">كلّ </w:t>
      </w:r>
      <w:r w:rsidRPr="009746DC">
        <w:rPr>
          <w:rtl/>
        </w:rPr>
        <w:t>جزء موقعه فتكمل المشابهة ، وإذا اضطرب وقع بعض الأجزاء موقعه وبعضها في غير موقعه فتحصل المشابهة الناقصة فيشبه الأعم</w:t>
      </w:r>
      <w:r w:rsidR="00551E04">
        <w:rPr>
          <w:rtl/>
        </w:rPr>
        <w:t xml:space="preserve">أمّ </w:t>
      </w:r>
      <w:r w:rsidR="00D8033E">
        <w:rPr>
          <w:rtl/>
        </w:rPr>
        <w:t xml:space="preserve">ان </w:t>
      </w:r>
      <w:r w:rsidR="00551E04">
        <w:rPr>
          <w:rtl/>
        </w:rPr>
        <w:t xml:space="preserve">كان </w:t>
      </w:r>
      <w:r w:rsidRPr="009746DC">
        <w:rPr>
          <w:rtl/>
        </w:rPr>
        <w:t xml:space="preserve">الأغلب مني الأب لأنهم </w:t>
      </w:r>
      <w:r w:rsidR="00E43AE8">
        <w:rPr>
          <w:rtl/>
        </w:rPr>
        <w:t>أيضاً</w:t>
      </w:r>
      <w:r w:rsidR="00551E04">
        <w:rPr>
          <w:rtl/>
        </w:rPr>
        <w:t xml:space="preserve"> </w:t>
      </w:r>
      <w:r w:rsidRPr="009746DC">
        <w:rPr>
          <w:rtl/>
        </w:rPr>
        <w:t>يشبهون الأب مشابهة ناقصة ، و</w:t>
      </w:r>
      <w:r w:rsidR="00D8033E">
        <w:rPr>
          <w:rtl/>
        </w:rPr>
        <w:t xml:space="preserve">ان </w:t>
      </w:r>
      <w:r w:rsidRPr="009746DC">
        <w:rPr>
          <w:rtl/>
        </w:rPr>
        <w:t>كانت الغالب من</w:t>
      </w:r>
      <w:r w:rsidR="000A37CF">
        <w:rPr>
          <w:rFonts w:hint="cs"/>
          <w:rtl/>
        </w:rPr>
        <w:t>ّ</w:t>
      </w:r>
      <w:r w:rsidRPr="009746DC">
        <w:rPr>
          <w:rtl/>
        </w:rPr>
        <w:t>ي ال</w:t>
      </w:r>
      <w:r w:rsidR="00551E04">
        <w:rPr>
          <w:rtl/>
        </w:rPr>
        <w:t xml:space="preserve">أمّ </w:t>
      </w:r>
      <w:r w:rsidRPr="009746DC">
        <w:rPr>
          <w:rtl/>
        </w:rPr>
        <w:t xml:space="preserve">أشبه الأخوال كذلك ، ويمكن </w:t>
      </w:r>
      <w:r w:rsidR="00D8033E">
        <w:rPr>
          <w:rtl/>
        </w:rPr>
        <w:t xml:space="preserve">ان </w:t>
      </w:r>
      <w:r w:rsidRPr="009746DC">
        <w:rPr>
          <w:rtl/>
        </w:rPr>
        <w:t>يكون بعض العروق في بدن الأب منسوبا إلى الأعم</w:t>
      </w:r>
      <w:r w:rsidR="000A37CF">
        <w:rPr>
          <w:rFonts w:hint="cs"/>
          <w:rtl/>
        </w:rPr>
        <w:t>ا</w:t>
      </w:r>
      <w:r w:rsidR="000A37CF">
        <w:rPr>
          <w:rtl/>
        </w:rPr>
        <w:t>م</w:t>
      </w:r>
      <w:r w:rsidR="00551E04">
        <w:rPr>
          <w:rtl/>
        </w:rPr>
        <w:t xml:space="preserve"> </w:t>
      </w:r>
      <w:r w:rsidRPr="009746DC">
        <w:rPr>
          <w:rtl/>
        </w:rPr>
        <w:t>، وفي بدن ال</w:t>
      </w:r>
      <w:r w:rsidR="00551E04">
        <w:rPr>
          <w:rtl/>
        </w:rPr>
        <w:t xml:space="preserve">أمّ </w:t>
      </w:r>
      <w:r w:rsidRPr="009746DC">
        <w:rPr>
          <w:rtl/>
        </w:rPr>
        <w:t>منسوبا إلى الأخوال ، ففي حالة الاضطراب يعلو المني الخارج من ذلك العرق ، فالمراد بالعرق المني الخارج من العرق ، وفيه بعد.</w:t>
      </w:r>
    </w:p>
    <w:p w:rsidR="00B717C7" w:rsidRPr="009746DC" w:rsidRDefault="00B717C7" w:rsidP="00752744">
      <w:pPr>
        <w:pStyle w:val="libNormal"/>
        <w:rPr>
          <w:rtl/>
        </w:rPr>
      </w:pPr>
      <w:r w:rsidRPr="009746DC">
        <w:rPr>
          <w:rtl/>
        </w:rPr>
        <w:t xml:space="preserve">وروى الصدوق </w:t>
      </w:r>
      <w:r>
        <w:rPr>
          <w:rtl/>
        </w:rPr>
        <w:t>(ره)</w:t>
      </w:r>
      <w:r w:rsidRPr="009746DC">
        <w:rPr>
          <w:rtl/>
        </w:rPr>
        <w:t xml:space="preserve"> في العلل بإسناده عن أبي بصير قال : سألت أبا عبد الله </w:t>
      </w:r>
      <w:r w:rsidR="00850EDE">
        <w:rPr>
          <w:rStyle w:val="libAlaemChar"/>
          <w:rtl/>
        </w:rPr>
        <w:t xml:space="preserve">عليه‌السلام </w:t>
      </w:r>
      <w:r w:rsidRPr="009746DC">
        <w:rPr>
          <w:rtl/>
        </w:rPr>
        <w:t xml:space="preserve">فقلت له : </w:t>
      </w:r>
      <w:r w:rsidR="00D8033E">
        <w:rPr>
          <w:rtl/>
        </w:rPr>
        <w:t xml:space="preserve">ان </w:t>
      </w:r>
      <w:r w:rsidRPr="009746DC">
        <w:rPr>
          <w:rtl/>
        </w:rPr>
        <w:t>الرجل ربما أشبه أخواله وربما أشبه عمومته</w:t>
      </w:r>
      <w:r>
        <w:rPr>
          <w:rtl/>
        </w:rPr>
        <w:t>؟</w:t>
      </w:r>
      <w:r w:rsidRPr="009746DC">
        <w:rPr>
          <w:rtl/>
        </w:rPr>
        <w:t xml:space="preserve"> فقال : </w:t>
      </w:r>
      <w:r w:rsidR="00D8033E">
        <w:rPr>
          <w:rtl/>
        </w:rPr>
        <w:t xml:space="preserve">ان </w:t>
      </w:r>
      <w:r w:rsidRPr="009746DC">
        <w:rPr>
          <w:rtl/>
        </w:rPr>
        <w:t>نطفة الرجل بيضاء غليظة ، ونطفة المرأة صفراء رقيقة ، ف</w:t>
      </w:r>
      <w:r w:rsidR="00D8033E">
        <w:rPr>
          <w:rtl/>
        </w:rPr>
        <w:t xml:space="preserve">ان </w:t>
      </w:r>
      <w:r w:rsidRPr="009746DC">
        <w:rPr>
          <w:rtl/>
        </w:rPr>
        <w:t>غلبت نطفة الرجل نطفة المرأة أشبه الرجل أباه وعمومته ، و</w:t>
      </w:r>
      <w:r w:rsidR="00D8033E">
        <w:rPr>
          <w:rtl/>
        </w:rPr>
        <w:t xml:space="preserve">ان </w:t>
      </w:r>
      <w:r w:rsidRPr="009746DC">
        <w:rPr>
          <w:rtl/>
        </w:rPr>
        <w:t>غلبت نطفة المرأة نطفة الرجل أشبه الرجل أخواله.</w:t>
      </w:r>
    </w:p>
    <w:p w:rsidR="00B717C7" w:rsidRPr="009746DC" w:rsidRDefault="00B717C7" w:rsidP="00752744">
      <w:pPr>
        <w:pStyle w:val="libNormal"/>
        <w:rPr>
          <w:rtl/>
        </w:rPr>
      </w:pPr>
      <w:r w:rsidRPr="009746DC">
        <w:rPr>
          <w:rtl/>
        </w:rPr>
        <w:t xml:space="preserve">وقال </w:t>
      </w:r>
      <w:r w:rsidR="00BF0D7C">
        <w:rPr>
          <w:rtl/>
        </w:rPr>
        <w:t xml:space="preserve">النبيّ </w:t>
      </w:r>
      <w:r w:rsidR="007D1F02" w:rsidRPr="007D1F02">
        <w:rPr>
          <w:rStyle w:val="libAlaemChar"/>
          <w:rtl/>
        </w:rPr>
        <w:t>صلى‌الله‌عليه‌وآله</w:t>
      </w:r>
      <w:r w:rsidRPr="009746DC">
        <w:rPr>
          <w:rtl/>
        </w:rPr>
        <w:t xml:space="preserve"> في حديث ابن صوريا : أيهما علا ماؤه ماء صاحبه </w:t>
      </w:r>
      <w:r w:rsidR="00551E04">
        <w:rPr>
          <w:rtl/>
        </w:rPr>
        <w:t xml:space="preserve">كان </w:t>
      </w:r>
      <w:r w:rsidRPr="009746DC">
        <w:rPr>
          <w:rtl/>
        </w:rPr>
        <w:t>أشبه له ، وفي حديث ابن سل</w:t>
      </w:r>
      <w:r w:rsidR="00752744">
        <w:rPr>
          <w:rFonts w:hint="cs"/>
          <w:rtl/>
        </w:rPr>
        <w:t>ا</w:t>
      </w:r>
      <w:r w:rsidR="00752744">
        <w:rPr>
          <w:rtl/>
        </w:rPr>
        <w:t>م</w:t>
      </w:r>
      <w:r w:rsidR="00551E04">
        <w:rPr>
          <w:rtl/>
        </w:rPr>
        <w:t xml:space="preserve"> </w:t>
      </w:r>
      <w:r w:rsidRPr="009746DC">
        <w:rPr>
          <w:rtl/>
        </w:rPr>
        <w:t>: إذا سبق ماء الرجل ماء المرأة نزع الولد إليه وتفصيل القول في جميع ذلك موكول إلى كتابنا الكبير.</w:t>
      </w:r>
    </w:p>
    <w:p w:rsidR="00B717C7" w:rsidRPr="009746DC" w:rsidRDefault="00B717C7" w:rsidP="00752744">
      <w:pPr>
        <w:pStyle w:val="libNormal"/>
        <w:rPr>
          <w:rtl/>
        </w:rPr>
      </w:pPr>
      <w:r w:rsidRPr="00C875FB">
        <w:rPr>
          <w:rtl/>
        </w:rPr>
        <w:t xml:space="preserve">« أشهد </w:t>
      </w:r>
      <w:r w:rsidR="00D8033E">
        <w:rPr>
          <w:rtl/>
        </w:rPr>
        <w:t xml:space="preserve">ان </w:t>
      </w:r>
      <w:r w:rsidRPr="00C875FB">
        <w:rPr>
          <w:rtl/>
        </w:rPr>
        <w:t>لا إله »</w:t>
      </w:r>
      <w:r w:rsidRPr="009746DC">
        <w:rPr>
          <w:rtl/>
        </w:rPr>
        <w:t xml:space="preserve"> قيل : </w:t>
      </w:r>
      <w:r w:rsidR="00D8033E">
        <w:rPr>
          <w:rtl/>
        </w:rPr>
        <w:t xml:space="preserve">ان </w:t>
      </w:r>
      <w:r w:rsidRPr="009746DC">
        <w:rPr>
          <w:rtl/>
        </w:rPr>
        <w:t>مخففة من المثقلة ، وضمير الش</w:t>
      </w:r>
      <w:r w:rsidR="00752744">
        <w:rPr>
          <w:rFonts w:hint="cs"/>
          <w:rtl/>
        </w:rPr>
        <w:t>أ</w:t>
      </w:r>
      <w:r w:rsidR="00D8033E">
        <w:rPr>
          <w:rtl/>
        </w:rPr>
        <w:t xml:space="preserve">ن </w:t>
      </w:r>
      <w:r w:rsidRPr="009746DC">
        <w:rPr>
          <w:rtl/>
        </w:rPr>
        <w:t>مقد</w:t>
      </w:r>
      <w:r w:rsidR="00752744">
        <w:rPr>
          <w:rFonts w:hint="cs"/>
          <w:rtl/>
        </w:rPr>
        <w:t>ّ</w:t>
      </w:r>
      <w:r w:rsidRPr="009746DC">
        <w:rPr>
          <w:rtl/>
        </w:rPr>
        <w:t>ر أو مفسرة لتضمن أشهد معنى أقول</w:t>
      </w:r>
      <w:r>
        <w:rPr>
          <w:rtl/>
        </w:rPr>
        <w:t xml:space="preserve"> </w:t>
      </w:r>
      <w:r w:rsidRPr="00C875FB">
        <w:rPr>
          <w:rtl/>
        </w:rPr>
        <w:t>« ولم أزل أشهد بها »</w:t>
      </w:r>
      <w:r w:rsidRPr="009746DC">
        <w:rPr>
          <w:rtl/>
        </w:rPr>
        <w:t xml:space="preserve"> الضمير للشهادة بمعنى المشهود به ،</w:t>
      </w:r>
    </w:p>
    <w:p w:rsidR="008930D5" w:rsidRDefault="008930D5" w:rsidP="008930D5">
      <w:pPr>
        <w:pStyle w:val="libNormal"/>
        <w:rPr>
          <w:rtl/>
        </w:rPr>
      </w:pPr>
      <w:r>
        <w:rPr>
          <w:rtl/>
        </w:rPr>
        <w:br w:type="page"/>
      </w:r>
    </w:p>
    <w:p w:rsidR="00B717C7" w:rsidRPr="009746DC" w:rsidRDefault="00B717C7" w:rsidP="00752744">
      <w:pPr>
        <w:pStyle w:val="libNormal"/>
        <w:rPr>
          <w:rtl/>
        </w:rPr>
      </w:pPr>
      <w:r w:rsidRPr="009746DC">
        <w:rPr>
          <w:rtl/>
        </w:rPr>
        <w:lastRenderedPageBreak/>
        <w:t>القائم بأ</w:t>
      </w:r>
      <w:r w:rsidR="00850EDE">
        <w:rPr>
          <w:rtl/>
        </w:rPr>
        <w:t xml:space="preserve">مرّ </w:t>
      </w:r>
      <w:r w:rsidRPr="009746DC">
        <w:rPr>
          <w:rtl/>
        </w:rPr>
        <w:t xml:space="preserve">الحسين بعده وأشهد </w:t>
      </w:r>
      <w:r w:rsidR="00D83B35">
        <w:rPr>
          <w:rtl/>
        </w:rPr>
        <w:t xml:space="preserve">علىّ </w:t>
      </w:r>
      <w:r w:rsidR="00551E04">
        <w:rPr>
          <w:rtl/>
        </w:rPr>
        <w:t xml:space="preserve">محمّد </w:t>
      </w:r>
      <w:r w:rsidRPr="009746DC">
        <w:rPr>
          <w:rtl/>
        </w:rPr>
        <w:t xml:space="preserve">بن </w:t>
      </w:r>
      <w:r w:rsidR="00551E04">
        <w:rPr>
          <w:rtl/>
        </w:rPr>
        <w:t xml:space="preserve">عليّ </w:t>
      </w:r>
      <w:r w:rsidRPr="009746DC">
        <w:rPr>
          <w:rtl/>
        </w:rPr>
        <w:t>أنه القائم بأ</w:t>
      </w:r>
      <w:r w:rsidR="00850EDE">
        <w:rPr>
          <w:rtl/>
        </w:rPr>
        <w:t xml:space="preserve">مرّ </w:t>
      </w:r>
      <w:r w:rsidR="00551E04">
        <w:rPr>
          <w:rtl/>
        </w:rPr>
        <w:t xml:space="preserve">عليّ </w:t>
      </w:r>
      <w:r w:rsidRPr="009746DC">
        <w:rPr>
          <w:rtl/>
        </w:rPr>
        <w:t xml:space="preserve">بن الحسين وأشهد </w:t>
      </w:r>
      <w:r w:rsidR="00D83B35">
        <w:rPr>
          <w:rtl/>
        </w:rPr>
        <w:t xml:space="preserve">علىّ </w:t>
      </w:r>
      <w:r w:rsidRPr="009746DC">
        <w:rPr>
          <w:rtl/>
        </w:rPr>
        <w:t xml:space="preserve">جعفر بن </w:t>
      </w:r>
      <w:r w:rsidR="00551E04">
        <w:rPr>
          <w:rtl/>
        </w:rPr>
        <w:t xml:space="preserve">محمّد </w:t>
      </w:r>
      <w:r w:rsidRPr="009746DC">
        <w:rPr>
          <w:rtl/>
        </w:rPr>
        <w:t>بأنه القائم بأ</w:t>
      </w:r>
      <w:r w:rsidR="00850EDE">
        <w:rPr>
          <w:rtl/>
        </w:rPr>
        <w:t xml:space="preserve">مرّ </w:t>
      </w:r>
      <w:r w:rsidR="00551E04">
        <w:rPr>
          <w:rtl/>
        </w:rPr>
        <w:t xml:space="preserve">محمّد </w:t>
      </w:r>
      <w:r w:rsidRPr="009746DC">
        <w:rPr>
          <w:rtl/>
        </w:rPr>
        <w:t xml:space="preserve">وأشهد </w:t>
      </w:r>
      <w:r w:rsidR="00D83B35">
        <w:rPr>
          <w:rtl/>
        </w:rPr>
        <w:t xml:space="preserve">علىّ </w:t>
      </w:r>
      <w:r w:rsidRPr="009746DC">
        <w:rPr>
          <w:rtl/>
        </w:rPr>
        <w:t>موسى أنه</w:t>
      </w:r>
      <w:r>
        <w:rPr>
          <w:rFonts w:hint="cs"/>
          <w:rtl/>
        </w:rPr>
        <w:t xml:space="preserve"> </w:t>
      </w:r>
      <w:r w:rsidRPr="009746DC">
        <w:rPr>
          <w:rtl/>
        </w:rPr>
        <w:t>القائم بأ</w:t>
      </w:r>
      <w:r w:rsidR="00850EDE">
        <w:rPr>
          <w:rtl/>
        </w:rPr>
        <w:t xml:space="preserve">مرّ </w:t>
      </w:r>
      <w:r w:rsidRPr="009746DC">
        <w:rPr>
          <w:rtl/>
        </w:rPr>
        <w:t xml:space="preserve">جعفر بن </w:t>
      </w:r>
      <w:r w:rsidR="00551E04">
        <w:rPr>
          <w:rtl/>
        </w:rPr>
        <w:t xml:space="preserve">محمّد </w:t>
      </w:r>
      <w:r w:rsidRPr="009746DC">
        <w:rPr>
          <w:rtl/>
        </w:rPr>
        <w:t xml:space="preserve">وأشهد </w:t>
      </w:r>
      <w:r w:rsidR="00D83B35">
        <w:rPr>
          <w:rtl/>
        </w:rPr>
        <w:t xml:space="preserve">علىّ </w:t>
      </w:r>
      <w:r w:rsidR="00551E04">
        <w:rPr>
          <w:rtl/>
        </w:rPr>
        <w:t xml:space="preserve">عليّ </w:t>
      </w:r>
      <w:r w:rsidRPr="009746DC">
        <w:rPr>
          <w:rtl/>
        </w:rPr>
        <w:t>بن موسى أنه القائم بأ</w:t>
      </w:r>
      <w:r w:rsidR="00850EDE">
        <w:rPr>
          <w:rtl/>
        </w:rPr>
        <w:t xml:space="preserve">مرّ </w:t>
      </w:r>
      <w:r w:rsidRPr="009746DC">
        <w:rPr>
          <w:rtl/>
        </w:rPr>
        <w:t xml:space="preserve">موسى بن جعفر وأشهد </w:t>
      </w:r>
      <w:r w:rsidR="00D83B35">
        <w:rPr>
          <w:rtl/>
        </w:rPr>
        <w:t xml:space="preserve">علىّ </w:t>
      </w:r>
      <w:r w:rsidR="00551E04">
        <w:rPr>
          <w:rtl/>
        </w:rPr>
        <w:t xml:space="preserve">محمّد </w:t>
      </w:r>
      <w:r w:rsidRPr="009746DC">
        <w:rPr>
          <w:rtl/>
        </w:rPr>
        <w:t xml:space="preserve">بن </w:t>
      </w:r>
      <w:r w:rsidR="00551E04">
        <w:rPr>
          <w:rtl/>
        </w:rPr>
        <w:t xml:space="preserve">عليّ </w:t>
      </w:r>
      <w:r w:rsidRPr="009746DC">
        <w:rPr>
          <w:rtl/>
        </w:rPr>
        <w:t>أنه القائم بأ</w:t>
      </w:r>
      <w:r w:rsidR="00850EDE">
        <w:rPr>
          <w:rtl/>
        </w:rPr>
        <w:t xml:space="preserve">مرّ </w:t>
      </w:r>
      <w:r w:rsidR="00551E04">
        <w:rPr>
          <w:rtl/>
        </w:rPr>
        <w:t xml:space="preserve">عليّ </w:t>
      </w:r>
      <w:r w:rsidRPr="009746DC">
        <w:rPr>
          <w:rtl/>
        </w:rPr>
        <w:t xml:space="preserve">بن موسى وأشهد </w:t>
      </w:r>
      <w:r w:rsidR="00D83B35">
        <w:rPr>
          <w:rtl/>
        </w:rPr>
        <w:t xml:space="preserve">علىّ </w:t>
      </w:r>
      <w:r w:rsidR="00551E04">
        <w:rPr>
          <w:rtl/>
        </w:rPr>
        <w:t xml:space="preserve">عليّ </w:t>
      </w:r>
      <w:r w:rsidRPr="009746DC">
        <w:rPr>
          <w:rtl/>
        </w:rPr>
        <w:t xml:space="preserve">بن </w:t>
      </w:r>
      <w:r w:rsidR="00551E04">
        <w:rPr>
          <w:rtl/>
        </w:rPr>
        <w:t xml:space="preserve">محمّد </w:t>
      </w:r>
      <w:r w:rsidRPr="009746DC">
        <w:rPr>
          <w:rtl/>
        </w:rPr>
        <w:t>بأنه القائم بأ</w:t>
      </w:r>
      <w:r w:rsidR="00850EDE">
        <w:rPr>
          <w:rtl/>
        </w:rPr>
        <w:t xml:space="preserve">مرّ </w:t>
      </w:r>
      <w:r w:rsidR="00551E04">
        <w:rPr>
          <w:rtl/>
        </w:rPr>
        <w:t xml:space="preserve">محمّد </w:t>
      </w:r>
      <w:r w:rsidRPr="009746DC">
        <w:rPr>
          <w:rtl/>
        </w:rPr>
        <w:t xml:space="preserve">بن </w:t>
      </w:r>
      <w:r w:rsidR="00551E04">
        <w:rPr>
          <w:rtl/>
        </w:rPr>
        <w:t xml:space="preserve">عليّ </w:t>
      </w:r>
      <w:r w:rsidRPr="009746DC">
        <w:rPr>
          <w:rtl/>
        </w:rPr>
        <w:t xml:space="preserve">وأشهد </w:t>
      </w:r>
      <w:r w:rsidR="00D83B35">
        <w:rPr>
          <w:rtl/>
        </w:rPr>
        <w:t xml:space="preserve">علىّ </w:t>
      </w:r>
      <w:r w:rsidRPr="009746DC">
        <w:rPr>
          <w:rtl/>
        </w:rPr>
        <w:t xml:space="preserve">الحسن بن </w:t>
      </w:r>
      <w:r w:rsidR="00551E04">
        <w:rPr>
          <w:rtl/>
        </w:rPr>
        <w:t xml:space="preserve">عليّ </w:t>
      </w:r>
      <w:r w:rsidRPr="009746DC">
        <w:rPr>
          <w:rtl/>
        </w:rPr>
        <w:t>بأنه القائم بأ</w:t>
      </w:r>
      <w:r w:rsidR="00850EDE">
        <w:rPr>
          <w:rtl/>
        </w:rPr>
        <w:t xml:space="preserve">مرّ </w:t>
      </w:r>
      <w:r w:rsidR="00551E04">
        <w:rPr>
          <w:rtl/>
        </w:rPr>
        <w:t xml:space="preserve">عليّ </w:t>
      </w:r>
      <w:r w:rsidRPr="009746DC">
        <w:rPr>
          <w:rtl/>
        </w:rPr>
        <w:t xml:space="preserve">بن </w:t>
      </w:r>
      <w:r w:rsidR="00551E04">
        <w:rPr>
          <w:rtl/>
        </w:rPr>
        <w:t xml:space="preserve">محمّد </w:t>
      </w:r>
      <w:r w:rsidRPr="009746DC">
        <w:rPr>
          <w:rtl/>
        </w:rPr>
        <w:t xml:space="preserve">وأشهد </w:t>
      </w:r>
      <w:r w:rsidR="00D83B35">
        <w:rPr>
          <w:rtl/>
        </w:rPr>
        <w:t xml:space="preserve">علىّ </w:t>
      </w:r>
      <w:r w:rsidRPr="009746DC">
        <w:rPr>
          <w:rtl/>
        </w:rPr>
        <w:t xml:space="preserve">رجل من ولد الحسن لا </w:t>
      </w:r>
      <w:r w:rsidR="00551E04">
        <w:rPr>
          <w:rtl/>
        </w:rPr>
        <w:t xml:space="preserve">يكنّى </w:t>
      </w:r>
      <w:r w:rsidRPr="009746DC">
        <w:rPr>
          <w:rtl/>
        </w:rPr>
        <w:t>ولا يسم</w:t>
      </w:r>
      <w:r w:rsidR="00C33B22">
        <w:rPr>
          <w:rFonts w:hint="cs"/>
          <w:rtl/>
        </w:rPr>
        <w:t>ّ</w:t>
      </w:r>
      <w:r w:rsidRPr="009746DC">
        <w:rPr>
          <w:rtl/>
        </w:rPr>
        <w:t xml:space="preserve">ى </w:t>
      </w:r>
      <w:r w:rsidR="00FE5F86">
        <w:rPr>
          <w:rtl/>
        </w:rPr>
        <w:t xml:space="preserve">حتّى </w:t>
      </w:r>
      <w:r w:rsidRPr="009746DC">
        <w:rPr>
          <w:rtl/>
        </w:rPr>
        <w:t>يظهر أمره فيملأها عدلا كما ملئت جورا و</w:t>
      </w:r>
      <w:r w:rsidR="00406F49">
        <w:rPr>
          <w:rtl/>
        </w:rPr>
        <w:t xml:space="preserve">السلام </w:t>
      </w:r>
      <w:r w:rsidRPr="009746DC">
        <w:rPr>
          <w:rtl/>
        </w:rPr>
        <w:t xml:space="preserve">عليك يا أمير المؤمنين ورحمة الله وبركاته </w:t>
      </w:r>
      <w:r w:rsidR="00D83B35">
        <w:rPr>
          <w:rtl/>
        </w:rPr>
        <w:t xml:space="preserve">ثمّ </w:t>
      </w:r>
      <w:r w:rsidR="0061638F">
        <w:rPr>
          <w:rtl/>
        </w:rPr>
        <w:t xml:space="preserve">قام </w:t>
      </w:r>
      <w:r w:rsidRPr="009746DC">
        <w:rPr>
          <w:rtl/>
        </w:rPr>
        <w:t xml:space="preserve">فمضى فقال أمير المؤمنين يا أبا </w:t>
      </w:r>
      <w:r w:rsidR="00551E04">
        <w:rPr>
          <w:rtl/>
        </w:rPr>
        <w:t xml:space="preserve">محمّد </w:t>
      </w:r>
      <w:r w:rsidRPr="009746DC">
        <w:rPr>
          <w:rtl/>
        </w:rPr>
        <w:t xml:space="preserve">اتبعه فانظر أين يقصد فخرج الحسن بن </w:t>
      </w:r>
      <w:r w:rsidR="00551E04">
        <w:rPr>
          <w:rtl/>
        </w:rPr>
        <w:t xml:space="preserve">عليّ </w:t>
      </w:r>
      <w:r w:rsidR="00850EDE">
        <w:rPr>
          <w:rStyle w:val="libAlaemChar"/>
          <w:rtl/>
        </w:rPr>
        <w:t xml:space="preserve">عليه‌السلام </w:t>
      </w:r>
      <w:r w:rsidRPr="009746DC">
        <w:rPr>
          <w:rtl/>
        </w:rPr>
        <w:t xml:space="preserve">فقال ما </w:t>
      </w:r>
      <w:r w:rsidR="00551E04">
        <w:rPr>
          <w:rtl/>
        </w:rPr>
        <w:t xml:space="preserve">كان </w:t>
      </w:r>
      <w:r w:rsidR="000164B7">
        <w:rPr>
          <w:rtl/>
        </w:rPr>
        <w:t xml:space="preserve">إلّا </w:t>
      </w:r>
      <w:r w:rsidR="00D8033E">
        <w:rPr>
          <w:rtl/>
        </w:rPr>
        <w:t xml:space="preserve">ان </w:t>
      </w:r>
      <w:r w:rsidRPr="009746DC">
        <w:rPr>
          <w:rtl/>
        </w:rPr>
        <w:t>وضع رجله خارجا</w:t>
      </w:r>
      <w:r w:rsidR="00C33B22">
        <w:rPr>
          <w:rFonts w:hint="cs"/>
          <w:rtl/>
        </w:rPr>
        <w:t>ً</w:t>
      </w:r>
      <w:r w:rsidRPr="009746DC">
        <w:rPr>
          <w:rtl/>
        </w:rPr>
        <w:t xml:space="preserve"> من المسجد فما دريت أين أخذ من أرض الله فرجعت إلى أمير المؤمنين </w:t>
      </w:r>
      <w:r w:rsidR="00850EDE">
        <w:rPr>
          <w:rStyle w:val="libAlaemChar"/>
          <w:rtl/>
        </w:rPr>
        <w:t xml:space="preserve">عليه‌السلام </w:t>
      </w:r>
      <w:r w:rsidRPr="009746DC">
        <w:rPr>
          <w:rtl/>
        </w:rPr>
        <w:t xml:space="preserve">فأعلمته فقال يا أبا </w:t>
      </w:r>
      <w:r w:rsidR="00551E04">
        <w:rPr>
          <w:rtl/>
        </w:rPr>
        <w:t xml:space="preserve">محمّد </w:t>
      </w:r>
      <w:r>
        <w:rPr>
          <w:rtl/>
        </w:rPr>
        <w:t>أ</w:t>
      </w:r>
      <w:r w:rsidRPr="009746DC">
        <w:rPr>
          <w:rtl/>
        </w:rPr>
        <w:t>تعرفه قلت الله ورسوله وأمير المؤمنين أعلم قال هو الخضر</w:t>
      </w:r>
      <w:r w:rsidRPr="00146D04">
        <w:rPr>
          <w:rtl/>
        </w:rPr>
        <w:t xml:space="preserve"> </w:t>
      </w:r>
      <w:r w:rsidR="00292DF4" w:rsidRPr="00292DF4">
        <w:rPr>
          <w:rStyle w:val="libAlaemChar"/>
          <w:rtl/>
        </w:rPr>
        <w:t xml:space="preserve">عليه‌السلام </w:t>
      </w:r>
      <w:r w:rsidRPr="00E06738">
        <w:rPr>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52744">
      <w:pPr>
        <w:pStyle w:val="libNormal"/>
        <w:rPr>
          <w:rtl/>
        </w:rPr>
      </w:pPr>
      <w:r w:rsidRPr="009746DC">
        <w:rPr>
          <w:rtl/>
        </w:rPr>
        <w:t>أو لهذه الكلمة</w:t>
      </w:r>
      <w:r w:rsidRPr="00C875FB">
        <w:rPr>
          <w:rtl/>
        </w:rPr>
        <w:t xml:space="preserve"> « من ولد الحسن »</w:t>
      </w:r>
      <w:r w:rsidRPr="009746DC">
        <w:rPr>
          <w:rtl/>
        </w:rPr>
        <w:t xml:space="preserve"> </w:t>
      </w:r>
      <w:r w:rsidR="00C33B22">
        <w:rPr>
          <w:rtl/>
        </w:rPr>
        <w:t>ك</w:t>
      </w:r>
      <w:r w:rsidR="00C33B22">
        <w:rPr>
          <w:rFonts w:hint="cs"/>
          <w:rtl/>
        </w:rPr>
        <w:t>أ</w:t>
      </w:r>
      <w:r w:rsidR="00551E04">
        <w:rPr>
          <w:rtl/>
        </w:rPr>
        <w:t>ن</w:t>
      </w:r>
      <w:r w:rsidR="00C33B22">
        <w:rPr>
          <w:rFonts w:hint="cs"/>
          <w:rtl/>
        </w:rPr>
        <w:t>ّ</w:t>
      </w:r>
      <w:r w:rsidR="00551E04">
        <w:rPr>
          <w:rtl/>
        </w:rPr>
        <w:t xml:space="preserve"> </w:t>
      </w:r>
      <w:r w:rsidRPr="009746DC">
        <w:rPr>
          <w:rtl/>
        </w:rPr>
        <w:t>من ل</w:t>
      </w:r>
      <w:r w:rsidR="008439FF">
        <w:rPr>
          <w:rtl/>
        </w:rPr>
        <w:t xml:space="preserve">لبيان </w:t>
      </w:r>
      <w:r w:rsidRPr="009746DC">
        <w:rPr>
          <w:rtl/>
        </w:rPr>
        <w:t xml:space="preserve">فإنه لم يكن له </w:t>
      </w:r>
      <w:r w:rsidR="00850EDE">
        <w:rPr>
          <w:rStyle w:val="libAlaemChar"/>
          <w:rtl/>
        </w:rPr>
        <w:t xml:space="preserve">عليه‌السلام </w:t>
      </w:r>
      <w:r w:rsidRPr="009746DC">
        <w:rPr>
          <w:rtl/>
        </w:rPr>
        <w:t>ولد غير القائم ، والولد بالضم والتحريك يكون مفردا</w:t>
      </w:r>
      <w:r w:rsidR="00C33B22">
        <w:rPr>
          <w:rFonts w:hint="cs"/>
          <w:rtl/>
        </w:rPr>
        <w:t>ً</w:t>
      </w:r>
      <w:r w:rsidRPr="009746DC">
        <w:rPr>
          <w:rtl/>
        </w:rPr>
        <w:t xml:space="preserve"> و</w:t>
      </w:r>
      <w:r w:rsidR="00DB1A91">
        <w:rPr>
          <w:rtl/>
        </w:rPr>
        <w:t>جمعاً</w:t>
      </w:r>
      <w:r w:rsidRPr="00C875FB">
        <w:rPr>
          <w:rtl/>
        </w:rPr>
        <w:t xml:space="preserve"> « ما </w:t>
      </w:r>
      <w:r w:rsidR="00551E04">
        <w:rPr>
          <w:rtl/>
        </w:rPr>
        <w:t xml:space="preserve">كان </w:t>
      </w:r>
      <w:r w:rsidRPr="00C875FB">
        <w:rPr>
          <w:rtl/>
        </w:rPr>
        <w:t>»</w:t>
      </w:r>
      <w:r w:rsidRPr="009746DC">
        <w:rPr>
          <w:rtl/>
        </w:rPr>
        <w:t xml:space="preserve"> ما نافية ، </w:t>
      </w:r>
      <w:r w:rsidR="00551E04">
        <w:rPr>
          <w:rtl/>
        </w:rPr>
        <w:t xml:space="preserve">وكان </w:t>
      </w:r>
      <w:r w:rsidRPr="009746DC">
        <w:rPr>
          <w:rtl/>
        </w:rPr>
        <w:t>تام</w:t>
      </w:r>
      <w:r w:rsidR="00C33B22">
        <w:rPr>
          <w:rFonts w:hint="cs"/>
          <w:rtl/>
        </w:rPr>
        <w:t>ّ</w:t>
      </w:r>
      <w:r w:rsidRPr="009746DC">
        <w:rPr>
          <w:rtl/>
        </w:rPr>
        <w:t xml:space="preserve">ة أي ما </w:t>
      </w:r>
      <w:r w:rsidR="00551E04">
        <w:rPr>
          <w:rtl/>
        </w:rPr>
        <w:t xml:space="preserve">كان </w:t>
      </w:r>
      <w:r w:rsidRPr="009746DC">
        <w:rPr>
          <w:rtl/>
        </w:rPr>
        <w:t>شيء صادر عن الرجل بعد الخروج عن المسجد</w:t>
      </w:r>
      <w:r w:rsidRPr="00C875FB">
        <w:rPr>
          <w:rtl/>
        </w:rPr>
        <w:t xml:space="preserve"> « </w:t>
      </w:r>
      <w:r w:rsidR="000164B7">
        <w:rPr>
          <w:rtl/>
        </w:rPr>
        <w:t xml:space="preserve">إلّا </w:t>
      </w:r>
      <w:r w:rsidR="00D8033E">
        <w:rPr>
          <w:rtl/>
        </w:rPr>
        <w:t xml:space="preserve">ان </w:t>
      </w:r>
      <w:r w:rsidRPr="00C875FB">
        <w:rPr>
          <w:rtl/>
        </w:rPr>
        <w:t>وضع »</w:t>
      </w:r>
      <w:r w:rsidRPr="009746DC">
        <w:rPr>
          <w:rtl/>
        </w:rPr>
        <w:t xml:space="preserve"> </w:t>
      </w:r>
      <w:r w:rsidR="00D8033E">
        <w:rPr>
          <w:rtl/>
        </w:rPr>
        <w:t xml:space="preserve">ان </w:t>
      </w:r>
      <w:r w:rsidRPr="009746DC">
        <w:rPr>
          <w:rtl/>
        </w:rPr>
        <w:t>مصدرية والمصدر مستثنى مفر</w:t>
      </w:r>
      <w:r w:rsidR="00C33B22">
        <w:rPr>
          <w:rFonts w:hint="cs"/>
          <w:rtl/>
        </w:rPr>
        <w:t>ّ</w:t>
      </w:r>
      <w:r w:rsidRPr="009746DC">
        <w:rPr>
          <w:rtl/>
        </w:rPr>
        <w:t>غ فاعل كان.</w:t>
      </w:r>
    </w:p>
    <w:p w:rsidR="00B717C7" w:rsidRPr="009746DC" w:rsidRDefault="00B717C7" w:rsidP="00752744">
      <w:pPr>
        <w:pStyle w:val="libNormal"/>
        <w:rPr>
          <w:rtl/>
        </w:rPr>
      </w:pPr>
      <w:r w:rsidRPr="00C875FB">
        <w:rPr>
          <w:rtl/>
        </w:rPr>
        <w:t>والخضر</w:t>
      </w:r>
      <w:r w:rsidRPr="009746DC">
        <w:rPr>
          <w:rtl/>
        </w:rPr>
        <w:t xml:space="preserve"> ، المشهور بيننا أن</w:t>
      </w:r>
      <w:r w:rsidR="00C33B22">
        <w:rPr>
          <w:rFonts w:hint="cs"/>
          <w:rtl/>
        </w:rPr>
        <w:t>ّ</w:t>
      </w:r>
      <w:r w:rsidRPr="009746DC">
        <w:rPr>
          <w:rtl/>
        </w:rPr>
        <w:t xml:space="preserve">ه </w:t>
      </w:r>
      <w:r w:rsidR="00850EDE">
        <w:rPr>
          <w:rStyle w:val="libAlaemChar"/>
          <w:rtl/>
        </w:rPr>
        <w:t xml:space="preserve">عليه‌السلام </w:t>
      </w:r>
      <w:r w:rsidR="00551E04">
        <w:rPr>
          <w:rtl/>
        </w:rPr>
        <w:t xml:space="preserve">كان </w:t>
      </w:r>
      <w:r w:rsidRPr="009746DC">
        <w:rPr>
          <w:rtl/>
        </w:rPr>
        <w:t>نبيا و</w:t>
      </w:r>
      <w:r w:rsidR="00710CB8">
        <w:rPr>
          <w:rtl/>
        </w:rPr>
        <w:t xml:space="preserve">الآن </w:t>
      </w:r>
      <w:r w:rsidRPr="009746DC">
        <w:rPr>
          <w:rtl/>
        </w:rPr>
        <w:t xml:space="preserve">من أمة نبينا </w:t>
      </w:r>
      <w:r w:rsidR="007D1F02" w:rsidRPr="007D1F02">
        <w:rPr>
          <w:rStyle w:val="libAlaemChar"/>
          <w:rtl/>
        </w:rPr>
        <w:t>صلى‌الله‌عليه‌وآله</w:t>
      </w:r>
      <w:r w:rsidRPr="009746DC">
        <w:rPr>
          <w:rtl/>
        </w:rPr>
        <w:t xml:space="preserve"> ويبقى إلى نفخ الصور لأن</w:t>
      </w:r>
      <w:r w:rsidR="00C33B22">
        <w:rPr>
          <w:rFonts w:hint="cs"/>
          <w:rtl/>
        </w:rPr>
        <w:t>ّ</w:t>
      </w:r>
      <w:r w:rsidRPr="009746DC">
        <w:rPr>
          <w:rtl/>
        </w:rPr>
        <w:t xml:space="preserve">ه شرب الماء الحياة وهو مؤنس للقائم صلوات الله عليه ، وقال عياض من علماء العامة : قد اضطرب العلماء في الخضر </w:t>
      </w:r>
      <w:r w:rsidR="00850EDE">
        <w:rPr>
          <w:rStyle w:val="libAlaemChar"/>
          <w:rtl/>
        </w:rPr>
        <w:t xml:space="preserve">عليه‌السلام </w:t>
      </w:r>
      <w:r w:rsidRPr="009746DC">
        <w:rPr>
          <w:rtl/>
        </w:rPr>
        <w:t xml:space="preserve">هل هو نبي أو ولي ، واحتج من قال بنبوته بكونه أعلم من موسى </w:t>
      </w:r>
      <w:r w:rsidR="00850EDE">
        <w:rPr>
          <w:rStyle w:val="libAlaemChar"/>
          <w:rtl/>
        </w:rPr>
        <w:t xml:space="preserve">عليه‌السلام </w:t>
      </w:r>
      <w:r w:rsidRPr="009746DC">
        <w:rPr>
          <w:rtl/>
        </w:rPr>
        <w:t xml:space="preserve">إذ يبعد </w:t>
      </w:r>
      <w:r w:rsidR="00D8033E">
        <w:rPr>
          <w:rtl/>
        </w:rPr>
        <w:t xml:space="preserve">ان </w:t>
      </w:r>
      <w:r w:rsidRPr="009746DC">
        <w:rPr>
          <w:rtl/>
        </w:rPr>
        <w:t xml:space="preserve">يكون الولي أعلم من </w:t>
      </w:r>
      <w:r w:rsidR="00BF0D7C">
        <w:rPr>
          <w:rtl/>
        </w:rPr>
        <w:t xml:space="preserve">النبيّ </w:t>
      </w:r>
      <w:r w:rsidR="00850EDE">
        <w:rPr>
          <w:rStyle w:val="libAlaemChar"/>
          <w:rtl/>
        </w:rPr>
        <w:t xml:space="preserve">عليه‌السلام </w:t>
      </w:r>
      <w:r w:rsidRPr="009746DC">
        <w:rPr>
          <w:rtl/>
        </w:rPr>
        <w:t xml:space="preserve">، وبقوله تعالى : </w:t>
      </w:r>
      <w:r w:rsidRPr="005E3B39">
        <w:rPr>
          <w:rtl/>
        </w:rPr>
        <w:t>«</w:t>
      </w:r>
      <w:r w:rsidRPr="009746DC">
        <w:rPr>
          <w:rtl/>
        </w:rPr>
        <w:t xml:space="preserve"> ما فَعَلْتُهُ عَنْ أَمْرِي </w:t>
      </w:r>
      <w:r w:rsidRPr="005E3B39">
        <w:rPr>
          <w:rtl/>
        </w:rPr>
        <w:t>»</w:t>
      </w:r>
      <w:r w:rsidRPr="009746DC">
        <w:rPr>
          <w:rtl/>
        </w:rPr>
        <w:t xml:space="preserve"> </w:t>
      </w:r>
      <w:r w:rsidRPr="00C33B22">
        <w:rPr>
          <w:rStyle w:val="libFootnotenumChar"/>
          <w:rtl/>
        </w:rPr>
        <w:t>(1)</w:t>
      </w:r>
      <w:r w:rsidRPr="009746DC">
        <w:rPr>
          <w:rtl/>
        </w:rPr>
        <w:t xml:space="preserve"> لأنه إذا لم يفعله بأمره فقد فعله بالوحي ، فهذه هي النبوة ، وأجيب بأن</w:t>
      </w:r>
      <w:r w:rsidR="00C33B22">
        <w:rPr>
          <w:rFonts w:hint="cs"/>
          <w:rtl/>
        </w:rPr>
        <w:t>ّ</w:t>
      </w:r>
      <w:r w:rsidRPr="009746DC">
        <w:rPr>
          <w:rtl/>
        </w:rPr>
        <w:t xml:space="preserve">ه ليس في الآية تعيين من بلغه ذلك عن الله تعالى ، فيحتمل </w:t>
      </w:r>
      <w:r w:rsidR="00D8033E">
        <w:rPr>
          <w:rtl/>
        </w:rPr>
        <w:t xml:space="preserve">ان </w:t>
      </w:r>
      <w:r w:rsidRPr="009746DC">
        <w:rPr>
          <w:rtl/>
        </w:rPr>
        <w:t>يكون نبي غيره أمره بذلك.</w:t>
      </w:r>
    </w:p>
    <w:p w:rsidR="00B717C7" w:rsidRPr="009746DC" w:rsidRDefault="00B717C7" w:rsidP="00752744">
      <w:pPr>
        <w:pStyle w:val="libLine"/>
        <w:rPr>
          <w:rtl/>
        </w:rPr>
      </w:pPr>
      <w:r w:rsidRPr="009746DC">
        <w:rPr>
          <w:rtl/>
        </w:rPr>
        <w:t>__________________</w:t>
      </w:r>
    </w:p>
    <w:p w:rsidR="00B717C7" w:rsidRPr="009746DC" w:rsidRDefault="00B717C7" w:rsidP="00752744">
      <w:pPr>
        <w:pStyle w:val="libFootnote0"/>
        <w:rPr>
          <w:rtl/>
          <w:lang w:bidi="fa-IR"/>
        </w:rPr>
      </w:pPr>
      <w:r>
        <w:rPr>
          <w:rtl/>
        </w:rPr>
        <w:t>(</w:t>
      </w:r>
      <w:r w:rsidRPr="009746DC">
        <w:rPr>
          <w:rtl/>
        </w:rPr>
        <w:t>1) سورة الكهف : 82.</w:t>
      </w:r>
    </w:p>
    <w:p w:rsidR="008930D5" w:rsidRDefault="008930D5" w:rsidP="008930D5">
      <w:pPr>
        <w:pStyle w:val="libNormal"/>
        <w:rPr>
          <w:rtl/>
        </w:rPr>
      </w:pPr>
      <w:r>
        <w:rPr>
          <w:rtl/>
        </w:rPr>
        <w:br w:type="page"/>
      </w:r>
    </w:p>
    <w:p w:rsidR="00B717C7" w:rsidRPr="009746DC" w:rsidRDefault="00B717C7" w:rsidP="00C33B22">
      <w:pPr>
        <w:pStyle w:val="libNormal"/>
        <w:rPr>
          <w:rtl/>
        </w:rPr>
      </w:pPr>
      <w:r w:rsidRPr="009746DC">
        <w:rPr>
          <w:rtl/>
        </w:rPr>
        <w:lastRenderedPageBreak/>
        <w:t>2</w:t>
      </w:r>
      <w:r>
        <w:rPr>
          <w:rtl/>
        </w:rPr>
        <w:t xml:space="preserve"> </w:t>
      </w:r>
      <w:r w:rsidR="003928AF">
        <w:rPr>
          <w:rtl/>
        </w:rPr>
        <w:t>-</w:t>
      </w:r>
      <w:r>
        <w:rPr>
          <w:rtl/>
        </w:rPr>
        <w:t xml:space="preserve"> </w:t>
      </w:r>
      <w:r w:rsidRPr="009746DC">
        <w:rPr>
          <w:rtl/>
        </w:rPr>
        <w:t>و</w:t>
      </w:r>
      <w:r w:rsidR="00887A0F">
        <w:rPr>
          <w:rtl/>
        </w:rPr>
        <w:t xml:space="preserve">حدَّثني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الحسن الصفار ، عن أحمد بن أبي عبد الله ، عن أبي هاشم مثله سواء قال </w:t>
      </w:r>
      <w:r w:rsidR="00551E04">
        <w:rPr>
          <w:rtl/>
        </w:rPr>
        <w:t xml:space="preserve">محمّد </w:t>
      </w:r>
      <w:r w:rsidRPr="009746DC">
        <w:rPr>
          <w:rtl/>
        </w:rPr>
        <w:t xml:space="preserve">بن يحيى </w:t>
      </w:r>
      <w:r w:rsidR="00C33B22">
        <w:rPr>
          <w:rFonts w:hint="cs"/>
          <w:rtl/>
        </w:rPr>
        <w:t>:</w:t>
      </w:r>
      <w:r w:rsidRPr="009746DC">
        <w:rPr>
          <w:rtl/>
        </w:rPr>
        <w:t>فقلت ل</w:t>
      </w:r>
      <w:r w:rsidR="00551E04">
        <w:rPr>
          <w:rtl/>
        </w:rPr>
        <w:t xml:space="preserve">محمّد </w:t>
      </w:r>
      <w:r w:rsidRPr="009746DC">
        <w:rPr>
          <w:rtl/>
        </w:rPr>
        <w:t>بن الحسن يا أبا جعفر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C33B22">
      <w:pPr>
        <w:pStyle w:val="libNormal"/>
        <w:rPr>
          <w:rtl/>
        </w:rPr>
      </w:pPr>
      <w:r w:rsidRPr="009746DC">
        <w:rPr>
          <w:rtl/>
        </w:rPr>
        <w:t>وقال المازري : القائل بأنه ولي القشيري وكثير ، وقال الشعبي : هو نبي م</w:t>
      </w:r>
      <w:r w:rsidR="000164B7">
        <w:rPr>
          <w:rtl/>
        </w:rPr>
        <w:t>عم</w:t>
      </w:r>
      <w:r w:rsidR="00A71782">
        <w:rPr>
          <w:rFonts w:hint="cs"/>
          <w:rtl/>
        </w:rPr>
        <w:t>ّ</w:t>
      </w:r>
      <w:r w:rsidR="000164B7">
        <w:rPr>
          <w:rtl/>
        </w:rPr>
        <w:t xml:space="preserve">ر </w:t>
      </w:r>
      <w:r w:rsidRPr="009746DC">
        <w:rPr>
          <w:rtl/>
        </w:rPr>
        <w:t>محجوب عن أكثر الناس ، وحكى الماوردي فيه قولا ثالثا</w:t>
      </w:r>
      <w:r w:rsidR="00A71782">
        <w:rPr>
          <w:rFonts w:hint="cs"/>
          <w:rtl/>
        </w:rPr>
        <w:t>ً</w:t>
      </w:r>
      <w:r w:rsidRPr="009746DC">
        <w:rPr>
          <w:rtl/>
        </w:rPr>
        <w:t xml:space="preserve"> أنه ملك.</w:t>
      </w:r>
    </w:p>
    <w:p w:rsidR="00B717C7" w:rsidRPr="009746DC" w:rsidRDefault="00B717C7" w:rsidP="00C33B22">
      <w:pPr>
        <w:pStyle w:val="libNormal"/>
        <w:rPr>
          <w:rtl/>
        </w:rPr>
      </w:pPr>
      <w:r w:rsidRPr="009746DC">
        <w:rPr>
          <w:rtl/>
        </w:rPr>
        <w:t>والقائلون بأن</w:t>
      </w:r>
      <w:r w:rsidR="00A71782">
        <w:rPr>
          <w:rFonts w:hint="cs"/>
          <w:rtl/>
        </w:rPr>
        <w:t>ّ</w:t>
      </w:r>
      <w:r w:rsidRPr="009746DC">
        <w:rPr>
          <w:rtl/>
        </w:rPr>
        <w:t>ه نبي</w:t>
      </w:r>
      <w:r w:rsidR="00A71782">
        <w:rPr>
          <w:rFonts w:hint="cs"/>
          <w:rtl/>
        </w:rPr>
        <w:t>ّ</w:t>
      </w:r>
      <w:r w:rsidRPr="009746DC">
        <w:rPr>
          <w:rtl/>
        </w:rPr>
        <w:t xml:space="preserve"> اختلفوا في كونه مرسلا</w:t>
      </w:r>
      <w:r w:rsidR="00A71782">
        <w:rPr>
          <w:rFonts w:hint="cs"/>
          <w:rtl/>
        </w:rPr>
        <w:t>ً</w:t>
      </w:r>
      <w:r w:rsidRPr="009746DC">
        <w:rPr>
          <w:rtl/>
        </w:rPr>
        <w:t xml:space="preserve"> ، ف</w:t>
      </w:r>
      <w:r w:rsidR="00D8033E">
        <w:rPr>
          <w:rtl/>
        </w:rPr>
        <w:t xml:space="preserve">ان </w:t>
      </w:r>
      <w:r w:rsidRPr="009746DC">
        <w:rPr>
          <w:rtl/>
        </w:rPr>
        <w:t>قلت : يضعف القول بنبوته لحديث : لا نبي</w:t>
      </w:r>
      <w:r w:rsidR="00A71782">
        <w:rPr>
          <w:rFonts w:hint="cs"/>
          <w:rtl/>
        </w:rPr>
        <w:t>ّ</w:t>
      </w:r>
      <w:r w:rsidRPr="009746DC">
        <w:rPr>
          <w:rtl/>
        </w:rPr>
        <w:t xml:space="preserve"> بعدي ، قلت : المعنى لا نبوة منشأها بعدي ، و</w:t>
      </w:r>
      <w:r w:rsidR="000164B7">
        <w:rPr>
          <w:rtl/>
        </w:rPr>
        <w:t xml:space="preserve">إلّا </w:t>
      </w:r>
      <w:r w:rsidRPr="009746DC">
        <w:rPr>
          <w:rtl/>
        </w:rPr>
        <w:t>لزم في عيسى حين ينزل فإن</w:t>
      </w:r>
      <w:r w:rsidR="00A71782">
        <w:rPr>
          <w:rFonts w:hint="cs"/>
          <w:rtl/>
        </w:rPr>
        <w:t>ّ</w:t>
      </w:r>
      <w:r w:rsidRPr="009746DC">
        <w:rPr>
          <w:rtl/>
        </w:rPr>
        <w:t xml:space="preserve">ه بعده </w:t>
      </w:r>
      <w:r w:rsidR="00E43AE8">
        <w:rPr>
          <w:rtl/>
        </w:rPr>
        <w:t>أيضاً</w:t>
      </w:r>
      <w:r w:rsidR="00551E04">
        <w:rPr>
          <w:rtl/>
        </w:rPr>
        <w:t xml:space="preserve"> </w:t>
      </w:r>
      <w:r w:rsidRPr="009746DC">
        <w:rPr>
          <w:rtl/>
        </w:rPr>
        <w:t>، انتهى.</w:t>
      </w:r>
    </w:p>
    <w:p w:rsidR="00B717C7" w:rsidRPr="009746DC" w:rsidRDefault="00B717C7" w:rsidP="00C33B22">
      <w:pPr>
        <w:pStyle w:val="libNormal"/>
        <w:rPr>
          <w:rtl/>
        </w:rPr>
      </w:pPr>
      <w:r w:rsidRPr="009746DC">
        <w:rPr>
          <w:rtl/>
        </w:rPr>
        <w:t xml:space="preserve">وقال الثعلبي : قد اختلف فقيل : </w:t>
      </w:r>
      <w:r w:rsidR="00551E04">
        <w:rPr>
          <w:rtl/>
        </w:rPr>
        <w:t xml:space="preserve">كان </w:t>
      </w:r>
      <w:r w:rsidRPr="009746DC">
        <w:rPr>
          <w:rtl/>
        </w:rPr>
        <w:t xml:space="preserve">في زمن إبراهيم </w:t>
      </w:r>
      <w:r w:rsidR="00850EDE">
        <w:rPr>
          <w:rStyle w:val="libAlaemChar"/>
          <w:rtl/>
        </w:rPr>
        <w:t xml:space="preserve">عليه‌السلام </w:t>
      </w:r>
      <w:r w:rsidRPr="009746DC">
        <w:rPr>
          <w:rtl/>
        </w:rPr>
        <w:t>، وقيل : بعده بقليل وقيل : بعده بكثير ، وحكايات اجتماعهم به في مواضع الخير وأخذهم منه وسؤالهم له وجوابه لهم لا تحصى كثرة ، وشذ</w:t>
      </w:r>
      <w:r w:rsidR="00A71782">
        <w:rPr>
          <w:rFonts w:hint="cs"/>
          <w:rtl/>
        </w:rPr>
        <w:t>ّ</w:t>
      </w:r>
      <w:r w:rsidRPr="009746DC">
        <w:rPr>
          <w:rtl/>
        </w:rPr>
        <w:t xml:space="preserve"> بعض المحدثين فأنكر حياته ، انتهى.</w:t>
      </w:r>
    </w:p>
    <w:p w:rsidR="00B717C7" w:rsidRPr="009746DC" w:rsidRDefault="00B717C7" w:rsidP="00C33B22">
      <w:pPr>
        <w:pStyle w:val="libNormal"/>
        <w:rPr>
          <w:rtl/>
        </w:rPr>
      </w:pPr>
      <w:r w:rsidRPr="00EF2853">
        <w:rPr>
          <w:rStyle w:val="libBold1Char"/>
          <w:rtl/>
        </w:rPr>
        <w:t>الحديث الثاني :</w:t>
      </w:r>
      <w:r w:rsidRPr="009746DC">
        <w:rPr>
          <w:rtl/>
        </w:rPr>
        <w:t xml:space="preserve"> صحيح بل سند آخر للسابق.</w:t>
      </w:r>
    </w:p>
    <w:p w:rsidR="00B717C7" w:rsidRPr="009746DC" w:rsidRDefault="00B717C7" w:rsidP="00C33B22">
      <w:pPr>
        <w:pStyle w:val="libNormal"/>
        <w:rPr>
          <w:rtl/>
        </w:rPr>
      </w:pPr>
      <w:r w:rsidRPr="009746DC">
        <w:rPr>
          <w:rtl/>
        </w:rPr>
        <w:t>وفيه ذم</w:t>
      </w:r>
      <w:r w:rsidR="00A71782">
        <w:rPr>
          <w:rFonts w:hint="cs"/>
          <w:rtl/>
        </w:rPr>
        <w:t>ّ</w:t>
      </w:r>
      <w:r w:rsidRPr="009746DC">
        <w:rPr>
          <w:rtl/>
        </w:rPr>
        <w:t xml:space="preserve"> لأحمد بن </w:t>
      </w:r>
      <w:r w:rsidR="00551E04">
        <w:rPr>
          <w:rtl/>
        </w:rPr>
        <w:t xml:space="preserve">محمّد </w:t>
      </w:r>
      <w:r w:rsidRPr="009746DC">
        <w:rPr>
          <w:rtl/>
        </w:rPr>
        <w:t xml:space="preserve">بن خالد البرقي ، </w:t>
      </w:r>
      <w:r w:rsidR="00551E04">
        <w:rPr>
          <w:rtl/>
        </w:rPr>
        <w:t xml:space="preserve">وكان </w:t>
      </w:r>
      <w:r w:rsidRPr="009746DC">
        <w:rPr>
          <w:rtl/>
        </w:rPr>
        <w:t>من أفاخم المحد</w:t>
      </w:r>
      <w:r w:rsidR="00A71782">
        <w:rPr>
          <w:rFonts w:hint="cs"/>
          <w:rtl/>
        </w:rPr>
        <w:t>ّ</w:t>
      </w:r>
      <w:r w:rsidRPr="009746DC">
        <w:rPr>
          <w:rtl/>
        </w:rPr>
        <w:t xml:space="preserve">ثين وثقاتهم ، وله تصانيف كثيرة مشهورة لم يبق منها </w:t>
      </w:r>
      <w:r w:rsidR="000164B7">
        <w:rPr>
          <w:rtl/>
        </w:rPr>
        <w:t xml:space="preserve">إلّا </w:t>
      </w:r>
      <w:r w:rsidRPr="009746DC">
        <w:rPr>
          <w:rtl/>
        </w:rPr>
        <w:t>كتاب المحاسن ، وقال الشيخ والنجاشي :</w:t>
      </w:r>
      <w:r>
        <w:rPr>
          <w:rFonts w:hint="cs"/>
          <w:rtl/>
        </w:rPr>
        <w:t xml:space="preserve"> </w:t>
      </w:r>
      <w:r w:rsidRPr="009746DC">
        <w:rPr>
          <w:rtl/>
        </w:rPr>
        <w:t>أصله كوفي</w:t>
      </w:r>
      <w:r w:rsidR="00A71782">
        <w:rPr>
          <w:rFonts w:hint="cs"/>
          <w:rtl/>
        </w:rPr>
        <w:t>ّ</w:t>
      </w:r>
      <w:r w:rsidRPr="009746DC">
        <w:rPr>
          <w:rtl/>
        </w:rPr>
        <w:t xml:space="preserve"> </w:t>
      </w:r>
      <w:r w:rsidR="00551E04">
        <w:rPr>
          <w:rtl/>
        </w:rPr>
        <w:t xml:space="preserve">وكان جدّه محمّد </w:t>
      </w:r>
      <w:r w:rsidRPr="009746DC">
        <w:rPr>
          <w:rtl/>
        </w:rPr>
        <w:t xml:space="preserve">بن </w:t>
      </w:r>
      <w:r w:rsidR="00551E04">
        <w:rPr>
          <w:rtl/>
        </w:rPr>
        <w:t xml:space="preserve">عليّ </w:t>
      </w:r>
      <w:r w:rsidRPr="009746DC">
        <w:rPr>
          <w:rtl/>
        </w:rPr>
        <w:t xml:space="preserve">حبسه يوسف بن عمرو والي العراق بعد قتل زيد ابن </w:t>
      </w:r>
      <w:r w:rsidR="00551E04">
        <w:rPr>
          <w:rtl/>
        </w:rPr>
        <w:t xml:space="preserve">عليّ </w:t>
      </w:r>
      <w:r w:rsidRPr="009746DC">
        <w:rPr>
          <w:rtl/>
        </w:rPr>
        <w:t xml:space="preserve">، </w:t>
      </w:r>
      <w:r w:rsidR="00D83B35">
        <w:rPr>
          <w:rtl/>
        </w:rPr>
        <w:t xml:space="preserve">ثمّ </w:t>
      </w:r>
      <w:r w:rsidRPr="009746DC">
        <w:rPr>
          <w:rtl/>
        </w:rPr>
        <w:t xml:space="preserve">قتله ، </w:t>
      </w:r>
      <w:r w:rsidR="00551E04">
        <w:rPr>
          <w:rtl/>
        </w:rPr>
        <w:t xml:space="preserve">وكان </w:t>
      </w:r>
      <w:r w:rsidRPr="009746DC">
        <w:rPr>
          <w:rtl/>
        </w:rPr>
        <w:t>خالد صغير السن</w:t>
      </w:r>
      <w:r w:rsidR="00A71782">
        <w:rPr>
          <w:rFonts w:hint="cs"/>
          <w:rtl/>
        </w:rPr>
        <w:t>ّ</w:t>
      </w:r>
      <w:r w:rsidRPr="009746DC">
        <w:rPr>
          <w:rtl/>
        </w:rPr>
        <w:t xml:space="preserve"> فهرب مع أبيه عبد </w:t>
      </w:r>
      <w:r w:rsidR="00FE5F86">
        <w:rPr>
          <w:rtl/>
        </w:rPr>
        <w:t xml:space="preserve">الرَّحمن </w:t>
      </w:r>
      <w:r w:rsidRPr="009746DC">
        <w:rPr>
          <w:rtl/>
        </w:rPr>
        <w:t xml:space="preserve">إلى برق رود قم فأقاموا بها ، </w:t>
      </w:r>
      <w:r w:rsidR="00551E04">
        <w:rPr>
          <w:rtl/>
        </w:rPr>
        <w:t xml:space="preserve">وكان </w:t>
      </w:r>
      <w:r w:rsidRPr="009746DC">
        <w:rPr>
          <w:rtl/>
        </w:rPr>
        <w:t>ثقة في نفسه غير أنه أكثر الرواية عن الضعفاء واعتمد المراسيل ، وقال ابن الغضائري : طعن عليه القمي</w:t>
      </w:r>
      <w:r w:rsidR="00A71782">
        <w:rPr>
          <w:rFonts w:hint="cs"/>
          <w:rtl/>
        </w:rPr>
        <w:t>ّ</w:t>
      </w:r>
      <w:r w:rsidRPr="009746DC">
        <w:rPr>
          <w:rtl/>
        </w:rPr>
        <w:t>ون وليس الطعن فيه وإن</w:t>
      </w:r>
      <w:r w:rsidR="00A71782">
        <w:rPr>
          <w:rFonts w:hint="cs"/>
          <w:rtl/>
        </w:rPr>
        <w:t>ّ</w:t>
      </w:r>
      <w:r w:rsidRPr="009746DC">
        <w:rPr>
          <w:rtl/>
        </w:rPr>
        <w:t xml:space="preserve">ما الطعن فيمن يروي عنه فإنه </w:t>
      </w:r>
      <w:r w:rsidR="00551E04">
        <w:rPr>
          <w:rtl/>
        </w:rPr>
        <w:t xml:space="preserve">كان </w:t>
      </w:r>
      <w:r w:rsidRPr="009746DC">
        <w:rPr>
          <w:rtl/>
        </w:rPr>
        <w:t>لا يبالي عمن أخذ</w:t>
      </w:r>
      <w:r>
        <w:rPr>
          <w:rFonts w:hint="cs"/>
          <w:rtl/>
        </w:rPr>
        <w:t xml:space="preserve"> </w:t>
      </w:r>
      <w:r w:rsidR="00D83B35">
        <w:rPr>
          <w:rtl/>
        </w:rPr>
        <w:t xml:space="preserve">علىّ </w:t>
      </w:r>
      <w:r w:rsidRPr="009746DC">
        <w:rPr>
          <w:rtl/>
        </w:rPr>
        <w:t xml:space="preserve">طريقة أهل الأخبار ، </w:t>
      </w:r>
      <w:r w:rsidR="00551E04">
        <w:rPr>
          <w:rtl/>
        </w:rPr>
        <w:t xml:space="preserve">وكان </w:t>
      </w:r>
      <w:r w:rsidRPr="009746DC">
        <w:rPr>
          <w:rtl/>
        </w:rPr>
        <w:t xml:space="preserve">أحمد ابن </w:t>
      </w:r>
      <w:r w:rsidR="00551E04">
        <w:rPr>
          <w:rtl/>
        </w:rPr>
        <w:t xml:space="preserve">محمّد </w:t>
      </w:r>
      <w:r w:rsidRPr="009746DC">
        <w:rPr>
          <w:rtl/>
        </w:rPr>
        <w:t xml:space="preserve">بن عيسى أبعده عن قم </w:t>
      </w:r>
      <w:r w:rsidR="00D83B35">
        <w:rPr>
          <w:rtl/>
        </w:rPr>
        <w:t xml:space="preserve">ثمّ </w:t>
      </w:r>
      <w:r w:rsidRPr="009746DC">
        <w:rPr>
          <w:rtl/>
        </w:rPr>
        <w:t xml:space="preserve">أعاده إليها واعتذر إليه ، قال : ووجدت </w:t>
      </w:r>
      <w:r w:rsidR="0093315B">
        <w:rPr>
          <w:rtl/>
        </w:rPr>
        <w:t xml:space="preserve">كتاباً </w:t>
      </w:r>
      <w:r w:rsidRPr="009746DC">
        <w:rPr>
          <w:rtl/>
        </w:rPr>
        <w:t xml:space="preserve">فيه وساطة بين أحمد بن </w:t>
      </w:r>
      <w:r w:rsidR="00551E04">
        <w:rPr>
          <w:rtl/>
        </w:rPr>
        <w:t xml:space="preserve">محمّد </w:t>
      </w:r>
      <w:r w:rsidRPr="009746DC">
        <w:rPr>
          <w:rtl/>
        </w:rPr>
        <w:t xml:space="preserve">بن عيسى وأحمد بن </w:t>
      </w:r>
      <w:r w:rsidR="00551E04">
        <w:rPr>
          <w:rtl/>
        </w:rPr>
        <w:t xml:space="preserve">محمّد </w:t>
      </w:r>
      <w:r w:rsidRPr="009746DC">
        <w:rPr>
          <w:rtl/>
        </w:rPr>
        <w:t>بن خالد ، و</w:t>
      </w:r>
      <w:r w:rsidR="00FE5F86">
        <w:rPr>
          <w:rtl/>
        </w:rPr>
        <w:t xml:space="preserve">لـمّا </w:t>
      </w:r>
      <w:r w:rsidR="00551E04">
        <w:rPr>
          <w:rtl/>
        </w:rPr>
        <w:t xml:space="preserve">توفّي </w:t>
      </w:r>
      <w:r w:rsidRPr="009746DC">
        <w:rPr>
          <w:rtl/>
        </w:rPr>
        <w:t xml:space="preserve">مشى أحمد بن </w:t>
      </w:r>
      <w:r w:rsidR="00551E04">
        <w:rPr>
          <w:rtl/>
        </w:rPr>
        <w:t xml:space="preserve">محمّد </w:t>
      </w:r>
      <w:r w:rsidRPr="009746DC">
        <w:rPr>
          <w:rtl/>
        </w:rPr>
        <w:t>ابن عيسى في جنازته حافيا</w:t>
      </w:r>
      <w:r w:rsidR="00A71782">
        <w:rPr>
          <w:rFonts w:hint="cs"/>
          <w:rtl/>
        </w:rPr>
        <w:t>ً</w:t>
      </w:r>
      <w:r w:rsidRPr="009746DC">
        <w:rPr>
          <w:rtl/>
        </w:rPr>
        <w:t xml:space="preserve"> حاسرا</w:t>
      </w:r>
      <w:r w:rsidR="00A71782">
        <w:rPr>
          <w:rFonts w:hint="cs"/>
          <w:rtl/>
        </w:rPr>
        <w:t>ً</w:t>
      </w:r>
      <w:r w:rsidRPr="009746DC">
        <w:rPr>
          <w:rtl/>
        </w:rPr>
        <w:t xml:space="preserve"> ليبرئ نفسه مم</w:t>
      </w:r>
      <w:r w:rsidR="00A71782">
        <w:rPr>
          <w:rFonts w:hint="cs"/>
          <w:rtl/>
        </w:rPr>
        <w:t>ّ</w:t>
      </w:r>
      <w:r w:rsidRPr="009746DC">
        <w:rPr>
          <w:rtl/>
        </w:rPr>
        <w:t xml:space="preserve">ا قذفه به ، وعندي </w:t>
      </w:r>
      <w:r w:rsidR="00D8033E">
        <w:rPr>
          <w:rtl/>
        </w:rPr>
        <w:t xml:space="preserve">ان </w:t>
      </w:r>
      <w:r w:rsidRPr="009746DC">
        <w:rPr>
          <w:rtl/>
        </w:rPr>
        <w:t>روايته مقبولة.</w:t>
      </w:r>
    </w:p>
    <w:p w:rsidR="00B717C7" w:rsidRPr="009746DC" w:rsidRDefault="00B717C7" w:rsidP="00C33B22">
      <w:pPr>
        <w:pStyle w:val="libNormal"/>
        <w:rPr>
          <w:rtl/>
        </w:rPr>
      </w:pPr>
      <w:r w:rsidRPr="009746DC">
        <w:rPr>
          <w:rtl/>
        </w:rPr>
        <w:t xml:space="preserve">وذكره الشيخ في أصحاب الجواد والهادي </w:t>
      </w:r>
      <w:r w:rsidR="000164B7" w:rsidRPr="000164B7">
        <w:rPr>
          <w:rStyle w:val="libAlaemChar"/>
          <w:rtl/>
        </w:rPr>
        <w:t xml:space="preserve">عليهما‌السلام </w:t>
      </w:r>
      <w:r w:rsidRPr="009746DC">
        <w:rPr>
          <w:rtl/>
        </w:rPr>
        <w:t xml:space="preserve">، وعاش بعد الحسن العسكري </w:t>
      </w:r>
      <w:r w:rsidR="00850EDE">
        <w:rPr>
          <w:rStyle w:val="libAlaemChar"/>
          <w:rtl/>
        </w:rPr>
        <w:t xml:space="preserve">عليه‌السلام </w:t>
      </w:r>
      <w:r w:rsidRPr="009746DC">
        <w:rPr>
          <w:rtl/>
        </w:rPr>
        <w:t>أربع عشر سنة ، وقيل : عشرين سنة ، وقال ابن إدريس في السرائر : البرقي</w:t>
      </w:r>
    </w:p>
    <w:p w:rsidR="008930D5" w:rsidRDefault="008930D5" w:rsidP="008930D5">
      <w:pPr>
        <w:pStyle w:val="libNormal"/>
        <w:rPr>
          <w:rtl/>
        </w:rPr>
      </w:pPr>
      <w:r>
        <w:rPr>
          <w:rtl/>
        </w:rPr>
        <w:br w:type="page"/>
      </w:r>
    </w:p>
    <w:p w:rsidR="00B717C7" w:rsidRPr="009746DC" w:rsidRDefault="00B717C7" w:rsidP="00A71782">
      <w:pPr>
        <w:pStyle w:val="libNormal"/>
        <w:rPr>
          <w:rtl/>
        </w:rPr>
      </w:pPr>
      <w:r w:rsidRPr="009746DC">
        <w:rPr>
          <w:rtl/>
        </w:rPr>
        <w:lastRenderedPageBreak/>
        <w:t xml:space="preserve">وددت </w:t>
      </w:r>
      <w:r w:rsidR="00D8033E">
        <w:rPr>
          <w:rtl/>
        </w:rPr>
        <w:t>ان</w:t>
      </w:r>
      <w:r w:rsidR="00A71782">
        <w:rPr>
          <w:rFonts w:hint="cs"/>
          <w:rtl/>
        </w:rPr>
        <w:t>ّ</w:t>
      </w:r>
      <w:r w:rsidR="00D8033E">
        <w:rPr>
          <w:rtl/>
        </w:rPr>
        <w:t xml:space="preserve"> </w:t>
      </w:r>
      <w:r w:rsidRPr="009746DC">
        <w:rPr>
          <w:rtl/>
        </w:rPr>
        <w:t xml:space="preserve">هذا الخبر جاء من غير جهة أحمد بن أبي عبد الله قال </w:t>
      </w:r>
      <w:r w:rsidR="00067485">
        <w:rPr>
          <w:rFonts w:hint="cs"/>
          <w:rtl/>
        </w:rPr>
        <w:t xml:space="preserve">: </w:t>
      </w:r>
      <w:r w:rsidRPr="009746DC">
        <w:rPr>
          <w:rtl/>
        </w:rPr>
        <w:t xml:space="preserve">فقال </w:t>
      </w:r>
      <w:r w:rsidR="00067485">
        <w:rPr>
          <w:rFonts w:hint="cs"/>
          <w:rtl/>
        </w:rPr>
        <w:t xml:space="preserve">: </w:t>
      </w:r>
      <w:r w:rsidRPr="009746DC">
        <w:rPr>
          <w:rtl/>
        </w:rPr>
        <w:t xml:space="preserve">لقد </w:t>
      </w:r>
      <w:r w:rsidR="00887A0F">
        <w:rPr>
          <w:rtl/>
        </w:rPr>
        <w:t xml:space="preserve">حدَّثني </w:t>
      </w:r>
      <w:r w:rsidRPr="009746DC">
        <w:rPr>
          <w:rtl/>
        </w:rPr>
        <w:t>قبل الحيرة بعشر سنين</w:t>
      </w:r>
      <w:r>
        <w:rPr>
          <w:rFonts w:hint="cs"/>
          <w:rtl/>
        </w:rPr>
        <w:t>.</w:t>
      </w:r>
    </w:p>
    <w:p w:rsidR="00B717C7" w:rsidRPr="009746DC" w:rsidRDefault="00B717C7" w:rsidP="00A71782">
      <w:pPr>
        <w:pStyle w:val="libNormal"/>
        <w:rPr>
          <w:rtl/>
        </w:rPr>
      </w:pPr>
      <w:r w:rsidRPr="009746DC">
        <w:rPr>
          <w:rtl/>
        </w:rPr>
        <w:t>3</w:t>
      </w:r>
      <w:r>
        <w:rPr>
          <w:rtl/>
        </w:rPr>
        <w:t xml:space="preserve"> </w:t>
      </w:r>
      <w:r w:rsidR="003928AF">
        <w:rPr>
          <w:rtl/>
        </w:rPr>
        <w:t>-</w:t>
      </w:r>
      <w:r>
        <w:rPr>
          <w:rtl/>
        </w:rPr>
        <w:t xml:space="preserve"> </w:t>
      </w:r>
      <w:r w:rsidR="00551E04">
        <w:rPr>
          <w:rtl/>
        </w:rPr>
        <w:t xml:space="preserve">محمّد </w:t>
      </w:r>
      <w:r w:rsidRPr="009746DC">
        <w:rPr>
          <w:rtl/>
        </w:rPr>
        <w:t>بن يحيى و</w:t>
      </w:r>
      <w:r w:rsidR="00551E04">
        <w:rPr>
          <w:rtl/>
        </w:rPr>
        <w:t xml:space="preserve">محمّد </w:t>
      </w:r>
      <w:r w:rsidRPr="009746DC">
        <w:rPr>
          <w:rtl/>
        </w:rPr>
        <w:t>بن عبد الله ، عن عبد الله بن جعفر ، عن الحسن بن ظريف و</w:t>
      </w:r>
      <w:r w:rsidR="00551E04">
        <w:rPr>
          <w:rtl/>
        </w:rPr>
        <w:t xml:space="preserve">عليّ </w:t>
      </w:r>
      <w:r w:rsidRPr="009746DC">
        <w:rPr>
          <w:rtl/>
        </w:rPr>
        <w:t xml:space="preserve">بن </w:t>
      </w:r>
      <w:r w:rsidR="00551E04">
        <w:rPr>
          <w:rtl/>
        </w:rPr>
        <w:t xml:space="preserve">محمّد </w:t>
      </w:r>
      <w:r w:rsidRPr="009746DC">
        <w:rPr>
          <w:rtl/>
        </w:rPr>
        <w:t xml:space="preserve">، عن صالح بن أبي حماد ، عن بكر بن صالح ، عن عبد </w:t>
      </w:r>
      <w:r w:rsidR="00FE5F86">
        <w:rPr>
          <w:rtl/>
        </w:rPr>
        <w:t xml:space="preserve">الرَّحمن </w:t>
      </w:r>
      <w:r w:rsidRPr="009746DC">
        <w:rPr>
          <w:rtl/>
        </w:rPr>
        <w:t xml:space="preserve">بن سالم ، عن أبي بصير ، عن أبي عبد الله </w:t>
      </w:r>
      <w:r w:rsidR="00850EDE">
        <w:rPr>
          <w:rStyle w:val="libAlaemChar"/>
          <w:rtl/>
        </w:rPr>
        <w:t xml:space="preserve">عليه‌السلام </w:t>
      </w:r>
      <w:r w:rsidRPr="009746DC">
        <w:rPr>
          <w:rtl/>
        </w:rPr>
        <w:t>قال قال أبي لجابر بن عبد الله الأنصاري</w:t>
      </w:r>
      <w:r>
        <w:rPr>
          <w:rtl/>
        </w:rPr>
        <w:t xml:space="preserve"> </w:t>
      </w:r>
      <w:r w:rsidR="00D8033E">
        <w:rPr>
          <w:rtl/>
        </w:rPr>
        <w:t xml:space="preserve">ان </w:t>
      </w:r>
      <w:r w:rsidRPr="009746DC">
        <w:rPr>
          <w:rtl/>
        </w:rPr>
        <w:t>لي إليك حاجة فمتى يخف</w:t>
      </w:r>
      <w:r w:rsidR="00067485">
        <w:rPr>
          <w:rFonts w:hint="cs"/>
          <w:rtl/>
        </w:rPr>
        <w:t>ُّ</w:t>
      </w:r>
      <w:r w:rsidRPr="009746DC">
        <w:rPr>
          <w:rtl/>
        </w:rPr>
        <w:t xml:space="preserve"> عليك </w:t>
      </w:r>
      <w:r w:rsidR="00D8033E">
        <w:rPr>
          <w:rtl/>
        </w:rPr>
        <w:t xml:space="preserve">ان </w:t>
      </w:r>
      <w:r w:rsidRPr="009746DC">
        <w:rPr>
          <w:rtl/>
        </w:rPr>
        <w:t>أخلو بك فأسألك عنها فقال له جابر أي الأوقات أحببته فخلا به في بعض ال</w:t>
      </w:r>
      <w:r w:rsidR="00BE737F">
        <w:rPr>
          <w:rtl/>
        </w:rPr>
        <w:t xml:space="preserve">أيّام </w:t>
      </w:r>
      <w:r w:rsidRPr="009746DC">
        <w:rPr>
          <w:rtl/>
        </w:rPr>
        <w:t xml:space="preserve">فقال له </w:t>
      </w:r>
      <w:r w:rsidR="00067485">
        <w:rPr>
          <w:rFonts w:hint="cs"/>
          <w:rtl/>
        </w:rPr>
        <w:t xml:space="preserve">: </w:t>
      </w:r>
      <w:r w:rsidRPr="009746DC">
        <w:rPr>
          <w:rtl/>
        </w:rPr>
        <w:t xml:space="preserve">يا جابر أخبرني عن اللوح </w:t>
      </w:r>
      <w:r w:rsidR="00511401">
        <w:rPr>
          <w:rtl/>
        </w:rPr>
        <w:t xml:space="preserve">الّذي </w:t>
      </w:r>
      <w:r w:rsidRPr="009746DC">
        <w:rPr>
          <w:rtl/>
        </w:rPr>
        <w:t xml:space="preserve">رأيته في يد أمي فاطمة </w:t>
      </w:r>
      <w:r w:rsidR="00B613C2" w:rsidRPr="00B613C2">
        <w:rPr>
          <w:rStyle w:val="libAlaemChar"/>
          <w:rtl/>
        </w:rPr>
        <w:t xml:space="preserve">عليها‌السلام </w:t>
      </w:r>
      <w:r w:rsidR="00406F49">
        <w:rPr>
          <w:rtl/>
        </w:rPr>
        <w:t xml:space="preserve"> </w:t>
      </w:r>
      <w:r w:rsidRPr="009746DC">
        <w:rPr>
          <w:rtl/>
        </w:rPr>
        <w:t xml:space="preserve">بنت رسول الله </w:t>
      </w:r>
      <w:r w:rsidR="007D1F02" w:rsidRPr="007D1F02">
        <w:rPr>
          <w:rStyle w:val="libAlaemChar"/>
          <w:rtl/>
        </w:rPr>
        <w:t>صلى‌الله‌عليه‌وآله</w:t>
      </w:r>
      <w:r w:rsidRPr="009746DC">
        <w:rPr>
          <w:rtl/>
        </w:rPr>
        <w:t xml:space="preserve"> وما أخبرتك به أم</w:t>
      </w:r>
      <w:r w:rsidR="00067485">
        <w:rPr>
          <w:rFonts w:hint="cs"/>
          <w:rtl/>
        </w:rPr>
        <w:t>ّ</w:t>
      </w:r>
      <w:r w:rsidRPr="009746DC">
        <w:rPr>
          <w:rtl/>
        </w:rPr>
        <w:t>ي أن</w:t>
      </w:r>
      <w:r w:rsidR="00067485">
        <w:rPr>
          <w:rFonts w:hint="cs"/>
          <w:rtl/>
        </w:rPr>
        <w:t>ّ</w:t>
      </w:r>
      <w:r w:rsidRPr="009746DC">
        <w:rPr>
          <w:rtl/>
        </w:rPr>
        <w:t>ه في ذلك اللوح مكتوب</w:t>
      </w:r>
      <w:r w:rsidR="00067485">
        <w:rPr>
          <w:rFonts w:hint="cs"/>
          <w:rtl/>
        </w:rPr>
        <w:t>ٌ</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71782">
      <w:pPr>
        <w:pStyle w:val="libNormal"/>
        <w:rPr>
          <w:rtl/>
        </w:rPr>
      </w:pPr>
      <w:r w:rsidRPr="009746DC">
        <w:rPr>
          <w:rtl/>
        </w:rPr>
        <w:t xml:space="preserve">ينسب إلى برقرود قرية من قرى سواد قم </w:t>
      </w:r>
      <w:r w:rsidR="00D83B35">
        <w:rPr>
          <w:rtl/>
        </w:rPr>
        <w:t xml:space="preserve">علىّ </w:t>
      </w:r>
      <w:r w:rsidRPr="009746DC">
        <w:rPr>
          <w:rtl/>
        </w:rPr>
        <w:t>واد هناك ، انتهى.</w:t>
      </w:r>
    </w:p>
    <w:p w:rsidR="00B717C7" w:rsidRPr="009746DC" w:rsidRDefault="00B717C7" w:rsidP="00A71782">
      <w:pPr>
        <w:pStyle w:val="libNormal"/>
        <w:rPr>
          <w:rtl/>
        </w:rPr>
      </w:pPr>
      <w:r w:rsidRPr="009746DC">
        <w:rPr>
          <w:rtl/>
        </w:rPr>
        <w:t xml:space="preserve">ويظهر من هذا الخبر </w:t>
      </w:r>
      <w:r w:rsidR="00D8033E">
        <w:rPr>
          <w:rtl/>
        </w:rPr>
        <w:t>ان</w:t>
      </w:r>
      <w:r w:rsidR="00DD2542">
        <w:rPr>
          <w:rFonts w:hint="cs"/>
          <w:rtl/>
        </w:rPr>
        <w:t>ّ</w:t>
      </w:r>
      <w:r w:rsidR="00D8033E">
        <w:rPr>
          <w:rtl/>
        </w:rPr>
        <w:t xml:space="preserve"> </w:t>
      </w:r>
      <w:r w:rsidR="00551E04">
        <w:rPr>
          <w:rtl/>
        </w:rPr>
        <w:t xml:space="preserve">محمّد </w:t>
      </w:r>
      <w:r w:rsidRPr="009746DC">
        <w:rPr>
          <w:rtl/>
        </w:rPr>
        <w:t xml:space="preserve">بن يحيى </w:t>
      </w:r>
      <w:r w:rsidR="00551E04">
        <w:rPr>
          <w:rtl/>
        </w:rPr>
        <w:t xml:space="preserve">كان </w:t>
      </w:r>
      <w:r w:rsidRPr="009746DC">
        <w:rPr>
          <w:rtl/>
        </w:rPr>
        <w:t xml:space="preserve">في نفسه شيء </w:t>
      </w:r>
      <w:r w:rsidR="00D83B35">
        <w:rPr>
          <w:rtl/>
        </w:rPr>
        <w:t xml:space="preserve">علىّ </w:t>
      </w:r>
      <w:r w:rsidRPr="009746DC">
        <w:rPr>
          <w:rtl/>
        </w:rPr>
        <w:t xml:space="preserve">البرقي والصفار أثبت له </w:t>
      </w:r>
      <w:r w:rsidRPr="00C875FB">
        <w:rPr>
          <w:rtl/>
        </w:rPr>
        <w:t>حيرة</w:t>
      </w:r>
      <w:r w:rsidRPr="009746DC">
        <w:rPr>
          <w:rtl/>
        </w:rPr>
        <w:t xml:space="preserve"> وظاهره التحي</w:t>
      </w:r>
      <w:r w:rsidR="00DD2542">
        <w:rPr>
          <w:rFonts w:hint="cs"/>
          <w:rtl/>
        </w:rPr>
        <w:t>ّ</w:t>
      </w:r>
      <w:r w:rsidRPr="009746DC">
        <w:rPr>
          <w:rtl/>
        </w:rPr>
        <w:t xml:space="preserve">ر في المذهب ، ويمكن </w:t>
      </w:r>
      <w:r w:rsidR="00D8033E">
        <w:rPr>
          <w:rtl/>
        </w:rPr>
        <w:t xml:space="preserve">ان </w:t>
      </w:r>
      <w:r w:rsidRPr="009746DC">
        <w:rPr>
          <w:rtl/>
        </w:rPr>
        <w:t xml:space="preserve">يكون المراد بهته وخرافته في آخر عمرة ، أو تحيره في الأرض بعد إخراج أحمد بن </w:t>
      </w:r>
      <w:r w:rsidR="00551E04">
        <w:rPr>
          <w:rtl/>
        </w:rPr>
        <w:t xml:space="preserve">محمّد </w:t>
      </w:r>
      <w:r w:rsidRPr="009746DC">
        <w:rPr>
          <w:rtl/>
        </w:rPr>
        <w:t>بن عيسى إي</w:t>
      </w:r>
      <w:r w:rsidR="00DD2542">
        <w:rPr>
          <w:rFonts w:hint="cs"/>
          <w:rtl/>
        </w:rPr>
        <w:t>ّ</w:t>
      </w:r>
      <w:r w:rsidRPr="009746DC">
        <w:rPr>
          <w:rtl/>
        </w:rPr>
        <w:t xml:space="preserve">اه من قم ، وقيل : معناه قبل الغيبة أو قبل وفاة العسكري </w:t>
      </w:r>
      <w:r w:rsidR="00850EDE">
        <w:rPr>
          <w:rStyle w:val="libAlaemChar"/>
          <w:rtl/>
        </w:rPr>
        <w:t xml:space="preserve">عليه‌السلام </w:t>
      </w:r>
      <w:r w:rsidRPr="009746DC">
        <w:rPr>
          <w:rtl/>
        </w:rPr>
        <w:t xml:space="preserve">وقيل : نقل هذا </w:t>
      </w:r>
      <w:r w:rsidR="004A738A">
        <w:rPr>
          <w:rtl/>
        </w:rPr>
        <w:t xml:space="preserve">الكلام </w:t>
      </w:r>
      <w:r w:rsidRPr="009746DC">
        <w:rPr>
          <w:rtl/>
        </w:rPr>
        <w:t xml:space="preserve">عن </w:t>
      </w:r>
      <w:r w:rsidR="00551E04">
        <w:rPr>
          <w:rtl/>
        </w:rPr>
        <w:t xml:space="preserve">محمّد </w:t>
      </w:r>
      <w:r w:rsidRPr="009746DC">
        <w:rPr>
          <w:rtl/>
        </w:rPr>
        <w:t>ابن يحيى وقع بعد إبعاده من قم ، وقبل إعادته ، وهو زم</w:t>
      </w:r>
      <w:r w:rsidR="00D8033E">
        <w:rPr>
          <w:rtl/>
        </w:rPr>
        <w:t xml:space="preserve">ان </w:t>
      </w:r>
      <w:r w:rsidRPr="009746DC">
        <w:rPr>
          <w:rtl/>
        </w:rPr>
        <w:t>حيرة البرقي بزعم جمع أو زم</w:t>
      </w:r>
      <w:r w:rsidR="00D8033E">
        <w:rPr>
          <w:rtl/>
        </w:rPr>
        <w:t xml:space="preserve">ان </w:t>
      </w:r>
      <w:r w:rsidRPr="009746DC">
        <w:rPr>
          <w:rtl/>
        </w:rPr>
        <w:t>تردده في مواضع خارجة من قم حيرانا</w:t>
      </w:r>
      <w:r w:rsidR="00DD2542">
        <w:rPr>
          <w:rFonts w:hint="cs"/>
          <w:rtl/>
        </w:rPr>
        <w:t>ً</w:t>
      </w:r>
      <w:r w:rsidRPr="009746DC">
        <w:rPr>
          <w:rtl/>
        </w:rPr>
        <w:t xml:space="preserve"> ، وذلك لأنه </w:t>
      </w:r>
      <w:r w:rsidR="00551E04">
        <w:rPr>
          <w:rtl/>
        </w:rPr>
        <w:t xml:space="preserve">كان </w:t>
      </w:r>
      <w:r w:rsidRPr="009746DC">
        <w:rPr>
          <w:rtl/>
        </w:rPr>
        <w:t>حينئذ مت</w:t>
      </w:r>
      <w:r w:rsidR="00DD2542">
        <w:rPr>
          <w:rFonts w:hint="cs"/>
          <w:rtl/>
        </w:rPr>
        <w:t>ّ</w:t>
      </w:r>
      <w:r w:rsidRPr="009746DC">
        <w:rPr>
          <w:rtl/>
        </w:rPr>
        <w:t>هما</w:t>
      </w:r>
      <w:r w:rsidR="00DD2542">
        <w:rPr>
          <w:rFonts w:hint="cs"/>
          <w:rtl/>
        </w:rPr>
        <w:t>ً</w:t>
      </w:r>
      <w:r w:rsidRPr="009746DC">
        <w:rPr>
          <w:rtl/>
        </w:rPr>
        <w:t xml:space="preserve"> بما قذف به ، ولم يظهر بعد كذب ذلك القذف ، انتهى.</w:t>
      </w:r>
    </w:p>
    <w:p w:rsidR="00B717C7" w:rsidRPr="009746DC" w:rsidRDefault="00B717C7" w:rsidP="00A71782">
      <w:pPr>
        <w:pStyle w:val="libNormal"/>
        <w:rPr>
          <w:rtl/>
        </w:rPr>
      </w:pPr>
      <w:r w:rsidRPr="009746DC">
        <w:rPr>
          <w:rtl/>
        </w:rPr>
        <w:t>وبالجملة لا يقدح مثل ذلك في مثله.</w:t>
      </w:r>
    </w:p>
    <w:p w:rsidR="00B717C7" w:rsidRPr="009746DC" w:rsidRDefault="00B717C7" w:rsidP="00A71782">
      <w:pPr>
        <w:pStyle w:val="libNormal"/>
        <w:rPr>
          <w:rtl/>
        </w:rPr>
      </w:pPr>
      <w:r w:rsidRPr="00EF2853">
        <w:rPr>
          <w:rStyle w:val="libBold1Char"/>
          <w:rtl/>
        </w:rPr>
        <w:t>الحديث الثالث :</w:t>
      </w:r>
      <w:r w:rsidRPr="009746DC">
        <w:rPr>
          <w:rtl/>
        </w:rPr>
        <w:t xml:space="preserve"> ضعيف و</w:t>
      </w:r>
      <w:r w:rsidR="00551E04">
        <w:rPr>
          <w:rtl/>
        </w:rPr>
        <w:t xml:space="preserve">عليّ </w:t>
      </w:r>
      <w:r w:rsidRPr="009746DC">
        <w:rPr>
          <w:rtl/>
        </w:rPr>
        <w:t xml:space="preserve">بن </w:t>
      </w:r>
      <w:r w:rsidR="00551E04">
        <w:rPr>
          <w:rtl/>
        </w:rPr>
        <w:t xml:space="preserve">محمّد </w:t>
      </w:r>
      <w:r w:rsidRPr="009746DC">
        <w:rPr>
          <w:rtl/>
        </w:rPr>
        <w:t xml:space="preserve">عطف </w:t>
      </w:r>
      <w:r w:rsidR="00D83B35">
        <w:rPr>
          <w:rtl/>
        </w:rPr>
        <w:t xml:space="preserve">علىّ </w:t>
      </w:r>
      <w:r w:rsidR="00551E04">
        <w:rPr>
          <w:rtl/>
        </w:rPr>
        <w:t xml:space="preserve">محمّد </w:t>
      </w:r>
      <w:r w:rsidRPr="009746DC">
        <w:rPr>
          <w:rtl/>
        </w:rPr>
        <w:t>بن يحيى والحسن بن ظريف وصالح بن أبي حماد رويا عن بكر بن صالح كما صر</w:t>
      </w:r>
      <w:r w:rsidR="00DD2542">
        <w:rPr>
          <w:rFonts w:hint="cs"/>
          <w:rtl/>
        </w:rPr>
        <w:t>ّ</w:t>
      </w:r>
      <w:r w:rsidRPr="009746DC">
        <w:rPr>
          <w:rtl/>
        </w:rPr>
        <w:t xml:space="preserve">ح به الصدوق في العيون والإكمال ، وما قيل : من </w:t>
      </w:r>
      <w:r w:rsidR="00D8033E">
        <w:rPr>
          <w:rtl/>
        </w:rPr>
        <w:t>ان</w:t>
      </w:r>
      <w:r w:rsidR="00DD2542">
        <w:rPr>
          <w:rFonts w:hint="cs"/>
          <w:rtl/>
        </w:rPr>
        <w:t>ّ</w:t>
      </w:r>
      <w:r w:rsidR="00D8033E">
        <w:rPr>
          <w:rtl/>
        </w:rPr>
        <w:t xml:space="preserve"> </w:t>
      </w:r>
      <w:r w:rsidRPr="009746DC">
        <w:rPr>
          <w:rtl/>
        </w:rPr>
        <w:t>الحسن وبكرا</w:t>
      </w:r>
      <w:r w:rsidR="00DD2542">
        <w:rPr>
          <w:rFonts w:hint="cs"/>
          <w:rtl/>
        </w:rPr>
        <w:t>ً</w:t>
      </w:r>
      <w:r w:rsidRPr="009746DC">
        <w:rPr>
          <w:rtl/>
        </w:rPr>
        <w:t xml:space="preserve"> رويا عن عبد </w:t>
      </w:r>
      <w:r w:rsidR="00FE5F86">
        <w:rPr>
          <w:rtl/>
        </w:rPr>
        <w:t xml:space="preserve">الرَّحمن </w:t>
      </w:r>
      <w:r w:rsidRPr="009746DC">
        <w:rPr>
          <w:rtl/>
        </w:rPr>
        <w:t xml:space="preserve">خطاء ، ورواه الصدوق </w:t>
      </w:r>
      <w:r w:rsidR="00E43AE8">
        <w:rPr>
          <w:rtl/>
        </w:rPr>
        <w:t>أيضاً</w:t>
      </w:r>
      <w:r w:rsidR="00551E04">
        <w:rPr>
          <w:rtl/>
        </w:rPr>
        <w:t xml:space="preserve"> </w:t>
      </w:r>
      <w:r w:rsidRPr="009746DC">
        <w:rPr>
          <w:rtl/>
        </w:rPr>
        <w:t xml:space="preserve">عن ستة من مشايخه منهم والده عن </w:t>
      </w:r>
      <w:r w:rsidR="00551E04">
        <w:rPr>
          <w:rtl/>
        </w:rPr>
        <w:t xml:space="preserve">عليّ </w:t>
      </w:r>
      <w:r w:rsidRPr="009746DC">
        <w:rPr>
          <w:rtl/>
        </w:rPr>
        <w:t>بن إبراهيم عن أبيه عن بكر عن عبد الرحمن.</w:t>
      </w:r>
    </w:p>
    <w:p w:rsidR="00B717C7" w:rsidRPr="009746DC" w:rsidRDefault="00B717C7" w:rsidP="00A71782">
      <w:pPr>
        <w:pStyle w:val="libNormal"/>
        <w:rPr>
          <w:rtl/>
        </w:rPr>
      </w:pPr>
      <w:r w:rsidRPr="00C875FB">
        <w:rPr>
          <w:rtl/>
        </w:rPr>
        <w:t>« أي</w:t>
      </w:r>
      <w:r w:rsidR="00DD2542">
        <w:rPr>
          <w:rFonts w:hint="cs"/>
          <w:rtl/>
        </w:rPr>
        <w:t>ّ</w:t>
      </w:r>
      <w:r w:rsidRPr="00C875FB">
        <w:rPr>
          <w:rtl/>
        </w:rPr>
        <w:t xml:space="preserve"> الأوقات »</w:t>
      </w:r>
      <w:r w:rsidRPr="009746DC">
        <w:rPr>
          <w:rtl/>
        </w:rPr>
        <w:t xml:space="preserve"> منصوب وظرف زم</w:t>
      </w:r>
      <w:r w:rsidR="00D8033E">
        <w:rPr>
          <w:rtl/>
        </w:rPr>
        <w:t xml:space="preserve">ان </w:t>
      </w:r>
      <w:r w:rsidRPr="009746DC">
        <w:rPr>
          <w:rtl/>
        </w:rPr>
        <w:t>أي يخف</w:t>
      </w:r>
      <w:r w:rsidR="00DD2542">
        <w:rPr>
          <w:rFonts w:hint="cs"/>
          <w:rtl/>
        </w:rPr>
        <w:t>ّ</w:t>
      </w:r>
      <w:r w:rsidRPr="009746DC">
        <w:rPr>
          <w:rtl/>
        </w:rPr>
        <w:t xml:space="preserve"> </w:t>
      </w:r>
      <w:r w:rsidR="00D83B35">
        <w:rPr>
          <w:rtl/>
        </w:rPr>
        <w:t xml:space="preserve">علىّ </w:t>
      </w:r>
      <w:r w:rsidRPr="009746DC">
        <w:rPr>
          <w:rtl/>
        </w:rPr>
        <w:t>أي</w:t>
      </w:r>
      <w:r w:rsidR="00DD2542">
        <w:rPr>
          <w:rFonts w:hint="cs"/>
          <w:rtl/>
        </w:rPr>
        <w:t>ّ</w:t>
      </w:r>
      <w:r w:rsidRPr="009746DC">
        <w:rPr>
          <w:rtl/>
        </w:rPr>
        <w:t xml:space="preserve"> الأوقات أحببته أن</w:t>
      </w:r>
      <w:r w:rsidR="00DD2542">
        <w:rPr>
          <w:rFonts w:hint="cs"/>
          <w:rtl/>
        </w:rPr>
        <w:t>ّ</w:t>
      </w:r>
      <w:r w:rsidRPr="009746DC">
        <w:rPr>
          <w:rtl/>
        </w:rPr>
        <w:t>ه</w:t>
      </w:r>
    </w:p>
    <w:p w:rsidR="008930D5" w:rsidRDefault="008930D5" w:rsidP="008930D5">
      <w:pPr>
        <w:pStyle w:val="libNormal"/>
        <w:rPr>
          <w:rtl/>
        </w:rPr>
      </w:pPr>
      <w:r>
        <w:rPr>
          <w:rtl/>
        </w:rPr>
        <w:br w:type="page"/>
      </w:r>
    </w:p>
    <w:p w:rsidR="00B717C7" w:rsidRPr="009746DC" w:rsidRDefault="00B717C7" w:rsidP="00DD2542">
      <w:pPr>
        <w:pStyle w:val="libNormal"/>
        <w:rPr>
          <w:rtl/>
        </w:rPr>
      </w:pPr>
      <w:r w:rsidRPr="009746DC">
        <w:rPr>
          <w:rtl/>
        </w:rPr>
        <w:lastRenderedPageBreak/>
        <w:t xml:space="preserve">فقال جابر </w:t>
      </w:r>
      <w:r w:rsidR="00DD2542">
        <w:rPr>
          <w:rFonts w:hint="cs"/>
          <w:rtl/>
        </w:rPr>
        <w:t xml:space="preserve">: </w:t>
      </w:r>
      <w:r w:rsidRPr="009746DC">
        <w:rPr>
          <w:rtl/>
        </w:rPr>
        <w:t>أشهد بالله أن</w:t>
      </w:r>
      <w:r w:rsidR="003E1710">
        <w:rPr>
          <w:rFonts w:hint="cs"/>
          <w:rtl/>
        </w:rPr>
        <w:t>ّ</w:t>
      </w:r>
      <w:r w:rsidRPr="009746DC">
        <w:rPr>
          <w:rtl/>
        </w:rPr>
        <w:t xml:space="preserve">ي دخلت </w:t>
      </w:r>
      <w:r w:rsidR="00D83B35">
        <w:rPr>
          <w:rtl/>
        </w:rPr>
        <w:t xml:space="preserve">علىّ </w:t>
      </w:r>
      <w:r w:rsidRPr="009746DC">
        <w:rPr>
          <w:rtl/>
        </w:rPr>
        <w:t xml:space="preserve">أمك فاطمة </w:t>
      </w:r>
      <w:r w:rsidR="00B613C2" w:rsidRPr="00B613C2">
        <w:rPr>
          <w:rStyle w:val="libAlaemChar"/>
          <w:rtl/>
        </w:rPr>
        <w:t xml:space="preserve">عليها‌السلام </w:t>
      </w:r>
      <w:r w:rsidR="00406F49">
        <w:rPr>
          <w:rtl/>
        </w:rPr>
        <w:t xml:space="preserve"> </w:t>
      </w:r>
      <w:r w:rsidRPr="009746DC">
        <w:rPr>
          <w:rtl/>
        </w:rPr>
        <w:t xml:space="preserve">في حياة رسول الله </w:t>
      </w:r>
      <w:r w:rsidR="007D1F02" w:rsidRPr="007D1F02">
        <w:rPr>
          <w:rStyle w:val="libAlaemChar"/>
          <w:rtl/>
        </w:rPr>
        <w:t>صلى‌الله‌عليه‌وآله</w:t>
      </w:r>
      <w:r w:rsidRPr="009746DC">
        <w:rPr>
          <w:rtl/>
        </w:rPr>
        <w:t xml:space="preserve"> فهن</w:t>
      </w:r>
      <w:r w:rsidR="003E1710">
        <w:rPr>
          <w:rFonts w:hint="cs"/>
          <w:rtl/>
        </w:rPr>
        <w:t>ّ</w:t>
      </w:r>
      <w:r w:rsidRPr="009746DC">
        <w:rPr>
          <w:rtl/>
        </w:rPr>
        <w:t>يتها بولادة الحسين ورأيت في يديها لوحا</w:t>
      </w:r>
      <w:r w:rsidR="003E1710">
        <w:rPr>
          <w:rFonts w:hint="cs"/>
          <w:rtl/>
        </w:rPr>
        <w:t>ً</w:t>
      </w:r>
      <w:r w:rsidRPr="009746DC">
        <w:rPr>
          <w:rtl/>
        </w:rPr>
        <w:t xml:space="preserve"> أخضر ظننت أنه من زمرد ورأيت فيه </w:t>
      </w:r>
      <w:r w:rsidR="0093315B">
        <w:rPr>
          <w:rtl/>
        </w:rPr>
        <w:t xml:space="preserve">كتاباً </w:t>
      </w:r>
      <w:r w:rsidRPr="009746DC">
        <w:rPr>
          <w:rtl/>
        </w:rPr>
        <w:t xml:space="preserve">أبيض </w:t>
      </w:r>
      <w:r w:rsidR="003E1710">
        <w:rPr>
          <w:rFonts w:hint="cs"/>
          <w:rtl/>
        </w:rPr>
        <w:t xml:space="preserve">، </w:t>
      </w:r>
      <w:r w:rsidRPr="009746DC">
        <w:rPr>
          <w:rtl/>
        </w:rPr>
        <w:t xml:space="preserve">شبه لون الشمس فقلت لها </w:t>
      </w:r>
      <w:r w:rsidR="003E1710">
        <w:rPr>
          <w:rFonts w:hint="cs"/>
          <w:rtl/>
        </w:rPr>
        <w:t xml:space="preserve">: </w:t>
      </w:r>
      <w:r w:rsidRPr="009746DC">
        <w:rPr>
          <w:rtl/>
        </w:rPr>
        <w:t>بأبي وأم</w:t>
      </w:r>
      <w:r w:rsidR="003E1710">
        <w:rPr>
          <w:rFonts w:hint="cs"/>
          <w:rtl/>
        </w:rPr>
        <w:t>ّ</w:t>
      </w:r>
      <w:r w:rsidRPr="009746DC">
        <w:rPr>
          <w:rtl/>
        </w:rPr>
        <w:t xml:space="preserve">ي يا بنت رسول الله </w:t>
      </w:r>
      <w:r w:rsidR="007D1F02" w:rsidRPr="007D1F02">
        <w:rPr>
          <w:rStyle w:val="libAlaemChar"/>
          <w:rtl/>
        </w:rPr>
        <w:t>صلى‌الله‌عليه‌وآله</w:t>
      </w:r>
      <w:r w:rsidRPr="009746DC">
        <w:rPr>
          <w:rtl/>
        </w:rPr>
        <w:t xml:space="preserve"> ما هذا الل</w:t>
      </w:r>
      <w:r w:rsidR="003E1710">
        <w:rPr>
          <w:rFonts w:hint="cs"/>
          <w:rtl/>
        </w:rPr>
        <w:t>ّ</w:t>
      </w:r>
      <w:r w:rsidRPr="009746DC">
        <w:rPr>
          <w:rtl/>
        </w:rPr>
        <w:t xml:space="preserve">وح </w:t>
      </w:r>
      <w:r w:rsidR="003E1710">
        <w:rPr>
          <w:rFonts w:hint="cs"/>
          <w:rtl/>
        </w:rPr>
        <w:t xml:space="preserve">؟ </w:t>
      </w:r>
      <w:r w:rsidRPr="009746DC">
        <w:rPr>
          <w:rtl/>
        </w:rPr>
        <w:t xml:space="preserve">فقالت </w:t>
      </w:r>
      <w:r w:rsidR="003E1710">
        <w:rPr>
          <w:rFonts w:hint="cs"/>
          <w:rtl/>
        </w:rPr>
        <w:t xml:space="preserve">: </w:t>
      </w:r>
      <w:r w:rsidRPr="009746DC">
        <w:rPr>
          <w:rtl/>
        </w:rPr>
        <w:t xml:space="preserve">هذا لوح أهداه الله إلى رسوله </w:t>
      </w:r>
      <w:r w:rsidR="007D1F02" w:rsidRPr="007D1F02">
        <w:rPr>
          <w:rStyle w:val="libAlaemChar"/>
          <w:rtl/>
        </w:rPr>
        <w:t>صلى‌الله‌عليه‌وآله</w:t>
      </w:r>
      <w:r w:rsidRPr="009746DC">
        <w:rPr>
          <w:rtl/>
        </w:rPr>
        <w:t xml:space="preserve"> فيه اسم أبي واسم ب</w:t>
      </w:r>
      <w:r w:rsidR="00551E04">
        <w:rPr>
          <w:rtl/>
        </w:rPr>
        <w:t xml:space="preserve">عليّ </w:t>
      </w:r>
      <w:r w:rsidRPr="009746DC">
        <w:rPr>
          <w:rtl/>
        </w:rPr>
        <w:t>واسم ابني</w:t>
      </w:r>
      <w:r w:rsidR="003E1710">
        <w:rPr>
          <w:rFonts w:hint="cs"/>
          <w:rtl/>
        </w:rPr>
        <w:t>َّ</w:t>
      </w:r>
      <w:r w:rsidRPr="009746DC">
        <w:rPr>
          <w:rtl/>
        </w:rPr>
        <w:t xml:space="preserve"> واسم الأوصياء من ولدي وأعطانيه أبي ليبش</w:t>
      </w:r>
      <w:r w:rsidR="003E1710">
        <w:rPr>
          <w:rFonts w:hint="cs"/>
          <w:rtl/>
        </w:rPr>
        <w:t>ّ</w:t>
      </w:r>
      <w:r w:rsidRPr="009746DC">
        <w:rPr>
          <w:rtl/>
        </w:rPr>
        <w:t xml:space="preserve">رني بذلك </w:t>
      </w:r>
      <w:r w:rsidR="003E1710">
        <w:rPr>
          <w:rFonts w:hint="cs"/>
          <w:rtl/>
        </w:rPr>
        <w:t xml:space="preserve">، </w:t>
      </w:r>
      <w:r w:rsidRPr="009746DC">
        <w:rPr>
          <w:rtl/>
        </w:rPr>
        <w:t xml:space="preserve">قال جابر </w:t>
      </w:r>
      <w:r w:rsidR="003E1710">
        <w:rPr>
          <w:rFonts w:hint="cs"/>
          <w:rtl/>
        </w:rPr>
        <w:t xml:space="preserve">: </w:t>
      </w:r>
      <w:r w:rsidRPr="009746DC">
        <w:rPr>
          <w:rtl/>
        </w:rPr>
        <w:t>فأعطتنيه أم</w:t>
      </w:r>
      <w:r w:rsidR="003E1710">
        <w:rPr>
          <w:rFonts w:hint="cs"/>
          <w:rtl/>
        </w:rPr>
        <w:t>ّ</w:t>
      </w:r>
      <w:r w:rsidRPr="009746DC">
        <w:rPr>
          <w:rtl/>
        </w:rPr>
        <w:t xml:space="preserve">ك فاطمة </w:t>
      </w:r>
      <w:r w:rsidR="00B613C2" w:rsidRPr="00B613C2">
        <w:rPr>
          <w:rStyle w:val="libAlaemChar"/>
          <w:rtl/>
        </w:rPr>
        <w:t xml:space="preserve">عليها‌السلام </w:t>
      </w:r>
      <w:r w:rsidR="00406F49">
        <w:rPr>
          <w:rtl/>
        </w:rPr>
        <w:t xml:space="preserve"> </w:t>
      </w:r>
      <w:r w:rsidRPr="009746DC">
        <w:rPr>
          <w:rtl/>
        </w:rPr>
        <w:t xml:space="preserve">فقرأته واستنسخته </w:t>
      </w:r>
      <w:r w:rsidR="003E1710">
        <w:rPr>
          <w:rFonts w:hint="cs"/>
          <w:rtl/>
        </w:rPr>
        <w:t xml:space="preserve">، </w:t>
      </w:r>
      <w:r w:rsidRPr="009746DC">
        <w:rPr>
          <w:rtl/>
        </w:rPr>
        <w:t xml:space="preserve">فقال له أبي </w:t>
      </w:r>
      <w:r w:rsidR="003E1710">
        <w:rPr>
          <w:rFonts w:hint="cs"/>
          <w:rtl/>
        </w:rPr>
        <w:t xml:space="preserve">: </w:t>
      </w:r>
      <w:r w:rsidRPr="009746DC">
        <w:rPr>
          <w:rtl/>
        </w:rPr>
        <w:t xml:space="preserve">فهل لك يا جابر </w:t>
      </w:r>
      <w:r w:rsidR="00D8033E">
        <w:rPr>
          <w:rtl/>
        </w:rPr>
        <w:t xml:space="preserve">ان </w:t>
      </w:r>
      <w:r w:rsidRPr="009746DC">
        <w:rPr>
          <w:rtl/>
        </w:rPr>
        <w:t xml:space="preserve">تعرضه </w:t>
      </w:r>
      <w:r w:rsidR="00551E04">
        <w:rPr>
          <w:rtl/>
        </w:rPr>
        <w:t xml:space="preserve">عليّ </w:t>
      </w:r>
      <w:r w:rsidRPr="009746DC">
        <w:rPr>
          <w:rtl/>
        </w:rPr>
        <w:t xml:space="preserve">قال </w:t>
      </w:r>
      <w:r w:rsidR="003E1710">
        <w:rPr>
          <w:rFonts w:hint="cs"/>
          <w:rtl/>
        </w:rPr>
        <w:t xml:space="preserve">: </w:t>
      </w:r>
      <w:r w:rsidRPr="009746DC">
        <w:rPr>
          <w:rtl/>
        </w:rPr>
        <w:t xml:space="preserve">نعم </w:t>
      </w:r>
      <w:r w:rsidR="003E1710">
        <w:rPr>
          <w:rFonts w:hint="cs"/>
          <w:rtl/>
        </w:rPr>
        <w:t xml:space="preserve">، </w:t>
      </w:r>
      <w:r w:rsidRPr="009746DC">
        <w:rPr>
          <w:rtl/>
        </w:rPr>
        <w:t>فمشى معه أبي إلى منزل جابر فأخرج صحيفة من رق</w:t>
      </w:r>
      <w:r w:rsidR="003E1710">
        <w:rPr>
          <w:rFonts w:hint="cs"/>
          <w:rtl/>
        </w:rPr>
        <w:t>ّ ،</w:t>
      </w:r>
      <w:r w:rsidRPr="009746DC">
        <w:rPr>
          <w:rtl/>
        </w:rPr>
        <w:t xml:space="preserve"> فقال </w:t>
      </w:r>
      <w:r w:rsidR="003E1710">
        <w:rPr>
          <w:rFonts w:hint="cs"/>
          <w:rtl/>
        </w:rPr>
        <w:t xml:space="preserve">: </w:t>
      </w:r>
      <w:r w:rsidRPr="009746DC">
        <w:rPr>
          <w:rtl/>
        </w:rPr>
        <w:t>يا جابر ا</w:t>
      </w:r>
      <w:r w:rsidR="003E1710">
        <w:rPr>
          <w:rFonts w:hint="cs"/>
          <w:rtl/>
        </w:rPr>
        <w:t>ُ</w:t>
      </w:r>
      <w:r w:rsidRPr="009746DC">
        <w:rPr>
          <w:rtl/>
        </w:rPr>
        <w:t>نظر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D2542">
      <w:pPr>
        <w:pStyle w:val="libNormal"/>
        <w:rPr>
          <w:rtl/>
        </w:rPr>
      </w:pPr>
      <w:r w:rsidRPr="009746DC">
        <w:rPr>
          <w:rtl/>
        </w:rPr>
        <w:t>بدل اشتمال عن ضمير به</w:t>
      </w:r>
      <w:r>
        <w:rPr>
          <w:rtl/>
        </w:rPr>
        <w:t xml:space="preserve"> </w:t>
      </w:r>
      <w:r w:rsidRPr="00C875FB">
        <w:rPr>
          <w:rtl/>
        </w:rPr>
        <w:t>« أشهد بالله »</w:t>
      </w:r>
      <w:r w:rsidRPr="009746DC">
        <w:rPr>
          <w:rtl/>
        </w:rPr>
        <w:t xml:space="preserve"> أي أقسم به وقيل : أشهد جملة تام</w:t>
      </w:r>
      <w:r w:rsidR="00EC0648">
        <w:rPr>
          <w:rFonts w:hint="cs"/>
          <w:rtl/>
        </w:rPr>
        <w:t>ّ</w:t>
      </w:r>
      <w:r w:rsidRPr="009746DC">
        <w:rPr>
          <w:rtl/>
        </w:rPr>
        <w:t>ة خبري</w:t>
      </w:r>
      <w:r w:rsidR="00EC0648">
        <w:rPr>
          <w:rFonts w:hint="cs"/>
          <w:rtl/>
        </w:rPr>
        <w:t>ّ</w:t>
      </w:r>
      <w:r w:rsidRPr="009746DC">
        <w:rPr>
          <w:rtl/>
        </w:rPr>
        <w:t>ة أي أقول ما أقول بعد هذا عن علم ويقين ، والباء للقسم ،</w:t>
      </w:r>
      <w:r>
        <w:rPr>
          <w:rtl/>
        </w:rPr>
        <w:t xml:space="preserve"> </w:t>
      </w:r>
      <w:r w:rsidRPr="00C875FB">
        <w:rPr>
          <w:rtl/>
        </w:rPr>
        <w:t>« وإن</w:t>
      </w:r>
      <w:r w:rsidR="00EC0648">
        <w:rPr>
          <w:rFonts w:hint="cs"/>
          <w:rtl/>
        </w:rPr>
        <w:t>ّ</w:t>
      </w:r>
      <w:r w:rsidRPr="00C875FB">
        <w:rPr>
          <w:rtl/>
        </w:rPr>
        <w:t>ي »</w:t>
      </w:r>
      <w:r w:rsidRPr="009746DC">
        <w:rPr>
          <w:rtl/>
        </w:rPr>
        <w:t xml:space="preserve"> بكسر الهمزة والجملة جواب القسم ، ومجموع القسم والجواب استئناف </w:t>
      </w:r>
      <w:r w:rsidR="008439FF">
        <w:rPr>
          <w:rtl/>
        </w:rPr>
        <w:t xml:space="preserve">لبيان </w:t>
      </w:r>
      <w:r w:rsidRPr="009746DC">
        <w:rPr>
          <w:rtl/>
        </w:rPr>
        <w:t>أشهد. في سورة النور</w:t>
      </w:r>
      <w:r w:rsidRPr="005E3B39">
        <w:rPr>
          <w:rtl/>
        </w:rPr>
        <w:t>«</w:t>
      </w:r>
      <w:r w:rsidRPr="00DA1B74">
        <w:rPr>
          <w:rtl/>
        </w:rPr>
        <w:t xml:space="preserve"> فَشَهادَةُ أَحَدِهِمْ أَرْبَعُ شَهاداتٍ بِاللهِ إِنَّهُ لَمِنَ الصَّادِقِينَ </w:t>
      </w:r>
      <w:r w:rsidRPr="005E3B39">
        <w:rPr>
          <w:rtl/>
        </w:rPr>
        <w:t>»</w:t>
      </w:r>
      <w:r w:rsidRPr="009746DC">
        <w:rPr>
          <w:rtl/>
        </w:rPr>
        <w:t xml:space="preserve"> </w:t>
      </w:r>
      <w:r w:rsidRPr="00EC0648">
        <w:rPr>
          <w:rStyle w:val="libFootnotenumChar"/>
          <w:rtl/>
        </w:rPr>
        <w:t>(1)</w:t>
      </w:r>
      <w:r w:rsidRPr="009746DC">
        <w:rPr>
          <w:rtl/>
        </w:rPr>
        <w:t xml:space="preserve"> وفي سورة المنافقين</w:t>
      </w:r>
      <w:r w:rsidR="00EC0648">
        <w:rPr>
          <w:rFonts w:hint="cs"/>
          <w:rtl/>
        </w:rPr>
        <w:t xml:space="preserve"> </w:t>
      </w:r>
      <w:r w:rsidRPr="005E3B39">
        <w:rPr>
          <w:rtl/>
        </w:rPr>
        <w:t>«</w:t>
      </w:r>
      <w:r w:rsidRPr="009746DC">
        <w:rPr>
          <w:rtl/>
        </w:rPr>
        <w:t xml:space="preserve"> نَشْهَدُ إِنَّكَ لَرَسُولُ اللهِ </w:t>
      </w:r>
      <w:r w:rsidRPr="005E3B39">
        <w:rPr>
          <w:rtl/>
        </w:rPr>
        <w:t>»</w:t>
      </w:r>
      <w:r w:rsidRPr="009746DC">
        <w:rPr>
          <w:rtl/>
        </w:rPr>
        <w:t xml:space="preserve"> </w:t>
      </w:r>
      <w:r w:rsidRPr="00EC0648">
        <w:rPr>
          <w:rStyle w:val="libFootnotenumChar"/>
          <w:rtl/>
        </w:rPr>
        <w:t>(2)</w:t>
      </w:r>
      <w:r w:rsidRPr="009746DC">
        <w:rPr>
          <w:rtl/>
        </w:rPr>
        <w:t xml:space="preserve"> انتهى.</w:t>
      </w:r>
    </w:p>
    <w:p w:rsidR="00B717C7" w:rsidRPr="009746DC" w:rsidRDefault="00B717C7" w:rsidP="00DD2542">
      <w:pPr>
        <w:pStyle w:val="libNormal"/>
        <w:rPr>
          <w:rtl/>
        </w:rPr>
      </w:pPr>
      <w:r w:rsidRPr="009746DC">
        <w:rPr>
          <w:rtl/>
        </w:rPr>
        <w:t xml:space="preserve">والولادة بالكسر ، وفي الإكمال : ورأيت فيه كتابة بيضاء شبيهة بنور الشمس ، وقيل : </w:t>
      </w:r>
      <w:r w:rsidR="00EC0648">
        <w:rPr>
          <w:rtl/>
        </w:rPr>
        <w:t>ك</w:t>
      </w:r>
      <w:r w:rsidR="00EC0648">
        <w:rPr>
          <w:rFonts w:hint="cs"/>
          <w:rtl/>
        </w:rPr>
        <w:t>أ</w:t>
      </w:r>
      <w:r w:rsidR="00551E04">
        <w:rPr>
          <w:rtl/>
        </w:rPr>
        <w:t>ن</w:t>
      </w:r>
      <w:r w:rsidR="00EC0648">
        <w:rPr>
          <w:rFonts w:hint="cs"/>
          <w:rtl/>
        </w:rPr>
        <w:t>ّ</w:t>
      </w:r>
      <w:r w:rsidR="00551E04">
        <w:rPr>
          <w:rtl/>
        </w:rPr>
        <w:t xml:space="preserve"> </w:t>
      </w:r>
      <w:r w:rsidRPr="009746DC">
        <w:rPr>
          <w:rtl/>
        </w:rPr>
        <w:t xml:space="preserve">اللوح </w:t>
      </w:r>
      <w:r w:rsidRPr="00C875FB">
        <w:rPr>
          <w:rtl/>
        </w:rPr>
        <w:t>الأخضر</w:t>
      </w:r>
      <w:r w:rsidRPr="009746DC">
        <w:rPr>
          <w:rtl/>
        </w:rPr>
        <w:t xml:space="preserve"> </w:t>
      </w:r>
      <w:r w:rsidR="00551E04">
        <w:rPr>
          <w:rtl/>
        </w:rPr>
        <w:t xml:space="preserve">كان </w:t>
      </w:r>
      <w:r w:rsidRPr="009746DC">
        <w:rPr>
          <w:rtl/>
        </w:rPr>
        <w:t>من عالم الملكوت البرزخي ، وخضرته كناية عن توس</w:t>
      </w:r>
      <w:r w:rsidR="00EC0648">
        <w:rPr>
          <w:rFonts w:hint="cs"/>
          <w:rtl/>
        </w:rPr>
        <w:t>ّ</w:t>
      </w:r>
      <w:r w:rsidRPr="009746DC">
        <w:rPr>
          <w:rtl/>
        </w:rPr>
        <w:t xml:space="preserve">طه بين بياض نور عالم الجبروت وسواد ظلمة عالم الشهادة ، وإنما </w:t>
      </w:r>
      <w:r w:rsidR="00551E04">
        <w:rPr>
          <w:rtl/>
        </w:rPr>
        <w:t xml:space="preserve">كان </w:t>
      </w:r>
      <w:r w:rsidRPr="009746DC">
        <w:rPr>
          <w:rtl/>
        </w:rPr>
        <w:t>مكتوبة أبيض لأن</w:t>
      </w:r>
      <w:r w:rsidR="00EC0648">
        <w:rPr>
          <w:rFonts w:hint="cs"/>
          <w:rtl/>
        </w:rPr>
        <w:t>ّ</w:t>
      </w:r>
      <w:r w:rsidRPr="009746DC">
        <w:rPr>
          <w:rtl/>
        </w:rPr>
        <w:t xml:space="preserve">ه </w:t>
      </w:r>
      <w:r w:rsidR="00551E04">
        <w:rPr>
          <w:rtl/>
        </w:rPr>
        <w:t xml:space="preserve">كان </w:t>
      </w:r>
      <w:r w:rsidRPr="009746DC">
        <w:rPr>
          <w:rtl/>
        </w:rPr>
        <w:t>من العالم الأ</w:t>
      </w:r>
      <w:r w:rsidR="00D83B35">
        <w:rPr>
          <w:rtl/>
        </w:rPr>
        <w:t xml:space="preserve">علىّ </w:t>
      </w:r>
      <w:r w:rsidRPr="009746DC">
        <w:rPr>
          <w:rtl/>
        </w:rPr>
        <w:t>النوري المحض.</w:t>
      </w:r>
    </w:p>
    <w:p w:rsidR="00B717C7" w:rsidRPr="009746DC" w:rsidRDefault="00B717C7" w:rsidP="00DD2542">
      <w:pPr>
        <w:pStyle w:val="libNormal"/>
        <w:rPr>
          <w:rtl/>
        </w:rPr>
      </w:pPr>
      <w:r w:rsidRPr="00C875FB">
        <w:rPr>
          <w:rtl/>
        </w:rPr>
        <w:t xml:space="preserve">قولها </w:t>
      </w:r>
      <w:r w:rsidR="00850EDE">
        <w:rPr>
          <w:rStyle w:val="libAlaemChar"/>
          <w:rtl/>
        </w:rPr>
        <w:t xml:space="preserve">عليه‌السلام </w:t>
      </w:r>
      <w:r w:rsidRPr="00C875FB">
        <w:rPr>
          <w:rtl/>
        </w:rPr>
        <w:t>: واسم ابني</w:t>
      </w:r>
      <w:r w:rsidR="00EC0648">
        <w:rPr>
          <w:rFonts w:hint="cs"/>
          <w:rtl/>
        </w:rPr>
        <w:t>ّ</w:t>
      </w:r>
      <w:r w:rsidRPr="009746DC">
        <w:rPr>
          <w:rtl/>
        </w:rPr>
        <w:t xml:space="preserve"> ، بتشديد الياء</w:t>
      </w:r>
      <w:r w:rsidRPr="00C875FB">
        <w:rPr>
          <w:rtl/>
        </w:rPr>
        <w:t xml:space="preserve"> « ليسر</w:t>
      </w:r>
      <w:r w:rsidR="00EC0648">
        <w:rPr>
          <w:rFonts w:hint="cs"/>
          <w:rtl/>
        </w:rPr>
        <w:t>ّ</w:t>
      </w:r>
      <w:r w:rsidRPr="00C875FB">
        <w:rPr>
          <w:rtl/>
        </w:rPr>
        <w:t>ني بذلك »</w:t>
      </w:r>
      <w:r w:rsidRPr="009746DC">
        <w:rPr>
          <w:rtl/>
        </w:rPr>
        <w:t xml:space="preserve"> فيه إشعار بحزنها قبل هذا بخبر قتل الحسين </w:t>
      </w:r>
      <w:r w:rsidR="00850EDE">
        <w:rPr>
          <w:rStyle w:val="libAlaemChar"/>
          <w:rtl/>
        </w:rPr>
        <w:t xml:space="preserve">عليه‌السلام </w:t>
      </w:r>
      <w:r w:rsidRPr="009746DC">
        <w:rPr>
          <w:rtl/>
        </w:rPr>
        <w:t xml:space="preserve">كما </w:t>
      </w:r>
      <w:r w:rsidR="00850EDE">
        <w:rPr>
          <w:rtl/>
        </w:rPr>
        <w:t xml:space="preserve">مرّ </w:t>
      </w:r>
      <w:r w:rsidRPr="009746DC">
        <w:rPr>
          <w:rtl/>
        </w:rPr>
        <w:t xml:space="preserve">في باب مولد الحسين </w:t>
      </w:r>
      <w:r w:rsidR="00850EDE">
        <w:rPr>
          <w:rStyle w:val="libAlaemChar"/>
          <w:rtl/>
        </w:rPr>
        <w:t xml:space="preserve">عليه‌السلام </w:t>
      </w:r>
      <w:r>
        <w:rPr>
          <w:rtl/>
        </w:rPr>
        <w:t>و</w:t>
      </w:r>
      <w:r w:rsidRPr="00C875FB">
        <w:rPr>
          <w:rtl/>
        </w:rPr>
        <w:t>الرق</w:t>
      </w:r>
      <w:r w:rsidRPr="009746DC">
        <w:rPr>
          <w:rtl/>
        </w:rPr>
        <w:t xml:space="preserve"> بالفتح والكسر : الجلد الرقيق </w:t>
      </w:r>
      <w:r w:rsidR="00511401">
        <w:rPr>
          <w:rtl/>
        </w:rPr>
        <w:t xml:space="preserve">الّذي </w:t>
      </w:r>
      <w:r w:rsidRPr="009746DC">
        <w:rPr>
          <w:rtl/>
        </w:rPr>
        <w:t xml:space="preserve">يكتب فيه ، ونوره النور الظاهر بنفسه </w:t>
      </w:r>
      <w:r w:rsidR="00511401">
        <w:rPr>
          <w:rtl/>
        </w:rPr>
        <w:t xml:space="preserve">الّذي </w:t>
      </w:r>
      <w:r w:rsidRPr="009746DC">
        <w:rPr>
          <w:rtl/>
        </w:rPr>
        <w:t>يصير سببا</w:t>
      </w:r>
      <w:r w:rsidR="00EC0648">
        <w:rPr>
          <w:rFonts w:hint="cs"/>
          <w:rtl/>
        </w:rPr>
        <w:t>ً</w:t>
      </w:r>
      <w:r w:rsidRPr="009746DC">
        <w:rPr>
          <w:rtl/>
        </w:rPr>
        <w:t xml:space="preserve"> لظهور الأشياء ، والأنبياء والأئمة </w:t>
      </w:r>
      <w:r w:rsidR="00632E02" w:rsidRPr="00632E02">
        <w:rPr>
          <w:rStyle w:val="libAlaemChar"/>
          <w:rFonts w:hint="cs"/>
          <w:rtl/>
        </w:rPr>
        <w:t>عليهم‌السلام</w:t>
      </w:r>
      <w:r w:rsidR="00C17164" w:rsidRPr="00C17164">
        <w:rPr>
          <w:rStyle w:val="libAlaemChar"/>
          <w:rFonts w:hint="cs"/>
          <w:rtl/>
        </w:rPr>
        <w:t xml:space="preserve"> </w:t>
      </w:r>
      <w:r w:rsidRPr="009746DC">
        <w:rPr>
          <w:rtl/>
        </w:rPr>
        <w:t>أنوار الله لأن</w:t>
      </w:r>
      <w:r w:rsidR="00EC0648">
        <w:rPr>
          <w:rFonts w:hint="cs"/>
          <w:rtl/>
        </w:rPr>
        <w:t>ّ</w:t>
      </w:r>
      <w:r w:rsidRPr="009746DC">
        <w:rPr>
          <w:rtl/>
        </w:rPr>
        <w:t xml:space="preserve">هم سبب لظهور العلوم والمعارف </w:t>
      </w:r>
      <w:r w:rsidR="00D83B35">
        <w:rPr>
          <w:rtl/>
        </w:rPr>
        <w:t xml:space="preserve">علىّ </w:t>
      </w:r>
      <w:r w:rsidRPr="009746DC">
        <w:rPr>
          <w:rtl/>
        </w:rPr>
        <w:t xml:space="preserve">الخلق ، بل لوجود عالم الكون ، وفي النهاية السفير الرسول المصلح بين القوم ، وأطلق الحجاب عليه </w:t>
      </w:r>
      <w:r w:rsidR="007D1F02" w:rsidRPr="007D1F02">
        <w:rPr>
          <w:rStyle w:val="libAlaemChar"/>
          <w:rtl/>
        </w:rPr>
        <w:t>صلى‌الله‌عليه‌وآله‌وسلم</w:t>
      </w:r>
      <w:r w:rsidR="00EC0648">
        <w:rPr>
          <w:rtl/>
        </w:rPr>
        <w:t xml:space="preserve"> من حيث </w:t>
      </w:r>
      <w:r w:rsidR="00EC0648">
        <w:rPr>
          <w:rFonts w:hint="cs"/>
          <w:rtl/>
        </w:rPr>
        <w:t>ا</w:t>
      </w:r>
      <w:r w:rsidRPr="009746DC">
        <w:rPr>
          <w:rtl/>
        </w:rPr>
        <w:t>ن</w:t>
      </w:r>
      <w:r w:rsidR="00EC0648">
        <w:rPr>
          <w:rFonts w:hint="cs"/>
          <w:rtl/>
        </w:rPr>
        <w:t>ّ</w:t>
      </w:r>
      <w:r w:rsidRPr="009746DC">
        <w:rPr>
          <w:rtl/>
        </w:rPr>
        <w:t>ه واسطة بين الخلق وبين الله ،</w:t>
      </w:r>
    </w:p>
    <w:p w:rsidR="00B717C7" w:rsidRPr="009746DC" w:rsidRDefault="00B717C7" w:rsidP="00DD2542">
      <w:pPr>
        <w:pStyle w:val="libLine"/>
        <w:rPr>
          <w:rtl/>
        </w:rPr>
      </w:pPr>
      <w:r w:rsidRPr="009746DC">
        <w:rPr>
          <w:rtl/>
        </w:rPr>
        <w:t>__________________</w:t>
      </w:r>
    </w:p>
    <w:p w:rsidR="00B717C7" w:rsidRPr="009746DC" w:rsidRDefault="00B717C7" w:rsidP="00EC0648">
      <w:pPr>
        <w:pStyle w:val="libFootnote0"/>
        <w:rPr>
          <w:rtl/>
          <w:lang w:bidi="fa-IR"/>
        </w:rPr>
      </w:pPr>
      <w:r>
        <w:rPr>
          <w:rtl/>
        </w:rPr>
        <w:t>(</w:t>
      </w:r>
      <w:r w:rsidRPr="009746DC">
        <w:rPr>
          <w:rtl/>
        </w:rPr>
        <w:t>1) الآية : 6.</w:t>
      </w:r>
      <w:r w:rsidR="00EC0648">
        <w:rPr>
          <w:rFonts w:hint="cs"/>
          <w:rtl/>
        </w:rPr>
        <w:t xml:space="preserve"> </w:t>
      </w:r>
      <w:r>
        <w:rPr>
          <w:rtl/>
        </w:rPr>
        <w:t>(</w:t>
      </w:r>
      <w:r w:rsidRPr="009746DC">
        <w:rPr>
          <w:rtl/>
        </w:rPr>
        <w:t>2) الآية : 1.</w:t>
      </w:r>
    </w:p>
    <w:p w:rsidR="008930D5" w:rsidRDefault="008930D5" w:rsidP="008930D5">
      <w:pPr>
        <w:pStyle w:val="libNormal"/>
        <w:rPr>
          <w:rtl/>
        </w:rPr>
      </w:pPr>
      <w:r>
        <w:rPr>
          <w:rtl/>
        </w:rPr>
        <w:br w:type="page"/>
      </w:r>
    </w:p>
    <w:p w:rsidR="00B717C7" w:rsidRDefault="00B717C7" w:rsidP="000A7632">
      <w:pPr>
        <w:pStyle w:val="libNormal"/>
        <w:rPr>
          <w:rtl/>
        </w:rPr>
      </w:pPr>
      <w:r w:rsidRPr="009746DC">
        <w:rPr>
          <w:rtl/>
        </w:rPr>
        <w:lastRenderedPageBreak/>
        <w:t xml:space="preserve">في كتابك لأقرأ </w:t>
      </w:r>
      <w:r w:rsidR="000A7632">
        <w:rPr>
          <w:rFonts w:hint="cs"/>
          <w:rtl/>
        </w:rPr>
        <w:t xml:space="preserve">[ </w:t>
      </w:r>
      <w:r w:rsidRPr="009746DC">
        <w:rPr>
          <w:rtl/>
        </w:rPr>
        <w:t xml:space="preserve">أنا </w:t>
      </w:r>
      <w:r w:rsidR="000A7632">
        <w:rPr>
          <w:rFonts w:hint="cs"/>
          <w:rtl/>
        </w:rPr>
        <w:t xml:space="preserve">] </w:t>
      </w:r>
      <w:r w:rsidRPr="009746DC">
        <w:rPr>
          <w:rtl/>
        </w:rPr>
        <w:t xml:space="preserve">عليك </w:t>
      </w:r>
      <w:r w:rsidR="000A7632">
        <w:rPr>
          <w:rFonts w:hint="cs"/>
          <w:rtl/>
        </w:rPr>
        <w:t xml:space="preserve">، </w:t>
      </w:r>
      <w:r w:rsidRPr="009746DC">
        <w:rPr>
          <w:rtl/>
        </w:rPr>
        <w:t>فنظر جابر في نسخة فقرأه أبي فما خالف حرف حرفا</w:t>
      </w:r>
      <w:r w:rsidR="000A7632">
        <w:rPr>
          <w:rFonts w:hint="cs"/>
          <w:rtl/>
        </w:rPr>
        <w:t>ً</w:t>
      </w:r>
      <w:r w:rsidRPr="009746DC">
        <w:rPr>
          <w:rtl/>
        </w:rPr>
        <w:t xml:space="preserve"> </w:t>
      </w:r>
      <w:r w:rsidR="000A7632">
        <w:rPr>
          <w:rFonts w:hint="cs"/>
          <w:rtl/>
        </w:rPr>
        <w:t xml:space="preserve">؟ </w:t>
      </w:r>
      <w:r w:rsidRPr="009746DC">
        <w:rPr>
          <w:rtl/>
        </w:rPr>
        <w:t xml:space="preserve">فقال جابر </w:t>
      </w:r>
      <w:r w:rsidR="000A7632">
        <w:rPr>
          <w:rFonts w:hint="cs"/>
          <w:rtl/>
        </w:rPr>
        <w:t xml:space="preserve">: </w:t>
      </w:r>
      <w:r w:rsidRPr="009746DC">
        <w:rPr>
          <w:rtl/>
        </w:rPr>
        <w:t>فأشهد بالله</w:t>
      </w:r>
      <w:r>
        <w:rPr>
          <w:rtl/>
        </w:rPr>
        <w:t xml:space="preserve"> أن</w:t>
      </w:r>
      <w:r w:rsidR="000A7632">
        <w:rPr>
          <w:rFonts w:hint="cs"/>
          <w:rtl/>
        </w:rPr>
        <w:t>ّ</w:t>
      </w:r>
      <w:r>
        <w:rPr>
          <w:rtl/>
        </w:rPr>
        <w:t>ي هكذا رأيته في الل</w:t>
      </w:r>
      <w:r w:rsidR="000A7632">
        <w:rPr>
          <w:rFonts w:hint="cs"/>
          <w:rtl/>
        </w:rPr>
        <w:t>ّ</w:t>
      </w:r>
      <w:r>
        <w:rPr>
          <w:rtl/>
        </w:rPr>
        <w:t>وح مكتوبا</w:t>
      </w:r>
      <w:r>
        <w:rPr>
          <w:rFonts w:hint="cs"/>
          <w:rtl/>
        </w:rPr>
        <w:t>ً :</w:t>
      </w:r>
    </w:p>
    <w:p w:rsidR="00B717C7" w:rsidRPr="00892B3C" w:rsidRDefault="00B717C7" w:rsidP="000A7632">
      <w:pPr>
        <w:pStyle w:val="libCenter"/>
        <w:rPr>
          <w:rtl/>
        </w:rPr>
      </w:pPr>
      <w:r w:rsidRPr="00892B3C">
        <w:rPr>
          <w:rtl/>
        </w:rPr>
        <w:t>بِسْمِ</w:t>
      </w:r>
      <w:r>
        <w:rPr>
          <w:rtl/>
        </w:rPr>
        <w:t xml:space="preserve"> اللهِ </w:t>
      </w:r>
      <w:r w:rsidR="00FE5F86">
        <w:rPr>
          <w:rtl/>
        </w:rPr>
        <w:t xml:space="preserve">الرَّحمن </w:t>
      </w:r>
      <w:r>
        <w:rPr>
          <w:rtl/>
        </w:rPr>
        <w:t>الرَّحِيمِ</w:t>
      </w:r>
    </w:p>
    <w:p w:rsidR="00B717C7" w:rsidRPr="00146D04" w:rsidRDefault="00B717C7" w:rsidP="000A7632">
      <w:pPr>
        <w:pStyle w:val="libNormal"/>
        <w:rPr>
          <w:rtl/>
        </w:rPr>
      </w:pPr>
      <w:r w:rsidRPr="00146D04">
        <w:rPr>
          <w:rtl/>
        </w:rPr>
        <w:t>هذا كتاب</w:t>
      </w:r>
      <w:r w:rsidRPr="00146D04">
        <w:rPr>
          <w:rFonts w:hint="cs"/>
          <w:rtl/>
        </w:rPr>
        <w:t xml:space="preserve"> </w:t>
      </w:r>
      <w:r w:rsidRPr="00146D04">
        <w:rPr>
          <w:rtl/>
        </w:rPr>
        <w:t>مِنَ اللهِ الْعَزِيزِ الْحَكِيمِ</w:t>
      </w:r>
      <w:r w:rsidRPr="00146D04">
        <w:rPr>
          <w:rFonts w:hint="cs"/>
          <w:rtl/>
        </w:rPr>
        <w:t xml:space="preserve"> </w:t>
      </w:r>
      <w:r w:rsidRPr="00146D04">
        <w:rPr>
          <w:rtl/>
        </w:rPr>
        <w:t>ل</w:t>
      </w:r>
      <w:r w:rsidR="00551E04">
        <w:rPr>
          <w:rtl/>
        </w:rPr>
        <w:t xml:space="preserve">محمّد </w:t>
      </w:r>
      <w:r w:rsidRPr="00146D04">
        <w:rPr>
          <w:rtl/>
        </w:rPr>
        <w:t>نبي</w:t>
      </w:r>
      <w:r w:rsidR="000A7632">
        <w:rPr>
          <w:rFonts w:hint="cs"/>
          <w:rtl/>
        </w:rPr>
        <w:t>ّ</w:t>
      </w:r>
      <w:r w:rsidRPr="00146D04">
        <w:rPr>
          <w:rtl/>
        </w:rPr>
        <w:t>ه ونوره وسفيره وحجابه ودليله</w:t>
      </w:r>
      <w:r>
        <w:rPr>
          <w:rFonts w:hint="cs"/>
          <w:rtl/>
        </w:rPr>
        <w:t xml:space="preserve"> </w:t>
      </w:r>
      <w:r w:rsidRPr="00146D04">
        <w:rPr>
          <w:rtl/>
        </w:rPr>
        <w:t>نَزَلَ بِهِ الرُّوحُ الْأَمِينُ</w:t>
      </w:r>
      <w:r>
        <w:rPr>
          <w:rFonts w:hint="cs"/>
          <w:rtl/>
        </w:rPr>
        <w:t xml:space="preserve"> </w:t>
      </w:r>
      <w:r w:rsidRPr="00146D04">
        <w:rPr>
          <w:rtl/>
        </w:rPr>
        <w:t>من عند رب</w:t>
      </w:r>
      <w:r w:rsidR="000A7632">
        <w:rPr>
          <w:rFonts w:hint="cs"/>
          <w:rtl/>
        </w:rPr>
        <w:t>ّ</w:t>
      </w:r>
      <w:r w:rsidRPr="00146D04">
        <w:rPr>
          <w:rtl/>
        </w:rPr>
        <w:t xml:space="preserve"> العالمين </w:t>
      </w:r>
      <w:r w:rsidR="000A7632">
        <w:rPr>
          <w:rFonts w:hint="cs"/>
          <w:rtl/>
        </w:rPr>
        <w:t xml:space="preserve">، </w:t>
      </w:r>
      <w:r w:rsidRPr="00146D04">
        <w:rPr>
          <w:rtl/>
        </w:rPr>
        <w:t>عظ</w:t>
      </w:r>
      <w:r w:rsidR="000A7632">
        <w:rPr>
          <w:rFonts w:hint="cs"/>
          <w:rtl/>
        </w:rPr>
        <w:t>ّ</w:t>
      </w:r>
      <w:r w:rsidRPr="00146D04">
        <w:rPr>
          <w:rtl/>
        </w:rPr>
        <w:t xml:space="preserve">م يا </w:t>
      </w:r>
      <w:r w:rsidR="00551E04">
        <w:rPr>
          <w:rtl/>
        </w:rPr>
        <w:t xml:space="preserve">محمّد </w:t>
      </w:r>
      <w:r w:rsidRPr="00146D04">
        <w:rPr>
          <w:rtl/>
        </w:rPr>
        <w:t xml:space="preserve">أسمائي واشكر نعمائي ولا تجحد آلائي </w:t>
      </w:r>
      <w:r w:rsidR="000A7632">
        <w:rPr>
          <w:rFonts w:hint="cs"/>
          <w:rtl/>
        </w:rPr>
        <w:t xml:space="preserve">، </w:t>
      </w:r>
      <w:r w:rsidRPr="00146D04">
        <w:rPr>
          <w:rtl/>
        </w:rPr>
        <w:t>إني</w:t>
      </w:r>
      <w:r>
        <w:rPr>
          <w:rFonts w:hint="cs"/>
          <w:rtl/>
        </w:rPr>
        <w:t xml:space="preserve"> </w:t>
      </w:r>
      <w:r w:rsidRPr="00146D04">
        <w:rPr>
          <w:rtl/>
        </w:rPr>
        <w:t xml:space="preserve">أَنَا اللهُ لا إِلهَ </w:t>
      </w:r>
      <w:r w:rsidR="000164B7">
        <w:rPr>
          <w:rtl/>
        </w:rPr>
        <w:t xml:space="preserve">إلّا </w:t>
      </w:r>
      <w:r w:rsidRPr="00146D04">
        <w:rPr>
          <w:rtl/>
        </w:rPr>
        <w:t>أَنَا</w:t>
      </w:r>
      <w:r>
        <w:rPr>
          <w:rFonts w:hint="cs"/>
          <w:rtl/>
        </w:rPr>
        <w:t xml:space="preserve"> </w:t>
      </w:r>
      <w:r w:rsidRPr="00146D04">
        <w:rPr>
          <w:rtl/>
        </w:rPr>
        <w:t>قاصم الجب</w:t>
      </w:r>
      <w:r w:rsidR="000A7632">
        <w:rPr>
          <w:rFonts w:hint="cs"/>
          <w:rtl/>
        </w:rPr>
        <w:t>ّ</w:t>
      </w:r>
      <w:r w:rsidRPr="00146D04">
        <w:rPr>
          <w:rtl/>
        </w:rPr>
        <w:t>ارين ومديل المظلومين ودي</w:t>
      </w:r>
      <w:r w:rsidR="000A7632">
        <w:rPr>
          <w:rFonts w:hint="cs"/>
          <w:rtl/>
        </w:rPr>
        <w:t>ّ</w:t>
      </w:r>
      <w:r w:rsidR="00D8033E">
        <w:rPr>
          <w:rtl/>
        </w:rPr>
        <w:t xml:space="preserve">ان </w:t>
      </w:r>
      <w:r w:rsidRPr="00146D04">
        <w:rPr>
          <w:rtl/>
        </w:rPr>
        <w:t>الد</w:t>
      </w:r>
      <w:r w:rsidR="000A7632">
        <w:rPr>
          <w:rFonts w:hint="cs"/>
          <w:rtl/>
        </w:rPr>
        <w:t>ّ</w:t>
      </w:r>
      <w:r w:rsidRPr="00146D04">
        <w:rPr>
          <w:rtl/>
        </w:rPr>
        <w:t>ين إني</w:t>
      </w:r>
      <w:r>
        <w:rPr>
          <w:rFonts w:hint="cs"/>
          <w:rtl/>
        </w:rPr>
        <w:t xml:space="preserve"> </w:t>
      </w:r>
      <w:r w:rsidRPr="00146D04">
        <w:rPr>
          <w:rtl/>
        </w:rPr>
        <w:t xml:space="preserve">أَنَا اللهُ لا إِلهَ </w:t>
      </w:r>
      <w:r w:rsidR="000164B7">
        <w:rPr>
          <w:rtl/>
        </w:rPr>
        <w:t xml:space="preserve">إلّا </w:t>
      </w:r>
      <w:r w:rsidRPr="00146D04">
        <w:rPr>
          <w:rtl/>
        </w:rPr>
        <w:t>أَنَا</w:t>
      </w:r>
      <w:r>
        <w:rPr>
          <w:rFonts w:hint="cs"/>
          <w:rtl/>
        </w:rPr>
        <w:t xml:space="preserve"> </w:t>
      </w:r>
      <w:r w:rsidR="000A7632">
        <w:rPr>
          <w:rFonts w:hint="cs"/>
          <w:rtl/>
        </w:rPr>
        <w:t xml:space="preserve">، </w:t>
      </w:r>
      <w:r w:rsidRPr="00146D04">
        <w:rPr>
          <w:rtl/>
        </w:rPr>
        <w:t xml:space="preserve">فمن رجا غير فضلي أو خاف غير عدلي </w:t>
      </w:r>
      <w:r w:rsidR="000A7632">
        <w:rPr>
          <w:rFonts w:hint="cs"/>
          <w:rtl/>
        </w:rPr>
        <w:t xml:space="preserve">، </w:t>
      </w:r>
      <w:r w:rsidRPr="00146D04">
        <w:rPr>
          <w:rtl/>
        </w:rPr>
        <w:t>عذ</w:t>
      </w:r>
      <w:r w:rsidR="000A7632">
        <w:rPr>
          <w:rFonts w:hint="cs"/>
          <w:rtl/>
        </w:rPr>
        <w:t>َّ</w:t>
      </w:r>
      <w:r w:rsidRPr="00146D04">
        <w:rPr>
          <w:rtl/>
        </w:rPr>
        <w:t>بته</w:t>
      </w:r>
      <w:r>
        <w:rPr>
          <w:rFonts w:hint="cs"/>
          <w:rtl/>
        </w:rPr>
        <w:t xml:space="preserve"> </w:t>
      </w:r>
      <w:r w:rsidRPr="00146D04">
        <w:rPr>
          <w:rtl/>
        </w:rPr>
        <w:t>عَذاباً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A7632">
      <w:pPr>
        <w:pStyle w:val="libNormal"/>
        <w:rPr>
          <w:rtl/>
        </w:rPr>
      </w:pPr>
      <w:r w:rsidRPr="009746DC">
        <w:rPr>
          <w:rtl/>
        </w:rPr>
        <w:t xml:space="preserve">أو </w:t>
      </w:r>
      <w:r w:rsidR="00D8033E">
        <w:rPr>
          <w:rtl/>
        </w:rPr>
        <w:t>ان</w:t>
      </w:r>
      <w:r w:rsidR="000A7632">
        <w:rPr>
          <w:rFonts w:hint="cs"/>
          <w:rtl/>
        </w:rPr>
        <w:t>ّ</w:t>
      </w:r>
      <w:r w:rsidR="00D8033E">
        <w:rPr>
          <w:rtl/>
        </w:rPr>
        <w:t xml:space="preserve"> </w:t>
      </w:r>
      <w:r w:rsidRPr="009746DC">
        <w:rPr>
          <w:rtl/>
        </w:rPr>
        <w:t xml:space="preserve">له وجهين </w:t>
      </w:r>
      <w:r w:rsidR="000A7632">
        <w:rPr>
          <w:rtl/>
        </w:rPr>
        <w:t xml:space="preserve">وجهاً </w:t>
      </w:r>
      <w:r w:rsidRPr="009746DC">
        <w:rPr>
          <w:rtl/>
        </w:rPr>
        <w:t>إلى الله و</w:t>
      </w:r>
      <w:r w:rsidR="000A7632">
        <w:rPr>
          <w:rtl/>
        </w:rPr>
        <w:t xml:space="preserve">وجهاً </w:t>
      </w:r>
      <w:r w:rsidRPr="009746DC">
        <w:rPr>
          <w:rtl/>
        </w:rPr>
        <w:t xml:space="preserve">إلى الخلق ، وقيل : الحجاب : المتوسط </w:t>
      </w:r>
      <w:r w:rsidR="000A7632">
        <w:rPr>
          <w:rtl/>
        </w:rPr>
        <w:t>ال</w:t>
      </w:r>
      <w:r w:rsidR="00511401">
        <w:rPr>
          <w:rtl/>
        </w:rPr>
        <w:t xml:space="preserve">ذي </w:t>
      </w:r>
      <w:r w:rsidRPr="009746DC">
        <w:rPr>
          <w:rtl/>
        </w:rPr>
        <w:t xml:space="preserve">لا يوصل إلى </w:t>
      </w:r>
      <w:r w:rsidR="00E22BD2">
        <w:rPr>
          <w:rtl/>
        </w:rPr>
        <w:t xml:space="preserve">السلطان </w:t>
      </w:r>
      <w:r w:rsidR="000164B7">
        <w:rPr>
          <w:rtl/>
        </w:rPr>
        <w:t xml:space="preserve">إلّا </w:t>
      </w:r>
      <w:r w:rsidRPr="009746DC">
        <w:rPr>
          <w:rtl/>
        </w:rPr>
        <w:t>به.</w:t>
      </w:r>
    </w:p>
    <w:p w:rsidR="00B717C7" w:rsidRPr="009746DC" w:rsidRDefault="00B717C7" w:rsidP="000A7632">
      <w:pPr>
        <w:pStyle w:val="libNormal"/>
        <w:rPr>
          <w:rtl/>
        </w:rPr>
      </w:pPr>
      <w:r w:rsidRPr="00C875FB">
        <w:rPr>
          <w:rtl/>
        </w:rPr>
        <w:t>والدليل</w:t>
      </w:r>
      <w:r w:rsidRPr="009746DC">
        <w:rPr>
          <w:rtl/>
        </w:rPr>
        <w:t xml:space="preserve"> : المرشد إلى خفي</w:t>
      </w:r>
      <w:r w:rsidR="000A7632">
        <w:rPr>
          <w:rFonts w:hint="cs"/>
          <w:rtl/>
        </w:rPr>
        <w:t>ّ</w:t>
      </w:r>
      <w:r w:rsidRPr="009746DC">
        <w:rPr>
          <w:rtl/>
        </w:rPr>
        <w:t>ات الأمور ،</w:t>
      </w:r>
      <w:r>
        <w:rPr>
          <w:rtl/>
        </w:rPr>
        <w:t xml:space="preserve"> و</w:t>
      </w:r>
      <w:r w:rsidRPr="00C875FB">
        <w:rPr>
          <w:rtl/>
        </w:rPr>
        <w:t>الروح الأمين</w:t>
      </w:r>
      <w:r w:rsidRPr="009746DC">
        <w:rPr>
          <w:rtl/>
        </w:rPr>
        <w:t xml:space="preserve"> جبرئيل </w:t>
      </w:r>
      <w:r w:rsidR="00850EDE">
        <w:rPr>
          <w:rStyle w:val="libAlaemChar"/>
          <w:rtl/>
        </w:rPr>
        <w:t xml:space="preserve">عليه‌السلام </w:t>
      </w:r>
      <w:r w:rsidRPr="009746DC">
        <w:rPr>
          <w:rtl/>
        </w:rPr>
        <w:t>، والمراد</w:t>
      </w:r>
      <w:r w:rsidRPr="00C875FB">
        <w:rPr>
          <w:rtl/>
        </w:rPr>
        <w:t xml:space="preserve"> بالأسماء</w:t>
      </w:r>
      <w:r w:rsidRPr="009746DC">
        <w:rPr>
          <w:rtl/>
        </w:rPr>
        <w:t xml:space="preserve"> أسماء ذاته المقد</w:t>
      </w:r>
      <w:r w:rsidR="000A7632">
        <w:rPr>
          <w:rFonts w:hint="cs"/>
          <w:rtl/>
        </w:rPr>
        <w:t>ّ</w:t>
      </w:r>
      <w:r w:rsidRPr="009746DC">
        <w:rPr>
          <w:rtl/>
        </w:rPr>
        <w:t xml:space="preserve">سة أو الأئمة </w:t>
      </w:r>
      <w:r w:rsidR="00632E02" w:rsidRPr="00632E02">
        <w:rPr>
          <w:rStyle w:val="libAlaemChar"/>
          <w:rtl/>
        </w:rPr>
        <w:t>عليهم‌السلام</w:t>
      </w:r>
      <w:r w:rsidR="00C17164" w:rsidRPr="00C17164">
        <w:rPr>
          <w:rStyle w:val="libAlaemChar"/>
          <w:rtl/>
        </w:rPr>
        <w:t xml:space="preserve"> </w:t>
      </w:r>
      <w:r w:rsidRPr="009746DC">
        <w:rPr>
          <w:rtl/>
        </w:rPr>
        <w:t xml:space="preserve">كما </w:t>
      </w:r>
      <w:r w:rsidR="00850EDE">
        <w:rPr>
          <w:rtl/>
        </w:rPr>
        <w:t xml:space="preserve">مرّ </w:t>
      </w:r>
      <w:r w:rsidRPr="009746DC">
        <w:rPr>
          <w:rtl/>
        </w:rPr>
        <w:t>في التوحيد أن</w:t>
      </w:r>
      <w:r w:rsidR="000A7632">
        <w:rPr>
          <w:rFonts w:hint="cs"/>
          <w:rtl/>
        </w:rPr>
        <w:t>ّ</w:t>
      </w:r>
      <w:r w:rsidRPr="009746DC">
        <w:rPr>
          <w:rtl/>
        </w:rPr>
        <w:t>هم الأسماء الحسنى ،</w:t>
      </w:r>
      <w:r>
        <w:rPr>
          <w:rtl/>
        </w:rPr>
        <w:t xml:space="preserve"> و</w:t>
      </w:r>
      <w:r w:rsidRPr="00C875FB">
        <w:rPr>
          <w:rtl/>
        </w:rPr>
        <w:t>النعماء</w:t>
      </w:r>
      <w:r w:rsidRPr="009746DC">
        <w:rPr>
          <w:rtl/>
        </w:rPr>
        <w:t xml:space="preserve"> مفرد بمعنى النعمة العظيمة ، وهي النبو</w:t>
      </w:r>
      <w:r w:rsidR="000A7632">
        <w:rPr>
          <w:rFonts w:hint="cs"/>
          <w:rtl/>
        </w:rPr>
        <w:t>ّ</w:t>
      </w:r>
      <w:r w:rsidRPr="009746DC">
        <w:rPr>
          <w:rtl/>
        </w:rPr>
        <w:t>ة وأصولها وفروعها ، والمراد</w:t>
      </w:r>
      <w:r w:rsidRPr="00C875FB">
        <w:rPr>
          <w:rtl/>
        </w:rPr>
        <w:t xml:space="preserve"> بالآلاء</w:t>
      </w:r>
      <w:r w:rsidRPr="009746DC">
        <w:rPr>
          <w:rtl/>
        </w:rPr>
        <w:t xml:space="preserve"> سائر النعم الظاهرة والباطنة ، أو الأوصياء </w:t>
      </w:r>
      <w:r w:rsidR="00632E02" w:rsidRPr="00632E02">
        <w:rPr>
          <w:rStyle w:val="libAlaemChar"/>
          <w:rtl/>
        </w:rPr>
        <w:t>عليهم‌السلام</w:t>
      </w:r>
      <w:r w:rsidR="00C17164" w:rsidRPr="00C17164">
        <w:rPr>
          <w:rStyle w:val="libAlaemChar"/>
          <w:rtl/>
        </w:rPr>
        <w:t xml:space="preserve"> </w:t>
      </w:r>
      <w:r>
        <w:rPr>
          <w:rtl/>
        </w:rPr>
        <w:t>و</w:t>
      </w:r>
      <w:r w:rsidRPr="00C875FB">
        <w:rPr>
          <w:rtl/>
        </w:rPr>
        <w:t>القصم</w:t>
      </w:r>
      <w:r w:rsidRPr="009746DC">
        <w:rPr>
          <w:rtl/>
        </w:rPr>
        <w:t xml:space="preserve"> الكسر ،</w:t>
      </w:r>
      <w:r>
        <w:rPr>
          <w:rtl/>
        </w:rPr>
        <w:t xml:space="preserve"> و</w:t>
      </w:r>
      <w:r w:rsidRPr="00C875FB">
        <w:rPr>
          <w:rtl/>
        </w:rPr>
        <w:t>الإدالة</w:t>
      </w:r>
      <w:r w:rsidRPr="009746DC">
        <w:rPr>
          <w:rtl/>
        </w:rPr>
        <w:t xml:space="preserve"> إعطاء الدولة والغلبة ، والمراد</w:t>
      </w:r>
      <w:r w:rsidRPr="00C875FB">
        <w:rPr>
          <w:rtl/>
        </w:rPr>
        <w:t xml:space="preserve"> بالمظلومين</w:t>
      </w:r>
      <w:r w:rsidRPr="009746DC">
        <w:rPr>
          <w:rtl/>
        </w:rPr>
        <w:t xml:space="preserve"> أئمة المؤمنين وشيعتهم الذين ينصرهم الله في آخر الزمان.</w:t>
      </w:r>
    </w:p>
    <w:p w:rsidR="00B717C7" w:rsidRPr="009746DC" w:rsidRDefault="00B717C7" w:rsidP="000A7632">
      <w:pPr>
        <w:pStyle w:val="libNormal"/>
        <w:rPr>
          <w:rtl/>
        </w:rPr>
      </w:pPr>
      <w:r w:rsidRPr="009746DC">
        <w:rPr>
          <w:rtl/>
        </w:rPr>
        <w:t>وفي الإكمال وغيره : ومذل</w:t>
      </w:r>
      <w:r w:rsidR="000A7632">
        <w:rPr>
          <w:rFonts w:hint="cs"/>
          <w:rtl/>
        </w:rPr>
        <w:t>ّ</w:t>
      </w:r>
      <w:r w:rsidRPr="009746DC">
        <w:rPr>
          <w:rtl/>
        </w:rPr>
        <w:t xml:space="preserve"> الظالمين</w:t>
      </w:r>
      <w:r>
        <w:rPr>
          <w:rtl/>
        </w:rPr>
        <w:t xml:space="preserve"> و</w:t>
      </w:r>
      <w:r w:rsidRPr="00C875FB">
        <w:rPr>
          <w:rtl/>
        </w:rPr>
        <w:t>دي</w:t>
      </w:r>
      <w:r w:rsidR="000A7632">
        <w:rPr>
          <w:rFonts w:hint="cs"/>
          <w:rtl/>
        </w:rPr>
        <w:t>ّ</w:t>
      </w:r>
      <w:r w:rsidR="00D8033E">
        <w:rPr>
          <w:rtl/>
        </w:rPr>
        <w:t xml:space="preserve">ان </w:t>
      </w:r>
      <w:r w:rsidRPr="00C875FB">
        <w:rPr>
          <w:rtl/>
        </w:rPr>
        <w:t>الدين ،</w:t>
      </w:r>
      <w:r w:rsidRPr="009746DC">
        <w:rPr>
          <w:rtl/>
        </w:rPr>
        <w:t xml:space="preserve"> أي المجازي ل</w:t>
      </w:r>
      <w:r w:rsidR="006A0B61">
        <w:rPr>
          <w:rtl/>
        </w:rPr>
        <w:t xml:space="preserve">كلّ </w:t>
      </w:r>
      <w:r w:rsidRPr="009746DC">
        <w:rPr>
          <w:rtl/>
        </w:rPr>
        <w:t>مكلف بما عمل من خير وشر</w:t>
      </w:r>
      <w:r w:rsidR="000A7632">
        <w:rPr>
          <w:rFonts w:hint="cs"/>
          <w:rtl/>
        </w:rPr>
        <w:t>ّ</w:t>
      </w:r>
      <w:r w:rsidRPr="009746DC">
        <w:rPr>
          <w:rtl/>
        </w:rPr>
        <w:t xml:space="preserve"> يوم الدين ، وفي القاموس الدين بالكسر الجزاء ، وقد دنته بالكسر دينا</w:t>
      </w:r>
      <w:r w:rsidR="000A7632">
        <w:rPr>
          <w:rFonts w:hint="cs"/>
          <w:rtl/>
        </w:rPr>
        <w:t>ً</w:t>
      </w:r>
      <w:r w:rsidRPr="009746DC">
        <w:rPr>
          <w:rtl/>
        </w:rPr>
        <w:t xml:space="preserve"> ويكسر ، و</w:t>
      </w:r>
      <w:r w:rsidR="00D83B35">
        <w:rPr>
          <w:rtl/>
        </w:rPr>
        <w:t xml:space="preserve">الإسلام </w:t>
      </w:r>
      <w:r w:rsidRPr="009746DC">
        <w:rPr>
          <w:rtl/>
        </w:rPr>
        <w:t>، والعبادة ، وفي القاموس الدين بالكسر الجزاء ، وقد دنته بالكسر دينا</w:t>
      </w:r>
      <w:r w:rsidR="000A7632">
        <w:rPr>
          <w:rFonts w:hint="cs"/>
          <w:rtl/>
        </w:rPr>
        <w:t>ً</w:t>
      </w:r>
      <w:r w:rsidRPr="009746DC">
        <w:rPr>
          <w:rtl/>
        </w:rPr>
        <w:t xml:space="preserve"> ويكسر ، و</w:t>
      </w:r>
      <w:r w:rsidR="00D83B35">
        <w:rPr>
          <w:rtl/>
        </w:rPr>
        <w:t xml:space="preserve">الإسلام </w:t>
      </w:r>
      <w:r w:rsidRPr="009746DC">
        <w:rPr>
          <w:rtl/>
        </w:rPr>
        <w:t>، والعبادة ، والطاعة ، والذل</w:t>
      </w:r>
      <w:r w:rsidR="000A7632">
        <w:rPr>
          <w:rFonts w:hint="cs"/>
          <w:rtl/>
        </w:rPr>
        <w:t>ّ</w:t>
      </w:r>
      <w:r w:rsidRPr="009746DC">
        <w:rPr>
          <w:rtl/>
        </w:rPr>
        <w:t xml:space="preserve"> والحساب والقهر والغلبة والاستعلاء و</w:t>
      </w:r>
      <w:r w:rsidR="00E22BD2">
        <w:rPr>
          <w:rtl/>
        </w:rPr>
        <w:t xml:space="preserve">السلطان </w:t>
      </w:r>
      <w:r w:rsidRPr="009746DC">
        <w:rPr>
          <w:rtl/>
        </w:rPr>
        <w:t>والحكم والقضاء ، والدي</w:t>
      </w:r>
      <w:r w:rsidR="00D8033E">
        <w:rPr>
          <w:rtl/>
        </w:rPr>
        <w:t xml:space="preserve">ان </w:t>
      </w:r>
      <w:r w:rsidRPr="009746DC">
        <w:rPr>
          <w:rtl/>
        </w:rPr>
        <w:t xml:space="preserve">القهار والقاضي والحاكم والحساب والمجازي </w:t>
      </w:r>
      <w:r w:rsidR="00511401">
        <w:rPr>
          <w:rtl/>
        </w:rPr>
        <w:t xml:space="preserve">الّذي </w:t>
      </w:r>
      <w:r w:rsidRPr="009746DC">
        <w:rPr>
          <w:rtl/>
        </w:rPr>
        <w:t>لا يضيع عملا</w:t>
      </w:r>
      <w:r w:rsidR="000A7632">
        <w:rPr>
          <w:rFonts w:hint="cs"/>
          <w:rtl/>
        </w:rPr>
        <w:t>ً</w:t>
      </w:r>
      <w:r w:rsidRPr="009746DC">
        <w:rPr>
          <w:rtl/>
        </w:rPr>
        <w:t xml:space="preserve"> بل يجزى بالخير والشر ، انتهى.</w:t>
      </w:r>
    </w:p>
    <w:p w:rsidR="00B717C7" w:rsidRPr="009746DC" w:rsidRDefault="00B717C7" w:rsidP="000A7632">
      <w:pPr>
        <w:pStyle w:val="libNormal"/>
        <w:rPr>
          <w:rtl/>
        </w:rPr>
      </w:pPr>
      <w:r w:rsidRPr="00C875FB">
        <w:rPr>
          <w:rtl/>
        </w:rPr>
        <w:t>« فمن رجا غير فضلي »</w:t>
      </w:r>
      <w:r w:rsidRPr="009746DC">
        <w:rPr>
          <w:rtl/>
        </w:rPr>
        <w:t xml:space="preserve"> </w:t>
      </w:r>
      <w:r w:rsidR="00E8797D">
        <w:rPr>
          <w:rtl/>
        </w:rPr>
        <w:t>ك</w:t>
      </w:r>
      <w:r w:rsidR="00E8797D">
        <w:rPr>
          <w:rFonts w:hint="cs"/>
          <w:rtl/>
        </w:rPr>
        <w:t>أ</w:t>
      </w:r>
      <w:r w:rsidR="00551E04">
        <w:rPr>
          <w:rtl/>
        </w:rPr>
        <w:t>ن</w:t>
      </w:r>
      <w:r w:rsidR="00E8797D">
        <w:rPr>
          <w:rFonts w:hint="cs"/>
          <w:rtl/>
        </w:rPr>
        <w:t>ّ</w:t>
      </w:r>
      <w:r w:rsidR="00551E04">
        <w:rPr>
          <w:rtl/>
        </w:rPr>
        <w:t xml:space="preserve"> </w:t>
      </w:r>
      <w:r w:rsidRPr="009746DC">
        <w:rPr>
          <w:rtl/>
        </w:rPr>
        <w:t>المعنى ك</w:t>
      </w:r>
      <w:r w:rsidR="00FE5F86">
        <w:rPr>
          <w:rtl/>
        </w:rPr>
        <w:t xml:space="preserve">لـمّا </w:t>
      </w:r>
      <w:r w:rsidRPr="009746DC">
        <w:rPr>
          <w:rtl/>
        </w:rPr>
        <w:t>يرجوه العباد من رب</w:t>
      </w:r>
      <w:r w:rsidR="00E8797D">
        <w:rPr>
          <w:rFonts w:hint="cs"/>
          <w:rtl/>
        </w:rPr>
        <w:t>ّ</w:t>
      </w:r>
      <w:r w:rsidRPr="009746DC">
        <w:rPr>
          <w:rtl/>
        </w:rPr>
        <w:t>هم فليس جزاء لأعمالهم بل هو من فضله سبحانه ، ولا يستحق</w:t>
      </w:r>
      <w:r w:rsidR="00E8797D">
        <w:rPr>
          <w:rFonts w:hint="cs"/>
          <w:rtl/>
        </w:rPr>
        <w:t>ّ</w:t>
      </w:r>
      <w:r w:rsidRPr="009746DC">
        <w:rPr>
          <w:rtl/>
        </w:rPr>
        <w:t xml:space="preserve">ون بأعمالهم </w:t>
      </w:r>
      <w:r w:rsidR="000F65B1">
        <w:rPr>
          <w:rtl/>
        </w:rPr>
        <w:t>شيئاً</w:t>
      </w:r>
      <w:r w:rsidR="00F54854">
        <w:rPr>
          <w:rtl/>
        </w:rPr>
        <w:t xml:space="preserve"> </w:t>
      </w:r>
      <w:r w:rsidRPr="009746DC">
        <w:rPr>
          <w:rtl/>
        </w:rPr>
        <w:t>من الثواب بل ليس مكافئا</w:t>
      </w:r>
      <w:r w:rsidR="00E8797D">
        <w:rPr>
          <w:rFonts w:hint="cs"/>
          <w:rtl/>
        </w:rPr>
        <w:t>ً</w:t>
      </w:r>
      <w:r w:rsidRPr="009746DC">
        <w:rPr>
          <w:rtl/>
        </w:rPr>
        <w:t xml:space="preserve"> لعشر من أعشار ن</w:t>
      </w:r>
      <w:r w:rsidR="00551E04">
        <w:rPr>
          <w:rtl/>
        </w:rPr>
        <w:t xml:space="preserve">عمّه </w:t>
      </w:r>
      <w:r w:rsidRPr="009746DC">
        <w:rPr>
          <w:rtl/>
        </w:rPr>
        <w:t xml:space="preserve">السابقة </w:t>
      </w:r>
      <w:r w:rsidR="00D83B35">
        <w:rPr>
          <w:rtl/>
        </w:rPr>
        <w:t xml:space="preserve">علىّ </w:t>
      </w:r>
      <w:r w:rsidRPr="009746DC">
        <w:rPr>
          <w:rtl/>
        </w:rPr>
        <w:t>العمل ، و</w:t>
      </w:r>
      <w:r w:rsidR="00D8033E">
        <w:rPr>
          <w:rtl/>
        </w:rPr>
        <w:t xml:space="preserve">ان </w:t>
      </w:r>
      <w:r w:rsidRPr="009746DC">
        <w:rPr>
          <w:rtl/>
        </w:rPr>
        <w:t>لزم عليه سبحانه إعطاء الثواب</w:t>
      </w:r>
    </w:p>
    <w:p w:rsidR="008930D5" w:rsidRDefault="008930D5" w:rsidP="008930D5">
      <w:pPr>
        <w:pStyle w:val="libNormal"/>
        <w:rPr>
          <w:rtl/>
        </w:rPr>
      </w:pPr>
      <w:r>
        <w:rPr>
          <w:rtl/>
        </w:rPr>
        <w:br w:type="page"/>
      </w:r>
    </w:p>
    <w:p w:rsidR="00B717C7" w:rsidRPr="009746DC" w:rsidRDefault="00B717C7" w:rsidP="00E8797D">
      <w:pPr>
        <w:pStyle w:val="libNormal"/>
        <w:rPr>
          <w:rtl/>
        </w:rPr>
      </w:pPr>
      <w:r w:rsidRPr="00146D04">
        <w:rPr>
          <w:rtl/>
        </w:rPr>
        <w:lastRenderedPageBreak/>
        <w:t xml:space="preserve">لا أُعَذِّبُهُ </w:t>
      </w:r>
      <w:r w:rsidR="00B8110F">
        <w:rPr>
          <w:rtl/>
        </w:rPr>
        <w:t xml:space="preserve">أحداً </w:t>
      </w:r>
      <w:r w:rsidRPr="00146D04">
        <w:rPr>
          <w:rtl/>
        </w:rPr>
        <w:t>مِنَ الْعالَمِينَ</w:t>
      </w:r>
      <w:r w:rsidRPr="00146D04">
        <w:rPr>
          <w:rFonts w:hint="cs"/>
          <w:rtl/>
        </w:rPr>
        <w:t xml:space="preserve"> </w:t>
      </w:r>
      <w:r w:rsidRPr="00146D04">
        <w:rPr>
          <w:rtl/>
        </w:rPr>
        <w:t>فإي</w:t>
      </w:r>
      <w:r w:rsidR="004C2AB5">
        <w:rPr>
          <w:rFonts w:hint="cs"/>
          <w:rtl/>
        </w:rPr>
        <w:t>ّ</w:t>
      </w:r>
      <w:r w:rsidRPr="00146D04">
        <w:rPr>
          <w:rtl/>
        </w:rPr>
        <w:t>اي فاعبد و</w:t>
      </w:r>
      <w:r w:rsidR="00551E04">
        <w:rPr>
          <w:rtl/>
        </w:rPr>
        <w:t xml:space="preserve">عليّ </w:t>
      </w:r>
      <w:r w:rsidRPr="009746DC">
        <w:rPr>
          <w:rtl/>
        </w:rPr>
        <w:t>فتو</w:t>
      </w:r>
      <w:r w:rsidR="006A0B61">
        <w:rPr>
          <w:rtl/>
        </w:rPr>
        <w:t>ك</w:t>
      </w:r>
      <w:r w:rsidR="004C2AB5">
        <w:rPr>
          <w:rFonts w:hint="cs"/>
          <w:rtl/>
        </w:rPr>
        <w:t>ّ</w:t>
      </w:r>
      <w:r w:rsidR="004C2AB5">
        <w:rPr>
          <w:rtl/>
        </w:rPr>
        <w:t>ل</w:t>
      </w:r>
      <w:r w:rsidR="006A0B61">
        <w:rPr>
          <w:rtl/>
        </w:rPr>
        <w:t xml:space="preserve"> </w:t>
      </w:r>
      <w:r w:rsidR="004C2AB5">
        <w:rPr>
          <w:rFonts w:hint="cs"/>
          <w:rtl/>
        </w:rPr>
        <w:t xml:space="preserve">، </w:t>
      </w:r>
      <w:r w:rsidRPr="009746DC">
        <w:rPr>
          <w:rtl/>
        </w:rPr>
        <w:t>إن</w:t>
      </w:r>
      <w:r w:rsidR="004C2AB5">
        <w:rPr>
          <w:rFonts w:hint="cs"/>
          <w:rtl/>
        </w:rPr>
        <w:t>ّ</w:t>
      </w:r>
      <w:r w:rsidRPr="009746DC">
        <w:rPr>
          <w:rtl/>
        </w:rPr>
        <w:t>ي لم أبعث نبي</w:t>
      </w:r>
      <w:r w:rsidR="004C2AB5">
        <w:rPr>
          <w:rFonts w:hint="cs"/>
          <w:rtl/>
        </w:rPr>
        <w:t>ّ</w:t>
      </w:r>
      <w:r w:rsidRPr="009746DC">
        <w:rPr>
          <w:rtl/>
        </w:rPr>
        <w:t>ا</w:t>
      </w:r>
      <w:r w:rsidR="004C2AB5">
        <w:rPr>
          <w:rFonts w:hint="cs"/>
          <w:rtl/>
        </w:rPr>
        <w:t>ً</w:t>
      </w:r>
      <w:r w:rsidRPr="009746DC">
        <w:rPr>
          <w:rtl/>
        </w:rPr>
        <w:t xml:space="preserve"> فأكملت أي</w:t>
      </w:r>
      <w:r w:rsidR="004C2AB5">
        <w:rPr>
          <w:rFonts w:hint="cs"/>
          <w:rtl/>
        </w:rPr>
        <w:t>ّا</w:t>
      </w:r>
      <w:r w:rsidR="004C2AB5">
        <w:rPr>
          <w:rtl/>
        </w:rPr>
        <w:t>م</w:t>
      </w:r>
      <w:r w:rsidR="00551E04">
        <w:rPr>
          <w:rtl/>
        </w:rPr>
        <w:t xml:space="preserve">ه </w:t>
      </w:r>
      <w:r w:rsidRPr="009746DC">
        <w:rPr>
          <w:rtl/>
        </w:rPr>
        <w:t xml:space="preserve">وانقضت مدته </w:t>
      </w:r>
      <w:r w:rsidR="000164B7">
        <w:rPr>
          <w:rtl/>
        </w:rPr>
        <w:t xml:space="preserve">إلّا </w:t>
      </w:r>
      <w:r w:rsidRPr="009746DC">
        <w:rPr>
          <w:rtl/>
        </w:rPr>
        <w:t>جعلت له وصي</w:t>
      </w:r>
      <w:r w:rsidR="004C2AB5">
        <w:rPr>
          <w:rFonts w:hint="cs"/>
          <w:rtl/>
        </w:rPr>
        <w:t>ّ</w:t>
      </w:r>
      <w:r w:rsidRPr="009746DC">
        <w:rPr>
          <w:rtl/>
        </w:rPr>
        <w:t>ا</w:t>
      </w:r>
      <w:r w:rsidR="004C2AB5">
        <w:rPr>
          <w:rFonts w:hint="cs"/>
          <w:rtl/>
        </w:rPr>
        <w:t>ً</w:t>
      </w:r>
      <w:r w:rsidRPr="009746DC">
        <w:rPr>
          <w:rtl/>
        </w:rPr>
        <w:t xml:space="preserve"> وإن</w:t>
      </w:r>
      <w:r w:rsidR="004C2AB5">
        <w:rPr>
          <w:rFonts w:hint="cs"/>
          <w:rtl/>
        </w:rPr>
        <w:t>ّ</w:t>
      </w:r>
      <w:r w:rsidRPr="009746DC">
        <w:rPr>
          <w:rtl/>
        </w:rPr>
        <w:t>ي فض</w:t>
      </w:r>
      <w:r w:rsidR="004C2AB5">
        <w:rPr>
          <w:rFonts w:hint="cs"/>
          <w:rtl/>
        </w:rPr>
        <w:t>ّ</w:t>
      </w:r>
      <w:r w:rsidRPr="009746DC">
        <w:rPr>
          <w:rtl/>
        </w:rPr>
        <w:t xml:space="preserve">لتك </w:t>
      </w:r>
      <w:r w:rsidR="00D83B35">
        <w:rPr>
          <w:rtl/>
        </w:rPr>
        <w:t xml:space="preserve">علىّ </w:t>
      </w:r>
      <w:r w:rsidRPr="009746DC">
        <w:rPr>
          <w:rtl/>
        </w:rPr>
        <w:t xml:space="preserve">الأنبياء وفضلت وصيك </w:t>
      </w:r>
      <w:r w:rsidR="00D83B35">
        <w:rPr>
          <w:rtl/>
        </w:rPr>
        <w:t xml:space="preserve">علىّ </w:t>
      </w:r>
      <w:r w:rsidRPr="009746DC">
        <w:rPr>
          <w:rtl/>
        </w:rPr>
        <w:t xml:space="preserve">الأوصياء وأكرمتك بشبليك وسبطيك حسن وحسين </w:t>
      </w:r>
      <w:r w:rsidR="004C2AB5">
        <w:rPr>
          <w:rFonts w:hint="cs"/>
          <w:rtl/>
        </w:rPr>
        <w:t xml:space="preserve">، </w:t>
      </w:r>
      <w:r w:rsidRPr="009746DC">
        <w:rPr>
          <w:rtl/>
        </w:rPr>
        <w:t>فجعلت حسنا</w:t>
      </w:r>
      <w:r w:rsidR="004C2AB5">
        <w:rPr>
          <w:rFonts w:hint="cs"/>
          <w:rtl/>
        </w:rPr>
        <w:t>ً</w:t>
      </w:r>
      <w:r w:rsidRPr="009746DC">
        <w:rPr>
          <w:rtl/>
        </w:rPr>
        <w:t xml:space="preserve"> معدن علمي</w:t>
      </w:r>
      <w:r>
        <w:rPr>
          <w:rtl/>
        </w:rPr>
        <w:t xml:space="preserve"> </w:t>
      </w:r>
      <w:r w:rsidRPr="009746DC">
        <w:rPr>
          <w:rtl/>
        </w:rPr>
        <w:t>بعد انقضاء مد</w:t>
      </w:r>
      <w:r w:rsidR="004C2AB5">
        <w:rPr>
          <w:rFonts w:hint="cs"/>
          <w:rtl/>
        </w:rPr>
        <w:t>ّ</w:t>
      </w:r>
      <w:r w:rsidRPr="009746DC">
        <w:rPr>
          <w:rtl/>
        </w:rPr>
        <w:t>ة أبيه وجعلت حسينا</w:t>
      </w:r>
      <w:r w:rsidR="004C2AB5">
        <w:rPr>
          <w:rFonts w:hint="cs"/>
          <w:rtl/>
        </w:rPr>
        <w:t>ً</w:t>
      </w:r>
      <w:r w:rsidRPr="009746DC">
        <w:rPr>
          <w:rtl/>
        </w:rPr>
        <w:t xml:space="preserve"> خازن وحيي وأكرمته بالشهادة وختمت له بالسعادة</w:t>
      </w:r>
      <w:r w:rsidR="004C2AB5">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8797D">
      <w:pPr>
        <w:pStyle w:val="libNormal"/>
        <w:rPr>
          <w:rtl/>
        </w:rPr>
      </w:pPr>
      <w:r w:rsidRPr="009746DC">
        <w:rPr>
          <w:rtl/>
        </w:rPr>
        <w:t xml:space="preserve">بمقتضى وعده ، لكن وعده </w:t>
      </w:r>
      <w:r w:rsidR="00E43AE8">
        <w:rPr>
          <w:rtl/>
        </w:rPr>
        <w:t>أيضاً</w:t>
      </w:r>
      <w:r w:rsidR="00551E04">
        <w:rPr>
          <w:rtl/>
        </w:rPr>
        <w:t xml:space="preserve"> </w:t>
      </w:r>
      <w:r w:rsidRPr="009746DC">
        <w:rPr>
          <w:rtl/>
        </w:rPr>
        <w:t>من فضله ، وما توه</w:t>
      </w:r>
      <w:r w:rsidR="004C2AB5">
        <w:rPr>
          <w:rFonts w:hint="cs"/>
          <w:rtl/>
        </w:rPr>
        <w:t>ّ</w:t>
      </w:r>
      <w:r w:rsidRPr="009746DC">
        <w:rPr>
          <w:rtl/>
        </w:rPr>
        <w:t xml:space="preserve">م من </w:t>
      </w:r>
      <w:r w:rsidR="00D8033E">
        <w:rPr>
          <w:rtl/>
        </w:rPr>
        <w:t>ان</w:t>
      </w:r>
      <w:r w:rsidR="004C2AB5">
        <w:rPr>
          <w:rFonts w:hint="cs"/>
          <w:rtl/>
        </w:rPr>
        <w:t>ّ</w:t>
      </w:r>
      <w:r w:rsidR="00D8033E">
        <w:rPr>
          <w:rtl/>
        </w:rPr>
        <w:t xml:space="preserve"> </w:t>
      </w:r>
      <w:r w:rsidRPr="009746DC">
        <w:rPr>
          <w:rtl/>
        </w:rPr>
        <w:t>المراد رجاء فضل غيره تعالى فهو و</w:t>
      </w:r>
      <w:r w:rsidR="00D8033E">
        <w:rPr>
          <w:rtl/>
        </w:rPr>
        <w:t xml:space="preserve">ان </w:t>
      </w:r>
      <w:r w:rsidR="00551E04">
        <w:rPr>
          <w:rtl/>
        </w:rPr>
        <w:t xml:space="preserve">كان </w:t>
      </w:r>
      <w:r w:rsidRPr="009746DC">
        <w:rPr>
          <w:rtl/>
        </w:rPr>
        <w:t>مرجوحا</w:t>
      </w:r>
      <w:r w:rsidR="004C2AB5">
        <w:rPr>
          <w:rFonts w:hint="cs"/>
          <w:rtl/>
        </w:rPr>
        <w:t>ً</w:t>
      </w:r>
      <w:r w:rsidRPr="009746DC">
        <w:rPr>
          <w:rtl/>
        </w:rPr>
        <w:t xml:space="preserve"> لكن لا يستحق</w:t>
      </w:r>
      <w:r w:rsidR="004C2AB5">
        <w:rPr>
          <w:rFonts w:hint="cs"/>
          <w:rtl/>
        </w:rPr>
        <w:t>ّ</w:t>
      </w:r>
      <w:r w:rsidRPr="009746DC">
        <w:rPr>
          <w:rtl/>
        </w:rPr>
        <w:t xml:space="preserve"> به العذاب ، مع أن</w:t>
      </w:r>
      <w:r w:rsidR="004C2AB5">
        <w:rPr>
          <w:rFonts w:hint="cs"/>
          <w:rtl/>
        </w:rPr>
        <w:t>ّ</w:t>
      </w:r>
      <w:r w:rsidRPr="009746DC">
        <w:rPr>
          <w:rtl/>
        </w:rPr>
        <w:t xml:space="preserve">ه بعيد عن اللفظ والفقرة الثانية </w:t>
      </w:r>
      <w:r w:rsidR="00E43AE8">
        <w:rPr>
          <w:rtl/>
        </w:rPr>
        <w:t>أيضاً</w:t>
      </w:r>
      <w:r w:rsidR="00551E04">
        <w:rPr>
          <w:rtl/>
        </w:rPr>
        <w:t xml:space="preserve"> </w:t>
      </w:r>
      <w:r w:rsidRPr="009746DC">
        <w:rPr>
          <w:rtl/>
        </w:rPr>
        <w:t xml:space="preserve">مؤيدة </w:t>
      </w:r>
      <w:r w:rsidR="00FE5F86">
        <w:rPr>
          <w:rtl/>
        </w:rPr>
        <w:t xml:space="preserve">لـمّا </w:t>
      </w:r>
      <w:r w:rsidRPr="009746DC">
        <w:rPr>
          <w:rtl/>
        </w:rPr>
        <w:t>ذكرنا أ</w:t>
      </w:r>
      <w:r w:rsidR="00843F80">
        <w:rPr>
          <w:rtl/>
        </w:rPr>
        <w:t xml:space="preserve">عنّي </w:t>
      </w:r>
      <w:r w:rsidRPr="00C875FB">
        <w:rPr>
          <w:rtl/>
        </w:rPr>
        <w:t>قوله : أو خاف غير عدلي</w:t>
      </w:r>
      <w:r w:rsidRPr="009746DC">
        <w:rPr>
          <w:rtl/>
        </w:rPr>
        <w:t xml:space="preserve"> ، إذ العقوبات </w:t>
      </w:r>
      <w:r w:rsidR="003928AF">
        <w:rPr>
          <w:rtl/>
        </w:rPr>
        <w:t xml:space="preserve">الّتي </w:t>
      </w:r>
      <w:r w:rsidRPr="009746DC">
        <w:rPr>
          <w:rtl/>
        </w:rPr>
        <w:t>يخافها العباد إن</w:t>
      </w:r>
      <w:r w:rsidR="004C2AB5">
        <w:rPr>
          <w:rFonts w:hint="cs"/>
          <w:rtl/>
        </w:rPr>
        <w:t>ّ</w:t>
      </w:r>
      <w:r w:rsidRPr="009746DC">
        <w:rPr>
          <w:rtl/>
        </w:rPr>
        <w:t>ما هي من عدله ، ومن اعتقد أن</w:t>
      </w:r>
      <w:r w:rsidR="004C2AB5">
        <w:rPr>
          <w:rFonts w:hint="cs"/>
          <w:rtl/>
        </w:rPr>
        <w:t>ّ</w:t>
      </w:r>
      <w:r w:rsidRPr="009746DC">
        <w:rPr>
          <w:rtl/>
        </w:rPr>
        <w:t>ها ظلم فقد كفر واستحق</w:t>
      </w:r>
      <w:r w:rsidR="004C2AB5">
        <w:rPr>
          <w:rFonts w:hint="cs"/>
          <w:rtl/>
        </w:rPr>
        <w:t>ّ</w:t>
      </w:r>
      <w:r w:rsidRPr="009746DC">
        <w:rPr>
          <w:rtl/>
        </w:rPr>
        <w:t xml:space="preserve"> عقاب الأبد.</w:t>
      </w:r>
    </w:p>
    <w:p w:rsidR="00B717C7" w:rsidRPr="009746DC" w:rsidRDefault="00B717C7" w:rsidP="00E8797D">
      <w:pPr>
        <w:pStyle w:val="libNormal"/>
        <w:rPr>
          <w:rtl/>
        </w:rPr>
      </w:pPr>
      <w:r w:rsidRPr="00C875FB">
        <w:rPr>
          <w:rtl/>
        </w:rPr>
        <w:t>« عذ</w:t>
      </w:r>
      <w:r w:rsidR="004C2AB5">
        <w:rPr>
          <w:rFonts w:hint="cs"/>
          <w:rtl/>
        </w:rPr>
        <w:t>ّ</w:t>
      </w:r>
      <w:r w:rsidRPr="00C875FB">
        <w:rPr>
          <w:rtl/>
        </w:rPr>
        <w:t>بته عذابا</w:t>
      </w:r>
      <w:r w:rsidR="004C2AB5">
        <w:rPr>
          <w:rFonts w:hint="cs"/>
          <w:rtl/>
        </w:rPr>
        <w:t>ً</w:t>
      </w:r>
      <w:r w:rsidRPr="00C875FB">
        <w:rPr>
          <w:rtl/>
        </w:rPr>
        <w:t xml:space="preserve"> »</w:t>
      </w:r>
      <w:r w:rsidRPr="009746DC">
        <w:rPr>
          <w:rtl/>
        </w:rPr>
        <w:t xml:space="preserve"> أي تعذيبا</w:t>
      </w:r>
      <w:r w:rsidR="004C2AB5">
        <w:rPr>
          <w:rFonts w:hint="cs"/>
          <w:rtl/>
        </w:rPr>
        <w:t>ً</w:t>
      </w:r>
      <w:r w:rsidRPr="009746DC">
        <w:rPr>
          <w:rtl/>
        </w:rPr>
        <w:t xml:space="preserve"> ، ويجوز </w:t>
      </w:r>
      <w:r w:rsidR="00D8033E">
        <w:rPr>
          <w:rtl/>
        </w:rPr>
        <w:t xml:space="preserve">ان </w:t>
      </w:r>
      <w:r w:rsidRPr="009746DC">
        <w:rPr>
          <w:rtl/>
        </w:rPr>
        <w:t>يجعل مفعولا</w:t>
      </w:r>
      <w:r w:rsidR="004C2AB5">
        <w:rPr>
          <w:rFonts w:hint="cs"/>
          <w:rtl/>
        </w:rPr>
        <w:t>ً</w:t>
      </w:r>
      <w:r w:rsidRPr="009746DC">
        <w:rPr>
          <w:rtl/>
        </w:rPr>
        <w:t xml:space="preserve"> به </w:t>
      </w:r>
      <w:r w:rsidR="004C2AB5">
        <w:rPr>
          <w:rtl/>
        </w:rPr>
        <w:t>على</w:t>
      </w:r>
      <w:r w:rsidR="00D83B35">
        <w:rPr>
          <w:rtl/>
        </w:rPr>
        <w:t xml:space="preserve"> </w:t>
      </w:r>
      <w:r w:rsidRPr="009746DC">
        <w:rPr>
          <w:rtl/>
        </w:rPr>
        <w:t>السعة</w:t>
      </w:r>
      <w:r w:rsidRPr="00C875FB">
        <w:rPr>
          <w:rtl/>
        </w:rPr>
        <w:t xml:space="preserve"> « لا أعذ</w:t>
      </w:r>
      <w:r w:rsidR="004C2AB5">
        <w:rPr>
          <w:rFonts w:hint="cs"/>
          <w:rtl/>
        </w:rPr>
        <w:t>ّ</w:t>
      </w:r>
      <w:r w:rsidRPr="00C875FB">
        <w:rPr>
          <w:rtl/>
        </w:rPr>
        <w:t>به »</w:t>
      </w:r>
      <w:r w:rsidRPr="009746DC">
        <w:rPr>
          <w:rtl/>
        </w:rPr>
        <w:t xml:space="preserve"> الضمير للمصدر أو للعذاب </w:t>
      </w:r>
      <w:r w:rsidR="00D8033E">
        <w:rPr>
          <w:rtl/>
        </w:rPr>
        <w:t xml:space="preserve">ان </w:t>
      </w:r>
      <w:r w:rsidRPr="009746DC">
        <w:rPr>
          <w:rtl/>
        </w:rPr>
        <w:t xml:space="preserve">أريد به ما يعذب به </w:t>
      </w:r>
      <w:r w:rsidR="00D83B35">
        <w:rPr>
          <w:rtl/>
        </w:rPr>
        <w:t xml:space="preserve">علىّ </w:t>
      </w:r>
      <w:r w:rsidRPr="009746DC">
        <w:rPr>
          <w:rtl/>
        </w:rPr>
        <w:t>حذف حرف الجر</w:t>
      </w:r>
      <w:r w:rsidR="004C2AB5">
        <w:rPr>
          <w:rFonts w:hint="cs"/>
          <w:rtl/>
        </w:rPr>
        <w:t>ّ</w:t>
      </w:r>
      <w:r w:rsidRPr="009746DC">
        <w:rPr>
          <w:rtl/>
        </w:rPr>
        <w:t xml:space="preserve"> كما ذكره البيضاوي</w:t>
      </w:r>
      <w:r>
        <w:rPr>
          <w:rtl/>
        </w:rPr>
        <w:t xml:space="preserve"> </w:t>
      </w:r>
      <w:r w:rsidRPr="00C875FB">
        <w:rPr>
          <w:rtl/>
        </w:rPr>
        <w:t>« فإياي فأعبد »</w:t>
      </w:r>
      <w:r w:rsidRPr="009746DC">
        <w:rPr>
          <w:rtl/>
        </w:rPr>
        <w:t xml:space="preserve"> التقديم للحصر</w:t>
      </w:r>
      <w:r w:rsidRPr="00C875FB">
        <w:rPr>
          <w:rtl/>
        </w:rPr>
        <w:t xml:space="preserve"> « فأكملت »</w:t>
      </w:r>
      <w:r w:rsidRPr="009746DC">
        <w:rPr>
          <w:rtl/>
        </w:rPr>
        <w:t xml:space="preserve"> </w:t>
      </w:r>
      <w:r w:rsidR="00D83B35">
        <w:rPr>
          <w:rtl/>
        </w:rPr>
        <w:t xml:space="preserve">علىّ </w:t>
      </w:r>
      <w:r w:rsidRPr="009746DC">
        <w:rPr>
          <w:rtl/>
        </w:rPr>
        <w:t xml:space="preserve">بناء المجهول ويحتمل المعلوم </w:t>
      </w:r>
      <w:r w:rsidR="00D83B35">
        <w:rPr>
          <w:rtl/>
        </w:rPr>
        <w:t xml:space="preserve">علىّ </w:t>
      </w:r>
      <w:r w:rsidRPr="009746DC">
        <w:rPr>
          <w:rtl/>
        </w:rPr>
        <w:t>صيغة المتكلم</w:t>
      </w:r>
      <w:r>
        <w:rPr>
          <w:rtl/>
        </w:rPr>
        <w:t xml:space="preserve"> </w:t>
      </w:r>
      <w:r w:rsidRPr="00C875FB">
        <w:rPr>
          <w:rtl/>
        </w:rPr>
        <w:t>« بشبليك »</w:t>
      </w:r>
      <w:r w:rsidRPr="009746DC">
        <w:rPr>
          <w:rtl/>
        </w:rPr>
        <w:t xml:space="preserve"> أي ولديك ، شب</w:t>
      </w:r>
      <w:r w:rsidR="004C2AB5">
        <w:rPr>
          <w:rFonts w:hint="cs"/>
          <w:rtl/>
        </w:rPr>
        <w:t>ّ</w:t>
      </w:r>
      <w:r w:rsidRPr="009746DC">
        <w:rPr>
          <w:rtl/>
        </w:rPr>
        <w:t xml:space="preserve">ههما بولد الأسد في الشجاعة أو شبهه بالأسد في ذلك أو هما معا ، والمعنى ولدي أسدك تشبيها لأمير المؤمنين </w:t>
      </w:r>
      <w:r w:rsidR="00850EDE">
        <w:rPr>
          <w:rStyle w:val="libAlaemChar"/>
          <w:rtl/>
        </w:rPr>
        <w:t xml:space="preserve">عليه‌السلام </w:t>
      </w:r>
      <w:r w:rsidRPr="009746DC">
        <w:rPr>
          <w:rtl/>
        </w:rPr>
        <w:t xml:space="preserve">بالأسد ، وفي القاموس : الشبل بالكسر ولد الأسد إذا أدرك الصيد ، وقال : </w:t>
      </w:r>
      <w:r w:rsidRPr="00C875FB">
        <w:rPr>
          <w:rtl/>
        </w:rPr>
        <w:t>السبط</w:t>
      </w:r>
      <w:r w:rsidRPr="009746DC">
        <w:rPr>
          <w:rtl/>
        </w:rPr>
        <w:t xml:space="preserve"> بالكسر ولد الولد ، والقبيلة من اليهود والجمع أسباط ، وحسين سبط من الأسباط ، أمة من الأمم ، وفي النهاية فيه : الحسين سبط من الأسباط ، أي أم</w:t>
      </w:r>
      <w:r w:rsidR="004C2AB5">
        <w:rPr>
          <w:rFonts w:hint="cs"/>
          <w:rtl/>
        </w:rPr>
        <w:t>ّ</w:t>
      </w:r>
      <w:r w:rsidRPr="009746DC">
        <w:rPr>
          <w:rtl/>
        </w:rPr>
        <w:t xml:space="preserve">ة من الأمم في الخير ، والأسباط في أولاد إسحاق بن إبراهيم الخليل </w:t>
      </w:r>
      <w:r w:rsidR="00850EDE">
        <w:rPr>
          <w:rStyle w:val="libAlaemChar"/>
          <w:rtl/>
        </w:rPr>
        <w:t xml:space="preserve">عليه‌السلام </w:t>
      </w:r>
      <w:r w:rsidRPr="009746DC">
        <w:rPr>
          <w:rtl/>
        </w:rPr>
        <w:t xml:space="preserve">بمنزلة القبائل في ولد إسماعيل </w:t>
      </w:r>
      <w:r w:rsidR="00850EDE">
        <w:rPr>
          <w:rStyle w:val="libAlaemChar"/>
          <w:rtl/>
        </w:rPr>
        <w:t xml:space="preserve">عليه‌السلام </w:t>
      </w:r>
      <w:r w:rsidRPr="009746DC">
        <w:rPr>
          <w:rtl/>
        </w:rPr>
        <w:t xml:space="preserve">واحدهم سبط ، فهو واقع </w:t>
      </w:r>
      <w:r w:rsidR="00D83B35">
        <w:rPr>
          <w:rtl/>
        </w:rPr>
        <w:t xml:space="preserve">علىّ </w:t>
      </w:r>
      <w:r w:rsidRPr="009746DC">
        <w:rPr>
          <w:rtl/>
        </w:rPr>
        <w:t>الأمة ، والأمة واقعة عليه ، ومنه الحديث الآخر : الحسن والحسين سبطا</w:t>
      </w:r>
      <w:r w:rsidR="004C2AB5">
        <w:rPr>
          <w:rFonts w:hint="cs"/>
          <w:rtl/>
        </w:rPr>
        <w:t>ً</w:t>
      </w:r>
      <w:r w:rsidRPr="009746DC">
        <w:rPr>
          <w:rtl/>
        </w:rPr>
        <w:t xml:space="preserve"> رسول الله </w:t>
      </w:r>
      <w:r w:rsidR="007D1F02" w:rsidRPr="007D1F02">
        <w:rPr>
          <w:rStyle w:val="libAlaemChar"/>
          <w:rtl/>
        </w:rPr>
        <w:t>صلى‌الله‌عليه‌وآله‌وسلم</w:t>
      </w:r>
      <w:r w:rsidRPr="009746DC">
        <w:rPr>
          <w:rtl/>
        </w:rPr>
        <w:t xml:space="preserve"> أي طائفت</w:t>
      </w:r>
      <w:r w:rsidR="00D8033E">
        <w:rPr>
          <w:rtl/>
        </w:rPr>
        <w:t xml:space="preserve">ان </w:t>
      </w:r>
      <w:r w:rsidRPr="009746DC">
        <w:rPr>
          <w:rtl/>
        </w:rPr>
        <w:t>وقطعت</w:t>
      </w:r>
      <w:r w:rsidR="00D8033E">
        <w:rPr>
          <w:rtl/>
        </w:rPr>
        <w:t xml:space="preserve">ان </w:t>
      </w:r>
      <w:r w:rsidRPr="009746DC">
        <w:rPr>
          <w:rtl/>
        </w:rPr>
        <w:t>منه ، وقيل : الأسباط خاصة الأولاد ، وقيل : أولاد الأولاد ، وقيل : أولاد البنات.</w:t>
      </w:r>
    </w:p>
    <w:p w:rsidR="00B717C7" w:rsidRPr="009746DC" w:rsidRDefault="00B717C7" w:rsidP="00E8797D">
      <w:pPr>
        <w:pStyle w:val="libNormal"/>
        <w:rPr>
          <w:rtl/>
        </w:rPr>
      </w:pPr>
      <w:r w:rsidRPr="00C875FB">
        <w:rPr>
          <w:rtl/>
        </w:rPr>
        <w:t>« خازن وحيي »</w:t>
      </w:r>
      <w:r w:rsidRPr="009746DC">
        <w:rPr>
          <w:rtl/>
        </w:rPr>
        <w:t xml:space="preserve"> أي حافظ ك</w:t>
      </w:r>
      <w:r w:rsidR="00FE5F86">
        <w:rPr>
          <w:rtl/>
        </w:rPr>
        <w:t xml:space="preserve">لـمّا </w:t>
      </w:r>
      <w:r w:rsidRPr="009746DC">
        <w:rPr>
          <w:rtl/>
        </w:rPr>
        <w:t>أوحيته إلى أحد من الأنبياء</w:t>
      </w:r>
      <w:r w:rsidRPr="00C875FB">
        <w:rPr>
          <w:rtl/>
        </w:rPr>
        <w:t xml:space="preserve"> « فهو أفضل »</w:t>
      </w:r>
      <w:r w:rsidRPr="009746DC">
        <w:rPr>
          <w:rtl/>
        </w:rPr>
        <w:t xml:space="preserve"> الفاء ل</w:t>
      </w:r>
      <w:r w:rsidR="008439FF">
        <w:rPr>
          <w:rtl/>
        </w:rPr>
        <w:t xml:space="preserve">لبيان </w:t>
      </w:r>
      <w:r w:rsidRPr="009746DC">
        <w:rPr>
          <w:rtl/>
        </w:rPr>
        <w:t>، والكلمة التامة إما أسماء الله العظ</w:t>
      </w:r>
      <w:r w:rsidR="004C2AB5">
        <w:rPr>
          <w:rFonts w:hint="cs"/>
          <w:rtl/>
        </w:rPr>
        <w:t>ا</w:t>
      </w:r>
      <w:r w:rsidR="004C2AB5">
        <w:rPr>
          <w:rtl/>
        </w:rPr>
        <w:t>م</w:t>
      </w:r>
      <w:r w:rsidR="00551E04">
        <w:rPr>
          <w:rtl/>
        </w:rPr>
        <w:t xml:space="preserve"> </w:t>
      </w:r>
      <w:r w:rsidRPr="009746DC">
        <w:rPr>
          <w:rtl/>
        </w:rPr>
        <w:t xml:space="preserve">أو علم </w:t>
      </w:r>
      <w:r w:rsidR="00AA7D34">
        <w:rPr>
          <w:rtl/>
        </w:rPr>
        <w:t xml:space="preserve">القران </w:t>
      </w:r>
      <w:r w:rsidRPr="009746DC">
        <w:rPr>
          <w:rtl/>
        </w:rPr>
        <w:t>أو الأعم منه ومن</w:t>
      </w:r>
    </w:p>
    <w:p w:rsidR="008930D5" w:rsidRDefault="008930D5" w:rsidP="008930D5">
      <w:pPr>
        <w:pStyle w:val="libNormal"/>
        <w:rPr>
          <w:rtl/>
        </w:rPr>
      </w:pPr>
      <w:r>
        <w:rPr>
          <w:rtl/>
        </w:rPr>
        <w:br w:type="page"/>
      </w:r>
    </w:p>
    <w:p w:rsidR="00B717C7" w:rsidRPr="009746DC" w:rsidRDefault="00B717C7" w:rsidP="004C2AB5">
      <w:pPr>
        <w:pStyle w:val="libNormal"/>
        <w:rPr>
          <w:rtl/>
        </w:rPr>
      </w:pPr>
      <w:r w:rsidRPr="009746DC">
        <w:rPr>
          <w:rtl/>
        </w:rPr>
        <w:lastRenderedPageBreak/>
        <w:t>فهو أفضل من استشهد وأرفع الشهداء درجة جعلت كلمتي التام</w:t>
      </w:r>
      <w:r w:rsidR="004C2AB5">
        <w:rPr>
          <w:rFonts w:hint="cs"/>
          <w:rtl/>
        </w:rPr>
        <w:t>ّ</w:t>
      </w:r>
      <w:r w:rsidRPr="009746DC">
        <w:rPr>
          <w:rtl/>
        </w:rPr>
        <w:t>ة معه و</w:t>
      </w:r>
      <w:r w:rsidR="004C2AB5">
        <w:rPr>
          <w:rtl/>
        </w:rPr>
        <w:t>حج</w:t>
      </w:r>
      <w:r w:rsidR="004C2AB5">
        <w:rPr>
          <w:rFonts w:hint="cs"/>
          <w:rtl/>
        </w:rPr>
        <w:t>ّ</w:t>
      </w:r>
      <w:r w:rsidR="004C2AB5">
        <w:rPr>
          <w:rtl/>
        </w:rPr>
        <w:t xml:space="preserve">تي البالغة عنده </w:t>
      </w:r>
      <w:r w:rsidR="004C2AB5">
        <w:rPr>
          <w:rFonts w:hint="cs"/>
          <w:rtl/>
        </w:rPr>
        <w:t xml:space="preserve">، </w:t>
      </w:r>
      <w:r w:rsidR="004C2AB5">
        <w:rPr>
          <w:rtl/>
        </w:rPr>
        <w:t>بعترته أثيب و</w:t>
      </w:r>
      <w:r w:rsidR="004C2AB5">
        <w:rPr>
          <w:rFonts w:hint="cs"/>
          <w:rtl/>
        </w:rPr>
        <w:t>اُ</w:t>
      </w:r>
      <w:r w:rsidRPr="009746DC">
        <w:rPr>
          <w:rtl/>
        </w:rPr>
        <w:t xml:space="preserve">عاقب </w:t>
      </w:r>
      <w:r w:rsidR="004C2AB5">
        <w:rPr>
          <w:rFonts w:hint="cs"/>
          <w:rtl/>
        </w:rPr>
        <w:t xml:space="preserve">، </w:t>
      </w:r>
      <w:r w:rsidRPr="009746DC">
        <w:rPr>
          <w:rtl/>
        </w:rPr>
        <w:t>أو</w:t>
      </w:r>
      <w:r w:rsidR="004C2AB5">
        <w:rPr>
          <w:rFonts w:hint="cs"/>
          <w:rtl/>
        </w:rPr>
        <w:t>َّ</w:t>
      </w:r>
      <w:r w:rsidRPr="009746DC">
        <w:rPr>
          <w:rtl/>
        </w:rPr>
        <w:t xml:space="preserve">لهم </w:t>
      </w:r>
      <w:r w:rsidR="00551E04">
        <w:rPr>
          <w:rtl/>
        </w:rPr>
        <w:t>عليّ</w:t>
      </w:r>
      <w:r w:rsidR="004C2AB5">
        <w:rPr>
          <w:rFonts w:hint="cs"/>
          <w:rtl/>
        </w:rPr>
        <w:t>ٌ</w:t>
      </w:r>
      <w:r w:rsidR="00551E04">
        <w:rPr>
          <w:rtl/>
        </w:rPr>
        <w:t xml:space="preserve"> </w:t>
      </w:r>
      <w:r w:rsidRPr="009746DC">
        <w:rPr>
          <w:rtl/>
        </w:rPr>
        <w:t>سي</w:t>
      </w:r>
      <w:r w:rsidR="004C2AB5">
        <w:rPr>
          <w:rFonts w:hint="cs"/>
          <w:rtl/>
        </w:rPr>
        <w:t>ّ</w:t>
      </w:r>
      <w:r w:rsidRPr="009746DC">
        <w:rPr>
          <w:rtl/>
        </w:rPr>
        <w:t xml:space="preserve">د العابدين وزين أوليائي الماضين وابنه شبه </w:t>
      </w:r>
      <w:r w:rsidR="00551E04">
        <w:rPr>
          <w:rtl/>
        </w:rPr>
        <w:t xml:space="preserve">جدّه </w:t>
      </w:r>
      <w:r w:rsidRPr="009746DC">
        <w:rPr>
          <w:rtl/>
        </w:rPr>
        <w:t xml:space="preserve">المحمود </w:t>
      </w:r>
      <w:r w:rsidR="00551E04">
        <w:rPr>
          <w:rtl/>
        </w:rPr>
        <w:t xml:space="preserve">محمّد </w:t>
      </w:r>
      <w:r w:rsidRPr="009746DC">
        <w:rPr>
          <w:rtl/>
        </w:rPr>
        <w:t>الباقر علمي والمعدن لحكمتي سيهلك المرتابون في جعفر الر</w:t>
      </w:r>
      <w:r w:rsidR="004C2AB5">
        <w:rPr>
          <w:rFonts w:hint="cs"/>
          <w:rtl/>
        </w:rPr>
        <w:t>ّ</w:t>
      </w:r>
      <w:r w:rsidRPr="009746DC">
        <w:rPr>
          <w:rtl/>
        </w:rPr>
        <w:t>اد</w:t>
      </w:r>
      <w:r w:rsidR="004C2AB5">
        <w:rPr>
          <w:rFonts w:hint="cs"/>
          <w:rtl/>
        </w:rPr>
        <w:t>ُّ</w:t>
      </w:r>
      <w:r w:rsidRPr="009746DC">
        <w:rPr>
          <w:rtl/>
        </w:rPr>
        <w:t xml:space="preserve"> عليه كالر</w:t>
      </w:r>
      <w:r w:rsidR="004C2AB5">
        <w:rPr>
          <w:rFonts w:hint="cs"/>
          <w:rtl/>
        </w:rPr>
        <w:t>ّ</w:t>
      </w:r>
      <w:r w:rsidRPr="009746DC">
        <w:rPr>
          <w:rtl/>
        </w:rPr>
        <w:t>اد</w:t>
      </w:r>
      <w:r w:rsidR="004C2AB5">
        <w:rPr>
          <w:rFonts w:hint="cs"/>
          <w:rtl/>
        </w:rPr>
        <w:t>ّ</w:t>
      </w:r>
      <w:r w:rsidRPr="009746DC">
        <w:rPr>
          <w:rtl/>
        </w:rPr>
        <w:t xml:space="preserve"> </w:t>
      </w:r>
      <w:r w:rsidR="00551E04">
        <w:rPr>
          <w:rtl/>
        </w:rPr>
        <w:t>عليّ</w:t>
      </w:r>
      <w:r w:rsidR="004C2AB5">
        <w:rPr>
          <w:rFonts w:hint="cs"/>
          <w:rtl/>
        </w:rPr>
        <w:t>َ</w:t>
      </w:r>
      <w:r w:rsidR="00551E04">
        <w:rPr>
          <w:rtl/>
        </w:rPr>
        <w:t xml:space="preserve"> </w:t>
      </w:r>
      <w:r w:rsidR="004C2AB5">
        <w:rPr>
          <w:rFonts w:hint="cs"/>
          <w:rtl/>
        </w:rPr>
        <w:t xml:space="preserve">، </w:t>
      </w:r>
      <w:r w:rsidRPr="009746DC">
        <w:rPr>
          <w:rtl/>
        </w:rPr>
        <w:t>حق</w:t>
      </w:r>
      <w:r w:rsidR="004C2AB5">
        <w:rPr>
          <w:rFonts w:hint="cs"/>
          <w:rtl/>
        </w:rPr>
        <w:t>ّ</w:t>
      </w:r>
      <w:r w:rsidRPr="009746DC">
        <w:rPr>
          <w:rtl/>
        </w:rPr>
        <w:t xml:space="preserve"> القول من</w:t>
      </w:r>
      <w:r w:rsidR="004C2AB5">
        <w:rPr>
          <w:rFonts w:hint="cs"/>
          <w:rtl/>
        </w:rPr>
        <w:t>ّ</w:t>
      </w:r>
      <w:r w:rsidRPr="009746DC">
        <w:rPr>
          <w:rtl/>
        </w:rPr>
        <w:t>ي لأكرمن</w:t>
      </w:r>
      <w:r w:rsidR="004C2AB5">
        <w:rPr>
          <w:rFonts w:hint="cs"/>
          <w:rtl/>
        </w:rPr>
        <w:t>َّ</w:t>
      </w:r>
      <w:r w:rsidRPr="009746DC">
        <w:rPr>
          <w:rtl/>
        </w:rPr>
        <w:t xml:space="preserve"> مثوى جعفر ولأسرنه في</w:t>
      </w:r>
    </w:p>
    <w:p w:rsidR="00B717C7" w:rsidRPr="00324B78" w:rsidRDefault="008930D5" w:rsidP="007F05B9">
      <w:pPr>
        <w:pStyle w:val="libLine"/>
        <w:rPr>
          <w:rtl/>
        </w:rPr>
      </w:pPr>
      <w:r>
        <w:rPr>
          <w:rFonts w:hint="cs"/>
          <w:rtl/>
        </w:rPr>
        <w:t>_____________________________________________</w:t>
      </w:r>
    </w:p>
    <w:p w:rsidR="00B717C7" w:rsidRPr="009746DC" w:rsidRDefault="004C2AB5" w:rsidP="004C2AB5">
      <w:pPr>
        <w:pStyle w:val="libNormal"/>
        <w:rPr>
          <w:rtl/>
        </w:rPr>
      </w:pPr>
      <w:r>
        <w:rPr>
          <w:rtl/>
        </w:rPr>
        <w:t>سا</w:t>
      </w:r>
      <w:r>
        <w:rPr>
          <w:rFonts w:hint="cs"/>
          <w:rtl/>
        </w:rPr>
        <w:t>ي</w:t>
      </w:r>
      <w:r w:rsidR="00B717C7" w:rsidRPr="009746DC">
        <w:rPr>
          <w:rtl/>
        </w:rPr>
        <w:t xml:space="preserve">ر علوم الله ومعارفه أو حجج الله الكائنة في صلبه كما ورد في قوله تعالى : </w:t>
      </w:r>
      <w:r w:rsidR="00B717C7" w:rsidRPr="005E3B39">
        <w:rPr>
          <w:rtl/>
        </w:rPr>
        <w:t>«</w:t>
      </w:r>
      <w:r w:rsidR="00B717C7" w:rsidRPr="00DA1B74">
        <w:rPr>
          <w:rtl/>
        </w:rPr>
        <w:t xml:space="preserve"> وَإِذِ ابْتَلى إِبْراهِيمَ رَبُّهُ بِكَلِماتٍ فَأَتَمَّهُنَ </w:t>
      </w:r>
      <w:r w:rsidR="00B717C7" w:rsidRPr="005E3B39">
        <w:rPr>
          <w:rtl/>
        </w:rPr>
        <w:t>»</w:t>
      </w:r>
      <w:r w:rsidR="00B717C7" w:rsidRPr="009746DC">
        <w:rPr>
          <w:rtl/>
        </w:rPr>
        <w:t xml:space="preserve"> </w:t>
      </w:r>
      <w:r w:rsidR="00B717C7" w:rsidRPr="004C2AB5">
        <w:rPr>
          <w:rStyle w:val="libFootnotenumChar"/>
          <w:rtl/>
        </w:rPr>
        <w:t>(1)</w:t>
      </w:r>
      <w:r w:rsidR="00B717C7" w:rsidRPr="009746DC">
        <w:rPr>
          <w:rtl/>
        </w:rPr>
        <w:t xml:space="preserve"> وقوله تعالى : </w:t>
      </w:r>
      <w:r w:rsidR="00B717C7" w:rsidRPr="005E3B39">
        <w:rPr>
          <w:rtl/>
        </w:rPr>
        <w:t>«</w:t>
      </w:r>
      <w:r w:rsidR="00B717C7" w:rsidRPr="009746DC">
        <w:rPr>
          <w:rtl/>
        </w:rPr>
        <w:t xml:space="preserve"> وَتَمَّتْ كَلِمَةُ رَبِّكَ صِدْقاً وَعَدْلاً لا مُبَدِّلَ لِكَلِماتِهِ </w:t>
      </w:r>
      <w:r w:rsidR="00B717C7" w:rsidRPr="005E3B39">
        <w:rPr>
          <w:rtl/>
        </w:rPr>
        <w:t>»</w:t>
      </w:r>
      <w:r w:rsidR="00B717C7" w:rsidRPr="009746DC">
        <w:rPr>
          <w:rtl/>
        </w:rPr>
        <w:t xml:space="preserve"> </w:t>
      </w:r>
      <w:r w:rsidR="00B717C7" w:rsidRPr="004C2AB5">
        <w:rPr>
          <w:rStyle w:val="libFootnotenumChar"/>
          <w:rtl/>
        </w:rPr>
        <w:t>(2)</w:t>
      </w:r>
      <w:r w:rsidR="00B717C7" w:rsidRPr="009746DC">
        <w:rPr>
          <w:rtl/>
        </w:rPr>
        <w:t xml:space="preserve"> إن</w:t>
      </w:r>
      <w:r>
        <w:rPr>
          <w:rFonts w:hint="cs"/>
          <w:rtl/>
        </w:rPr>
        <w:t>ّ</w:t>
      </w:r>
      <w:r w:rsidR="00B717C7" w:rsidRPr="009746DC">
        <w:rPr>
          <w:rtl/>
        </w:rPr>
        <w:t xml:space="preserve">ها الأئمة </w:t>
      </w:r>
      <w:r w:rsidR="00632E02" w:rsidRPr="00632E02">
        <w:rPr>
          <w:rStyle w:val="libAlaemChar"/>
          <w:rtl/>
        </w:rPr>
        <w:t>عليهم‌السلام</w:t>
      </w:r>
      <w:r w:rsidR="00C17164" w:rsidRPr="00C17164">
        <w:rPr>
          <w:rStyle w:val="libAlaemChar"/>
          <w:rtl/>
        </w:rPr>
        <w:t xml:space="preserve"> </w:t>
      </w:r>
      <w:r w:rsidR="00B717C7" w:rsidRPr="009746DC">
        <w:rPr>
          <w:rtl/>
        </w:rPr>
        <w:t>، أو المراد</w:t>
      </w:r>
      <w:r w:rsidR="00B717C7" w:rsidRPr="00C875FB">
        <w:rPr>
          <w:rtl/>
        </w:rPr>
        <w:t xml:space="preserve"> بالكلمة</w:t>
      </w:r>
      <w:r w:rsidR="00B717C7" w:rsidRPr="009746DC">
        <w:rPr>
          <w:rtl/>
        </w:rPr>
        <w:t xml:space="preserve"> الإمامة وشرائطها ، والمراد</w:t>
      </w:r>
      <w:r w:rsidR="00B717C7" w:rsidRPr="00C875FB">
        <w:rPr>
          <w:rtl/>
        </w:rPr>
        <w:t xml:space="preserve"> ب</w:t>
      </w:r>
      <w:r w:rsidR="00C17164">
        <w:rPr>
          <w:rtl/>
        </w:rPr>
        <w:t xml:space="preserve">الحجّة </w:t>
      </w:r>
      <w:r w:rsidR="00B717C7" w:rsidRPr="00C875FB">
        <w:rPr>
          <w:rtl/>
        </w:rPr>
        <w:t>البالغة</w:t>
      </w:r>
      <w:r w:rsidR="00B717C7" w:rsidRPr="009746DC">
        <w:rPr>
          <w:rtl/>
        </w:rPr>
        <w:t xml:space="preserve"> أي الكاملة البراهين </w:t>
      </w:r>
      <w:r w:rsidR="003928AF">
        <w:rPr>
          <w:rtl/>
        </w:rPr>
        <w:t xml:space="preserve">الّتي </w:t>
      </w:r>
      <w:r w:rsidR="00B717C7" w:rsidRPr="009746DC">
        <w:rPr>
          <w:rtl/>
        </w:rPr>
        <w:t xml:space="preserve">أقامها الله ورسوله </w:t>
      </w:r>
      <w:r w:rsidR="00D83B35">
        <w:rPr>
          <w:rtl/>
        </w:rPr>
        <w:t xml:space="preserve">علىّ </w:t>
      </w:r>
      <w:r w:rsidR="00B717C7" w:rsidRPr="009746DC">
        <w:rPr>
          <w:rtl/>
        </w:rPr>
        <w:t xml:space="preserve">حقية إمامته وإمامة أولاده ، أو المعجزات </w:t>
      </w:r>
      <w:r w:rsidR="003928AF">
        <w:rPr>
          <w:rtl/>
        </w:rPr>
        <w:t xml:space="preserve">الّتي </w:t>
      </w:r>
      <w:r w:rsidR="00B717C7" w:rsidRPr="009746DC">
        <w:rPr>
          <w:rtl/>
        </w:rPr>
        <w:t>أعطاهم أو الشريعة الحقة أو الإيم</w:t>
      </w:r>
      <w:r w:rsidR="00D8033E">
        <w:rPr>
          <w:rtl/>
        </w:rPr>
        <w:t xml:space="preserve">ان </w:t>
      </w:r>
      <w:r w:rsidR="00B717C7" w:rsidRPr="009746DC">
        <w:rPr>
          <w:rtl/>
        </w:rPr>
        <w:t>المقبول وعترته التسعة المعصومون من أولاده ، أي بولايتهم والإقرار بإمامتهم</w:t>
      </w:r>
      <w:r w:rsidR="00B717C7">
        <w:rPr>
          <w:rtl/>
        </w:rPr>
        <w:t xml:space="preserve"> </w:t>
      </w:r>
      <w:r w:rsidR="00B717C7" w:rsidRPr="00C875FB">
        <w:rPr>
          <w:rtl/>
        </w:rPr>
        <w:t>« أثيب »</w:t>
      </w:r>
      <w:r w:rsidR="00B717C7" w:rsidRPr="009746DC">
        <w:rPr>
          <w:rtl/>
        </w:rPr>
        <w:t xml:space="preserve"> لأنها الركن الأعظم من الإيم</w:t>
      </w:r>
      <w:r w:rsidR="00D8033E">
        <w:rPr>
          <w:rtl/>
        </w:rPr>
        <w:t xml:space="preserve">ان </w:t>
      </w:r>
      <w:r w:rsidR="00B717C7" w:rsidRPr="009746DC">
        <w:rPr>
          <w:rtl/>
        </w:rPr>
        <w:t xml:space="preserve">وشرط لقبول سائر الأعمال ، وبترك ولايتهم يعاقب </w:t>
      </w:r>
      <w:r w:rsidR="00D83B35">
        <w:rPr>
          <w:rtl/>
        </w:rPr>
        <w:t xml:space="preserve">علىّ </w:t>
      </w:r>
      <w:r w:rsidR="00B717C7" w:rsidRPr="009746DC">
        <w:rPr>
          <w:rtl/>
        </w:rPr>
        <w:t>أصل الترك و</w:t>
      </w:r>
      <w:r w:rsidR="00D83B35">
        <w:rPr>
          <w:rtl/>
        </w:rPr>
        <w:t xml:space="preserve">علىّ </w:t>
      </w:r>
      <w:r w:rsidR="00B717C7" w:rsidRPr="009746DC">
        <w:rPr>
          <w:rtl/>
        </w:rPr>
        <w:t xml:space="preserve">الأعمال </w:t>
      </w:r>
      <w:r w:rsidR="003928AF">
        <w:rPr>
          <w:rtl/>
        </w:rPr>
        <w:t xml:space="preserve">الّتي </w:t>
      </w:r>
      <w:r w:rsidR="00B717C7" w:rsidRPr="009746DC">
        <w:rPr>
          <w:rtl/>
        </w:rPr>
        <w:t>أتوا بها للإخلال بالشرط.</w:t>
      </w:r>
    </w:p>
    <w:p w:rsidR="00B717C7" w:rsidRPr="009746DC" w:rsidRDefault="00B717C7" w:rsidP="004C2AB5">
      <w:pPr>
        <w:pStyle w:val="libNormal"/>
        <w:rPr>
          <w:rtl/>
        </w:rPr>
      </w:pPr>
      <w:r w:rsidRPr="00C875FB">
        <w:rPr>
          <w:rtl/>
        </w:rPr>
        <w:t>« أوليائي الماضين »</w:t>
      </w:r>
      <w:r w:rsidRPr="009746DC">
        <w:rPr>
          <w:rtl/>
        </w:rPr>
        <w:t xml:space="preserve"> أي السابقين تخصيصا</w:t>
      </w:r>
      <w:r w:rsidR="004C2AB5">
        <w:rPr>
          <w:rFonts w:hint="cs"/>
          <w:rtl/>
        </w:rPr>
        <w:t>ً</w:t>
      </w:r>
      <w:r w:rsidRPr="009746DC">
        <w:rPr>
          <w:rtl/>
        </w:rPr>
        <w:t xml:space="preserve"> للفرد الأخفى بالذكر ،</w:t>
      </w:r>
      <w:r w:rsidR="004C2AB5">
        <w:rPr>
          <w:rtl/>
        </w:rPr>
        <w:t xml:space="preserve"> ف</w:t>
      </w:r>
      <w:r w:rsidR="004C2AB5">
        <w:rPr>
          <w:rFonts w:hint="cs"/>
          <w:rtl/>
        </w:rPr>
        <w:t>ا</w:t>
      </w:r>
      <w:r w:rsidRPr="009746DC">
        <w:rPr>
          <w:rtl/>
        </w:rPr>
        <w:t>ن</w:t>
      </w:r>
      <w:r w:rsidR="004C2AB5">
        <w:rPr>
          <w:rFonts w:hint="cs"/>
          <w:rtl/>
        </w:rPr>
        <w:t>ّ</w:t>
      </w:r>
      <w:r w:rsidRPr="009746DC">
        <w:rPr>
          <w:rtl/>
        </w:rPr>
        <w:t xml:space="preserve">ه </w:t>
      </w:r>
      <w:r w:rsidR="00850EDE">
        <w:rPr>
          <w:rStyle w:val="libAlaemChar"/>
          <w:rtl/>
        </w:rPr>
        <w:t xml:space="preserve">عليه‌السلام </w:t>
      </w:r>
      <w:r w:rsidRPr="009746DC">
        <w:rPr>
          <w:rtl/>
        </w:rPr>
        <w:t>زين من مضى ومن غبر من الأولياء ، و</w:t>
      </w:r>
      <w:r w:rsidRPr="00C875FB">
        <w:rPr>
          <w:rtl/>
        </w:rPr>
        <w:t xml:space="preserve"> « ابنه »</w:t>
      </w:r>
      <w:r w:rsidRPr="009746DC">
        <w:rPr>
          <w:rtl/>
        </w:rPr>
        <w:t xml:space="preserve"> مبتدأ و</w:t>
      </w:r>
      <w:r w:rsidRPr="00C875FB">
        <w:rPr>
          <w:rtl/>
        </w:rPr>
        <w:t xml:space="preserve"> « شبه »</w:t>
      </w:r>
      <w:r w:rsidRPr="009746DC">
        <w:rPr>
          <w:rtl/>
        </w:rPr>
        <w:t xml:space="preserve"> بالكسر والتحريك نعت له ،</w:t>
      </w:r>
      <w:r>
        <w:rPr>
          <w:rtl/>
        </w:rPr>
        <w:t xml:space="preserve"> و</w:t>
      </w:r>
      <w:r w:rsidRPr="00C875FB">
        <w:rPr>
          <w:rtl/>
        </w:rPr>
        <w:t>المحمود</w:t>
      </w:r>
      <w:r w:rsidRPr="009746DC">
        <w:rPr>
          <w:rtl/>
        </w:rPr>
        <w:t xml:space="preserve"> نعت ل</w:t>
      </w:r>
      <w:r w:rsidR="00551E04">
        <w:rPr>
          <w:rtl/>
        </w:rPr>
        <w:t xml:space="preserve">جدّه </w:t>
      </w:r>
      <w:r w:rsidRPr="009746DC">
        <w:rPr>
          <w:rtl/>
        </w:rPr>
        <w:t>،</w:t>
      </w:r>
      <w:r>
        <w:rPr>
          <w:rtl/>
        </w:rPr>
        <w:t xml:space="preserve"> و</w:t>
      </w:r>
      <w:r w:rsidR="00551E04">
        <w:rPr>
          <w:rtl/>
        </w:rPr>
        <w:t xml:space="preserve">محمّد </w:t>
      </w:r>
      <w:r w:rsidRPr="009746DC">
        <w:rPr>
          <w:rtl/>
        </w:rPr>
        <w:t>عطف بي</w:t>
      </w:r>
      <w:r w:rsidR="00D8033E">
        <w:rPr>
          <w:rtl/>
        </w:rPr>
        <w:t xml:space="preserve">ان </w:t>
      </w:r>
      <w:r w:rsidRPr="009746DC">
        <w:rPr>
          <w:rtl/>
        </w:rPr>
        <w:t>للجد أو للابن ،</w:t>
      </w:r>
      <w:r>
        <w:rPr>
          <w:rtl/>
        </w:rPr>
        <w:t xml:space="preserve"> و</w:t>
      </w:r>
      <w:r w:rsidRPr="00C875FB">
        <w:rPr>
          <w:rtl/>
        </w:rPr>
        <w:t>الباقر</w:t>
      </w:r>
      <w:r w:rsidR="004C2AB5">
        <w:rPr>
          <w:rtl/>
        </w:rPr>
        <w:t xml:space="preserve"> خبر المبتدأ أو ابنه خبر مبتد</w:t>
      </w:r>
      <w:r w:rsidR="004C2AB5">
        <w:rPr>
          <w:rFonts w:hint="cs"/>
          <w:rtl/>
        </w:rPr>
        <w:t>اء</w:t>
      </w:r>
      <w:r w:rsidRPr="009746DC">
        <w:rPr>
          <w:rtl/>
        </w:rPr>
        <w:t xml:space="preserve"> محذوف أي ثانيهم فالباقر نعت ، وفي العيون وغيره : الباقر لعلمي ، ويقال بقرة أي فتحه ووس</w:t>
      </w:r>
      <w:r w:rsidR="004C2AB5">
        <w:rPr>
          <w:rFonts w:hint="cs"/>
          <w:rtl/>
        </w:rPr>
        <w:t>ّ</w:t>
      </w:r>
      <w:r w:rsidRPr="009746DC">
        <w:rPr>
          <w:rtl/>
        </w:rPr>
        <w:t>عه.</w:t>
      </w:r>
    </w:p>
    <w:p w:rsidR="00B717C7" w:rsidRPr="009746DC" w:rsidRDefault="00B717C7" w:rsidP="004C2AB5">
      <w:pPr>
        <w:pStyle w:val="libNormal"/>
        <w:rPr>
          <w:rtl/>
        </w:rPr>
      </w:pPr>
      <w:r w:rsidRPr="00C875FB">
        <w:rPr>
          <w:rtl/>
        </w:rPr>
        <w:t>« لأكرمن</w:t>
      </w:r>
      <w:r w:rsidR="004C2AB5">
        <w:rPr>
          <w:rFonts w:hint="cs"/>
          <w:rtl/>
        </w:rPr>
        <w:t>ّ</w:t>
      </w:r>
      <w:r w:rsidRPr="00C875FB">
        <w:rPr>
          <w:rtl/>
        </w:rPr>
        <w:t xml:space="preserve"> مثوى جعفر »</w:t>
      </w:r>
      <w:r w:rsidRPr="009746DC">
        <w:rPr>
          <w:rtl/>
        </w:rPr>
        <w:t xml:space="preserve"> أي مق</w:t>
      </w:r>
      <w:r w:rsidR="00551E04">
        <w:rPr>
          <w:rtl/>
        </w:rPr>
        <w:t xml:space="preserve">أمّه </w:t>
      </w:r>
      <w:r w:rsidRPr="009746DC">
        <w:rPr>
          <w:rtl/>
        </w:rPr>
        <w:t xml:space="preserve">العالي في الدنيا بظهور علمه وفضله </w:t>
      </w:r>
      <w:r w:rsidR="00D83B35">
        <w:rPr>
          <w:rtl/>
        </w:rPr>
        <w:t xml:space="preserve">علىّ </w:t>
      </w:r>
      <w:r w:rsidRPr="009746DC">
        <w:rPr>
          <w:rtl/>
        </w:rPr>
        <w:t>الناس</w:t>
      </w:r>
      <w:r>
        <w:rPr>
          <w:rtl/>
        </w:rPr>
        <w:t xml:space="preserve"> </w:t>
      </w:r>
      <w:r w:rsidRPr="00C875FB">
        <w:rPr>
          <w:rtl/>
        </w:rPr>
        <w:t>« ولأسر</w:t>
      </w:r>
      <w:r w:rsidR="004C2AB5">
        <w:rPr>
          <w:rFonts w:hint="cs"/>
          <w:rtl/>
        </w:rPr>
        <w:t>ّ</w:t>
      </w:r>
      <w:r w:rsidRPr="00C875FB">
        <w:rPr>
          <w:rtl/>
        </w:rPr>
        <w:t>نه في أشياعه »</w:t>
      </w:r>
      <w:r w:rsidRPr="009746DC">
        <w:rPr>
          <w:rtl/>
        </w:rPr>
        <w:t xml:space="preserve"> بكثرتهم ووفورهم ومزيد علمهم وزهدهم وفضلهم ، أو المراد مق</w:t>
      </w:r>
      <w:r w:rsidR="004C2AB5">
        <w:rPr>
          <w:rFonts w:hint="cs"/>
          <w:rtl/>
        </w:rPr>
        <w:t>ا</w:t>
      </w:r>
      <w:r w:rsidR="004C2AB5">
        <w:rPr>
          <w:rtl/>
        </w:rPr>
        <w:t>م</w:t>
      </w:r>
      <w:r w:rsidR="00551E04">
        <w:rPr>
          <w:rtl/>
        </w:rPr>
        <w:t xml:space="preserve">ه </w:t>
      </w:r>
      <w:r w:rsidRPr="009746DC">
        <w:rPr>
          <w:rtl/>
        </w:rPr>
        <w:t>العالي يوم القيامة لشفاعة شيعته وسروره بقبول شفاعته فيهم أو الأعم</w:t>
      </w:r>
      <w:r w:rsidR="004C2AB5">
        <w:rPr>
          <w:rFonts w:hint="cs"/>
          <w:rtl/>
        </w:rPr>
        <w:t>ّ</w:t>
      </w:r>
      <w:r w:rsidRPr="009746DC">
        <w:rPr>
          <w:rtl/>
        </w:rPr>
        <w:t xml:space="preserve"> منهما.</w:t>
      </w:r>
    </w:p>
    <w:p w:rsidR="00B717C7" w:rsidRPr="009746DC" w:rsidRDefault="00B717C7" w:rsidP="004C2AB5">
      <w:pPr>
        <w:pStyle w:val="libLine"/>
        <w:rPr>
          <w:rtl/>
        </w:rPr>
      </w:pPr>
      <w:r w:rsidRPr="009746DC">
        <w:rPr>
          <w:rtl/>
        </w:rPr>
        <w:t>__________________</w:t>
      </w:r>
    </w:p>
    <w:p w:rsidR="00B717C7" w:rsidRPr="009746DC" w:rsidRDefault="00B717C7" w:rsidP="004C2AB5">
      <w:pPr>
        <w:pStyle w:val="libFootnote0"/>
        <w:rPr>
          <w:rtl/>
          <w:lang w:bidi="fa-IR"/>
        </w:rPr>
      </w:pPr>
      <w:r>
        <w:rPr>
          <w:rtl/>
        </w:rPr>
        <w:t>(</w:t>
      </w:r>
      <w:r w:rsidRPr="009746DC">
        <w:rPr>
          <w:rtl/>
        </w:rPr>
        <w:t>1) سورة البقرة : 124.</w:t>
      </w:r>
    </w:p>
    <w:p w:rsidR="00B717C7" w:rsidRPr="009746DC" w:rsidRDefault="00B717C7" w:rsidP="004C2AB5">
      <w:pPr>
        <w:pStyle w:val="libFootnote0"/>
        <w:rPr>
          <w:rtl/>
          <w:lang w:bidi="fa-IR"/>
        </w:rPr>
      </w:pPr>
      <w:r>
        <w:rPr>
          <w:rtl/>
        </w:rPr>
        <w:t>(</w:t>
      </w:r>
      <w:r w:rsidRPr="009746DC">
        <w:rPr>
          <w:rtl/>
        </w:rPr>
        <w:t>2) سورة الأن</w:t>
      </w:r>
      <w:r w:rsidR="00EB1FB4">
        <w:rPr>
          <w:rtl/>
        </w:rPr>
        <w:t xml:space="preserve">عام </w:t>
      </w:r>
      <w:r w:rsidRPr="009746DC">
        <w:rPr>
          <w:rtl/>
        </w:rPr>
        <w:t>: 115.</w:t>
      </w:r>
    </w:p>
    <w:p w:rsidR="008930D5" w:rsidRDefault="008930D5" w:rsidP="008930D5">
      <w:pPr>
        <w:pStyle w:val="libNormal"/>
        <w:rPr>
          <w:rtl/>
        </w:rPr>
      </w:pPr>
      <w:r>
        <w:rPr>
          <w:rtl/>
        </w:rPr>
        <w:br w:type="page"/>
      </w:r>
    </w:p>
    <w:p w:rsidR="00B717C7" w:rsidRPr="009746DC" w:rsidRDefault="00B717C7" w:rsidP="004C2AB5">
      <w:pPr>
        <w:pStyle w:val="libNormal"/>
        <w:rPr>
          <w:rtl/>
        </w:rPr>
      </w:pPr>
      <w:r w:rsidRPr="009746DC">
        <w:rPr>
          <w:rtl/>
        </w:rPr>
        <w:lastRenderedPageBreak/>
        <w:t xml:space="preserve">أشياعه وأنصاره وأوليائه </w:t>
      </w:r>
      <w:r w:rsidR="004C2AB5">
        <w:rPr>
          <w:rFonts w:hint="cs"/>
          <w:rtl/>
        </w:rPr>
        <w:t>، اُ</w:t>
      </w:r>
      <w:r w:rsidRPr="009746DC">
        <w:rPr>
          <w:rtl/>
        </w:rPr>
        <w:t>تيحت بعده موسى فتنة عمياء حندس</w:t>
      </w:r>
      <w:r>
        <w:rPr>
          <w:rtl/>
        </w:rPr>
        <w:t xml:space="preserve"> </w:t>
      </w:r>
      <w:r w:rsidRPr="009746DC">
        <w:rPr>
          <w:rtl/>
        </w:rPr>
        <w:t>ل</w:t>
      </w:r>
      <w:r w:rsidR="00325104">
        <w:rPr>
          <w:rFonts w:hint="cs"/>
          <w:rtl/>
        </w:rPr>
        <w:t>أ</w:t>
      </w:r>
      <w:r w:rsidR="00D8033E">
        <w:rPr>
          <w:rtl/>
        </w:rPr>
        <w:t>ن</w:t>
      </w:r>
      <w:r w:rsidR="00325104">
        <w:rPr>
          <w:rFonts w:hint="cs"/>
          <w:rtl/>
        </w:rPr>
        <w:t>َّ</w:t>
      </w:r>
      <w:r w:rsidR="00D8033E">
        <w:rPr>
          <w:rtl/>
        </w:rPr>
        <w:t xml:space="preserve"> </w:t>
      </w:r>
      <w:r w:rsidRPr="009746DC">
        <w:rPr>
          <w:rtl/>
        </w:rPr>
        <w:t>خيط فرضي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C2AB5">
      <w:pPr>
        <w:pStyle w:val="libNormal"/>
        <w:rPr>
          <w:rtl/>
        </w:rPr>
      </w:pPr>
      <w:r w:rsidRPr="009746DC">
        <w:rPr>
          <w:rtl/>
        </w:rPr>
        <w:t>قوله : أبيحت ، أقول : النسخ في كتب الحديث هنا مختلفة غاية الاختلاف ، ففي</w:t>
      </w:r>
      <w:r>
        <w:rPr>
          <w:rtl/>
        </w:rPr>
        <w:t xml:space="preserve"> </w:t>
      </w:r>
      <w:r w:rsidRPr="009746DC">
        <w:rPr>
          <w:rtl/>
        </w:rPr>
        <w:t>أكثر نسخ الكتاب : أبيحت بالباء الموح</w:t>
      </w:r>
      <w:r w:rsidR="00325104">
        <w:rPr>
          <w:rFonts w:hint="cs"/>
          <w:rtl/>
        </w:rPr>
        <w:t>ّ</w:t>
      </w:r>
      <w:r w:rsidRPr="009746DC">
        <w:rPr>
          <w:rtl/>
        </w:rPr>
        <w:t>دة والحاء المهملة بمعنى أظهرت ، يقال :</w:t>
      </w:r>
      <w:r>
        <w:rPr>
          <w:rFonts w:hint="cs"/>
          <w:rtl/>
        </w:rPr>
        <w:t xml:space="preserve"> </w:t>
      </w:r>
      <w:r w:rsidRPr="009746DC">
        <w:rPr>
          <w:rtl/>
        </w:rPr>
        <w:t>باح بسر</w:t>
      </w:r>
      <w:r w:rsidR="00325104">
        <w:rPr>
          <w:rFonts w:hint="cs"/>
          <w:rtl/>
        </w:rPr>
        <w:t>ّ</w:t>
      </w:r>
      <w:r w:rsidRPr="009746DC">
        <w:rPr>
          <w:rtl/>
        </w:rPr>
        <w:t>ه وأباحه إذا أظهره ، أو من الإباحة والإحلال أي أباحوا هذا الإ</w:t>
      </w:r>
      <w:r w:rsidR="00D83B35">
        <w:rPr>
          <w:rtl/>
        </w:rPr>
        <w:t xml:space="preserve">ثمّ </w:t>
      </w:r>
      <w:r w:rsidRPr="009746DC">
        <w:rPr>
          <w:rtl/>
        </w:rPr>
        <w:t xml:space="preserve">العظيم ، وفي بعضها انتجب بالنون والتاء المثناة والجيم ، فينبغي </w:t>
      </w:r>
      <w:r w:rsidR="00D8033E">
        <w:rPr>
          <w:rtl/>
        </w:rPr>
        <w:t xml:space="preserve">ان </w:t>
      </w:r>
      <w:r w:rsidRPr="009746DC">
        <w:rPr>
          <w:rtl/>
        </w:rPr>
        <w:t xml:space="preserve">يقرأ </w:t>
      </w:r>
      <w:r w:rsidR="00D83B35">
        <w:rPr>
          <w:rtl/>
        </w:rPr>
        <w:t xml:space="preserve">علىّ </w:t>
      </w:r>
      <w:r w:rsidRPr="009746DC">
        <w:rPr>
          <w:rtl/>
        </w:rPr>
        <w:t>بناء المجهول إشارة إلى اهتمامهم بش</w:t>
      </w:r>
      <w:r w:rsidR="00D8033E">
        <w:rPr>
          <w:rtl/>
        </w:rPr>
        <w:t xml:space="preserve">ان </w:t>
      </w:r>
      <w:r w:rsidRPr="009746DC">
        <w:rPr>
          <w:rtl/>
        </w:rPr>
        <w:t xml:space="preserve">تلك الفتنة ، وقرأ بعضهم </w:t>
      </w:r>
      <w:r w:rsidR="00D83B35">
        <w:rPr>
          <w:rtl/>
        </w:rPr>
        <w:t xml:space="preserve">علىّ </w:t>
      </w:r>
      <w:r w:rsidRPr="009746DC">
        <w:rPr>
          <w:rtl/>
        </w:rPr>
        <w:t xml:space="preserve">بناء المعلوم أي اختار بعده هداية الخلق بموسى في فتنة ، فهي منصوبة بالظرفية ، ويرد عليه أنه </w:t>
      </w:r>
      <w:r w:rsidR="00D83B35">
        <w:rPr>
          <w:rtl/>
        </w:rPr>
        <w:t xml:space="preserve">علىّ </w:t>
      </w:r>
      <w:r w:rsidRPr="009746DC">
        <w:rPr>
          <w:rtl/>
        </w:rPr>
        <w:t xml:space="preserve">هذا </w:t>
      </w:r>
      <w:r w:rsidR="00551E04">
        <w:rPr>
          <w:rtl/>
        </w:rPr>
        <w:t xml:space="preserve">كان </w:t>
      </w:r>
      <w:r w:rsidRPr="009746DC">
        <w:rPr>
          <w:rtl/>
        </w:rPr>
        <w:t>الصواب حندسا</w:t>
      </w:r>
      <w:r w:rsidR="00325104">
        <w:rPr>
          <w:rFonts w:hint="cs"/>
          <w:rtl/>
        </w:rPr>
        <w:t>ً</w:t>
      </w:r>
      <w:r w:rsidRPr="009746DC">
        <w:rPr>
          <w:rtl/>
        </w:rPr>
        <w:t xml:space="preserve"> ، وفي بعض نسخ الكتاب وغيره </w:t>
      </w:r>
      <w:r w:rsidRPr="00C875FB">
        <w:rPr>
          <w:rtl/>
        </w:rPr>
        <w:t>أتيحت</w:t>
      </w:r>
      <w:r w:rsidRPr="009746DC">
        <w:rPr>
          <w:rtl/>
        </w:rPr>
        <w:t xml:space="preserve"> بالتاء المثناة الفوقانية والحاء المهملة </w:t>
      </w:r>
      <w:r w:rsidR="00D83B35">
        <w:rPr>
          <w:rtl/>
        </w:rPr>
        <w:t xml:space="preserve">علىّ </w:t>
      </w:r>
      <w:r w:rsidRPr="009746DC">
        <w:rPr>
          <w:rtl/>
        </w:rPr>
        <w:t>بناء المفعول ، من قولهم تاح له الشيء وأتيح له أي قد</w:t>
      </w:r>
      <w:r w:rsidR="00325104">
        <w:rPr>
          <w:rFonts w:hint="cs"/>
          <w:rtl/>
        </w:rPr>
        <w:t>ّ</w:t>
      </w:r>
      <w:r w:rsidRPr="009746DC">
        <w:rPr>
          <w:rtl/>
        </w:rPr>
        <w:t>ر وتهي</w:t>
      </w:r>
      <w:r w:rsidR="00325104">
        <w:rPr>
          <w:rFonts w:hint="cs"/>
          <w:rtl/>
        </w:rPr>
        <w:t>ّ</w:t>
      </w:r>
      <w:r w:rsidRPr="009746DC">
        <w:rPr>
          <w:rtl/>
        </w:rPr>
        <w:t>أ وهذه أظهر النسخ.</w:t>
      </w:r>
    </w:p>
    <w:p w:rsidR="00B717C7" w:rsidRPr="009746DC" w:rsidRDefault="00B717C7" w:rsidP="004C2AB5">
      <w:pPr>
        <w:pStyle w:val="libNormal"/>
        <w:rPr>
          <w:rtl/>
        </w:rPr>
      </w:pPr>
      <w:r w:rsidRPr="009746DC">
        <w:rPr>
          <w:rtl/>
        </w:rPr>
        <w:t xml:space="preserve">وفي </w:t>
      </w:r>
      <w:r w:rsidR="00CE1B2F">
        <w:rPr>
          <w:rtl/>
        </w:rPr>
        <w:t xml:space="preserve">إعلام </w:t>
      </w:r>
      <w:r w:rsidRPr="009746DC">
        <w:rPr>
          <w:rtl/>
        </w:rPr>
        <w:t xml:space="preserve">الورى انتجبت بعده موسى ، وانتجبت بعده فتنة عمياء حندس </w:t>
      </w:r>
      <w:r w:rsidR="000164B7">
        <w:rPr>
          <w:rtl/>
        </w:rPr>
        <w:t xml:space="preserve">إلّا </w:t>
      </w:r>
      <w:r w:rsidR="00D8033E">
        <w:rPr>
          <w:rtl/>
        </w:rPr>
        <w:t xml:space="preserve">ان </w:t>
      </w:r>
      <w:r w:rsidRPr="009746DC">
        <w:rPr>
          <w:rtl/>
        </w:rPr>
        <w:t>خيط فرضي « إلخ » وفي بعض النسخ أنبحت بالنون والباء الموحدة والحاء المهملة من نباح الكلب ، وقوله : ل</w:t>
      </w:r>
      <w:r w:rsidR="00325104">
        <w:rPr>
          <w:rFonts w:hint="cs"/>
          <w:rtl/>
        </w:rPr>
        <w:t>أ</w:t>
      </w:r>
      <w:r w:rsidR="00D8033E">
        <w:rPr>
          <w:rtl/>
        </w:rPr>
        <w:t>ن</w:t>
      </w:r>
      <w:r w:rsidR="00325104">
        <w:rPr>
          <w:rFonts w:hint="cs"/>
          <w:rtl/>
        </w:rPr>
        <w:t>ّ</w:t>
      </w:r>
      <w:r w:rsidR="00D8033E">
        <w:rPr>
          <w:rtl/>
        </w:rPr>
        <w:t xml:space="preserve"> </w:t>
      </w:r>
      <w:r w:rsidRPr="009746DC">
        <w:rPr>
          <w:rtl/>
        </w:rPr>
        <w:t>خيط فرضي إما علة لانتجاب موسى كما في ال</w:t>
      </w:r>
      <w:r w:rsidR="00CE1B2F">
        <w:rPr>
          <w:rtl/>
        </w:rPr>
        <w:t xml:space="preserve">إعلام </w:t>
      </w:r>
      <w:r w:rsidRPr="009746DC">
        <w:rPr>
          <w:rtl/>
        </w:rPr>
        <w:t xml:space="preserve">، أو </w:t>
      </w:r>
      <w:r w:rsidR="00FE5F86">
        <w:rPr>
          <w:rtl/>
        </w:rPr>
        <w:t xml:space="preserve">لـمّا </w:t>
      </w:r>
      <w:r w:rsidR="00850EDE">
        <w:rPr>
          <w:rtl/>
        </w:rPr>
        <w:t xml:space="preserve">يدلّ </w:t>
      </w:r>
      <w:r w:rsidRPr="009746DC">
        <w:rPr>
          <w:rtl/>
        </w:rPr>
        <w:t>عليه الفتنة من كون ما اد</w:t>
      </w:r>
      <w:r w:rsidR="00BE4629">
        <w:rPr>
          <w:rFonts w:hint="cs"/>
          <w:rtl/>
        </w:rPr>
        <w:t>ّ</w:t>
      </w:r>
      <w:r w:rsidRPr="009746DC">
        <w:rPr>
          <w:rtl/>
        </w:rPr>
        <w:t>عوه من الوقف باطلا</w:t>
      </w:r>
      <w:r w:rsidR="00325104">
        <w:rPr>
          <w:rFonts w:hint="cs"/>
          <w:rtl/>
        </w:rPr>
        <w:t>ً</w:t>
      </w:r>
      <w:r w:rsidRPr="009746DC">
        <w:rPr>
          <w:rtl/>
        </w:rPr>
        <w:t xml:space="preserve"> ، والأظهر </w:t>
      </w:r>
      <w:r w:rsidR="000164B7">
        <w:rPr>
          <w:rtl/>
        </w:rPr>
        <w:t xml:space="preserve">إلّا </w:t>
      </w:r>
      <w:r w:rsidR="00D8033E">
        <w:rPr>
          <w:rtl/>
        </w:rPr>
        <w:t xml:space="preserve">ان </w:t>
      </w:r>
      <w:r w:rsidRPr="009746DC">
        <w:rPr>
          <w:rtl/>
        </w:rPr>
        <w:t xml:space="preserve">كما </w:t>
      </w:r>
      <w:r w:rsidR="00850EDE">
        <w:rPr>
          <w:rtl/>
        </w:rPr>
        <w:t xml:space="preserve">مرّ </w:t>
      </w:r>
      <w:r w:rsidRPr="009746DC">
        <w:rPr>
          <w:rtl/>
        </w:rPr>
        <w:t>في ال</w:t>
      </w:r>
      <w:r w:rsidR="00CE1B2F">
        <w:rPr>
          <w:rtl/>
        </w:rPr>
        <w:t xml:space="preserve">إعلام </w:t>
      </w:r>
      <w:r w:rsidRPr="009746DC">
        <w:rPr>
          <w:rtl/>
        </w:rPr>
        <w:t xml:space="preserve">بتشديد </w:t>
      </w:r>
      <w:r w:rsidR="000164B7">
        <w:rPr>
          <w:rtl/>
        </w:rPr>
        <w:t xml:space="preserve">إلّا </w:t>
      </w:r>
      <w:r w:rsidRPr="009746DC">
        <w:rPr>
          <w:rtl/>
        </w:rPr>
        <w:t xml:space="preserve">أو تخفيفه ، وفي كتاب غيبة النعماني </w:t>
      </w:r>
      <w:r w:rsidR="00E43AE8">
        <w:rPr>
          <w:rtl/>
        </w:rPr>
        <w:t>أيضاً</w:t>
      </w:r>
      <w:r w:rsidR="00551E04">
        <w:rPr>
          <w:rtl/>
        </w:rPr>
        <w:t xml:space="preserve"> </w:t>
      </w:r>
      <w:r w:rsidR="000164B7">
        <w:rPr>
          <w:rtl/>
        </w:rPr>
        <w:t xml:space="preserve">إلّا </w:t>
      </w:r>
      <w:r w:rsidR="00D8033E">
        <w:rPr>
          <w:rtl/>
        </w:rPr>
        <w:t xml:space="preserve">ان </w:t>
      </w:r>
      <w:r w:rsidRPr="009746DC">
        <w:rPr>
          <w:rtl/>
        </w:rPr>
        <w:t>، وفيه بعده :</w:t>
      </w:r>
      <w:r>
        <w:rPr>
          <w:rFonts w:hint="cs"/>
          <w:rtl/>
        </w:rPr>
        <w:t xml:space="preserve"> </w:t>
      </w:r>
      <w:r w:rsidRPr="009746DC">
        <w:rPr>
          <w:rtl/>
        </w:rPr>
        <w:t>وحج</w:t>
      </w:r>
      <w:r w:rsidR="00BE4629">
        <w:rPr>
          <w:rFonts w:hint="cs"/>
          <w:rtl/>
        </w:rPr>
        <w:t>ّ</w:t>
      </w:r>
      <w:r w:rsidRPr="009746DC">
        <w:rPr>
          <w:rtl/>
        </w:rPr>
        <w:t xml:space="preserve">تي لا تخفى وأوليائي بالكأس الأوفى يسقون </w:t>
      </w:r>
      <w:r w:rsidR="00BE4629">
        <w:rPr>
          <w:rtl/>
        </w:rPr>
        <w:t>أبدا</w:t>
      </w:r>
      <w:r w:rsidRPr="009746DC">
        <w:rPr>
          <w:rtl/>
        </w:rPr>
        <w:t xml:space="preserve">ل الأرض ، وقرأ بعض الأفاضل أنيخت بالنون والخاء المعجمة ، وقال : الإناخة الإسقاط ومنه يقال للأسد : المنيخ لإسقاطه وكسره </w:t>
      </w:r>
      <w:r w:rsidR="006A0B61">
        <w:rPr>
          <w:rtl/>
        </w:rPr>
        <w:t xml:space="preserve">كلّ </w:t>
      </w:r>
      <w:r w:rsidRPr="009746DC">
        <w:rPr>
          <w:rtl/>
        </w:rPr>
        <w:t>صيد ، موافقا</w:t>
      </w:r>
      <w:r w:rsidR="00BE4629">
        <w:rPr>
          <w:rFonts w:hint="cs"/>
          <w:rtl/>
        </w:rPr>
        <w:t>ً</w:t>
      </w:r>
      <w:r w:rsidRPr="009746DC">
        <w:rPr>
          <w:rtl/>
        </w:rPr>
        <w:t xml:space="preserve"> </w:t>
      </w:r>
      <w:r w:rsidR="00BE4629">
        <w:rPr>
          <w:rtl/>
        </w:rPr>
        <w:t>لـم</w:t>
      </w:r>
      <w:r w:rsidR="00FE5F86">
        <w:rPr>
          <w:rtl/>
        </w:rPr>
        <w:t xml:space="preserve">ا </w:t>
      </w:r>
      <w:r w:rsidRPr="009746DC">
        <w:rPr>
          <w:rtl/>
        </w:rPr>
        <w:t xml:space="preserve">يجيء من قولهم ، بهم أدفع </w:t>
      </w:r>
      <w:r w:rsidR="006A0B61">
        <w:rPr>
          <w:rtl/>
        </w:rPr>
        <w:t xml:space="preserve">كلّ </w:t>
      </w:r>
      <w:r w:rsidRPr="009746DC">
        <w:rPr>
          <w:rtl/>
        </w:rPr>
        <w:t>فتنة عمياء حندس والباء للسببي</w:t>
      </w:r>
      <w:r w:rsidR="00BE4629">
        <w:rPr>
          <w:rFonts w:hint="cs"/>
          <w:rtl/>
        </w:rPr>
        <w:t>ّ</w:t>
      </w:r>
      <w:r w:rsidRPr="009746DC">
        <w:rPr>
          <w:rtl/>
        </w:rPr>
        <w:t>ة</w:t>
      </w:r>
      <w:r>
        <w:rPr>
          <w:rtl/>
        </w:rPr>
        <w:t xml:space="preserve"> و</w:t>
      </w:r>
      <w:r w:rsidRPr="00C875FB">
        <w:rPr>
          <w:rtl/>
        </w:rPr>
        <w:t>الفتنة</w:t>
      </w:r>
      <w:r w:rsidRPr="009746DC">
        <w:rPr>
          <w:rtl/>
        </w:rPr>
        <w:t xml:space="preserve"> الضلال والإضلال ، وقوله : ل</w:t>
      </w:r>
      <w:r w:rsidR="00D8033E">
        <w:rPr>
          <w:rtl/>
        </w:rPr>
        <w:t xml:space="preserve">ان </w:t>
      </w:r>
      <w:r w:rsidRPr="009746DC">
        <w:rPr>
          <w:rtl/>
        </w:rPr>
        <w:t xml:space="preserve">، استدلال </w:t>
      </w:r>
      <w:r w:rsidR="00D83B35">
        <w:rPr>
          <w:rtl/>
        </w:rPr>
        <w:t xml:space="preserve">علىّ </w:t>
      </w:r>
      <w:r w:rsidRPr="009746DC">
        <w:rPr>
          <w:rtl/>
        </w:rPr>
        <w:t>سقوط الفتنة ، انتهى.</w:t>
      </w:r>
    </w:p>
    <w:p w:rsidR="00B717C7" w:rsidRPr="009746DC" w:rsidRDefault="00B717C7" w:rsidP="004C2AB5">
      <w:pPr>
        <w:pStyle w:val="libNormal"/>
        <w:rPr>
          <w:rtl/>
        </w:rPr>
      </w:pPr>
      <w:r w:rsidRPr="009746DC">
        <w:rPr>
          <w:rtl/>
        </w:rPr>
        <w:t xml:space="preserve">ونسبة العمى إلى الفتنة </w:t>
      </w:r>
      <w:r w:rsidR="00BE4629">
        <w:rPr>
          <w:rtl/>
        </w:rPr>
        <w:t>على</w:t>
      </w:r>
      <w:r w:rsidR="00D83B35">
        <w:rPr>
          <w:rtl/>
        </w:rPr>
        <w:t xml:space="preserve"> </w:t>
      </w:r>
      <w:r w:rsidRPr="009746DC">
        <w:rPr>
          <w:rtl/>
        </w:rPr>
        <w:t>المجاز لتأكيد عمى أهلها</w:t>
      </w:r>
      <w:r>
        <w:rPr>
          <w:rtl/>
        </w:rPr>
        <w:t xml:space="preserve"> و</w:t>
      </w:r>
      <w:r w:rsidRPr="00C875FB">
        <w:rPr>
          <w:rtl/>
        </w:rPr>
        <w:t>الحندس</w:t>
      </w:r>
      <w:r w:rsidRPr="009746DC">
        <w:rPr>
          <w:rtl/>
        </w:rPr>
        <w:t xml:space="preserve"> بالكسر الظلمة الشديدة والليل المظلمة ، والمراد بالفتنة قول بعض الأصحاب بالوقف </w:t>
      </w:r>
      <w:r w:rsidR="00D83B35">
        <w:rPr>
          <w:rtl/>
        </w:rPr>
        <w:t xml:space="preserve">علىّ </w:t>
      </w:r>
      <w:r w:rsidRPr="009746DC">
        <w:rPr>
          <w:rtl/>
        </w:rPr>
        <w:t xml:space="preserve">الصادق </w:t>
      </w:r>
      <w:r w:rsidR="00850EDE">
        <w:rPr>
          <w:rStyle w:val="libAlaemChar"/>
          <w:rtl/>
        </w:rPr>
        <w:t xml:space="preserve">عليه‌السلام </w:t>
      </w:r>
      <w:r w:rsidRPr="009746DC">
        <w:rPr>
          <w:rtl/>
        </w:rPr>
        <w:t xml:space="preserve">وهم الناووسية ، أو قول كثير من الأصحاب بالوقف </w:t>
      </w:r>
      <w:r w:rsidR="00D83B35">
        <w:rPr>
          <w:rtl/>
        </w:rPr>
        <w:t xml:space="preserve">علىّ </w:t>
      </w:r>
      <w:r w:rsidRPr="009746DC">
        <w:rPr>
          <w:rtl/>
        </w:rPr>
        <w:t xml:space="preserve">موسى </w:t>
      </w:r>
      <w:r w:rsidR="00850EDE">
        <w:rPr>
          <w:rStyle w:val="libAlaemChar"/>
          <w:rtl/>
        </w:rPr>
        <w:t xml:space="preserve">عليه‌السلام </w:t>
      </w:r>
      <w:r w:rsidRPr="009746DC">
        <w:rPr>
          <w:rtl/>
        </w:rPr>
        <w:t>و</w:t>
      </w:r>
      <w:r w:rsidR="00D83B35">
        <w:rPr>
          <w:rtl/>
        </w:rPr>
        <w:t xml:space="preserve">علىّ </w:t>
      </w:r>
      <w:r w:rsidRPr="009746DC">
        <w:rPr>
          <w:rtl/>
        </w:rPr>
        <w:t>بعض</w:t>
      </w:r>
    </w:p>
    <w:p w:rsidR="008930D5" w:rsidRDefault="008930D5" w:rsidP="008930D5">
      <w:pPr>
        <w:pStyle w:val="libNormal"/>
        <w:rPr>
          <w:rtl/>
        </w:rPr>
      </w:pPr>
      <w:r>
        <w:rPr>
          <w:rtl/>
        </w:rPr>
        <w:br w:type="page"/>
      </w:r>
    </w:p>
    <w:p w:rsidR="00B717C7" w:rsidRPr="009746DC" w:rsidRDefault="00B717C7" w:rsidP="00BE4629">
      <w:pPr>
        <w:pStyle w:val="libNormal"/>
        <w:rPr>
          <w:rtl/>
        </w:rPr>
      </w:pPr>
      <w:r w:rsidRPr="009746DC">
        <w:rPr>
          <w:rtl/>
        </w:rPr>
        <w:lastRenderedPageBreak/>
        <w:t>لا ينقطع وحج</w:t>
      </w:r>
      <w:r w:rsidR="00BE4629">
        <w:rPr>
          <w:rFonts w:hint="cs"/>
          <w:rtl/>
        </w:rPr>
        <w:t>ّ</w:t>
      </w:r>
      <w:r w:rsidRPr="009746DC">
        <w:rPr>
          <w:rtl/>
        </w:rPr>
        <w:t>تي لا تخفى و</w:t>
      </w:r>
      <w:r w:rsidR="00D8033E">
        <w:rPr>
          <w:rtl/>
        </w:rPr>
        <w:t>ان</w:t>
      </w:r>
      <w:r w:rsidR="00BE4629">
        <w:rPr>
          <w:rFonts w:hint="cs"/>
          <w:rtl/>
        </w:rPr>
        <w:t>َّ</w:t>
      </w:r>
      <w:r w:rsidR="00D8033E">
        <w:rPr>
          <w:rtl/>
        </w:rPr>
        <w:t xml:space="preserve"> </w:t>
      </w:r>
      <w:r w:rsidRPr="009746DC">
        <w:rPr>
          <w:rtl/>
        </w:rPr>
        <w:t xml:space="preserve">أوليائي يسقون بالكأس الأوفى من جحد </w:t>
      </w:r>
      <w:r w:rsidR="00EF61DC">
        <w:rPr>
          <w:rtl/>
        </w:rPr>
        <w:t xml:space="preserve">واحداً </w:t>
      </w:r>
      <w:r w:rsidRPr="009746DC">
        <w:rPr>
          <w:rtl/>
        </w:rPr>
        <w:t>منهم فقد جحد نعمتي ومن غي</w:t>
      </w:r>
      <w:r w:rsidR="00BE4629">
        <w:rPr>
          <w:rFonts w:hint="cs"/>
          <w:rtl/>
        </w:rPr>
        <w:t>ّ</w:t>
      </w:r>
      <w:r w:rsidRPr="009746DC">
        <w:rPr>
          <w:rtl/>
        </w:rPr>
        <w:t xml:space="preserve">ر آية من كتابي فقد افترى </w:t>
      </w:r>
      <w:r w:rsidR="00551E04">
        <w:rPr>
          <w:rtl/>
        </w:rPr>
        <w:t xml:space="preserve">عليّ </w:t>
      </w:r>
      <w:r w:rsidRPr="009746DC">
        <w:rPr>
          <w:rtl/>
        </w:rPr>
        <w:t>ويل للمفترين الجاحدين عند انقضاء مد</w:t>
      </w:r>
      <w:r w:rsidR="00BE4629">
        <w:rPr>
          <w:rFonts w:hint="cs"/>
          <w:rtl/>
        </w:rPr>
        <w:t>ّ</w:t>
      </w:r>
      <w:r w:rsidRPr="009746DC">
        <w:rPr>
          <w:rtl/>
        </w:rPr>
        <w:t xml:space="preserve">ة موسى عبدي وحبيبي وخيرتي في </w:t>
      </w:r>
      <w:r w:rsidR="00551E04">
        <w:rPr>
          <w:rtl/>
        </w:rPr>
        <w:t xml:space="preserve">عليّ </w:t>
      </w:r>
      <w:r w:rsidRPr="009746DC">
        <w:rPr>
          <w:rtl/>
        </w:rPr>
        <w:t>ولي</w:t>
      </w:r>
      <w:r w:rsidR="00BE4629">
        <w:rPr>
          <w:rFonts w:hint="cs"/>
          <w:rtl/>
        </w:rPr>
        <w:t>ّ</w:t>
      </w:r>
      <w:r w:rsidRPr="009746DC">
        <w:rPr>
          <w:rtl/>
        </w:rPr>
        <w:t>ي</w:t>
      </w:r>
      <w:r w:rsidR="00BE4629">
        <w:rPr>
          <w:rFonts w:hint="cs"/>
          <w:rtl/>
        </w:rPr>
        <w:t>ّ</w:t>
      </w:r>
      <w:r w:rsidRPr="009746DC">
        <w:rPr>
          <w:rtl/>
        </w:rPr>
        <w:t xml:space="preserve"> وناصري ومن أضع عليه أعباء النبو</w:t>
      </w:r>
      <w:r w:rsidR="00BE4629">
        <w:rPr>
          <w:rFonts w:hint="cs"/>
          <w:rtl/>
        </w:rPr>
        <w:t>ّ</w:t>
      </w:r>
      <w:r w:rsidRPr="009746DC">
        <w:rPr>
          <w:rtl/>
        </w:rPr>
        <w:t>ة وأمتحنه بالاضطلاع بها يقتله عفريت مستكبر</w:t>
      </w:r>
      <w:r w:rsidR="00BE4629">
        <w:rPr>
          <w:rFonts w:hint="cs"/>
          <w:rtl/>
        </w:rPr>
        <w:t>ٌ</w:t>
      </w:r>
      <w:r w:rsidRPr="009746DC">
        <w:rPr>
          <w:rtl/>
        </w:rPr>
        <w:t xml:space="preserve"> يدفن في المدينة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BE4629">
      <w:pPr>
        <w:pStyle w:val="libNormal"/>
        <w:rPr>
          <w:rtl/>
        </w:rPr>
      </w:pPr>
      <w:r w:rsidRPr="009746DC">
        <w:rPr>
          <w:rtl/>
        </w:rPr>
        <w:t>الوجوه المتقد</w:t>
      </w:r>
      <w:r w:rsidR="00DE33CA">
        <w:rPr>
          <w:rFonts w:hint="cs"/>
          <w:rtl/>
        </w:rPr>
        <w:t>ّ</w:t>
      </w:r>
      <w:r w:rsidRPr="009746DC">
        <w:rPr>
          <w:rtl/>
        </w:rPr>
        <w:t xml:space="preserve">مة ما وقع في زمانه </w:t>
      </w:r>
      <w:r w:rsidR="00850EDE">
        <w:rPr>
          <w:rStyle w:val="libAlaemChar"/>
          <w:rtl/>
        </w:rPr>
        <w:t xml:space="preserve">عليه‌السلام </w:t>
      </w:r>
      <w:r w:rsidRPr="009746DC">
        <w:rPr>
          <w:rtl/>
        </w:rPr>
        <w:t>من ظلم هارون وحبسه إي</w:t>
      </w:r>
      <w:r w:rsidR="00DE33CA">
        <w:rPr>
          <w:rFonts w:hint="cs"/>
          <w:rtl/>
        </w:rPr>
        <w:t>ّ</w:t>
      </w:r>
      <w:r w:rsidRPr="009746DC">
        <w:rPr>
          <w:rtl/>
        </w:rPr>
        <w:t>اه.</w:t>
      </w:r>
    </w:p>
    <w:p w:rsidR="00B717C7" w:rsidRPr="009746DC" w:rsidRDefault="00B717C7" w:rsidP="00BE4629">
      <w:pPr>
        <w:pStyle w:val="libNormal"/>
        <w:rPr>
          <w:rtl/>
        </w:rPr>
      </w:pPr>
      <w:r w:rsidRPr="00C875FB">
        <w:rPr>
          <w:rtl/>
        </w:rPr>
        <w:t>والخيط</w:t>
      </w:r>
      <w:r w:rsidRPr="009746DC">
        <w:rPr>
          <w:rtl/>
        </w:rPr>
        <w:t xml:space="preserve"> السلك </w:t>
      </w:r>
      <w:r w:rsidR="00511401">
        <w:rPr>
          <w:rtl/>
        </w:rPr>
        <w:t xml:space="preserve">الّذي </w:t>
      </w:r>
      <w:r w:rsidRPr="009746DC">
        <w:rPr>
          <w:rtl/>
        </w:rPr>
        <w:t>ينتظم فيه اللؤلؤ ونحوه من الجواهر ، شب</w:t>
      </w:r>
      <w:r w:rsidR="00DE33CA">
        <w:rPr>
          <w:rFonts w:hint="cs"/>
          <w:rtl/>
        </w:rPr>
        <w:t>ّ</w:t>
      </w:r>
      <w:r w:rsidR="00DE33CA">
        <w:rPr>
          <w:rtl/>
        </w:rPr>
        <w:t xml:space="preserve">ه به </w:t>
      </w:r>
      <w:r w:rsidR="00DE33CA">
        <w:rPr>
          <w:rFonts w:hint="cs"/>
          <w:rtl/>
        </w:rPr>
        <w:t>إ</w:t>
      </w:r>
      <w:r w:rsidRPr="009746DC">
        <w:rPr>
          <w:rtl/>
        </w:rPr>
        <w:t>ت</w:t>
      </w:r>
      <w:r w:rsidR="00DE33CA">
        <w:rPr>
          <w:rFonts w:hint="cs"/>
          <w:rtl/>
        </w:rPr>
        <w:t>ّ</w:t>
      </w:r>
      <w:r w:rsidRPr="009746DC">
        <w:rPr>
          <w:rtl/>
        </w:rPr>
        <w:t xml:space="preserve">صال الحجج بعضهم ببعض وفرض طاعتهم في </w:t>
      </w:r>
      <w:r w:rsidR="006A0B61">
        <w:rPr>
          <w:rtl/>
        </w:rPr>
        <w:t xml:space="preserve">كلّ </w:t>
      </w:r>
      <w:r w:rsidRPr="009746DC">
        <w:rPr>
          <w:rtl/>
        </w:rPr>
        <w:t>عصر ، ف</w:t>
      </w:r>
      <w:r w:rsidR="00D8033E">
        <w:rPr>
          <w:rtl/>
        </w:rPr>
        <w:t xml:space="preserve">ان </w:t>
      </w:r>
      <w:r w:rsidRPr="009746DC">
        <w:rPr>
          <w:rtl/>
        </w:rPr>
        <w:t xml:space="preserve">ذلك ينظم دراري الإمامة ولئاليها كما شبهوا بالحبل في قوله تعالى : </w:t>
      </w:r>
      <w:r w:rsidRPr="005E3B39">
        <w:rPr>
          <w:rtl/>
        </w:rPr>
        <w:t>«</w:t>
      </w:r>
      <w:r w:rsidRPr="009746DC">
        <w:rPr>
          <w:rtl/>
        </w:rPr>
        <w:t xml:space="preserve"> وَاعْتَصِمُوا بِحَبْلِ اللهِ </w:t>
      </w:r>
      <w:r w:rsidRPr="005E3B39">
        <w:rPr>
          <w:rtl/>
        </w:rPr>
        <w:t>»</w:t>
      </w:r>
      <w:r w:rsidRPr="009746DC">
        <w:rPr>
          <w:rtl/>
        </w:rPr>
        <w:t xml:space="preserve"> </w:t>
      </w:r>
      <w:r w:rsidRPr="00DE33CA">
        <w:rPr>
          <w:rStyle w:val="libFootnotenumChar"/>
          <w:rtl/>
        </w:rPr>
        <w:t>(1)</w:t>
      </w:r>
      <w:r w:rsidRPr="009746DC">
        <w:rPr>
          <w:rtl/>
        </w:rPr>
        <w:t xml:space="preserve"> وأمثاله ، وقيل : الخيط هو </w:t>
      </w:r>
      <w:r w:rsidR="00AA7D34">
        <w:rPr>
          <w:rtl/>
        </w:rPr>
        <w:t xml:space="preserve">القران </w:t>
      </w:r>
      <w:r w:rsidRPr="009746DC">
        <w:rPr>
          <w:rtl/>
        </w:rPr>
        <w:t xml:space="preserve">والأول أنسب </w:t>
      </w:r>
      <w:r w:rsidRPr="00C875FB">
        <w:rPr>
          <w:rtl/>
        </w:rPr>
        <w:t>بقوله : فرضي</w:t>
      </w:r>
      <w:r w:rsidRPr="009746DC">
        <w:rPr>
          <w:rtl/>
        </w:rPr>
        <w:t xml:space="preserve"> ، ويحتمل </w:t>
      </w:r>
      <w:r w:rsidR="00D8033E">
        <w:rPr>
          <w:rtl/>
        </w:rPr>
        <w:t xml:space="preserve">ان </w:t>
      </w:r>
      <w:r w:rsidRPr="009746DC">
        <w:rPr>
          <w:rtl/>
        </w:rPr>
        <w:t>يراد بخيط الفرض الشرائع وال</w:t>
      </w:r>
      <w:r w:rsidR="00AA7D34">
        <w:rPr>
          <w:rtl/>
        </w:rPr>
        <w:t xml:space="preserve">أحكام </w:t>
      </w:r>
      <w:r w:rsidRPr="009746DC">
        <w:rPr>
          <w:rtl/>
        </w:rPr>
        <w:t>، فإن</w:t>
      </w:r>
      <w:r w:rsidR="00DE33CA">
        <w:rPr>
          <w:rFonts w:hint="cs"/>
          <w:rtl/>
        </w:rPr>
        <w:t>ّ</w:t>
      </w:r>
      <w:r w:rsidRPr="009746DC">
        <w:rPr>
          <w:rtl/>
        </w:rPr>
        <w:t xml:space="preserve">ها المحوجة إلى وجود </w:t>
      </w:r>
      <w:r w:rsidR="00406F49">
        <w:rPr>
          <w:rtl/>
        </w:rPr>
        <w:t xml:space="preserve">الإمام </w:t>
      </w:r>
      <w:r w:rsidRPr="009746DC">
        <w:rPr>
          <w:rtl/>
        </w:rPr>
        <w:t xml:space="preserve">في </w:t>
      </w:r>
      <w:r w:rsidR="006A0B61">
        <w:rPr>
          <w:rtl/>
        </w:rPr>
        <w:t xml:space="preserve">كلّ </w:t>
      </w:r>
      <w:r w:rsidRPr="009746DC">
        <w:rPr>
          <w:rtl/>
        </w:rPr>
        <w:t>عصر ، و</w:t>
      </w:r>
      <w:r w:rsidR="00C17164">
        <w:rPr>
          <w:rtl/>
        </w:rPr>
        <w:t xml:space="preserve">الحجّة </w:t>
      </w:r>
      <w:r w:rsidR="00406F49">
        <w:rPr>
          <w:rtl/>
        </w:rPr>
        <w:t xml:space="preserve">الإمام </w:t>
      </w:r>
      <w:r w:rsidRPr="009746DC">
        <w:rPr>
          <w:rtl/>
        </w:rPr>
        <w:t>أو البره</w:t>
      </w:r>
      <w:r w:rsidR="00D8033E">
        <w:rPr>
          <w:rtl/>
        </w:rPr>
        <w:t xml:space="preserve">ان </w:t>
      </w:r>
      <w:r w:rsidRPr="009746DC">
        <w:rPr>
          <w:rtl/>
        </w:rPr>
        <w:t>الدال</w:t>
      </w:r>
      <w:r w:rsidR="00DE33CA">
        <w:rPr>
          <w:rFonts w:hint="cs"/>
          <w:rtl/>
        </w:rPr>
        <w:t>ّ</w:t>
      </w:r>
      <w:r w:rsidRPr="009746DC">
        <w:rPr>
          <w:rtl/>
        </w:rPr>
        <w:t xml:space="preserve"> عليه.</w:t>
      </w:r>
    </w:p>
    <w:p w:rsidR="00B717C7" w:rsidRPr="009746DC" w:rsidRDefault="00B717C7" w:rsidP="00BE4629">
      <w:pPr>
        <w:pStyle w:val="libNormal"/>
        <w:rPr>
          <w:rtl/>
        </w:rPr>
      </w:pPr>
      <w:r w:rsidRPr="00C875FB">
        <w:rPr>
          <w:rtl/>
        </w:rPr>
        <w:t>« و</w:t>
      </w:r>
      <w:r w:rsidR="00D8033E">
        <w:rPr>
          <w:rtl/>
        </w:rPr>
        <w:t>ان</w:t>
      </w:r>
      <w:r w:rsidR="00DE33CA">
        <w:rPr>
          <w:rFonts w:hint="cs"/>
          <w:rtl/>
        </w:rPr>
        <w:t>ّ</w:t>
      </w:r>
      <w:r w:rsidR="00D8033E">
        <w:rPr>
          <w:rtl/>
        </w:rPr>
        <w:t xml:space="preserve"> </w:t>
      </w:r>
      <w:r w:rsidRPr="00C875FB">
        <w:rPr>
          <w:rtl/>
        </w:rPr>
        <w:t>أوليائي »</w:t>
      </w:r>
      <w:r w:rsidRPr="009746DC">
        <w:rPr>
          <w:rtl/>
        </w:rPr>
        <w:t xml:space="preserve"> أي الأئم</w:t>
      </w:r>
      <w:r w:rsidR="00DE33CA">
        <w:rPr>
          <w:rFonts w:hint="cs"/>
          <w:rtl/>
        </w:rPr>
        <w:t>ّ</w:t>
      </w:r>
      <w:r w:rsidRPr="009746DC">
        <w:rPr>
          <w:rtl/>
        </w:rPr>
        <w:t xml:space="preserve">ة </w:t>
      </w:r>
      <w:r w:rsidR="00632E02" w:rsidRPr="00632E02">
        <w:rPr>
          <w:rStyle w:val="libAlaemChar"/>
          <w:rtl/>
        </w:rPr>
        <w:t>عليهم‌السلام</w:t>
      </w:r>
      <w:r w:rsidR="00C17164" w:rsidRPr="00C17164">
        <w:rPr>
          <w:rStyle w:val="libAlaemChar"/>
          <w:rtl/>
        </w:rPr>
        <w:t xml:space="preserve"> </w:t>
      </w:r>
      <w:r w:rsidRPr="009746DC">
        <w:rPr>
          <w:rtl/>
        </w:rPr>
        <w:t>أو شيعتهم</w:t>
      </w:r>
      <w:r>
        <w:rPr>
          <w:rtl/>
        </w:rPr>
        <w:t xml:space="preserve"> </w:t>
      </w:r>
      <w:r w:rsidRPr="00C875FB">
        <w:rPr>
          <w:rtl/>
        </w:rPr>
        <w:t>« يسقون »</w:t>
      </w:r>
      <w:r w:rsidRPr="009746DC">
        <w:rPr>
          <w:rtl/>
        </w:rPr>
        <w:t xml:space="preserve"> </w:t>
      </w:r>
      <w:r w:rsidR="00D83B35">
        <w:rPr>
          <w:rtl/>
        </w:rPr>
        <w:t xml:space="preserve">علىّ </w:t>
      </w:r>
      <w:r w:rsidRPr="009746DC">
        <w:rPr>
          <w:rtl/>
        </w:rPr>
        <w:t>المعلوم أو المجهول و</w:t>
      </w:r>
      <w:r w:rsidR="00D83B35">
        <w:rPr>
          <w:rtl/>
        </w:rPr>
        <w:t xml:space="preserve">علىّ </w:t>
      </w:r>
      <w:r w:rsidRPr="009746DC">
        <w:rPr>
          <w:rtl/>
        </w:rPr>
        <w:t>الثاني المجهول أظهر ، وفي ال</w:t>
      </w:r>
      <w:r w:rsidR="00CE1B2F">
        <w:rPr>
          <w:rtl/>
        </w:rPr>
        <w:t xml:space="preserve">إعلام </w:t>
      </w:r>
      <w:r w:rsidRPr="009746DC">
        <w:rPr>
          <w:rtl/>
        </w:rPr>
        <w:t xml:space="preserve">والعيون : لا يشقون ، من الشقاوة أو الشقاء بمعنى التعب ، وفي الإكمال : لا يسبقون ، </w:t>
      </w:r>
      <w:r w:rsidR="00D83B35">
        <w:rPr>
          <w:rtl/>
        </w:rPr>
        <w:t xml:space="preserve">علىّ </w:t>
      </w:r>
      <w:r w:rsidRPr="009746DC">
        <w:rPr>
          <w:rtl/>
        </w:rPr>
        <w:t xml:space="preserve">المجهول ، وليس فيها بالكأس الأوفى ، وفيها : </w:t>
      </w:r>
      <w:r w:rsidR="000164B7">
        <w:rPr>
          <w:rtl/>
        </w:rPr>
        <w:t xml:space="preserve">إلّا </w:t>
      </w:r>
      <w:r w:rsidRPr="009746DC">
        <w:rPr>
          <w:rtl/>
        </w:rPr>
        <w:t>من جحد.</w:t>
      </w:r>
    </w:p>
    <w:p w:rsidR="00B717C7" w:rsidRPr="009746DC" w:rsidRDefault="00B717C7" w:rsidP="00BE4629">
      <w:pPr>
        <w:pStyle w:val="libNormal"/>
        <w:rPr>
          <w:rtl/>
        </w:rPr>
      </w:pPr>
      <w:r w:rsidRPr="00C875FB">
        <w:rPr>
          <w:rtl/>
        </w:rPr>
        <w:t xml:space="preserve">قوله : « في </w:t>
      </w:r>
      <w:r w:rsidR="00551E04">
        <w:rPr>
          <w:rtl/>
        </w:rPr>
        <w:t xml:space="preserve">عليّ </w:t>
      </w:r>
      <w:r w:rsidRPr="00C875FB">
        <w:rPr>
          <w:rtl/>
        </w:rPr>
        <w:t>»</w:t>
      </w:r>
      <w:r w:rsidRPr="009746DC">
        <w:rPr>
          <w:rtl/>
        </w:rPr>
        <w:t xml:space="preserve"> هو في محل مفعول الجاحدين ، أي الجاحدين النص</w:t>
      </w:r>
      <w:r w:rsidR="00DE33CA">
        <w:rPr>
          <w:rFonts w:hint="cs"/>
          <w:rtl/>
        </w:rPr>
        <w:t>ّ</w:t>
      </w:r>
      <w:r w:rsidRPr="009746DC">
        <w:rPr>
          <w:rtl/>
        </w:rPr>
        <w:t xml:space="preserve"> في </w:t>
      </w:r>
      <w:r w:rsidR="00551E04">
        <w:rPr>
          <w:rtl/>
        </w:rPr>
        <w:t xml:space="preserve">عليّ </w:t>
      </w:r>
      <w:r w:rsidRPr="009746DC">
        <w:rPr>
          <w:rtl/>
        </w:rPr>
        <w:t>وفي أكثر نسخ العيون وغيره الجاحدين عند انقضاء مد</w:t>
      </w:r>
      <w:r w:rsidR="00DE33CA">
        <w:rPr>
          <w:rFonts w:hint="cs"/>
          <w:rtl/>
        </w:rPr>
        <w:t>ّ</w:t>
      </w:r>
      <w:r w:rsidRPr="009746DC">
        <w:rPr>
          <w:rtl/>
        </w:rPr>
        <w:t xml:space="preserve">ة عبدي موسى حبيبي وخيرتي </w:t>
      </w:r>
      <w:r w:rsidR="00D8033E">
        <w:rPr>
          <w:rtl/>
        </w:rPr>
        <w:t>ان</w:t>
      </w:r>
      <w:r w:rsidR="00DE33CA">
        <w:rPr>
          <w:rFonts w:hint="cs"/>
          <w:rtl/>
        </w:rPr>
        <w:t>ّ</w:t>
      </w:r>
      <w:r w:rsidR="00D8033E">
        <w:rPr>
          <w:rtl/>
        </w:rPr>
        <w:t xml:space="preserve"> </w:t>
      </w:r>
      <w:r w:rsidRPr="009746DC">
        <w:rPr>
          <w:rtl/>
        </w:rPr>
        <w:t>المكذب بالثامن مكذ</w:t>
      </w:r>
      <w:r w:rsidR="00DE33CA">
        <w:rPr>
          <w:rFonts w:hint="cs"/>
          <w:rtl/>
        </w:rPr>
        <w:t>َّ</w:t>
      </w:r>
      <w:r w:rsidRPr="009746DC">
        <w:rPr>
          <w:rtl/>
        </w:rPr>
        <w:t>ب ب</w:t>
      </w:r>
      <w:r w:rsidR="006A0B61">
        <w:rPr>
          <w:rtl/>
        </w:rPr>
        <w:t xml:space="preserve">كلّ </w:t>
      </w:r>
      <w:r w:rsidRPr="009746DC">
        <w:rPr>
          <w:rtl/>
        </w:rPr>
        <w:t>أوليائي و</w:t>
      </w:r>
      <w:r w:rsidR="00DE33CA">
        <w:rPr>
          <w:rtl/>
        </w:rPr>
        <w:t>علي</w:t>
      </w:r>
      <w:r w:rsidR="00551E04">
        <w:rPr>
          <w:rtl/>
        </w:rPr>
        <w:t xml:space="preserve"> </w:t>
      </w:r>
      <w:r w:rsidRPr="009746DC">
        <w:rPr>
          <w:rtl/>
        </w:rPr>
        <w:t>ولي</w:t>
      </w:r>
      <w:r w:rsidR="00DE33CA">
        <w:rPr>
          <w:rFonts w:hint="cs"/>
          <w:rtl/>
        </w:rPr>
        <w:t>ّ</w:t>
      </w:r>
      <w:r w:rsidRPr="009746DC">
        <w:rPr>
          <w:rtl/>
        </w:rPr>
        <w:t>ي « إلخ »</w:t>
      </w:r>
      <w:r w:rsidRPr="00C875FB">
        <w:rPr>
          <w:rtl/>
        </w:rPr>
        <w:t xml:space="preserve"> فقوله : حبيبي</w:t>
      </w:r>
      <w:r w:rsidRPr="009746DC">
        <w:rPr>
          <w:rtl/>
        </w:rPr>
        <w:t xml:space="preserve"> مفعول الجاحدين.</w:t>
      </w:r>
    </w:p>
    <w:p w:rsidR="00B717C7" w:rsidRPr="009746DC" w:rsidRDefault="00B717C7" w:rsidP="00BE4629">
      <w:pPr>
        <w:pStyle w:val="libNormal"/>
        <w:rPr>
          <w:rtl/>
        </w:rPr>
      </w:pPr>
      <w:r w:rsidRPr="00C875FB">
        <w:rPr>
          <w:rtl/>
        </w:rPr>
        <w:t>والأعباء</w:t>
      </w:r>
      <w:r w:rsidRPr="009746DC">
        <w:rPr>
          <w:rtl/>
        </w:rPr>
        <w:t xml:space="preserve"> جمع عبء بالكسر وهي الأثقال ، والمراد هنا العلوم </w:t>
      </w:r>
      <w:r w:rsidR="003928AF">
        <w:rPr>
          <w:rtl/>
        </w:rPr>
        <w:t xml:space="preserve">الّتي </w:t>
      </w:r>
      <w:r w:rsidRPr="009746DC">
        <w:rPr>
          <w:rtl/>
        </w:rPr>
        <w:t xml:space="preserve">أوحي بها إلى الأنبياء أو الصفات المشتركة بين الأنبياء والأوصياء </w:t>
      </w:r>
      <w:r w:rsidR="00632E02" w:rsidRPr="00632E02">
        <w:rPr>
          <w:rStyle w:val="libAlaemChar"/>
          <w:rtl/>
        </w:rPr>
        <w:t>عليهم‌السلام</w:t>
      </w:r>
      <w:r w:rsidR="00C17164" w:rsidRPr="00C17164">
        <w:rPr>
          <w:rStyle w:val="libAlaemChar"/>
          <w:rtl/>
        </w:rPr>
        <w:t xml:space="preserve"> </w:t>
      </w:r>
      <w:r w:rsidRPr="009746DC">
        <w:rPr>
          <w:rtl/>
        </w:rPr>
        <w:t xml:space="preserve">من العصمة والعلم والشجاعة والسخاوة وأمثالها ، وفي القاموس : </w:t>
      </w:r>
      <w:r w:rsidRPr="00C875FB">
        <w:rPr>
          <w:rtl/>
        </w:rPr>
        <w:t>الضلاعة</w:t>
      </w:r>
      <w:r w:rsidRPr="009746DC">
        <w:rPr>
          <w:rtl/>
        </w:rPr>
        <w:t xml:space="preserve"> القو</w:t>
      </w:r>
      <w:r w:rsidR="00DE33CA">
        <w:rPr>
          <w:rFonts w:hint="cs"/>
          <w:rtl/>
        </w:rPr>
        <w:t>ّ</w:t>
      </w:r>
      <w:r w:rsidRPr="009746DC">
        <w:rPr>
          <w:rtl/>
        </w:rPr>
        <w:t>ة وشدة الأضلاع ، وهو مضلع لهذا</w:t>
      </w:r>
    </w:p>
    <w:p w:rsidR="00B717C7" w:rsidRPr="009746DC" w:rsidRDefault="00B717C7" w:rsidP="00BE4629">
      <w:pPr>
        <w:pStyle w:val="libLine"/>
        <w:rPr>
          <w:rtl/>
        </w:rPr>
      </w:pPr>
      <w:r w:rsidRPr="009746DC">
        <w:rPr>
          <w:rtl/>
        </w:rPr>
        <w:t>__________________</w:t>
      </w:r>
    </w:p>
    <w:p w:rsidR="00B717C7" w:rsidRPr="009746DC" w:rsidRDefault="00B717C7" w:rsidP="00BE4629">
      <w:pPr>
        <w:pStyle w:val="libFootnote0"/>
        <w:rPr>
          <w:rtl/>
          <w:lang w:bidi="fa-IR"/>
        </w:rPr>
      </w:pPr>
      <w:r>
        <w:rPr>
          <w:rtl/>
        </w:rPr>
        <w:t>(</w:t>
      </w:r>
      <w:r w:rsidRPr="009746DC">
        <w:rPr>
          <w:rtl/>
        </w:rPr>
        <w:t>1) سورة آل عمر</w:t>
      </w:r>
      <w:r w:rsidR="00D8033E">
        <w:rPr>
          <w:rtl/>
        </w:rPr>
        <w:t xml:space="preserve">ان </w:t>
      </w:r>
      <w:r w:rsidRPr="009746DC">
        <w:rPr>
          <w:rtl/>
        </w:rPr>
        <w:t>: 103.</w:t>
      </w:r>
    </w:p>
    <w:p w:rsidR="008930D5" w:rsidRDefault="008930D5" w:rsidP="008930D5">
      <w:pPr>
        <w:pStyle w:val="libNormal"/>
        <w:rPr>
          <w:rtl/>
        </w:rPr>
      </w:pPr>
      <w:r>
        <w:rPr>
          <w:rtl/>
        </w:rPr>
        <w:br w:type="page"/>
      </w:r>
    </w:p>
    <w:p w:rsidR="00B717C7" w:rsidRPr="009746DC" w:rsidRDefault="003928AF" w:rsidP="00DE33CA">
      <w:pPr>
        <w:pStyle w:val="libNormal"/>
        <w:rPr>
          <w:rtl/>
        </w:rPr>
      </w:pPr>
      <w:r>
        <w:rPr>
          <w:rtl/>
        </w:rPr>
        <w:lastRenderedPageBreak/>
        <w:t xml:space="preserve">الّتي </w:t>
      </w:r>
      <w:r w:rsidR="00B717C7" w:rsidRPr="009746DC">
        <w:rPr>
          <w:rtl/>
        </w:rPr>
        <w:t>بناها العبد الصالح</w:t>
      </w:r>
      <w:r w:rsidR="00B717C7">
        <w:rPr>
          <w:rtl/>
        </w:rPr>
        <w:t xml:space="preserve"> </w:t>
      </w:r>
      <w:r w:rsidR="00B717C7" w:rsidRPr="009746DC">
        <w:rPr>
          <w:rtl/>
        </w:rPr>
        <w:t>إلى جنب شر</w:t>
      </w:r>
      <w:r w:rsidR="00DE33CA">
        <w:rPr>
          <w:rFonts w:hint="cs"/>
          <w:rtl/>
        </w:rPr>
        <w:t>ّ</w:t>
      </w:r>
      <w:r w:rsidR="00B717C7" w:rsidRPr="009746DC">
        <w:rPr>
          <w:rtl/>
        </w:rPr>
        <w:t xml:space="preserve"> خلقي حق</w:t>
      </w:r>
      <w:r w:rsidR="00DE33CA">
        <w:rPr>
          <w:rFonts w:hint="cs"/>
          <w:rtl/>
        </w:rPr>
        <w:t>ّ</w:t>
      </w:r>
      <w:r w:rsidR="00B717C7" w:rsidRPr="009746DC">
        <w:rPr>
          <w:rtl/>
        </w:rPr>
        <w:t xml:space="preserve"> القول من</w:t>
      </w:r>
      <w:r w:rsidR="00671663">
        <w:rPr>
          <w:rFonts w:hint="cs"/>
          <w:rtl/>
        </w:rPr>
        <w:t>ّ</w:t>
      </w:r>
      <w:r w:rsidR="00B717C7" w:rsidRPr="009746DC">
        <w:rPr>
          <w:rtl/>
        </w:rPr>
        <w:t>ي لأسر</w:t>
      </w:r>
      <w:r w:rsidR="00671663">
        <w:rPr>
          <w:rFonts w:hint="cs"/>
          <w:rtl/>
        </w:rPr>
        <w:t>ّ</w:t>
      </w:r>
      <w:r w:rsidR="00B717C7" w:rsidRPr="009746DC">
        <w:rPr>
          <w:rtl/>
        </w:rPr>
        <w:t>ن</w:t>
      </w:r>
      <w:r w:rsidR="00671663">
        <w:rPr>
          <w:rFonts w:hint="cs"/>
          <w:rtl/>
        </w:rPr>
        <w:t>ّ</w:t>
      </w:r>
      <w:r w:rsidR="00B717C7" w:rsidRPr="009746DC">
        <w:rPr>
          <w:rtl/>
        </w:rPr>
        <w:t>ه ب</w:t>
      </w:r>
      <w:r w:rsidR="00551E04">
        <w:rPr>
          <w:rtl/>
        </w:rPr>
        <w:t xml:space="preserve">محمّد </w:t>
      </w:r>
      <w:r w:rsidR="00B717C7" w:rsidRPr="009746DC">
        <w:rPr>
          <w:rtl/>
        </w:rPr>
        <w:t>ابنه وخليفته من بعده ووارث علمه فهو معدن علمي وموضع سر</w:t>
      </w:r>
      <w:r w:rsidR="00671663">
        <w:rPr>
          <w:rFonts w:hint="cs"/>
          <w:rtl/>
        </w:rPr>
        <w:t>ّ</w:t>
      </w:r>
      <w:r w:rsidR="00B717C7" w:rsidRPr="009746DC">
        <w:rPr>
          <w:rtl/>
        </w:rPr>
        <w:t>ي وحج</w:t>
      </w:r>
      <w:r w:rsidR="00671663">
        <w:rPr>
          <w:rFonts w:hint="cs"/>
          <w:rtl/>
        </w:rPr>
        <w:t>ّ</w:t>
      </w:r>
      <w:r w:rsidR="00B717C7" w:rsidRPr="009746DC">
        <w:rPr>
          <w:rtl/>
        </w:rPr>
        <w:t xml:space="preserve">تي </w:t>
      </w:r>
      <w:r w:rsidR="00671663">
        <w:rPr>
          <w:rtl/>
        </w:rPr>
        <w:t>على</w:t>
      </w:r>
      <w:r w:rsidR="00D83B35">
        <w:rPr>
          <w:rtl/>
        </w:rPr>
        <w:t xml:space="preserve"> </w:t>
      </w:r>
      <w:r w:rsidR="00B717C7" w:rsidRPr="009746DC">
        <w:rPr>
          <w:rtl/>
        </w:rPr>
        <w:t xml:space="preserve">خلقي لا يؤمن عبد به </w:t>
      </w:r>
      <w:r w:rsidR="000164B7">
        <w:rPr>
          <w:rtl/>
        </w:rPr>
        <w:t xml:space="preserve">إلّا </w:t>
      </w:r>
      <w:r w:rsidR="00B717C7" w:rsidRPr="009746DC">
        <w:rPr>
          <w:rtl/>
        </w:rPr>
        <w:t xml:space="preserve">جعلت </w:t>
      </w:r>
      <w:r w:rsidR="00BB5A4F">
        <w:rPr>
          <w:rtl/>
        </w:rPr>
        <w:t xml:space="preserve">الجنّة </w:t>
      </w:r>
      <w:r w:rsidR="00B717C7" w:rsidRPr="009746DC">
        <w:rPr>
          <w:rtl/>
        </w:rPr>
        <w:t>مثواه وشفعته في سبعين من أهل بيته كل</w:t>
      </w:r>
      <w:r w:rsidR="00671663">
        <w:rPr>
          <w:rFonts w:hint="cs"/>
          <w:rtl/>
        </w:rPr>
        <w:t>ّ</w:t>
      </w:r>
      <w:r w:rsidR="00B717C7" w:rsidRPr="009746DC">
        <w:rPr>
          <w:rtl/>
        </w:rPr>
        <w:t>هم قد استوجبوا النار وأخ</w:t>
      </w:r>
      <w:r w:rsidR="00671663">
        <w:rPr>
          <w:rtl/>
        </w:rPr>
        <w:t>تم</w:t>
      </w:r>
      <w:r w:rsidR="004A738A">
        <w:rPr>
          <w:rtl/>
        </w:rPr>
        <w:t xml:space="preserve"> </w:t>
      </w:r>
      <w:r w:rsidR="00B717C7" w:rsidRPr="009746DC">
        <w:rPr>
          <w:rtl/>
        </w:rPr>
        <w:t xml:space="preserve">بالسعادة لابنه </w:t>
      </w:r>
      <w:r w:rsidR="00551E04">
        <w:rPr>
          <w:rtl/>
        </w:rPr>
        <w:t xml:space="preserve">عليّ </w:t>
      </w:r>
      <w:r w:rsidR="00B717C7" w:rsidRPr="009746DC">
        <w:rPr>
          <w:rtl/>
        </w:rPr>
        <w:t xml:space="preserve">وليي وناصري والشاهد في خلقي وأميني </w:t>
      </w:r>
      <w:r w:rsidR="00D83B35">
        <w:rPr>
          <w:rtl/>
        </w:rPr>
        <w:t xml:space="preserve">علىّ </w:t>
      </w:r>
      <w:r w:rsidR="00B717C7" w:rsidRPr="009746DC">
        <w:rPr>
          <w:rtl/>
        </w:rPr>
        <w:t>وحيي أخرج منه الداعي إلى سبيلي والخازن لعلمي الحسن وأكمل ذلك بابنه م ح م د رحمة للعالمين عليه كمال موسى وبهاء عيسى وصبر أي</w:t>
      </w:r>
      <w:r w:rsidR="00671663">
        <w:rPr>
          <w:rFonts w:hint="cs"/>
          <w:rtl/>
        </w:rPr>
        <w:t>ّ</w:t>
      </w:r>
      <w:r w:rsidR="00B717C7" w:rsidRPr="009746DC">
        <w:rPr>
          <w:rtl/>
        </w:rPr>
        <w:t>وب فيذل</w:t>
      </w:r>
      <w:r w:rsidR="00671663">
        <w:rPr>
          <w:rFonts w:hint="cs"/>
          <w:rtl/>
        </w:rPr>
        <w:t>ّ</w:t>
      </w:r>
      <w:r w:rsidR="00B717C7" w:rsidRPr="009746DC">
        <w:rPr>
          <w:rtl/>
        </w:rPr>
        <w:t xml:space="preserve"> أوليائي في زمانه وتتهادى رءوسهم كما تتهادى رءوس الترك والديلم فيقتلون ويحرقون ويكونون خائفين مرعوبين وجلين تصبغ الأرض بدمائهم ويفشو الويل والرنة في نسائهم أولئك أوليائي حقا</w:t>
      </w:r>
      <w:r w:rsidR="00671663">
        <w:rPr>
          <w:rFonts w:hint="cs"/>
          <w:rtl/>
        </w:rPr>
        <w:t>ً</w:t>
      </w:r>
      <w:r w:rsidR="00B717C7" w:rsidRPr="009746DC">
        <w:rPr>
          <w:rtl/>
        </w:rPr>
        <w:t xml:space="preserve"> بهم أدفع </w:t>
      </w:r>
      <w:r w:rsidR="006A0B61">
        <w:rPr>
          <w:rtl/>
        </w:rPr>
        <w:t xml:space="preserve">كلّ </w:t>
      </w:r>
      <w:r w:rsidR="00B717C7" w:rsidRPr="009746DC">
        <w:rPr>
          <w:rtl/>
        </w:rPr>
        <w:t>فتنة عمياء حندس وبهم أكشف الز</w:t>
      </w:r>
      <w:r w:rsidR="00671663">
        <w:rPr>
          <w:rFonts w:hint="cs"/>
          <w:rtl/>
        </w:rPr>
        <w:t>ّ</w:t>
      </w:r>
      <w:r w:rsidR="00B717C7" w:rsidRPr="009746DC">
        <w:rPr>
          <w:rtl/>
        </w:rPr>
        <w:t>لازل وأدفع الآصار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E33CA">
      <w:pPr>
        <w:pStyle w:val="libNormal"/>
        <w:rPr>
          <w:rtl/>
        </w:rPr>
      </w:pPr>
      <w:r w:rsidRPr="009746DC">
        <w:rPr>
          <w:rtl/>
        </w:rPr>
        <w:t>الأ</w:t>
      </w:r>
      <w:r w:rsidR="00671663">
        <w:rPr>
          <w:rtl/>
        </w:rPr>
        <w:t>مر</w:t>
      </w:r>
      <w:r w:rsidR="00850EDE">
        <w:rPr>
          <w:rtl/>
        </w:rPr>
        <w:t xml:space="preserve"> </w:t>
      </w:r>
      <w:r w:rsidRPr="009746DC">
        <w:rPr>
          <w:rtl/>
        </w:rPr>
        <w:t>ومضطلع أي قوي</w:t>
      </w:r>
      <w:r w:rsidR="00671663">
        <w:rPr>
          <w:rFonts w:hint="cs"/>
          <w:rtl/>
        </w:rPr>
        <w:t>ّ</w:t>
      </w:r>
      <w:r w:rsidRPr="009746DC">
        <w:rPr>
          <w:rtl/>
        </w:rPr>
        <w:t xml:space="preserve"> عليه ، وقال : </w:t>
      </w:r>
      <w:r w:rsidRPr="00C875FB">
        <w:rPr>
          <w:rtl/>
        </w:rPr>
        <w:t>العفريت</w:t>
      </w:r>
      <w:r w:rsidRPr="009746DC">
        <w:rPr>
          <w:rtl/>
        </w:rPr>
        <w:t xml:space="preserve"> النافذ في الأ</w:t>
      </w:r>
      <w:r w:rsidR="00850EDE">
        <w:rPr>
          <w:rtl/>
        </w:rPr>
        <w:t xml:space="preserve">مرّ </w:t>
      </w:r>
      <w:r w:rsidRPr="009746DC">
        <w:rPr>
          <w:rtl/>
        </w:rPr>
        <w:t>البالغ فيه مع دهاء ، وفي النهاية : العفرية النفرية الداهي الخبيث الشرير ، ومنه العفريت ، وقال : العفريت القوي</w:t>
      </w:r>
      <w:r w:rsidR="008B6BDF">
        <w:rPr>
          <w:rFonts w:hint="cs"/>
          <w:rtl/>
        </w:rPr>
        <w:t>ّ</w:t>
      </w:r>
      <w:r w:rsidRPr="009746DC">
        <w:rPr>
          <w:rtl/>
        </w:rPr>
        <w:t xml:space="preserve"> المتشيطن </w:t>
      </w:r>
      <w:r w:rsidR="00511401">
        <w:rPr>
          <w:rtl/>
        </w:rPr>
        <w:t xml:space="preserve">الّذي </w:t>
      </w:r>
      <w:r w:rsidRPr="009746DC">
        <w:rPr>
          <w:rtl/>
        </w:rPr>
        <w:t>يعفر قرنه ، والتاء فيه للإلحاق بقنديل ، انتهى.</w:t>
      </w:r>
    </w:p>
    <w:p w:rsidR="00B717C7" w:rsidRPr="009746DC" w:rsidRDefault="00B717C7" w:rsidP="00DE33CA">
      <w:pPr>
        <w:pStyle w:val="libNormal"/>
        <w:rPr>
          <w:rtl/>
        </w:rPr>
      </w:pPr>
      <w:r w:rsidRPr="009746DC">
        <w:rPr>
          <w:rtl/>
        </w:rPr>
        <w:t>والمراد بالعفريت هنا المأمون لعنه الله</w:t>
      </w:r>
      <w:r>
        <w:rPr>
          <w:rtl/>
        </w:rPr>
        <w:t xml:space="preserve"> و</w:t>
      </w:r>
      <w:r w:rsidRPr="00C875FB">
        <w:rPr>
          <w:rtl/>
        </w:rPr>
        <w:t>العبد الصالح</w:t>
      </w:r>
      <w:r w:rsidRPr="009746DC">
        <w:rPr>
          <w:rtl/>
        </w:rPr>
        <w:t xml:space="preserve"> ذو القرنين ، ل</w:t>
      </w:r>
      <w:r w:rsidR="00D8033E">
        <w:rPr>
          <w:rtl/>
        </w:rPr>
        <w:t xml:space="preserve">ان </w:t>
      </w:r>
      <w:r w:rsidRPr="009746DC">
        <w:rPr>
          <w:rtl/>
        </w:rPr>
        <w:t>طوس من بنائه ، وقد صر</w:t>
      </w:r>
      <w:r w:rsidR="008B6BDF">
        <w:rPr>
          <w:rFonts w:hint="cs"/>
          <w:rtl/>
        </w:rPr>
        <w:t>ّ</w:t>
      </w:r>
      <w:r w:rsidRPr="009746DC">
        <w:rPr>
          <w:rtl/>
        </w:rPr>
        <w:t>ح به في رواية النعماني لهذا الخبر ، والمراد</w:t>
      </w:r>
      <w:r w:rsidRPr="00C875FB">
        <w:rPr>
          <w:rtl/>
        </w:rPr>
        <w:t xml:space="preserve"> بشر الخلق</w:t>
      </w:r>
      <w:r w:rsidRPr="009746DC">
        <w:rPr>
          <w:rtl/>
        </w:rPr>
        <w:t xml:space="preserve"> هارون</w:t>
      </w:r>
      <w:r>
        <w:rPr>
          <w:rtl/>
        </w:rPr>
        <w:t xml:space="preserve"> </w:t>
      </w:r>
      <w:r w:rsidRPr="00C875FB">
        <w:rPr>
          <w:rtl/>
        </w:rPr>
        <w:t>« حق القول مني »</w:t>
      </w:r>
      <w:r w:rsidRPr="009746DC">
        <w:rPr>
          <w:rtl/>
        </w:rPr>
        <w:t xml:space="preserve"> أي ثبت قضائي وسبق وعدي وهو</w:t>
      </w:r>
      <w:r w:rsidRPr="00C875FB">
        <w:rPr>
          <w:rtl/>
        </w:rPr>
        <w:t xml:space="preserve"> « لأسرنه »</w:t>
      </w:r>
      <w:r w:rsidRPr="009746DC">
        <w:rPr>
          <w:rtl/>
        </w:rPr>
        <w:t xml:space="preserve"> </w:t>
      </w:r>
      <w:r w:rsidR="00D83B35">
        <w:rPr>
          <w:rtl/>
        </w:rPr>
        <w:t xml:space="preserve">علىّ </w:t>
      </w:r>
      <w:r w:rsidRPr="009746DC">
        <w:rPr>
          <w:rtl/>
        </w:rPr>
        <w:t>بناء المجرد من باب نصر</w:t>
      </w:r>
      <w:r w:rsidRPr="00C875FB">
        <w:rPr>
          <w:rtl/>
        </w:rPr>
        <w:t xml:space="preserve"> « وشف</w:t>
      </w:r>
      <w:r w:rsidR="008B6BDF">
        <w:rPr>
          <w:rFonts w:hint="cs"/>
          <w:rtl/>
        </w:rPr>
        <w:t>ّ</w:t>
      </w:r>
      <w:r w:rsidRPr="00C875FB">
        <w:rPr>
          <w:rtl/>
        </w:rPr>
        <w:t>عته »</w:t>
      </w:r>
      <w:r w:rsidRPr="009746DC">
        <w:rPr>
          <w:rtl/>
        </w:rPr>
        <w:t xml:space="preserve"> </w:t>
      </w:r>
      <w:r w:rsidR="00D83B35">
        <w:rPr>
          <w:rtl/>
        </w:rPr>
        <w:t xml:space="preserve">علىّ </w:t>
      </w:r>
      <w:r w:rsidRPr="009746DC">
        <w:rPr>
          <w:rtl/>
        </w:rPr>
        <w:t>بناء التفعيل ، أي قبلت شفاعته</w:t>
      </w:r>
      <w:r>
        <w:rPr>
          <w:rtl/>
        </w:rPr>
        <w:t xml:space="preserve"> </w:t>
      </w:r>
      <w:r w:rsidRPr="00C875FB">
        <w:rPr>
          <w:rtl/>
        </w:rPr>
        <w:t>« وأكمل »</w:t>
      </w:r>
      <w:r w:rsidRPr="009746DC">
        <w:rPr>
          <w:rtl/>
        </w:rPr>
        <w:t xml:space="preserve"> في سائر الكتب : </w:t>
      </w:r>
      <w:r w:rsidR="00D83B35">
        <w:rPr>
          <w:rtl/>
        </w:rPr>
        <w:t xml:space="preserve">ثمّ </w:t>
      </w:r>
      <w:r w:rsidRPr="009746DC">
        <w:rPr>
          <w:rtl/>
        </w:rPr>
        <w:t xml:space="preserve">أكمل ، </w:t>
      </w:r>
      <w:r w:rsidR="00D83B35">
        <w:rPr>
          <w:rtl/>
        </w:rPr>
        <w:t xml:space="preserve">علىّ </w:t>
      </w:r>
      <w:r w:rsidRPr="009746DC">
        <w:rPr>
          <w:rtl/>
        </w:rPr>
        <w:t>بناء الأفعال أو التفعيل ، و</w:t>
      </w:r>
      <w:r w:rsidRPr="00C875FB">
        <w:rPr>
          <w:rtl/>
        </w:rPr>
        <w:t xml:space="preserve"> « ذلك »</w:t>
      </w:r>
      <w:r w:rsidRPr="009746DC">
        <w:rPr>
          <w:rtl/>
        </w:rPr>
        <w:t xml:space="preserve"> إشارة إلى الإمامة والوصاية والولاية</w:t>
      </w:r>
      <w:r w:rsidRPr="00C875FB">
        <w:rPr>
          <w:rtl/>
        </w:rPr>
        <w:t xml:space="preserve"> « رحمة »</w:t>
      </w:r>
      <w:r w:rsidRPr="009746DC">
        <w:rPr>
          <w:rtl/>
        </w:rPr>
        <w:t xml:space="preserve"> حال عن ابنه أو مفعول له لأكمل ، و</w:t>
      </w:r>
      <w:r w:rsidRPr="00C875FB">
        <w:rPr>
          <w:rtl/>
        </w:rPr>
        <w:t xml:space="preserve"> « كمال موسى »</w:t>
      </w:r>
      <w:r w:rsidRPr="009746DC">
        <w:rPr>
          <w:rtl/>
        </w:rPr>
        <w:t xml:space="preserve"> علمه وأخلاقه أو قوته </w:t>
      </w:r>
      <w:r w:rsidR="00D83B35">
        <w:rPr>
          <w:rtl/>
        </w:rPr>
        <w:t xml:space="preserve">علىّ </w:t>
      </w:r>
      <w:r w:rsidRPr="009746DC">
        <w:rPr>
          <w:rtl/>
        </w:rPr>
        <w:t>دفع كيد الأعداء ،</w:t>
      </w:r>
      <w:r>
        <w:rPr>
          <w:rtl/>
        </w:rPr>
        <w:t xml:space="preserve"> و</w:t>
      </w:r>
      <w:r w:rsidRPr="00C875FB">
        <w:rPr>
          <w:rtl/>
        </w:rPr>
        <w:t>البهاء</w:t>
      </w:r>
      <w:r w:rsidRPr="009746DC">
        <w:rPr>
          <w:rtl/>
        </w:rPr>
        <w:t xml:space="preserve"> : الحسن ، أي حسن الصورة والسيرة معا من الزهد والورع وترك الدنيا والاكتفاء بالقليل من المطعم والملبس.</w:t>
      </w:r>
    </w:p>
    <w:p w:rsidR="00B717C7" w:rsidRPr="009746DC" w:rsidRDefault="00B717C7" w:rsidP="00DE33CA">
      <w:pPr>
        <w:pStyle w:val="libNormal"/>
        <w:rPr>
          <w:rtl/>
        </w:rPr>
      </w:pPr>
      <w:r w:rsidRPr="00C875FB">
        <w:rPr>
          <w:rtl/>
        </w:rPr>
        <w:t>« وتتهادى رؤوسهم »</w:t>
      </w:r>
      <w:r w:rsidRPr="009746DC">
        <w:rPr>
          <w:rtl/>
        </w:rPr>
        <w:t xml:space="preserve"> </w:t>
      </w:r>
      <w:r w:rsidR="00D83B35">
        <w:rPr>
          <w:rtl/>
        </w:rPr>
        <w:t xml:space="preserve">علىّ </w:t>
      </w:r>
      <w:r w:rsidRPr="009746DC">
        <w:rPr>
          <w:rtl/>
        </w:rPr>
        <w:t>بناء المجهول أي يرسلها بعضهم إلى بعض هدية ، قال في المصباح : تهادى القوم أهدى بعضهم إلى بعض ،</w:t>
      </w:r>
      <w:r>
        <w:rPr>
          <w:rtl/>
        </w:rPr>
        <w:t xml:space="preserve"> و</w:t>
      </w:r>
      <w:r w:rsidRPr="00C875FB">
        <w:rPr>
          <w:rtl/>
        </w:rPr>
        <w:t>الترك والديلم</w:t>
      </w:r>
      <w:r w:rsidRPr="009746DC">
        <w:rPr>
          <w:rtl/>
        </w:rPr>
        <w:t xml:space="preserve"> طائفت</w:t>
      </w:r>
      <w:r w:rsidR="00D8033E">
        <w:rPr>
          <w:rtl/>
        </w:rPr>
        <w:t xml:space="preserve">ان </w:t>
      </w:r>
      <w:r w:rsidRPr="009746DC">
        <w:rPr>
          <w:rtl/>
        </w:rPr>
        <w:t>كانا من المشركين ،</w:t>
      </w:r>
      <w:r>
        <w:rPr>
          <w:rtl/>
        </w:rPr>
        <w:t xml:space="preserve"> و</w:t>
      </w:r>
      <w:r w:rsidRPr="00C875FB">
        <w:rPr>
          <w:rtl/>
        </w:rPr>
        <w:t>الرن</w:t>
      </w:r>
      <w:r w:rsidR="008B6BDF">
        <w:rPr>
          <w:rFonts w:hint="cs"/>
          <w:rtl/>
        </w:rPr>
        <w:t>ّ</w:t>
      </w:r>
      <w:r w:rsidRPr="00C875FB">
        <w:rPr>
          <w:rtl/>
        </w:rPr>
        <w:t>ة</w:t>
      </w:r>
      <w:r w:rsidRPr="009746DC">
        <w:rPr>
          <w:rtl/>
        </w:rPr>
        <w:t xml:space="preserve"> بالفتح أهدى بعضهم إلى بعض ، والترك والديلم طائفت</w:t>
      </w:r>
      <w:r w:rsidR="00D8033E">
        <w:rPr>
          <w:rtl/>
        </w:rPr>
        <w:t xml:space="preserve">ان </w:t>
      </w:r>
      <w:r w:rsidRPr="009746DC">
        <w:rPr>
          <w:rtl/>
        </w:rPr>
        <w:t>كانا من المشركين ، والرنة بالفتح الصياح في المصيبة</w:t>
      </w:r>
      <w:r w:rsidRPr="00C875FB">
        <w:rPr>
          <w:rtl/>
        </w:rPr>
        <w:t xml:space="preserve"> « بهم أدفع »</w:t>
      </w:r>
      <w:r w:rsidRPr="009746DC">
        <w:rPr>
          <w:rtl/>
        </w:rPr>
        <w:t xml:space="preserve"> أي بعبادتهم ودعائهم أو إذا أدركوا زم</w:t>
      </w:r>
      <w:r w:rsidR="00D8033E">
        <w:rPr>
          <w:rtl/>
        </w:rPr>
        <w:t xml:space="preserve">ان </w:t>
      </w:r>
      <w:r w:rsidRPr="009746DC">
        <w:rPr>
          <w:rtl/>
        </w:rPr>
        <w:t xml:space="preserve">القائم </w:t>
      </w:r>
      <w:r w:rsidR="00850EDE">
        <w:rPr>
          <w:rStyle w:val="libAlaemChar"/>
          <w:rtl/>
        </w:rPr>
        <w:t xml:space="preserve">عليه‌السلام </w:t>
      </w:r>
      <w:r w:rsidRPr="009746DC">
        <w:rPr>
          <w:rtl/>
        </w:rPr>
        <w:t>أو في الرجعة ،</w:t>
      </w:r>
      <w:r>
        <w:rPr>
          <w:rtl/>
        </w:rPr>
        <w:t xml:space="preserve"> و</w:t>
      </w:r>
      <w:r w:rsidRPr="00C875FB">
        <w:rPr>
          <w:rtl/>
        </w:rPr>
        <w:t>الزلازل</w:t>
      </w:r>
      <w:r w:rsidRPr="009746DC">
        <w:rPr>
          <w:rtl/>
        </w:rPr>
        <w:t xml:space="preserve"> : رجفات الأرض أو الشبهات</w:t>
      </w:r>
    </w:p>
    <w:p w:rsidR="008930D5" w:rsidRDefault="008930D5" w:rsidP="008930D5">
      <w:pPr>
        <w:pStyle w:val="libNormal"/>
        <w:rPr>
          <w:rtl/>
        </w:rPr>
      </w:pPr>
      <w:r>
        <w:rPr>
          <w:rtl/>
        </w:rPr>
        <w:br w:type="page"/>
      </w:r>
    </w:p>
    <w:p w:rsidR="00B717C7" w:rsidRDefault="00B717C7" w:rsidP="008B6BDF">
      <w:pPr>
        <w:pStyle w:val="libNormal"/>
        <w:rPr>
          <w:rtl/>
          <w:lang w:bidi="fa-IR"/>
        </w:rPr>
      </w:pPr>
      <w:r>
        <w:rPr>
          <w:rtl/>
          <w:lang w:bidi="fa-IR"/>
        </w:rPr>
        <w:lastRenderedPageBreak/>
        <w:t>و</w:t>
      </w:r>
      <w:r w:rsidR="008B6BDF">
        <w:rPr>
          <w:rtl/>
          <w:lang w:bidi="fa-IR"/>
        </w:rPr>
        <w:t>الأغلال</w:t>
      </w:r>
      <w:r w:rsidRPr="009746DC">
        <w:rPr>
          <w:rtl/>
        </w:rPr>
        <w:t xml:space="preserve"> أُولئِكَ عَلَيْهِمْ صَلَواتٌ مِنْ رَبِّهِمْ وَرَحْمَةٌ وَأُولئِكَ هُمُ الْمُهْتَدُونَ </w:t>
      </w:r>
      <w:r>
        <w:rPr>
          <w:rFonts w:hint="cs"/>
          <w:rtl/>
          <w:lang w:bidi="fa-IR"/>
        </w:rPr>
        <w:t>.</w:t>
      </w:r>
    </w:p>
    <w:p w:rsidR="00B717C7" w:rsidRPr="009746DC" w:rsidRDefault="00B717C7" w:rsidP="008B6BDF">
      <w:pPr>
        <w:pStyle w:val="libNormal"/>
        <w:rPr>
          <w:rtl/>
        </w:rPr>
      </w:pPr>
      <w:r w:rsidRPr="009746DC">
        <w:rPr>
          <w:rtl/>
        </w:rPr>
        <w:t xml:space="preserve">قال عبد </w:t>
      </w:r>
      <w:r w:rsidR="00FE5F86">
        <w:rPr>
          <w:rtl/>
        </w:rPr>
        <w:t xml:space="preserve">الرَّحمن </w:t>
      </w:r>
      <w:r w:rsidRPr="009746DC">
        <w:rPr>
          <w:rtl/>
        </w:rPr>
        <w:t xml:space="preserve">بن سالم </w:t>
      </w:r>
      <w:r w:rsidR="008B6BDF">
        <w:rPr>
          <w:rFonts w:hint="cs"/>
          <w:rtl/>
        </w:rPr>
        <w:t xml:space="preserve">: </w:t>
      </w:r>
      <w:r w:rsidRPr="009746DC">
        <w:rPr>
          <w:rtl/>
        </w:rPr>
        <w:t xml:space="preserve">قال أبو بصير </w:t>
      </w:r>
      <w:r w:rsidR="008B6BDF">
        <w:rPr>
          <w:rFonts w:hint="cs"/>
          <w:rtl/>
        </w:rPr>
        <w:t xml:space="preserve">: </w:t>
      </w:r>
      <w:r w:rsidRPr="009746DC">
        <w:rPr>
          <w:rtl/>
        </w:rPr>
        <w:t xml:space="preserve">لو لم تسمع في دهرك </w:t>
      </w:r>
      <w:r w:rsidR="00747D4F">
        <w:rPr>
          <w:rFonts w:hint="cs"/>
          <w:rtl/>
        </w:rPr>
        <w:t>،</w:t>
      </w:r>
      <w:r w:rsidR="000164B7">
        <w:rPr>
          <w:rtl/>
        </w:rPr>
        <w:t xml:space="preserve">إلّا </w:t>
      </w:r>
      <w:r w:rsidRPr="009746DC">
        <w:rPr>
          <w:rtl/>
        </w:rPr>
        <w:t xml:space="preserve">هذا الحديث لكفاك </w:t>
      </w:r>
      <w:r w:rsidR="00747D4F">
        <w:rPr>
          <w:rFonts w:hint="cs"/>
          <w:rtl/>
        </w:rPr>
        <w:t xml:space="preserve">، </w:t>
      </w:r>
      <w:r w:rsidRPr="009746DC">
        <w:rPr>
          <w:rtl/>
        </w:rPr>
        <w:t xml:space="preserve">فصنه </w:t>
      </w:r>
      <w:r w:rsidR="000164B7">
        <w:rPr>
          <w:rtl/>
        </w:rPr>
        <w:t xml:space="preserve">إلّا </w:t>
      </w:r>
      <w:r w:rsidRPr="009746DC">
        <w:rPr>
          <w:rtl/>
        </w:rPr>
        <w:t>عن أهله</w:t>
      </w:r>
      <w:r>
        <w:rPr>
          <w:rFonts w:hint="cs"/>
          <w:rtl/>
        </w:rPr>
        <w:t>.</w:t>
      </w:r>
    </w:p>
    <w:p w:rsidR="00B717C7" w:rsidRPr="009746DC" w:rsidRDefault="00B717C7" w:rsidP="00FC4426">
      <w:pPr>
        <w:pStyle w:val="libNormal"/>
        <w:rPr>
          <w:rtl/>
        </w:rPr>
      </w:pPr>
      <w:r w:rsidRPr="009746DC">
        <w:rPr>
          <w:rtl/>
        </w:rPr>
        <w:t>4</w:t>
      </w:r>
      <w:r>
        <w:rPr>
          <w:rtl/>
        </w:rPr>
        <w:t xml:space="preserve"> </w:t>
      </w:r>
      <w:r w:rsidR="003928AF">
        <w:rPr>
          <w:rtl/>
        </w:rPr>
        <w:t>-</w:t>
      </w:r>
      <w:r>
        <w:rPr>
          <w:rtl/>
        </w:rPr>
        <w:t xml:space="preserve"> </w:t>
      </w:r>
      <w:r w:rsidR="00551E04">
        <w:rPr>
          <w:rtl/>
        </w:rPr>
        <w:t>عليّ</w:t>
      </w:r>
      <w:r w:rsidR="00747D4F">
        <w:rPr>
          <w:rFonts w:hint="cs"/>
          <w:rtl/>
        </w:rPr>
        <w:t>ُ</w:t>
      </w:r>
      <w:r w:rsidR="00551E04">
        <w:rPr>
          <w:rtl/>
        </w:rPr>
        <w:t xml:space="preserve"> </w:t>
      </w:r>
      <w:r w:rsidRPr="009746DC">
        <w:rPr>
          <w:rtl/>
        </w:rPr>
        <w:t xml:space="preserve">بن إبراهيم ، عن أبيه ، عن </w:t>
      </w:r>
      <w:r w:rsidR="00747D4F">
        <w:rPr>
          <w:rtl/>
        </w:rPr>
        <w:t xml:space="preserve">حمّاد </w:t>
      </w:r>
      <w:r w:rsidRPr="009746DC">
        <w:rPr>
          <w:rtl/>
        </w:rPr>
        <w:t xml:space="preserve">بن عيسى ، عن إبراهيم بن </w:t>
      </w:r>
      <w:r w:rsidR="000164B7">
        <w:rPr>
          <w:rtl/>
        </w:rPr>
        <w:t xml:space="preserve">عمر </w:t>
      </w:r>
      <w:r w:rsidRPr="009746DC">
        <w:rPr>
          <w:rtl/>
        </w:rPr>
        <w:t xml:space="preserve">اليماني ، عن </w:t>
      </w:r>
      <w:r w:rsidR="007D1F02">
        <w:rPr>
          <w:rtl/>
        </w:rPr>
        <w:t xml:space="preserve">أبان </w:t>
      </w:r>
      <w:r w:rsidRPr="009746DC">
        <w:rPr>
          <w:rtl/>
        </w:rPr>
        <w:t>بن أبي عياش ، عن سليم بن قيس و</w:t>
      </w:r>
      <w:r w:rsidR="00551E04">
        <w:rPr>
          <w:rtl/>
        </w:rPr>
        <w:t xml:space="preserve">محمّد </w:t>
      </w:r>
      <w:r w:rsidRPr="009746DC">
        <w:rPr>
          <w:rtl/>
        </w:rPr>
        <w:t xml:space="preserve">بن يحيى ، عن أحمد بن </w:t>
      </w:r>
      <w:r w:rsidR="00551E04">
        <w:rPr>
          <w:rtl/>
        </w:rPr>
        <w:t xml:space="preserve">محمّد </w:t>
      </w:r>
      <w:r w:rsidRPr="009746DC">
        <w:rPr>
          <w:rtl/>
        </w:rPr>
        <w:t xml:space="preserve">، عن ابن أبي عمير ، عن </w:t>
      </w:r>
      <w:r w:rsidR="000164B7">
        <w:rPr>
          <w:rtl/>
        </w:rPr>
        <w:t xml:space="preserve">عمر </w:t>
      </w:r>
      <w:r w:rsidRPr="009746DC">
        <w:rPr>
          <w:rtl/>
        </w:rPr>
        <w:t xml:space="preserve">بن أذينة </w:t>
      </w:r>
      <w:r w:rsidR="00FC4426">
        <w:rPr>
          <w:rFonts w:hint="cs"/>
          <w:rtl/>
        </w:rPr>
        <w:t xml:space="preserve">؛ </w:t>
      </w:r>
      <w:r w:rsidRPr="009746DC">
        <w:rPr>
          <w:rtl/>
        </w:rPr>
        <w:t>و</w:t>
      </w:r>
      <w:r w:rsidR="00551E04">
        <w:rPr>
          <w:rtl/>
        </w:rPr>
        <w:t>عليّ</w:t>
      </w:r>
      <w:r w:rsidR="00FC4426">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أحمد بن هلال ، عن ابن أبي عمير ، عن </w:t>
      </w:r>
      <w:r w:rsidR="000164B7">
        <w:rPr>
          <w:rtl/>
        </w:rPr>
        <w:t xml:space="preserve">عمر </w:t>
      </w:r>
      <w:r w:rsidRPr="009746DC">
        <w:rPr>
          <w:rtl/>
        </w:rPr>
        <w:t>بن أذينة ، عن</w:t>
      </w:r>
      <w:r w:rsidR="00FC4426">
        <w:rPr>
          <w:rFonts w:hint="cs"/>
          <w:rtl/>
        </w:rPr>
        <w:t xml:space="preserve"> [</w:t>
      </w:r>
      <w:r w:rsidRPr="009746DC">
        <w:rPr>
          <w:rtl/>
        </w:rPr>
        <w:t xml:space="preserve"> </w:t>
      </w:r>
      <w:r w:rsidR="007D1F02">
        <w:rPr>
          <w:rtl/>
        </w:rPr>
        <w:t xml:space="preserve">أبان </w:t>
      </w:r>
      <w:r w:rsidR="00FC4426">
        <w:rPr>
          <w:rFonts w:hint="cs"/>
          <w:rtl/>
        </w:rPr>
        <w:t xml:space="preserve">] </w:t>
      </w:r>
      <w:r w:rsidRPr="009746DC">
        <w:rPr>
          <w:rtl/>
        </w:rPr>
        <w:t>بن أبي عي</w:t>
      </w:r>
      <w:r w:rsidR="00FC4426">
        <w:rPr>
          <w:rFonts w:hint="cs"/>
          <w:rtl/>
        </w:rPr>
        <w:t>ّ</w:t>
      </w:r>
      <w:r w:rsidRPr="009746DC">
        <w:rPr>
          <w:rtl/>
        </w:rPr>
        <w:t>اش ، عن سليم بن قيس قال سمعت عبد الله بن جعفر الطي</w:t>
      </w:r>
      <w:r w:rsidR="00FC4426">
        <w:rPr>
          <w:rFonts w:hint="cs"/>
          <w:rtl/>
        </w:rPr>
        <w:t>ّ</w:t>
      </w:r>
      <w:r w:rsidRPr="009746DC">
        <w:rPr>
          <w:rtl/>
        </w:rPr>
        <w:t xml:space="preserve">ار يقول </w:t>
      </w:r>
      <w:r w:rsidR="00FC4426">
        <w:rPr>
          <w:rFonts w:hint="cs"/>
          <w:rtl/>
        </w:rPr>
        <w:t xml:space="preserve">: </w:t>
      </w:r>
      <w:r w:rsidRPr="009746DC">
        <w:rPr>
          <w:rtl/>
        </w:rPr>
        <w:t>كن</w:t>
      </w:r>
      <w:r w:rsidR="00FC4426">
        <w:rPr>
          <w:rFonts w:hint="cs"/>
          <w:rtl/>
        </w:rPr>
        <w:t>ّ</w:t>
      </w:r>
      <w:r w:rsidRPr="009746DC">
        <w:rPr>
          <w:rtl/>
        </w:rPr>
        <w:t xml:space="preserve">ا عند معاوية أنا والحسن والحسين وعبد الله </w:t>
      </w:r>
      <w:r w:rsidR="00FC4426">
        <w:rPr>
          <w:rFonts w:hint="cs"/>
          <w:rtl/>
        </w:rPr>
        <w:t>ا</w:t>
      </w:r>
      <w:r w:rsidRPr="009746DC">
        <w:rPr>
          <w:rtl/>
        </w:rPr>
        <w:t>بن عب</w:t>
      </w:r>
      <w:r w:rsidR="00FC4426">
        <w:rPr>
          <w:rFonts w:hint="cs"/>
          <w:rtl/>
        </w:rPr>
        <w:t>ّ</w:t>
      </w:r>
      <w:r w:rsidRPr="009746DC">
        <w:rPr>
          <w:rtl/>
        </w:rPr>
        <w:t>اس و</w:t>
      </w:r>
      <w:r w:rsidR="000164B7">
        <w:rPr>
          <w:rtl/>
        </w:rPr>
        <w:t xml:space="preserve">عمر </w:t>
      </w:r>
      <w:r w:rsidRPr="009746DC">
        <w:rPr>
          <w:rtl/>
        </w:rPr>
        <w:t xml:space="preserve">ابن </w:t>
      </w:r>
      <w:r w:rsidR="00551E04">
        <w:rPr>
          <w:rtl/>
        </w:rPr>
        <w:t xml:space="preserve">أمّ </w:t>
      </w:r>
      <w:r w:rsidRPr="009746DC">
        <w:rPr>
          <w:rtl/>
        </w:rPr>
        <w:t xml:space="preserve">سلمة وأسامة بن زيد </w:t>
      </w:r>
      <w:r w:rsidR="00FC4426">
        <w:rPr>
          <w:rFonts w:hint="cs"/>
          <w:rtl/>
        </w:rPr>
        <w:t xml:space="preserve">، </w:t>
      </w:r>
      <w:r w:rsidRPr="009746DC">
        <w:rPr>
          <w:rtl/>
        </w:rPr>
        <w:t xml:space="preserve">فجرى بيني وبين معاوية </w:t>
      </w:r>
      <w:r w:rsidR="00747155">
        <w:rPr>
          <w:rtl/>
        </w:rPr>
        <w:t>كلام</w:t>
      </w:r>
      <w:r w:rsidR="00FC4426">
        <w:rPr>
          <w:rFonts w:hint="cs"/>
          <w:rtl/>
        </w:rPr>
        <w:t>ٌ</w:t>
      </w:r>
      <w:r w:rsidR="00747155">
        <w:rPr>
          <w:rtl/>
        </w:rPr>
        <w:t xml:space="preserve"> </w:t>
      </w:r>
      <w:r w:rsidRPr="009746DC">
        <w:rPr>
          <w:rtl/>
        </w:rPr>
        <w:t xml:space="preserve">فقلت لمعاوية </w:t>
      </w:r>
      <w:r w:rsidR="00FC4426">
        <w:rPr>
          <w:rFonts w:hint="cs"/>
          <w:rtl/>
        </w:rPr>
        <w:t xml:space="preserve">: </w:t>
      </w:r>
      <w:r w:rsidRPr="009746DC">
        <w:rPr>
          <w:rtl/>
        </w:rPr>
        <w:t xml:space="preserve">سمعت رسول الله </w:t>
      </w:r>
      <w:r w:rsidR="007D1F02" w:rsidRPr="007D1F02">
        <w:rPr>
          <w:rStyle w:val="libAlaemChar"/>
          <w:rtl/>
        </w:rPr>
        <w:t>صلى‌الله‌عليه‌وآله</w:t>
      </w:r>
      <w:r w:rsidRPr="009746DC">
        <w:rPr>
          <w:rtl/>
        </w:rPr>
        <w:t xml:space="preserve"> يقول </w:t>
      </w:r>
      <w:r w:rsidR="00FC4426">
        <w:rPr>
          <w:rFonts w:hint="cs"/>
          <w:rtl/>
        </w:rPr>
        <w:t xml:space="preserve">: </w:t>
      </w:r>
      <w:r w:rsidR="00FC4426">
        <w:rPr>
          <w:rtl/>
        </w:rPr>
        <w:t>أنا</w:t>
      </w:r>
      <w:r w:rsidRPr="009746DC">
        <w:rPr>
          <w:rtl/>
        </w:rPr>
        <w:t xml:space="preserve"> أَوْلى بِالْمُؤْمِنِينَ مِنْ أَنْفُسِهِمْ </w:t>
      </w:r>
      <w:r w:rsidR="00FC4426">
        <w:rPr>
          <w:rFonts w:hint="cs"/>
          <w:rtl/>
        </w:rPr>
        <w:t>،</w:t>
      </w:r>
      <w:r w:rsidRPr="009746DC">
        <w:rPr>
          <w:rtl/>
        </w:rPr>
        <w:t xml:space="preserve"> </w:t>
      </w:r>
      <w:r w:rsidR="00D83B35">
        <w:rPr>
          <w:rtl/>
        </w:rPr>
        <w:t>ثمّ</w:t>
      </w:r>
      <w:r w:rsidR="00FC4426">
        <w:rPr>
          <w:rFonts w:hint="cs"/>
          <w:rtl/>
        </w:rPr>
        <w:t>َ</w:t>
      </w:r>
      <w:r w:rsidR="00D83B35">
        <w:rPr>
          <w:rtl/>
        </w:rPr>
        <w:t xml:space="preserve"> </w:t>
      </w:r>
      <w:r w:rsidRPr="009746DC">
        <w:rPr>
          <w:rtl/>
        </w:rPr>
        <w:t>أخي علي</w:t>
      </w:r>
      <w:r w:rsidR="00FC4426">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B6BDF">
      <w:pPr>
        <w:pStyle w:val="libNormal"/>
        <w:rPr>
          <w:rtl/>
        </w:rPr>
      </w:pPr>
      <w:r w:rsidRPr="009746DC">
        <w:rPr>
          <w:rtl/>
        </w:rPr>
        <w:t>المزلزلة المضل</w:t>
      </w:r>
      <w:r w:rsidR="00FC4426">
        <w:rPr>
          <w:rFonts w:hint="cs"/>
          <w:rtl/>
        </w:rPr>
        <w:t>ّ</w:t>
      </w:r>
      <w:r w:rsidRPr="009746DC">
        <w:rPr>
          <w:rtl/>
        </w:rPr>
        <w:t>ة ،</w:t>
      </w:r>
      <w:r>
        <w:rPr>
          <w:rtl/>
        </w:rPr>
        <w:t xml:space="preserve"> و</w:t>
      </w:r>
      <w:r w:rsidRPr="00C875FB">
        <w:rPr>
          <w:rtl/>
        </w:rPr>
        <w:t>الآصار</w:t>
      </w:r>
      <w:r w:rsidRPr="009746DC">
        <w:rPr>
          <w:rtl/>
        </w:rPr>
        <w:t xml:space="preserve"> الأثقال أي الشدائد والبلايا العظيمة والفتن الشديدة اللازمة في أعناق الخلق كالأغلال.</w:t>
      </w:r>
    </w:p>
    <w:p w:rsidR="00B717C7" w:rsidRPr="009746DC" w:rsidRDefault="00B717C7" w:rsidP="008B6BDF">
      <w:pPr>
        <w:pStyle w:val="libNormal"/>
        <w:rPr>
          <w:rtl/>
        </w:rPr>
      </w:pPr>
      <w:r w:rsidRPr="005E3B39">
        <w:rPr>
          <w:rtl/>
        </w:rPr>
        <w:t>«</w:t>
      </w:r>
      <w:r w:rsidRPr="00DA1B74">
        <w:rPr>
          <w:rtl/>
        </w:rPr>
        <w:t xml:space="preserve"> أُولئِكَ عَلَيْهِمْ </w:t>
      </w:r>
      <w:r w:rsidRPr="005E3B39">
        <w:rPr>
          <w:rtl/>
        </w:rPr>
        <w:t>»</w:t>
      </w:r>
      <w:r w:rsidRPr="009746DC">
        <w:rPr>
          <w:rtl/>
        </w:rPr>
        <w:t xml:space="preserve"> كأن</w:t>
      </w:r>
      <w:r w:rsidR="00FC4426">
        <w:rPr>
          <w:rFonts w:hint="cs"/>
          <w:rtl/>
        </w:rPr>
        <w:t>ّ</w:t>
      </w:r>
      <w:r w:rsidRPr="009746DC">
        <w:rPr>
          <w:rtl/>
        </w:rPr>
        <w:t xml:space="preserve">ه منبئ عن صبرهم </w:t>
      </w:r>
      <w:r w:rsidR="00D83B35">
        <w:rPr>
          <w:rtl/>
        </w:rPr>
        <w:t xml:space="preserve">علىّ </w:t>
      </w:r>
      <w:r w:rsidRPr="009746DC">
        <w:rPr>
          <w:rtl/>
        </w:rPr>
        <w:t xml:space="preserve">تلك المصائب لقوله تعالى : </w:t>
      </w:r>
      <w:r w:rsidRPr="005E3B39">
        <w:rPr>
          <w:rtl/>
        </w:rPr>
        <w:t>«</w:t>
      </w:r>
      <w:r w:rsidRPr="009746DC">
        <w:rPr>
          <w:rtl/>
        </w:rPr>
        <w:t xml:space="preserve"> وَبَشِّرِ الصَّابِرِينَ الَّذِينَ إِذا أَصابَتْهُمْ مُصِيبَةٌ قالُوا إِنَّا لِلَّهِ وَإِنَّا إِلَيْهِ راجِعُونَ ، أُولئِكَ عَلَيْهِمْ صَلَواتٌ مِنْ رَبِّهِمْ وَرَحْمَةٌ وَأُولئِكَ هُمُ الْمُهْتَدُونَ </w:t>
      </w:r>
      <w:r w:rsidRPr="005E3B39">
        <w:rPr>
          <w:rtl/>
        </w:rPr>
        <w:t>»</w:t>
      </w:r>
      <w:r w:rsidRPr="009746DC">
        <w:rPr>
          <w:rtl/>
        </w:rPr>
        <w:t xml:space="preserve"> </w:t>
      </w:r>
      <w:r w:rsidRPr="008B6BDF">
        <w:rPr>
          <w:rStyle w:val="libFootnotenumChar"/>
          <w:rtl/>
        </w:rPr>
        <w:t>(1)</w:t>
      </w:r>
      <w:r w:rsidRPr="009746DC">
        <w:rPr>
          <w:rtl/>
        </w:rPr>
        <w:t>.</w:t>
      </w:r>
    </w:p>
    <w:p w:rsidR="00B717C7" w:rsidRPr="009746DC" w:rsidRDefault="00B717C7" w:rsidP="008B6BDF">
      <w:pPr>
        <w:pStyle w:val="libNormal"/>
        <w:rPr>
          <w:rtl/>
          <w:lang w:bidi="fa-IR"/>
        </w:rPr>
      </w:pPr>
      <w:r w:rsidRPr="00F54854">
        <w:rPr>
          <w:rStyle w:val="libBold1Char"/>
          <w:rtl/>
        </w:rPr>
        <w:t>الحديث الرابع :</w:t>
      </w:r>
      <w:r w:rsidRPr="009746DC">
        <w:rPr>
          <w:rtl/>
          <w:lang w:bidi="fa-IR"/>
        </w:rPr>
        <w:t xml:space="preserve"> مختلف فيه.</w:t>
      </w:r>
    </w:p>
    <w:p w:rsidR="00B717C7" w:rsidRPr="009746DC" w:rsidRDefault="00B717C7" w:rsidP="008B6BDF">
      <w:pPr>
        <w:pStyle w:val="libNormal"/>
        <w:rPr>
          <w:rtl/>
        </w:rPr>
      </w:pPr>
      <w:r w:rsidRPr="00C875FB">
        <w:rPr>
          <w:rtl/>
        </w:rPr>
        <w:t>قوله : كن</w:t>
      </w:r>
      <w:r w:rsidR="00FC4426">
        <w:rPr>
          <w:rFonts w:hint="cs"/>
          <w:rtl/>
        </w:rPr>
        <w:t>ّ</w:t>
      </w:r>
      <w:r w:rsidRPr="00C875FB">
        <w:rPr>
          <w:rtl/>
        </w:rPr>
        <w:t>ا عند معاوية</w:t>
      </w:r>
      <w:r w:rsidRPr="009746DC">
        <w:rPr>
          <w:rtl/>
        </w:rPr>
        <w:t xml:space="preserve"> قال بعض الأفاضل : حكاية </w:t>
      </w:r>
      <w:r w:rsidR="00FE5F86">
        <w:rPr>
          <w:rtl/>
        </w:rPr>
        <w:t xml:space="preserve">لـمّا </w:t>
      </w:r>
      <w:r w:rsidRPr="009746DC">
        <w:rPr>
          <w:rtl/>
        </w:rPr>
        <w:t>وقع في زم</w:t>
      </w:r>
      <w:r w:rsidR="00D8033E">
        <w:rPr>
          <w:rtl/>
        </w:rPr>
        <w:t xml:space="preserve">ان </w:t>
      </w:r>
      <w:r w:rsidRPr="009746DC">
        <w:rPr>
          <w:rtl/>
        </w:rPr>
        <w:t>أحد الثلاثة ل</w:t>
      </w:r>
      <w:r w:rsidR="00FC4426">
        <w:rPr>
          <w:rFonts w:hint="cs"/>
          <w:rtl/>
        </w:rPr>
        <w:t>أ</w:t>
      </w:r>
      <w:r w:rsidR="00D8033E">
        <w:rPr>
          <w:rtl/>
        </w:rPr>
        <w:t>ن</w:t>
      </w:r>
      <w:r w:rsidR="00FC4426">
        <w:rPr>
          <w:rFonts w:hint="cs"/>
          <w:rtl/>
        </w:rPr>
        <w:t>ّ</w:t>
      </w:r>
      <w:r w:rsidR="00D8033E">
        <w:rPr>
          <w:rtl/>
        </w:rPr>
        <w:t xml:space="preserve"> </w:t>
      </w:r>
      <w:r w:rsidR="000164B7">
        <w:rPr>
          <w:rtl/>
        </w:rPr>
        <w:t xml:space="preserve">عمر </w:t>
      </w:r>
      <w:r w:rsidRPr="009746DC">
        <w:rPr>
          <w:rtl/>
        </w:rPr>
        <w:t xml:space="preserve">بن </w:t>
      </w:r>
      <w:r w:rsidR="00551E04">
        <w:rPr>
          <w:rtl/>
        </w:rPr>
        <w:t xml:space="preserve">أمّ </w:t>
      </w:r>
      <w:r w:rsidRPr="009746DC">
        <w:rPr>
          <w:rtl/>
        </w:rPr>
        <w:t>سلمة قتل بصفين ، انتهى.</w:t>
      </w:r>
    </w:p>
    <w:p w:rsidR="00B717C7" w:rsidRPr="009746DC" w:rsidRDefault="00B717C7" w:rsidP="008B6BDF">
      <w:pPr>
        <w:pStyle w:val="libNormal"/>
        <w:rPr>
          <w:rtl/>
        </w:rPr>
      </w:pPr>
      <w:r w:rsidRPr="009746DC">
        <w:rPr>
          <w:rtl/>
        </w:rPr>
        <w:t>ولا يخفى ما فيه ، لأن</w:t>
      </w:r>
      <w:r w:rsidR="00FC4426">
        <w:rPr>
          <w:rFonts w:hint="cs"/>
          <w:rtl/>
        </w:rPr>
        <w:t>ّ</w:t>
      </w:r>
      <w:r w:rsidRPr="009746DC">
        <w:rPr>
          <w:rtl/>
        </w:rPr>
        <w:t xml:space="preserve">ه ذكر ابن عبد </w:t>
      </w:r>
      <w:r w:rsidR="00DB1A91">
        <w:rPr>
          <w:rtl/>
        </w:rPr>
        <w:t xml:space="preserve">البرّ </w:t>
      </w:r>
      <w:r w:rsidRPr="009746DC">
        <w:rPr>
          <w:rtl/>
        </w:rPr>
        <w:t xml:space="preserve">وغيره </w:t>
      </w:r>
      <w:r w:rsidR="000164B7">
        <w:rPr>
          <w:rtl/>
        </w:rPr>
        <w:t xml:space="preserve">عمر </w:t>
      </w:r>
      <w:r w:rsidRPr="009746DC">
        <w:rPr>
          <w:rtl/>
        </w:rPr>
        <w:t xml:space="preserve">بن أبي سلمة بن عبد الأسد ابن هلال بن عبد الله بن </w:t>
      </w:r>
      <w:r w:rsidR="000164B7">
        <w:rPr>
          <w:rtl/>
        </w:rPr>
        <w:t xml:space="preserve">عمر </w:t>
      </w:r>
      <w:r w:rsidRPr="009746DC">
        <w:rPr>
          <w:rtl/>
        </w:rPr>
        <w:t xml:space="preserve">القرشي المخزومي ربيب رسول الله </w:t>
      </w:r>
      <w:r w:rsidR="007D1F02" w:rsidRPr="007D1F02">
        <w:rPr>
          <w:rStyle w:val="libAlaemChar"/>
          <w:rtl/>
        </w:rPr>
        <w:t>صلى‌الله‌عليه‌وآله‌وسلم</w:t>
      </w:r>
      <w:r w:rsidRPr="009746DC">
        <w:rPr>
          <w:rtl/>
        </w:rPr>
        <w:t xml:space="preserve"> </w:t>
      </w:r>
      <w:r w:rsidR="00551E04">
        <w:rPr>
          <w:rtl/>
        </w:rPr>
        <w:t xml:space="preserve">أمّه أمّ </w:t>
      </w:r>
      <w:r w:rsidRPr="009746DC">
        <w:rPr>
          <w:rtl/>
        </w:rPr>
        <w:t>سلمة المخزومي</w:t>
      </w:r>
      <w:r w:rsidR="00FC4426">
        <w:rPr>
          <w:rFonts w:hint="cs"/>
          <w:rtl/>
        </w:rPr>
        <w:t>ّ</w:t>
      </w:r>
      <w:r w:rsidRPr="009746DC">
        <w:rPr>
          <w:rtl/>
        </w:rPr>
        <w:t xml:space="preserve">ة </w:t>
      </w:r>
      <w:r w:rsidR="00551E04">
        <w:rPr>
          <w:rtl/>
        </w:rPr>
        <w:t xml:space="preserve">أمّ </w:t>
      </w:r>
      <w:r w:rsidRPr="009746DC">
        <w:rPr>
          <w:rtl/>
        </w:rPr>
        <w:t xml:space="preserve">المؤمنين </w:t>
      </w:r>
      <w:r w:rsidR="00551E04">
        <w:rPr>
          <w:rtl/>
        </w:rPr>
        <w:t xml:space="preserve">يكنّى </w:t>
      </w:r>
      <w:r w:rsidRPr="009746DC">
        <w:rPr>
          <w:rtl/>
        </w:rPr>
        <w:t xml:space="preserve">أبا حفص ، ولد في السنة الثانية من الهجرة بأرض الحبشة وشهد مع </w:t>
      </w:r>
      <w:r w:rsidR="00551E04">
        <w:rPr>
          <w:rtl/>
        </w:rPr>
        <w:t xml:space="preserve">عليّ </w:t>
      </w:r>
      <w:r w:rsidR="00850EDE">
        <w:rPr>
          <w:rStyle w:val="libAlaemChar"/>
          <w:rtl/>
        </w:rPr>
        <w:t xml:space="preserve">عليه‌السلام </w:t>
      </w:r>
      <w:r w:rsidRPr="009746DC">
        <w:rPr>
          <w:rtl/>
        </w:rPr>
        <w:t xml:space="preserve">يوم الجمل واستعمله </w:t>
      </w:r>
      <w:r w:rsidR="00D83B35">
        <w:rPr>
          <w:rtl/>
        </w:rPr>
        <w:t xml:space="preserve">علىّ </w:t>
      </w:r>
      <w:r w:rsidRPr="009746DC">
        <w:rPr>
          <w:rtl/>
        </w:rPr>
        <w:t>فارس و</w:t>
      </w:r>
      <w:r w:rsidR="00D83B35">
        <w:rPr>
          <w:rtl/>
        </w:rPr>
        <w:t xml:space="preserve">علىّ </w:t>
      </w:r>
      <w:r w:rsidRPr="009746DC">
        <w:rPr>
          <w:rtl/>
        </w:rPr>
        <w:t>البحرين ، وتوفي</w:t>
      </w:r>
    </w:p>
    <w:p w:rsidR="00B717C7" w:rsidRPr="009746DC" w:rsidRDefault="00B717C7" w:rsidP="008B6BDF">
      <w:pPr>
        <w:pStyle w:val="libLine"/>
        <w:rPr>
          <w:rtl/>
        </w:rPr>
      </w:pPr>
      <w:r w:rsidRPr="009746DC">
        <w:rPr>
          <w:rtl/>
        </w:rPr>
        <w:t>__________________</w:t>
      </w:r>
    </w:p>
    <w:p w:rsidR="00B717C7" w:rsidRPr="009746DC" w:rsidRDefault="00B717C7" w:rsidP="008B6BDF">
      <w:pPr>
        <w:pStyle w:val="libFootnote0"/>
        <w:rPr>
          <w:rtl/>
          <w:lang w:bidi="fa-IR"/>
        </w:rPr>
      </w:pPr>
      <w:r>
        <w:rPr>
          <w:rtl/>
        </w:rPr>
        <w:t>(</w:t>
      </w:r>
      <w:r w:rsidRPr="009746DC">
        <w:rPr>
          <w:rtl/>
        </w:rPr>
        <w:t>1) سورة البقرة : 157.</w:t>
      </w:r>
    </w:p>
    <w:p w:rsidR="008930D5" w:rsidRDefault="008930D5" w:rsidP="008930D5">
      <w:pPr>
        <w:pStyle w:val="libNormal"/>
        <w:rPr>
          <w:rtl/>
        </w:rPr>
      </w:pPr>
      <w:r>
        <w:rPr>
          <w:rtl/>
        </w:rPr>
        <w:br w:type="page"/>
      </w:r>
    </w:p>
    <w:p w:rsidR="00B717C7" w:rsidRPr="005B39DD" w:rsidRDefault="00B717C7" w:rsidP="00DB0EB8">
      <w:pPr>
        <w:pStyle w:val="libNormal"/>
        <w:rPr>
          <w:rtl/>
        </w:rPr>
      </w:pPr>
      <w:r>
        <w:rPr>
          <w:rFonts w:hint="cs"/>
          <w:rtl/>
          <w:lang w:bidi="fa-IR"/>
        </w:rPr>
        <w:lastRenderedPageBreak/>
        <w:t>ا</w:t>
      </w:r>
      <w:r w:rsidR="00DB0EB8">
        <w:rPr>
          <w:rtl/>
          <w:lang w:bidi="fa-IR"/>
        </w:rPr>
        <w:t>بن أبي طالب</w:t>
      </w:r>
      <w:r w:rsidRPr="00DA1B74">
        <w:rPr>
          <w:rtl/>
        </w:rPr>
        <w:t xml:space="preserve"> أَوْلى بِالْمُؤْمِنِينَ مِنْ أَنْفُسِهِمْ </w:t>
      </w:r>
      <w:r w:rsidRPr="005E3B39">
        <w:rPr>
          <w:rtl/>
        </w:rPr>
        <w:t>»</w:t>
      </w:r>
      <w:r w:rsidRPr="009746DC">
        <w:rPr>
          <w:rtl/>
          <w:lang w:bidi="fa-IR"/>
        </w:rPr>
        <w:t xml:space="preserve"> فإذا استشهد </w:t>
      </w:r>
      <w:r w:rsidR="00551E04">
        <w:rPr>
          <w:rtl/>
          <w:lang w:bidi="fa-IR"/>
        </w:rPr>
        <w:t xml:space="preserve">عليّ </w:t>
      </w:r>
      <w:r w:rsidRPr="009746DC">
        <w:rPr>
          <w:rtl/>
          <w:lang w:bidi="fa-IR"/>
        </w:rPr>
        <w:t xml:space="preserve">فالحسن بن </w:t>
      </w:r>
      <w:r w:rsidR="00DB0EB8">
        <w:rPr>
          <w:rtl/>
          <w:lang w:bidi="fa-IR"/>
        </w:rPr>
        <w:t>عليّ</w:t>
      </w:r>
      <w:r w:rsidRPr="00DA1B74">
        <w:rPr>
          <w:rtl/>
        </w:rPr>
        <w:t xml:space="preserve"> أَوْلى بِا</w:t>
      </w:r>
      <w:r w:rsidR="00DB0EB8">
        <w:rPr>
          <w:rtl/>
        </w:rPr>
        <w:t>لْمُؤْمِنِينَ مِنْ أَنْفُسِهِمْ</w:t>
      </w:r>
      <w:r w:rsidRPr="009746DC">
        <w:rPr>
          <w:rtl/>
          <w:lang w:bidi="fa-IR"/>
        </w:rPr>
        <w:t xml:space="preserve"> </w:t>
      </w:r>
      <w:r w:rsidR="00D83B35">
        <w:rPr>
          <w:rtl/>
          <w:lang w:bidi="fa-IR"/>
        </w:rPr>
        <w:t xml:space="preserve">ثمّ </w:t>
      </w:r>
      <w:r w:rsidRPr="009746DC">
        <w:rPr>
          <w:rtl/>
          <w:lang w:bidi="fa-IR"/>
        </w:rPr>
        <w:t xml:space="preserve">ابني الحسين من بعده </w:t>
      </w:r>
      <w:r w:rsidRPr="005E3B39">
        <w:rPr>
          <w:rtl/>
        </w:rPr>
        <w:t>«</w:t>
      </w:r>
      <w:r w:rsidRPr="00DA1B74">
        <w:rPr>
          <w:rtl/>
        </w:rPr>
        <w:t xml:space="preserve"> أَوْلى بِا</w:t>
      </w:r>
      <w:r w:rsidR="00DB0EB8">
        <w:rPr>
          <w:rtl/>
        </w:rPr>
        <w:t>لْمُؤْمِنِينَ مِنْ أَنْفُسِهِمْ</w:t>
      </w:r>
      <w:r w:rsidRPr="009746DC">
        <w:rPr>
          <w:rtl/>
          <w:lang w:bidi="fa-IR"/>
        </w:rPr>
        <w:t xml:space="preserve"> فإذا استشهد فابنه </w:t>
      </w:r>
      <w:r w:rsidR="00551E04">
        <w:rPr>
          <w:rtl/>
          <w:lang w:bidi="fa-IR"/>
        </w:rPr>
        <w:t xml:space="preserve">عليّ </w:t>
      </w:r>
      <w:r w:rsidR="00DB0EB8">
        <w:rPr>
          <w:rtl/>
          <w:lang w:bidi="fa-IR"/>
        </w:rPr>
        <w:t>بن الحسين</w:t>
      </w:r>
      <w:r w:rsidRPr="00DA1B74">
        <w:rPr>
          <w:rtl/>
        </w:rPr>
        <w:t xml:space="preserve"> أَوْلى بِالْمُؤْمِنِينَ مِنْ أَنْفُسِهِمْ </w:t>
      </w:r>
      <w:r w:rsidRPr="005E3B39">
        <w:rPr>
          <w:rtl/>
        </w:rPr>
        <w:t>»</w:t>
      </w:r>
      <w:r w:rsidRPr="009746DC">
        <w:rPr>
          <w:rtl/>
          <w:lang w:bidi="fa-IR"/>
        </w:rPr>
        <w:t xml:space="preserve"> وستدركه يا </w:t>
      </w:r>
      <w:r w:rsidR="00551E04">
        <w:rPr>
          <w:rtl/>
          <w:lang w:bidi="fa-IR"/>
        </w:rPr>
        <w:t>عليّ</w:t>
      </w:r>
      <w:r w:rsidR="00A7612A">
        <w:rPr>
          <w:rFonts w:hint="cs"/>
          <w:rtl/>
          <w:lang w:bidi="fa-IR"/>
        </w:rPr>
        <w:t>ُ</w:t>
      </w:r>
      <w:r w:rsidR="00551E04">
        <w:rPr>
          <w:rtl/>
          <w:lang w:bidi="fa-IR"/>
        </w:rPr>
        <w:t xml:space="preserve"> </w:t>
      </w:r>
      <w:r w:rsidR="00A7612A">
        <w:rPr>
          <w:rFonts w:hint="cs"/>
          <w:rtl/>
          <w:lang w:bidi="fa-IR"/>
        </w:rPr>
        <w:t xml:space="preserve">، </w:t>
      </w:r>
      <w:r w:rsidR="00D83B35">
        <w:rPr>
          <w:rtl/>
          <w:lang w:bidi="fa-IR"/>
        </w:rPr>
        <w:t xml:space="preserve">ثمّ </w:t>
      </w:r>
      <w:r w:rsidRPr="009746DC">
        <w:rPr>
          <w:rtl/>
          <w:lang w:bidi="fa-IR"/>
        </w:rPr>
        <w:t xml:space="preserve">ابنه </w:t>
      </w:r>
      <w:r w:rsidR="00551E04">
        <w:rPr>
          <w:rtl/>
          <w:lang w:bidi="fa-IR"/>
        </w:rPr>
        <w:t xml:space="preserve">محمّد </w:t>
      </w:r>
      <w:r w:rsidRPr="009746DC">
        <w:rPr>
          <w:rtl/>
          <w:lang w:bidi="fa-IR"/>
        </w:rPr>
        <w:t xml:space="preserve">بن </w:t>
      </w:r>
      <w:r w:rsidR="00DB0EB8">
        <w:rPr>
          <w:rtl/>
          <w:lang w:bidi="fa-IR"/>
        </w:rPr>
        <w:t>عليّ</w:t>
      </w:r>
      <w:r w:rsidRPr="009746DC">
        <w:rPr>
          <w:rtl/>
        </w:rPr>
        <w:t xml:space="preserve"> أَوْلى بِا</w:t>
      </w:r>
      <w:r w:rsidR="00DB0EB8">
        <w:rPr>
          <w:rtl/>
        </w:rPr>
        <w:t>لْمُؤْمِنِينَ مِنْ أَنْفُسِهِمْ</w:t>
      </w:r>
      <w:r w:rsidRPr="009746DC">
        <w:rPr>
          <w:rtl/>
          <w:lang w:bidi="fa-IR"/>
        </w:rPr>
        <w:t xml:space="preserve"> وستدركه يا حسين </w:t>
      </w:r>
      <w:r w:rsidR="00D83B35">
        <w:rPr>
          <w:rtl/>
          <w:lang w:bidi="fa-IR"/>
        </w:rPr>
        <w:t xml:space="preserve">ثمّ </w:t>
      </w:r>
      <w:r w:rsidRPr="009746DC">
        <w:rPr>
          <w:rtl/>
          <w:lang w:bidi="fa-IR"/>
        </w:rPr>
        <w:t>يكمله اثني عشر إماما</w:t>
      </w:r>
      <w:r w:rsidR="00A7612A">
        <w:rPr>
          <w:rFonts w:hint="cs"/>
          <w:rtl/>
          <w:lang w:bidi="fa-IR"/>
        </w:rPr>
        <w:t>ً</w:t>
      </w:r>
      <w:r w:rsidRPr="009746DC">
        <w:rPr>
          <w:rtl/>
          <w:lang w:bidi="fa-IR"/>
        </w:rPr>
        <w:t xml:space="preserve"> تسعة من ولد الحسين قال عبد الله بن جعفر واستشهدت الحسن والحسين وعبد الله بن عباس و</w:t>
      </w:r>
      <w:r w:rsidR="000164B7">
        <w:rPr>
          <w:rtl/>
          <w:lang w:bidi="fa-IR"/>
        </w:rPr>
        <w:t xml:space="preserve">عمر </w:t>
      </w:r>
      <w:r w:rsidRPr="009746DC">
        <w:rPr>
          <w:rtl/>
          <w:lang w:bidi="fa-IR"/>
        </w:rPr>
        <w:t xml:space="preserve">ابن </w:t>
      </w:r>
      <w:r w:rsidR="00551E04">
        <w:rPr>
          <w:rtl/>
          <w:lang w:bidi="fa-IR"/>
        </w:rPr>
        <w:t xml:space="preserve">أمّ </w:t>
      </w:r>
      <w:r w:rsidRPr="009746DC">
        <w:rPr>
          <w:rtl/>
          <w:lang w:bidi="fa-IR"/>
        </w:rPr>
        <w:t>سلمة وأسامة بن زيد فشهدوا لي عند معاوية قال سليم وقد سمعت ذلك من سلم</w:t>
      </w:r>
      <w:r w:rsidR="00D8033E">
        <w:rPr>
          <w:rtl/>
          <w:lang w:bidi="fa-IR"/>
        </w:rPr>
        <w:t xml:space="preserve">ان </w:t>
      </w:r>
      <w:r w:rsidRPr="009746DC">
        <w:rPr>
          <w:rtl/>
          <w:lang w:bidi="fa-IR"/>
        </w:rPr>
        <w:t>وأبي ذر</w:t>
      </w:r>
      <w:r w:rsidR="00A7612A">
        <w:rPr>
          <w:rFonts w:hint="cs"/>
          <w:rtl/>
          <w:lang w:bidi="fa-IR"/>
        </w:rPr>
        <w:t>ّ</w:t>
      </w:r>
      <w:r w:rsidRPr="009746DC">
        <w:rPr>
          <w:rtl/>
          <w:lang w:bidi="fa-IR"/>
        </w:rPr>
        <w:t xml:space="preserve"> والمقداد وذكروا أن</w:t>
      </w:r>
      <w:r w:rsidR="00A7612A">
        <w:rPr>
          <w:rFonts w:hint="cs"/>
          <w:rtl/>
          <w:lang w:bidi="fa-IR"/>
        </w:rPr>
        <w:t>ّ</w:t>
      </w:r>
      <w:r w:rsidRPr="009746DC">
        <w:rPr>
          <w:rtl/>
          <w:lang w:bidi="fa-IR"/>
        </w:rPr>
        <w:t xml:space="preserve">هم سمعوا ذلك من رسول الله </w:t>
      </w:r>
      <w:r w:rsidR="007D1F02" w:rsidRPr="007D1F02">
        <w:rPr>
          <w:rStyle w:val="libAlaemChar"/>
          <w:rFonts w:hint="cs"/>
          <w:rtl/>
        </w:rPr>
        <w:t>صلى‌الله‌عليه‌وآله‌وسلم</w:t>
      </w:r>
      <w:r w:rsidRPr="00814E33">
        <w:rPr>
          <w:rFonts w:hint="cs"/>
          <w:rtl/>
        </w:rPr>
        <w:t>.</w:t>
      </w:r>
    </w:p>
    <w:p w:rsidR="00B717C7" w:rsidRPr="009746DC" w:rsidRDefault="00B717C7" w:rsidP="00DB0EB8">
      <w:pPr>
        <w:pStyle w:val="libNormal"/>
        <w:rPr>
          <w:rtl/>
        </w:rPr>
      </w:pPr>
      <w:r w:rsidRPr="009746DC">
        <w:rPr>
          <w:rtl/>
        </w:rPr>
        <w:t>5</w:t>
      </w:r>
      <w:r>
        <w:rPr>
          <w:rtl/>
        </w:rPr>
        <w:t xml:space="preserve"> </w:t>
      </w:r>
      <w:r w:rsidR="003928AF">
        <w:rPr>
          <w:rtl/>
        </w:rPr>
        <w:t>-</w:t>
      </w:r>
      <w:r>
        <w:rPr>
          <w:rtl/>
        </w:rPr>
        <w:t xml:space="preserve"> </w:t>
      </w:r>
      <w:r w:rsidR="007D1F02">
        <w:rPr>
          <w:rtl/>
        </w:rPr>
        <w:t>عدَّة</w:t>
      </w:r>
      <w:r w:rsidR="00A7612A">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بن خالد ، عن أبيه ، عن عبد الله بن القاسم ، عن حن</w:t>
      </w:r>
      <w:r w:rsidR="00D8033E">
        <w:rPr>
          <w:rtl/>
        </w:rPr>
        <w:t xml:space="preserve">ان </w:t>
      </w:r>
      <w:r w:rsidRPr="009746DC">
        <w:rPr>
          <w:rtl/>
        </w:rPr>
        <w:t>بن السر</w:t>
      </w:r>
      <w:r w:rsidR="00A7612A">
        <w:rPr>
          <w:rFonts w:hint="cs"/>
          <w:rtl/>
        </w:rPr>
        <w:t>ّ</w:t>
      </w:r>
      <w:r w:rsidRPr="009746DC">
        <w:rPr>
          <w:rtl/>
        </w:rPr>
        <w:t>اج ، عن داود بن سليم</w:t>
      </w:r>
      <w:r w:rsidR="00D8033E">
        <w:rPr>
          <w:rtl/>
        </w:rPr>
        <w:t xml:space="preserve">ان </w:t>
      </w:r>
      <w:r w:rsidRPr="009746DC">
        <w:rPr>
          <w:rtl/>
        </w:rPr>
        <w:t>الكسائي ، عن أبي الطفيل قال</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B0EB8">
      <w:pPr>
        <w:pStyle w:val="libNormal"/>
        <w:rPr>
          <w:rtl/>
        </w:rPr>
      </w:pPr>
      <w:r w:rsidRPr="009746DC">
        <w:rPr>
          <w:rtl/>
        </w:rPr>
        <w:t xml:space="preserve">بالمدينة في خلافة عبد الملك بن </w:t>
      </w:r>
      <w:r w:rsidR="00292DF4">
        <w:rPr>
          <w:rtl/>
        </w:rPr>
        <w:t xml:space="preserve">مروان </w:t>
      </w:r>
      <w:r w:rsidRPr="009746DC">
        <w:rPr>
          <w:rtl/>
        </w:rPr>
        <w:t>سنة ثلاث وثمانين ،</w:t>
      </w:r>
      <w:r>
        <w:rPr>
          <w:rtl/>
        </w:rPr>
        <w:t xml:space="preserve"> و</w:t>
      </w:r>
      <w:r w:rsidRPr="00C875FB">
        <w:rPr>
          <w:rtl/>
        </w:rPr>
        <w:t xml:space="preserve">قوله </w:t>
      </w:r>
      <w:r w:rsidR="007D1F02" w:rsidRPr="007D1F02">
        <w:rPr>
          <w:rStyle w:val="libAlaemChar"/>
          <w:rtl/>
        </w:rPr>
        <w:t>صلى‌الله‌عليه‌وآله‌وسلم</w:t>
      </w:r>
      <w:r w:rsidRPr="00C875FB">
        <w:rPr>
          <w:rtl/>
        </w:rPr>
        <w:t xml:space="preserve"> : وستدركه</w:t>
      </w:r>
      <w:r w:rsidRPr="009746DC">
        <w:rPr>
          <w:rtl/>
        </w:rPr>
        <w:t xml:space="preserve"> يا </w:t>
      </w:r>
      <w:r w:rsidR="00551E04">
        <w:rPr>
          <w:rtl/>
        </w:rPr>
        <w:t xml:space="preserve">عليّ كان </w:t>
      </w:r>
      <w:r w:rsidRPr="009746DC">
        <w:rPr>
          <w:rtl/>
        </w:rPr>
        <w:t>ل</w:t>
      </w:r>
      <w:r w:rsidR="00551E04">
        <w:rPr>
          <w:rtl/>
        </w:rPr>
        <w:t xml:space="preserve">عليّ </w:t>
      </w:r>
      <w:r w:rsidRPr="009746DC">
        <w:rPr>
          <w:rtl/>
        </w:rPr>
        <w:t>بن الحسين عند شهادة أمير المؤمنين صلوات الله عليه سنت</w:t>
      </w:r>
      <w:r w:rsidR="00D8033E">
        <w:rPr>
          <w:rtl/>
        </w:rPr>
        <w:t xml:space="preserve">ان </w:t>
      </w:r>
      <w:r w:rsidRPr="009746DC">
        <w:rPr>
          <w:rtl/>
        </w:rPr>
        <w:t>، ل</w:t>
      </w:r>
      <w:r w:rsidR="00D8033E">
        <w:rPr>
          <w:rtl/>
        </w:rPr>
        <w:t xml:space="preserve">ان </w:t>
      </w:r>
      <w:r w:rsidRPr="009746DC">
        <w:rPr>
          <w:rtl/>
        </w:rPr>
        <w:t xml:space="preserve">شهادته كانت في سنة الأربعين من الهجرة ، وولادة </w:t>
      </w:r>
      <w:r w:rsidR="00551E04">
        <w:rPr>
          <w:rtl/>
        </w:rPr>
        <w:t xml:space="preserve">عليّ </w:t>
      </w:r>
      <w:r w:rsidRPr="009746DC">
        <w:rPr>
          <w:rtl/>
        </w:rPr>
        <w:t xml:space="preserve">بن الحسين في سنة </w:t>
      </w:r>
      <w:r w:rsidR="00551E04">
        <w:rPr>
          <w:rtl/>
        </w:rPr>
        <w:t xml:space="preserve">ثمان </w:t>
      </w:r>
      <w:r w:rsidRPr="009746DC">
        <w:rPr>
          <w:rtl/>
        </w:rPr>
        <w:t xml:space="preserve">وثلاثين </w:t>
      </w:r>
      <w:r w:rsidR="00551E04">
        <w:rPr>
          <w:rtl/>
        </w:rPr>
        <w:t xml:space="preserve">وكان </w:t>
      </w:r>
      <w:r w:rsidRPr="009746DC">
        <w:rPr>
          <w:rtl/>
        </w:rPr>
        <w:t xml:space="preserve">للباقر عند شهادة الحسين </w:t>
      </w:r>
      <w:r w:rsidR="00850EDE">
        <w:rPr>
          <w:rStyle w:val="libAlaemChar"/>
          <w:rtl/>
        </w:rPr>
        <w:t xml:space="preserve">عليه‌السلام </w:t>
      </w:r>
      <w:r w:rsidRPr="009746DC">
        <w:rPr>
          <w:rtl/>
        </w:rPr>
        <w:t>أربع سنين ت</w:t>
      </w:r>
      <w:r w:rsidR="0063239E">
        <w:rPr>
          <w:rtl/>
        </w:rPr>
        <w:t xml:space="preserve">قريباً </w:t>
      </w:r>
      <w:r w:rsidRPr="009746DC">
        <w:rPr>
          <w:rtl/>
        </w:rPr>
        <w:t>ل</w:t>
      </w:r>
      <w:r w:rsidR="00D8033E">
        <w:rPr>
          <w:rtl/>
        </w:rPr>
        <w:t xml:space="preserve">ان </w:t>
      </w:r>
      <w:r w:rsidRPr="009746DC">
        <w:rPr>
          <w:rtl/>
        </w:rPr>
        <w:t>الشهادة كانت في سنة إحدى و</w:t>
      </w:r>
      <w:r w:rsidR="005100B4">
        <w:rPr>
          <w:rtl/>
        </w:rPr>
        <w:t xml:space="preserve">ستّين </w:t>
      </w:r>
      <w:r w:rsidRPr="009746DC">
        <w:rPr>
          <w:rtl/>
        </w:rPr>
        <w:t xml:space="preserve">وولادة الباقر </w:t>
      </w:r>
      <w:r w:rsidR="00850EDE">
        <w:rPr>
          <w:rStyle w:val="libAlaemChar"/>
          <w:rtl/>
        </w:rPr>
        <w:t xml:space="preserve">عليه‌السلام </w:t>
      </w:r>
      <w:r w:rsidRPr="009746DC">
        <w:rPr>
          <w:rtl/>
        </w:rPr>
        <w:t xml:space="preserve">في سنة سبع وخمسين </w:t>
      </w:r>
      <w:r w:rsidR="00D83B35">
        <w:rPr>
          <w:rtl/>
        </w:rPr>
        <w:t xml:space="preserve">علىّ </w:t>
      </w:r>
      <w:r w:rsidRPr="009746DC">
        <w:rPr>
          <w:rtl/>
        </w:rPr>
        <w:t xml:space="preserve">ما ذكره المصنف </w:t>
      </w:r>
      <w:r>
        <w:rPr>
          <w:rtl/>
        </w:rPr>
        <w:t>(ره).</w:t>
      </w:r>
    </w:p>
    <w:p w:rsidR="00B717C7" w:rsidRPr="009746DC" w:rsidRDefault="00B717C7" w:rsidP="00DB0EB8">
      <w:pPr>
        <w:pStyle w:val="libNormal"/>
        <w:rPr>
          <w:rtl/>
        </w:rPr>
      </w:pPr>
      <w:r w:rsidRPr="00C875FB">
        <w:rPr>
          <w:rtl/>
        </w:rPr>
        <w:t xml:space="preserve">وقوله : </w:t>
      </w:r>
      <w:r w:rsidR="00D83B35">
        <w:rPr>
          <w:rtl/>
        </w:rPr>
        <w:t xml:space="preserve">ثمّ </w:t>
      </w:r>
      <w:r w:rsidRPr="00C875FB">
        <w:rPr>
          <w:rtl/>
        </w:rPr>
        <w:t>تكملة</w:t>
      </w:r>
      <w:r w:rsidRPr="009746DC">
        <w:rPr>
          <w:rtl/>
        </w:rPr>
        <w:t xml:space="preserve"> </w:t>
      </w:r>
      <w:r w:rsidRPr="00DB0EB8">
        <w:rPr>
          <w:rStyle w:val="libFootnotenumChar"/>
          <w:rtl/>
        </w:rPr>
        <w:t>(1)</w:t>
      </w:r>
      <w:r w:rsidRPr="009746DC">
        <w:rPr>
          <w:rtl/>
        </w:rPr>
        <w:t xml:space="preserve"> </w:t>
      </w:r>
      <w:r w:rsidR="00747155">
        <w:rPr>
          <w:rtl/>
        </w:rPr>
        <w:t xml:space="preserve">كلام </w:t>
      </w:r>
      <w:r w:rsidRPr="009746DC">
        <w:rPr>
          <w:rtl/>
        </w:rPr>
        <w:t xml:space="preserve">عبد الله بن جعفر ، والتكملة التتمة أي </w:t>
      </w:r>
      <w:r w:rsidR="00D83B35">
        <w:rPr>
          <w:rtl/>
        </w:rPr>
        <w:t xml:space="preserve">ثمّ </w:t>
      </w:r>
      <w:r w:rsidRPr="009746DC">
        <w:rPr>
          <w:rtl/>
        </w:rPr>
        <w:t>ذكرت عند معاوية تتم</w:t>
      </w:r>
      <w:r w:rsidR="00034306">
        <w:rPr>
          <w:rFonts w:hint="cs"/>
          <w:rtl/>
        </w:rPr>
        <w:t>ّ</w:t>
      </w:r>
      <w:r w:rsidRPr="009746DC">
        <w:rPr>
          <w:rtl/>
        </w:rPr>
        <w:t xml:space="preserve">تهم تفصيلا ، أو هو من </w:t>
      </w:r>
      <w:r w:rsidR="00747155">
        <w:rPr>
          <w:rtl/>
        </w:rPr>
        <w:t xml:space="preserve">كلام </w:t>
      </w:r>
      <w:r w:rsidRPr="009746DC">
        <w:rPr>
          <w:rtl/>
        </w:rPr>
        <w:t xml:space="preserve">رسول الله </w:t>
      </w:r>
      <w:r w:rsidR="007D1F02" w:rsidRPr="007D1F02">
        <w:rPr>
          <w:rStyle w:val="libAlaemChar"/>
          <w:rtl/>
        </w:rPr>
        <w:t>صلى‌الله‌عليه‌وآله‌وسلم</w:t>
      </w:r>
      <w:r w:rsidRPr="009746DC">
        <w:rPr>
          <w:rtl/>
        </w:rPr>
        <w:t xml:space="preserve"> أي </w:t>
      </w:r>
      <w:r w:rsidR="00D83B35">
        <w:rPr>
          <w:rtl/>
        </w:rPr>
        <w:t xml:space="preserve">ثمّ </w:t>
      </w:r>
      <w:r w:rsidRPr="009746DC">
        <w:rPr>
          <w:rtl/>
        </w:rPr>
        <w:t xml:space="preserve">تكملتهم أولى بالمؤمنين من أنفسهم ، والأول أظهر ، وفي بعض النسخ بالياء </w:t>
      </w:r>
      <w:r w:rsidR="00D83B35">
        <w:rPr>
          <w:rtl/>
        </w:rPr>
        <w:t xml:space="preserve">علىّ </w:t>
      </w:r>
      <w:r w:rsidRPr="009746DC">
        <w:rPr>
          <w:rtl/>
        </w:rPr>
        <w:t xml:space="preserve">صيغة المضارع ، أي </w:t>
      </w:r>
      <w:r w:rsidR="00D83B35">
        <w:rPr>
          <w:rtl/>
        </w:rPr>
        <w:t xml:space="preserve">ثمّ </w:t>
      </w:r>
      <w:r w:rsidRPr="009746DC">
        <w:rPr>
          <w:rtl/>
        </w:rPr>
        <w:t xml:space="preserve">يكمل الرسول </w:t>
      </w:r>
      <w:r w:rsidR="0063239E">
        <w:rPr>
          <w:rtl/>
        </w:rPr>
        <w:t xml:space="preserve">صلّى </w:t>
      </w:r>
      <w:r w:rsidRPr="009746DC">
        <w:rPr>
          <w:rtl/>
        </w:rPr>
        <w:t>الله وعليه وآله وسلم اثني عشر يسميهم.</w:t>
      </w:r>
    </w:p>
    <w:p w:rsidR="00B717C7" w:rsidRPr="009746DC" w:rsidRDefault="00B717C7" w:rsidP="00DB0EB8">
      <w:pPr>
        <w:pStyle w:val="libNormal"/>
        <w:rPr>
          <w:rtl/>
          <w:lang w:bidi="fa-IR"/>
        </w:rPr>
      </w:pPr>
      <w:r w:rsidRPr="000F65B1">
        <w:rPr>
          <w:rStyle w:val="libBold1Char"/>
          <w:rtl/>
        </w:rPr>
        <w:t>الحديث الخامس :</w:t>
      </w:r>
      <w:r w:rsidRPr="009746DC">
        <w:rPr>
          <w:rtl/>
          <w:lang w:bidi="fa-IR"/>
        </w:rPr>
        <w:t xml:space="preserve"> ضعيف.</w:t>
      </w:r>
    </w:p>
    <w:p w:rsidR="00B717C7" w:rsidRPr="009746DC" w:rsidRDefault="00B717C7" w:rsidP="00DB0EB8">
      <w:pPr>
        <w:pStyle w:val="libNormal"/>
        <w:rPr>
          <w:rtl/>
        </w:rPr>
      </w:pPr>
      <w:r w:rsidRPr="00C875FB">
        <w:rPr>
          <w:rtl/>
        </w:rPr>
        <w:t>وحن</w:t>
      </w:r>
      <w:r w:rsidR="00D8033E">
        <w:rPr>
          <w:rtl/>
        </w:rPr>
        <w:t xml:space="preserve">ان </w:t>
      </w:r>
      <w:r w:rsidRPr="00C875FB">
        <w:rPr>
          <w:rtl/>
        </w:rPr>
        <w:t>بن السراج</w:t>
      </w:r>
      <w:r w:rsidRPr="009746DC">
        <w:rPr>
          <w:rtl/>
        </w:rPr>
        <w:t xml:space="preserve"> كأنه تصحيف والأظهر حي</w:t>
      </w:r>
      <w:r w:rsidR="00034306">
        <w:rPr>
          <w:rFonts w:hint="cs"/>
          <w:rtl/>
        </w:rPr>
        <w:t>ّ</w:t>
      </w:r>
      <w:r w:rsidR="00D8033E">
        <w:rPr>
          <w:rtl/>
        </w:rPr>
        <w:t xml:space="preserve">ان </w:t>
      </w:r>
      <w:r w:rsidRPr="009746DC">
        <w:rPr>
          <w:rtl/>
        </w:rPr>
        <w:t>الس</w:t>
      </w:r>
      <w:r w:rsidR="00034306">
        <w:rPr>
          <w:rFonts w:hint="cs"/>
          <w:rtl/>
        </w:rPr>
        <w:t>ّ</w:t>
      </w:r>
      <w:r w:rsidRPr="009746DC">
        <w:rPr>
          <w:rtl/>
        </w:rPr>
        <w:t xml:space="preserve">راج بالياء المثناة التحتانية بدون ابن ، وروى الكشي بسند صحيح أنه </w:t>
      </w:r>
      <w:r w:rsidR="00551E04">
        <w:rPr>
          <w:rtl/>
        </w:rPr>
        <w:t xml:space="preserve">كان </w:t>
      </w:r>
      <w:r w:rsidRPr="009746DC">
        <w:rPr>
          <w:rtl/>
        </w:rPr>
        <w:t>كيساني</w:t>
      </w:r>
      <w:r w:rsidR="00034306">
        <w:rPr>
          <w:rFonts w:hint="cs"/>
          <w:rtl/>
        </w:rPr>
        <w:t>ّ</w:t>
      </w:r>
      <w:r w:rsidRPr="009746DC">
        <w:rPr>
          <w:rtl/>
        </w:rPr>
        <w:t>ا</w:t>
      </w:r>
      <w:r w:rsidR="00034306">
        <w:rPr>
          <w:rFonts w:hint="cs"/>
          <w:rtl/>
        </w:rPr>
        <w:t>ً</w:t>
      </w:r>
      <w:r w:rsidRPr="009746DC">
        <w:rPr>
          <w:rtl/>
        </w:rPr>
        <w:t xml:space="preserve"> وأبو الطفيل</w:t>
      </w:r>
    </w:p>
    <w:p w:rsidR="00B717C7" w:rsidRPr="009746DC" w:rsidRDefault="00B717C7" w:rsidP="00DB0EB8">
      <w:pPr>
        <w:pStyle w:val="libLine"/>
        <w:rPr>
          <w:rtl/>
        </w:rPr>
      </w:pPr>
      <w:r w:rsidRPr="009746DC">
        <w:rPr>
          <w:rtl/>
        </w:rPr>
        <w:t>__________________</w:t>
      </w:r>
    </w:p>
    <w:p w:rsidR="00B717C7" w:rsidRPr="009746DC" w:rsidRDefault="00B717C7" w:rsidP="00DB0EB8">
      <w:pPr>
        <w:pStyle w:val="libFootnote0"/>
        <w:rPr>
          <w:rtl/>
          <w:lang w:bidi="fa-IR"/>
        </w:rPr>
      </w:pPr>
      <w:r>
        <w:rPr>
          <w:rtl/>
        </w:rPr>
        <w:t>(</w:t>
      </w:r>
      <w:r w:rsidRPr="009746DC">
        <w:rPr>
          <w:rtl/>
        </w:rPr>
        <w:t xml:space="preserve">1) وفي المتن « </w:t>
      </w:r>
      <w:r w:rsidR="00034306">
        <w:rPr>
          <w:rtl/>
        </w:rPr>
        <w:t>ثم</w:t>
      </w:r>
      <w:r w:rsidR="00D83B35">
        <w:rPr>
          <w:rtl/>
        </w:rPr>
        <w:t xml:space="preserve"> </w:t>
      </w:r>
      <w:r w:rsidRPr="009746DC">
        <w:rPr>
          <w:rtl/>
        </w:rPr>
        <w:t xml:space="preserve">تكمله » </w:t>
      </w:r>
      <w:r w:rsidR="00034306">
        <w:rPr>
          <w:rtl/>
        </w:rPr>
        <w:t>على</w:t>
      </w:r>
      <w:r w:rsidR="00D83B35">
        <w:rPr>
          <w:rtl/>
        </w:rPr>
        <w:t xml:space="preserve"> </w:t>
      </w:r>
      <w:r w:rsidRPr="009746DC">
        <w:rPr>
          <w:rtl/>
        </w:rPr>
        <w:t xml:space="preserve">صيغة المضارع وسيأتي الإشارة إليه في </w:t>
      </w:r>
      <w:r w:rsidR="00747155">
        <w:rPr>
          <w:rtl/>
        </w:rPr>
        <w:t xml:space="preserve">كلام </w:t>
      </w:r>
      <w:r w:rsidRPr="009746DC">
        <w:rPr>
          <w:rtl/>
        </w:rPr>
        <w:t xml:space="preserve">الشارح </w:t>
      </w:r>
      <w:r>
        <w:rPr>
          <w:rtl/>
        </w:rPr>
        <w:t>(ره)</w:t>
      </w:r>
      <w:r w:rsidRPr="009746DC">
        <w:rPr>
          <w:rtl/>
        </w:rPr>
        <w:t xml:space="preserve"> </w:t>
      </w:r>
      <w:r w:rsidR="00E43AE8">
        <w:rPr>
          <w:rtl/>
        </w:rPr>
        <w:t>أيضاً</w:t>
      </w:r>
      <w:r w:rsidRPr="009746DC">
        <w:rPr>
          <w:rtl/>
        </w:rPr>
        <w:t>.</w:t>
      </w:r>
    </w:p>
    <w:p w:rsidR="008930D5" w:rsidRDefault="008930D5" w:rsidP="008930D5">
      <w:pPr>
        <w:pStyle w:val="libNormal"/>
        <w:rPr>
          <w:rtl/>
        </w:rPr>
      </w:pPr>
      <w:r>
        <w:rPr>
          <w:rtl/>
        </w:rPr>
        <w:br w:type="page"/>
      </w:r>
    </w:p>
    <w:p w:rsidR="00B717C7" w:rsidRPr="009746DC" w:rsidRDefault="00B717C7" w:rsidP="00034306">
      <w:pPr>
        <w:pStyle w:val="libNormal"/>
        <w:rPr>
          <w:rtl/>
        </w:rPr>
      </w:pPr>
      <w:r w:rsidRPr="009746DC">
        <w:rPr>
          <w:rtl/>
        </w:rPr>
        <w:lastRenderedPageBreak/>
        <w:t xml:space="preserve">شهدت جنازة أبي بكر يوم مات وشهدت </w:t>
      </w:r>
      <w:r w:rsidR="000164B7">
        <w:rPr>
          <w:rtl/>
        </w:rPr>
        <w:t xml:space="preserve">عمر </w:t>
      </w:r>
      <w:r w:rsidRPr="009746DC">
        <w:rPr>
          <w:rtl/>
        </w:rPr>
        <w:t>حين بويع و</w:t>
      </w:r>
      <w:r w:rsidR="00551E04">
        <w:rPr>
          <w:rtl/>
        </w:rPr>
        <w:t xml:space="preserve">عليّ </w:t>
      </w:r>
      <w:r w:rsidR="00850EDE">
        <w:rPr>
          <w:rStyle w:val="libAlaemChar"/>
          <w:rtl/>
        </w:rPr>
        <w:t xml:space="preserve">عليه‌السلام </w:t>
      </w:r>
      <w:r w:rsidRPr="009746DC">
        <w:rPr>
          <w:rtl/>
        </w:rPr>
        <w:t xml:space="preserve">جالس ناحية فأقبل </w:t>
      </w:r>
      <w:r w:rsidR="004A738A">
        <w:rPr>
          <w:rtl/>
        </w:rPr>
        <w:t xml:space="preserve">غلام </w:t>
      </w:r>
      <w:r w:rsidRPr="009746DC">
        <w:rPr>
          <w:rtl/>
        </w:rPr>
        <w:t>يهودي جميل الوجه بهي</w:t>
      </w:r>
      <w:r w:rsidR="00490EC5">
        <w:rPr>
          <w:rFonts w:hint="cs"/>
          <w:rtl/>
        </w:rPr>
        <w:t>ءٌ</w:t>
      </w:r>
      <w:r w:rsidRPr="009746DC">
        <w:rPr>
          <w:rtl/>
        </w:rPr>
        <w:t xml:space="preserve"> </w:t>
      </w:r>
      <w:r w:rsidR="006561E6">
        <w:rPr>
          <w:rFonts w:hint="cs"/>
          <w:rtl/>
        </w:rPr>
        <w:t xml:space="preserve">، </w:t>
      </w:r>
      <w:r w:rsidRPr="009746DC">
        <w:rPr>
          <w:rtl/>
        </w:rPr>
        <w:t>عليه ثياب حس</w:t>
      </w:r>
      <w:r w:rsidR="00D8033E">
        <w:rPr>
          <w:rtl/>
        </w:rPr>
        <w:t xml:space="preserve">ان </w:t>
      </w:r>
      <w:r w:rsidRPr="009746DC">
        <w:rPr>
          <w:rtl/>
        </w:rPr>
        <w:t xml:space="preserve">وهو من ولد هارون </w:t>
      </w:r>
      <w:r w:rsidR="00FE5F86">
        <w:rPr>
          <w:rtl/>
        </w:rPr>
        <w:t xml:space="preserve">حتّى </w:t>
      </w:r>
      <w:r w:rsidR="0061638F">
        <w:rPr>
          <w:rtl/>
        </w:rPr>
        <w:t xml:space="preserve">قام </w:t>
      </w:r>
      <w:r w:rsidR="00D83B35">
        <w:rPr>
          <w:rtl/>
        </w:rPr>
        <w:t xml:space="preserve">علىّ </w:t>
      </w:r>
      <w:r w:rsidRPr="009746DC">
        <w:rPr>
          <w:rtl/>
        </w:rPr>
        <w:t xml:space="preserve">رأس </w:t>
      </w:r>
      <w:r w:rsidR="000164B7">
        <w:rPr>
          <w:rtl/>
        </w:rPr>
        <w:t xml:space="preserve">عمر </w:t>
      </w:r>
      <w:r w:rsidRPr="009746DC">
        <w:rPr>
          <w:rtl/>
        </w:rPr>
        <w:t>فقال يا أمير المؤمنين أنت أعلم هذه الأمة بكتابهم وأ</w:t>
      </w:r>
      <w:r w:rsidR="00850EDE">
        <w:rPr>
          <w:rtl/>
        </w:rPr>
        <w:t xml:space="preserve">مرّ </w:t>
      </w:r>
      <w:r w:rsidRPr="009746DC">
        <w:rPr>
          <w:rtl/>
        </w:rPr>
        <w:t>نبي</w:t>
      </w:r>
      <w:r w:rsidR="00490EC5">
        <w:rPr>
          <w:rFonts w:hint="cs"/>
          <w:rtl/>
        </w:rPr>
        <w:t>ّ</w:t>
      </w:r>
      <w:r w:rsidRPr="009746DC">
        <w:rPr>
          <w:rtl/>
        </w:rPr>
        <w:t xml:space="preserve">هم </w:t>
      </w:r>
      <w:r w:rsidR="00490EC5">
        <w:rPr>
          <w:rFonts w:hint="cs"/>
          <w:rtl/>
        </w:rPr>
        <w:t xml:space="preserve">؟ </w:t>
      </w:r>
      <w:r w:rsidRPr="009746DC">
        <w:rPr>
          <w:rtl/>
        </w:rPr>
        <w:t xml:space="preserve">قال فطأطأ </w:t>
      </w:r>
      <w:r w:rsidR="000164B7">
        <w:rPr>
          <w:rtl/>
        </w:rPr>
        <w:t xml:space="preserve">عمر </w:t>
      </w:r>
      <w:r w:rsidRPr="009746DC">
        <w:rPr>
          <w:rtl/>
        </w:rPr>
        <w:t>رأسه فقال إي</w:t>
      </w:r>
      <w:r w:rsidR="00490EC5">
        <w:rPr>
          <w:rFonts w:hint="cs"/>
          <w:rtl/>
        </w:rPr>
        <w:t>ّ</w:t>
      </w:r>
      <w:r w:rsidRPr="009746DC">
        <w:rPr>
          <w:rtl/>
        </w:rPr>
        <w:t>اك أ</w:t>
      </w:r>
      <w:r w:rsidR="00843F80">
        <w:rPr>
          <w:rtl/>
        </w:rPr>
        <w:t xml:space="preserve">عنّي </w:t>
      </w:r>
      <w:r w:rsidRPr="009746DC">
        <w:rPr>
          <w:rtl/>
        </w:rPr>
        <w:t xml:space="preserve">وأعاد عليه القول فقال له </w:t>
      </w:r>
      <w:r w:rsidR="000164B7">
        <w:rPr>
          <w:rtl/>
        </w:rPr>
        <w:t xml:space="preserve">عمر </w:t>
      </w:r>
      <w:r w:rsidRPr="009746DC">
        <w:rPr>
          <w:rtl/>
        </w:rPr>
        <w:t>لم ذاك قال إني جئتك مرتادا</w:t>
      </w:r>
      <w:r w:rsidR="00490EC5">
        <w:rPr>
          <w:rFonts w:hint="cs"/>
          <w:rtl/>
        </w:rPr>
        <w:t>ً</w:t>
      </w:r>
      <w:r w:rsidRPr="009746DC">
        <w:rPr>
          <w:rtl/>
        </w:rPr>
        <w:t xml:space="preserve"> لنفسي شاك</w:t>
      </w:r>
      <w:r w:rsidR="00490EC5">
        <w:rPr>
          <w:rFonts w:hint="cs"/>
          <w:rtl/>
        </w:rPr>
        <w:t>ّ</w:t>
      </w:r>
      <w:r w:rsidRPr="009746DC">
        <w:rPr>
          <w:rtl/>
        </w:rPr>
        <w:t>ا</w:t>
      </w:r>
      <w:r w:rsidR="00490EC5">
        <w:rPr>
          <w:rFonts w:hint="cs"/>
          <w:rtl/>
        </w:rPr>
        <w:t>ً</w:t>
      </w:r>
      <w:r w:rsidRPr="009746DC">
        <w:rPr>
          <w:rtl/>
        </w:rPr>
        <w:t xml:space="preserve"> في ديني فقال دونك هذا الش</w:t>
      </w:r>
      <w:r w:rsidR="00034306">
        <w:rPr>
          <w:rFonts w:hint="cs"/>
          <w:rtl/>
        </w:rPr>
        <w:t>ّ</w:t>
      </w:r>
      <w:r w:rsidRPr="009746DC">
        <w:rPr>
          <w:rtl/>
        </w:rPr>
        <w:t>اب</w:t>
      </w:r>
      <w:r w:rsidR="00034306">
        <w:rPr>
          <w:rFonts w:hint="cs"/>
          <w:rtl/>
        </w:rPr>
        <w:t>ُّ ؟</w:t>
      </w:r>
      <w:r w:rsidRPr="009746DC">
        <w:rPr>
          <w:rtl/>
        </w:rPr>
        <w:t xml:space="preserve"> قال ومن هذا الش</w:t>
      </w:r>
      <w:r w:rsidR="00FD7144">
        <w:rPr>
          <w:rFonts w:hint="cs"/>
          <w:rtl/>
        </w:rPr>
        <w:t>ّ</w:t>
      </w:r>
      <w:r w:rsidRPr="009746DC">
        <w:rPr>
          <w:rtl/>
        </w:rPr>
        <w:t>اب</w:t>
      </w:r>
      <w:r w:rsidR="00FD7144">
        <w:rPr>
          <w:rFonts w:hint="cs"/>
          <w:rtl/>
        </w:rPr>
        <w:t>ُّ ،</w:t>
      </w:r>
      <w:r w:rsidRPr="009746DC">
        <w:rPr>
          <w:rtl/>
        </w:rPr>
        <w:t xml:space="preserve"> قال </w:t>
      </w:r>
      <w:r w:rsidR="00FD7144">
        <w:rPr>
          <w:rFonts w:hint="cs"/>
          <w:rtl/>
        </w:rPr>
        <w:t xml:space="preserve">: </w:t>
      </w:r>
      <w:r w:rsidRPr="009746DC">
        <w:rPr>
          <w:rtl/>
        </w:rPr>
        <w:t xml:space="preserve">هذا </w:t>
      </w:r>
      <w:r w:rsidR="00551E04">
        <w:rPr>
          <w:rtl/>
        </w:rPr>
        <w:t>عليّ</w:t>
      </w:r>
      <w:r w:rsidR="00490EC5">
        <w:rPr>
          <w:rFonts w:hint="cs"/>
          <w:rtl/>
        </w:rPr>
        <w:t>ُ</w:t>
      </w:r>
      <w:r w:rsidR="00551E04">
        <w:rPr>
          <w:rtl/>
        </w:rPr>
        <w:t xml:space="preserve"> </w:t>
      </w:r>
      <w:r w:rsidRPr="009746DC">
        <w:rPr>
          <w:rtl/>
        </w:rPr>
        <w:t xml:space="preserve">بن أبي طالب ابن عم رسول الله </w:t>
      </w:r>
      <w:r w:rsidR="007D1F02" w:rsidRPr="007D1F02">
        <w:rPr>
          <w:rStyle w:val="libAlaemChar"/>
          <w:rFonts w:hint="cs"/>
          <w:rtl/>
        </w:rPr>
        <w:t>صلى‌الله‌عليه‌وآله‌وسلم</w:t>
      </w:r>
      <w:r w:rsidRPr="009746DC">
        <w:rPr>
          <w:rtl/>
        </w:rPr>
        <w:t xml:space="preserve"> وهذا أبو الحسن والحسين ابني رسول الله </w:t>
      </w:r>
      <w:r w:rsidR="007D1F02" w:rsidRPr="007D1F02">
        <w:rPr>
          <w:rStyle w:val="libAlaemChar"/>
          <w:rFonts w:hint="cs"/>
          <w:rtl/>
        </w:rPr>
        <w:t>صلى‌الله‌عليه‌وآله‌وسلم</w:t>
      </w:r>
      <w:r w:rsidRPr="009746DC">
        <w:rPr>
          <w:rtl/>
        </w:rPr>
        <w:t xml:space="preserve"> وهذا </w:t>
      </w:r>
      <w:r w:rsidR="000D553B">
        <w:rPr>
          <w:rtl/>
        </w:rPr>
        <w:t xml:space="preserve">زوّج </w:t>
      </w:r>
      <w:r w:rsidRPr="009746DC">
        <w:rPr>
          <w:rtl/>
        </w:rPr>
        <w:t xml:space="preserve">فاطمة بنت رسول الله </w:t>
      </w:r>
      <w:r w:rsidR="007D1F02" w:rsidRPr="007D1F02">
        <w:rPr>
          <w:rStyle w:val="libAlaemChar"/>
          <w:rFonts w:hint="cs"/>
          <w:rtl/>
        </w:rPr>
        <w:t>صلى‌الله‌عليه‌وآله‌وسلم</w:t>
      </w:r>
      <w:r w:rsidRPr="009746DC">
        <w:rPr>
          <w:rtl/>
        </w:rPr>
        <w:t xml:space="preserve"> فأقبل اليهودي</w:t>
      </w:r>
      <w:r w:rsidR="00490EC5">
        <w:rPr>
          <w:rFonts w:hint="cs"/>
          <w:rtl/>
        </w:rPr>
        <w:t>ُّ</w:t>
      </w:r>
      <w:r w:rsidRPr="009746DC">
        <w:rPr>
          <w:rtl/>
        </w:rPr>
        <w:t xml:space="preserve"> </w:t>
      </w:r>
      <w:r w:rsidR="00D83B35">
        <w:rPr>
          <w:rtl/>
        </w:rPr>
        <w:t xml:space="preserve">علىّ </w:t>
      </w:r>
      <w:r w:rsidR="00551E04">
        <w:rPr>
          <w:rtl/>
        </w:rPr>
        <w:t xml:space="preserve">عليّ </w:t>
      </w:r>
      <w:r w:rsidR="00850EDE">
        <w:rPr>
          <w:rStyle w:val="libAlaemChar"/>
          <w:rtl/>
        </w:rPr>
        <w:t xml:space="preserve">عليه‌السلام </w:t>
      </w:r>
      <w:r w:rsidRPr="009746DC">
        <w:rPr>
          <w:rtl/>
        </w:rPr>
        <w:t>فقال</w:t>
      </w:r>
      <w:r>
        <w:rPr>
          <w:rtl/>
        </w:rPr>
        <w:t xml:space="preserve"> أ</w:t>
      </w:r>
      <w:r w:rsidRPr="009746DC">
        <w:rPr>
          <w:rtl/>
        </w:rPr>
        <w:t>كذاك أنت قال نعم قال إن</w:t>
      </w:r>
      <w:r w:rsidR="00490EC5">
        <w:rPr>
          <w:rFonts w:hint="cs"/>
          <w:rtl/>
        </w:rPr>
        <w:t>ّ</w:t>
      </w:r>
      <w:r w:rsidRPr="009746DC">
        <w:rPr>
          <w:rtl/>
        </w:rPr>
        <w:t xml:space="preserve">ي أريد </w:t>
      </w:r>
      <w:r w:rsidR="00D8033E">
        <w:rPr>
          <w:rtl/>
        </w:rPr>
        <w:t xml:space="preserve">ان </w:t>
      </w:r>
      <w:r w:rsidRPr="009746DC">
        <w:rPr>
          <w:rtl/>
        </w:rPr>
        <w:t>أسألك عن ثلاث وثلاث وواحدة قال فتبس</w:t>
      </w:r>
      <w:r w:rsidR="00490EC5">
        <w:rPr>
          <w:rFonts w:hint="cs"/>
          <w:rtl/>
        </w:rPr>
        <w:t>ّ</w:t>
      </w:r>
      <w:r w:rsidRPr="009746DC">
        <w:rPr>
          <w:rtl/>
        </w:rPr>
        <w:t xml:space="preserve">م أمير المؤمنين </w:t>
      </w:r>
      <w:r w:rsidR="00850EDE">
        <w:rPr>
          <w:rStyle w:val="libAlaemChar"/>
          <w:rtl/>
        </w:rPr>
        <w:t xml:space="preserve">عليه‌السلام </w:t>
      </w:r>
      <w:r w:rsidRPr="009746DC">
        <w:rPr>
          <w:rtl/>
        </w:rPr>
        <w:t>من غير تبسم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34306">
      <w:pPr>
        <w:pStyle w:val="libNormal"/>
        <w:rPr>
          <w:rtl/>
        </w:rPr>
      </w:pPr>
      <w:r w:rsidRPr="009746DC">
        <w:rPr>
          <w:rtl/>
        </w:rPr>
        <w:t>ا</w:t>
      </w:r>
      <w:r w:rsidR="000A0811">
        <w:rPr>
          <w:rtl/>
        </w:rPr>
        <w:t>سم</w:t>
      </w:r>
      <w:r w:rsidR="00292DF4">
        <w:rPr>
          <w:rtl/>
        </w:rPr>
        <w:t xml:space="preserve">ه </w:t>
      </w:r>
      <w:r w:rsidRPr="009746DC">
        <w:rPr>
          <w:rtl/>
        </w:rPr>
        <w:t>عا</w:t>
      </w:r>
      <w:r w:rsidR="000A0811">
        <w:rPr>
          <w:rtl/>
        </w:rPr>
        <w:t>مر</w:t>
      </w:r>
      <w:r w:rsidR="00850EDE">
        <w:rPr>
          <w:rtl/>
        </w:rPr>
        <w:t xml:space="preserve"> </w:t>
      </w:r>
      <w:r w:rsidRPr="009746DC">
        <w:rPr>
          <w:rtl/>
        </w:rPr>
        <w:t xml:space="preserve">بن واثلة ، قال الشيخ في الرجال : أدرك </w:t>
      </w:r>
      <w:r w:rsidR="00551E04">
        <w:rPr>
          <w:rtl/>
        </w:rPr>
        <w:t xml:space="preserve">ثمان </w:t>
      </w:r>
      <w:r w:rsidRPr="009746DC">
        <w:rPr>
          <w:rtl/>
        </w:rPr>
        <w:t xml:space="preserve">سنين من حياة </w:t>
      </w:r>
      <w:r w:rsidR="00BF0D7C">
        <w:rPr>
          <w:rtl/>
        </w:rPr>
        <w:t xml:space="preserve">النبيّ </w:t>
      </w:r>
      <w:r w:rsidR="007D1F02" w:rsidRPr="007D1F02">
        <w:rPr>
          <w:rStyle w:val="libAlaemChar"/>
          <w:rtl/>
        </w:rPr>
        <w:t>صلى‌الله‌عليه‌وآله</w:t>
      </w:r>
      <w:r w:rsidRPr="009746DC">
        <w:rPr>
          <w:rtl/>
        </w:rPr>
        <w:t xml:space="preserve"> ولد </w:t>
      </w:r>
      <w:r w:rsidR="00EB1FB4">
        <w:rPr>
          <w:rtl/>
        </w:rPr>
        <w:t xml:space="preserve">عام </w:t>
      </w:r>
      <w:r w:rsidRPr="009746DC">
        <w:rPr>
          <w:rtl/>
        </w:rPr>
        <w:t xml:space="preserve">أحد ، وأدرك </w:t>
      </w:r>
      <w:r w:rsidR="00551E04">
        <w:rPr>
          <w:rtl/>
        </w:rPr>
        <w:t xml:space="preserve">عليّ </w:t>
      </w:r>
      <w:r w:rsidRPr="009746DC">
        <w:rPr>
          <w:rtl/>
        </w:rPr>
        <w:t xml:space="preserve">بن الحسين </w:t>
      </w:r>
      <w:r w:rsidR="00E43AE8">
        <w:rPr>
          <w:rtl/>
        </w:rPr>
        <w:t>أيضاً</w:t>
      </w:r>
      <w:r w:rsidR="00551E04">
        <w:rPr>
          <w:rtl/>
        </w:rPr>
        <w:t xml:space="preserve"> </w:t>
      </w:r>
      <w:r w:rsidRPr="009746DC">
        <w:rPr>
          <w:rtl/>
        </w:rPr>
        <w:t xml:space="preserve">، وقال الكشي : </w:t>
      </w:r>
      <w:r w:rsidR="00551E04">
        <w:rPr>
          <w:rtl/>
        </w:rPr>
        <w:t xml:space="preserve">كان </w:t>
      </w:r>
      <w:r w:rsidRPr="009746DC">
        <w:rPr>
          <w:rtl/>
        </w:rPr>
        <w:t>عا</w:t>
      </w:r>
      <w:r w:rsidR="00850EDE">
        <w:rPr>
          <w:rtl/>
        </w:rPr>
        <w:t xml:space="preserve">مرّ </w:t>
      </w:r>
      <w:r w:rsidRPr="009746DC">
        <w:rPr>
          <w:rtl/>
        </w:rPr>
        <w:t>بن واثلة كيسانيا</w:t>
      </w:r>
      <w:r w:rsidR="00D71BC9">
        <w:rPr>
          <w:rFonts w:hint="cs"/>
          <w:rtl/>
        </w:rPr>
        <w:t>ً</w:t>
      </w:r>
      <w:r w:rsidRPr="009746DC">
        <w:rPr>
          <w:rtl/>
        </w:rPr>
        <w:t xml:space="preserve"> </w:t>
      </w:r>
      <w:r w:rsidR="00F54854">
        <w:rPr>
          <w:rtl/>
        </w:rPr>
        <w:t xml:space="preserve">ممّن </w:t>
      </w:r>
      <w:r w:rsidRPr="009746DC">
        <w:rPr>
          <w:rtl/>
        </w:rPr>
        <w:t xml:space="preserve">يقول بحياة </w:t>
      </w:r>
      <w:r w:rsidR="00551E04">
        <w:rPr>
          <w:rtl/>
        </w:rPr>
        <w:t xml:space="preserve">محمّد </w:t>
      </w:r>
      <w:r w:rsidRPr="009746DC">
        <w:rPr>
          <w:rtl/>
        </w:rPr>
        <w:t xml:space="preserve">بن الحنفية ، </w:t>
      </w:r>
      <w:r w:rsidR="00551E04">
        <w:rPr>
          <w:rtl/>
        </w:rPr>
        <w:t xml:space="preserve">وكان </w:t>
      </w:r>
      <w:r w:rsidRPr="009746DC">
        <w:rPr>
          <w:rtl/>
        </w:rPr>
        <w:t>من محب</w:t>
      </w:r>
      <w:r w:rsidR="00D71BC9">
        <w:rPr>
          <w:rFonts w:hint="cs"/>
          <w:rtl/>
        </w:rPr>
        <w:t>ّ</w:t>
      </w:r>
      <w:r w:rsidRPr="009746DC">
        <w:rPr>
          <w:rtl/>
        </w:rPr>
        <w:t xml:space="preserve">ي </w:t>
      </w:r>
      <w:r w:rsidR="00551E04">
        <w:rPr>
          <w:rtl/>
        </w:rPr>
        <w:t xml:space="preserve">عليّ </w:t>
      </w:r>
      <w:r w:rsidR="00850EDE">
        <w:rPr>
          <w:rStyle w:val="libAlaemChar"/>
          <w:rtl/>
        </w:rPr>
        <w:t xml:space="preserve">عليه‌السلام </w:t>
      </w:r>
      <w:r w:rsidRPr="009746DC">
        <w:rPr>
          <w:rtl/>
        </w:rPr>
        <w:t xml:space="preserve">وبه ختمت الصحابة في الدنيا ، مات سنة عشر ومائة ، </w:t>
      </w:r>
      <w:r w:rsidR="00D83B35">
        <w:rPr>
          <w:rtl/>
        </w:rPr>
        <w:t xml:space="preserve">علىّ </w:t>
      </w:r>
      <w:r w:rsidRPr="009746DC">
        <w:rPr>
          <w:rtl/>
        </w:rPr>
        <w:t>الصحيح.</w:t>
      </w:r>
    </w:p>
    <w:p w:rsidR="00B717C7" w:rsidRPr="009746DC" w:rsidRDefault="00B717C7" w:rsidP="00034306">
      <w:pPr>
        <w:pStyle w:val="libNormal"/>
        <w:rPr>
          <w:rtl/>
        </w:rPr>
      </w:pPr>
      <w:r w:rsidRPr="00C875FB">
        <w:rPr>
          <w:rtl/>
        </w:rPr>
        <w:t>« بهي »</w:t>
      </w:r>
      <w:r w:rsidRPr="009746DC">
        <w:rPr>
          <w:rtl/>
        </w:rPr>
        <w:t xml:space="preserve"> أي حسن السيماء من البهاء وهو الحسن</w:t>
      </w:r>
      <w:r>
        <w:rPr>
          <w:rtl/>
        </w:rPr>
        <w:t xml:space="preserve"> </w:t>
      </w:r>
      <w:r w:rsidRPr="00C875FB">
        <w:rPr>
          <w:rtl/>
        </w:rPr>
        <w:t>« أنت أعلم »</w:t>
      </w:r>
      <w:r w:rsidRPr="009746DC">
        <w:rPr>
          <w:rtl/>
        </w:rPr>
        <w:t xml:space="preserve"> بتقدير الاستفه</w:t>
      </w:r>
      <w:r w:rsidR="00D71BC9">
        <w:rPr>
          <w:rFonts w:hint="cs"/>
          <w:rtl/>
        </w:rPr>
        <w:t>ا</w:t>
      </w:r>
      <w:r w:rsidR="00D71BC9">
        <w:rPr>
          <w:rtl/>
        </w:rPr>
        <w:t>م</w:t>
      </w:r>
      <w:r w:rsidR="00551E04">
        <w:rPr>
          <w:rtl/>
        </w:rPr>
        <w:t xml:space="preserve"> </w:t>
      </w:r>
      <w:r w:rsidRPr="00C875FB">
        <w:rPr>
          <w:rtl/>
        </w:rPr>
        <w:t>« لم ذاك »</w:t>
      </w:r>
      <w:r w:rsidRPr="009746DC">
        <w:rPr>
          <w:rtl/>
        </w:rPr>
        <w:t xml:space="preserve"> أي لم قلت هذا القول</w:t>
      </w:r>
      <w:r>
        <w:rPr>
          <w:rtl/>
        </w:rPr>
        <w:t xml:space="preserve"> </w:t>
      </w:r>
      <w:r w:rsidRPr="00C875FB">
        <w:rPr>
          <w:rtl/>
        </w:rPr>
        <w:t>« مرتادا</w:t>
      </w:r>
      <w:r w:rsidR="00D71BC9">
        <w:rPr>
          <w:rFonts w:hint="cs"/>
          <w:rtl/>
        </w:rPr>
        <w:t>ً</w:t>
      </w:r>
      <w:r w:rsidRPr="00C875FB">
        <w:rPr>
          <w:rtl/>
        </w:rPr>
        <w:t xml:space="preserve"> »</w:t>
      </w:r>
      <w:r w:rsidRPr="009746DC">
        <w:rPr>
          <w:rtl/>
        </w:rPr>
        <w:t xml:space="preserve"> أي طالبا</w:t>
      </w:r>
      <w:r w:rsidR="00D71BC9">
        <w:rPr>
          <w:rFonts w:hint="cs"/>
          <w:rtl/>
        </w:rPr>
        <w:t>ً</w:t>
      </w:r>
      <w:r w:rsidRPr="009746DC">
        <w:rPr>
          <w:rtl/>
        </w:rPr>
        <w:t xml:space="preserve"> لدين الحق</w:t>
      </w:r>
      <w:r>
        <w:rPr>
          <w:rtl/>
        </w:rPr>
        <w:t xml:space="preserve"> </w:t>
      </w:r>
      <w:r w:rsidRPr="00C875FB">
        <w:rPr>
          <w:rtl/>
        </w:rPr>
        <w:t>« لنفسي »</w:t>
      </w:r>
      <w:r w:rsidRPr="009746DC">
        <w:rPr>
          <w:rtl/>
        </w:rPr>
        <w:t xml:space="preserve"> وقيل :</w:t>
      </w:r>
      <w:r>
        <w:rPr>
          <w:rFonts w:hint="cs"/>
          <w:rtl/>
        </w:rPr>
        <w:t xml:space="preserve"> </w:t>
      </w:r>
      <w:r w:rsidRPr="009746DC">
        <w:rPr>
          <w:rtl/>
        </w:rPr>
        <w:t>أي طالبا لها ما هو صلاحها من أ</w:t>
      </w:r>
      <w:r w:rsidR="00850EDE">
        <w:rPr>
          <w:rtl/>
        </w:rPr>
        <w:t xml:space="preserve">مرّ </w:t>
      </w:r>
      <w:r w:rsidRPr="009746DC">
        <w:rPr>
          <w:rtl/>
        </w:rPr>
        <w:t>الدين ، وفي ال</w:t>
      </w:r>
      <w:r w:rsidR="00CE1B2F">
        <w:rPr>
          <w:rtl/>
        </w:rPr>
        <w:t xml:space="preserve">إعلام </w:t>
      </w:r>
      <w:r w:rsidRPr="009746DC">
        <w:rPr>
          <w:rtl/>
        </w:rPr>
        <w:t xml:space="preserve">: </w:t>
      </w:r>
      <w:r w:rsidRPr="00C875FB">
        <w:rPr>
          <w:rtl/>
        </w:rPr>
        <w:t>شاكا</w:t>
      </w:r>
      <w:r w:rsidR="00D71BC9">
        <w:rPr>
          <w:rFonts w:hint="cs"/>
          <w:rtl/>
        </w:rPr>
        <w:t>ً</w:t>
      </w:r>
      <w:r w:rsidRPr="00C875FB">
        <w:rPr>
          <w:rtl/>
        </w:rPr>
        <w:t xml:space="preserve"> في ديني</w:t>
      </w:r>
      <w:r w:rsidRPr="009746DC">
        <w:rPr>
          <w:rtl/>
        </w:rPr>
        <w:t xml:space="preserve"> أريد </w:t>
      </w:r>
      <w:r w:rsidR="00C17164">
        <w:rPr>
          <w:rtl/>
        </w:rPr>
        <w:t xml:space="preserve">الحجّة </w:t>
      </w:r>
      <w:r w:rsidRPr="009746DC">
        <w:rPr>
          <w:rtl/>
        </w:rPr>
        <w:t>وأطلب البره</w:t>
      </w:r>
      <w:r w:rsidR="00D8033E">
        <w:rPr>
          <w:rtl/>
        </w:rPr>
        <w:t xml:space="preserve">ان </w:t>
      </w:r>
      <w:r w:rsidRPr="00C875FB">
        <w:rPr>
          <w:rtl/>
        </w:rPr>
        <w:t>« دونك »</w:t>
      </w:r>
      <w:r w:rsidRPr="009746DC">
        <w:rPr>
          <w:rtl/>
        </w:rPr>
        <w:t xml:space="preserve"> اسم فعل أي أدرك</w:t>
      </w:r>
      <w:r>
        <w:rPr>
          <w:rtl/>
        </w:rPr>
        <w:t xml:space="preserve"> و</w:t>
      </w:r>
      <w:r w:rsidRPr="00C875FB">
        <w:rPr>
          <w:rtl/>
        </w:rPr>
        <w:t>التبسم</w:t>
      </w:r>
      <w:r w:rsidRPr="009746DC">
        <w:rPr>
          <w:rtl/>
        </w:rPr>
        <w:t xml:space="preserve"> دون الضحك وله مراتب ، </w:t>
      </w:r>
      <w:r w:rsidRPr="00C875FB">
        <w:rPr>
          <w:rtl/>
        </w:rPr>
        <w:t>فقوله من غير تبسم</w:t>
      </w:r>
      <w:r w:rsidRPr="009746DC">
        <w:rPr>
          <w:rtl/>
        </w:rPr>
        <w:t xml:space="preserve"> أي من غير تبسم واضح بين ، أو من غير </w:t>
      </w:r>
      <w:r w:rsidR="00D8033E">
        <w:rPr>
          <w:rtl/>
        </w:rPr>
        <w:t xml:space="preserve">ان </w:t>
      </w:r>
      <w:r w:rsidRPr="009746DC">
        <w:rPr>
          <w:rtl/>
        </w:rPr>
        <w:t>يكون مقتضى حاله التبسم لحزنه ، وليس في الإكمال وال</w:t>
      </w:r>
      <w:r w:rsidR="00CE1B2F">
        <w:rPr>
          <w:rtl/>
        </w:rPr>
        <w:t xml:space="preserve">إعلام </w:t>
      </w:r>
      <w:r w:rsidRPr="009746DC">
        <w:rPr>
          <w:rtl/>
        </w:rPr>
        <w:t>وغيرهما : من غير تبسم ، وقيل : من ابتدائية بمعنى بعد ، نحو</w:t>
      </w:r>
      <w:r>
        <w:rPr>
          <w:rFonts w:hint="cs"/>
          <w:rtl/>
        </w:rPr>
        <w:t xml:space="preserve"> </w:t>
      </w:r>
      <w:r w:rsidRPr="005E3B39">
        <w:rPr>
          <w:rtl/>
        </w:rPr>
        <w:t>«</w:t>
      </w:r>
      <w:r w:rsidRPr="009746DC">
        <w:rPr>
          <w:rtl/>
        </w:rPr>
        <w:t xml:space="preserve"> أَطْعَمَهُمْ مِنْ جُوعٍ </w:t>
      </w:r>
      <w:r w:rsidRPr="005E3B39">
        <w:rPr>
          <w:rtl/>
        </w:rPr>
        <w:t>»</w:t>
      </w:r>
      <w:r w:rsidRPr="009746DC">
        <w:rPr>
          <w:rtl/>
        </w:rPr>
        <w:t xml:space="preserve"> </w:t>
      </w:r>
      <w:r w:rsidRPr="00D71BC9">
        <w:rPr>
          <w:rStyle w:val="libFootnotenumChar"/>
          <w:rtl/>
        </w:rPr>
        <w:t>(1)</w:t>
      </w:r>
      <w:r w:rsidRPr="009746DC">
        <w:rPr>
          <w:rtl/>
        </w:rPr>
        <w:t xml:space="preserve"> وغير بمعنى بعد ، والمراد أنه تبسم بعد ما </w:t>
      </w:r>
      <w:r w:rsidR="00551E04">
        <w:rPr>
          <w:rtl/>
        </w:rPr>
        <w:t xml:space="preserve">كان </w:t>
      </w:r>
      <w:r w:rsidRPr="009746DC">
        <w:rPr>
          <w:rtl/>
        </w:rPr>
        <w:t xml:space="preserve">كئيبا حزينا في مدة لظلم المتغلبين ، وقيل : أي ضحكا غير ذي صوت ، أو من غير </w:t>
      </w:r>
      <w:r w:rsidR="00D8033E">
        <w:rPr>
          <w:rtl/>
        </w:rPr>
        <w:t xml:space="preserve">ان </w:t>
      </w:r>
      <w:r w:rsidRPr="009746DC">
        <w:rPr>
          <w:rtl/>
        </w:rPr>
        <w:t>يظهر أسنانه.</w:t>
      </w:r>
    </w:p>
    <w:p w:rsidR="00B717C7" w:rsidRPr="009746DC" w:rsidRDefault="00B717C7" w:rsidP="00034306">
      <w:pPr>
        <w:pStyle w:val="libLine"/>
        <w:rPr>
          <w:rtl/>
        </w:rPr>
      </w:pPr>
      <w:r w:rsidRPr="009746DC">
        <w:rPr>
          <w:rtl/>
        </w:rPr>
        <w:t>__________________</w:t>
      </w:r>
    </w:p>
    <w:p w:rsidR="00B717C7" w:rsidRPr="009746DC" w:rsidRDefault="00B717C7" w:rsidP="00034306">
      <w:pPr>
        <w:pStyle w:val="libFootnote0"/>
        <w:rPr>
          <w:rtl/>
          <w:lang w:bidi="fa-IR"/>
        </w:rPr>
      </w:pPr>
      <w:r>
        <w:rPr>
          <w:rtl/>
        </w:rPr>
        <w:t>(</w:t>
      </w:r>
      <w:r w:rsidRPr="009746DC">
        <w:rPr>
          <w:rtl/>
        </w:rPr>
        <w:t>1) سورة القريش : 4.</w:t>
      </w:r>
    </w:p>
    <w:p w:rsidR="008930D5" w:rsidRDefault="008930D5" w:rsidP="008930D5">
      <w:pPr>
        <w:pStyle w:val="libNormal"/>
        <w:rPr>
          <w:rtl/>
        </w:rPr>
      </w:pPr>
      <w:r>
        <w:rPr>
          <w:rtl/>
        </w:rPr>
        <w:br w:type="page"/>
      </w:r>
    </w:p>
    <w:p w:rsidR="00B717C7" w:rsidRPr="009746DC" w:rsidRDefault="00B717C7" w:rsidP="00D71BC9">
      <w:pPr>
        <w:pStyle w:val="libNormal"/>
        <w:rPr>
          <w:rtl/>
        </w:rPr>
      </w:pPr>
      <w:r>
        <w:rPr>
          <w:rtl/>
        </w:rPr>
        <w:lastRenderedPageBreak/>
        <w:t>و</w:t>
      </w:r>
      <w:r w:rsidRPr="009746DC">
        <w:rPr>
          <w:rtl/>
        </w:rPr>
        <w:t>قال يا هاروني</w:t>
      </w:r>
      <w:r w:rsidR="00021B69">
        <w:rPr>
          <w:rFonts w:hint="cs"/>
          <w:rtl/>
        </w:rPr>
        <w:t>ُّ</w:t>
      </w:r>
      <w:r w:rsidRPr="009746DC">
        <w:rPr>
          <w:rtl/>
        </w:rPr>
        <w:t xml:space="preserve"> ما منعك </w:t>
      </w:r>
      <w:r w:rsidR="00D8033E">
        <w:rPr>
          <w:rtl/>
        </w:rPr>
        <w:t xml:space="preserve">ان </w:t>
      </w:r>
      <w:r w:rsidRPr="009746DC">
        <w:rPr>
          <w:rtl/>
        </w:rPr>
        <w:t xml:space="preserve">تقول </w:t>
      </w:r>
      <w:r w:rsidR="005D05E4">
        <w:rPr>
          <w:rtl/>
        </w:rPr>
        <w:t xml:space="preserve">سبعاً </w:t>
      </w:r>
      <w:r w:rsidR="00021B69">
        <w:rPr>
          <w:rFonts w:hint="cs"/>
          <w:rtl/>
        </w:rPr>
        <w:t xml:space="preserve">؟ </w:t>
      </w:r>
      <w:r w:rsidRPr="009746DC">
        <w:rPr>
          <w:rtl/>
        </w:rPr>
        <w:t xml:space="preserve">قال </w:t>
      </w:r>
      <w:r w:rsidR="00021B69">
        <w:rPr>
          <w:rFonts w:hint="cs"/>
          <w:rtl/>
        </w:rPr>
        <w:t xml:space="preserve">: </w:t>
      </w:r>
      <w:r w:rsidRPr="009746DC">
        <w:rPr>
          <w:rtl/>
        </w:rPr>
        <w:t>أسألك عن ثلاث ف</w:t>
      </w:r>
      <w:r w:rsidR="00D8033E">
        <w:rPr>
          <w:rtl/>
        </w:rPr>
        <w:t xml:space="preserve">ان </w:t>
      </w:r>
      <w:r w:rsidRPr="009746DC">
        <w:rPr>
          <w:rtl/>
        </w:rPr>
        <w:t>أجبتني سألت عم</w:t>
      </w:r>
      <w:r w:rsidR="00021B69">
        <w:rPr>
          <w:rFonts w:hint="cs"/>
          <w:rtl/>
        </w:rPr>
        <w:t>ّ</w:t>
      </w:r>
      <w:r w:rsidRPr="009746DC">
        <w:rPr>
          <w:rtl/>
        </w:rPr>
        <w:t>ا بعدهن</w:t>
      </w:r>
      <w:r w:rsidR="00021B69">
        <w:rPr>
          <w:rFonts w:hint="cs"/>
          <w:rtl/>
        </w:rPr>
        <w:t>َّ</w:t>
      </w:r>
      <w:r w:rsidRPr="009746DC">
        <w:rPr>
          <w:rtl/>
        </w:rPr>
        <w:t xml:space="preserve"> و</w:t>
      </w:r>
      <w:r w:rsidR="00D8033E">
        <w:rPr>
          <w:rtl/>
        </w:rPr>
        <w:t xml:space="preserve">ان </w:t>
      </w:r>
      <w:r w:rsidRPr="009746DC">
        <w:rPr>
          <w:rtl/>
        </w:rPr>
        <w:t>لم تعلمهن</w:t>
      </w:r>
      <w:r w:rsidR="00021B69">
        <w:rPr>
          <w:rFonts w:hint="cs"/>
          <w:rtl/>
        </w:rPr>
        <w:t>َّ</w:t>
      </w:r>
      <w:r w:rsidRPr="009746DC">
        <w:rPr>
          <w:rtl/>
        </w:rPr>
        <w:t xml:space="preserve"> علمت أن</w:t>
      </w:r>
      <w:r w:rsidR="00021B69">
        <w:rPr>
          <w:rFonts w:hint="cs"/>
          <w:rtl/>
        </w:rPr>
        <w:t>ّ</w:t>
      </w:r>
      <w:r w:rsidRPr="009746DC">
        <w:rPr>
          <w:rtl/>
        </w:rPr>
        <w:t xml:space="preserve">ه ليس فيكم عالم قال </w:t>
      </w:r>
      <w:r w:rsidR="00551E04">
        <w:rPr>
          <w:rtl/>
        </w:rPr>
        <w:t xml:space="preserve">عليّ </w:t>
      </w:r>
      <w:r w:rsidR="00850EDE">
        <w:rPr>
          <w:rStyle w:val="libAlaemChar"/>
          <w:rtl/>
        </w:rPr>
        <w:t xml:space="preserve">عليه‌السلام </w:t>
      </w:r>
      <w:r w:rsidRPr="009746DC">
        <w:rPr>
          <w:rtl/>
        </w:rPr>
        <w:t xml:space="preserve">فإني أسألك بالإله </w:t>
      </w:r>
      <w:r w:rsidR="00511401">
        <w:rPr>
          <w:rtl/>
        </w:rPr>
        <w:t xml:space="preserve">الّذي </w:t>
      </w:r>
      <w:r w:rsidRPr="009746DC">
        <w:rPr>
          <w:rtl/>
        </w:rPr>
        <w:t xml:space="preserve">تعبده لئن أنا أجبتك في </w:t>
      </w:r>
      <w:r w:rsidR="006A0B61">
        <w:rPr>
          <w:rtl/>
        </w:rPr>
        <w:t xml:space="preserve">كلّ </w:t>
      </w:r>
      <w:r w:rsidRPr="009746DC">
        <w:rPr>
          <w:rtl/>
        </w:rPr>
        <w:t xml:space="preserve">ما تريد لتدعن دينك ولتدخلن في ديني </w:t>
      </w:r>
      <w:r w:rsidR="00021B69">
        <w:rPr>
          <w:rFonts w:hint="cs"/>
          <w:rtl/>
        </w:rPr>
        <w:t xml:space="preserve">؟ </w:t>
      </w:r>
      <w:r w:rsidRPr="009746DC">
        <w:rPr>
          <w:rtl/>
        </w:rPr>
        <w:t xml:space="preserve">قال </w:t>
      </w:r>
      <w:r w:rsidR="00021B69">
        <w:rPr>
          <w:rFonts w:hint="cs"/>
          <w:rtl/>
        </w:rPr>
        <w:t xml:space="preserve">: </w:t>
      </w:r>
      <w:r w:rsidRPr="009746DC">
        <w:rPr>
          <w:rtl/>
        </w:rPr>
        <w:t xml:space="preserve">ما جئت </w:t>
      </w:r>
      <w:r w:rsidR="000164B7">
        <w:rPr>
          <w:rtl/>
        </w:rPr>
        <w:t xml:space="preserve">إلّا </w:t>
      </w:r>
      <w:r w:rsidRPr="009746DC">
        <w:rPr>
          <w:rtl/>
        </w:rPr>
        <w:t xml:space="preserve">لذاك </w:t>
      </w:r>
      <w:r w:rsidR="00021B69">
        <w:rPr>
          <w:rFonts w:hint="cs"/>
          <w:rtl/>
        </w:rPr>
        <w:t xml:space="preserve">، </w:t>
      </w:r>
      <w:r w:rsidRPr="009746DC">
        <w:rPr>
          <w:rtl/>
        </w:rPr>
        <w:t xml:space="preserve">قال </w:t>
      </w:r>
      <w:r w:rsidR="00021B69">
        <w:rPr>
          <w:rFonts w:hint="cs"/>
          <w:rtl/>
        </w:rPr>
        <w:t xml:space="preserve">: </w:t>
      </w:r>
      <w:r w:rsidRPr="009746DC">
        <w:rPr>
          <w:rtl/>
        </w:rPr>
        <w:t>فسل قال أخبرني عن أو</w:t>
      </w:r>
      <w:r w:rsidR="00021B69">
        <w:rPr>
          <w:rFonts w:hint="cs"/>
          <w:rtl/>
        </w:rPr>
        <w:t>ّ</w:t>
      </w:r>
      <w:r w:rsidRPr="009746DC">
        <w:rPr>
          <w:rtl/>
        </w:rPr>
        <w:t xml:space="preserve">ل قطرة دم قطرت </w:t>
      </w:r>
      <w:r w:rsidR="00D83B35">
        <w:rPr>
          <w:rtl/>
        </w:rPr>
        <w:t xml:space="preserve">علىّ </w:t>
      </w:r>
      <w:r w:rsidRPr="009746DC">
        <w:rPr>
          <w:rtl/>
        </w:rPr>
        <w:t xml:space="preserve">وجه الأرض أي قطرة هي </w:t>
      </w:r>
      <w:r w:rsidR="00021B69">
        <w:rPr>
          <w:rFonts w:hint="cs"/>
          <w:rtl/>
        </w:rPr>
        <w:t xml:space="preserve">؟ </w:t>
      </w:r>
      <w:r w:rsidRPr="009746DC">
        <w:rPr>
          <w:rtl/>
        </w:rPr>
        <w:t>وأو</w:t>
      </w:r>
      <w:r w:rsidR="00021B69">
        <w:rPr>
          <w:rFonts w:hint="cs"/>
          <w:rtl/>
        </w:rPr>
        <w:t>ّ</w:t>
      </w:r>
      <w:r w:rsidRPr="009746DC">
        <w:rPr>
          <w:rtl/>
        </w:rPr>
        <w:t xml:space="preserve">ل عين فاضت </w:t>
      </w:r>
      <w:r w:rsidR="00D83B35">
        <w:rPr>
          <w:rtl/>
        </w:rPr>
        <w:t xml:space="preserve">علىّ </w:t>
      </w:r>
      <w:r w:rsidRPr="009746DC">
        <w:rPr>
          <w:rtl/>
        </w:rPr>
        <w:t>وجه الأرض أي عين هي وأو</w:t>
      </w:r>
      <w:r w:rsidR="00021B69">
        <w:rPr>
          <w:rFonts w:hint="cs"/>
          <w:rtl/>
        </w:rPr>
        <w:t>ّ</w:t>
      </w:r>
      <w:r w:rsidRPr="009746DC">
        <w:rPr>
          <w:rtl/>
        </w:rPr>
        <w:t xml:space="preserve">ل شيء اهتز </w:t>
      </w:r>
      <w:r w:rsidR="00D83B35">
        <w:rPr>
          <w:rtl/>
        </w:rPr>
        <w:t xml:space="preserve">علىّ </w:t>
      </w:r>
      <w:r w:rsidRPr="009746DC">
        <w:rPr>
          <w:rtl/>
        </w:rPr>
        <w:t xml:space="preserve">وجه الأرض أي شيء هو فأجابه أمير المؤمنين </w:t>
      </w:r>
      <w:r w:rsidR="00850EDE">
        <w:rPr>
          <w:rStyle w:val="libAlaemChar"/>
          <w:rtl/>
        </w:rPr>
        <w:t xml:space="preserve">عليه‌السلام </w:t>
      </w:r>
      <w:r w:rsidRPr="009746DC">
        <w:rPr>
          <w:rtl/>
        </w:rPr>
        <w:t xml:space="preserve">فقال له أخبرني عن الثلاث الأخر </w:t>
      </w:r>
      <w:r w:rsidR="00021B69">
        <w:rPr>
          <w:rFonts w:hint="cs"/>
          <w:rtl/>
        </w:rPr>
        <w:t xml:space="preserve">، </w:t>
      </w:r>
      <w:r w:rsidRPr="009746DC">
        <w:rPr>
          <w:rtl/>
        </w:rPr>
        <w:t xml:space="preserve">أخبرني عن </w:t>
      </w:r>
      <w:r w:rsidR="00551E04">
        <w:rPr>
          <w:rtl/>
        </w:rPr>
        <w:t xml:space="preserve">محمّد </w:t>
      </w:r>
      <w:r w:rsidRPr="009746DC">
        <w:rPr>
          <w:rtl/>
        </w:rPr>
        <w:t xml:space="preserve">كم له من </w:t>
      </w:r>
      <w:r w:rsidR="00AA7D34">
        <w:rPr>
          <w:rtl/>
        </w:rPr>
        <w:t xml:space="preserve">إمام </w:t>
      </w:r>
      <w:r w:rsidRPr="009746DC">
        <w:rPr>
          <w:rtl/>
        </w:rPr>
        <w:t>عدل وفي أي جنة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71BC9">
      <w:pPr>
        <w:pStyle w:val="libNormal"/>
        <w:rPr>
          <w:rtl/>
        </w:rPr>
      </w:pPr>
      <w:r w:rsidRPr="00C875FB">
        <w:rPr>
          <w:rtl/>
        </w:rPr>
        <w:t xml:space="preserve">قوله : في </w:t>
      </w:r>
      <w:r w:rsidR="006A0B61">
        <w:rPr>
          <w:rtl/>
        </w:rPr>
        <w:t xml:space="preserve">كلّ </w:t>
      </w:r>
      <w:r w:rsidRPr="00C875FB">
        <w:rPr>
          <w:rtl/>
        </w:rPr>
        <w:t>،</w:t>
      </w:r>
      <w:r w:rsidRPr="009746DC">
        <w:rPr>
          <w:rtl/>
        </w:rPr>
        <w:t xml:space="preserve"> أي عن </w:t>
      </w:r>
      <w:r w:rsidR="006A0B61">
        <w:rPr>
          <w:rtl/>
        </w:rPr>
        <w:t xml:space="preserve">كلّ </w:t>
      </w:r>
      <w:r w:rsidRPr="009746DC">
        <w:rPr>
          <w:rtl/>
        </w:rPr>
        <w:t xml:space="preserve">، وقيل : أي مع </w:t>
      </w:r>
      <w:r w:rsidR="006A0B61">
        <w:rPr>
          <w:rtl/>
        </w:rPr>
        <w:t xml:space="preserve">كلّ </w:t>
      </w:r>
      <w:r w:rsidRPr="009746DC">
        <w:rPr>
          <w:rtl/>
        </w:rPr>
        <w:t>، والمراد ب</w:t>
      </w:r>
      <w:r w:rsidR="006A0B61">
        <w:rPr>
          <w:rtl/>
        </w:rPr>
        <w:t xml:space="preserve">كلّ </w:t>
      </w:r>
      <w:r w:rsidRPr="009746DC">
        <w:rPr>
          <w:rtl/>
        </w:rPr>
        <w:t>ما تريد المعجز الدال</w:t>
      </w:r>
      <w:r w:rsidR="00021B69">
        <w:rPr>
          <w:rFonts w:hint="cs"/>
          <w:rtl/>
        </w:rPr>
        <w:t>ّ</w:t>
      </w:r>
      <w:r w:rsidRPr="009746DC">
        <w:rPr>
          <w:rtl/>
        </w:rPr>
        <w:t xml:space="preserve"> </w:t>
      </w:r>
      <w:r w:rsidR="00D83B35">
        <w:rPr>
          <w:rtl/>
        </w:rPr>
        <w:t xml:space="preserve">علىّ </w:t>
      </w:r>
      <w:r w:rsidRPr="009746DC">
        <w:rPr>
          <w:rtl/>
        </w:rPr>
        <w:t>صدق الدعوى</w:t>
      </w:r>
      <w:r>
        <w:rPr>
          <w:rtl/>
        </w:rPr>
        <w:t xml:space="preserve"> </w:t>
      </w:r>
      <w:r w:rsidRPr="00C875FB">
        <w:rPr>
          <w:rtl/>
        </w:rPr>
        <w:t>« قطرت »</w:t>
      </w:r>
      <w:r w:rsidRPr="009746DC">
        <w:rPr>
          <w:rtl/>
        </w:rPr>
        <w:t xml:space="preserve"> </w:t>
      </w:r>
      <w:r w:rsidR="00D83B35">
        <w:rPr>
          <w:rtl/>
        </w:rPr>
        <w:t xml:space="preserve">علىّ </w:t>
      </w:r>
      <w:r w:rsidRPr="009746DC">
        <w:rPr>
          <w:rtl/>
        </w:rPr>
        <w:t xml:space="preserve">المعلوم من باب نصر أو </w:t>
      </w:r>
      <w:r w:rsidR="00D83B35">
        <w:rPr>
          <w:rtl/>
        </w:rPr>
        <w:t xml:space="preserve">علىّ </w:t>
      </w:r>
      <w:r w:rsidRPr="009746DC">
        <w:rPr>
          <w:rtl/>
        </w:rPr>
        <w:t>المجهول من باب التفعيل ،</w:t>
      </w:r>
      <w:r>
        <w:rPr>
          <w:rtl/>
        </w:rPr>
        <w:t xml:space="preserve"> </w:t>
      </w:r>
      <w:r w:rsidRPr="00C875FB">
        <w:rPr>
          <w:rtl/>
        </w:rPr>
        <w:t>« وأو</w:t>
      </w:r>
      <w:r w:rsidR="00021B69">
        <w:rPr>
          <w:rFonts w:hint="cs"/>
          <w:rtl/>
        </w:rPr>
        <w:t>ّ</w:t>
      </w:r>
      <w:r w:rsidRPr="00C875FB">
        <w:rPr>
          <w:rtl/>
        </w:rPr>
        <w:t>ل شيء اهتز</w:t>
      </w:r>
      <w:r w:rsidR="00021B69">
        <w:rPr>
          <w:rFonts w:hint="cs"/>
          <w:rtl/>
        </w:rPr>
        <w:t>ّ</w:t>
      </w:r>
      <w:r w:rsidRPr="00C875FB">
        <w:rPr>
          <w:rtl/>
        </w:rPr>
        <w:t xml:space="preserve"> »</w:t>
      </w:r>
      <w:r w:rsidRPr="009746DC">
        <w:rPr>
          <w:rtl/>
        </w:rPr>
        <w:t xml:space="preserve"> أي يتحر</w:t>
      </w:r>
      <w:r w:rsidR="00021B69">
        <w:rPr>
          <w:rFonts w:hint="cs"/>
          <w:rtl/>
        </w:rPr>
        <w:t>ّ</w:t>
      </w:r>
      <w:r w:rsidRPr="009746DC">
        <w:rPr>
          <w:rtl/>
        </w:rPr>
        <w:t>ك ، وفي ال</w:t>
      </w:r>
      <w:r w:rsidR="00CE1B2F">
        <w:rPr>
          <w:rtl/>
        </w:rPr>
        <w:t xml:space="preserve">إعلام </w:t>
      </w:r>
      <w:r w:rsidRPr="009746DC">
        <w:rPr>
          <w:rtl/>
        </w:rPr>
        <w:t xml:space="preserve">: وأول شجر اهتز </w:t>
      </w:r>
      <w:r w:rsidR="00D83B35">
        <w:rPr>
          <w:rtl/>
        </w:rPr>
        <w:t xml:space="preserve">علىّ </w:t>
      </w:r>
      <w:r w:rsidRPr="009746DC">
        <w:rPr>
          <w:rtl/>
        </w:rPr>
        <w:t>وجه الأرض أي</w:t>
      </w:r>
      <w:r w:rsidR="00021B69">
        <w:rPr>
          <w:rFonts w:hint="cs"/>
          <w:rtl/>
        </w:rPr>
        <w:t>ّ</w:t>
      </w:r>
      <w:r w:rsidRPr="009746DC">
        <w:rPr>
          <w:rtl/>
        </w:rPr>
        <w:t xml:space="preserve"> شجر هو ، إلى قوله : فقال يا هاروني أما أن</w:t>
      </w:r>
      <w:r w:rsidR="004A738A">
        <w:rPr>
          <w:rtl/>
        </w:rPr>
        <w:t xml:space="preserve">تمّ </w:t>
      </w:r>
      <w:r w:rsidRPr="009746DC">
        <w:rPr>
          <w:rtl/>
        </w:rPr>
        <w:t xml:space="preserve">فتقولون أول قطرة قطرت </w:t>
      </w:r>
      <w:r w:rsidR="00D83B35">
        <w:rPr>
          <w:rtl/>
        </w:rPr>
        <w:t xml:space="preserve">علىّ </w:t>
      </w:r>
      <w:r w:rsidRPr="009746DC">
        <w:rPr>
          <w:rtl/>
        </w:rPr>
        <w:t xml:space="preserve">وجه الأرض حيث قتل أحد ابني آدم ، وليس كذلك ولكنه حيث طمثت حواء وذلك قبل </w:t>
      </w:r>
      <w:r w:rsidR="00D8033E">
        <w:rPr>
          <w:rtl/>
        </w:rPr>
        <w:t xml:space="preserve">ان </w:t>
      </w:r>
      <w:r w:rsidRPr="009746DC">
        <w:rPr>
          <w:rtl/>
        </w:rPr>
        <w:t>تلد ابنيها ، وأم</w:t>
      </w:r>
      <w:r w:rsidR="00021B69">
        <w:rPr>
          <w:rFonts w:hint="cs"/>
          <w:rtl/>
        </w:rPr>
        <w:t>ّ</w:t>
      </w:r>
      <w:r w:rsidRPr="009746DC">
        <w:rPr>
          <w:rtl/>
        </w:rPr>
        <w:t>ا أن</w:t>
      </w:r>
      <w:r w:rsidR="004A738A">
        <w:rPr>
          <w:rtl/>
        </w:rPr>
        <w:t xml:space="preserve">تمّ </w:t>
      </w:r>
      <w:r w:rsidRPr="009746DC">
        <w:rPr>
          <w:rtl/>
        </w:rPr>
        <w:t xml:space="preserve">فتقولون أول عين فاضت </w:t>
      </w:r>
      <w:r w:rsidR="00D83B35">
        <w:rPr>
          <w:rtl/>
        </w:rPr>
        <w:t xml:space="preserve">علىّ </w:t>
      </w:r>
      <w:r w:rsidRPr="009746DC">
        <w:rPr>
          <w:rtl/>
        </w:rPr>
        <w:t xml:space="preserve">وجه الأرض العين </w:t>
      </w:r>
      <w:r w:rsidR="003928AF">
        <w:rPr>
          <w:rtl/>
        </w:rPr>
        <w:t xml:space="preserve">الّتي </w:t>
      </w:r>
      <w:r w:rsidRPr="009746DC">
        <w:rPr>
          <w:rtl/>
        </w:rPr>
        <w:t>ببيت الم</w:t>
      </w:r>
      <w:r w:rsidR="00551E04">
        <w:rPr>
          <w:rtl/>
        </w:rPr>
        <w:t xml:space="preserve">قدّس </w:t>
      </w:r>
      <w:r w:rsidRPr="009746DC">
        <w:rPr>
          <w:rtl/>
        </w:rPr>
        <w:t xml:space="preserve">وليس هو كذلك ولكنها عين الحياة </w:t>
      </w:r>
      <w:r w:rsidR="003928AF">
        <w:rPr>
          <w:rtl/>
        </w:rPr>
        <w:t xml:space="preserve">الّتي </w:t>
      </w:r>
      <w:r w:rsidRPr="009746DC">
        <w:rPr>
          <w:rtl/>
        </w:rPr>
        <w:t>وقف عليها موسى وفتاة ، ومعهما النون المالح فس</w:t>
      </w:r>
      <w:r w:rsidR="00B91600">
        <w:rPr>
          <w:rtl/>
        </w:rPr>
        <w:t xml:space="preserve">قطّ </w:t>
      </w:r>
      <w:r w:rsidRPr="009746DC">
        <w:rPr>
          <w:rtl/>
        </w:rPr>
        <w:t xml:space="preserve">فيها فحيي ، وهذا الماء لا يصيب </w:t>
      </w:r>
      <w:r w:rsidR="00F54854">
        <w:rPr>
          <w:rtl/>
        </w:rPr>
        <w:t xml:space="preserve">ميتاً </w:t>
      </w:r>
      <w:r w:rsidR="000164B7">
        <w:rPr>
          <w:rtl/>
        </w:rPr>
        <w:t xml:space="preserve">إلّا </w:t>
      </w:r>
      <w:r w:rsidRPr="009746DC">
        <w:rPr>
          <w:rtl/>
        </w:rPr>
        <w:t>حيي ، وأما أن</w:t>
      </w:r>
      <w:r w:rsidR="004A738A">
        <w:rPr>
          <w:rtl/>
        </w:rPr>
        <w:t xml:space="preserve">تمّ </w:t>
      </w:r>
      <w:r w:rsidRPr="009746DC">
        <w:rPr>
          <w:rtl/>
        </w:rPr>
        <w:t xml:space="preserve">فتقولون : أول شجرة اهتز </w:t>
      </w:r>
      <w:r w:rsidR="00D83B35">
        <w:rPr>
          <w:rtl/>
        </w:rPr>
        <w:t xml:space="preserve">علىّ </w:t>
      </w:r>
      <w:r w:rsidRPr="009746DC">
        <w:rPr>
          <w:rtl/>
        </w:rPr>
        <w:t xml:space="preserve">وجه الأرض الشجرة </w:t>
      </w:r>
      <w:r w:rsidR="003928AF">
        <w:rPr>
          <w:rtl/>
        </w:rPr>
        <w:t xml:space="preserve">الّتي </w:t>
      </w:r>
      <w:r w:rsidRPr="009746DC">
        <w:rPr>
          <w:rtl/>
        </w:rPr>
        <w:t xml:space="preserve">كانت منها سفينة نوح ، وليس كذلك هو ولكنها النخلة </w:t>
      </w:r>
      <w:r w:rsidR="003928AF">
        <w:rPr>
          <w:rtl/>
        </w:rPr>
        <w:t xml:space="preserve">الّتي </w:t>
      </w:r>
      <w:r w:rsidRPr="009746DC">
        <w:rPr>
          <w:rtl/>
        </w:rPr>
        <w:t xml:space="preserve">أهبطت من </w:t>
      </w:r>
      <w:r w:rsidR="00BB5A4F">
        <w:rPr>
          <w:rtl/>
        </w:rPr>
        <w:t xml:space="preserve">الجنّة </w:t>
      </w:r>
      <w:r w:rsidRPr="009746DC">
        <w:rPr>
          <w:rtl/>
        </w:rPr>
        <w:t xml:space="preserve">وهي العجوة ومنها تفرع </w:t>
      </w:r>
      <w:r w:rsidR="006A0B61">
        <w:rPr>
          <w:rtl/>
        </w:rPr>
        <w:t xml:space="preserve">كلّ </w:t>
      </w:r>
      <w:r w:rsidRPr="009746DC">
        <w:rPr>
          <w:rtl/>
        </w:rPr>
        <w:t xml:space="preserve">ما ترى من أنواع النخل ، فقال : صدقت والله </w:t>
      </w:r>
      <w:r w:rsidR="00511401">
        <w:rPr>
          <w:rtl/>
        </w:rPr>
        <w:t xml:space="preserve">الّذي </w:t>
      </w:r>
      <w:r w:rsidRPr="009746DC">
        <w:rPr>
          <w:rtl/>
        </w:rPr>
        <w:t xml:space="preserve">لا إله </w:t>
      </w:r>
      <w:r w:rsidR="000164B7">
        <w:rPr>
          <w:rtl/>
        </w:rPr>
        <w:t xml:space="preserve">إلّا </w:t>
      </w:r>
      <w:r w:rsidRPr="009746DC">
        <w:rPr>
          <w:rtl/>
        </w:rPr>
        <w:t xml:space="preserve">هو إني لأجد هذا في كتب أبي هارون </w:t>
      </w:r>
      <w:r w:rsidR="00850EDE">
        <w:rPr>
          <w:rStyle w:val="libAlaemChar"/>
          <w:rtl/>
        </w:rPr>
        <w:t xml:space="preserve">عليه‌السلام </w:t>
      </w:r>
      <w:r w:rsidRPr="009746DC">
        <w:rPr>
          <w:rtl/>
        </w:rPr>
        <w:t xml:space="preserve">كتابته بيده وإملاء عمي موسى </w:t>
      </w:r>
      <w:r w:rsidR="00850EDE">
        <w:rPr>
          <w:rStyle w:val="libAlaemChar"/>
          <w:rtl/>
        </w:rPr>
        <w:t xml:space="preserve">عليه‌السلام </w:t>
      </w:r>
      <w:r w:rsidRPr="009746DC">
        <w:rPr>
          <w:rtl/>
        </w:rPr>
        <w:t xml:space="preserve">، </w:t>
      </w:r>
      <w:r w:rsidR="00D83B35">
        <w:rPr>
          <w:rtl/>
        </w:rPr>
        <w:t xml:space="preserve">ثمّ </w:t>
      </w:r>
      <w:r w:rsidRPr="009746DC">
        <w:rPr>
          <w:rtl/>
        </w:rPr>
        <w:t>قال :</w:t>
      </w:r>
      <w:r>
        <w:rPr>
          <w:rFonts w:hint="cs"/>
          <w:rtl/>
        </w:rPr>
        <w:t xml:space="preserve"> </w:t>
      </w:r>
      <w:r w:rsidRPr="009746DC">
        <w:rPr>
          <w:rtl/>
        </w:rPr>
        <w:t>أخبرني عن الثلاث الأخر « إلخ ».</w:t>
      </w:r>
    </w:p>
    <w:p w:rsidR="00B717C7" w:rsidRPr="009746DC" w:rsidRDefault="00B717C7" w:rsidP="00D71BC9">
      <w:pPr>
        <w:pStyle w:val="libNormal"/>
        <w:rPr>
          <w:rtl/>
        </w:rPr>
      </w:pPr>
      <w:r w:rsidRPr="00C875FB">
        <w:rPr>
          <w:rtl/>
        </w:rPr>
        <w:t xml:space="preserve">« كم له من </w:t>
      </w:r>
      <w:r w:rsidR="00AA7D34">
        <w:rPr>
          <w:rtl/>
        </w:rPr>
        <w:t xml:space="preserve">إمام </w:t>
      </w:r>
      <w:r w:rsidRPr="00C875FB">
        <w:rPr>
          <w:rtl/>
        </w:rPr>
        <w:t>»</w:t>
      </w:r>
      <w:r w:rsidRPr="009746DC">
        <w:rPr>
          <w:rtl/>
        </w:rPr>
        <w:t xml:space="preserve"> في ال</w:t>
      </w:r>
      <w:r w:rsidR="00CE1B2F">
        <w:rPr>
          <w:rtl/>
        </w:rPr>
        <w:t xml:space="preserve">إعلام </w:t>
      </w:r>
      <w:r w:rsidRPr="009746DC">
        <w:rPr>
          <w:rtl/>
        </w:rPr>
        <w:t xml:space="preserve">عن أوصياء </w:t>
      </w:r>
      <w:r w:rsidR="00551E04">
        <w:rPr>
          <w:rtl/>
        </w:rPr>
        <w:t xml:space="preserve">محمّد </w:t>
      </w:r>
      <w:r w:rsidRPr="009746DC">
        <w:rPr>
          <w:rtl/>
        </w:rPr>
        <w:t>كم بعده من أئم</w:t>
      </w:r>
      <w:r w:rsidR="00021B69">
        <w:rPr>
          <w:rFonts w:hint="cs"/>
          <w:rtl/>
        </w:rPr>
        <w:t>ّ</w:t>
      </w:r>
      <w:r w:rsidRPr="009746DC">
        <w:rPr>
          <w:rtl/>
        </w:rPr>
        <w:t xml:space="preserve">ة عدل وعن منزله في </w:t>
      </w:r>
      <w:r w:rsidR="00BB5A4F">
        <w:rPr>
          <w:rtl/>
        </w:rPr>
        <w:t xml:space="preserve">الجنّة </w:t>
      </w:r>
      <w:r w:rsidRPr="009746DC">
        <w:rPr>
          <w:rtl/>
        </w:rPr>
        <w:t>ومن يكون ساكنا</w:t>
      </w:r>
      <w:r w:rsidR="00021B69">
        <w:rPr>
          <w:rFonts w:hint="cs"/>
          <w:rtl/>
        </w:rPr>
        <w:t>ً</w:t>
      </w:r>
      <w:r w:rsidRPr="009746DC">
        <w:rPr>
          <w:rtl/>
        </w:rPr>
        <w:t xml:space="preserve"> معه في منزله فقال : يا هاروني </w:t>
      </w:r>
      <w:r w:rsidR="00D8033E">
        <w:rPr>
          <w:rtl/>
        </w:rPr>
        <w:t xml:space="preserve">ان </w:t>
      </w:r>
      <w:r w:rsidRPr="009746DC">
        <w:rPr>
          <w:rtl/>
        </w:rPr>
        <w:t>ل</w:t>
      </w:r>
      <w:r w:rsidR="00551E04">
        <w:rPr>
          <w:rtl/>
        </w:rPr>
        <w:t xml:space="preserve">محمّد </w:t>
      </w:r>
      <w:r w:rsidRPr="009746DC">
        <w:rPr>
          <w:rtl/>
        </w:rPr>
        <w:t>اثني عشر أوصياء أئم</w:t>
      </w:r>
      <w:r w:rsidR="00021B69">
        <w:rPr>
          <w:rFonts w:hint="cs"/>
          <w:rtl/>
        </w:rPr>
        <w:t>ّ</w:t>
      </w:r>
      <w:r w:rsidRPr="009746DC">
        <w:rPr>
          <w:rtl/>
        </w:rPr>
        <w:t>ة عدل لا يضر</w:t>
      </w:r>
      <w:r w:rsidR="00021B69">
        <w:rPr>
          <w:rFonts w:hint="cs"/>
          <w:rtl/>
        </w:rPr>
        <w:t>ّ</w:t>
      </w:r>
      <w:r w:rsidRPr="009746DC">
        <w:rPr>
          <w:rtl/>
        </w:rPr>
        <w:t xml:space="preserve"> هم « إلخ ».</w:t>
      </w:r>
    </w:p>
    <w:p w:rsidR="008930D5" w:rsidRDefault="008930D5" w:rsidP="008930D5">
      <w:pPr>
        <w:pStyle w:val="libNormal"/>
        <w:rPr>
          <w:rtl/>
        </w:rPr>
      </w:pPr>
      <w:r>
        <w:rPr>
          <w:rtl/>
        </w:rPr>
        <w:br w:type="page"/>
      </w:r>
    </w:p>
    <w:p w:rsidR="00B717C7" w:rsidRPr="009746DC" w:rsidRDefault="00B717C7" w:rsidP="00021B69">
      <w:pPr>
        <w:pStyle w:val="libNormal"/>
        <w:rPr>
          <w:rtl/>
        </w:rPr>
      </w:pPr>
      <w:r w:rsidRPr="009746DC">
        <w:rPr>
          <w:rtl/>
        </w:rPr>
        <w:lastRenderedPageBreak/>
        <w:t xml:space="preserve">يكون ومن ساكنه معه في جنته فقال يا هاروني </w:t>
      </w:r>
      <w:r w:rsidR="00D8033E">
        <w:rPr>
          <w:rtl/>
        </w:rPr>
        <w:t xml:space="preserve">ان </w:t>
      </w:r>
      <w:r w:rsidRPr="009746DC">
        <w:rPr>
          <w:rtl/>
        </w:rPr>
        <w:t>ل</w:t>
      </w:r>
      <w:r w:rsidR="00551E04">
        <w:rPr>
          <w:rtl/>
        </w:rPr>
        <w:t xml:space="preserve">محمّد </w:t>
      </w:r>
      <w:r w:rsidRPr="009746DC">
        <w:rPr>
          <w:rtl/>
        </w:rPr>
        <w:t xml:space="preserve">اثني عشر </w:t>
      </w:r>
      <w:r w:rsidR="00AA7D34">
        <w:rPr>
          <w:rtl/>
        </w:rPr>
        <w:t xml:space="preserve">إمام </w:t>
      </w:r>
      <w:r w:rsidRPr="009746DC">
        <w:rPr>
          <w:rtl/>
        </w:rPr>
        <w:t>عدل لا يضرهم خذل</w:t>
      </w:r>
      <w:r w:rsidR="00D8033E">
        <w:rPr>
          <w:rtl/>
        </w:rPr>
        <w:t xml:space="preserve">ان </w:t>
      </w:r>
      <w:r w:rsidRPr="009746DC">
        <w:rPr>
          <w:rtl/>
        </w:rPr>
        <w:t>من خذلهم ولا يستوحشون بخلاف من خالفهم وإنهم في الدين أرسب من الجبال الر</w:t>
      </w:r>
      <w:r w:rsidR="00021B69">
        <w:rPr>
          <w:rFonts w:hint="cs"/>
          <w:rtl/>
        </w:rPr>
        <w:t>ّ</w:t>
      </w:r>
      <w:r w:rsidRPr="009746DC">
        <w:rPr>
          <w:rtl/>
        </w:rPr>
        <w:t xml:space="preserve">واسي في الأرض ومسكن </w:t>
      </w:r>
      <w:r w:rsidR="00551E04">
        <w:rPr>
          <w:rtl/>
        </w:rPr>
        <w:t xml:space="preserve">محمّد </w:t>
      </w:r>
      <w:r w:rsidRPr="009746DC">
        <w:rPr>
          <w:rtl/>
        </w:rPr>
        <w:t>في جن</w:t>
      </w:r>
      <w:r w:rsidR="00021B69">
        <w:rPr>
          <w:rFonts w:hint="cs"/>
          <w:rtl/>
        </w:rPr>
        <w:t>ّ</w:t>
      </w:r>
      <w:r w:rsidRPr="009746DC">
        <w:rPr>
          <w:rtl/>
        </w:rPr>
        <w:t xml:space="preserve">ته معه أولئك الاثني عشر </w:t>
      </w:r>
      <w:r w:rsidR="00406F49">
        <w:rPr>
          <w:rtl/>
        </w:rPr>
        <w:t xml:space="preserve">الإمام </w:t>
      </w:r>
      <w:r w:rsidRPr="009746DC">
        <w:rPr>
          <w:rtl/>
        </w:rPr>
        <w:t xml:space="preserve">العدل </w:t>
      </w:r>
      <w:r w:rsidR="00021B69">
        <w:rPr>
          <w:rFonts w:hint="cs"/>
          <w:rtl/>
        </w:rPr>
        <w:t xml:space="preserve">، </w:t>
      </w:r>
      <w:r w:rsidRPr="009746DC">
        <w:rPr>
          <w:rtl/>
        </w:rPr>
        <w:t xml:space="preserve">فقال صدقت والله </w:t>
      </w:r>
      <w:r w:rsidR="00511401">
        <w:rPr>
          <w:rtl/>
        </w:rPr>
        <w:t xml:space="preserve">الّذي </w:t>
      </w:r>
      <w:r w:rsidRPr="009746DC">
        <w:rPr>
          <w:rtl/>
        </w:rPr>
        <w:t xml:space="preserve">لا إله </w:t>
      </w:r>
      <w:r w:rsidR="000164B7">
        <w:rPr>
          <w:rtl/>
        </w:rPr>
        <w:t xml:space="preserve">إلّا </w:t>
      </w:r>
      <w:r w:rsidRPr="009746DC">
        <w:rPr>
          <w:rtl/>
        </w:rPr>
        <w:t>هو إني لأجدها في كتب أبي هارون كتبه بيده وأملاه موسى عم</w:t>
      </w:r>
      <w:r w:rsidR="00021B69">
        <w:rPr>
          <w:rFonts w:hint="cs"/>
          <w:rtl/>
        </w:rPr>
        <w:t>ّ</w:t>
      </w:r>
      <w:r w:rsidRPr="009746DC">
        <w:rPr>
          <w:rtl/>
        </w:rPr>
        <w:t xml:space="preserve">ي </w:t>
      </w:r>
      <w:r w:rsidR="000164B7" w:rsidRPr="000164B7">
        <w:rPr>
          <w:rStyle w:val="libAlaemChar"/>
          <w:rFonts w:hint="cs"/>
          <w:rtl/>
        </w:rPr>
        <w:t xml:space="preserve">عليهما‌السلام </w:t>
      </w:r>
      <w:r w:rsidRPr="009746DC">
        <w:rPr>
          <w:rtl/>
        </w:rPr>
        <w:t xml:space="preserve">قال </w:t>
      </w:r>
      <w:r w:rsidR="00021B69">
        <w:rPr>
          <w:rFonts w:hint="cs"/>
          <w:rtl/>
        </w:rPr>
        <w:t xml:space="preserve">: </w:t>
      </w:r>
      <w:r w:rsidRPr="009746DC">
        <w:rPr>
          <w:rtl/>
        </w:rPr>
        <w:t xml:space="preserve">فأخبرني عن الواحدة أخبرني عن وصي </w:t>
      </w:r>
      <w:r w:rsidR="00551E04">
        <w:rPr>
          <w:rtl/>
        </w:rPr>
        <w:t xml:space="preserve">محمّد </w:t>
      </w:r>
      <w:r w:rsidRPr="009746DC">
        <w:rPr>
          <w:rtl/>
        </w:rPr>
        <w:t xml:space="preserve">كم يعيش من بعده </w:t>
      </w:r>
      <w:r w:rsidR="00021B69">
        <w:rPr>
          <w:rFonts w:hint="cs"/>
          <w:rtl/>
        </w:rPr>
        <w:t xml:space="preserve">؟ </w:t>
      </w:r>
      <w:r w:rsidRPr="009746DC">
        <w:rPr>
          <w:rtl/>
        </w:rPr>
        <w:t xml:space="preserve">وهل يموت أو يقتل </w:t>
      </w:r>
      <w:r w:rsidR="00021B69">
        <w:rPr>
          <w:rFonts w:hint="cs"/>
          <w:rtl/>
        </w:rPr>
        <w:t xml:space="preserve">؟ </w:t>
      </w:r>
      <w:r w:rsidRPr="009746DC">
        <w:rPr>
          <w:rtl/>
        </w:rPr>
        <w:t xml:space="preserve">قال </w:t>
      </w:r>
      <w:r w:rsidR="00021B69">
        <w:rPr>
          <w:rFonts w:hint="cs"/>
          <w:rtl/>
        </w:rPr>
        <w:t xml:space="preserve">: </w:t>
      </w:r>
      <w:r w:rsidRPr="009746DC">
        <w:rPr>
          <w:rtl/>
        </w:rPr>
        <w:t xml:space="preserve">يا هاروني يعيش بعده ثلاثين سنة </w:t>
      </w:r>
      <w:r w:rsidR="00021B69">
        <w:rPr>
          <w:rFonts w:hint="cs"/>
          <w:rtl/>
        </w:rPr>
        <w:t xml:space="preserve">، </w:t>
      </w:r>
      <w:r w:rsidRPr="009746DC">
        <w:rPr>
          <w:rtl/>
        </w:rPr>
        <w:t xml:space="preserve">لا يزيد </w:t>
      </w:r>
      <w:r w:rsidR="001C3409">
        <w:rPr>
          <w:rtl/>
        </w:rPr>
        <w:t>يوماً</w:t>
      </w:r>
      <w:r w:rsidR="002D77E0">
        <w:rPr>
          <w:rtl/>
        </w:rPr>
        <w:t xml:space="preserve"> </w:t>
      </w:r>
      <w:r w:rsidRPr="009746DC">
        <w:rPr>
          <w:rtl/>
        </w:rPr>
        <w:t xml:space="preserve">ولا ينقص </w:t>
      </w:r>
      <w:r w:rsidR="001C3409">
        <w:rPr>
          <w:rtl/>
        </w:rPr>
        <w:t>يوماً</w:t>
      </w:r>
      <w:r w:rsidR="002D77E0">
        <w:rPr>
          <w:rtl/>
        </w:rPr>
        <w:t xml:space="preserve"> </w:t>
      </w:r>
      <w:r w:rsidR="00021B69">
        <w:rPr>
          <w:rFonts w:hint="cs"/>
          <w:rtl/>
        </w:rPr>
        <w:t xml:space="preserve">، </w:t>
      </w:r>
      <w:r w:rsidR="00D83B35">
        <w:rPr>
          <w:rtl/>
        </w:rPr>
        <w:t xml:space="preserve">ثمّ </w:t>
      </w:r>
      <w:r w:rsidRPr="009746DC">
        <w:rPr>
          <w:rtl/>
        </w:rPr>
        <w:t>ي</w:t>
      </w:r>
      <w:r w:rsidR="00021B69">
        <w:rPr>
          <w:rFonts w:hint="cs"/>
          <w:rtl/>
        </w:rPr>
        <w:t>ُ</w:t>
      </w:r>
      <w:r w:rsidRPr="009746DC">
        <w:rPr>
          <w:rtl/>
        </w:rPr>
        <w:t>ضرب ضربة هاهنا ي</w:t>
      </w:r>
      <w:r w:rsidR="00843F80">
        <w:rPr>
          <w:rtl/>
        </w:rPr>
        <w:t xml:space="preserve">عنّي </w:t>
      </w:r>
      <w:r w:rsidR="00D83B35">
        <w:rPr>
          <w:rtl/>
        </w:rPr>
        <w:t xml:space="preserve">علىّ </w:t>
      </w:r>
      <w:r w:rsidRPr="009746DC">
        <w:rPr>
          <w:rtl/>
        </w:rPr>
        <w:t>قرنه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21B69">
      <w:pPr>
        <w:pStyle w:val="libNormal"/>
        <w:rPr>
          <w:rtl/>
        </w:rPr>
      </w:pPr>
      <w:r w:rsidRPr="00C875FB">
        <w:rPr>
          <w:rtl/>
        </w:rPr>
        <w:t>قوله : ومن ساكنه</w:t>
      </w:r>
      <w:r>
        <w:rPr>
          <w:rtl/>
        </w:rPr>
        <w:t>؟</w:t>
      </w:r>
      <w:r w:rsidRPr="009746DC">
        <w:rPr>
          <w:rtl/>
        </w:rPr>
        <w:t xml:space="preserve"> اسم فاعل من باب نصر ، أو ماضي باب المفاعلة والماضي لتحق</w:t>
      </w:r>
      <w:r w:rsidR="000E7984">
        <w:rPr>
          <w:rFonts w:hint="cs"/>
          <w:rtl/>
        </w:rPr>
        <w:t>ّ</w:t>
      </w:r>
      <w:r w:rsidRPr="009746DC">
        <w:rPr>
          <w:rtl/>
        </w:rPr>
        <w:t>ق الوقوع كما قيل ، وفي الإكمال : ومن الساكن معه</w:t>
      </w:r>
      <w:r>
        <w:rPr>
          <w:rtl/>
        </w:rPr>
        <w:t>؟</w:t>
      </w:r>
      <w:r w:rsidRPr="009746DC">
        <w:rPr>
          <w:rtl/>
        </w:rPr>
        <w:t xml:space="preserve"> وهو أظهر</w:t>
      </w:r>
      <w:r w:rsidRPr="00C875FB">
        <w:rPr>
          <w:rtl/>
        </w:rPr>
        <w:t xml:space="preserve"> « ولا يستوحشون »</w:t>
      </w:r>
      <w:r w:rsidRPr="009746DC">
        <w:rPr>
          <w:rtl/>
        </w:rPr>
        <w:t xml:space="preserve"> </w:t>
      </w:r>
      <w:r w:rsidR="00D83B35">
        <w:rPr>
          <w:rtl/>
        </w:rPr>
        <w:t xml:space="preserve">علىّ </w:t>
      </w:r>
      <w:r w:rsidRPr="009746DC">
        <w:rPr>
          <w:rtl/>
        </w:rPr>
        <w:t>بناء المعلوم أي لا يهتمون ولا يخافون</w:t>
      </w:r>
      <w:r>
        <w:rPr>
          <w:rtl/>
        </w:rPr>
        <w:t xml:space="preserve"> </w:t>
      </w:r>
      <w:r w:rsidRPr="00C875FB">
        <w:rPr>
          <w:rtl/>
        </w:rPr>
        <w:t>« أرسب »</w:t>
      </w:r>
      <w:r w:rsidRPr="009746DC">
        <w:rPr>
          <w:rtl/>
        </w:rPr>
        <w:t xml:space="preserve"> أي أثبت وفي ال</w:t>
      </w:r>
      <w:r w:rsidR="00CE1B2F">
        <w:rPr>
          <w:rtl/>
        </w:rPr>
        <w:t xml:space="preserve">إعلام </w:t>
      </w:r>
      <w:r w:rsidRPr="009746DC">
        <w:rPr>
          <w:rtl/>
        </w:rPr>
        <w:t xml:space="preserve">أرسب في الدين ، والراسي </w:t>
      </w:r>
      <w:r w:rsidR="00E43AE8">
        <w:rPr>
          <w:rtl/>
        </w:rPr>
        <w:t>أيضاً</w:t>
      </w:r>
      <w:r w:rsidR="00551E04">
        <w:rPr>
          <w:rtl/>
        </w:rPr>
        <w:t xml:space="preserve"> </w:t>
      </w:r>
      <w:r w:rsidRPr="009746DC">
        <w:rPr>
          <w:rtl/>
        </w:rPr>
        <w:t>الثابت ، وفي ال</w:t>
      </w:r>
      <w:r w:rsidR="00CE1B2F">
        <w:rPr>
          <w:rtl/>
        </w:rPr>
        <w:t xml:space="preserve">إعلام </w:t>
      </w:r>
      <w:r w:rsidRPr="009746DC">
        <w:rPr>
          <w:rtl/>
        </w:rPr>
        <w:t xml:space="preserve">وسكن </w:t>
      </w:r>
      <w:r w:rsidR="00551E04">
        <w:rPr>
          <w:rtl/>
        </w:rPr>
        <w:t xml:space="preserve">محمّد </w:t>
      </w:r>
      <w:r w:rsidRPr="009746DC">
        <w:rPr>
          <w:rtl/>
        </w:rPr>
        <w:t xml:space="preserve">في جنة عدن </w:t>
      </w:r>
      <w:r w:rsidR="003928AF">
        <w:rPr>
          <w:rtl/>
        </w:rPr>
        <w:t xml:space="preserve">الّتي </w:t>
      </w:r>
      <w:r w:rsidRPr="009746DC">
        <w:rPr>
          <w:rtl/>
        </w:rPr>
        <w:t>ذكرها الله عز وجل ، وغرسها بيده ، ومعه في مسكنه الأئمة « إلخ » وفي الإكمال : و</w:t>
      </w:r>
      <w:r w:rsidR="00D8033E">
        <w:rPr>
          <w:rtl/>
        </w:rPr>
        <w:t xml:space="preserve">ان </w:t>
      </w:r>
      <w:r w:rsidRPr="009746DC">
        <w:rPr>
          <w:rtl/>
        </w:rPr>
        <w:t xml:space="preserve">سكن </w:t>
      </w:r>
      <w:r w:rsidRPr="00FA1052">
        <w:rPr>
          <w:rStyle w:val="libFootnotenumChar"/>
          <w:rtl/>
        </w:rPr>
        <w:t>(1)</w:t>
      </w:r>
      <w:r w:rsidRPr="009746DC">
        <w:rPr>
          <w:rtl/>
        </w:rPr>
        <w:t xml:space="preserve"> </w:t>
      </w:r>
      <w:r w:rsidR="00551E04">
        <w:rPr>
          <w:rtl/>
        </w:rPr>
        <w:t xml:space="preserve">محمّد </w:t>
      </w:r>
      <w:r w:rsidRPr="009746DC">
        <w:rPr>
          <w:rtl/>
        </w:rPr>
        <w:t>في جنة عدن معه أولئك الاثني عشر إماما</w:t>
      </w:r>
      <w:r w:rsidR="00FA1052">
        <w:rPr>
          <w:rFonts w:hint="cs"/>
          <w:rtl/>
        </w:rPr>
        <w:t>ً</w:t>
      </w:r>
      <w:r w:rsidRPr="009746DC">
        <w:rPr>
          <w:rtl/>
        </w:rPr>
        <w:t xml:space="preserve"> العدول.</w:t>
      </w:r>
    </w:p>
    <w:p w:rsidR="00B717C7" w:rsidRPr="009746DC" w:rsidRDefault="00B717C7" w:rsidP="00021B69">
      <w:pPr>
        <w:pStyle w:val="libNormal"/>
        <w:rPr>
          <w:rtl/>
        </w:rPr>
      </w:pPr>
      <w:r w:rsidRPr="00C875FB">
        <w:rPr>
          <w:rtl/>
        </w:rPr>
        <w:t>قوله : وإملاء</w:t>
      </w:r>
      <w:r w:rsidRPr="009746DC">
        <w:rPr>
          <w:rtl/>
        </w:rPr>
        <w:t xml:space="preserve"> ، كأنه عطف </w:t>
      </w:r>
      <w:r w:rsidR="00D83B35">
        <w:rPr>
          <w:rtl/>
        </w:rPr>
        <w:t xml:space="preserve">علىّ </w:t>
      </w:r>
      <w:r w:rsidRPr="009746DC">
        <w:rPr>
          <w:rtl/>
        </w:rPr>
        <w:t>يده ، وفي بعض النسخ وأملاه بصيغة الماضي.</w:t>
      </w:r>
    </w:p>
    <w:p w:rsidR="00B717C7" w:rsidRPr="009746DC" w:rsidRDefault="00B717C7" w:rsidP="00021B69">
      <w:pPr>
        <w:pStyle w:val="libNormal"/>
        <w:rPr>
          <w:rtl/>
        </w:rPr>
      </w:pPr>
      <w:r w:rsidRPr="00C875FB">
        <w:rPr>
          <w:rtl/>
        </w:rPr>
        <w:t xml:space="preserve">قوله : لا يزيد </w:t>
      </w:r>
      <w:r w:rsidR="001C3409">
        <w:rPr>
          <w:rtl/>
        </w:rPr>
        <w:t>يوماً</w:t>
      </w:r>
      <w:r w:rsidR="002D77E0">
        <w:rPr>
          <w:rtl/>
        </w:rPr>
        <w:t xml:space="preserve"> </w:t>
      </w:r>
      <w:r w:rsidRPr="009746DC">
        <w:rPr>
          <w:rtl/>
        </w:rPr>
        <w:t xml:space="preserve">، أقول : هيهنا إشكال مشهور وتقريره </w:t>
      </w:r>
      <w:r w:rsidR="00D8033E">
        <w:rPr>
          <w:rtl/>
        </w:rPr>
        <w:t xml:space="preserve">ان </w:t>
      </w:r>
      <w:r w:rsidRPr="009746DC">
        <w:rPr>
          <w:rtl/>
        </w:rPr>
        <w:t xml:space="preserve">وفاة رسول الله </w:t>
      </w:r>
      <w:r w:rsidR="007D1F02" w:rsidRPr="007D1F02">
        <w:rPr>
          <w:rStyle w:val="libAlaemChar"/>
          <w:rtl/>
        </w:rPr>
        <w:t>صلى‌الله‌عليه‌وآله</w:t>
      </w:r>
      <w:r w:rsidRPr="009746DC">
        <w:rPr>
          <w:rtl/>
        </w:rPr>
        <w:t xml:space="preserve"> كانت إما مطابقة لثاني عشر ربيع الأول كما اختاره المصنف أو مقدمة عليه بأربعة عشر </w:t>
      </w:r>
      <w:r w:rsidR="001C3409">
        <w:rPr>
          <w:rtl/>
        </w:rPr>
        <w:t>يوماً</w:t>
      </w:r>
      <w:r w:rsidR="002D77E0">
        <w:rPr>
          <w:rtl/>
        </w:rPr>
        <w:t xml:space="preserve"> </w:t>
      </w:r>
      <w:r w:rsidRPr="009746DC">
        <w:rPr>
          <w:rtl/>
        </w:rPr>
        <w:t>كما هو المشهور ، و</w:t>
      </w:r>
      <w:r w:rsidR="00D83B35">
        <w:rPr>
          <w:rtl/>
        </w:rPr>
        <w:t xml:space="preserve">علىّ </w:t>
      </w:r>
      <w:r w:rsidRPr="009746DC">
        <w:rPr>
          <w:rtl/>
        </w:rPr>
        <w:t xml:space="preserve">أي تقدير تكون المدة </w:t>
      </w:r>
      <w:r w:rsidR="003928AF">
        <w:rPr>
          <w:rtl/>
        </w:rPr>
        <w:t xml:space="preserve">الّتي </w:t>
      </w:r>
      <w:r w:rsidRPr="009746DC">
        <w:rPr>
          <w:rtl/>
        </w:rPr>
        <w:t xml:space="preserve">بينه وبين وفاة أمير المؤمنين صلوات الله عليه الواقعة في الحادي والعشرين من شهر </w:t>
      </w:r>
      <w:r w:rsidR="00BA3041">
        <w:rPr>
          <w:rtl/>
        </w:rPr>
        <w:t xml:space="preserve">رمضان </w:t>
      </w:r>
      <w:r w:rsidRPr="009746DC">
        <w:rPr>
          <w:rtl/>
        </w:rPr>
        <w:t>سنة أربعين من الهجرة ات</w:t>
      </w:r>
      <w:r w:rsidR="00FA1052">
        <w:rPr>
          <w:rFonts w:hint="cs"/>
          <w:rtl/>
        </w:rPr>
        <w:t>ّ</w:t>
      </w:r>
      <w:r w:rsidRPr="009746DC">
        <w:rPr>
          <w:rtl/>
        </w:rPr>
        <w:t>فاقا</w:t>
      </w:r>
      <w:r w:rsidR="00FA1052">
        <w:rPr>
          <w:rFonts w:hint="cs"/>
          <w:rtl/>
        </w:rPr>
        <w:t>ً</w:t>
      </w:r>
      <w:r w:rsidRPr="009746DC">
        <w:rPr>
          <w:rtl/>
        </w:rPr>
        <w:t xml:space="preserve"> ناقصة عن ثلاثين سنة قمرية بأكثر من خمسة أشهر فضلا</w:t>
      </w:r>
      <w:r w:rsidR="00FA1052">
        <w:rPr>
          <w:rFonts w:hint="cs"/>
          <w:rtl/>
        </w:rPr>
        <w:t>ً</w:t>
      </w:r>
      <w:r w:rsidRPr="009746DC">
        <w:rPr>
          <w:rtl/>
        </w:rPr>
        <w:t xml:space="preserve"> عن الشمسي</w:t>
      </w:r>
      <w:r w:rsidR="00FA1052">
        <w:rPr>
          <w:rFonts w:hint="cs"/>
          <w:rtl/>
        </w:rPr>
        <w:t>ّ</w:t>
      </w:r>
      <w:r w:rsidRPr="009746DC">
        <w:rPr>
          <w:rtl/>
        </w:rPr>
        <w:t>ة لزيادة الشمسي</w:t>
      </w:r>
      <w:r w:rsidR="00FA1052">
        <w:rPr>
          <w:rFonts w:hint="cs"/>
          <w:rtl/>
        </w:rPr>
        <w:t>ّ</w:t>
      </w:r>
      <w:r w:rsidRPr="009746DC">
        <w:rPr>
          <w:rtl/>
        </w:rPr>
        <w:t xml:space="preserve">ة </w:t>
      </w:r>
      <w:r w:rsidR="00D83B35">
        <w:rPr>
          <w:rtl/>
        </w:rPr>
        <w:t xml:space="preserve">علىّ </w:t>
      </w:r>
      <w:r w:rsidRPr="009746DC">
        <w:rPr>
          <w:rtl/>
        </w:rPr>
        <w:t xml:space="preserve">القمرية بقريب من أحد عشر </w:t>
      </w:r>
      <w:r w:rsidR="001C3409">
        <w:rPr>
          <w:rtl/>
        </w:rPr>
        <w:t>يوماً</w:t>
      </w:r>
      <w:r w:rsidR="002D77E0">
        <w:rPr>
          <w:rtl/>
        </w:rPr>
        <w:t xml:space="preserve"> </w:t>
      </w:r>
      <w:r w:rsidRPr="009746DC">
        <w:rPr>
          <w:rtl/>
        </w:rPr>
        <w:t xml:space="preserve">كما حقق في موضعه ، فكيف يستقيم قوله </w:t>
      </w:r>
      <w:r w:rsidR="00850EDE">
        <w:rPr>
          <w:rStyle w:val="libAlaemChar"/>
          <w:rtl/>
        </w:rPr>
        <w:t xml:space="preserve">عليه‌السلام </w:t>
      </w:r>
      <w:r w:rsidRPr="009746DC">
        <w:rPr>
          <w:rtl/>
        </w:rPr>
        <w:t xml:space="preserve">: لا يزيد </w:t>
      </w:r>
      <w:r w:rsidR="001C3409">
        <w:rPr>
          <w:rtl/>
        </w:rPr>
        <w:t>يوماً</w:t>
      </w:r>
      <w:r w:rsidR="002D77E0">
        <w:rPr>
          <w:rtl/>
        </w:rPr>
        <w:t xml:space="preserve"> </w:t>
      </w:r>
      <w:r w:rsidRPr="009746DC">
        <w:rPr>
          <w:rtl/>
        </w:rPr>
        <w:t xml:space="preserve">ولا ينقص </w:t>
      </w:r>
      <w:r w:rsidR="001C3409">
        <w:rPr>
          <w:rtl/>
        </w:rPr>
        <w:t>يوماً</w:t>
      </w:r>
      <w:r>
        <w:rPr>
          <w:rtl/>
        </w:rPr>
        <w:t>؟</w:t>
      </w:r>
    </w:p>
    <w:p w:rsidR="00B717C7" w:rsidRPr="009746DC" w:rsidRDefault="00B717C7" w:rsidP="00021B69">
      <w:pPr>
        <w:pStyle w:val="libLine"/>
        <w:rPr>
          <w:rtl/>
        </w:rPr>
      </w:pPr>
      <w:r w:rsidRPr="009746DC">
        <w:rPr>
          <w:rtl/>
        </w:rPr>
        <w:t>__________________</w:t>
      </w:r>
    </w:p>
    <w:p w:rsidR="00B717C7" w:rsidRPr="009746DC" w:rsidRDefault="00B717C7" w:rsidP="00021B69">
      <w:pPr>
        <w:pStyle w:val="libFootnote0"/>
        <w:rPr>
          <w:rtl/>
          <w:lang w:bidi="fa-IR"/>
        </w:rPr>
      </w:pPr>
      <w:r>
        <w:rPr>
          <w:rtl/>
        </w:rPr>
        <w:t>(</w:t>
      </w:r>
      <w:r w:rsidRPr="009746DC">
        <w:rPr>
          <w:rtl/>
        </w:rPr>
        <w:t>1) وفي نسخة : « مسكن » بدل « سكن »</w:t>
      </w:r>
      <w:r>
        <w:rPr>
          <w:rtl/>
        </w:rPr>
        <w:t>.</w:t>
      </w:r>
    </w:p>
    <w:p w:rsidR="008930D5" w:rsidRDefault="008930D5" w:rsidP="008930D5">
      <w:pPr>
        <w:pStyle w:val="libNormal"/>
        <w:rPr>
          <w:rtl/>
        </w:rPr>
      </w:pPr>
      <w:r>
        <w:rPr>
          <w:rtl/>
        </w:rPr>
        <w:br w:type="page"/>
      </w:r>
    </w:p>
    <w:p w:rsidR="00B717C7" w:rsidRPr="009746DC" w:rsidRDefault="00B717C7" w:rsidP="002779E1">
      <w:pPr>
        <w:pStyle w:val="libNormal"/>
        <w:rPr>
          <w:rtl/>
        </w:rPr>
      </w:pPr>
      <w:r w:rsidRPr="009746DC">
        <w:rPr>
          <w:rtl/>
        </w:rPr>
        <w:lastRenderedPageBreak/>
        <w:t xml:space="preserve">فتخضب هذه من هذا قال </w:t>
      </w:r>
      <w:r w:rsidR="002779E1">
        <w:rPr>
          <w:rFonts w:hint="cs"/>
          <w:rtl/>
        </w:rPr>
        <w:t xml:space="preserve">: </w:t>
      </w:r>
      <w:r w:rsidRPr="009746DC">
        <w:rPr>
          <w:rtl/>
        </w:rPr>
        <w:t>فصاح الهاروني وقطع كستيجه</w:t>
      </w:r>
      <w:r>
        <w:rPr>
          <w:rtl/>
        </w:rPr>
        <w:t xml:space="preserve"> </w:t>
      </w:r>
      <w:r w:rsidRPr="009746DC">
        <w:rPr>
          <w:rtl/>
        </w:rPr>
        <w:t xml:space="preserve">وهو يقول </w:t>
      </w:r>
      <w:r w:rsidR="002616DD">
        <w:rPr>
          <w:rFonts w:hint="cs"/>
          <w:rtl/>
        </w:rPr>
        <w:t xml:space="preserve">: </w:t>
      </w:r>
      <w:r w:rsidRPr="009746DC">
        <w:rPr>
          <w:rtl/>
        </w:rPr>
        <w:t xml:space="preserve">أشهد </w:t>
      </w:r>
      <w:r w:rsidR="00D8033E">
        <w:rPr>
          <w:rtl/>
        </w:rPr>
        <w:t xml:space="preserve">ان </w:t>
      </w:r>
      <w:r w:rsidRPr="009746DC">
        <w:rPr>
          <w:rtl/>
        </w:rPr>
        <w:t xml:space="preserve">لا إله </w:t>
      </w:r>
      <w:r w:rsidR="000164B7">
        <w:rPr>
          <w:rtl/>
        </w:rPr>
        <w:t xml:space="preserve">إلّا </w:t>
      </w:r>
      <w:r w:rsidRPr="009746DC">
        <w:rPr>
          <w:rtl/>
        </w:rPr>
        <w:t xml:space="preserve">الله وحده لا شريك له وأشهد </w:t>
      </w:r>
      <w:r w:rsidR="00D8033E">
        <w:rPr>
          <w:rtl/>
        </w:rPr>
        <w:t>ان</w:t>
      </w:r>
      <w:r w:rsidR="002779E1">
        <w:rPr>
          <w:rFonts w:hint="cs"/>
          <w:rtl/>
        </w:rPr>
        <w:t>ّ</w:t>
      </w:r>
      <w:r w:rsidR="00D8033E">
        <w:rPr>
          <w:rtl/>
        </w:rPr>
        <w:t xml:space="preserve"> </w:t>
      </w:r>
      <w:r w:rsidRPr="009746DC">
        <w:rPr>
          <w:rtl/>
        </w:rPr>
        <w:t>محم</w:t>
      </w:r>
      <w:r w:rsidR="002779E1">
        <w:rPr>
          <w:rFonts w:hint="cs"/>
          <w:rtl/>
        </w:rPr>
        <w:t>ّ</w:t>
      </w:r>
      <w:r w:rsidRPr="009746DC">
        <w:rPr>
          <w:rtl/>
        </w:rPr>
        <w:t>دا</w:t>
      </w:r>
      <w:r w:rsidR="002779E1">
        <w:rPr>
          <w:rFonts w:hint="cs"/>
          <w:rtl/>
        </w:rPr>
        <w:t>ً</w:t>
      </w:r>
      <w:r w:rsidRPr="009746DC">
        <w:rPr>
          <w:rtl/>
        </w:rPr>
        <w:t xml:space="preserve"> عبده ورسوله وأن</w:t>
      </w:r>
      <w:r w:rsidR="002616DD">
        <w:rPr>
          <w:rFonts w:hint="cs"/>
          <w:rtl/>
        </w:rPr>
        <w:t>ّ</w:t>
      </w:r>
      <w:r w:rsidRPr="009746DC">
        <w:rPr>
          <w:rtl/>
        </w:rPr>
        <w:t>ك وصي</w:t>
      </w:r>
      <w:r w:rsidR="002616DD">
        <w:rPr>
          <w:rFonts w:hint="cs"/>
          <w:rtl/>
        </w:rPr>
        <w:t>ّ</w:t>
      </w:r>
      <w:r w:rsidRPr="009746DC">
        <w:rPr>
          <w:rtl/>
        </w:rPr>
        <w:t xml:space="preserve">ه </w:t>
      </w:r>
      <w:r w:rsidR="002616DD">
        <w:rPr>
          <w:rFonts w:hint="cs"/>
          <w:rtl/>
        </w:rPr>
        <w:t xml:space="preserve">، </w:t>
      </w:r>
      <w:r w:rsidRPr="009746DC">
        <w:rPr>
          <w:rtl/>
        </w:rPr>
        <w:t>ينبغي أن</w:t>
      </w:r>
    </w:p>
    <w:p w:rsidR="00B717C7" w:rsidRPr="00324B78" w:rsidRDefault="008930D5" w:rsidP="007F05B9">
      <w:pPr>
        <w:pStyle w:val="libLine"/>
        <w:rPr>
          <w:rtl/>
        </w:rPr>
      </w:pPr>
      <w:r>
        <w:rPr>
          <w:rFonts w:hint="cs"/>
          <w:rtl/>
        </w:rPr>
        <w:t>_____________________________________________</w:t>
      </w:r>
    </w:p>
    <w:p w:rsidR="00B717C7" w:rsidRPr="003F7506" w:rsidRDefault="00B717C7" w:rsidP="002779E1">
      <w:pPr>
        <w:pStyle w:val="libNormal"/>
        <w:rPr>
          <w:rtl/>
        </w:rPr>
      </w:pPr>
      <w:r w:rsidRPr="009746DC">
        <w:rPr>
          <w:rtl/>
        </w:rPr>
        <w:t>ويمكن الجواب ب</w:t>
      </w:r>
      <w:r w:rsidR="00D8033E">
        <w:rPr>
          <w:rtl/>
        </w:rPr>
        <w:t>ان</w:t>
      </w:r>
      <w:r w:rsidR="002616DD">
        <w:rPr>
          <w:rFonts w:hint="cs"/>
          <w:rtl/>
        </w:rPr>
        <w:t>ّ</w:t>
      </w:r>
      <w:r w:rsidR="00D8033E">
        <w:rPr>
          <w:rtl/>
        </w:rPr>
        <w:t xml:space="preserve"> </w:t>
      </w:r>
      <w:r w:rsidRPr="009746DC">
        <w:rPr>
          <w:rtl/>
        </w:rPr>
        <w:t>المراد بثلاثين سنة السنون القمرية و</w:t>
      </w:r>
      <w:r w:rsidR="00D8033E">
        <w:rPr>
          <w:rtl/>
        </w:rPr>
        <w:t xml:space="preserve">ان </w:t>
      </w:r>
      <w:r w:rsidRPr="009746DC">
        <w:rPr>
          <w:rtl/>
        </w:rPr>
        <w:t>المدة المذكورة و</w:t>
      </w:r>
      <w:r w:rsidR="00D8033E">
        <w:rPr>
          <w:rtl/>
        </w:rPr>
        <w:t xml:space="preserve">ان </w:t>
      </w:r>
      <w:r w:rsidRPr="009746DC">
        <w:rPr>
          <w:rtl/>
        </w:rPr>
        <w:t>كانت ناقصة عنها بحسب الحقيقة لكن</w:t>
      </w:r>
      <w:r w:rsidR="002616DD">
        <w:rPr>
          <w:rFonts w:hint="cs"/>
          <w:rtl/>
        </w:rPr>
        <w:t>ّ</w:t>
      </w:r>
      <w:r w:rsidRPr="009746DC">
        <w:rPr>
          <w:rtl/>
        </w:rPr>
        <w:t>ها تام</w:t>
      </w:r>
      <w:r w:rsidR="002616DD">
        <w:rPr>
          <w:rFonts w:hint="cs"/>
          <w:rtl/>
        </w:rPr>
        <w:t>ّ</w:t>
      </w:r>
      <w:r w:rsidRPr="009746DC">
        <w:rPr>
          <w:rtl/>
        </w:rPr>
        <w:t>ة بحسب العرف ، ل</w:t>
      </w:r>
      <w:r w:rsidR="00D8033E">
        <w:rPr>
          <w:rtl/>
        </w:rPr>
        <w:t xml:space="preserve">ان </w:t>
      </w:r>
      <w:r w:rsidRPr="009746DC">
        <w:rPr>
          <w:rtl/>
        </w:rPr>
        <w:t>عرف أهل الحساب يسقطون الأقل</w:t>
      </w:r>
      <w:r w:rsidR="002616DD">
        <w:rPr>
          <w:rFonts w:hint="cs"/>
          <w:rtl/>
        </w:rPr>
        <w:t>ّ</w:t>
      </w:r>
      <w:r w:rsidRPr="009746DC">
        <w:rPr>
          <w:rtl/>
        </w:rPr>
        <w:t xml:space="preserve"> من النصف ويتممون الزائد عليه ف</w:t>
      </w:r>
      <w:r w:rsidR="006A0B61">
        <w:rPr>
          <w:rtl/>
        </w:rPr>
        <w:t xml:space="preserve">كلّ </w:t>
      </w:r>
      <w:r w:rsidRPr="009746DC">
        <w:rPr>
          <w:rtl/>
        </w:rPr>
        <w:t>حد بين تسعة وعشرين ونصف وبين ثلاثين ونصف من جملة مصداقاته العرفية ، فلا يكون شيء منها زائدا</w:t>
      </w:r>
      <w:r w:rsidR="002616DD">
        <w:rPr>
          <w:rFonts w:hint="cs"/>
          <w:rtl/>
        </w:rPr>
        <w:t>ً</w:t>
      </w:r>
      <w:r w:rsidRPr="009746DC">
        <w:rPr>
          <w:rtl/>
        </w:rPr>
        <w:t xml:space="preserve"> </w:t>
      </w:r>
      <w:r w:rsidR="00D83B35">
        <w:rPr>
          <w:rtl/>
        </w:rPr>
        <w:t xml:space="preserve">علىّ </w:t>
      </w:r>
      <w:r w:rsidRPr="009746DC">
        <w:rPr>
          <w:rtl/>
        </w:rPr>
        <w:t>ثلاثين سنة عرفية ولا ناقصا</w:t>
      </w:r>
      <w:r w:rsidR="002616DD">
        <w:rPr>
          <w:rFonts w:hint="cs"/>
          <w:rtl/>
        </w:rPr>
        <w:t>ً</w:t>
      </w:r>
      <w:r w:rsidRPr="009746DC">
        <w:rPr>
          <w:rtl/>
        </w:rPr>
        <w:t xml:space="preserve"> عنه أصلا ، وإن</w:t>
      </w:r>
      <w:r w:rsidR="002616DD">
        <w:rPr>
          <w:rFonts w:hint="cs"/>
          <w:rtl/>
        </w:rPr>
        <w:t>ّ</w:t>
      </w:r>
      <w:r w:rsidRPr="009746DC">
        <w:rPr>
          <w:rtl/>
        </w:rPr>
        <w:t>ما يحكم بالزيادة والنقص</w:t>
      </w:r>
      <w:r w:rsidR="00D8033E">
        <w:rPr>
          <w:rtl/>
        </w:rPr>
        <w:t xml:space="preserve">ان </w:t>
      </w:r>
      <w:r w:rsidRPr="009746DC">
        <w:rPr>
          <w:rtl/>
        </w:rPr>
        <w:t xml:space="preserve">إذا </w:t>
      </w:r>
      <w:r w:rsidR="00551E04">
        <w:rPr>
          <w:rtl/>
        </w:rPr>
        <w:t xml:space="preserve">كان </w:t>
      </w:r>
      <w:r w:rsidRPr="009746DC">
        <w:rPr>
          <w:rtl/>
        </w:rPr>
        <w:t>خارجا</w:t>
      </w:r>
      <w:r w:rsidR="002616DD">
        <w:rPr>
          <w:rFonts w:hint="cs"/>
          <w:rtl/>
        </w:rPr>
        <w:t>ً</w:t>
      </w:r>
      <w:r w:rsidRPr="009746DC">
        <w:rPr>
          <w:rtl/>
        </w:rPr>
        <w:t xml:space="preserve"> عن الحدين وليس فليس ، فضميرا</w:t>
      </w:r>
      <w:r w:rsidR="002616DD">
        <w:rPr>
          <w:rFonts w:hint="cs"/>
          <w:rtl/>
        </w:rPr>
        <w:t>ً</w:t>
      </w:r>
      <w:r w:rsidRPr="009746DC">
        <w:rPr>
          <w:rtl/>
        </w:rPr>
        <w:t xml:space="preserve"> : لا يزيد ولا ينقص </w:t>
      </w:r>
      <w:r w:rsidR="00D83B35">
        <w:rPr>
          <w:rtl/>
        </w:rPr>
        <w:t xml:space="preserve">علىّ </w:t>
      </w:r>
      <w:r w:rsidRPr="009746DC">
        <w:rPr>
          <w:rtl/>
        </w:rPr>
        <w:t>ذلك إما راجع</w:t>
      </w:r>
      <w:r w:rsidR="00D8033E">
        <w:rPr>
          <w:rtl/>
        </w:rPr>
        <w:t xml:space="preserve">ان </w:t>
      </w:r>
      <w:r w:rsidRPr="009746DC">
        <w:rPr>
          <w:rtl/>
        </w:rPr>
        <w:t xml:space="preserve">إلى ثلاثين سنة أو إلى الوصي نظير قوله تعالى : </w:t>
      </w:r>
      <w:r w:rsidRPr="005E3B39">
        <w:rPr>
          <w:rtl/>
        </w:rPr>
        <w:t>«</w:t>
      </w:r>
      <w:r w:rsidRPr="009746DC">
        <w:rPr>
          <w:rtl/>
        </w:rPr>
        <w:t xml:space="preserve"> لا يَسْتَأْخِرُونَ ساعَةً وَلا يَسْتَقْدِمُونَ </w:t>
      </w:r>
      <w:r w:rsidRPr="005E3B39">
        <w:rPr>
          <w:rtl/>
        </w:rPr>
        <w:t>»</w:t>
      </w:r>
      <w:r w:rsidRPr="009746DC">
        <w:rPr>
          <w:rtl/>
        </w:rPr>
        <w:t xml:space="preserve"> </w:t>
      </w:r>
      <w:r w:rsidRPr="002779E1">
        <w:rPr>
          <w:rStyle w:val="libFootnotenumChar"/>
          <w:rtl/>
        </w:rPr>
        <w:t>(1)</w:t>
      </w:r>
      <w:r w:rsidRPr="009746DC">
        <w:rPr>
          <w:rtl/>
        </w:rPr>
        <w:t xml:space="preserve"> </w:t>
      </w:r>
    </w:p>
    <w:p w:rsidR="00B717C7" w:rsidRPr="009746DC" w:rsidRDefault="00B717C7" w:rsidP="002779E1">
      <w:pPr>
        <w:pStyle w:val="libNormal"/>
        <w:rPr>
          <w:rtl/>
        </w:rPr>
      </w:pPr>
      <w:r w:rsidRPr="009746DC">
        <w:rPr>
          <w:rtl/>
        </w:rPr>
        <w:t xml:space="preserve">ويمكن </w:t>
      </w:r>
      <w:r w:rsidR="00D8033E">
        <w:rPr>
          <w:rtl/>
        </w:rPr>
        <w:t xml:space="preserve">ان </w:t>
      </w:r>
      <w:r w:rsidRPr="009746DC">
        <w:rPr>
          <w:rtl/>
        </w:rPr>
        <w:t xml:space="preserve">يقال </w:t>
      </w:r>
      <w:r w:rsidR="00D8033E">
        <w:rPr>
          <w:rtl/>
        </w:rPr>
        <w:t xml:space="preserve">ان </w:t>
      </w:r>
      <w:r w:rsidRPr="009746DC">
        <w:rPr>
          <w:rtl/>
        </w:rPr>
        <w:t>المراد عدم الزيادة والنقص</w:t>
      </w:r>
      <w:r w:rsidR="00D8033E">
        <w:rPr>
          <w:rtl/>
        </w:rPr>
        <w:t xml:space="preserve">ان </w:t>
      </w:r>
      <w:r w:rsidRPr="009746DC">
        <w:rPr>
          <w:rtl/>
        </w:rPr>
        <w:t>في قدر ما قدره الله من تلك المصداقات ، لكونه أمرا</w:t>
      </w:r>
      <w:r w:rsidR="002616DD">
        <w:rPr>
          <w:rFonts w:hint="cs"/>
          <w:rtl/>
        </w:rPr>
        <w:t>ً</w:t>
      </w:r>
      <w:r w:rsidRPr="009746DC">
        <w:rPr>
          <w:rtl/>
        </w:rPr>
        <w:t xml:space="preserve"> محتوما</w:t>
      </w:r>
      <w:r w:rsidR="002616DD">
        <w:rPr>
          <w:rFonts w:hint="cs"/>
          <w:rtl/>
        </w:rPr>
        <w:t>ً</w:t>
      </w:r>
      <w:r w:rsidRPr="009746DC">
        <w:rPr>
          <w:rtl/>
        </w:rPr>
        <w:t xml:space="preserve"> لا يجري فيه البداء والمحو والإثبات ، فيمكن </w:t>
      </w:r>
      <w:r w:rsidR="00D8033E">
        <w:rPr>
          <w:rtl/>
        </w:rPr>
        <w:t xml:space="preserve">ان </w:t>
      </w:r>
      <w:r w:rsidRPr="009746DC">
        <w:rPr>
          <w:rtl/>
        </w:rPr>
        <w:t>يكون الضمير</w:t>
      </w:r>
      <w:r w:rsidR="00D8033E">
        <w:rPr>
          <w:rtl/>
        </w:rPr>
        <w:t xml:space="preserve">ان </w:t>
      </w:r>
      <w:r w:rsidRPr="009746DC">
        <w:rPr>
          <w:rtl/>
        </w:rPr>
        <w:t>راجعين حينئذ إلى الله تعالى.</w:t>
      </w:r>
    </w:p>
    <w:p w:rsidR="00B717C7" w:rsidRPr="009746DC" w:rsidRDefault="00B717C7" w:rsidP="002779E1">
      <w:pPr>
        <w:pStyle w:val="libNormal"/>
        <w:rPr>
          <w:rtl/>
        </w:rPr>
      </w:pPr>
      <w:r w:rsidRPr="009746DC">
        <w:rPr>
          <w:rtl/>
        </w:rPr>
        <w:t>وبعبارة أخرى الثلاثون مبني</w:t>
      </w:r>
      <w:r w:rsidR="002616DD">
        <w:rPr>
          <w:rFonts w:hint="cs"/>
          <w:rtl/>
        </w:rPr>
        <w:t>ّ</w:t>
      </w:r>
      <w:r w:rsidRPr="009746DC">
        <w:rPr>
          <w:rtl/>
        </w:rPr>
        <w:t xml:space="preserve"> </w:t>
      </w:r>
      <w:r w:rsidR="00D83B35">
        <w:rPr>
          <w:rtl/>
        </w:rPr>
        <w:t xml:space="preserve">علىّ </w:t>
      </w:r>
      <w:r w:rsidRPr="009746DC">
        <w:rPr>
          <w:rtl/>
        </w:rPr>
        <w:t>التخمين والتقريب كما عرفت ، وقوله :</w:t>
      </w:r>
      <w:r>
        <w:rPr>
          <w:rFonts w:hint="cs"/>
          <w:rtl/>
        </w:rPr>
        <w:t xml:space="preserve"> </w:t>
      </w:r>
      <w:r w:rsidRPr="009746DC">
        <w:rPr>
          <w:rtl/>
        </w:rPr>
        <w:t xml:space="preserve">لا يزيد ، استئناف </w:t>
      </w:r>
      <w:r w:rsidR="008439FF">
        <w:rPr>
          <w:rtl/>
        </w:rPr>
        <w:t xml:space="preserve">لبيان </w:t>
      </w:r>
      <w:r w:rsidR="00D8033E">
        <w:rPr>
          <w:rtl/>
        </w:rPr>
        <w:t xml:space="preserve">ان </w:t>
      </w:r>
      <w:r w:rsidRPr="009746DC">
        <w:rPr>
          <w:rtl/>
        </w:rPr>
        <w:t xml:space="preserve">الموعد </w:t>
      </w:r>
      <w:r w:rsidR="00511401">
        <w:rPr>
          <w:rtl/>
        </w:rPr>
        <w:t xml:space="preserve">الّذي </w:t>
      </w:r>
      <w:r w:rsidRPr="009746DC">
        <w:rPr>
          <w:rtl/>
        </w:rPr>
        <w:t xml:space="preserve">وعده </w:t>
      </w:r>
      <w:r w:rsidR="00850EDE">
        <w:rPr>
          <w:rStyle w:val="libAlaemChar"/>
          <w:rtl/>
        </w:rPr>
        <w:t xml:space="preserve">عليه‌السلام </w:t>
      </w:r>
      <w:r w:rsidRPr="009746DC">
        <w:rPr>
          <w:rtl/>
        </w:rPr>
        <w:t xml:space="preserve">لذلك لا يتخلف ، ويعلمه بحيث لا يزيد ولا ينقص </w:t>
      </w:r>
      <w:r w:rsidR="001C3409">
        <w:rPr>
          <w:rtl/>
        </w:rPr>
        <w:t>يوماً</w:t>
      </w:r>
      <w:r w:rsidRPr="009746DC">
        <w:rPr>
          <w:rtl/>
        </w:rPr>
        <w:t>.</w:t>
      </w:r>
    </w:p>
    <w:p w:rsidR="00B717C7" w:rsidRPr="009746DC" w:rsidRDefault="00B717C7" w:rsidP="002779E1">
      <w:pPr>
        <w:pStyle w:val="libNormal"/>
        <w:rPr>
          <w:rtl/>
        </w:rPr>
      </w:pPr>
      <w:r w:rsidRPr="009746DC">
        <w:rPr>
          <w:rtl/>
        </w:rPr>
        <w:t xml:space="preserve">وقرأ بعض الفضلاء الفعلين بصيغة الخطاب من بناء المتعدي ، وقال : المقصود أنك رأيت ثلاثين سنة في كتاب هارون فتتوهم أنه لا كسر فيها وليس كذلك بل هو مبني </w:t>
      </w:r>
      <w:r w:rsidR="00D83B35">
        <w:rPr>
          <w:rtl/>
        </w:rPr>
        <w:t xml:space="preserve">علىّ </w:t>
      </w:r>
      <w:r w:rsidRPr="009746DC">
        <w:rPr>
          <w:rtl/>
        </w:rPr>
        <w:t>إتم</w:t>
      </w:r>
      <w:r w:rsidR="00551E04">
        <w:rPr>
          <w:rtl/>
        </w:rPr>
        <w:t xml:space="preserve">أمّ </w:t>
      </w:r>
      <w:r w:rsidRPr="009746DC">
        <w:rPr>
          <w:rtl/>
        </w:rPr>
        <w:t>الكسر ، ف</w:t>
      </w:r>
      <w:r w:rsidR="00D8033E">
        <w:rPr>
          <w:rtl/>
        </w:rPr>
        <w:t xml:space="preserve">ان </w:t>
      </w:r>
      <w:r w:rsidRPr="009746DC">
        <w:rPr>
          <w:rtl/>
        </w:rPr>
        <w:t xml:space="preserve">ما بين الوفاتين تسع وعشرون سنة وستة أشهر وأحد عشر </w:t>
      </w:r>
      <w:r w:rsidR="001C3409">
        <w:rPr>
          <w:rtl/>
        </w:rPr>
        <w:t>يوماً</w:t>
      </w:r>
      <w:r w:rsidR="002D77E0">
        <w:rPr>
          <w:rtl/>
        </w:rPr>
        <w:t xml:space="preserve"> </w:t>
      </w:r>
      <w:r w:rsidRPr="009746DC">
        <w:rPr>
          <w:rtl/>
        </w:rPr>
        <w:t xml:space="preserve">، </w:t>
      </w:r>
      <w:r w:rsidR="00D83B35">
        <w:rPr>
          <w:rtl/>
        </w:rPr>
        <w:t xml:space="preserve">ثمّ </w:t>
      </w:r>
      <w:r w:rsidRPr="009746DC">
        <w:rPr>
          <w:rtl/>
        </w:rPr>
        <w:t>قال : ويحتمل كون الفعلين من الغائب المجرد وكون الضميرين لكتاب هارون لكن</w:t>
      </w:r>
      <w:r w:rsidR="002616DD">
        <w:rPr>
          <w:rFonts w:hint="cs"/>
          <w:rtl/>
        </w:rPr>
        <w:t>ّ</w:t>
      </w:r>
      <w:r w:rsidRPr="009746DC">
        <w:rPr>
          <w:rtl/>
        </w:rPr>
        <w:t xml:space="preserve"> الأنسب حينئذ الماضي ، والأظهر أحد ما ذكرنا من الوجهين.</w:t>
      </w:r>
    </w:p>
    <w:p w:rsidR="00B717C7" w:rsidRPr="009746DC" w:rsidRDefault="00B717C7" w:rsidP="002779E1">
      <w:pPr>
        <w:pStyle w:val="libNormal"/>
        <w:rPr>
          <w:rtl/>
        </w:rPr>
      </w:pPr>
      <w:r w:rsidRPr="009746DC">
        <w:rPr>
          <w:rtl/>
        </w:rPr>
        <w:t xml:space="preserve">وفي القاموس </w:t>
      </w:r>
      <w:r w:rsidRPr="00C875FB">
        <w:rPr>
          <w:rtl/>
        </w:rPr>
        <w:t>الكستيج</w:t>
      </w:r>
      <w:r w:rsidRPr="009746DC">
        <w:rPr>
          <w:rtl/>
        </w:rPr>
        <w:t xml:space="preserve"> بالضم خيط غليظ يشد</w:t>
      </w:r>
      <w:r w:rsidR="002616DD">
        <w:rPr>
          <w:rFonts w:hint="cs"/>
          <w:rtl/>
        </w:rPr>
        <w:t>ّ</w:t>
      </w:r>
      <w:r w:rsidRPr="009746DC">
        <w:rPr>
          <w:rtl/>
        </w:rPr>
        <w:t>ه الذمي فوق ثيابه دون الزنار ، معرب كستي ، انتهى.</w:t>
      </w:r>
    </w:p>
    <w:p w:rsidR="00B717C7" w:rsidRPr="009746DC" w:rsidRDefault="00B717C7" w:rsidP="002779E1">
      <w:pPr>
        <w:pStyle w:val="libLine"/>
        <w:rPr>
          <w:rtl/>
        </w:rPr>
      </w:pPr>
      <w:r w:rsidRPr="009746DC">
        <w:rPr>
          <w:rtl/>
        </w:rPr>
        <w:t>__________________</w:t>
      </w:r>
    </w:p>
    <w:p w:rsidR="00B717C7" w:rsidRPr="009746DC" w:rsidRDefault="00B717C7" w:rsidP="002779E1">
      <w:pPr>
        <w:pStyle w:val="libFootnote0"/>
        <w:rPr>
          <w:rtl/>
          <w:lang w:bidi="fa-IR"/>
        </w:rPr>
      </w:pPr>
      <w:r>
        <w:rPr>
          <w:rtl/>
        </w:rPr>
        <w:t>(</w:t>
      </w:r>
      <w:r w:rsidRPr="009746DC">
        <w:rPr>
          <w:rtl/>
        </w:rPr>
        <w:t>1) سورة الأعراف : 34.</w:t>
      </w:r>
    </w:p>
    <w:p w:rsidR="008930D5" w:rsidRDefault="008930D5" w:rsidP="008930D5">
      <w:pPr>
        <w:pStyle w:val="libNormal"/>
        <w:rPr>
          <w:rtl/>
        </w:rPr>
      </w:pPr>
      <w:r>
        <w:rPr>
          <w:rtl/>
        </w:rPr>
        <w:br w:type="page"/>
      </w:r>
    </w:p>
    <w:p w:rsidR="00B717C7" w:rsidRPr="009746DC" w:rsidRDefault="00B717C7" w:rsidP="002616DD">
      <w:pPr>
        <w:pStyle w:val="libNormal"/>
        <w:rPr>
          <w:rtl/>
        </w:rPr>
      </w:pPr>
      <w:r w:rsidRPr="009746DC">
        <w:rPr>
          <w:rtl/>
        </w:rPr>
        <w:lastRenderedPageBreak/>
        <w:t>تفوق ولا تفاق و</w:t>
      </w:r>
      <w:r w:rsidR="00D8033E">
        <w:rPr>
          <w:rtl/>
        </w:rPr>
        <w:t xml:space="preserve">ان </w:t>
      </w:r>
      <w:r w:rsidRPr="009746DC">
        <w:rPr>
          <w:rtl/>
        </w:rPr>
        <w:t xml:space="preserve">تعظم ولا تستضعف قال </w:t>
      </w:r>
      <w:r w:rsidR="00D83B35">
        <w:rPr>
          <w:rtl/>
        </w:rPr>
        <w:t xml:space="preserve">ثمّ </w:t>
      </w:r>
      <w:r w:rsidRPr="009746DC">
        <w:rPr>
          <w:rtl/>
        </w:rPr>
        <w:t xml:space="preserve">مضى به </w:t>
      </w:r>
      <w:r w:rsidR="00551E04">
        <w:rPr>
          <w:rtl/>
        </w:rPr>
        <w:t xml:space="preserve">عليّ </w:t>
      </w:r>
      <w:r w:rsidR="00850EDE">
        <w:rPr>
          <w:rStyle w:val="libAlaemChar"/>
          <w:rtl/>
        </w:rPr>
        <w:t xml:space="preserve">عليه‌السلام </w:t>
      </w:r>
      <w:r w:rsidRPr="009746DC">
        <w:rPr>
          <w:rtl/>
        </w:rPr>
        <w:t>إلى منزله فعلمه معالم الدين</w:t>
      </w:r>
      <w:r>
        <w:rPr>
          <w:rFonts w:hint="cs"/>
          <w:rtl/>
        </w:rPr>
        <w:t>.</w:t>
      </w:r>
    </w:p>
    <w:p w:rsidR="00B717C7" w:rsidRPr="00814E33" w:rsidRDefault="00B717C7" w:rsidP="002616DD">
      <w:pPr>
        <w:pStyle w:val="libNormal"/>
        <w:rPr>
          <w:rtl/>
        </w:rPr>
      </w:pPr>
      <w:r w:rsidRPr="009746DC">
        <w:rPr>
          <w:rtl/>
        </w:rPr>
        <w:t>6</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أحمد ، عن </w:t>
      </w:r>
      <w:r w:rsidR="00551E04">
        <w:rPr>
          <w:rtl/>
        </w:rPr>
        <w:t xml:space="preserve">محمّد </w:t>
      </w:r>
      <w:r w:rsidRPr="009746DC">
        <w:rPr>
          <w:rtl/>
        </w:rPr>
        <w:t xml:space="preserve">بن الحسين ، عن أبي سعيد العصفوري ، عن عمرو بن ثابت ، عن أبي حمزة قال سمعت </w:t>
      </w:r>
      <w:r w:rsidR="00551E04">
        <w:rPr>
          <w:rtl/>
        </w:rPr>
        <w:t xml:space="preserve">عليّ </w:t>
      </w:r>
      <w:r w:rsidRPr="009746DC">
        <w:rPr>
          <w:rtl/>
        </w:rPr>
        <w:t xml:space="preserve">بن الحسين </w:t>
      </w:r>
      <w:r w:rsidR="000164B7" w:rsidRPr="000164B7">
        <w:rPr>
          <w:rStyle w:val="libAlaemChar"/>
          <w:rFonts w:hint="cs"/>
          <w:rtl/>
        </w:rPr>
        <w:t xml:space="preserve">عليهما‌السلام </w:t>
      </w:r>
      <w:r w:rsidRPr="009746DC">
        <w:rPr>
          <w:rtl/>
        </w:rPr>
        <w:t xml:space="preserve">يقول </w:t>
      </w:r>
      <w:r w:rsidR="00D8033E">
        <w:rPr>
          <w:rtl/>
        </w:rPr>
        <w:t xml:space="preserve">ان </w:t>
      </w:r>
      <w:r w:rsidRPr="009746DC">
        <w:rPr>
          <w:rtl/>
        </w:rPr>
        <w:t>الله خلق محمدا و</w:t>
      </w:r>
      <w:r w:rsidR="000164B7">
        <w:rPr>
          <w:rtl/>
        </w:rPr>
        <w:t xml:space="preserve">عليّاً </w:t>
      </w:r>
      <w:r w:rsidRPr="009746DC">
        <w:rPr>
          <w:rtl/>
        </w:rPr>
        <w:t xml:space="preserve">وأحد عشر من ولده من نور عظمته فأقامهم أشباحا في ضياء نوره يعبدونه قبل خلق الخلق يسبحون الله ويقدسونه وهم الأئمة من ولد رسول الله </w:t>
      </w:r>
      <w:r w:rsidR="007D1F02" w:rsidRPr="007D1F02">
        <w:rPr>
          <w:rStyle w:val="libAlaemChar"/>
          <w:rFonts w:hint="cs"/>
          <w:rtl/>
        </w:rPr>
        <w:t>صلى‌الله‌عليه‌وآله‌وسلم</w:t>
      </w:r>
      <w:r w:rsidRPr="00814E33">
        <w:rPr>
          <w:rFonts w:hint="cs"/>
          <w:rtl/>
        </w:rPr>
        <w:t>.</w:t>
      </w:r>
    </w:p>
    <w:p w:rsidR="00B717C7" w:rsidRPr="009746DC" w:rsidRDefault="00B717C7" w:rsidP="002616DD">
      <w:pPr>
        <w:pStyle w:val="libNormal"/>
        <w:rPr>
          <w:rtl/>
        </w:rPr>
      </w:pPr>
      <w:r w:rsidRPr="009746DC">
        <w:rPr>
          <w:rtl/>
        </w:rPr>
        <w:t>7</w:t>
      </w:r>
      <w:r>
        <w:rPr>
          <w:rtl/>
        </w:rPr>
        <w:t xml:space="preserve"> </w:t>
      </w:r>
      <w:r w:rsidR="003928AF">
        <w:rPr>
          <w:rtl/>
        </w:rPr>
        <w:t>-</w:t>
      </w:r>
      <w:r>
        <w:rPr>
          <w:rtl/>
        </w:rPr>
        <w:t xml:space="preserve"> </w:t>
      </w:r>
      <w:r w:rsidR="00551E04">
        <w:rPr>
          <w:rtl/>
        </w:rPr>
        <w:t xml:space="preserve">محمّد </w:t>
      </w:r>
      <w:r w:rsidRPr="009746DC">
        <w:rPr>
          <w:rtl/>
        </w:rPr>
        <w:t xml:space="preserve">بن يحيى ، عن عبد الله بن </w:t>
      </w:r>
      <w:r w:rsidR="00551E04">
        <w:rPr>
          <w:rtl/>
        </w:rPr>
        <w:t xml:space="preserve">محمّد </w:t>
      </w:r>
      <w:r w:rsidRPr="009746DC">
        <w:rPr>
          <w:rtl/>
        </w:rPr>
        <w:t xml:space="preserve">الخشاب ، عن ابن سماعة ، عن </w:t>
      </w:r>
      <w:r w:rsidR="00551E04">
        <w:rPr>
          <w:rtl/>
        </w:rPr>
        <w:t xml:space="preserve">عليّ </w:t>
      </w:r>
      <w:r w:rsidRPr="009746DC">
        <w:rPr>
          <w:rtl/>
        </w:rPr>
        <w:t>بن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2616DD">
      <w:pPr>
        <w:pStyle w:val="libNormal"/>
        <w:rPr>
          <w:rtl/>
        </w:rPr>
      </w:pPr>
      <w:r w:rsidRPr="009746DC">
        <w:rPr>
          <w:rtl/>
        </w:rPr>
        <w:t>وقال صاحب الفرهنك :</w:t>
      </w:r>
      <w:r>
        <w:rPr>
          <w:rtl/>
        </w:rPr>
        <w:t xml:space="preserve"> </w:t>
      </w:r>
      <w:r w:rsidR="003928AF">
        <w:rPr>
          <w:rtl/>
        </w:rPr>
        <w:t>-</w:t>
      </w:r>
      <w:r>
        <w:rPr>
          <w:rtl/>
        </w:rPr>
        <w:t xml:space="preserve"> </w:t>
      </w:r>
      <w:r w:rsidRPr="009746DC">
        <w:rPr>
          <w:rtl/>
        </w:rPr>
        <w:t>كستي بالضم بمعنى كشتي ، ونيز زن</w:t>
      </w:r>
      <w:r w:rsidR="00977F1C">
        <w:rPr>
          <w:rFonts w:hint="cs"/>
          <w:rtl/>
        </w:rPr>
        <w:t>ّ</w:t>
      </w:r>
      <w:r w:rsidRPr="009746DC">
        <w:rPr>
          <w:rtl/>
        </w:rPr>
        <w:t>ار باشد ، خاقاني گويد : « ريسم</w:t>
      </w:r>
      <w:r w:rsidR="00D8033E">
        <w:rPr>
          <w:rtl/>
        </w:rPr>
        <w:t xml:space="preserve">ان </w:t>
      </w:r>
      <w:r w:rsidRPr="009746DC">
        <w:rPr>
          <w:rtl/>
        </w:rPr>
        <w:t>سبحه بگسستند وكستي بافتند »</w:t>
      </w:r>
      <w:r>
        <w:rPr>
          <w:rtl/>
        </w:rPr>
        <w:t xml:space="preserve"> </w:t>
      </w:r>
      <w:r w:rsidR="003928AF">
        <w:rPr>
          <w:rtl/>
        </w:rPr>
        <w:t>-</w:t>
      </w:r>
      <w:r>
        <w:rPr>
          <w:rtl/>
        </w:rPr>
        <w:t xml:space="preserve"> </w:t>
      </w:r>
      <w:r w:rsidRPr="009746DC">
        <w:rPr>
          <w:rtl/>
        </w:rPr>
        <w:t>انتهى.</w:t>
      </w:r>
    </w:p>
    <w:p w:rsidR="00B717C7" w:rsidRPr="009746DC" w:rsidRDefault="00B717C7" w:rsidP="002616DD">
      <w:pPr>
        <w:pStyle w:val="libNormal"/>
        <w:rPr>
          <w:rtl/>
        </w:rPr>
      </w:pPr>
      <w:r w:rsidRPr="009746DC">
        <w:rPr>
          <w:rtl/>
        </w:rPr>
        <w:t xml:space="preserve">ويقال : </w:t>
      </w:r>
      <w:r w:rsidRPr="00C875FB">
        <w:rPr>
          <w:rtl/>
        </w:rPr>
        <w:t>فاقة</w:t>
      </w:r>
      <w:r w:rsidRPr="009746DC">
        <w:rPr>
          <w:rtl/>
        </w:rPr>
        <w:t xml:space="preserve"> أي علاه ،</w:t>
      </w:r>
      <w:r>
        <w:rPr>
          <w:rtl/>
        </w:rPr>
        <w:t xml:space="preserve"> و</w:t>
      </w:r>
      <w:r w:rsidRPr="00C875FB">
        <w:rPr>
          <w:rtl/>
        </w:rPr>
        <w:t>معالم الدين</w:t>
      </w:r>
      <w:r w:rsidRPr="009746DC">
        <w:rPr>
          <w:rtl/>
        </w:rPr>
        <w:t xml:space="preserve"> القواعد الكلي</w:t>
      </w:r>
      <w:r w:rsidR="00977F1C">
        <w:rPr>
          <w:rFonts w:hint="cs"/>
          <w:rtl/>
        </w:rPr>
        <w:t>ّ</w:t>
      </w:r>
      <w:r w:rsidRPr="009746DC">
        <w:rPr>
          <w:rtl/>
        </w:rPr>
        <w:t xml:space="preserve">ة </w:t>
      </w:r>
      <w:r w:rsidR="003928AF">
        <w:rPr>
          <w:rtl/>
        </w:rPr>
        <w:t xml:space="preserve">الّتي </w:t>
      </w:r>
      <w:r w:rsidRPr="009746DC">
        <w:rPr>
          <w:rtl/>
        </w:rPr>
        <w:t>يستدل</w:t>
      </w:r>
      <w:r w:rsidR="00977F1C">
        <w:rPr>
          <w:rFonts w:hint="cs"/>
          <w:rtl/>
        </w:rPr>
        <w:t>ّ</w:t>
      </w:r>
      <w:r w:rsidRPr="009746DC">
        <w:rPr>
          <w:rtl/>
        </w:rPr>
        <w:t xml:space="preserve"> بها </w:t>
      </w:r>
      <w:r w:rsidR="00D83B35">
        <w:rPr>
          <w:rtl/>
        </w:rPr>
        <w:t xml:space="preserve">علىّ </w:t>
      </w:r>
      <w:r w:rsidRPr="009746DC">
        <w:rPr>
          <w:rtl/>
        </w:rPr>
        <w:t>الجزئيات.</w:t>
      </w:r>
    </w:p>
    <w:p w:rsidR="00B717C7" w:rsidRPr="009746DC" w:rsidRDefault="00B717C7" w:rsidP="002616DD">
      <w:pPr>
        <w:pStyle w:val="libNormal"/>
        <w:rPr>
          <w:rtl/>
          <w:lang w:bidi="fa-IR"/>
        </w:rPr>
      </w:pPr>
      <w:r w:rsidRPr="00EB1FB4">
        <w:rPr>
          <w:rStyle w:val="libBold1Char"/>
          <w:rtl/>
        </w:rPr>
        <w:t>الحديث السادس :</w:t>
      </w:r>
      <w:r w:rsidRPr="003F3FF0">
        <w:rPr>
          <w:rtl/>
        </w:rPr>
        <w:t xml:space="preserve"> </w:t>
      </w:r>
      <w:r w:rsidRPr="009746DC">
        <w:rPr>
          <w:rtl/>
          <w:lang w:bidi="fa-IR"/>
        </w:rPr>
        <w:t>مجهول.</w:t>
      </w:r>
    </w:p>
    <w:p w:rsidR="00B717C7" w:rsidRPr="009746DC" w:rsidRDefault="00B717C7" w:rsidP="002616DD">
      <w:pPr>
        <w:pStyle w:val="libNormal"/>
        <w:rPr>
          <w:rtl/>
        </w:rPr>
      </w:pPr>
      <w:r w:rsidRPr="00C875FB">
        <w:rPr>
          <w:rtl/>
        </w:rPr>
        <w:t>« من نور عظمته »</w:t>
      </w:r>
      <w:r w:rsidRPr="009746DC">
        <w:rPr>
          <w:rtl/>
        </w:rPr>
        <w:t xml:space="preserve"> أي من نور من أنوار المخلوقة له </w:t>
      </w:r>
      <w:r w:rsidR="00850EDE">
        <w:rPr>
          <w:rtl/>
        </w:rPr>
        <w:t xml:space="preserve">يدلّ </w:t>
      </w:r>
      <w:r w:rsidR="00D83B35">
        <w:rPr>
          <w:rtl/>
        </w:rPr>
        <w:t xml:space="preserve">علىّ </w:t>
      </w:r>
      <w:r w:rsidRPr="009746DC">
        <w:rPr>
          <w:rtl/>
        </w:rPr>
        <w:t xml:space="preserve">عظمته وجلاله ويحتمل </w:t>
      </w:r>
      <w:r w:rsidR="00D8033E">
        <w:rPr>
          <w:rtl/>
        </w:rPr>
        <w:t xml:space="preserve">ان </w:t>
      </w:r>
      <w:r w:rsidRPr="009746DC">
        <w:rPr>
          <w:rtl/>
        </w:rPr>
        <w:t xml:space="preserve">يكون النور كناية عن قدرته الكاملة أي خلق أرواحهم المقدسة من محض قدرته الدالة </w:t>
      </w:r>
      <w:r w:rsidR="00D83B35">
        <w:rPr>
          <w:rtl/>
        </w:rPr>
        <w:t xml:space="preserve">علىّ </w:t>
      </w:r>
      <w:r w:rsidRPr="009746DC">
        <w:rPr>
          <w:rtl/>
        </w:rPr>
        <w:t xml:space="preserve">أنه أعظم من </w:t>
      </w:r>
      <w:r w:rsidR="00D8033E">
        <w:rPr>
          <w:rtl/>
        </w:rPr>
        <w:t xml:space="preserve">ان </w:t>
      </w:r>
      <w:r w:rsidRPr="009746DC">
        <w:rPr>
          <w:rtl/>
        </w:rPr>
        <w:t>تدركه العقول والأفه</w:t>
      </w:r>
      <w:r w:rsidR="003F3CBC">
        <w:rPr>
          <w:rFonts w:hint="cs"/>
          <w:rtl/>
        </w:rPr>
        <w:t>ا</w:t>
      </w:r>
      <w:r w:rsidR="003F3CBC">
        <w:rPr>
          <w:rtl/>
        </w:rPr>
        <w:t>م</w:t>
      </w:r>
      <w:r w:rsidR="00551E04">
        <w:rPr>
          <w:rtl/>
        </w:rPr>
        <w:t xml:space="preserve"> </w:t>
      </w:r>
      <w:r w:rsidRPr="009746DC">
        <w:rPr>
          <w:rtl/>
        </w:rPr>
        <w:t xml:space="preserve">، أو كناية عن تجرد أرواحهم بناء </w:t>
      </w:r>
      <w:r w:rsidR="00D83B35">
        <w:rPr>
          <w:rtl/>
        </w:rPr>
        <w:t xml:space="preserve">علىّ </w:t>
      </w:r>
      <w:r w:rsidRPr="009746DC">
        <w:rPr>
          <w:rtl/>
        </w:rPr>
        <w:t>تجر</w:t>
      </w:r>
      <w:r w:rsidR="001C27EC">
        <w:rPr>
          <w:rFonts w:hint="cs"/>
          <w:rtl/>
        </w:rPr>
        <w:t>ّ</w:t>
      </w:r>
      <w:r w:rsidRPr="009746DC">
        <w:rPr>
          <w:rtl/>
        </w:rPr>
        <w:t>دها</w:t>
      </w:r>
      <w:r w:rsidRPr="00C875FB">
        <w:rPr>
          <w:rtl/>
        </w:rPr>
        <w:t xml:space="preserve"> « فأقامهم أشباحا</w:t>
      </w:r>
      <w:r w:rsidR="00977F1C">
        <w:rPr>
          <w:rFonts w:hint="cs"/>
          <w:rtl/>
        </w:rPr>
        <w:t>ً</w:t>
      </w:r>
      <w:r w:rsidRPr="00C875FB">
        <w:rPr>
          <w:rtl/>
        </w:rPr>
        <w:t xml:space="preserve"> »</w:t>
      </w:r>
      <w:r w:rsidRPr="009746DC">
        <w:rPr>
          <w:rtl/>
        </w:rPr>
        <w:t xml:space="preserve"> أي في أجساد هم المثالي</w:t>
      </w:r>
      <w:r w:rsidR="003F3CBC">
        <w:rPr>
          <w:rFonts w:hint="cs"/>
          <w:rtl/>
        </w:rPr>
        <w:t>ّ</w:t>
      </w:r>
      <w:r w:rsidRPr="009746DC">
        <w:rPr>
          <w:rtl/>
        </w:rPr>
        <w:t>ة أو أرواحا</w:t>
      </w:r>
      <w:r w:rsidR="003F3CBC">
        <w:rPr>
          <w:rFonts w:hint="cs"/>
          <w:rtl/>
        </w:rPr>
        <w:t>ً</w:t>
      </w:r>
      <w:r w:rsidRPr="009746DC">
        <w:rPr>
          <w:rtl/>
        </w:rPr>
        <w:t xml:space="preserve"> بلا </w:t>
      </w:r>
      <w:r w:rsidR="003F3CBC">
        <w:rPr>
          <w:rtl/>
        </w:rPr>
        <w:t>أبدا</w:t>
      </w:r>
      <w:r w:rsidR="00D8033E">
        <w:rPr>
          <w:rtl/>
        </w:rPr>
        <w:t xml:space="preserve">ن </w:t>
      </w:r>
      <w:r w:rsidRPr="00C875FB">
        <w:rPr>
          <w:rtl/>
        </w:rPr>
        <w:t>« في ضياء نوره »</w:t>
      </w:r>
      <w:r w:rsidRPr="009746DC">
        <w:rPr>
          <w:rtl/>
        </w:rPr>
        <w:t xml:space="preserve"> أي نور عرشه ، أو كناية عن استفاضتهم العلوم والمعارف والكمالات في هذا العالم </w:t>
      </w:r>
      <w:r w:rsidR="00E43AE8">
        <w:rPr>
          <w:rtl/>
        </w:rPr>
        <w:t>أيضاً</w:t>
      </w:r>
      <w:r w:rsidR="00551E04">
        <w:rPr>
          <w:rtl/>
        </w:rPr>
        <w:t xml:space="preserve"> </w:t>
      </w:r>
      <w:r w:rsidRPr="009746DC">
        <w:rPr>
          <w:rtl/>
        </w:rPr>
        <w:t>وكونهم مشمولين لعنايته ، منظورين بعين كرامته.</w:t>
      </w:r>
    </w:p>
    <w:p w:rsidR="00B717C7" w:rsidRPr="009746DC" w:rsidRDefault="00B717C7" w:rsidP="002616DD">
      <w:pPr>
        <w:pStyle w:val="libNormal"/>
        <w:rPr>
          <w:rtl/>
        </w:rPr>
      </w:pPr>
      <w:r w:rsidRPr="00C875FB">
        <w:rPr>
          <w:rtl/>
        </w:rPr>
        <w:t>« قبل خلق الخلق »</w:t>
      </w:r>
      <w:r w:rsidRPr="009746DC">
        <w:rPr>
          <w:rtl/>
        </w:rPr>
        <w:t xml:space="preserve"> متعل</w:t>
      </w:r>
      <w:r w:rsidR="001C27EC">
        <w:rPr>
          <w:rFonts w:hint="cs"/>
          <w:rtl/>
        </w:rPr>
        <w:t>ّ</w:t>
      </w:r>
      <w:r w:rsidRPr="009746DC">
        <w:rPr>
          <w:rtl/>
        </w:rPr>
        <w:t>ق بخلق أو ب</w:t>
      </w:r>
      <w:r w:rsidR="00066609">
        <w:rPr>
          <w:rtl/>
        </w:rPr>
        <w:t xml:space="preserve">أقام </w:t>
      </w:r>
      <w:r w:rsidRPr="009746DC">
        <w:rPr>
          <w:rtl/>
        </w:rPr>
        <w:t xml:space="preserve">أو يعبدون أو بالجميع </w:t>
      </w:r>
      <w:r w:rsidR="00D83B35">
        <w:rPr>
          <w:rtl/>
        </w:rPr>
        <w:t xml:space="preserve">علىّ </w:t>
      </w:r>
      <w:r w:rsidRPr="009746DC">
        <w:rPr>
          <w:rtl/>
        </w:rPr>
        <w:t>التنازع ، والمراد قبل سائر الخلق من ذوي الأرواح أو مطلقا</w:t>
      </w:r>
      <w:r w:rsidR="001C27EC">
        <w:rPr>
          <w:rFonts w:hint="cs"/>
          <w:rtl/>
        </w:rPr>
        <w:t>ً</w:t>
      </w:r>
      <w:r w:rsidRPr="00C875FB">
        <w:rPr>
          <w:rtl/>
        </w:rPr>
        <w:t xml:space="preserve"> « وهم »</w:t>
      </w:r>
      <w:r w:rsidRPr="009746DC">
        <w:rPr>
          <w:rtl/>
        </w:rPr>
        <w:t xml:space="preserve"> أي الأحد عشر.</w:t>
      </w:r>
    </w:p>
    <w:p w:rsidR="00B717C7" w:rsidRPr="009746DC" w:rsidRDefault="00B717C7" w:rsidP="002616DD">
      <w:pPr>
        <w:pStyle w:val="libNormal"/>
        <w:rPr>
          <w:rtl/>
          <w:lang w:bidi="fa-IR"/>
        </w:rPr>
      </w:pPr>
      <w:r w:rsidRPr="002616DD">
        <w:rPr>
          <w:rStyle w:val="libBold1Char"/>
          <w:rtl/>
        </w:rPr>
        <w:t>الحديث السابع :</w:t>
      </w:r>
      <w:r w:rsidRPr="009746DC">
        <w:rPr>
          <w:rtl/>
          <w:lang w:bidi="fa-IR"/>
        </w:rPr>
        <w:t xml:space="preserve"> كالسابق.</w:t>
      </w:r>
    </w:p>
    <w:p w:rsidR="00B717C7" w:rsidRPr="009746DC" w:rsidRDefault="00B717C7" w:rsidP="002616DD">
      <w:pPr>
        <w:pStyle w:val="libNormal"/>
        <w:rPr>
          <w:rtl/>
        </w:rPr>
      </w:pPr>
      <w:r w:rsidRPr="009746DC">
        <w:rPr>
          <w:rtl/>
        </w:rPr>
        <w:t>وفي ال</w:t>
      </w:r>
      <w:r w:rsidR="00CE1B2F">
        <w:rPr>
          <w:rtl/>
        </w:rPr>
        <w:t xml:space="preserve">إعلام </w:t>
      </w:r>
      <w:r w:rsidRPr="009746DC">
        <w:rPr>
          <w:rtl/>
        </w:rPr>
        <w:t>عن الخشاب وكأن</w:t>
      </w:r>
      <w:r w:rsidR="001C27EC">
        <w:rPr>
          <w:rFonts w:hint="cs"/>
          <w:rtl/>
        </w:rPr>
        <w:t>ّ</w:t>
      </w:r>
      <w:r w:rsidRPr="009746DC">
        <w:rPr>
          <w:rtl/>
        </w:rPr>
        <w:t>ه أظهر ، وعنه عن الحسن بن سماعة ، وفي بعض</w:t>
      </w:r>
    </w:p>
    <w:p w:rsidR="008930D5" w:rsidRDefault="008930D5" w:rsidP="008930D5">
      <w:pPr>
        <w:pStyle w:val="libNormal"/>
        <w:rPr>
          <w:rtl/>
        </w:rPr>
      </w:pPr>
      <w:r>
        <w:rPr>
          <w:rtl/>
        </w:rPr>
        <w:br w:type="page"/>
      </w:r>
    </w:p>
    <w:p w:rsidR="00B717C7" w:rsidRPr="009746DC" w:rsidRDefault="00B717C7" w:rsidP="001C27EC">
      <w:pPr>
        <w:pStyle w:val="libNormal"/>
        <w:rPr>
          <w:rtl/>
        </w:rPr>
      </w:pPr>
      <w:r w:rsidRPr="009746DC">
        <w:rPr>
          <w:rtl/>
        </w:rPr>
        <w:lastRenderedPageBreak/>
        <w:t xml:space="preserve">الحسن بن رباط ، عن ابن أذينة ، عن زرارة قال سمعت أبا جعفر </w:t>
      </w:r>
      <w:r w:rsidR="00850EDE">
        <w:rPr>
          <w:rStyle w:val="libAlaemChar"/>
          <w:rtl/>
        </w:rPr>
        <w:t xml:space="preserve">عليه‌السلام </w:t>
      </w:r>
      <w:r w:rsidRPr="009746DC">
        <w:rPr>
          <w:rtl/>
        </w:rPr>
        <w:t xml:space="preserve">يقول الاثنا عشر </w:t>
      </w:r>
      <w:r w:rsidR="00406F49">
        <w:rPr>
          <w:rtl/>
        </w:rPr>
        <w:t xml:space="preserve">الإمام </w:t>
      </w:r>
      <w:r w:rsidRPr="009746DC">
        <w:rPr>
          <w:rtl/>
        </w:rPr>
        <w:t xml:space="preserve">من آل </w:t>
      </w:r>
      <w:r w:rsidR="00551E04">
        <w:rPr>
          <w:rtl/>
        </w:rPr>
        <w:t xml:space="preserve">محمّد </w:t>
      </w:r>
      <w:r w:rsidR="00632E02" w:rsidRPr="00632E02">
        <w:rPr>
          <w:rStyle w:val="libAlaemChar"/>
          <w:rFonts w:hint="cs"/>
          <w:rtl/>
        </w:rPr>
        <w:t>عليهم‌السلام</w:t>
      </w:r>
      <w:r w:rsidR="00C17164" w:rsidRPr="00C17164">
        <w:rPr>
          <w:rStyle w:val="libAlaemChar"/>
          <w:rFonts w:hint="cs"/>
          <w:rtl/>
        </w:rPr>
        <w:t xml:space="preserve"> </w:t>
      </w:r>
      <w:r w:rsidRPr="009746DC">
        <w:rPr>
          <w:rtl/>
        </w:rPr>
        <w:t>كل</w:t>
      </w:r>
      <w:r w:rsidR="001C27EC">
        <w:rPr>
          <w:rFonts w:hint="cs"/>
          <w:rtl/>
        </w:rPr>
        <w:t>ّ</w:t>
      </w:r>
      <w:r w:rsidRPr="009746DC">
        <w:rPr>
          <w:rtl/>
        </w:rPr>
        <w:t>هم محد</w:t>
      </w:r>
      <w:r w:rsidR="001C27EC">
        <w:rPr>
          <w:rFonts w:hint="cs"/>
          <w:rtl/>
        </w:rPr>
        <w:t>َّ</w:t>
      </w:r>
      <w:r w:rsidRPr="009746DC">
        <w:rPr>
          <w:rtl/>
        </w:rPr>
        <w:t xml:space="preserve">ث من ولد رسول الله </w:t>
      </w:r>
      <w:r w:rsidR="007D1F02" w:rsidRPr="007D1F02">
        <w:rPr>
          <w:rStyle w:val="libAlaemChar"/>
          <w:rtl/>
        </w:rPr>
        <w:t>صلى‌الله‌عليه‌وآله</w:t>
      </w:r>
      <w:r w:rsidRPr="009746DC">
        <w:rPr>
          <w:rtl/>
        </w:rPr>
        <w:t xml:space="preserve"> ومن ولد </w:t>
      </w:r>
      <w:r w:rsidR="00551E04">
        <w:rPr>
          <w:rtl/>
        </w:rPr>
        <w:t xml:space="preserve">عليّ </w:t>
      </w:r>
      <w:r w:rsidRPr="009746DC">
        <w:rPr>
          <w:rtl/>
        </w:rPr>
        <w:t>ورسول الله و</w:t>
      </w:r>
      <w:r w:rsidR="00551E04">
        <w:rPr>
          <w:rtl/>
        </w:rPr>
        <w:t xml:space="preserve">عليّ </w:t>
      </w:r>
      <w:r w:rsidR="000164B7" w:rsidRPr="000164B7">
        <w:rPr>
          <w:rStyle w:val="libAlaemChar"/>
          <w:rFonts w:hint="cs"/>
          <w:rtl/>
        </w:rPr>
        <w:t xml:space="preserve">عليهما‌السلام </w:t>
      </w:r>
      <w:r w:rsidRPr="009746DC">
        <w:rPr>
          <w:rtl/>
        </w:rPr>
        <w:t>هما الوالد</w:t>
      </w:r>
      <w:r w:rsidR="00D8033E">
        <w:rPr>
          <w:rtl/>
        </w:rPr>
        <w:t xml:space="preserve">ان </w:t>
      </w:r>
      <w:r w:rsidRPr="009746DC">
        <w:rPr>
          <w:rtl/>
        </w:rPr>
        <w:t xml:space="preserve">فقال </w:t>
      </w:r>
      <w:r w:rsidR="00551E04">
        <w:rPr>
          <w:rtl/>
        </w:rPr>
        <w:t xml:space="preserve">عليّ </w:t>
      </w:r>
      <w:r w:rsidRPr="009746DC">
        <w:rPr>
          <w:rtl/>
        </w:rPr>
        <w:t xml:space="preserve">بن راشد </w:t>
      </w:r>
      <w:r w:rsidR="00551E04">
        <w:rPr>
          <w:rtl/>
        </w:rPr>
        <w:t xml:space="preserve">كان </w:t>
      </w:r>
      <w:r w:rsidRPr="009746DC">
        <w:rPr>
          <w:rtl/>
        </w:rPr>
        <w:t xml:space="preserve">أخا </w:t>
      </w:r>
      <w:r w:rsidR="00551E04">
        <w:rPr>
          <w:rtl/>
        </w:rPr>
        <w:t xml:space="preserve">عليّ </w:t>
      </w:r>
      <w:r w:rsidRPr="009746DC">
        <w:rPr>
          <w:rtl/>
        </w:rPr>
        <w:t>بن الحسين ل</w:t>
      </w:r>
      <w:r w:rsidR="00551E04">
        <w:rPr>
          <w:rtl/>
        </w:rPr>
        <w:t xml:space="preserve">أمّه </w:t>
      </w:r>
      <w:r w:rsidRPr="009746DC">
        <w:rPr>
          <w:rtl/>
        </w:rPr>
        <w:t>وأنكر ذلك فصر</w:t>
      </w:r>
      <w:r w:rsidR="001C27EC">
        <w:rPr>
          <w:rFonts w:hint="cs"/>
          <w:rtl/>
        </w:rPr>
        <w:t>َّ</w:t>
      </w:r>
      <w:r w:rsidRPr="009746DC">
        <w:rPr>
          <w:rtl/>
        </w:rPr>
        <w:t xml:space="preserve">ر أبو جعفر </w:t>
      </w:r>
      <w:r w:rsidR="00850EDE">
        <w:rPr>
          <w:rStyle w:val="libAlaemChar"/>
          <w:rtl/>
        </w:rPr>
        <w:t xml:space="preserve">عليه‌السلام </w:t>
      </w:r>
      <w:r w:rsidRPr="009746DC">
        <w:rPr>
          <w:rtl/>
        </w:rPr>
        <w:t xml:space="preserve">وقال أما </w:t>
      </w:r>
      <w:r w:rsidR="00D8033E">
        <w:rPr>
          <w:rtl/>
        </w:rPr>
        <w:t>ان</w:t>
      </w:r>
      <w:r w:rsidR="001C27EC">
        <w:rPr>
          <w:rFonts w:hint="cs"/>
          <w:rtl/>
        </w:rPr>
        <w:t>َّ</w:t>
      </w:r>
      <w:r w:rsidR="00D8033E">
        <w:rPr>
          <w:rtl/>
        </w:rPr>
        <w:t xml:space="preserve"> </w:t>
      </w:r>
      <w:r w:rsidRPr="009746DC">
        <w:rPr>
          <w:rtl/>
        </w:rPr>
        <w:t>ابن أم</w:t>
      </w:r>
      <w:r w:rsidR="001C27EC">
        <w:rPr>
          <w:rFonts w:hint="cs"/>
          <w:rtl/>
        </w:rPr>
        <w:t>ّ</w:t>
      </w:r>
      <w:r w:rsidRPr="009746DC">
        <w:rPr>
          <w:rtl/>
        </w:rPr>
        <w:t xml:space="preserve">ك </w:t>
      </w:r>
      <w:r w:rsidR="00551E04">
        <w:rPr>
          <w:rtl/>
        </w:rPr>
        <w:t xml:space="preserve">كان </w:t>
      </w:r>
      <w:r w:rsidRPr="009746DC">
        <w:rPr>
          <w:rtl/>
        </w:rPr>
        <w:t>أحدهم</w:t>
      </w:r>
      <w:r>
        <w:rPr>
          <w:rFonts w:hint="cs"/>
          <w:rtl/>
        </w:rPr>
        <w:t>.</w:t>
      </w:r>
    </w:p>
    <w:p w:rsidR="00B717C7" w:rsidRPr="009746DC" w:rsidRDefault="00B717C7" w:rsidP="001C27EC">
      <w:pPr>
        <w:pStyle w:val="libNormal"/>
        <w:rPr>
          <w:rtl/>
        </w:rPr>
      </w:pPr>
      <w:r w:rsidRPr="009746DC">
        <w:rPr>
          <w:rtl/>
        </w:rPr>
        <w:t>8</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بن الحسين ، عن مس</w:t>
      </w:r>
      <w:r w:rsidR="007D1F02">
        <w:rPr>
          <w:rtl/>
        </w:rPr>
        <w:t xml:space="preserve">عدَّة </w:t>
      </w:r>
      <w:r w:rsidRPr="009746DC">
        <w:rPr>
          <w:rtl/>
        </w:rPr>
        <w:t>بن زياد ، عن أبي عبد الله و</w:t>
      </w:r>
      <w:r w:rsidR="00551E04">
        <w:rPr>
          <w:rtl/>
        </w:rPr>
        <w:t xml:space="preserve">محمّد </w:t>
      </w:r>
      <w:r w:rsidRPr="009746DC">
        <w:rPr>
          <w:rtl/>
        </w:rPr>
        <w:t>بن الحسين ، عن إبراهيم ، عن أبي يحيى المدائني ، عن أبي هارون العبدي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C27EC">
      <w:pPr>
        <w:pStyle w:val="libNormal"/>
        <w:rPr>
          <w:rtl/>
        </w:rPr>
      </w:pPr>
      <w:r w:rsidRPr="009746DC">
        <w:rPr>
          <w:rtl/>
        </w:rPr>
        <w:t xml:space="preserve">النسخ عن </w:t>
      </w:r>
      <w:r w:rsidR="00551E04">
        <w:rPr>
          <w:rtl/>
        </w:rPr>
        <w:t xml:space="preserve">عليّ </w:t>
      </w:r>
      <w:r w:rsidRPr="009746DC">
        <w:rPr>
          <w:rtl/>
        </w:rPr>
        <w:t>بن الحسين ، والظاهر الحسن كما في بعض النسخ.</w:t>
      </w:r>
    </w:p>
    <w:p w:rsidR="00B717C7" w:rsidRPr="009746DC" w:rsidRDefault="00B717C7" w:rsidP="001C27EC">
      <w:pPr>
        <w:pStyle w:val="libNormal"/>
        <w:rPr>
          <w:rtl/>
        </w:rPr>
      </w:pPr>
      <w:r w:rsidRPr="00C875FB">
        <w:rPr>
          <w:rtl/>
        </w:rPr>
        <w:t>« الاثنا عشر »</w:t>
      </w:r>
      <w:r w:rsidRPr="009746DC">
        <w:rPr>
          <w:rtl/>
        </w:rPr>
        <w:t xml:space="preserve"> مبتدأ</w:t>
      </w:r>
      <w:r w:rsidRPr="00C875FB">
        <w:rPr>
          <w:rtl/>
        </w:rPr>
        <w:t xml:space="preserve"> « كل</w:t>
      </w:r>
      <w:r w:rsidR="001C27EC">
        <w:rPr>
          <w:rFonts w:hint="cs"/>
          <w:rtl/>
        </w:rPr>
        <w:t>ّ</w:t>
      </w:r>
      <w:r w:rsidRPr="00C875FB">
        <w:rPr>
          <w:rtl/>
        </w:rPr>
        <w:t>هم محد</w:t>
      </w:r>
      <w:r w:rsidR="001C27EC">
        <w:rPr>
          <w:rFonts w:hint="cs"/>
          <w:rtl/>
        </w:rPr>
        <w:t>ّ</w:t>
      </w:r>
      <w:r w:rsidRPr="00C875FB">
        <w:rPr>
          <w:rtl/>
        </w:rPr>
        <w:t>ث »</w:t>
      </w:r>
      <w:r w:rsidRPr="009746DC">
        <w:rPr>
          <w:rtl/>
        </w:rPr>
        <w:t xml:space="preserve"> خبره</w:t>
      </w:r>
      <w:r>
        <w:rPr>
          <w:rtl/>
        </w:rPr>
        <w:t xml:space="preserve"> </w:t>
      </w:r>
      <w:r w:rsidRPr="00C875FB">
        <w:rPr>
          <w:rtl/>
        </w:rPr>
        <w:t>« من ولد رسول الله »</w:t>
      </w:r>
      <w:r w:rsidRPr="009746DC">
        <w:rPr>
          <w:rtl/>
        </w:rPr>
        <w:t xml:space="preserve"> أي أكثرهم فهو خبر</w:t>
      </w:r>
      <w:r w:rsidR="003C4A1C">
        <w:rPr>
          <w:rtl/>
        </w:rPr>
        <w:t xml:space="preserve"> مبتد</w:t>
      </w:r>
      <w:r w:rsidR="003C4A1C">
        <w:rPr>
          <w:rFonts w:hint="cs"/>
          <w:rtl/>
        </w:rPr>
        <w:t>اء</w:t>
      </w:r>
      <w:r w:rsidRPr="009746DC">
        <w:rPr>
          <w:rtl/>
        </w:rPr>
        <w:t xml:space="preserve"> أو خبر بعد خبر </w:t>
      </w:r>
      <w:r w:rsidR="009C13BA">
        <w:rPr>
          <w:rtl/>
        </w:rPr>
        <w:t>على</w:t>
      </w:r>
      <w:r w:rsidR="00D83B35">
        <w:rPr>
          <w:rtl/>
        </w:rPr>
        <w:t xml:space="preserve"> </w:t>
      </w:r>
      <w:r w:rsidRPr="009746DC">
        <w:rPr>
          <w:rtl/>
        </w:rPr>
        <w:t>التوس</w:t>
      </w:r>
      <w:r w:rsidR="001C27EC">
        <w:rPr>
          <w:rFonts w:hint="cs"/>
          <w:rtl/>
        </w:rPr>
        <w:t>ّ</w:t>
      </w:r>
      <w:r w:rsidRPr="009746DC">
        <w:rPr>
          <w:rtl/>
        </w:rPr>
        <w:t>ع ، وفي ال</w:t>
      </w:r>
      <w:r w:rsidR="00CE1B2F">
        <w:rPr>
          <w:rtl/>
        </w:rPr>
        <w:t xml:space="preserve">إعلام </w:t>
      </w:r>
      <w:r w:rsidRPr="009746DC">
        <w:rPr>
          <w:rtl/>
        </w:rPr>
        <w:t>إماما</w:t>
      </w:r>
      <w:r w:rsidR="009C13BA">
        <w:rPr>
          <w:rFonts w:hint="cs"/>
          <w:rtl/>
        </w:rPr>
        <w:t>ً</w:t>
      </w:r>
      <w:r w:rsidRPr="009746DC">
        <w:rPr>
          <w:rtl/>
        </w:rPr>
        <w:t xml:space="preserve"> وفي البصائر عبد </w:t>
      </w:r>
      <w:r w:rsidR="00FE5F86">
        <w:rPr>
          <w:rtl/>
        </w:rPr>
        <w:t xml:space="preserve">الرَّحمن </w:t>
      </w:r>
      <w:r w:rsidRPr="009746DC">
        <w:rPr>
          <w:rtl/>
        </w:rPr>
        <w:t>بن زيد ، وقد مضى في باب أن</w:t>
      </w:r>
      <w:r w:rsidR="003C4A1C">
        <w:rPr>
          <w:rFonts w:hint="cs"/>
          <w:rtl/>
        </w:rPr>
        <w:t>ّ</w:t>
      </w:r>
      <w:r w:rsidRPr="009746DC">
        <w:rPr>
          <w:rtl/>
        </w:rPr>
        <w:t xml:space="preserve">هم </w:t>
      </w:r>
      <w:r w:rsidR="00632E02" w:rsidRPr="00632E02">
        <w:rPr>
          <w:rStyle w:val="libAlaemChar"/>
          <w:rtl/>
        </w:rPr>
        <w:t>عليهم‌السلام</w:t>
      </w:r>
      <w:r w:rsidR="00C17164" w:rsidRPr="00C17164">
        <w:rPr>
          <w:rStyle w:val="libAlaemChar"/>
          <w:rtl/>
        </w:rPr>
        <w:t xml:space="preserve"> </w:t>
      </w:r>
      <w:r w:rsidRPr="009746DC">
        <w:rPr>
          <w:rtl/>
        </w:rPr>
        <w:t>محد</w:t>
      </w:r>
      <w:r w:rsidR="009C13BA">
        <w:rPr>
          <w:rFonts w:hint="cs"/>
          <w:rtl/>
        </w:rPr>
        <w:t>ّ</w:t>
      </w:r>
      <w:r w:rsidRPr="009746DC">
        <w:rPr>
          <w:rtl/>
        </w:rPr>
        <w:t>ثون في رواية أخرى عبد الله بن زيد.</w:t>
      </w:r>
    </w:p>
    <w:p w:rsidR="00B717C7" w:rsidRPr="009746DC" w:rsidRDefault="00B717C7" w:rsidP="001C27EC">
      <w:pPr>
        <w:pStyle w:val="libNormal"/>
        <w:rPr>
          <w:rtl/>
        </w:rPr>
      </w:pPr>
      <w:r w:rsidRPr="00C875FB">
        <w:rPr>
          <w:rtl/>
        </w:rPr>
        <w:t>قوله : فقال</w:t>
      </w:r>
      <w:r w:rsidRPr="009746DC">
        <w:rPr>
          <w:rtl/>
        </w:rPr>
        <w:t xml:space="preserve"> ، هذا </w:t>
      </w:r>
      <w:r w:rsidR="004A738A">
        <w:rPr>
          <w:rtl/>
        </w:rPr>
        <w:t xml:space="preserve">الكلام </w:t>
      </w:r>
      <w:r w:rsidR="00747155">
        <w:rPr>
          <w:rtl/>
        </w:rPr>
        <w:t xml:space="preserve">كلام </w:t>
      </w:r>
      <w:r w:rsidRPr="009746DC">
        <w:rPr>
          <w:rtl/>
        </w:rPr>
        <w:t>زرارة ، أي قال قولا يشعر بالإنكار فحذف وأقيم</w:t>
      </w:r>
      <w:r>
        <w:rPr>
          <w:rtl/>
        </w:rPr>
        <w:t xml:space="preserve"> </w:t>
      </w:r>
      <w:r w:rsidRPr="00C875FB">
        <w:rPr>
          <w:rtl/>
        </w:rPr>
        <w:t>« وأنكر ذلك »</w:t>
      </w:r>
      <w:r w:rsidRPr="009746DC">
        <w:rPr>
          <w:rtl/>
        </w:rPr>
        <w:t xml:space="preserve"> مق</w:t>
      </w:r>
      <w:r w:rsidR="009C13BA">
        <w:rPr>
          <w:rFonts w:hint="cs"/>
          <w:rtl/>
        </w:rPr>
        <w:t>ا</w:t>
      </w:r>
      <w:r w:rsidR="009C13BA">
        <w:rPr>
          <w:rtl/>
        </w:rPr>
        <w:t>م</w:t>
      </w:r>
      <w:r w:rsidR="00551E04">
        <w:rPr>
          <w:rtl/>
        </w:rPr>
        <w:t xml:space="preserve">ه </w:t>
      </w:r>
      <w:r w:rsidRPr="009746DC">
        <w:rPr>
          <w:rtl/>
        </w:rPr>
        <w:t xml:space="preserve">، ويمكن </w:t>
      </w:r>
      <w:r w:rsidR="00D8033E">
        <w:rPr>
          <w:rtl/>
        </w:rPr>
        <w:t xml:space="preserve">ان </w:t>
      </w:r>
      <w:r w:rsidRPr="009746DC">
        <w:rPr>
          <w:rtl/>
        </w:rPr>
        <w:t xml:space="preserve">يقرأ وأنكر </w:t>
      </w:r>
      <w:r w:rsidR="00D83B35">
        <w:rPr>
          <w:rtl/>
        </w:rPr>
        <w:t xml:space="preserve">علىّ </w:t>
      </w:r>
      <w:r w:rsidRPr="009746DC">
        <w:rPr>
          <w:rtl/>
        </w:rPr>
        <w:t xml:space="preserve">صيغة المتكلم فيكون مفعول القول ويؤيد الأول ما </w:t>
      </w:r>
      <w:r w:rsidR="00850EDE">
        <w:rPr>
          <w:rtl/>
        </w:rPr>
        <w:t xml:space="preserve">مرّ </w:t>
      </w:r>
      <w:r w:rsidRPr="009746DC">
        <w:rPr>
          <w:rtl/>
        </w:rPr>
        <w:t xml:space="preserve">في الباب المذكور حيث قال : فقال له رجل يقال له عبد الله بن زيد </w:t>
      </w:r>
      <w:r w:rsidR="00551E04">
        <w:rPr>
          <w:rtl/>
        </w:rPr>
        <w:t xml:space="preserve">وكان </w:t>
      </w:r>
      <w:r w:rsidRPr="009746DC">
        <w:rPr>
          <w:rtl/>
        </w:rPr>
        <w:t xml:space="preserve">أخا </w:t>
      </w:r>
      <w:r w:rsidR="00551E04">
        <w:rPr>
          <w:rtl/>
        </w:rPr>
        <w:t xml:space="preserve">عليّ </w:t>
      </w:r>
      <w:r w:rsidRPr="009746DC">
        <w:rPr>
          <w:rtl/>
        </w:rPr>
        <w:t>ل</w:t>
      </w:r>
      <w:r w:rsidR="00551E04">
        <w:rPr>
          <w:rtl/>
        </w:rPr>
        <w:t xml:space="preserve">أمّه </w:t>
      </w:r>
      <w:r w:rsidRPr="009746DC">
        <w:rPr>
          <w:rtl/>
        </w:rPr>
        <w:t>سبح</w:t>
      </w:r>
      <w:r w:rsidR="00D8033E">
        <w:rPr>
          <w:rtl/>
        </w:rPr>
        <w:t xml:space="preserve">ان </w:t>
      </w:r>
      <w:r w:rsidRPr="009746DC">
        <w:rPr>
          <w:rtl/>
        </w:rPr>
        <w:t>الله محد</w:t>
      </w:r>
      <w:r w:rsidR="009C13BA">
        <w:rPr>
          <w:rFonts w:hint="cs"/>
          <w:rtl/>
        </w:rPr>
        <w:t>ّ</w:t>
      </w:r>
      <w:r w:rsidRPr="009746DC">
        <w:rPr>
          <w:rtl/>
        </w:rPr>
        <w:t>ثا</w:t>
      </w:r>
      <w:r w:rsidR="009C13BA">
        <w:rPr>
          <w:rFonts w:hint="cs"/>
          <w:rtl/>
        </w:rPr>
        <w:t>ً</w:t>
      </w:r>
      <w:r>
        <w:rPr>
          <w:rtl/>
        </w:rPr>
        <w:t xml:space="preserve"> </w:t>
      </w:r>
      <w:r w:rsidR="003928AF">
        <w:rPr>
          <w:rtl/>
        </w:rPr>
        <w:t>-</w:t>
      </w:r>
      <w:r>
        <w:rPr>
          <w:rtl/>
        </w:rPr>
        <w:t xml:space="preserve"> </w:t>
      </w:r>
      <w:r w:rsidRPr="009746DC">
        <w:rPr>
          <w:rtl/>
        </w:rPr>
        <w:t>كأن</w:t>
      </w:r>
      <w:r w:rsidR="009C13BA">
        <w:rPr>
          <w:rFonts w:hint="cs"/>
          <w:rtl/>
        </w:rPr>
        <w:t>ّ</w:t>
      </w:r>
      <w:r w:rsidRPr="009746DC">
        <w:rPr>
          <w:rtl/>
        </w:rPr>
        <w:t>ه ينكر ذلك</w:t>
      </w:r>
      <w:r>
        <w:rPr>
          <w:rtl/>
        </w:rPr>
        <w:t xml:space="preserve"> </w:t>
      </w:r>
      <w:r w:rsidR="003928AF">
        <w:rPr>
          <w:rtl/>
        </w:rPr>
        <w:t>-</w:t>
      </w:r>
      <w:r>
        <w:rPr>
          <w:rtl/>
        </w:rPr>
        <w:t>!</w:t>
      </w:r>
      <w:r w:rsidRPr="009746DC">
        <w:rPr>
          <w:rtl/>
        </w:rPr>
        <w:t xml:space="preserve"> وكذا في البصائر ، وفيه :كالمنكر لذلك.</w:t>
      </w:r>
    </w:p>
    <w:p w:rsidR="00B717C7" w:rsidRPr="009746DC" w:rsidRDefault="00B717C7" w:rsidP="001C27EC">
      <w:pPr>
        <w:pStyle w:val="libNormal"/>
        <w:rPr>
          <w:rtl/>
        </w:rPr>
      </w:pPr>
      <w:r w:rsidRPr="009746DC">
        <w:rPr>
          <w:rtl/>
        </w:rPr>
        <w:t xml:space="preserve">وفي القاموس : </w:t>
      </w:r>
      <w:r w:rsidRPr="00C875FB">
        <w:rPr>
          <w:rtl/>
        </w:rPr>
        <w:t>ال</w:t>
      </w:r>
      <w:r w:rsidR="009165B3">
        <w:rPr>
          <w:rtl/>
        </w:rPr>
        <w:t xml:space="preserve">صرَّة </w:t>
      </w:r>
      <w:r w:rsidRPr="009746DC">
        <w:rPr>
          <w:rtl/>
        </w:rPr>
        <w:t>بالكسر أشد</w:t>
      </w:r>
      <w:r w:rsidR="009C13BA">
        <w:rPr>
          <w:rFonts w:hint="cs"/>
          <w:rtl/>
        </w:rPr>
        <w:t>ّ</w:t>
      </w:r>
      <w:r w:rsidRPr="009746DC">
        <w:rPr>
          <w:rtl/>
        </w:rPr>
        <w:t xml:space="preserve"> الصياح ، وص</w:t>
      </w:r>
      <w:r w:rsidR="009C13BA">
        <w:rPr>
          <w:rFonts w:hint="cs"/>
          <w:rtl/>
        </w:rPr>
        <w:t>ّ</w:t>
      </w:r>
      <w:r w:rsidRPr="009746DC">
        <w:rPr>
          <w:rtl/>
        </w:rPr>
        <w:t>ر يصر</w:t>
      </w:r>
      <w:r w:rsidR="009C13BA">
        <w:rPr>
          <w:rFonts w:hint="cs"/>
          <w:rtl/>
        </w:rPr>
        <w:t>ّ</w:t>
      </w:r>
      <w:r w:rsidRPr="009746DC">
        <w:rPr>
          <w:rtl/>
        </w:rPr>
        <w:t xml:space="preserve"> ص</w:t>
      </w:r>
      <w:r w:rsidR="009C13BA">
        <w:rPr>
          <w:rFonts w:hint="cs"/>
          <w:rtl/>
        </w:rPr>
        <w:t>ّ</w:t>
      </w:r>
      <w:r w:rsidRPr="009746DC">
        <w:rPr>
          <w:rtl/>
        </w:rPr>
        <w:t>را</w:t>
      </w:r>
      <w:r w:rsidR="009C13BA">
        <w:rPr>
          <w:rFonts w:hint="cs"/>
          <w:rtl/>
        </w:rPr>
        <w:t>ً</w:t>
      </w:r>
      <w:r w:rsidRPr="009746DC">
        <w:rPr>
          <w:rtl/>
        </w:rPr>
        <w:t xml:space="preserve"> وصريرا</w:t>
      </w:r>
      <w:r w:rsidR="009C13BA">
        <w:rPr>
          <w:rFonts w:hint="cs"/>
          <w:rtl/>
        </w:rPr>
        <w:t>ً</w:t>
      </w:r>
      <w:r w:rsidRPr="009746DC">
        <w:rPr>
          <w:rtl/>
        </w:rPr>
        <w:t xml:space="preserve"> صو</w:t>
      </w:r>
      <w:r w:rsidR="009C13BA">
        <w:rPr>
          <w:rFonts w:hint="cs"/>
          <w:rtl/>
        </w:rPr>
        <w:t>ّ</w:t>
      </w:r>
      <w:r w:rsidRPr="009746DC">
        <w:rPr>
          <w:rtl/>
        </w:rPr>
        <w:t xml:space="preserve">ت وصاح </w:t>
      </w:r>
      <w:r w:rsidR="00BB54A5">
        <w:rPr>
          <w:rtl/>
        </w:rPr>
        <w:t xml:space="preserve">شديداً </w:t>
      </w:r>
      <w:r w:rsidRPr="009746DC">
        <w:rPr>
          <w:rtl/>
        </w:rPr>
        <w:t xml:space="preserve">كصرصر ، وفي البصائر في هذه الرواية فضرب أبو جعفر </w:t>
      </w:r>
      <w:r w:rsidR="00850EDE">
        <w:rPr>
          <w:rStyle w:val="libAlaemChar"/>
          <w:rtl/>
        </w:rPr>
        <w:t xml:space="preserve">عليه‌السلام </w:t>
      </w:r>
      <w:r w:rsidRPr="009746DC">
        <w:rPr>
          <w:rtl/>
        </w:rPr>
        <w:t>فخذه فقال.</w:t>
      </w:r>
    </w:p>
    <w:p w:rsidR="00B717C7" w:rsidRPr="009746DC" w:rsidRDefault="00B717C7" w:rsidP="001C27EC">
      <w:pPr>
        <w:pStyle w:val="libNormal"/>
        <w:rPr>
          <w:rtl/>
        </w:rPr>
      </w:pPr>
      <w:r w:rsidRPr="009B55EA">
        <w:rPr>
          <w:rStyle w:val="libBold1Char"/>
          <w:rtl/>
        </w:rPr>
        <w:t>الحديث الثامن :</w:t>
      </w:r>
      <w:r w:rsidRPr="009746DC">
        <w:rPr>
          <w:rtl/>
        </w:rPr>
        <w:t xml:space="preserve"> سنده الأو</w:t>
      </w:r>
      <w:r w:rsidR="009C13BA">
        <w:rPr>
          <w:rFonts w:hint="cs"/>
          <w:rtl/>
        </w:rPr>
        <w:t>ّ</w:t>
      </w:r>
      <w:r w:rsidRPr="009746DC">
        <w:rPr>
          <w:rtl/>
        </w:rPr>
        <w:t>ل صحيح والثاني مجهول عامي</w:t>
      </w:r>
      <w:r w:rsidR="009C13BA">
        <w:rPr>
          <w:rFonts w:hint="cs"/>
          <w:rtl/>
        </w:rPr>
        <w:t>ّ</w:t>
      </w:r>
      <w:r w:rsidRPr="009746DC">
        <w:rPr>
          <w:rtl/>
        </w:rPr>
        <w:t xml:space="preserve"> لكن الظاهر </w:t>
      </w:r>
      <w:r w:rsidR="00D8033E">
        <w:rPr>
          <w:rtl/>
        </w:rPr>
        <w:t>ان</w:t>
      </w:r>
      <w:r w:rsidR="009C13BA">
        <w:rPr>
          <w:rFonts w:hint="cs"/>
          <w:rtl/>
        </w:rPr>
        <w:t>ّ</w:t>
      </w:r>
      <w:r w:rsidR="00D8033E">
        <w:rPr>
          <w:rtl/>
        </w:rPr>
        <w:t xml:space="preserve"> </w:t>
      </w:r>
      <w:r w:rsidRPr="009746DC">
        <w:rPr>
          <w:rtl/>
        </w:rPr>
        <w:t>في السند الأو</w:t>
      </w:r>
      <w:r w:rsidR="009B55EA">
        <w:rPr>
          <w:rFonts w:hint="cs"/>
          <w:rtl/>
        </w:rPr>
        <w:t>ّ</w:t>
      </w:r>
      <w:r w:rsidRPr="009746DC">
        <w:rPr>
          <w:rtl/>
        </w:rPr>
        <w:t>ل إرسالا</w:t>
      </w:r>
      <w:r w:rsidR="009B55EA">
        <w:rPr>
          <w:rFonts w:hint="cs"/>
          <w:rtl/>
        </w:rPr>
        <w:t>ً</w:t>
      </w:r>
      <w:r w:rsidRPr="009746DC">
        <w:rPr>
          <w:rtl/>
        </w:rPr>
        <w:t>.</w:t>
      </w:r>
    </w:p>
    <w:p w:rsidR="00B717C7" w:rsidRPr="009746DC" w:rsidRDefault="00B717C7" w:rsidP="001C27EC">
      <w:pPr>
        <w:pStyle w:val="libNormal"/>
        <w:rPr>
          <w:rtl/>
        </w:rPr>
      </w:pPr>
      <w:r w:rsidRPr="00C875FB">
        <w:rPr>
          <w:rtl/>
        </w:rPr>
        <w:t>إذ مس</w:t>
      </w:r>
      <w:r w:rsidR="009B55EA">
        <w:rPr>
          <w:rtl/>
        </w:rPr>
        <w:t>عد</w:t>
      </w:r>
      <w:r w:rsidR="007D1F02">
        <w:rPr>
          <w:rtl/>
        </w:rPr>
        <w:t xml:space="preserve">ة </w:t>
      </w:r>
      <w:r w:rsidRPr="009746DC">
        <w:rPr>
          <w:rtl/>
        </w:rPr>
        <w:t xml:space="preserve">من أصحاب الصادق </w:t>
      </w:r>
      <w:r w:rsidR="00850EDE">
        <w:rPr>
          <w:rStyle w:val="libAlaemChar"/>
          <w:rtl/>
        </w:rPr>
        <w:t xml:space="preserve">عليه‌السلام </w:t>
      </w:r>
      <w:r>
        <w:rPr>
          <w:rtl/>
        </w:rPr>
        <w:t>و</w:t>
      </w:r>
      <w:r w:rsidR="00551E04">
        <w:rPr>
          <w:rtl/>
        </w:rPr>
        <w:t xml:space="preserve">محمّد </w:t>
      </w:r>
      <w:r w:rsidRPr="00C875FB">
        <w:rPr>
          <w:rtl/>
        </w:rPr>
        <w:t>بن الحسين</w:t>
      </w:r>
      <w:r w:rsidRPr="009746DC">
        <w:rPr>
          <w:rtl/>
        </w:rPr>
        <w:t xml:space="preserve"> بن أبي الخطاب من أصحاب الجواد والهادي والعسكري </w:t>
      </w:r>
      <w:r w:rsidR="00632E02" w:rsidRPr="00632E02">
        <w:rPr>
          <w:rStyle w:val="libAlaemChar"/>
          <w:rtl/>
        </w:rPr>
        <w:t>عليهم‌السلام</w:t>
      </w:r>
      <w:r w:rsidR="00C17164" w:rsidRPr="00C17164">
        <w:rPr>
          <w:rStyle w:val="libAlaemChar"/>
          <w:rtl/>
        </w:rPr>
        <w:t xml:space="preserve"> </w:t>
      </w:r>
      <w:r w:rsidRPr="009746DC">
        <w:rPr>
          <w:rtl/>
        </w:rPr>
        <w:t xml:space="preserve">لكن يروي هارون بن مسلم عنه </w:t>
      </w:r>
      <w:r w:rsidR="002427FF">
        <w:rPr>
          <w:rtl/>
        </w:rPr>
        <w:t xml:space="preserve">كثيراً </w:t>
      </w:r>
      <w:r w:rsidRPr="009746DC">
        <w:rPr>
          <w:rtl/>
        </w:rPr>
        <w:t>، مع أن</w:t>
      </w:r>
      <w:r w:rsidR="00652A1D">
        <w:rPr>
          <w:rFonts w:hint="cs"/>
          <w:rtl/>
        </w:rPr>
        <w:t>ّ</w:t>
      </w:r>
      <w:r w:rsidRPr="009746DC">
        <w:rPr>
          <w:rtl/>
        </w:rPr>
        <w:t xml:space="preserve">ه قال النجاشي فيه : لقي أبا </w:t>
      </w:r>
      <w:r w:rsidR="00551E04">
        <w:rPr>
          <w:rtl/>
        </w:rPr>
        <w:t xml:space="preserve">محمّد </w:t>
      </w:r>
      <w:r w:rsidRPr="009746DC">
        <w:rPr>
          <w:rtl/>
        </w:rPr>
        <w:t xml:space="preserve">وأبا الحسن </w:t>
      </w:r>
      <w:r w:rsidR="000164B7" w:rsidRPr="000164B7">
        <w:rPr>
          <w:rStyle w:val="libAlaemChar"/>
          <w:rtl/>
        </w:rPr>
        <w:t xml:space="preserve">عليهما‌السلام </w:t>
      </w:r>
      <w:r w:rsidRPr="009746DC">
        <w:rPr>
          <w:rtl/>
        </w:rPr>
        <w:t xml:space="preserve">فيحتمل </w:t>
      </w:r>
      <w:r w:rsidR="00D8033E">
        <w:rPr>
          <w:rtl/>
        </w:rPr>
        <w:t xml:space="preserve">ان </w:t>
      </w:r>
      <w:r w:rsidRPr="009746DC">
        <w:rPr>
          <w:rtl/>
        </w:rPr>
        <w:t>يكون مسعدة</w:t>
      </w:r>
    </w:p>
    <w:p w:rsidR="008930D5" w:rsidRDefault="008930D5" w:rsidP="008930D5">
      <w:pPr>
        <w:pStyle w:val="libNormal"/>
        <w:rPr>
          <w:rtl/>
        </w:rPr>
      </w:pPr>
      <w:r>
        <w:rPr>
          <w:rtl/>
        </w:rPr>
        <w:br w:type="page"/>
      </w:r>
    </w:p>
    <w:p w:rsidR="00B717C7" w:rsidRPr="009746DC" w:rsidRDefault="00B717C7" w:rsidP="00652A1D">
      <w:pPr>
        <w:pStyle w:val="libNormal"/>
        <w:rPr>
          <w:rtl/>
        </w:rPr>
      </w:pPr>
      <w:r w:rsidRPr="009746DC">
        <w:rPr>
          <w:rtl/>
        </w:rPr>
        <w:lastRenderedPageBreak/>
        <w:t xml:space="preserve">عن أبي سعيد الخدري قال </w:t>
      </w:r>
      <w:r w:rsidR="00652A1D">
        <w:rPr>
          <w:rFonts w:hint="cs"/>
          <w:rtl/>
        </w:rPr>
        <w:t xml:space="preserve">: </w:t>
      </w:r>
      <w:r w:rsidRPr="009746DC">
        <w:rPr>
          <w:rtl/>
        </w:rPr>
        <w:t>كنت حاضرا</w:t>
      </w:r>
      <w:r w:rsidR="00652A1D">
        <w:rPr>
          <w:rFonts w:hint="cs"/>
          <w:rtl/>
        </w:rPr>
        <w:t>ً</w:t>
      </w:r>
      <w:r w:rsidRPr="009746DC">
        <w:rPr>
          <w:rtl/>
        </w:rPr>
        <w:t xml:space="preserve"> </w:t>
      </w:r>
      <w:r w:rsidR="00FE5F86">
        <w:rPr>
          <w:rtl/>
        </w:rPr>
        <w:t xml:space="preserve">لـمّا </w:t>
      </w:r>
      <w:r w:rsidRPr="009746DC">
        <w:rPr>
          <w:rtl/>
        </w:rPr>
        <w:t xml:space="preserve">هلك أبو بكر واستخلف </w:t>
      </w:r>
      <w:r w:rsidR="000164B7">
        <w:rPr>
          <w:rtl/>
        </w:rPr>
        <w:t xml:space="preserve">عمر </w:t>
      </w:r>
      <w:r w:rsidRPr="009746DC">
        <w:rPr>
          <w:rtl/>
        </w:rPr>
        <w:t>أقبل يهودي</w:t>
      </w:r>
      <w:r w:rsidR="00652A1D">
        <w:rPr>
          <w:rFonts w:hint="cs"/>
          <w:rtl/>
        </w:rPr>
        <w:t>ٌّ</w:t>
      </w:r>
      <w:r w:rsidRPr="009746DC">
        <w:rPr>
          <w:rtl/>
        </w:rPr>
        <w:t xml:space="preserve"> من عظماء يهود يثرب وتزعم يهود المدينة أنه أعلم أهل زمانه </w:t>
      </w:r>
      <w:r w:rsidR="00FE5F86">
        <w:rPr>
          <w:rtl/>
        </w:rPr>
        <w:t xml:space="preserve">حتّى </w:t>
      </w:r>
      <w:r w:rsidRPr="009746DC">
        <w:rPr>
          <w:rtl/>
        </w:rPr>
        <w:t>رفع</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52A1D">
      <w:pPr>
        <w:pStyle w:val="libNormal"/>
        <w:rPr>
          <w:rtl/>
        </w:rPr>
      </w:pPr>
      <w:r w:rsidRPr="009746DC">
        <w:rPr>
          <w:rtl/>
        </w:rPr>
        <w:t>معمرا</w:t>
      </w:r>
      <w:r w:rsidR="00BF56BF">
        <w:rPr>
          <w:rFonts w:hint="cs"/>
          <w:rtl/>
        </w:rPr>
        <w:t>ً</w:t>
      </w:r>
      <w:r w:rsidRPr="009746DC">
        <w:rPr>
          <w:rtl/>
        </w:rPr>
        <w:t xml:space="preserve"> روى عنه </w:t>
      </w:r>
      <w:r w:rsidR="00551E04">
        <w:rPr>
          <w:rtl/>
        </w:rPr>
        <w:t xml:space="preserve">محمّد </w:t>
      </w:r>
      <w:r w:rsidRPr="009746DC">
        <w:rPr>
          <w:rtl/>
        </w:rPr>
        <w:t>، و</w:t>
      </w:r>
      <w:r w:rsidR="00551E04">
        <w:rPr>
          <w:rtl/>
        </w:rPr>
        <w:t xml:space="preserve">محمّد </w:t>
      </w:r>
      <w:r w:rsidRPr="009746DC">
        <w:rPr>
          <w:rtl/>
        </w:rPr>
        <w:t xml:space="preserve">بن الحسين عطف </w:t>
      </w:r>
      <w:r w:rsidR="00D83B35">
        <w:rPr>
          <w:rtl/>
        </w:rPr>
        <w:t xml:space="preserve">علىّ </w:t>
      </w:r>
      <w:r w:rsidR="00551E04">
        <w:rPr>
          <w:rtl/>
        </w:rPr>
        <w:t xml:space="preserve">محمّد </w:t>
      </w:r>
      <w:r w:rsidRPr="009746DC">
        <w:rPr>
          <w:rtl/>
        </w:rPr>
        <w:t>بن الحسين أعاده لاتصال السند الثاني ، وما قيل : أن</w:t>
      </w:r>
      <w:r w:rsidR="00BF56BF">
        <w:rPr>
          <w:rFonts w:hint="cs"/>
          <w:rtl/>
        </w:rPr>
        <w:t>ّ</w:t>
      </w:r>
      <w:r w:rsidRPr="009746DC">
        <w:rPr>
          <w:rtl/>
        </w:rPr>
        <w:t xml:space="preserve">ه عطف </w:t>
      </w:r>
      <w:r w:rsidR="00D83B35">
        <w:rPr>
          <w:rtl/>
        </w:rPr>
        <w:t xml:space="preserve">علىّ </w:t>
      </w:r>
      <w:r w:rsidR="00551E04">
        <w:rPr>
          <w:rtl/>
        </w:rPr>
        <w:t xml:space="preserve">محمّد </w:t>
      </w:r>
      <w:r w:rsidRPr="009746DC">
        <w:rPr>
          <w:rtl/>
        </w:rPr>
        <w:t>بن يحيى فهو وهم ،</w:t>
      </w:r>
      <w:r>
        <w:rPr>
          <w:rtl/>
        </w:rPr>
        <w:t xml:space="preserve"> و</w:t>
      </w:r>
      <w:r w:rsidRPr="00C875FB">
        <w:rPr>
          <w:rtl/>
        </w:rPr>
        <w:t>قوله : عن أبي يحيى</w:t>
      </w:r>
      <w:r w:rsidRPr="009746DC">
        <w:rPr>
          <w:rtl/>
        </w:rPr>
        <w:t xml:space="preserve"> كأن</w:t>
      </w:r>
      <w:r w:rsidR="00BF56BF">
        <w:rPr>
          <w:rFonts w:hint="cs"/>
          <w:rtl/>
        </w:rPr>
        <w:t>ّ</w:t>
      </w:r>
      <w:r w:rsidRPr="009746DC">
        <w:rPr>
          <w:rtl/>
        </w:rPr>
        <w:t xml:space="preserve">ه </w:t>
      </w:r>
      <w:r w:rsidR="00551E04">
        <w:rPr>
          <w:rtl/>
        </w:rPr>
        <w:t xml:space="preserve">كان </w:t>
      </w:r>
      <w:r w:rsidRPr="009746DC">
        <w:rPr>
          <w:rtl/>
        </w:rPr>
        <w:t>ابن أبي يحيى إذ إبراهيم بن يحيى له كتاب روى عنه الصدوق ، وأبو يحيى المدني فليح بن سليم</w:t>
      </w:r>
      <w:r w:rsidR="00D8033E">
        <w:rPr>
          <w:rtl/>
        </w:rPr>
        <w:t xml:space="preserve">ان </w:t>
      </w:r>
      <w:r w:rsidRPr="009746DC">
        <w:rPr>
          <w:rtl/>
        </w:rPr>
        <w:t>و</w:t>
      </w:r>
      <w:r w:rsidR="00D8033E">
        <w:rPr>
          <w:rtl/>
        </w:rPr>
        <w:t xml:space="preserve">ان </w:t>
      </w:r>
      <w:r w:rsidR="00551E04">
        <w:rPr>
          <w:rtl/>
        </w:rPr>
        <w:t xml:space="preserve">كان </w:t>
      </w:r>
      <w:r w:rsidRPr="009746DC">
        <w:rPr>
          <w:rtl/>
        </w:rPr>
        <w:t>موجودا</w:t>
      </w:r>
      <w:r w:rsidR="00BF56BF">
        <w:rPr>
          <w:rFonts w:hint="cs"/>
          <w:rtl/>
        </w:rPr>
        <w:t>ً</w:t>
      </w:r>
      <w:r w:rsidRPr="009746DC">
        <w:rPr>
          <w:rtl/>
        </w:rPr>
        <w:t xml:space="preserve"> في الرجال معدودا</w:t>
      </w:r>
      <w:r w:rsidR="00BF56BF">
        <w:rPr>
          <w:rFonts w:hint="cs"/>
          <w:rtl/>
        </w:rPr>
        <w:t>ً</w:t>
      </w:r>
      <w:r w:rsidRPr="009746DC">
        <w:rPr>
          <w:rtl/>
        </w:rPr>
        <w:t xml:space="preserve"> في أصحاب الصادق </w:t>
      </w:r>
      <w:r w:rsidR="00850EDE">
        <w:rPr>
          <w:rStyle w:val="libAlaemChar"/>
          <w:rtl/>
        </w:rPr>
        <w:t xml:space="preserve">عليه‌السلام </w:t>
      </w:r>
      <w:r w:rsidRPr="009746DC">
        <w:rPr>
          <w:rtl/>
        </w:rPr>
        <w:t xml:space="preserve">لكن الشيخ والطبرسي وغيرهما </w:t>
      </w:r>
      <w:r w:rsidR="00FE5F86">
        <w:rPr>
          <w:rtl/>
        </w:rPr>
        <w:t xml:space="preserve">لـمّا </w:t>
      </w:r>
      <w:r w:rsidRPr="009746DC">
        <w:rPr>
          <w:rtl/>
        </w:rPr>
        <w:t>رووا هذا الخبر عن الكليني رووه عن إبراهيم بن أبي يحيى.</w:t>
      </w:r>
    </w:p>
    <w:p w:rsidR="00B717C7" w:rsidRPr="009746DC" w:rsidRDefault="00B717C7" w:rsidP="00652A1D">
      <w:pPr>
        <w:pStyle w:val="libNormal"/>
        <w:rPr>
          <w:rtl/>
        </w:rPr>
      </w:pPr>
      <w:r w:rsidRPr="00C875FB">
        <w:rPr>
          <w:rtl/>
        </w:rPr>
        <w:t>وأبو سعيد</w:t>
      </w:r>
      <w:r w:rsidRPr="009746DC">
        <w:rPr>
          <w:rtl/>
        </w:rPr>
        <w:t xml:space="preserve"> ا</w:t>
      </w:r>
      <w:r w:rsidR="00292DF4">
        <w:rPr>
          <w:rtl/>
        </w:rPr>
        <w:t xml:space="preserve">سمّه </w:t>
      </w:r>
      <w:r w:rsidRPr="009746DC">
        <w:rPr>
          <w:rtl/>
        </w:rPr>
        <w:t xml:space="preserve">سعد بن مالك اشتهر بكنيته </w:t>
      </w:r>
      <w:r w:rsidR="00551E04">
        <w:rPr>
          <w:rtl/>
        </w:rPr>
        <w:t xml:space="preserve">وكان </w:t>
      </w:r>
      <w:r w:rsidRPr="009746DC">
        <w:rPr>
          <w:rtl/>
        </w:rPr>
        <w:t>من الصحابة المشهورين وقد مدحه أصحابنا ،</w:t>
      </w:r>
      <w:r>
        <w:rPr>
          <w:rtl/>
        </w:rPr>
        <w:t xml:space="preserve"> و</w:t>
      </w:r>
      <w:r w:rsidRPr="00C875FB">
        <w:rPr>
          <w:rtl/>
        </w:rPr>
        <w:t>خدرة</w:t>
      </w:r>
      <w:r w:rsidRPr="009746DC">
        <w:rPr>
          <w:rtl/>
        </w:rPr>
        <w:t xml:space="preserve"> </w:t>
      </w:r>
      <w:r w:rsidR="0076797F">
        <w:rPr>
          <w:rtl/>
        </w:rPr>
        <w:t xml:space="preserve">بضمّ </w:t>
      </w:r>
      <w:r w:rsidRPr="009746DC">
        <w:rPr>
          <w:rtl/>
        </w:rPr>
        <w:t>الخاء وسكون الدال حي من الأنصار.</w:t>
      </w:r>
    </w:p>
    <w:p w:rsidR="00B717C7" w:rsidRPr="009746DC" w:rsidRDefault="00B717C7" w:rsidP="00652A1D">
      <w:pPr>
        <w:pStyle w:val="libNormal"/>
        <w:rPr>
          <w:rtl/>
        </w:rPr>
      </w:pPr>
      <w:r w:rsidRPr="00C875FB">
        <w:rPr>
          <w:rtl/>
        </w:rPr>
        <w:t xml:space="preserve">قوله : قال </w:t>
      </w:r>
      <w:r w:rsidR="00FE5F86">
        <w:rPr>
          <w:rtl/>
        </w:rPr>
        <w:t xml:space="preserve">لـمّا </w:t>
      </w:r>
      <w:r w:rsidRPr="00C875FB">
        <w:rPr>
          <w:rtl/>
        </w:rPr>
        <w:t>هلك</w:t>
      </w:r>
      <w:r w:rsidRPr="009746DC">
        <w:rPr>
          <w:rtl/>
        </w:rPr>
        <w:t xml:space="preserve"> ، ليس « قال » في ال</w:t>
      </w:r>
      <w:r w:rsidR="00CE1B2F">
        <w:rPr>
          <w:rtl/>
        </w:rPr>
        <w:t xml:space="preserve">إعلام </w:t>
      </w:r>
      <w:r w:rsidRPr="009746DC">
        <w:rPr>
          <w:rtl/>
        </w:rPr>
        <w:t>وسائر الكتب ، وكأنه زيد من النساخ ، وفي ال</w:t>
      </w:r>
      <w:r w:rsidR="00CE1B2F">
        <w:rPr>
          <w:rtl/>
        </w:rPr>
        <w:t xml:space="preserve">إعلام </w:t>
      </w:r>
      <w:r w:rsidRPr="009746DC">
        <w:rPr>
          <w:rtl/>
        </w:rPr>
        <w:t xml:space="preserve">إذ أقبل ، وقيل : ضمير قال في الأول لأبي سعيد وفي الثاني لأبي عبد الله ، والمقصود أنه لا فرق بين الروايتين </w:t>
      </w:r>
      <w:r w:rsidR="000164B7">
        <w:rPr>
          <w:rtl/>
        </w:rPr>
        <w:t xml:space="preserve">إلّا </w:t>
      </w:r>
      <w:r w:rsidRPr="009746DC">
        <w:rPr>
          <w:rtl/>
        </w:rPr>
        <w:t xml:space="preserve">بزيادة كنت حاضرا في إحدى الروايتين وفي الأخرى لأبي سعيد </w:t>
      </w:r>
      <w:r w:rsidR="00E43AE8">
        <w:rPr>
          <w:rtl/>
        </w:rPr>
        <w:t>أيضاً</w:t>
      </w:r>
      <w:r w:rsidR="00551E04">
        <w:rPr>
          <w:rtl/>
        </w:rPr>
        <w:t xml:space="preserve"> </w:t>
      </w:r>
      <w:r w:rsidRPr="009746DC">
        <w:rPr>
          <w:rtl/>
        </w:rPr>
        <w:t>والتكرار للإشعار ب</w:t>
      </w:r>
      <w:r w:rsidR="00D8033E">
        <w:rPr>
          <w:rtl/>
        </w:rPr>
        <w:t xml:space="preserve">ان </w:t>
      </w:r>
      <w:r w:rsidRPr="009746DC">
        <w:rPr>
          <w:rtl/>
        </w:rPr>
        <w:t>ما بعده مشترك بخلاف ما قبله</w:t>
      </w:r>
      <w:r>
        <w:rPr>
          <w:rtl/>
        </w:rPr>
        <w:t xml:space="preserve"> </w:t>
      </w:r>
      <w:r w:rsidRPr="00C875FB">
        <w:rPr>
          <w:rtl/>
        </w:rPr>
        <w:t>« واستخلف »</w:t>
      </w:r>
      <w:r w:rsidRPr="009746DC">
        <w:rPr>
          <w:rtl/>
        </w:rPr>
        <w:t xml:space="preserve"> </w:t>
      </w:r>
      <w:r w:rsidR="00D83B35">
        <w:rPr>
          <w:rtl/>
        </w:rPr>
        <w:t xml:space="preserve">علىّ </w:t>
      </w:r>
      <w:r w:rsidRPr="009746DC">
        <w:rPr>
          <w:rtl/>
        </w:rPr>
        <w:t>بناء المجهول.</w:t>
      </w:r>
    </w:p>
    <w:p w:rsidR="00B717C7" w:rsidRPr="009746DC" w:rsidRDefault="00B717C7" w:rsidP="00652A1D">
      <w:pPr>
        <w:pStyle w:val="libNormal"/>
        <w:rPr>
          <w:rtl/>
        </w:rPr>
      </w:pPr>
      <w:r w:rsidRPr="00C875FB">
        <w:rPr>
          <w:rtl/>
        </w:rPr>
        <w:t>ويثرب</w:t>
      </w:r>
      <w:r w:rsidRPr="009746DC">
        <w:rPr>
          <w:rtl/>
        </w:rPr>
        <w:t xml:space="preserve"> من أسماء المدينة ، قال الآبي : روي </w:t>
      </w:r>
      <w:r w:rsidR="00D8033E">
        <w:rPr>
          <w:rtl/>
        </w:rPr>
        <w:t xml:space="preserve">ان </w:t>
      </w:r>
      <w:r w:rsidR="00BF56BF">
        <w:rPr>
          <w:rtl/>
        </w:rPr>
        <w:t xml:space="preserve">لها في التوراة أحد عشر </w:t>
      </w:r>
      <w:r w:rsidR="00BF56BF">
        <w:rPr>
          <w:rFonts w:hint="cs"/>
          <w:rtl/>
        </w:rPr>
        <w:t>إ</w:t>
      </w:r>
      <w:r w:rsidRPr="009746DC">
        <w:rPr>
          <w:rtl/>
        </w:rPr>
        <w:t>سما</w:t>
      </w:r>
      <w:r w:rsidR="00BF56BF">
        <w:rPr>
          <w:rFonts w:hint="cs"/>
          <w:rtl/>
        </w:rPr>
        <w:t>ً</w:t>
      </w:r>
      <w:r w:rsidRPr="009746DC">
        <w:rPr>
          <w:rtl/>
        </w:rPr>
        <w:t xml:space="preserve"> المدينة ، وطابة ، وطيبة ، والسكينة ، وجابرة ، والمحف</w:t>
      </w:r>
      <w:r w:rsidR="00BF56BF">
        <w:rPr>
          <w:rFonts w:hint="cs"/>
          <w:rtl/>
        </w:rPr>
        <w:t>ّ</w:t>
      </w:r>
      <w:r w:rsidRPr="009746DC">
        <w:rPr>
          <w:rtl/>
        </w:rPr>
        <w:t>ة ، والمحبوبة والقاصدة ، والمحبورة والعذراء ، والمرحومة ، وقال السهيلي : إن</w:t>
      </w:r>
      <w:r w:rsidR="00BF56BF">
        <w:rPr>
          <w:rFonts w:hint="cs"/>
          <w:rtl/>
        </w:rPr>
        <w:t>ّ</w:t>
      </w:r>
      <w:r w:rsidRPr="009746DC">
        <w:rPr>
          <w:rtl/>
        </w:rPr>
        <w:t xml:space="preserve">ما </w:t>
      </w:r>
      <w:r w:rsidR="00BF0D7C">
        <w:rPr>
          <w:rtl/>
        </w:rPr>
        <w:t xml:space="preserve">سميّت </w:t>
      </w:r>
      <w:r w:rsidRPr="009746DC">
        <w:rPr>
          <w:rtl/>
        </w:rPr>
        <w:t>يثرب باسم رجل من العمالقة وهو أول من نزلها وهو يثرب بن قائد بن عقيل ، و</w:t>
      </w:r>
      <w:r w:rsidR="00FE5F86">
        <w:rPr>
          <w:rtl/>
        </w:rPr>
        <w:t xml:space="preserve">لـمّا </w:t>
      </w:r>
      <w:r w:rsidRPr="009746DC">
        <w:rPr>
          <w:rtl/>
        </w:rPr>
        <w:t xml:space="preserve">حلها </w:t>
      </w:r>
      <w:r w:rsidR="00BF0D7C">
        <w:rPr>
          <w:rtl/>
        </w:rPr>
        <w:t xml:space="preserve">النبيّ </w:t>
      </w:r>
      <w:r w:rsidR="007D1F02" w:rsidRPr="007D1F02">
        <w:rPr>
          <w:rStyle w:val="libAlaemChar"/>
          <w:rtl/>
        </w:rPr>
        <w:t>صلى‌الله‌عليه‌وآله</w:t>
      </w:r>
      <w:r w:rsidRPr="009746DC">
        <w:rPr>
          <w:rtl/>
        </w:rPr>
        <w:t xml:space="preserve"> كره لها هذا الاسم </w:t>
      </w:r>
      <w:r w:rsidR="00FE5F86">
        <w:rPr>
          <w:rtl/>
        </w:rPr>
        <w:t xml:space="preserve">لـمّا </w:t>
      </w:r>
      <w:r w:rsidRPr="009746DC">
        <w:rPr>
          <w:rtl/>
        </w:rPr>
        <w:t>فيه من لفظ التثريب و</w:t>
      </w:r>
      <w:r w:rsidR="003928AF">
        <w:rPr>
          <w:rtl/>
        </w:rPr>
        <w:t xml:space="preserve">سمّاها </w:t>
      </w:r>
      <w:r w:rsidRPr="009746DC">
        <w:rPr>
          <w:rtl/>
        </w:rPr>
        <w:t>طيبة وطابة والمدينة ، ف</w:t>
      </w:r>
      <w:r w:rsidR="00D8033E">
        <w:rPr>
          <w:rtl/>
        </w:rPr>
        <w:t xml:space="preserve">ان </w:t>
      </w:r>
      <w:r w:rsidRPr="009746DC">
        <w:rPr>
          <w:rtl/>
        </w:rPr>
        <w:t>قيل :</w:t>
      </w:r>
      <w:r>
        <w:rPr>
          <w:rFonts w:hint="cs"/>
          <w:rtl/>
        </w:rPr>
        <w:t xml:space="preserve"> </w:t>
      </w:r>
      <w:r w:rsidRPr="009746DC">
        <w:rPr>
          <w:rtl/>
        </w:rPr>
        <w:t xml:space="preserve">قد </w:t>
      </w:r>
      <w:r w:rsidR="003928AF">
        <w:rPr>
          <w:rtl/>
        </w:rPr>
        <w:t xml:space="preserve">سمّاها </w:t>
      </w:r>
      <w:r w:rsidRPr="009746DC">
        <w:rPr>
          <w:rtl/>
        </w:rPr>
        <w:t>الله تعالى به في القرآن</w:t>
      </w:r>
      <w:r>
        <w:rPr>
          <w:rtl/>
        </w:rPr>
        <w:t>؟</w:t>
      </w:r>
      <w:r w:rsidRPr="009746DC">
        <w:rPr>
          <w:rtl/>
        </w:rPr>
        <w:t xml:space="preserve"> فالجواب إن</w:t>
      </w:r>
      <w:r w:rsidR="003F4B2B">
        <w:rPr>
          <w:rFonts w:hint="cs"/>
          <w:rtl/>
        </w:rPr>
        <w:t>ّ</w:t>
      </w:r>
      <w:r w:rsidRPr="009746DC">
        <w:rPr>
          <w:rtl/>
        </w:rPr>
        <w:t xml:space="preserve">ما </w:t>
      </w:r>
      <w:r w:rsidR="003928AF">
        <w:rPr>
          <w:rtl/>
        </w:rPr>
        <w:t xml:space="preserve">سمّاها </w:t>
      </w:r>
      <w:r w:rsidRPr="009746DC">
        <w:rPr>
          <w:rtl/>
        </w:rPr>
        <w:t>حاكيا</w:t>
      </w:r>
      <w:r w:rsidR="003F4B2B">
        <w:rPr>
          <w:rFonts w:hint="cs"/>
          <w:rtl/>
        </w:rPr>
        <w:t>ً</w:t>
      </w:r>
      <w:r w:rsidRPr="009746DC">
        <w:rPr>
          <w:rtl/>
        </w:rPr>
        <w:t xml:space="preserve"> ذلك عن المنافقين في قوله تعالى : </w:t>
      </w:r>
      <w:r w:rsidRPr="005E3B39">
        <w:rPr>
          <w:rtl/>
        </w:rPr>
        <w:t>«</w:t>
      </w:r>
      <w:r w:rsidRPr="009746DC">
        <w:rPr>
          <w:rtl/>
        </w:rPr>
        <w:t xml:space="preserve"> وَإِذْ قالَتْ طائِفَةٌ مِنْهُمْ </w:t>
      </w:r>
      <w:r w:rsidRPr="005E3B39">
        <w:rPr>
          <w:rtl/>
        </w:rPr>
        <w:t>»</w:t>
      </w:r>
      <w:r w:rsidRPr="009746DC">
        <w:rPr>
          <w:rtl/>
        </w:rPr>
        <w:t xml:space="preserve"> </w:t>
      </w:r>
      <w:r w:rsidRPr="00BF56BF">
        <w:rPr>
          <w:rStyle w:val="libFootnotenumChar"/>
          <w:rtl/>
        </w:rPr>
        <w:t>(1)</w:t>
      </w:r>
      <w:r w:rsidRPr="009746DC">
        <w:rPr>
          <w:rtl/>
        </w:rPr>
        <w:t xml:space="preserve"> الآية فنب</w:t>
      </w:r>
      <w:r w:rsidR="003F4B2B">
        <w:rPr>
          <w:rFonts w:hint="cs"/>
          <w:rtl/>
        </w:rPr>
        <w:t>ّ</w:t>
      </w:r>
      <w:r w:rsidRPr="009746DC">
        <w:rPr>
          <w:rtl/>
        </w:rPr>
        <w:t>ه بما حكي عنهم أن</w:t>
      </w:r>
      <w:r w:rsidR="003F4B2B">
        <w:rPr>
          <w:rFonts w:hint="cs"/>
          <w:rtl/>
        </w:rPr>
        <w:t>ّ</w:t>
      </w:r>
      <w:r w:rsidRPr="009746DC">
        <w:rPr>
          <w:rtl/>
        </w:rPr>
        <w:t xml:space="preserve">هم رغبوا عما </w:t>
      </w:r>
      <w:r w:rsidR="003928AF">
        <w:rPr>
          <w:rtl/>
        </w:rPr>
        <w:t xml:space="preserve">سمّاها </w:t>
      </w:r>
      <w:r w:rsidRPr="009746DC">
        <w:rPr>
          <w:rtl/>
        </w:rPr>
        <w:t xml:space="preserve">الله تعالى ورسوله وأبوا </w:t>
      </w:r>
      <w:r w:rsidR="000164B7">
        <w:rPr>
          <w:rtl/>
        </w:rPr>
        <w:t xml:space="preserve">إلّا </w:t>
      </w:r>
      <w:r w:rsidRPr="009746DC">
        <w:rPr>
          <w:rtl/>
        </w:rPr>
        <w:t xml:space="preserve">ما </w:t>
      </w:r>
      <w:r w:rsidR="00551E04">
        <w:rPr>
          <w:rtl/>
        </w:rPr>
        <w:t xml:space="preserve">كان </w:t>
      </w:r>
      <w:r w:rsidRPr="009746DC">
        <w:rPr>
          <w:rtl/>
        </w:rPr>
        <w:t>عليه في الجاهلية ، والله سبحانه سم</w:t>
      </w:r>
      <w:r w:rsidR="003F4B2B">
        <w:rPr>
          <w:rFonts w:hint="cs"/>
          <w:rtl/>
        </w:rPr>
        <w:t>ّ</w:t>
      </w:r>
      <w:r w:rsidRPr="009746DC">
        <w:rPr>
          <w:rtl/>
        </w:rPr>
        <w:t>اها</w:t>
      </w:r>
    </w:p>
    <w:p w:rsidR="00B717C7" w:rsidRPr="009746DC" w:rsidRDefault="00B717C7" w:rsidP="00652A1D">
      <w:pPr>
        <w:pStyle w:val="libLine"/>
        <w:rPr>
          <w:rtl/>
        </w:rPr>
      </w:pPr>
      <w:r w:rsidRPr="009746DC">
        <w:rPr>
          <w:rtl/>
        </w:rPr>
        <w:t>__________________</w:t>
      </w:r>
    </w:p>
    <w:p w:rsidR="00B717C7" w:rsidRPr="009746DC" w:rsidRDefault="00B717C7" w:rsidP="00652A1D">
      <w:pPr>
        <w:pStyle w:val="libFootnote0"/>
        <w:rPr>
          <w:rtl/>
          <w:lang w:bidi="fa-IR"/>
        </w:rPr>
      </w:pPr>
      <w:r>
        <w:rPr>
          <w:rtl/>
        </w:rPr>
        <w:t>(</w:t>
      </w:r>
      <w:r w:rsidRPr="009746DC">
        <w:rPr>
          <w:rtl/>
        </w:rPr>
        <w:t>1) سورة الأحزاب ، 33.</w:t>
      </w:r>
    </w:p>
    <w:p w:rsidR="008930D5" w:rsidRDefault="008930D5" w:rsidP="008930D5">
      <w:pPr>
        <w:pStyle w:val="libNormal"/>
        <w:rPr>
          <w:rtl/>
        </w:rPr>
      </w:pPr>
      <w:r>
        <w:rPr>
          <w:rtl/>
        </w:rPr>
        <w:br w:type="page"/>
      </w:r>
    </w:p>
    <w:p w:rsidR="00B717C7" w:rsidRPr="009746DC" w:rsidRDefault="00B717C7" w:rsidP="00856D42">
      <w:pPr>
        <w:pStyle w:val="libNormal"/>
        <w:rPr>
          <w:rtl/>
        </w:rPr>
      </w:pPr>
      <w:r w:rsidRPr="009746DC">
        <w:rPr>
          <w:rtl/>
        </w:rPr>
        <w:lastRenderedPageBreak/>
        <w:t xml:space="preserve">إلى </w:t>
      </w:r>
      <w:r w:rsidR="000164B7">
        <w:rPr>
          <w:rtl/>
        </w:rPr>
        <w:t xml:space="preserve">عمر </w:t>
      </w:r>
      <w:r w:rsidRPr="009746DC">
        <w:rPr>
          <w:rtl/>
        </w:rPr>
        <w:t xml:space="preserve">فقال له يا </w:t>
      </w:r>
      <w:r w:rsidR="000164B7">
        <w:rPr>
          <w:rtl/>
        </w:rPr>
        <w:t xml:space="preserve">عمر </w:t>
      </w:r>
      <w:r w:rsidRPr="009746DC">
        <w:rPr>
          <w:rtl/>
        </w:rPr>
        <w:t xml:space="preserve">إني جئتك أريد </w:t>
      </w:r>
      <w:r w:rsidR="00D83B35">
        <w:rPr>
          <w:rtl/>
        </w:rPr>
        <w:t xml:space="preserve">الإسلام </w:t>
      </w:r>
      <w:r w:rsidRPr="009746DC">
        <w:rPr>
          <w:rtl/>
        </w:rPr>
        <w:t>ف</w:t>
      </w:r>
      <w:r w:rsidR="00D8033E">
        <w:rPr>
          <w:rtl/>
        </w:rPr>
        <w:t xml:space="preserve">ان </w:t>
      </w:r>
      <w:r w:rsidRPr="009746DC">
        <w:rPr>
          <w:rtl/>
        </w:rPr>
        <w:t xml:space="preserve">أخبرتني عما أسألك عنه فأنت أعلم أصحاب </w:t>
      </w:r>
      <w:r w:rsidR="00551E04">
        <w:rPr>
          <w:rtl/>
        </w:rPr>
        <w:t xml:space="preserve">محمّد </w:t>
      </w:r>
      <w:r w:rsidRPr="009746DC">
        <w:rPr>
          <w:rtl/>
        </w:rPr>
        <w:t xml:space="preserve">بالكتاب والسنة وجميع ما أريد </w:t>
      </w:r>
      <w:r w:rsidR="00D8033E">
        <w:rPr>
          <w:rtl/>
        </w:rPr>
        <w:t xml:space="preserve">ان </w:t>
      </w:r>
      <w:r w:rsidRPr="009746DC">
        <w:rPr>
          <w:rtl/>
        </w:rPr>
        <w:t xml:space="preserve">أسأل عنه قال فقال له </w:t>
      </w:r>
      <w:r w:rsidR="000164B7">
        <w:rPr>
          <w:rtl/>
        </w:rPr>
        <w:t xml:space="preserve">عمر </w:t>
      </w:r>
      <w:r w:rsidRPr="009746DC">
        <w:rPr>
          <w:rtl/>
        </w:rPr>
        <w:t>إني ل</w:t>
      </w:r>
      <w:r w:rsidR="003928AF">
        <w:rPr>
          <w:rtl/>
        </w:rPr>
        <w:t xml:space="preserve">ستّ </w:t>
      </w:r>
      <w:r w:rsidRPr="009746DC">
        <w:rPr>
          <w:rtl/>
        </w:rPr>
        <w:t>هناك لكني أرشدك إلى من هو أعلم أمتنا</w:t>
      </w:r>
      <w:r>
        <w:rPr>
          <w:rtl/>
        </w:rPr>
        <w:t xml:space="preserve"> </w:t>
      </w:r>
      <w:r w:rsidRPr="009746DC">
        <w:rPr>
          <w:rtl/>
        </w:rPr>
        <w:t xml:space="preserve">بالكتاب والسنة وجميع ما قد تسأل عنه وهو ذاك فأومأ إلى </w:t>
      </w:r>
      <w:r w:rsidR="00551E04">
        <w:rPr>
          <w:rtl/>
        </w:rPr>
        <w:t xml:space="preserve">عليّ </w:t>
      </w:r>
      <w:r w:rsidR="00850EDE">
        <w:rPr>
          <w:rStyle w:val="libAlaemChar"/>
          <w:rtl/>
        </w:rPr>
        <w:t xml:space="preserve">عليه‌السلام </w:t>
      </w:r>
      <w:r w:rsidRPr="009746DC">
        <w:rPr>
          <w:rtl/>
        </w:rPr>
        <w:t xml:space="preserve">فقال له اليهودي يا </w:t>
      </w:r>
      <w:r w:rsidR="000164B7">
        <w:rPr>
          <w:rtl/>
        </w:rPr>
        <w:t xml:space="preserve">عمر </w:t>
      </w:r>
      <w:r w:rsidR="00D8033E">
        <w:rPr>
          <w:rtl/>
        </w:rPr>
        <w:t xml:space="preserve">ان </w:t>
      </w:r>
      <w:r w:rsidR="00551E04">
        <w:rPr>
          <w:rtl/>
        </w:rPr>
        <w:t xml:space="preserve">كان </w:t>
      </w:r>
      <w:r w:rsidRPr="009746DC">
        <w:rPr>
          <w:rtl/>
        </w:rPr>
        <w:t xml:space="preserve">هذا كما تقول فما لك ولبيعة الناس وإنما ذاك أعلمكم فزبره </w:t>
      </w:r>
      <w:r w:rsidR="000164B7">
        <w:rPr>
          <w:rtl/>
        </w:rPr>
        <w:t xml:space="preserve">عمر </w:t>
      </w:r>
      <w:r w:rsidR="00D83B35">
        <w:rPr>
          <w:rtl/>
        </w:rPr>
        <w:t xml:space="preserve">ثمّ </w:t>
      </w:r>
      <w:r w:rsidR="00D8033E">
        <w:rPr>
          <w:rtl/>
        </w:rPr>
        <w:t xml:space="preserve">ان </w:t>
      </w:r>
      <w:r w:rsidRPr="009746DC">
        <w:rPr>
          <w:rtl/>
        </w:rPr>
        <w:t xml:space="preserve">اليهودي </w:t>
      </w:r>
      <w:r w:rsidR="0061638F">
        <w:rPr>
          <w:rtl/>
        </w:rPr>
        <w:t xml:space="preserve">قام </w:t>
      </w:r>
      <w:r w:rsidRPr="009746DC">
        <w:rPr>
          <w:rtl/>
        </w:rPr>
        <w:t xml:space="preserve">إلى </w:t>
      </w:r>
      <w:r w:rsidR="00551E04">
        <w:rPr>
          <w:rtl/>
        </w:rPr>
        <w:t xml:space="preserve">عليّ </w:t>
      </w:r>
      <w:r w:rsidR="00850EDE">
        <w:rPr>
          <w:rStyle w:val="libAlaemChar"/>
          <w:rtl/>
        </w:rPr>
        <w:t xml:space="preserve">عليه‌السلام </w:t>
      </w:r>
      <w:r w:rsidRPr="009746DC">
        <w:rPr>
          <w:rtl/>
        </w:rPr>
        <w:t xml:space="preserve">فقال له أنت كما ذكر </w:t>
      </w:r>
      <w:r w:rsidR="000164B7">
        <w:rPr>
          <w:rtl/>
        </w:rPr>
        <w:t xml:space="preserve">عمر </w:t>
      </w:r>
      <w:r w:rsidRPr="009746DC">
        <w:rPr>
          <w:rtl/>
        </w:rPr>
        <w:t xml:space="preserve">فقال وما قال </w:t>
      </w:r>
      <w:r w:rsidR="000164B7">
        <w:rPr>
          <w:rtl/>
        </w:rPr>
        <w:t xml:space="preserve">عمر </w:t>
      </w:r>
      <w:r w:rsidRPr="009746DC">
        <w:rPr>
          <w:rtl/>
        </w:rPr>
        <w:t>فأخبره قال ف</w:t>
      </w:r>
      <w:r w:rsidR="00D8033E">
        <w:rPr>
          <w:rtl/>
        </w:rPr>
        <w:t xml:space="preserve">ان </w:t>
      </w:r>
      <w:r w:rsidRPr="009746DC">
        <w:rPr>
          <w:rtl/>
        </w:rPr>
        <w:t xml:space="preserve">كنت كما قال سألتك عن أشياء أريد </w:t>
      </w:r>
      <w:r w:rsidR="00D8033E">
        <w:rPr>
          <w:rtl/>
        </w:rPr>
        <w:t xml:space="preserve">ان </w:t>
      </w:r>
      <w:r w:rsidRPr="009746DC">
        <w:rPr>
          <w:rtl/>
        </w:rPr>
        <w:t xml:space="preserve">أعلم هل يعلمه أحد منكم فأعلم أنكم في دعواكم خير الأمم وأعلمها صادقين ومع ذلك أدخل في دينكم </w:t>
      </w:r>
      <w:r w:rsidR="00D83B35">
        <w:rPr>
          <w:rtl/>
        </w:rPr>
        <w:t xml:space="preserve">الإسلام </w:t>
      </w:r>
      <w:r w:rsidRPr="009746DC">
        <w:rPr>
          <w:rtl/>
        </w:rPr>
        <w:t xml:space="preserve">فقال أمير المؤمنين </w:t>
      </w:r>
      <w:r w:rsidR="00850EDE">
        <w:rPr>
          <w:rStyle w:val="libAlaemChar"/>
          <w:rtl/>
        </w:rPr>
        <w:t xml:space="preserve">عليه‌السلام </w:t>
      </w:r>
      <w:r w:rsidRPr="009746DC">
        <w:rPr>
          <w:rtl/>
        </w:rPr>
        <w:t xml:space="preserve">نعم أنا كما ذكر لك </w:t>
      </w:r>
      <w:r w:rsidR="000164B7">
        <w:rPr>
          <w:rtl/>
        </w:rPr>
        <w:t xml:space="preserve">عمر </w:t>
      </w:r>
      <w:r w:rsidRPr="009746DC">
        <w:rPr>
          <w:rtl/>
        </w:rPr>
        <w:t xml:space="preserve">سل عما بدا لك أخبرك به </w:t>
      </w:r>
      <w:r w:rsidR="00D8033E">
        <w:rPr>
          <w:rtl/>
        </w:rPr>
        <w:t xml:space="preserve">ان </w:t>
      </w:r>
      <w:r w:rsidRPr="009746DC">
        <w:rPr>
          <w:rtl/>
        </w:rPr>
        <w:t>شاء الله</w:t>
      </w:r>
      <w:r>
        <w:rPr>
          <w:rFonts w:hint="cs"/>
          <w:rtl/>
        </w:rPr>
        <w:t>.</w:t>
      </w:r>
      <w:r w:rsidRPr="009746DC">
        <w:rPr>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56D42">
      <w:pPr>
        <w:pStyle w:val="libNormal"/>
        <w:rPr>
          <w:rtl/>
        </w:rPr>
      </w:pPr>
      <w:r w:rsidRPr="009746DC">
        <w:rPr>
          <w:rtl/>
        </w:rPr>
        <w:t xml:space="preserve">المدينة في قوله تعالى : </w:t>
      </w:r>
      <w:r w:rsidRPr="005E3B39">
        <w:rPr>
          <w:rtl/>
        </w:rPr>
        <w:t>«</w:t>
      </w:r>
      <w:r w:rsidRPr="009746DC">
        <w:rPr>
          <w:rtl/>
        </w:rPr>
        <w:t xml:space="preserve"> لِأَهْلِ الْمَدِينَةِ </w:t>
      </w:r>
      <w:r w:rsidRPr="005E3B39">
        <w:rPr>
          <w:rtl/>
        </w:rPr>
        <w:t>»</w:t>
      </w:r>
      <w:r w:rsidRPr="009746DC">
        <w:rPr>
          <w:rtl/>
        </w:rPr>
        <w:t xml:space="preserve"> </w:t>
      </w:r>
      <w:r w:rsidRPr="00557363">
        <w:rPr>
          <w:rStyle w:val="libFootnotenumChar"/>
          <w:rtl/>
        </w:rPr>
        <w:t>(1)</w:t>
      </w:r>
      <w:r w:rsidRPr="009746DC">
        <w:rPr>
          <w:rtl/>
        </w:rPr>
        <w:t>.</w:t>
      </w:r>
    </w:p>
    <w:p w:rsidR="00B717C7" w:rsidRPr="009746DC" w:rsidRDefault="00B717C7" w:rsidP="00856D42">
      <w:pPr>
        <w:pStyle w:val="libNormal"/>
        <w:rPr>
          <w:rtl/>
        </w:rPr>
      </w:pPr>
      <w:r w:rsidRPr="009746DC">
        <w:rPr>
          <w:rtl/>
        </w:rPr>
        <w:t xml:space="preserve">وقال القرطبي : كره </w:t>
      </w:r>
      <w:r w:rsidR="007D1F02" w:rsidRPr="007D1F02">
        <w:rPr>
          <w:rStyle w:val="libAlaemChar"/>
          <w:rtl/>
        </w:rPr>
        <w:t>صلى‌الله‌عليه‌وآله‌وسلم</w:t>
      </w:r>
      <w:r w:rsidRPr="009746DC">
        <w:rPr>
          <w:rtl/>
        </w:rPr>
        <w:t xml:space="preserve"> اسمها يثرب </w:t>
      </w:r>
      <w:r w:rsidR="00FE5F86">
        <w:rPr>
          <w:rtl/>
        </w:rPr>
        <w:t xml:space="preserve">لـمّا </w:t>
      </w:r>
      <w:r w:rsidRPr="009746DC">
        <w:rPr>
          <w:rtl/>
        </w:rPr>
        <w:t xml:space="preserve">فيه من التراب ، وكانت الجاهلية تسميها بذلك باسم موضع منها </w:t>
      </w:r>
      <w:r w:rsidR="00551E04">
        <w:rPr>
          <w:rtl/>
        </w:rPr>
        <w:t xml:space="preserve">كان </w:t>
      </w:r>
      <w:r w:rsidRPr="009746DC">
        <w:rPr>
          <w:rtl/>
        </w:rPr>
        <w:t>ا</w:t>
      </w:r>
      <w:r w:rsidR="00292DF4">
        <w:rPr>
          <w:rtl/>
        </w:rPr>
        <w:t xml:space="preserve">سمّه </w:t>
      </w:r>
      <w:r w:rsidRPr="009746DC">
        <w:rPr>
          <w:rtl/>
        </w:rPr>
        <w:t>يثرب ، انتهى.</w:t>
      </w:r>
    </w:p>
    <w:p w:rsidR="00B717C7" w:rsidRPr="009746DC" w:rsidRDefault="00B717C7" w:rsidP="00856D42">
      <w:pPr>
        <w:pStyle w:val="libNormal"/>
        <w:rPr>
          <w:rtl/>
        </w:rPr>
      </w:pPr>
      <w:r w:rsidRPr="00C875FB">
        <w:rPr>
          <w:rtl/>
        </w:rPr>
        <w:t xml:space="preserve">« </w:t>
      </w:r>
      <w:r w:rsidR="00FE5F86">
        <w:rPr>
          <w:rtl/>
        </w:rPr>
        <w:t xml:space="preserve">حتّى </w:t>
      </w:r>
      <w:r w:rsidRPr="00C875FB">
        <w:rPr>
          <w:rtl/>
        </w:rPr>
        <w:t xml:space="preserve">رفع إلى </w:t>
      </w:r>
      <w:r w:rsidR="000164B7">
        <w:rPr>
          <w:rtl/>
        </w:rPr>
        <w:t xml:space="preserve">عمر </w:t>
      </w:r>
      <w:r w:rsidRPr="00C875FB">
        <w:rPr>
          <w:rtl/>
        </w:rPr>
        <w:t>»</w:t>
      </w:r>
      <w:r w:rsidRPr="009746DC">
        <w:rPr>
          <w:rtl/>
        </w:rPr>
        <w:t xml:space="preserve"> </w:t>
      </w:r>
      <w:r w:rsidR="00D83B35">
        <w:rPr>
          <w:rtl/>
        </w:rPr>
        <w:t xml:space="preserve">علىّ </w:t>
      </w:r>
      <w:r w:rsidRPr="009746DC">
        <w:rPr>
          <w:rtl/>
        </w:rPr>
        <w:t xml:space="preserve">بناء المفعول أي قرب وأوصل إليه ، قال الجوهري رفع </w:t>
      </w:r>
      <w:r w:rsidR="00BF0D7C">
        <w:rPr>
          <w:rtl/>
        </w:rPr>
        <w:t xml:space="preserve">فلان </w:t>
      </w:r>
      <w:r w:rsidR="00D83B35">
        <w:rPr>
          <w:rtl/>
        </w:rPr>
        <w:t xml:space="preserve">علىّ </w:t>
      </w:r>
      <w:r w:rsidRPr="009746DC">
        <w:rPr>
          <w:rtl/>
        </w:rPr>
        <w:t xml:space="preserve">العامل رفيعة وهو ما يرفعه من قصة ويبلغها ، ورفع البعير في السير بالغ ، ورفعته أنا يتعدى ولا يتعدى ، والرفع تقريبك الشيء ومن ذلك رفعته إلى </w:t>
      </w:r>
      <w:r w:rsidR="00E22BD2">
        <w:rPr>
          <w:rtl/>
        </w:rPr>
        <w:t xml:space="preserve">السلطان </w:t>
      </w:r>
      <w:r w:rsidRPr="009746DC">
        <w:rPr>
          <w:rtl/>
        </w:rPr>
        <w:t>، انتهى.</w:t>
      </w:r>
    </w:p>
    <w:p w:rsidR="00B717C7" w:rsidRPr="009746DC" w:rsidRDefault="00B717C7" w:rsidP="00856D42">
      <w:pPr>
        <w:pStyle w:val="libNormal"/>
        <w:rPr>
          <w:rtl/>
        </w:rPr>
      </w:pPr>
      <w:r w:rsidRPr="009746DC">
        <w:rPr>
          <w:rtl/>
        </w:rPr>
        <w:t xml:space="preserve">وقيل : هو </w:t>
      </w:r>
      <w:r w:rsidR="00D83B35">
        <w:rPr>
          <w:rtl/>
        </w:rPr>
        <w:t xml:space="preserve">علىّ </w:t>
      </w:r>
      <w:r w:rsidRPr="009746DC">
        <w:rPr>
          <w:rtl/>
        </w:rPr>
        <w:t>بناء الفاعل أي رفع صوته ولا يخفى بعده</w:t>
      </w:r>
      <w:r>
        <w:rPr>
          <w:rtl/>
        </w:rPr>
        <w:t xml:space="preserve"> </w:t>
      </w:r>
      <w:r w:rsidRPr="00C875FB">
        <w:rPr>
          <w:rtl/>
        </w:rPr>
        <w:t>« ل</w:t>
      </w:r>
      <w:r w:rsidR="003928AF">
        <w:rPr>
          <w:rtl/>
        </w:rPr>
        <w:t xml:space="preserve">ستّ </w:t>
      </w:r>
      <w:r w:rsidRPr="00C875FB">
        <w:rPr>
          <w:rtl/>
        </w:rPr>
        <w:t>هناك »</w:t>
      </w:r>
      <w:r w:rsidRPr="009746DC">
        <w:rPr>
          <w:rtl/>
        </w:rPr>
        <w:t xml:space="preserve"> أي ل</w:t>
      </w:r>
      <w:r w:rsidR="003928AF">
        <w:rPr>
          <w:rtl/>
        </w:rPr>
        <w:t xml:space="preserve">ستّ </w:t>
      </w:r>
      <w:r w:rsidRPr="009746DC">
        <w:rPr>
          <w:rtl/>
        </w:rPr>
        <w:t xml:space="preserve">في تلك المنزلة </w:t>
      </w:r>
      <w:r w:rsidR="003928AF">
        <w:rPr>
          <w:rtl/>
        </w:rPr>
        <w:t xml:space="preserve">الّتي </w:t>
      </w:r>
      <w:r w:rsidRPr="009746DC">
        <w:rPr>
          <w:rtl/>
        </w:rPr>
        <w:t>ذكرتها</w:t>
      </w:r>
      <w:r w:rsidRPr="00C875FB">
        <w:rPr>
          <w:rtl/>
        </w:rPr>
        <w:t xml:space="preserve"> « فما لك »</w:t>
      </w:r>
      <w:r w:rsidRPr="009746DC">
        <w:rPr>
          <w:rtl/>
        </w:rPr>
        <w:t xml:space="preserve"> استفه</w:t>
      </w:r>
      <w:r w:rsidR="00991A2F">
        <w:rPr>
          <w:rFonts w:hint="cs"/>
          <w:rtl/>
        </w:rPr>
        <w:t>ا</w:t>
      </w:r>
      <w:r w:rsidR="00991A2F">
        <w:rPr>
          <w:rtl/>
        </w:rPr>
        <w:t>م</w:t>
      </w:r>
      <w:r w:rsidR="00551E04">
        <w:rPr>
          <w:rtl/>
        </w:rPr>
        <w:t xml:space="preserve"> </w:t>
      </w:r>
      <w:r w:rsidRPr="009746DC">
        <w:rPr>
          <w:rtl/>
        </w:rPr>
        <w:t xml:space="preserve">إنكاري توبيخي </w:t>
      </w:r>
      <w:r w:rsidR="00551E04">
        <w:rPr>
          <w:rtl/>
        </w:rPr>
        <w:t xml:space="preserve">وكان </w:t>
      </w:r>
      <w:r w:rsidRPr="00C875FB">
        <w:rPr>
          <w:rtl/>
        </w:rPr>
        <w:t>قوله :</w:t>
      </w:r>
      <w:r>
        <w:rPr>
          <w:rFonts w:hint="cs"/>
          <w:rtl/>
        </w:rPr>
        <w:t xml:space="preserve"> </w:t>
      </w:r>
      <w:r w:rsidRPr="00C875FB">
        <w:rPr>
          <w:rtl/>
        </w:rPr>
        <w:t>وإن</w:t>
      </w:r>
      <w:r w:rsidR="00991A2F">
        <w:rPr>
          <w:rFonts w:hint="cs"/>
          <w:rtl/>
        </w:rPr>
        <w:t>ّ</w:t>
      </w:r>
      <w:r w:rsidRPr="00C875FB">
        <w:rPr>
          <w:rtl/>
        </w:rPr>
        <w:t>ما ذاك</w:t>
      </w:r>
      <w:r w:rsidRPr="009746DC">
        <w:rPr>
          <w:rtl/>
        </w:rPr>
        <w:t xml:space="preserve"> جملة حالية</w:t>
      </w:r>
      <w:r>
        <w:rPr>
          <w:rtl/>
        </w:rPr>
        <w:t xml:space="preserve"> و</w:t>
      </w:r>
      <w:r w:rsidRPr="00C875FB">
        <w:rPr>
          <w:rtl/>
        </w:rPr>
        <w:t>زبر</w:t>
      </w:r>
      <w:r w:rsidRPr="009746DC">
        <w:rPr>
          <w:rtl/>
        </w:rPr>
        <w:t xml:space="preserve"> كضرب ونصر زجر</w:t>
      </w:r>
      <w:r w:rsidRPr="00C875FB">
        <w:rPr>
          <w:rtl/>
        </w:rPr>
        <w:t xml:space="preserve"> « وجميع ما تسأل »</w:t>
      </w:r>
      <w:r w:rsidRPr="009746DC">
        <w:rPr>
          <w:rtl/>
        </w:rPr>
        <w:t xml:space="preserve"> في ال</w:t>
      </w:r>
      <w:r w:rsidR="00CE1B2F">
        <w:rPr>
          <w:rtl/>
        </w:rPr>
        <w:t xml:space="preserve">إعلام </w:t>
      </w:r>
      <w:r w:rsidRPr="009746DC">
        <w:rPr>
          <w:rtl/>
        </w:rPr>
        <w:t xml:space="preserve">: ما قد تسأل </w:t>
      </w:r>
      <w:r w:rsidRPr="00991A2F">
        <w:rPr>
          <w:rStyle w:val="libFootnotenumChar"/>
          <w:rtl/>
        </w:rPr>
        <w:t>(2)</w:t>
      </w:r>
      <w:r w:rsidRPr="009746DC">
        <w:rPr>
          <w:rtl/>
        </w:rPr>
        <w:t xml:space="preserve"> وفي غيبة الشيخ ما قد يسأل </w:t>
      </w:r>
      <w:r w:rsidR="00D83B35">
        <w:rPr>
          <w:rtl/>
        </w:rPr>
        <w:t xml:space="preserve">علىّ </w:t>
      </w:r>
      <w:r w:rsidRPr="009746DC">
        <w:rPr>
          <w:rtl/>
        </w:rPr>
        <w:t>الغائب المجهول.</w:t>
      </w:r>
    </w:p>
    <w:p w:rsidR="00B717C7" w:rsidRPr="009746DC" w:rsidRDefault="00B717C7" w:rsidP="00856D42">
      <w:pPr>
        <w:pStyle w:val="libNormal"/>
        <w:rPr>
          <w:rtl/>
        </w:rPr>
      </w:pPr>
      <w:r w:rsidRPr="00C875FB">
        <w:rPr>
          <w:rtl/>
        </w:rPr>
        <w:t>وقوله : فأعلم</w:t>
      </w:r>
      <w:r w:rsidRPr="009746DC">
        <w:rPr>
          <w:rtl/>
        </w:rPr>
        <w:t xml:space="preserve"> منصوب بتقدير </w:t>
      </w:r>
      <w:r w:rsidR="00D8033E">
        <w:rPr>
          <w:rtl/>
        </w:rPr>
        <w:t xml:space="preserve">ان </w:t>
      </w:r>
      <w:r w:rsidRPr="009746DC">
        <w:rPr>
          <w:rtl/>
        </w:rPr>
        <w:t xml:space="preserve">بعد فاء السببية </w:t>
      </w:r>
      <w:r w:rsidR="003928AF">
        <w:rPr>
          <w:rtl/>
        </w:rPr>
        <w:t xml:space="preserve">الّتي </w:t>
      </w:r>
      <w:r w:rsidRPr="009746DC">
        <w:rPr>
          <w:rtl/>
        </w:rPr>
        <w:t>بعد الاستفه</w:t>
      </w:r>
      <w:r w:rsidR="00991A2F">
        <w:rPr>
          <w:rFonts w:hint="cs"/>
          <w:rtl/>
        </w:rPr>
        <w:t>ا</w:t>
      </w:r>
      <w:r w:rsidR="00991A2F">
        <w:rPr>
          <w:rtl/>
        </w:rPr>
        <w:t>م</w:t>
      </w:r>
      <w:r w:rsidR="00551E04">
        <w:rPr>
          <w:rtl/>
        </w:rPr>
        <w:t xml:space="preserve"> </w:t>
      </w:r>
      <w:r w:rsidRPr="00C875FB">
        <w:rPr>
          <w:rtl/>
        </w:rPr>
        <w:t>« خير الأمم »</w:t>
      </w:r>
      <w:r w:rsidR="00991A2F">
        <w:rPr>
          <w:rtl/>
        </w:rPr>
        <w:t xml:space="preserve"> خبر مبتد</w:t>
      </w:r>
      <w:r w:rsidR="00991A2F">
        <w:rPr>
          <w:rFonts w:hint="cs"/>
          <w:rtl/>
        </w:rPr>
        <w:t>ا</w:t>
      </w:r>
      <w:r w:rsidRPr="009746DC">
        <w:rPr>
          <w:rtl/>
        </w:rPr>
        <w:t xml:space="preserve"> محذوف ، أي نحن خير الأمم وصادقون خبر </w:t>
      </w:r>
      <w:r w:rsidR="00D8033E">
        <w:rPr>
          <w:rtl/>
        </w:rPr>
        <w:t xml:space="preserve">ان </w:t>
      </w:r>
      <w:r w:rsidRPr="00C875FB">
        <w:rPr>
          <w:rtl/>
        </w:rPr>
        <w:t>« أخبرك »</w:t>
      </w:r>
    </w:p>
    <w:p w:rsidR="00B717C7" w:rsidRPr="009746DC" w:rsidRDefault="00B717C7" w:rsidP="00856D42">
      <w:pPr>
        <w:pStyle w:val="libLine"/>
        <w:rPr>
          <w:rtl/>
        </w:rPr>
      </w:pPr>
      <w:r w:rsidRPr="009746DC">
        <w:rPr>
          <w:rtl/>
        </w:rPr>
        <w:t>__________________</w:t>
      </w:r>
    </w:p>
    <w:p w:rsidR="00B717C7" w:rsidRPr="009746DC" w:rsidRDefault="00B717C7" w:rsidP="00991A2F">
      <w:pPr>
        <w:pStyle w:val="libFootnote0"/>
        <w:rPr>
          <w:rtl/>
          <w:lang w:bidi="fa-IR"/>
        </w:rPr>
      </w:pPr>
      <w:r>
        <w:rPr>
          <w:rtl/>
        </w:rPr>
        <w:t>(</w:t>
      </w:r>
      <w:r w:rsidRPr="009746DC">
        <w:rPr>
          <w:rtl/>
        </w:rPr>
        <w:t>1) سورة التوبة : 120.</w:t>
      </w:r>
      <w:r w:rsidR="00991A2F">
        <w:rPr>
          <w:rFonts w:hint="cs"/>
          <w:rtl/>
        </w:rPr>
        <w:t xml:space="preserve"> </w:t>
      </w:r>
      <w:r>
        <w:rPr>
          <w:rtl/>
        </w:rPr>
        <w:t>(</w:t>
      </w:r>
      <w:r w:rsidRPr="009746DC">
        <w:rPr>
          <w:rtl/>
        </w:rPr>
        <w:t xml:space="preserve">2) كما في بعض نسخ الكافي </w:t>
      </w:r>
      <w:r w:rsidR="00E43AE8">
        <w:rPr>
          <w:rtl/>
        </w:rPr>
        <w:t>أيضاً</w:t>
      </w:r>
      <w:r w:rsidRPr="009746DC">
        <w:rPr>
          <w:rtl/>
        </w:rPr>
        <w:t>.</w:t>
      </w:r>
    </w:p>
    <w:p w:rsidR="008930D5" w:rsidRDefault="008930D5" w:rsidP="008930D5">
      <w:pPr>
        <w:pStyle w:val="libNormal"/>
        <w:rPr>
          <w:rtl/>
        </w:rPr>
      </w:pPr>
      <w:r>
        <w:rPr>
          <w:rtl/>
        </w:rPr>
        <w:br w:type="page"/>
      </w:r>
    </w:p>
    <w:p w:rsidR="00B717C7" w:rsidRPr="009746DC" w:rsidRDefault="00B717C7" w:rsidP="00991A2F">
      <w:pPr>
        <w:pStyle w:val="libNormal"/>
        <w:rPr>
          <w:rtl/>
        </w:rPr>
      </w:pPr>
      <w:r w:rsidRPr="009746DC">
        <w:rPr>
          <w:rtl/>
        </w:rPr>
        <w:lastRenderedPageBreak/>
        <w:t xml:space="preserve">قال </w:t>
      </w:r>
      <w:r w:rsidR="00991A2F">
        <w:rPr>
          <w:rFonts w:hint="cs"/>
          <w:rtl/>
        </w:rPr>
        <w:t>:</w:t>
      </w:r>
      <w:r w:rsidRPr="009746DC">
        <w:rPr>
          <w:rtl/>
        </w:rPr>
        <w:t xml:space="preserve">أخبرني عن ثلاث وثلاث وواحدة فقال له </w:t>
      </w:r>
      <w:r w:rsidR="00551E04">
        <w:rPr>
          <w:rtl/>
        </w:rPr>
        <w:t xml:space="preserve">عليّ </w:t>
      </w:r>
      <w:r w:rsidR="00850EDE">
        <w:rPr>
          <w:rStyle w:val="libAlaemChar"/>
          <w:rtl/>
        </w:rPr>
        <w:t xml:space="preserve">عليه‌السلام </w:t>
      </w:r>
      <w:r w:rsidRPr="009746DC">
        <w:rPr>
          <w:rtl/>
        </w:rPr>
        <w:t xml:space="preserve">يا يهودي ولم لم تقل أخبرني عن سبع </w:t>
      </w:r>
      <w:r w:rsidR="00172CA4">
        <w:rPr>
          <w:rFonts w:hint="cs"/>
          <w:rtl/>
        </w:rPr>
        <w:t xml:space="preserve">؟ </w:t>
      </w:r>
      <w:r w:rsidRPr="009746DC">
        <w:rPr>
          <w:rtl/>
        </w:rPr>
        <w:t xml:space="preserve">فقال له اليهودي إنك </w:t>
      </w:r>
      <w:r w:rsidR="00D8033E">
        <w:rPr>
          <w:rtl/>
        </w:rPr>
        <w:t xml:space="preserve">ان </w:t>
      </w:r>
      <w:r w:rsidRPr="009746DC">
        <w:rPr>
          <w:rtl/>
        </w:rPr>
        <w:t>أخبرتني بالثلاث سألتك عن البقية و</w:t>
      </w:r>
      <w:r w:rsidR="000164B7">
        <w:rPr>
          <w:rtl/>
        </w:rPr>
        <w:t xml:space="preserve">إلّا </w:t>
      </w:r>
      <w:r w:rsidRPr="009746DC">
        <w:rPr>
          <w:rtl/>
        </w:rPr>
        <w:t>كففت ف</w:t>
      </w:r>
      <w:r w:rsidR="00D8033E">
        <w:rPr>
          <w:rtl/>
        </w:rPr>
        <w:t xml:space="preserve">ان </w:t>
      </w:r>
      <w:r w:rsidRPr="009746DC">
        <w:rPr>
          <w:rtl/>
        </w:rPr>
        <w:t>أنت أجبتني في هذه السبع فأنت أعلم أهل الأرض وأفضلهم وأولى الناس بالناس فقال له سل عما بدا لك يا يهودي</w:t>
      </w:r>
      <w:r>
        <w:t xml:space="preserve"> </w:t>
      </w:r>
      <w:r w:rsidRPr="009746DC">
        <w:rPr>
          <w:rtl/>
        </w:rPr>
        <w:t xml:space="preserve">قال أخبرني عن أول حجر وضع </w:t>
      </w:r>
      <w:r w:rsidR="00D83B35">
        <w:rPr>
          <w:rtl/>
        </w:rPr>
        <w:t xml:space="preserve">علىّ </w:t>
      </w:r>
      <w:r w:rsidRPr="009746DC">
        <w:rPr>
          <w:rtl/>
        </w:rPr>
        <w:t>وجه الأرض وأول شجرة غر</w:t>
      </w:r>
      <w:r w:rsidR="003928AF">
        <w:rPr>
          <w:rtl/>
        </w:rPr>
        <w:t xml:space="preserve">ستّ </w:t>
      </w:r>
      <w:r w:rsidR="00D83B35">
        <w:rPr>
          <w:rtl/>
        </w:rPr>
        <w:t xml:space="preserve">علىّ </w:t>
      </w:r>
      <w:r w:rsidRPr="009746DC">
        <w:rPr>
          <w:rtl/>
        </w:rPr>
        <w:t>وجه الأرض وأو</w:t>
      </w:r>
      <w:r w:rsidR="00172CA4">
        <w:rPr>
          <w:rFonts w:hint="cs"/>
          <w:rtl/>
        </w:rPr>
        <w:t>ّ</w:t>
      </w:r>
      <w:r w:rsidRPr="009746DC">
        <w:rPr>
          <w:rtl/>
        </w:rPr>
        <w:t xml:space="preserve">ل عين نبعت </w:t>
      </w:r>
      <w:r w:rsidR="00D83B35">
        <w:rPr>
          <w:rtl/>
        </w:rPr>
        <w:t xml:space="preserve">علىّ </w:t>
      </w:r>
      <w:r w:rsidRPr="009746DC">
        <w:rPr>
          <w:rtl/>
        </w:rPr>
        <w:t xml:space="preserve">وجه الأرض </w:t>
      </w:r>
      <w:r w:rsidR="00172CA4">
        <w:rPr>
          <w:rFonts w:hint="cs"/>
          <w:rtl/>
        </w:rPr>
        <w:t xml:space="preserve">؟ </w:t>
      </w:r>
      <w:r w:rsidRPr="009746DC">
        <w:rPr>
          <w:rtl/>
        </w:rPr>
        <w:t xml:space="preserve">فأخبره أمير المؤمنين </w:t>
      </w:r>
      <w:r w:rsidR="00850EDE">
        <w:rPr>
          <w:rStyle w:val="libAlaemChar"/>
          <w:rtl/>
        </w:rPr>
        <w:t xml:space="preserve">عليه‌السلام </w:t>
      </w:r>
      <w:r w:rsidR="00D83B35">
        <w:rPr>
          <w:rtl/>
        </w:rPr>
        <w:t xml:space="preserve">ثمّ </w:t>
      </w:r>
      <w:r w:rsidRPr="009746DC">
        <w:rPr>
          <w:rtl/>
        </w:rPr>
        <w:t>قال له اليهودي أخبرني عن هذه الأم</w:t>
      </w:r>
      <w:r w:rsidR="00172CA4">
        <w:rPr>
          <w:rFonts w:hint="cs"/>
          <w:rtl/>
        </w:rPr>
        <w:t>ّ</w:t>
      </w:r>
      <w:r w:rsidRPr="009746DC">
        <w:rPr>
          <w:rtl/>
        </w:rPr>
        <w:t xml:space="preserve">ة كم لها من </w:t>
      </w:r>
      <w:r w:rsidR="00AA7D34">
        <w:rPr>
          <w:rtl/>
        </w:rPr>
        <w:t xml:space="preserve">إمام </w:t>
      </w:r>
      <w:r w:rsidRPr="009746DC">
        <w:rPr>
          <w:rtl/>
        </w:rPr>
        <w:t xml:space="preserve">هدى وأخبرني عن نبيكم </w:t>
      </w:r>
      <w:r w:rsidR="00551E04">
        <w:rPr>
          <w:rtl/>
        </w:rPr>
        <w:t xml:space="preserve">محمّد </w:t>
      </w:r>
      <w:r w:rsidRPr="009746DC">
        <w:rPr>
          <w:rtl/>
        </w:rPr>
        <w:t xml:space="preserve">أين منزله في </w:t>
      </w:r>
      <w:r w:rsidR="00BB5A4F">
        <w:rPr>
          <w:rtl/>
        </w:rPr>
        <w:t xml:space="preserve">الجنّة </w:t>
      </w:r>
      <w:r w:rsidRPr="009746DC">
        <w:rPr>
          <w:rtl/>
        </w:rPr>
        <w:t xml:space="preserve">وأخبرني من معه في </w:t>
      </w:r>
      <w:r w:rsidR="00BB5A4F">
        <w:rPr>
          <w:rtl/>
        </w:rPr>
        <w:t xml:space="preserve">الجنّة </w:t>
      </w:r>
      <w:r w:rsidR="00172CA4">
        <w:rPr>
          <w:rFonts w:hint="cs"/>
          <w:rtl/>
        </w:rPr>
        <w:t xml:space="preserve">؟ </w:t>
      </w:r>
      <w:r w:rsidRPr="009746DC">
        <w:rPr>
          <w:rtl/>
        </w:rPr>
        <w:t xml:space="preserve">فقال له أمير المؤمنين </w:t>
      </w:r>
      <w:r w:rsidR="00850EDE">
        <w:rPr>
          <w:rStyle w:val="libAlaemChar"/>
          <w:rtl/>
        </w:rPr>
        <w:t xml:space="preserve">عليه‌السلام </w:t>
      </w:r>
      <w:r w:rsidR="00D8033E">
        <w:rPr>
          <w:rtl/>
        </w:rPr>
        <w:t xml:space="preserve">ان </w:t>
      </w:r>
      <w:r w:rsidRPr="009746DC">
        <w:rPr>
          <w:rtl/>
        </w:rPr>
        <w:t>لهذه الأمة اثني عشر إماما هدى من ذرية نبي</w:t>
      </w:r>
      <w:r w:rsidR="00172CA4">
        <w:rPr>
          <w:rFonts w:hint="cs"/>
          <w:rtl/>
        </w:rPr>
        <w:t>ّ</w:t>
      </w:r>
      <w:r w:rsidRPr="009746DC">
        <w:rPr>
          <w:rtl/>
        </w:rPr>
        <w:t>ها وهم مني وأم</w:t>
      </w:r>
      <w:r w:rsidR="00172CA4">
        <w:rPr>
          <w:rFonts w:hint="cs"/>
          <w:rtl/>
        </w:rPr>
        <w:t>ّ</w:t>
      </w:r>
      <w:r w:rsidRPr="009746DC">
        <w:rPr>
          <w:rtl/>
        </w:rPr>
        <w:t>ا منزل نبي</w:t>
      </w:r>
      <w:r w:rsidR="00172CA4">
        <w:rPr>
          <w:rFonts w:hint="cs"/>
          <w:rtl/>
        </w:rPr>
        <w:t>ّ</w:t>
      </w:r>
      <w:r w:rsidRPr="009746DC">
        <w:rPr>
          <w:rtl/>
        </w:rPr>
        <w:t xml:space="preserve">نا في </w:t>
      </w:r>
      <w:r w:rsidR="00BB5A4F">
        <w:rPr>
          <w:rtl/>
        </w:rPr>
        <w:t xml:space="preserve">الجنّة </w:t>
      </w:r>
      <w:r w:rsidRPr="009746DC">
        <w:rPr>
          <w:rtl/>
        </w:rPr>
        <w:t>ففي أفضلها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91A2F">
      <w:pPr>
        <w:pStyle w:val="libNormal"/>
        <w:rPr>
          <w:rtl/>
        </w:rPr>
      </w:pPr>
      <w:r w:rsidRPr="009746DC">
        <w:rPr>
          <w:rtl/>
        </w:rPr>
        <w:t>بالجزم ويجوز رفعه بالاستيناف والمصن</w:t>
      </w:r>
      <w:r w:rsidR="00172CA4">
        <w:rPr>
          <w:rFonts w:hint="cs"/>
          <w:rtl/>
        </w:rPr>
        <w:t>ّ</w:t>
      </w:r>
      <w:r w:rsidRPr="009746DC">
        <w:rPr>
          <w:rtl/>
        </w:rPr>
        <w:t xml:space="preserve">ف </w:t>
      </w:r>
      <w:r>
        <w:rPr>
          <w:rtl/>
        </w:rPr>
        <w:t>(ره)</w:t>
      </w:r>
      <w:r w:rsidRPr="009746DC">
        <w:rPr>
          <w:rtl/>
        </w:rPr>
        <w:t xml:space="preserve"> ترك الأجوبة الأولى اختصارا</w:t>
      </w:r>
      <w:r w:rsidR="00172CA4">
        <w:rPr>
          <w:rFonts w:hint="cs"/>
          <w:rtl/>
        </w:rPr>
        <w:t>ً</w:t>
      </w:r>
      <w:r w:rsidRPr="009746DC">
        <w:rPr>
          <w:rtl/>
        </w:rPr>
        <w:t>.</w:t>
      </w:r>
    </w:p>
    <w:p w:rsidR="00B717C7" w:rsidRPr="009746DC" w:rsidRDefault="00B717C7" w:rsidP="00991A2F">
      <w:pPr>
        <w:pStyle w:val="libNormal"/>
        <w:rPr>
          <w:rtl/>
        </w:rPr>
      </w:pPr>
      <w:r w:rsidRPr="009746DC">
        <w:rPr>
          <w:rtl/>
        </w:rPr>
        <w:t xml:space="preserve">وفي الإكمال وغيره فقال أمير المؤمنين </w:t>
      </w:r>
      <w:r w:rsidR="00850EDE">
        <w:rPr>
          <w:rStyle w:val="libAlaemChar"/>
          <w:rtl/>
        </w:rPr>
        <w:t xml:space="preserve">عليه‌السلام </w:t>
      </w:r>
      <w:r w:rsidRPr="009746DC">
        <w:rPr>
          <w:rtl/>
        </w:rPr>
        <w:t xml:space="preserve">: أما سؤالك عن أول شجرة نبتت </w:t>
      </w:r>
      <w:r w:rsidR="00D83B35">
        <w:rPr>
          <w:rtl/>
        </w:rPr>
        <w:t xml:space="preserve">علىّ </w:t>
      </w:r>
      <w:r w:rsidRPr="009746DC">
        <w:rPr>
          <w:rtl/>
        </w:rPr>
        <w:t>وجه الأرض ف</w:t>
      </w:r>
      <w:r w:rsidR="00D8033E">
        <w:rPr>
          <w:rtl/>
        </w:rPr>
        <w:t>ان</w:t>
      </w:r>
      <w:r w:rsidR="00172CA4">
        <w:rPr>
          <w:rFonts w:hint="cs"/>
          <w:rtl/>
        </w:rPr>
        <w:t>ّ</w:t>
      </w:r>
      <w:r w:rsidR="00D8033E">
        <w:rPr>
          <w:rtl/>
        </w:rPr>
        <w:t xml:space="preserve"> </w:t>
      </w:r>
      <w:r w:rsidRPr="009746DC">
        <w:rPr>
          <w:rtl/>
        </w:rPr>
        <w:t>اليهود يزعمون أن</w:t>
      </w:r>
      <w:r w:rsidR="00172CA4">
        <w:rPr>
          <w:rFonts w:hint="cs"/>
          <w:rtl/>
        </w:rPr>
        <w:t>ّ</w:t>
      </w:r>
      <w:r w:rsidRPr="009746DC">
        <w:rPr>
          <w:rtl/>
        </w:rPr>
        <w:t>ها الزيتونة وكذبوا وإن</w:t>
      </w:r>
      <w:r w:rsidR="00172CA4">
        <w:rPr>
          <w:rFonts w:hint="cs"/>
          <w:rtl/>
        </w:rPr>
        <w:t>ّ</w:t>
      </w:r>
      <w:r w:rsidRPr="009746DC">
        <w:rPr>
          <w:rtl/>
        </w:rPr>
        <w:t xml:space="preserve">ما هي النخلة من العجوة هبط بها آدم </w:t>
      </w:r>
      <w:r w:rsidR="00850EDE">
        <w:rPr>
          <w:rStyle w:val="libAlaemChar"/>
          <w:rtl/>
        </w:rPr>
        <w:t xml:space="preserve">عليه‌السلام </w:t>
      </w:r>
      <w:r w:rsidRPr="009746DC">
        <w:rPr>
          <w:rtl/>
        </w:rPr>
        <w:t xml:space="preserve">معه من </w:t>
      </w:r>
      <w:r w:rsidR="00BB5A4F">
        <w:rPr>
          <w:rtl/>
        </w:rPr>
        <w:t xml:space="preserve">الجنّة </w:t>
      </w:r>
      <w:r w:rsidRPr="009746DC">
        <w:rPr>
          <w:rtl/>
        </w:rPr>
        <w:t xml:space="preserve">فغرسها وأصل النخل كله منها ، وأما قولك عن </w:t>
      </w:r>
      <w:r w:rsidRPr="00C875FB">
        <w:rPr>
          <w:rtl/>
        </w:rPr>
        <w:t xml:space="preserve">أول عين نبعت </w:t>
      </w:r>
      <w:r w:rsidR="00D83B35">
        <w:rPr>
          <w:rtl/>
        </w:rPr>
        <w:t xml:space="preserve">علىّ </w:t>
      </w:r>
      <w:r w:rsidRPr="00C875FB">
        <w:rPr>
          <w:rtl/>
        </w:rPr>
        <w:t>وجه الأرض</w:t>
      </w:r>
      <w:r w:rsidRPr="009746DC">
        <w:rPr>
          <w:rtl/>
        </w:rPr>
        <w:t xml:space="preserve"> ف</w:t>
      </w:r>
      <w:r w:rsidR="00D8033E">
        <w:rPr>
          <w:rtl/>
        </w:rPr>
        <w:t xml:space="preserve">ان </w:t>
      </w:r>
      <w:r w:rsidRPr="009746DC">
        <w:rPr>
          <w:rtl/>
        </w:rPr>
        <w:t>اليهود يزعمون أن</w:t>
      </w:r>
      <w:r w:rsidR="00172CA4">
        <w:rPr>
          <w:rFonts w:hint="cs"/>
          <w:rtl/>
        </w:rPr>
        <w:t>ّ</w:t>
      </w:r>
      <w:r w:rsidRPr="009746DC">
        <w:rPr>
          <w:rtl/>
        </w:rPr>
        <w:t xml:space="preserve">ها العين </w:t>
      </w:r>
      <w:r w:rsidR="003928AF">
        <w:rPr>
          <w:rtl/>
        </w:rPr>
        <w:t xml:space="preserve">الّتي </w:t>
      </w:r>
      <w:r w:rsidRPr="009746DC">
        <w:rPr>
          <w:rtl/>
        </w:rPr>
        <w:t>ببيت الم</w:t>
      </w:r>
      <w:r w:rsidR="00551E04">
        <w:rPr>
          <w:rtl/>
        </w:rPr>
        <w:t xml:space="preserve">قدّس </w:t>
      </w:r>
      <w:r w:rsidRPr="009746DC">
        <w:rPr>
          <w:rtl/>
        </w:rPr>
        <w:t xml:space="preserve">وتحت الحجر وكذبوا ، هي عين الحياة </w:t>
      </w:r>
      <w:r w:rsidR="003928AF">
        <w:rPr>
          <w:rtl/>
        </w:rPr>
        <w:t xml:space="preserve">الّتي </w:t>
      </w:r>
      <w:r w:rsidRPr="009746DC">
        <w:rPr>
          <w:rtl/>
        </w:rPr>
        <w:t xml:space="preserve">ما انتهى إليه أحد </w:t>
      </w:r>
      <w:r w:rsidR="000164B7">
        <w:rPr>
          <w:rtl/>
        </w:rPr>
        <w:t xml:space="preserve">إلّا </w:t>
      </w:r>
      <w:r w:rsidRPr="009746DC">
        <w:rPr>
          <w:rtl/>
        </w:rPr>
        <w:t xml:space="preserve">حيي ، </w:t>
      </w:r>
      <w:r w:rsidR="00551E04">
        <w:rPr>
          <w:rtl/>
        </w:rPr>
        <w:t xml:space="preserve">وكان </w:t>
      </w:r>
      <w:r w:rsidRPr="009746DC">
        <w:rPr>
          <w:rtl/>
        </w:rPr>
        <w:t xml:space="preserve">الخضر </w:t>
      </w:r>
      <w:r w:rsidR="00D83B35">
        <w:rPr>
          <w:rtl/>
        </w:rPr>
        <w:t xml:space="preserve">علىّ </w:t>
      </w:r>
      <w:r w:rsidRPr="009746DC">
        <w:rPr>
          <w:rtl/>
        </w:rPr>
        <w:t xml:space="preserve">مقدمة ذي القرنين فطلب عين الحياة فوجدها الخضر </w:t>
      </w:r>
      <w:r w:rsidR="00850EDE">
        <w:rPr>
          <w:rStyle w:val="libAlaemChar"/>
          <w:rtl/>
        </w:rPr>
        <w:t xml:space="preserve">عليه‌السلام </w:t>
      </w:r>
      <w:r w:rsidRPr="009746DC">
        <w:rPr>
          <w:rtl/>
        </w:rPr>
        <w:t xml:space="preserve">وشرب منها ولم يجدها ذو القرنين ، وأما قولك </w:t>
      </w:r>
      <w:r w:rsidRPr="00C875FB">
        <w:rPr>
          <w:rtl/>
        </w:rPr>
        <w:t>عن أو</w:t>
      </w:r>
      <w:r w:rsidR="00172CA4">
        <w:rPr>
          <w:rFonts w:hint="cs"/>
          <w:rtl/>
        </w:rPr>
        <w:t>ّ</w:t>
      </w:r>
      <w:r w:rsidRPr="00C875FB">
        <w:rPr>
          <w:rtl/>
        </w:rPr>
        <w:t xml:space="preserve">ل حجر وضع </w:t>
      </w:r>
      <w:r w:rsidR="00D83B35">
        <w:rPr>
          <w:rtl/>
        </w:rPr>
        <w:t xml:space="preserve">علىّ </w:t>
      </w:r>
      <w:r w:rsidRPr="00C875FB">
        <w:rPr>
          <w:rtl/>
        </w:rPr>
        <w:t>وجه الأرض</w:t>
      </w:r>
      <w:r w:rsidRPr="009746DC">
        <w:rPr>
          <w:rtl/>
        </w:rPr>
        <w:t xml:space="preserve"> ف</w:t>
      </w:r>
      <w:r w:rsidR="00D8033E">
        <w:rPr>
          <w:rtl/>
        </w:rPr>
        <w:t xml:space="preserve">ان </w:t>
      </w:r>
      <w:r w:rsidRPr="009746DC">
        <w:rPr>
          <w:rtl/>
        </w:rPr>
        <w:t xml:space="preserve">اليهود يزعمون أنه الحجر </w:t>
      </w:r>
      <w:r w:rsidR="00511401">
        <w:rPr>
          <w:rtl/>
        </w:rPr>
        <w:t xml:space="preserve">الّذي </w:t>
      </w:r>
      <w:r w:rsidRPr="009746DC">
        <w:rPr>
          <w:rtl/>
        </w:rPr>
        <w:t>ببيت الم</w:t>
      </w:r>
      <w:r w:rsidR="00551E04">
        <w:rPr>
          <w:rtl/>
        </w:rPr>
        <w:t xml:space="preserve">قدّس </w:t>
      </w:r>
      <w:r w:rsidRPr="009746DC">
        <w:rPr>
          <w:rtl/>
        </w:rPr>
        <w:t>وكذبوا ، وإن</w:t>
      </w:r>
      <w:r w:rsidR="00172CA4">
        <w:rPr>
          <w:rFonts w:hint="cs"/>
          <w:rtl/>
        </w:rPr>
        <w:t>ّ</w:t>
      </w:r>
      <w:r w:rsidRPr="009746DC">
        <w:rPr>
          <w:rtl/>
        </w:rPr>
        <w:t xml:space="preserve">ما هو الحجر الأسود هبط به آدم </w:t>
      </w:r>
      <w:r w:rsidR="00850EDE">
        <w:rPr>
          <w:rStyle w:val="libAlaemChar"/>
          <w:rtl/>
        </w:rPr>
        <w:t xml:space="preserve">عليه‌السلام </w:t>
      </w:r>
      <w:r w:rsidRPr="009746DC">
        <w:rPr>
          <w:rtl/>
        </w:rPr>
        <w:t xml:space="preserve">معه من </w:t>
      </w:r>
      <w:r w:rsidR="00BB5A4F">
        <w:rPr>
          <w:rtl/>
        </w:rPr>
        <w:t xml:space="preserve">الجنّة </w:t>
      </w:r>
      <w:r w:rsidRPr="009746DC">
        <w:rPr>
          <w:rtl/>
        </w:rPr>
        <w:t xml:space="preserve">فوضعه في الركن والناس يستلمونه </w:t>
      </w:r>
      <w:r w:rsidR="00551E04">
        <w:rPr>
          <w:rtl/>
        </w:rPr>
        <w:t xml:space="preserve">وكان </w:t>
      </w:r>
      <w:r w:rsidRPr="009746DC">
        <w:rPr>
          <w:rtl/>
        </w:rPr>
        <w:t>أشد</w:t>
      </w:r>
      <w:r w:rsidR="00172CA4">
        <w:rPr>
          <w:rFonts w:hint="cs"/>
          <w:rtl/>
        </w:rPr>
        <w:t>ّ</w:t>
      </w:r>
      <w:r w:rsidRPr="009746DC">
        <w:rPr>
          <w:rtl/>
        </w:rPr>
        <w:t xml:space="preserve"> بياضا</w:t>
      </w:r>
      <w:r w:rsidR="00172CA4">
        <w:rPr>
          <w:rFonts w:hint="cs"/>
          <w:rtl/>
        </w:rPr>
        <w:t>ً</w:t>
      </w:r>
      <w:r w:rsidRPr="009746DC">
        <w:rPr>
          <w:rtl/>
        </w:rPr>
        <w:t xml:space="preserve"> من الثلج فاسود من خطايا بني آدم ، قال : فأخبرني « إلخ ».</w:t>
      </w:r>
    </w:p>
    <w:p w:rsidR="00B717C7" w:rsidRPr="009746DC" w:rsidRDefault="00B717C7" w:rsidP="00991A2F">
      <w:pPr>
        <w:pStyle w:val="libNormal"/>
        <w:rPr>
          <w:rtl/>
        </w:rPr>
      </w:pPr>
      <w:r w:rsidRPr="00C875FB">
        <w:rPr>
          <w:rtl/>
        </w:rPr>
        <w:t xml:space="preserve">قوله </w:t>
      </w:r>
      <w:r w:rsidR="00850EDE">
        <w:rPr>
          <w:rStyle w:val="libAlaemChar"/>
          <w:rtl/>
        </w:rPr>
        <w:t xml:space="preserve">عليه‌السلام </w:t>
      </w:r>
      <w:r w:rsidRPr="00C875FB">
        <w:rPr>
          <w:rtl/>
        </w:rPr>
        <w:t>: من ذري</w:t>
      </w:r>
      <w:r w:rsidR="00172CA4">
        <w:rPr>
          <w:rFonts w:hint="cs"/>
          <w:rtl/>
        </w:rPr>
        <w:t>ّ</w:t>
      </w:r>
      <w:r w:rsidRPr="00C875FB">
        <w:rPr>
          <w:rtl/>
        </w:rPr>
        <w:t>ة نبي</w:t>
      </w:r>
      <w:r w:rsidR="00172CA4">
        <w:rPr>
          <w:rFonts w:hint="cs"/>
          <w:rtl/>
        </w:rPr>
        <w:t>ّ</w:t>
      </w:r>
      <w:r w:rsidRPr="00C875FB">
        <w:rPr>
          <w:rtl/>
        </w:rPr>
        <w:t>ها</w:t>
      </w:r>
      <w:r w:rsidRPr="009746DC">
        <w:rPr>
          <w:rtl/>
        </w:rPr>
        <w:t xml:space="preserve"> ، ظاهره </w:t>
      </w:r>
      <w:r w:rsidR="00D8033E">
        <w:rPr>
          <w:rtl/>
        </w:rPr>
        <w:t xml:space="preserve">ان </w:t>
      </w:r>
      <w:r w:rsidRPr="009746DC">
        <w:rPr>
          <w:rtl/>
        </w:rPr>
        <w:t>جميع الاثني عشر من ذري</w:t>
      </w:r>
      <w:r w:rsidR="00172CA4">
        <w:rPr>
          <w:rFonts w:hint="cs"/>
          <w:rtl/>
        </w:rPr>
        <w:t>ّ</w:t>
      </w:r>
      <w:r w:rsidRPr="009746DC">
        <w:rPr>
          <w:rtl/>
        </w:rPr>
        <w:t xml:space="preserve">ة </w:t>
      </w:r>
      <w:r w:rsidR="00172CA4">
        <w:rPr>
          <w:rtl/>
        </w:rPr>
        <w:t>النبي</w:t>
      </w:r>
      <w:r w:rsidR="00BF0D7C">
        <w:rPr>
          <w:rtl/>
        </w:rPr>
        <w:t xml:space="preserve"> </w:t>
      </w:r>
      <w:r w:rsidR="007D1F02" w:rsidRPr="007D1F02">
        <w:rPr>
          <w:rStyle w:val="libAlaemChar"/>
          <w:rtl/>
        </w:rPr>
        <w:t>صلى‌الله‌عليه‌وآله‌وسلم</w:t>
      </w:r>
      <w:r w:rsidRPr="009746DC">
        <w:rPr>
          <w:rtl/>
        </w:rPr>
        <w:t xml:space="preserve"> وهو غير مستقيم ويمكن تصحيحه </w:t>
      </w:r>
      <w:r w:rsidR="00172CA4">
        <w:rPr>
          <w:rtl/>
        </w:rPr>
        <w:t>على</w:t>
      </w:r>
      <w:r w:rsidR="00D83B35">
        <w:rPr>
          <w:rtl/>
        </w:rPr>
        <w:t xml:space="preserve"> </w:t>
      </w:r>
      <w:r w:rsidRPr="009746DC">
        <w:rPr>
          <w:rtl/>
        </w:rPr>
        <w:t>ما خطر بالبال بوجوه :</w:t>
      </w:r>
    </w:p>
    <w:p w:rsidR="00B717C7" w:rsidRPr="009746DC" w:rsidRDefault="00B717C7" w:rsidP="00991A2F">
      <w:pPr>
        <w:pStyle w:val="libNormal"/>
        <w:rPr>
          <w:rtl/>
        </w:rPr>
      </w:pPr>
      <w:r w:rsidRPr="009746DC">
        <w:rPr>
          <w:rtl/>
        </w:rPr>
        <w:t>الأو</w:t>
      </w:r>
      <w:r w:rsidR="00172CA4">
        <w:rPr>
          <w:rFonts w:hint="cs"/>
          <w:rtl/>
        </w:rPr>
        <w:t>ّ</w:t>
      </w:r>
      <w:r w:rsidRPr="009746DC">
        <w:rPr>
          <w:rtl/>
        </w:rPr>
        <w:t xml:space="preserve">ل : </w:t>
      </w:r>
      <w:r w:rsidR="00D8033E">
        <w:rPr>
          <w:rtl/>
        </w:rPr>
        <w:t>ان</w:t>
      </w:r>
      <w:r w:rsidR="00172CA4">
        <w:rPr>
          <w:rFonts w:hint="cs"/>
          <w:rtl/>
        </w:rPr>
        <w:t>ّ</w:t>
      </w:r>
      <w:r w:rsidR="00D8033E">
        <w:rPr>
          <w:rtl/>
        </w:rPr>
        <w:t xml:space="preserve"> </w:t>
      </w:r>
      <w:r w:rsidRPr="009746DC">
        <w:rPr>
          <w:rtl/>
        </w:rPr>
        <w:t xml:space="preserve">السائل </w:t>
      </w:r>
      <w:r w:rsidR="00FE5F86">
        <w:rPr>
          <w:rtl/>
        </w:rPr>
        <w:t xml:space="preserve">لـمّا </w:t>
      </w:r>
      <w:r w:rsidRPr="009746DC">
        <w:rPr>
          <w:rtl/>
        </w:rPr>
        <w:t xml:space="preserve">علم بوفور علمه </w:t>
      </w:r>
      <w:r w:rsidR="00850EDE">
        <w:rPr>
          <w:rStyle w:val="libAlaemChar"/>
          <w:rtl/>
        </w:rPr>
        <w:t xml:space="preserve">عليه‌السلام </w:t>
      </w:r>
      <w:r w:rsidRPr="009746DC">
        <w:rPr>
          <w:rtl/>
        </w:rPr>
        <w:t>وما شاهد من آثار الإمامة</w:t>
      </w:r>
    </w:p>
    <w:p w:rsidR="008930D5" w:rsidRDefault="008930D5" w:rsidP="008930D5">
      <w:pPr>
        <w:pStyle w:val="libNormal"/>
        <w:rPr>
          <w:rtl/>
        </w:rPr>
      </w:pPr>
      <w:r>
        <w:rPr>
          <w:rtl/>
        </w:rPr>
        <w:br w:type="page"/>
      </w:r>
    </w:p>
    <w:p w:rsidR="00B717C7" w:rsidRPr="009746DC" w:rsidRDefault="00B717C7" w:rsidP="00172CA4">
      <w:pPr>
        <w:pStyle w:val="libNormal"/>
        <w:rPr>
          <w:rtl/>
        </w:rPr>
      </w:pPr>
      <w:r>
        <w:rPr>
          <w:rtl/>
        </w:rPr>
        <w:lastRenderedPageBreak/>
        <w:t>و</w:t>
      </w:r>
      <w:r w:rsidRPr="009746DC">
        <w:rPr>
          <w:rtl/>
        </w:rPr>
        <w:t>أشرفها جن</w:t>
      </w:r>
      <w:r w:rsidR="00172CA4">
        <w:rPr>
          <w:rFonts w:hint="cs"/>
          <w:rtl/>
        </w:rPr>
        <w:t>ّ</w:t>
      </w:r>
      <w:r w:rsidRPr="009746DC">
        <w:rPr>
          <w:rtl/>
        </w:rPr>
        <w:t>ة عدن وأم</w:t>
      </w:r>
      <w:r w:rsidR="00172CA4">
        <w:rPr>
          <w:rFonts w:hint="cs"/>
          <w:rtl/>
        </w:rPr>
        <w:t>ّ</w:t>
      </w:r>
      <w:r w:rsidRPr="009746DC">
        <w:rPr>
          <w:rtl/>
        </w:rPr>
        <w:t>ا من معه في منزله فيها فهؤلاء الاثنا عشر من ذر</w:t>
      </w:r>
      <w:r w:rsidR="00A24F91">
        <w:rPr>
          <w:rFonts w:hint="cs"/>
          <w:rtl/>
        </w:rPr>
        <w:t>ّ</w:t>
      </w:r>
      <w:r w:rsidRPr="009746DC">
        <w:rPr>
          <w:rtl/>
        </w:rPr>
        <w:t>ي</w:t>
      </w:r>
      <w:r w:rsidR="00A24F91">
        <w:rPr>
          <w:rFonts w:hint="cs"/>
          <w:rtl/>
        </w:rPr>
        <w:t>ّ</w:t>
      </w:r>
      <w:r w:rsidRPr="009746DC">
        <w:rPr>
          <w:rtl/>
        </w:rPr>
        <w:t>ته وأم</w:t>
      </w:r>
      <w:r w:rsidR="00172CA4">
        <w:rPr>
          <w:rFonts w:hint="cs"/>
          <w:rtl/>
        </w:rPr>
        <w:t>ّ</w:t>
      </w:r>
      <w:r w:rsidRPr="009746DC">
        <w:rPr>
          <w:rtl/>
        </w:rPr>
        <w:t>هم وجد</w:t>
      </w:r>
      <w:r w:rsidR="00172CA4">
        <w:rPr>
          <w:rFonts w:hint="cs"/>
          <w:rtl/>
        </w:rPr>
        <w:t>َّ</w:t>
      </w:r>
      <w:r w:rsidRPr="009746DC">
        <w:rPr>
          <w:rtl/>
        </w:rPr>
        <w:t>تهم و</w:t>
      </w:r>
      <w:r w:rsidR="00551E04">
        <w:rPr>
          <w:rtl/>
        </w:rPr>
        <w:t xml:space="preserve">أمّ </w:t>
      </w:r>
      <w:r w:rsidRPr="009746DC">
        <w:rPr>
          <w:rtl/>
        </w:rPr>
        <w:t>أم</w:t>
      </w:r>
      <w:r w:rsidR="00172CA4">
        <w:rPr>
          <w:rFonts w:hint="cs"/>
          <w:rtl/>
        </w:rPr>
        <w:t>ّ</w:t>
      </w:r>
      <w:r w:rsidRPr="009746DC">
        <w:rPr>
          <w:rtl/>
        </w:rPr>
        <w:t xml:space="preserve">هم وذراريهم </w:t>
      </w:r>
      <w:r w:rsidR="00172CA4">
        <w:rPr>
          <w:rFonts w:hint="cs"/>
          <w:rtl/>
        </w:rPr>
        <w:t xml:space="preserve">؛ </w:t>
      </w:r>
      <w:r w:rsidRPr="009746DC">
        <w:rPr>
          <w:rtl/>
        </w:rPr>
        <w:t>لا يشركهم فيها أحد</w:t>
      </w:r>
      <w:r w:rsidR="00172CA4">
        <w:rPr>
          <w:rFonts w:hint="cs"/>
          <w:rtl/>
        </w:rPr>
        <w:t>ٌ</w:t>
      </w:r>
      <w:r>
        <w:t>.</w:t>
      </w:r>
    </w:p>
    <w:p w:rsidR="00B717C7" w:rsidRPr="009746DC" w:rsidRDefault="00B717C7" w:rsidP="00172CA4">
      <w:pPr>
        <w:pStyle w:val="libNormal"/>
        <w:rPr>
          <w:rtl/>
        </w:rPr>
      </w:pPr>
      <w:r w:rsidRPr="009746DC">
        <w:rPr>
          <w:rtl/>
        </w:rPr>
        <w:t>9</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الحسين ، عن ابن محبوب ، عن أبي الجارود ، عن أبي جعفر </w:t>
      </w:r>
      <w:r w:rsidR="00850EDE">
        <w:rPr>
          <w:rStyle w:val="libAlaemChar"/>
          <w:rtl/>
        </w:rPr>
        <w:t xml:space="preserve">عليه‌السلام </w:t>
      </w:r>
      <w:r w:rsidRPr="009746DC">
        <w:rPr>
          <w:rtl/>
        </w:rPr>
        <w:t xml:space="preserve">، عن جابر بن عبد الله الأنصاري قال </w:t>
      </w:r>
      <w:r w:rsidR="00A24F91">
        <w:rPr>
          <w:rFonts w:hint="cs"/>
          <w:rtl/>
        </w:rPr>
        <w:t xml:space="preserve">: </w:t>
      </w:r>
      <w:r w:rsidRPr="009746DC">
        <w:rPr>
          <w:rtl/>
        </w:rPr>
        <w:t xml:space="preserve">دخلت </w:t>
      </w:r>
      <w:r w:rsidR="00D83B35">
        <w:rPr>
          <w:rtl/>
        </w:rPr>
        <w:t xml:space="preserve">علىّ </w:t>
      </w:r>
      <w:r w:rsidRPr="009746DC">
        <w:rPr>
          <w:rtl/>
        </w:rPr>
        <w:t xml:space="preserve">فاطمة </w:t>
      </w:r>
      <w:r w:rsidR="00B613C2" w:rsidRPr="00B613C2">
        <w:rPr>
          <w:rStyle w:val="libAlaemChar"/>
          <w:rtl/>
        </w:rPr>
        <w:t xml:space="preserve">عليها‌السلام </w:t>
      </w:r>
      <w:r w:rsidR="00406F49">
        <w:rPr>
          <w:rtl/>
        </w:rPr>
        <w:t xml:space="preserve"> </w:t>
      </w:r>
      <w:r w:rsidRPr="009746DC">
        <w:rPr>
          <w:rtl/>
        </w:rPr>
        <w:t>وبين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72CA4">
      <w:pPr>
        <w:pStyle w:val="libNormal"/>
        <w:rPr>
          <w:rtl/>
        </w:rPr>
      </w:pPr>
      <w:r w:rsidRPr="009746DC">
        <w:rPr>
          <w:rtl/>
        </w:rPr>
        <w:t>والوصاية فيه ، علم أن</w:t>
      </w:r>
      <w:r w:rsidR="00A24F91">
        <w:rPr>
          <w:rFonts w:hint="cs"/>
          <w:rtl/>
        </w:rPr>
        <w:t>ّ</w:t>
      </w:r>
      <w:r w:rsidRPr="009746DC">
        <w:rPr>
          <w:rtl/>
        </w:rPr>
        <w:t>ه أو</w:t>
      </w:r>
      <w:r w:rsidR="00A24F91">
        <w:rPr>
          <w:rFonts w:hint="cs"/>
          <w:rtl/>
        </w:rPr>
        <w:t>ّ</w:t>
      </w:r>
      <w:r w:rsidRPr="009746DC">
        <w:rPr>
          <w:rtl/>
        </w:rPr>
        <w:t>ل الأوصياء</w:t>
      </w:r>
      <w:r w:rsidR="00A24F91">
        <w:rPr>
          <w:rFonts w:hint="cs"/>
          <w:rtl/>
        </w:rPr>
        <w:t>ِ</w:t>
      </w:r>
      <w:r w:rsidRPr="009746DC">
        <w:rPr>
          <w:rtl/>
        </w:rPr>
        <w:t xml:space="preserve"> </w:t>
      </w:r>
      <w:r w:rsidR="00850EDE">
        <w:rPr>
          <w:rStyle w:val="libAlaemChar"/>
          <w:rtl/>
        </w:rPr>
        <w:t xml:space="preserve">عليه‌السلام </w:t>
      </w:r>
      <w:r w:rsidRPr="009746DC">
        <w:rPr>
          <w:rtl/>
        </w:rPr>
        <w:t>فكأن</w:t>
      </w:r>
      <w:r w:rsidR="00A24F91">
        <w:rPr>
          <w:rFonts w:hint="cs"/>
          <w:rtl/>
        </w:rPr>
        <w:t>ّ</w:t>
      </w:r>
      <w:r w:rsidRPr="009746DC">
        <w:rPr>
          <w:rtl/>
        </w:rPr>
        <w:t>ه سأل عن التتمة ف</w:t>
      </w:r>
      <w:r w:rsidR="00551E04">
        <w:rPr>
          <w:rtl/>
        </w:rPr>
        <w:t xml:space="preserve">كان </w:t>
      </w:r>
      <w:r w:rsidRPr="009746DC">
        <w:rPr>
          <w:rtl/>
        </w:rPr>
        <w:t>المراد بالاثني عشر تتم</w:t>
      </w:r>
      <w:r w:rsidR="00A24F91">
        <w:rPr>
          <w:rFonts w:hint="cs"/>
          <w:rtl/>
        </w:rPr>
        <w:t>ّ</w:t>
      </w:r>
      <w:r w:rsidRPr="009746DC">
        <w:rPr>
          <w:rtl/>
        </w:rPr>
        <w:t>ة الاثني عشر لا كل</w:t>
      </w:r>
      <w:r w:rsidR="00A24F91">
        <w:rPr>
          <w:rFonts w:hint="cs"/>
          <w:rtl/>
        </w:rPr>
        <w:t>ّ</w:t>
      </w:r>
      <w:r w:rsidRPr="009746DC">
        <w:rPr>
          <w:rtl/>
        </w:rPr>
        <w:t>هم ، ولا ريب أن</w:t>
      </w:r>
      <w:r w:rsidR="00A24F91">
        <w:rPr>
          <w:rFonts w:hint="cs"/>
          <w:rtl/>
        </w:rPr>
        <w:t>ّ</w:t>
      </w:r>
      <w:r w:rsidRPr="009746DC">
        <w:rPr>
          <w:rtl/>
        </w:rPr>
        <w:t xml:space="preserve">هم من ذرية </w:t>
      </w:r>
      <w:r w:rsidR="00BF0D7C">
        <w:rPr>
          <w:rtl/>
        </w:rPr>
        <w:t xml:space="preserve">النبيّ </w:t>
      </w:r>
      <w:r w:rsidRPr="009746DC">
        <w:rPr>
          <w:rtl/>
        </w:rPr>
        <w:t>وذريته صلوات الله عليهم.</w:t>
      </w:r>
    </w:p>
    <w:p w:rsidR="00B717C7" w:rsidRPr="009746DC" w:rsidRDefault="00B717C7" w:rsidP="00172CA4">
      <w:pPr>
        <w:pStyle w:val="libNormal"/>
        <w:rPr>
          <w:rtl/>
        </w:rPr>
      </w:pPr>
      <w:r w:rsidRPr="009746DC">
        <w:rPr>
          <w:rtl/>
        </w:rPr>
        <w:t xml:space="preserve">الثاني : </w:t>
      </w:r>
      <w:r w:rsidR="00D8033E">
        <w:rPr>
          <w:rtl/>
        </w:rPr>
        <w:t xml:space="preserve">ان </w:t>
      </w:r>
      <w:r w:rsidRPr="009746DC">
        <w:rPr>
          <w:rtl/>
        </w:rPr>
        <w:t>يكون قوله : من ذري</w:t>
      </w:r>
      <w:r w:rsidR="00A24F91">
        <w:rPr>
          <w:rFonts w:hint="cs"/>
          <w:rtl/>
        </w:rPr>
        <w:t>ّ</w:t>
      </w:r>
      <w:r w:rsidRPr="009746DC">
        <w:rPr>
          <w:rtl/>
        </w:rPr>
        <w:t>ة نبي</w:t>
      </w:r>
      <w:r w:rsidR="00A24F91">
        <w:rPr>
          <w:rFonts w:hint="cs"/>
          <w:rtl/>
        </w:rPr>
        <w:t>ّ</w:t>
      </w:r>
      <w:r w:rsidRPr="009746DC">
        <w:rPr>
          <w:rtl/>
        </w:rPr>
        <w:t xml:space="preserve">نا </w:t>
      </w:r>
      <w:r w:rsidR="00D83B35">
        <w:rPr>
          <w:rtl/>
        </w:rPr>
        <w:t xml:space="preserve">علىّ </w:t>
      </w:r>
      <w:r w:rsidRPr="009746DC">
        <w:rPr>
          <w:rtl/>
        </w:rPr>
        <w:t xml:space="preserve">المجاز والتغليب ، فإنه </w:t>
      </w:r>
      <w:r w:rsidR="00FE5F86">
        <w:rPr>
          <w:rtl/>
        </w:rPr>
        <w:t xml:space="preserve">لـمّا </w:t>
      </w:r>
      <w:r w:rsidR="00551E04">
        <w:rPr>
          <w:rtl/>
        </w:rPr>
        <w:t xml:space="preserve">كان </w:t>
      </w:r>
      <w:r w:rsidRPr="009746DC">
        <w:rPr>
          <w:rtl/>
        </w:rPr>
        <w:t xml:space="preserve">أكثرهم من </w:t>
      </w:r>
      <w:r w:rsidR="00003A42">
        <w:rPr>
          <w:rtl/>
        </w:rPr>
        <w:t xml:space="preserve">الذريّة </w:t>
      </w:r>
      <w:r w:rsidRPr="009746DC">
        <w:rPr>
          <w:rtl/>
        </w:rPr>
        <w:t xml:space="preserve">أطلق </w:t>
      </w:r>
      <w:r w:rsidR="00D83B35">
        <w:rPr>
          <w:rtl/>
        </w:rPr>
        <w:t xml:space="preserve">علىّ </w:t>
      </w:r>
      <w:r w:rsidRPr="009746DC">
        <w:rPr>
          <w:rtl/>
        </w:rPr>
        <w:t xml:space="preserve">الجميع </w:t>
      </w:r>
      <w:r w:rsidR="00003A42">
        <w:rPr>
          <w:rtl/>
        </w:rPr>
        <w:t xml:space="preserve">الذريّة </w:t>
      </w:r>
      <w:r w:rsidRPr="009746DC">
        <w:rPr>
          <w:rtl/>
        </w:rPr>
        <w:t>تغليبا</w:t>
      </w:r>
      <w:r w:rsidR="00A24F91">
        <w:rPr>
          <w:rFonts w:hint="cs"/>
          <w:rtl/>
        </w:rPr>
        <w:t>ً</w:t>
      </w:r>
      <w:r w:rsidRPr="009746DC">
        <w:rPr>
          <w:rtl/>
        </w:rPr>
        <w:t>.</w:t>
      </w:r>
    </w:p>
    <w:p w:rsidR="00B717C7" w:rsidRPr="009746DC" w:rsidRDefault="00B717C7" w:rsidP="00172CA4">
      <w:pPr>
        <w:pStyle w:val="libNormal"/>
        <w:rPr>
          <w:rtl/>
        </w:rPr>
      </w:pPr>
      <w:r w:rsidRPr="009746DC">
        <w:rPr>
          <w:rtl/>
        </w:rPr>
        <w:t xml:space="preserve">الثالث : </w:t>
      </w:r>
      <w:r w:rsidR="00D8033E">
        <w:rPr>
          <w:rtl/>
        </w:rPr>
        <w:t xml:space="preserve">ان </w:t>
      </w:r>
      <w:r w:rsidRPr="009746DC">
        <w:rPr>
          <w:rtl/>
        </w:rPr>
        <w:t>يكون التجو</w:t>
      </w:r>
      <w:r w:rsidR="00A24F91">
        <w:rPr>
          <w:rFonts w:hint="cs"/>
          <w:rtl/>
        </w:rPr>
        <w:t>ّ</w:t>
      </w:r>
      <w:r w:rsidRPr="009746DC">
        <w:rPr>
          <w:rtl/>
        </w:rPr>
        <w:t xml:space="preserve">ز في لفظ </w:t>
      </w:r>
      <w:r w:rsidR="00003A42">
        <w:rPr>
          <w:rtl/>
        </w:rPr>
        <w:t xml:space="preserve">الذريّة </w:t>
      </w:r>
      <w:r w:rsidRPr="009746DC">
        <w:rPr>
          <w:rtl/>
        </w:rPr>
        <w:t>فأريد بها العشرة مجازا أو يراد بها ما يعم الولادة الحقيقي</w:t>
      </w:r>
      <w:r w:rsidR="00A24F91">
        <w:rPr>
          <w:rFonts w:hint="cs"/>
          <w:rtl/>
        </w:rPr>
        <w:t>ّ</w:t>
      </w:r>
      <w:r w:rsidRPr="009746DC">
        <w:rPr>
          <w:rtl/>
        </w:rPr>
        <w:t>ة والمجازي</w:t>
      </w:r>
      <w:r w:rsidR="00A24F91">
        <w:rPr>
          <w:rFonts w:hint="cs"/>
          <w:rtl/>
        </w:rPr>
        <w:t>ّ</w:t>
      </w:r>
      <w:r w:rsidRPr="009746DC">
        <w:rPr>
          <w:rtl/>
        </w:rPr>
        <w:t>ة ف</w:t>
      </w:r>
      <w:r w:rsidR="00D8033E">
        <w:rPr>
          <w:rtl/>
        </w:rPr>
        <w:t xml:space="preserve">ان </w:t>
      </w:r>
      <w:r w:rsidR="00BF0D7C">
        <w:rPr>
          <w:rtl/>
        </w:rPr>
        <w:t xml:space="preserve">النبيّ </w:t>
      </w:r>
      <w:r w:rsidR="007D1F02" w:rsidRPr="007D1F02">
        <w:rPr>
          <w:rStyle w:val="libAlaemChar"/>
          <w:rtl/>
        </w:rPr>
        <w:t>صلى‌الله‌عليه‌وآله</w:t>
      </w:r>
      <w:r w:rsidRPr="009746DC">
        <w:rPr>
          <w:rtl/>
        </w:rPr>
        <w:t xml:space="preserve"> </w:t>
      </w:r>
      <w:r w:rsidR="00551E04">
        <w:rPr>
          <w:rtl/>
        </w:rPr>
        <w:t xml:space="preserve">كان </w:t>
      </w:r>
      <w:r w:rsidRPr="009746DC">
        <w:rPr>
          <w:rtl/>
        </w:rPr>
        <w:t xml:space="preserve">والد جميع الأمة لا سيما بالنسبة إلى أمير المؤمنين </w:t>
      </w:r>
      <w:r w:rsidR="00850EDE">
        <w:rPr>
          <w:rStyle w:val="libAlaemChar"/>
          <w:rtl/>
        </w:rPr>
        <w:t xml:space="preserve">عليه‌السلام </w:t>
      </w:r>
      <w:r w:rsidRPr="009746DC">
        <w:rPr>
          <w:rtl/>
        </w:rPr>
        <w:t>فإن</w:t>
      </w:r>
      <w:r w:rsidR="00A24F91">
        <w:rPr>
          <w:rFonts w:hint="cs"/>
          <w:rtl/>
        </w:rPr>
        <w:t>ّ</w:t>
      </w:r>
      <w:r w:rsidRPr="009746DC">
        <w:rPr>
          <w:rtl/>
        </w:rPr>
        <w:t xml:space="preserve">ه </w:t>
      </w:r>
      <w:r w:rsidR="00551E04">
        <w:rPr>
          <w:rtl/>
        </w:rPr>
        <w:t xml:space="preserve">كان </w:t>
      </w:r>
      <w:r w:rsidRPr="009746DC">
        <w:rPr>
          <w:rtl/>
        </w:rPr>
        <w:t xml:space="preserve">مربية ومعلمه كما </w:t>
      </w:r>
      <w:r w:rsidR="00D8033E">
        <w:rPr>
          <w:rtl/>
        </w:rPr>
        <w:t xml:space="preserve">ان </w:t>
      </w:r>
      <w:r w:rsidR="00BF0D7C">
        <w:rPr>
          <w:rtl/>
        </w:rPr>
        <w:t xml:space="preserve">النبيّ </w:t>
      </w:r>
      <w:r w:rsidR="00551E04">
        <w:rPr>
          <w:rtl/>
        </w:rPr>
        <w:t xml:space="preserve">كان </w:t>
      </w:r>
      <w:r w:rsidRPr="009746DC">
        <w:rPr>
          <w:rtl/>
        </w:rPr>
        <w:t xml:space="preserve">يقول لفاطمة بنت أسد : أمي ، وقد </w:t>
      </w:r>
      <w:r w:rsidR="00850EDE">
        <w:rPr>
          <w:rtl/>
        </w:rPr>
        <w:t xml:space="preserve">مرّ </w:t>
      </w:r>
      <w:r w:rsidR="00D8033E">
        <w:rPr>
          <w:rtl/>
        </w:rPr>
        <w:t xml:space="preserve">ان </w:t>
      </w:r>
      <w:r w:rsidR="00BF0D7C">
        <w:rPr>
          <w:rtl/>
        </w:rPr>
        <w:t xml:space="preserve">النبيّ </w:t>
      </w:r>
      <w:r w:rsidRPr="009746DC">
        <w:rPr>
          <w:rtl/>
        </w:rPr>
        <w:t>وأمير المؤمنين والدا</w:t>
      </w:r>
      <w:r w:rsidR="00A24F91">
        <w:rPr>
          <w:rFonts w:hint="cs"/>
          <w:rtl/>
        </w:rPr>
        <w:t>ً</w:t>
      </w:r>
      <w:r w:rsidRPr="009746DC">
        <w:rPr>
          <w:rtl/>
        </w:rPr>
        <w:t xml:space="preserve"> هذه الأمة لأن</w:t>
      </w:r>
      <w:r w:rsidR="00A24F91">
        <w:rPr>
          <w:rFonts w:hint="cs"/>
          <w:rtl/>
        </w:rPr>
        <w:t>ّ</w:t>
      </w:r>
      <w:r w:rsidRPr="009746DC">
        <w:rPr>
          <w:rtl/>
        </w:rPr>
        <w:t>هما ولدا</w:t>
      </w:r>
      <w:r w:rsidR="00A24F91">
        <w:rPr>
          <w:rFonts w:hint="cs"/>
          <w:rtl/>
        </w:rPr>
        <w:t>ً</w:t>
      </w:r>
      <w:r w:rsidRPr="009746DC">
        <w:rPr>
          <w:rtl/>
        </w:rPr>
        <w:t xml:space="preserve"> هم العلم والحكمة ، وعلاقة المجاز هنا كثيرة.</w:t>
      </w:r>
    </w:p>
    <w:p w:rsidR="00B717C7" w:rsidRPr="009746DC" w:rsidRDefault="00B717C7" w:rsidP="00172CA4">
      <w:pPr>
        <w:pStyle w:val="libNormal"/>
        <w:rPr>
          <w:rtl/>
        </w:rPr>
      </w:pPr>
      <w:r w:rsidRPr="009746DC">
        <w:rPr>
          <w:rtl/>
        </w:rPr>
        <w:t xml:space="preserve">الرابع : </w:t>
      </w:r>
      <w:r w:rsidR="00D8033E">
        <w:rPr>
          <w:rtl/>
        </w:rPr>
        <w:t xml:space="preserve">ان </w:t>
      </w:r>
      <w:r w:rsidRPr="009746DC">
        <w:rPr>
          <w:rtl/>
        </w:rPr>
        <w:t>يكون من ذري</w:t>
      </w:r>
      <w:r w:rsidR="00A24F91">
        <w:rPr>
          <w:rFonts w:hint="cs"/>
          <w:rtl/>
        </w:rPr>
        <w:t>ّ</w:t>
      </w:r>
      <w:r w:rsidRPr="009746DC">
        <w:rPr>
          <w:rtl/>
        </w:rPr>
        <w:t>ة نبي</w:t>
      </w:r>
      <w:r w:rsidR="00A24F91">
        <w:rPr>
          <w:rFonts w:hint="cs"/>
          <w:rtl/>
        </w:rPr>
        <w:t>ّ</w:t>
      </w:r>
      <w:r w:rsidRPr="009746DC">
        <w:rPr>
          <w:rtl/>
        </w:rPr>
        <w:t>ها خبر مبتدإ محذوف أي بقيتهم من ذري</w:t>
      </w:r>
      <w:r w:rsidR="00A24F91">
        <w:rPr>
          <w:rFonts w:hint="cs"/>
          <w:rtl/>
        </w:rPr>
        <w:t>ّ</w:t>
      </w:r>
      <w:r w:rsidRPr="009746DC">
        <w:rPr>
          <w:rtl/>
        </w:rPr>
        <w:t>ة نبي</w:t>
      </w:r>
      <w:r w:rsidR="00A24F91">
        <w:rPr>
          <w:rFonts w:hint="cs"/>
          <w:rtl/>
        </w:rPr>
        <w:t>ّ</w:t>
      </w:r>
      <w:r w:rsidRPr="009746DC">
        <w:rPr>
          <w:rtl/>
        </w:rPr>
        <w:t xml:space="preserve">نا أو هم من </w:t>
      </w:r>
      <w:r w:rsidR="00003A42">
        <w:rPr>
          <w:rtl/>
        </w:rPr>
        <w:t xml:space="preserve">الذريّة </w:t>
      </w:r>
      <w:r w:rsidRPr="009746DC">
        <w:rPr>
          <w:rtl/>
        </w:rPr>
        <w:t>بارتكاب استخد</w:t>
      </w:r>
      <w:r w:rsidR="00A24F91">
        <w:rPr>
          <w:rFonts w:hint="cs"/>
          <w:rtl/>
        </w:rPr>
        <w:t>ا</w:t>
      </w:r>
      <w:r w:rsidR="00A24F91">
        <w:rPr>
          <w:rtl/>
        </w:rPr>
        <w:t>م</w:t>
      </w:r>
      <w:r w:rsidR="00551E04">
        <w:rPr>
          <w:rtl/>
        </w:rPr>
        <w:t xml:space="preserve"> </w:t>
      </w:r>
      <w:r w:rsidRPr="009746DC">
        <w:rPr>
          <w:rtl/>
        </w:rPr>
        <w:t>في الضمير ، ب</w:t>
      </w:r>
      <w:r w:rsidR="00D8033E">
        <w:rPr>
          <w:rtl/>
        </w:rPr>
        <w:t xml:space="preserve">ان </w:t>
      </w:r>
      <w:r w:rsidRPr="009746DC">
        <w:rPr>
          <w:rtl/>
        </w:rPr>
        <w:t>يرجع الضمير إلى الأغلب تجوزا</w:t>
      </w:r>
      <w:r w:rsidR="00A24F91">
        <w:rPr>
          <w:rFonts w:hint="cs"/>
          <w:rtl/>
        </w:rPr>
        <w:t>ً</w:t>
      </w:r>
      <w:r w:rsidRPr="009746DC">
        <w:rPr>
          <w:rtl/>
        </w:rPr>
        <w:t xml:space="preserve"> ، وأكثر تلك الوجوه يجري في قوله من ذريته ، وكذا قوله : أمهم ي</w:t>
      </w:r>
      <w:r w:rsidR="00843F80">
        <w:rPr>
          <w:rtl/>
        </w:rPr>
        <w:t xml:space="preserve">عنّي </w:t>
      </w:r>
      <w:r w:rsidRPr="009746DC">
        <w:rPr>
          <w:rtl/>
        </w:rPr>
        <w:t>فاطمة وجدتهم ي</w:t>
      </w:r>
      <w:r w:rsidR="00843F80">
        <w:rPr>
          <w:rtl/>
        </w:rPr>
        <w:t xml:space="preserve">عنّي </w:t>
      </w:r>
      <w:r w:rsidRPr="009746DC">
        <w:rPr>
          <w:rtl/>
        </w:rPr>
        <w:t>خديجة فإنه لا بد من ارتكاب بعض التجوزات المتقدمة فيها.</w:t>
      </w:r>
    </w:p>
    <w:p w:rsidR="00B717C7" w:rsidRPr="009746DC" w:rsidRDefault="00B717C7" w:rsidP="00172CA4">
      <w:pPr>
        <w:pStyle w:val="libNormal"/>
        <w:rPr>
          <w:rtl/>
        </w:rPr>
      </w:pPr>
      <w:r w:rsidRPr="00C875FB">
        <w:rPr>
          <w:rtl/>
        </w:rPr>
        <w:t>وقوله : وهم من</w:t>
      </w:r>
      <w:r w:rsidR="00A24F91">
        <w:rPr>
          <w:rFonts w:hint="cs"/>
          <w:rtl/>
        </w:rPr>
        <w:t>ّ</w:t>
      </w:r>
      <w:r w:rsidRPr="00C875FB">
        <w:rPr>
          <w:rtl/>
        </w:rPr>
        <w:t>ي</w:t>
      </w:r>
      <w:r w:rsidRPr="009746DC">
        <w:rPr>
          <w:rtl/>
        </w:rPr>
        <w:t xml:space="preserve"> </w:t>
      </w:r>
      <w:r w:rsidR="00A24F91">
        <w:rPr>
          <w:rtl/>
        </w:rPr>
        <w:t>على</w:t>
      </w:r>
      <w:r w:rsidR="00D83B35">
        <w:rPr>
          <w:rtl/>
        </w:rPr>
        <w:t xml:space="preserve"> </w:t>
      </w:r>
      <w:r w:rsidRPr="009746DC">
        <w:rPr>
          <w:rtl/>
        </w:rPr>
        <w:t>الأو</w:t>
      </w:r>
      <w:r w:rsidR="00A24F91">
        <w:rPr>
          <w:rFonts w:hint="cs"/>
          <w:rtl/>
        </w:rPr>
        <w:t>ّ</w:t>
      </w:r>
      <w:r w:rsidRPr="009746DC">
        <w:rPr>
          <w:rtl/>
        </w:rPr>
        <w:t>ل والأخير ظاهر ، و</w:t>
      </w:r>
      <w:r w:rsidR="00D83B35">
        <w:rPr>
          <w:rtl/>
        </w:rPr>
        <w:t xml:space="preserve">علىّ </w:t>
      </w:r>
      <w:r w:rsidRPr="009746DC">
        <w:rPr>
          <w:rtl/>
        </w:rPr>
        <w:t xml:space="preserve">سائر الوجوه يمكن </w:t>
      </w:r>
      <w:r w:rsidR="00D8033E">
        <w:rPr>
          <w:rtl/>
        </w:rPr>
        <w:t xml:space="preserve">ان </w:t>
      </w:r>
      <w:r w:rsidRPr="009746DC">
        <w:rPr>
          <w:rtl/>
        </w:rPr>
        <w:t>يرتكب تجوز في كلمة « من » ليشمل العيني</w:t>
      </w:r>
      <w:r w:rsidR="00A24F91">
        <w:rPr>
          <w:rFonts w:hint="cs"/>
          <w:rtl/>
        </w:rPr>
        <w:t>ّ</w:t>
      </w:r>
      <w:r w:rsidRPr="009746DC">
        <w:rPr>
          <w:rtl/>
        </w:rPr>
        <w:t xml:space="preserve">ة ، ويمكن إرجاع ضمير « هم » إلى </w:t>
      </w:r>
      <w:r w:rsidR="00003A42">
        <w:rPr>
          <w:rtl/>
        </w:rPr>
        <w:t xml:space="preserve">الذريّة </w:t>
      </w:r>
      <w:r w:rsidRPr="009746DC">
        <w:rPr>
          <w:rtl/>
        </w:rPr>
        <w:t xml:space="preserve">كما قال </w:t>
      </w:r>
      <w:r w:rsidR="00BF0D7C">
        <w:rPr>
          <w:rtl/>
        </w:rPr>
        <w:t xml:space="preserve">النبيّ </w:t>
      </w:r>
      <w:r w:rsidR="007D1F02" w:rsidRPr="007D1F02">
        <w:rPr>
          <w:rStyle w:val="libAlaemChar"/>
          <w:rtl/>
        </w:rPr>
        <w:t>صلى‌الله‌عليه‌وآله‌وسلم</w:t>
      </w:r>
      <w:r w:rsidRPr="009746DC">
        <w:rPr>
          <w:rtl/>
        </w:rPr>
        <w:t xml:space="preserve"> هو أبو ذريتي أو أبو ولدي أو المعنى ابتدءوا مني أي أنا أولهم.</w:t>
      </w:r>
    </w:p>
    <w:p w:rsidR="00B717C7" w:rsidRPr="009746DC" w:rsidRDefault="00B717C7" w:rsidP="00172CA4">
      <w:pPr>
        <w:pStyle w:val="libNormal"/>
        <w:rPr>
          <w:rtl/>
          <w:lang w:bidi="fa-IR"/>
        </w:rPr>
      </w:pPr>
      <w:r w:rsidRPr="00172CA4">
        <w:rPr>
          <w:rStyle w:val="libBold1Char"/>
          <w:rtl/>
        </w:rPr>
        <w:t>الحديث التاسع :</w:t>
      </w:r>
      <w:r w:rsidRPr="009746DC">
        <w:rPr>
          <w:rtl/>
          <w:lang w:bidi="fa-IR"/>
        </w:rPr>
        <w:t xml:space="preserve"> ضعيف.</w:t>
      </w:r>
    </w:p>
    <w:p w:rsidR="00B717C7" w:rsidRPr="009746DC" w:rsidRDefault="00B717C7" w:rsidP="00172CA4">
      <w:pPr>
        <w:pStyle w:val="libNormal"/>
        <w:rPr>
          <w:rtl/>
        </w:rPr>
      </w:pPr>
      <w:r w:rsidRPr="009746DC">
        <w:rPr>
          <w:rtl/>
        </w:rPr>
        <w:t xml:space="preserve">ونقل أبي جعفر </w:t>
      </w:r>
      <w:r w:rsidR="00850EDE">
        <w:rPr>
          <w:rStyle w:val="libAlaemChar"/>
          <w:rtl/>
        </w:rPr>
        <w:t xml:space="preserve">عليه‌السلام </w:t>
      </w:r>
      <w:r w:rsidRPr="009746DC">
        <w:rPr>
          <w:rtl/>
        </w:rPr>
        <w:t xml:space="preserve">عن جابر للاحتجاج </w:t>
      </w:r>
      <w:r w:rsidR="00D83B35">
        <w:rPr>
          <w:rtl/>
        </w:rPr>
        <w:t xml:space="preserve">علىّ </w:t>
      </w:r>
      <w:r w:rsidRPr="009746DC">
        <w:rPr>
          <w:rtl/>
        </w:rPr>
        <w:t>المخالفين كما مر</w:t>
      </w:r>
      <w:r w:rsidR="00A24F91">
        <w:rPr>
          <w:rFonts w:hint="cs"/>
          <w:rtl/>
        </w:rPr>
        <w:t>ّ</w:t>
      </w:r>
      <w:r w:rsidRPr="009746DC">
        <w:rPr>
          <w:rtl/>
        </w:rPr>
        <w:t>.</w:t>
      </w:r>
    </w:p>
    <w:p w:rsidR="008930D5" w:rsidRDefault="008930D5" w:rsidP="008930D5">
      <w:pPr>
        <w:pStyle w:val="libNormal"/>
        <w:rPr>
          <w:rtl/>
        </w:rPr>
      </w:pPr>
      <w:r>
        <w:rPr>
          <w:rtl/>
        </w:rPr>
        <w:br w:type="page"/>
      </w:r>
    </w:p>
    <w:p w:rsidR="00B717C7" w:rsidRPr="009746DC" w:rsidRDefault="00B717C7" w:rsidP="00A24F91">
      <w:pPr>
        <w:pStyle w:val="libNormal"/>
        <w:rPr>
          <w:rtl/>
        </w:rPr>
      </w:pPr>
      <w:r w:rsidRPr="009746DC">
        <w:rPr>
          <w:rtl/>
        </w:rPr>
        <w:lastRenderedPageBreak/>
        <w:t>يديها لوح فيه أسماء الأوصياء من ولدها فعددت اثني عشر آخرهم القائم</w:t>
      </w:r>
      <w:r w:rsidRPr="00146D04">
        <w:rPr>
          <w:rtl/>
        </w:rPr>
        <w:t xml:space="preserve"> </w:t>
      </w:r>
      <w:r w:rsidR="00850EDE">
        <w:rPr>
          <w:rStyle w:val="libAlaemChar"/>
          <w:rtl/>
        </w:rPr>
        <w:t xml:space="preserve">عليه‌السلام </w:t>
      </w:r>
      <w:r w:rsidRPr="009746DC">
        <w:rPr>
          <w:rtl/>
        </w:rPr>
        <w:t xml:space="preserve">ثلاثة منهم </w:t>
      </w:r>
      <w:r w:rsidR="00551E04">
        <w:rPr>
          <w:rtl/>
        </w:rPr>
        <w:t>محمّد</w:t>
      </w:r>
      <w:r w:rsidR="00081594">
        <w:rPr>
          <w:rFonts w:hint="cs"/>
          <w:rtl/>
        </w:rPr>
        <w:t>ٌ</w:t>
      </w:r>
      <w:r w:rsidR="00551E04">
        <w:rPr>
          <w:rtl/>
        </w:rPr>
        <w:t xml:space="preserve"> </w:t>
      </w:r>
      <w:r w:rsidRPr="009746DC">
        <w:rPr>
          <w:rtl/>
        </w:rPr>
        <w:t>وثلاثة منهم علي</w:t>
      </w:r>
      <w:r w:rsidR="00081594">
        <w:rPr>
          <w:rFonts w:hint="cs"/>
          <w:rtl/>
        </w:rPr>
        <w:t>ٌّ</w:t>
      </w:r>
      <w:r>
        <w:t>.</w:t>
      </w:r>
    </w:p>
    <w:p w:rsidR="00B717C7" w:rsidRPr="009746DC" w:rsidRDefault="00B717C7" w:rsidP="00A24F91">
      <w:pPr>
        <w:pStyle w:val="libNormal"/>
        <w:rPr>
          <w:rtl/>
        </w:rPr>
      </w:pPr>
      <w:r w:rsidRPr="009746DC">
        <w:rPr>
          <w:rtl/>
        </w:rPr>
        <w:t>10</w:t>
      </w:r>
      <w:r>
        <w:rPr>
          <w:rtl/>
        </w:rPr>
        <w:t xml:space="preserve"> </w:t>
      </w:r>
      <w:r w:rsidR="003928AF">
        <w:rPr>
          <w:rtl/>
        </w:rPr>
        <w:t>-</w:t>
      </w:r>
      <w:r>
        <w:rPr>
          <w:rtl/>
        </w:rPr>
        <w:t xml:space="preserve"> </w:t>
      </w:r>
      <w:r w:rsidR="00551E04">
        <w:rPr>
          <w:rtl/>
        </w:rPr>
        <w:t xml:space="preserve">عليّ </w:t>
      </w:r>
      <w:r w:rsidRPr="009746DC">
        <w:rPr>
          <w:rtl/>
        </w:rPr>
        <w:t xml:space="preserve">بن إبراهيم ، عن </w:t>
      </w:r>
      <w:r w:rsidR="00551E04">
        <w:rPr>
          <w:rtl/>
        </w:rPr>
        <w:t xml:space="preserve">محمّد </w:t>
      </w:r>
      <w:r w:rsidRPr="009746DC">
        <w:rPr>
          <w:rtl/>
        </w:rPr>
        <w:t xml:space="preserve">بن عيسى بن عبيد ، عن </w:t>
      </w:r>
      <w:r w:rsidR="00551E04">
        <w:rPr>
          <w:rtl/>
        </w:rPr>
        <w:t xml:space="preserve">محمّد </w:t>
      </w:r>
      <w:r w:rsidRPr="009746DC">
        <w:rPr>
          <w:rtl/>
        </w:rPr>
        <w:t xml:space="preserve">بن الفضيل ، عن أبي حمزة ، عن أبي جعفر </w:t>
      </w:r>
      <w:r w:rsidR="00850EDE">
        <w:rPr>
          <w:rStyle w:val="libAlaemChar"/>
          <w:rtl/>
        </w:rPr>
        <w:t xml:space="preserve">عليه‌السلام </w:t>
      </w:r>
      <w:r w:rsidRPr="009746DC">
        <w:rPr>
          <w:rtl/>
        </w:rPr>
        <w:t xml:space="preserve">قال </w:t>
      </w:r>
      <w:r w:rsidR="00D8033E">
        <w:rPr>
          <w:rtl/>
        </w:rPr>
        <w:t xml:space="preserve">ان </w:t>
      </w:r>
      <w:r w:rsidRPr="009746DC">
        <w:rPr>
          <w:rtl/>
        </w:rPr>
        <w:t xml:space="preserve">الله أرسل محمدا </w:t>
      </w:r>
      <w:r w:rsidR="007D1F02" w:rsidRPr="007D1F02">
        <w:rPr>
          <w:rStyle w:val="libAlaemChar"/>
          <w:rtl/>
        </w:rPr>
        <w:t>صلى‌الله‌عليه‌وآله‌وسلم</w:t>
      </w:r>
      <w:r w:rsidRPr="009746DC">
        <w:rPr>
          <w:rtl/>
        </w:rPr>
        <w:t xml:space="preserve"> إلى الجن والإنس وجعل من بعده اثني عشر وصي</w:t>
      </w:r>
      <w:r w:rsidR="00081594">
        <w:rPr>
          <w:rFonts w:hint="cs"/>
          <w:rtl/>
        </w:rPr>
        <w:t>ّ</w:t>
      </w:r>
      <w:r w:rsidRPr="009746DC">
        <w:rPr>
          <w:rtl/>
        </w:rPr>
        <w:t>ا</w:t>
      </w:r>
      <w:r w:rsidR="00081594">
        <w:rPr>
          <w:rFonts w:hint="cs"/>
          <w:rtl/>
        </w:rPr>
        <w:t>ً ،</w:t>
      </w:r>
      <w:r w:rsidRPr="009746DC">
        <w:rPr>
          <w:rtl/>
        </w:rPr>
        <w:t xml:space="preserve"> منهم من سبق ومنهم من بقي و</w:t>
      </w:r>
      <w:r w:rsidR="006A0B61">
        <w:rPr>
          <w:rtl/>
        </w:rPr>
        <w:t xml:space="preserve">كلّ </w:t>
      </w:r>
      <w:r w:rsidRPr="009746DC">
        <w:rPr>
          <w:rtl/>
        </w:rPr>
        <w:t xml:space="preserve">وصي جرت به سنة والأوصياء الذين من بعد </w:t>
      </w:r>
      <w:r w:rsidR="00551E04">
        <w:rPr>
          <w:rtl/>
        </w:rPr>
        <w:t xml:space="preserve">محمّد </w:t>
      </w:r>
      <w:r w:rsidR="007D1F02" w:rsidRPr="007D1F02">
        <w:rPr>
          <w:rStyle w:val="libAlaemChar"/>
          <w:rtl/>
        </w:rPr>
        <w:t>صلى‌الله‌عليه‌وآله</w:t>
      </w:r>
      <w:r w:rsidRPr="009746DC">
        <w:rPr>
          <w:rtl/>
        </w:rPr>
        <w:t xml:space="preserve"> </w:t>
      </w:r>
      <w:r w:rsidR="00081594">
        <w:rPr>
          <w:rtl/>
        </w:rPr>
        <w:t>على</w:t>
      </w:r>
      <w:r w:rsidR="00D83B35">
        <w:rPr>
          <w:rtl/>
        </w:rPr>
        <w:t xml:space="preserve"> </w:t>
      </w:r>
      <w:r w:rsidRPr="009746DC">
        <w:rPr>
          <w:rtl/>
        </w:rPr>
        <w:t>سن</w:t>
      </w:r>
      <w:r w:rsidR="00081594">
        <w:rPr>
          <w:rFonts w:hint="cs"/>
          <w:rtl/>
        </w:rPr>
        <w:t>ّ</w:t>
      </w:r>
      <w:r w:rsidRPr="009746DC">
        <w:rPr>
          <w:rtl/>
        </w:rPr>
        <w:t xml:space="preserve">ة أوصياء عيسى وكانوا اثني عشر </w:t>
      </w:r>
      <w:r w:rsidR="00551E04">
        <w:rPr>
          <w:rtl/>
        </w:rPr>
        <w:t xml:space="preserve">وكان </w:t>
      </w:r>
      <w:r w:rsidRPr="009746DC">
        <w:rPr>
          <w:rtl/>
        </w:rPr>
        <w:t xml:space="preserve">أمير المؤمنين </w:t>
      </w:r>
      <w:r w:rsidR="00850EDE">
        <w:rPr>
          <w:rStyle w:val="libAlaemChar"/>
          <w:rtl/>
        </w:rPr>
        <w:t xml:space="preserve">عليه‌السلام </w:t>
      </w:r>
      <w:r w:rsidR="00D83B35">
        <w:rPr>
          <w:rtl/>
        </w:rPr>
        <w:t xml:space="preserve">علىّ </w:t>
      </w:r>
      <w:r w:rsidRPr="009746DC">
        <w:rPr>
          <w:rtl/>
        </w:rPr>
        <w:t>سن</w:t>
      </w:r>
      <w:r w:rsidR="00081594">
        <w:rPr>
          <w:rFonts w:hint="cs"/>
          <w:rtl/>
        </w:rPr>
        <w:t>ّ</w:t>
      </w:r>
      <w:r w:rsidRPr="009746DC">
        <w:rPr>
          <w:rtl/>
        </w:rPr>
        <w:t>ة المسيح</w:t>
      </w:r>
      <w: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24F91">
      <w:pPr>
        <w:pStyle w:val="libNormal"/>
        <w:rPr>
          <w:rtl/>
        </w:rPr>
      </w:pPr>
      <w:r w:rsidRPr="00C875FB">
        <w:rPr>
          <w:rtl/>
        </w:rPr>
        <w:t>قوله : من ولدها ،</w:t>
      </w:r>
      <w:r w:rsidRPr="009746DC">
        <w:rPr>
          <w:rtl/>
        </w:rPr>
        <w:t xml:space="preserve"> أي الأحد عشر أو </w:t>
      </w:r>
      <w:r w:rsidR="00D83B35">
        <w:rPr>
          <w:rtl/>
        </w:rPr>
        <w:t xml:space="preserve">علىّ </w:t>
      </w:r>
      <w:r w:rsidRPr="009746DC">
        <w:rPr>
          <w:rtl/>
        </w:rPr>
        <w:t xml:space="preserve">المجاز والتغليب كما </w:t>
      </w:r>
      <w:r w:rsidR="00850EDE">
        <w:rPr>
          <w:rtl/>
        </w:rPr>
        <w:t xml:space="preserve">مرّ </w:t>
      </w:r>
      <w:r w:rsidRPr="009746DC">
        <w:rPr>
          <w:rtl/>
        </w:rPr>
        <w:t>، و</w:t>
      </w:r>
      <w:r w:rsidR="00D83B35">
        <w:rPr>
          <w:rtl/>
        </w:rPr>
        <w:t xml:space="preserve">علىّ </w:t>
      </w:r>
      <w:r w:rsidRPr="009746DC">
        <w:rPr>
          <w:rtl/>
        </w:rPr>
        <w:t>الأو</w:t>
      </w:r>
      <w:r w:rsidR="00081594">
        <w:rPr>
          <w:rFonts w:hint="cs"/>
          <w:rtl/>
        </w:rPr>
        <w:t>ّ</w:t>
      </w:r>
      <w:r w:rsidRPr="009746DC">
        <w:rPr>
          <w:rtl/>
        </w:rPr>
        <w:t xml:space="preserve">ل </w:t>
      </w:r>
      <w:r w:rsidRPr="00C875FB">
        <w:rPr>
          <w:rtl/>
        </w:rPr>
        <w:t>فقوله : فعددت</w:t>
      </w:r>
      <w:r w:rsidRPr="009746DC">
        <w:rPr>
          <w:rtl/>
        </w:rPr>
        <w:t xml:space="preserve"> الفاء فيه للتفريع ، أي فضممت إليهم أباهم وأصلهم فصاروا معه اثنا عشر</w:t>
      </w:r>
      <w:r w:rsidRPr="00C875FB">
        <w:rPr>
          <w:rtl/>
        </w:rPr>
        <w:t xml:space="preserve"> « ثلاثة منهم »</w:t>
      </w:r>
      <w:r w:rsidRPr="009746DC">
        <w:rPr>
          <w:rtl/>
        </w:rPr>
        <w:t xml:space="preserve"> أي من الأولاد لا من الجميع ، ف</w:t>
      </w:r>
      <w:r w:rsidR="00D8033E">
        <w:rPr>
          <w:rtl/>
        </w:rPr>
        <w:t>ان</w:t>
      </w:r>
      <w:r w:rsidR="00081594">
        <w:rPr>
          <w:rFonts w:hint="cs"/>
          <w:rtl/>
        </w:rPr>
        <w:t>ّ</w:t>
      </w:r>
      <w:r w:rsidR="00D8033E">
        <w:rPr>
          <w:rtl/>
        </w:rPr>
        <w:t xml:space="preserve"> </w:t>
      </w:r>
      <w:r w:rsidRPr="009746DC">
        <w:rPr>
          <w:rtl/>
        </w:rPr>
        <w:t>المسم</w:t>
      </w:r>
      <w:r w:rsidR="00081594">
        <w:rPr>
          <w:rFonts w:hint="cs"/>
          <w:rtl/>
        </w:rPr>
        <w:t>ّ</w:t>
      </w:r>
      <w:r w:rsidRPr="009746DC">
        <w:rPr>
          <w:rtl/>
        </w:rPr>
        <w:t>ى ب</w:t>
      </w:r>
      <w:r w:rsidR="00551E04">
        <w:rPr>
          <w:rtl/>
        </w:rPr>
        <w:t xml:space="preserve">عليّ </w:t>
      </w:r>
      <w:r w:rsidRPr="009746DC">
        <w:rPr>
          <w:rtl/>
        </w:rPr>
        <w:t xml:space="preserve">من الجميع أربعة ، والظاهر </w:t>
      </w:r>
      <w:r w:rsidR="00D8033E">
        <w:rPr>
          <w:rtl/>
        </w:rPr>
        <w:t xml:space="preserve">ان </w:t>
      </w:r>
      <w:r w:rsidRPr="009746DC">
        <w:rPr>
          <w:rtl/>
        </w:rPr>
        <w:t>التصحيف من الن</w:t>
      </w:r>
      <w:r w:rsidR="00081594">
        <w:rPr>
          <w:rFonts w:hint="cs"/>
          <w:rtl/>
        </w:rPr>
        <w:t>ّ</w:t>
      </w:r>
      <w:r w:rsidRPr="009746DC">
        <w:rPr>
          <w:rtl/>
        </w:rPr>
        <w:t xml:space="preserve">ساخ فإنه روى الصدوق في الإكمال والعيون والفقيه والشيخ في الغيبة بهذا الإسناد عن جابر وفيها </w:t>
      </w:r>
      <w:r w:rsidR="00C300E6">
        <w:rPr>
          <w:rtl/>
        </w:rPr>
        <w:t>جميعاً</w:t>
      </w:r>
      <w:r w:rsidRPr="009746DC">
        <w:rPr>
          <w:rtl/>
        </w:rPr>
        <w:t xml:space="preserve"> وفي غيرها من الكتب وأربعة منهم علي.</w:t>
      </w:r>
    </w:p>
    <w:p w:rsidR="00B717C7" w:rsidRPr="009746DC" w:rsidRDefault="00B717C7" w:rsidP="00A24F91">
      <w:pPr>
        <w:pStyle w:val="libNormal"/>
        <w:rPr>
          <w:rtl/>
          <w:lang w:bidi="fa-IR"/>
        </w:rPr>
      </w:pPr>
      <w:r w:rsidRPr="00A24F91">
        <w:rPr>
          <w:rStyle w:val="libBold1Char"/>
          <w:rtl/>
        </w:rPr>
        <w:t>الحديث العاشر :</w:t>
      </w:r>
      <w:r w:rsidRPr="009746DC">
        <w:rPr>
          <w:rtl/>
          <w:lang w:bidi="fa-IR"/>
        </w:rPr>
        <w:t xml:space="preserve"> مجهول.</w:t>
      </w:r>
    </w:p>
    <w:p w:rsidR="00B717C7" w:rsidRPr="009746DC" w:rsidRDefault="00B717C7" w:rsidP="00AC65BF">
      <w:pPr>
        <w:pStyle w:val="libNormal"/>
        <w:rPr>
          <w:rtl/>
        </w:rPr>
      </w:pPr>
      <w:r w:rsidRPr="00C875FB">
        <w:rPr>
          <w:rtl/>
        </w:rPr>
        <w:t>« و</w:t>
      </w:r>
      <w:r w:rsidR="006A0B61">
        <w:rPr>
          <w:rtl/>
        </w:rPr>
        <w:t xml:space="preserve">كلّ </w:t>
      </w:r>
      <w:r w:rsidRPr="00C875FB">
        <w:rPr>
          <w:rtl/>
        </w:rPr>
        <w:t>وصي</w:t>
      </w:r>
      <w:r w:rsidR="00081594">
        <w:rPr>
          <w:rFonts w:hint="cs"/>
          <w:rtl/>
        </w:rPr>
        <w:t>ّ</w:t>
      </w:r>
      <w:r w:rsidRPr="00C875FB">
        <w:rPr>
          <w:rtl/>
        </w:rPr>
        <w:t xml:space="preserve"> »</w:t>
      </w:r>
      <w:r w:rsidRPr="009746DC">
        <w:rPr>
          <w:rtl/>
        </w:rPr>
        <w:t xml:space="preserve"> أي من أوصياء </w:t>
      </w:r>
      <w:r w:rsidR="00551E04">
        <w:rPr>
          <w:rtl/>
        </w:rPr>
        <w:t xml:space="preserve">محمّد </w:t>
      </w:r>
      <w:r w:rsidR="007D1F02" w:rsidRPr="007D1F02">
        <w:rPr>
          <w:rStyle w:val="libAlaemChar"/>
          <w:rtl/>
        </w:rPr>
        <w:t>صلى‌الله‌عليه‌وآله</w:t>
      </w:r>
      <w:r w:rsidRPr="009746DC">
        <w:rPr>
          <w:rtl/>
        </w:rPr>
        <w:t xml:space="preserve"> وقيل : أي من أوصياء الأنبياء أو لهم هبة الله وآخرهم القائم </w:t>
      </w:r>
      <w:r w:rsidR="00632E02" w:rsidRPr="00632E02">
        <w:rPr>
          <w:rStyle w:val="libAlaemChar"/>
          <w:rtl/>
        </w:rPr>
        <w:t>عليهم‌السلام</w:t>
      </w:r>
      <w:r w:rsidR="00C17164" w:rsidRPr="00C17164">
        <w:rPr>
          <w:rStyle w:val="libAlaemChar"/>
          <w:rtl/>
        </w:rPr>
        <w:t xml:space="preserve"> </w:t>
      </w:r>
      <w:r w:rsidRPr="009746DC">
        <w:rPr>
          <w:rtl/>
        </w:rPr>
        <w:t>، والأول أظهر</w:t>
      </w:r>
      <w:r w:rsidRPr="00C875FB">
        <w:rPr>
          <w:rtl/>
        </w:rPr>
        <w:t xml:space="preserve"> « جرت به سنة »</w:t>
      </w:r>
      <w:r w:rsidRPr="009746DC">
        <w:rPr>
          <w:rtl/>
        </w:rPr>
        <w:t xml:space="preserve"> أي أ</w:t>
      </w:r>
      <w:r w:rsidR="00850EDE">
        <w:rPr>
          <w:rtl/>
        </w:rPr>
        <w:t xml:space="preserve">مرّ </w:t>
      </w:r>
      <w:r w:rsidRPr="009746DC">
        <w:rPr>
          <w:rtl/>
        </w:rPr>
        <w:t>بسيرة وطريقة لا يتجاوزها ، واختلاف سيرهم ظاهر ، ف</w:t>
      </w:r>
      <w:r w:rsidR="00D8033E">
        <w:rPr>
          <w:rtl/>
        </w:rPr>
        <w:t xml:space="preserve">ان </w:t>
      </w:r>
      <w:r w:rsidRPr="009746DC">
        <w:rPr>
          <w:rtl/>
        </w:rPr>
        <w:t xml:space="preserve">بعضهم </w:t>
      </w:r>
      <w:r w:rsidR="00551E04">
        <w:rPr>
          <w:rtl/>
        </w:rPr>
        <w:t xml:space="preserve">كان </w:t>
      </w:r>
      <w:r w:rsidRPr="009746DC">
        <w:rPr>
          <w:rtl/>
        </w:rPr>
        <w:t>مشتغلا</w:t>
      </w:r>
      <w:r w:rsidR="009F7705">
        <w:rPr>
          <w:rFonts w:hint="cs"/>
          <w:rtl/>
        </w:rPr>
        <w:t>ً</w:t>
      </w:r>
      <w:r w:rsidRPr="009746DC">
        <w:rPr>
          <w:rtl/>
        </w:rPr>
        <w:t xml:space="preserve"> بالعبادة وبعضهم بنشر العلوم ، وبعضهم بقل</w:t>
      </w:r>
      <w:r w:rsidR="00AC65BF">
        <w:rPr>
          <w:rFonts w:hint="cs"/>
          <w:rtl/>
        </w:rPr>
        <w:t>ّ</w:t>
      </w:r>
      <w:r w:rsidRPr="009746DC">
        <w:rPr>
          <w:rtl/>
        </w:rPr>
        <w:t>ة التقي</w:t>
      </w:r>
      <w:r w:rsidR="00A9037A">
        <w:rPr>
          <w:rFonts w:hint="cs"/>
          <w:rtl/>
        </w:rPr>
        <w:t>ّ</w:t>
      </w:r>
      <w:r w:rsidRPr="009746DC">
        <w:rPr>
          <w:rtl/>
        </w:rPr>
        <w:t>ة وبعضهم بكثرتها ، وبعضهم قاتل وبعضهم صالح ، وقد مرت أخبار في أن</w:t>
      </w:r>
      <w:r w:rsidR="009F7705">
        <w:rPr>
          <w:rFonts w:hint="cs"/>
          <w:rtl/>
        </w:rPr>
        <w:t>ّ</w:t>
      </w:r>
      <w:r w:rsidRPr="009746DC">
        <w:rPr>
          <w:rtl/>
        </w:rPr>
        <w:t xml:space="preserve">هم لم يفعلوا </w:t>
      </w:r>
      <w:r w:rsidR="000F65B1">
        <w:rPr>
          <w:rtl/>
        </w:rPr>
        <w:t>شيئاً</w:t>
      </w:r>
      <w:r w:rsidR="00F54854">
        <w:rPr>
          <w:rtl/>
        </w:rPr>
        <w:t xml:space="preserve"> </w:t>
      </w:r>
      <w:r w:rsidRPr="009746DC">
        <w:rPr>
          <w:rtl/>
        </w:rPr>
        <w:t xml:space="preserve">ولا يفعلون </w:t>
      </w:r>
      <w:r w:rsidR="000164B7">
        <w:rPr>
          <w:rtl/>
        </w:rPr>
        <w:t xml:space="preserve">إلّا </w:t>
      </w:r>
      <w:r w:rsidRPr="009746DC">
        <w:rPr>
          <w:rtl/>
        </w:rPr>
        <w:t>بعهد من الله عز وجل وأ</w:t>
      </w:r>
      <w:r w:rsidR="009F7705">
        <w:rPr>
          <w:rtl/>
        </w:rPr>
        <w:t>مر</w:t>
      </w:r>
      <w:r w:rsidR="00850EDE">
        <w:rPr>
          <w:rtl/>
        </w:rPr>
        <w:t xml:space="preserve"> </w:t>
      </w:r>
      <w:r w:rsidRPr="009746DC">
        <w:rPr>
          <w:rtl/>
        </w:rPr>
        <w:t>منه لا يتجاوزونه ، وأنه نزل من السماء كتاب مختوم بخواتيم بعددهم ، و</w:t>
      </w:r>
      <w:r w:rsidR="00D8033E">
        <w:rPr>
          <w:rtl/>
        </w:rPr>
        <w:t xml:space="preserve">ان </w:t>
      </w:r>
      <w:r w:rsidRPr="009746DC">
        <w:rPr>
          <w:rtl/>
        </w:rPr>
        <w:t>كلا منهم يعمل بما تحت خاتمه.</w:t>
      </w:r>
    </w:p>
    <w:p w:rsidR="00B717C7" w:rsidRPr="009746DC" w:rsidRDefault="00B717C7" w:rsidP="00A24F91">
      <w:pPr>
        <w:pStyle w:val="libNormal"/>
        <w:rPr>
          <w:rtl/>
        </w:rPr>
      </w:pPr>
      <w:r w:rsidRPr="00C875FB">
        <w:rPr>
          <w:rtl/>
        </w:rPr>
        <w:t xml:space="preserve">« </w:t>
      </w:r>
      <w:r w:rsidR="009F7705">
        <w:rPr>
          <w:rtl/>
        </w:rPr>
        <w:t>على</w:t>
      </w:r>
      <w:r w:rsidR="00D83B35">
        <w:rPr>
          <w:rtl/>
        </w:rPr>
        <w:t xml:space="preserve"> </w:t>
      </w:r>
      <w:r w:rsidRPr="00C875FB">
        <w:rPr>
          <w:rtl/>
        </w:rPr>
        <w:t>سن</w:t>
      </w:r>
      <w:r w:rsidR="009F7705">
        <w:rPr>
          <w:rFonts w:hint="cs"/>
          <w:rtl/>
        </w:rPr>
        <w:t>ّ</w:t>
      </w:r>
      <w:r w:rsidRPr="00C875FB">
        <w:rPr>
          <w:rtl/>
        </w:rPr>
        <w:t>ة أوصياء عيسى »</w:t>
      </w:r>
      <w:r w:rsidRPr="009746DC">
        <w:rPr>
          <w:rtl/>
        </w:rPr>
        <w:t xml:space="preserve"> أي في العدد فما بعده مفس</w:t>
      </w:r>
      <w:r w:rsidR="009F1FA4">
        <w:rPr>
          <w:rFonts w:hint="cs"/>
          <w:rtl/>
        </w:rPr>
        <w:t>ّ</w:t>
      </w:r>
      <w:r w:rsidRPr="009746DC">
        <w:rPr>
          <w:rtl/>
        </w:rPr>
        <w:t>ر ومتم</w:t>
      </w:r>
      <w:r w:rsidR="009F1FA4">
        <w:rPr>
          <w:rFonts w:hint="cs"/>
          <w:rtl/>
        </w:rPr>
        <w:t>ّ</w:t>
      </w:r>
      <w:r w:rsidRPr="009746DC">
        <w:rPr>
          <w:rtl/>
        </w:rPr>
        <w:t>م له ، أو في المظلومي</w:t>
      </w:r>
      <w:r w:rsidR="009F1FA4">
        <w:rPr>
          <w:rFonts w:hint="cs"/>
          <w:rtl/>
        </w:rPr>
        <w:t>ّ</w:t>
      </w:r>
      <w:r w:rsidRPr="009746DC">
        <w:rPr>
          <w:rtl/>
        </w:rPr>
        <w:t>ة وارتكاب التقي</w:t>
      </w:r>
      <w:r w:rsidR="009F1FA4">
        <w:rPr>
          <w:rFonts w:hint="cs"/>
          <w:rtl/>
        </w:rPr>
        <w:t>ّ</w:t>
      </w:r>
      <w:r w:rsidRPr="009746DC">
        <w:rPr>
          <w:rtl/>
        </w:rPr>
        <w:t>ة</w:t>
      </w:r>
      <w:r w:rsidRPr="00C875FB">
        <w:rPr>
          <w:rtl/>
        </w:rPr>
        <w:t xml:space="preserve"> « </w:t>
      </w:r>
      <w:r w:rsidR="00D83B35">
        <w:rPr>
          <w:rtl/>
        </w:rPr>
        <w:t>عل</w:t>
      </w:r>
      <w:r w:rsidR="009F1FA4">
        <w:rPr>
          <w:rtl/>
        </w:rPr>
        <w:t>ى</w:t>
      </w:r>
      <w:r w:rsidR="00D83B35">
        <w:rPr>
          <w:rtl/>
        </w:rPr>
        <w:t xml:space="preserve"> </w:t>
      </w:r>
      <w:r w:rsidRPr="00C875FB">
        <w:rPr>
          <w:rtl/>
        </w:rPr>
        <w:t>سن</w:t>
      </w:r>
      <w:r w:rsidR="009F1FA4">
        <w:rPr>
          <w:rFonts w:hint="cs"/>
          <w:rtl/>
        </w:rPr>
        <w:t>ّ</w:t>
      </w:r>
      <w:r w:rsidRPr="00C875FB">
        <w:rPr>
          <w:rtl/>
        </w:rPr>
        <w:t>ة المسيح »</w:t>
      </w:r>
      <w:r w:rsidRPr="009746DC">
        <w:rPr>
          <w:rtl/>
        </w:rPr>
        <w:t xml:space="preserve"> أي في افتراق الناس فيه ثلاث فرق ، فمنهم من قال بألوهي</w:t>
      </w:r>
      <w:r w:rsidR="009F1FA4">
        <w:rPr>
          <w:rFonts w:hint="cs"/>
          <w:rtl/>
        </w:rPr>
        <w:t>ّ</w:t>
      </w:r>
      <w:r w:rsidRPr="009746DC">
        <w:rPr>
          <w:rtl/>
        </w:rPr>
        <w:t>ته ، ومنهم من خط</w:t>
      </w:r>
      <w:r w:rsidR="009F1FA4">
        <w:rPr>
          <w:rFonts w:hint="cs"/>
          <w:rtl/>
        </w:rPr>
        <w:t>ّ</w:t>
      </w:r>
      <w:r w:rsidRPr="009746DC">
        <w:rPr>
          <w:rtl/>
        </w:rPr>
        <w:t xml:space="preserve">أه وأكفره ، ومنهم من ثبت </w:t>
      </w:r>
      <w:r w:rsidR="009F1FA4">
        <w:rPr>
          <w:rtl/>
        </w:rPr>
        <w:t>على</w:t>
      </w:r>
      <w:r w:rsidR="00D83B35">
        <w:rPr>
          <w:rtl/>
        </w:rPr>
        <w:t xml:space="preserve"> </w:t>
      </w:r>
      <w:r w:rsidRPr="009746DC">
        <w:rPr>
          <w:rtl/>
        </w:rPr>
        <w:t>الحق</w:t>
      </w:r>
      <w:r w:rsidR="009F1FA4">
        <w:rPr>
          <w:rFonts w:hint="cs"/>
          <w:rtl/>
        </w:rPr>
        <w:t>ّ</w:t>
      </w:r>
      <w:r w:rsidRPr="009746DC">
        <w:rPr>
          <w:rtl/>
        </w:rPr>
        <w:t xml:space="preserve"> وقال</w:t>
      </w:r>
    </w:p>
    <w:p w:rsidR="008930D5" w:rsidRDefault="008930D5" w:rsidP="008930D5">
      <w:pPr>
        <w:pStyle w:val="libNormal"/>
        <w:rPr>
          <w:rtl/>
        </w:rPr>
      </w:pPr>
      <w:r>
        <w:rPr>
          <w:rtl/>
        </w:rPr>
        <w:br w:type="page"/>
      </w:r>
    </w:p>
    <w:p w:rsidR="00B717C7" w:rsidRPr="009746DC" w:rsidRDefault="00B717C7" w:rsidP="009F1FA4">
      <w:pPr>
        <w:pStyle w:val="libNormal"/>
        <w:rPr>
          <w:rtl/>
        </w:rPr>
      </w:pPr>
      <w:r w:rsidRPr="009746DC">
        <w:rPr>
          <w:rtl/>
        </w:rPr>
        <w:lastRenderedPageBreak/>
        <w:t>11</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بن عيسى و</w:t>
      </w:r>
      <w:r w:rsidR="00551E04">
        <w:rPr>
          <w:rtl/>
        </w:rPr>
        <w:t xml:space="preserve">محمّد </w:t>
      </w:r>
      <w:r w:rsidRPr="009746DC">
        <w:rPr>
          <w:rtl/>
        </w:rPr>
        <w:t>بن أبي عبد الله و</w:t>
      </w:r>
      <w:r w:rsidR="00551E04">
        <w:rPr>
          <w:rtl/>
        </w:rPr>
        <w:t xml:space="preserve">محمّد </w:t>
      </w:r>
      <w:r w:rsidRPr="009746DC">
        <w:rPr>
          <w:rtl/>
        </w:rPr>
        <w:t xml:space="preserve">بن الحسن ، عن سهل بن زياد </w:t>
      </w:r>
      <w:r w:rsidR="00C300E6">
        <w:rPr>
          <w:rtl/>
        </w:rPr>
        <w:t>جميعاً</w:t>
      </w:r>
      <w:r w:rsidRPr="009746DC">
        <w:rPr>
          <w:rtl/>
        </w:rPr>
        <w:t xml:space="preserve"> ، عن الحسن بن العباس بن الحريش ، عن أبي جعفر الثاني </w:t>
      </w:r>
      <w:r w:rsidR="00850EDE">
        <w:rPr>
          <w:rStyle w:val="libAlaemChar"/>
          <w:rtl/>
        </w:rPr>
        <w:t xml:space="preserve">عليه‌السلام </w:t>
      </w:r>
      <w:r w:rsidR="00D8033E">
        <w:rPr>
          <w:rtl/>
        </w:rPr>
        <w:t>ان</w:t>
      </w:r>
      <w:r w:rsidR="003430B5">
        <w:rPr>
          <w:rFonts w:hint="cs"/>
          <w:rtl/>
        </w:rPr>
        <w:t>َّ</w:t>
      </w:r>
      <w:r w:rsidR="00D8033E">
        <w:rPr>
          <w:rtl/>
        </w:rPr>
        <w:t xml:space="preserve"> </w:t>
      </w:r>
      <w:r w:rsidRPr="009746DC">
        <w:rPr>
          <w:rtl/>
        </w:rPr>
        <w:t xml:space="preserve">أمير المؤمنين </w:t>
      </w:r>
      <w:r w:rsidR="00850EDE">
        <w:rPr>
          <w:rStyle w:val="libAlaemChar"/>
          <w:rtl/>
        </w:rPr>
        <w:t xml:space="preserve">عليه‌السلام </w:t>
      </w:r>
      <w:r w:rsidRPr="009746DC">
        <w:rPr>
          <w:rtl/>
        </w:rPr>
        <w:t>قال لابن عب</w:t>
      </w:r>
      <w:r w:rsidR="003430B5">
        <w:rPr>
          <w:rFonts w:hint="cs"/>
          <w:rtl/>
        </w:rPr>
        <w:t>ّ</w:t>
      </w:r>
      <w:r w:rsidRPr="009746DC">
        <w:rPr>
          <w:rtl/>
        </w:rPr>
        <w:t xml:space="preserve">اس </w:t>
      </w:r>
      <w:r w:rsidR="003430B5">
        <w:rPr>
          <w:rFonts w:hint="cs"/>
          <w:rtl/>
        </w:rPr>
        <w:t xml:space="preserve">: </w:t>
      </w:r>
      <w:r w:rsidR="00D8033E">
        <w:rPr>
          <w:rtl/>
        </w:rPr>
        <w:t>ان</w:t>
      </w:r>
      <w:r w:rsidR="003430B5">
        <w:rPr>
          <w:rFonts w:hint="cs"/>
          <w:rtl/>
        </w:rPr>
        <w:t>َّ</w:t>
      </w:r>
      <w:r w:rsidR="00D8033E">
        <w:rPr>
          <w:rtl/>
        </w:rPr>
        <w:t xml:space="preserve"> </w:t>
      </w:r>
      <w:r w:rsidRPr="009746DC">
        <w:rPr>
          <w:rtl/>
        </w:rPr>
        <w:t xml:space="preserve">ليلة القدر في </w:t>
      </w:r>
      <w:r w:rsidR="006A0B61">
        <w:rPr>
          <w:rtl/>
        </w:rPr>
        <w:t xml:space="preserve">كلّ </w:t>
      </w:r>
      <w:r w:rsidRPr="009746DC">
        <w:rPr>
          <w:rtl/>
        </w:rPr>
        <w:t xml:space="preserve">سنة </w:t>
      </w:r>
      <w:r w:rsidR="003430B5">
        <w:rPr>
          <w:rFonts w:hint="cs"/>
          <w:rtl/>
        </w:rPr>
        <w:t xml:space="preserve">، </w:t>
      </w:r>
      <w:r w:rsidRPr="009746DC">
        <w:rPr>
          <w:rtl/>
        </w:rPr>
        <w:t>وإن</w:t>
      </w:r>
      <w:r w:rsidR="003430B5">
        <w:rPr>
          <w:rFonts w:hint="cs"/>
          <w:rtl/>
        </w:rPr>
        <w:t>ّ</w:t>
      </w:r>
      <w:r w:rsidRPr="009746DC">
        <w:rPr>
          <w:rtl/>
        </w:rPr>
        <w:t>ه ينزل في تلك الليلة أ</w:t>
      </w:r>
      <w:r w:rsidR="00850EDE">
        <w:rPr>
          <w:rtl/>
        </w:rPr>
        <w:t xml:space="preserve">مرّ </w:t>
      </w:r>
      <w:r w:rsidRPr="009746DC">
        <w:rPr>
          <w:rtl/>
        </w:rPr>
        <w:t>السنة ولذلك الأ</w:t>
      </w:r>
      <w:r w:rsidR="003430B5">
        <w:rPr>
          <w:rtl/>
        </w:rPr>
        <w:t>مر</w:t>
      </w:r>
      <w:r w:rsidR="00850EDE">
        <w:rPr>
          <w:rtl/>
        </w:rPr>
        <w:t xml:space="preserve"> </w:t>
      </w:r>
      <w:r w:rsidRPr="009746DC">
        <w:rPr>
          <w:rtl/>
        </w:rPr>
        <w:t xml:space="preserve">ولاة بعد رسول الله </w:t>
      </w:r>
      <w:r w:rsidR="007D1F02" w:rsidRPr="007D1F02">
        <w:rPr>
          <w:rStyle w:val="libAlaemChar"/>
          <w:rtl/>
        </w:rPr>
        <w:t>صلى‌الله‌عليه‌وآله</w:t>
      </w:r>
      <w:r w:rsidRPr="009746DC">
        <w:rPr>
          <w:rtl/>
        </w:rPr>
        <w:t xml:space="preserve"> فقال ابن عباس من هم قال أنا وأحد عشر من صلبي أئم</w:t>
      </w:r>
      <w:r w:rsidR="003430B5">
        <w:rPr>
          <w:rFonts w:hint="cs"/>
          <w:rtl/>
        </w:rPr>
        <w:t>ّ</w:t>
      </w:r>
      <w:r w:rsidRPr="009746DC">
        <w:rPr>
          <w:rtl/>
        </w:rPr>
        <w:t>ة محد</w:t>
      </w:r>
      <w:r w:rsidR="003430B5">
        <w:rPr>
          <w:rFonts w:hint="cs"/>
          <w:rtl/>
        </w:rPr>
        <w:t>َّ</w:t>
      </w:r>
      <w:r w:rsidRPr="009746DC">
        <w:rPr>
          <w:rtl/>
        </w:rPr>
        <w:t>ثون</w:t>
      </w:r>
      <w:r>
        <w:t>.</w:t>
      </w:r>
    </w:p>
    <w:p w:rsidR="00B717C7" w:rsidRPr="009746DC" w:rsidRDefault="00B717C7" w:rsidP="009F1FA4">
      <w:pPr>
        <w:pStyle w:val="libNormal"/>
        <w:rPr>
          <w:rtl/>
        </w:rPr>
      </w:pPr>
      <w:r w:rsidRPr="009746DC">
        <w:rPr>
          <w:rtl/>
        </w:rPr>
        <w:t>12</w:t>
      </w:r>
      <w:r>
        <w:rPr>
          <w:rtl/>
        </w:rPr>
        <w:t xml:space="preserve"> </w:t>
      </w:r>
      <w:r w:rsidR="003928AF">
        <w:rPr>
          <w:rtl/>
        </w:rPr>
        <w:t>-</w:t>
      </w:r>
      <w:r>
        <w:rPr>
          <w:rtl/>
        </w:rPr>
        <w:t xml:space="preserve"> </w:t>
      </w:r>
      <w:r w:rsidRPr="009746DC">
        <w:rPr>
          <w:rtl/>
        </w:rPr>
        <w:t xml:space="preserve">وبهذا الإسناد قال قال رسول الله </w:t>
      </w:r>
      <w:r w:rsidR="007D1F02" w:rsidRPr="007D1F02">
        <w:rPr>
          <w:rStyle w:val="libAlaemChar"/>
          <w:rtl/>
        </w:rPr>
        <w:t>صلى‌الله‌عليه‌وآله</w:t>
      </w:r>
      <w:r w:rsidRPr="009746DC">
        <w:rPr>
          <w:rtl/>
        </w:rPr>
        <w:t xml:space="preserve"> لأصحابه آمنوا بليلة القدر إنها تكون</w:t>
      </w:r>
      <w:r>
        <w:rPr>
          <w:rtl/>
        </w:rPr>
        <w:t xml:space="preserve"> </w:t>
      </w:r>
      <w:r w:rsidRPr="009746DC">
        <w:rPr>
          <w:rtl/>
        </w:rPr>
        <w:t>ل</w:t>
      </w:r>
      <w:r w:rsidR="00551E04">
        <w:rPr>
          <w:rtl/>
        </w:rPr>
        <w:t xml:space="preserve">عليّ </w:t>
      </w:r>
      <w:r w:rsidRPr="009746DC">
        <w:rPr>
          <w:rtl/>
        </w:rPr>
        <w:t>بن أبي طالب ولولده الأحد عشر من بعدي</w:t>
      </w:r>
      <w:r>
        <w:t>.</w:t>
      </w:r>
    </w:p>
    <w:p w:rsidR="00B717C7" w:rsidRPr="009746DC" w:rsidRDefault="00B717C7" w:rsidP="009F1FA4">
      <w:pPr>
        <w:pStyle w:val="libNormal"/>
        <w:rPr>
          <w:rtl/>
          <w:lang w:bidi="fa-IR"/>
        </w:rPr>
      </w:pPr>
      <w:r w:rsidRPr="009746DC">
        <w:rPr>
          <w:rtl/>
          <w:lang w:bidi="fa-IR"/>
        </w:rPr>
        <w:t>13</w:t>
      </w:r>
      <w:r>
        <w:rPr>
          <w:rtl/>
          <w:lang w:bidi="fa-IR"/>
        </w:rPr>
        <w:t xml:space="preserve"> </w:t>
      </w:r>
      <w:r w:rsidR="003928AF">
        <w:rPr>
          <w:rtl/>
          <w:lang w:bidi="fa-IR"/>
        </w:rPr>
        <w:t>-</w:t>
      </w:r>
      <w:r>
        <w:rPr>
          <w:rtl/>
          <w:lang w:bidi="fa-IR"/>
        </w:rPr>
        <w:t xml:space="preserve"> </w:t>
      </w:r>
      <w:r w:rsidRPr="009746DC">
        <w:rPr>
          <w:rtl/>
          <w:lang w:bidi="fa-IR"/>
        </w:rPr>
        <w:t xml:space="preserve">وبهذا الإسناد </w:t>
      </w:r>
      <w:r w:rsidR="00D8033E">
        <w:rPr>
          <w:rtl/>
          <w:lang w:bidi="fa-IR"/>
        </w:rPr>
        <w:t xml:space="preserve">ان </w:t>
      </w:r>
      <w:r w:rsidRPr="009746DC">
        <w:rPr>
          <w:rtl/>
          <w:lang w:bidi="fa-IR"/>
        </w:rPr>
        <w:t xml:space="preserve">أمير المؤمنين </w:t>
      </w:r>
      <w:r w:rsidR="00850EDE">
        <w:rPr>
          <w:rStyle w:val="libAlaemChar"/>
          <w:rtl/>
        </w:rPr>
        <w:t xml:space="preserve">عليه‌السلام </w:t>
      </w:r>
      <w:r w:rsidRPr="009746DC">
        <w:rPr>
          <w:rtl/>
          <w:lang w:bidi="fa-IR"/>
        </w:rPr>
        <w:t xml:space="preserve">قال لأبي بكر </w:t>
      </w:r>
      <w:r w:rsidR="001C3409">
        <w:rPr>
          <w:rtl/>
          <w:lang w:bidi="fa-IR"/>
        </w:rPr>
        <w:t>يوماً</w:t>
      </w:r>
      <w:r w:rsidR="002D77E0">
        <w:rPr>
          <w:rtl/>
          <w:lang w:bidi="fa-IR"/>
        </w:rPr>
        <w:t xml:space="preserve"> </w:t>
      </w:r>
      <w:r w:rsidRPr="005E3B39">
        <w:rPr>
          <w:rtl/>
        </w:rPr>
        <w:t>«</w:t>
      </w:r>
      <w:r w:rsidRPr="009746DC">
        <w:rPr>
          <w:rtl/>
        </w:rPr>
        <w:t xml:space="preserve"> لا تَحْسَبَنَّ الَّذِينَ قُتِلُوا فِي سَبِيلِ اللهِ أَمْواتاً بَلْ أَحْياءٌ عِنْدَ رَبِّهِمْ يُرْزَقُونَ </w:t>
      </w:r>
      <w:r w:rsidRPr="005E3B39">
        <w:rPr>
          <w:rtl/>
        </w:rPr>
        <w:t>»</w:t>
      </w:r>
      <w:r w:rsidRPr="009746DC">
        <w:rPr>
          <w:rtl/>
          <w:lang w:bidi="fa-IR"/>
        </w:rPr>
        <w:t xml:space="preserve"> وأشهد [ </w:t>
      </w:r>
      <w:r w:rsidR="00D8033E">
        <w:rPr>
          <w:rtl/>
          <w:lang w:bidi="fa-IR"/>
        </w:rPr>
        <w:t>ان</w:t>
      </w:r>
      <w:r w:rsidR="003430B5">
        <w:rPr>
          <w:rFonts w:hint="cs"/>
          <w:rtl/>
          <w:lang w:bidi="fa-IR"/>
        </w:rPr>
        <w:t>َّ</w:t>
      </w:r>
      <w:r w:rsidR="00D8033E">
        <w:rPr>
          <w:rtl/>
          <w:lang w:bidi="fa-IR"/>
        </w:rPr>
        <w:t xml:space="preserve"> </w:t>
      </w:r>
      <w:r w:rsidRPr="009746DC">
        <w:rPr>
          <w:rtl/>
          <w:lang w:bidi="fa-IR"/>
        </w:rPr>
        <w:t>] محم</w:t>
      </w:r>
      <w:r w:rsidR="003430B5">
        <w:rPr>
          <w:rFonts w:hint="cs"/>
          <w:rtl/>
          <w:lang w:bidi="fa-IR"/>
        </w:rPr>
        <w:t>ّ</w:t>
      </w:r>
      <w:r w:rsidRPr="009746DC">
        <w:rPr>
          <w:rtl/>
          <w:lang w:bidi="fa-IR"/>
        </w:rPr>
        <w:t>دا</w:t>
      </w:r>
      <w:r w:rsidR="003430B5">
        <w:rPr>
          <w:rFonts w:hint="cs"/>
          <w:rtl/>
          <w:lang w:bidi="fa-IR"/>
        </w:rPr>
        <w:t>ً</w:t>
      </w:r>
      <w:r w:rsidRPr="009746DC">
        <w:rPr>
          <w:rtl/>
          <w:lang w:bidi="fa-IR"/>
        </w:rPr>
        <w:t xml:space="preserve"> </w:t>
      </w:r>
      <w:r w:rsidR="007D1F02" w:rsidRPr="007D1F02">
        <w:rPr>
          <w:rStyle w:val="libAlaemChar"/>
          <w:rtl/>
        </w:rPr>
        <w:t>صلى‌الله‌عليه‌وآله</w:t>
      </w:r>
      <w:r w:rsidRPr="009746DC">
        <w:rPr>
          <w:rtl/>
          <w:lang w:bidi="fa-IR"/>
        </w:rPr>
        <w:t xml:space="preserve"> رسول الله مات </w:t>
      </w:r>
      <w:r w:rsidR="00085D39">
        <w:rPr>
          <w:rtl/>
          <w:lang w:bidi="fa-IR"/>
        </w:rPr>
        <w:t xml:space="preserve">شهيداً </w:t>
      </w:r>
      <w:r w:rsidRPr="009746DC">
        <w:rPr>
          <w:rtl/>
          <w:lang w:bidi="fa-IR"/>
        </w:rPr>
        <w:t>والله ليأتينك فأيقن إذا جاءك ف</w:t>
      </w:r>
      <w:r w:rsidR="00D8033E">
        <w:rPr>
          <w:rtl/>
          <w:lang w:bidi="fa-IR"/>
        </w:rPr>
        <w:t>ان</w:t>
      </w:r>
      <w:r w:rsidR="003430B5">
        <w:rPr>
          <w:rFonts w:hint="cs"/>
          <w:rtl/>
          <w:lang w:bidi="fa-IR"/>
        </w:rPr>
        <w:t>َّ</w:t>
      </w:r>
      <w:r w:rsidR="00D8033E">
        <w:rPr>
          <w:rtl/>
          <w:lang w:bidi="fa-IR"/>
        </w:rPr>
        <w:t xml:space="preserve"> </w:t>
      </w:r>
      <w:r w:rsidRPr="009746DC">
        <w:rPr>
          <w:rtl/>
          <w:lang w:bidi="fa-IR"/>
        </w:rPr>
        <w:t>الشيط</w:t>
      </w:r>
      <w:r w:rsidR="00D8033E">
        <w:rPr>
          <w:rtl/>
          <w:lang w:bidi="fa-IR"/>
        </w:rPr>
        <w:t xml:space="preserve">ان </w:t>
      </w:r>
      <w:r w:rsidRPr="009746DC">
        <w:rPr>
          <w:rtl/>
          <w:lang w:bidi="fa-IR"/>
        </w:rPr>
        <w:t>غير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F1FA4">
      <w:pPr>
        <w:pStyle w:val="libNormal"/>
        <w:rPr>
          <w:rtl/>
        </w:rPr>
      </w:pPr>
      <w:r w:rsidRPr="009746DC">
        <w:rPr>
          <w:rtl/>
        </w:rPr>
        <w:t>بإمامته ، أو في زهده وعبادته وخشونة الملبس وجشوبة المطعم.</w:t>
      </w:r>
    </w:p>
    <w:p w:rsidR="00B717C7" w:rsidRPr="009746DC" w:rsidRDefault="00B717C7" w:rsidP="0089705B">
      <w:pPr>
        <w:pStyle w:val="libNormal"/>
        <w:rPr>
          <w:rtl/>
        </w:rPr>
      </w:pPr>
      <w:r w:rsidRPr="0089705B">
        <w:rPr>
          <w:rStyle w:val="libBold1Char"/>
          <w:rtl/>
        </w:rPr>
        <w:t>الحديث الحادي عشر :</w:t>
      </w:r>
      <w:r w:rsidRPr="009746DC">
        <w:rPr>
          <w:rtl/>
        </w:rPr>
        <w:t xml:space="preserve"> ضعيف </w:t>
      </w:r>
      <w:r w:rsidR="00D83B35">
        <w:rPr>
          <w:rtl/>
        </w:rPr>
        <w:t xml:space="preserve">علىّ </w:t>
      </w:r>
      <w:r w:rsidRPr="009746DC">
        <w:rPr>
          <w:rtl/>
        </w:rPr>
        <w:t xml:space="preserve">المشهور وقد </w:t>
      </w:r>
      <w:r w:rsidR="00850EDE">
        <w:rPr>
          <w:rtl/>
        </w:rPr>
        <w:t xml:space="preserve">مرّ </w:t>
      </w:r>
      <w:r w:rsidRPr="009746DC">
        <w:rPr>
          <w:rtl/>
        </w:rPr>
        <w:t>شرحه في حديث طويل في تفسير سورة القدر.</w:t>
      </w:r>
    </w:p>
    <w:p w:rsidR="00B717C7" w:rsidRPr="009746DC" w:rsidRDefault="00B717C7" w:rsidP="009F1FA4">
      <w:pPr>
        <w:pStyle w:val="libNormal"/>
        <w:rPr>
          <w:rtl/>
        </w:rPr>
      </w:pPr>
      <w:r w:rsidRPr="0089705B">
        <w:rPr>
          <w:rStyle w:val="libBold1Char"/>
          <w:rtl/>
        </w:rPr>
        <w:t>الحديث الثاني عشر :</w:t>
      </w:r>
      <w:r w:rsidRPr="009746DC">
        <w:rPr>
          <w:rtl/>
        </w:rPr>
        <w:t xml:space="preserve"> كالسابق ، وضمير</w:t>
      </w:r>
      <w:r w:rsidRPr="00C875FB">
        <w:rPr>
          <w:rtl/>
        </w:rPr>
        <w:t xml:space="preserve"> قال</w:t>
      </w:r>
      <w:r w:rsidRPr="009746DC">
        <w:rPr>
          <w:rtl/>
        </w:rPr>
        <w:t xml:space="preserve"> لأبي جعفر </w:t>
      </w:r>
      <w:r w:rsidR="00850EDE">
        <w:rPr>
          <w:rStyle w:val="libAlaemChar"/>
          <w:rtl/>
        </w:rPr>
        <w:t xml:space="preserve">عليه‌السلام </w:t>
      </w:r>
      <w:r w:rsidRPr="00C875FB">
        <w:rPr>
          <w:rtl/>
        </w:rPr>
        <w:t>« أن</w:t>
      </w:r>
      <w:r w:rsidR="000647A5">
        <w:rPr>
          <w:rFonts w:hint="cs"/>
          <w:rtl/>
        </w:rPr>
        <w:t>ّ</w:t>
      </w:r>
      <w:r w:rsidRPr="00C875FB">
        <w:rPr>
          <w:rtl/>
        </w:rPr>
        <w:t>ها »</w:t>
      </w:r>
      <w:r w:rsidRPr="009746DC">
        <w:rPr>
          <w:rtl/>
        </w:rPr>
        <w:t xml:space="preserve"> بفتح الهمزة بدل ليلة القدر ، وفيه رد</w:t>
      </w:r>
      <w:r w:rsidR="000647A5">
        <w:rPr>
          <w:rFonts w:hint="cs"/>
          <w:rtl/>
        </w:rPr>
        <w:t>ّ</w:t>
      </w:r>
      <w:r w:rsidRPr="009746DC">
        <w:rPr>
          <w:rtl/>
        </w:rPr>
        <w:t xml:space="preserve"> </w:t>
      </w:r>
      <w:r w:rsidR="000647A5">
        <w:rPr>
          <w:rtl/>
        </w:rPr>
        <w:t>على</w:t>
      </w:r>
      <w:r w:rsidR="00D83B35">
        <w:rPr>
          <w:rtl/>
        </w:rPr>
        <w:t xml:space="preserve"> </w:t>
      </w:r>
      <w:r w:rsidRPr="009746DC">
        <w:rPr>
          <w:rtl/>
        </w:rPr>
        <w:t xml:space="preserve">من زعم من المخالفين </w:t>
      </w:r>
      <w:r w:rsidR="00D8033E">
        <w:rPr>
          <w:rtl/>
        </w:rPr>
        <w:t xml:space="preserve">ان </w:t>
      </w:r>
      <w:r w:rsidRPr="009746DC">
        <w:rPr>
          <w:rtl/>
        </w:rPr>
        <w:t xml:space="preserve">ليلة القدر لم تبق بعد رسول الله </w:t>
      </w:r>
      <w:r w:rsidR="007D1F02" w:rsidRPr="007D1F02">
        <w:rPr>
          <w:rStyle w:val="libAlaemChar"/>
          <w:rtl/>
        </w:rPr>
        <w:t>صلى‌الله‌عليه‌وآله</w:t>
      </w:r>
      <w:r w:rsidRPr="009746DC">
        <w:rPr>
          <w:rtl/>
        </w:rPr>
        <w:t>.</w:t>
      </w:r>
    </w:p>
    <w:p w:rsidR="00B717C7" w:rsidRPr="009746DC" w:rsidRDefault="00B717C7" w:rsidP="009F1FA4">
      <w:pPr>
        <w:pStyle w:val="libNormal"/>
        <w:rPr>
          <w:rtl/>
        </w:rPr>
      </w:pPr>
      <w:r w:rsidRPr="0089705B">
        <w:rPr>
          <w:rStyle w:val="libBold1Char"/>
          <w:rtl/>
        </w:rPr>
        <w:t>الحديث الثالث عشر :</w:t>
      </w:r>
      <w:r w:rsidRPr="009746DC">
        <w:rPr>
          <w:rtl/>
        </w:rPr>
        <w:t xml:space="preserve"> كالسابق ، وهذا </w:t>
      </w:r>
      <w:r w:rsidR="00E43AE8">
        <w:rPr>
          <w:rtl/>
        </w:rPr>
        <w:t>أيضاً</w:t>
      </w:r>
      <w:r w:rsidR="00551E04">
        <w:rPr>
          <w:rtl/>
        </w:rPr>
        <w:t xml:space="preserve"> </w:t>
      </w:r>
      <w:r w:rsidRPr="009746DC">
        <w:rPr>
          <w:rtl/>
        </w:rPr>
        <w:t>مروي</w:t>
      </w:r>
      <w:r w:rsidR="000647A5">
        <w:rPr>
          <w:rFonts w:hint="cs"/>
          <w:rtl/>
        </w:rPr>
        <w:t>ّ</w:t>
      </w:r>
      <w:r w:rsidRPr="009746DC">
        <w:rPr>
          <w:rtl/>
        </w:rPr>
        <w:t xml:space="preserve"> عن أبي جعفر </w:t>
      </w:r>
      <w:r w:rsidR="00850EDE">
        <w:rPr>
          <w:rStyle w:val="libAlaemChar"/>
          <w:rtl/>
        </w:rPr>
        <w:t xml:space="preserve">عليه‌السلام </w:t>
      </w:r>
      <w:r w:rsidRPr="009746DC">
        <w:rPr>
          <w:rtl/>
        </w:rPr>
        <w:t>وكل</w:t>
      </w:r>
      <w:r w:rsidR="000647A5">
        <w:rPr>
          <w:rFonts w:hint="cs"/>
          <w:rtl/>
        </w:rPr>
        <w:t>ّ</w:t>
      </w:r>
      <w:r w:rsidRPr="009746DC">
        <w:rPr>
          <w:rtl/>
        </w:rPr>
        <w:t>ها مأخوذ من كتاب ابن الجريش في إنا أنزلناه في ليلة القدر وضع</w:t>
      </w:r>
      <w:r w:rsidR="000647A5">
        <w:rPr>
          <w:rFonts w:hint="cs"/>
          <w:rtl/>
        </w:rPr>
        <w:t>ّ</w:t>
      </w:r>
      <w:r w:rsidRPr="009746DC">
        <w:rPr>
          <w:rtl/>
        </w:rPr>
        <w:t xml:space="preserve">فه النجاشي وابن الغضائري لاشتمال كتابه </w:t>
      </w:r>
      <w:r w:rsidR="00D83B35">
        <w:rPr>
          <w:rtl/>
        </w:rPr>
        <w:t xml:space="preserve">علىّ </w:t>
      </w:r>
      <w:r w:rsidRPr="009746DC">
        <w:rPr>
          <w:rtl/>
        </w:rPr>
        <w:t xml:space="preserve">الأخبار الغالية الغامضة </w:t>
      </w:r>
      <w:r w:rsidR="003928AF">
        <w:rPr>
          <w:rtl/>
        </w:rPr>
        <w:t xml:space="preserve">الّتي </w:t>
      </w:r>
      <w:r w:rsidRPr="009746DC">
        <w:rPr>
          <w:rtl/>
        </w:rPr>
        <w:t>لا تبلغ إليها عقول أكثر الخلق ، وفي أكثر كتاب الرجال الحريش بالحاء المهملة ، وفي أكثر كتب الحديث بالجيم.</w:t>
      </w:r>
    </w:p>
    <w:p w:rsidR="00B717C7" w:rsidRPr="009746DC" w:rsidRDefault="00B717C7" w:rsidP="009F1FA4">
      <w:pPr>
        <w:pStyle w:val="libNormal"/>
        <w:rPr>
          <w:rtl/>
        </w:rPr>
      </w:pPr>
      <w:r w:rsidRPr="00C875FB">
        <w:rPr>
          <w:rtl/>
        </w:rPr>
        <w:t xml:space="preserve">« مات </w:t>
      </w:r>
      <w:r w:rsidR="00085D39">
        <w:rPr>
          <w:rtl/>
        </w:rPr>
        <w:t xml:space="preserve">شهيداً </w:t>
      </w:r>
      <w:r w:rsidRPr="00C875FB">
        <w:rPr>
          <w:rtl/>
        </w:rPr>
        <w:t>»</w:t>
      </w:r>
      <w:r w:rsidRPr="009746DC">
        <w:rPr>
          <w:rtl/>
        </w:rPr>
        <w:t xml:space="preserve"> أي مقتولا بالسم</w:t>
      </w:r>
      <w:r w:rsidR="000647A5">
        <w:rPr>
          <w:rFonts w:hint="cs"/>
          <w:rtl/>
        </w:rPr>
        <w:t>ّ</w:t>
      </w:r>
      <w:r w:rsidRPr="009746DC">
        <w:rPr>
          <w:rtl/>
        </w:rPr>
        <w:t xml:space="preserve"> وظهور </w:t>
      </w:r>
      <w:r w:rsidR="00BF0D7C">
        <w:rPr>
          <w:rtl/>
        </w:rPr>
        <w:t xml:space="preserve">النبيّ </w:t>
      </w:r>
      <w:r w:rsidR="007D1F02" w:rsidRPr="007D1F02">
        <w:rPr>
          <w:rStyle w:val="libAlaemChar"/>
          <w:rtl/>
        </w:rPr>
        <w:t>صلى‌الله‌عليه‌وآله‌وسلم</w:t>
      </w:r>
      <w:r w:rsidRPr="009746DC">
        <w:rPr>
          <w:rtl/>
        </w:rPr>
        <w:t xml:space="preserve"> له إما بجسده الأصلي كما ذهب إليه جماعة من الأصحاب </w:t>
      </w:r>
      <w:r w:rsidR="00D8033E">
        <w:rPr>
          <w:rtl/>
        </w:rPr>
        <w:t>ان</w:t>
      </w:r>
      <w:r w:rsidR="000647A5">
        <w:rPr>
          <w:rFonts w:hint="cs"/>
          <w:rtl/>
        </w:rPr>
        <w:t>ّ</w:t>
      </w:r>
      <w:r w:rsidR="00D8033E">
        <w:rPr>
          <w:rtl/>
        </w:rPr>
        <w:t xml:space="preserve"> </w:t>
      </w:r>
      <w:r w:rsidRPr="009746DC">
        <w:rPr>
          <w:rtl/>
        </w:rPr>
        <w:t xml:space="preserve">أرواحهم </w:t>
      </w:r>
      <w:r w:rsidR="00632E02" w:rsidRPr="00632E02">
        <w:rPr>
          <w:rStyle w:val="libAlaemChar"/>
          <w:rtl/>
        </w:rPr>
        <w:t>عليهم‌السلام</w:t>
      </w:r>
      <w:r w:rsidR="00C17164" w:rsidRPr="00C17164">
        <w:rPr>
          <w:rStyle w:val="libAlaemChar"/>
          <w:rtl/>
        </w:rPr>
        <w:t xml:space="preserve"> </w:t>
      </w:r>
      <w:r w:rsidRPr="009746DC">
        <w:rPr>
          <w:rtl/>
        </w:rPr>
        <w:t>ترد إلى أجسادهم الأصلي</w:t>
      </w:r>
      <w:r w:rsidR="000647A5">
        <w:rPr>
          <w:rFonts w:hint="cs"/>
          <w:rtl/>
        </w:rPr>
        <w:t>ّ</w:t>
      </w:r>
      <w:r w:rsidRPr="009746DC">
        <w:rPr>
          <w:rtl/>
        </w:rPr>
        <w:t>ة</w:t>
      </w:r>
    </w:p>
    <w:p w:rsidR="008930D5" w:rsidRDefault="008930D5" w:rsidP="008930D5">
      <w:pPr>
        <w:pStyle w:val="libNormal"/>
        <w:rPr>
          <w:rtl/>
        </w:rPr>
      </w:pPr>
      <w:r>
        <w:rPr>
          <w:rtl/>
        </w:rPr>
        <w:br w:type="page"/>
      </w:r>
    </w:p>
    <w:p w:rsidR="00B717C7" w:rsidRPr="009746DC" w:rsidRDefault="00B717C7" w:rsidP="000647A5">
      <w:pPr>
        <w:pStyle w:val="libNormal"/>
        <w:rPr>
          <w:rtl/>
        </w:rPr>
      </w:pPr>
      <w:r w:rsidRPr="009746DC">
        <w:rPr>
          <w:rtl/>
        </w:rPr>
        <w:lastRenderedPageBreak/>
        <w:t xml:space="preserve">متخيل به فأخذ </w:t>
      </w:r>
      <w:r w:rsidR="00551E04">
        <w:rPr>
          <w:rtl/>
        </w:rPr>
        <w:t xml:space="preserve">عليّ </w:t>
      </w:r>
      <w:r w:rsidRPr="009746DC">
        <w:rPr>
          <w:rtl/>
        </w:rPr>
        <w:t xml:space="preserve">بيد أبي بكر فأراه </w:t>
      </w:r>
      <w:r w:rsidR="00BF0D7C">
        <w:rPr>
          <w:rtl/>
        </w:rPr>
        <w:t xml:space="preserve">النبيّ </w:t>
      </w:r>
      <w:r w:rsidR="007D1F02" w:rsidRPr="007D1F02">
        <w:rPr>
          <w:rStyle w:val="libAlaemChar"/>
          <w:rtl/>
        </w:rPr>
        <w:t>صلى‌الله‌عليه‌وآله</w:t>
      </w:r>
      <w:r w:rsidRPr="009746DC">
        <w:rPr>
          <w:rtl/>
        </w:rPr>
        <w:t xml:space="preserve"> فقال له يا أبا بكر آمن ب</w:t>
      </w:r>
      <w:r w:rsidR="00551E04">
        <w:rPr>
          <w:rtl/>
        </w:rPr>
        <w:t xml:space="preserve">عليّ </w:t>
      </w:r>
      <w:r w:rsidRPr="009746DC">
        <w:rPr>
          <w:rtl/>
        </w:rPr>
        <w:t xml:space="preserve">وبأحد عشر من ولده إنهم مثلي </w:t>
      </w:r>
      <w:r w:rsidR="000164B7">
        <w:rPr>
          <w:rtl/>
        </w:rPr>
        <w:t xml:space="preserve">إلّا </w:t>
      </w:r>
      <w:r w:rsidRPr="009746DC">
        <w:rPr>
          <w:rtl/>
        </w:rPr>
        <w:t xml:space="preserve">النبوة وتب إلى الله مما في يدك فإنه لا حق لك فيه قال </w:t>
      </w:r>
      <w:r w:rsidR="00D83B35">
        <w:rPr>
          <w:rtl/>
        </w:rPr>
        <w:t xml:space="preserve">ثمّ </w:t>
      </w:r>
      <w:r w:rsidRPr="009746DC">
        <w:rPr>
          <w:rtl/>
        </w:rPr>
        <w:t>ذهب فلم ير</w:t>
      </w:r>
      <w:r>
        <w:t>.</w:t>
      </w:r>
    </w:p>
    <w:p w:rsidR="00B717C7" w:rsidRPr="009746DC" w:rsidRDefault="00B717C7" w:rsidP="000647A5">
      <w:pPr>
        <w:pStyle w:val="libNormal"/>
        <w:rPr>
          <w:rtl/>
        </w:rPr>
      </w:pPr>
      <w:r w:rsidRPr="009746DC">
        <w:rPr>
          <w:rtl/>
        </w:rPr>
        <w:t>14</w:t>
      </w:r>
      <w:r>
        <w:rPr>
          <w:rtl/>
        </w:rPr>
        <w:t xml:space="preserve"> </w:t>
      </w:r>
      <w:r w:rsidR="003928AF">
        <w:rPr>
          <w:rtl/>
        </w:rPr>
        <w:t>-</w:t>
      </w:r>
      <w:r>
        <w:rPr>
          <w:rtl/>
        </w:rPr>
        <w:t xml:space="preserve"> </w:t>
      </w:r>
      <w:r w:rsidRPr="009746DC">
        <w:rPr>
          <w:rtl/>
        </w:rPr>
        <w:t xml:space="preserve">أبو </w:t>
      </w:r>
      <w:r w:rsidR="00551E04">
        <w:rPr>
          <w:rtl/>
        </w:rPr>
        <w:t xml:space="preserve">عليّ </w:t>
      </w:r>
      <w:r w:rsidRPr="009746DC">
        <w:rPr>
          <w:rtl/>
        </w:rPr>
        <w:t xml:space="preserve">الأشعري ، عن الحسن بن عبيد الله ، عن الحسن بن موسى الخشاب ، عن </w:t>
      </w:r>
      <w:r w:rsidR="00551E04">
        <w:rPr>
          <w:rtl/>
        </w:rPr>
        <w:t xml:space="preserve">عليّ </w:t>
      </w:r>
      <w:r w:rsidRPr="009746DC">
        <w:rPr>
          <w:rtl/>
        </w:rPr>
        <w:t xml:space="preserve">بن سماعة ، عن </w:t>
      </w:r>
      <w:r w:rsidR="00551E04">
        <w:rPr>
          <w:rtl/>
        </w:rPr>
        <w:t xml:space="preserve">عليّ </w:t>
      </w:r>
      <w:r w:rsidRPr="009746DC">
        <w:rPr>
          <w:rtl/>
        </w:rPr>
        <w:t xml:space="preserve">بن الحسن بن رباط ، عن ابن أذينة ، عن زرارة قال سمعت أبا جعفر </w:t>
      </w:r>
      <w:r w:rsidR="00850EDE">
        <w:rPr>
          <w:rStyle w:val="libAlaemChar"/>
          <w:rtl/>
        </w:rPr>
        <w:t xml:space="preserve">عليه‌السلام </w:t>
      </w:r>
      <w:r w:rsidRPr="009746DC">
        <w:rPr>
          <w:rtl/>
        </w:rPr>
        <w:t xml:space="preserve">يقول الاثنا عشر </w:t>
      </w:r>
      <w:r w:rsidR="00406F49">
        <w:rPr>
          <w:rtl/>
        </w:rPr>
        <w:t xml:space="preserve">الإمام </w:t>
      </w:r>
      <w:r w:rsidRPr="009746DC">
        <w:rPr>
          <w:rtl/>
        </w:rPr>
        <w:t xml:space="preserve">من آل </w:t>
      </w:r>
      <w:r w:rsidR="00551E04">
        <w:rPr>
          <w:rtl/>
        </w:rPr>
        <w:t xml:space="preserve">محمّد </w:t>
      </w:r>
      <w:r w:rsidRPr="009746DC">
        <w:rPr>
          <w:rtl/>
        </w:rPr>
        <w:t xml:space="preserve">كلهم محدث من ولد رسول الله </w:t>
      </w:r>
      <w:r w:rsidR="007D1F02" w:rsidRPr="007D1F02">
        <w:rPr>
          <w:rStyle w:val="libAlaemChar"/>
          <w:rtl/>
        </w:rPr>
        <w:t>صلى‌الله‌عليه‌وآله</w:t>
      </w:r>
      <w:r w:rsidRPr="009746DC">
        <w:rPr>
          <w:rtl/>
        </w:rPr>
        <w:t xml:space="preserve"> وولد </w:t>
      </w:r>
      <w:r w:rsidR="00551E04">
        <w:rPr>
          <w:rtl/>
        </w:rPr>
        <w:t xml:space="preserve">عليّ </w:t>
      </w:r>
      <w:r w:rsidRPr="009746DC">
        <w:rPr>
          <w:rtl/>
        </w:rPr>
        <w:t xml:space="preserve">بن أبي طالب </w:t>
      </w:r>
      <w:r w:rsidR="00850EDE">
        <w:rPr>
          <w:rStyle w:val="libAlaemChar"/>
          <w:rtl/>
        </w:rPr>
        <w:t xml:space="preserve">عليه‌السلام </w:t>
      </w:r>
      <w:r w:rsidRPr="009746DC">
        <w:rPr>
          <w:rtl/>
        </w:rPr>
        <w:t xml:space="preserve">فرسول الله </w:t>
      </w:r>
      <w:r w:rsidR="007D1F02" w:rsidRPr="007D1F02">
        <w:rPr>
          <w:rStyle w:val="libAlaemChar"/>
          <w:rtl/>
        </w:rPr>
        <w:t>صلى‌الله‌عليه‌وآله</w:t>
      </w:r>
      <w:r w:rsidRPr="009746DC">
        <w:rPr>
          <w:rtl/>
        </w:rPr>
        <w:t xml:space="preserve"> و</w:t>
      </w:r>
      <w:r w:rsidR="00551E04">
        <w:rPr>
          <w:rtl/>
        </w:rPr>
        <w:t xml:space="preserve">عليّ </w:t>
      </w:r>
      <w:r w:rsidR="00850EDE">
        <w:rPr>
          <w:rStyle w:val="libAlaemChar"/>
          <w:rtl/>
        </w:rPr>
        <w:t xml:space="preserve">عليه‌السلام </w:t>
      </w:r>
      <w:r w:rsidRPr="009746DC">
        <w:rPr>
          <w:rtl/>
        </w:rPr>
        <w:t>هما الوالدان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647A5">
      <w:pPr>
        <w:pStyle w:val="libNormal"/>
        <w:rPr>
          <w:rtl/>
        </w:rPr>
      </w:pPr>
      <w:r w:rsidRPr="009746DC">
        <w:rPr>
          <w:rtl/>
        </w:rPr>
        <w:t xml:space="preserve">أو بجسده المثالي ، وقد </w:t>
      </w:r>
      <w:r w:rsidR="00850EDE">
        <w:rPr>
          <w:rtl/>
        </w:rPr>
        <w:t xml:space="preserve">مرّ </w:t>
      </w:r>
      <w:r w:rsidRPr="009746DC">
        <w:rPr>
          <w:rtl/>
        </w:rPr>
        <w:t xml:space="preserve">تحقيق ذلك كما أظن ، وهذا المضمون وارد في أخبار كثيرة أوردتها في الكتاب الكبير ، وفي أكثرها أنه رآه </w:t>
      </w:r>
      <w:r w:rsidR="007D1F02" w:rsidRPr="007D1F02">
        <w:rPr>
          <w:rStyle w:val="libAlaemChar"/>
          <w:rtl/>
        </w:rPr>
        <w:t>صلى‌الله‌عليه‌وآله</w:t>
      </w:r>
      <w:r w:rsidRPr="009746DC">
        <w:rPr>
          <w:rtl/>
        </w:rPr>
        <w:t xml:space="preserve"> في مسجد قبا.</w:t>
      </w:r>
    </w:p>
    <w:p w:rsidR="00B717C7" w:rsidRPr="009746DC" w:rsidRDefault="00B717C7" w:rsidP="000647A5">
      <w:pPr>
        <w:pStyle w:val="libNormal"/>
        <w:rPr>
          <w:rtl/>
        </w:rPr>
      </w:pPr>
      <w:r w:rsidRPr="00C875FB">
        <w:rPr>
          <w:rtl/>
        </w:rPr>
        <w:t>وقوله : أنهم</w:t>
      </w:r>
      <w:r w:rsidRPr="009746DC">
        <w:rPr>
          <w:rtl/>
        </w:rPr>
        <w:t xml:space="preserve"> بفتح الهمزة بدل </w:t>
      </w:r>
      <w:r w:rsidR="00D83B35">
        <w:rPr>
          <w:rtl/>
        </w:rPr>
        <w:t xml:space="preserve">علىّ </w:t>
      </w:r>
      <w:r w:rsidRPr="009746DC">
        <w:rPr>
          <w:rtl/>
        </w:rPr>
        <w:t xml:space="preserve">وأحد عشر ، ويمكن </w:t>
      </w:r>
      <w:r w:rsidR="00D8033E">
        <w:rPr>
          <w:rtl/>
        </w:rPr>
        <w:t xml:space="preserve">ان </w:t>
      </w:r>
      <w:r w:rsidRPr="009746DC">
        <w:rPr>
          <w:rtl/>
        </w:rPr>
        <w:t>يقرأ بكسر الهمزة ليكون استئنافا بيانيا</w:t>
      </w:r>
      <w:r w:rsidRPr="00C875FB">
        <w:rPr>
          <w:rtl/>
        </w:rPr>
        <w:t xml:space="preserve"> « </w:t>
      </w:r>
      <w:r w:rsidR="00D83B35">
        <w:rPr>
          <w:rtl/>
        </w:rPr>
        <w:t xml:space="preserve">ثمّ </w:t>
      </w:r>
      <w:r w:rsidRPr="00C875FB">
        <w:rPr>
          <w:rtl/>
        </w:rPr>
        <w:t>ذهب »</w:t>
      </w:r>
      <w:r w:rsidRPr="009746DC">
        <w:rPr>
          <w:rtl/>
        </w:rPr>
        <w:t xml:space="preserve"> أي الرسول </w:t>
      </w:r>
      <w:r w:rsidR="007D1F02" w:rsidRPr="007D1F02">
        <w:rPr>
          <w:rStyle w:val="libAlaemChar"/>
          <w:rtl/>
        </w:rPr>
        <w:t>صلى‌الله‌عليه‌وآله</w:t>
      </w:r>
      <w:r>
        <w:rPr>
          <w:rtl/>
        </w:rPr>
        <w:t xml:space="preserve"> </w:t>
      </w:r>
      <w:r w:rsidRPr="00C875FB">
        <w:rPr>
          <w:rtl/>
        </w:rPr>
        <w:t>« فلم ير »</w:t>
      </w:r>
      <w:r w:rsidRPr="009746DC">
        <w:rPr>
          <w:rtl/>
        </w:rPr>
        <w:t xml:space="preserve"> </w:t>
      </w:r>
      <w:r w:rsidR="00D83B35">
        <w:rPr>
          <w:rtl/>
        </w:rPr>
        <w:t xml:space="preserve">علىّ </w:t>
      </w:r>
      <w:r w:rsidRPr="009746DC">
        <w:rPr>
          <w:rtl/>
        </w:rPr>
        <w:t xml:space="preserve">المجهول أي لم يره غير المعصومين ، وقيل : ضمير ذهب لأبي بكر وكذا ضمير لم ير </w:t>
      </w:r>
      <w:r w:rsidR="00D83B35">
        <w:rPr>
          <w:rtl/>
        </w:rPr>
        <w:t xml:space="preserve">علىّ </w:t>
      </w:r>
      <w:r w:rsidRPr="009746DC">
        <w:rPr>
          <w:rtl/>
        </w:rPr>
        <w:t>بناء المعلوم أي لم يختر الإيم</w:t>
      </w:r>
      <w:r w:rsidR="00D8033E">
        <w:rPr>
          <w:rtl/>
        </w:rPr>
        <w:t xml:space="preserve">ان </w:t>
      </w:r>
      <w:r w:rsidRPr="009746DC">
        <w:rPr>
          <w:rtl/>
        </w:rPr>
        <w:t>والتوبة ولا يخفى بعده.</w:t>
      </w:r>
    </w:p>
    <w:p w:rsidR="00B717C7" w:rsidRPr="009746DC" w:rsidRDefault="00B717C7" w:rsidP="000647A5">
      <w:pPr>
        <w:pStyle w:val="libNormal"/>
        <w:rPr>
          <w:rtl/>
        </w:rPr>
      </w:pPr>
      <w:r w:rsidRPr="000647A5">
        <w:rPr>
          <w:rStyle w:val="libBold1Char"/>
          <w:rtl/>
        </w:rPr>
        <w:t>الحديث الرابع عشر :</w:t>
      </w:r>
      <w:r w:rsidRPr="009746DC">
        <w:rPr>
          <w:rtl/>
        </w:rPr>
        <w:t xml:space="preserve"> مجهول وفي سند هذا الحديث اختلاف كثير في الكتب ففيما </w:t>
      </w:r>
      <w:r w:rsidR="00850EDE">
        <w:rPr>
          <w:rtl/>
        </w:rPr>
        <w:t xml:space="preserve">مرّ </w:t>
      </w:r>
      <w:r w:rsidRPr="009746DC">
        <w:rPr>
          <w:rtl/>
        </w:rPr>
        <w:t xml:space="preserve">من المصنف في هذا الباب </w:t>
      </w:r>
      <w:r w:rsidR="00551E04">
        <w:rPr>
          <w:rtl/>
        </w:rPr>
        <w:t xml:space="preserve">محمّد </w:t>
      </w:r>
      <w:r w:rsidRPr="009746DC">
        <w:rPr>
          <w:rtl/>
        </w:rPr>
        <w:t xml:space="preserve">بن يحيى عن عبد الله بن </w:t>
      </w:r>
      <w:r w:rsidR="00551E04">
        <w:rPr>
          <w:rtl/>
        </w:rPr>
        <w:t xml:space="preserve">محمّد </w:t>
      </w:r>
      <w:r w:rsidRPr="009746DC">
        <w:rPr>
          <w:rtl/>
        </w:rPr>
        <w:t xml:space="preserve">الخشاب وقد ذكرنا </w:t>
      </w:r>
      <w:r w:rsidR="00D8033E">
        <w:rPr>
          <w:rtl/>
        </w:rPr>
        <w:t xml:space="preserve">ان </w:t>
      </w:r>
      <w:r w:rsidRPr="009746DC">
        <w:rPr>
          <w:rtl/>
        </w:rPr>
        <w:t xml:space="preserve">الظاهر عن الخشاب ، وما في هذا السند </w:t>
      </w:r>
      <w:r w:rsidR="00E43AE8">
        <w:rPr>
          <w:rtl/>
        </w:rPr>
        <w:t>أيضاً</w:t>
      </w:r>
      <w:r w:rsidR="00551E04">
        <w:rPr>
          <w:rtl/>
        </w:rPr>
        <w:t xml:space="preserve"> </w:t>
      </w:r>
      <w:r w:rsidR="00DB1A91">
        <w:rPr>
          <w:rtl/>
        </w:rPr>
        <w:t xml:space="preserve">يؤيّده </w:t>
      </w:r>
      <w:r w:rsidRPr="009746DC">
        <w:rPr>
          <w:rtl/>
        </w:rPr>
        <w:t>، وعبد الله الظاهر أنه بي</w:t>
      </w:r>
      <w:r w:rsidR="00D8033E">
        <w:rPr>
          <w:rtl/>
        </w:rPr>
        <w:t xml:space="preserve">ان ان </w:t>
      </w:r>
      <w:r w:rsidRPr="009746DC">
        <w:rPr>
          <w:rtl/>
        </w:rPr>
        <w:t>لم يكن تصحيفا</w:t>
      </w:r>
      <w:r w:rsidR="00AD397A">
        <w:rPr>
          <w:rFonts w:hint="cs"/>
          <w:rtl/>
        </w:rPr>
        <w:t>ً</w:t>
      </w:r>
      <w:r w:rsidRPr="009746DC">
        <w:rPr>
          <w:rtl/>
        </w:rPr>
        <w:t xml:space="preserve"> ،</w:t>
      </w:r>
      <w:r>
        <w:rPr>
          <w:rtl/>
        </w:rPr>
        <w:t xml:space="preserve"> و</w:t>
      </w:r>
      <w:r w:rsidRPr="00C875FB">
        <w:rPr>
          <w:rtl/>
        </w:rPr>
        <w:t>الحسن بن عبيد الله</w:t>
      </w:r>
      <w:r w:rsidRPr="009746DC">
        <w:rPr>
          <w:rtl/>
        </w:rPr>
        <w:t xml:space="preserve"> الظاهر أنه الحسين بن عبيد الله بن سهل </w:t>
      </w:r>
      <w:r w:rsidR="00511401">
        <w:rPr>
          <w:rtl/>
        </w:rPr>
        <w:t xml:space="preserve">الّذي </w:t>
      </w:r>
      <w:r w:rsidRPr="009746DC">
        <w:rPr>
          <w:rtl/>
        </w:rPr>
        <w:t>ذكروا أن</w:t>
      </w:r>
      <w:r w:rsidR="00AD397A">
        <w:rPr>
          <w:rFonts w:hint="cs"/>
          <w:rtl/>
        </w:rPr>
        <w:t>ّ</w:t>
      </w:r>
      <w:r w:rsidRPr="009746DC">
        <w:rPr>
          <w:rtl/>
        </w:rPr>
        <w:t>ه رمي بالغلو لكن الشيخ في الرجال ذكر هذا الرجل بعنو</w:t>
      </w:r>
      <w:r w:rsidR="00D8033E">
        <w:rPr>
          <w:rtl/>
        </w:rPr>
        <w:t xml:space="preserve">ان </w:t>
      </w:r>
      <w:r w:rsidRPr="009746DC">
        <w:rPr>
          <w:rtl/>
        </w:rPr>
        <w:t xml:space="preserve">الحسن </w:t>
      </w:r>
      <w:r w:rsidR="00E43AE8">
        <w:rPr>
          <w:rtl/>
        </w:rPr>
        <w:t>أيضاً</w:t>
      </w:r>
      <w:r w:rsidR="00551E04">
        <w:rPr>
          <w:rtl/>
        </w:rPr>
        <w:t xml:space="preserve"> </w:t>
      </w:r>
      <w:r w:rsidRPr="009746DC">
        <w:rPr>
          <w:rtl/>
        </w:rPr>
        <w:t xml:space="preserve">، وقال النجاشي : روى عنه </w:t>
      </w:r>
      <w:r w:rsidR="00551E04">
        <w:rPr>
          <w:rtl/>
        </w:rPr>
        <w:t xml:space="preserve">محمّد </w:t>
      </w:r>
      <w:r w:rsidRPr="009746DC">
        <w:rPr>
          <w:rtl/>
        </w:rPr>
        <w:t>بن يحيى ، وروى الصدوق في الخصال نقلا</w:t>
      </w:r>
      <w:r w:rsidR="00AD397A">
        <w:rPr>
          <w:rFonts w:hint="cs"/>
          <w:rtl/>
        </w:rPr>
        <w:t>ً</w:t>
      </w:r>
      <w:r w:rsidRPr="009746DC">
        <w:rPr>
          <w:rtl/>
        </w:rPr>
        <w:t xml:space="preserve"> عن الكليني عن الحسين بن عبيد الله عن الخشاب ،</w:t>
      </w:r>
      <w:r>
        <w:rPr>
          <w:rtl/>
        </w:rPr>
        <w:t xml:space="preserve"> و</w:t>
      </w:r>
      <w:r w:rsidR="00551E04">
        <w:rPr>
          <w:rtl/>
        </w:rPr>
        <w:t xml:space="preserve">عليّ </w:t>
      </w:r>
      <w:r w:rsidRPr="00C875FB">
        <w:rPr>
          <w:rtl/>
        </w:rPr>
        <w:t>بن سماعة</w:t>
      </w:r>
      <w:r w:rsidRPr="009746DC">
        <w:rPr>
          <w:rtl/>
        </w:rPr>
        <w:t xml:space="preserve"> غير مذكور في الرجال وكأنه تصحيف ، لكن الصدوق </w:t>
      </w:r>
      <w:r w:rsidR="00E43AE8">
        <w:rPr>
          <w:rtl/>
        </w:rPr>
        <w:t>أيضاً</w:t>
      </w:r>
      <w:r w:rsidR="00551E04">
        <w:rPr>
          <w:rtl/>
        </w:rPr>
        <w:t xml:space="preserve"> </w:t>
      </w:r>
      <w:r w:rsidRPr="009746DC">
        <w:rPr>
          <w:rtl/>
        </w:rPr>
        <w:t>روى عن الكليني هكذا ، والشيخ روى عن الكليني عن الحسن بن سماعة وهو الظاهر ، وقد مضى شرح الخبر.</w:t>
      </w:r>
    </w:p>
    <w:p w:rsidR="008930D5" w:rsidRDefault="008930D5" w:rsidP="008930D5">
      <w:pPr>
        <w:pStyle w:val="libNormal"/>
        <w:rPr>
          <w:rtl/>
        </w:rPr>
      </w:pPr>
      <w:r>
        <w:rPr>
          <w:rtl/>
        </w:rPr>
        <w:br w:type="page"/>
      </w:r>
    </w:p>
    <w:p w:rsidR="00B717C7" w:rsidRPr="009746DC" w:rsidRDefault="00B717C7" w:rsidP="00AD397A">
      <w:pPr>
        <w:pStyle w:val="libNormal"/>
        <w:rPr>
          <w:rtl/>
        </w:rPr>
      </w:pPr>
      <w:r w:rsidRPr="009746DC">
        <w:rPr>
          <w:rtl/>
        </w:rPr>
        <w:lastRenderedPageBreak/>
        <w:t>15</w:t>
      </w:r>
      <w:r>
        <w:rPr>
          <w:rtl/>
        </w:rPr>
        <w:t xml:space="preserve"> </w:t>
      </w:r>
      <w:r w:rsidR="003928AF">
        <w:rPr>
          <w:rtl/>
        </w:rPr>
        <w:t>-</w:t>
      </w:r>
      <w:r>
        <w:rPr>
          <w:rtl/>
        </w:rPr>
        <w:t xml:space="preserve"> </w:t>
      </w:r>
      <w:r w:rsidR="00551E04">
        <w:rPr>
          <w:rtl/>
        </w:rPr>
        <w:t>عليّ</w:t>
      </w:r>
      <w:r w:rsidR="00AD397A">
        <w:rPr>
          <w:rFonts w:hint="cs"/>
          <w:rtl/>
        </w:rPr>
        <w:t>ُ</w:t>
      </w:r>
      <w:r w:rsidR="00551E04">
        <w:rPr>
          <w:rtl/>
        </w:rPr>
        <w:t xml:space="preserve"> </w:t>
      </w:r>
      <w:r w:rsidRPr="009746DC">
        <w:rPr>
          <w:rtl/>
        </w:rPr>
        <w:t>بن إبراهيم ، عن أبيه ، عن ابن أبي عمير ، عن سعيد بن غزو</w:t>
      </w:r>
      <w:r w:rsidR="00D8033E">
        <w:rPr>
          <w:rtl/>
        </w:rPr>
        <w:t xml:space="preserve">ان </w:t>
      </w:r>
      <w:r w:rsidRPr="009746DC">
        <w:rPr>
          <w:rtl/>
        </w:rPr>
        <w:t xml:space="preserve">، عن أبي بصير ، عن أبي جعفر </w:t>
      </w:r>
      <w:r w:rsidR="00850EDE">
        <w:rPr>
          <w:rStyle w:val="libAlaemChar"/>
          <w:rtl/>
        </w:rPr>
        <w:t xml:space="preserve">عليه‌السلام </w:t>
      </w:r>
      <w:r w:rsidRPr="009746DC">
        <w:rPr>
          <w:rtl/>
        </w:rPr>
        <w:t xml:space="preserve">قال يكون تسعة أئمة بعد الحسين بن </w:t>
      </w:r>
      <w:r w:rsidR="00551E04">
        <w:rPr>
          <w:rtl/>
        </w:rPr>
        <w:t xml:space="preserve">عليّ </w:t>
      </w:r>
      <w:r w:rsidRPr="009746DC">
        <w:rPr>
          <w:rtl/>
        </w:rPr>
        <w:t>تاسعهم قائمهم</w:t>
      </w:r>
      <w:r>
        <w:t>.</w:t>
      </w:r>
    </w:p>
    <w:p w:rsidR="00B717C7" w:rsidRPr="009746DC" w:rsidRDefault="00B717C7" w:rsidP="00AD397A">
      <w:pPr>
        <w:pStyle w:val="libNormal"/>
        <w:rPr>
          <w:rtl/>
        </w:rPr>
      </w:pPr>
      <w:r w:rsidRPr="00AD397A">
        <w:rPr>
          <w:rtl/>
        </w:rPr>
        <w:t xml:space="preserve">16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F00D81">
        <w:rPr>
          <w:rtl/>
        </w:rPr>
        <w:t xml:space="preserve">الوشّاء </w:t>
      </w:r>
      <w:r w:rsidRPr="009746DC">
        <w:rPr>
          <w:rtl/>
        </w:rPr>
        <w:t xml:space="preserve">، عن </w:t>
      </w:r>
      <w:r w:rsidR="007D1F02">
        <w:rPr>
          <w:rtl/>
        </w:rPr>
        <w:t xml:space="preserve">أبان </w:t>
      </w:r>
      <w:r w:rsidRPr="009746DC">
        <w:rPr>
          <w:rtl/>
        </w:rPr>
        <w:t xml:space="preserve">، عن زرارة قال سمعت أبا جعفر </w:t>
      </w:r>
      <w:r w:rsidR="00850EDE">
        <w:rPr>
          <w:rStyle w:val="libAlaemChar"/>
          <w:rtl/>
        </w:rPr>
        <w:t xml:space="preserve">عليه‌السلام </w:t>
      </w:r>
      <w:r w:rsidRPr="009746DC">
        <w:rPr>
          <w:rtl/>
        </w:rPr>
        <w:t xml:space="preserve">يقول </w:t>
      </w:r>
      <w:r w:rsidR="005C7F7B">
        <w:rPr>
          <w:rFonts w:hint="cs"/>
          <w:rtl/>
        </w:rPr>
        <w:t xml:space="preserve">: </w:t>
      </w:r>
      <w:r w:rsidRPr="009746DC">
        <w:rPr>
          <w:rtl/>
        </w:rPr>
        <w:t>نحن اثنا عشر إماما</w:t>
      </w:r>
      <w:r w:rsidR="005C7F7B">
        <w:rPr>
          <w:rFonts w:hint="cs"/>
          <w:rtl/>
        </w:rPr>
        <w:t>ً</w:t>
      </w:r>
      <w:r w:rsidRPr="009746DC">
        <w:rPr>
          <w:rtl/>
        </w:rPr>
        <w:t xml:space="preserve"> منهم حسن وحسين </w:t>
      </w:r>
      <w:r w:rsidR="00D83B35">
        <w:rPr>
          <w:rtl/>
        </w:rPr>
        <w:t>ثمّ</w:t>
      </w:r>
      <w:r w:rsidR="005C7F7B">
        <w:rPr>
          <w:rFonts w:hint="cs"/>
          <w:rtl/>
        </w:rPr>
        <w:t>َ</w:t>
      </w:r>
      <w:r w:rsidR="00D83B35">
        <w:rPr>
          <w:rtl/>
        </w:rPr>
        <w:t xml:space="preserve"> </w:t>
      </w:r>
      <w:r w:rsidRPr="009746DC">
        <w:rPr>
          <w:rtl/>
        </w:rPr>
        <w:t>الأئمة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D397A">
      <w:pPr>
        <w:pStyle w:val="libNormal"/>
        <w:rPr>
          <w:rtl/>
          <w:lang w:bidi="fa-IR"/>
        </w:rPr>
      </w:pPr>
      <w:r w:rsidRPr="00AD397A">
        <w:rPr>
          <w:rStyle w:val="libBold1Char"/>
          <w:rtl/>
        </w:rPr>
        <w:t>الحديث الخامس عشر :</w:t>
      </w:r>
      <w:r w:rsidRPr="009746DC">
        <w:rPr>
          <w:rtl/>
          <w:lang w:bidi="fa-IR"/>
        </w:rPr>
        <w:t xml:space="preserve"> حسن كالصحيح.</w:t>
      </w:r>
    </w:p>
    <w:p w:rsidR="00B717C7" w:rsidRPr="009746DC" w:rsidRDefault="00B717C7" w:rsidP="00AD397A">
      <w:pPr>
        <w:pStyle w:val="libNormal"/>
        <w:rPr>
          <w:rtl/>
        </w:rPr>
      </w:pPr>
      <w:r w:rsidRPr="00C875FB">
        <w:rPr>
          <w:rtl/>
        </w:rPr>
        <w:t>« قائمهم »</w:t>
      </w:r>
      <w:r w:rsidRPr="009746DC">
        <w:rPr>
          <w:rtl/>
        </w:rPr>
        <w:t xml:space="preserve"> ي</w:t>
      </w:r>
      <w:r w:rsidR="005C7F7B">
        <w:rPr>
          <w:rtl/>
        </w:rPr>
        <w:t>عن</w:t>
      </w:r>
      <w:r w:rsidR="00843F80">
        <w:rPr>
          <w:rtl/>
        </w:rPr>
        <w:t xml:space="preserve">ي </w:t>
      </w:r>
      <w:r w:rsidRPr="009746DC">
        <w:rPr>
          <w:rtl/>
        </w:rPr>
        <w:t xml:space="preserve">يقوم بالسيف ويجاهد </w:t>
      </w:r>
      <w:r w:rsidR="00FE5F86">
        <w:rPr>
          <w:rtl/>
        </w:rPr>
        <w:t xml:space="preserve">حتّى </w:t>
      </w:r>
      <w:r w:rsidRPr="009746DC">
        <w:rPr>
          <w:rtl/>
        </w:rPr>
        <w:t>يغلب الحق</w:t>
      </w:r>
      <w:r w:rsidR="005C7F7B">
        <w:rPr>
          <w:rFonts w:hint="cs"/>
          <w:rtl/>
        </w:rPr>
        <w:t>ّ</w:t>
      </w:r>
      <w:r w:rsidRPr="009746DC">
        <w:rPr>
          <w:rtl/>
        </w:rPr>
        <w:t xml:space="preserve"> وأهله </w:t>
      </w:r>
      <w:r w:rsidR="005C7F7B">
        <w:rPr>
          <w:rtl/>
        </w:rPr>
        <w:t>على</w:t>
      </w:r>
      <w:r w:rsidR="00D83B35">
        <w:rPr>
          <w:rtl/>
        </w:rPr>
        <w:t xml:space="preserve"> </w:t>
      </w:r>
      <w:r w:rsidRPr="009746DC">
        <w:rPr>
          <w:rtl/>
        </w:rPr>
        <w:t>الباطل وأهله.</w:t>
      </w:r>
    </w:p>
    <w:p w:rsidR="00B717C7" w:rsidRPr="009746DC" w:rsidRDefault="00B717C7" w:rsidP="00AD397A">
      <w:pPr>
        <w:pStyle w:val="libNormal"/>
        <w:rPr>
          <w:rtl/>
        </w:rPr>
      </w:pPr>
      <w:r w:rsidRPr="00AD397A">
        <w:rPr>
          <w:rStyle w:val="libBold1Char"/>
          <w:rtl/>
        </w:rPr>
        <w:t>الحديث السادس عشر :</w:t>
      </w:r>
      <w:r w:rsidRPr="009746DC">
        <w:rPr>
          <w:rtl/>
        </w:rPr>
        <w:t xml:space="preserve"> ضعيف </w:t>
      </w:r>
      <w:r w:rsidR="00D83B35">
        <w:rPr>
          <w:rtl/>
        </w:rPr>
        <w:t xml:space="preserve">علىّ </w:t>
      </w:r>
      <w:r w:rsidRPr="009746DC">
        <w:rPr>
          <w:rtl/>
        </w:rPr>
        <w:t>المشهور.</w:t>
      </w:r>
    </w:p>
    <w:p w:rsidR="00B717C7" w:rsidRPr="009746DC" w:rsidRDefault="00B717C7" w:rsidP="00AD397A">
      <w:pPr>
        <w:pStyle w:val="libNormal"/>
        <w:rPr>
          <w:rtl/>
        </w:rPr>
      </w:pPr>
      <w:r w:rsidRPr="00C875FB">
        <w:rPr>
          <w:rtl/>
        </w:rPr>
        <w:t>« واثنا عشر »</w:t>
      </w:r>
      <w:r w:rsidRPr="009746DC">
        <w:rPr>
          <w:rtl/>
        </w:rPr>
        <w:t xml:space="preserve"> خبر ، وأقول : أخبار الاثني عشر إماما</w:t>
      </w:r>
      <w:r w:rsidR="005C7F7B">
        <w:rPr>
          <w:rFonts w:hint="cs"/>
          <w:rtl/>
        </w:rPr>
        <w:t>ً</w:t>
      </w:r>
      <w:r w:rsidRPr="009746DC">
        <w:rPr>
          <w:rtl/>
        </w:rPr>
        <w:t xml:space="preserve"> وخليفة متواترة من طرق الخاصة والعامة أوردتها في الكتاب الكبير في كراريس ، فمن أراد الإحاطة بها فليرجع إليه ، ونذكر منها هنا </w:t>
      </w:r>
      <w:r w:rsidR="004C0F89">
        <w:rPr>
          <w:rtl/>
        </w:rPr>
        <w:t xml:space="preserve">خبراً </w:t>
      </w:r>
      <w:r w:rsidR="00EF61DC">
        <w:rPr>
          <w:rtl/>
        </w:rPr>
        <w:t xml:space="preserve">واحداً </w:t>
      </w:r>
      <w:r w:rsidRPr="009746DC">
        <w:rPr>
          <w:rtl/>
        </w:rPr>
        <w:t xml:space="preserve">أورده ابن الأثير في جامع الأصول </w:t>
      </w:r>
      <w:r w:rsidR="00511401">
        <w:rPr>
          <w:rtl/>
        </w:rPr>
        <w:t xml:space="preserve">الّذي </w:t>
      </w:r>
      <w:r w:rsidRPr="009746DC">
        <w:rPr>
          <w:rtl/>
        </w:rPr>
        <w:t xml:space="preserve">اتفقوا </w:t>
      </w:r>
      <w:r w:rsidR="00D83B35">
        <w:rPr>
          <w:rtl/>
        </w:rPr>
        <w:t xml:space="preserve">علىّ </w:t>
      </w:r>
      <w:r w:rsidRPr="009746DC">
        <w:rPr>
          <w:rtl/>
        </w:rPr>
        <w:t xml:space="preserve">صحته رواه من صحيح البخاري ومسلم والترمذي وسنن أبي داود ، وبأسانيدهم المكثرة عن جابر بن سمرة قال : سمعت </w:t>
      </w:r>
      <w:r w:rsidR="00BF0D7C">
        <w:rPr>
          <w:rtl/>
        </w:rPr>
        <w:t xml:space="preserve">النبيّ </w:t>
      </w:r>
      <w:r w:rsidR="007D1F02" w:rsidRPr="007D1F02">
        <w:rPr>
          <w:rStyle w:val="libAlaemChar"/>
          <w:rtl/>
        </w:rPr>
        <w:t>صلى‌الله‌عليه‌وآله</w:t>
      </w:r>
      <w:r w:rsidRPr="009746DC">
        <w:rPr>
          <w:rtl/>
        </w:rPr>
        <w:t xml:space="preserve"> يقول : بعدي اثنا عشر أميرا فقال كلمة لم أسمعها فقال أبي : إنه قال : كل</w:t>
      </w:r>
      <w:r w:rsidR="005C7F7B">
        <w:rPr>
          <w:rFonts w:hint="cs"/>
          <w:rtl/>
        </w:rPr>
        <w:t>ّ</w:t>
      </w:r>
      <w:r w:rsidRPr="009746DC">
        <w:rPr>
          <w:rtl/>
        </w:rPr>
        <w:t>هم من قريش.</w:t>
      </w:r>
    </w:p>
    <w:p w:rsidR="00B717C7" w:rsidRPr="009746DC" w:rsidRDefault="00B717C7" w:rsidP="00AD397A">
      <w:pPr>
        <w:pStyle w:val="libNormal"/>
        <w:rPr>
          <w:rtl/>
        </w:rPr>
      </w:pPr>
      <w:r w:rsidRPr="009746DC">
        <w:rPr>
          <w:rtl/>
        </w:rPr>
        <w:t>وفي رواية قال : لا يزال أ</w:t>
      </w:r>
      <w:r w:rsidR="00850EDE">
        <w:rPr>
          <w:rtl/>
        </w:rPr>
        <w:t xml:space="preserve">مرّ </w:t>
      </w:r>
      <w:r w:rsidRPr="009746DC">
        <w:rPr>
          <w:rtl/>
        </w:rPr>
        <w:t xml:space="preserve">الناس ماضيا ما وليهم اثنا عشر </w:t>
      </w:r>
      <w:r w:rsidR="00FE5F86">
        <w:rPr>
          <w:rtl/>
        </w:rPr>
        <w:t xml:space="preserve">رجلاً </w:t>
      </w:r>
      <w:r w:rsidR="00D83B35">
        <w:rPr>
          <w:rtl/>
        </w:rPr>
        <w:t xml:space="preserve">ثمّ </w:t>
      </w:r>
      <w:r w:rsidRPr="009746DC">
        <w:rPr>
          <w:rtl/>
        </w:rPr>
        <w:t xml:space="preserve">تكلم </w:t>
      </w:r>
      <w:r w:rsidR="00BF0D7C">
        <w:rPr>
          <w:rtl/>
        </w:rPr>
        <w:t xml:space="preserve">النبيّ </w:t>
      </w:r>
      <w:r w:rsidR="007D1F02" w:rsidRPr="007D1F02">
        <w:rPr>
          <w:rStyle w:val="libAlaemChar"/>
          <w:rtl/>
        </w:rPr>
        <w:t>صلى‌الله‌عليه‌وآله‌وسلم</w:t>
      </w:r>
      <w:r w:rsidRPr="009746DC">
        <w:rPr>
          <w:rtl/>
        </w:rPr>
        <w:t xml:space="preserve"> بكلمة خفيف </w:t>
      </w:r>
      <w:r w:rsidR="00551E04">
        <w:rPr>
          <w:rtl/>
        </w:rPr>
        <w:t xml:space="preserve">عليّ </w:t>
      </w:r>
      <w:r w:rsidRPr="009746DC">
        <w:rPr>
          <w:rtl/>
        </w:rPr>
        <w:t>، فسألت أبي ما ذا قال رسول الله</w:t>
      </w:r>
      <w:r>
        <w:rPr>
          <w:rtl/>
        </w:rPr>
        <w:t>؟</w:t>
      </w:r>
      <w:r w:rsidRPr="009746DC">
        <w:rPr>
          <w:rtl/>
        </w:rPr>
        <w:t xml:space="preserve"> فقال : قال كلهم من قريش هذه رواية البخاري ومسلم ، وفي أخرى لمسلم قال : انطلقت إلى رسول الله ومعي أبي فسمعته يقول : لا يزال هذا الدين عزيزا منيعا إلى اثني عشر خليفة ، فقال كلمة أصمنيها الناس ، فقلت لأبي : ما قال</w:t>
      </w:r>
      <w:r>
        <w:rPr>
          <w:rtl/>
        </w:rPr>
        <w:t>؟</w:t>
      </w:r>
      <w:r w:rsidRPr="009746DC">
        <w:rPr>
          <w:rtl/>
        </w:rPr>
        <w:t xml:space="preserve"> فقال : كلهم من قريش ، وفي أخرى أنه قال :دخلت مع أبي </w:t>
      </w:r>
      <w:r w:rsidR="00D83B35">
        <w:rPr>
          <w:rtl/>
        </w:rPr>
        <w:t xml:space="preserve">علىّ </w:t>
      </w:r>
      <w:r w:rsidR="00BF0D7C">
        <w:rPr>
          <w:rtl/>
        </w:rPr>
        <w:t xml:space="preserve">النبيّ </w:t>
      </w:r>
      <w:r w:rsidR="007D1F02" w:rsidRPr="007D1F02">
        <w:rPr>
          <w:rStyle w:val="libAlaemChar"/>
          <w:rtl/>
        </w:rPr>
        <w:t>صلى‌الله‌عليه‌وآله‌وسلم</w:t>
      </w:r>
      <w:r w:rsidRPr="009746DC">
        <w:rPr>
          <w:rtl/>
        </w:rPr>
        <w:t xml:space="preserve"> فسمعته يقول : </w:t>
      </w:r>
      <w:r w:rsidR="00D8033E">
        <w:rPr>
          <w:rtl/>
        </w:rPr>
        <w:t xml:space="preserve">ان </w:t>
      </w:r>
      <w:r w:rsidRPr="009746DC">
        <w:rPr>
          <w:rtl/>
        </w:rPr>
        <w:t>هذا الأ</w:t>
      </w:r>
      <w:r w:rsidR="00850EDE">
        <w:rPr>
          <w:rtl/>
        </w:rPr>
        <w:t xml:space="preserve">مرّ </w:t>
      </w:r>
      <w:r w:rsidRPr="009746DC">
        <w:rPr>
          <w:rtl/>
        </w:rPr>
        <w:t xml:space="preserve">لا ينقضي </w:t>
      </w:r>
      <w:r w:rsidR="00FE5F86">
        <w:rPr>
          <w:rtl/>
        </w:rPr>
        <w:t xml:space="preserve">حتّى </w:t>
      </w:r>
      <w:r w:rsidRPr="009746DC">
        <w:rPr>
          <w:rtl/>
        </w:rPr>
        <w:t xml:space="preserve">يمضي فيه اثنتا عشر خليفة ، قال : </w:t>
      </w:r>
      <w:r w:rsidR="00D83B35">
        <w:rPr>
          <w:rtl/>
        </w:rPr>
        <w:t xml:space="preserve">ثمّ </w:t>
      </w:r>
      <w:r w:rsidRPr="009746DC">
        <w:rPr>
          <w:rtl/>
        </w:rPr>
        <w:t>تكل</w:t>
      </w:r>
      <w:r w:rsidR="005C7F7B">
        <w:rPr>
          <w:rFonts w:hint="cs"/>
          <w:rtl/>
        </w:rPr>
        <w:t>ّ</w:t>
      </w:r>
      <w:r w:rsidRPr="009746DC">
        <w:rPr>
          <w:rtl/>
        </w:rPr>
        <w:t xml:space="preserve">م بكلمة خفي </w:t>
      </w:r>
      <w:r w:rsidR="00551E04">
        <w:rPr>
          <w:rtl/>
        </w:rPr>
        <w:t xml:space="preserve">عليّ </w:t>
      </w:r>
      <w:r w:rsidRPr="009746DC">
        <w:rPr>
          <w:rtl/>
        </w:rPr>
        <w:t>فقلت لأبي : ما قال</w:t>
      </w:r>
      <w:r>
        <w:rPr>
          <w:rtl/>
        </w:rPr>
        <w:t>؟</w:t>
      </w:r>
      <w:r w:rsidRPr="009746DC">
        <w:rPr>
          <w:rtl/>
        </w:rPr>
        <w:t xml:space="preserve"> قال : كل</w:t>
      </w:r>
      <w:r w:rsidR="005C7F7B">
        <w:rPr>
          <w:rFonts w:hint="cs"/>
          <w:rtl/>
        </w:rPr>
        <w:t>ّ</w:t>
      </w:r>
      <w:r w:rsidRPr="009746DC">
        <w:rPr>
          <w:rtl/>
        </w:rPr>
        <w:t>هم من قريش.</w:t>
      </w:r>
    </w:p>
    <w:p w:rsidR="008930D5" w:rsidRDefault="008930D5" w:rsidP="008930D5">
      <w:pPr>
        <w:pStyle w:val="libNormal"/>
        <w:rPr>
          <w:rtl/>
        </w:rPr>
      </w:pPr>
      <w:r>
        <w:rPr>
          <w:rtl/>
        </w:rPr>
        <w:br w:type="page"/>
      </w:r>
    </w:p>
    <w:p w:rsidR="00B717C7" w:rsidRPr="009746DC" w:rsidRDefault="00B717C7" w:rsidP="005C7F7B">
      <w:pPr>
        <w:pStyle w:val="libNormal0"/>
        <w:rPr>
          <w:rtl/>
        </w:rPr>
      </w:pPr>
      <w:r w:rsidRPr="009746DC">
        <w:rPr>
          <w:rtl/>
        </w:rPr>
        <w:lastRenderedPageBreak/>
        <w:t xml:space="preserve">من ولد الحسين </w:t>
      </w:r>
      <w:r w:rsidR="00292DF4" w:rsidRPr="00292DF4">
        <w:rPr>
          <w:rStyle w:val="libAlaemChar"/>
          <w:rtl/>
        </w:rPr>
        <w:t xml:space="preserve">عليه‌السلام </w:t>
      </w:r>
      <w:r>
        <w:rPr>
          <w:rFonts w:hint="cs"/>
          <w:rtl/>
        </w:rPr>
        <w:t>.</w:t>
      </w:r>
    </w:p>
    <w:p w:rsidR="00B717C7" w:rsidRPr="009746DC" w:rsidRDefault="00B717C7" w:rsidP="005C7F7B">
      <w:pPr>
        <w:pStyle w:val="libNormal"/>
        <w:rPr>
          <w:rtl/>
        </w:rPr>
      </w:pPr>
      <w:r w:rsidRPr="009746DC">
        <w:rPr>
          <w:rtl/>
        </w:rPr>
        <w:t>17</w:t>
      </w:r>
      <w:r>
        <w:rPr>
          <w:rtl/>
        </w:rPr>
        <w:t xml:space="preserve"> </w:t>
      </w:r>
      <w:r w:rsidR="003928AF">
        <w:rPr>
          <w:rtl/>
        </w:rPr>
        <w:t>-</w:t>
      </w:r>
      <w:r>
        <w:rPr>
          <w:rtl/>
        </w:rPr>
        <w:t xml:space="preserve"> </w:t>
      </w:r>
      <w:r w:rsidR="00551E04">
        <w:rPr>
          <w:rtl/>
        </w:rPr>
        <w:t xml:space="preserve">محمّد </w:t>
      </w:r>
      <w:r w:rsidRPr="009746DC">
        <w:rPr>
          <w:rtl/>
        </w:rPr>
        <w:t xml:space="preserve">بن يحيى ، عن </w:t>
      </w:r>
      <w:r w:rsidR="00551E04">
        <w:rPr>
          <w:rtl/>
        </w:rPr>
        <w:t xml:space="preserve">محمّد </w:t>
      </w:r>
      <w:r w:rsidRPr="009746DC">
        <w:rPr>
          <w:rtl/>
        </w:rPr>
        <w:t xml:space="preserve">بن أحمد ، عن </w:t>
      </w:r>
      <w:r w:rsidR="00551E04">
        <w:rPr>
          <w:rtl/>
        </w:rPr>
        <w:t xml:space="preserve">محمّد </w:t>
      </w:r>
      <w:r w:rsidRPr="009746DC">
        <w:rPr>
          <w:rtl/>
        </w:rPr>
        <w:t xml:space="preserve">بن الحسين ، عن أبي سعيد العصفوري ، عن عمرو بن ثابت ، عن أبي الجارود ، عن أبي جعفر </w:t>
      </w:r>
      <w:r w:rsidR="00850EDE">
        <w:rPr>
          <w:rStyle w:val="libAlaemChar"/>
          <w:rtl/>
        </w:rPr>
        <w:t xml:space="preserve">عليه‌السلام </w:t>
      </w:r>
      <w:r w:rsidRPr="009746DC">
        <w:rPr>
          <w:rtl/>
        </w:rPr>
        <w:t xml:space="preserve">قال </w:t>
      </w:r>
      <w:r>
        <w:t>:</w:t>
      </w:r>
      <w:r w:rsidRPr="009746DC">
        <w:rPr>
          <w:rtl/>
        </w:rPr>
        <w:t xml:space="preserve">قال رسول الله </w:t>
      </w:r>
      <w:r w:rsidR="007D1F02" w:rsidRPr="007D1F02">
        <w:rPr>
          <w:rStyle w:val="libAlaemChar"/>
          <w:rtl/>
        </w:rPr>
        <w:t>صلى‌الله‌عليه‌وآله</w:t>
      </w:r>
      <w:r w:rsidRPr="009746DC">
        <w:rPr>
          <w:rtl/>
        </w:rPr>
        <w:t xml:space="preserve"> إن</w:t>
      </w:r>
      <w:r w:rsidR="005C7F7B">
        <w:rPr>
          <w:rFonts w:hint="cs"/>
          <w:rtl/>
        </w:rPr>
        <w:t>ّ</w:t>
      </w:r>
      <w:r w:rsidRPr="009746DC">
        <w:rPr>
          <w:rtl/>
        </w:rPr>
        <w:t xml:space="preserve">ي واثني عشر من ولدي وأنت يا </w:t>
      </w:r>
      <w:r w:rsidR="00551E04">
        <w:rPr>
          <w:rtl/>
        </w:rPr>
        <w:t xml:space="preserve">عليّ </w:t>
      </w:r>
      <w:r w:rsidRPr="009746DC">
        <w:rPr>
          <w:rtl/>
        </w:rPr>
        <w:t>زر الأرض ي</w:t>
      </w:r>
      <w:r w:rsidR="00843F80">
        <w:rPr>
          <w:rtl/>
        </w:rPr>
        <w:t xml:space="preserve">عنّي </w:t>
      </w:r>
      <w:r w:rsidRPr="009746DC">
        <w:rPr>
          <w:rtl/>
        </w:rPr>
        <w:t>أوتادها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5C7F7B">
      <w:pPr>
        <w:pStyle w:val="libNormal"/>
        <w:rPr>
          <w:rtl/>
        </w:rPr>
      </w:pPr>
      <w:r w:rsidRPr="009746DC">
        <w:rPr>
          <w:rtl/>
        </w:rPr>
        <w:t xml:space="preserve">وفي أخرى : لا يزال </w:t>
      </w:r>
      <w:r w:rsidR="00D83B35">
        <w:rPr>
          <w:rtl/>
        </w:rPr>
        <w:t xml:space="preserve">الإسلام </w:t>
      </w:r>
      <w:r w:rsidRPr="009746DC">
        <w:rPr>
          <w:rtl/>
        </w:rPr>
        <w:t>عزيزا</w:t>
      </w:r>
      <w:r w:rsidR="00487867">
        <w:rPr>
          <w:rFonts w:hint="cs"/>
          <w:rtl/>
        </w:rPr>
        <w:t>ً</w:t>
      </w:r>
      <w:r w:rsidRPr="009746DC">
        <w:rPr>
          <w:rtl/>
        </w:rPr>
        <w:t xml:space="preserve"> إلى اثني عشر خليفة ، </w:t>
      </w:r>
      <w:r w:rsidR="00D83B35">
        <w:rPr>
          <w:rtl/>
        </w:rPr>
        <w:t xml:space="preserve">ثمّ </w:t>
      </w:r>
      <w:r w:rsidRPr="009746DC">
        <w:rPr>
          <w:rtl/>
        </w:rPr>
        <w:t>ذكر مثله.</w:t>
      </w:r>
    </w:p>
    <w:p w:rsidR="00B717C7" w:rsidRPr="009746DC" w:rsidRDefault="00B717C7" w:rsidP="005C7F7B">
      <w:pPr>
        <w:pStyle w:val="libNormal"/>
        <w:rPr>
          <w:rtl/>
        </w:rPr>
      </w:pPr>
      <w:r w:rsidRPr="009746DC">
        <w:rPr>
          <w:rtl/>
        </w:rPr>
        <w:t xml:space="preserve">وفي رواية الترمذي قال : قال </w:t>
      </w:r>
      <w:r w:rsidR="00BF0D7C">
        <w:rPr>
          <w:rtl/>
        </w:rPr>
        <w:t xml:space="preserve">النبيّ </w:t>
      </w:r>
      <w:r w:rsidR="007D1F02" w:rsidRPr="007D1F02">
        <w:rPr>
          <w:rStyle w:val="libAlaemChar"/>
          <w:rtl/>
        </w:rPr>
        <w:t>صلى‌الله‌عليه‌وآله‌وسلم</w:t>
      </w:r>
      <w:r w:rsidRPr="009746DC">
        <w:rPr>
          <w:rtl/>
        </w:rPr>
        <w:t xml:space="preserve"> : يكون من بعدي اثنا عشر أمراء </w:t>
      </w:r>
      <w:r w:rsidR="00D83B35">
        <w:rPr>
          <w:rtl/>
        </w:rPr>
        <w:t xml:space="preserve">ثمّ </w:t>
      </w:r>
      <w:r w:rsidRPr="009746DC">
        <w:rPr>
          <w:rtl/>
        </w:rPr>
        <w:t xml:space="preserve">تكلم بشيء لم أفهمه فسألت </w:t>
      </w:r>
      <w:r w:rsidR="00511401">
        <w:rPr>
          <w:rtl/>
        </w:rPr>
        <w:t xml:space="preserve">الّذي </w:t>
      </w:r>
      <w:r w:rsidRPr="009746DC">
        <w:rPr>
          <w:rtl/>
        </w:rPr>
        <w:t>يليني فقال : كل</w:t>
      </w:r>
      <w:r w:rsidR="00487867">
        <w:rPr>
          <w:rFonts w:hint="cs"/>
          <w:rtl/>
        </w:rPr>
        <w:t>ّ</w:t>
      </w:r>
      <w:r w:rsidRPr="009746DC">
        <w:rPr>
          <w:rtl/>
        </w:rPr>
        <w:t>هم من قريش.</w:t>
      </w:r>
    </w:p>
    <w:p w:rsidR="00B717C7" w:rsidRPr="009746DC" w:rsidRDefault="00B717C7" w:rsidP="005C7F7B">
      <w:pPr>
        <w:pStyle w:val="libNormal"/>
        <w:rPr>
          <w:rtl/>
        </w:rPr>
      </w:pPr>
      <w:r w:rsidRPr="009746DC">
        <w:rPr>
          <w:rtl/>
        </w:rPr>
        <w:t>وفي رواية أبي داود قال : لا يزال هذا الدين عزيزا</w:t>
      </w:r>
      <w:r w:rsidR="00487867">
        <w:rPr>
          <w:rFonts w:hint="cs"/>
          <w:rtl/>
        </w:rPr>
        <w:t>ً</w:t>
      </w:r>
      <w:r w:rsidRPr="009746DC">
        <w:rPr>
          <w:rtl/>
        </w:rPr>
        <w:t xml:space="preserve"> إلى اثني عشر خليفة قال :فكثر الناس وضجوا </w:t>
      </w:r>
      <w:r w:rsidR="00D83B35">
        <w:rPr>
          <w:rtl/>
        </w:rPr>
        <w:t xml:space="preserve">ثمّ </w:t>
      </w:r>
      <w:r w:rsidRPr="009746DC">
        <w:rPr>
          <w:rtl/>
        </w:rPr>
        <w:t>قال : كلمة خفية وذكر الحديث وزاد في أخرى ف</w:t>
      </w:r>
      <w:r w:rsidR="00FE5F86">
        <w:rPr>
          <w:rtl/>
        </w:rPr>
        <w:t xml:space="preserve">لـمّا </w:t>
      </w:r>
      <w:r w:rsidRPr="009746DC">
        <w:rPr>
          <w:rtl/>
        </w:rPr>
        <w:t xml:space="preserve">رجع إلى منزله أتته قريش فقالوا : </w:t>
      </w:r>
      <w:r w:rsidR="00D83B35">
        <w:rPr>
          <w:rtl/>
        </w:rPr>
        <w:t xml:space="preserve">ثمّ </w:t>
      </w:r>
      <w:r w:rsidRPr="009746DC">
        <w:rPr>
          <w:rtl/>
        </w:rPr>
        <w:t>يكون ما ذا</w:t>
      </w:r>
      <w:r>
        <w:rPr>
          <w:rtl/>
        </w:rPr>
        <w:t>؟</w:t>
      </w:r>
      <w:r w:rsidRPr="009746DC">
        <w:rPr>
          <w:rtl/>
        </w:rPr>
        <w:t xml:space="preserve"> قال : </w:t>
      </w:r>
      <w:r w:rsidR="00D83B35">
        <w:rPr>
          <w:rtl/>
        </w:rPr>
        <w:t xml:space="preserve">ثمّ </w:t>
      </w:r>
      <w:r w:rsidRPr="009746DC">
        <w:rPr>
          <w:rtl/>
        </w:rPr>
        <w:t>يكون الهرج.</w:t>
      </w:r>
    </w:p>
    <w:p w:rsidR="00B717C7" w:rsidRPr="009746DC" w:rsidRDefault="00B717C7" w:rsidP="005C7F7B">
      <w:pPr>
        <w:pStyle w:val="libNormal"/>
        <w:rPr>
          <w:rtl/>
        </w:rPr>
      </w:pPr>
      <w:r w:rsidRPr="009746DC">
        <w:rPr>
          <w:rtl/>
        </w:rPr>
        <w:t xml:space="preserve">هذا آخر ما أخرجته من أصل جامع الأصول ، وقال أصحابنا : اجتمعت الأمة </w:t>
      </w:r>
      <w:r w:rsidR="00D83B35">
        <w:rPr>
          <w:rtl/>
        </w:rPr>
        <w:t xml:space="preserve">علىّ </w:t>
      </w:r>
      <w:r w:rsidRPr="009746DC">
        <w:rPr>
          <w:rtl/>
        </w:rPr>
        <w:t xml:space="preserve">أنه لم يقل بهذا العدد من الخلفاء غير الإمامية فتدل </w:t>
      </w:r>
      <w:r w:rsidR="00D83B35">
        <w:rPr>
          <w:rtl/>
        </w:rPr>
        <w:t xml:space="preserve">علىّ </w:t>
      </w:r>
      <w:r w:rsidRPr="009746DC">
        <w:rPr>
          <w:rtl/>
        </w:rPr>
        <w:t>حقية مذهبهم وهذا بين بحمد الله.</w:t>
      </w:r>
    </w:p>
    <w:p w:rsidR="00B717C7" w:rsidRPr="009746DC" w:rsidRDefault="00B717C7" w:rsidP="005C7F7B">
      <w:pPr>
        <w:pStyle w:val="libNormal"/>
        <w:rPr>
          <w:rtl/>
          <w:lang w:bidi="fa-IR"/>
        </w:rPr>
      </w:pPr>
      <w:r w:rsidRPr="005C7F7B">
        <w:rPr>
          <w:rStyle w:val="libBold1Char"/>
          <w:rtl/>
        </w:rPr>
        <w:t>الحديث السابع عشر :</w:t>
      </w:r>
      <w:r w:rsidRPr="009746DC">
        <w:rPr>
          <w:rtl/>
          <w:lang w:bidi="fa-IR"/>
        </w:rPr>
        <w:t xml:space="preserve"> ضعيف.</w:t>
      </w:r>
    </w:p>
    <w:p w:rsidR="00B717C7" w:rsidRPr="009746DC" w:rsidRDefault="00B717C7" w:rsidP="005C7F7B">
      <w:pPr>
        <w:pStyle w:val="libNormal"/>
        <w:rPr>
          <w:rtl/>
        </w:rPr>
      </w:pPr>
      <w:r w:rsidRPr="00C875FB">
        <w:rPr>
          <w:rtl/>
        </w:rPr>
        <w:t>قوله « واثني عشر »</w:t>
      </w:r>
      <w:r w:rsidRPr="009746DC">
        <w:rPr>
          <w:rtl/>
        </w:rPr>
        <w:t xml:space="preserve"> أي فاطمة </w:t>
      </w:r>
      <w:r w:rsidR="00B613C2" w:rsidRPr="00B613C2">
        <w:rPr>
          <w:rStyle w:val="libAlaemChar"/>
          <w:rtl/>
        </w:rPr>
        <w:t xml:space="preserve">عليها‌السلام </w:t>
      </w:r>
      <w:r w:rsidR="00406F49">
        <w:rPr>
          <w:rtl/>
        </w:rPr>
        <w:t xml:space="preserve"> </w:t>
      </w:r>
      <w:r w:rsidRPr="009746DC">
        <w:rPr>
          <w:rtl/>
        </w:rPr>
        <w:t>وأحد عشر من ولدها ويمكن إجراء بعض التأويلات السابقة فيه ب</w:t>
      </w:r>
      <w:r w:rsidR="00D8033E">
        <w:rPr>
          <w:rtl/>
        </w:rPr>
        <w:t xml:space="preserve">ان </w:t>
      </w:r>
      <w:r w:rsidRPr="009746DC">
        <w:rPr>
          <w:rtl/>
        </w:rPr>
        <w:t xml:space="preserve">يكون عطف وأنت عليه من قبيل عطف الخاص </w:t>
      </w:r>
      <w:r w:rsidR="00D83B35">
        <w:rPr>
          <w:rtl/>
        </w:rPr>
        <w:t xml:space="preserve">علىّ </w:t>
      </w:r>
      <w:r w:rsidRPr="009746DC">
        <w:rPr>
          <w:rtl/>
        </w:rPr>
        <w:t>ال</w:t>
      </w:r>
      <w:r w:rsidR="00EB1FB4">
        <w:rPr>
          <w:rtl/>
        </w:rPr>
        <w:t xml:space="preserve">عام </w:t>
      </w:r>
      <w:r w:rsidRPr="009746DC">
        <w:rPr>
          <w:rtl/>
        </w:rPr>
        <w:t xml:space="preserve">كعطف جبرئيل </w:t>
      </w:r>
      <w:r w:rsidR="00D83B35">
        <w:rPr>
          <w:rtl/>
        </w:rPr>
        <w:t xml:space="preserve">علىّ </w:t>
      </w:r>
      <w:r w:rsidRPr="009746DC">
        <w:rPr>
          <w:rtl/>
        </w:rPr>
        <w:t>الملائكة ، وروى الشيخ في كتاب الغيبة بسند آخر عن عمرو بن ثابت عن أبي الجارود مثله ، وفيه : إني وأحد عشر من ولدي وهو أظهر ، وقال الفيروزآبادي : رزت الجرادة ترز وترز غرزت ذنبها في الأرض لتبيض كأرزت والرجل طعنه والباب أصلح عليه الرزة وهي حديدة يدخل فيها القفل ، والشيء في الشيء أثبته ، انتهى.</w:t>
      </w:r>
    </w:p>
    <w:p w:rsidR="00B717C7" w:rsidRPr="009746DC" w:rsidRDefault="00B717C7" w:rsidP="005C7F7B">
      <w:pPr>
        <w:pStyle w:val="libNormal"/>
        <w:rPr>
          <w:rtl/>
        </w:rPr>
      </w:pPr>
      <w:r w:rsidRPr="00C875FB">
        <w:rPr>
          <w:rtl/>
        </w:rPr>
        <w:t>فقوله : ي</w:t>
      </w:r>
      <w:r w:rsidR="00683182">
        <w:rPr>
          <w:rtl/>
        </w:rPr>
        <w:t>عن</w:t>
      </w:r>
      <w:r w:rsidR="00843F80">
        <w:rPr>
          <w:rtl/>
        </w:rPr>
        <w:t xml:space="preserve">ي </w:t>
      </w:r>
      <w:r w:rsidRPr="00C875FB">
        <w:rPr>
          <w:rtl/>
        </w:rPr>
        <w:t>أوتادها</w:t>
      </w:r>
      <w:r w:rsidRPr="009746DC">
        <w:rPr>
          <w:rtl/>
        </w:rPr>
        <w:t xml:space="preserve"> </w:t>
      </w:r>
      <w:r w:rsidR="00747155">
        <w:rPr>
          <w:rtl/>
        </w:rPr>
        <w:t xml:space="preserve">كلام </w:t>
      </w:r>
      <w:r w:rsidRPr="009746DC">
        <w:rPr>
          <w:rtl/>
        </w:rPr>
        <w:t xml:space="preserve">أبي جعفر أو بعض الرواة ، والمعنى أنه شبههم </w:t>
      </w:r>
      <w:r w:rsidR="00632E02" w:rsidRPr="00632E02">
        <w:rPr>
          <w:rStyle w:val="libAlaemChar"/>
          <w:rtl/>
        </w:rPr>
        <w:t>عليهم‌السلام</w:t>
      </w:r>
      <w:r w:rsidR="00C17164" w:rsidRPr="00C17164">
        <w:rPr>
          <w:rStyle w:val="libAlaemChar"/>
          <w:rtl/>
        </w:rPr>
        <w:t xml:space="preserve"> </w:t>
      </w:r>
      <w:r w:rsidRPr="00C875FB">
        <w:rPr>
          <w:rtl/>
        </w:rPr>
        <w:t>بالرز</w:t>
      </w:r>
      <w:r w:rsidRPr="009746DC">
        <w:rPr>
          <w:rtl/>
        </w:rPr>
        <w:t xml:space="preserve"> </w:t>
      </w:r>
      <w:r w:rsidR="00511401">
        <w:rPr>
          <w:rtl/>
        </w:rPr>
        <w:t xml:space="preserve">الّذي </w:t>
      </w:r>
      <w:r w:rsidRPr="009746DC">
        <w:rPr>
          <w:rtl/>
        </w:rPr>
        <w:t>سبب لاستحك</w:t>
      </w:r>
      <w:r w:rsidR="00683182">
        <w:rPr>
          <w:rFonts w:hint="cs"/>
          <w:rtl/>
        </w:rPr>
        <w:t>ا</w:t>
      </w:r>
      <w:r w:rsidR="00683182">
        <w:rPr>
          <w:rtl/>
        </w:rPr>
        <w:t>م</w:t>
      </w:r>
      <w:r w:rsidR="00551E04">
        <w:rPr>
          <w:rtl/>
        </w:rPr>
        <w:t xml:space="preserve"> </w:t>
      </w:r>
      <w:r w:rsidRPr="009746DC">
        <w:rPr>
          <w:rtl/>
        </w:rPr>
        <w:t>الأرض وشد</w:t>
      </w:r>
      <w:r w:rsidR="00683182">
        <w:rPr>
          <w:rFonts w:hint="cs"/>
          <w:rtl/>
        </w:rPr>
        <w:t>ّ</w:t>
      </w:r>
      <w:r w:rsidRPr="009746DC">
        <w:rPr>
          <w:rtl/>
        </w:rPr>
        <w:t xml:space="preserve">ها وأغلاقها ، كذلك هم في الأرض بمنزلة الجبال </w:t>
      </w:r>
      <w:r w:rsidR="003928AF">
        <w:rPr>
          <w:rtl/>
        </w:rPr>
        <w:t xml:space="preserve">الّتي </w:t>
      </w:r>
      <w:r w:rsidRPr="009746DC">
        <w:rPr>
          <w:rtl/>
        </w:rPr>
        <w:t xml:space="preserve">هي أوتاد الأرض بالنسبة إليها ، </w:t>
      </w:r>
      <w:r w:rsidRPr="00C875FB">
        <w:rPr>
          <w:rtl/>
        </w:rPr>
        <w:t>فقوله : جبالها</w:t>
      </w:r>
      <w:r w:rsidRPr="009746DC">
        <w:rPr>
          <w:rtl/>
        </w:rPr>
        <w:t xml:space="preserve"> عطف بي</w:t>
      </w:r>
      <w:r w:rsidR="00D8033E">
        <w:rPr>
          <w:rtl/>
        </w:rPr>
        <w:t xml:space="preserve">ان </w:t>
      </w:r>
      <w:r w:rsidRPr="009746DC">
        <w:rPr>
          <w:rtl/>
        </w:rPr>
        <w:t>للأوتاد كما</w:t>
      </w:r>
    </w:p>
    <w:p w:rsidR="008930D5" w:rsidRDefault="008930D5" w:rsidP="008930D5">
      <w:pPr>
        <w:pStyle w:val="libNormal"/>
        <w:rPr>
          <w:rtl/>
        </w:rPr>
      </w:pPr>
      <w:r>
        <w:rPr>
          <w:rtl/>
        </w:rPr>
        <w:br w:type="page"/>
      </w:r>
    </w:p>
    <w:p w:rsidR="00B717C7" w:rsidRPr="009746DC" w:rsidRDefault="00B717C7" w:rsidP="00683182">
      <w:pPr>
        <w:pStyle w:val="libNormal"/>
        <w:rPr>
          <w:rtl/>
        </w:rPr>
      </w:pPr>
      <w:r>
        <w:rPr>
          <w:rtl/>
        </w:rPr>
        <w:lastRenderedPageBreak/>
        <w:t>و</w:t>
      </w:r>
      <w:r w:rsidRPr="009746DC">
        <w:rPr>
          <w:rtl/>
        </w:rPr>
        <w:t xml:space="preserve">جبالها </w:t>
      </w:r>
      <w:r w:rsidR="00EF6DED">
        <w:rPr>
          <w:rFonts w:hint="cs"/>
          <w:rtl/>
        </w:rPr>
        <w:t xml:space="preserve">، </w:t>
      </w:r>
      <w:r w:rsidRPr="009746DC">
        <w:rPr>
          <w:rtl/>
        </w:rPr>
        <w:t xml:space="preserve">بنا أوتد الله الأرض </w:t>
      </w:r>
      <w:r w:rsidR="00D8033E">
        <w:rPr>
          <w:rtl/>
        </w:rPr>
        <w:t xml:space="preserve">ان </w:t>
      </w:r>
      <w:r w:rsidRPr="009746DC">
        <w:rPr>
          <w:rtl/>
        </w:rPr>
        <w:t>تسيخ بأهلها فإذا ذهب الاثنا عشر من ولدي ساخت الأرض بأهلها ولم ينظروا</w:t>
      </w:r>
      <w:r>
        <w:t>.</w:t>
      </w:r>
    </w:p>
    <w:p w:rsidR="00B717C7" w:rsidRPr="009746DC" w:rsidRDefault="00B717C7" w:rsidP="00683182">
      <w:pPr>
        <w:pStyle w:val="libNormal"/>
        <w:rPr>
          <w:rtl/>
        </w:rPr>
      </w:pPr>
      <w:r w:rsidRPr="009746DC">
        <w:rPr>
          <w:rtl/>
        </w:rPr>
        <w:t>18</w:t>
      </w:r>
      <w:r>
        <w:rPr>
          <w:rtl/>
        </w:rPr>
        <w:t xml:space="preserve"> </w:t>
      </w:r>
      <w:r w:rsidR="003928AF">
        <w:rPr>
          <w:rtl/>
        </w:rPr>
        <w:t>-</w:t>
      </w:r>
      <w:r>
        <w:rPr>
          <w:rtl/>
        </w:rPr>
        <w:t xml:space="preserve"> </w:t>
      </w:r>
      <w:r w:rsidRPr="009746DC">
        <w:rPr>
          <w:rtl/>
        </w:rPr>
        <w:t xml:space="preserve">وبهذا الإسناد ، عن أبي سعيد رفعه ، عن أبي جعفر </w:t>
      </w:r>
      <w:r w:rsidR="00850EDE">
        <w:rPr>
          <w:rStyle w:val="libAlaemChar"/>
          <w:rtl/>
        </w:rPr>
        <w:t xml:space="preserve">عليه‌السلام </w:t>
      </w:r>
      <w:r w:rsidRPr="009746DC">
        <w:rPr>
          <w:rtl/>
        </w:rPr>
        <w:t xml:space="preserve">قال قال رسول الله </w:t>
      </w:r>
      <w:r w:rsidR="007D1F02" w:rsidRPr="007D1F02">
        <w:rPr>
          <w:rStyle w:val="libAlaemChar"/>
          <w:rtl/>
        </w:rPr>
        <w:t>صلى‌الله‌عليه‌وآله</w:t>
      </w:r>
      <w:r w:rsidRPr="009746DC">
        <w:rPr>
          <w:rtl/>
        </w:rPr>
        <w:t xml:space="preserve"> من ولدي اثنا عشر نقيبا</w:t>
      </w:r>
      <w:r w:rsidR="00EF6DED">
        <w:rPr>
          <w:rFonts w:hint="cs"/>
          <w:rtl/>
        </w:rPr>
        <w:t>ً ،</w:t>
      </w:r>
      <w:r w:rsidRPr="009746DC">
        <w:rPr>
          <w:rtl/>
        </w:rPr>
        <w:t xml:space="preserve"> نجباء </w:t>
      </w:r>
      <w:r w:rsidR="00EF6DED">
        <w:rPr>
          <w:rFonts w:hint="cs"/>
          <w:rtl/>
        </w:rPr>
        <w:t xml:space="preserve">، </w:t>
      </w:r>
      <w:r w:rsidRPr="009746DC">
        <w:rPr>
          <w:rtl/>
        </w:rPr>
        <w:t>محد</w:t>
      </w:r>
      <w:r w:rsidR="00EF6DED">
        <w:rPr>
          <w:rFonts w:hint="cs"/>
          <w:rtl/>
        </w:rPr>
        <w:t>َّ</w:t>
      </w:r>
      <w:r w:rsidRPr="009746DC">
        <w:rPr>
          <w:rtl/>
        </w:rPr>
        <w:t xml:space="preserve">ثون </w:t>
      </w:r>
      <w:r w:rsidR="00EF6DED">
        <w:rPr>
          <w:rFonts w:hint="cs"/>
          <w:rtl/>
        </w:rPr>
        <w:t xml:space="preserve">، </w:t>
      </w:r>
      <w:r w:rsidRPr="009746DC">
        <w:rPr>
          <w:rtl/>
        </w:rPr>
        <w:t>مفهمون آخرهم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83182">
      <w:pPr>
        <w:pStyle w:val="libNormal"/>
        <w:rPr>
          <w:rtl/>
        </w:rPr>
      </w:pPr>
      <w:r w:rsidRPr="009746DC">
        <w:rPr>
          <w:rtl/>
        </w:rPr>
        <w:t xml:space="preserve">قال تعالى : </w:t>
      </w:r>
      <w:r w:rsidRPr="005E3B39">
        <w:rPr>
          <w:rtl/>
        </w:rPr>
        <w:t>«</w:t>
      </w:r>
      <w:r w:rsidRPr="009746DC">
        <w:rPr>
          <w:rtl/>
        </w:rPr>
        <w:t xml:space="preserve"> وَالْجِبالَ أَوْتاداً </w:t>
      </w:r>
      <w:r w:rsidRPr="005E3B39">
        <w:rPr>
          <w:rtl/>
        </w:rPr>
        <w:t>»</w:t>
      </w:r>
      <w:r w:rsidRPr="009746DC">
        <w:rPr>
          <w:rtl/>
        </w:rPr>
        <w:t xml:space="preserve"> </w:t>
      </w:r>
      <w:r w:rsidRPr="00EF6DED">
        <w:rPr>
          <w:rStyle w:val="libFootnotenumChar"/>
          <w:rtl/>
        </w:rPr>
        <w:t>(1)</w:t>
      </w:r>
      <w:r w:rsidRPr="009746DC">
        <w:rPr>
          <w:rtl/>
        </w:rPr>
        <w:t>.</w:t>
      </w:r>
    </w:p>
    <w:p w:rsidR="00B717C7" w:rsidRPr="009746DC" w:rsidRDefault="00B717C7" w:rsidP="00683182">
      <w:pPr>
        <w:pStyle w:val="libNormal"/>
        <w:rPr>
          <w:rtl/>
        </w:rPr>
      </w:pPr>
      <w:r w:rsidRPr="009746DC">
        <w:rPr>
          <w:rtl/>
        </w:rPr>
        <w:t xml:space="preserve">وفي الغيبة : وجبالها ، كما في بعض نسخ الكتاب وهو أظهر ، فيكون عطفا </w:t>
      </w:r>
      <w:r w:rsidR="00D83B35">
        <w:rPr>
          <w:rtl/>
        </w:rPr>
        <w:t xml:space="preserve">علىّ </w:t>
      </w:r>
      <w:r w:rsidRPr="009746DC">
        <w:rPr>
          <w:rtl/>
        </w:rPr>
        <w:t xml:space="preserve">رز من </w:t>
      </w:r>
      <w:r w:rsidR="00747155">
        <w:rPr>
          <w:rtl/>
        </w:rPr>
        <w:t xml:space="preserve">كلام </w:t>
      </w:r>
      <w:r w:rsidRPr="009746DC">
        <w:rPr>
          <w:rtl/>
        </w:rPr>
        <w:t xml:space="preserve">الرسول </w:t>
      </w:r>
      <w:r w:rsidR="007D1F02" w:rsidRPr="007D1F02">
        <w:rPr>
          <w:rStyle w:val="libAlaemChar"/>
          <w:rtl/>
        </w:rPr>
        <w:t>صلى‌الله‌عليه‌وآله</w:t>
      </w:r>
      <w:r w:rsidRPr="009746DC">
        <w:rPr>
          <w:rtl/>
        </w:rPr>
        <w:t xml:space="preserve"> أو </w:t>
      </w:r>
      <w:r w:rsidR="00D83B35">
        <w:rPr>
          <w:rtl/>
        </w:rPr>
        <w:t xml:space="preserve">علىّ </w:t>
      </w:r>
      <w:r w:rsidRPr="009746DC">
        <w:rPr>
          <w:rtl/>
        </w:rPr>
        <w:t xml:space="preserve">أوتادها فيكون من </w:t>
      </w:r>
      <w:r w:rsidR="00747155">
        <w:rPr>
          <w:rtl/>
        </w:rPr>
        <w:t xml:space="preserve">كلام </w:t>
      </w:r>
      <w:r w:rsidR="00406F49">
        <w:rPr>
          <w:rtl/>
        </w:rPr>
        <w:t xml:space="preserve">الإمام </w:t>
      </w:r>
      <w:r w:rsidR="00850EDE">
        <w:rPr>
          <w:rStyle w:val="libAlaemChar"/>
          <w:rtl/>
        </w:rPr>
        <w:t xml:space="preserve">عليه‌السلام </w:t>
      </w:r>
      <w:r w:rsidRPr="009746DC">
        <w:rPr>
          <w:rtl/>
        </w:rPr>
        <w:t xml:space="preserve">والأول </w:t>
      </w:r>
      <w:r w:rsidR="00D83B35">
        <w:rPr>
          <w:rtl/>
        </w:rPr>
        <w:t xml:space="preserve">علىّ </w:t>
      </w:r>
      <w:r w:rsidRPr="009746DC">
        <w:rPr>
          <w:rtl/>
        </w:rPr>
        <w:t xml:space="preserve">هذا أصوب ، وفي بعض النسخ في غير هذا الكتاب وفيه </w:t>
      </w:r>
      <w:r w:rsidR="00E43AE8">
        <w:rPr>
          <w:rtl/>
        </w:rPr>
        <w:t>أيضاً</w:t>
      </w:r>
      <w:r w:rsidR="00551E04">
        <w:rPr>
          <w:rtl/>
        </w:rPr>
        <w:t xml:space="preserve"> </w:t>
      </w:r>
      <w:r w:rsidRPr="009746DC">
        <w:rPr>
          <w:rtl/>
        </w:rPr>
        <w:t xml:space="preserve">بتقديم الزاء </w:t>
      </w:r>
      <w:r w:rsidR="00D83B35">
        <w:rPr>
          <w:rtl/>
        </w:rPr>
        <w:t xml:space="preserve">علىّ </w:t>
      </w:r>
      <w:r w:rsidRPr="009746DC">
        <w:rPr>
          <w:rtl/>
        </w:rPr>
        <w:t xml:space="preserve">الراء المهملة وله </w:t>
      </w:r>
      <w:r w:rsidR="00E43AE8">
        <w:rPr>
          <w:rtl/>
        </w:rPr>
        <w:t>أيضاً</w:t>
      </w:r>
      <w:r w:rsidR="00551E04">
        <w:rPr>
          <w:rtl/>
        </w:rPr>
        <w:t xml:space="preserve"> </w:t>
      </w:r>
      <w:r w:rsidRPr="009746DC">
        <w:rPr>
          <w:rtl/>
        </w:rPr>
        <w:t xml:space="preserve">وجه بل هو أظهر ، قال الفيروزآبادي : الزر بالكسر </w:t>
      </w:r>
      <w:r w:rsidR="00511401">
        <w:rPr>
          <w:rtl/>
        </w:rPr>
        <w:t xml:space="preserve">الّذي </w:t>
      </w:r>
      <w:r w:rsidRPr="009746DC">
        <w:rPr>
          <w:rtl/>
        </w:rPr>
        <w:t>يوضع في القميص وعظيم تحت القلب ، وهو ق</w:t>
      </w:r>
      <w:r w:rsidR="009C7523">
        <w:rPr>
          <w:rtl/>
        </w:rPr>
        <w:t>و</w:t>
      </w:r>
      <w:r w:rsidR="009C7523">
        <w:rPr>
          <w:rFonts w:hint="cs"/>
          <w:rtl/>
        </w:rPr>
        <w:t>ا</w:t>
      </w:r>
      <w:r w:rsidR="009C7523">
        <w:rPr>
          <w:rtl/>
        </w:rPr>
        <w:t>م</w:t>
      </w:r>
      <w:r w:rsidR="00551E04">
        <w:rPr>
          <w:rtl/>
        </w:rPr>
        <w:t xml:space="preserve">ه </w:t>
      </w:r>
      <w:r w:rsidRPr="009746DC">
        <w:rPr>
          <w:rtl/>
        </w:rPr>
        <w:t>، وزر الدين ق</w:t>
      </w:r>
      <w:r w:rsidR="00EF6DED">
        <w:rPr>
          <w:rtl/>
        </w:rPr>
        <w:t>و</w:t>
      </w:r>
      <w:r w:rsidR="00EF6DED">
        <w:rPr>
          <w:rFonts w:hint="cs"/>
          <w:rtl/>
        </w:rPr>
        <w:t>ا</w:t>
      </w:r>
      <w:r w:rsidR="00EF6DED">
        <w:rPr>
          <w:rtl/>
        </w:rPr>
        <w:t>م</w:t>
      </w:r>
      <w:r w:rsidR="00551E04">
        <w:rPr>
          <w:rtl/>
        </w:rPr>
        <w:t xml:space="preserve">ه </w:t>
      </w:r>
      <w:r w:rsidRPr="009746DC">
        <w:rPr>
          <w:rtl/>
        </w:rPr>
        <w:t xml:space="preserve">، وفي النهاية في حديث أبي ذر قال يصف </w:t>
      </w:r>
      <w:r w:rsidR="000164B7">
        <w:rPr>
          <w:rtl/>
        </w:rPr>
        <w:t xml:space="preserve">عليّاً </w:t>
      </w:r>
      <w:r w:rsidR="00850EDE">
        <w:rPr>
          <w:rStyle w:val="libAlaemChar"/>
          <w:rtl/>
        </w:rPr>
        <w:t xml:space="preserve">عليه‌السلام </w:t>
      </w:r>
      <w:r w:rsidRPr="009746DC">
        <w:rPr>
          <w:rtl/>
        </w:rPr>
        <w:t xml:space="preserve">: أنه لعالم الأرض وزرها </w:t>
      </w:r>
      <w:r w:rsidR="00511401">
        <w:rPr>
          <w:rtl/>
        </w:rPr>
        <w:t xml:space="preserve">الّذي </w:t>
      </w:r>
      <w:r w:rsidRPr="009746DC">
        <w:rPr>
          <w:rtl/>
        </w:rPr>
        <w:t>تسكن إليه وقوامها وأصله من زر القلب وهو عظيم صغير يكون قو</w:t>
      </w:r>
      <w:r w:rsidR="00551E04">
        <w:rPr>
          <w:rtl/>
        </w:rPr>
        <w:t xml:space="preserve">أمّ </w:t>
      </w:r>
      <w:r w:rsidRPr="009746DC">
        <w:rPr>
          <w:rtl/>
        </w:rPr>
        <w:t>القلب به ، وأخرج الهروي هذا الحديث عن سلم</w:t>
      </w:r>
      <w:r w:rsidR="00D8033E">
        <w:rPr>
          <w:rtl/>
        </w:rPr>
        <w:t xml:space="preserve">ان </w:t>
      </w:r>
      <w:r w:rsidRPr="009746DC">
        <w:rPr>
          <w:rtl/>
        </w:rPr>
        <w:t>، انتهى.</w:t>
      </w:r>
    </w:p>
    <w:p w:rsidR="00B717C7" w:rsidRPr="009746DC" w:rsidRDefault="00B717C7" w:rsidP="00683182">
      <w:pPr>
        <w:pStyle w:val="libNormal"/>
        <w:rPr>
          <w:rtl/>
        </w:rPr>
      </w:pPr>
      <w:r w:rsidRPr="00C875FB">
        <w:rPr>
          <w:rtl/>
        </w:rPr>
        <w:t xml:space="preserve">« </w:t>
      </w:r>
      <w:r w:rsidR="009C7523">
        <w:rPr>
          <w:rFonts w:hint="cs"/>
          <w:rtl/>
        </w:rPr>
        <w:t>أ</w:t>
      </w:r>
      <w:r w:rsidR="00D8033E">
        <w:rPr>
          <w:rtl/>
        </w:rPr>
        <w:t xml:space="preserve">ن </w:t>
      </w:r>
      <w:r w:rsidRPr="00C875FB">
        <w:rPr>
          <w:rtl/>
        </w:rPr>
        <w:t>تسيخ »</w:t>
      </w:r>
      <w:r w:rsidRPr="009746DC">
        <w:rPr>
          <w:rtl/>
        </w:rPr>
        <w:t xml:space="preserve"> أي تنخسف مع أهلها إما حقيقة أو كناية عن تزلزلها وعدم انتظامها وتبدل أوضاعها وسائر ما يكون عند قرب الساعة. في القاموس : ساخت الأرض :</w:t>
      </w:r>
      <w:r>
        <w:t xml:space="preserve"> </w:t>
      </w:r>
      <w:r w:rsidRPr="009746DC">
        <w:rPr>
          <w:rtl/>
        </w:rPr>
        <w:t>انخسفت ، وربما يقرأ بالحاء المهملة من السياحة كناية عن زلزلة الأرض كما قال تعالى</w:t>
      </w:r>
      <w:r>
        <w:rPr>
          <w:rFonts w:hint="cs"/>
          <w:rtl/>
        </w:rPr>
        <w:t xml:space="preserve"> </w:t>
      </w:r>
      <w:r w:rsidRPr="005E3B39">
        <w:rPr>
          <w:rtl/>
        </w:rPr>
        <w:t>«</w:t>
      </w:r>
      <w:r w:rsidRPr="009746DC">
        <w:rPr>
          <w:rtl/>
        </w:rPr>
        <w:t xml:space="preserve"> إِذا زُلْزِلَتِ الْأَرْضُ زِلْزالَها </w:t>
      </w:r>
      <w:r w:rsidRPr="005E3B39">
        <w:rPr>
          <w:rtl/>
        </w:rPr>
        <w:t>»</w:t>
      </w:r>
      <w:r w:rsidRPr="009746DC">
        <w:rPr>
          <w:rtl/>
        </w:rPr>
        <w:t xml:space="preserve"> </w:t>
      </w:r>
      <w:r w:rsidRPr="00A53FB3">
        <w:rPr>
          <w:rStyle w:val="libFootnotenumChar"/>
          <w:rtl/>
        </w:rPr>
        <w:t>(2)</w:t>
      </w:r>
      <w:r w:rsidRPr="009746DC">
        <w:rPr>
          <w:rtl/>
        </w:rPr>
        <w:t xml:space="preserve"> والأول أضبط.</w:t>
      </w:r>
    </w:p>
    <w:p w:rsidR="00B717C7" w:rsidRPr="009746DC" w:rsidRDefault="00B717C7" w:rsidP="00683182">
      <w:pPr>
        <w:pStyle w:val="libNormal"/>
        <w:rPr>
          <w:rtl/>
        </w:rPr>
      </w:pPr>
      <w:r w:rsidRPr="00C875FB">
        <w:rPr>
          <w:rtl/>
        </w:rPr>
        <w:t>« ولم ينظروا »</w:t>
      </w:r>
      <w:r w:rsidRPr="009746DC">
        <w:rPr>
          <w:rtl/>
        </w:rPr>
        <w:t xml:space="preserve"> </w:t>
      </w:r>
      <w:r w:rsidR="00D83B35">
        <w:rPr>
          <w:rtl/>
        </w:rPr>
        <w:t xml:space="preserve">علىّ </w:t>
      </w:r>
      <w:r w:rsidRPr="009746DC">
        <w:rPr>
          <w:rtl/>
        </w:rPr>
        <w:t>بناء المجهول أي لم يمهلوا من العذاب.</w:t>
      </w:r>
    </w:p>
    <w:p w:rsidR="00B717C7" w:rsidRPr="009746DC" w:rsidRDefault="00B717C7" w:rsidP="00683182">
      <w:pPr>
        <w:pStyle w:val="libNormal"/>
        <w:rPr>
          <w:rtl/>
          <w:lang w:bidi="fa-IR"/>
        </w:rPr>
      </w:pPr>
      <w:r w:rsidRPr="00683182">
        <w:rPr>
          <w:rStyle w:val="libBold1Char"/>
          <w:rtl/>
        </w:rPr>
        <w:t>الحديث الثامن عشر :</w:t>
      </w:r>
      <w:r w:rsidRPr="009746DC">
        <w:rPr>
          <w:rtl/>
          <w:lang w:bidi="fa-IR"/>
        </w:rPr>
        <w:t xml:space="preserve"> مرفوع.</w:t>
      </w:r>
    </w:p>
    <w:p w:rsidR="00B717C7" w:rsidRPr="009746DC" w:rsidRDefault="00B717C7" w:rsidP="00683182">
      <w:pPr>
        <w:pStyle w:val="libNormal"/>
        <w:rPr>
          <w:rtl/>
        </w:rPr>
      </w:pPr>
      <w:r w:rsidRPr="009746DC">
        <w:rPr>
          <w:rtl/>
        </w:rPr>
        <w:t xml:space="preserve">وقد </w:t>
      </w:r>
      <w:r w:rsidR="00850EDE">
        <w:rPr>
          <w:rtl/>
        </w:rPr>
        <w:t xml:space="preserve">مرّ </w:t>
      </w:r>
      <w:r w:rsidRPr="009746DC">
        <w:rPr>
          <w:rtl/>
        </w:rPr>
        <w:t xml:space="preserve">تأويله ويحتمل هنا </w:t>
      </w:r>
      <w:r w:rsidR="00E43AE8">
        <w:rPr>
          <w:rtl/>
        </w:rPr>
        <w:t>أيضاً</w:t>
      </w:r>
      <w:r w:rsidR="00551E04">
        <w:rPr>
          <w:rtl/>
        </w:rPr>
        <w:t xml:space="preserve"> </w:t>
      </w:r>
      <w:r w:rsidRPr="009746DC">
        <w:rPr>
          <w:rtl/>
        </w:rPr>
        <w:t xml:space="preserve">كون الاثني عشر باعتبار فاطمة </w:t>
      </w:r>
      <w:r w:rsidR="00B613C2" w:rsidRPr="00B613C2">
        <w:rPr>
          <w:rStyle w:val="libAlaemChar"/>
          <w:rtl/>
        </w:rPr>
        <w:t xml:space="preserve">عليها‌السلام </w:t>
      </w:r>
      <w:r w:rsidR="00406F49">
        <w:rPr>
          <w:rtl/>
        </w:rPr>
        <w:t xml:space="preserve"> </w:t>
      </w:r>
      <w:r w:rsidRPr="009746DC">
        <w:rPr>
          <w:rtl/>
        </w:rPr>
        <w:t>و</w:t>
      </w:r>
      <w:r w:rsidR="00D8033E">
        <w:rPr>
          <w:rtl/>
        </w:rPr>
        <w:t xml:space="preserve">ان </w:t>
      </w:r>
      <w:r w:rsidR="00551E04">
        <w:rPr>
          <w:rtl/>
        </w:rPr>
        <w:t xml:space="preserve">كان </w:t>
      </w:r>
      <w:r w:rsidRPr="009746DC">
        <w:rPr>
          <w:rtl/>
        </w:rPr>
        <w:t>ب</w:t>
      </w:r>
      <w:r w:rsidR="00186073">
        <w:rPr>
          <w:rtl/>
        </w:rPr>
        <w:t xml:space="preserve">عيداً </w:t>
      </w:r>
      <w:r w:rsidRPr="009746DC">
        <w:rPr>
          <w:rtl/>
        </w:rPr>
        <w:t>باعتبار النقابة قال في النهاية</w:t>
      </w:r>
      <w:r w:rsidRPr="00C875FB">
        <w:rPr>
          <w:rtl/>
        </w:rPr>
        <w:t xml:space="preserve"> النقباء</w:t>
      </w:r>
      <w:r w:rsidRPr="009746DC">
        <w:rPr>
          <w:rtl/>
        </w:rPr>
        <w:t xml:space="preserve"> جمع نقيب وهو كالعريف </w:t>
      </w:r>
      <w:r w:rsidR="00D83B35">
        <w:rPr>
          <w:rtl/>
        </w:rPr>
        <w:t xml:space="preserve">علىّ </w:t>
      </w:r>
      <w:r w:rsidRPr="009746DC">
        <w:rPr>
          <w:rtl/>
        </w:rPr>
        <w:t>القوم ال</w:t>
      </w:r>
      <w:r w:rsidR="0093315B">
        <w:rPr>
          <w:rtl/>
        </w:rPr>
        <w:t xml:space="preserve">مقدّم </w:t>
      </w:r>
      <w:r w:rsidRPr="009746DC">
        <w:rPr>
          <w:rtl/>
        </w:rPr>
        <w:t xml:space="preserve">عليهم </w:t>
      </w:r>
      <w:r w:rsidR="00511401">
        <w:rPr>
          <w:rtl/>
        </w:rPr>
        <w:t xml:space="preserve">الّذي </w:t>
      </w:r>
      <w:r w:rsidRPr="009746DC">
        <w:rPr>
          <w:rtl/>
        </w:rPr>
        <w:t>يتعرف أخبارهم وينقب عن أحوالهم أي يفتش ، وفي القاموس : النقيب</w:t>
      </w:r>
    </w:p>
    <w:p w:rsidR="00B717C7" w:rsidRPr="009746DC" w:rsidRDefault="00B717C7" w:rsidP="00683182">
      <w:pPr>
        <w:pStyle w:val="libLine"/>
        <w:rPr>
          <w:rtl/>
        </w:rPr>
      </w:pPr>
      <w:r w:rsidRPr="009746DC">
        <w:rPr>
          <w:rtl/>
        </w:rPr>
        <w:t>__________________</w:t>
      </w:r>
    </w:p>
    <w:p w:rsidR="00B717C7" w:rsidRPr="009746DC" w:rsidRDefault="00B717C7" w:rsidP="009C7523">
      <w:pPr>
        <w:pStyle w:val="libFootnote0"/>
        <w:rPr>
          <w:rtl/>
          <w:lang w:bidi="fa-IR"/>
        </w:rPr>
      </w:pPr>
      <w:r>
        <w:rPr>
          <w:rtl/>
        </w:rPr>
        <w:t>(</w:t>
      </w:r>
      <w:r w:rsidRPr="009746DC">
        <w:rPr>
          <w:rtl/>
        </w:rPr>
        <w:t>1) سورة النبأ : 7.</w:t>
      </w:r>
      <w:r w:rsidR="009C7523">
        <w:rPr>
          <w:rFonts w:hint="cs"/>
          <w:rtl/>
        </w:rPr>
        <w:t xml:space="preserve"> </w:t>
      </w:r>
      <w:r>
        <w:rPr>
          <w:rtl/>
        </w:rPr>
        <w:t>(</w:t>
      </w:r>
      <w:r w:rsidRPr="009746DC">
        <w:rPr>
          <w:rtl/>
        </w:rPr>
        <w:t>2) سورة الزلزال : 1.</w:t>
      </w:r>
    </w:p>
    <w:p w:rsidR="008930D5" w:rsidRDefault="008930D5" w:rsidP="008930D5">
      <w:pPr>
        <w:pStyle w:val="libNormal"/>
        <w:rPr>
          <w:rtl/>
        </w:rPr>
      </w:pPr>
      <w:r>
        <w:rPr>
          <w:rtl/>
        </w:rPr>
        <w:br w:type="page"/>
      </w:r>
    </w:p>
    <w:p w:rsidR="00B717C7" w:rsidRPr="009746DC" w:rsidRDefault="00B717C7" w:rsidP="009C7523">
      <w:pPr>
        <w:pStyle w:val="libNormal"/>
        <w:rPr>
          <w:rtl/>
        </w:rPr>
      </w:pPr>
      <w:r w:rsidRPr="009746DC">
        <w:rPr>
          <w:rtl/>
        </w:rPr>
        <w:lastRenderedPageBreak/>
        <w:t>القائم بالحق</w:t>
      </w:r>
      <w:r w:rsidR="00ED4F56">
        <w:rPr>
          <w:rFonts w:hint="cs"/>
          <w:rtl/>
        </w:rPr>
        <w:t>ّ</w:t>
      </w:r>
      <w:r w:rsidRPr="009746DC">
        <w:rPr>
          <w:rtl/>
        </w:rPr>
        <w:t xml:space="preserve"> يملأها </w:t>
      </w:r>
      <w:r w:rsidR="00ED4F56">
        <w:rPr>
          <w:rtl/>
        </w:rPr>
        <w:t xml:space="preserve">عدلاً </w:t>
      </w:r>
      <w:r w:rsidRPr="009746DC">
        <w:rPr>
          <w:rtl/>
        </w:rPr>
        <w:t xml:space="preserve">كما ملئت </w:t>
      </w:r>
      <w:r w:rsidR="00ED4F56">
        <w:rPr>
          <w:rtl/>
        </w:rPr>
        <w:t>جوراً</w:t>
      </w:r>
      <w:r>
        <w:t>.</w:t>
      </w:r>
    </w:p>
    <w:p w:rsidR="00B717C7" w:rsidRPr="009746DC" w:rsidRDefault="00B717C7" w:rsidP="009C7523">
      <w:pPr>
        <w:pStyle w:val="libNormal"/>
        <w:rPr>
          <w:rtl/>
        </w:rPr>
      </w:pPr>
      <w:r w:rsidRPr="009746DC">
        <w:rPr>
          <w:rtl/>
        </w:rPr>
        <w:t>19</w:t>
      </w:r>
      <w:r>
        <w:rPr>
          <w:rtl/>
        </w:rPr>
        <w:t xml:space="preserve"> </w:t>
      </w:r>
      <w:r w:rsidR="003928AF">
        <w:rPr>
          <w:rtl/>
        </w:rPr>
        <w:t>-</w:t>
      </w:r>
      <w:r>
        <w:rPr>
          <w:rtl/>
        </w:rPr>
        <w:t xml:space="preserve"> </w:t>
      </w:r>
      <w:r w:rsidR="00551E04">
        <w:rPr>
          <w:rtl/>
        </w:rPr>
        <w:t>عليّ</w:t>
      </w:r>
      <w:r w:rsidR="00ED4F56">
        <w:rPr>
          <w:rFonts w:hint="cs"/>
          <w:rtl/>
        </w:rPr>
        <w:t>ُ</w:t>
      </w:r>
      <w:r w:rsidR="00551E04">
        <w:rPr>
          <w:rtl/>
        </w:rPr>
        <w:t xml:space="preserve"> </w:t>
      </w:r>
      <w:r w:rsidRPr="009746DC">
        <w:rPr>
          <w:rtl/>
        </w:rPr>
        <w:t xml:space="preserve">بن </w:t>
      </w:r>
      <w:r w:rsidR="00551E04">
        <w:rPr>
          <w:rtl/>
        </w:rPr>
        <w:t xml:space="preserve">محمّد </w:t>
      </w:r>
      <w:r w:rsidRPr="009746DC">
        <w:rPr>
          <w:rtl/>
        </w:rPr>
        <w:t>و</w:t>
      </w:r>
      <w:r w:rsidR="00551E04">
        <w:rPr>
          <w:rtl/>
        </w:rPr>
        <w:t xml:space="preserve">محمّد </w:t>
      </w:r>
      <w:r w:rsidRPr="009746DC">
        <w:rPr>
          <w:rtl/>
        </w:rPr>
        <w:t xml:space="preserve">بن الحسن ، عن سهل بن زياد ، عن </w:t>
      </w:r>
      <w:r w:rsidR="00551E04">
        <w:rPr>
          <w:rtl/>
        </w:rPr>
        <w:t xml:space="preserve">محمّد </w:t>
      </w:r>
      <w:r w:rsidRPr="009746DC">
        <w:rPr>
          <w:rtl/>
        </w:rPr>
        <w:t xml:space="preserve">بن الحسن بن شمون ، عن عبد الله بن عبد </w:t>
      </w:r>
      <w:r w:rsidR="00FE5F86">
        <w:rPr>
          <w:rtl/>
        </w:rPr>
        <w:t xml:space="preserve">الرَّحمن </w:t>
      </w:r>
      <w:r w:rsidRPr="009746DC">
        <w:rPr>
          <w:rtl/>
        </w:rPr>
        <w:t>الأصم ، عن كر</w:t>
      </w:r>
      <w:r w:rsidR="00551E04">
        <w:rPr>
          <w:rtl/>
        </w:rPr>
        <w:t xml:space="preserve">أمّ </w:t>
      </w:r>
      <w:r w:rsidRPr="009746DC">
        <w:rPr>
          <w:rtl/>
        </w:rPr>
        <w:t xml:space="preserve">قال حلفت فيما بيني وبين نفسي </w:t>
      </w:r>
      <w:r w:rsidR="000164B7">
        <w:rPr>
          <w:rtl/>
        </w:rPr>
        <w:t xml:space="preserve">إلّا </w:t>
      </w:r>
      <w:r w:rsidRPr="009746DC">
        <w:rPr>
          <w:rtl/>
        </w:rPr>
        <w:t>آ</w:t>
      </w:r>
      <w:r w:rsidR="006A0B61">
        <w:rPr>
          <w:rtl/>
        </w:rPr>
        <w:t xml:space="preserve">كلّ </w:t>
      </w:r>
      <w:r w:rsidRPr="009746DC">
        <w:rPr>
          <w:rtl/>
        </w:rPr>
        <w:t>طعاما</w:t>
      </w:r>
      <w:r w:rsidR="007F49ED">
        <w:rPr>
          <w:rFonts w:hint="cs"/>
          <w:rtl/>
        </w:rPr>
        <w:t>ً</w:t>
      </w:r>
      <w:r w:rsidRPr="009746DC">
        <w:rPr>
          <w:rtl/>
        </w:rPr>
        <w:t xml:space="preserve"> بنهار </w:t>
      </w:r>
      <w:r w:rsidR="000E5ABA">
        <w:rPr>
          <w:rtl/>
        </w:rPr>
        <w:t>أبداً</w:t>
      </w:r>
      <w:r w:rsidRPr="009746DC">
        <w:rPr>
          <w:rtl/>
        </w:rPr>
        <w:t xml:space="preserve"> </w:t>
      </w:r>
      <w:r w:rsidR="00FE5F86">
        <w:rPr>
          <w:rtl/>
        </w:rPr>
        <w:t xml:space="preserve">حتّى </w:t>
      </w:r>
      <w:r w:rsidRPr="009746DC">
        <w:rPr>
          <w:rtl/>
        </w:rPr>
        <w:t xml:space="preserve">يقوم قائم آل </w:t>
      </w:r>
      <w:r w:rsidR="00551E04">
        <w:rPr>
          <w:rtl/>
        </w:rPr>
        <w:t xml:space="preserve">محمّد </w:t>
      </w:r>
      <w:r w:rsidRPr="009746DC">
        <w:rPr>
          <w:rtl/>
        </w:rPr>
        <w:t xml:space="preserve">فدخلت </w:t>
      </w:r>
      <w:r w:rsidR="00D83B35">
        <w:rPr>
          <w:rtl/>
        </w:rPr>
        <w:t xml:space="preserve">علىّ </w:t>
      </w:r>
      <w:r w:rsidRPr="009746DC">
        <w:rPr>
          <w:rtl/>
        </w:rPr>
        <w:t xml:space="preserve">أبي عبد الله </w:t>
      </w:r>
      <w:r w:rsidR="00850EDE">
        <w:rPr>
          <w:rStyle w:val="libAlaemChar"/>
          <w:rtl/>
        </w:rPr>
        <w:t xml:space="preserve">عليه‌السلام </w:t>
      </w:r>
      <w:r w:rsidRPr="009746DC">
        <w:rPr>
          <w:rtl/>
        </w:rPr>
        <w:t xml:space="preserve">قال فقلت له رجل من شيعتكم جعل لله عليه </w:t>
      </w:r>
      <w:r w:rsidR="000164B7">
        <w:rPr>
          <w:rtl/>
        </w:rPr>
        <w:t xml:space="preserve">إلّا </w:t>
      </w:r>
      <w:r w:rsidRPr="009746DC">
        <w:rPr>
          <w:rtl/>
        </w:rPr>
        <w:t>يأ</w:t>
      </w:r>
      <w:r w:rsidR="006A0B61">
        <w:rPr>
          <w:rtl/>
        </w:rPr>
        <w:t xml:space="preserve">كلّ </w:t>
      </w:r>
      <w:r w:rsidRPr="009746DC">
        <w:rPr>
          <w:rtl/>
        </w:rPr>
        <w:t>طعاما</w:t>
      </w:r>
      <w:r w:rsidR="007F49ED">
        <w:rPr>
          <w:rFonts w:hint="cs"/>
          <w:rtl/>
        </w:rPr>
        <w:t>ً</w:t>
      </w:r>
      <w:r w:rsidRPr="009746DC">
        <w:rPr>
          <w:rtl/>
        </w:rPr>
        <w:t xml:space="preserve"> بنهار </w:t>
      </w:r>
      <w:r w:rsidR="000E5ABA">
        <w:rPr>
          <w:rtl/>
        </w:rPr>
        <w:t>أبداً</w:t>
      </w:r>
      <w:r w:rsidRPr="009746DC">
        <w:rPr>
          <w:rtl/>
        </w:rPr>
        <w:t xml:space="preserve"> </w:t>
      </w:r>
      <w:r w:rsidR="00FE5F86">
        <w:rPr>
          <w:rtl/>
        </w:rPr>
        <w:t xml:space="preserve">حتّى </w:t>
      </w:r>
      <w:r w:rsidRPr="009746DC">
        <w:rPr>
          <w:rtl/>
        </w:rPr>
        <w:t xml:space="preserve">يقوم قائم آل </w:t>
      </w:r>
      <w:r w:rsidR="00551E04">
        <w:rPr>
          <w:rtl/>
        </w:rPr>
        <w:t xml:space="preserve">محمّد </w:t>
      </w:r>
      <w:r w:rsidRPr="009746DC">
        <w:rPr>
          <w:rtl/>
        </w:rPr>
        <w:t>قال فصم إذا يا كر</w:t>
      </w:r>
      <w:r w:rsidR="00551E04">
        <w:rPr>
          <w:rtl/>
        </w:rPr>
        <w:t xml:space="preserve">أمّ </w:t>
      </w:r>
      <w:r w:rsidRPr="009746DC">
        <w:rPr>
          <w:rtl/>
        </w:rPr>
        <w:t xml:space="preserve">ولا تصم العيدين ولا ثلاثة التشريق ولا إذا كنت </w:t>
      </w:r>
      <w:r w:rsidR="001679D7">
        <w:rPr>
          <w:rtl/>
        </w:rPr>
        <w:t xml:space="preserve">مسافراً </w:t>
      </w:r>
      <w:r w:rsidRPr="009746DC">
        <w:rPr>
          <w:rtl/>
        </w:rPr>
        <w:t>ولا مريضا</w:t>
      </w:r>
      <w:r w:rsidR="007F49ED">
        <w:rPr>
          <w:rFonts w:hint="cs"/>
          <w:rtl/>
        </w:rPr>
        <w:t>ً</w:t>
      </w:r>
      <w:r w:rsidRPr="009746DC">
        <w:rPr>
          <w:rtl/>
        </w:rPr>
        <w:t xml:space="preserve"> ف</w:t>
      </w:r>
      <w:r w:rsidR="00D8033E">
        <w:rPr>
          <w:rtl/>
        </w:rPr>
        <w:t xml:space="preserve">ان </w:t>
      </w:r>
      <w:r w:rsidRPr="009746DC">
        <w:rPr>
          <w:rtl/>
        </w:rPr>
        <w:t xml:space="preserve">الحسين </w:t>
      </w:r>
      <w:r w:rsidR="00850EDE">
        <w:rPr>
          <w:rStyle w:val="libAlaemChar"/>
          <w:rtl/>
        </w:rPr>
        <w:t xml:space="preserve">عليه‌السلام </w:t>
      </w:r>
      <w:r w:rsidR="00FE5F86">
        <w:rPr>
          <w:rtl/>
        </w:rPr>
        <w:t xml:space="preserve">لـمّا </w:t>
      </w:r>
      <w:r w:rsidRPr="009746DC">
        <w:rPr>
          <w:rtl/>
        </w:rPr>
        <w:t xml:space="preserve">قتل عجت السماوات والأرض ومن عليهما والملائكة فقالوا يا ربنا ائذن لنا في هلاك الخلق </w:t>
      </w:r>
      <w:r w:rsidR="00FE5F86">
        <w:rPr>
          <w:rtl/>
        </w:rPr>
        <w:t xml:space="preserve">حتّى </w:t>
      </w:r>
      <w:r w:rsidRPr="009746DC">
        <w:rPr>
          <w:rtl/>
        </w:rPr>
        <w:t>نجدهم عن جديد الأرض بما استحلوا حرمتك وقتلوا صفوتك فأوحى الله إليهم يا ملائكتي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9C7523">
      <w:pPr>
        <w:pStyle w:val="libNormal"/>
        <w:rPr>
          <w:rtl/>
        </w:rPr>
      </w:pPr>
      <w:r w:rsidRPr="009746DC">
        <w:rPr>
          <w:rtl/>
        </w:rPr>
        <w:t>شاهد القوم وضمينهم وعريفهم ، وضمير</w:t>
      </w:r>
      <w:r w:rsidRPr="00C875FB">
        <w:rPr>
          <w:rtl/>
        </w:rPr>
        <w:t xml:space="preserve"> يملأها</w:t>
      </w:r>
      <w:r w:rsidRPr="009746DC">
        <w:rPr>
          <w:rtl/>
        </w:rPr>
        <w:t xml:space="preserve"> راجع إلى الأرض.</w:t>
      </w:r>
    </w:p>
    <w:p w:rsidR="00B717C7" w:rsidRPr="009746DC" w:rsidRDefault="00B717C7" w:rsidP="009C7523">
      <w:pPr>
        <w:pStyle w:val="libNormal"/>
        <w:rPr>
          <w:rtl/>
          <w:lang w:bidi="fa-IR"/>
        </w:rPr>
      </w:pPr>
      <w:r w:rsidRPr="009C7523">
        <w:rPr>
          <w:rStyle w:val="libBold1Char"/>
          <w:rtl/>
        </w:rPr>
        <w:t>الحديث التاسع عشر :</w:t>
      </w:r>
      <w:r w:rsidRPr="009746DC">
        <w:rPr>
          <w:rtl/>
          <w:lang w:bidi="fa-IR"/>
        </w:rPr>
        <w:t xml:space="preserve"> ضعيف.</w:t>
      </w:r>
    </w:p>
    <w:p w:rsidR="00B717C7" w:rsidRPr="009746DC" w:rsidRDefault="00B717C7" w:rsidP="009C7523">
      <w:pPr>
        <w:pStyle w:val="libNormal"/>
        <w:rPr>
          <w:rtl/>
        </w:rPr>
      </w:pPr>
      <w:r w:rsidRPr="00C875FB">
        <w:rPr>
          <w:rtl/>
        </w:rPr>
        <w:t>وشم</w:t>
      </w:r>
      <w:r w:rsidR="007F49ED">
        <w:rPr>
          <w:rFonts w:hint="cs"/>
          <w:rtl/>
        </w:rPr>
        <w:t>ّ</w:t>
      </w:r>
      <w:r w:rsidRPr="00C875FB">
        <w:rPr>
          <w:rtl/>
        </w:rPr>
        <w:t>ون</w:t>
      </w:r>
      <w:r w:rsidRPr="009746DC">
        <w:rPr>
          <w:rtl/>
        </w:rPr>
        <w:t xml:space="preserve"> كتن</w:t>
      </w:r>
      <w:r w:rsidR="007F49ED">
        <w:rPr>
          <w:rFonts w:hint="cs"/>
          <w:rtl/>
        </w:rPr>
        <w:t>ّ</w:t>
      </w:r>
      <w:r w:rsidRPr="009746DC">
        <w:rPr>
          <w:rtl/>
        </w:rPr>
        <w:t>ور ،</w:t>
      </w:r>
      <w:r>
        <w:rPr>
          <w:rtl/>
        </w:rPr>
        <w:t xml:space="preserve"> و</w:t>
      </w:r>
      <w:r w:rsidRPr="00C875FB">
        <w:rPr>
          <w:rtl/>
        </w:rPr>
        <w:t>كر</w:t>
      </w:r>
      <w:r w:rsidR="00551E04">
        <w:rPr>
          <w:rtl/>
        </w:rPr>
        <w:t xml:space="preserve">أمّ </w:t>
      </w:r>
      <w:r w:rsidRPr="009746DC">
        <w:rPr>
          <w:rtl/>
        </w:rPr>
        <w:t>بالكسر والتخفيف أو بالفتح والتشديد</w:t>
      </w:r>
      <w:r w:rsidRPr="00C875FB">
        <w:rPr>
          <w:rtl/>
        </w:rPr>
        <w:t xml:space="preserve"> « فيما بيني وبين نفسي »</w:t>
      </w:r>
      <w:r w:rsidRPr="009746DC">
        <w:rPr>
          <w:rtl/>
        </w:rPr>
        <w:t xml:space="preserve"> أي من غير </w:t>
      </w:r>
      <w:r w:rsidR="00D8033E">
        <w:rPr>
          <w:rtl/>
        </w:rPr>
        <w:t xml:space="preserve">ان </w:t>
      </w:r>
      <w:r w:rsidRPr="009746DC">
        <w:rPr>
          <w:rtl/>
        </w:rPr>
        <w:t>يعلم به أحد و</w:t>
      </w:r>
      <w:r w:rsidR="00D8033E">
        <w:rPr>
          <w:rtl/>
        </w:rPr>
        <w:t xml:space="preserve">ان </w:t>
      </w:r>
      <w:r w:rsidRPr="009746DC">
        <w:rPr>
          <w:rtl/>
        </w:rPr>
        <w:t xml:space="preserve">حمل </w:t>
      </w:r>
      <w:r w:rsidR="00D83B35">
        <w:rPr>
          <w:rtl/>
        </w:rPr>
        <w:t xml:space="preserve">علىّ </w:t>
      </w:r>
      <w:r w:rsidR="004A738A">
        <w:rPr>
          <w:rtl/>
        </w:rPr>
        <w:t xml:space="preserve">الكلام </w:t>
      </w:r>
      <w:r w:rsidRPr="009746DC">
        <w:rPr>
          <w:rtl/>
        </w:rPr>
        <w:t>النفسي فالأ</w:t>
      </w:r>
      <w:r w:rsidR="00850EDE">
        <w:rPr>
          <w:rtl/>
        </w:rPr>
        <w:t xml:space="preserve">مرّ </w:t>
      </w:r>
      <w:r w:rsidRPr="009746DC">
        <w:rPr>
          <w:rtl/>
        </w:rPr>
        <w:t xml:space="preserve">بالصوم </w:t>
      </w:r>
      <w:r w:rsidR="00D83B35">
        <w:rPr>
          <w:rtl/>
        </w:rPr>
        <w:t xml:space="preserve">علىّ </w:t>
      </w:r>
      <w:r w:rsidRPr="009746DC">
        <w:rPr>
          <w:rtl/>
        </w:rPr>
        <w:t xml:space="preserve">الاستحباب كما هو المشهور ، وقيل بالوجوب فيه </w:t>
      </w:r>
      <w:r w:rsidR="00E43AE8">
        <w:rPr>
          <w:rtl/>
        </w:rPr>
        <w:t>أيضاً</w:t>
      </w:r>
      <w:r w:rsidR="00551E04">
        <w:rPr>
          <w:rtl/>
        </w:rPr>
        <w:t xml:space="preserve"> </w:t>
      </w:r>
      <w:r w:rsidRPr="00C875FB">
        <w:rPr>
          <w:rtl/>
        </w:rPr>
        <w:t xml:space="preserve">« </w:t>
      </w:r>
      <w:r w:rsidR="00D8033E">
        <w:rPr>
          <w:rtl/>
        </w:rPr>
        <w:t xml:space="preserve">ان </w:t>
      </w:r>
      <w:r w:rsidRPr="00C875FB">
        <w:rPr>
          <w:rtl/>
        </w:rPr>
        <w:t>لا آ</w:t>
      </w:r>
      <w:r w:rsidR="006A0B61">
        <w:rPr>
          <w:rtl/>
        </w:rPr>
        <w:t xml:space="preserve">كلّ </w:t>
      </w:r>
      <w:r w:rsidRPr="00C875FB">
        <w:rPr>
          <w:rtl/>
        </w:rPr>
        <w:t>»</w:t>
      </w:r>
      <w:r w:rsidRPr="009746DC">
        <w:rPr>
          <w:rtl/>
        </w:rPr>
        <w:t xml:space="preserve"> كأنه </w:t>
      </w:r>
      <w:r w:rsidR="00551E04">
        <w:rPr>
          <w:rtl/>
        </w:rPr>
        <w:t xml:space="preserve">كان </w:t>
      </w:r>
      <w:r w:rsidRPr="009746DC">
        <w:rPr>
          <w:rtl/>
        </w:rPr>
        <w:t xml:space="preserve">غرضه الصوم وكنى به عنه أو </w:t>
      </w:r>
      <w:r w:rsidR="00551E04">
        <w:rPr>
          <w:rtl/>
        </w:rPr>
        <w:t xml:space="preserve">كان </w:t>
      </w:r>
      <w:r w:rsidRPr="009746DC">
        <w:rPr>
          <w:rtl/>
        </w:rPr>
        <w:t>يمينه بلفظ الصوم وعبر عنه بهذه العبارة و</w:t>
      </w:r>
      <w:r w:rsidR="000164B7">
        <w:rPr>
          <w:rtl/>
        </w:rPr>
        <w:t xml:space="preserve">إلّا </w:t>
      </w:r>
      <w:r w:rsidRPr="009746DC">
        <w:rPr>
          <w:rtl/>
        </w:rPr>
        <w:t xml:space="preserve">فالظاهر أنه لا ينعقد الحلف </w:t>
      </w:r>
      <w:r w:rsidR="00D83B35">
        <w:rPr>
          <w:rtl/>
        </w:rPr>
        <w:t xml:space="preserve">علىّ </w:t>
      </w:r>
      <w:r w:rsidRPr="009746DC">
        <w:rPr>
          <w:rtl/>
        </w:rPr>
        <w:t xml:space="preserve">حقيقة هذا </w:t>
      </w:r>
      <w:r w:rsidR="004A738A">
        <w:rPr>
          <w:rtl/>
        </w:rPr>
        <w:t xml:space="preserve">الكلام </w:t>
      </w:r>
      <w:r w:rsidRPr="009746DC">
        <w:rPr>
          <w:rtl/>
        </w:rPr>
        <w:t>لأن</w:t>
      </w:r>
      <w:r w:rsidR="003E3C1B">
        <w:rPr>
          <w:rFonts w:hint="cs"/>
          <w:rtl/>
        </w:rPr>
        <w:t>ّ</w:t>
      </w:r>
      <w:r w:rsidRPr="009746DC">
        <w:rPr>
          <w:rtl/>
        </w:rPr>
        <w:t xml:space="preserve">ه مرجوح واستثناء ثلاثة التشريق محمول </w:t>
      </w:r>
      <w:r w:rsidR="00D83B35">
        <w:rPr>
          <w:rtl/>
        </w:rPr>
        <w:t xml:space="preserve">علىّ </w:t>
      </w:r>
      <w:r w:rsidRPr="009746DC">
        <w:rPr>
          <w:rtl/>
        </w:rPr>
        <w:t xml:space="preserve">ما إذا </w:t>
      </w:r>
      <w:r w:rsidR="00551E04">
        <w:rPr>
          <w:rtl/>
        </w:rPr>
        <w:t xml:space="preserve">كان </w:t>
      </w:r>
      <w:r w:rsidRPr="009746DC">
        <w:rPr>
          <w:rtl/>
        </w:rPr>
        <w:t>بمنى ، و</w:t>
      </w:r>
      <w:r w:rsidR="00850EDE">
        <w:rPr>
          <w:rtl/>
        </w:rPr>
        <w:t xml:space="preserve">يدلّ </w:t>
      </w:r>
      <w:r w:rsidR="00D83B35">
        <w:rPr>
          <w:rtl/>
        </w:rPr>
        <w:t xml:space="preserve">علىّ </w:t>
      </w:r>
      <w:r w:rsidR="00D8033E">
        <w:rPr>
          <w:rtl/>
        </w:rPr>
        <w:t xml:space="preserve">ان </w:t>
      </w:r>
      <w:r w:rsidRPr="009746DC">
        <w:rPr>
          <w:rtl/>
        </w:rPr>
        <w:t>النذر المطلق لا يص</w:t>
      </w:r>
      <w:r w:rsidR="003E3C1B">
        <w:rPr>
          <w:rFonts w:hint="cs"/>
          <w:rtl/>
        </w:rPr>
        <w:t>ا</w:t>
      </w:r>
      <w:r w:rsidR="003E3C1B">
        <w:rPr>
          <w:rtl/>
        </w:rPr>
        <w:t>م</w:t>
      </w:r>
      <w:r w:rsidR="00551E04">
        <w:rPr>
          <w:rtl/>
        </w:rPr>
        <w:t xml:space="preserve"> </w:t>
      </w:r>
      <w:r w:rsidRPr="009746DC">
        <w:rPr>
          <w:rtl/>
        </w:rPr>
        <w:t>له في السفر.</w:t>
      </w:r>
    </w:p>
    <w:p w:rsidR="00B717C7" w:rsidRPr="009746DC" w:rsidRDefault="00B717C7" w:rsidP="009C7523">
      <w:pPr>
        <w:pStyle w:val="libNormal"/>
        <w:rPr>
          <w:rtl/>
        </w:rPr>
      </w:pPr>
      <w:r w:rsidRPr="00C875FB">
        <w:rPr>
          <w:rtl/>
        </w:rPr>
        <w:t>قوله : ف</w:t>
      </w:r>
      <w:r w:rsidR="00D8033E">
        <w:rPr>
          <w:rtl/>
        </w:rPr>
        <w:t>ان</w:t>
      </w:r>
      <w:r w:rsidR="003E3C1B">
        <w:rPr>
          <w:rFonts w:hint="cs"/>
          <w:rtl/>
        </w:rPr>
        <w:t>ّ</w:t>
      </w:r>
      <w:r w:rsidR="00D8033E">
        <w:rPr>
          <w:rtl/>
        </w:rPr>
        <w:t xml:space="preserve"> </w:t>
      </w:r>
      <w:r w:rsidRPr="00C875FB">
        <w:rPr>
          <w:rtl/>
        </w:rPr>
        <w:t xml:space="preserve">الحسين </w:t>
      </w:r>
      <w:r w:rsidR="00850EDE">
        <w:rPr>
          <w:rStyle w:val="libAlaemChar"/>
          <w:rtl/>
        </w:rPr>
        <w:t xml:space="preserve">عليه‌السلام </w:t>
      </w:r>
      <w:r w:rsidRPr="009746DC">
        <w:rPr>
          <w:rtl/>
        </w:rPr>
        <w:t>كأنه تعليل لاستعداد صوم الدهر ، وأنه لا يصل إلى ذلك ف</w:t>
      </w:r>
      <w:r w:rsidR="00D8033E">
        <w:rPr>
          <w:rtl/>
        </w:rPr>
        <w:t xml:space="preserve">ان </w:t>
      </w:r>
      <w:r w:rsidRPr="009746DC">
        <w:rPr>
          <w:rtl/>
        </w:rPr>
        <w:t>الثاني عشر هو القائم ، أو أن</w:t>
      </w:r>
      <w:r w:rsidR="003E3C1B">
        <w:rPr>
          <w:rFonts w:hint="cs"/>
          <w:rtl/>
        </w:rPr>
        <w:t>ّ</w:t>
      </w:r>
      <w:r w:rsidRPr="009746DC">
        <w:rPr>
          <w:rtl/>
        </w:rPr>
        <w:t>ه ليس تعليقا</w:t>
      </w:r>
      <w:r w:rsidR="003E3C1B">
        <w:rPr>
          <w:rFonts w:hint="cs"/>
          <w:rtl/>
        </w:rPr>
        <w:t>ً</w:t>
      </w:r>
      <w:r w:rsidRPr="009746DC">
        <w:rPr>
          <w:rtl/>
        </w:rPr>
        <w:t xml:space="preserve"> </w:t>
      </w:r>
      <w:r w:rsidR="00D83B35">
        <w:rPr>
          <w:rtl/>
        </w:rPr>
        <w:t xml:space="preserve">علىّ </w:t>
      </w:r>
      <w:r w:rsidRPr="009746DC">
        <w:rPr>
          <w:rtl/>
        </w:rPr>
        <w:t>أ</w:t>
      </w:r>
      <w:r w:rsidR="00850EDE">
        <w:rPr>
          <w:rtl/>
        </w:rPr>
        <w:t xml:space="preserve">مرّ </w:t>
      </w:r>
      <w:r w:rsidRPr="009746DC">
        <w:rPr>
          <w:rtl/>
        </w:rPr>
        <w:t xml:space="preserve">فيه شك بل </w:t>
      </w:r>
      <w:r w:rsidR="00D83B35">
        <w:rPr>
          <w:rtl/>
        </w:rPr>
        <w:t xml:space="preserve">علىّ </w:t>
      </w:r>
      <w:r w:rsidRPr="009746DC">
        <w:rPr>
          <w:rtl/>
        </w:rPr>
        <w:t>أ</w:t>
      </w:r>
      <w:r w:rsidR="00850EDE">
        <w:rPr>
          <w:rtl/>
        </w:rPr>
        <w:t xml:space="preserve">مرّ </w:t>
      </w:r>
      <w:r w:rsidRPr="009746DC">
        <w:rPr>
          <w:rtl/>
        </w:rPr>
        <w:t>حتمي ف</w:t>
      </w:r>
      <w:r w:rsidR="00D8033E">
        <w:rPr>
          <w:rtl/>
        </w:rPr>
        <w:t xml:space="preserve">ان </w:t>
      </w:r>
      <w:r w:rsidRPr="009746DC">
        <w:rPr>
          <w:rtl/>
        </w:rPr>
        <w:t>الله قد وعد الملائكة ظهوره ولا يخلف وعده ،</w:t>
      </w:r>
      <w:r>
        <w:rPr>
          <w:rtl/>
        </w:rPr>
        <w:t xml:space="preserve"> و</w:t>
      </w:r>
      <w:r w:rsidRPr="00C875FB">
        <w:rPr>
          <w:rtl/>
        </w:rPr>
        <w:t>عجيج السماوات والأرض</w:t>
      </w:r>
      <w:r w:rsidRPr="009746DC">
        <w:rPr>
          <w:rtl/>
        </w:rPr>
        <w:t xml:space="preserve"> كناية عن ظهور آثار هذه المصيبة فيها</w:t>
      </w:r>
      <w:r w:rsidRPr="00C875FB">
        <w:rPr>
          <w:rtl/>
        </w:rPr>
        <w:t xml:space="preserve"> « في هلاك الخلق »</w:t>
      </w:r>
      <w:r w:rsidRPr="009746DC">
        <w:rPr>
          <w:rtl/>
        </w:rPr>
        <w:t xml:space="preserve"> أي الذين عملوا ذلك أو رضوا به أو الأعم</w:t>
      </w:r>
      <w:r w:rsidR="003E3C1B">
        <w:rPr>
          <w:rFonts w:hint="cs"/>
          <w:rtl/>
        </w:rPr>
        <w:t>ّ</w:t>
      </w:r>
      <w:r w:rsidRPr="009746DC">
        <w:rPr>
          <w:rtl/>
        </w:rPr>
        <w:t xml:space="preserve"> ل</w:t>
      </w:r>
      <w:r w:rsidR="00D8033E">
        <w:rPr>
          <w:rtl/>
        </w:rPr>
        <w:t xml:space="preserve">ان </w:t>
      </w:r>
      <w:r w:rsidRPr="009746DC">
        <w:rPr>
          <w:rtl/>
        </w:rPr>
        <w:t>العذاب إذا نزل يعم</w:t>
      </w:r>
      <w:r w:rsidR="003E3C1B">
        <w:rPr>
          <w:rFonts w:hint="cs"/>
          <w:rtl/>
        </w:rPr>
        <w:t>ّ</w:t>
      </w:r>
      <w:r w:rsidRPr="009746DC">
        <w:rPr>
          <w:rtl/>
        </w:rPr>
        <w:t xml:space="preserve"> </w:t>
      </w:r>
      <w:r w:rsidR="00DB1A91">
        <w:rPr>
          <w:rtl/>
        </w:rPr>
        <w:t xml:space="preserve">البرّ </w:t>
      </w:r>
      <w:r w:rsidRPr="009746DC">
        <w:rPr>
          <w:rtl/>
        </w:rPr>
        <w:t>والفاجر ، و</w:t>
      </w:r>
      <w:r w:rsidR="00D8033E">
        <w:rPr>
          <w:rtl/>
        </w:rPr>
        <w:t xml:space="preserve">ان </w:t>
      </w:r>
      <w:r w:rsidR="00551E04">
        <w:rPr>
          <w:rtl/>
        </w:rPr>
        <w:t xml:space="preserve">كان </w:t>
      </w:r>
      <w:r w:rsidR="00DB1A91">
        <w:rPr>
          <w:rtl/>
        </w:rPr>
        <w:t xml:space="preserve">البرّ </w:t>
      </w:r>
      <w:r w:rsidRPr="009746DC">
        <w:rPr>
          <w:rtl/>
        </w:rPr>
        <w:t>مأ</w:t>
      </w:r>
      <w:r w:rsidR="00ED4F56">
        <w:rPr>
          <w:rtl/>
        </w:rPr>
        <w:t>جوراً</w:t>
      </w:r>
      <w:r w:rsidRPr="00C875FB">
        <w:rPr>
          <w:rtl/>
        </w:rPr>
        <w:t xml:space="preserve"> « </w:t>
      </w:r>
      <w:r w:rsidR="00FE5F86">
        <w:rPr>
          <w:rtl/>
        </w:rPr>
        <w:t xml:space="preserve">حتى </w:t>
      </w:r>
      <w:r w:rsidRPr="00C875FB">
        <w:rPr>
          <w:rtl/>
        </w:rPr>
        <w:t>نجد</w:t>
      </w:r>
      <w:r w:rsidR="003E3C1B">
        <w:rPr>
          <w:rFonts w:hint="cs"/>
          <w:rtl/>
        </w:rPr>
        <w:t>ّ</w:t>
      </w:r>
      <w:r w:rsidRPr="00C875FB">
        <w:rPr>
          <w:rtl/>
        </w:rPr>
        <w:t>هم »</w:t>
      </w:r>
      <w:r w:rsidRPr="009746DC">
        <w:rPr>
          <w:rtl/>
        </w:rPr>
        <w:t xml:space="preserve"> </w:t>
      </w:r>
      <w:r w:rsidR="0076797F">
        <w:rPr>
          <w:rtl/>
        </w:rPr>
        <w:t xml:space="preserve">بضمّ </w:t>
      </w:r>
      <w:r w:rsidRPr="009746DC">
        <w:rPr>
          <w:rtl/>
        </w:rPr>
        <w:t>الجيم أي نقطعهم ونستأصلهم ، و</w:t>
      </w:r>
      <w:r w:rsidRPr="00C875FB">
        <w:rPr>
          <w:rtl/>
        </w:rPr>
        <w:t xml:space="preserve"> « جديد الأرض »</w:t>
      </w:r>
      <w:r w:rsidRPr="009746DC">
        <w:rPr>
          <w:rtl/>
        </w:rPr>
        <w:t xml:space="preserve"> وجهها</w:t>
      </w:r>
      <w:r>
        <w:rPr>
          <w:rtl/>
        </w:rPr>
        <w:t xml:space="preserve"> و</w:t>
      </w:r>
      <w:r w:rsidRPr="00C875FB">
        <w:rPr>
          <w:rtl/>
        </w:rPr>
        <w:t>الحرمة</w:t>
      </w:r>
      <w:r w:rsidRPr="009746DC">
        <w:rPr>
          <w:rtl/>
        </w:rPr>
        <w:t xml:space="preserve"> بالضم</w:t>
      </w:r>
      <w:r w:rsidR="003E3C1B">
        <w:rPr>
          <w:rFonts w:hint="cs"/>
          <w:rtl/>
        </w:rPr>
        <w:t>ّ</w:t>
      </w:r>
      <w:r w:rsidRPr="009746DC">
        <w:rPr>
          <w:rtl/>
        </w:rPr>
        <w:t xml:space="preserve"> ما لا</w:t>
      </w:r>
    </w:p>
    <w:p w:rsidR="008930D5" w:rsidRDefault="008930D5" w:rsidP="008930D5">
      <w:pPr>
        <w:pStyle w:val="libNormal"/>
        <w:rPr>
          <w:rtl/>
        </w:rPr>
      </w:pPr>
      <w:r>
        <w:rPr>
          <w:rtl/>
        </w:rPr>
        <w:br w:type="page"/>
      </w:r>
    </w:p>
    <w:p w:rsidR="00B717C7" w:rsidRPr="009746DC" w:rsidRDefault="00B717C7" w:rsidP="003E3C1B">
      <w:pPr>
        <w:pStyle w:val="libNormal"/>
        <w:rPr>
          <w:rtl/>
        </w:rPr>
      </w:pPr>
      <w:r>
        <w:rPr>
          <w:rtl/>
        </w:rPr>
        <w:lastRenderedPageBreak/>
        <w:t>و</w:t>
      </w:r>
      <w:r w:rsidRPr="009746DC">
        <w:rPr>
          <w:rtl/>
        </w:rPr>
        <w:t xml:space="preserve">يا سماواتي ويا أرضي اسكنوا </w:t>
      </w:r>
      <w:r w:rsidR="00A3003C">
        <w:rPr>
          <w:rFonts w:hint="cs"/>
          <w:rtl/>
        </w:rPr>
        <w:t xml:space="preserve">، </w:t>
      </w:r>
      <w:r w:rsidR="00D83B35">
        <w:rPr>
          <w:rtl/>
        </w:rPr>
        <w:t>ثمّ</w:t>
      </w:r>
      <w:r w:rsidR="00A3003C">
        <w:rPr>
          <w:rFonts w:hint="cs"/>
          <w:rtl/>
        </w:rPr>
        <w:t>َ</w:t>
      </w:r>
      <w:r w:rsidR="00D83B35">
        <w:rPr>
          <w:rtl/>
        </w:rPr>
        <w:t xml:space="preserve"> </w:t>
      </w:r>
      <w:r w:rsidRPr="009746DC">
        <w:rPr>
          <w:rtl/>
        </w:rPr>
        <w:t>كشف حجابا</w:t>
      </w:r>
      <w:r w:rsidR="003E3C1B">
        <w:rPr>
          <w:rFonts w:hint="cs"/>
          <w:rtl/>
        </w:rPr>
        <w:t>ً</w:t>
      </w:r>
      <w:r w:rsidRPr="009746DC">
        <w:rPr>
          <w:rtl/>
        </w:rPr>
        <w:t xml:space="preserve"> من الحجب فإذا خلفه </w:t>
      </w:r>
      <w:r w:rsidR="00551E04">
        <w:rPr>
          <w:rtl/>
        </w:rPr>
        <w:t xml:space="preserve">محمّد </w:t>
      </w:r>
      <w:r w:rsidR="007D1F02" w:rsidRPr="007D1F02">
        <w:rPr>
          <w:rStyle w:val="libAlaemChar"/>
          <w:rtl/>
        </w:rPr>
        <w:t>صلى‌الله‌عليه‌وآله</w:t>
      </w:r>
      <w:r w:rsidRPr="009746DC">
        <w:rPr>
          <w:rtl/>
        </w:rPr>
        <w:t xml:space="preserve"> واثنا عشر وصي</w:t>
      </w:r>
      <w:r w:rsidR="005135A3">
        <w:rPr>
          <w:rFonts w:hint="cs"/>
          <w:rtl/>
        </w:rPr>
        <w:t>ّ</w:t>
      </w:r>
      <w:r w:rsidRPr="009746DC">
        <w:rPr>
          <w:rtl/>
        </w:rPr>
        <w:t>ا</w:t>
      </w:r>
      <w:r w:rsidR="005135A3">
        <w:rPr>
          <w:rFonts w:hint="cs"/>
          <w:rtl/>
        </w:rPr>
        <w:t>ً</w:t>
      </w:r>
      <w:r w:rsidRPr="009746DC">
        <w:rPr>
          <w:rtl/>
        </w:rPr>
        <w:t xml:space="preserve"> له </w:t>
      </w:r>
      <w:r w:rsidR="00632E02" w:rsidRPr="00632E02">
        <w:rPr>
          <w:rStyle w:val="libAlaemChar"/>
          <w:rFonts w:hint="cs"/>
          <w:rtl/>
        </w:rPr>
        <w:t>عليهم‌السلام</w:t>
      </w:r>
      <w:r w:rsidR="00C17164" w:rsidRPr="00C17164">
        <w:rPr>
          <w:rStyle w:val="libAlaemChar"/>
          <w:rFonts w:hint="cs"/>
          <w:rtl/>
        </w:rPr>
        <w:t xml:space="preserve"> </w:t>
      </w:r>
      <w:r w:rsidRPr="009746DC">
        <w:rPr>
          <w:rtl/>
        </w:rPr>
        <w:t xml:space="preserve">وأخذ بيد </w:t>
      </w:r>
      <w:r w:rsidR="00BF0D7C">
        <w:rPr>
          <w:rtl/>
        </w:rPr>
        <w:t xml:space="preserve">فلان </w:t>
      </w:r>
      <w:r w:rsidRPr="009746DC">
        <w:rPr>
          <w:rtl/>
        </w:rPr>
        <w:t>القائم من بينهم فقال يا ملائكتي ويا سماواتي ويا أرضي بهذا أنتصر [ لهذا ]</w:t>
      </w:r>
      <w:r w:rsidR="005135A3">
        <w:rPr>
          <w:rFonts w:hint="cs"/>
          <w:rtl/>
        </w:rPr>
        <w:t xml:space="preserve"> -</w:t>
      </w:r>
      <w:r w:rsidRPr="009746DC">
        <w:rPr>
          <w:rtl/>
        </w:rPr>
        <w:t xml:space="preserve"> قالها ثلاث مر</w:t>
      </w:r>
      <w:r w:rsidR="005135A3">
        <w:rPr>
          <w:rFonts w:hint="cs"/>
          <w:rtl/>
        </w:rPr>
        <w:t>َّ</w:t>
      </w:r>
      <w:r w:rsidRPr="009746DC">
        <w:rPr>
          <w:rtl/>
        </w:rPr>
        <w:t>ات</w:t>
      </w:r>
      <w:r w:rsidR="005135A3">
        <w:rPr>
          <w:rFonts w:hint="cs"/>
          <w:rtl/>
        </w:rPr>
        <w:t xml:space="preserve"> -</w:t>
      </w:r>
      <w:r>
        <w:t>.</w:t>
      </w:r>
    </w:p>
    <w:p w:rsidR="00B717C7" w:rsidRPr="009746DC" w:rsidRDefault="00B717C7" w:rsidP="003E3C1B">
      <w:pPr>
        <w:pStyle w:val="libNormal"/>
        <w:rPr>
          <w:rtl/>
        </w:rPr>
      </w:pPr>
      <w:r w:rsidRPr="009746DC">
        <w:rPr>
          <w:rtl/>
        </w:rPr>
        <w:t>20</w:t>
      </w:r>
      <w:r>
        <w:rPr>
          <w:rtl/>
        </w:rPr>
        <w:t xml:space="preserve"> </w:t>
      </w:r>
      <w:r w:rsidR="003928AF">
        <w:rPr>
          <w:rtl/>
        </w:rPr>
        <w:t>-</w:t>
      </w:r>
      <w:r>
        <w:rPr>
          <w:rtl/>
        </w:rPr>
        <w:t xml:space="preserve"> </w:t>
      </w:r>
      <w:r w:rsidR="00551E04">
        <w:rPr>
          <w:rtl/>
        </w:rPr>
        <w:t xml:space="preserve">محمّد </w:t>
      </w:r>
      <w:r w:rsidRPr="009746DC">
        <w:rPr>
          <w:rtl/>
        </w:rPr>
        <w:t xml:space="preserve">بن يحيى وأحمد بن </w:t>
      </w:r>
      <w:r w:rsidR="00551E04">
        <w:rPr>
          <w:rtl/>
        </w:rPr>
        <w:t xml:space="preserve">محمّد </w:t>
      </w:r>
      <w:r w:rsidRPr="009746DC">
        <w:rPr>
          <w:rtl/>
        </w:rPr>
        <w:t xml:space="preserve">، عن </w:t>
      </w:r>
      <w:r w:rsidR="00551E04">
        <w:rPr>
          <w:rtl/>
        </w:rPr>
        <w:t xml:space="preserve">محمّد </w:t>
      </w:r>
      <w:r w:rsidRPr="009746DC">
        <w:rPr>
          <w:rtl/>
        </w:rPr>
        <w:t>بن الحسين ، عن أبي طالب ، عن ع</w:t>
      </w:r>
      <w:r w:rsidR="00551E04">
        <w:rPr>
          <w:rtl/>
        </w:rPr>
        <w:t xml:space="preserve">ثمان </w:t>
      </w:r>
      <w:r w:rsidRPr="009746DC">
        <w:rPr>
          <w:rtl/>
        </w:rPr>
        <w:t>بن عيسى ، عن سماعة بن مهر</w:t>
      </w:r>
      <w:r w:rsidR="00D8033E">
        <w:rPr>
          <w:rtl/>
        </w:rPr>
        <w:t xml:space="preserve">ان </w:t>
      </w:r>
      <w:r w:rsidRPr="009746DC">
        <w:rPr>
          <w:rtl/>
        </w:rPr>
        <w:t>قال كنت أنا وأبو بصير و</w:t>
      </w:r>
      <w:r w:rsidR="00551E04">
        <w:rPr>
          <w:rtl/>
        </w:rPr>
        <w:t xml:space="preserve">محمّد </w:t>
      </w:r>
      <w:r w:rsidRPr="009746DC">
        <w:rPr>
          <w:rtl/>
        </w:rPr>
        <w:t>بن عمر</w:t>
      </w:r>
      <w:r w:rsidR="00D8033E">
        <w:rPr>
          <w:rtl/>
        </w:rPr>
        <w:t xml:space="preserve">ان </w:t>
      </w:r>
      <w:r w:rsidRPr="009746DC">
        <w:rPr>
          <w:rtl/>
        </w:rPr>
        <w:t xml:space="preserve">مولى أبي جعفر </w:t>
      </w:r>
      <w:r w:rsidR="00850EDE">
        <w:rPr>
          <w:rStyle w:val="libAlaemChar"/>
          <w:rtl/>
        </w:rPr>
        <w:t xml:space="preserve">عليه‌السلام </w:t>
      </w:r>
      <w:r w:rsidRPr="009746DC">
        <w:rPr>
          <w:rtl/>
        </w:rPr>
        <w:t>في منزله ب</w:t>
      </w:r>
      <w:r w:rsidR="00D30306">
        <w:rPr>
          <w:rtl/>
        </w:rPr>
        <w:t xml:space="preserve">مكّة </w:t>
      </w:r>
      <w:r w:rsidRPr="009746DC">
        <w:rPr>
          <w:rtl/>
        </w:rPr>
        <w:t xml:space="preserve">فقال </w:t>
      </w:r>
      <w:r w:rsidR="00551E04">
        <w:rPr>
          <w:rtl/>
        </w:rPr>
        <w:t xml:space="preserve">محمّد </w:t>
      </w:r>
      <w:r w:rsidRPr="009746DC">
        <w:rPr>
          <w:rtl/>
        </w:rPr>
        <w:t>بن عمر</w:t>
      </w:r>
      <w:r w:rsidR="00D8033E">
        <w:rPr>
          <w:rtl/>
        </w:rPr>
        <w:t xml:space="preserve">ان </w:t>
      </w:r>
      <w:r w:rsidRPr="009746DC">
        <w:rPr>
          <w:rtl/>
        </w:rPr>
        <w:t xml:space="preserve">سمعت أبا عبد الله </w:t>
      </w:r>
      <w:r w:rsidR="00850EDE">
        <w:rPr>
          <w:rStyle w:val="libAlaemChar"/>
          <w:rtl/>
        </w:rPr>
        <w:t xml:space="preserve">عليه‌السلام </w:t>
      </w:r>
      <w:r w:rsidRPr="009746DC">
        <w:rPr>
          <w:rtl/>
        </w:rPr>
        <w:t>يقول</w:t>
      </w:r>
      <w:r>
        <w:rPr>
          <w:rtl/>
        </w:rPr>
        <w:t xml:space="preserve"> </w:t>
      </w:r>
      <w:r w:rsidRPr="009746DC">
        <w:rPr>
          <w:rtl/>
        </w:rPr>
        <w:t>نحن اثنا عشر محد</w:t>
      </w:r>
      <w:r w:rsidR="00747CD4">
        <w:rPr>
          <w:rFonts w:hint="cs"/>
          <w:rtl/>
        </w:rPr>
        <w:t>َّ</w:t>
      </w:r>
      <w:r w:rsidRPr="009746DC">
        <w:rPr>
          <w:rtl/>
        </w:rPr>
        <w:t>ثا</w:t>
      </w:r>
      <w:r w:rsidR="00747CD4">
        <w:rPr>
          <w:rFonts w:hint="cs"/>
          <w:rtl/>
        </w:rPr>
        <w:t>ً</w:t>
      </w:r>
      <w:r w:rsidRPr="009746DC">
        <w:rPr>
          <w:rtl/>
        </w:rPr>
        <w:t xml:space="preserve"> فقال له</w:t>
      </w:r>
      <w:r>
        <w:rPr>
          <w:rtl/>
        </w:rPr>
        <w:t xml:space="preserve"> </w:t>
      </w:r>
      <w:r w:rsidRPr="009746DC">
        <w:rPr>
          <w:rtl/>
        </w:rPr>
        <w:t xml:space="preserve">أبو بصير سمعت من أبي عبد الله </w:t>
      </w:r>
      <w:r w:rsidR="00850EDE">
        <w:rPr>
          <w:rStyle w:val="libAlaemChar"/>
          <w:rtl/>
        </w:rPr>
        <w:t xml:space="preserve">عليه‌السلام </w:t>
      </w:r>
      <w:r w:rsidRPr="009746DC">
        <w:rPr>
          <w:rtl/>
        </w:rPr>
        <w:t>فحلفه مرة أو مر</w:t>
      </w:r>
      <w:r w:rsidR="00747CD4">
        <w:rPr>
          <w:rFonts w:hint="cs"/>
          <w:rtl/>
        </w:rPr>
        <w:t>َّ</w:t>
      </w:r>
      <w:r w:rsidRPr="009746DC">
        <w:rPr>
          <w:rtl/>
        </w:rPr>
        <w:t>تين أن</w:t>
      </w:r>
      <w:r w:rsidR="00747CD4">
        <w:rPr>
          <w:rFonts w:hint="cs"/>
          <w:rtl/>
        </w:rPr>
        <w:t>ّ</w:t>
      </w:r>
      <w:r w:rsidRPr="009746DC">
        <w:rPr>
          <w:rtl/>
        </w:rPr>
        <w:t xml:space="preserve">ه سمعه </w:t>
      </w:r>
      <w:r w:rsidR="00747CD4">
        <w:rPr>
          <w:rFonts w:hint="cs"/>
          <w:rtl/>
        </w:rPr>
        <w:t xml:space="preserve">؟ </w:t>
      </w:r>
      <w:r w:rsidRPr="009746DC">
        <w:rPr>
          <w:rtl/>
        </w:rPr>
        <w:t xml:space="preserve">فقال أبو بصير </w:t>
      </w:r>
      <w:r w:rsidR="00747CD4">
        <w:rPr>
          <w:rFonts w:hint="cs"/>
          <w:rtl/>
        </w:rPr>
        <w:t xml:space="preserve">: </w:t>
      </w:r>
      <w:r w:rsidRPr="009746DC">
        <w:rPr>
          <w:rtl/>
        </w:rPr>
        <w:t>لكن</w:t>
      </w:r>
      <w:r w:rsidR="00747CD4">
        <w:rPr>
          <w:rFonts w:hint="cs"/>
          <w:rtl/>
        </w:rPr>
        <w:t>ّ</w:t>
      </w:r>
      <w:r w:rsidRPr="009746DC">
        <w:rPr>
          <w:rtl/>
        </w:rPr>
        <w:t xml:space="preserve">ي سمعته من أبي جعفر </w:t>
      </w:r>
      <w:r w:rsidR="00292DF4" w:rsidRPr="00292DF4">
        <w:rPr>
          <w:rStyle w:val="libAlaemChar"/>
          <w:rtl/>
        </w:rPr>
        <w:t xml:space="preserve">عليه‌السلام </w:t>
      </w:r>
      <w:r w:rsidRPr="00146D04">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E3C1B">
      <w:pPr>
        <w:pStyle w:val="libNormal"/>
        <w:rPr>
          <w:rtl/>
        </w:rPr>
      </w:pPr>
      <w:r w:rsidRPr="009746DC">
        <w:rPr>
          <w:rtl/>
        </w:rPr>
        <w:t>يحل</w:t>
      </w:r>
      <w:r w:rsidR="00716F83">
        <w:rPr>
          <w:rFonts w:hint="cs"/>
          <w:rtl/>
        </w:rPr>
        <w:t>ّ</w:t>
      </w:r>
      <w:r w:rsidRPr="009746DC">
        <w:rPr>
          <w:rtl/>
        </w:rPr>
        <w:t xml:space="preserve"> انتهاكه ،</w:t>
      </w:r>
      <w:r>
        <w:rPr>
          <w:rtl/>
        </w:rPr>
        <w:t xml:space="preserve"> و</w:t>
      </w:r>
      <w:r w:rsidRPr="00C875FB">
        <w:rPr>
          <w:rtl/>
        </w:rPr>
        <w:t>الصفوة</w:t>
      </w:r>
      <w:r w:rsidRPr="009746DC">
        <w:rPr>
          <w:rtl/>
        </w:rPr>
        <w:t xml:space="preserve"> بالتثليث الخالص الصافي أو المصطفى المختار ، والأخذ بيده كناية عن تقديمه وإبرازه من بينهم أو أ</w:t>
      </w:r>
      <w:r w:rsidR="00850EDE">
        <w:rPr>
          <w:rtl/>
        </w:rPr>
        <w:t xml:space="preserve">مرّ </w:t>
      </w:r>
      <w:r w:rsidRPr="009746DC">
        <w:rPr>
          <w:rtl/>
        </w:rPr>
        <w:t xml:space="preserve">جبرئيل أو بعض الملائكة أو رسول الله </w:t>
      </w:r>
      <w:r w:rsidR="007D1F02" w:rsidRPr="007D1F02">
        <w:rPr>
          <w:rStyle w:val="libAlaemChar"/>
          <w:rtl/>
        </w:rPr>
        <w:t>صلى‌الله‌عليه‌وآله</w:t>
      </w:r>
      <w:r w:rsidRPr="009746DC">
        <w:rPr>
          <w:rtl/>
        </w:rPr>
        <w:t xml:space="preserve"> بذلك فالإسناد مجازي</w:t>
      </w:r>
      <w:r w:rsidR="00716F83">
        <w:rPr>
          <w:rFonts w:hint="cs"/>
          <w:rtl/>
        </w:rPr>
        <w:t>ّ</w:t>
      </w:r>
      <w:r w:rsidRPr="009746DC">
        <w:rPr>
          <w:rtl/>
        </w:rPr>
        <w:t xml:space="preserve"> ، أو خلق يدا فأخذ بيده فقد</w:t>
      </w:r>
      <w:r w:rsidR="00716F83">
        <w:rPr>
          <w:rFonts w:hint="cs"/>
          <w:rtl/>
        </w:rPr>
        <w:t>ّ</w:t>
      </w:r>
      <w:r w:rsidRPr="009746DC">
        <w:rPr>
          <w:rtl/>
        </w:rPr>
        <w:t>مه.</w:t>
      </w:r>
    </w:p>
    <w:p w:rsidR="00B717C7" w:rsidRPr="009746DC" w:rsidRDefault="00B717C7" w:rsidP="003E3C1B">
      <w:pPr>
        <w:pStyle w:val="libNormal"/>
        <w:rPr>
          <w:rtl/>
        </w:rPr>
      </w:pPr>
      <w:r w:rsidRPr="00C875FB">
        <w:rPr>
          <w:rtl/>
        </w:rPr>
        <w:t>« قالها »</w:t>
      </w:r>
      <w:r w:rsidRPr="009746DC">
        <w:rPr>
          <w:rtl/>
        </w:rPr>
        <w:t xml:space="preserve"> أي قال الله هذه الكلمة تأكيدا أو قال </w:t>
      </w:r>
      <w:r w:rsidR="00406F49">
        <w:rPr>
          <w:rtl/>
        </w:rPr>
        <w:t xml:space="preserve">الإمام </w:t>
      </w:r>
      <w:r w:rsidRPr="009746DC">
        <w:rPr>
          <w:rtl/>
        </w:rPr>
        <w:t>، والأول أظهر.</w:t>
      </w:r>
    </w:p>
    <w:p w:rsidR="00B717C7" w:rsidRPr="009746DC" w:rsidRDefault="00716F83" w:rsidP="003E3C1B">
      <w:pPr>
        <w:pStyle w:val="libNormal"/>
        <w:rPr>
          <w:rtl/>
        </w:rPr>
      </w:pPr>
      <w:r>
        <w:rPr>
          <w:rtl/>
        </w:rPr>
        <w:t>وك</w:t>
      </w:r>
      <w:r>
        <w:rPr>
          <w:rFonts w:hint="cs"/>
          <w:rtl/>
        </w:rPr>
        <w:t>أ</w:t>
      </w:r>
      <w:r w:rsidR="00551E04">
        <w:rPr>
          <w:rtl/>
        </w:rPr>
        <w:t>ن</w:t>
      </w:r>
      <w:r>
        <w:rPr>
          <w:rFonts w:hint="cs"/>
          <w:rtl/>
        </w:rPr>
        <w:t>ّ</w:t>
      </w:r>
      <w:r w:rsidR="00551E04">
        <w:rPr>
          <w:rtl/>
        </w:rPr>
        <w:t xml:space="preserve"> </w:t>
      </w:r>
      <w:r w:rsidR="00B717C7" w:rsidRPr="009746DC">
        <w:rPr>
          <w:rtl/>
        </w:rPr>
        <w:t>ذكر هذا الحديث لكر</w:t>
      </w:r>
      <w:r>
        <w:rPr>
          <w:rFonts w:hint="cs"/>
          <w:rtl/>
        </w:rPr>
        <w:t>ّا</w:t>
      </w:r>
      <w:r>
        <w:rPr>
          <w:rtl/>
        </w:rPr>
        <w:t>م</w:t>
      </w:r>
      <w:r w:rsidR="00551E04">
        <w:rPr>
          <w:rtl/>
        </w:rPr>
        <w:t xml:space="preserve"> </w:t>
      </w:r>
      <w:r>
        <w:rPr>
          <w:rtl/>
        </w:rPr>
        <w:t>ل</w:t>
      </w:r>
      <w:r>
        <w:rPr>
          <w:rFonts w:hint="cs"/>
          <w:rtl/>
        </w:rPr>
        <w:t>ا</w:t>
      </w:r>
      <w:r w:rsidR="00B717C7" w:rsidRPr="009746DC">
        <w:rPr>
          <w:rtl/>
        </w:rPr>
        <w:t>تم</w:t>
      </w:r>
      <w:r>
        <w:rPr>
          <w:rFonts w:hint="cs"/>
          <w:rtl/>
        </w:rPr>
        <w:t>ا</w:t>
      </w:r>
      <w:r>
        <w:rPr>
          <w:rtl/>
        </w:rPr>
        <w:t>م</w:t>
      </w:r>
      <w:r w:rsidR="00551E04">
        <w:rPr>
          <w:rtl/>
        </w:rPr>
        <w:t xml:space="preserve"> </w:t>
      </w:r>
      <w:r w:rsidR="00C17164">
        <w:rPr>
          <w:rtl/>
        </w:rPr>
        <w:t xml:space="preserve">الحجّة </w:t>
      </w:r>
      <w:r w:rsidR="00B717C7" w:rsidRPr="009746DC">
        <w:rPr>
          <w:rtl/>
        </w:rPr>
        <w:t>عليه لعلمه بأنه سيصير واقفيا.</w:t>
      </w:r>
    </w:p>
    <w:p w:rsidR="00B717C7" w:rsidRPr="009746DC" w:rsidRDefault="00B717C7" w:rsidP="003E3C1B">
      <w:pPr>
        <w:pStyle w:val="libNormal"/>
        <w:rPr>
          <w:rtl/>
        </w:rPr>
      </w:pPr>
      <w:r w:rsidRPr="00716F83">
        <w:rPr>
          <w:rStyle w:val="libBold1Char"/>
          <w:rtl/>
        </w:rPr>
        <w:t>الحديث العشرون</w:t>
      </w:r>
      <w:r w:rsidRPr="009746DC">
        <w:rPr>
          <w:rtl/>
        </w:rPr>
        <w:t xml:space="preserve"> مجهول ، وضمير</w:t>
      </w:r>
      <w:r w:rsidRPr="00C875FB">
        <w:rPr>
          <w:rtl/>
        </w:rPr>
        <w:t xml:space="preserve"> منزله</w:t>
      </w:r>
      <w:r w:rsidRPr="009746DC">
        <w:rPr>
          <w:rtl/>
        </w:rPr>
        <w:t xml:space="preserve"> ل</w:t>
      </w:r>
      <w:r w:rsidR="00551E04">
        <w:rPr>
          <w:rtl/>
        </w:rPr>
        <w:t xml:space="preserve">محمّد </w:t>
      </w:r>
      <w:r w:rsidRPr="009746DC">
        <w:rPr>
          <w:rtl/>
        </w:rPr>
        <w:t>بن عمران.</w:t>
      </w:r>
    </w:p>
    <w:p w:rsidR="00B717C7" w:rsidRPr="009746DC" w:rsidRDefault="00B717C7" w:rsidP="003E3C1B">
      <w:pPr>
        <w:pStyle w:val="libNormal"/>
        <w:rPr>
          <w:rtl/>
        </w:rPr>
      </w:pPr>
      <w:r w:rsidRPr="00C875FB">
        <w:rPr>
          <w:rtl/>
        </w:rPr>
        <w:t>« أو مرت</w:t>
      </w:r>
      <w:r w:rsidR="00716F83">
        <w:rPr>
          <w:rFonts w:hint="cs"/>
          <w:rtl/>
        </w:rPr>
        <w:t>ّ</w:t>
      </w:r>
      <w:r w:rsidRPr="00C875FB">
        <w:rPr>
          <w:rtl/>
        </w:rPr>
        <w:t>ين »</w:t>
      </w:r>
      <w:r w:rsidRPr="009746DC">
        <w:rPr>
          <w:rtl/>
        </w:rPr>
        <w:t xml:space="preserve"> الترديد من الراوي ، </w:t>
      </w:r>
      <w:r w:rsidR="00716F83">
        <w:rPr>
          <w:rtl/>
        </w:rPr>
        <w:t>وك</w:t>
      </w:r>
      <w:r w:rsidR="00716F83">
        <w:rPr>
          <w:rFonts w:hint="cs"/>
          <w:rtl/>
        </w:rPr>
        <w:t>أ</w:t>
      </w:r>
      <w:r w:rsidR="00551E04">
        <w:rPr>
          <w:rtl/>
        </w:rPr>
        <w:t>ن</w:t>
      </w:r>
      <w:r w:rsidR="00716F83">
        <w:rPr>
          <w:rFonts w:hint="cs"/>
          <w:rtl/>
        </w:rPr>
        <w:t>ّ</w:t>
      </w:r>
      <w:r w:rsidR="00551E04">
        <w:rPr>
          <w:rtl/>
        </w:rPr>
        <w:t xml:space="preserve"> </w:t>
      </w:r>
      <w:r w:rsidRPr="009746DC">
        <w:rPr>
          <w:rtl/>
        </w:rPr>
        <w:t>الحلف مع العلم للتقرير ، ولعلم الحاضرين بحقي</w:t>
      </w:r>
      <w:r w:rsidR="00FC0C8D">
        <w:rPr>
          <w:rFonts w:hint="cs"/>
          <w:rtl/>
        </w:rPr>
        <w:t>ّ</w:t>
      </w:r>
      <w:r w:rsidRPr="009746DC">
        <w:rPr>
          <w:rtl/>
        </w:rPr>
        <w:t>ته.</w:t>
      </w:r>
    </w:p>
    <w:p w:rsidR="008930D5" w:rsidRDefault="008930D5" w:rsidP="008930D5">
      <w:pPr>
        <w:pStyle w:val="libNormal"/>
        <w:rPr>
          <w:rtl/>
        </w:rPr>
      </w:pPr>
      <w:bookmarkStart w:id="79" w:name="_Toc100051251"/>
      <w:r>
        <w:rPr>
          <w:rtl/>
        </w:rPr>
        <w:br w:type="page"/>
      </w:r>
    </w:p>
    <w:p w:rsidR="00B717C7" w:rsidRDefault="00FC0C8D" w:rsidP="00FC0C8D">
      <w:pPr>
        <w:pStyle w:val="Heading1Center"/>
      </w:pPr>
      <w:bookmarkStart w:id="80" w:name="_Toc260322950"/>
      <w:bookmarkStart w:id="81" w:name="_Toc260323055"/>
      <w:r>
        <w:rPr>
          <w:rFonts w:hint="cs"/>
          <w:rtl/>
        </w:rPr>
        <w:lastRenderedPageBreak/>
        <w:t xml:space="preserve">( </w:t>
      </w:r>
      <w:r w:rsidR="00B717C7" w:rsidRPr="009746DC">
        <w:rPr>
          <w:rtl/>
        </w:rPr>
        <w:t>باب</w:t>
      </w:r>
      <w:bookmarkEnd w:id="79"/>
      <w:r w:rsidR="00B717C7" w:rsidRPr="009746DC">
        <w:rPr>
          <w:rtl/>
        </w:rPr>
        <w:t xml:space="preserve"> </w:t>
      </w:r>
      <w:r>
        <w:rPr>
          <w:rFonts w:hint="cs"/>
          <w:rtl/>
        </w:rPr>
        <w:t>)</w:t>
      </w:r>
      <w:bookmarkEnd w:id="80"/>
      <w:bookmarkEnd w:id="81"/>
      <w:r>
        <w:rPr>
          <w:rFonts w:hint="cs"/>
          <w:rtl/>
        </w:rPr>
        <w:t xml:space="preserve"> </w:t>
      </w:r>
    </w:p>
    <w:p w:rsidR="00B717C7" w:rsidRDefault="00FC0C8D" w:rsidP="00FC0C8D">
      <w:pPr>
        <w:pStyle w:val="Heading1Center"/>
      </w:pPr>
      <w:bookmarkStart w:id="82" w:name="_Toc100051252"/>
      <w:bookmarkStart w:id="83" w:name="_Toc260322951"/>
      <w:bookmarkStart w:id="84" w:name="_Toc260323056"/>
      <w:r>
        <w:rPr>
          <w:rFonts w:hint="cs"/>
          <w:rtl/>
        </w:rPr>
        <w:t xml:space="preserve">( </w:t>
      </w:r>
      <w:r w:rsidR="00B717C7" w:rsidRPr="009746DC">
        <w:rPr>
          <w:rtl/>
        </w:rPr>
        <w:t xml:space="preserve">في أنه إذا قيل في الرجل شيء فلم يكن فيه </w:t>
      </w:r>
      <w:r w:rsidR="00551E04">
        <w:rPr>
          <w:rtl/>
        </w:rPr>
        <w:t xml:space="preserve">وكان </w:t>
      </w:r>
      <w:r w:rsidR="00B717C7" w:rsidRPr="009746DC">
        <w:rPr>
          <w:rtl/>
        </w:rPr>
        <w:t>في ولده</w:t>
      </w:r>
      <w:bookmarkEnd w:id="82"/>
      <w:r w:rsidR="00B717C7" w:rsidRPr="009746DC">
        <w:rPr>
          <w:rtl/>
        </w:rPr>
        <w:t xml:space="preserve"> </w:t>
      </w:r>
      <w:r>
        <w:rPr>
          <w:rFonts w:hint="cs"/>
          <w:rtl/>
        </w:rPr>
        <w:t>)</w:t>
      </w:r>
      <w:bookmarkEnd w:id="83"/>
      <w:bookmarkEnd w:id="84"/>
      <w:r>
        <w:rPr>
          <w:rFonts w:hint="cs"/>
          <w:rtl/>
        </w:rPr>
        <w:t xml:space="preserve"> </w:t>
      </w:r>
    </w:p>
    <w:p w:rsidR="00B717C7" w:rsidRPr="009746DC" w:rsidRDefault="00FC0C8D" w:rsidP="00FC0C8D">
      <w:pPr>
        <w:pStyle w:val="Heading1Center"/>
        <w:rPr>
          <w:rtl/>
        </w:rPr>
      </w:pPr>
      <w:bookmarkStart w:id="85" w:name="_Toc100051253"/>
      <w:bookmarkStart w:id="86" w:name="_Toc260322952"/>
      <w:bookmarkStart w:id="87" w:name="_Toc260323057"/>
      <w:r>
        <w:rPr>
          <w:rFonts w:hint="cs"/>
          <w:rtl/>
        </w:rPr>
        <w:t xml:space="preserve">( </w:t>
      </w:r>
      <w:r w:rsidR="00B717C7" w:rsidRPr="009746DC">
        <w:rPr>
          <w:rtl/>
        </w:rPr>
        <w:t xml:space="preserve">أو ولد ولده فإنه هو </w:t>
      </w:r>
      <w:r w:rsidR="00595F07">
        <w:rPr>
          <w:rtl/>
        </w:rPr>
        <w:t>ال</w:t>
      </w:r>
      <w:r w:rsidR="00511401">
        <w:rPr>
          <w:rtl/>
        </w:rPr>
        <w:t xml:space="preserve">ذي </w:t>
      </w:r>
      <w:r w:rsidR="00B717C7" w:rsidRPr="009746DC">
        <w:rPr>
          <w:rtl/>
        </w:rPr>
        <w:t>قيل فيه</w:t>
      </w:r>
      <w:bookmarkEnd w:id="85"/>
      <w:r>
        <w:rPr>
          <w:rFonts w:hint="cs"/>
          <w:rtl/>
        </w:rPr>
        <w:t xml:space="preserve"> )</w:t>
      </w:r>
      <w:bookmarkEnd w:id="86"/>
      <w:bookmarkEnd w:id="87"/>
    </w:p>
    <w:p w:rsidR="00B717C7" w:rsidRPr="009746DC" w:rsidRDefault="00B717C7" w:rsidP="00542A7D">
      <w:pPr>
        <w:pStyle w:val="libNormal"/>
        <w:rPr>
          <w:rtl/>
        </w:rPr>
      </w:pPr>
      <w:r w:rsidRPr="009746DC">
        <w:rPr>
          <w:rtl/>
        </w:rPr>
        <w:t>1</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001D3962">
        <w:rPr>
          <w:rFonts w:hint="cs"/>
          <w:rtl/>
        </w:rPr>
        <w:t xml:space="preserve">؛ </w:t>
      </w:r>
      <w:r w:rsidRPr="009746DC">
        <w:rPr>
          <w:rtl/>
        </w:rPr>
        <w:t>و</w:t>
      </w:r>
      <w:r w:rsidR="00551E04">
        <w:rPr>
          <w:rtl/>
        </w:rPr>
        <w:t xml:space="preserve">عليّ </w:t>
      </w:r>
      <w:r w:rsidRPr="009746DC">
        <w:rPr>
          <w:rtl/>
        </w:rPr>
        <w:t xml:space="preserve">بن إبراهيم ، عن أبيه </w:t>
      </w:r>
      <w:r w:rsidR="00C300E6">
        <w:rPr>
          <w:rtl/>
        </w:rPr>
        <w:t>جميعاً</w:t>
      </w:r>
      <w:r w:rsidRPr="009746DC">
        <w:rPr>
          <w:rtl/>
        </w:rPr>
        <w:t xml:space="preserve"> ، عن ابن محبوب ، عن ابن رئاب ، عن أبي بصير ، عن أبي عبد الله </w:t>
      </w:r>
      <w:r w:rsidR="00850EDE">
        <w:rPr>
          <w:rStyle w:val="libAlaemChar"/>
          <w:rtl/>
        </w:rPr>
        <w:t xml:space="preserve">عليه‌السلام </w:t>
      </w:r>
      <w:r w:rsidRPr="009746DC">
        <w:rPr>
          <w:rtl/>
        </w:rPr>
        <w:t xml:space="preserve">قال </w:t>
      </w:r>
      <w:r w:rsidR="001D3962">
        <w:rPr>
          <w:rFonts w:hint="cs"/>
          <w:rtl/>
        </w:rPr>
        <w:t xml:space="preserve">: </w:t>
      </w:r>
      <w:r w:rsidR="00D8033E">
        <w:rPr>
          <w:rtl/>
        </w:rPr>
        <w:t>ان</w:t>
      </w:r>
      <w:r w:rsidR="001D3962">
        <w:rPr>
          <w:rFonts w:hint="cs"/>
          <w:rtl/>
        </w:rPr>
        <w:t>َّ</w:t>
      </w:r>
      <w:r w:rsidR="00D8033E">
        <w:rPr>
          <w:rtl/>
        </w:rPr>
        <w:t xml:space="preserve"> </w:t>
      </w:r>
      <w:r w:rsidRPr="009746DC">
        <w:rPr>
          <w:rtl/>
        </w:rPr>
        <w:t>الله تعالى أوحى إلى عمر</w:t>
      </w:r>
      <w:r w:rsidR="00D8033E">
        <w:rPr>
          <w:rtl/>
        </w:rPr>
        <w:t xml:space="preserve">ان </w:t>
      </w:r>
      <w:r w:rsidRPr="009746DC">
        <w:rPr>
          <w:rtl/>
        </w:rPr>
        <w:t>أن</w:t>
      </w:r>
      <w:r w:rsidR="001D3962">
        <w:rPr>
          <w:rFonts w:hint="cs"/>
          <w:rtl/>
        </w:rPr>
        <w:t>ّ</w:t>
      </w:r>
      <w:r w:rsidRPr="009746DC">
        <w:rPr>
          <w:rtl/>
        </w:rPr>
        <w:t>ي واهب</w:t>
      </w:r>
      <w:r w:rsidR="001D3962">
        <w:rPr>
          <w:rFonts w:hint="cs"/>
          <w:rtl/>
        </w:rPr>
        <w:t>ٌ</w:t>
      </w:r>
      <w:r w:rsidRPr="009746DC">
        <w:rPr>
          <w:rtl/>
        </w:rPr>
        <w:t xml:space="preserve"> لك ذكرا</w:t>
      </w:r>
      <w:r w:rsidR="00D21132">
        <w:rPr>
          <w:rFonts w:hint="cs"/>
          <w:rtl/>
        </w:rPr>
        <w:t>ً</w:t>
      </w:r>
      <w:r w:rsidRPr="009746DC">
        <w:rPr>
          <w:rtl/>
        </w:rPr>
        <w:t xml:space="preserve"> سوي</w:t>
      </w:r>
      <w:r w:rsidR="00D21132">
        <w:rPr>
          <w:rFonts w:hint="cs"/>
          <w:rtl/>
        </w:rPr>
        <w:t>ّ</w:t>
      </w:r>
      <w:r w:rsidRPr="009746DC">
        <w:rPr>
          <w:rtl/>
        </w:rPr>
        <w:t>ا</w:t>
      </w:r>
      <w:r w:rsidR="00D21132">
        <w:rPr>
          <w:rFonts w:hint="cs"/>
          <w:rtl/>
        </w:rPr>
        <w:t>ً ،</w:t>
      </w:r>
      <w:r w:rsidRPr="009746DC">
        <w:rPr>
          <w:rtl/>
        </w:rPr>
        <w:t xml:space="preserve"> مباركا</w:t>
      </w:r>
      <w:r w:rsidR="00D21132">
        <w:rPr>
          <w:rFonts w:hint="cs"/>
          <w:rtl/>
        </w:rPr>
        <w:t>ً ،</w:t>
      </w:r>
      <w:r w:rsidR="001D3962">
        <w:rPr>
          <w:rtl/>
        </w:rPr>
        <w:t xml:space="preserve"> يبر</w:t>
      </w:r>
      <w:r w:rsidR="001D3962">
        <w:rPr>
          <w:rFonts w:hint="cs"/>
          <w:rtl/>
        </w:rPr>
        <w:t>يء</w:t>
      </w:r>
      <w:r w:rsidRPr="009746DC">
        <w:rPr>
          <w:rtl/>
        </w:rPr>
        <w:t xml:space="preserve"> الأكمه والأبرص ويحيي الموتى بإذن الله </w:t>
      </w:r>
      <w:r w:rsidR="001D3962">
        <w:rPr>
          <w:rFonts w:hint="cs"/>
          <w:rtl/>
        </w:rPr>
        <w:t xml:space="preserve">، </w:t>
      </w:r>
      <w:r w:rsidRPr="009746DC">
        <w:rPr>
          <w:rtl/>
        </w:rPr>
        <w:t>وجاعله رسولا</w:t>
      </w:r>
      <w:r w:rsidR="001D3962">
        <w:rPr>
          <w:rFonts w:hint="cs"/>
          <w:rtl/>
        </w:rPr>
        <w:t>ً</w:t>
      </w:r>
      <w:r w:rsidRPr="009746DC">
        <w:rPr>
          <w:rtl/>
        </w:rPr>
        <w:t xml:space="preserve"> إلى بني إسرائيل </w:t>
      </w:r>
      <w:r w:rsidR="001D3962">
        <w:rPr>
          <w:rFonts w:hint="cs"/>
          <w:rtl/>
        </w:rPr>
        <w:t xml:space="preserve">، </w:t>
      </w:r>
      <w:r w:rsidRPr="009746DC">
        <w:rPr>
          <w:rtl/>
        </w:rPr>
        <w:t>فحد</w:t>
      </w:r>
      <w:r w:rsidR="001D3962">
        <w:rPr>
          <w:rFonts w:hint="cs"/>
          <w:rtl/>
        </w:rPr>
        <w:t>َّ</w:t>
      </w:r>
      <w:r w:rsidRPr="009746DC">
        <w:rPr>
          <w:rtl/>
        </w:rPr>
        <w:t>ث عمر</w:t>
      </w:r>
      <w:r w:rsidR="00D8033E">
        <w:rPr>
          <w:rtl/>
        </w:rPr>
        <w:t xml:space="preserve">ان </w:t>
      </w:r>
      <w:r w:rsidRPr="009746DC">
        <w:rPr>
          <w:rtl/>
        </w:rPr>
        <w:t>امرأته</w:t>
      </w:r>
    </w:p>
    <w:p w:rsidR="00B717C7" w:rsidRPr="00324B78" w:rsidRDefault="008930D5" w:rsidP="007F05B9">
      <w:pPr>
        <w:pStyle w:val="libLine"/>
        <w:rPr>
          <w:rtl/>
        </w:rPr>
      </w:pPr>
      <w:r>
        <w:rPr>
          <w:rFonts w:hint="cs"/>
          <w:rtl/>
        </w:rPr>
        <w:t>_____________________________________________</w:t>
      </w:r>
    </w:p>
    <w:p w:rsidR="00542A7D" w:rsidRDefault="00B717C7" w:rsidP="00542A7D">
      <w:pPr>
        <w:pStyle w:val="libCenterBold1"/>
        <w:rPr>
          <w:rtl/>
        </w:rPr>
      </w:pPr>
      <w:bookmarkStart w:id="88" w:name="_Toc100051254"/>
      <w:r w:rsidRPr="00C875FB">
        <w:rPr>
          <w:rtl/>
        </w:rPr>
        <w:t xml:space="preserve">باب في أنه إذا قيل في الرجل شيء فلم يكن فيه </w:t>
      </w:r>
      <w:r w:rsidR="00551E04">
        <w:rPr>
          <w:rtl/>
        </w:rPr>
        <w:t xml:space="preserve">وكان </w:t>
      </w:r>
      <w:r w:rsidRPr="00C875FB">
        <w:rPr>
          <w:rtl/>
        </w:rPr>
        <w:t>في ولده أو ولد ولده</w:t>
      </w:r>
      <w:bookmarkStart w:id="89" w:name="_Toc100051255"/>
      <w:bookmarkEnd w:id="88"/>
      <w:r w:rsidR="00542A7D">
        <w:rPr>
          <w:rFonts w:hint="cs"/>
          <w:rtl/>
        </w:rPr>
        <w:t xml:space="preserve"> </w:t>
      </w:r>
    </w:p>
    <w:p w:rsidR="00B717C7" w:rsidRDefault="00B717C7" w:rsidP="00542A7D">
      <w:pPr>
        <w:pStyle w:val="libCenterBold1"/>
      </w:pPr>
      <w:r w:rsidRPr="00C875FB">
        <w:rPr>
          <w:rtl/>
        </w:rPr>
        <w:t xml:space="preserve">فإنه هو </w:t>
      </w:r>
      <w:r w:rsidR="00542A7D">
        <w:rPr>
          <w:rtl/>
        </w:rPr>
        <w:t>ال</w:t>
      </w:r>
      <w:r w:rsidR="00511401">
        <w:rPr>
          <w:rtl/>
        </w:rPr>
        <w:t xml:space="preserve">ذي </w:t>
      </w:r>
      <w:r w:rsidRPr="00C875FB">
        <w:rPr>
          <w:rtl/>
        </w:rPr>
        <w:t>قيل فيه</w:t>
      </w:r>
      <w:bookmarkEnd w:id="89"/>
      <w:r w:rsidRPr="00C875FB">
        <w:rPr>
          <w:rtl/>
        </w:rPr>
        <w:t xml:space="preserve"> </w:t>
      </w:r>
    </w:p>
    <w:p w:rsidR="00B717C7" w:rsidRPr="009746DC" w:rsidRDefault="00B717C7" w:rsidP="00542A7D">
      <w:pPr>
        <w:pStyle w:val="libNormal"/>
        <w:rPr>
          <w:rtl/>
        </w:rPr>
      </w:pPr>
      <w:r w:rsidRPr="00542A7D">
        <w:rPr>
          <w:rStyle w:val="libBold1Char"/>
          <w:rtl/>
        </w:rPr>
        <w:t>الحديث الأول</w:t>
      </w:r>
      <w:r w:rsidRPr="009746DC">
        <w:rPr>
          <w:rtl/>
        </w:rPr>
        <w:t xml:space="preserve"> صحيح</w:t>
      </w:r>
      <w:r>
        <w:rPr>
          <w:rtl/>
        </w:rPr>
        <w:t xml:space="preserve"> </w:t>
      </w:r>
      <w:r w:rsidRPr="00C875FB">
        <w:rPr>
          <w:rtl/>
        </w:rPr>
        <w:t>« سوي</w:t>
      </w:r>
      <w:r w:rsidR="00DC5103">
        <w:rPr>
          <w:rFonts w:hint="cs"/>
          <w:rtl/>
        </w:rPr>
        <w:t>ّ</w:t>
      </w:r>
      <w:r w:rsidRPr="00C875FB">
        <w:rPr>
          <w:rtl/>
        </w:rPr>
        <w:t>ا</w:t>
      </w:r>
      <w:r w:rsidR="00DC5103">
        <w:rPr>
          <w:rFonts w:hint="cs"/>
          <w:rtl/>
        </w:rPr>
        <w:t>ً</w:t>
      </w:r>
      <w:r w:rsidRPr="00C875FB">
        <w:rPr>
          <w:rtl/>
        </w:rPr>
        <w:t xml:space="preserve"> »</w:t>
      </w:r>
      <w:r w:rsidRPr="009746DC">
        <w:rPr>
          <w:rtl/>
        </w:rPr>
        <w:t xml:space="preserve"> أي مستوي الخلقة ، وكون اسم </w:t>
      </w:r>
      <w:r w:rsidR="00551E04">
        <w:rPr>
          <w:rtl/>
        </w:rPr>
        <w:t xml:space="preserve">أمّ </w:t>
      </w:r>
      <w:r w:rsidRPr="009746DC">
        <w:rPr>
          <w:rtl/>
        </w:rPr>
        <w:t xml:space="preserve">مريم </w:t>
      </w:r>
      <w:r w:rsidRPr="00C875FB">
        <w:rPr>
          <w:rtl/>
        </w:rPr>
        <w:t>حن</w:t>
      </w:r>
      <w:r w:rsidR="00DC5103">
        <w:rPr>
          <w:rFonts w:hint="cs"/>
          <w:rtl/>
        </w:rPr>
        <w:t>ّ</w:t>
      </w:r>
      <w:r w:rsidRPr="00C875FB">
        <w:rPr>
          <w:rtl/>
        </w:rPr>
        <w:t>ة</w:t>
      </w:r>
      <w:r w:rsidRPr="009746DC">
        <w:rPr>
          <w:rtl/>
        </w:rPr>
        <w:t xml:space="preserve"> موافق </w:t>
      </w:r>
      <w:r w:rsidR="00DC5103">
        <w:rPr>
          <w:rtl/>
        </w:rPr>
        <w:t>لم</w:t>
      </w:r>
      <w:r w:rsidR="00FE5F86">
        <w:rPr>
          <w:rtl/>
        </w:rPr>
        <w:t xml:space="preserve">ا </w:t>
      </w:r>
      <w:r w:rsidRPr="009746DC">
        <w:rPr>
          <w:rtl/>
        </w:rPr>
        <w:t xml:space="preserve">ذكره أكثر المفسرين وأهل الكتاب ، وقد </w:t>
      </w:r>
      <w:r w:rsidR="00850EDE">
        <w:rPr>
          <w:rtl/>
        </w:rPr>
        <w:t xml:space="preserve">مرّ </w:t>
      </w:r>
      <w:r w:rsidRPr="009746DC">
        <w:rPr>
          <w:rtl/>
        </w:rPr>
        <w:t xml:space="preserve">في باب مولد أبي الحسن موسى </w:t>
      </w:r>
      <w:r w:rsidR="00850EDE">
        <w:rPr>
          <w:rStyle w:val="libAlaemChar"/>
          <w:rtl/>
        </w:rPr>
        <w:t xml:space="preserve">عليه‌السلام </w:t>
      </w:r>
      <w:r w:rsidR="00D8033E">
        <w:rPr>
          <w:rtl/>
        </w:rPr>
        <w:t xml:space="preserve">ان </w:t>
      </w:r>
      <w:r w:rsidRPr="009746DC">
        <w:rPr>
          <w:rtl/>
        </w:rPr>
        <w:t>اسمها</w:t>
      </w:r>
      <w:r w:rsidR="00DC5103">
        <w:rPr>
          <w:rFonts w:hint="cs"/>
          <w:rtl/>
        </w:rPr>
        <w:t>ً</w:t>
      </w:r>
      <w:r w:rsidRPr="009746DC">
        <w:rPr>
          <w:rtl/>
        </w:rPr>
        <w:t xml:space="preserve"> مرثا</w:t>
      </w:r>
      <w:r w:rsidR="00DC5103">
        <w:rPr>
          <w:rFonts w:hint="cs"/>
          <w:rtl/>
        </w:rPr>
        <w:t>ً</w:t>
      </w:r>
      <w:r w:rsidRPr="009746DC">
        <w:rPr>
          <w:rtl/>
        </w:rPr>
        <w:t xml:space="preserve"> ، وهي وهيبة بالعربية فيمكن </w:t>
      </w:r>
      <w:r w:rsidR="00D8033E">
        <w:rPr>
          <w:rtl/>
        </w:rPr>
        <w:t xml:space="preserve">ان </w:t>
      </w:r>
      <w:r w:rsidRPr="009746DC">
        <w:rPr>
          <w:rtl/>
        </w:rPr>
        <w:t>يكون أحدهما اسما والآخر لقبا</w:t>
      </w:r>
      <w:r w:rsidR="00DC5103">
        <w:rPr>
          <w:rFonts w:hint="cs"/>
          <w:rtl/>
        </w:rPr>
        <w:t>ً</w:t>
      </w:r>
      <w:r w:rsidRPr="009746DC">
        <w:rPr>
          <w:rtl/>
        </w:rPr>
        <w:t xml:space="preserve"> أو يكون أحدهما موافقا</w:t>
      </w:r>
      <w:r w:rsidR="00DC5103">
        <w:rPr>
          <w:rFonts w:hint="cs"/>
          <w:rtl/>
        </w:rPr>
        <w:t>ً</w:t>
      </w:r>
      <w:r w:rsidRPr="009746DC">
        <w:rPr>
          <w:rtl/>
        </w:rPr>
        <w:t xml:space="preserve"> للواقع والآخر </w:t>
      </w:r>
      <w:r w:rsidR="00FE5F86">
        <w:rPr>
          <w:rtl/>
        </w:rPr>
        <w:t xml:space="preserve">لـمّا </w:t>
      </w:r>
      <w:r w:rsidRPr="009746DC">
        <w:rPr>
          <w:rtl/>
        </w:rPr>
        <w:t>اشتهر بين أهل الكتاب أو العام</w:t>
      </w:r>
      <w:r w:rsidR="00DC5103">
        <w:rPr>
          <w:rFonts w:hint="cs"/>
          <w:rtl/>
        </w:rPr>
        <w:t>ّ</w:t>
      </w:r>
      <w:r w:rsidRPr="009746DC">
        <w:rPr>
          <w:rtl/>
        </w:rPr>
        <w:t>ة وهذه القصة إشارة إلى ما ذكره الله تعالى ، في سورة آل عمر</w:t>
      </w:r>
      <w:r w:rsidR="00D8033E">
        <w:rPr>
          <w:rtl/>
        </w:rPr>
        <w:t xml:space="preserve">ان </w:t>
      </w:r>
      <w:r w:rsidRPr="009746DC">
        <w:rPr>
          <w:rtl/>
        </w:rPr>
        <w:t xml:space="preserve">حيث قال : </w:t>
      </w:r>
      <w:r w:rsidRPr="005E3B39">
        <w:rPr>
          <w:rtl/>
        </w:rPr>
        <w:t>«</w:t>
      </w:r>
      <w:r w:rsidRPr="009746DC">
        <w:rPr>
          <w:rtl/>
        </w:rPr>
        <w:t xml:space="preserve"> إِذْ قالَتِ امْرَأَتُ عِمْر</w:t>
      </w:r>
      <w:r w:rsidR="00D8033E">
        <w:rPr>
          <w:rtl/>
        </w:rPr>
        <w:t xml:space="preserve">ان </w:t>
      </w:r>
      <w:r w:rsidRPr="009746DC">
        <w:rPr>
          <w:rtl/>
        </w:rPr>
        <w:t xml:space="preserve">رَبِّ إِنِّي نَذَرْتُ لَكَ ما فِي بَطْنِي مُحَرَّراً </w:t>
      </w:r>
      <w:r w:rsidRPr="005E3B39">
        <w:rPr>
          <w:rtl/>
        </w:rPr>
        <w:t>»</w:t>
      </w:r>
      <w:r w:rsidRPr="009746DC">
        <w:rPr>
          <w:rtl/>
        </w:rPr>
        <w:t xml:space="preserve"> </w:t>
      </w:r>
      <w:r w:rsidRPr="00DC5103">
        <w:rPr>
          <w:rStyle w:val="libFootnotenumChar"/>
          <w:rtl/>
        </w:rPr>
        <w:t>(1)</w:t>
      </w:r>
      <w:r w:rsidRPr="009746DC">
        <w:rPr>
          <w:rtl/>
        </w:rPr>
        <w:t>.</w:t>
      </w:r>
    </w:p>
    <w:p w:rsidR="00B717C7" w:rsidRPr="009746DC" w:rsidRDefault="00B717C7" w:rsidP="00542A7D">
      <w:pPr>
        <w:pStyle w:val="libNormal"/>
        <w:rPr>
          <w:rtl/>
        </w:rPr>
      </w:pPr>
      <w:r w:rsidRPr="009746DC">
        <w:rPr>
          <w:rtl/>
        </w:rPr>
        <w:t xml:space="preserve">قال البيضاوي : هذه حنة بنت فاقوذا جدة عيسى ، روي أنها كانت عاقرا </w:t>
      </w:r>
      <w:r w:rsidR="001F290B">
        <w:rPr>
          <w:rtl/>
        </w:rPr>
        <w:t xml:space="preserve">عجوزاً </w:t>
      </w:r>
      <w:r w:rsidRPr="009746DC">
        <w:rPr>
          <w:rtl/>
        </w:rPr>
        <w:t>فبينا هي في ظل شجرة إذ رأت طائرا</w:t>
      </w:r>
      <w:r w:rsidR="00DC5103">
        <w:rPr>
          <w:rFonts w:hint="cs"/>
          <w:rtl/>
        </w:rPr>
        <w:t>ً</w:t>
      </w:r>
      <w:r w:rsidRPr="009746DC">
        <w:rPr>
          <w:rtl/>
        </w:rPr>
        <w:t xml:space="preserve"> يطعم فرخه ، فحنت إلى الولد وتمنته فقالت :</w:t>
      </w:r>
      <w:r>
        <w:rPr>
          <w:rFonts w:hint="cs"/>
          <w:rtl/>
        </w:rPr>
        <w:t xml:space="preserve"> </w:t>
      </w:r>
      <w:r w:rsidRPr="009746DC">
        <w:rPr>
          <w:rtl/>
        </w:rPr>
        <w:t xml:space="preserve">اللهم </w:t>
      </w:r>
      <w:r w:rsidR="00D8033E">
        <w:rPr>
          <w:rtl/>
        </w:rPr>
        <w:t>ان</w:t>
      </w:r>
      <w:r w:rsidR="00DC5103">
        <w:rPr>
          <w:rFonts w:hint="cs"/>
          <w:rtl/>
        </w:rPr>
        <w:t>ّ</w:t>
      </w:r>
      <w:r w:rsidR="00D8033E">
        <w:rPr>
          <w:rtl/>
        </w:rPr>
        <w:t xml:space="preserve"> </w:t>
      </w:r>
      <w:r w:rsidRPr="009746DC">
        <w:rPr>
          <w:rtl/>
        </w:rPr>
        <w:t xml:space="preserve">لك </w:t>
      </w:r>
      <w:r w:rsidR="00551E04">
        <w:rPr>
          <w:rtl/>
        </w:rPr>
        <w:t xml:space="preserve">عليّ </w:t>
      </w:r>
      <w:r w:rsidRPr="009746DC">
        <w:rPr>
          <w:rtl/>
        </w:rPr>
        <w:t>نذرا</w:t>
      </w:r>
      <w:r w:rsidR="00DC5103">
        <w:rPr>
          <w:rFonts w:hint="cs"/>
          <w:rtl/>
        </w:rPr>
        <w:t>ً</w:t>
      </w:r>
      <w:r w:rsidRPr="009746DC">
        <w:rPr>
          <w:rtl/>
        </w:rPr>
        <w:t xml:space="preserve"> </w:t>
      </w:r>
      <w:r w:rsidR="00D8033E">
        <w:rPr>
          <w:rtl/>
        </w:rPr>
        <w:t xml:space="preserve">ان </w:t>
      </w:r>
      <w:r w:rsidRPr="009746DC">
        <w:rPr>
          <w:rtl/>
        </w:rPr>
        <w:t>رزقتني ولدا</w:t>
      </w:r>
      <w:r w:rsidR="00DC5103">
        <w:rPr>
          <w:rFonts w:hint="cs"/>
          <w:rtl/>
        </w:rPr>
        <w:t>ً</w:t>
      </w:r>
      <w:r w:rsidRPr="009746DC">
        <w:rPr>
          <w:rtl/>
        </w:rPr>
        <w:t xml:space="preserve"> </w:t>
      </w:r>
      <w:r w:rsidR="00D8033E">
        <w:rPr>
          <w:rtl/>
        </w:rPr>
        <w:t xml:space="preserve">ان </w:t>
      </w:r>
      <w:r w:rsidRPr="009746DC">
        <w:rPr>
          <w:rtl/>
        </w:rPr>
        <w:t xml:space="preserve">أتصدق به </w:t>
      </w:r>
      <w:r w:rsidR="00D83B35">
        <w:rPr>
          <w:rtl/>
        </w:rPr>
        <w:t xml:space="preserve">علىّ </w:t>
      </w:r>
      <w:r w:rsidRPr="009746DC">
        <w:rPr>
          <w:rtl/>
        </w:rPr>
        <w:t>بيت الم</w:t>
      </w:r>
      <w:r w:rsidR="00551E04">
        <w:rPr>
          <w:rtl/>
        </w:rPr>
        <w:t xml:space="preserve">قدّس </w:t>
      </w:r>
      <w:r w:rsidRPr="009746DC">
        <w:rPr>
          <w:rtl/>
        </w:rPr>
        <w:t>فيكون من خدمه ، فحملت مريم وهلك عمر</w:t>
      </w:r>
      <w:r w:rsidR="00D8033E">
        <w:rPr>
          <w:rtl/>
        </w:rPr>
        <w:t xml:space="preserve">ان </w:t>
      </w:r>
      <w:r w:rsidRPr="009746DC">
        <w:rPr>
          <w:rtl/>
        </w:rPr>
        <w:t xml:space="preserve">، </w:t>
      </w:r>
      <w:r w:rsidR="00551E04">
        <w:rPr>
          <w:rtl/>
        </w:rPr>
        <w:t xml:space="preserve">وكان </w:t>
      </w:r>
      <w:r w:rsidRPr="009746DC">
        <w:rPr>
          <w:rtl/>
        </w:rPr>
        <w:t>هذا النذر مشروعا</w:t>
      </w:r>
      <w:r w:rsidR="00DC5103">
        <w:rPr>
          <w:rFonts w:hint="cs"/>
          <w:rtl/>
        </w:rPr>
        <w:t>ً</w:t>
      </w:r>
      <w:r w:rsidRPr="009746DC">
        <w:rPr>
          <w:rtl/>
        </w:rPr>
        <w:t xml:space="preserve"> في عهدهم في الغلم</w:t>
      </w:r>
      <w:r w:rsidR="00D8033E">
        <w:rPr>
          <w:rtl/>
        </w:rPr>
        <w:t xml:space="preserve">ان </w:t>
      </w:r>
      <w:r w:rsidRPr="009746DC">
        <w:rPr>
          <w:rtl/>
        </w:rPr>
        <w:t>فلعلها بنت الأ</w:t>
      </w:r>
      <w:r w:rsidR="00850EDE">
        <w:rPr>
          <w:rtl/>
        </w:rPr>
        <w:t xml:space="preserve">مرّ </w:t>
      </w:r>
      <w:r w:rsidR="00D83B35">
        <w:rPr>
          <w:rtl/>
        </w:rPr>
        <w:t xml:space="preserve">علىّ </w:t>
      </w:r>
      <w:r w:rsidRPr="009746DC">
        <w:rPr>
          <w:rtl/>
        </w:rPr>
        <w:t>التقدير أو طلبت ذكرا</w:t>
      </w:r>
      <w:r w:rsidR="00DC5103">
        <w:rPr>
          <w:rFonts w:hint="cs"/>
          <w:rtl/>
        </w:rPr>
        <w:t>ً</w:t>
      </w:r>
      <w:r w:rsidRPr="009746DC">
        <w:rPr>
          <w:rtl/>
        </w:rPr>
        <w:t xml:space="preserve"> محر</w:t>
      </w:r>
      <w:r w:rsidR="00DC5103">
        <w:rPr>
          <w:rFonts w:hint="cs"/>
          <w:rtl/>
        </w:rPr>
        <w:t>ّ</w:t>
      </w:r>
      <w:r w:rsidRPr="009746DC">
        <w:rPr>
          <w:rtl/>
        </w:rPr>
        <w:t>را</w:t>
      </w:r>
      <w:r w:rsidR="00DC5103">
        <w:rPr>
          <w:rFonts w:hint="cs"/>
          <w:rtl/>
        </w:rPr>
        <w:t>ً</w:t>
      </w:r>
      <w:r w:rsidRPr="009746DC">
        <w:rPr>
          <w:rtl/>
        </w:rPr>
        <w:t xml:space="preserve"> أي معتقا</w:t>
      </w:r>
      <w:r w:rsidR="00DC5103">
        <w:rPr>
          <w:rFonts w:hint="cs"/>
          <w:rtl/>
        </w:rPr>
        <w:t>ً</w:t>
      </w:r>
      <w:r w:rsidRPr="009746DC">
        <w:rPr>
          <w:rtl/>
        </w:rPr>
        <w:t xml:space="preserve"> لخدمته لا أشغله بشيء ، أو </w:t>
      </w:r>
      <w:r w:rsidR="00633249">
        <w:rPr>
          <w:rtl/>
        </w:rPr>
        <w:t xml:space="preserve">مخلصاً </w:t>
      </w:r>
      <w:r w:rsidRPr="009746DC">
        <w:rPr>
          <w:rtl/>
        </w:rPr>
        <w:t xml:space="preserve">للعبادة ، ونصبه </w:t>
      </w:r>
      <w:r w:rsidR="00D83B35">
        <w:rPr>
          <w:rtl/>
        </w:rPr>
        <w:t xml:space="preserve">علىّ </w:t>
      </w:r>
      <w:r w:rsidRPr="009746DC">
        <w:rPr>
          <w:rtl/>
        </w:rPr>
        <w:t>الحال</w:t>
      </w:r>
      <w:r w:rsidRPr="005E3B39">
        <w:rPr>
          <w:rtl/>
        </w:rPr>
        <w:t>«</w:t>
      </w:r>
      <w:r w:rsidRPr="00DA1B74">
        <w:rPr>
          <w:rtl/>
        </w:rPr>
        <w:t xml:space="preserve"> فَتَقَبَّلْ مِنِّي </w:t>
      </w:r>
      <w:r w:rsidRPr="005E3B39">
        <w:rPr>
          <w:rtl/>
        </w:rPr>
        <w:t>»</w:t>
      </w:r>
      <w:r w:rsidRPr="009746DC">
        <w:rPr>
          <w:rtl/>
        </w:rPr>
        <w:t xml:space="preserve"> ما نذرت</w:t>
      </w:r>
      <w:r w:rsidRPr="005E3B39">
        <w:rPr>
          <w:rtl/>
        </w:rPr>
        <w:t>«</w:t>
      </w:r>
      <w:r w:rsidRPr="009746DC">
        <w:rPr>
          <w:rtl/>
        </w:rPr>
        <w:t xml:space="preserve"> إِنَّكَ أَنْتَ السَّمِيعُ الْعَلِيمُ </w:t>
      </w:r>
      <w:r w:rsidRPr="005E3B39">
        <w:rPr>
          <w:rtl/>
        </w:rPr>
        <w:t>»</w:t>
      </w:r>
    </w:p>
    <w:p w:rsidR="00B717C7" w:rsidRPr="009746DC" w:rsidRDefault="00B717C7" w:rsidP="00542A7D">
      <w:pPr>
        <w:pStyle w:val="libLine"/>
        <w:rPr>
          <w:rtl/>
        </w:rPr>
      </w:pPr>
      <w:r w:rsidRPr="009746DC">
        <w:rPr>
          <w:rtl/>
        </w:rPr>
        <w:t>__________________</w:t>
      </w:r>
    </w:p>
    <w:p w:rsidR="00B717C7" w:rsidRPr="009746DC" w:rsidRDefault="00B717C7" w:rsidP="00542A7D">
      <w:pPr>
        <w:pStyle w:val="libFootnote0"/>
        <w:rPr>
          <w:rtl/>
          <w:lang w:bidi="fa-IR"/>
        </w:rPr>
      </w:pPr>
      <w:r>
        <w:rPr>
          <w:rtl/>
        </w:rPr>
        <w:t>(</w:t>
      </w:r>
      <w:r w:rsidRPr="009746DC">
        <w:rPr>
          <w:rtl/>
        </w:rPr>
        <w:t>1) الآية : 35.</w:t>
      </w:r>
    </w:p>
    <w:p w:rsidR="008930D5" w:rsidRDefault="008930D5" w:rsidP="008930D5">
      <w:pPr>
        <w:pStyle w:val="libNormal"/>
        <w:rPr>
          <w:rtl/>
        </w:rPr>
      </w:pPr>
      <w:r>
        <w:rPr>
          <w:rtl/>
        </w:rPr>
        <w:br w:type="page"/>
      </w:r>
    </w:p>
    <w:p w:rsidR="00B717C7" w:rsidRPr="009746DC" w:rsidRDefault="00B717C7" w:rsidP="00DC5103">
      <w:pPr>
        <w:pStyle w:val="libNormal"/>
        <w:rPr>
          <w:rtl/>
        </w:rPr>
      </w:pPr>
      <w:r w:rsidRPr="009746DC">
        <w:rPr>
          <w:rtl/>
        </w:rPr>
        <w:lastRenderedPageBreak/>
        <w:t>حن</w:t>
      </w:r>
      <w:r w:rsidR="00DC5103">
        <w:rPr>
          <w:rFonts w:hint="cs"/>
          <w:rtl/>
        </w:rPr>
        <w:t>ّ</w:t>
      </w:r>
      <w:r w:rsidRPr="009746DC">
        <w:rPr>
          <w:rtl/>
        </w:rPr>
        <w:t xml:space="preserve">ة بذلك وهي </w:t>
      </w:r>
      <w:r w:rsidR="00551E04">
        <w:rPr>
          <w:rtl/>
        </w:rPr>
        <w:t>أمّ</w:t>
      </w:r>
      <w:r w:rsidR="00DC5103">
        <w:rPr>
          <w:rFonts w:hint="cs"/>
          <w:rtl/>
        </w:rPr>
        <w:t>ُ</w:t>
      </w:r>
      <w:r w:rsidR="00551E04">
        <w:rPr>
          <w:rtl/>
        </w:rPr>
        <w:t xml:space="preserve"> </w:t>
      </w:r>
      <w:r w:rsidRPr="009746DC">
        <w:rPr>
          <w:rtl/>
        </w:rPr>
        <w:t xml:space="preserve">مريم </w:t>
      </w:r>
      <w:r w:rsidR="00DC5103">
        <w:rPr>
          <w:rFonts w:hint="cs"/>
          <w:rtl/>
        </w:rPr>
        <w:t xml:space="preserve">، </w:t>
      </w:r>
      <w:r w:rsidRPr="009746DC">
        <w:rPr>
          <w:rtl/>
        </w:rPr>
        <w:t>ف</w:t>
      </w:r>
      <w:r w:rsidR="00FE5F86">
        <w:rPr>
          <w:rtl/>
        </w:rPr>
        <w:t xml:space="preserve">لـمّا </w:t>
      </w:r>
      <w:r w:rsidRPr="009746DC">
        <w:rPr>
          <w:rtl/>
        </w:rPr>
        <w:t xml:space="preserve">حملت </w:t>
      </w:r>
      <w:r w:rsidR="00551E04">
        <w:rPr>
          <w:rtl/>
        </w:rPr>
        <w:t xml:space="preserve">كان </w:t>
      </w:r>
      <w:r w:rsidRPr="009746DC">
        <w:rPr>
          <w:rtl/>
        </w:rPr>
        <w:t xml:space="preserve">حملها بها عند نفسها </w:t>
      </w:r>
      <w:r w:rsidR="004A738A">
        <w:rPr>
          <w:rtl/>
        </w:rPr>
        <w:t xml:space="preserve">غلام </w:t>
      </w:r>
      <w:r w:rsidRPr="005E3B39">
        <w:rPr>
          <w:rtl/>
        </w:rPr>
        <w:t>«</w:t>
      </w:r>
      <w:r w:rsidRPr="00DA1B74">
        <w:rPr>
          <w:rtl/>
        </w:rPr>
        <w:t xml:space="preserve"> فَ</w:t>
      </w:r>
      <w:r w:rsidR="00FE5F86">
        <w:rPr>
          <w:rtl/>
        </w:rPr>
        <w:t xml:space="preserve">لـمّا </w:t>
      </w:r>
      <w:r w:rsidRPr="00DA1B74">
        <w:rPr>
          <w:rtl/>
        </w:rPr>
        <w:t>وَضَعَتْها قالَتْ رَبِّ إِنِّي وَضَعْتُها أُنْثى</w:t>
      </w:r>
      <w:r w:rsidRPr="00DA1B74">
        <w:t xml:space="preserve"> </w:t>
      </w:r>
      <w:r w:rsidRPr="00DA1B74">
        <w:rPr>
          <w:rtl/>
        </w:rPr>
        <w:t xml:space="preserve">وَلَيْسَ الذَّكَرُ كَالْأُنْثى </w:t>
      </w:r>
      <w:r w:rsidRPr="005E3B39">
        <w:rPr>
          <w:rtl/>
        </w:rPr>
        <w:t>»</w:t>
      </w:r>
      <w:r w:rsidRPr="009746DC">
        <w:rPr>
          <w:rtl/>
        </w:rPr>
        <w:t xml:space="preserve"> أي لا يكون البنت </w:t>
      </w:r>
      <w:r w:rsidR="0041095D">
        <w:rPr>
          <w:rtl/>
        </w:rPr>
        <w:t xml:space="preserve">رسولاً </w:t>
      </w:r>
      <w:r w:rsidRPr="009746DC">
        <w:rPr>
          <w:rtl/>
        </w:rPr>
        <w:t>يقول الله عز وجل</w:t>
      </w:r>
      <w:r>
        <w:rPr>
          <w:rFonts w:hint="cs"/>
          <w:rtl/>
        </w:rPr>
        <w:t xml:space="preserve"> :</w:t>
      </w:r>
      <w:r w:rsidRPr="009746DC">
        <w:rPr>
          <w:rtl/>
        </w:rPr>
        <w:t xml:space="preserve"> </w:t>
      </w:r>
      <w:r w:rsidRPr="005E3B39">
        <w:rPr>
          <w:rtl/>
        </w:rPr>
        <w:t>«</w:t>
      </w:r>
      <w:r w:rsidRPr="009746DC">
        <w:rPr>
          <w:rtl/>
        </w:rPr>
        <w:t xml:space="preserve"> وَاللهُ أَعْلَمُ بِما وَضَعَتْ </w:t>
      </w:r>
      <w:r w:rsidRPr="005E3B39">
        <w:rPr>
          <w:rtl/>
        </w:rPr>
        <w:t>»</w:t>
      </w:r>
      <w:r w:rsidRPr="009746DC">
        <w:rPr>
          <w:rtl/>
        </w:rPr>
        <w:t xml:space="preserve"> ف</w:t>
      </w:r>
      <w:r w:rsidR="00FE5F86">
        <w:rPr>
          <w:rtl/>
        </w:rPr>
        <w:t xml:space="preserve">لـمّا </w:t>
      </w:r>
      <w:r w:rsidRPr="009746DC">
        <w:rPr>
          <w:rtl/>
        </w:rPr>
        <w:t xml:space="preserve">وهب الله تعالى لمريم عيسى </w:t>
      </w:r>
      <w:r w:rsidR="00551E04">
        <w:rPr>
          <w:rtl/>
        </w:rPr>
        <w:t xml:space="preserve">كان </w:t>
      </w:r>
      <w:r w:rsidRPr="009746DC">
        <w:rPr>
          <w:rtl/>
        </w:rPr>
        <w:t>هو</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C5103">
      <w:pPr>
        <w:pStyle w:val="libNormal"/>
        <w:rPr>
          <w:rtl/>
        </w:rPr>
      </w:pPr>
      <w:r w:rsidRPr="009746DC">
        <w:rPr>
          <w:rtl/>
        </w:rPr>
        <w:t>لقولي ونيت</w:t>
      </w:r>
      <w:r w:rsidR="0041095D">
        <w:rPr>
          <w:rFonts w:hint="cs"/>
          <w:rtl/>
        </w:rPr>
        <w:t>ّ</w:t>
      </w:r>
      <w:r w:rsidRPr="009746DC">
        <w:rPr>
          <w:rtl/>
        </w:rPr>
        <w:t xml:space="preserve">ي </w:t>
      </w:r>
      <w:r w:rsidRPr="005E3B39">
        <w:rPr>
          <w:rtl/>
        </w:rPr>
        <w:t>«</w:t>
      </w:r>
      <w:r w:rsidRPr="00DA1B74">
        <w:rPr>
          <w:rtl/>
        </w:rPr>
        <w:t xml:space="preserve"> فَ</w:t>
      </w:r>
      <w:r w:rsidR="00FE5F86">
        <w:rPr>
          <w:rtl/>
        </w:rPr>
        <w:t xml:space="preserve">لـمّا </w:t>
      </w:r>
      <w:r w:rsidRPr="00DA1B74">
        <w:rPr>
          <w:rtl/>
        </w:rPr>
        <w:t xml:space="preserve">وَضَعَتْها قالَتْ رَبِّ إِنِّي وَضَعْتُها أُنْثى </w:t>
      </w:r>
      <w:r w:rsidRPr="005E3B39">
        <w:rPr>
          <w:rtl/>
        </w:rPr>
        <w:t>»</w:t>
      </w:r>
      <w:r w:rsidRPr="009746DC">
        <w:rPr>
          <w:rtl/>
        </w:rPr>
        <w:t xml:space="preserve">. الضمير </w:t>
      </w:r>
      <w:r w:rsidR="00FE5F86">
        <w:rPr>
          <w:rtl/>
        </w:rPr>
        <w:t xml:space="preserve">لـمّا </w:t>
      </w:r>
      <w:r w:rsidRPr="009746DC">
        <w:rPr>
          <w:rtl/>
        </w:rPr>
        <w:t xml:space="preserve">في بطنها وتأنيثه لأنه </w:t>
      </w:r>
      <w:r w:rsidR="00551E04">
        <w:rPr>
          <w:rtl/>
        </w:rPr>
        <w:t xml:space="preserve">كان </w:t>
      </w:r>
      <w:r w:rsidRPr="009746DC">
        <w:rPr>
          <w:rtl/>
        </w:rPr>
        <w:t>أنثى ، وجاز انتصاب أنثى ح</w:t>
      </w:r>
      <w:r w:rsidR="0041095D">
        <w:rPr>
          <w:rFonts w:hint="cs"/>
          <w:rtl/>
        </w:rPr>
        <w:t>ا</w:t>
      </w:r>
      <w:r w:rsidR="0041095D">
        <w:rPr>
          <w:rtl/>
        </w:rPr>
        <w:t>ل</w:t>
      </w:r>
      <w:r w:rsidR="000164B7">
        <w:rPr>
          <w:rtl/>
        </w:rPr>
        <w:t>ا</w:t>
      </w:r>
      <w:r w:rsidR="0041095D">
        <w:rPr>
          <w:rFonts w:hint="cs"/>
          <w:rtl/>
        </w:rPr>
        <w:t>ً</w:t>
      </w:r>
      <w:r w:rsidR="000164B7">
        <w:rPr>
          <w:rtl/>
        </w:rPr>
        <w:t xml:space="preserve"> </w:t>
      </w:r>
      <w:r w:rsidRPr="009746DC">
        <w:rPr>
          <w:rtl/>
        </w:rPr>
        <w:t>عنه ل</w:t>
      </w:r>
      <w:r w:rsidR="0041095D">
        <w:rPr>
          <w:rFonts w:hint="cs"/>
          <w:rtl/>
        </w:rPr>
        <w:t>أ</w:t>
      </w:r>
      <w:r w:rsidR="00D8033E">
        <w:rPr>
          <w:rtl/>
        </w:rPr>
        <w:t>ن</w:t>
      </w:r>
      <w:r w:rsidR="0041095D">
        <w:rPr>
          <w:rFonts w:hint="cs"/>
          <w:rtl/>
        </w:rPr>
        <w:t>ّ</w:t>
      </w:r>
      <w:r w:rsidR="00D8033E">
        <w:rPr>
          <w:rtl/>
        </w:rPr>
        <w:t xml:space="preserve"> </w:t>
      </w:r>
      <w:r w:rsidRPr="009746DC">
        <w:rPr>
          <w:rtl/>
        </w:rPr>
        <w:t>تأنيثها علم منه ، ف</w:t>
      </w:r>
      <w:r w:rsidR="00D8033E">
        <w:rPr>
          <w:rtl/>
        </w:rPr>
        <w:t xml:space="preserve">ان </w:t>
      </w:r>
      <w:r w:rsidRPr="009746DC">
        <w:rPr>
          <w:rtl/>
        </w:rPr>
        <w:t xml:space="preserve">الحال وصاحبها بالذات </w:t>
      </w:r>
      <w:r w:rsidR="00EF61DC">
        <w:rPr>
          <w:rtl/>
        </w:rPr>
        <w:t xml:space="preserve">واحداً </w:t>
      </w:r>
      <w:r w:rsidRPr="009746DC">
        <w:rPr>
          <w:rtl/>
        </w:rPr>
        <w:t>، و</w:t>
      </w:r>
      <w:r w:rsidR="00D83B35">
        <w:rPr>
          <w:rtl/>
        </w:rPr>
        <w:t xml:space="preserve">علىّ </w:t>
      </w:r>
      <w:r w:rsidRPr="009746DC">
        <w:rPr>
          <w:rtl/>
        </w:rPr>
        <w:t>تأويل مؤنث كالنفس. والجملة ، وإنما قالته تحسرا</w:t>
      </w:r>
      <w:r w:rsidR="0041095D">
        <w:rPr>
          <w:rFonts w:hint="cs"/>
          <w:rtl/>
        </w:rPr>
        <w:t>ً</w:t>
      </w:r>
      <w:r w:rsidRPr="009746DC">
        <w:rPr>
          <w:rtl/>
        </w:rPr>
        <w:t xml:space="preserve"> وتحزنا</w:t>
      </w:r>
      <w:r w:rsidR="0041095D">
        <w:rPr>
          <w:rFonts w:hint="cs"/>
          <w:rtl/>
        </w:rPr>
        <w:t>ً</w:t>
      </w:r>
      <w:r w:rsidRPr="009746DC">
        <w:rPr>
          <w:rtl/>
        </w:rPr>
        <w:t xml:space="preserve"> إلى ربها لأنها كانت ترجو </w:t>
      </w:r>
      <w:r w:rsidR="00D8033E">
        <w:rPr>
          <w:rtl/>
        </w:rPr>
        <w:t xml:space="preserve">ان </w:t>
      </w:r>
      <w:r w:rsidRPr="009746DC">
        <w:rPr>
          <w:rtl/>
        </w:rPr>
        <w:t>تلد ذكرا</w:t>
      </w:r>
      <w:r w:rsidR="0041095D">
        <w:rPr>
          <w:rFonts w:hint="cs"/>
          <w:rtl/>
        </w:rPr>
        <w:t>ً</w:t>
      </w:r>
      <w:r w:rsidRPr="009746DC">
        <w:rPr>
          <w:rtl/>
        </w:rPr>
        <w:t xml:space="preserve"> ولذلك نذرت تحريرا</w:t>
      </w:r>
      <w:r w:rsidR="0041095D">
        <w:rPr>
          <w:rFonts w:hint="cs"/>
          <w:rtl/>
        </w:rPr>
        <w:t>ً</w:t>
      </w:r>
      <w:r w:rsidRPr="005E3B39">
        <w:rPr>
          <w:rtl/>
        </w:rPr>
        <w:t>«</w:t>
      </w:r>
      <w:r w:rsidRPr="00DA1B74">
        <w:rPr>
          <w:rtl/>
        </w:rPr>
        <w:t xml:space="preserve"> وَاللهُ أَعْلَمُ بِما وَضَعَتْ </w:t>
      </w:r>
      <w:r w:rsidRPr="005E3B39">
        <w:rPr>
          <w:rtl/>
        </w:rPr>
        <w:t>»</w:t>
      </w:r>
      <w:r w:rsidRPr="009746DC">
        <w:rPr>
          <w:rtl/>
        </w:rPr>
        <w:t xml:space="preserve"> أي بالشيء </w:t>
      </w:r>
      <w:r w:rsidR="00511401">
        <w:rPr>
          <w:rtl/>
        </w:rPr>
        <w:t xml:space="preserve">الّذي </w:t>
      </w:r>
      <w:r w:rsidRPr="009746DC">
        <w:rPr>
          <w:rtl/>
        </w:rPr>
        <w:t>وضعت ، وهو استئناف من الله تعليما لموضعها وتجهيلا لها بشأنها ، وقرأ ابن عا</w:t>
      </w:r>
      <w:r w:rsidR="00850EDE">
        <w:rPr>
          <w:rtl/>
        </w:rPr>
        <w:t xml:space="preserve">مرّ </w:t>
      </w:r>
      <w:r w:rsidRPr="009746DC">
        <w:rPr>
          <w:rtl/>
        </w:rPr>
        <w:t xml:space="preserve">وأبو بكر عن عاصم ويعقوب : وضعت ، </w:t>
      </w:r>
      <w:r w:rsidR="00D83B35">
        <w:rPr>
          <w:rtl/>
        </w:rPr>
        <w:t xml:space="preserve">علىّ </w:t>
      </w:r>
      <w:r w:rsidRPr="009746DC">
        <w:rPr>
          <w:rtl/>
        </w:rPr>
        <w:t>أنه من كلامها تسلية لنفسها ، أي و</w:t>
      </w:r>
      <w:r w:rsidR="00B613C2">
        <w:rPr>
          <w:rtl/>
        </w:rPr>
        <w:t xml:space="preserve">لعلّ </w:t>
      </w:r>
      <w:r w:rsidRPr="009746DC">
        <w:rPr>
          <w:rtl/>
        </w:rPr>
        <w:t>لله فيه سرا</w:t>
      </w:r>
      <w:r w:rsidR="0041095D">
        <w:rPr>
          <w:rFonts w:hint="cs"/>
          <w:rtl/>
        </w:rPr>
        <w:t>ً</w:t>
      </w:r>
      <w:r w:rsidRPr="009746DC">
        <w:rPr>
          <w:rtl/>
        </w:rPr>
        <w:t xml:space="preserve"> أو الأنثى </w:t>
      </w:r>
      <w:r w:rsidR="00551E04">
        <w:rPr>
          <w:rtl/>
        </w:rPr>
        <w:t xml:space="preserve">كان </w:t>
      </w:r>
      <w:r w:rsidR="006A0B61">
        <w:rPr>
          <w:rtl/>
        </w:rPr>
        <w:t xml:space="preserve">خيراً </w:t>
      </w:r>
      <w:r w:rsidRPr="009746DC">
        <w:rPr>
          <w:rtl/>
        </w:rPr>
        <w:t xml:space="preserve">وقرأ وضعت </w:t>
      </w:r>
      <w:r w:rsidR="00D83B35">
        <w:rPr>
          <w:rtl/>
        </w:rPr>
        <w:t xml:space="preserve">علىّ </w:t>
      </w:r>
      <w:r w:rsidRPr="009746DC">
        <w:rPr>
          <w:rtl/>
        </w:rPr>
        <w:t>خطاب الله لها</w:t>
      </w:r>
      <w:r w:rsidRPr="005E3B39">
        <w:rPr>
          <w:rtl/>
        </w:rPr>
        <w:t>«</w:t>
      </w:r>
      <w:r w:rsidRPr="00DA1B74">
        <w:rPr>
          <w:rtl/>
        </w:rPr>
        <w:t xml:space="preserve"> وَلَيْسَ الذَّكَرُ كَالْأُنْثى </w:t>
      </w:r>
      <w:r w:rsidRPr="005E3B39">
        <w:rPr>
          <w:rtl/>
        </w:rPr>
        <w:t>»</w:t>
      </w:r>
      <w:r w:rsidRPr="009746DC">
        <w:rPr>
          <w:rtl/>
        </w:rPr>
        <w:t xml:space="preserve"> بي</w:t>
      </w:r>
      <w:r w:rsidR="00D8033E">
        <w:rPr>
          <w:rtl/>
        </w:rPr>
        <w:t xml:space="preserve">ان </w:t>
      </w:r>
      <w:r w:rsidRPr="009746DC">
        <w:rPr>
          <w:rtl/>
        </w:rPr>
        <w:t>لقوله</w:t>
      </w:r>
      <w:r w:rsidRPr="005E3B39">
        <w:rPr>
          <w:rtl/>
        </w:rPr>
        <w:t>«</w:t>
      </w:r>
      <w:r w:rsidRPr="009746DC">
        <w:rPr>
          <w:rtl/>
        </w:rPr>
        <w:t xml:space="preserve"> وَاللهُ أَعْلَمُ </w:t>
      </w:r>
      <w:r w:rsidRPr="005E3B39">
        <w:rPr>
          <w:rtl/>
        </w:rPr>
        <w:t>»</w:t>
      </w:r>
      <w:r w:rsidRPr="009746DC">
        <w:rPr>
          <w:rtl/>
        </w:rPr>
        <w:t xml:space="preserve"> أي وليس الذكر </w:t>
      </w:r>
      <w:r w:rsidR="00511401">
        <w:rPr>
          <w:rtl/>
        </w:rPr>
        <w:t xml:space="preserve">الّذي </w:t>
      </w:r>
      <w:r w:rsidRPr="009746DC">
        <w:rPr>
          <w:rtl/>
        </w:rPr>
        <w:t xml:space="preserve">طلبت كالأنثى </w:t>
      </w:r>
      <w:r w:rsidR="003928AF">
        <w:rPr>
          <w:rtl/>
        </w:rPr>
        <w:t xml:space="preserve">الّتي </w:t>
      </w:r>
      <w:r w:rsidRPr="009746DC">
        <w:rPr>
          <w:rtl/>
        </w:rPr>
        <w:t>وهبت ، و</w:t>
      </w:r>
      <w:r w:rsidR="0068589E">
        <w:rPr>
          <w:rtl/>
        </w:rPr>
        <w:t xml:space="preserve">اللام </w:t>
      </w:r>
      <w:r w:rsidRPr="009746DC">
        <w:rPr>
          <w:rtl/>
        </w:rPr>
        <w:t xml:space="preserve">فيهما للعهد ، ويجوز </w:t>
      </w:r>
      <w:r w:rsidR="00D8033E">
        <w:rPr>
          <w:rtl/>
        </w:rPr>
        <w:t xml:space="preserve">ان </w:t>
      </w:r>
      <w:r w:rsidRPr="009746DC">
        <w:rPr>
          <w:rtl/>
        </w:rPr>
        <w:t xml:space="preserve">يكون من قولها بمعنى وليس الذكر والأنثى سيين فيما نذرت ، فيكون </w:t>
      </w:r>
      <w:r w:rsidR="0068589E">
        <w:rPr>
          <w:rtl/>
        </w:rPr>
        <w:t xml:space="preserve">اللام </w:t>
      </w:r>
      <w:r w:rsidRPr="009746DC">
        <w:rPr>
          <w:rtl/>
        </w:rPr>
        <w:t>للجنس ، انتهى.</w:t>
      </w:r>
    </w:p>
    <w:p w:rsidR="00B717C7" w:rsidRPr="009746DC" w:rsidRDefault="00B717C7" w:rsidP="00DC5103">
      <w:pPr>
        <w:pStyle w:val="libNormal"/>
        <w:rPr>
          <w:rtl/>
        </w:rPr>
      </w:pPr>
      <w:r w:rsidRPr="009746DC">
        <w:rPr>
          <w:rtl/>
        </w:rPr>
        <w:t>وحاصل الحديث أن</w:t>
      </w:r>
      <w:r w:rsidR="0041095D">
        <w:rPr>
          <w:rFonts w:hint="cs"/>
          <w:rtl/>
        </w:rPr>
        <w:t>ّ</w:t>
      </w:r>
      <w:r w:rsidRPr="009746DC">
        <w:rPr>
          <w:rtl/>
        </w:rPr>
        <w:t xml:space="preserve">ه قد يحمل المصالح العظيمة الأنبياء والأوصياء صلوات الله عليهم </w:t>
      </w:r>
      <w:r w:rsidR="00D83B35">
        <w:rPr>
          <w:rtl/>
        </w:rPr>
        <w:t xml:space="preserve">علىّ </w:t>
      </w:r>
      <w:r w:rsidR="00D8033E">
        <w:rPr>
          <w:rtl/>
        </w:rPr>
        <w:t xml:space="preserve">ان </w:t>
      </w:r>
      <w:r w:rsidRPr="009746DC">
        <w:rPr>
          <w:rtl/>
        </w:rPr>
        <w:t>يتكل</w:t>
      </w:r>
      <w:r w:rsidR="0041095D">
        <w:rPr>
          <w:rFonts w:hint="cs"/>
          <w:rtl/>
        </w:rPr>
        <w:t>ّ</w:t>
      </w:r>
      <w:r w:rsidRPr="009746DC">
        <w:rPr>
          <w:rtl/>
        </w:rPr>
        <w:t xml:space="preserve">موا </w:t>
      </w:r>
      <w:r w:rsidR="00D83B35">
        <w:rPr>
          <w:rtl/>
        </w:rPr>
        <w:t xml:space="preserve">علىّ </w:t>
      </w:r>
      <w:r w:rsidRPr="009746DC">
        <w:rPr>
          <w:rtl/>
        </w:rPr>
        <w:t xml:space="preserve">وجه التوراة والمجاز ، وبالأمور البدائية </w:t>
      </w:r>
      <w:r w:rsidR="00D83B35">
        <w:rPr>
          <w:rtl/>
        </w:rPr>
        <w:t xml:space="preserve">علىّ </w:t>
      </w:r>
      <w:r w:rsidRPr="009746DC">
        <w:rPr>
          <w:rtl/>
        </w:rPr>
        <w:t xml:space="preserve">ما سطر في كتاب المحو والإثبات ، </w:t>
      </w:r>
      <w:r w:rsidR="00D83B35">
        <w:rPr>
          <w:rtl/>
        </w:rPr>
        <w:t xml:space="preserve">ثمّ </w:t>
      </w:r>
      <w:r w:rsidRPr="009746DC">
        <w:rPr>
          <w:rtl/>
        </w:rPr>
        <w:t xml:space="preserve">يظهر للناس خلاف ما فهموه من </w:t>
      </w:r>
      <w:r w:rsidR="004A738A">
        <w:rPr>
          <w:rtl/>
        </w:rPr>
        <w:t xml:space="preserve">الكلام </w:t>
      </w:r>
      <w:r w:rsidRPr="009746DC">
        <w:rPr>
          <w:rtl/>
        </w:rPr>
        <w:t xml:space="preserve">الأول فيجب </w:t>
      </w:r>
      <w:r w:rsidR="00D8033E">
        <w:rPr>
          <w:rtl/>
        </w:rPr>
        <w:t xml:space="preserve">ان </w:t>
      </w:r>
      <w:r w:rsidRPr="009746DC">
        <w:rPr>
          <w:rtl/>
        </w:rPr>
        <w:t xml:space="preserve">لا يحملوه </w:t>
      </w:r>
      <w:r w:rsidR="00D83B35">
        <w:rPr>
          <w:rtl/>
        </w:rPr>
        <w:t xml:space="preserve">علىّ </w:t>
      </w:r>
      <w:r w:rsidRPr="009746DC">
        <w:rPr>
          <w:rtl/>
        </w:rPr>
        <w:t xml:space="preserve">الكذب ، ويعلموا </w:t>
      </w:r>
      <w:r w:rsidR="00D8033E">
        <w:rPr>
          <w:rtl/>
        </w:rPr>
        <w:t>ان</w:t>
      </w:r>
      <w:r w:rsidR="0041095D">
        <w:rPr>
          <w:rFonts w:hint="cs"/>
          <w:rtl/>
        </w:rPr>
        <w:t>ّ</w:t>
      </w:r>
      <w:r w:rsidR="00D8033E">
        <w:rPr>
          <w:rtl/>
        </w:rPr>
        <w:t xml:space="preserve"> </w:t>
      </w:r>
      <w:r w:rsidRPr="009746DC">
        <w:rPr>
          <w:rtl/>
        </w:rPr>
        <w:t xml:space="preserve">المراد منه </w:t>
      </w:r>
      <w:r w:rsidR="00551E04">
        <w:rPr>
          <w:rtl/>
        </w:rPr>
        <w:t xml:space="preserve">كان </w:t>
      </w:r>
      <w:r w:rsidRPr="009746DC">
        <w:rPr>
          <w:rtl/>
        </w:rPr>
        <w:t xml:space="preserve">غير ما فهموه كمعنى مجازي أو </w:t>
      </w:r>
      <w:r w:rsidR="00551E04">
        <w:rPr>
          <w:rtl/>
        </w:rPr>
        <w:t xml:space="preserve">كان </w:t>
      </w:r>
      <w:r w:rsidRPr="009746DC">
        <w:rPr>
          <w:rtl/>
        </w:rPr>
        <w:t>وقوعه مشروطا</w:t>
      </w:r>
      <w:r w:rsidR="0041095D">
        <w:rPr>
          <w:rFonts w:hint="cs"/>
          <w:rtl/>
        </w:rPr>
        <w:t>ً</w:t>
      </w:r>
      <w:r w:rsidRPr="009746DC">
        <w:rPr>
          <w:rtl/>
        </w:rPr>
        <w:t xml:space="preserve"> بشرط لم يذكروه.</w:t>
      </w:r>
    </w:p>
    <w:p w:rsidR="00B717C7" w:rsidRPr="009746DC" w:rsidRDefault="00B717C7" w:rsidP="00DC5103">
      <w:pPr>
        <w:pStyle w:val="libNormal"/>
        <w:rPr>
          <w:rtl/>
        </w:rPr>
      </w:pPr>
      <w:r w:rsidRPr="009746DC">
        <w:rPr>
          <w:rtl/>
        </w:rPr>
        <w:t>ومن جملة تلك الأمور زم</w:t>
      </w:r>
      <w:r w:rsidR="00D8033E">
        <w:rPr>
          <w:rtl/>
        </w:rPr>
        <w:t xml:space="preserve">ان </w:t>
      </w:r>
      <w:r w:rsidR="004972A6">
        <w:rPr>
          <w:rtl/>
        </w:rPr>
        <w:t xml:space="preserve">قيام </w:t>
      </w:r>
      <w:r w:rsidRPr="009746DC">
        <w:rPr>
          <w:rtl/>
        </w:rPr>
        <w:t xml:space="preserve">القائم وتعيينه من بين الأئمة </w:t>
      </w:r>
      <w:r w:rsidR="00632E02" w:rsidRPr="00632E02">
        <w:rPr>
          <w:rStyle w:val="libAlaemChar"/>
          <w:rtl/>
        </w:rPr>
        <w:t>عليهم‌السلام</w:t>
      </w:r>
      <w:r w:rsidR="00C17164" w:rsidRPr="00C17164">
        <w:rPr>
          <w:rStyle w:val="libAlaemChar"/>
          <w:rtl/>
        </w:rPr>
        <w:t xml:space="preserve"> </w:t>
      </w:r>
      <w:r w:rsidR="0041095D">
        <w:rPr>
          <w:rtl/>
        </w:rPr>
        <w:t>، لئلا يي</w:t>
      </w:r>
      <w:r w:rsidR="0041095D">
        <w:rPr>
          <w:rFonts w:hint="cs"/>
          <w:rtl/>
        </w:rPr>
        <w:t>ئ</w:t>
      </w:r>
      <w:r w:rsidRPr="009746DC">
        <w:rPr>
          <w:rtl/>
        </w:rPr>
        <w:t>س الشيعة وينتظروا الفرج ويصبروا ويسلوا أنفسهم فيما يرد عليهم من خلفاء المخالفين وسلاطينهم ، فربم</w:t>
      </w:r>
      <w:r w:rsidR="0041095D">
        <w:rPr>
          <w:rFonts w:hint="cs"/>
          <w:rtl/>
        </w:rPr>
        <w:t>ّ</w:t>
      </w:r>
      <w:r w:rsidRPr="009746DC">
        <w:rPr>
          <w:rtl/>
        </w:rPr>
        <w:t xml:space="preserve">ا قالوا </w:t>
      </w:r>
      <w:r w:rsidR="00BF0D7C">
        <w:rPr>
          <w:rtl/>
        </w:rPr>
        <w:t xml:space="preserve">فلان </w:t>
      </w:r>
      <w:r w:rsidRPr="009746DC">
        <w:rPr>
          <w:rtl/>
        </w:rPr>
        <w:t>القائم أي القائم بأ</w:t>
      </w:r>
      <w:r w:rsidR="00850EDE">
        <w:rPr>
          <w:rtl/>
        </w:rPr>
        <w:t xml:space="preserve">مرّ </w:t>
      </w:r>
      <w:r w:rsidRPr="009746DC">
        <w:rPr>
          <w:rtl/>
        </w:rPr>
        <w:t>الإمامة ، وفهمت الشيعة أنه القائم بالسيف ، أو أرادوا أن</w:t>
      </w:r>
      <w:r w:rsidR="0041095D">
        <w:rPr>
          <w:rFonts w:hint="cs"/>
          <w:rtl/>
        </w:rPr>
        <w:t>ّ</w:t>
      </w:r>
      <w:r w:rsidRPr="009746DC">
        <w:rPr>
          <w:rtl/>
        </w:rPr>
        <w:t xml:space="preserve">ه </w:t>
      </w:r>
      <w:r w:rsidR="00D8033E">
        <w:rPr>
          <w:rtl/>
        </w:rPr>
        <w:t xml:space="preserve">ان </w:t>
      </w:r>
      <w:r w:rsidRPr="009746DC">
        <w:rPr>
          <w:rtl/>
        </w:rPr>
        <w:t xml:space="preserve">أذن الله له في ذلك يقوم به ، أو </w:t>
      </w:r>
      <w:r w:rsidR="00D8033E">
        <w:rPr>
          <w:rtl/>
        </w:rPr>
        <w:t xml:space="preserve">ان </w:t>
      </w:r>
      <w:r w:rsidRPr="009746DC">
        <w:rPr>
          <w:rtl/>
        </w:rPr>
        <w:t>عملت الشيعة بما يجب عليهم من الصبر وكتم</w:t>
      </w:r>
      <w:r w:rsidR="00D8033E">
        <w:rPr>
          <w:rtl/>
        </w:rPr>
        <w:t xml:space="preserve">ان </w:t>
      </w:r>
      <w:r w:rsidRPr="009746DC">
        <w:rPr>
          <w:rtl/>
        </w:rPr>
        <w:t>السر</w:t>
      </w:r>
      <w:r w:rsidR="0041095D">
        <w:rPr>
          <w:rFonts w:hint="cs"/>
          <w:rtl/>
        </w:rPr>
        <w:t>ّ</w:t>
      </w:r>
      <w:r w:rsidRPr="009746DC">
        <w:rPr>
          <w:rtl/>
        </w:rPr>
        <w:t xml:space="preserve"> وطاعة </w:t>
      </w:r>
      <w:r w:rsidR="00406F49">
        <w:rPr>
          <w:rtl/>
        </w:rPr>
        <w:t xml:space="preserve">الإمام </w:t>
      </w:r>
      <w:r w:rsidRPr="009746DC">
        <w:rPr>
          <w:rtl/>
        </w:rPr>
        <w:t xml:space="preserve">يقوم به ، أو قال الصادق </w:t>
      </w:r>
      <w:r w:rsidR="00850EDE">
        <w:rPr>
          <w:rStyle w:val="libAlaemChar"/>
          <w:rtl/>
        </w:rPr>
        <w:t xml:space="preserve">عليه‌السلام </w:t>
      </w:r>
      <w:r w:rsidR="005C60ED">
        <w:rPr>
          <w:rtl/>
        </w:rPr>
        <w:t xml:space="preserve">مثلاً </w:t>
      </w:r>
      <w:r w:rsidRPr="009746DC">
        <w:rPr>
          <w:rtl/>
        </w:rPr>
        <w:t>ولدي</w:t>
      </w:r>
    </w:p>
    <w:p w:rsidR="008930D5" w:rsidRDefault="008930D5" w:rsidP="008930D5">
      <w:pPr>
        <w:pStyle w:val="libNormal"/>
        <w:rPr>
          <w:rtl/>
        </w:rPr>
      </w:pPr>
      <w:r>
        <w:rPr>
          <w:rtl/>
        </w:rPr>
        <w:br w:type="page"/>
      </w:r>
    </w:p>
    <w:p w:rsidR="00B717C7" w:rsidRPr="009746DC" w:rsidRDefault="00511401" w:rsidP="0041095D">
      <w:pPr>
        <w:pStyle w:val="libNormal"/>
        <w:rPr>
          <w:rtl/>
        </w:rPr>
      </w:pPr>
      <w:r>
        <w:rPr>
          <w:rtl/>
        </w:rPr>
        <w:lastRenderedPageBreak/>
        <w:t xml:space="preserve">الّذي </w:t>
      </w:r>
      <w:r w:rsidR="00B717C7" w:rsidRPr="009746DC">
        <w:rPr>
          <w:rtl/>
        </w:rPr>
        <w:t>بش</w:t>
      </w:r>
      <w:r w:rsidR="006D2E2E">
        <w:rPr>
          <w:rFonts w:hint="cs"/>
          <w:rtl/>
        </w:rPr>
        <w:t>ّ</w:t>
      </w:r>
      <w:r w:rsidR="00B717C7" w:rsidRPr="009746DC">
        <w:rPr>
          <w:rtl/>
        </w:rPr>
        <w:t>ر به عمر</w:t>
      </w:r>
      <w:r w:rsidR="00D8033E">
        <w:rPr>
          <w:rtl/>
        </w:rPr>
        <w:t xml:space="preserve">ان </w:t>
      </w:r>
      <w:r w:rsidR="00B717C7" w:rsidRPr="009746DC">
        <w:rPr>
          <w:rtl/>
        </w:rPr>
        <w:t>ووعده إي</w:t>
      </w:r>
      <w:r w:rsidR="006D2E2E">
        <w:rPr>
          <w:rFonts w:hint="cs"/>
          <w:rtl/>
        </w:rPr>
        <w:t>ّ</w:t>
      </w:r>
      <w:r w:rsidR="00B717C7" w:rsidRPr="009746DC">
        <w:rPr>
          <w:rtl/>
        </w:rPr>
        <w:t xml:space="preserve">اه </w:t>
      </w:r>
      <w:r w:rsidR="006D2E2E">
        <w:rPr>
          <w:rFonts w:hint="cs"/>
          <w:rtl/>
        </w:rPr>
        <w:t xml:space="preserve">، </w:t>
      </w:r>
      <w:r w:rsidR="00B717C7" w:rsidRPr="009746DC">
        <w:rPr>
          <w:rtl/>
        </w:rPr>
        <w:t>فإذا قلنا في الر</w:t>
      </w:r>
      <w:r w:rsidR="0058558D">
        <w:rPr>
          <w:rFonts w:hint="cs"/>
          <w:rtl/>
        </w:rPr>
        <w:t>َّ</w:t>
      </w:r>
      <w:r w:rsidR="00B717C7" w:rsidRPr="009746DC">
        <w:rPr>
          <w:rtl/>
        </w:rPr>
        <w:t>جل من</w:t>
      </w:r>
      <w:r w:rsidR="0058558D">
        <w:rPr>
          <w:rFonts w:hint="cs"/>
          <w:rtl/>
        </w:rPr>
        <w:t>ّ</w:t>
      </w:r>
      <w:r w:rsidR="00B717C7" w:rsidRPr="009746DC">
        <w:rPr>
          <w:rtl/>
        </w:rPr>
        <w:t xml:space="preserve">ا </w:t>
      </w:r>
      <w:r w:rsidR="000F65B1">
        <w:rPr>
          <w:rtl/>
        </w:rPr>
        <w:t>شيئاً</w:t>
      </w:r>
      <w:r w:rsidR="00F54854">
        <w:rPr>
          <w:rtl/>
        </w:rPr>
        <w:t xml:space="preserve"> </w:t>
      </w:r>
      <w:r w:rsidR="00551E04">
        <w:rPr>
          <w:rtl/>
        </w:rPr>
        <w:t xml:space="preserve">وكان </w:t>
      </w:r>
      <w:r w:rsidR="00B717C7" w:rsidRPr="009746DC">
        <w:rPr>
          <w:rtl/>
        </w:rPr>
        <w:t>في ولده أو ولد ولده فلا تنكروا ذلك</w:t>
      </w:r>
      <w:r w:rsidR="00B717C7">
        <w:rPr>
          <w:rFonts w:hint="cs"/>
          <w:rtl/>
        </w:rPr>
        <w:t>.</w:t>
      </w:r>
    </w:p>
    <w:p w:rsidR="00B717C7" w:rsidRPr="00814E33" w:rsidRDefault="00B717C7" w:rsidP="0041095D">
      <w:pPr>
        <w:pStyle w:val="libNormal"/>
        <w:rPr>
          <w:rtl/>
        </w:rPr>
      </w:pPr>
      <w:r w:rsidRPr="009746DC">
        <w:rPr>
          <w:rtl/>
        </w:rPr>
        <w:t>2</w:t>
      </w:r>
      <w:r>
        <w:rPr>
          <w:rtl/>
        </w:rPr>
        <w:t xml:space="preserve"> </w:t>
      </w:r>
      <w:r w:rsidR="003928AF">
        <w:rPr>
          <w:rtl/>
        </w:rPr>
        <w:t>-</w:t>
      </w:r>
      <w:r>
        <w:rPr>
          <w:rtl/>
        </w:rPr>
        <w:t xml:space="preserve"> </w:t>
      </w:r>
      <w:r w:rsidR="00551E04">
        <w:rPr>
          <w:rtl/>
        </w:rPr>
        <w:t xml:space="preserve">محمّد </w:t>
      </w:r>
      <w:r w:rsidRPr="009746DC">
        <w:rPr>
          <w:rtl/>
        </w:rPr>
        <w:t>بن إسماعيل ، عن الفضل بن شاذ</w:t>
      </w:r>
      <w:r w:rsidR="00D8033E">
        <w:rPr>
          <w:rtl/>
        </w:rPr>
        <w:t xml:space="preserve">ان </w:t>
      </w:r>
      <w:r w:rsidRPr="009746DC">
        <w:rPr>
          <w:rtl/>
        </w:rPr>
        <w:t xml:space="preserve">، عن </w:t>
      </w:r>
      <w:r w:rsidR="00747D4F">
        <w:rPr>
          <w:rtl/>
        </w:rPr>
        <w:t xml:space="preserve">حمّاد </w:t>
      </w:r>
      <w:r w:rsidRPr="009746DC">
        <w:rPr>
          <w:rtl/>
        </w:rPr>
        <w:t xml:space="preserve">بن عيسى ، عن إبراهيم بن </w:t>
      </w:r>
      <w:r w:rsidR="000164B7">
        <w:rPr>
          <w:rtl/>
        </w:rPr>
        <w:t xml:space="preserve">عمر </w:t>
      </w:r>
      <w:r w:rsidRPr="009746DC">
        <w:rPr>
          <w:rtl/>
        </w:rPr>
        <w:t xml:space="preserve">اليماني ، عن أبي عبد الله </w:t>
      </w:r>
      <w:r w:rsidR="00850EDE">
        <w:rPr>
          <w:rStyle w:val="libAlaemChar"/>
          <w:rtl/>
        </w:rPr>
        <w:t xml:space="preserve">عليه‌السلام </w:t>
      </w:r>
      <w:r w:rsidRPr="009746DC">
        <w:rPr>
          <w:rtl/>
        </w:rPr>
        <w:t xml:space="preserve">قال إذا قلنا في رجل قولا فلم يكن فيه </w:t>
      </w:r>
      <w:r w:rsidR="00551E04">
        <w:rPr>
          <w:rtl/>
        </w:rPr>
        <w:t xml:space="preserve">وكان </w:t>
      </w:r>
      <w:r w:rsidRPr="009746DC">
        <w:rPr>
          <w:rtl/>
        </w:rPr>
        <w:t>في ولده أو ولد ولده فلا تنكروا ذلك ف</w:t>
      </w:r>
      <w:r w:rsidR="00D8033E">
        <w:rPr>
          <w:rtl/>
        </w:rPr>
        <w:t xml:space="preserve">ان </w:t>
      </w:r>
      <w:r w:rsidRPr="009746DC">
        <w:rPr>
          <w:rtl/>
        </w:rPr>
        <w:t xml:space="preserve">الله تعالى </w:t>
      </w:r>
      <w:r w:rsidRPr="005E3B39">
        <w:rPr>
          <w:rtl/>
        </w:rPr>
        <w:t>«</w:t>
      </w:r>
      <w:r w:rsidRPr="009746DC">
        <w:rPr>
          <w:rtl/>
        </w:rPr>
        <w:t xml:space="preserve"> يَفْعَلُ ما يَشاءُ </w:t>
      </w:r>
      <w:r w:rsidRPr="005E3B39">
        <w:rPr>
          <w:rtl/>
        </w:rPr>
        <w:t>»</w:t>
      </w:r>
      <w:r w:rsidRPr="00814E33">
        <w:rPr>
          <w:rFonts w:hint="cs"/>
          <w:rtl/>
        </w:rPr>
        <w:t>.</w:t>
      </w:r>
    </w:p>
    <w:p w:rsidR="00B717C7" w:rsidRPr="009746DC" w:rsidRDefault="00B717C7" w:rsidP="0041095D">
      <w:pPr>
        <w:pStyle w:val="libNormal"/>
        <w:rPr>
          <w:rtl/>
        </w:rPr>
      </w:pPr>
      <w:r w:rsidRPr="009746DC">
        <w:rPr>
          <w:rtl/>
        </w:rPr>
        <w:t xml:space="preserve">3 </w:t>
      </w:r>
      <w:r w:rsidR="003928AF">
        <w:rPr>
          <w:rFonts w:hint="cs"/>
          <w:rtl/>
        </w:rPr>
        <w:t>-</w:t>
      </w:r>
      <w:r>
        <w:rPr>
          <w:rFonts w:hint="cs"/>
          <w:rtl/>
        </w:rPr>
        <w:t xml:space="preserve"> </w:t>
      </w:r>
      <w:r w:rsidRPr="009746DC">
        <w:rPr>
          <w:rtl/>
        </w:rPr>
        <w:t xml:space="preserve">الحسين بن </w:t>
      </w:r>
      <w:r w:rsidR="00551E04">
        <w:rPr>
          <w:rtl/>
        </w:rPr>
        <w:t xml:space="preserve">محمّد </w:t>
      </w:r>
      <w:r w:rsidRPr="009746DC">
        <w:rPr>
          <w:rtl/>
        </w:rPr>
        <w:t>، عن م</w:t>
      </w:r>
      <w:r w:rsidR="00D83B35">
        <w:rPr>
          <w:rtl/>
        </w:rPr>
        <w:t>عل</w:t>
      </w:r>
      <w:r w:rsidR="00866CD7">
        <w:rPr>
          <w:rFonts w:hint="cs"/>
          <w:rtl/>
        </w:rPr>
        <w:t>ّ</w:t>
      </w:r>
      <w:r w:rsidR="00866CD7">
        <w:rPr>
          <w:rtl/>
        </w:rPr>
        <w:t>ى</w:t>
      </w:r>
      <w:r w:rsidR="00D83B35">
        <w:rPr>
          <w:rtl/>
        </w:rPr>
        <w:t xml:space="preserve"> </w:t>
      </w:r>
      <w:r w:rsidRPr="009746DC">
        <w:rPr>
          <w:rtl/>
        </w:rPr>
        <w:t xml:space="preserve">بن </w:t>
      </w:r>
      <w:r w:rsidR="00551E04">
        <w:rPr>
          <w:rtl/>
        </w:rPr>
        <w:t xml:space="preserve">محمّد </w:t>
      </w:r>
      <w:r w:rsidRPr="009746DC">
        <w:rPr>
          <w:rtl/>
        </w:rPr>
        <w:t xml:space="preserve">، عن </w:t>
      </w:r>
      <w:r w:rsidR="00F00D81">
        <w:rPr>
          <w:rtl/>
        </w:rPr>
        <w:t xml:space="preserve">الوشّاء </w:t>
      </w:r>
      <w:r w:rsidRPr="009746DC">
        <w:rPr>
          <w:rtl/>
        </w:rPr>
        <w:t>، عن أحمد بن عائذ ، عن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1095D">
      <w:pPr>
        <w:pStyle w:val="libNormal"/>
        <w:rPr>
          <w:rtl/>
        </w:rPr>
      </w:pPr>
      <w:r w:rsidRPr="009746DC">
        <w:rPr>
          <w:rtl/>
        </w:rPr>
        <w:t>القائم والمراد به السابع من ولده لا الولد بلا واسطة ، ومث</w:t>
      </w:r>
      <w:r w:rsidR="00866CD7">
        <w:rPr>
          <w:rFonts w:hint="cs"/>
          <w:rtl/>
        </w:rPr>
        <w:t>ّ</w:t>
      </w:r>
      <w:r w:rsidRPr="009746DC">
        <w:rPr>
          <w:rtl/>
        </w:rPr>
        <w:t xml:space="preserve">ل </w:t>
      </w:r>
      <w:r w:rsidR="00850EDE">
        <w:rPr>
          <w:rStyle w:val="libAlaemChar"/>
          <w:rtl/>
        </w:rPr>
        <w:t xml:space="preserve">عليه‌السلام </w:t>
      </w:r>
      <w:r w:rsidRPr="009746DC">
        <w:rPr>
          <w:rtl/>
        </w:rPr>
        <w:t>ذلك ب</w:t>
      </w:r>
      <w:r w:rsidR="00D8033E">
        <w:rPr>
          <w:rtl/>
        </w:rPr>
        <w:t>ان</w:t>
      </w:r>
      <w:r w:rsidR="00866CD7">
        <w:rPr>
          <w:rFonts w:hint="cs"/>
          <w:rtl/>
        </w:rPr>
        <w:t>ّ</w:t>
      </w:r>
      <w:r w:rsidR="00D8033E">
        <w:rPr>
          <w:rtl/>
        </w:rPr>
        <w:t xml:space="preserve"> </w:t>
      </w:r>
      <w:r w:rsidRPr="009746DC">
        <w:rPr>
          <w:rtl/>
        </w:rPr>
        <w:t>الله أوحى إلى عمر</w:t>
      </w:r>
      <w:r w:rsidR="00D8033E">
        <w:rPr>
          <w:rtl/>
        </w:rPr>
        <w:t xml:space="preserve">ان </w:t>
      </w:r>
      <w:r w:rsidRPr="009746DC">
        <w:rPr>
          <w:rtl/>
        </w:rPr>
        <w:t>إن</w:t>
      </w:r>
      <w:r w:rsidR="00866CD7">
        <w:rPr>
          <w:rFonts w:hint="cs"/>
          <w:rtl/>
        </w:rPr>
        <w:t>ّ</w:t>
      </w:r>
      <w:r w:rsidRPr="009746DC">
        <w:rPr>
          <w:rtl/>
        </w:rPr>
        <w:t>ي واهب لك ذكرا</w:t>
      </w:r>
      <w:r w:rsidR="00866CD7">
        <w:rPr>
          <w:rFonts w:hint="cs"/>
          <w:rtl/>
        </w:rPr>
        <w:t>ً</w:t>
      </w:r>
      <w:r w:rsidRPr="009746DC">
        <w:rPr>
          <w:rtl/>
        </w:rPr>
        <w:t xml:space="preserve"> ، </w:t>
      </w:r>
      <w:r w:rsidR="00551E04">
        <w:rPr>
          <w:rtl/>
        </w:rPr>
        <w:t xml:space="preserve">وكان </w:t>
      </w:r>
      <w:r w:rsidRPr="009746DC">
        <w:rPr>
          <w:rtl/>
        </w:rPr>
        <w:t>المراد ولد الولد ، وفهمت حن</w:t>
      </w:r>
      <w:r w:rsidR="00866CD7">
        <w:rPr>
          <w:rFonts w:hint="cs"/>
          <w:rtl/>
        </w:rPr>
        <w:t>ّ</w:t>
      </w:r>
      <w:r w:rsidRPr="009746DC">
        <w:rPr>
          <w:rtl/>
        </w:rPr>
        <w:t>ة أن</w:t>
      </w:r>
      <w:r w:rsidR="00866CD7">
        <w:rPr>
          <w:rFonts w:hint="cs"/>
          <w:rtl/>
        </w:rPr>
        <w:t>ّ</w:t>
      </w:r>
      <w:r w:rsidRPr="009746DC">
        <w:rPr>
          <w:rtl/>
        </w:rPr>
        <w:t>ه الولد بلا واسطة.</w:t>
      </w:r>
    </w:p>
    <w:p w:rsidR="00B717C7" w:rsidRPr="009746DC" w:rsidRDefault="00B717C7" w:rsidP="0041095D">
      <w:pPr>
        <w:pStyle w:val="libNormal"/>
        <w:rPr>
          <w:rtl/>
        </w:rPr>
      </w:pPr>
      <w:r w:rsidRPr="009746DC">
        <w:rPr>
          <w:rtl/>
        </w:rPr>
        <w:t>فالمراد</w:t>
      </w:r>
      <w:r w:rsidRPr="00C875FB">
        <w:rPr>
          <w:rtl/>
        </w:rPr>
        <w:t xml:space="preserve"> بقوله </w:t>
      </w:r>
      <w:r w:rsidR="00850EDE">
        <w:rPr>
          <w:rStyle w:val="libAlaemChar"/>
          <w:rtl/>
        </w:rPr>
        <w:t xml:space="preserve">عليه‌السلام </w:t>
      </w:r>
      <w:r w:rsidRPr="00C875FB">
        <w:rPr>
          <w:rtl/>
        </w:rPr>
        <w:t xml:space="preserve">: فإذا قلنا في الرجل منا </w:t>
      </w:r>
      <w:r w:rsidR="000F65B1">
        <w:rPr>
          <w:rtl/>
        </w:rPr>
        <w:t>شيئاً</w:t>
      </w:r>
      <w:r w:rsidR="00F54854">
        <w:rPr>
          <w:rtl/>
        </w:rPr>
        <w:t xml:space="preserve"> </w:t>
      </w:r>
      <w:r w:rsidRPr="00C875FB">
        <w:rPr>
          <w:rtl/>
        </w:rPr>
        <w:t>،</w:t>
      </w:r>
      <w:r w:rsidRPr="009746DC">
        <w:rPr>
          <w:rtl/>
        </w:rPr>
        <w:t xml:space="preserve"> أي بحسب فهم السائل وظاهر اللفظ ، أو يكون المراد أنه قيل فيه حقيقة </w:t>
      </w:r>
      <w:r w:rsidR="00551E04">
        <w:rPr>
          <w:rtl/>
        </w:rPr>
        <w:t xml:space="preserve">وكان </w:t>
      </w:r>
      <w:r w:rsidRPr="009746DC">
        <w:rPr>
          <w:rtl/>
        </w:rPr>
        <w:t>مشروطا</w:t>
      </w:r>
      <w:r w:rsidR="00866CD7">
        <w:rPr>
          <w:rFonts w:hint="cs"/>
          <w:rtl/>
        </w:rPr>
        <w:t>ً</w:t>
      </w:r>
      <w:r w:rsidRPr="009746DC">
        <w:rPr>
          <w:rtl/>
        </w:rPr>
        <w:t xml:space="preserve"> بأ</w:t>
      </w:r>
      <w:r w:rsidR="00866CD7">
        <w:rPr>
          <w:rtl/>
        </w:rPr>
        <w:t>مر</w:t>
      </w:r>
      <w:r w:rsidR="00850EDE">
        <w:rPr>
          <w:rtl/>
        </w:rPr>
        <w:t xml:space="preserve"> </w:t>
      </w:r>
      <w:r w:rsidRPr="009746DC">
        <w:rPr>
          <w:rtl/>
        </w:rPr>
        <w:t>لم يقع ، فوقع فيه البداء ، ووقع في ولده ، و</w:t>
      </w:r>
      <w:r w:rsidR="00D83B35">
        <w:rPr>
          <w:rtl/>
        </w:rPr>
        <w:t xml:space="preserve">علىّ </w:t>
      </w:r>
      <w:r w:rsidRPr="009746DC">
        <w:rPr>
          <w:rtl/>
        </w:rPr>
        <w:t>هذا ما ذكر في أ</w:t>
      </w:r>
      <w:r w:rsidR="00850EDE">
        <w:rPr>
          <w:rtl/>
        </w:rPr>
        <w:t xml:space="preserve">مرّ </w:t>
      </w:r>
      <w:r w:rsidRPr="009746DC">
        <w:rPr>
          <w:rtl/>
        </w:rPr>
        <w:t xml:space="preserve">عيسى إنما ذكر </w:t>
      </w:r>
      <w:r w:rsidR="00D83B35">
        <w:rPr>
          <w:rtl/>
        </w:rPr>
        <w:t xml:space="preserve">علىّ </w:t>
      </w:r>
      <w:r w:rsidRPr="009746DC">
        <w:rPr>
          <w:rtl/>
        </w:rPr>
        <w:t>سبيل التنظير و</w:t>
      </w:r>
      <w:r w:rsidR="00D8033E">
        <w:rPr>
          <w:rtl/>
        </w:rPr>
        <w:t xml:space="preserve">ان </w:t>
      </w:r>
      <w:r w:rsidRPr="009746DC">
        <w:rPr>
          <w:rtl/>
        </w:rPr>
        <w:t xml:space="preserve">لم يكن بينهما مطابقة تامة ، أو </w:t>
      </w:r>
      <w:r w:rsidR="00551E04">
        <w:rPr>
          <w:rtl/>
        </w:rPr>
        <w:t xml:space="preserve">كان </w:t>
      </w:r>
      <w:r w:rsidRPr="009746DC">
        <w:rPr>
          <w:rtl/>
        </w:rPr>
        <w:t>أ</w:t>
      </w:r>
      <w:r w:rsidR="00850EDE">
        <w:rPr>
          <w:rtl/>
        </w:rPr>
        <w:t xml:space="preserve">مرّ </w:t>
      </w:r>
      <w:r w:rsidRPr="009746DC">
        <w:rPr>
          <w:rtl/>
        </w:rPr>
        <w:t xml:space="preserve">عيسى </w:t>
      </w:r>
      <w:r w:rsidR="00E43AE8">
        <w:rPr>
          <w:rtl/>
        </w:rPr>
        <w:t>أيضاً</w:t>
      </w:r>
      <w:r w:rsidR="00551E04">
        <w:rPr>
          <w:rtl/>
        </w:rPr>
        <w:t xml:space="preserve"> </w:t>
      </w:r>
      <w:r w:rsidRPr="009746DC">
        <w:rPr>
          <w:rtl/>
        </w:rPr>
        <w:t xml:space="preserve">كذلك بأنه </w:t>
      </w:r>
      <w:r w:rsidR="00551E04">
        <w:rPr>
          <w:rtl/>
        </w:rPr>
        <w:t xml:space="preserve">كان </w:t>
      </w:r>
      <w:r w:rsidRPr="009746DC">
        <w:rPr>
          <w:rtl/>
        </w:rPr>
        <w:t xml:space="preserve">قدر ذلك في ولدها </w:t>
      </w:r>
      <w:r w:rsidR="00D83B35">
        <w:rPr>
          <w:rtl/>
        </w:rPr>
        <w:t xml:space="preserve">ثمّ </w:t>
      </w:r>
      <w:r w:rsidRPr="009746DC">
        <w:rPr>
          <w:rtl/>
        </w:rPr>
        <w:t>وقع فيه البداء وصار في ولد ولدها.</w:t>
      </w:r>
    </w:p>
    <w:p w:rsidR="00B717C7" w:rsidRPr="009746DC" w:rsidRDefault="00B717C7" w:rsidP="0041095D">
      <w:pPr>
        <w:pStyle w:val="libNormal"/>
        <w:rPr>
          <w:rtl/>
        </w:rPr>
      </w:pPr>
      <w:r w:rsidRPr="009746DC">
        <w:rPr>
          <w:rtl/>
        </w:rPr>
        <w:t xml:space="preserve">ويحتمل المثل ومضربه </w:t>
      </w:r>
      <w:r w:rsidR="000A7632">
        <w:rPr>
          <w:rtl/>
        </w:rPr>
        <w:t xml:space="preserve">وجهاً </w:t>
      </w:r>
      <w:r w:rsidRPr="009746DC">
        <w:rPr>
          <w:rtl/>
        </w:rPr>
        <w:t xml:space="preserve">آخر وهو </w:t>
      </w:r>
      <w:r w:rsidR="00D8033E">
        <w:rPr>
          <w:rtl/>
        </w:rPr>
        <w:t xml:space="preserve">ان </w:t>
      </w:r>
      <w:r w:rsidRPr="009746DC">
        <w:rPr>
          <w:rtl/>
        </w:rPr>
        <w:t>يكون المراد فيهما معنى مجازي</w:t>
      </w:r>
      <w:r w:rsidR="00866CD7">
        <w:rPr>
          <w:rFonts w:hint="cs"/>
          <w:rtl/>
        </w:rPr>
        <w:t>ّ</w:t>
      </w:r>
      <w:r w:rsidRPr="009746DC">
        <w:rPr>
          <w:rtl/>
        </w:rPr>
        <w:t>ا</w:t>
      </w:r>
      <w:r w:rsidR="00866CD7">
        <w:rPr>
          <w:rFonts w:hint="cs"/>
          <w:rtl/>
        </w:rPr>
        <w:t>ً</w:t>
      </w:r>
      <w:r w:rsidRPr="009746DC">
        <w:rPr>
          <w:rtl/>
        </w:rPr>
        <w:t xml:space="preserve"> بوجه آخر ، ففي المثل : أطلق الذكر السوي </w:t>
      </w:r>
      <w:r w:rsidR="00D83B35">
        <w:rPr>
          <w:rtl/>
        </w:rPr>
        <w:t xml:space="preserve">علىّ </w:t>
      </w:r>
      <w:r w:rsidRPr="009746DC">
        <w:rPr>
          <w:rtl/>
        </w:rPr>
        <w:t xml:space="preserve">مريم لأنها سبب وجود عيسى </w:t>
      </w:r>
      <w:r w:rsidR="00850EDE">
        <w:rPr>
          <w:rStyle w:val="libAlaemChar"/>
          <w:rtl/>
        </w:rPr>
        <w:t xml:space="preserve">عليه‌السلام </w:t>
      </w:r>
      <w:r w:rsidRPr="009746DC">
        <w:rPr>
          <w:rtl/>
        </w:rPr>
        <w:t>إطلاقا</w:t>
      </w:r>
      <w:r w:rsidR="00866CD7">
        <w:rPr>
          <w:rFonts w:hint="cs"/>
          <w:rtl/>
        </w:rPr>
        <w:t>ً</w:t>
      </w:r>
      <w:r w:rsidRPr="009746DC">
        <w:rPr>
          <w:rtl/>
        </w:rPr>
        <w:t xml:space="preserve"> لاسم المسبب </w:t>
      </w:r>
      <w:r w:rsidR="00D83B35">
        <w:rPr>
          <w:rtl/>
        </w:rPr>
        <w:t xml:space="preserve">علىّ </w:t>
      </w:r>
      <w:r w:rsidRPr="009746DC">
        <w:rPr>
          <w:rtl/>
        </w:rPr>
        <w:t xml:space="preserve">السبب ، وكذا في المضرب أطلق القائم </w:t>
      </w:r>
      <w:r w:rsidR="00D83B35">
        <w:rPr>
          <w:rtl/>
        </w:rPr>
        <w:t xml:space="preserve">علىّ </w:t>
      </w:r>
      <w:r w:rsidRPr="009746DC">
        <w:rPr>
          <w:rtl/>
        </w:rPr>
        <w:t xml:space="preserve">من في صلبه القائم إما </w:t>
      </w:r>
      <w:r w:rsidR="00D83B35">
        <w:rPr>
          <w:rtl/>
        </w:rPr>
        <w:t xml:space="preserve">علىّ </w:t>
      </w:r>
      <w:r w:rsidRPr="009746DC">
        <w:rPr>
          <w:rtl/>
        </w:rPr>
        <w:t>هذا الوجه أو إطلاقا</w:t>
      </w:r>
      <w:r w:rsidR="00866CD7">
        <w:rPr>
          <w:rFonts w:hint="cs"/>
          <w:rtl/>
        </w:rPr>
        <w:t>ً</w:t>
      </w:r>
      <w:r w:rsidRPr="009746DC">
        <w:rPr>
          <w:rtl/>
        </w:rPr>
        <w:t xml:space="preserve"> لاسم الجزء </w:t>
      </w:r>
      <w:r w:rsidR="00D83B35">
        <w:rPr>
          <w:rtl/>
        </w:rPr>
        <w:t xml:space="preserve">علىّ </w:t>
      </w:r>
      <w:r w:rsidRPr="009746DC">
        <w:rPr>
          <w:rtl/>
        </w:rPr>
        <w:t>الكل.</w:t>
      </w:r>
    </w:p>
    <w:p w:rsidR="00B717C7" w:rsidRPr="009746DC" w:rsidRDefault="00B717C7" w:rsidP="0041095D">
      <w:pPr>
        <w:pStyle w:val="libNormal"/>
        <w:rPr>
          <w:rtl/>
        </w:rPr>
      </w:pPr>
      <w:r w:rsidRPr="00EF2853">
        <w:rPr>
          <w:rStyle w:val="libBold1Char"/>
          <w:rtl/>
        </w:rPr>
        <w:t>الحديث الثاني :</w:t>
      </w:r>
      <w:r w:rsidRPr="009746DC">
        <w:rPr>
          <w:rtl/>
        </w:rPr>
        <w:t xml:space="preserve"> مجهول كالصحيح.</w:t>
      </w:r>
    </w:p>
    <w:p w:rsidR="00B717C7" w:rsidRPr="009746DC" w:rsidRDefault="00B717C7" w:rsidP="0041095D">
      <w:pPr>
        <w:pStyle w:val="libNormal"/>
        <w:rPr>
          <w:rtl/>
        </w:rPr>
      </w:pPr>
      <w:r w:rsidRPr="009746DC">
        <w:rPr>
          <w:rtl/>
        </w:rPr>
        <w:t>وظاهر هذا الخبر البداء فيؤيد أحد الوجوه السابقة و</w:t>
      </w:r>
      <w:r w:rsidR="00D8033E">
        <w:rPr>
          <w:rtl/>
        </w:rPr>
        <w:t xml:space="preserve">ان </w:t>
      </w:r>
      <w:r w:rsidRPr="009746DC">
        <w:rPr>
          <w:rtl/>
        </w:rPr>
        <w:t xml:space="preserve">أمكن </w:t>
      </w:r>
      <w:r w:rsidR="00D8033E">
        <w:rPr>
          <w:rtl/>
        </w:rPr>
        <w:t xml:space="preserve">ان </w:t>
      </w:r>
      <w:r w:rsidRPr="009746DC">
        <w:rPr>
          <w:rtl/>
        </w:rPr>
        <w:t>يكون المراد</w:t>
      </w:r>
      <w:r w:rsidRPr="00C875FB">
        <w:rPr>
          <w:rtl/>
        </w:rPr>
        <w:t xml:space="preserve"> بقوله : « </w:t>
      </w:r>
      <w:r w:rsidRPr="004F13D5">
        <w:rPr>
          <w:rtl/>
        </w:rPr>
        <w:t>ف</w:t>
      </w:r>
      <w:r w:rsidR="00D8033E">
        <w:rPr>
          <w:rtl/>
        </w:rPr>
        <w:t xml:space="preserve">ان </w:t>
      </w:r>
      <w:r w:rsidRPr="009746DC">
        <w:rPr>
          <w:rtl/>
        </w:rPr>
        <w:t xml:space="preserve">اللهَ يَفْعَلُ ما يَشاءُ </w:t>
      </w:r>
      <w:r w:rsidRPr="005E3B39">
        <w:rPr>
          <w:rtl/>
        </w:rPr>
        <w:t>»</w:t>
      </w:r>
      <w:r>
        <w:rPr>
          <w:rFonts w:hint="cs"/>
          <w:rtl/>
        </w:rPr>
        <w:t xml:space="preserve"> </w:t>
      </w:r>
      <w:r w:rsidRPr="009746DC">
        <w:rPr>
          <w:rtl/>
        </w:rPr>
        <w:t>أنه قد يأ</w:t>
      </w:r>
      <w:r w:rsidR="00850EDE">
        <w:rPr>
          <w:rtl/>
        </w:rPr>
        <w:t xml:space="preserve">مرّ </w:t>
      </w:r>
      <w:r w:rsidRPr="009746DC">
        <w:rPr>
          <w:rtl/>
        </w:rPr>
        <w:t xml:space="preserve">بنحو هذا النوع من الأخبار وإيراد </w:t>
      </w:r>
      <w:r w:rsidR="004A738A">
        <w:rPr>
          <w:rtl/>
        </w:rPr>
        <w:t xml:space="preserve">الكلام </w:t>
      </w:r>
      <w:r w:rsidR="00D83B35">
        <w:rPr>
          <w:rtl/>
        </w:rPr>
        <w:t xml:space="preserve">علىّ </w:t>
      </w:r>
      <w:r w:rsidRPr="009746DC">
        <w:rPr>
          <w:rtl/>
        </w:rPr>
        <w:t>هذا الوجه للمصلحة.</w:t>
      </w:r>
    </w:p>
    <w:p w:rsidR="00B717C7" w:rsidRPr="009746DC" w:rsidRDefault="00B717C7" w:rsidP="0041095D">
      <w:pPr>
        <w:pStyle w:val="libNormal"/>
        <w:rPr>
          <w:rtl/>
        </w:rPr>
      </w:pPr>
      <w:r w:rsidRPr="00EF2853">
        <w:rPr>
          <w:rStyle w:val="libBold1Char"/>
          <w:rtl/>
        </w:rPr>
        <w:t>الحديث الثالث :</w:t>
      </w:r>
      <w:r w:rsidRPr="009746DC">
        <w:rPr>
          <w:rtl/>
        </w:rPr>
        <w:t xml:space="preserve"> ضعيف </w:t>
      </w:r>
      <w:r w:rsidR="00D83B35">
        <w:rPr>
          <w:rtl/>
        </w:rPr>
        <w:t xml:space="preserve">علىّ </w:t>
      </w:r>
      <w:r w:rsidRPr="009746DC">
        <w:rPr>
          <w:rtl/>
        </w:rPr>
        <w:t>المشهور.</w:t>
      </w:r>
    </w:p>
    <w:p w:rsidR="008930D5" w:rsidRDefault="008930D5" w:rsidP="008930D5">
      <w:pPr>
        <w:pStyle w:val="libNormal"/>
        <w:rPr>
          <w:rtl/>
        </w:rPr>
      </w:pPr>
      <w:r>
        <w:rPr>
          <w:rtl/>
        </w:rPr>
        <w:br w:type="page"/>
      </w:r>
    </w:p>
    <w:p w:rsidR="00B717C7" w:rsidRPr="009746DC" w:rsidRDefault="00B717C7" w:rsidP="00866CD7">
      <w:pPr>
        <w:pStyle w:val="libNormal"/>
        <w:rPr>
          <w:rtl/>
        </w:rPr>
      </w:pPr>
      <w:r w:rsidRPr="009746DC">
        <w:rPr>
          <w:rtl/>
        </w:rPr>
        <w:lastRenderedPageBreak/>
        <w:t xml:space="preserve">أبي خديجة قال سمعت أبا عبد الله </w:t>
      </w:r>
      <w:r w:rsidR="00850EDE">
        <w:rPr>
          <w:rStyle w:val="libAlaemChar"/>
          <w:rtl/>
        </w:rPr>
        <w:t xml:space="preserve">عليه‌السلام </w:t>
      </w:r>
      <w:r w:rsidRPr="009746DC">
        <w:rPr>
          <w:rtl/>
        </w:rPr>
        <w:t xml:space="preserve">يقول قد يقوم الرجل بعدل أو بجور وينسب إليه ولم يكن </w:t>
      </w:r>
      <w:r w:rsidR="0061638F">
        <w:rPr>
          <w:rtl/>
        </w:rPr>
        <w:t xml:space="preserve">قام </w:t>
      </w:r>
      <w:r w:rsidRPr="009746DC">
        <w:rPr>
          <w:rtl/>
        </w:rPr>
        <w:t>به فيكون ذلك ابنه أو ابن ابنه من بعده فهو هو</w:t>
      </w:r>
      <w:r>
        <w:rPr>
          <w:rFonts w:hint="cs"/>
          <w:rtl/>
        </w:rPr>
        <w:t>.</w:t>
      </w:r>
    </w:p>
    <w:p w:rsidR="00B717C7" w:rsidRDefault="00866CD7" w:rsidP="00866CD7">
      <w:pPr>
        <w:pStyle w:val="Heading1Center"/>
        <w:rPr>
          <w:rtl/>
        </w:rPr>
      </w:pPr>
      <w:bookmarkStart w:id="90" w:name="_Toc100051256"/>
      <w:bookmarkStart w:id="91" w:name="_Toc260322953"/>
      <w:bookmarkStart w:id="92" w:name="_Toc260323058"/>
      <w:r>
        <w:rPr>
          <w:rFonts w:hint="cs"/>
          <w:rtl/>
        </w:rPr>
        <w:t xml:space="preserve">( </w:t>
      </w:r>
      <w:r w:rsidR="00B717C7" w:rsidRPr="009746DC">
        <w:rPr>
          <w:rtl/>
        </w:rPr>
        <w:t>باب</w:t>
      </w:r>
      <w:bookmarkEnd w:id="90"/>
      <w:r w:rsidR="00B717C7" w:rsidRPr="009746DC">
        <w:rPr>
          <w:rtl/>
        </w:rPr>
        <w:t xml:space="preserve"> </w:t>
      </w:r>
      <w:r>
        <w:rPr>
          <w:rFonts w:hint="cs"/>
          <w:rtl/>
        </w:rPr>
        <w:t>)</w:t>
      </w:r>
      <w:bookmarkEnd w:id="91"/>
      <w:bookmarkEnd w:id="92"/>
    </w:p>
    <w:p w:rsidR="00B717C7" w:rsidRDefault="00866CD7" w:rsidP="00866CD7">
      <w:pPr>
        <w:pStyle w:val="Heading1Center"/>
        <w:rPr>
          <w:rtl/>
        </w:rPr>
      </w:pPr>
      <w:bookmarkStart w:id="93" w:name="_Toc260322954"/>
      <w:bookmarkStart w:id="94" w:name="_Toc260323059"/>
      <w:r>
        <w:rPr>
          <w:rFonts w:hint="cs"/>
          <w:rtl/>
        </w:rPr>
        <w:t xml:space="preserve">( </w:t>
      </w:r>
      <w:r w:rsidR="00D8033E">
        <w:rPr>
          <w:rtl/>
        </w:rPr>
        <w:t xml:space="preserve">ان </w:t>
      </w:r>
      <w:r w:rsidR="00B717C7" w:rsidRPr="009746DC">
        <w:rPr>
          <w:rtl/>
        </w:rPr>
        <w:t xml:space="preserve">الأئمة </w:t>
      </w:r>
      <w:r w:rsidR="00632E02" w:rsidRPr="00632E02">
        <w:rPr>
          <w:rStyle w:val="libAlaemChar"/>
          <w:rtl/>
        </w:rPr>
        <w:t>عليهم‌السلام</w:t>
      </w:r>
      <w:r w:rsidR="00C17164" w:rsidRPr="00C17164">
        <w:rPr>
          <w:rStyle w:val="libAlaemChar"/>
          <w:rtl/>
        </w:rPr>
        <w:t xml:space="preserve"> </w:t>
      </w:r>
      <w:r w:rsidR="00B717C7" w:rsidRPr="009746DC">
        <w:rPr>
          <w:rtl/>
        </w:rPr>
        <w:t>كلهم قائمون بأ</w:t>
      </w:r>
      <w:r>
        <w:rPr>
          <w:rtl/>
        </w:rPr>
        <w:t>مر</w:t>
      </w:r>
      <w:r w:rsidR="00850EDE">
        <w:rPr>
          <w:rtl/>
        </w:rPr>
        <w:t xml:space="preserve"> </w:t>
      </w:r>
      <w:r w:rsidR="00B717C7" w:rsidRPr="009746DC">
        <w:rPr>
          <w:rtl/>
        </w:rPr>
        <w:t xml:space="preserve">الله تعالى </w:t>
      </w:r>
      <w:r>
        <w:rPr>
          <w:rFonts w:hint="cs"/>
          <w:rtl/>
        </w:rPr>
        <w:t>)</w:t>
      </w:r>
      <w:bookmarkEnd w:id="93"/>
      <w:bookmarkEnd w:id="94"/>
    </w:p>
    <w:p w:rsidR="00B717C7" w:rsidRPr="009746DC" w:rsidRDefault="00866CD7" w:rsidP="00866CD7">
      <w:pPr>
        <w:pStyle w:val="Heading1Center"/>
        <w:rPr>
          <w:rtl/>
        </w:rPr>
      </w:pPr>
      <w:bookmarkStart w:id="95" w:name="_Toc100051257"/>
      <w:bookmarkStart w:id="96" w:name="_Toc260322955"/>
      <w:bookmarkStart w:id="97" w:name="_Toc260323060"/>
      <w:r>
        <w:rPr>
          <w:rFonts w:hint="cs"/>
          <w:rtl/>
        </w:rPr>
        <w:t xml:space="preserve">( </w:t>
      </w:r>
      <w:r w:rsidR="00B717C7" w:rsidRPr="009746DC">
        <w:rPr>
          <w:rtl/>
        </w:rPr>
        <w:t>هادون إليه</w:t>
      </w:r>
      <w:bookmarkEnd w:id="95"/>
      <w:r>
        <w:rPr>
          <w:rFonts w:hint="cs"/>
          <w:rtl/>
        </w:rPr>
        <w:t xml:space="preserve"> )</w:t>
      </w:r>
      <w:bookmarkEnd w:id="96"/>
      <w:bookmarkEnd w:id="97"/>
    </w:p>
    <w:p w:rsidR="00B717C7" w:rsidRPr="009746DC" w:rsidRDefault="00B717C7" w:rsidP="00866CD7">
      <w:pPr>
        <w:pStyle w:val="libNormal"/>
        <w:rPr>
          <w:rtl/>
        </w:rPr>
      </w:pPr>
      <w:r w:rsidRPr="009746DC">
        <w:rPr>
          <w:rtl/>
        </w:rPr>
        <w:t>1</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بن عيسى ، عن </w:t>
      </w:r>
      <w:r w:rsidR="00551E04">
        <w:rPr>
          <w:rtl/>
        </w:rPr>
        <w:t xml:space="preserve">عليّ </w:t>
      </w:r>
      <w:r w:rsidRPr="009746DC">
        <w:rPr>
          <w:rtl/>
        </w:rPr>
        <w:t xml:space="preserve">بن الحكم ، عن زيد أبي الحسن ، عن الحكم بن أبي نعيم قال أتيت أبا جعفر </w:t>
      </w:r>
      <w:r w:rsidR="00850EDE">
        <w:rPr>
          <w:rStyle w:val="libAlaemChar"/>
          <w:rtl/>
        </w:rPr>
        <w:t xml:space="preserve">عليه‌السلام </w:t>
      </w:r>
      <w:r w:rsidRPr="009746DC">
        <w:rPr>
          <w:rtl/>
        </w:rPr>
        <w:t xml:space="preserve">وهو بالمدينة فقلت له </w:t>
      </w:r>
      <w:r w:rsidR="00551E04">
        <w:rPr>
          <w:rtl/>
        </w:rPr>
        <w:t xml:space="preserve">عليّ </w:t>
      </w:r>
      <w:r w:rsidRPr="009746DC">
        <w:rPr>
          <w:rtl/>
        </w:rPr>
        <w:t>نذر بين الركن وال</w:t>
      </w:r>
      <w:r w:rsidR="00EB1FB4">
        <w:rPr>
          <w:rtl/>
        </w:rPr>
        <w:t xml:space="preserve">مقام </w:t>
      </w:r>
      <w:r w:rsidR="00D8033E">
        <w:rPr>
          <w:rtl/>
        </w:rPr>
        <w:t xml:space="preserve">ان </w:t>
      </w:r>
      <w:r w:rsidRPr="009746DC">
        <w:rPr>
          <w:rtl/>
        </w:rPr>
        <w:t xml:space="preserve">أنا لقيتك </w:t>
      </w:r>
      <w:r w:rsidR="00D8033E">
        <w:rPr>
          <w:rtl/>
        </w:rPr>
        <w:t xml:space="preserve">ان </w:t>
      </w:r>
      <w:r w:rsidRPr="009746DC">
        <w:rPr>
          <w:rtl/>
        </w:rPr>
        <w:t>لا أخرج من المدينة حتى</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66CD7">
      <w:pPr>
        <w:pStyle w:val="libNormal"/>
        <w:rPr>
          <w:rtl/>
        </w:rPr>
      </w:pPr>
      <w:r w:rsidRPr="00C875FB">
        <w:rPr>
          <w:rtl/>
        </w:rPr>
        <w:t>وقوله : وينسب</w:t>
      </w:r>
      <w:r w:rsidRPr="009746DC">
        <w:rPr>
          <w:rtl/>
        </w:rPr>
        <w:t xml:space="preserve"> عطف </w:t>
      </w:r>
      <w:r w:rsidR="00D83B35">
        <w:rPr>
          <w:rtl/>
        </w:rPr>
        <w:t xml:space="preserve">علىّ </w:t>
      </w:r>
      <w:r w:rsidRPr="009746DC">
        <w:rPr>
          <w:rtl/>
        </w:rPr>
        <w:t>« يقوم » أي وقد ينسب مجازا أو بداءا ، وضمير إليه لمصدر يقوم أو لعدل أو لجور ، وجملة</w:t>
      </w:r>
      <w:r w:rsidRPr="00C875FB">
        <w:rPr>
          <w:rtl/>
        </w:rPr>
        <w:t xml:space="preserve"> لم يكن</w:t>
      </w:r>
      <w:r w:rsidRPr="009746DC">
        <w:rPr>
          <w:rtl/>
        </w:rPr>
        <w:t xml:space="preserve"> حالية</w:t>
      </w:r>
      <w:r w:rsidRPr="00C875FB">
        <w:rPr>
          <w:rtl/>
        </w:rPr>
        <w:t xml:space="preserve"> « </w:t>
      </w:r>
      <w:r w:rsidR="0061638F">
        <w:rPr>
          <w:rtl/>
        </w:rPr>
        <w:t xml:space="preserve">قام </w:t>
      </w:r>
      <w:r w:rsidRPr="00C875FB">
        <w:rPr>
          <w:rtl/>
        </w:rPr>
        <w:t>به »</w:t>
      </w:r>
      <w:r w:rsidRPr="009746DC">
        <w:rPr>
          <w:rtl/>
        </w:rPr>
        <w:t xml:space="preserve"> أي حقيقة</w:t>
      </w:r>
      <w:r w:rsidRPr="00C875FB">
        <w:rPr>
          <w:rtl/>
        </w:rPr>
        <w:t xml:space="preserve"> « فيكون ذلك »</w:t>
      </w:r>
      <w:r w:rsidRPr="009746DC">
        <w:rPr>
          <w:rtl/>
        </w:rPr>
        <w:t xml:space="preserve"> أي المنسوب إليه أو القائم بأحدهما وقراءة فيكون </w:t>
      </w:r>
      <w:r w:rsidR="00D83B35">
        <w:rPr>
          <w:rtl/>
        </w:rPr>
        <w:t xml:space="preserve">علىّ </w:t>
      </w:r>
      <w:r w:rsidRPr="009746DC">
        <w:rPr>
          <w:rtl/>
        </w:rPr>
        <w:t>بناء التفعيل بعيد</w:t>
      </w:r>
      <w:r w:rsidRPr="00C875FB">
        <w:rPr>
          <w:rtl/>
        </w:rPr>
        <w:t xml:space="preserve"> « فهو هو »</w:t>
      </w:r>
      <w:r w:rsidRPr="009746DC">
        <w:rPr>
          <w:rtl/>
        </w:rPr>
        <w:t xml:space="preserve"> الضمير الأول للقائم بأحدهما حقيقة والثاني </w:t>
      </w:r>
      <w:r w:rsidR="00FE5F86">
        <w:rPr>
          <w:rtl/>
        </w:rPr>
        <w:t xml:space="preserve">لـمّا </w:t>
      </w:r>
      <w:r w:rsidRPr="009746DC">
        <w:rPr>
          <w:rtl/>
        </w:rPr>
        <w:t>هو المراد باللفظ ، أو للمقدر الواقعي والمكتوب في اللوح المحفوظ أو بالعكس ، وقيل : الأول للصادر والثاني للمنسوب أي الرجل.</w:t>
      </w:r>
    </w:p>
    <w:p w:rsidR="00B717C7" w:rsidRDefault="00B717C7" w:rsidP="00F54E71">
      <w:pPr>
        <w:pStyle w:val="libCenterBold1"/>
        <w:rPr>
          <w:rtl/>
        </w:rPr>
      </w:pPr>
      <w:r w:rsidRPr="00C875FB">
        <w:rPr>
          <w:rtl/>
        </w:rPr>
        <w:t xml:space="preserve">باب </w:t>
      </w:r>
      <w:r w:rsidR="00D8033E">
        <w:rPr>
          <w:rtl/>
        </w:rPr>
        <w:t xml:space="preserve">ان </w:t>
      </w:r>
      <w:r w:rsidRPr="00C875FB">
        <w:rPr>
          <w:rtl/>
        </w:rPr>
        <w:t>الأئمة كلهم قائمون بأ</w:t>
      </w:r>
      <w:r w:rsidR="00850EDE">
        <w:rPr>
          <w:rtl/>
        </w:rPr>
        <w:t xml:space="preserve">مرّ </w:t>
      </w:r>
      <w:r w:rsidRPr="00C875FB">
        <w:rPr>
          <w:rtl/>
        </w:rPr>
        <w:t xml:space="preserve">الله هادون إليه </w:t>
      </w:r>
      <w:r w:rsidR="00632E02" w:rsidRPr="00632E02">
        <w:rPr>
          <w:rStyle w:val="libAlaemChar"/>
          <w:rtl/>
        </w:rPr>
        <w:t>عليهم‌السلام</w:t>
      </w:r>
      <w:r w:rsidR="00C17164" w:rsidRPr="00C17164">
        <w:rPr>
          <w:rStyle w:val="libAlaemChar"/>
          <w:rtl/>
        </w:rPr>
        <w:t xml:space="preserve"> </w:t>
      </w:r>
      <w:r w:rsidRPr="00C875FB">
        <w:rPr>
          <w:rtl/>
        </w:rPr>
        <w:t>والرضو</w:t>
      </w:r>
      <w:r w:rsidR="00D8033E">
        <w:rPr>
          <w:rtl/>
        </w:rPr>
        <w:t xml:space="preserve">ان </w:t>
      </w:r>
    </w:p>
    <w:p w:rsidR="00B717C7" w:rsidRPr="009746DC" w:rsidRDefault="00B717C7" w:rsidP="00866CD7">
      <w:pPr>
        <w:pStyle w:val="libNormal"/>
        <w:rPr>
          <w:rtl/>
          <w:lang w:bidi="fa-IR"/>
        </w:rPr>
      </w:pPr>
      <w:r w:rsidRPr="00292DF4">
        <w:rPr>
          <w:rStyle w:val="libBold1Char"/>
          <w:rtl/>
        </w:rPr>
        <w:t>الحديث الأول :</w:t>
      </w:r>
      <w:r w:rsidRPr="009746DC">
        <w:rPr>
          <w:rtl/>
          <w:lang w:bidi="fa-IR"/>
        </w:rPr>
        <w:t xml:space="preserve"> مجهول.</w:t>
      </w:r>
    </w:p>
    <w:p w:rsidR="00B717C7" w:rsidRPr="009746DC" w:rsidRDefault="00B717C7" w:rsidP="00866CD7">
      <w:pPr>
        <w:pStyle w:val="libNormal"/>
        <w:rPr>
          <w:rtl/>
        </w:rPr>
      </w:pPr>
      <w:r w:rsidRPr="00C875FB">
        <w:rPr>
          <w:rtl/>
        </w:rPr>
        <w:t xml:space="preserve">قوله : </w:t>
      </w:r>
      <w:r w:rsidR="00551E04">
        <w:rPr>
          <w:rtl/>
        </w:rPr>
        <w:t xml:space="preserve">عليّ </w:t>
      </w:r>
      <w:r w:rsidRPr="00C875FB">
        <w:rPr>
          <w:rtl/>
        </w:rPr>
        <w:t>نذر ،</w:t>
      </w:r>
      <w:r w:rsidRPr="009746DC">
        <w:rPr>
          <w:rtl/>
        </w:rPr>
        <w:t xml:space="preserve"> أي وجب</w:t>
      </w:r>
      <w:r w:rsidR="00F54E71">
        <w:rPr>
          <w:rFonts w:hint="cs"/>
          <w:rtl/>
        </w:rPr>
        <w:t>ّ</w:t>
      </w:r>
      <w:r w:rsidRPr="009746DC">
        <w:rPr>
          <w:rtl/>
        </w:rPr>
        <w:t xml:space="preserve"> </w:t>
      </w:r>
      <w:r w:rsidR="00551E04">
        <w:rPr>
          <w:rtl/>
        </w:rPr>
        <w:t xml:space="preserve">عليّ </w:t>
      </w:r>
      <w:r w:rsidRPr="009746DC">
        <w:rPr>
          <w:rtl/>
        </w:rPr>
        <w:t>نذر أي منذور</w:t>
      </w:r>
      <w:r w:rsidRPr="00C875FB">
        <w:rPr>
          <w:rtl/>
        </w:rPr>
        <w:t xml:space="preserve"> « بين الركن وال</w:t>
      </w:r>
      <w:r w:rsidR="00EB1FB4">
        <w:rPr>
          <w:rtl/>
        </w:rPr>
        <w:t xml:space="preserve">مقام </w:t>
      </w:r>
      <w:r w:rsidRPr="00C875FB">
        <w:rPr>
          <w:rtl/>
        </w:rPr>
        <w:t>»</w:t>
      </w:r>
      <w:r w:rsidRPr="009746DC">
        <w:rPr>
          <w:rtl/>
        </w:rPr>
        <w:t xml:space="preserve"> ظرف </w:t>
      </w:r>
      <w:r w:rsidR="00D83B35">
        <w:rPr>
          <w:rtl/>
        </w:rPr>
        <w:t xml:space="preserve">علىّ </w:t>
      </w:r>
      <w:r w:rsidRPr="009746DC">
        <w:rPr>
          <w:rtl/>
        </w:rPr>
        <w:t>وإنما ذكر ذلك تأكيدا</w:t>
      </w:r>
      <w:r w:rsidR="00F54E71">
        <w:rPr>
          <w:rFonts w:hint="cs"/>
          <w:rtl/>
        </w:rPr>
        <w:t>ً</w:t>
      </w:r>
      <w:r w:rsidRPr="009746DC">
        <w:rPr>
          <w:rtl/>
        </w:rPr>
        <w:t xml:space="preserve"> للزوم نذره ووجوب الوفاء به لوقوعه في أشرف الأماكن ، وما ذكر طول الحطيم وعرضه من ال</w:t>
      </w:r>
      <w:r w:rsidR="00EB1FB4">
        <w:rPr>
          <w:rtl/>
        </w:rPr>
        <w:t xml:space="preserve">مقام </w:t>
      </w:r>
      <w:r w:rsidRPr="009746DC">
        <w:rPr>
          <w:rtl/>
        </w:rPr>
        <w:t xml:space="preserve">إلى باب البيت ، وقد وردت أخبار كثيرة في أنه أشرف بقاع الأرض ، ويحتمل </w:t>
      </w:r>
      <w:r w:rsidR="00D8033E">
        <w:rPr>
          <w:rtl/>
        </w:rPr>
        <w:t xml:space="preserve">ان </w:t>
      </w:r>
      <w:r w:rsidRPr="009746DC">
        <w:rPr>
          <w:rtl/>
        </w:rPr>
        <w:t xml:space="preserve">يكون المراد الموضع </w:t>
      </w:r>
      <w:r w:rsidR="00511401">
        <w:rPr>
          <w:rtl/>
        </w:rPr>
        <w:t xml:space="preserve">الّذي </w:t>
      </w:r>
      <w:r w:rsidR="00551E04">
        <w:rPr>
          <w:rtl/>
        </w:rPr>
        <w:t xml:space="preserve">كان </w:t>
      </w:r>
      <w:r w:rsidRPr="009746DC">
        <w:rPr>
          <w:rtl/>
        </w:rPr>
        <w:t>فيه ال</w:t>
      </w:r>
      <w:r w:rsidR="00EB1FB4">
        <w:rPr>
          <w:rtl/>
        </w:rPr>
        <w:t xml:space="preserve">مقام </w:t>
      </w:r>
      <w:r w:rsidRPr="009746DC">
        <w:rPr>
          <w:rtl/>
        </w:rPr>
        <w:t>في زمن الرسول وهو قريب من باب البيت ، فالمراد بي</w:t>
      </w:r>
      <w:r w:rsidR="00D8033E">
        <w:rPr>
          <w:rtl/>
        </w:rPr>
        <w:t xml:space="preserve">ان </w:t>
      </w:r>
      <w:r w:rsidRPr="009746DC">
        <w:rPr>
          <w:rtl/>
        </w:rPr>
        <w:t>عرض الحطيم و</w:t>
      </w:r>
      <w:r w:rsidR="00D8033E">
        <w:rPr>
          <w:rtl/>
        </w:rPr>
        <w:t xml:space="preserve">ان </w:t>
      </w:r>
      <w:r w:rsidR="00551E04">
        <w:rPr>
          <w:rtl/>
        </w:rPr>
        <w:t xml:space="preserve">كان </w:t>
      </w:r>
      <w:r w:rsidRPr="009746DC">
        <w:rPr>
          <w:rtl/>
        </w:rPr>
        <w:t>أوسع من المشهور بقليل والظاهر انعقاد هذا النذر ل</w:t>
      </w:r>
      <w:r w:rsidR="00D8033E">
        <w:rPr>
          <w:rtl/>
        </w:rPr>
        <w:t xml:space="preserve">ان </w:t>
      </w:r>
      <w:r w:rsidRPr="009746DC">
        <w:rPr>
          <w:rtl/>
        </w:rPr>
        <w:t>الغاية و</w:t>
      </w:r>
      <w:r w:rsidR="00D8033E">
        <w:rPr>
          <w:rtl/>
        </w:rPr>
        <w:t xml:space="preserve">ان </w:t>
      </w:r>
      <w:r w:rsidRPr="009746DC">
        <w:rPr>
          <w:rtl/>
        </w:rPr>
        <w:t>كانت متعل</w:t>
      </w:r>
      <w:r w:rsidR="002C6ACE">
        <w:rPr>
          <w:rFonts w:hint="cs"/>
          <w:rtl/>
        </w:rPr>
        <w:t>ّ</w:t>
      </w:r>
      <w:r w:rsidRPr="009746DC">
        <w:rPr>
          <w:rtl/>
        </w:rPr>
        <w:t>قة بفعل الغير لكن الكون في المدينة الراجح شرعا</w:t>
      </w:r>
      <w:r w:rsidR="002C6ACE">
        <w:rPr>
          <w:rFonts w:hint="cs"/>
          <w:rtl/>
        </w:rPr>
        <w:t>ً</w:t>
      </w:r>
      <w:r w:rsidRPr="009746DC">
        <w:rPr>
          <w:rtl/>
        </w:rPr>
        <w:t xml:space="preserve"> هو من فعله واختياره فينعقد </w:t>
      </w:r>
      <w:r w:rsidR="000164B7">
        <w:rPr>
          <w:rtl/>
        </w:rPr>
        <w:t xml:space="preserve">إلّا </w:t>
      </w:r>
      <w:r w:rsidR="00D8033E">
        <w:rPr>
          <w:rtl/>
        </w:rPr>
        <w:t xml:space="preserve">ان </w:t>
      </w:r>
      <w:r w:rsidRPr="009746DC">
        <w:rPr>
          <w:rtl/>
        </w:rPr>
        <w:t>يعرض له أ</w:t>
      </w:r>
      <w:r w:rsidR="002C6ACE">
        <w:rPr>
          <w:rtl/>
        </w:rPr>
        <w:t>مر</w:t>
      </w:r>
      <w:r w:rsidR="00850EDE">
        <w:rPr>
          <w:rtl/>
        </w:rPr>
        <w:t xml:space="preserve"> </w:t>
      </w:r>
      <w:r w:rsidRPr="009746DC">
        <w:rPr>
          <w:rtl/>
        </w:rPr>
        <w:t>يكون مق</w:t>
      </w:r>
      <w:r w:rsidR="002C6ACE">
        <w:rPr>
          <w:rFonts w:hint="cs"/>
          <w:rtl/>
        </w:rPr>
        <w:t>ا</w:t>
      </w:r>
      <w:r w:rsidR="002C6ACE">
        <w:rPr>
          <w:rtl/>
        </w:rPr>
        <w:t>م</w:t>
      </w:r>
      <w:r w:rsidR="00551E04">
        <w:rPr>
          <w:rtl/>
        </w:rPr>
        <w:t xml:space="preserve">ه </w:t>
      </w:r>
      <w:r w:rsidRPr="009746DC">
        <w:rPr>
          <w:rtl/>
        </w:rPr>
        <w:t>بالمدينة</w:t>
      </w:r>
    </w:p>
    <w:p w:rsidR="008930D5" w:rsidRDefault="008930D5" w:rsidP="008930D5">
      <w:pPr>
        <w:pStyle w:val="libNormal"/>
        <w:rPr>
          <w:rtl/>
        </w:rPr>
      </w:pPr>
      <w:r>
        <w:rPr>
          <w:rtl/>
        </w:rPr>
        <w:br w:type="page"/>
      </w:r>
    </w:p>
    <w:p w:rsidR="00B717C7" w:rsidRPr="009746DC" w:rsidRDefault="00B717C7" w:rsidP="00DA14F9">
      <w:pPr>
        <w:pStyle w:val="libNormal"/>
        <w:rPr>
          <w:rtl/>
        </w:rPr>
      </w:pPr>
      <w:r w:rsidRPr="009746DC">
        <w:rPr>
          <w:rtl/>
        </w:rPr>
        <w:lastRenderedPageBreak/>
        <w:t>أعلم أن</w:t>
      </w:r>
      <w:r w:rsidR="00DA14F9">
        <w:rPr>
          <w:rFonts w:hint="cs"/>
          <w:rtl/>
        </w:rPr>
        <w:t>ّ</w:t>
      </w:r>
      <w:r w:rsidRPr="009746DC">
        <w:rPr>
          <w:rtl/>
        </w:rPr>
        <w:t xml:space="preserve">ك قائم آل </w:t>
      </w:r>
      <w:r w:rsidR="00551E04">
        <w:rPr>
          <w:rtl/>
        </w:rPr>
        <w:t xml:space="preserve">محمّد أمّ </w:t>
      </w:r>
      <w:r w:rsidRPr="009746DC">
        <w:rPr>
          <w:rtl/>
        </w:rPr>
        <w:t xml:space="preserve">لا فلم يجبني بشيء فأقمت ثلاثين </w:t>
      </w:r>
      <w:r w:rsidR="001C3409">
        <w:rPr>
          <w:rtl/>
        </w:rPr>
        <w:t>يوماً</w:t>
      </w:r>
      <w:r w:rsidR="002D77E0">
        <w:rPr>
          <w:rtl/>
        </w:rPr>
        <w:t xml:space="preserve"> </w:t>
      </w:r>
      <w:r w:rsidR="00D83B35">
        <w:rPr>
          <w:rtl/>
        </w:rPr>
        <w:t xml:space="preserve">ثمّ </w:t>
      </w:r>
      <w:r w:rsidRPr="009746DC">
        <w:rPr>
          <w:rtl/>
        </w:rPr>
        <w:t xml:space="preserve">استقبلني في طريق فقال يا حكم وإنك لهاهنا بعد فقلت نعم إني أخبرتك بما جعلت لله </w:t>
      </w:r>
      <w:r w:rsidR="00551E04">
        <w:rPr>
          <w:rtl/>
        </w:rPr>
        <w:t xml:space="preserve">عليّ </w:t>
      </w:r>
      <w:r w:rsidRPr="009746DC">
        <w:rPr>
          <w:rtl/>
        </w:rPr>
        <w:t xml:space="preserve">فلم تأمرني ولم تنهني عن شيء ولم تجبني بشيء </w:t>
      </w:r>
      <w:r w:rsidR="0093386F">
        <w:rPr>
          <w:rFonts w:hint="cs"/>
          <w:rtl/>
        </w:rPr>
        <w:t xml:space="preserve">؟ </w:t>
      </w:r>
      <w:r w:rsidRPr="009746DC">
        <w:rPr>
          <w:rtl/>
        </w:rPr>
        <w:t xml:space="preserve">فقال </w:t>
      </w:r>
      <w:r w:rsidR="0093386F">
        <w:rPr>
          <w:rFonts w:hint="cs"/>
          <w:rtl/>
        </w:rPr>
        <w:t xml:space="preserve">: </w:t>
      </w:r>
      <w:r w:rsidRPr="009746DC">
        <w:rPr>
          <w:rtl/>
        </w:rPr>
        <w:t xml:space="preserve">بكر </w:t>
      </w:r>
      <w:r w:rsidR="00551E04">
        <w:rPr>
          <w:rtl/>
        </w:rPr>
        <w:t xml:space="preserve">عليّ </w:t>
      </w:r>
      <w:r w:rsidRPr="009746DC">
        <w:rPr>
          <w:rtl/>
        </w:rPr>
        <w:t xml:space="preserve">غدوة المنزل فغدوت عليه فقال </w:t>
      </w:r>
      <w:r w:rsidR="00850EDE">
        <w:rPr>
          <w:rStyle w:val="libAlaemChar"/>
          <w:rtl/>
        </w:rPr>
        <w:t xml:space="preserve">عليه‌السلام </w:t>
      </w:r>
      <w:r w:rsidRPr="009746DC">
        <w:rPr>
          <w:rtl/>
        </w:rPr>
        <w:t>سل عن حاجتك فقلت إن</w:t>
      </w:r>
      <w:r w:rsidR="0093386F">
        <w:rPr>
          <w:rFonts w:hint="cs"/>
          <w:rtl/>
        </w:rPr>
        <w:t>ّ</w:t>
      </w:r>
      <w:r w:rsidRPr="009746DC">
        <w:rPr>
          <w:rtl/>
        </w:rPr>
        <w:t xml:space="preserve">ي جعلت لله </w:t>
      </w:r>
      <w:r w:rsidR="00551E04">
        <w:rPr>
          <w:rtl/>
        </w:rPr>
        <w:t xml:space="preserve">عليّ </w:t>
      </w:r>
      <w:r w:rsidRPr="009746DC">
        <w:rPr>
          <w:rtl/>
        </w:rPr>
        <w:t>نذرا</w:t>
      </w:r>
      <w:r w:rsidR="0093386F">
        <w:rPr>
          <w:rFonts w:hint="cs"/>
          <w:rtl/>
        </w:rPr>
        <w:t>ً</w:t>
      </w:r>
      <w:r w:rsidRPr="009746DC">
        <w:rPr>
          <w:rtl/>
        </w:rPr>
        <w:t xml:space="preserve"> وصياما</w:t>
      </w:r>
      <w:r w:rsidR="0093386F">
        <w:rPr>
          <w:rFonts w:hint="cs"/>
          <w:rtl/>
        </w:rPr>
        <w:t>ً</w:t>
      </w:r>
      <w:r w:rsidRPr="009746DC">
        <w:rPr>
          <w:rtl/>
        </w:rPr>
        <w:t xml:space="preserve"> وصدقة بين الركن وال</w:t>
      </w:r>
      <w:r w:rsidR="00EB1FB4">
        <w:rPr>
          <w:rtl/>
        </w:rPr>
        <w:t xml:space="preserve">مقام </w:t>
      </w:r>
      <w:r w:rsidR="00D8033E">
        <w:rPr>
          <w:rtl/>
        </w:rPr>
        <w:t xml:space="preserve">ان </w:t>
      </w:r>
      <w:r w:rsidRPr="009746DC">
        <w:rPr>
          <w:rtl/>
        </w:rPr>
        <w:t xml:space="preserve">أنا لقيتك </w:t>
      </w:r>
      <w:r w:rsidR="00D8033E">
        <w:rPr>
          <w:rtl/>
        </w:rPr>
        <w:t xml:space="preserve">ان </w:t>
      </w:r>
      <w:r w:rsidRPr="009746DC">
        <w:rPr>
          <w:rtl/>
        </w:rPr>
        <w:t xml:space="preserve">لا أخرج من المدينة </w:t>
      </w:r>
      <w:r w:rsidR="00FE5F86">
        <w:rPr>
          <w:rtl/>
        </w:rPr>
        <w:t xml:space="preserve">حتّى </w:t>
      </w:r>
      <w:r w:rsidRPr="009746DC">
        <w:rPr>
          <w:rtl/>
        </w:rPr>
        <w:t>أعلم أن</w:t>
      </w:r>
      <w:r w:rsidR="0093386F">
        <w:rPr>
          <w:rFonts w:hint="cs"/>
          <w:rtl/>
        </w:rPr>
        <w:t>ّ</w:t>
      </w:r>
      <w:r w:rsidRPr="009746DC">
        <w:rPr>
          <w:rtl/>
        </w:rPr>
        <w:t xml:space="preserve">ك قائم آل </w:t>
      </w:r>
      <w:r w:rsidR="00551E04">
        <w:rPr>
          <w:rtl/>
        </w:rPr>
        <w:t xml:space="preserve">محمّد أمّ </w:t>
      </w:r>
      <w:r w:rsidRPr="009746DC">
        <w:rPr>
          <w:rtl/>
        </w:rPr>
        <w:t>لا ف</w:t>
      </w:r>
      <w:r w:rsidR="00D8033E">
        <w:rPr>
          <w:rtl/>
        </w:rPr>
        <w:t xml:space="preserve">ان </w:t>
      </w:r>
      <w:r w:rsidRPr="009746DC">
        <w:rPr>
          <w:rtl/>
        </w:rPr>
        <w:t>كنت أنت رابطتك و</w:t>
      </w:r>
      <w:r w:rsidR="00D8033E">
        <w:rPr>
          <w:rtl/>
        </w:rPr>
        <w:t xml:space="preserve">ان </w:t>
      </w:r>
      <w:r w:rsidRPr="009746DC">
        <w:rPr>
          <w:rtl/>
        </w:rPr>
        <w:t>لم تكن أنت سرت في الأرض فطلبت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A14F9">
      <w:pPr>
        <w:pStyle w:val="libNormal"/>
        <w:rPr>
          <w:rtl/>
        </w:rPr>
      </w:pPr>
      <w:r w:rsidRPr="009746DC">
        <w:rPr>
          <w:rtl/>
        </w:rPr>
        <w:t xml:space="preserve">بسببه </w:t>
      </w:r>
      <w:r w:rsidR="0093386F">
        <w:rPr>
          <w:rtl/>
        </w:rPr>
        <w:t xml:space="preserve">مرجوحاً </w:t>
      </w:r>
      <w:r w:rsidRPr="009746DC">
        <w:rPr>
          <w:rtl/>
        </w:rPr>
        <w:t>فينحل</w:t>
      </w:r>
      <w:r w:rsidR="0093386F">
        <w:rPr>
          <w:rFonts w:hint="cs"/>
          <w:rtl/>
        </w:rPr>
        <w:t>ّ</w:t>
      </w:r>
      <w:r w:rsidRPr="009746DC">
        <w:rPr>
          <w:rtl/>
        </w:rPr>
        <w:t xml:space="preserve"> ، ولذا لم ينههه </w:t>
      </w:r>
      <w:r w:rsidR="00850EDE">
        <w:rPr>
          <w:rStyle w:val="libAlaemChar"/>
          <w:rtl/>
        </w:rPr>
        <w:t xml:space="preserve">عليه‌السلام </w:t>
      </w:r>
      <w:r w:rsidRPr="009746DC">
        <w:rPr>
          <w:rtl/>
        </w:rPr>
        <w:t>عن هذا النذر.</w:t>
      </w:r>
    </w:p>
    <w:p w:rsidR="00B717C7" w:rsidRPr="009746DC" w:rsidRDefault="00B717C7" w:rsidP="00DA14F9">
      <w:pPr>
        <w:pStyle w:val="libNormal"/>
        <w:rPr>
          <w:rtl/>
        </w:rPr>
      </w:pPr>
      <w:r w:rsidRPr="00C875FB">
        <w:rPr>
          <w:rtl/>
        </w:rPr>
        <w:t xml:space="preserve">قوله : </w:t>
      </w:r>
      <w:r w:rsidR="00D8033E">
        <w:rPr>
          <w:rtl/>
        </w:rPr>
        <w:t xml:space="preserve">ان </w:t>
      </w:r>
      <w:r w:rsidRPr="00C875FB">
        <w:rPr>
          <w:rtl/>
        </w:rPr>
        <w:t>لا أخرج</w:t>
      </w:r>
      <w:r w:rsidRPr="009746DC">
        <w:rPr>
          <w:rtl/>
        </w:rPr>
        <w:t xml:space="preserve"> ، بدل نذر</w:t>
      </w:r>
      <w:r w:rsidRPr="00C875FB">
        <w:rPr>
          <w:rtl/>
        </w:rPr>
        <w:t xml:space="preserve"> « إنك »</w:t>
      </w:r>
      <w:r w:rsidRPr="009746DC">
        <w:rPr>
          <w:rtl/>
        </w:rPr>
        <w:t xml:space="preserve"> بالكسر بتقدير ال</w:t>
      </w:r>
      <w:r w:rsidR="00991A2F">
        <w:rPr>
          <w:rtl/>
        </w:rPr>
        <w:t xml:space="preserve">الاستفهام </w:t>
      </w:r>
      <w:r w:rsidRPr="00C875FB">
        <w:rPr>
          <w:rtl/>
        </w:rPr>
        <w:t>« فلم تأمرني بشيء »</w:t>
      </w:r>
      <w:r w:rsidRPr="009746DC">
        <w:rPr>
          <w:rtl/>
        </w:rPr>
        <w:t xml:space="preserve"> أي بالخروج أو الوفاء بالنذر أو الأعم</w:t>
      </w:r>
      <w:r w:rsidR="0093386F">
        <w:rPr>
          <w:rFonts w:hint="cs"/>
          <w:rtl/>
        </w:rPr>
        <w:t>ّ</w:t>
      </w:r>
      <w:r>
        <w:rPr>
          <w:rtl/>
        </w:rPr>
        <w:t xml:space="preserve"> </w:t>
      </w:r>
      <w:r w:rsidRPr="00C875FB">
        <w:rPr>
          <w:rtl/>
        </w:rPr>
        <w:t>« ولم تنهني عن شيء »</w:t>
      </w:r>
      <w:r w:rsidRPr="009746DC">
        <w:rPr>
          <w:rtl/>
        </w:rPr>
        <w:t xml:space="preserve"> أي ال</w:t>
      </w:r>
      <w:r w:rsidR="00EB1FB4">
        <w:rPr>
          <w:rtl/>
        </w:rPr>
        <w:t xml:space="preserve">مقام </w:t>
      </w:r>
      <w:r w:rsidRPr="009746DC">
        <w:rPr>
          <w:rtl/>
        </w:rPr>
        <w:t>أو النذر أو الأعم</w:t>
      </w:r>
      <w:r w:rsidR="0093386F">
        <w:rPr>
          <w:rFonts w:hint="cs"/>
          <w:rtl/>
        </w:rPr>
        <w:t>ّ</w:t>
      </w:r>
      <w:r>
        <w:rPr>
          <w:rtl/>
        </w:rPr>
        <w:t xml:space="preserve"> </w:t>
      </w:r>
      <w:r w:rsidRPr="00C875FB">
        <w:rPr>
          <w:rtl/>
        </w:rPr>
        <w:t>« ولم تجبني بشيء »</w:t>
      </w:r>
      <w:r w:rsidRPr="009746DC">
        <w:rPr>
          <w:rtl/>
        </w:rPr>
        <w:t xml:space="preserve"> من كونك القائم </w:t>
      </w:r>
      <w:r w:rsidR="00850EDE">
        <w:rPr>
          <w:rStyle w:val="libAlaemChar"/>
          <w:rtl/>
        </w:rPr>
        <w:t xml:space="preserve">عليه‌السلام </w:t>
      </w:r>
      <w:r w:rsidRPr="009746DC">
        <w:rPr>
          <w:rtl/>
        </w:rPr>
        <w:t>أو عدمه أو الأعم</w:t>
      </w:r>
      <w:r w:rsidR="0093386F">
        <w:rPr>
          <w:rFonts w:hint="cs"/>
          <w:rtl/>
        </w:rPr>
        <w:t>ّ</w:t>
      </w:r>
      <w:r>
        <w:rPr>
          <w:rtl/>
        </w:rPr>
        <w:t xml:space="preserve"> </w:t>
      </w:r>
      <w:r w:rsidRPr="00C875FB">
        <w:rPr>
          <w:rtl/>
        </w:rPr>
        <w:t>« غدوة »</w:t>
      </w:r>
      <w:r w:rsidRPr="009746DC">
        <w:rPr>
          <w:rtl/>
        </w:rPr>
        <w:t xml:space="preserve"> ظرف زم</w:t>
      </w:r>
      <w:r w:rsidR="00D8033E">
        <w:rPr>
          <w:rtl/>
        </w:rPr>
        <w:t xml:space="preserve">ان </w:t>
      </w:r>
      <w:r w:rsidRPr="00C875FB">
        <w:rPr>
          <w:rtl/>
        </w:rPr>
        <w:t>« لمنزل »</w:t>
      </w:r>
      <w:r w:rsidRPr="009746DC">
        <w:rPr>
          <w:rtl/>
        </w:rPr>
        <w:t xml:space="preserve"> ظرف مكان.</w:t>
      </w:r>
    </w:p>
    <w:p w:rsidR="00B717C7" w:rsidRPr="009746DC" w:rsidRDefault="00B717C7" w:rsidP="00DA14F9">
      <w:pPr>
        <w:pStyle w:val="libNormal"/>
        <w:rPr>
          <w:rtl/>
        </w:rPr>
      </w:pPr>
      <w:r w:rsidRPr="00C875FB">
        <w:rPr>
          <w:rtl/>
        </w:rPr>
        <w:t>قوله : وصياما</w:t>
      </w:r>
      <w:r w:rsidR="0093386F">
        <w:rPr>
          <w:rFonts w:hint="cs"/>
          <w:rtl/>
        </w:rPr>
        <w:t>ً</w:t>
      </w:r>
      <w:r w:rsidRPr="009746DC">
        <w:rPr>
          <w:rtl/>
        </w:rPr>
        <w:t xml:space="preserve"> ، </w:t>
      </w:r>
      <w:r w:rsidR="00551E04">
        <w:rPr>
          <w:rtl/>
        </w:rPr>
        <w:t xml:space="preserve">كان </w:t>
      </w:r>
      <w:r w:rsidRPr="009746DC">
        <w:rPr>
          <w:rtl/>
        </w:rPr>
        <w:t>الظاهر صي</w:t>
      </w:r>
      <w:r w:rsidR="00551E04">
        <w:rPr>
          <w:rtl/>
        </w:rPr>
        <w:t xml:space="preserve">أمّ </w:t>
      </w:r>
      <w:r w:rsidRPr="009746DC">
        <w:rPr>
          <w:rtl/>
        </w:rPr>
        <w:t xml:space="preserve">بدون الواو ، ومعه عطف تفسير ، أو المراد بالنذر منذور آخر لم يذكره والظاهر </w:t>
      </w:r>
      <w:r w:rsidR="00D8033E">
        <w:rPr>
          <w:rtl/>
        </w:rPr>
        <w:t>ان</w:t>
      </w:r>
      <w:r w:rsidR="0093386F">
        <w:rPr>
          <w:rFonts w:hint="cs"/>
          <w:rtl/>
        </w:rPr>
        <w:t>ّ</w:t>
      </w:r>
      <w:r w:rsidR="00D8033E">
        <w:rPr>
          <w:rtl/>
        </w:rPr>
        <w:t xml:space="preserve"> </w:t>
      </w:r>
      <w:r w:rsidRPr="009746DC">
        <w:rPr>
          <w:rtl/>
        </w:rPr>
        <w:t xml:space="preserve">نذره لله عليه </w:t>
      </w:r>
      <w:r w:rsidR="00D8033E">
        <w:rPr>
          <w:rtl/>
        </w:rPr>
        <w:t xml:space="preserve">ان </w:t>
      </w:r>
      <w:r w:rsidRPr="009746DC">
        <w:rPr>
          <w:rtl/>
        </w:rPr>
        <w:t xml:space="preserve">لقيه </w:t>
      </w:r>
      <w:r w:rsidR="00850EDE">
        <w:rPr>
          <w:rStyle w:val="libAlaemChar"/>
          <w:rtl/>
        </w:rPr>
        <w:t xml:space="preserve">عليه‌السلام </w:t>
      </w:r>
      <w:r w:rsidRPr="009746DC">
        <w:rPr>
          <w:rtl/>
        </w:rPr>
        <w:t xml:space="preserve">وخرج من المدينة قبل </w:t>
      </w:r>
      <w:r w:rsidR="00D8033E">
        <w:rPr>
          <w:rtl/>
        </w:rPr>
        <w:t xml:space="preserve">ان </w:t>
      </w:r>
      <w:r w:rsidRPr="009746DC">
        <w:rPr>
          <w:rtl/>
        </w:rPr>
        <w:t>يعلم هذا الأ</w:t>
      </w:r>
      <w:r w:rsidR="00850EDE">
        <w:rPr>
          <w:rtl/>
        </w:rPr>
        <w:t xml:space="preserve">مرّ </w:t>
      </w:r>
      <w:r w:rsidR="00D8033E">
        <w:rPr>
          <w:rtl/>
        </w:rPr>
        <w:t xml:space="preserve">ان </w:t>
      </w:r>
      <w:r w:rsidRPr="009746DC">
        <w:rPr>
          <w:rtl/>
        </w:rPr>
        <w:t>يصوم كذا ويتصد</w:t>
      </w:r>
      <w:r w:rsidR="0093386F">
        <w:rPr>
          <w:rFonts w:hint="cs"/>
          <w:rtl/>
        </w:rPr>
        <w:t>ّ</w:t>
      </w:r>
      <w:r w:rsidRPr="009746DC">
        <w:rPr>
          <w:rtl/>
        </w:rPr>
        <w:t>ق بكذا</w:t>
      </w:r>
      <w:r w:rsidRPr="00C875FB">
        <w:rPr>
          <w:rtl/>
        </w:rPr>
        <w:t xml:space="preserve"> « رابطتك »</w:t>
      </w:r>
      <w:r w:rsidRPr="009746DC">
        <w:rPr>
          <w:rtl/>
        </w:rPr>
        <w:t xml:space="preserve"> أي لازمتك ولم أفارقك في القاموس : الرباط المواظبة </w:t>
      </w:r>
      <w:r w:rsidR="00D83B35">
        <w:rPr>
          <w:rtl/>
        </w:rPr>
        <w:t xml:space="preserve">علىّ </w:t>
      </w:r>
      <w:r w:rsidRPr="009746DC">
        <w:rPr>
          <w:rtl/>
        </w:rPr>
        <w:t>الأ</w:t>
      </w:r>
      <w:r w:rsidR="0093386F">
        <w:rPr>
          <w:rtl/>
        </w:rPr>
        <w:t>مر</w:t>
      </w:r>
      <w:r w:rsidR="00850EDE">
        <w:rPr>
          <w:rtl/>
        </w:rPr>
        <w:t xml:space="preserve"> </w:t>
      </w:r>
      <w:r w:rsidRPr="009746DC">
        <w:rPr>
          <w:rtl/>
        </w:rPr>
        <w:t>وملازمة ثغر العدو</w:t>
      </w:r>
      <w:r w:rsidR="0093386F">
        <w:rPr>
          <w:rFonts w:hint="cs"/>
          <w:rtl/>
        </w:rPr>
        <w:t>ّ</w:t>
      </w:r>
      <w:r w:rsidRPr="009746DC">
        <w:rPr>
          <w:rtl/>
        </w:rPr>
        <w:t>.</w:t>
      </w:r>
    </w:p>
    <w:p w:rsidR="00B717C7" w:rsidRPr="009746DC" w:rsidRDefault="00B717C7" w:rsidP="00DA14F9">
      <w:pPr>
        <w:pStyle w:val="libNormal"/>
        <w:rPr>
          <w:rtl/>
        </w:rPr>
      </w:pPr>
      <w:r w:rsidRPr="009746DC">
        <w:rPr>
          <w:rtl/>
        </w:rPr>
        <w:t>و</w:t>
      </w:r>
      <w:r w:rsidRPr="00C875FB">
        <w:rPr>
          <w:rtl/>
        </w:rPr>
        <w:t xml:space="preserve">قوله </w:t>
      </w:r>
      <w:r w:rsidR="00850EDE">
        <w:rPr>
          <w:rStyle w:val="libAlaemChar"/>
          <w:rtl/>
        </w:rPr>
        <w:t xml:space="preserve">عليه‌السلام </w:t>
      </w:r>
      <w:r w:rsidRPr="00C875FB">
        <w:rPr>
          <w:rtl/>
        </w:rPr>
        <w:t>: كل</w:t>
      </w:r>
      <w:r w:rsidR="0093386F">
        <w:rPr>
          <w:rFonts w:hint="cs"/>
          <w:rtl/>
        </w:rPr>
        <w:t>ّ</w:t>
      </w:r>
      <w:r w:rsidRPr="00C875FB">
        <w:rPr>
          <w:rtl/>
        </w:rPr>
        <w:t>نا قائم بأ</w:t>
      </w:r>
      <w:r w:rsidR="0093386F">
        <w:rPr>
          <w:rtl/>
        </w:rPr>
        <w:t>مر</w:t>
      </w:r>
      <w:r w:rsidR="00850EDE">
        <w:rPr>
          <w:rtl/>
        </w:rPr>
        <w:t xml:space="preserve"> </w:t>
      </w:r>
      <w:r w:rsidRPr="00C875FB">
        <w:rPr>
          <w:rtl/>
        </w:rPr>
        <w:t>الله ،</w:t>
      </w:r>
      <w:r w:rsidRPr="009746DC">
        <w:rPr>
          <w:rtl/>
        </w:rPr>
        <w:t xml:space="preserve"> أي بأ</w:t>
      </w:r>
      <w:r w:rsidR="00850EDE">
        <w:rPr>
          <w:rtl/>
        </w:rPr>
        <w:t xml:space="preserve">مرّ </w:t>
      </w:r>
      <w:r w:rsidRPr="009746DC">
        <w:rPr>
          <w:rtl/>
        </w:rPr>
        <w:t>الإمامة والخلافة مع المكنة أو ك</w:t>
      </w:r>
      <w:r w:rsidR="00FE5F86">
        <w:rPr>
          <w:rtl/>
        </w:rPr>
        <w:t xml:space="preserve">لـمّا </w:t>
      </w:r>
      <w:r w:rsidRPr="009746DC">
        <w:rPr>
          <w:rtl/>
        </w:rPr>
        <w:t>تيسر</w:t>
      </w:r>
      <w:r w:rsidR="0093386F">
        <w:rPr>
          <w:rFonts w:hint="cs"/>
          <w:rtl/>
        </w:rPr>
        <w:t>ّ</w:t>
      </w:r>
      <w:r w:rsidRPr="009746DC">
        <w:rPr>
          <w:rtl/>
        </w:rPr>
        <w:t xml:space="preserve"> ، وقيل : القائم يستعمل في مع</w:t>
      </w:r>
      <w:r w:rsidR="00D8033E">
        <w:rPr>
          <w:rtl/>
        </w:rPr>
        <w:t xml:space="preserve">ان </w:t>
      </w:r>
      <w:r w:rsidRPr="009746DC">
        <w:rPr>
          <w:rtl/>
        </w:rPr>
        <w:t>منها القائم بأ</w:t>
      </w:r>
      <w:r w:rsidR="00850EDE">
        <w:rPr>
          <w:rtl/>
        </w:rPr>
        <w:t xml:space="preserve">مرّ </w:t>
      </w:r>
      <w:r w:rsidRPr="009746DC">
        <w:rPr>
          <w:rtl/>
        </w:rPr>
        <w:t>الله أي من لا يخل بشيء من أوامره ونواهيه فهو معصوم ، ومنها الحافظ لجميع ما أوحى الله به إلى أنبيائه ، ومنها من يبقى مع إمامته إلى انقراض التكليف ، والأول</w:t>
      </w:r>
      <w:r w:rsidR="00D8033E">
        <w:rPr>
          <w:rtl/>
        </w:rPr>
        <w:t xml:space="preserve">ان </w:t>
      </w:r>
      <w:r w:rsidRPr="009746DC">
        <w:rPr>
          <w:rtl/>
        </w:rPr>
        <w:t>جاري</w:t>
      </w:r>
      <w:r w:rsidR="00D8033E">
        <w:rPr>
          <w:rtl/>
        </w:rPr>
        <w:t xml:space="preserve">ان </w:t>
      </w:r>
      <w:r w:rsidRPr="009746DC">
        <w:rPr>
          <w:rtl/>
        </w:rPr>
        <w:t xml:space="preserve">في </w:t>
      </w:r>
      <w:r w:rsidR="006A0B61">
        <w:rPr>
          <w:rtl/>
        </w:rPr>
        <w:t xml:space="preserve">كلّ </w:t>
      </w:r>
      <w:r w:rsidRPr="009746DC">
        <w:rPr>
          <w:rtl/>
        </w:rPr>
        <w:t xml:space="preserve">واحد من الأئمة والثالث </w:t>
      </w:r>
      <w:r w:rsidR="00B64EB6">
        <w:rPr>
          <w:rtl/>
        </w:rPr>
        <w:t xml:space="preserve">مختصّ </w:t>
      </w:r>
      <w:r w:rsidRPr="009746DC">
        <w:rPr>
          <w:rtl/>
        </w:rPr>
        <w:t xml:space="preserve">بالثاني عشر </w:t>
      </w:r>
      <w:r w:rsidR="00850EDE">
        <w:rPr>
          <w:rStyle w:val="libAlaemChar"/>
          <w:rtl/>
        </w:rPr>
        <w:t xml:space="preserve">عليه‌السلام </w:t>
      </w:r>
      <w:r>
        <w:rPr>
          <w:rtl/>
        </w:rPr>
        <w:t>«</w:t>
      </w:r>
      <w:r w:rsidRPr="00C875FB">
        <w:rPr>
          <w:rtl/>
        </w:rPr>
        <w:t xml:space="preserve"> يهدي</w:t>
      </w:r>
      <w:r w:rsidRPr="009746DC">
        <w:rPr>
          <w:rtl/>
        </w:rPr>
        <w:t xml:space="preserve"> </w:t>
      </w:r>
      <w:r w:rsidRPr="0093386F">
        <w:rPr>
          <w:rStyle w:val="libFootnotenumChar"/>
          <w:rtl/>
        </w:rPr>
        <w:t>(1)</w:t>
      </w:r>
      <w:r w:rsidRPr="009746DC">
        <w:rPr>
          <w:rtl/>
        </w:rPr>
        <w:t xml:space="preserve"> </w:t>
      </w:r>
      <w:r w:rsidRPr="00C875FB">
        <w:rPr>
          <w:rtl/>
        </w:rPr>
        <w:t>إلى الله</w:t>
      </w:r>
      <w:r>
        <w:rPr>
          <w:rtl/>
        </w:rPr>
        <w:t xml:space="preserve"> »</w:t>
      </w:r>
      <w:r w:rsidRPr="009746DC">
        <w:rPr>
          <w:rtl/>
        </w:rPr>
        <w:t xml:space="preserve"> </w:t>
      </w:r>
      <w:r w:rsidR="00D83B35">
        <w:rPr>
          <w:rtl/>
        </w:rPr>
        <w:t xml:space="preserve">علىّ </w:t>
      </w:r>
      <w:r w:rsidRPr="009746DC">
        <w:rPr>
          <w:rtl/>
        </w:rPr>
        <w:t>بناء المجرد المعلوم ، ل</w:t>
      </w:r>
      <w:r w:rsidR="00D8033E">
        <w:rPr>
          <w:rtl/>
        </w:rPr>
        <w:t xml:space="preserve">ان </w:t>
      </w:r>
      <w:r w:rsidRPr="009746DC">
        <w:rPr>
          <w:rtl/>
        </w:rPr>
        <w:t>الهادي يكون مهديا</w:t>
      </w:r>
      <w:r w:rsidR="0093386F">
        <w:rPr>
          <w:rFonts w:hint="cs"/>
          <w:rtl/>
        </w:rPr>
        <w:t>ً</w:t>
      </w:r>
      <w:r w:rsidRPr="009746DC">
        <w:rPr>
          <w:rtl/>
        </w:rPr>
        <w:t xml:space="preserve"> لا محالة فأجاب عنه بلازمه ، أو </w:t>
      </w:r>
      <w:r w:rsidR="00D83B35">
        <w:rPr>
          <w:rtl/>
        </w:rPr>
        <w:t xml:space="preserve">علىّ </w:t>
      </w:r>
      <w:r w:rsidRPr="009746DC">
        <w:rPr>
          <w:rtl/>
        </w:rPr>
        <w:t xml:space="preserve">بناء المجهول ، أو </w:t>
      </w:r>
      <w:r w:rsidR="00D83B35">
        <w:rPr>
          <w:rtl/>
        </w:rPr>
        <w:t xml:space="preserve">علىّ </w:t>
      </w:r>
      <w:r w:rsidRPr="009746DC">
        <w:rPr>
          <w:rtl/>
        </w:rPr>
        <w:t>بناء الافتعال المعلوم بإدغ</w:t>
      </w:r>
      <w:r w:rsidR="0093386F">
        <w:rPr>
          <w:rFonts w:hint="cs"/>
          <w:rtl/>
        </w:rPr>
        <w:t>ا</w:t>
      </w:r>
      <w:r w:rsidR="0093386F">
        <w:rPr>
          <w:rtl/>
        </w:rPr>
        <w:t>م</w:t>
      </w:r>
      <w:r w:rsidR="00551E04">
        <w:rPr>
          <w:rtl/>
        </w:rPr>
        <w:t xml:space="preserve"> </w:t>
      </w:r>
      <w:r w:rsidRPr="009746DC">
        <w:rPr>
          <w:rtl/>
        </w:rPr>
        <w:t>التاء في الدال</w:t>
      </w:r>
      <w:r w:rsidR="0093386F">
        <w:rPr>
          <w:rFonts w:hint="cs"/>
          <w:rtl/>
        </w:rPr>
        <w:t>ّ</w:t>
      </w:r>
      <w:r w:rsidRPr="009746DC">
        <w:rPr>
          <w:rtl/>
        </w:rPr>
        <w:t xml:space="preserve"> وكسر الدال كما قال تعالى : </w:t>
      </w:r>
      <w:r w:rsidRPr="005E3B39">
        <w:rPr>
          <w:rtl/>
        </w:rPr>
        <w:t>«</w:t>
      </w:r>
      <w:r w:rsidRPr="009746DC">
        <w:rPr>
          <w:rtl/>
        </w:rPr>
        <w:t xml:space="preserve"> أَمَّنْ لا يَهِدِّي</w:t>
      </w:r>
    </w:p>
    <w:p w:rsidR="00B717C7" w:rsidRPr="009746DC" w:rsidRDefault="00B717C7" w:rsidP="00DA14F9">
      <w:pPr>
        <w:pStyle w:val="libLine"/>
        <w:rPr>
          <w:rtl/>
        </w:rPr>
      </w:pPr>
      <w:r w:rsidRPr="009746DC">
        <w:rPr>
          <w:rtl/>
        </w:rPr>
        <w:t>__________________</w:t>
      </w:r>
    </w:p>
    <w:p w:rsidR="00B717C7" w:rsidRPr="009746DC" w:rsidRDefault="00B717C7" w:rsidP="00DA14F9">
      <w:pPr>
        <w:pStyle w:val="libFootnote0"/>
        <w:rPr>
          <w:rtl/>
          <w:lang w:bidi="fa-IR"/>
        </w:rPr>
      </w:pPr>
      <w:r>
        <w:rPr>
          <w:rtl/>
        </w:rPr>
        <w:t>(</w:t>
      </w:r>
      <w:r w:rsidRPr="009746DC">
        <w:rPr>
          <w:rtl/>
        </w:rPr>
        <w:t>1) وفي المتن « نهدي » بالنون.</w:t>
      </w:r>
    </w:p>
    <w:p w:rsidR="008930D5" w:rsidRDefault="008930D5" w:rsidP="008930D5">
      <w:pPr>
        <w:pStyle w:val="libNormal"/>
        <w:rPr>
          <w:rtl/>
        </w:rPr>
      </w:pPr>
      <w:r>
        <w:rPr>
          <w:rtl/>
        </w:rPr>
        <w:br w:type="page"/>
      </w:r>
    </w:p>
    <w:p w:rsidR="00B717C7" w:rsidRPr="009746DC" w:rsidRDefault="00B717C7" w:rsidP="0093386F">
      <w:pPr>
        <w:pStyle w:val="libNormal"/>
        <w:rPr>
          <w:rtl/>
        </w:rPr>
      </w:pPr>
      <w:r w:rsidRPr="009746DC">
        <w:rPr>
          <w:rtl/>
        </w:rPr>
        <w:lastRenderedPageBreak/>
        <w:t xml:space="preserve">المعاش </w:t>
      </w:r>
      <w:r w:rsidR="0093386F">
        <w:rPr>
          <w:rFonts w:hint="cs"/>
          <w:rtl/>
        </w:rPr>
        <w:t xml:space="preserve">، </w:t>
      </w:r>
      <w:r w:rsidRPr="009746DC">
        <w:rPr>
          <w:rtl/>
        </w:rPr>
        <w:t xml:space="preserve">فقال </w:t>
      </w:r>
      <w:r w:rsidR="0093386F">
        <w:rPr>
          <w:rFonts w:hint="cs"/>
          <w:rtl/>
        </w:rPr>
        <w:t xml:space="preserve">: </w:t>
      </w:r>
      <w:r w:rsidRPr="009746DC">
        <w:rPr>
          <w:rtl/>
        </w:rPr>
        <w:t>يا حكم كلنا قائم بأ</w:t>
      </w:r>
      <w:r w:rsidR="00850EDE">
        <w:rPr>
          <w:rtl/>
        </w:rPr>
        <w:t xml:space="preserve">مرّ </w:t>
      </w:r>
      <w:r w:rsidRPr="009746DC">
        <w:rPr>
          <w:rtl/>
        </w:rPr>
        <w:t>الله قلت فأنت المهدي قال كل</w:t>
      </w:r>
      <w:r w:rsidR="0093386F">
        <w:rPr>
          <w:rFonts w:hint="cs"/>
          <w:rtl/>
        </w:rPr>
        <w:t>ّ</w:t>
      </w:r>
      <w:r w:rsidRPr="009746DC">
        <w:rPr>
          <w:rtl/>
        </w:rPr>
        <w:t xml:space="preserve">نا نهدي إلى الله </w:t>
      </w:r>
      <w:r w:rsidR="0093386F">
        <w:rPr>
          <w:rFonts w:hint="cs"/>
          <w:rtl/>
        </w:rPr>
        <w:t xml:space="preserve">، </w:t>
      </w:r>
      <w:r w:rsidRPr="009746DC">
        <w:rPr>
          <w:rtl/>
        </w:rPr>
        <w:t xml:space="preserve">قلت </w:t>
      </w:r>
      <w:r w:rsidR="0093386F">
        <w:rPr>
          <w:rFonts w:hint="cs"/>
          <w:rtl/>
        </w:rPr>
        <w:t xml:space="preserve">: </w:t>
      </w:r>
      <w:r w:rsidRPr="009746DC">
        <w:rPr>
          <w:rtl/>
        </w:rPr>
        <w:t xml:space="preserve">فأنت صاحب السيف قال كلنا صاحب السيف ووارث السيف قلت فأنت </w:t>
      </w:r>
      <w:r w:rsidR="00511401">
        <w:rPr>
          <w:rtl/>
        </w:rPr>
        <w:t xml:space="preserve">الّذي </w:t>
      </w:r>
      <w:r w:rsidRPr="009746DC">
        <w:rPr>
          <w:rtl/>
        </w:rPr>
        <w:t>تقتل أعداء الله ويعز</w:t>
      </w:r>
      <w:r w:rsidR="0093386F">
        <w:rPr>
          <w:rFonts w:hint="cs"/>
          <w:rtl/>
        </w:rPr>
        <w:t>ُّ</w:t>
      </w:r>
      <w:r w:rsidRPr="009746DC">
        <w:rPr>
          <w:rtl/>
        </w:rPr>
        <w:t xml:space="preserve"> بك أولياء الله ويظهر بك دين الله فقال يا حكم كيف أكون أنا وقد بلغت </w:t>
      </w:r>
      <w:r w:rsidR="000F65B1">
        <w:rPr>
          <w:rtl/>
        </w:rPr>
        <w:t xml:space="preserve">خمساً </w:t>
      </w:r>
      <w:r w:rsidRPr="009746DC">
        <w:rPr>
          <w:rtl/>
        </w:rPr>
        <w:t xml:space="preserve">وأربعين </w:t>
      </w:r>
      <w:r w:rsidR="0093386F">
        <w:rPr>
          <w:rFonts w:hint="cs"/>
          <w:rtl/>
        </w:rPr>
        <w:t xml:space="preserve">[ </w:t>
      </w:r>
      <w:r w:rsidRPr="009746DC">
        <w:rPr>
          <w:rtl/>
        </w:rPr>
        <w:t xml:space="preserve">سنة </w:t>
      </w:r>
      <w:r w:rsidR="0093386F">
        <w:rPr>
          <w:rFonts w:hint="cs"/>
          <w:rtl/>
        </w:rPr>
        <w:t xml:space="preserve">] ؟ </w:t>
      </w:r>
      <w:r w:rsidRPr="009746DC">
        <w:rPr>
          <w:rtl/>
        </w:rPr>
        <w:t>و</w:t>
      </w:r>
      <w:r w:rsidR="00D8033E">
        <w:rPr>
          <w:rtl/>
        </w:rPr>
        <w:t>ان</w:t>
      </w:r>
      <w:r w:rsidR="0093386F">
        <w:rPr>
          <w:rFonts w:hint="cs"/>
          <w:rtl/>
        </w:rPr>
        <w:t>َّ</w:t>
      </w:r>
      <w:r w:rsidR="00D8033E">
        <w:rPr>
          <w:rtl/>
        </w:rPr>
        <w:t xml:space="preserve"> </w:t>
      </w:r>
      <w:r w:rsidRPr="009746DC">
        <w:rPr>
          <w:rtl/>
        </w:rPr>
        <w:t>صاحب هذا الأ</w:t>
      </w:r>
      <w:r w:rsidR="0093386F">
        <w:rPr>
          <w:rtl/>
        </w:rPr>
        <w:t>مر</w:t>
      </w:r>
      <w:r w:rsidR="00850EDE">
        <w:rPr>
          <w:rtl/>
        </w:rPr>
        <w:t xml:space="preserve"> </w:t>
      </w:r>
      <w:r w:rsidRPr="009746DC">
        <w:rPr>
          <w:rtl/>
        </w:rPr>
        <w:t>أقرب عهدا</w:t>
      </w:r>
      <w:r w:rsidR="0093386F">
        <w:rPr>
          <w:rFonts w:hint="cs"/>
          <w:rtl/>
        </w:rPr>
        <w:t>ً</w:t>
      </w:r>
      <w:r w:rsidRPr="009746DC">
        <w:rPr>
          <w:rtl/>
        </w:rPr>
        <w:t xml:space="preserve"> باللبن مني وأخف </w:t>
      </w:r>
      <w:r w:rsidR="0093386F">
        <w:rPr>
          <w:rtl/>
        </w:rPr>
        <w:t>على</w:t>
      </w:r>
      <w:r w:rsidR="00D83B35">
        <w:rPr>
          <w:rtl/>
        </w:rPr>
        <w:t xml:space="preserve"> </w:t>
      </w:r>
      <w:r w:rsidRPr="009746DC">
        <w:rPr>
          <w:rtl/>
        </w:rPr>
        <w:t>ظهر الد</w:t>
      </w:r>
      <w:r w:rsidR="0093386F">
        <w:rPr>
          <w:rFonts w:hint="cs"/>
          <w:rtl/>
        </w:rPr>
        <w:t>ّ</w:t>
      </w:r>
      <w:r w:rsidRPr="009746DC">
        <w:rPr>
          <w:rtl/>
        </w:rPr>
        <w:t>اب</w:t>
      </w:r>
      <w:r w:rsidR="0093386F">
        <w:rPr>
          <w:rFonts w:hint="cs"/>
          <w:rtl/>
        </w:rPr>
        <w:t>ّ</w:t>
      </w:r>
      <w:r w:rsidRPr="009746DC">
        <w:rPr>
          <w:rtl/>
        </w:rPr>
        <w:t>ة</w:t>
      </w:r>
      <w:r w:rsidR="0093386F">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0164B7" w:rsidP="0093386F">
      <w:pPr>
        <w:pStyle w:val="libNormal"/>
        <w:rPr>
          <w:rtl/>
        </w:rPr>
      </w:pPr>
      <w:r>
        <w:rPr>
          <w:rtl/>
        </w:rPr>
        <w:t xml:space="preserve">إلّا </w:t>
      </w:r>
      <w:r w:rsidR="00D8033E">
        <w:rPr>
          <w:rtl/>
        </w:rPr>
        <w:t xml:space="preserve">ان </w:t>
      </w:r>
      <w:r w:rsidR="00B717C7" w:rsidRPr="009746DC">
        <w:rPr>
          <w:rtl/>
        </w:rPr>
        <w:t xml:space="preserve">يُهْدى </w:t>
      </w:r>
      <w:r w:rsidR="00B717C7" w:rsidRPr="005E3B39">
        <w:rPr>
          <w:rtl/>
        </w:rPr>
        <w:t>»</w:t>
      </w:r>
      <w:r w:rsidR="00B717C7" w:rsidRPr="009746DC">
        <w:rPr>
          <w:rtl/>
        </w:rPr>
        <w:t xml:space="preserve"> </w:t>
      </w:r>
      <w:r w:rsidR="00B717C7" w:rsidRPr="0093386F">
        <w:rPr>
          <w:rStyle w:val="libFootnotenumChar"/>
          <w:rtl/>
        </w:rPr>
        <w:t>(1)</w:t>
      </w:r>
      <w:r w:rsidR="00B717C7" w:rsidRPr="009746DC">
        <w:rPr>
          <w:rtl/>
        </w:rPr>
        <w:t xml:space="preserve"> والأو</w:t>
      </w:r>
      <w:r w:rsidR="0093386F">
        <w:rPr>
          <w:rFonts w:hint="cs"/>
          <w:rtl/>
        </w:rPr>
        <w:t>َّ</w:t>
      </w:r>
      <w:r w:rsidR="00B717C7" w:rsidRPr="009746DC">
        <w:rPr>
          <w:rtl/>
        </w:rPr>
        <w:t>ل أظهر.</w:t>
      </w:r>
    </w:p>
    <w:p w:rsidR="00B717C7" w:rsidRPr="009746DC" w:rsidRDefault="00B717C7" w:rsidP="0093386F">
      <w:pPr>
        <w:pStyle w:val="libNormal"/>
        <w:rPr>
          <w:rtl/>
        </w:rPr>
      </w:pPr>
      <w:r w:rsidRPr="00C875FB">
        <w:rPr>
          <w:rtl/>
        </w:rPr>
        <w:t>« ووارث السيف »</w:t>
      </w:r>
      <w:r w:rsidRPr="009746DC">
        <w:rPr>
          <w:rtl/>
        </w:rPr>
        <w:t xml:space="preserve"> إشارة إلى </w:t>
      </w:r>
      <w:r w:rsidR="00D8033E">
        <w:rPr>
          <w:rtl/>
        </w:rPr>
        <w:t xml:space="preserve">ان </w:t>
      </w:r>
      <w:r w:rsidRPr="009746DC">
        <w:rPr>
          <w:rtl/>
        </w:rPr>
        <w:t>الجفر الأح</w:t>
      </w:r>
      <w:r w:rsidR="0093386F">
        <w:rPr>
          <w:rtl/>
        </w:rPr>
        <w:t>مر</w:t>
      </w:r>
      <w:r w:rsidR="00850EDE">
        <w:rPr>
          <w:rtl/>
        </w:rPr>
        <w:t xml:space="preserve"> </w:t>
      </w:r>
      <w:r w:rsidRPr="009746DC">
        <w:rPr>
          <w:rtl/>
        </w:rPr>
        <w:t xml:space="preserve">عنده ، </w:t>
      </w:r>
      <w:r w:rsidRPr="00C875FB">
        <w:rPr>
          <w:rtl/>
        </w:rPr>
        <w:t xml:space="preserve">قوله </w:t>
      </w:r>
      <w:r w:rsidR="00850EDE">
        <w:rPr>
          <w:rStyle w:val="libAlaemChar"/>
          <w:rtl/>
        </w:rPr>
        <w:t xml:space="preserve">عليه‌السلام </w:t>
      </w:r>
      <w:r w:rsidRPr="00C875FB">
        <w:rPr>
          <w:rtl/>
        </w:rPr>
        <w:t>: أقرب عهدا</w:t>
      </w:r>
      <w:r w:rsidR="0093386F">
        <w:rPr>
          <w:rFonts w:hint="cs"/>
          <w:rtl/>
        </w:rPr>
        <w:t>ً</w:t>
      </w:r>
      <w:r w:rsidRPr="00C875FB">
        <w:rPr>
          <w:rtl/>
        </w:rPr>
        <w:t xml:space="preserve"> باللبن من</w:t>
      </w:r>
      <w:r w:rsidR="0093386F">
        <w:rPr>
          <w:rFonts w:hint="cs"/>
          <w:rtl/>
        </w:rPr>
        <w:t>ّ</w:t>
      </w:r>
      <w:r w:rsidRPr="00C875FB">
        <w:rPr>
          <w:rtl/>
        </w:rPr>
        <w:t>ي ،</w:t>
      </w:r>
      <w:r w:rsidRPr="009746DC">
        <w:rPr>
          <w:rtl/>
        </w:rPr>
        <w:t xml:space="preserve"> أي يرى عند خروجه أقل</w:t>
      </w:r>
      <w:r w:rsidR="0093386F">
        <w:rPr>
          <w:rFonts w:hint="cs"/>
          <w:rtl/>
        </w:rPr>
        <w:t>ّ</w:t>
      </w:r>
      <w:r w:rsidRPr="009746DC">
        <w:rPr>
          <w:rtl/>
        </w:rPr>
        <w:t xml:space="preserve"> سن</w:t>
      </w:r>
      <w:r w:rsidR="0093386F">
        <w:rPr>
          <w:rFonts w:hint="cs"/>
          <w:rtl/>
        </w:rPr>
        <w:t>ّ</w:t>
      </w:r>
      <w:r w:rsidRPr="009746DC">
        <w:rPr>
          <w:rtl/>
        </w:rPr>
        <w:t>ا</w:t>
      </w:r>
      <w:r w:rsidR="0093386F">
        <w:rPr>
          <w:rFonts w:hint="cs"/>
          <w:rtl/>
        </w:rPr>
        <w:t>ً</w:t>
      </w:r>
      <w:r w:rsidRPr="009746DC">
        <w:rPr>
          <w:rtl/>
        </w:rPr>
        <w:t xml:space="preserve"> مني وأقوى.</w:t>
      </w:r>
    </w:p>
    <w:p w:rsidR="00B717C7" w:rsidRPr="009746DC" w:rsidRDefault="00B717C7" w:rsidP="0093386F">
      <w:pPr>
        <w:pStyle w:val="libNormal"/>
        <w:rPr>
          <w:rtl/>
        </w:rPr>
      </w:pPr>
      <w:r w:rsidRPr="009746DC">
        <w:rPr>
          <w:rtl/>
        </w:rPr>
        <w:t>كما رواه الصدوق في الإكمال بإسناده عن الري</w:t>
      </w:r>
      <w:r w:rsidR="00D8033E">
        <w:rPr>
          <w:rtl/>
        </w:rPr>
        <w:t xml:space="preserve">ان </w:t>
      </w:r>
      <w:r w:rsidRPr="009746DC">
        <w:rPr>
          <w:rtl/>
        </w:rPr>
        <w:t xml:space="preserve">بن الصلت قال : قلت للرضا </w:t>
      </w:r>
      <w:r w:rsidR="00850EDE">
        <w:rPr>
          <w:rStyle w:val="libAlaemChar"/>
          <w:rtl/>
        </w:rPr>
        <w:t xml:space="preserve">عليه‌السلام </w:t>
      </w:r>
      <w:r w:rsidRPr="009746DC">
        <w:rPr>
          <w:rtl/>
        </w:rPr>
        <w:t>أنت صاحب هذا الأمر</w:t>
      </w:r>
      <w:r>
        <w:rPr>
          <w:rtl/>
        </w:rPr>
        <w:t>؟</w:t>
      </w:r>
      <w:r w:rsidRPr="009746DC">
        <w:rPr>
          <w:rtl/>
        </w:rPr>
        <w:t xml:space="preserve"> فقال : أنا صاحب هذا الأ</w:t>
      </w:r>
      <w:r w:rsidR="00850EDE">
        <w:rPr>
          <w:rtl/>
        </w:rPr>
        <w:t xml:space="preserve">مرّ </w:t>
      </w:r>
      <w:r w:rsidRPr="009746DC">
        <w:rPr>
          <w:rtl/>
        </w:rPr>
        <w:t>ولكني ل</w:t>
      </w:r>
      <w:r w:rsidR="003928AF">
        <w:rPr>
          <w:rtl/>
        </w:rPr>
        <w:t xml:space="preserve">ستّ </w:t>
      </w:r>
      <w:r w:rsidRPr="009746DC">
        <w:rPr>
          <w:rtl/>
        </w:rPr>
        <w:t>ب</w:t>
      </w:r>
      <w:r w:rsidR="00511401">
        <w:rPr>
          <w:rtl/>
        </w:rPr>
        <w:t xml:space="preserve">الّذي </w:t>
      </w:r>
      <w:r w:rsidRPr="009746DC">
        <w:rPr>
          <w:rtl/>
        </w:rPr>
        <w:t xml:space="preserve">أملاها </w:t>
      </w:r>
      <w:r w:rsidR="00ED4F56">
        <w:rPr>
          <w:rtl/>
        </w:rPr>
        <w:t xml:space="preserve">عدلاً </w:t>
      </w:r>
      <w:r w:rsidRPr="009746DC">
        <w:rPr>
          <w:rtl/>
        </w:rPr>
        <w:t xml:space="preserve">كما ملئت </w:t>
      </w:r>
      <w:r w:rsidR="00ED4F56">
        <w:rPr>
          <w:rtl/>
        </w:rPr>
        <w:t>جوراً</w:t>
      </w:r>
      <w:r w:rsidRPr="009746DC">
        <w:rPr>
          <w:rtl/>
        </w:rPr>
        <w:t xml:space="preserve"> ، وكيف أكون ذاك </w:t>
      </w:r>
      <w:r w:rsidR="00D83B35">
        <w:rPr>
          <w:rtl/>
        </w:rPr>
        <w:t xml:space="preserve">علىّ </w:t>
      </w:r>
      <w:r w:rsidRPr="009746DC">
        <w:rPr>
          <w:rtl/>
        </w:rPr>
        <w:t>ما ترى من ضعف بدني ، و</w:t>
      </w:r>
      <w:r w:rsidR="00D8033E">
        <w:rPr>
          <w:rtl/>
        </w:rPr>
        <w:t xml:space="preserve">ان </w:t>
      </w:r>
      <w:r w:rsidRPr="009746DC">
        <w:rPr>
          <w:rtl/>
        </w:rPr>
        <w:t xml:space="preserve">القائم هو </w:t>
      </w:r>
      <w:r w:rsidR="00511401">
        <w:rPr>
          <w:rtl/>
        </w:rPr>
        <w:t xml:space="preserve">الّذي </w:t>
      </w:r>
      <w:r w:rsidRPr="009746DC">
        <w:rPr>
          <w:rtl/>
        </w:rPr>
        <w:t xml:space="preserve">إذا خرج </w:t>
      </w:r>
      <w:r w:rsidR="00551E04">
        <w:rPr>
          <w:rtl/>
        </w:rPr>
        <w:t xml:space="preserve">كان </w:t>
      </w:r>
      <w:r w:rsidRPr="009746DC">
        <w:rPr>
          <w:rtl/>
        </w:rPr>
        <w:t xml:space="preserve">في سن الشيوخ ومنظر الشباب ، قويا في بدنه </w:t>
      </w:r>
      <w:r w:rsidR="00FE5F86">
        <w:rPr>
          <w:rtl/>
        </w:rPr>
        <w:t xml:space="preserve">حتّى </w:t>
      </w:r>
      <w:r w:rsidRPr="009746DC">
        <w:rPr>
          <w:rtl/>
        </w:rPr>
        <w:t xml:space="preserve">لو مد يده إلى أعظم شجرة </w:t>
      </w:r>
      <w:r w:rsidR="00D83B35">
        <w:rPr>
          <w:rtl/>
        </w:rPr>
        <w:t xml:space="preserve">علىّ </w:t>
      </w:r>
      <w:r w:rsidRPr="009746DC">
        <w:rPr>
          <w:rtl/>
        </w:rPr>
        <w:t>وجه الأرض لقلعها ، ولو صاح بين الجبال لتدكدكت صخورها ، يكون معه عصا موسى و</w:t>
      </w:r>
      <w:r w:rsidR="005C60ED">
        <w:rPr>
          <w:rtl/>
        </w:rPr>
        <w:t xml:space="preserve">خاتم </w:t>
      </w:r>
      <w:r w:rsidRPr="009746DC">
        <w:rPr>
          <w:rtl/>
        </w:rPr>
        <w:t>سليم</w:t>
      </w:r>
      <w:r w:rsidR="00D8033E">
        <w:rPr>
          <w:rtl/>
        </w:rPr>
        <w:t xml:space="preserve">ان </w:t>
      </w:r>
      <w:r w:rsidRPr="009746DC">
        <w:rPr>
          <w:rtl/>
        </w:rPr>
        <w:t xml:space="preserve">، يغيبه الله في ستره ما شاء الله ، </w:t>
      </w:r>
      <w:r w:rsidR="00D83B35">
        <w:rPr>
          <w:rtl/>
        </w:rPr>
        <w:t xml:space="preserve">ثمّ </w:t>
      </w:r>
      <w:r w:rsidRPr="009746DC">
        <w:rPr>
          <w:rtl/>
        </w:rPr>
        <w:t>يظهره فيملأ به الأرض قسطا و</w:t>
      </w:r>
      <w:r w:rsidR="00ED4F56">
        <w:rPr>
          <w:rtl/>
        </w:rPr>
        <w:t xml:space="preserve">عدلاً </w:t>
      </w:r>
      <w:r w:rsidRPr="009746DC">
        <w:rPr>
          <w:rtl/>
        </w:rPr>
        <w:t xml:space="preserve">كما ملئت </w:t>
      </w:r>
      <w:r w:rsidR="00ED4F56">
        <w:rPr>
          <w:rtl/>
        </w:rPr>
        <w:t>جوراً</w:t>
      </w:r>
      <w:r w:rsidRPr="009746DC">
        <w:rPr>
          <w:rtl/>
        </w:rPr>
        <w:t xml:space="preserve"> وظلما</w:t>
      </w:r>
      <w:r w:rsidR="0093386F">
        <w:rPr>
          <w:rFonts w:hint="cs"/>
          <w:rtl/>
        </w:rPr>
        <w:t>ً</w:t>
      </w:r>
      <w:r w:rsidRPr="009746DC">
        <w:rPr>
          <w:rtl/>
        </w:rPr>
        <w:t>.</w:t>
      </w:r>
    </w:p>
    <w:p w:rsidR="00B717C7" w:rsidRPr="009746DC" w:rsidRDefault="00B717C7" w:rsidP="0093386F">
      <w:pPr>
        <w:pStyle w:val="libNormal"/>
        <w:rPr>
          <w:rtl/>
        </w:rPr>
      </w:pPr>
      <w:r w:rsidRPr="009746DC">
        <w:rPr>
          <w:rtl/>
        </w:rPr>
        <w:t>وقيل : المراد أنه أقرب عهدا</w:t>
      </w:r>
      <w:r w:rsidR="0093386F">
        <w:rPr>
          <w:rFonts w:hint="cs"/>
          <w:rtl/>
        </w:rPr>
        <w:t>ً</w:t>
      </w:r>
      <w:r w:rsidRPr="009746DC">
        <w:rPr>
          <w:rtl/>
        </w:rPr>
        <w:t xml:space="preserve"> باللبن عند إمامته لأنه </w:t>
      </w:r>
      <w:r w:rsidR="00850EDE">
        <w:rPr>
          <w:rStyle w:val="libAlaemChar"/>
          <w:rtl/>
        </w:rPr>
        <w:t xml:space="preserve">عليه‌السلام </w:t>
      </w:r>
      <w:r w:rsidR="00551E04">
        <w:rPr>
          <w:rtl/>
        </w:rPr>
        <w:t xml:space="preserve">كان </w:t>
      </w:r>
      <w:r w:rsidRPr="009746DC">
        <w:rPr>
          <w:rtl/>
        </w:rPr>
        <w:t>سنه عند إمامته ثمانا</w:t>
      </w:r>
      <w:r w:rsidR="0093386F">
        <w:rPr>
          <w:rFonts w:hint="cs"/>
          <w:rtl/>
        </w:rPr>
        <w:t>ً</w:t>
      </w:r>
      <w:r w:rsidRPr="009746DC">
        <w:rPr>
          <w:rtl/>
        </w:rPr>
        <w:t xml:space="preserve"> وثلاثين سنة ، والقائم </w:t>
      </w:r>
      <w:r w:rsidR="00850EDE">
        <w:rPr>
          <w:rStyle w:val="libAlaemChar"/>
          <w:rtl/>
        </w:rPr>
        <w:t xml:space="preserve">عليه‌السلام </w:t>
      </w:r>
      <w:r w:rsidR="00551E04">
        <w:rPr>
          <w:rtl/>
        </w:rPr>
        <w:t xml:space="preserve">كان </w:t>
      </w:r>
      <w:r w:rsidRPr="009746DC">
        <w:rPr>
          <w:rtl/>
        </w:rPr>
        <w:t xml:space="preserve">سنه في بدو الإمامة </w:t>
      </w:r>
      <w:r w:rsidR="000F65B1">
        <w:rPr>
          <w:rtl/>
        </w:rPr>
        <w:t xml:space="preserve">خمساً </w:t>
      </w:r>
      <w:r w:rsidRPr="009746DC">
        <w:rPr>
          <w:rtl/>
        </w:rPr>
        <w:t xml:space="preserve">فذكر الخمس والأربعين </w:t>
      </w:r>
      <w:r w:rsidR="008439FF">
        <w:rPr>
          <w:rtl/>
        </w:rPr>
        <w:t xml:space="preserve">لبيان </w:t>
      </w:r>
      <w:r w:rsidRPr="009746DC">
        <w:rPr>
          <w:rtl/>
        </w:rPr>
        <w:t xml:space="preserve">أنه </w:t>
      </w:r>
      <w:r w:rsidR="00551E04">
        <w:rPr>
          <w:rtl/>
        </w:rPr>
        <w:t xml:space="preserve">كان </w:t>
      </w:r>
      <w:r w:rsidRPr="009746DC">
        <w:rPr>
          <w:rtl/>
        </w:rPr>
        <w:t xml:space="preserve">عند الإمامة أسن لأنه </w:t>
      </w:r>
      <w:r w:rsidR="00551E04">
        <w:rPr>
          <w:rtl/>
        </w:rPr>
        <w:t xml:space="preserve">كان </w:t>
      </w:r>
      <w:r w:rsidRPr="009746DC">
        <w:rPr>
          <w:rtl/>
        </w:rPr>
        <w:t>معلوما</w:t>
      </w:r>
      <w:r w:rsidR="0093386F">
        <w:rPr>
          <w:rFonts w:hint="cs"/>
          <w:rtl/>
        </w:rPr>
        <w:t>ً</w:t>
      </w:r>
      <w:r w:rsidRPr="009746DC">
        <w:rPr>
          <w:rtl/>
        </w:rPr>
        <w:t xml:space="preserve"> </w:t>
      </w:r>
      <w:r w:rsidR="00D8033E">
        <w:rPr>
          <w:rtl/>
        </w:rPr>
        <w:t xml:space="preserve">ان </w:t>
      </w:r>
      <w:r w:rsidRPr="009746DC">
        <w:rPr>
          <w:rtl/>
        </w:rPr>
        <w:t>من وقت الإمامة إلى زم</w:t>
      </w:r>
      <w:r w:rsidR="00D8033E">
        <w:rPr>
          <w:rtl/>
        </w:rPr>
        <w:t xml:space="preserve">ان </w:t>
      </w:r>
      <w:r w:rsidRPr="009746DC">
        <w:rPr>
          <w:rtl/>
        </w:rPr>
        <w:t xml:space="preserve">السؤال كانت سبع سنين والأول أظهر ، </w:t>
      </w:r>
      <w:r w:rsidR="00551E04">
        <w:rPr>
          <w:rtl/>
        </w:rPr>
        <w:t xml:space="preserve">وكان </w:t>
      </w:r>
      <w:r w:rsidRPr="009746DC">
        <w:rPr>
          <w:rtl/>
        </w:rPr>
        <w:t xml:space="preserve">حمل </w:t>
      </w:r>
      <w:r w:rsidR="00406F49">
        <w:rPr>
          <w:rtl/>
        </w:rPr>
        <w:t xml:space="preserve">الإمام </w:t>
      </w:r>
      <w:r w:rsidR="00850EDE">
        <w:rPr>
          <w:rStyle w:val="libAlaemChar"/>
          <w:rtl/>
        </w:rPr>
        <w:t xml:space="preserve">عليه‌السلام </w:t>
      </w:r>
      <w:r w:rsidR="00747155">
        <w:rPr>
          <w:rtl/>
        </w:rPr>
        <w:t xml:space="preserve">كلام </w:t>
      </w:r>
      <w:r w:rsidRPr="009746DC">
        <w:rPr>
          <w:rtl/>
        </w:rPr>
        <w:t xml:space="preserve">السائل </w:t>
      </w:r>
      <w:r w:rsidR="00D83B35">
        <w:rPr>
          <w:rtl/>
        </w:rPr>
        <w:t xml:space="preserve">علىّ </w:t>
      </w:r>
      <w:r w:rsidRPr="009746DC">
        <w:rPr>
          <w:rtl/>
        </w:rPr>
        <w:t xml:space="preserve">المحامل </w:t>
      </w:r>
      <w:r w:rsidR="003928AF">
        <w:rPr>
          <w:rtl/>
        </w:rPr>
        <w:t xml:space="preserve">الّتي </w:t>
      </w:r>
      <w:r w:rsidRPr="009746DC">
        <w:rPr>
          <w:rtl/>
        </w:rPr>
        <w:t xml:space="preserve">يعلم </w:t>
      </w:r>
      <w:r w:rsidR="00850EDE">
        <w:rPr>
          <w:rStyle w:val="libAlaemChar"/>
          <w:rtl/>
        </w:rPr>
        <w:t xml:space="preserve">عليه‌السلام </w:t>
      </w:r>
      <w:r w:rsidRPr="009746DC">
        <w:rPr>
          <w:rtl/>
        </w:rPr>
        <w:t>أنه ليس مرادا</w:t>
      </w:r>
      <w:r w:rsidR="0093386F">
        <w:rPr>
          <w:rFonts w:hint="cs"/>
          <w:rtl/>
        </w:rPr>
        <w:t>ً</w:t>
      </w:r>
      <w:r w:rsidRPr="009746DC">
        <w:rPr>
          <w:rtl/>
        </w:rPr>
        <w:t xml:space="preserve"> للمضايقة عن التصريح ب</w:t>
      </w:r>
      <w:r w:rsidR="00D8033E">
        <w:rPr>
          <w:rtl/>
        </w:rPr>
        <w:t xml:space="preserve">ان </w:t>
      </w:r>
      <w:r w:rsidRPr="009746DC">
        <w:rPr>
          <w:rtl/>
        </w:rPr>
        <w:t xml:space="preserve">الفرج لا يأتي </w:t>
      </w:r>
      <w:r w:rsidR="00D83B35">
        <w:rPr>
          <w:rtl/>
        </w:rPr>
        <w:t xml:space="preserve">علىّ </w:t>
      </w:r>
      <w:r w:rsidRPr="009746DC">
        <w:rPr>
          <w:rtl/>
        </w:rPr>
        <w:t>يده لبعض ما ذكرنا من الوجوه ، أو لئل</w:t>
      </w:r>
      <w:r w:rsidR="0093386F">
        <w:rPr>
          <w:rFonts w:hint="cs"/>
          <w:rtl/>
        </w:rPr>
        <w:t>ّ</w:t>
      </w:r>
      <w:r w:rsidRPr="009746DC">
        <w:rPr>
          <w:rtl/>
        </w:rPr>
        <w:t>ا يتوهم الراوي وغيره أنه إن</w:t>
      </w:r>
      <w:r w:rsidR="0093386F">
        <w:rPr>
          <w:rFonts w:hint="cs"/>
          <w:rtl/>
        </w:rPr>
        <w:t>ّ</w:t>
      </w:r>
      <w:r w:rsidRPr="009746DC">
        <w:rPr>
          <w:rtl/>
        </w:rPr>
        <w:t xml:space="preserve">ما يجب ملازمة صاحب السيف ومتابعته وطاعته دون غيره ، بل يعلموا </w:t>
      </w:r>
      <w:r w:rsidR="00D8033E">
        <w:rPr>
          <w:rtl/>
        </w:rPr>
        <w:t xml:space="preserve">ان </w:t>
      </w:r>
      <w:r w:rsidRPr="009746DC">
        <w:rPr>
          <w:rtl/>
        </w:rPr>
        <w:t>كل</w:t>
      </w:r>
      <w:r w:rsidR="0093386F">
        <w:rPr>
          <w:rFonts w:hint="cs"/>
          <w:rtl/>
        </w:rPr>
        <w:t>ّ</w:t>
      </w:r>
      <w:r w:rsidRPr="009746DC">
        <w:rPr>
          <w:rtl/>
        </w:rPr>
        <w:t>هم مشتركون في جميع ذلك.</w:t>
      </w:r>
    </w:p>
    <w:p w:rsidR="00B717C7" w:rsidRPr="009746DC" w:rsidRDefault="00B717C7" w:rsidP="0093386F">
      <w:pPr>
        <w:pStyle w:val="libLine"/>
        <w:rPr>
          <w:rtl/>
        </w:rPr>
      </w:pPr>
      <w:r w:rsidRPr="009746DC">
        <w:rPr>
          <w:rtl/>
        </w:rPr>
        <w:t>__________________</w:t>
      </w:r>
    </w:p>
    <w:p w:rsidR="00B717C7" w:rsidRPr="009746DC" w:rsidRDefault="00B717C7" w:rsidP="0093386F">
      <w:pPr>
        <w:pStyle w:val="libFootnote0"/>
        <w:rPr>
          <w:rtl/>
          <w:lang w:bidi="fa-IR"/>
        </w:rPr>
      </w:pPr>
      <w:r>
        <w:rPr>
          <w:rtl/>
        </w:rPr>
        <w:t>(</w:t>
      </w:r>
      <w:r w:rsidRPr="009746DC">
        <w:rPr>
          <w:rtl/>
        </w:rPr>
        <w:t>1) سورة يونس : 35.</w:t>
      </w:r>
    </w:p>
    <w:p w:rsidR="008930D5" w:rsidRDefault="008930D5" w:rsidP="008930D5">
      <w:pPr>
        <w:pStyle w:val="libNormal"/>
        <w:rPr>
          <w:rtl/>
        </w:rPr>
      </w:pPr>
      <w:r>
        <w:rPr>
          <w:rtl/>
        </w:rPr>
        <w:br w:type="page"/>
      </w:r>
    </w:p>
    <w:p w:rsidR="00B717C7" w:rsidRPr="009746DC" w:rsidRDefault="00B717C7" w:rsidP="0093386F">
      <w:pPr>
        <w:pStyle w:val="libNormal"/>
        <w:rPr>
          <w:rtl/>
        </w:rPr>
      </w:pPr>
      <w:r w:rsidRPr="009746DC">
        <w:rPr>
          <w:rtl/>
        </w:rPr>
        <w:lastRenderedPageBreak/>
        <w:t>2</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الأشعري ، عن م</w:t>
      </w:r>
      <w:r w:rsidR="00D83B35">
        <w:rPr>
          <w:rtl/>
        </w:rPr>
        <w:t>عل</w:t>
      </w:r>
      <w:r w:rsidR="001C0EE4">
        <w:rPr>
          <w:rFonts w:hint="cs"/>
          <w:rtl/>
        </w:rPr>
        <w:t>ّ</w:t>
      </w:r>
      <w:r w:rsidR="001C0EE4">
        <w:rPr>
          <w:rtl/>
        </w:rPr>
        <w:t>ى</w:t>
      </w:r>
      <w:r w:rsidR="00D83B35">
        <w:rPr>
          <w:rtl/>
        </w:rPr>
        <w:t xml:space="preserve"> </w:t>
      </w:r>
      <w:r w:rsidRPr="009746DC">
        <w:rPr>
          <w:rtl/>
        </w:rPr>
        <w:t xml:space="preserve">بن </w:t>
      </w:r>
      <w:r w:rsidR="00551E04">
        <w:rPr>
          <w:rtl/>
        </w:rPr>
        <w:t xml:space="preserve">محمّد </w:t>
      </w:r>
      <w:r w:rsidRPr="009746DC">
        <w:rPr>
          <w:rtl/>
        </w:rPr>
        <w:t xml:space="preserve">، عن </w:t>
      </w:r>
      <w:r w:rsidR="00F00D81">
        <w:rPr>
          <w:rtl/>
        </w:rPr>
        <w:t xml:space="preserve">الوشّاء </w:t>
      </w:r>
      <w:r w:rsidRPr="009746DC">
        <w:rPr>
          <w:rtl/>
        </w:rPr>
        <w:t xml:space="preserve">، عن أحمد بن عائذ ، عن أبي خديجة ، عن أبي عبد الله </w:t>
      </w:r>
      <w:r w:rsidR="00850EDE">
        <w:rPr>
          <w:rStyle w:val="libAlaemChar"/>
          <w:rtl/>
        </w:rPr>
        <w:t xml:space="preserve">عليه‌السلام </w:t>
      </w:r>
      <w:r w:rsidRPr="009746DC">
        <w:rPr>
          <w:rtl/>
        </w:rPr>
        <w:t>أن</w:t>
      </w:r>
      <w:r w:rsidR="00C77932">
        <w:rPr>
          <w:rFonts w:hint="cs"/>
          <w:rtl/>
        </w:rPr>
        <w:t>ّ</w:t>
      </w:r>
      <w:r w:rsidRPr="009746DC">
        <w:rPr>
          <w:rtl/>
        </w:rPr>
        <w:t>ه سئل عن القائم فقال كلنا قائم بأ</w:t>
      </w:r>
      <w:r w:rsidR="00850EDE">
        <w:rPr>
          <w:rtl/>
        </w:rPr>
        <w:t xml:space="preserve">مرّ </w:t>
      </w:r>
      <w:r w:rsidRPr="009746DC">
        <w:rPr>
          <w:rtl/>
        </w:rPr>
        <w:t xml:space="preserve">الله واحد بعد واحد </w:t>
      </w:r>
      <w:r w:rsidR="00FE5F86">
        <w:rPr>
          <w:rtl/>
        </w:rPr>
        <w:t xml:space="preserve">حتّى </w:t>
      </w:r>
      <w:r w:rsidRPr="009746DC">
        <w:rPr>
          <w:rtl/>
        </w:rPr>
        <w:t>يجيء صاحب السيف فإذا جاء صاحب السيف جاء بأ</w:t>
      </w:r>
      <w:r w:rsidR="00C77932">
        <w:rPr>
          <w:rtl/>
        </w:rPr>
        <w:t>مر</w:t>
      </w:r>
      <w:r w:rsidR="00850EDE">
        <w:rPr>
          <w:rtl/>
        </w:rPr>
        <w:t xml:space="preserve"> </w:t>
      </w:r>
      <w:r w:rsidRPr="009746DC">
        <w:rPr>
          <w:rtl/>
        </w:rPr>
        <w:t xml:space="preserve">غير </w:t>
      </w:r>
      <w:r w:rsidR="00511401">
        <w:rPr>
          <w:rtl/>
        </w:rPr>
        <w:t xml:space="preserve">الّذي </w:t>
      </w:r>
      <w:r w:rsidRPr="009746DC">
        <w:rPr>
          <w:rtl/>
        </w:rPr>
        <w:t>كان</w:t>
      </w:r>
      <w:r>
        <w:rPr>
          <w:rFonts w:hint="cs"/>
          <w:rtl/>
        </w:rPr>
        <w:t>.</w:t>
      </w:r>
    </w:p>
    <w:p w:rsidR="00B717C7" w:rsidRPr="009746DC" w:rsidRDefault="00B717C7" w:rsidP="0093386F">
      <w:pPr>
        <w:pStyle w:val="libNormal"/>
        <w:rPr>
          <w:rtl/>
        </w:rPr>
      </w:pPr>
      <w:r w:rsidRPr="009746DC">
        <w:rPr>
          <w:rtl/>
        </w:rPr>
        <w:t>3</w:t>
      </w:r>
      <w:r>
        <w:rPr>
          <w:rtl/>
        </w:rPr>
        <w:t xml:space="preserve"> </w:t>
      </w:r>
      <w:r w:rsidR="003928AF">
        <w:rPr>
          <w:rtl/>
        </w:rPr>
        <w:t>-</w:t>
      </w:r>
      <w:r>
        <w:rPr>
          <w:rtl/>
        </w:rPr>
        <w:t xml:space="preserve"> </w:t>
      </w:r>
      <w:r w:rsidR="00551E04">
        <w:rPr>
          <w:rtl/>
        </w:rPr>
        <w:t xml:space="preserve">عليّ </w:t>
      </w:r>
      <w:r w:rsidRPr="009746DC">
        <w:rPr>
          <w:rtl/>
        </w:rPr>
        <w:t xml:space="preserve">بن </w:t>
      </w:r>
      <w:r w:rsidR="00551E04">
        <w:rPr>
          <w:rtl/>
        </w:rPr>
        <w:t xml:space="preserve">محمّد </w:t>
      </w:r>
      <w:r w:rsidRPr="009746DC">
        <w:rPr>
          <w:rtl/>
        </w:rPr>
        <w:t xml:space="preserve">، عن سهل بن زياد ، عن </w:t>
      </w:r>
      <w:r w:rsidR="00551E04">
        <w:rPr>
          <w:rtl/>
        </w:rPr>
        <w:t xml:space="preserve">محمّد </w:t>
      </w:r>
      <w:r w:rsidRPr="009746DC">
        <w:rPr>
          <w:rtl/>
        </w:rPr>
        <w:t xml:space="preserve">بن الحسن بن شمون ، عن عبد الله بن عبد </w:t>
      </w:r>
      <w:r w:rsidR="00FE5F86">
        <w:rPr>
          <w:rtl/>
        </w:rPr>
        <w:t xml:space="preserve">الرَّحمن </w:t>
      </w:r>
      <w:r w:rsidRPr="009746DC">
        <w:rPr>
          <w:rtl/>
        </w:rPr>
        <w:t>، عن عبد الله بن القاسم البطل ، عن عبد الله بن سن</w:t>
      </w:r>
      <w:r w:rsidR="00D8033E">
        <w:rPr>
          <w:rtl/>
        </w:rPr>
        <w:t xml:space="preserve">ان </w:t>
      </w:r>
      <w:r w:rsidRPr="009746DC">
        <w:rPr>
          <w:rtl/>
        </w:rPr>
        <w:t xml:space="preserve">قال قلت لأبي عبد الله </w:t>
      </w:r>
      <w:r w:rsidR="00850EDE">
        <w:rPr>
          <w:rStyle w:val="libAlaemChar"/>
          <w:rtl/>
        </w:rPr>
        <w:t xml:space="preserve">عليه‌السلام </w:t>
      </w:r>
      <w:r w:rsidRPr="005E3B39">
        <w:rPr>
          <w:rtl/>
        </w:rPr>
        <w:t>«</w:t>
      </w:r>
      <w:r w:rsidRPr="009746DC">
        <w:rPr>
          <w:rtl/>
        </w:rPr>
        <w:t xml:space="preserve"> يَوْمَ نَدْعُوا </w:t>
      </w:r>
      <w:r w:rsidR="006A0B61">
        <w:rPr>
          <w:rtl/>
        </w:rPr>
        <w:t xml:space="preserve">كلّ </w:t>
      </w:r>
      <w:r w:rsidRPr="009746DC">
        <w:rPr>
          <w:rtl/>
        </w:rPr>
        <w:t xml:space="preserve">أُناسٍ بِإِمامِهِمْ </w:t>
      </w:r>
      <w:r w:rsidRPr="005E3B39">
        <w:rPr>
          <w:rtl/>
        </w:rPr>
        <w:t>»</w:t>
      </w:r>
      <w:r w:rsidRPr="009746DC">
        <w:rPr>
          <w:rtl/>
        </w:rPr>
        <w:t xml:space="preserve"> </w:t>
      </w:r>
      <w:r w:rsidRPr="001C0EE4">
        <w:rPr>
          <w:rStyle w:val="libFootnotenumChar"/>
          <w:rtl/>
        </w:rPr>
        <w:t>(1)</w:t>
      </w:r>
      <w:r w:rsidRPr="009746DC">
        <w:rPr>
          <w:rtl/>
        </w:rPr>
        <w:t xml:space="preserve"> قال إمامهم </w:t>
      </w:r>
      <w:r w:rsidR="00511401">
        <w:rPr>
          <w:rtl/>
        </w:rPr>
        <w:t xml:space="preserve">الّذي </w:t>
      </w:r>
      <w:r w:rsidRPr="009746DC">
        <w:rPr>
          <w:rtl/>
        </w:rPr>
        <w:t>بين أظهرهم وهو قائم أهل زمانه</w:t>
      </w:r>
      <w:r>
        <w:rPr>
          <w:rFonts w:hint="cs"/>
          <w:rtl/>
        </w:rPr>
        <w:t>.</w:t>
      </w:r>
    </w:p>
    <w:p w:rsidR="00B717C7" w:rsidRDefault="0093386F" w:rsidP="00DE77E1">
      <w:pPr>
        <w:pStyle w:val="Heading1Center"/>
        <w:rPr>
          <w:rtl/>
        </w:rPr>
      </w:pPr>
      <w:bookmarkStart w:id="98" w:name="_Toc100051258"/>
      <w:bookmarkStart w:id="99" w:name="_Toc146209277"/>
      <w:bookmarkStart w:id="100" w:name="_Toc260322956"/>
      <w:bookmarkStart w:id="101" w:name="_Toc260323061"/>
      <w:r>
        <w:rPr>
          <w:rFonts w:hint="cs"/>
          <w:rtl/>
        </w:rPr>
        <w:t xml:space="preserve">( </w:t>
      </w:r>
      <w:r w:rsidR="00B717C7" w:rsidRPr="009746DC">
        <w:rPr>
          <w:rtl/>
        </w:rPr>
        <w:t>باب</w:t>
      </w:r>
      <w:bookmarkEnd w:id="98"/>
      <w:bookmarkEnd w:id="99"/>
      <w:r w:rsidR="00B717C7" w:rsidRPr="009746DC">
        <w:rPr>
          <w:rtl/>
        </w:rPr>
        <w:t xml:space="preserve"> </w:t>
      </w:r>
      <w:r>
        <w:rPr>
          <w:rFonts w:hint="cs"/>
          <w:rtl/>
        </w:rPr>
        <w:t>)</w:t>
      </w:r>
      <w:bookmarkEnd w:id="100"/>
      <w:bookmarkEnd w:id="101"/>
    </w:p>
    <w:p w:rsidR="00B717C7" w:rsidRPr="009746DC" w:rsidRDefault="0093386F" w:rsidP="0093386F">
      <w:pPr>
        <w:pStyle w:val="Heading1Center"/>
        <w:rPr>
          <w:rtl/>
        </w:rPr>
      </w:pPr>
      <w:bookmarkStart w:id="102" w:name="_Toc100051259"/>
      <w:bookmarkStart w:id="103" w:name="_Toc146209278"/>
      <w:bookmarkStart w:id="104" w:name="_Toc260322957"/>
      <w:bookmarkStart w:id="105" w:name="_Toc260323062"/>
      <w:r>
        <w:rPr>
          <w:rFonts w:hint="cs"/>
          <w:rtl/>
        </w:rPr>
        <w:t xml:space="preserve">( </w:t>
      </w:r>
      <w:r w:rsidR="00B717C7" w:rsidRPr="009746DC">
        <w:rPr>
          <w:rtl/>
        </w:rPr>
        <w:t xml:space="preserve">صلة </w:t>
      </w:r>
      <w:r w:rsidR="00406F49">
        <w:rPr>
          <w:rtl/>
        </w:rPr>
        <w:t xml:space="preserve">الإمام </w:t>
      </w:r>
      <w:bookmarkEnd w:id="102"/>
      <w:bookmarkEnd w:id="103"/>
      <w:r>
        <w:rPr>
          <w:rStyle w:val="libAlaemChar"/>
          <w:rtl/>
        </w:rPr>
        <w:t>عليه‌السلام</w:t>
      </w:r>
      <w:r>
        <w:rPr>
          <w:rFonts w:hint="cs"/>
          <w:rtl/>
        </w:rPr>
        <w:t>)</w:t>
      </w:r>
      <w:bookmarkEnd w:id="104"/>
      <w:bookmarkEnd w:id="105"/>
    </w:p>
    <w:p w:rsidR="00B717C7" w:rsidRPr="009746DC" w:rsidRDefault="00B717C7" w:rsidP="001C0EE4">
      <w:pPr>
        <w:pStyle w:val="libNormal"/>
        <w:rPr>
          <w:rtl/>
        </w:rPr>
      </w:pPr>
      <w:r w:rsidRPr="009746DC">
        <w:rPr>
          <w:rtl/>
        </w:rPr>
        <w:t>1</w:t>
      </w:r>
      <w:r>
        <w:rPr>
          <w:rtl/>
        </w:rPr>
        <w:t xml:space="preserve"> </w:t>
      </w:r>
      <w:r w:rsidR="003928AF">
        <w:rPr>
          <w:rtl/>
        </w:rPr>
        <w:t>-</w:t>
      </w:r>
      <w:r>
        <w:rPr>
          <w:rtl/>
        </w:rPr>
        <w:t xml:space="preserve"> </w:t>
      </w:r>
      <w:r w:rsidRPr="009746DC">
        <w:rPr>
          <w:rtl/>
        </w:rPr>
        <w:t>الحسين</w:t>
      </w:r>
      <w:r w:rsidR="00C77932">
        <w:rPr>
          <w:rFonts w:hint="cs"/>
          <w:rtl/>
        </w:rPr>
        <w:t>ُ</w:t>
      </w:r>
      <w:r w:rsidRPr="009746DC">
        <w:rPr>
          <w:rtl/>
        </w:rPr>
        <w:t xml:space="preserve"> بن </w:t>
      </w:r>
      <w:r w:rsidR="00551E04">
        <w:rPr>
          <w:rtl/>
        </w:rPr>
        <w:t xml:space="preserve">محمّد </w:t>
      </w:r>
      <w:r w:rsidRPr="009746DC">
        <w:rPr>
          <w:rtl/>
        </w:rPr>
        <w:t>بن عا</w:t>
      </w:r>
      <w:r w:rsidR="00305411">
        <w:rPr>
          <w:rtl/>
        </w:rPr>
        <w:t>مر</w:t>
      </w:r>
      <w:r w:rsidR="00850EDE">
        <w:rPr>
          <w:rtl/>
        </w:rPr>
        <w:t xml:space="preserve"> </w:t>
      </w:r>
      <w:r w:rsidRPr="009746DC">
        <w:rPr>
          <w:rtl/>
        </w:rPr>
        <w:t xml:space="preserve">بإسناده رفعه قال </w:t>
      </w:r>
      <w:r w:rsidR="00305411">
        <w:rPr>
          <w:rFonts w:hint="cs"/>
          <w:rtl/>
        </w:rPr>
        <w:t xml:space="preserve">: </w:t>
      </w:r>
      <w:r w:rsidRPr="009746DC">
        <w:rPr>
          <w:rtl/>
        </w:rPr>
        <w:t xml:space="preserve">قال أبو عبد الله </w:t>
      </w:r>
      <w:r w:rsidR="00850EDE">
        <w:rPr>
          <w:rStyle w:val="libAlaemChar"/>
          <w:rtl/>
        </w:rPr>
        <w:t xml:space="preserve">عليه‌السلام </w:t>
      </w:r>
      <w:r w:rsidR="00305411" w:rsidRPr="00305411">
        <w:rPr>
          <w:rFonts w:hint="cs"/>
          <w:rtl/>
        </w:rPr>
        <w:t xml:space="preserve">: </w:t>
      </w:r>
      <w:r w:rsidRPr="009746DC">
        <w:rPr>
          <w:rtl/>
        </w:rPr>
        <w:t xml:space="preserve">من زعم </w:t>
      </w:r>
      <w:r w:rsidR="00D8033E">
        <w:rPr>
          <w:rtl/>
        </w:rPr>
        <w:t xml:space="preserve">ان </w:t>
      </w:r>
      <w:r w:rsidR="00406F49">
        <w:rPr>
          <w:rtl/>
        </w:rPr>
        <w:t xml:space="preserve">الإمام </w:t>
      </w:r>
      <w:r w:rsidRPr="009746DC">
        <w:rPr>
          <w:rtl/>
        </w:rPr>
        <w:t>يحتاج إلى ما في أيدي الن</w:t>
      </w:r>
      <w:r w:rsidR="00C77932">
        <w:rPr>
          <w:rFonts w:hint="cs"/>
          <w:rtl/>
        </w:rPr>
        <w:t>ّ</w:t>
      </w:r>
      <w:r w:rsidRPr="009746DC">
        <w:rPr>
          <w:rtl/>
        </w:rPr>
        <w:t>اس فهو كافر</w:t>
      </w:r>
      <w:r w:rsidR="00C77932">
        <w:rPr>
          <w:rFonts w:hint="cs"/>
          <w:rtl/>
        </w:rPr>
        <w:t>ٌ</w:t>
      </w:r>
      <w:r w:rsidRPr="009746DC">
        <w:rPr>
          <w:rtl/>
        </w:rPr>
        <w:t xml:space="preserve"> </w:t>
      </w:r>
      <w:r w:rsidR="00C77932">
        <w:rPr>
          <w:rFonts w:hint="cs"/>
          <w:rtl/>
        </w:rPr>
        <w:t xml:space="preserve">، </w:t>
      </w:r>
      <w:r w:rsidRPr="009746DC">
        <w:rPr>
          <w:rtl/>
        </w:rPr>
        <w:t>إن</w:t>
      </w:r>
      <w:r w:rsidR="00C77932">
        <w:rPr>
          <w:rFonts w:hint="cs"/>
          <w:rtl/>
        </w:rPr>
        <w:t>ّ</w:t>
      </w:r>
      <w:r w:rsidRPr="009746DC">
        <w:rPr>
          <w:rtl/>
        </w:rPr>
        <w:t>ما الن</w:t>
      </w:r>
      <w:r w:rsidR="00305411">
        <w:rPr>
          <w:rFonts w:hint="cs"/>
          <w:rtl/>
        </w:rPr>
        <w:t>ّ</w:t>
      </w:r>
      <w:r w:rsidRPr="009746DC">
        <w:rPr>
          <w:rtl/>
        </w:rPr>
        <w:t xml:space="preserve">اس يحتاجون </w:t>
      </w:r>
      <w:r w:rsidR="00D8033E">
        <w:rPr>
          <w:rtl/>
        </w:rPr>
        <w:t xml:space="preserve">ان </w:t>
      </w:r>
      <w:r w:rsidRPr="009746DC">
        <w:rPr>
          <w:rtl/>
        </w:rPr>
        <w:t>يقبل</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05411">
      <w:pPr>
        <w:pStyle w:val="libNormal"/>
        <w:rPr>
          <w:rtl/>
        </w:rPr>
      </w:pPr>
      <w:r w:rsidRPr="00305411">
        <w:rPr>
          <w:rStyle w:val="libBold1Char"/>
          <w:rtl/>
        </w:rPr>
        <w:t>الحديث الثاني</w:t>
      </w:r>
      <w:r w:rsidRPr="009746DC">
        <w:rPr>
          <w:rtl/>
        </w:rPr>
        <w:t xml:space="preserve"> ضعيف </w:t>
      </w:r>
      <w:r w:rsidR="00D83B35">
        <w:rPr>
          <w:rtl/>
        </w:rPr>
        <w:t xml:space="preserve">علىّ </w:t>
      </w:r>
      <w:r w:rsidRPr="009746DC">
        <w:rPr>
          <w:rtl/>
        </w:rPr>
        <w:t>المشهور.</w:t>
      </w:r>
    </w:p>
    <w:p w:rsidR="00B717C7" w:rsidRPr="009746DC" w:rsidRDefault="00B717C7" w:rsidP="00305411">
      <w:pPr>
        <w:pStyle w:val="libNormal"/>
        <w:rPr>
          <w:rtl/>
        </w:rPr>
      </w:pPr>
      <w:r w:rsidRPr="00C875FB">
        <w:rPr>
          <w:rtl/>
        </w:rPr>
        <w:t xml:space="preserve">« غير </w:t>
      </w:r>
      <w:r w:rsidR="00305411">
        <w:rPr>
          <w:rtl/>
        </w:rPr>
        <w:t>ال</w:t>
      </w:r>
      <w:r w:rsidR="00511401">
        <w:rPr>
          <w:rtl/>
        </w:rPr>
        <w:t xml:space="preserve">ذي </w:t>
      </w:r>
      <w:r w:rsidR="00551E04">
        <w:rPr>
          <w:rtl/>
        </w:rPr>
        <w:t xml:space="preserve">كان </w:t>
      </w:r>
      <w:r w:rsidRPr="00C875FB">
        <w:rPr>
          <w:rtl/>
        </w:rPr>
        <w:t>»</w:t>
      </w:r>
      <w:r w:rsidRPr="009746DC">
        <w:rPr>
          <w:rtl/>
        </w:rPr>
        <w:t xml:space="preserve"> من الخروج بالسيف والحكم بعلمه ، وقتل مانع الزكاة وقطع أيدي بني شيبة ، والمنع عن الميازيب ، وسائر ما يضر</w:t>
      </w:r>
      <w:r w:rsidR="00305411">
        <w:rPr>
          <w:rFonts w:hint="cs"/>
          <w:rtl/>
        </w:rPr>
        <w:t>ّ</w:t>
      </w:r>
      <w:r w:rsidRPr="009746DC">
        <w:rPr>
          <w:rtl/>
        </w:rPr>
        <w:t xml:space="preserve"> بالطريق ، وهدم المنارات والمقاصير وسائر ما ورد أنه </w:t>
      </w:r>
      <w:r w:rsidR="00850EDE">
        <w:rPr>
          <w:rStyle w:val="libAlaemChar"/>
          <w:rtl/>
        </w:rPr>
        <w:t xml:space="preserve">عليه‌السلام </w:t>
      </w:r>
      <w:r w:rsidRPr="009746DC">
        <w:rPr>
          <w:rtl/>
        </w:rPr>
        <w:t>يفعله عند ظهوره.</w:t>
      </w:r>
    </w:p>
    <w:p w:rsidR="00B717C7" w:rsidRPr="009746DC" w:rsidRDefault="00B717C7" w:rsidP="00305411">
      <w:pPr>
        <w:pStyle w:val="libNormal"/>
        <w:rPr>
          <w:rtl/>
          <w:lang w:bidi="fa-IR"/>
        </w:rPr>
      </w:pPr>
      <w:r w:rsidRPr="00EF2853">
        <w:rPr>
          <w:rStyle w:val="libBold1Char"/>
          <w:rtl/>
        </w:rPr>
        <w:t>الحديث الثالث :</w:t>
      </w:r>
      <w:r w:rsidRPr="009746DC">
        <w:rPr>
          <w:rtl/>
          <w:lang w:bidi="fa-IR"/>
        </w:rPr>
        <w:t xml:space="preserve"> ضعيف.</w:t>
      </w:r>
    </w:p>
    <w:p w:rsidR="00B717C7" w:rsidRPr="009746DC" w:rsidRDefault="00B717C7" w:rsidP="00305411">
      <w:pPr>
        <w:pStyle w:val="libNormal"/>
        <w:rPr>
          <w:rtl/>
        </w:rPr>
      </w:pPr>
      <w:r w:rsidRPr="009746DC">
        <w:rPr>
          <w:rtl/>
        </w:rPr>
        <w:t xml:space="preserve">وذكره في الباب لإطلاق القائم </w:t>
      </w:r>
      <w:r w:rsidR="00D83B35">
        <w:rPr>
          <w:rtl/>
        </w:rPr>
        <w:t xml:space="preserve">علىّ </w:t>
      </w:r>
      <w:r w:rsidR="006A0B61">
        <w:rPr>
          <w:rtl/>
        </w:rPr>
        <w:t xml:space="preserve">كلّ </w:t>
      </w:r>
      <w:r w:rsidR="00AA7D34">
        <w:rPr>
          <w:rtl/>
        </w:rPr>
        <w:t xml:space="preserve">إمام </w:t>
      </w:r>
      <w:r w:rsidRPr="009746DC">
        <w:rPr>
          <w:rtl/>
        </w:rPr>
        <w:t xml:space="preserve">وقد </w:t>
      </w:r>
      <w:r w:rsidR="00850EDE">
        <w:rPr>
          <w:rtl/>
        </w:rPr>
        <w:t xml:space="preserve">مرّ </w:t>
      </w:r>
      <w:r w:rsidR="004A738A">
        <w:rPr>
          <w:rtl/>
        </w:rPr>
        <w:t xml:space="preserve">الكلام </w:t>
      </w:r>
      <w:r w:rsidRPr="009746DC">
        <w:rPr>
          <w:rtl/>
        </w:rPr>
        <w:t>في مضمونه.</w:t>
      </w:r>
    </w:p>
    <w:p w:rsidR="00B717C7" w:rsidRDefault="00B717C7" w:rsidP="00305411">
      <w:pPr>
        <w:pStyle w:val="libCenterBold1"/>
        <w:rPr>
          <w:rtl/>
        </w:rPr>
      </w:pPr>
      <w:r w:rsidRPr="00C875FB">
        <w:rPr>
          <w:rtl/>
        </w:rPr>
        <w:t xml:space="preserve">باب صلة </w:t>
      </w:r>
      <w:r w:rsidR="00406F49">
        <w:rPr>
          <w:rtl/>
        </w:rPr>
        <w:t xml:space="preserve">الإمام </w:t>
      </w:r>
      <w:r w:rsidR="00850EDE">
        <w:rPr>
          <w:rStyle w:val="libAlaemChar"/>
          <w:rtl/>
        </w:rPr>
        <w:t xml:space="preserve">عليه‌السلام </w:t>
      </w:r>
    </w:p>
    <w:p w:rsidR="00B717C7" w:rsidRPr="009746DC" w:rsidRDefault="00B717C7" w:rsidP="00305411">
      <w:pPr>
        <w:pStyle w:val="libNormal"/>
        <w:rPr>
          <w:rtl/>
          <w:lang w:bidi="fa-IR"/>
        </w:rPr>
      </w:pPr>
      <w:r w:rsidRPr="00292DF4">
        <w:rPr>
          <w:rStyle w:val="libBold1Char"/>
          <w:rtl/>
        </w:rPr>
        <w:t>الحديث الأول :</w:t>
      </w:r>
      <w:r w:rsidRPr="009746DC">
        <w:rPr>
          <w:rtl/>
          <w:lang w:bidi="fa-IR"/>
        </w:rPr>
        <w:t xml:space="preserve"> مرفوع.</w:t>
      </w:r>
    </w:p>
    <w:p w:rsidR="00B717C7" w:rsidRPr="009746DC" w:rsidRDefault="00B717C7" w:rsidP="00305411">
      <w:pPr>
        <w:pStyle w:val="libNormal"/>
        <w:rPr>
          <w:rtl/>
        </w:rPr>
      </w:pPr>
      <w:r w:rsidRPr="00C875FB">
        <w:rPr>
          <w:rtl/>
        </w:rPr>
        <w:t>« فهو كافر »</w:t>
      </w:r>
      <w:r w:rsidRPr="009746DC">
        <w:rPr>
          <w:rtl/>
        </w:rPr>
        <w:t xml:space="preserve"> أي غير عارف بفضل </w:t>
      </w:r>
      <w:r w:rsidR="00406F49">
        <w:rPr>
          <w:rtl/>
        </w:rPr>
        <w:t xml:space="preserve">الإمام </w:t>
      </w:r>
      <w:r w:rsidRPr="009746DC">
        <w:rPr>
          <w:rtl/>
        </w:rPr>
        <w:t xml:space="preserve">وإنه قادر </w:t>
      </w:r>
      <w:r w:rsidR="00D83B35">
        <w:rPr>
          <w:rtl/>
        </w:rPr>
        <w:t xml:space="preserve">علىّ </w:t>
      </w:r>
      <w:r w:rsidRPr="009746DC">
        <w:rPr>
          <w:rtl/>
        </w:rPr>
        <w:t>قلب الجبال ذهبا</w:t>
      </w:r>
      <w:r w:rsidR="00305411">
        <w:rPr>
          <w:rFonts w:hint="cs"/>
          <w:rtl/>
        </w:rPr>
        <w:t>ً</w:t>
      </w:r>
      <w:r w:rsidRPr="009746DC">
        <w:rPr>
          <w:rtl/>
        </w:rPr>
        <w:t xml:space="preserve"> بدعائه فالكفر في مقابلة الإيم</w:t>
      </w:r>
      <w:r w:rsidR="00D8033E">
        <w:rPr>
          <w:rtl/>
        </w:rPr>
        <w:t xml:space="preserve">ان </w:t>
      </w:r>
      <w:r w:rsidRPr="009746DC">
        <w:rPr>
          <w:rtl/>
        </w:rPr>
        <w:t xml:space="preserve">الكامل ، أو محمول </w:t>
      </w:r>
      <w:r w:rsidR="00D83B35">
        <w:rPr>
          <w:rtl/>
        </w:rPr>
        <w:t xml:space="preserve">علىّ </w:t>
      </w:r>
      <w:r w:rsidRPr="009746DC">
        <w:rPr>
          <w:rtl/>
        </w:rPr>
        <w:t xml:space="preserve">ما إذا </w:t>
      </w:r>
      <w:r w:rsidR="00551E04">
        <w:rPr>
          <w:rtl/>
        </w:rPr>
        <w:t xml:space="preserve">كان </w:t>
      </w:r>
      <w:r w:rsidRPr="009746DC">
        <w:rPr>
          <w:rtl/>
        </w:rPr>
        <w:t xml:space="preserve">ذلك </w:t>
      </w:r>
      <w:r w:rsidR="00D83B35">
        <w:rPr>
          <w:rtl/>
        </w:rPr>
        <w:t xml:space="preserve">علىّ </w:t>
      </w:r>
      <w:r w:rsidRPr="009746DC">
        <w:rPr>
          <w:rtl/>
        </w:rPr>
        <w:t xml:space="preserve">وجه التحقير والإزراء بشأنه </w:t>
      </w:r>
      <w:r w:rsidR="00850EDE">
        <w:rPr>
          <w:rStyle w:val="libAlaemChar"/>
          <w:rtl/>
        </w:rPr>
        <w:t xml:space="preserve">عليه‌السلام </w:t>
      </w:r>
      <w:r w:rsidRPr="00C875FB">
        <w:rPr>
          <w:rtl/>
        </w:rPr>
        <w:t>« يحتاجون »</w:t>
      </w:r>
      <w:r w:rsidRPr="009746DC">
        <w:rPr>
          <w:rtl/>
        </w:rPr>
        <w:t xml:space="preserve"> أي لمغفرتهم ورفع درجاتهم وتضاعف حسناتهم</w:t>
      </w:r>
    </w:p>
    <w:p w:rsidR="00B717C7" w:rsidRPr="009746DC" w:rsidRDefault="00B717C7" w:rsidP="00305411">
      <w:pPr>
        <w:pStyle w:val="libLine"/>
        <w:rPr>
          <w:rtl/>
        </w:rPr>
      </w:pPr>
      <w:r w:rsidRPr="009746DC">
        <w:rPr>
          <w:rtl/>
        </w:rPr>
        <w:t>__________________</w:t>
      </w:r>
    </w:p>
    <w:p w:rsidR="00B717C7" w:rsidRPr="009746DC" w:rsidRDefault="00B717C7" w:rsidP="00305411">
      <w:pPr>
        <w:pStyle w:val="libFootnote0"/>
        <w:rPr>
          <w:rtl/>
          <w:lang w:bidi="fa-IR"/>
        </w:rPr>
      </w:pPr>
      <w:r>
        <w:rPr>
          <w:rtl/>
        </w:rPr>
        <w:t>(</w:t>
      </w:r>
      <w:r w:rsidRPr="009746DC">
        <w:rPr>
          <w:rtl/>
        </w:rPr>
        <w:t>1) سورة الإسراء : 71.</w:t>
      </w:r>
    </w:p>
    <w:p w:rsidR="008930D5" w:rsidRDefault="008930D5" w:rsidP="008930D5">
      <w:pPr>
        <w:pStyle w:val="libNormal"/>
        <w:rPr>
          <w:rtl/>
        </w:rPr>
      </w:pPr>
      <w:r>
        <w:rPr>
          <w:rtl/>
        </w:rPr>
        <w:br w:type="page"/>
      </w:r>
    </w:p>
    <w:p w:rsidR="00B717C7" w:rsidRPr="009746DC" w:rsidRDefault="00B717C7" w:rsidP="00781980">
      <w:pPr>
        <w:pStyle w:val="libNormal"/>
        <w:rPr>
          <w:rtl/>
        </w:rPr>
      </w:pPr>
      <w:r w:rsidRPr="009746DC">
        <w:rPr>
          <w:rtl/>
        </w:rPr>
        <w:lastRenderedPageBreak/>
        <w:t xml:space="preserve">منهم </w:t>
      </w:r>
      <w:r w:rsidR="00406F49">
        <w:rPr>
          <w:rtl/>
        </w:rPr>
        <w:t xml:space="preserve">الإمام </w:t>
      </w:r>
      <w:r w:rsidR="00781980">
        <w:rPr>
          <w:rFonts w:hint="cs"/>
          <w:rtl/>
        </w:rPr>
        <w:t xml:space="preserve">، </w:t>
      </w:r>
      <w:r w:rsidRPr="009746DC">
        <w:rPr>
          <w:rtl/>
        </w:rPr>
        <w:t>قال الله عز وجل</w:t>
      </w:r>
      <w:r>
        <w:rPr>
          <w:rtl/>
        </w:rPr>
        <w:t xml:space="preserve"> </w:t>
      </w:r>
      <w:r>
        <w:rPr>
          <w:rFonts w:hint="cs"/>
          <w:rtl/>
        </w:rPr>
        <w:t>:</w:t>
      </w:r>
      <w:r>
        <w:rPr>
          <w:rtl/>
        </w:rPr>
        <w:t xml:space="preserve"> </w:t>
      </w:r>
      <w:r w:rsidRPr="005E3B39">
        <w:rPr>
          <w:rtl/>
        </w:rPr>
        <w:t>«</w:t>
      </w:r>
      <w:r w:rsidRPr="009746DC">
        <w:rPr>
          <w:rtl/>
        </w:rPr>
        <w:t xml:space="preserve"> خُذْ مِنْ أَمْوالِهِمْ صَدَقَةً تُطَهِّرُهُمْ وَتُزَكِّيهِمْ بِها </w:t>
      </w:r>
      <w:r w:rsidRPr="005E3B39">
        <w:rPr>
          <w:rtl/>
        </w:rPr>
        <w:t>»</w:t>
      </w:r>
      <w:r w:rsidRPr="009746DC">
        <w:rPr>
          <w:rtl/>
        </w:rPr>
        <w:t xml:space="preserve"> </w:t>
      </w:r>
      <w:r w:rsidRPr="00781980">
        <w:rPr>
          <w:rStyle w:val="libFootnotenumChar"/>
          <w:rtl/>
        </w:rPr>
        <w:t>(1)</w:t>
      </w:r>
      <w:r w:rsidRPr="00E06738">
        <w:rPr>
          <w:rFonts w:hint="cs"/>
          <w:rtl/>
        </w:rPr>
        <w:t>.</w:t>
      </w:r>
    </w:p>
    <w:p w:rsidR="00B717C7" w:rsidRPr="009746DC" w:rsidRDefault="00B717C7" w:rsidP="00781980">
      <w:pPr>
        <w:pStyle w:val="libNormal"/>
        <w:rPr>
          <w:rtl/>
        </w:rPr>
      </w:pPr>
      <w:r w:rsidRPr="009746DC">
        <w:rPr>
          <w:rtl/>
        </w:rPr>
        <w:t>2</w:t>
      </w:r>
      <w:r>
        <w:rPr>
          <w:rtl/>
        </w:rPr>
        <w:t xml:space="preserve"> </w:t>
      </w:r>
      <w:r w:rsidR="003928AF">
        <w:rPr>
          <w:rtl/>
        </w:rPr>
        <w:t>-</w:t>
      </w:r>
      <w:r>
        <w:rPr>
          <w:rtl/>
        </w:rPr>
        <w:t xml:space="preserve"> </w:t>
      </w:r>
      <w:r w:rsidR="007D1F02">
        <w:rPr>
          <w:rtl/>
        </w:rPr>
        <w:t>عدَّة</w:t>
      </w:r>
      <w:r w:rsidR="00781980">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 xml:space="preserve">، عن </w:t>
      </w:r>
      <w:r w:rsidR="00F00D81">
        <w:rPr>
          <w:rtl/>
        </w:rPr>
        <w:t xml:space="preserve">الوشّاء </w:t>
      </w:r>
      <w:r w:rsidRPr="009746DC">
        <w:rPr>
          <w:rtl/>
        </w:rPr>
        <w:t>، عن عيسى بن سليم</w:t>
      </w:r>
      <w:r w:rsidR="00D8033E">
        <w:rPr>
          <w:rtl/>
        </w:rPr>
        <w:t xml:space="preserve">ان </w:t>
      </w:r>
      <w:r w:rsidRPr="009746DC">
        <w:rPr>
          <w:rtl/>
        </w:rPr>
        <w:t xml:space="preserve">النحاس ، عن المفضل بن </w:t>
      </w:r>
      <w:r w:rsidR="000164B7">
        <w:rPr>
          <w:rtl/>
        </w:rPr>
        <w:t xml:space="preserve">عمر </w:t>
      </w:r>
      <w:r w:rsidRPr="009746DC">
        <w:rPr>
          <w:rtl/>
        </w:rPr>
        <w:t xml:space="preserve">، عن الخيبري ويونس بن </w:t>
      </w:r>
      <w:r w:rsidR="00747155">
        <w:rPr>
          <w:rtl/>
        </w:rPr>
        <w:t xml:space="preserve">ظبيان </w:t>
      </w:r>
      <w:r w:rsidRPr="009746DC">
        <w:rPr>
          <w:rtl/>
        </w:rPr>
        <w:t>ق</w:t>
      </w:r>
      <w:r w:rsidR="00AB3C96">
        <w:rPr>
          <w:rFonts w:hint="cs"/>
          <w:rtl/>
        </w:rPr>
        <w:t>ا</w:t>
      </w:r>
      <w:r w:rsidR="00AB3C96">
        <w:rPr>
          <w:rtl/>
        </w:rPr>
        <w:t>ل</w:t>
      </w:r>
      <w:r w:rsidR="000164B7">
        <w:rPr>
          <w:rtl/>
        </w:rPr>
        <w:t>ا</w:t>
      </w:r>
      <w:r w:rsidR="00AB3C96">
        <w:rPr>
          <w:rFonts w:hint="cs"/>
          <w:rtl/>
        </w:rPr>
        <w:t>ً</w:t>
      </w:r>
      <w:r w:rsidR="000164B7">
        <w:rPr>
          <w:rtl/>
        </w:rPr>
        <w:t xml:space="preserve"> </w:t>
      </w:r>
      <w:r w:rsidRPr="009746DC">
        <w:rPr>
          <w:rtl/>
        </w:rPr>
        <w:t xml:space="preserve">سمعنا أبا عبد الله </w:t>
      </w:r>
      <w:r w:rsidR="00850EDE">
        <w:rPr>
          <w:rStyle w:val="libAlaemChar"/>
          <w:rtl/>
        </w:rPr>
        <w:t xml:space="preserve">عليه‌السلام </w:t>
      </w:r>
      <w:r w:rsidRPr="009746DC">
        <w:rPr>
          <w:rtl/>
        </w:rPr>
        <w:t>يقول ما من شيء أحب</w:t>
      </w:r>
      <w:r w:rsidR="00AB3C96">
        <w:rPr>
          <w:rFonts w:hint="cs"/>
          <w:rtl/>
        </w:rPr>
        <w:t>ٌّ</w:t>
      </w:r>
      <w:r w:rsidRPr="009746DC">
        <w:rPr>
          <w:rtl/>
        </w:rPr>
        <w:t xml:space="preserve"> إلى الله من إخراج الد</w:t>
      </w:r>
      <w:r w:rsidR="00AB3C96">
        <w:rPr>
          <w:rFonts w:hint="cs"/>
          <w:rtl/>
        </w:rPr>
        <w:t>ّ</w:t>
      </w:r>
      <w:r w:rsidRPr="009746DC">
        <w:rPr>
          <w:rtl/>
        </w:rPr>
        <w:t xml:space="preserve">راهم إلى </w:t>
      </w:r>
      <w:r w:rsidR="00406F49">
        <w:rPr>
          <w:rtl/>
        </w:rPr>
        <w:t xml:space="preserve">الإمام </w:t>
      </w:r>
      <w:r w:rsidRPr="009746DC">
        <w:rPr>
          <w:rtl/>
        </w:rPr>
        <w:t>و</w:t>
      </w:r>
      <w:r w:rsidR="00D8033E">
        <w:rPr>
          <w:rtl/>
        </w:rPr>
        <w:t xml:space="preserve">ان </w:t>
      </w:r>
      <w:r w:rsidRPr="009746DC">
        <w:rPr>
          <w:rtl/>
        </w:rPr>
        <w:t xml:space="preserve">الله ليجعل له الدرهم في </w:t>
      </w:r>
      <w:r w:rsidR="00BB5A4F">
        <w:rPr>
          <w:rtl/>
        </w:rPr>
        <w:t xml:space="preserve">الجنّة </w:t>
      </w:r>
      <w:r w:rsidRPr="009746DC">
        <w:rPr>
          <w:rtl/>
        </w:rPr>
        <w:t xml:space="preserve">مثل جبل أحد </w:t>
      </w:r>
      <w:r w:rsidR="00AB3C96">
        <w:rPr>
          <w:rFonts w:hint="cs"/>
          <w:rtl/>
        </w:rPr>
        <w:t xml:space="preserve">، </w:t>
      </w:r>
      <w:r w:rsidR="00D83B35">
        <w:rPr>
          <w:rtl/>
        </w:rPr>
        <w:t xml:space="preserve">ثمّ </w:t>
      </w:r>
      <w:r w:rsidRPr="009746DC">
        <w:rPr>
          <w:rtl/>
        </w:rPr>
        <w:t xml:space="preserve">قال </w:t>
      </w:r>
      <w:r w:rsidR="00AB3C96">
        <w:rPr>
          <w:rFonts w:hint="cs"/>
          <w:rtl/>
        </w:rPr>
        <w:t xml:space="preserve">: </w:t>
      </w:r>
      <w:r w:rsidR="00D8033E">
        <w:rPr>
          <w:rtl/>
        </w:rPr>
        <w:t>ان</w:t>
      </w:r>
      <w:r w:rsidR="00AB3C96">
        <w:rPr>
          <w:rFonts w:hint="cs"/>
          <w:rtl/>
        </w:rPr>
        <w:t>َّ</w:t>
      </w:r>
      <w:r w:rsidR="00D8033E">
        <w:rPr>
          <w:rtl/>
        </w:rPr>
        <w:t xml:space="preserve"> </w:t>
      </w:r>
      <w:r w:rsidRPr="009746DC">
        <w:rPr>
          <w:rtl/>
        </w:rPr>
        <w:t xml:space="preserve">الله تعالى يقول في كتابه </w:t>
      </w:r>
      <w:r w:rsidRPr="005E3B39">
        <w:rPr>
          <w:rtl/>
        </w:rPr>
        <w:t>«</w:t>
      </w:r>
      <w:r w:rsidRPr="009746DC">
        <w:rPr>
          <w:rtl/>
        </w:rPr>
        <w:t xml:space="preserve"> مَنْ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81980">
      <w:pPr>
        <w:pStyle w:val="libNormal"/>
        <w:rPr>
          <w:rtl/>
        </w:rPr>
      </w:pPr>
      <w:r w:rsidRPr="009746DC">
        <w:rPr>
          <w:rtl/>
        </w:rPr>
        <w:t>وتكفير سي</w:t>
      </w:r>
      <w:r w:rsidR="00AB3C96">
        <w:rPr>
          <w:rFonts w:hint="cs"/>
          <w:rtl/>
        </w:rPr>
        <w:t>ّ</w:t>
      </w:r>
      <w:r w:rsidRPr="009746DC">
        <w:rPr>
          <w:rtl/>
        </w:rPr>
        <w:t>ئاتهم ، والمراد</w:t>
      </w:r>
      <w:r w:rsidRPr="00C875FB">
        <w:rPr>
          <w:rtl/>
        </w:rPr>
        <w:t xml:space="preserve"> بالصدقة</w:t>
      </w:r>
      <w:r w:rsidRPr="009746DC">
        <w:rPr>
          <w:rtl/>
        </w:rPr>
        <w:t xml:space="preserve"> في الآية إما الزكاة أو مطلق الصدقات الشاملة للواجبة والمست</w:t>
      </w:r>
      <w:r w:rsidR="00C152F5">
        <w:rPr>
          <w:rtl/>
        </w:rPr>
        <w:t xml:space="preserve">حبّة </w:t>
      </w:r>
      <w:r w:rsidRPr="009746DC">
        <w:rPr>
          <w:rtl/>
        </w:rPr>
        <w:t xml:space="preserve">كما روي أنها نزلت في المتخلفين عن غزوة تبوك </w:t>
      </w:r>
      <w:r w:rsidR="00FE5F86">
        <w:rPr>
          <w:rtl/>
        </w:rPr>
        <w:t xml:space="preserve">لـمّا </w:t>
      </w:r>
      <w:r w:rsidRPr="009746DC">
        <w:rPr>
          <w:rtl/>
        </w:rPr>
        <w:t xml:space="preserve">تابوا وقبل الله توبتهم ، بعد </w:t>
      </w:r>
      <w:r w:rsidR="00D8033E">
        <w:rPr>
          <w:rtl/>
        </w:rPr>
        <w:t xml:space="preserve">ان </w:t>
      </w:r>
      <w:r w:rsidRPr="009746DC">
        <w:rPr>
          <w:rtl/>
        </w:rPr>
        <w:t xml:space="preserve">أوثقوا أنفسهم بسواري </w:t>
      </w:r>
      <w:r w:rsidRPr="00AB3C96">
        <w:rPr>
          <w:rStyle w:val="libFootnotenumChar"/>
          <w:rtl/>
        </w:rPr>
        <w:t>(2)</w:t>
      </w:r>
      <w:r w:rsidRPr="009746DC">
        <w:rPr>
          <w:rtl/>
        </w:rPr>
        <w:t xml:space="preserve"> المسجد </w:t>
      </w:r>
      <w:r w:rsidR="00D83B35">
        <w:rPr>
          <w:rtl/>
        </w:rPr>
        <w:t xml:space="preserve">ثمّ </w:t>
      </w:r>
      <w:r w:rsidRPr="009746DC">
        <w:rPr>
          <w:rtl/>
        </w:rPr>
        <w:t>حل</w:t>
      </w:r>
      <w:r w:rsidR="00E301B4">
        <w:rPr>
          <w:rFonts w:hint="cs"/>
          <w:rtl/>
        </w:rPr>
        <w:t>ّ</w:t>
      </w:r>
      <w:r w:rsidRPr="009746DC">
        <w:rPr>
          <w:rtl/>
        </w:rPr>
        <w:t>وا وأطلقوا بعد قبول توبتهم قالوا :</w:t>
      </w:r>
      <w:r>
        <w:rPr>
          <w:rFonts w:hint="cs"/>
          <w:rtl/>
        </w:rPr>
        <w:t xml:space="preserve"> </w:t>
      </w:r>
      <w:r w:rsidRPr="009746DC">
        <w:rPr>
          <w:rtl/>
        </w:rPr>
        <w:t xml:space="preserve">يا رسول الله هذه أموالنا </w:t>
      </w:r>
      <w:r w:rsidR="003928AF">
        <w:rPr>
          <w:rtl/>
        </w:rPr>
        <w:t xml:space="preserve">الّتي </w:t>
      </w:r>
      <w:r w:rsidRPr="009746DC">
        <w:rPr>
          <w:rtl/>
        </w:rPr>
        <w:t>خلفتنا فتصد</w:t>
      </w:r>
      <w:r w:rsidR="00E301B4">
        <w:rPr>
          <w:rFonts w:hint="cs"/>
          <w:rtl/>
        </w:rPr>
        <w:t>ّ</w:t>
      </w:r>
      <w:r w:rsidRPr="009746DC">
        <w:rPr>
          <w:rtl/>
        </w:rPr>
        <w:t>ق بها وطه</w:t>
      </w:r>
      <w:r w:rsidR="00E301B4">
        <w:rPr>
          <w:rFonts w:hint="cs"/>
          <w:rtl/>
        </w:rPr>
        <w:t>ّ</w:t>
      </w:r>
      <w:r w:rsidRPr="009746DC">
        <w:rPr>
          <w:rtl/>
        </w:rPr>
        <w:t>رنا فنزلت ، ف</w:t>
      </w:r>
      <w:r w:rsidR="00D83B35">
        <w:rPr>
          <w:rtl/>
        </w:rPr>
        <w:t xml:space="preserve">علىّ </w:t>
      </w:r>
      <w:r w:rsidRPr="009746DC">
        <w:rPr>
          <w:rtl/>
        </w:rPr>
        <w:t xml:space="preserve">هذا الاستدلال بالآية مبني </w:t>
      </w:r>
      <w:r w:rsidR="00D83B35">
        <w:rPr>
          <w:rtl/>
        </w:rPr>
        <w:t xml:space="preserve">علىّ </w:t>
      </w:r>
      <w:r w:rsidRPr="009746DC">
        <w:rPr>
          <w:rtl/>
        </w:rPr>
        <w:t xml:space="preserve">أنه إذا كانت الصدقة </w:t>
      </w:r>
      <w:r w:rsidR="003928AF">
        <w:rPr>
          <w:rtl/>
        </w:rPr>
        <w:t xml:space="preserve">الّتي </w:t>
      </w:r>
      <w:r w:rsidRPr="009746DC">
        <w:rPr>
          <w:rtl/>
        </w:rPr>
        <w:t xml:space="preserve">تدفع إلى المستحقين بهذه المنزلة </w:t>
      </w:r>
      <w:r w:rsidR="00551E04">
        <w:rPr>
          <w:rtl/>
        </w:rPr>
        <w:t xml:space="preserve">كان </w:t>
      </w:r>
      <w:r w:rsidRPr="009746DC">
        <w:rPr>
          <w:rtl/>
        </w:rPr>
        <w:t xml:space="preserve">صرف الخمس والهدية إلى </w:t>
      </w:r>
      <w:r w:rsidR="00406F49">
        <w:rPr>
          <w:rtl/>
        </w:rPr>
        <w:t xml:space="preserve">الإمام </w:t>
      </w:r>
      <w:r w:rsidR="00850EDE">
        <w:rPr>
          <w:rStyle w:val="libAlaemChar"/>
          <w:rtl/>
        </w:rPr>
        <w:t xml:space="preserve">عليه‌السلام </w:t>
      </w:r>
      <w:r w:rsidRPr="009746DC">
        <w:rPr>
          <w:rtl/>
        </w:rPr>
        <w:t xml:space="preserve">كذلك بطريق أولى ، ويحتمل </w:t>
      </w:r>
      <w:r w:rsidR="00D8033E">
        <w:rPr>
          <w:rtl/>
        </w:rPr>
        <w:t xml:space="preserve">ان </w:t>
      </w:r>
      <w:r w:rsidRPr="009746DC">
        <w:rPr>
          <w:rtl/>
        </w:rPr>
        <w:t xml:space="preserve">تكون الصدقة في الآية شاملة لصلة </w:t>
      </w:r>
      <w:r w:rsidR="00406F49">
        <w:rPr>
          <w:rtl/>
        </w:rPr>
        <w:t xml:space="preserve">الإمام </w:t>
      </w:r>
      <w:r w:rsidRPr="009746DC">
        <w:rPr>
          <w:rtl/>
        </w:rPr>
        <w:t xml:space="preserve">والخمس </w:t>
      </w:r>
      <w:r w:rsidR="00E43AE8">
        <w:rPr>
          <w:rtl/>
        </w:rPr>
        <w:t>أيضاً</w:t>
      </w:r>
      <w:r w:rsidR="00551E04">
        <w:rPr>
          <w:rtl/>
        </w:rPr>
        <w:t xml:space="preserve"> </w:t>
      </w:r>
      <w:r w:rsidRPr="009746DC">
        <w:rPr>
          <w:rtl/>
        </w:rPr>
        <w:t>فالاستدلال بها ظاهر.</w:t>
      </w:r>
    </w:p>
    <w:p w:rsidR="00B717C7" w:rsidRPr="009746DC" w:rsidRDefault="00B717C7" w:rsidP="00781980">
      <w:pPr>
        <w:pStyle w:val="libNormal"/>
        <w:rPr>
          <w:rtl/>
        </w:rPr>
      </w:pPr>
      <w:r w:rsidRPr="00C875FB">
        <w:rPr>
          <w:rtl/>
        </w:rPr>
        <w:t>وقوله : تطه</w:t>
      </w:r>
      <w:r w:rsidR="003F5BA2">
        <w:rPr>
          <w:rFonts w:hint="cs"/>
          <w:rtl/>
        </w:rPr>
        <w:t>ّ</w:t>
      </w:r>
      <w:r w:rsidRPr="00C875FB">
        <w:rPr>
          <w:rtl/>
        </w:rPr>
        <w:t>رهم</w:t>
      </w:r>
      <w:r w:rsidRPr="009746DC">
        <w:rPr>
          <w:rtl/>
        </w:rPr>
        <w:t xml:space="preserve"> ، استئناف أو نعت لصدقة والتطهير عند التنجيس والتزكية ضد</w:t>
      </w:r>
      <w:r w:rsidR="003F5BA2">
        <w:rPr>
          <w:rFonts w:hint="cs"/>
          <w:rtl/>
        </w:rPr>
        <w:t>ّ</w:t>
      </w:r>
      <w:r w:rsidRPr="009746DC">
        <w:rPr>
          <w:rtl/>
        </w:rPr>
        <w:t xml:space="preserve"> التنقيص فالأول في النفس والثاني في المال ، وقيل : التطهير عن الذنوب أو حب</w:t>
      </w:r>
      <w:r w:rsidR="003F5BA2">
        <w:rPr>
          <w:rFonts w:hint="cs"/>
          <w:rtl/>
        </w:rPr>
        <w:t>ّ</w:t>
      </w:r>
      <w:r w:rsidRPr="009746DC">
        <w:rPr>
          <w:rtl/>
        </w:rPr>
        <w:t xml:space="preserve"> المال والبخل</w:t>
      </w:r>
      <w:r>
        <w:rPr>
          <w:rtl/>
        </w:rPr>
        <w:t xml:space="preserve"> </w:t>
      </w:r>
      <w:r w:rsidRPr="00C875FB">
        <w:rPr>
          <w:rtl/>
        </w:rPr>
        <w:t>« وتزك</w:t>
      </w:r>
      <w:r w:rsidR="00B425BD">
        <w:rPr>
          <w:rFonts w:hint="cs"/>
          <w:rtl/>
        </w:rPr>
        <w:t>ّ</w:t>
      </w:r>
      <w:r w:rsidRPr="00C875FB">
        <w:rPr>
          <w:rtl/>
        </w:rPr>
        <w:t>يهم »</w:t>
      </w:r>
      <w:r w:rsidRPr="009746DC">
        <w:rPr>
          <w:rtl/>
        </w:rPr>
        <w:t xml:space="preserve"> تنمي بها حسناتهم وترفعهم إلى منازل المخلصين ، فظهر من الآية </w:t>
      </w:r>
      <w:r w:rsidR="00D8033E">
        <w:rPr>
          <w:rtl/>
        </w:rPr>
        <w:t xml:space="preserve">ان </w:t>
      </w:r>
      <w:r w:rsidRPr="009746DC">
        <w:rPr>
          <w:rtl/>
        </w:rPr>
        <w:t>نفع الصدقات يصل إلى المعطي لا إلى الرسول و</w:t>
      </w:r>
      <w:r w:rsidR="00406F49">
        <w:rPr>
          <w:rtl/>
        </w:rPr>
        <w:t xml:space="preserve">الإمام </w:t>
      </w:r>
      <w:r w:rsidR="00551E04" w:rsidRPr="00551E04">
        <w:rPr>
          <w:rStyle w:val="libAlaemChar"/>
          <w:rtl/>
        </w:rPr>
        <w:t>عليهما‌</w:t>
      </w:r>
      <w:r w:rsidR="00406F49">
        <w:rPr>
          <w:rStyle w:val="libAlaemChar"/>
          <w:rtl/>
        </w:rPr>
        <w:t xml:space="preserve">السلام </w:t>
      </w:r>
      <w:r w:rsidRPr="009746DC">
        <w:rPr>
          <w:rtl/>
        </w:rPr>
        <w:t>.</w:t>
      </w:r>
    </w:p>
    <w:p w:rsidR="00B717C7" w:rsidRPr="009746DC" w:rsidRDefault="00B717C7" w:rsidP="00781980">
      <w:pPr>
        <w:pStyle w:val="libNormal"/>
        <w:rPr>
          <w:rtl/>
        </w:rPr>
      </w:pPr>
      <w:r w:rsidRPr="00EF2853">
        <w:rPr>
          <w:rStyle w:val="libBold1Char"/>
          <w:rtl/>
        </w:rPr>
        <w:t>الحديث الثاني :</w:t>
      </w:r>
      <w:r w:rsidRPr="009746DC">
        <w:rPr>
          <w:rtl/>
        </w:rPr>
        <w:t xml:space="preserve"> ضعيف </w:t>
      </w:r>
      <w:r w:rsidR="00D83B35">
        <w:rPr>
          <w:rtl/>
        </w:rPr>
        <w:t xml:space="preserve">علىّ </w:t>
      </w:r>
      <w:r w:rsidRPr="009746DC">
        <w:rPr>
          <w:rtl/>
        </w:rPr>
        <w:t>المشهور.</w:t>
      </w:r>
    </w:p>
    <w:p w:rsidR="00B717C7" w:rsidRPr="009746DC" w:rsidRDefault="00B717C7" w:rsidP="00781980">
      <w:pPr>
        <w:pStyle w:val="libNormal"/>
        <w:rPr>
          <w:rtl/>
        </w:rPr>
      </w:pPr>
      <w:r w:rsidRPr="00C875FB">
        <w:rPr>
          <w:rtl/>
        </w:rPr>
        <w:t>« ما من شيء »</w:t>
      </w:r>
      <w:r w:rsidRPr="009746DC">
        <w:rPr>
          <w:rtl/>
        </w:rPr>
        <w:t xml:space="preserve"> من مزيدة لتأكيد العموم أي من جملة الإخراجات والعطايا والصدقات</w:t>
      </w:r>
      <w:r>
        <w:rPr>
          <w:rtl/>
        </w:rPr>
        <w:t xml:space="preserve"> </w:t>
      </w:r>
      <w:r w:rsidRPr="00C875FB">
        <w:rPr>
          <w:rtl/>
        </w:rPr>
        <w:t>« أحب</w:t>
      </w:r>
      <w:r w:rsidR="00B425BD">
        <w:rPr>
          <w:rFonts w:hint="cs"/>
          <w:rtl/>
        </w:rPr>
        <w:t>ّ</w:t>
      </w:r>
      <w:r w:rsidRPr="00C875FB">
        <w:rPr>
          <w:rtl/>
        </w:rPr>
        <w:t xml:space="preserve"> »</w:t>
      </w:r>
      <w:r w:rsidRPr="009746DC">
        <w:rPr>
          <w:rtl/>
        </w:rPr>
        <w:t xml:space="preserve"> بالنصب أي أشد</w:t>
      </w:r>
      <w:r w:rsidR="00B425BD">
        <w:rPr>
          <w:rFonts w:hint="cs"/>
          <w:rtl/>
        </w:rPr>
        <w:t>ّ</w:t>
      </w:r>
      <w:r w:rsidRPr="009746DC">
        <w:rPr>
          <w:rtl/>
        </w:rPr>
        <w:t xml:space="preserve"> محبوبي</w:t>
      </w:r>
      <w:r w:rsidR="00B425BD">
        <w:rPr>
          <w:rFonts w:hint="cs"/>
          <w:rtl/>
        </w:rPr>
        <w:t>ّ</w:t>
      </w:r>
      <w:r w:rsidRPr="009746DC">
        <w:rPr>
          <w:rtl/>
        </w:rPr>
        <w:t>ة ، وذكر الدراهم من قبيل المثال</w:t>
      </w:r>
      <w:r>
        <w:rPr>
          <w:rtl/>
        </w:rPr>
        <w:t xml:space="preserve"> </w:t>
      </w:r>
      <w:r w:rsidRPr="00C875FB">
        <w:rPr>
          <w:rtl/>
        </w:rPr>
        <w:t>« ليجعل له »</w:t>
      </w:r>
      <w:r w:rsidRPr="009746DC">
        <w:rPr>
          <w:rtl/>
        </w:rPr>
        <w:t xml:space="preserve"> أي للمخرج أو لل</w:t>
      </w:r>
      <w:r w:rsidR="00AA7D34">
        <w:rPr>
          <w:rtl/>
        </w:rPr>
        <w:t xml:space="preserve">إمام </w:t>
      </w:r>
      <w:r w:rsidRPr="009746DC">
        <w:rPr>
          <w:rtl/>
        </w:rPr>
        <w:t>والأول أظهر</w:t>
      </w:r>
      <w:r w:rsidRPr="00C875FB">
        <w:rPr>
          <w:rtl/>
        </w:rPr>
        <w:t xml:space="preserve"> « مثل جبل أحد »</w:t>
      </w:r>
      <w:r w:rsidRPr="009746DC">
        <w:rPr>
          <w:rtl/>
        </w:rPr>
        <w:t xml:space="preserve"> لعله من قبيل تشبيه المعقول بالمحسوس أي ثوابه من بين سائر المثوبات في العظم كجبل أحد من بين الأجس</w:t>
      </w:r>
      <w:r w:rsidR="00B425BD">
        <w:rPr>
          <w:rFonts w:hint="cs"/>
          <w:rtl/>
        </w:rPr>
        <w:t>ا</w:t>
      </w:r>
      <w:r w:rsidR="00B425BD">
        <w:rPr>
          <w:rtl/>
        </w:rPr>
        <w:t>م</w:t>
      </w:r>
      <w:r w:rsidR="00551E04">
        <w:rPr>
          <w:rtl/>
        </w:rPr>
        <w:t xml:space="preserve"> </w:t>
      </w:r>
      <w:r w:rsidRPr="009746DC">
        <w:rPr>
          <w:rtl/>
        </w:rPr>
        <w:t>المحسوسة أو المعنى أنه يجعل ثواب إخراج درهم مثل ثواب إخراج مثل جبل أحد</w:t>
      </w:r>
    </w:p>
    <w:p w:rsidR="00B717C7" w:rsidRPr="009746DC" w:rsidRDefault="00B717C7" w:rsidP="00781980">
      <w:pPr>
        <w:pStyle w:val="libLine"/>
        <w:rPr>
          <w:rtl/>
        </w:rPr>
      </w:pPr>
      <w:r w:rsidRPr="009746DC">
        <w:rPr>
          <w:rtl/>
        </w:rPr>
        <w:t>__________________</w:t>
      </w:r>
    </w:p>
    <w:p w:rsidR="00B717C7" w:rsidRPr="009746DC" w:rsidRDefault="00B717C7" w:rsidP="00781980">
      <w:pPr>
        <w:pStyle w:val="libFootnote0"/>
        <w:rPr>
          <w:rtl/>
          <w:lang w:bidi="fa-IR"/>
        </w:rPr>
      </w:pPr>
      <w:r>
        <w:rPr>
          <w:rtl/>
        </w:rPr>
        <w:t>(</w:t>
      </w:r>
      <w:r w:rsidRPr="009746DC">
        <w:rPr>
          <w:rtl/>
        </w:rPr>
        <w:t>1) سورة التوبة : 104.</w:t>
      </w:r>
    </w:p>
    <w:p w:rsidR="00B717C7" w:rsidRPr="009746DC" w:rsidRDefault="00B717C7" w:rsidP="00781980">
      <w:pPr>
        <w:pStyle w:val="libFootnote0"/>
        <w:rPr>
          <w:rtl/>
          <w:lang w:bidi="fa-IR"/>
        </w:rPr>
      </w:pPr>
      <w:r>
        <w:rPr>
          <w:rtl/>
        </w:rPr>
        <w:t>(</w:t>
      </w:r>
      <w:r w:rsidRPr="009746DC">
        <w:rPr>
          <w:rtl/>
        </w:rPr>
        <w:t>2) جمع السارية : الأسطوانة.</w:t>
      </w:r>
    </w:p>
    <w:p w:rsidR="008930D5" w:rsidRDefault="008930D5" w:rsidP="008930D5">
      <w:pPr>
        <w:pStyle w:val="libNormal"/>
        <w:rPr>
          <w:rtl/>
        </w:rPr>
      </w:pPr>
      <w:r>
        <w:rPr>
          <w:rtl/>
        </w:rPr>
        <w:br w:type="page"/>
      </w:r>
    </w:p>
    <w:p w:rsidR="00B717C7" w:rsidRPr="009746DC" w:rsidRDefault="00B717C7" w:rsidP="003C6EDB">
      <w:pPr>
        <w:pStyle w:val="libNormal"/>
        <w:rPr>
          <w:rtl/>
        </w:rPr>
      </w:pPr>
      <w:r w:rsidRPr="009746DC">
        <w:rPr>
          <w:rtl/>
        </w:rPr>
        <w:lastRenderedPageBreak/>
        <w:t xml:space="preserve">ذَا </w:t>
      </w:r>
      <w:r w:rsidR="00511401">
        <w:rPr>
          <w:rtl/>
        </w:rPr>
        <w:t xml:space="preserve">الّذي </w:t>
      </w:r>
      <w:r w:rsidRPr="009746DC">
        <w:rPr>
          <w:rtl/>
        </w:rPr>
        <w:t xml:space="preserve">يُقْرِضُ اللهَ قَرْضاً حَسَناً فَيُضاعِفَهُ لَهُ أَضْعافاً كَثِيرَةً </w:t>
      </w:r>
      <w:r w:rsidRPr="005E3B39">
        <w:rPr>
          <w:rtl/>
        </w:rPr>
        <w:t>»</w:t>
      </w:r>
      <w:r w:rsidRPr="009746DC">
        <w:rPr>
          <w:rtl/>
        </w:rPr>
        <w:t xml:space="preserve"> </w:t>
      </w:r>
      <w:r w:rsidRPr="003C6EDB">
        <w:rPr>
          <w:rStyle w:val="libFootnotenumChar"/>
          <w:rtl/>
        </w:rPr>
        <w:t>(1)</w:t>
      </w:r>
      <w:r w:rsidRPr="009746DC">
        <w:rPr>
          <w:rtl/>
        </w:rPr>
        <w:t xml:space="preserve"> قال </w:t>
      </w:r>
      <w:r w:rsidR="003C6EDB">
        <w:rPr>
          <w:rFonts w:hint="cs"/>
          <w:rtl/>
        </w:rPr>
        <w:t xml:space="preserve">: </w:t>
      </w:r>
      <w:r w:rsidRPr="009746DC">
        <w:rPr>
          <w:rtl/>
        </w:rPr>
        <w:t xml:space="preserve">هو والله في صلة </w:t>
      </w:r>
      <w:r w:rsidR="00406F49">
        <w:rPr>
          <w:rtl/>
        </w:rPr>
        <w:t xml:space="preserve">الإمام </w:t>
      </w:r>
      <w:r w:rsidRPr="009746DC">
        <w:rPr>
          <w:rtl/>
        </w:rPr>
        <w:t>خاصة</w:t>
      </w:r>
      <w:r>
        <w:rPr>
          <w:rFonts w:hint="cs"/>
          <w:rtl/>
        </w:rPr>
        <w:t>.</w:t>
      </w:r>
    </w:p>
    <w:p w:rsidR="00B717C7" w:rsidRPr="009746DC" w:rsidRDefault="00B717C7" w:rsidP="003C6EDB">
      <w:pPr>
        <w:pStyle w:val="libNormal"/>
        <w:rPr>
          <w:rtl/>
        </w:rPr>
      </w:pPr>
      <w:r w:rsidRPr="009746DC">
        <w:rPr>
          <w:rtl/>
        </w:rPr>
        <w:t>3</w:t>
      </w:r>
      <w:r>
        <w:rPr>
          <w:rtl/>
        </w:rPr>
        <w:t xml:space="preserve"> </w:t>
      </w:r>
      <w:r w:rsidR="003928AF">
        <w:rPr>
          <w:rtl/>
        </w:rPr>
        <w:t>-</w:t>
      </w:r>
      <w:r>
        <w:rPr>
          <w:rtl/>
        </w:rPr>
        <w:t xml:space="preserve"> </w:t>
      </w:r>
      <w:r w:rsidRPr="009746DC">
        <w:rPr>
          <w:rtl/>
        </w:rPr>
        <w:t xml:space="preserve">وبهذا الإسناد ، عن أحمد بن </w:t>
      </w:r>
      <w:r w:rsidR="00551E04">
        <w:rPr>
          <w:rtl/>
        </w:rPr>
        <w:t xml:space="preserve">محمّد </w:t>
      </w:r>
      <w:r w:rsidRPr="009746DC">
        <w:rPr>
          <w:rtl/>
        </w:rPr>
        <w:t xml:space="preserve">، عن </w:t>
      </w:r>
      <w:r w:rsidR="00551E04">
        <w:rPr>
          <w:rtl/>
        </w:rPr>
        <w:t xml:space="preserve">محمّد </w:t>
      </w:r>
      <w:r w:rsidRPr="009746DC">
        <w:rPr>
          <w:rtl/>
        </w:rPr>
        <w:t>بن سن</w:t>
      </w:r>
      <w:r w:rsidR="00D8033E">
        <w:rPr>
          <w:rtl/>
        </w:rPr>
        <w:t xml:space="preserve">ان </w:t>
      </w:r>
      <w:r w:rsidRPr="009746DC">
        <w:rPr>
          <w:rtl/>
        </w:rPr>
        <w:t xml:space="preserve">، عن </w:t>
      </w:r>
      <w:r w:rsidR="00747D4F">
        <w:rPr>
          <w:rtl/>
        </w:rPr>
        <w:t xml:space="preserve">حمّاد </w:t>
      </w:r>
      <w:r w:rsidRPr="009746DC">
        <w:rPr>
          <w:rtl/>
        </w:rPr>
        <w:t xml:space="preserve">بن أبي طلحة ، عن معاذ صاحب الأكسية قال سمعت أبا عبد الله </w:t>
      </w:r>
      <w:r w:rsidR="00850EDE">
        <w:rPr>
          <w:rStyle w:val="libAlaemChar"/>
          <w:rtl/>
        </w:rPr>
        <w:t xml:space="preserve">عليه‌السلام </w:t>
      </w:r>
      <w:r w:rsidRPr="009746DC">
        <w:rPr>
          <w:rtl/>
        </w:rPr>
        <w:t xml:space="preserve">يقول </w:t>
      </w:r>
      <w:r w:rsidR="00D8033E">
        <w:rPr>
          <w:rtl/>
        </w:rPr>
        <w:t xml:space="preserve">ان </w:t>
      </w:r>
      <w:r w:rsidRPr="009746DC">
        <w:rPr>
          <w:rtl/>
        </w:rPr>
        <w:t xml:space="preserve">الله لم يسأل خلقه ما في أيديهم قرضا من حاجة به إلى ذلك وما </w:t>
      </w:r>
      <w:r w:rsidR="00551E04">
        <w:rPr>
          <w:rtl/>
        </w:rPr>
        <w:t xml:space="preserve">كان </w:t>
      </w:r>
      <w:r w:rsidRPr="009746DC">
        <w:rPr>
          <w:rtl/>
        </w:rPr>
        <w:t>لله من حق فإنما هو لوليه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C6EDB">
      <w:pPr>
        <w:pStyle w:val="libNormal"/>
        <w:rPr>
          <w:rtl/>
        </w:rPr>
      </w:pPr>
      <w:r w:rsidRPr="009746DC">
        <w:rPr>
          <w:rtl/>
        </w:rPr>
        <w:t xml:space="preserve">من الدراهم إلى غير </w:t>
      </w:r>
      <w:r w:rsidR="00406F49">
        <w:rPr>
          <w:rtl/>
        </w:rPr>
        <w:t xml:space="preserve">الإمام </w:t>
      </w:r>
      <w:r w:rsidRPr="009746DC">
        <w:rPr>
          <w:rtl/>
        </w:rPr>
        <w:t xml:space="preserve">، ويحتمل </w:t>
      </w:r>
      <w:r w:rsidR="00D8033E">
        <w:rPr>
          <w:rtl/>
        </w:rPr>
        <w:t xml:space="preserve">ان </w:t>
      </w:r>
      <w:r w:rsidRPr="009746DC">
        <w:rPr>
          <w:rtl/>
        </w:rPr>
        <w:t xml:space="preserve">يكون إخراج الدراهم إلى </w:t>
      </w:r>
      <w:r w:rsidR="00406F49">
        <w:rPr>
          <w:rtl/>
        </w:rPr>
        <w:t xml:space="preserve">الإمام </w:t>
      </w:r>
      <w:r w:rsidRPr="009746DC">
        <w:rPr>
          <w:rtl/>
        </w:rPr>
        <w:t>أعم</w:t>
      </w:r>
      <w:r w:rsidR="00A610E9">
        <w:rPr>
          <w:rFonts w:hint="cs"/>
          <w:rtl/>
        </w:rPr>
        <w:t>ّ</w:t>
      </w:r>
      <w:r w:rsidRPr="009746DC">
        <w:rPr>
          <w:rtl/>
        </w:rPr>
        <w:t xml:space="preserve"> من صلة </w:t>
      </w:r>
      <w:r w:rsidR="00406F49">
        <w:rPr>
          <w:rtl/>
        </w:rPr>
        <w:t xml:space="preserve">الإمام </w:t>
      </w:r>
      <w:r w:rsidRPr="009746DC">
        <w:rPr>
          <w:rtl/>
        </w:rPr>
        <w:t>بحيث يشمل ما يخرج إليه من الزكوات والصدقات فإنه أعرف بمواقعها.</w:t>
      </w:r>
    </w:p>
    <w:p w:rsidR="00B717C7" w:rsidRPr="009746DC" w:rsidRDefault="00B717C7" w:rsidP="003C6EDB">
      <w:pPr>
        <w:pStyle w:val="libNormal"/>
        <w:rPr>
          <w:rtl/>
        </w:rPr>
      </w:pPr>
      <w:r w:rsidRPr="009746DC">
        <w:rPr>
          <w:rtl/>
        </w:rPr>
        <w:t xml:space="preserve">وذهب المفيد وأبي الصلاح إلى وجوب إخراج الصدقات إليه </w:t>
      </w:r>
      <w:r w:rsidR="00850EDE">
        <w:rPr>
          <w:rStyle w:val="libAlaemChar"/>
          <w:rtl/>
        </w:rPr>
        <w:t xml:space="preserve">عليه‌السلام </w:t>
      </w:r>
      <w:r w:rsidRPr="009746DC">
        <w:rPr>
          <w:rtl/>
        </w:rPr>
        <w:t>عند التمكن و</w:t>
      </w:r>
      <w:r w:rsidR="000164B7">
        <w:rPr>
          <w:rtl/>
        </w:rPr>
        <w:t xml:space="preserve">إلّا </w:t>
      </w:r>
      <w:r w:rsidRPr="009746DC">
        <w:rPr>
          <w:rtl/>
        </w:rPr>
        <w:t>إلى الفقيه الجامع لشرائط الفتوى.</w:t>
      </w:r>
    </w:p>
    <w:p w:rsidR="00B717C7" w:rsidRPr="009746DC" w:rsidRDefault="00B717C7" w:rsidP="003C6EDB">
      <w:pPr>
        <w:pStyle w:val="libNormal"/>
        <w:rPr>
          <w:rtl/>
        </w:rPr>
      </w:pPr>
      <w:r w:rsidRPr="005E3B39">
        <w:rPr>
          <w:rtl/>
        </w:rPr>
        <w:t>«</w:t>
      </w:r>
      <w:r w:rsidRPr="00DA1B74">
        <w:rPr>
          <w:rtl/>
        </w:rPr>
        <w:t xml:space="preserve"> مَنْ ذَا </w:t>
      </w:r>
      <w:r w:rsidR="00511401">
        <w:rPr>
          <w:rtl/>
        </w:rPr>
        <w:t xml:space="preserve">الّذي </w:t>
      </w:r>
      <w:r w:rsidRPr="00DA1B74">
        <w:rPr>
          <w:rtl/>
        </w:rPr>
        <w:t xml:space="preserve">يُقْرِضُ اللهَ </w:t>
      </w:r>
      <w:r w:rsidRPr="005E3B39">
        <w:rPr>
          <w:rtl/>
        </w:rPr>
        <w:t>»</w:t>
      </w:r>
      <w:r w:rsidRPr="009746DC">
        <w:rPr>
          <w:rtl/>
        </w:rPr>
        <w:t xml:space="preserve"> قال البيضاوي من استفهامية مرفوع الموضع بالابتداء ، وذا خبره و</w:t>
      </w:r>
      <w:r w:rsidR="00511401">
        <w:rPr>
          <w:rtl/>
        </w:rPr>
        <w:t xml:space="preserve">الّذي </w:t>
      </w:r>
      <w:r w:rsidRPr="009746DC">
        <w:rPr>
          <w:rtl/>
        </w:rPr>
        <w:t xml:space="preserve">صفة ذا وبدله ، وإقراض الله مثل لتقديم العمل </w:t>
      </w:r>
      <w:r w:rsidR="00511401">
        <w:rPr>
          <w:rtl/>
        </w:rPr>
        <w:t xml:space="preserve">الّذي </w:t>
      </w:r>
      <w:r w:rsidRPr="009746DC">
        <w:rPr>
          <w:rtl/>
        </w:rPr>
        <w:t xml:space="preserve">يطلب به ثوابه </w:t>
      </w:r>
      <w:r w:rsidRPr="005E3B39">
        <w:rPr>
          <w:rtl/>
        </w:rPr>
        <w:t>«</w:t>
      </w:r>
      <w:r w:rsidRPr="00DA1B74">
        <w:rPr>
          <w:rtl/>
        </w:rPr>
        <w:t xml:space="preserve"> قَرْضاً حَسَناً </w:t>
      </w:r>
      <w:r w:rsidRPr="005E3B39">
        <w:rPr>
          <w:rtl/>
        </w:rPr>
        <w:t>»</w:t>
      </w:r>
      <w:r w:rsidRPr="009746DC">
        <w:rPr>
          <w:rtl/>
        </w:rPr>
        <w:t xml:space="preserve"> أي إقراضا مقرونا</w:t>
      </w:r>
      <w:r w:rsidR="00850A74">
        <w:rPr>
          <w:rFonts w:hint="cs"/>
          <w:rtl/>
        </w:rPr>
        <w:t>ً</w:t>
      </w:r>
      <w:r w:rsidRPr="009746DC">
        <w:rPr>
          <w:rtl/>
        </w:rPr>
        <w:t xml:space="preserve"> بالإخلاص وطيب النفس أو مقرضا</w:t>
      </w:r>
      <w:r w:rsidR="00A610E9">
        <w:rPr>
          <w:rFonts w:hint="cs"/>
          <w:rtl/>
        </w:rPr>
        <w:t>ً</w:t>
      </w:r>
      <w:r w:rsidRPr="009746DC">
        <w:rPr>
          <w:rtl/>
        </w:rPr>
        <w:t xml:space="preserve"> حل</w:t>
      </w:r>
      <w:r w:rsidR="00A610E9">
        <w:rPr>
          <w:rFonts w:hint="cs"/>
          <w:rtl/>
        </w:rPr>
        <w:t>ا</w:t>
      </w:r>
      <w:r w:rsidR="00A610E9">
        <w:rPr>
          <w:rtl/>
        </w:rPr>
        <w:t>ل</w:t>
      </w:r>
      <w:r w:rsidR="000164B7">
        <w:rPr>
          <w:rtl/>
        </w:rPr>
        <w:t>ا</w:t>
      </w:r>
      <w:r w:rsidR="00A610E9">
        <w:rPr>
          <w:rFonts w:hint="cs"/>
          <w:rtl/>
        </w:rPr>
        <w:t>ً</w:t>
      </w:r>
      <w:r w:rsidR="000164B7">
        <w:rPr>
          <w:rtl/>
        </w:rPr>
        <w:t xml:space="preserve"> </w:t>
      </w:r>
      <w:r w:rsidRPr="009746DC">
        <w:rPr>
          <w:rtl/>
        </w:rPr>
        <w:t>طيبا</w:t>
      </w:r>
      <w:r w:rsidR="00A610E9">
        <w:rPr>
          <w:rFonts w:hint="cs"/>
          <w:rtl/>
        </w:rPr>
        <w:t>ً</w:t>
      </w:r>
      <w:r w:rsidRPr="009746DC">
        <w:rPr>
          <w:rtl/>
        </w:rPr>
        <w:t xml:space="preserve"> ، وقيل : القرض الحسن المجاهدة والإنفاق في سبيل الله </w:t>
      </w:r>
      <w:r w:rsidRPr="005E3B39">
        <w:rPr>
          <w:rtl/>
        </w:rPr>
        <w:t>«</w:t>
      </w:r>
      <w:r w:rsidRPr="00DA1B74">
        <w:rPr>
          <w:rtl/>
        </w:rPr>
        <w:t xml:space="preserve"> فَيُضاعِفَهُ لَهُ </w:t>
      </w:r>
      <w:r w:rsidRPr="005E3B39">
        <w:rPr>
          <w:rtl/>
        </w:rPr>
        <w:t>»</w:t>
      </w:r>
      <w:r w:rsidRPr="009746DC">
        <w:rPr>
          <w:rtl/>
        </w:rPr>
        <w:t xml:space="preserve"> فيضاعف جزاؤه ، أخرجه </w:t>
      </w:r>
      <w:r w:rsidR="00D83B35">
        <w:rPr>
          <w:rtl/>
        </w:rPr>
        <w:t xml:space="preserve">علىّ </w:t>
      </w:r>
      <w:r w:rsidRPr="009746DC">
        <w:rPr>
          <w:rtl/>
        </w:rPr>
        <w:t>صورة المغالبة للمبالغة</w:t>
      </w:r>
      <w:r>
        <w:rPr>
          <w:rFonts w:hint="cs"/>
          <w:rtl/>
        </w:rPr>
        <w:t xml:space="preserve"> </w:t>
      </w:r>
      <w:r w:rsidRPr="005E3B39">
        <w:rPr>
          <w:rtl/>
        </w:rPr>
        <w:t>«</w:t>
      </w:r>
      <w:r w:rsidRPr="009746DC">
        <w:rPr>
          <w:rtl/>
        </w:rPr>
        <w:t xml:space="preserve"> أَضْعافاً كَثِيرَةً </w:t>
      </w:r>
      <w:r w:rsidRPr="005E3B39">
        <w:rPr>
          <w:rtl/>
        </w:rPr>
        <w:t>»</w:t>
      </w:r>
      <w:r w:rsidRPr="009746DC">
        <w:rPr>
          <w:rtl/>
        </w:rPr>
        <w:t xml:space="preserve"> لا يقدرها </w:t>
      </w:r>
      <w:r w:rsidR="000164B7">
        <w:rPr>
          <w:rtl/>
        </w:rPr>
        <w:t xml:space="preserve">إلّا </w:t>
      </w:r>
      <w:r w:rsidRPr="009746DC">
        <w:rPr>
          <w:rtl/>
        </w:rPr>
        <w:t>الله وقيل : الواحد بسبعمائة وأضعافا</w:t>
      </w:r>
      <w:r w:rsidR="00850A74">
        <w:rPr>
          <w:rFonts w:hint="cs"/>
          <w:rtl/>
        </w:rPr>
        <w:t>ً</w:t>
      </w:r>
      <w:r w:rsidRPr="009746DC">
        <w:rPr>
          <w:rtl/>
        </w:rPr>
        <w:t xml:space="preserve"> جمع ضعف ، ونصب </w:t>
      </w:r>
      <w:r w:rsidR="00D83B35">
        <w:rPr>
          <w:rtl/>
        </w:rPr>
        <w:t xml:space="preserve">علىّ </w:t>
      </w:r>
      <w:r w:rsidRPr="009746DC">
        <w:rPr>
          <w:rtl/>
        </w:rPr>
        <w:t xml:space="preserve">الحال من الضمير المنصوب أو المفعول الثاني لتضمن المضاعفة معنى التصيير أو المصدر </w:t>
      </w:r>
      <w:r w:rsidR="00D83B35">
        <w:rPr>
          <w:rtl/>
        </w:rPr>
        <w:t xml:space="preserve">علىّ </w:t>
      </w:r>
      <w:r w:rsidR="00D8033E">
        <w:rPr>
          <w:rtl/>
        </w:rPr>
        <w:t xml:space="preserve">ان </w:t>
      </w:r>
      <w:r w:rsidRPr="009746DC">
        <w:rPr>
          <w:rtl/>
        </w:rPr>
        <w:t>الضعف اسم المصدر وجمعه للتنويع ، انتهى.</w:t>
      </w:r>
    </w:p>
    <w:p w:rsidR="00B717C7" w:rsidRPr="009746DC" w:rsidRDefault="00B717C7" w:rsidP="003C6EDB">
      <w:pPr>
        <w:pStyle w:val="libNormal"/>
        <w:rPr>
          <w:rtl/>
        </w:rPr>
      </w:pPr>
      <w:r w:rsidRPr="00C875FB">
        <w:rPr>
          <w:rtl/>
        </w:rPr>
        <w:t>« هو والله »</w:t>
      </w:r>
      <w:r w:rsidRPr="009746DC">
        <w:rPr>
          <w:rtl/>
        </w:rPr>
        <w:t xml:space="preserve"> الضمير راجع إلى مصدر يقول والمقصود </w:t>
      </w:r>
      <w:r w:rsidR="00D8033E">
        <w:rPr>
          <w:rtl/>
        </w:rPr>
        <w:t xml:space="preserve">ان </w:t>
      </w:r>
      <w:r w:rsidRPr="009746DC">
        <w:rPr>
          <w:rtl/>
        </w:rPr>
        <w:t>جعل الله نفسه مقترضا</w:t>
      </w:r>
      <w:r w:rsidR="00850A74">
        <w:rPr>
          <w:rFonts w:hint="cs"/>
          <w:rtl/>
        </w:rPr>
        <w:t>ً</w:t>
      </w:r>
      <w:r w:rsidRPr="009746DC">
        <w:rPr>
          <w:rtl/>
        </w:rPr>
        <w:t xml:space="preserve"> مع أنه الغنى المطلق مبني </w:t>
      </w:r>
      <w:r w:rsidR="00D83B35">
        <w:rPr>
          <w:rtl/>
        </w:rPr>
        <w:t xml:space="preserve">علىّ </w:t>
      </w:r>
      <w:r w:rsidRPr="009746DC">
        <w:rPr>
          <w:rtl/>
        </w:rPr>
        <w:t>أنه في حق خليفته خاصة.</w:t>
      </w:r>
    </w:p>
    <w:p w:rsidR="00B717C7" w:rsidRPr="009746DC" w:rsidRDefault="00B717C7" w:rsidP="003C6EDB">
      <w:pPr>
        <w:pStyle w:val="libNormal"/>
        <w:rPr>
          <w:rtl/>
          <w:lang w:bidi="fa-IR"/>
        </w:rPr>
      </w:pPr>
      <w:r w:rsidRPr="00EF2853">
        <w:rPr>
          <w:rStyle w:val="libBold1Char"/>
          <w:rtl/>
        </w:rPr>
        <w:t>الحديث الثالث :</w:t>
      </w:r>
      <w:r w:rsidRPr="009746DC">
        <w:rPr>
          <w:rtl/>
          <w:lang w:bidi="fa-IR"/>
        </w:rPr>
        <w:t xml:space="preserve"> كالسابق.</w:t>
      </w:r>
    </w:p>
    <w:p w:rsidR="00B717C7" w:rsidRPr="009746DC" w:rsidRDefault="00B717C7" w:rsidP="003C6EDB">
      <w:pPr>
        <w:pStyle w:val="libNormal"/>
        <w:rPr>
          <w:rtl/>
        </w:rPr>
      </w:pPr>
      <w:r w:rsidRPr="00C875FB">
        <w:rPr>
          <w:rtl/>
        </w:rPr>
        <w:t>« لوليه »</w:t>
      </w:r>
      <w:r w:rsidRPr="009746DC">
        <w:rPr>
          <w:rtl/>
        </w:rPr>
        <w:t xml:space="preserve"> أي من جعله الله أولى بالمؤمنين من أنفسهم ، أقول : يحتمل </w:t>
      </w:r>
      <w:r w:rsidR="00D8033E">
        <w:rPr>
          <w:rtl/>
        </w:rPr>
        <w:t xml:space="preserve">ان </w:t>
      </w:r>
      <w:r w:rsidRPr="009746DC">
        <w:rPr>
          <w:rtl/>
        </w:rPr>
        <w:t>يكون هذا بيانا</w:t>
      </w:r>
      <w:r w:rsidR="00850A74">
        <w:rPr>
          <w:rFonts w:hint="cs"/>
          <w:rtl/>
        </w:rPr>
        <w:t>ً</w:t>
      </w:r>
      <w:r w:rsidRPr="009746DC">
        <w:rPr>
          <w:rtl/>
        </w:rPr>
        <w:t xml:space="preserve"> لمورد نزول الآية و</w:t>
      </w:r>
      <w:r w:rsidR="00D8033E">
        <w:rPr>
          <w:rtl/>
        </w:rPr>
        <w:t xml:space="preserve">ان </w:t>
      </w:r>
      <w:r w:rsidRPr="009746DC">
        <w:rPr>
          <w:rtl/>
        </w:rPr>
        <w:t>كانت عام</w:t>
      </w:r>
      <w:r w:rsidR="00850A74">
        <w:rPr>
          <w:rFonts w:hint="cs"/>
          <w:rtl/>
        </w:rPr>
        <w:t>ّ</w:t>
      </w:r>
      <w:r w:rsidRPr="009746DC">
        <w:rPr>
          <w:rtl/>
        </w:rPr>
        <w:t>ة تشمل سائر الصدقات والقربات.</w:t>
      </w:r>
    </w:p>
    <w:p w:rsidR="00B717C7" w:rsidRPr="009746DC" w:rsidRDefault="00B717C7" w:rsidP="003C6EDB">
      <w:pPr>
        <w:pStyle w:val="libLine"/>
        <w:rPr>
          <w:rtl/>
        </w:rPr>
      </w:pPr>
      <w:r w:rsidRPr="009746DC">
        <w:rPr>
          <w:rtl/>
        </w:rPr>
        <w:t>__________________</w:t>
      </w:r>
    </w:p>
    <w:p w:rsidR="00B717C7" w:rsidRPr="009746DC" w:rsidRDefault="00B717C7" w:rsidP="003C6EDB">
      <w:pPr>
        <w:pStyle w:val="libFootnote0"/>
        <w:rPr>
          <w:rtl/>
          <w:lang w:bidi="fa-IR"/>
        </w:rPr>
      </w:pPr>
      <w:r>
        <w:rPr>
          <w:rtl/>
        </w:rPr>
        <w:t>(</w:t>
      </w:r>
      <w:r w:rsidRPr="009746DC">
        <w:rPr>
          <w:rtl/>
        </w:rPr>
        <w:t>1) سورة البقرة : 246.</w:t>
      </w:r>
    </w:p>
    <w:p w:rsidR="008930D5" w:rsidRDefault="008930D5" w:rsidP="008930D5">
      <w:pPr>
        <w:pStyle w:val="libNormal"/>
        <w:rPr>
          <w:rtl/>
        </w:rPr>
      </w:pPr>
      <w:r>
        <w:rPr>
          <w:rtl/>
        </w:rPr>
        <w:br w:type="page"/>
      </w:r>
    </w:p>
    <w:p w:rsidR="00B717C7" w:rsidRPr="009746DC" w:rsidRDefault="00B717C7" w:rsidP="00850A74">
      <w:pPr>
        <w:pStyle w:val="libNormal"/>
        <w:rPr>
          <w:rtl/>
        </w:rPr>
      </w:pPr>
      <w:r w:rsidRPr="009746DC">
        <w:rPr>
          <w:rtl/>
        </w:rPr>
        <w:lastRenderedPageBreak/>
        <w:t>4</w:t>
      </w:r>
      <w:r>
        <w:rPr>
          <w:rtl/>
        </w:rPr>
        <w:t xml:space="preserve"> </w:t>
      </w:r>
      <w:r w:rsidR="003928AF">
        <w:rPr>
          <w:rtl/>
        </w:rPr>
        <w:t>-</w:t>
      </w:r>
      <w:r>
        <w:rPr>
          <w:rtl/>
        </w:rPr>
        <w:t xml:space="preserve"> </w:t>
      </w:r>
      <w:r w:rsidRPr="009746DC">
        <w:rPr>
          <w:rtl/>
        </w:rPr>
        <w:t>أحمد</w:t>
      </w:r>
      <w:r w:rsidR="00850A74">
        <w:rPr>
          <w:rFonts w:hint="cs"/>
          <w:rtl/>
        </w:rPr>
        <w:t>َ</w:t>
      </w:r>
      <w:r w:rsidRPr="009746DC">
        <w:rPr>
          <w:rtl/>
        </w:rPr>
        <w:t xml:space="preserve"> بن </w:t>
      </w:r>
      <w:r w:rsidR="00551E04">
        <w:rPr>
          <w:rtl/>
        </w:rPr>
        <w:t xml:space="preserve">محمّد </w:t>
      </w:r>
      <w:r w:rsidRPr="009746DC">
        <w:rPr>
          <w:rtl/>
        </w:rPr>
        <w:t xml:space="preserve">، عن </w:t>
      </w:r>
      <w:r w:rsidR="00551E04">
        <w:rPr>
          <w:rtl/>
        </w:rPr>
        <w:t xml:space="preserve">عليّ </w:t>
      </w:r>
      <w:r w:rsidRPr="009746DC">
        <w:rPr>
          <w:rtl/>
        </w:rPr>
        <w:t xml:space="preserve">بن الحكم ، عن أبي المغراء ، عن إسحاق بن عمار ، عن أبي إبراهيم </w:t>
      </w:r>
      <w:r w:rsidR="00850EDE">
        <w:rPr>
          <w:rStyle w:val="libAlaemChar"/>
          <w:rtl/>
        </w:rPr>
        <w:t xml:space="preserve">عليه‌السلام </w:t>
      </w:r>
      <w:r w:rsidRPr="009746DC">
        <w:rPr>
          <w:rtl/>
        </w:rPr>
        <w:t>قال سألته عن قول الله عز وجل</w:t>
      </w:r>
      <w:r>
        <w:rPr>
          <w:rtl/>
        </w:rPr>
        <w:t xml:space="preserve"> </w:t>
      </w:r>
      <w:r w:rsidRPr="005E3B39">
        <w:rPr>
          <w:rtl/>
        </w:rPr>
        <w:t>«</w:t>
      </w:r>
      <w:r w:rsidRPr="009746DC">
        <w:rPr>
          <w:rtl/>
        </w:rPr>
        <w:t xml:space="preserve"> مَنْ ذَا </w:t>
      </w:r>
      <w:r w:rsidR="00511401">
        <w:rPr>
          <w:rtl/>
        </w:rPr>
        <w:t xml:space="preserve">الّذي </w:t>
      </w:r>
      <w:r w:rsidRPr="009746DC">
        <w:rPr>
          <w:rtl/>
        </w:rPr>
        <w:t xml:space="preserve">يُقْرِضُ اللهَ قَرْضاً حَسَناً فَيُضاعِفَهُ لَهُ وَلَهُ أَجْرٌ كَرِيمٌ </w:t>
      </w:r>
      <w:r w:rsidRPr="005E3B39">
        <w:rPr>
          <w:rtl/>
        </w:rPr>
        <w:t>»</w:t>
      </w:r>
      <w:r w:rsidRPr="009746DC">
        <w:rPr>
          <w:rtl/>
        </w:rPr>
        <w:t xml:space="preserve"> </w:t>
      </w:r>
      <w:r w:rsidRPr="00850A74">
        <w:rPr>
          <w:rStyle w:val="libFootnotenumChar"/>
          <w:rtl/>
        </w:rPr>
        <w:t>(1)</w:t>
      </w:r>
      <w:r w:rsidRPr="009746DC">
        <w:rPr>
          <w:rtl/>
        </w:rPr>
        <w:t xml:space="preserve"> قال نزلت في صلة الإمام</w:t>
      </w:r>
      <w:r>
        <w:rPr>
          <w:rFonts w:hint="cs"/>
          <w:rtl/>
        </w:rPr>
        <w:t>.</w:t>
      </w:r>
    </w:p>
    <w:p w:rsidR="00B717C7" w:rsidRPr="009746DC" w:rsidRDefault="00B717C7" w:rsidP="00850A74">
      <w:pPr>
        <w:pStyle w:val="libNormal"/>
        <w:rPr>
          <w:rtl/>
        </w:rPr>
      </w:pPr>
      <w:r w:rsidRPr="009746DC">
        <w:rPr>
          <w:rtl/>
        </w:rPr>
        <w:t>5</w:t>
      </w:r>
      <w:r>
        <w:rPr>
          <w:rtl/>
        </w:rPr>
        <w:t xml:space="preserve"> </w:t>
      </w:r>
      <w:r w:rsidR="003928AF">
        <w:rPr>
          <w:rtl/>
        </w:rPr>
        <w:t>-</w:t>
      </w:r>
      <w:r>
        <w:rPr>
          <w:rtl/>
        </w:rPr>
        <w:t xml:space="preserve"> </w:t>
      </w:r>
      <w:r w:rsidR="00551E04">
        <w:rPr>
          <w:rtl/>
        </w:rPr>
        <w:t>عليّ</w:t>
      </w:r>
      <w:r w:rsidR="00850A74">
        <w:rPr>
          <w:rFonts w:hint="cs"/>
          <w:rtl/>
        </w:rPr>
        <w:t>ُ</w:t>
      </w:r>
      <w:r w:rsidR="00551E04">
        <w:rPr>
          <w:rtl/>
        </w:rPr>
        <w:t xml:space="preserve"> </w:t>
      </w:r>
      <w:r w:rsidRPr="009746DC">
        <w:rPr>
          <w:rtl/>
        </w:rPr>
        <w:t xml:space="preserve">بن إبراهيم ، عن </w:t>
      </w:r>
      <w:r w:rsidR="00551E04">
        <w:rPr>
          <w:rtl/>
        </w:rPr>
        <w:t xml:space="preserve">محمّد </w:t>
      </w:r>
      <w:r w:rsidRPr="009746DC">
        <w:rPr>
          <w:rtl/>
        </w:rPr>
        <w:t xml:space="preserve">بن عيسى ، عن الحسن بن مياح ، عن أبيه قال قال لي أبو عبد الله </w:t>
      </w:r>
      <w:r w:rsidR="00850EDE">
        <w:rPr>
          <w:rStyle w:val="libAlaemChar"/>
          <w:rtl/>
        </w:rPr>
        <w:t xml:space="preserve">عليه‌السلام </w:t>
      </w:r>
      <w:r w:rsidRPr="009746DC">
        <w:rPr>
          <w:rtl/>
        </w:rPr>
        <w:t xml:space="preserve">يا مياح درهم يوصل به </w:t>
      </w:r>
      <w:r w:rsidR="00406F49">
        <w:rPr>
          <w:rtl/>
        </w:rPr>
        <w:t xml:space="preserve">الإمام </w:t>
      </w:r>
      <w:r w:rsidRPr="009746DC">
        <w:rPr>
          <w:rtl/>
        </w:rPr>
        <w:t>أعظم وزنا من أحد</w:t>
      </w:r>
      <w:r>
        <w:rPr>
          <w:rFonts w:hint="cs"/>
          <w:rtl/>
        </w:rPr>
        <w:t xml:space="preserve">. </w:t>
      </w:r>
    </w:p>
    <w:p w:rsidR="00B717C7" w:rsidRPr="009746DC" w:rsidRDefault="00B717C7" w:rsidP="00850A74">
      <w:pPr>
        <w:pStyle w:val="libNormal"/>
        <w:rPr>
          <w:rtl/>
        </w:rPr>
      </w:pPr>
      <w:r w:rsidRPr="009746DC">
        <w:rPr>
          <w:rtl/>
        </w:rPr>
        <w:t>6</w:t>
      </w:r>
      <w:r>
        <w:rPr>
          <w:rtl/>
        </w:rPr>
        <w:t xml:space="preserve"> </w:t>
      </w:r>
      <w:r w:rsidR="003928AF">
        <w:rPr>
          <w:rtl/>
        </w:rPr>
        <w:t>-</w:t>
      </w:r>
      <w:r>
        <w:rPr>
          <w:rtl/>
        </w:rPr>
        <w:t xml:space="preserve"> </w:t>
      </w:r>
      <w:r w:rsidR="00551E04">
        <w:rPr>
          <w:rtl/>
        </w:rPr>
        <w:t>عليّ</w:t>
      </w:r>
      <w:r w:rsidR="00F00ECD">
        <w:rPr>
          <w:rFonts w:hint="cs"/>
          <w:rtl/>
        </w:rPr>
        <w:t>ُ</w:t>
      </w:r>
      <w:r w:rsidR="00551E04">
        <w:rPr>
          <w:rtl/>
        </w:rPr>
        <w:t xml:space="preserve"> </w:t>
      </w:r>
      <w:r w:rsidRPr="009746DC">
        <w:rPr>
          <w:rtl/>
        </w:rPr>
        <w:t xml:space="preserve">بن إبراهيم ، عن </w:t>
      </w:r>
      <w:r w:rsidR="00551E04">
        <w:rPr>
          <w:rtl/>
        </w:rPr>
        <w:t xml:space="preserve">محمّد </w:t>
      </w:r>
      <w:r w:rsidRPr="009746DC">
        <w:rPr>
          <w:rtl/>
        </w:rPr>
        <w:t xml:space="preserve">بن عيسى ، عن يونس ، عن بعض رجاله ، عن أبي عبد الله </w:t>
      </w:r>
      <w:r w:rsidR="00850EDE">
        <w:rPr>
          <w:rStyle w:val="libAlaemChar"/>
          <w:rtl/>
        </w:rPr>
        <w:t xml:space="preserve">عليه‌السلام </w:t>
      </w:r>
      <w:r w:rsidRPr="009746DC">
        <w:rPr>
          <w:rtl/>
        </w:rPr>
        <w:t xml:space="preserve">قال درهم يوصل به </w:t>
      </w:r>
      <w:r w:rsidR="00406F49">
        <w:rPr>
          <w:rtl/>
        </w:rPr>
        <w:t xml:space="preserve">الإمام </w:t>
      </w:r>
      <w:r w:rsidRPr="009746DC">
        <w:rPr>
          <w:rtl/>
        </w:rPr>
        <w:t>أفضل من ألفي ألف درهم فيما سواه من وجوه البر</w:t>
      </w:r>
      <w:r>
        <w:rPr>
          <w:rFonts w:hint="cs"/>
          <w:rtl/>
        </w:rPr>
        <w:t>.</w:t>
      </w:r>
    </w:p>
    <w:p w:rsidR="00B717C7" w:rsidRPr="009746DC" w:rsidRDefault="00B717C7" w:rsidP="00850A74">
      <w:pPr>
        <w:pStyle w:val="libNormal"/>
        <w:rPr>
          <w:rtl/>
        </w:rPr>
      </w:pPr>
      <w:r w:rsidRPr="009746DC">
        <w:rPr>
          <w:rtl/>
        </w:rPr>
        <w:t>7</w:t>
      </w:r>
      <w:r>
        <w:rPr>
          <w:rtl/>
        </w:rPr>
        <w:t xml:space="preserve"> </w:t>
      </w:r>
      <w:r w:rsidR="003928AF">
        <w:rPr>
          <w:rtl/>
        </w:rPr>
        <w:t>-</w:t>
      </w:r>
      <w:r>
        <w:rPr>
          <w:rtl/>
        </w:rPr>
        <w:t xml:space="preserve"> </w:t>
      </w:r>
      <w:r w:rsidR="00551E04">
        <w:rPr>
          <w:rtl/>
        </w:rPr>
        <w:t>محمّد</w:t>
      </w:r>
      <w:r w:rsidR="00850A74">
        <w:rPr>
          <w:rFonts w:hint="cs"/>
          <w:rtl/>
        </w:rPr>
        <w:t>ُ</w:t>
      </w:r>
      <w:r w:rsidR="00551E04">
        <w:rPr>
          <w:rtl/>
        </w:rPr>
        <w:t xml:space="preserve"> </w:t>
      </w:r>
      <w:r w:rsidRPr="009746DC">
        <w:rPr>
          <w:rtl/>
        </w:rPr>
        <w:t xml:space="preserve">بن يحيى ، عن أحمد بن </w:t>
      </w:r>
      <w:r w:rsidR="00551E04">
        <w:rPr>
          <w:rtl/>
        </w:rPr>
        <w:t xml:space="preserve">محمّد </w:t>
      </w:r>
      <w:r w:rsidRPr="009746DC">
        <w:rPr>
          <w:rtl/>
        </w:rPr>
        <w:t>، عن ابن فض</w:t>
      </w:r>
      <w:r w:rsidR="00850A74">
        <w:rPr>
          <w:rFonts w:hint="cs"/>
          <w:rtl/>
        </w:rPr>
        <w:t>ّ</w:t>
      </w:r>
      <w:r w:rsidRPr="009746DC">
        <w:rPr>
          <w:rtl/>
        </w:rPr>
        <w:t xml:space="preserve">ال ، عن ابن بكير قال سمعت أبا عبد الله </w:t>
      </w:r>
      <w:r w:rsidR="00850EDE">
        <w:rPr>
          <w:rStyle w:val="libAlaemChar"/>
          <w:rtl/>
        </w:rPr>
        <w:t xml:space="preserve">عليه‌السلام </w:t>
      </w:r>
      <w:r w:rsidRPr="009746DC">
        <w:rPr>
          <w:rtl/>
        </w:rPr>
        <w:t xml:space="preserve">يقول </w:t>
      </w:r>
      <w:r w:rsidR="00850A74">
        <w:rPr>
          <w:rFonts w:hint="cs"/>
          <w:rtl/>
        </w:rPr>
        <w:t xml:space="preserve">: </w:t>
      </w:r>
      <w:r w:rsidRPr="009746DC">
        <w:rPr>
          <w:rtl/>
        </w:rPr>
        <w:t>إن</w:t>
      </w:r>
      <w:r w:rsidR="00850A74">
        <w:rPr>
          <w:rFonts w:hint="cs"/>
          <w:rtl/>
        </w:rPr>
        <w:t>ّ</w:t>
      </w:r>
      <w:r w:rsidRPr="009746DC">
        <w:rPr>
          <w:rtl/>
        </w:rPr>
        <w:t>ي لآخذ من أحدكم الدر</w:t>
      </w:r>
      <w:r w:rsidR="00850A74">
        <w:rPr>
          <w:rFonts w:hint="cs"/>
          <w:rtl/>
        </w:rPr>
        <w:t>ّ</w:t>
      </w:r>
      <w:r w:rsidRPr="009746DC">
        <w:rPr>
          <w:rtl/>
        </w:rPr>
        <w:t>هم وإن</w:t>
      </w:r>
      <w:r w:rsidR="00850A74">
        <w:rPr>
          <w:rFonts w:hint="cs"/>
          <w:rtl/>
        </w:rPr>
        <w:t>ّ</w:t>
      </w:r>
      <w:r w:rsidRPr="009746DC">
        <w:rPr>
          <w:rtl/>
        </w:rPr>
        <w:t xml:space="preserve">ي لمن أكثر أهل المدينة </w:t>
      </w:r>
      <w:r w:rsidR="00B64EB6">
        <w:rPr>
          <w:rtl/>
        </w:rPr>
        <w:t xml:space="preserve">مالاً </w:t>
      </w:r>
      <w:r w:rsidRPr="009746DC">
        <w:rPr>
          <w:rtl/>
        </w:rPr>
        <w:t xml:space="preserve">ما أريد بذلك </w:t>
      </w:r>
      <w:r w:rsidR="000164B7">
        <w:rPr>
          <w:rtl/>
        </w:rPr>
        <w:t xml:space="preserve">إلّا </w:t>
      </w:r>
      <w:r w:rsidR="00D8033E">
        <w:rPr>
          <w:rtl/>
        </w:rPr>
        <w:t xml:space="preserve">ان </w:t>
      </w:r>
      <w:r w:rsidRPr="009746DC">
        <w:rPr>
          <w:rtl/>
        </w:rPr>
        <w:t>تطه</w:t>
      </w:r>
      <w:r w:rsidR="00F00ECD">
        <w:rPr>
          <w:rFonts w:hint="cs"/>
          <w:rtl/>
        </w:rPr>
        <w:t>ّ</w:t>
      </w:r>
      <w:r w:rsidRPr="009746DC">
        <w:rPr>
          <w:rtl/>
        </w:rPr>
        <w:t>روا</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50A74">
      <w:pPr>
        <w:pStyle w:val="libNormal"/>
        <w:rPr>
          <w:rtl/>
          <w:lang w:bidi="fa-IR"/>
        </w:rPr>
      </w:pPr>
      <w:r w:rsidRPr="00F54854">
        <w:rPr>
          <w:rStyle w:val="libBold1Char"/>
          <w:rtl/>
        </w:rPr>
        <w:t>الحديث الرابع :</w:t>
      </w:r>
      <w:r w:rsidRPr="009974D7">
        <w:rPr>
          <w:rtl/>
        </w:rPr>
        <w:t xml:space="preserve"> </w:t>
      </w:r>
      <w:r w:rsidRPr="009746DC">
        <w:rPr>
          <w:rtl/>
          <w:lang w:bidi="fa-IR"/>
        </w:rPr>
        <w:t>موثق.</w:t>
      </w:r>
    </w:p>
    <w:p w:rsidR="00B717C7" w:rsidRPr="009746DC" w:rsidRDefault="00B717C7" w:rsidP="00850A74">
      <w:pPr>
        <w:pStyle w:val="libNormal"/>
        <w:rPr>
          <w:rtl/>
        </w:rPr>
      </w:pPr>
      <w:r w:rsidRPr="000F65B1">
        <w:rPr>
          <w:rStyle w:val="libBold1Char"/>
          <w:rtl/>
        </w:rPr>
        <w:t>الحديث الخامس :</w:t>
      </w:r>
      <w:r w:rsidRPr="009974D7">
        <w:rPr>
          <w:rtl/>
        </w:rPr>
        <w:t xml:space="preserve"> </w:t>
      </w:r>
      <w:r w:rsidRPr="009746DC">
        <w:rPr>
          <w:rtl/>
        </w:rPr>
        <w:t>ضعيف و</w:t>
      </w:r>
      <w:r w:rsidR="00D83B35">
        <w:rPr>
          <w:rtl/>
        </w:rPr>
        <w:t xml:space="preserve">علىّ </w:t>
      </w:r>
      <w:r w:rsidRPr="009746DC">
        <w:rPr>
          <w:rtl/>
        </w:rPr>
        <w:t>ما ذكرنا من الوجه الأول في الخبر الثاني لا ينافي الأعظمي</w:t>
      </w:r>
      <w:r w:rsidR="00F00ECD">
        <w:rPr>
          <w:rFonts w:hint="cs"/>
          <w:rtl/>
        </w:rPr>
        <w:t>ّ</w:t>
      </w:r>
      <w:r w:rsidRPr="009746DC">
        <w:rPr>
          <w:rtl/>
        </w:rPr>
        <w:t>ة المساواة و</w:t>
      </w:r>
      <w:r w:rsidR="00D83B35">
        <w:rPr>
          <w:rtl/>
        </w:rPr>
        <w:t xml:space="preserve">علىّ </w:t>
      </w:r>
      <w:r w:rsidRPr="009746DC">
        <w:rPr>
          <w:rtl/>
        </w:rPr>
        <w:t xml:space="preserve">الثاني </w:t>
      </w:r>
      <w:r w:rsidR="00B613C2">
        <w:rPr>
          <w:rtl/>
        </w:rPr>
        <w:t xml:space="preserve">لعلّ </w:t>
      </w:r>
      <w:r w:rsidRPr="009746DC">
        <w:rPr>
          <w:rtl/>
        </w:rPr>
        <w:t>الاختلاف باعتبار اختلاف الإخلاص وحلية المال ومعرفة المعطي وغير ذلك.</w:t>
      </w:r>
    </w:p>
    <w:p w:rsidR="00B717C7" w:rsidRPr="009746DC" w:rsidRDefault="00B717C7" w:rsidP="00850A74">
      <w:pPr>
        <w:pStyle w:val="libNormal"/>
        <w:rPr>
          <w:rtl/>
          <w:lang w:bidi="fa-IR"/>
        </w:rPr>
      </w:pPr>
      <w:r w:rsidRPr="00EB1FB4">
        <w:rPr>
          <w:rStyle w:val="libBold1Char"/>
          <w:rtl/>
        </w:rPr>
        <w:t>الحديث السادس :</w:t>
      </w:r>
      <w:r w:rsidRPr="009746DC">
        <w:rPr>
          <w:rtl/>
          <w:lang w:bidi="fa-IR"/>
        </w:rPr>
        <w:t xml:space="preserve"> مرسل.</w:t>
      </w:r>
    </w:p>
    <w:p w:rsidR="00B717C7" w:rsidRPr="009746DC" w:rsidRDefault="00B717C7" w:rsidP="00850A74">
      <w:pPr>
        <w:pStyle w:val="libNormal"/>
        <w:rPr>
          <w:rtl/>
          <w:lang w:bidi="fa-IR"/>
        </w:rPr>
      </w:pPr>
      <w:r w:rsidRPr="002616DD">
        <w:rPr>
          <w:rStyle w:val="libBold1Char"/>
          <w:rtl/>
        </w:rPr>
        <w:t>الحديث السابع :</w:t>
      </w:r>
      <w:r w:rsidRPr="009746DC">
        <w:rPr>
          <w:rtl/>
          <w:lang w:bidi="fa-IR"/>
        </w:rPr>
        <w:t xml:space="preserve"> موثق كالصحيح.</w:t>
      </w:r>
    </w:p>
    <w:p w:rsidR="00B717C7" w:rsidRPr="009746DC" w:rsidRDefault="00B717C7" w:rsidP="00850A74">
      <w:pPr>
        <w:pStyle w:val="libNormal"/>
        <w:rPr>
          <w:rtl/>
        </w:rPr>
      </w:pPr>
      <w:r w:rsidRPr="00C875FB">
        <w:rPr>
          <w:rtl/>
        </w:rPr>
        <w:t xml:space="preserve">« </w:t>
      </w:r>
      <w:r w:rsidR="000164B7">
        <w:rPr>
          <w:rtl/>
        </w:rPr>
        <w:t xml:space="preserve">إلّا </w:t>
      </w:r>
      <w:r w:rsidR="00D8033E">
        <w:rPr>
          <w:rtl/>
        </w:rPr>
        <w:t xml:space="preserve">ان </w:t>
      </w:r>
      <w:r w:rsidRPr="00C875FB">
        <w:rPr>
          <w:rtl/>
        </w:rPr>
        <w:t>تطه</w:t>
      </w:r>
      <w:r w:rsidR="00F00ECD">
        <w:rPr>
          <w:rFonts w:hint="cs"/>
          <w:rtl/>
        </w:rPr>
        <w:t>ّ</w:t>
      </w:r>
      <w:r w:rsidRPr="00C875FB">
        <w:rPr>
          <w:rtl/>
        </w:rPr>
        <w:t>روا »</w:t>
      </w:r>
      <w:r w:rsidRPr="009746DC">
        <w:rPr>
          <w:rtl/>
        </w:rPr>
        <w:t xml:space="preserve"> أي من السيئات وذمائم الأخلاق.</w:t>
      </w:r>
    </w:p>
    <w:p w:rsidR="00B717C7" w:rsidRPr="009746DC" w:rsidRDefault="00B717C7" w:rsidP="00850A74">
      <w:pPr>
        <w:pStyle w:val="libLine"/>
        <w:rPr>
          <w:rtl/>
        </w:rPr>
      </w:pPr>
      <w:r w:rsidRPr="009746DC">
        <w:rPr>
          <w:rtl/>
        </w:rPr>
        <w:t>__________________</w:t>
      </w:r>
    </w:p>
    <w:p w:rsidR="00B717C7" w:rsidRPr="009746DC" w:rsidRDefault="00B717C7" w:rsidP="00850A74">
      <w:pPr>
        <w:pStyle w:val="libFootnote0"/>
        <w:rPr>
          <w:rtl/>
          <w:lang w:bidi="fa-IR"/>
        </w:rPr>
      </w:pPr>
      <w:r>
        <w:rPr>
          <w:rtl/>
        </w:rPr>
        <w:t>(</w:t>
      </w:r>
      <w:r w:rsidRPr="009746DC">
        <w:rPr>
          <w:rtl/>
        </w:rPr>
        <w:t>1) سورة الحديد : 11.</w:t>
      </w:r>
    </w:p>
    <w:p w:rsidR="008930D5" w:rsidRDefault="008930D5" w:rsidP="008930D5">
      <w:pPr>
        <w:pStyle w:val="libNormal"/>
        <w:rPr>
          <w:rtl/>
        </w:rPr>
      </w:pPr>
      <w:bookmarkStart w:id="106" w:name="_Toc100051260"/>
      <w:r>
        <w:rPr>
          <w:rtl/>
        </w:rPr>
        <w:br w:type="page"/>
      </w:r>
    </w:p>
    <w:p w:rsidR="00B717C7" w:rsidRDefault="00F00ECD" w:rsidP="00F00ECD">
      <w:pPr>
        <w:pStyle w:val="Heading1Center"/>
        <w:rPr>
          <w:rtl/>
        </w:rPr>
      </w:pPr>
      <w:bookmarkStart w:id="107" w:name="_Toc260322958"/>
      <w:bookmarkStart w:id="108" w:name="_Toc260323063"/>
      <w:r>
        <w:rPr>
          <w:rFonts w:hint="cs"/>
          <w:rtl/>
        </w:rPr>
        <w:lastRenderedPageBreak/>
        <w:t xml:space="preserve">( </w:t>
      </w:r>
      <w:r w:rsidR="00B717C7" w:rsidRPr="009746DC">
        <w:rPr>
          <w:rtl/>
        </w:rPr>
        <w:t>باب</w:t>
      </w:r>
      <w:bookmarkEnd w:id="106"/>
      <w:r w:rsidR="00B717C7" w:rsidRPr="009746DC">
        <w:rPr>
          <w:rtl/>
        </w:rPr>
        <w:t xml:space="preserve"> </w:t>
      </w:r>
      <w:r>
        <w:rPr>
          <w:rFonts w:hint="cs"/>
          <w:rtl/>
        </w:rPr>
        <w:t>)</w:t>
      </w:r>
      <w:bookmarkEnd w:id="107"/>
      <w:bookmarkEnd w:id="108"/>
    </w:p>
    <w:p w:rsidR="00B717C7" w:rsidRPr="009746DC" w:rsidRDefault="00F00ECD" w:rsidP="00F00ECD">
      <w:pPr>
        <w:pStyle w:val="Heading1Center"/>
        <w:rPr>
          <w:rtl/>
        </w:rPr>
      </w:pPr>
      <w:bookmarkStart w:id="109" w:name="_Toc100051261"/>
      <w:bookmarkStart w:id="110" w:name="_Toc260322959"/>
      <w:bookmarkStart w:id="111" w:name="_Toc260323064"/>
      <w:r>
        <w:rPr>
          <w:rFonts w:hint="cs"/>
          <w:rtl/>
        </w:rPr>
        <w:t xml:space="preserve">( </w:t>
      </w:r>
      <w:r w:rsidR="00B717C7" w:rsidRPr="009746DC">
        <w:rPr>
          <w:rtl/>
        </w:rPr>
        <w:t>الفيء والأنفال وتفسير الخمس وحدوده وما يجب فيه</w:t>
      </w:r>
      <w:bookmarkEnd w:id="109"/>
      <w:r>
        <w:rPr>
          <w:rFonts w:hint="cs"/>
          <w:rtl/>
        </w:rPr>
        <w:t xml:space="preserve"> )</w:t>
      </w:r>
      <w:bookmarkEnd w:id="110"/>
      <w:bookmarkEnd w:id="111"/>
    </w:p>
    <w:p w:rsidR="00B717C7" w:rsidRPr="009746DC" w:rsidRDefault="00F00ECD" w:rsidP="00F00ECD">
      <w:pPr>
        <w:pStyle w:val="libNormal"/>
        <w:rPr>
          <w:rtl/>
        </w:rPr>
      </w:pPr>
      <w:r>
        <w:rPr>
          <w:rFonts w:hint="cs"/>
          <w:rtl/>
        </w:rPr>
        <w:t>إ</w:t>
      </w:r>
      <w:r w:rsidR="00D8033E">
        <w:rPr>
          <w:rtl/>
        </w:rPr>
        <w:t>ن</w:t>
      </w:r>
      <w:r>
        <w:rPr>
          <w:rFonts w:hint="cs"/>
          <w:rtl/>
        </w:rPr>
        <w:t>ّ</w:t>
      </w:r>
      <w:r w:rsidR="00D8033E">
        <w:rPr>
          <w:rtl/>
        </w:rPr>
        <w:t xml:space="preserve"> </w:t>
      </w:r>
      <w:r w:rsidR="00B717C7" w:rsidRPr="009746DC">
        <w:rPr>
          <w:rtl/>
        </w:rPr>
        <w:t>الله تبارك وتعالى جعل الدنيا كلها بأسرها لخليفته حيث يقول للملائكة</w:t>
      </w:r>
      <w:r w:rsidR="00B717C7">
        <w:rPr>
          <w:rtl/>
        </w:rPr>
        <w:t xml:space="preserve"> </w:t>
      </w:r>
      <w:r w:rsidR="00B717C7" w:rsidRPr="005E3B39">
        <w:rPr>
          <w:rtl/>
        </w:rPr>
        <w:t>«</w:t>
      </w:r>
      <w:r w:rsidR="00B717C7" w:rsidRPr="009746DC">
        <w:rPr>
          <w:rtl/>
        </w:rPr>
        <w:t xml:space="preserve"> إِنِّي جاعِلٌ فِي الْأَرْضِ خَلِيفَةً </w:t>
      </w:r>
      <w:r w:rsidR="00B717C7" w:rsidRPr="005E3B39">
        <w:rPr>
          <w:rtl/>
        </w:rPr>
        <w:t>»</w:t>
      </w:r>
      <w:r w:rsidR="00B717C7" w:rsidRPr="009746DC">
        <w:rPr>
          <w:rtl/>
        </w:rPr>
        <w:t xml:space="preserve"> </w:t>
      </w:r>
      <w:r w:rsidR="00B717C7" w:rsidRPr="00F00ECD">
        <w:rPr>
          <w:rStyle w:val="libFootnotenumChar"/>
          <w:rtl/>
        </w:rPr>
        <w:t>(1)</w:t>
      </w:r>
      <w:r w:rsidR="00B717C7" w:rsidRPr="009746DC">
        <w:rPr>
          <w:rtl/>
        </w:rPr>
        <w:t xml:space="preserve"> فكانت الدنيا بأسرها لآدم وصارت بعده لأبرار ولده وخلفائه فما غلب عليه أعداؤهم </w:t>
      </w:r>
      <w:r w:rsidR="00D83B35">
        <w:rPr>
          <w:rtl/>
        </w:rPr>
        <w:t>ثمّ</w:t>
      </w:r>
      <w:r>
        <w:rPr>
          <w:rFonts w:hint="cs"/>
          <w:rtl/>
        </w:rPr>
        <w:t>َ</w:t>
      </w:r>
      <w:r w:rsidR="00D83B35">
        <w:rPr>
          <w:rtl/>
        </w:rPr>
        <w:t xml:space="preserve"> </w:t>
      </w:r>
      <w:r w:rsidR="00B717C7" w:rsidRPr="009746DC">
        <w:rPr>
          <w:rtl/>
        </w:rPr>
        <w:t>رجع إليهم بحرب أو غلبة سم</w:t>
      </w:r>
      <w:r>
        <w:rPr>
          <w:rFonts w:hint="cs"/>
          <w:rtl/>
        </w:rPr>
        <w:t>ّ</w:t>
      </w:r>
      <w:r w:rsidR="00B717C7" w:rsidRPr="009746DC">
        <w:rPr>
          <w:rtl/>
        </w:rPr>
        <w:t>ي فيئا</w:t>
      </w:r>
      <w:r>
        <w:rPr>
          <w:rFonts w:hint="cs"/>
          <w:rtl/>
        </w:rPr>
        <w:t>ً</w:t>
      </w:r>
      <w:r w:rsidR="00B717C7" w:rsidRPr="009746DC">
        <w:rPr>
          <w:rtl/>
        </w:rPr>
        <w:t xml:space="preserve"> وهو </w:t>
      </w:r>
      <w:r w:rsidR="00D8033E">
        <w:rPr>
          <w:rtl/>
        </w:rPr>
        <w:t xml:space="preserve">ان </w:t>
      </w:r>
      <w:r w:rsidR="00B717C7" w:rsidRPr="009746DC">
        <w:rPr>
          <w:rtl/>
        </w:rPr>
        <w:t>يفيء</w:t>
      </w:r>
    </w:p>
    <w:p w:rsidR="00B717C7" w:rsidRPr="00324B78" w:rsidRDefault="008930D5" w:rsidP="007F05B9">
      <w:pPr>
        <w:pStyle w:val="libLine"/>
        <w:rPr>
          <w:rtl/>
        </w:rPr>
      </w:pPr>
      <w:r>
        <w:rPr>
          <w:rFonts w:hint="cs"/>
          <w:rtl/>
        </w:rPr>
        <w:t>_____________________________________________</w:t>
      </w:r>
    </w:p>
    <w:p w:rsidR="00B717C7" w:rsidRDefault="00B717C7" w:rsidP="00F00ECD">
      <w:pPr>
        <w:pStyle w:val="libCenterBold1"/>
        <w:rPr>
          <w:rtl/>
        </w:rPr>
      </w:pPr>
      <w:bookmarkStart w:id="112" w:name="_Toc100051262"/>
      <w:r w:rsidRPr="00C875FB">
        <w:rPr>
          <w:rtl/>
        </w:rPr>
        <w:t>باب الفيء والأنفال وتفسير الخمس وحدوده وما يجب فيه</w:t>
      </w:r>
      <w:bookmarkEnd w:id="112"/>
      <w:r w:rsidRPr="00C875FB">
        <w:rPr>
          <w:rtl/>
        </w:rPr>
        <w:t xml:space="preserve"> </w:t>
      </w:r>
    </w:p>
    <w:p w:rsidR="00B717C7" w:rsidRPr="009746DC" w:rsidRDefault="00B717C7" w:rsidP="00F00ECD">
      <w:pPr>
        <w:pStyle w:val="libNormal"/>
        <w:rPr>
          <w:rtl/>
        </w:rPr>
      </w:pPr>
      <w:r w:rsidRPr="00C875FB">
        <w:rPr>
          <w:rtl/>
        </w:rPr>
        <w:t xml:space="preserve">قوله </w:t>
      </w:r>
      <w:r>
        <w:rPr>
          <w:rtl/>
        </w:rPr>
        <w:t>(ره)</w:t>
      </w:r>
      <w:r w:rsidRPr="00C875FB">
        <w:rPr>
          <w:rtl/>
        </w:rPr>
        <w:t xml:space="preserve"> : حيث يقول ،</w:t>
      </w:r>
      <w:r w:rsidRPr="009746DC">
        <w:rPr>
          <w:rtl/>
        </w:rPr>
        <w:t xml:space="preserve"> التعليل من جهة </w:t>
      </w:r>
      <w:r w:rsidR="00D8033E">
        <w:rPr>
          <w:rtl/>
        </w:rPr>
        <w:t>ان</w:t>
      </w:r>
      <w:r w:rsidR="00F00ECD">
        <w:rPr>
          <w:rFonts w:hint="cs"/>
          <w:rtl/>
        </w:rPr>
        <w:t>ّ</w:t>
      </w:r>
      <w:r w:rsidR="00D8033E">
        <w:rPr>
          <w:rtl/>
        </w:rPr>
        <w:t xml:space="preserve"> </w:t>
      </w:r>
      <w:r w:rsidRPr="009746DC">
        <w:rPr>
          <w:rtl/>
        </w:rPr>
        <w:t>خليفة الرجل من يقوم مق</w:t>
      </w:r>
      <w:r w:rsidR="00F00ECD">
        <w:rPr>
          <w:rFonts w:hint="cs"/>
          <w:rtl/>
        </w:rPr>
        <w:t>ا</w:t>
      </w:r>
      <w:r w:rsidR="00F00ECD">
        <w:rPr>
          <w:rtl/>
        </w:rPr>
        <w:t>م</w:t>
      </w:r>
      <w:r w:rsidR="00551E04">
        <w:rPr>
          <w:rtl/>
        </w:rPr>
        <w:t xml:space="preserve">ه </w:t>
      </w:r>
      <w:r w:rsidRPr="009746DC">
        <w:rPr>
          <w:rtl/>
        </w:rPr>
        <w:t>ويسد</w:t>
      </w:r>
      <w:r w:rsidR="00F00ECD">
        <w:rPr>
          <w:rFonts w:hint="cs"/>
          <w:rtl/>
        </w:rPr>
        <w:t>ّ</w:t>
      </w:r>
      <w:r w:rsidRPr="009746DC">
        <w:rPr>
          <w:rtl/>
        </w:rPr>
        <w:t>. مسد</w:t>
      </w:r>
      <w:r w:rsidR="00F00ECD">
        <w:rPr>
          <w:rFonts w:hint="cs"/>
          <w:rtl/>
        </w:rPr>
        <w:t>ّ</w:t>
      </w:r>
      <w:r w:rsidRPr="009746DC">
        <w:rPr>
          <w:rtl/>
        </w:rPr>
        <w:t xml:space="preserve">ه والهاء فيه للمبالغة تدل </w:t>
      </w:r>
      <w:r w:rsidR="00D83B35">
        <w:rPr>
          <w:rtl/>
        </w:rPr>
        <w:t xml:space="preserve">علىّ </w:t>
      </w:r>
      <w:r w:rsidR="00D8033E">
        <w:rPr>
          <w:rtl/>
        </w:rPr>
        <w:t xml:space="preserve">ان </w:t>
      </w:r>
      <w:r w:rsidRPr="009746DC">
        <w:rPr>
          <w:rtl/>
        </w:rPr>
        <w:t>لل</w:t>
      </w:r>
      <w:r w:rsidR="00AA7D34">
        <w:rPr>
          <w:rtl/>
        </w:rPr>
        <w:t xml:space="preserve">إمام </w:t>
      </w:r>
      <w:r w:rsidRPr="009746DC">
        <w:rPr>
          <w:rtl/>
        </w:rPr>
        <w:t xml:space="preserve">التصرف في الأرض كيف شاء ، كما </w:t>
      </w:r>
      <w:r w:rsidR="00D8033E">
        <w:rPr>
          <w:rtl/>
        </w:rPr>
        <w:t xml:space="preserve">ان </w:t>
      </w:r>
      <w:r w:rsidRPr="009746DC">
        <w:rPr>
          <w:rtl/>
        </w:rPr>
        <w:t xml:space="preserve">لله عز وجل التصرف فيها </w:t>
      </w:r>
      <w:r w:rsidR="00D83B35">
        <w:rPr>
          <w:rtl/>
        </w:rPr>
        <w:t xml:space="preserve">ثمّ </w:t>
      </w:r>
      <w:r w:rsidRPr="009746DC">
        <w:rPr>
          <w:rtl/>
        </w:rPr>
        <w:t>صار لأبرار ولده لأن</w:t>
      </w:r>
      <w:r w:rsidR="00F00ECD">
        <w:rPr>
          <w:rFonts w:hint="cs"/>
          <w:rtl/>
        </w:rPr>
        <w:t>ّ</w:t>
      </w:r>
      <w:r w:rsidRPr="009746DC">
        <w:rPr>
          <w:rtl/>
        </w:rPr>
        <w:t xml:space="preserve">هم </w:t>
      </w:r>
      <w:r w:rsidR="00E43AE8">
        <w:rPr>
          <w:rtl/>
        </w:rPr>
        <w:t>أيضاً</w:t>
      </w:r>
      <w:r w:rsidR="00551E04">
        <w:rPr>
          <w:rtl/>
        </w:rPr>
        <w:t xml:space="preserve"> </w:t>
      </w:r>
      <w:r w:rsidRPr="009746DC">
        <w:rPr>
          <w:rtl/>
        </w:rPr>
        <w:t>خلفاء الله</w:t>
      </w:r>
      <w:r>
        <w:rPr>
          <w:rtl/>
        </w:rPr>
        <w:t xml:space="preserve"> </w:t>
      </w:r>
      <w:r w:rsidRPr="00C875FB">
        <w:rPr>
          <w:rtl/>
        </w:rPr>
        <w:t>« فما غلب عليه »</w:t>
      </w:r>
      <w:r w:rsidRPr="009746DC">
        <w:rPr>
          <w:rtl/>
        </w:rPr>
        <w:t xml:space="preserve"> أي تصرف فيه</w:t>
      </w:r>
      <w:r>
        <w:rPr>
          <w:rtl/>
        </w:rPr>
        <w:t xml:space="preserve"> </w:t>
      </w:r>
      <w:r w:rsidRPr="00C875FB">
        <w:rPr>
          <w:rtl/>
        </w:rPr>
        <w:t>« أعداؤهم »</w:t>
      </w:r>
      <w:r w:rsidRPr="009746DC">
        <w:rPr>
          <w:rtl/>
        </w:rPr>
        <w:t xml:space="preserve"> أي أعداء الخلفاء</w:t>
      </w:r>
      <w:r w:rsidRPr="00C875FB">
        <w:rPr>
          <w:rtl/>
        </w:rPr>
        <w:t xml:space="preserve"> « أو غلبة »</w:t>
      </w:r>
      <w:r w:rsidRPr="009746DC">
        <w:rPr>
          <w:rtl/>
        </w:rPr>
        <w:t xml:space="preserve"> ب</w:t>
      </w:r>
      <w:r w:rsidR="00D8033E">
        <w:rPr>
          <w:rtl/>
        </w:rPr>
        <w:t xml:space="preserve">ان </w:t>
      </w:r>
      <w:r w:rsidRPr="009746DC">
        <w:rPr>
          <w:rtl/>
        </w:rPr>
        <w:t>انهزموا وتركوا الأرض خوفا قبل وقوع الحرب.</w:t>
      </w:r>
    </w:p>
    <w:p w:rsidR="00B717C7" w:rsidRPr="009746DC" w:rsidRDefault="00B717C7" w:rsidP="00F00ECD">
      <w:pPr>
        <w:pStyle w:val="libNormal"/>
        <w:rPr>
          <w:rtl/>
        </w:rPr>
      </w:pPr>
      <w:r w:rsidRPr="009746DC">
        <w:rPr>
          <w:rtl/>
        </w:rPr>
        <w:t xml:space="preserve">وقال الراغب في المفردات : </w:t>
      </w:r>
      <w:r w:rsidRPr="00C875FB">
        <w:rPr>
          <w:rtl/>
        </w:rPr>
        <w:t>الفيء</w:t>
      </w:r>
      <w:r w:rsidRPr="009746DC">
        <w:rPr>
          <w:rtl/>
        </w:rPr>
        <w:t xml:space="preserve"> والفيئة الرجوع إلى حالة محمودة قال : </w:t>
      </w:r>
      <w:r w:rsidRPr="005E3B39">
        <w:rPr>
          <w:rtl/>
        </w:rPr>
        <w:t>«</w:t>
      </w:r>
      <w:r w:rsidRPr="00DA1B74">
        <w:rPr>
          <w:rtl/>
        </w:rPr>
        <w:t xml:space="preserve"> </w:t>
      </w:r>
      <w:r w:rsidR="00FE5F86">
        <w:rPr>
          <w:rtl/>
        </w:rPr>
        <w:t xml:space="preserve">حتّى </w:t>
      </w:r>
      <w:r w:rsidRPr="00DA1B74">
        <w:rPr>
          <w:rtl/>
        </w:rPr>
        <w:t>تَفِيءَ إِلى أَ</w:t>
      </w:r>
      <w:r w:rsidR="00850EDE">
        <w:rPr>
          <w:rtl/>
        </w:rPr>
        <w:t xml:space="preserve">مرّ </w:t>
      </w:r>
      <w:r w:rsidRPr="00DA1B74">
        <w:rPr>
          <w:rtl/>
        </w:rPr>
        <w:t xml:space="preserve">اللهِ </w:t>
      </w:r>
      <w:r w:rsidRPr="005E3B39">
        <w:rPr>
          <w:rtl/>
        </w:rPr>
        <w:t>»</w:t>
      </w:r>
      <w:r w:rsidRPr="009746DC">
        <w:rPr>
          <w:rtl/>
        </w:rPr>
        <w:t xml:space="preserve"> </w:t>
      </w:r>
      <w:r w:rsidRPr="00F00ECD">
        <w:rPr>
          <w:rStyle w:val="libFootnotenumChar"/>
          <w:rtl/>
        </w:rPr>
        <w:t>(2)</w:t>
      </w:r>
      <w:r w:rsidRPr="009746DC">
        <w:rPr>
          <w:rtl/>
        </w:rPr>
        <w:t xml:space="preserve"> وقال : </w:t>
      </w:r>
      <w:r w:rsidRPr="005E3B39">
        <w:rPr>
          <w:rtl/>
        </w:rPr>
        <w:t>«</w:t>
      </w:r>
      <w:r w:rsidRPr="00DA1B74">
        <w:rPr>
          <w:rtl/>
        </w:rPr>
        <w:t xml:space="preserve"> فَ</w:t>
      </w:r>
      <w:r w:rsidR="00D8033E">
        <w:rPr>
          <w:rtl/>
        </w:rPr>
        <w:t xml:space="preserve">ان </w:t>
      </w:r>
      <w:r w:rsidRPr="00DA1B74">
        <w:rPr>
          <w:rtl/>
        </w:rPr>
        <w:t xml:space="preserve">فاءَتْ فَأَصْلِحُوا بَيْنَهُما </w:t>
      </w:r>
      <w:r w:rsidRPr="005E3B39">
        <w:rPr>
          <w:rtl/>
        </w:rPr>
        <w:t>»</w:t>
      </w:r>
      <w:r w:rsidRPr="009746DC">
        <w:rPr>
          <w:rtl/>
        </w:rPr>
        <w:t xml:space="preserve"> </w:t>
      </w:r>
      <w:r w:rsidRPr="00F00ECD">
        <w:rPr>
          <w:rStyle w:val="libFootnotenumChar"/>
          <w:rtl/>
        </w:rPr>
        <w:t>(3)</w:t>
      </w:r>
      <w:r w:rsidRPr="009746DC">
        <w:rPr>
          <w:rtl/>
        </w:rPr>
        <w:t xml:space="preserve"> ومنه فاء الظل ، والفيء لا يقال </w:t>
      </w:r>
      <w:r w:rsidR="000164B7">
        <w:rPr>
          <w:rtl/>
        </w:rPr>
        <w:t xml:space="preserve">إلّا </w:t>
      </w:r>
      <w:r w:rsidRPr="009746DC">
        <w:rPr>
          <w:rtl/>
        </w:rPr>
        <w:t xml:space="preserve">للراجع منه ، قال تعالى : </w:t>
      </w:r>
      <w:r w:rsidRPr="005E3B39">
        <w:rPr>
          <w:rtl/>
        </w:rPr>
        <w:t>«</w:t>
      </w:r>
      <w:r w:rsidRPr="00DA1B74">
        <w:rPr>
          <w:rtl/>
        </w:rPr>
        <w:t xml:space="preserve"> أَوَلَمْ يَرَوْا إِلى ما خَلَقَ اللهُ مِنْ شَيْءٍ يَتَفَيَّؤُا ظِلالُهُ </w:t>
      </w:r>
      <w:r w:rsidRPr="005E3B39">
        <w:rPr>
          <w:rtl/>
        </w:rPr>
        <w:t>»</w:t>
      </w:r>
      <w:r w:rsidRPr="009746DC">
        <w:rPr>
          <w:rtl/>
        </w:rPr>
        <w:t xml:space="preserve"> </w:t>
      </w:r>
      <w:r w:rsidRPr="00F00ECD">
        <w:rPr>
          <w:rStyle w:val="libFootnotenumChar"/>
          <w:rtl/>
        </w:rPr>
        <w:t>(4)</w:t>
      </w:r>
      <w:r w:rsidRPr="009746DC">
        <w:rPr>
          <w:rtl/>
        </w:rPr>
        <w:t xml:space="preserve"> وقيل : الغنيمة </w:t>
      </w:r>
      <w:r w:rsidR="003928AF">
        <w:rPr>
          <w:rtl/>
        </w:rPr>
        <w:t xml:space="preserve">الّتي </w:t>
      </w:r>
      <w:r w:rsidRPr="009746DC">
        <w:rPr>
          <w:rtl/>
        </w:rPr>
        <w:t xml:space="preserve">لا تلحق فيها مشقة فيء قال تعالى : </w:t>
      </w:r>
      <w:r w:rsidRPr="005E3B39">
        <w:rPr>
          <w:rtl/>
        </w:rPr>
        <w:t>«</w:t>
      </w:r>
      <w:r w:rsidRPr="00DA1B74">
        <w:rPr>
          <w:rtl/>
        </w:rPr>
        <w:t xml:space="preserve"> ما أَفاءَ اللهُ </w:t>
      </w:r>
      <w:r w:rsidR="00D83B35">
        <w:rPr>
          <w:rtl/>
        </w:rPr>
        <w:t xml:space="preserve">علىّ </w:t>
      </w:r>
      <w:r w:rsidRPr="00DA1B74">
        <w:rPr>
          <w:rtl/>
        </w:rPr>
        <w:t xml:space="preserve">رَسُولِهِ مِنْ أَهْلِ الْقُرى </w:t>
      </w:r>
      <w:r w:rsidRPr="005E3B39">
        <w:rPr>
          <w:rtl/>
        </w:rPr>
        <w:t>»</w:t>
      </w:r>
      <w:r w:rsidRPr="009746DC">
        <w:rPr>
          <w:rtl/>
        </w:rPr>
        <w:t xml:space="preserve"> </w:t>
      </w:r>
      <w:r w:rsidRPr="00F00ECD">
        <w:rPr>
          <w:rStyle w:val="libFootnotenumChar"/>
          <w:rtl/>
        </w:rPr>
        <w:t>(5)</w:t>
      </w:r>
      <w:r w:rsidRPr="009746DC">
        <w:rPr>
          <w:rtl/>
        </w:rPr>
        <w:t xml:space="preserve"> </w:t>
      </w:r>
      <w:r w:rsidRPr="005E3B39">
        <w:rPr>
          <w:rtl/>
        </w:rPr>
        <w:t>«</w:t>
      </w:r>
      <w:r w:rsidRPr="00DA1B74">
        <w:rPr>
          <w:rtl/>
        </w:rPr>
        <w:t xml:space="preserve"> وَما مَلَكَتْ يَمِينُكَ مِمَّا أَفاءَ اللهُ عَلَيْكَ </w:t>
      </w:r>
      <w:r w:rsidRPr="005E3B39">
        <w:rPr>
          <w:rtl/>
        </w:rPr>
        <w:t>»</w:t>
      </w:r>
      <w:r w:rsidRPr="009746DC">
        <w:rPr>
          <w:rtl/>
        </w:rPr>
        <w:t xml:space="preserve"> </w:t>
      </w:r>
      <w:r w:rsidRPr="00F00ECD">
        <w:rPr>
          <w:rStyle w:val="libFootnotenumChar"/>
          <w:rtl/>
        </w:rPr>
        <w:t>(6)</w:t>
      </w:r>
      <w:r w:rsidRPr="009746DC">
        <w:rPr>
          <w:rtl/>
        </w:rPr>
        <w:t xml:space="preserve"> وقال : </w:t>
      </w:r>
      <w:r w:rsidRPr="005E3B39">
        <w:rPr>
          <w:rtl/>
        </w:rPr>
        <w:t>«</w:t>
      </w:r>
      <w:r w:rsidRPr="009746DC">
        <w:rPr>
          <w:rtl/>
        </w:rPr>
        <w:t xml:space="preserve"> وَما أَفاءَ اللهُ </w:t>
      </w:r>
      <w:r w:rsidR="00D83B35">
        <w:rPr>
          <w:rtl/>
        </w:rPr>
        <w:t xml:space="preserve">علىّ </w:t>
      </w:r>
      <w:r w:rsidRPr="009746DC">
        <w:rPr>
          <w:rtl/>
        </w:rPr>
        <w:t>رَسُولِهِ مِنْهُمْ فَما أَوْجَفْ</w:t>
      </w:r>
      <w:r w:rsidR="004A738A">
        <w:rPr>
          <w:rtl/>
        </w:rPr>
        <w:t xml:space="preserve">تمّ </w:t>
      </w:r>
      <w:r w:rsidRPr="009746DC">
        <w:rPr>
          <w:rtl/>
        </w:rPr>
        <w:t xml:space="preserve">عَلَيْهِ مِنْ خَيْلٍ وَلا رِكابٍ </w:t>
      </w:r>
      <w:r w:rsidRPr="005E3B39">
        <w:rPr>
          <w:rtl/>
        </w:rPr>
        <w:t>»</w:t>
      </w:r>
      <w:r w:rsidRPr="009746DC">
        <w:rPr>
          <w:rtl/>
        </w:rPr>
        <w:t xml:space="preserve"> </w:t>
      </w:r>
      <w:r w:rsidRPr="00F00ECD">
        <w:rPr>
          <w:rStyle w:val="libFootnotenumChar"/>
          <w:rtl/>
        </w:rPr>
        <w:t>(7)</w:t>
      </w:r>
      <w:r>
        <w:rPr>
          <w:rtl/>
        </w:rPr>
        <w:t xml:space="preserve"> </w:t>
      </w:r>
      <w:r w:rsidRPr="009746DC">
        <w:rPr>
          <w:rtl/>
        </w:rPr>
        <w:t>قال بعضهم : سم</w:t>
      </w:r>
      <w:r w:rsidR="00F00ECD">
        <w:rPr>
          <w:rFonts w:hint="cs"/>
          <w:rtl/>
        </w:rPr>
        <w:t>ّ</w:t>
      </w:r>
      <w:r w:rsidRPr="009746DC">
        <w:rPr>
          <w:rtl/>
        </w:rPr>
        <w:t xml:space="preserve">ي ذلك بالفيء تشبيها بالفيء </w:t>
      </w:r>
      <w:r w:rsidR="00511401">
        <w:rPr>
          <w:rtl/>
        </w:rPr>
        <w:t xml:space="preserve">الّذي </w:t>
      </w:r>
      <w:r w:rsidRPr="009746DC">
        <w:rPr>
          <w:rtl/>
        </w:rPr>
        <w:t>هو الظل</w:t>
      </w:r>
      <w:r w:rsidR="00F00ECD">
        <w:rPr>
          <w:rFonts w:hint="cs"/>
          <w:rtl/>
        </w:rPr>
        <w:t>ّ</w:t>
      </w:r>
      <w:r w:rsidRPr="009746DC">
        <w:rPr>
          <w:rtl/>
        </w:rPr>
        <w:t xml:space="preserve"> تنبيها</w:t>
      </w:r>
      <w:r w:rsidR="00F00ECD">
        <w:rPr>
          <w:rFonts w:hint="cs"/>
          <w:rtl/>
        </w:rPr>
        <w:t>ً</w:t>
      </w:r>
      <w:r w:rsidRPr="009746DC">
        <w:rPr>
          <w:rtl/>
        </w:rPr>
        <w:t xml:space="preserve"> </w:t>
      </w:r>
      <w:r w:rsidR="00D83B35">
        <w:rPr>
          <w:rtl/>
        </w:rPr>
        <w:t xml:space="preserve">علىّ </w:t>
      </w:r>
      <w:r w:rsidR="00D8033E">
        <w:rPr>
          <w:rtl/>
        </w:rPr>
        <w:t xml:space="preserve">ان </w:t>
      </w:r>
      <w:r w:rsidRPr="009746DC">
        <w:rPr>
          <w:rtl/>
        </w:rPr>
        <w:t>أشرف أعراض الدنيا يجري مجرى ظل</w:t>
      </w:r>
      <w:r w:rsidR="00F00ECD">
        <w:rPr>
          <w:rFonts w:hint="cs"/>
          <w:rtl/>
        </w:rPr>
        <w:t>ّ</w:t>
      </w:r>
      <w:r w:rsidRPr="009746DC">
        <w:rPr>
          <w:rtl/>
        </w:rPr>
        <w:t xml:space="preserve"> زائل.</w:t>
      </w:r>
    </w:p>
    <w:p w:rsidR="00B717C7" w:rsidRPr="009746DC" w:rsidRDefault="00B717C7" w:rsidP="00F00ECD">
      <w:pPr>
        <w:pStyle w:val="libLine"/>
        <w:rPr>
          <w:rtl/>
        </w:rPr>
      </w:pPr>
      <w:r w:rsidRPr="009746DC">
        <w:rPr>
          <w:rtl/>
        </w:rPr>
        <w:t>__________________</w:t>
      </w:r>
    </w:p>
    <w:p w:rsidR="00B717C7" w:rsidRDefault="00B717C7" w:rsidP="00F00ECD">
      <w:pPr>
        <w:pStyle w:val="libFootnote0"/>
        <w:rPr>
          <w:rtl/>
          <w:lang w:bidi="fa-IR"/>
        </w:rPr>
      </w:pPr>
      <w:r>
        <w:rPr>
          <w:rtl/>
        </w:rPr>
        <w:t>(</w:t>
      </w:r>
      <w:r w:rsidRPr="009746DC">
        <w:rPr>
          <w:rtl/>
        </w:rPr>
        <w:t>1) سورة البقرة : 30.</w:t>
      </w:r>
      <w:r w:rsidR="00F00ECD">
        <w:rPr>
          <w:rFonts w:hint="cs"/>
          <w:rtl/>
        </w:rPr>
        <w:t xml:space="preserve"> </w:t>
      </w:r>
      <w:r>
        <w:rPr>
          <w:rtl/>
        </w:rPr>
        <w:t>(</w:t>
      </w:r>
      <w:r>
        <w:rPr>
          <w:rFonts w:hint="cs"/>
          <w:rtl/>
        </w:rPr>
        <w:t xml:space="preserve">3 و </w:t>
      </w:r>
      <w:r w:rsidRPr="009746DC">
        <w:rPr>
          <w:rtl/>
        </w:rPr>
        <w:t>2) سورة الحجرات : 9.</w:t>
      </w:r>
    </w:p>
    <w:p w:rsidR="00B717C7" w:rsidRPr="009746DC" w:rsidRDefault="00B717C7" w:rsidP="00F00ECD">
      <w:pPr>
        <w:pStyle w:val="libFootnote0"/>
        <w:rPr>
          <w:rtl/>
          <w:lang w:bidi="fa-IR"/>
        </w:rPr>
      </w:pPr>
      <w:r>
        <w:rPr>
          <w:rtl/>
        </w:rPr>
        <w:t>(</w:t>
      </w:r>
      <w:r w:rsidRPr="009746DC">
        <w:rPr>
          <w:rtl/>
        </w:rPr>
        <w:t>4) سورة النحل : 48.</w:t>
      </w:r>
      <w:r w:rsidR="00F00ECD">
        <w:rPr>
          <w:rFonts w:hint="cs"/>
          <w:rtl/>
        </w:rPr>
        <w:t xml:space="preserve"> </w:t>
      </w:r>
      <w:r>
        <w:rPr>
          <w:rtl/>
        </w:rPr>
        <w:t>(</w:t>
      </w:r>
      <w:r w:rsidRPr="009746DC">
        <w:rPr>
          <w:rtl/>
        </w:rPr>
        <w:t>5) سورة الحشر : 7.</w:t>
      </w:r>
    </w:p>
    <w:p w:rsidR="00B717C7" w:rsidRPr="009746DC" w:rsidRDefault="00B717C7" w:rsidP="00F00ECD">
      <w:pPr>
        <w:pStyle w:val="libFootnote0"/>
        <w:rPr>
          <w:rtl/>
          <w:lang w:bidi="fa-IR"/>
        </w:rPr>
      </w:pPr>
      <w:r>
        <w:rPr>
          <w:rtl/>
        </w:rPr>
        <w:t>(</w:t>
      </w:r>
      <w:r w:rsidRPr="009746DC">
        <w:rPr>
          <w:rtl/>
        </w:rPr>
        <w:t>6) سورة الأحزاب : 50.</w:t>
      </w:r>
      <w:r w:rsidR="00F00ECD">
        <w:rPr>
          <w:rFonts w:hint="cs"/>
          <w:rtl/>
        </w:rPr>
        <w:t xml:space="preserve"> </w:t>
      </w:r>
      <w:r>
        <w:rPr>
          <w:rtl/>
        </w:rPr>
        <w:t>(</w:t>
      </w:r>
      <w:r w:rsidRPr="009746DC">
        <w:rPr>
          <w:rtl/>
        </w:rPr>
        <w:t>7) سورة الحشر : 6.</w:t>
      </w:r>
    </w:p>
    <w:p w:rsidR="008930D5" w:rsidRDefault="008930D5" w:rsidP="008930D5">
      <w:pPr>
        <w:pStyle w:val="libNormal"/>
        <w:rPr>
          <w:rtl/>
        </w:rPr>
      </w:pPr>
      <w:r>
        <w:rPr>
          <w:rtl/>
        </w:rPr>
        <w:br w:type="page"/>
      </w:r>
    </w:p>
    <w:p w:rsidR="00B717C7" w:rsidRPr="009746DC" w:rsidRDefault="00B717C7" w:rsidP="00F00ECD">
      <w:pPr>
        <w:pStyle w:val="libNormal"/>
        <w:rPr>
          <w:rtl/>
        </w:rPr>
      </w:pPr>
      <w:r w:rsidRPr="009746DC">
        <w:rPr>
          <w:rtl/>
        </w:rPr>
        <w:lastRenderedPageBreak/>
        <w:t xml:space="preserve">إليهم بغلبة وحرب </w:t>
      </w:r>
      <w:r w:rsidR="00551E04">
        <w:rPr>
          <w:rtl/>
        </w:rPr>
        <w:t xml:space="preserve">وكان </w:t>
      </w:r>
      <w:r w:rsidRPr="009746DC">
        <w:rPr>
          <w:rtl/>
        </w:rPr>
        <w:t xml:space="preserve">حكمه فيه ما قال الله تعالى </w:t>
      </w:r>
      <w:r w:rsidRPr="005E3B39">
        <w:rPr>
          <w:rtl/>
        </w:rPr>
        <w:t>«</w:t>
      </w:r>
      <w:r w:rsidRPr="009746DC">
        <w:rPr>
          <w:rtl/>
        </w:rPr>
        <w:t xml:space="preserve"> وَاعْلَمُوا أَنَّما غَنِمْ</w:t>
      </w:r>
      <w:r w:rsidR="004A738A">
        <w:rPr>
          <w:rtl/>
        </w:rPr>
        <w:t xml:space="preserve">تمّ </w:t>
      </w:r>
      <w:r w:rsidRPr="009746DC">
        <w:rPr>
          <w:rtl/>
        </w:rPr>
        <w:t>مِنْ شَيْءٍ</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00ECD">
      <w:pPr>
        <w:pStyle w:val="libNormal"/>
        <w:rPr>
          <w:rtl/>
        </w:rPr>
      </w:pPr>
      <w:r w:rsidRPr="009746DC">
        <w:rPr>
          <w:rtl/>
        </w:rPr>
        <w:t>وقال في النهاية : قد تكر</w:t>
      </w:r>
      <w:r w:rsidR="001240D5">
        <w:rPr>
          <w:rFonts w:hint="cs"/>
          <w:rtl/>
        </w:rPr>
        <w:t>ّ</w:t>
      </w:r>
      <w:r w:rsidRPr="009746DC">
        <w:rPr>
          <w:rtl/>
        </w:rPr>
        <w:t xml:space="preserve">ر ذكر الفيء </w:t>
      </w:r>
      <w:r w:rsidR="00D83B35">
        <w:rPr>
          <w:rtl/>
        </w:rPr>
        <w:t xml:space="preserve">علىّ </w:t>
      </w:r>
      <w:r w:rsidRPr="009746DC">
        <w:rPr>
          <w:rtl/>
        </w:rPr>
        <w:t>اختلاف تصر</w:t>
      </w:r>
      <w:r w:rsidR="001240D5">
        <w:rPr>
          <w:rFonts w:hint="cs"/>
          <w:rtl/>
        </w:rPr>
        <w:t>ّ</w:t>
      </w:r>
      <w:r w:rsidRPr="009746DC">
        <w:rPr>
          <w:rtl/>
        </w:rPr>
        <w:t>فه وهو ما حصل للمسلمين من أموال الكفار من غير حرب ولا جهاد ، وأصل الفيء الرجوع ، يقال :</w:t>
      </w:r>
      <w:r>
        <w:rPr>
          <w:rFonts w:hint="cs"/>
          <w:rtl/>
        </w:rPr>
        <w:t xml:space="preserve"> </w:t>
      </w:r>
      <w:r w:rsidRPr="009746DC">
        <w:rPr>
          <w:rtl/>
        </w:rPr>
        <w:t xml:space="preserve">فاء يفيء فيئه وفيوءا كأنه في الأصل لهم ، </w:t>
      </w:r>
      <w:r w:rsidR="00D83B35">
        <w:rPr>
          <w:rtl/>
        </w:rPr>
        <w:t xml:space="preserve">ثمّ </w:t>
      </w:r>
      <w:r w:rsidRPr="009746DC">
        <w:rPr>
          <w:rtl/>
        </w:rPr>
        <w:t>رجع إليهم ، ومنه قيل : للظل</w:t>
      </w:r>
      <w:r w:rsidR="001240D5">
        <w:rPr>
          <w:rFonts w:hint="cs"/>
          <w:rtl/>
        </w:rPr>
        <w:t>ّ</w:t>
      </w:r>
      <w:r w:rsidRPr="009746DC">
        <w:rPr>
          <w:rtl/>
        </w:rPr>
        <w:t xml:space="preserve"> </w:t>
      </w:r>
      <w:r w:rsidR="001240D5">
        <w:rPr>
          <w:rtl/>
        </w:rPr>
        <w:t>ال</w:t>
      </w:r>
      <w:r w:rsidR="00511401">
        <w:rPr>
          <w:rtl/>
        </w:rPr>
        <w:t xml:space="preserve">ذي </w:t>
      </w:r>
      <w:r w:rsidRPr="009746DC">
        <w:rPr>
          <w:rtl/>
        </w:rPr>
        <w:t>يكون بعد الزوال : فيء ، لأنه يرجع من جانب المغرب إلى جانب المشرق ، انتهى.</w:t>
      </w:r>
    </w:p>
    <w:p w:rsidR="00B717C7" w:rsidRPr="009746DC" w:rsidRDefault="00B717C7" w:rsidP="001240D5">
      <w:pPr>
        <w:pStyle w:val="libNormal"/>
        <w:rPr>
          <w:rtl/>
          <w:lang w:bidi="fa-IR"/>
        </w:rPr>
      </w:pPr>
      <w:r w:rsidRPr="009746DC">
        <w:rPr>
          <w:rtl/>
          <w:lang w:bidi="fa-IR"/>
        </w:rPr>
        <w:t xml:space="preserve">وأقول : ما ذكره المصنف </w:t>
      </w:r>
      <w:r>
        <w:rPr>
          <w:rtl/>
          <w:lang w:bidi="fa-IR"/>
        </w:rPr>
        <w:t>(ره)</w:t>
      </w:r>
      <w:r w:rsidRPr="009746DC">
        <w:rPr>
          <w:rtl/>
          <w:lang w:bidi="fa-IR"/>
        </w:rPr>
        <w:t xml:space="preserve"> من تفسير الفيء مخالف ل</w:t>
      </w:r>
      <w:r w:rsidR="00747155">
        <w:rPr>
          <w:rtl/>
          <w:lang w:bidi="fa-IR"/>
        </w:rPr>
        <w:t xml:space="preserve">كلام </w:t>
      </w:r>
      <w:r w:rsidRPr="009746DC">
        <w:rPr>
          <w:rtl/>
          <w:lang w:bidi="fa-IR"/>
        </w:rPr>
        <w:t>أكثر اللغوي</w:t>
      </w:r>
      <w:r w:rsidR="001240D5">
        <w:rPr>
          <w:rFonts w:hint="cs"/>
          <w:rtl/>
          <w:lang w:bidi="fa-IR"/>
        </w:rPr>
        <w:t>ّ</w:t>
      </w:r>
      <w:r w:rsidRPr="009746DC">
        <w:rPr>
          <w:rtl/>
          <w:lang w:bidi="fa-IR"/>
        </w:rPr>
        <w:t xml:space="preserve">ين وظواهر الآيات والأخبار ، لقوله تعالى : </w:t>
      </w:r>
      <w:r w:rsidRPr="005E3B39">
        <w:rPr>
          <w:rtl/>
        </w:rPr>
        <w:t>«</w:t>
      </w:r>
      <w:r w:rsidRPr="00DA1B74">
        <w:rPr>
          <w:rtl/>
        </w:rPr>
        <w:t xml:space="preserve"> ما أَفاءَ اللهُ </w:t>
      </w:r>
      <w:r w:rsidR="00D83B35">
        <w:rPr>
          <w:rtl/>
        </w:rPr>
        <w:t xml:space="preserve">علىّ </w:t>
      </w:r>
      <w:r w:rsidRPr="00DA1B74">
        <w:rPr>
          <w:rtl/>
        </w:rPr>
        <w:t>رَسُولِهِ مِنْهُمْ فَما أَوْجَفْ</w:t>
      </w:r>
      <w:r w:rsidR="004A738A">
        <w:rPr>
          <w:rtl/>
        </w:rPr>
        <w:t xml:space="preserve">تمّ </w:t>
      </w:r>
      <w:r w:rsidRPr="00DA1B74">
        <w:rPr>
          <w:rtl/>
        </w:rPr>
        <w:t xml:space="preserve">عَلَيْهِ مِنْ خَيْلٍ وَلا رِكابٍ وَلكِنَّ اللهَ يُسَلِّطُ رُسُلَهُ </w:t>
      </w:r>
      <w:r w:rsidR="00D83B35">
        <w:rPr>
          <w:rtl/>
        </w:rPr>
        <w:t xml:space="preserve">علىّ </w:t>
      </w:r>
      <w:r w:rsidRPr="00DA1B74">
        <w:rPr>
          <w:rtl/>
        </w:rPr>
        <w:t xml:space="preserve">مَنْ يَشاءُ وَاللهُ </w:t>
      </w:r>
      <w:r w:rsidR="00D83B35">
        <w:rPr>
          <w:rtl/>
        </w:rPr>
        <w:t xml:space="preserve">علىّ </w:t>
      </w:r>
      <w:r w:rsidR="006A0B61">
        <w:rPr>
          <w:rtl/>
        </w:rPr>
        <w:t xml:space="preserve">كلّ </w:t>
      </w:r>
      <w:r w:rsidRPr="00DA1B74">
        <w:rPr>
          <w:rtl/>
        </w:rPr>
        <w:t xml:space="preserve">شَيْءٍ قَدِيرٌ </w:t>
      </w:r>
      <w:r w:rsidRPr="005E3B39">
        <w:rPr>
          <w:rtl/>
        </w:rPr>
        <w:t>»</w:t>
      </w:r>
      <w:r w:rsidRPr="009746DC">
        <w:rPr>
          <w:rtl/>
          <w:lang w:bidi="fa-IR"/>
        </w:rPr>
        <w:t xml:space="preserve"> وقال سبحانه : </w:t>
      </w:r>
      <w:r w:rsidRPr="005E3B39">
        <w:rPr>
          <w:rtl/>
        </w:rPr>
        <w:t>«</w:t>
      </w:r>
      <w:r w:rsidRPr="009746DC">
        <w:rPr>
          <w:rtl/>
        </w:rPr>
        <w:t xml:space="preserve"> ما أَفاءَ اللهُ </w:t>
      </w:r>
      <w:r w:rsidR="00D83B35">
        <w:rPr>
          <w:rtl/>
        </w:rPr>
        <w:t xml:space="preserve">علىّ </w:t>
      </w:r>
      <w:r w:rsidRPr="009746DC">
        <w:rPr>
          <w:rtl/>
        </w:rPr>
        <w:t xml:space="preserve">رَسُولِهِ مِنْ أَهْلِ الْقُرى فَلِلَّهِ وَلِلرَّسُولِ وَلِذِي الْقُرْبى وَالْيَتامى وَالْمَساكِينِ وَابْنِ السَّبِيلِ </w:t>
      </w:r>
      <w:r w:rsidRPr="005E3B39">
        <w:rPr>
          <w:rtl/>
        </w:rPr>
        <w:t>»</w:t>
      </w:r>
      <w:r w:rsidRPr="009746DC">
        <w:rPr>
          <w:rtl/>
          <w:lang w:bidi="fa-IR"/>
        </w:rPr>
        <w:t>.</w:t>
      </w:r>
    </w:p>
    <w:p w:rsidR="00B717C7" w:rsidRPr="009746DC" w:rsidRDefault="00B717C7" w:rsidP="001240D5">
      <w:pPr>
        <w:pStyle w:val="libNormal"/>
        <w:rPr>
          <w:rtl/>
        </w:rPr>
      </w:pPr>
      <w:r w:rsidRPr="009746DC">
        <w:rPr>
          <w:rtl/>
        </w:rPr>
        <w:t xml:space="preserve">وروى الشيخ في التهذيب بإسناده عن أبي عبد الله </w:t>
      </w:r>
      <w:r w:rsidR="00850EDE">
        <w:rPr>
          <w:rStyle w:val="libAlaemChar"/>
          <w:rtl/>
        </w:rPr>
        <w:t xml:space="preserve">عليه‌السلام </w:t>
      </w:r>
      <w:r w:rsidRPr="009746DC">
        <w:rPr>
          <w:rtl/>
        </w:rPr>
        <w:t>في الغنيمة قال : يخرج منها الخمس ويقسم ما بقي بين من قاتل عليه وولي ذلك وأم</w:t>
      </w:r>
      <w:r w:rsidR="001240D5">
        <w:rPr>
          <w:rFonts w:hint="cs"/>
          <w:rtl/>
        </w:rPr>
        <w:t>ّ</w:t>
      </w:r>
      <w:r w:rsidRPr="009746DC">
        <w:rPr>
          <w:rtl/>
        </w:rPr>
        <w:t>ا الفيء والأنفال فهو خالص لرسول الله.</w:t>
      </w:r>
    </w:p>
    <w:p w:rsidR="00B717C7" w:rsidRPr="009746DC" w:rsidRDefault="00B717C7" w:rsidP="001240D5">
      <w:pPr>
        <w:pStyle w:val="libNormal"/>
        <w:rPr>
          <w:rtl/>
        </w:rPr>
      </w:pPr>
      <w:r w:rsidRPr="009746DC">
        <w:rPr>
          <w:rtl/>
        </w:rPr>
        <w:t xml:space="preserve">وعنه </w:t>
      </w:r>
      <w:r w:rsidR="00E43AE8">
        <w:rPr>
          <w:rtl/>
        </w:rPr>
        <w:t>أيضاً</w:t>
      </w:r>
      <w:r w:rsidR="00551E04">
        <w:rPr>
          <w:rtl/>
        </w:rPr>
        <w:t xml:space="preserve"> </w:t>
      </w:r>
      <w:r w:rsidRPr="009746DC">
        <w:rPr>
          <w:rtl/>
        </w:rPr>
        <w:t xml:space="preserve">في حديث طويل قال : وما </w:t>
      </w:r>
      <w:r w:rsidR="00551E04">
        <w:rPr>
          <w:rtl/>
        </w:rPr>
        <w:t xml:space="preserve">كان </w:t>
      </w:r>
      <w:r w:rsidRPr="009746DC">
        <w:rPr>
          <w:rtl/>
        </w:rPr>
        <w:t>من أرض خربة أو بطون أودية فهذا كله من الفيء ، والأنفال لله وللرسول يضعه حيث يحب</w:t>
      </w:r>
      <w:r w:rsidR="001240D5">
        <w:rPr>
          <w:rFonts w:hint="cs"/>
          <w:rtl/>
        </w:rPr>
        <w:t>ّ</w:t>
      </w:r>
      <w:r w:rsidRPr="009746DC">
        <w:rPr>
          <w:rtl/>
        </w:rPr>
        <w:t>.</w:t>
      </w:r>
    </w:p>
    <w:p w:rsidR="00B717C7" w:rsidRPr="009746DC" w:rsidRDefault="00B717C7" w:rsidP="001240D5">
      <w:pPr>
        <w:pStyle w:val="libNormal"/>
        <w:rPr>
          <w:rtl/>
        </w:rPr>
      </w:pPr>
      <w:r w:rsidRPr="009746DC">
        <w:rPr>
          <w:rtl/>
        </w:rPr>
        <w:t xml:space="preserve">وعنه </w:t>
      </w:r>
      <w:r w:rsidR="00850EDE">
        <w:rPr>
          <w:rStyle w:val="libAlaemChar"/>
          <w:rtl/>
        </w:rPr>
        <w:t xml:space="preserve">عليه‌السلام </w:t>
      </w:r>
      <w:r w:rsidR="00E43AE8">
        <w:rPr>
          <w:rtl/>
        </w:rPr>
        <w:t>أيضاً</w:t>
      </w:r>
      <w:r w:rsidR="00551E04">
        <w:rPr>
          <w:rtl/>
        </w:rPr>
        <w:t xml:space="preserve"> </w:t>
      </w:r>
      <w:r w:rsidRPr="009746DC">
        <w:rPr>
          <w:rtl/>
        </w:rPr>
        <w:t xml:space="preserve">في حديث طويل قال : الفيء ما </w:t>
      </w:r>
      <w:r w:rsidR="00551E04">
        <w:rPr>
          <w:rtl/>
        </w:rPr>
        <w:t xml:space="preserve">كان </w:t>
      </w:r>
      <w:r w:rsidRPr="009746DC">
        <w:rPr>
          <w:rtl/>
        </w:rPr>
        <w:t xml:space="preserve">من أموال لم يكن فيها من هراقة دم ، والأنفال مثل ذلك بمنزلته ، نعم الفيء قد يطلق </w:t>
      </w:r>
      <w:r w:rsidR="00D83B35">
        <w:rPr>
          <w:rtl/>
        </w:rPr>
        <w:t xml:space="preserve">علىّ </w:t>
      </w:r>
      <w:r w:rsidRPr="009746DC">
        <w:rPr>
          <w:rtl/>
        </w:rPr>
        <w:t xml:space="preserve">ما يعم الغنيمة والأنفال بل الخراج </w:t>
      </w:r>
      <w:r w:rsidR="00E43AE8">
        <w:rPr>
          <w:rtl/>
        </w:rPr>
        <w:t>أيضاً</w:t>
      </w:r>
      <w:r w:rsidRPr="009746DC">
        <w:rPr>
          <w:rtl/>
        </w:rPr>
        <w:t>.</w:t>
      </w:r>
    </w:p>
    <w:p w:rsidR="00B717C7" w:rsidRPr="009746DC" w:rsidRDefault="00B717C7" w:rsidP="001240D5">
      <w:pPr>
        <w:pStyle w:val="libNormal"/>
        <w:rPr>
          <w:rtl/>
        </w:rPr>
      </w:pPr>
      <w:r w:rsidRPr="009746DC">
        <w:rPr>
          <w:rtl/>
        </w:rPr>
        <w:t>وأم</w:t>
      </w:r>
      <w:r w:rsidR="001240D5">
        <w:rPr>
          <w:rFonts w:hint="cs"/>
          <w:rtl/>
        </w:rPr>
        <w:t>ّ</w:t>
      </w:r>
      <w:r w:rsidRPr="009746DC">
        <w:rPr>
          <w:rtl/>
        </w:rPr>
        <w:t xml:space="preserve">ا تفسير آية الخمس فقال المحقق الأردبيلي </w:t>
      </w:r>
      <w:r w:rsidR="00E52B2D" w:rsidRPr="00E52B2D">
        <w:rPr>
          <w:rStyle w:val="libAlaemChar"/>
          <w:rtl/>
        </w:rPr>
        <w:t>قدس‌سره</w:t>
      </w:r>
      <w:r w:rsidRPr="009746DC">
        <w:rPr>
          <w:rtl/>
        </w:rPr>
        <w:t xml:space="preserve"> قال في مجمع ا</w:t>
      </w:r>
      <w:r w:rsidR="008439FF">
        <w:rPr>
          <w:rtl/>
        </w:rPr>
        <w:t xml:space="preserve">لبيان </w:t>
      </w:r>
      <w:r w:rsidRPr="009746DC">
        <w:rPr>
          <w:rtl/>
        </w:rPr>
        <w:t xml:space="preserve">« اللغة » : </w:t>
      </w:r>
      <w:r w:rsidRPr="00C875FB">
        <w:rPr>
          <w:rtl/>
        </w:rPr>
        <w:t>الغنيمة</w:t>
      </w:r>
      <w:r w:rsidRPr="009746DC">
        <w:rPr>
          <w:rtl/>
        </w:rPr>
        <w:t xml:space="preserve"> ما أخذ من أموال الحرب من الكف</w:t>
      </w:r>
      <w:r w:rsidR="004A170B">
        <w:rPr>
          <w:rFonts w:hint="cs"/>
          <w:rtl/>
        </w:rPr>
        <w:t>ّ</w:t>
      </w:r>
      <w:r w:rsidRPr="009746DC">
        <w:rPr>
          <w:rtl/>
        </w:rPr>
        <w:t xml:space="preserve">ار أي </w:t>
      </w:r>
      <w:r w:rsidR="00511401">
        <w:rPr>
          <w:rtl/>
        </w:rPr>
        <w:t xml:space="preserve">الّذي </w:t>
      </w:r>
      <w:r w:rsidRPr="009746DC">
        <w:rPr>
          <w:rtl/>
        </w:rPr>
        <w:t xml:space="preserve">أخذتموه من الكفار </w:t>
      </w:r>
      <w:r w:rsidR="00D30306">
        <w:rPr>
          <w:rtl/>
        </w:rPr>
        <w:t xml:space="preserve">قهراً </w:t>
      </w:r>
      <w:r w:rsidRPr="009746DC">
        <w:rPr>
          <w:rtl/>
        </w:rPr>
        <w:t xml:space="preserve">وفيهما قصور والمقصود </w:t>
      </w:r>
      <w:r w:rsidR="00D8033E">
        <w:rPr>
          <w:rtl/>
        </w:rPr>
        <w:t xml:space="preserve">ان </w:t>
      </w:r>
      <w:r w:rsidRPr="009746DC">
        <w:rPr>
          <w:rtl/>
        </w:rPr>
        <w:t xml:space="preserve">المراد بها هنا غنائم دار الحرب </w:t>
      </w:r>
      <w:r w:rsidR="003928AF">
        <w:rPr>
          <w:rtl/>
        </w:rPr>
        <w:t xml:space="preserve">الّتي </w:t>
      </w:r>
      <w:r w:rsidRPr="009746DC">
        <w:rPr>
          <w:rtl/>
        </w:rPr>
        <w:t xml:space="preserve">هي أحد الأمور السبعة </w:t>
      </w:r>
      <w:r w:rsidR="003928AF">
        <w:rPr>
          <w:rtl/>
        </w:rPr>
        <w:t xml:space="preserve">الّتي </w:t>
      </w:r>
      <w:r w:rsidRPr="009746DC">
        <w:rPr>
          <w:rtl/>
        </w:rPr>
        <w:t xml:space="preserve">يجب فيها الخمس عند أكثر أصحابنا ، وهي غنيمة دار الحرب وأرباح التجارات والزراعات والصناعات بعد مؤنة السنة لأهله </w:t>
      </w:r>
      <w:r w:rsidR="00D83B35">
        <w:rPr>
          <w:rtl/>
        </w:rPr>
        <w:t xml:space="preserve">علىّ </w:t>
      </w:r>
      <w:r w:rsidRPr="009746DC">
        <w:rPr>
          <w:rtl/>
        </w:rPr>
        <w:t>الوجه المتعارف اللائق</w:t>
      </w:r>
    </w:p>
    <w:p w:rsidR="008930D5" w:rsidRDefault="008930D5" w:rsidP="008930D5">
      <w:pPr>
        <w:pStyle w:val="libNormal"/>
        <w:rPr>
          <w:rtl/>
        </w:rPr>
      </w:pPr>
      <w:r>
        <w:rPr>
          <w:rtl/>
        </w:rPr>
        <w:br w:type="page"/>
      </w:r>
    </w:p>
    <w:p w:rsidR="00B717C7" w:rsidRPr="009746DC" w:rsidRDefault="00B717C7" w:rsidP="004A170B">
      <w:pPr>
        <w:pStyle w:val="libNormal"/>
        <w:rPr>
          <w:rtl/>
        </w:rPr>
      </w:pPr>
      <w:r w:rsidRPr="009746DC">
        <w:rPr>
          <w:rtl/>
        </w:rPr>
        <w:lastRenderedPageBreak/>
        <w:t>فَ</w:t>
      </w:r>
      <w:r w:rsidR="00D8033E">
        <w:rPr>
          <w:rtl/>
        </w:rPr>
        <w:t>ان</w:t>
      </w:r>
      <w:r w:rsidR="004A170B">
        <w:rPr>
          <w:rFonts w:hint="cs"/>
          <w:rtl/>
        </w:rPr>
        <w:t>ّ</w:t>
      </w:r>
      <w:r w:rsidR="00D8033E">
        <w:rPr>
          <w:rtl/>
        </w:rPr>
        <w:t xml:space="preserve"> </w:t>
      </w:r>
      <w:r w:rsidRPr="009746DC">
        <w:rPr>
          <w:rtl/>
        </w:rPr>
        <w:t xml:space="preserve">لِلَّهِ خُمُسَهُ وَلِلرَّسُولِ وَلِذِي الْقُرْبى وَالْيَتامى وَالْمَساكِينِ وَابْنِ السَّبِيلِ </w:t>
      </w:r>
      <w:r w:rsidRPr="005E3B39">
        <w:rPr>
          <w:rtl/>
        </w:rPr>
        <w:t>»</w:t>
      </w:r>
      <w:r w:rsidRPr="009746DC">
        <w:rPr>
          <w:rtl/>
        </w:rPr>
        <w:t xml:space="preserve"> </w:t>
      </w:r>
      <w:r w:rsidRPr="00B53293">
        <w:rPr>
          <w:rStyle w:val="libFootnotenumChar"/>
          <w:rtl/>
        </w:rPr>
        <w:t>(1)</w:t>
      </w:r>
      <w:r w:rsidRPr="009746DC">
        <w:rPr>
          <w:rtl/>
        </w:rPr>
        <w:t xml:space="preserve"> فهو لله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A170B">
      <w:pPr>
        <w:pStyle w:val="libNormal"/>
        <w:rPr>
          <w:rtl/>
        </w:rPr>
      </w:pPr>
      <w:r w:rsidRPr="009746DC">
        <w:rPr>
          <w:rtl/>
        </w:rPr>
        <w:t>من غير إسراف وتقتير والمعادن والكنوز وما يخرج بالغوص ، والحلال المختلط بالحر</w:t>
      </w:r>
      <w:r w:rsidR="00551E04">
        <w:rPr>
          <w:rtl/>
        </w:rPr>
        <w:t xml:space="preserve">أمّ </w:t>
      </w:r>
      <w:r w:rsidRPr="009746DC">
        <w:rPr>
          <w:rtl/>
        </w:rPr>
        <w:t>مع جهل القدر والمالك ، وأرض الذمي إذا اشتراها من مسلم ، وضم الحلبي إليها الميراث والهبة والهدية والصدقة ، وأضاف الشيخ العسل الجبلي والمن وأضاف الفاضل</w:t>
      </w:r>
      <w:r w:rsidR="00D8033E">
        <w:rPr>
          <w:rtl/>
        </w:rPr>
        <w:t xml:space="preserve">ان </w:t>
      </w:r>
      <w:r w:rsidRPr="009746DC">
        <w:rPr>
          <w:rtl/>
        </w:rPr>
        <w:t>الصمغ وشبهه.</w:t>
      </w:r>
    </w:p>
    <w:p w:rsidR="00B717C7" w:rsidRPr="009746DC" w:rsidRDefault="00B717C7" w:rsidP="004A170B">
      <w:pPr>
        <w:pStyle w:val="libNormal"/>
        <w:rPr>
          <w:rtl/>
        </w:rPr>
      </w:pPr>
      <w:r w:rsidRPr="009746DC">
        <w:rPr>
          <w:rtl/>
        </w:rPr>
        <w:t xml:space="preserve">ومستحقه </w:t>
      </w:r>
      <w:r w:rsidR="00D83B35">
        <w:rPr>
          <w:rtl/>
        </w:rPr>
        <w:t xml:space="preserve">علىّ </w:t>
      </w:r>
      <w:r w:rsidRPr="009746DC">
        <w:rPr>
          <w:rtl/>
        </w:rPr>
        <w:t xml:space="preserve">المشهور </w:t>
      </w:r>
      <w:r w:rsidR="00E43AE8">
        <w:rPr>
          <w:rtl/>
        </w:rPr>
        <w:t>أيضاً</w:t>
      </w:r>
      <w:r w:rsidR="00551E04">
        <w:rPr>
          <w:rtl/>
        </w:rPr>
        <w:t xml:space="preserve"> </w:t>
      </w:r>
      <w:r w:rsidRPr="009746DC">
        <w:rPr>
          <w:rtl/>
        </w:rPr>
        <w:t>المذكورون فيقسم ستة أقس</w:t>
      </w:r>
      <w:r w:rsidR="00551E04">
        <w:rPr>
          <w:rtl/>
        </w:rPr>
        <w:t xml:space="preserve">أمّ </w:t>
      </w:r>
      <w:r w:rsidRPr="009746DC">
        <w:rPr>
          <w:rtl/>
        </w:rPr>
        <w:t xml:space="preserve">سهم الله وسهم رسوله للرسول </w:t>
      </w:r>
      <w:r w:rsidR="007D1F02" w:rsidRPr="007D1F02">
        <w:rPr>
          <w:rStyle w:val="libAlaemChar"/>
          <w:rtl/>
        </w:rPr>
        <w:t>صلى‌الله‌عليه‌وآله‌وسلم</w:t>
      </w:r>
      <w:r w:rsidRPr="009746DC">
        <w:rPr>
          <w:rtl/>
        </w:rPr>
        <w:t xml:space="preserve"> ، وكذا سهم ذي القربى يضعه حيث يشاء من المصالح ، وحال عدمه </w:t>
      </w:r>
      <w:r w:rsidR="00850EDE">
        <w:rPr>
          <w:rStyle w:val="libAlaemChar"/>
          <w:rtl/>
        </w:rPr>
        <w:t xml:space="preserve">عليه‌السلام </w:t>
      </w:r>
      <w:r w:rsidRPr="009746DC">
        <w:rPr>
          <w:rtl/>
        </w:rPr>
        <w:t>لل</w:t>
      </w:r>
      <w:r w:rsidR="00AA7D34">
        <w:rPr>
          <w:rtl/>
        </w:rPr>
        <w:t xml:space="preserve">إمام </w:t>
      </w:r>
      <w:r w:rsidRPr="009746DC">
        <w:rPr>
          <w:rtl/>
        </w:rPr>
        <w:t>القائم مق</w:t>
      </w:r>
      <w:r w:rsidR="004A170B">
        <w:rPr>
          <w:rFonts w:hint="cs"/>
          <w:rtl/>
        </w:rPr>
        <w:t>ا</w:t>
      </w:r>
      <w:r w:rsidR="004A170B">
        <w:rPr>
          <w:rtl/>
        </w:rPr>
        <w:t>م</w:t>
      </w:r>
      <w:r w:rsidR="00551E04">
        <w:rPr>
          <w:rtl/>
        </w:rPr>
        <w:t xml:space="preserve">ه </w:t>
      </w:r>
      <w:r w:rsidRPr="009746DC">
        <w:rPr>
          <w:rtl/>
        </w:rPr>
        <w:t xml:space="preserve">والنصف الآخر للمذكورين من بني هاشم ، وذلك للروايات عن أهل البيت </w:t>
      </w:r>
      <w:r w:rsidR="00632E02" w:rsidRPr="00632E02">
        <w:rPr>
          <w:rStyle w:val="libAlaemChar"/>
          <w:rtl/>
        </w:rPr>
        <w:t>عليهم‌السلام</w:t>
      </w:r>
      <w:r w:rsidRPr="009746DC">
        <w:rPr>
          <w:rtl/>
        </w:rPr>
        <w:t>.</w:t>
      </w:r>
    </w:p>
    <w:p w:rsidR="00B717C7" w:rsidRPr="009746DC" w:rsidRDefault="00B717C7" w:rsidP="004A170B">
      <w:pPr>
        <w:pStyle w:val="libNormal"/>
        <w:rPr>
          <w:rtl/>
        </w:rPr>
      </w:pPr>
      <w:r w:rsidRPr="009746DC">
        <w:rPr>
          <w:rtl/>
        </w:rPr>
        <w:t xml:space="preserve">وذكر في </w:t>
      </w:r>
      <w:r>
        <w:rPr>
          <w:rtl/>
        </w:rPr>
        <w:t>(</w:t>
      </w:r>
      <w:r w:rsidRPr="009746DC">
        <w:rPr>
          <w:rtl/>
        </w:rPr>
        <w:t xml:space="preserve"> ف ) و</w:t>
      </w:r>
      <w:r>
        <w:rPr>
          <w:rFonts w:hint="cs"/>
          <w:rtl/>
        </w:rPr>
        <w:t xml:space="preserve"> </w:t>
      </w:r>
      <w:r>
        <w:rPr>
          <w:rtl/>
        </w:rPr>
        <w:t>(</w:t>
      </w:r>
      <w:r w:rsidRPr="009746DC">
        <w:rPr>
          <w:rtl/>
        </w:rPr>
        <w:t xml:space="preserve"> ى ) </w:t>
      </w:r>
      <w:r w:rsidR="00E43AE8">
        <w:rPr>
          <w:rtl/>
        </w:rPr>
        <w:t>أيضاً</w:t>
      </w:r>
      <w:r w:rsidR="00551E04">
        <w:rPr>
          <w:rtl/>
        </w:rPr>
        <w:t xml:space="preserve"> </w:t>
      </w:r>
      <w:r w:rsidRPr="009746DC">
        <w:rPr>
          <w:rtl/>
        </w:rPr>
        <w:t xml:space="preserve">عن أمير المؤمنين </w:t>
      </w:r>
      <w:r w:rsidR="00850EDE">
        <w:rPr>
          <w:rStyle w:val="libAlaemChar"/>
          <w:rtl/>
        </w:rPr>
        <w:t xml:space="preserve">عليه‌السلام </w:t>
      </w:r>
      <w:r w:rsidRPr="009746DC">
        <w:rPr>
          <w:rtl/>
        </w:rPr>
        <w:t xml:space="preserve">قال : المراد أيتامنا ومساكيننا وأبناء سبيلنا ، وللخمس </w:t>
      </w:r>
      <w:r w:rsidR="00AA7D34">
        <w:rPr>
          <w:rtl/>
        </w:rPr>
        <w:t xml:space="preserve">أحكام </w:t>
      </w:r>
      <w:r w:rsidRPr="009746DC">
        <w:rPr>
          <w:rtl/>
        </w:rPr>
        <w:t>يعلم من الكتب الفرعية.</w:t>
      </w:r>
    </w:p>
    <w:p w:rsidR="00B717C7" w:rsidRPr="009746DC" w:rsidRDefault="00B717C7" w:rsidP="004A170B">
      <w:pPr>
        <w:pStyle w:val="libNormal"/>
        <w:rPr>
          <w:rtl/>
        </w:rPr>
      </w:pPr>
      <w:r w:rsidRPr="009746DC">
        <w:rPr>
          <w:rtl/>
        </w:rPr>
        <w:t>و</w:t>
      </w:r>
      <w:r w:rsidR="00511401">
        <w:rPr>
          <w:rtl/>
        </w:rPr>
        <w:t xml:space="preserve">الّذي </w:t>
      </w:r>
      <w:r w:rsidRPr="009746DC">
        <w:rPr>
          <w:rtl/>
        </w:rPr>
        <w:t xml:space="preserve">ينبغي </w:t>
      </w:r>
      <w:r w:rsidR="00D8033E">
        <w:rPr>
          <w:rtl/>
        </w:rPr>
        <w:t xml:space="preserve">ان </w:t>
      </w:r>
      <w:r w:rsidRPr="009746DC">
        <w:rPr>
          <w:rtl/>
        </w:rPr>
        <w:t xml:space="preserve">يذكر هنا مضمون الآية فهي تدل </w:t>
      </w:r>
      <w:r w:rsidR="00D83B35">
        <w:rPr>
          <w:rtl/>
        </w:rPr>
        <w:t xml:space="preserve">علىّ </w:t>
      </w:r>
      <w:r w:rsidRPr="009746DC">
        <w:rPr>
          <w:rtl/>
        </w:rPr>
        <w:t xml:space="preserve">وجوبه في غنائم دار الحرب مما يصدق عليه شيء أي شيء </w:t>
      </w:r>
      <w:r w:rsidR="00551E04">
        <w:rPr>
          <w:rtl/>
        </w:rPr>
        <w:t xml:space="preserve">كان </w:t>
      </w:r>
      <w:r w:rsidRPr="009746DC">
        <w:rPr>
          <w:rtl/>
        </w:rPr>
        <w:t xml:space="preserve">منقولا وغير منقول. قال في الكشاف : </w:t>
      </w:r>
      <w:r w:rsidR="00FE5F86">
        <w:rPr>
          <w:rtl/>
        </w:rPr>
        <w:t xml:space="preserve">حتّى </w:t>
      </w:r>
      <w:r w:rsidRPr="009746DC">
        <w:rPr>
          <w:rtl/>
        </w:rPr>
        <w:t>الخيط والمخيط ، ف</w:t>
      </w:r>
      <w:r w:rsidR="00D8033E">
        <w:rPr>
          <w:rtl/>
        </w:rPr>
        <w:t xml:space="preserve">ان </w:t>
      </w:r>
      <w:r w:rsidRPr="009746DC">
        <w:rPr>
          <w:rtl/>
        </w:rPr>
        <w:t>المتبادر من الغنيمة هنا هي ذلك.</w:t>
      </w:r>
    </w:p>
    <w:p w:rsidR="00B717C7" w:rsidRPr="009746DC" w:rsidRDefault="00DB1A91" w:rsidP="004A170B">
      <w:pPr>
        <w:pStyle w:val="libNormal"/>
        <w:rPr>
          <w:rtl/>
        </w:rPr>
      </w:pPr>
      <w:r>
        <w:rPr>
          <w:rtl/>
        </w:rPr>
        <w:t xml:space="preserve">ويؤيّده </w:t>
      </w:r>
      <w:r w:rsidR="00B717C7" w:rsidRPr="009746DC">
        <w:rPr>
          <w:rtl/>
        </w:rPr>
        <w:t>تفسير المفس</w:t>
      </w:r>
      <w:r w:rsidR="004A170B">
        <w:rPr>
          <w:rFonts w:hint="cs"/>
          <w:rtl/>
        </w:rPr>
        <w:t>ّ</w:t>
      </w:r>
      <w:r w:rsidR="00B717C7" w:rsidRPr="009746DC">
        <w:rPr>
          <w:rtl/>
        </w:rPr>
        <w:t>رين به ، وكون ما قبل الآية وما بعدها في الحرب مثل</w:t>
      </w:r>
      <w:r w:rsidR="00B717C7" w:rsidRPr="005E3B39">
        <w:rPr>
          <w:rtl/>
        </w:rPr>
        <w:t>«</w:t>
      </w:r>
      <w:r w:rsidR="00B717C7" w:rsidRPr="009746DC">
        <w:rPr>
          <w:rtl/>
        </w:rPr>
        <w:t xml:space="preserve"> يَوْمَ الْفُرْق</w:t>
      </w:r>
      <w:r w:rsidR="00D8033E">
        <w:rPr>
          <w:rtl/>
        </w:rPr>
        <w:t xml:space="preserve">ان </w:t>
      </w:r>
      <w:r w:rsidR="00B717C7" w:rsidRPr="005E3B39">
        <w:rPr>
          <w:rtl/>
        </w:rPr>
        <w:t>»</w:t>
      </w:r>
      <w:r w:rsidR="00B717C7" w:rsidRPr="009746DC">
        <w:rPr>
          <w:rtl/>
        </w:rPr>
        <w:t xml:space="preserve"> أي يوم حصل الفرق بين الحق والباطل فيه ب</w:t>
      </w:r>
      <w:r w:rsidR="00D8033E">
        <w:rPr>
          <w:rtl/>
        </w:rPr>
        <w:t xml:space="preserve">ان </w:t>
      </w:r>
      <w:r w:rsidR="00B717C7" w:rsidRPr="009746DC">
        <w:rPr>
          <w:rtl/>
        </w:rPr>
        <w:t>غلب الحق عليه ، ويوم التقى ال</w:t>
      </w:r>
      <w:r>
        <w:rPr>
          <w:rtl/>
        </w:rPr>
        <w:t>جمع</w:t>
      </w:r>
      <w:r w:rsidR="00D8033E">
        <w:rPr>
          <w:rtl/>
        </w:rPr>
        <w:t xml:space="preserve">ان </w:t>
      </w:r>
      <w:r w:rsidR="00B717C7" w:rsidRPr="009746DC">
        <w:rPr>
          <w:rtl/>
        </w:rPr>
        <w:t xml:space="preserve">، المسلمون والكفار والدلالة </w:t>
      </w:r>
      <w:r w:rsidR="00D83B35">
        <w:rPr>
          <w:rtl/>
        </w:rPr>
        <w:t xml:space="preserve">علىّ </w:t>
      </w:r>
      <w:r w:rsidR="00B717C7" w:rsidRPr="009746DC">
        <w:rPr>
          <w:rtl/>
        </w:rPr>
        <w:t xml:space="preserve">الوجوب يفهم من وجوه التأكيد المذكورة فيها التصدير بالعلم ، وليس المراد العلم </w:t>
      </w:r>
      <w:r w:rsidR="005C60ED">
        <w:rPr>
          <w:rtl/>
        </w:rPr>
        <w:t xml:space="preserve">فقط </w:t>
      </w:r>
      <w:r w:rsidR="00B717C7" w:rsidRPr="009746DC">
        <w:rPr>
          <w:rtl/>
        </w:rPr>
        <w:t>بل العلم المقارن للعمل ، ف</w:t>
      </w:r>
      <w:r w:rsidR="00D8033E">
        <w:rPr>
          <w:rtl/>
        </w:rPr>
        <w:t xml:space="preserve">ان </w:t>
      </w:r>
      <w:r w:rsidR="00B717C7" w:rsidRPr="009746DC">
        <w:rPr>
          <w:rtl/>
        </w:rPr>
        <w:t>مجرد العلم لا ينفع بل يصير وب</w:t>
      </w:r>
      <w:r w:rsidR="000164B7">
        <w:rPr>
          <w:rtl/>
        </w:rPr>
        <w:t xml:space="preserve">إلّا </w:t>
      </w:r>
      <w:r w:rsidR="00B717C7" w:rsidRPr="009746DC">
        <w:rPr>
          <w:rtl/>
        </w:rPr>
        <w:t xml:space="preserve">عليه ، ومعلوم </w:t>
      </w:r>
      <w:r w:rsidR="00D8033E">
        <w:rPr>
          <w:rtl/>
        </w:rPr>
        <w:t xml:space="preserve">ان </w:t>
      </w:r>
      <w:r w:rsidR="00B717C7" w:rsidRPr="009746DC">
        <w:rPr>
          <w:rtl/>
        </w:rPr>
        <w:t>ليس المطلوب في مثل هذه الأمور العلم بها وهو ظاهر ، وتقييده بالإيم</w:t>
      </w:r>
      <w:r w:rsidR="00D8033E">
        <w:rPr>
          <w:rtl/>
        </w:rPr>
        <w:t xml:space="preserve">ان </w:t>
      </w:r>
      <w:r w:rsidR="00B717C7" w:rsidRPr="009746DC">
        <w:rPr>
          <w:rtl/>
        </w:rPr>
        <w:t xml:space="preserve">أي </w:t>
      </w:r>
      <w:r w:rsidR="00D8033E">
        <w:rPr>
          <w:rtl/>
        </w:rPr>
        <w:t xml:space="preserve">ان </w:t>
      </w:r>
      <w:r w:rsidR="00B717C7" w:rsidRPr="009746DC">
        <w:rPr>
          <w:rtl/>
        </w:rPr>
        <w:t>كن</w:t>
      </w:r>
      <w:r w:rsidR="004A738A">
        <w:rPr>
          <w:rtl/>
        </w:rPr>
        <w:t xml:space="preserve">تمّ </w:t>
      </w:r>
      <w:r w:rsidR="00B717C7" w:rsidRPr="009746DC">
        <w:rPr>
          <w:rtl/>
        </w:rPr>
        <w:t>آمن</w:t>
      </w:r>
      <w:r w:rsidR="004A738A">
        <w:rPr>
          <w:rtl/>
        </w:rPr>
        <w:t xml:space="preserve">تمّ </w:t>
      </w:r>
      <w:r w:rsidR="00B717C7" w:rsidRPr="009746DC">
        <w:rPr>
          <w:rtl/>
        </w:rPr>
        <w:t>بالله وبما أنزل من الفتح والن</w:t>
      </w:r>
      <w:r w:rsidR="009165B3">
        <w:rPr>
          <w:rtl/>
        </w:rPr>
        <w:t xml:space="preserve">صرَّة </w:t>
      </w:r>
      <w:r w:rsidR="00B717C7" w:rsidRPr="009746DC">
        <w:rPr>
          <w:rtl/>
        </w:rPr>
        <w:t>يوم الفرق</w:t>
      </w:r>
      <w:r w:rsidR="00D8033E">
        <w:rPr>
          <w:rtl/>
        </w:rPr>
        <w:t xml:space="preserve">ان </w:t>
      </w:r>
      <w:r w:rsidR="00B717C7" w:rsidRPr="009746DC">
        <w:rPr>
          <w:rtl/>
        </w:rPr>
        <w:t xml:space="preserve">فاعلموا </w:t>
      </w:r>
      <w:r w:rsidR="00D8033E">
        <w:rPr>
          <w:rtl/>
        </w:rPr>
        <w:t xml:space="preserve">ان </w:t>
      </w:r>
      <w:r w:rsidR="00B717C7" w:rsidRPr="009746DC">
        <w:rPr>
          <w:rtl/>
        </w:rPr>
        <w:t>ما غنم</w:t>
      </w:r>
      <w:r w:rsidR="004A738A">
        <w:rPr>
          <w:rtl/>
        </w:rPr>
        <w:t xml:space="preserve">تمّ </w:t>
      </w:r>
      <w:r w:rsidR="00B717C7" w:rsidRPr="009746DC">
        <w:rPr>
          <w:rtl/>
        </w:rPr>
        <w:t xml:space="preserve">فجزاؤه محذوف من جنس ما قبله بقرينته ولكن لا مجرد العلم بل المقارن للعمل كما </w:t>
      </w:r>
      <w:r w:rsidR="00850EDE">
        <w:rPr>
          <w:rtl/>
        </w:rPr>
        <w:t xml:space="preserve">مرّ </w:t>
      </w:r>
      <w:r w:rsidR="00B717C7" w:rsidRPr="009746DC">
        <w:rPr>
          <w:rtl/>
        </w:rPr>
        <w:t>فتأمل.</w:t>
      </w:r>
    </w:p>
    <w:p w:rsidR="00B717C7" w:rsidRPr="009746DC" w:rsidRDefault="00B717C7" w:rsidP="004A170B">
      <w:pPr>
        <w:pStyle w:val="libNormal"/>
        <w:rPr>
          <w:rtl/>
        </w:rPr>
      </w:pPr>
      <w:r w:rsidRPr="004A170B">
        <w:rPr>
          <w:rtl/>
        </w:rPr>
        <w:t>و</w:t>
      </w:r>
      <w:r w:rsidRPr="009746DC">
        <w:rPr>
          <w:rtl/>
        </w:rPr>
        <w:t xml:space="preserve">ذكر الجملة الخبرية وتكرار </w:t>
      </w:r>
      <w:r w:rsidR="00D8033E">
        <w:rPr>
          <w:rtl/>
        </w:rPr>
        <w:t xml:space="preserve">ان </w:t>
      </w:r>
      <w:r w:rsidRPr="009746DC">
        <w:rPr>
          <w:rtl/>
        </w:rPr>
        <w:t xml:space="preserve">المؤكدة وحذف الجر لإفادته العموم ذكره </w:t>
      </w:r>
      <w:r>
        <w:rPr>
          <w:rtl/>
        </w:rPr>
        <w:t>(</w:t>
      </w:r>
      <w:r w:rsidRPr="009746DC">
        <w:rPr>
          <w:rtl/>
        </w:rPr>
        <w:t xml:space="preserve"> ف ) حيث قال : </w:t>
      </w:r>
      <w:r w:rsidRPr="005E3B39">
        <w:rPr>
          <w:rtl/>
        </w:rPr>
        <w:t>«</w:t>
      </w:r>
      <w:r w:rsidRPr="009746DC">
        <w:rPr>
          <w:rtl/>
        </w:rPr>
        <w:t xml:space="preserve"> فَ</w:t>
      </w:r>
      <w:r w:rsidR="00D8033E">
        <w:rPr>
          <w:rtl/>
        </w:rPr>
        <w:t xml:space="preserve">ان </w:t>
      </w:r>
      <w:r w:rsidRPr="009746DC">
        <w:rPr>
          <w:rtl/>
        </w:rPr>
        <w:t xml:space="preserve">لِلَّهِ خُمُسَهُ </w:t>
      </w:r>
      <w:r w:rsidRPr="005E3B39">
        <w:rPr>
          <w:rtl/>
        </w:rPr>
        <w:t>»</w:t>
      </w:r>
      <w:r w:rsidR="004A170B">
        <w:rPr>
          <w:rtl/>
        </w:rPr>
        <w:t xml:space="preserve"> مبتد</w:t>
      </w:r>
      <w:r w:rsidR="004A170B">
        <w:rPr>
          <w:rFonts w:hint="cs"/>
          <w:rtl/>
        </w:rPr>
        <w:t>اء</w:t>
      </w:r>
      <w:r w:rsidRPr="009746DC">
        <w:rPr>
          <w:rtl/>
        </w:rPr>
        <w:t xml:space="preserve"> خبره محذوف ، تقديره فحق أو واجب</w:t>
      </w:r>
    </w:p>
    <w:p w:rsidR="00B717C7" w:rsidRPr="009746DC" w:rsidRDefault="00B717C7" w:rsidP="004A170B">
      <w:pPr>
        <w:pStyle w:val="libLine"/>
        <w:rPr>
          <w:rtl/>
        </w:rPr>
      </w:pPr>
      <w:r w:rsidRPr="009746DC">
        <w:rPr>
          <w:rtl/>
        </w:rPr>
        <w:t>__________________</w:t>
      </w:r>
    </w:p>
    <w:p w:rsidR="00B717C7" w:rsidRPr="009746DC" w:rsidRDefault="00B717C7" w:rsidP="004A170B">
      <w:pPr>
        <w:pStyle w:val="libFootnote0"/>
        <w:rPr>
          <w:rtl/>
          <w:lang w:bidi="fa-IR"/>
        </w:rPr>
      </w:pPr>
      <w:r>
        <w:rPr>
          <w:rtl/>
        </w:rPr>
        <w:t>(</w:t>
      </w:r>
      <w:r w:rsidRPr="009746DC">
        <w:rPr>
          <w:rtl/>
        </w:rPr>
        <w:t>1) سورة الأنفال : 42.</w:t>
      </w:r>
    </w:p>
    <w:p w:rsidR="008930D5" w:rsidRDefault="008930D5" w:rsidP="008930D5">
      <w:pPr>
        <w:pStyle w:val="libNormal"/>
        <w:rPr>
          <w:rtl/>
        </w:rPr>
      </w:pPr>
      <w:r>
        <w:rPr>
          <w:rtl/>
        </w:rPr>
        <w:br w:type="page"/>
      </w:r>
    </w:p>
    <w:p w:rsidR="00B717C7" w:rsidRPr="009746DC" w:rsidRDefault="00B717C7" w:rsidP="001E48B8">
      <w:pPr>
        <w:pStyle w:val="libNormal"/>
        <w:rPr>
          <w:rtl/>
        </w:rPr>
      </w:pPr>
      <w:r>
        <w:rPr>
          <w:rtl/>
        </w:rPr>
        <w:lastRenderedPageBreak/>
        <w:t>و</w:t>
      </w:r>
      <w:r w:rsidRPr="009746DC">
        <w:rPr>
          <w:rtl/>
        </w:rPr>
        <w:t xml:space="preserve">للرسول ولقرابة الرسول فهذا هو الفيء الراجع وإنما يكون الراجع ما </w:t>
      </w:r>
      <w:r w:rsidR="00551E04">
        <w:rPr>
          <w:rtl/>
        </w:rPr>
        <w:t xml:space="preserve">كان </w:t>
      </w:r>
      <w:r w:rsidRPr="009746DC">
        <w:rPr>
          <w:rtl/>
        </w:rPr>
        <w:t>في يد غيرهم فأخذ منهم بالسيف وأما ما رج</w:t>
      </w:r>
      <w:r>
        <w:rPr>
          <w:rtl/>
        </w:rPr>
        <w:t xml:space="preserve">ع إليهم من غير </w:t>
      </w:r>
      <w:r w:rsidR="00D8033E">
        <w:rPr>
          <w:rtl/>
        </w:rPr>
        <w:t xml:space="preserve">ان </w:t>
      </w:r>
      <w:r>
        <w:rPr>
          <w:rtl/>
        </w:rPr>
        <w:t>يوجف عليه</w:t>
      </w:r>
      <w:r w:rsidRPr="009746DC">
        <w:rPr>
          <w:rtl/>
        </w:rPr>
        <w:t xml:space="preserve"> </w:t>
      </w:r>
      <w:r>
        <w:rPr>
          <w:rFonts w:hint="cs"/>
          <w:rtl/>
        </w:rPr>
        <w:t>ب</w:t>
      </w:r>
      <w:r w:rsidRPr="009746DC">
        <w:rPr>
          <w:rtl/>
        </w:rPr>
        <w:t>خَيْلٍ</w:t>
      </w:r>
    </w:p>
    <w:p w:rsidR="00B717C7" w:rsidRPr="00324B78" w:rsidRDefault="008930D5" w:rsidP="007F05B9">
      <w:pPr>
        <w:pStyle w:val="libLine"/>
        <w:rPr>
          <w:rtl/>
        </w:rPr>
      </w:pPr>
      <w:r>
        <w:rPr>
          <w:rFonts w:hint="cs"/>
          <w:rtl/>
        </w:rPr>
        <w:t>_____________________________________________</w:t>
      </w:r>
    </w:p>
    <w:p w:rsidR="00B717C7" w:rsidRPr="009746DC" w:rsidRDefault="00D8033E" w:rsidP="001E48B8">
      <w:pPr>
        <w:pStyle w:val="libNormal"/>
        <w:rPr>
          <w:rtl/>
        </w:rPr>
      </w:pPr>
      <w:r>
        <w:rPr>
          <w:rtl/>
        </w:rPr>
        <w:t xml:space="preserve">ان </w:t>
      </w:r>
      <w:r w:rsidR="00B717C7" w:rsidRPr="009746DC">
        <w:rPr>
          <w:rtl/>
        </w:rPr>
        <w:t xml:space="preserve">لله خمسه ، ويحتمل </w:t>
      </w:r>
      <w:r>
        <w:rPr>
          <w:rtl/>
        </w:rPr>
        <w:t xml:space="preserve">ان </w:t>
      </w:r>
      <w:r w:rsidR="00B717C7" w:rsidRPr="009746DC">
        <w:rPr>
          <w:rtl/>
        </w:rPr>
        <w:t xml:space="preserve">يكون خبر مبتدإ محذوف تقديره فالحكم </w:t>
      </w:r>
      <w:r>
        <w:rPr>
          <w:rtl/>
        </w:rPr>
        <w:t xml:space="preserve">ان </w:t>
      </w:r>
      <w:r w:rsidR="00B717C7" w:rsidRPr="009746DC">
        <w:rPr>
          <w:rtl/>
        </w:rPr>
        <w:t xml:space="preserve">لله </w:t>
      </w:r>
      <w:r w:rsidR="00B717C7">
        <w:rPr>
          <w:rtl/>
        </w:rPr>
        <w:t>(</w:t>
      </w:r>
      <w:r w:rsidR="00B717C7" w:rsidRPr="009746DC">
        <w:rPr>
          <w:rtl/>
        </w:rPr>
        <w:t xml:space="preserve"> إلخ ) </w:t>
      </w:r>
      <w:r w:rsidR="00D83B35">
        <w:rPr>
          <w:rtl/>
        </w:rPr>
        <w:t xml:space="preserve">علىّ </w:t>
      </w:r>
      <w:r w:rsidR="00B717C7" w:rsidRPr="009746DC">
        <w:rPr>
          <w:rtl/>
        </w:rPr>
        <w:t xml:space="preserve">ما قيل ، بل هذا أولى ، والمجموع خبر </w:t>
      </w:r>
      <w:r>
        <w:rPr>
          <w:rtl/>
        </w:rPr>
        <w:t xml:space="preserve">ان </w:t>
      </w:r>
      <w:r w:rsidR="00B717C7" w:rsidRPr="009746DC">
        <w:rPr>
          <w:rtl/>
        </w:rPr>
        <w:t>الأولى وصح دخول الفاء في الخبر لكون الاسم موصولا</w:t>
      </w:r>
      <w:r w:rsidR="001E48B8">
        <w:rPr>
          <w:rFonts w:hint="cs"/>
          <w:rtl/>
        </w:rPr>
        <w:t>ً</w:t>
      </w:r>
      <w:r w:rsidR="00B717C7" w:rsidRPr="009746DC">
        <w:rPr>
          <w:rtl/>
        </w:rPr>
        <w:t>.</w:t>
      </w:r>
    </w:p>
    <w:p w:rsidR="00B717C7" w:rsidRPr="009746DC" w:rsidRDefault="00D83B35" w:rsidP="001E48B8">
      <w:pPr>
        <w:pStyle w:val="libNormal"/>
        <w:rPr>
          <w:rtl/>
        </w:rPr>
      </w:pPr>
      <w:r>
        <w:rPr>
          <w:rtl/>
        </w:rPr>
        <w:t xml:space="preserve">ثمّ </w:t>
      </w:r>
      <w:r w:rsidR="00B717C7" w:rsidRPr="009746DC">
        <w:rPr>
          <w:rtl/>
        </w:rPr>
        <w:t xml:space="preserve">إنه يفهم سن ظاهر الآية وجوب الخمس في </w:t>
      </w:r>
      <w:r w:rsidR="006A0B61">
        <w:rPr>
          <w:rtl/>
        </w:rPr>
        <w:t xml:space="preserve">كلّ </w:t>
      </w:r>
      <w:r w:rsidR="00B717C7" w:rsidRPr="009746DC">
        <w:rPr>
          <w:rtl/>
        </w:rPr>
        <w:t xml:space="preserve">غنيمة وهو في اللغة بل العرف </w:t>
      </w:r>
      <w:r w:rsidR="00E43AE8">
        <w:rPr>
          <w:rtl/>
        </w:rPr>
        <w:t>أيضاً</w:t>
      </w:r>
      <w:r w:rsidR="00551E04">
        <w:rPr>
          <w:rtl/>
        </w:rPr>
        <w:t xml:space="preserve"> </w:t>
      </w:r>
      <w:r w:rsidR="00B717C7" w:rsidRPr="009746DC">
        <w:rPr>
          <w:rtl/>
        </w:rPr>
        <w:t xml:space="preserve">الفائدة ، ويشعر به بعض الأخبار مثل ما روي في التهذيب بإسناده عن أبي عبد الله قال : قلت له : </w:t>
      </w:r>
      <w:r w:rsidR="00B717C7" w:rsidRPr="005E3B39">
        <w:rPr>
          <w:rtl/>
        </w:rPr>
        <w:t>«</w:t>
      </w:r>
      <w:r w:rsidR="00B717C7" w:rsidRPr="009746DC">
        <w:rPr>
          <w:rtl/>
        </w:rPr>
        <w:t xml:space="preserve"> وَاعْلَمُوا أَنَّما غَنِمْ</w:t>
      </w:r>
      <w:r w:rsidR="004A738A">
        <w:rPr>
          <w:rtl/>
        </w:rPr>
        <w:t xml:space="preserve">تمّ </w:t>
      </w:r>
      <w:r w:rsidR="00B717C7" w:rsidRPr="009746DC">
        <w:rPr>
          <w:rtl/>
        </w:rPr>
        <w:t xml:space="preserve">مِنْ شَيْءٍ </w:t>
      </w:r>
      <w:r w:rsidR="00B717C7" w:rsidRPr="005E3B39">
        <w:rPr>
          <w:rtl/>
        </w:rPr>
        <w:t>»</w:t>
      </w:r>
      <w:r w:rsidR="00B717C7" w:rsidRPr="009746DC">
        <w:rPr>
          <w:rtl/>
        </w:rPr>
        <w:t xml:space="preserve"> الآية قال : هي والله الفائدة </w:t>
      </w:r>
      <w:r w:rsidR="001C3409">
        <w:rPr>
          <w:rtl/>
        </w:rPr>
        <w:t>يوماً</w:t>
      </w:r>
      <w:r w:rsidR="002D77E0">
        <w:rPr>
          <w:rtl/>
        </w:rPr>
        <w:t xml:space="preserve"> </w:t>
      </w:r>
      <w:r w:rsidR="00B717C7" w:rsidRPr="009746DC">
        <w:rPr>
          <w:rtl/>
        </w:rPr>
        <w:t>ف</w:t>
      </w:r>
      <w:r w:rsidR="001C3409">
        <w:rPr>
          <w:rtl/>
        </w:rPr>
        <w:t>يوماً</w:t>
      </w:r>
      <w:r w:rsidR="002D77E0">
        <w:rPr>
          <w:rtl/>
        </w:rPr>
        <w:t xml:space="preserve"> </w:t>
      </w:r>
      <w:r w:rsidR="000164B7">
        <w:rPr>
          <w:rtl/>
        </w:rPr>
        <w:t xml:space="preserve">إلّا </w:t>
      </w:r>
      <w:r w:rsidR="00D8033E">
        <w:rPr>
          <w:rtl/>
        </w:rPr>
        <w:t xml:space="preserve">ان </w:t>
      </w:r>
      <w:r w:rsidR="00B717C7" w:rsidRPr="009746DC">
        <w:rPr>
          <w:rtl/>
        </w:rPr>
        <w:t xml:space="preserve">أبي جعل شيعتنا من ذلك في حل ليزكوا ، </w:t>
      </w:r>
      <w:r w:rsidR="000164B7">
        <w:rPr>
          <w:rtl/>
        </w:rPr>
        <w:t xml:space="preserve">إلّا </w:t>
      </w:r>
      <w:r w:rsidR="00D8033E">
        <w:rPr>
          <w:rtl/>
        </w:rPr>
        <w:t xml:space="preserve">ان </w:t>
      </w:r>
      <w:r w:rsidR="00B717C7" w:rsidRPr="009746DC">
        <w:rPr>
          <w:rtl/>
        </w:rPr>
        <w:t>الظاهر أنه لا قائل به ، ف</w:t>
      </w:r>
      <w:r w:rsidR="00D8033E">
        <w:rPr>
          <w:rtl/>
        </w:rPr>
        <w:t xml:space="preserve">ان </w:t>
      </w:r>
      <w:r w:rsidR="00B717C7" w:rsidRPr="009746DC">
        <w:rPr>
          <w:rtl/>
        </w:rPr>
        <w:t>بعض العلماء يجعلونه مخصوصا</w:t>
      </w:r>
      <w:r w:rsidR="001E48B8">
        <w:rPr>
          <w:rFonts w:hint="cs"/>
          <w:rtl/>
        </w:rPr>
        <w:t>ً</w:t>
      </w:r>
      <w:r w:rsidR="00B717C7" w:rsidRPr="009746DC">
        <w:rPr>
          <w:rtl/>
        </w:rPr>
        <w:t xml:space="preserve"> بغنائم دار الحرب كما عرفت ، وبعضهم ضموا إليه المعادن والكنوز وبعض أصحابنا يحصره في السبعة المذكورة ، وقليل منهم أضاف إليها بعض الأمور الأخر كما أشرنا إليه.</w:t>
      </w:r>
    </w:p>
    <w:p w:rsidR="00B717C7" w:rsidRPr="009746DC" w:rsidRDefault="00D83B35" w:rsidP="001E48B8">
      <w:pPr>
        <w:pStyle w:val="libNormal"/>
        <w:rPr>
          <w:rtl/>
        </w:rPr>
      </w:pPr>
      <w:r>
        <w:rPr>
          <w:rtl/>
        </w:rPr>
        <w:t xml:space="preserve">ثمّ </w:t>
      </w:r>
      <w:r w:rsidR="00B717C7" w:rsidRPr="009746DC">
        <w:rPr>
          <w:rtl/>
        </w:rPr>
        <w:t xml:space="preserve">قال </w:t>
      </w:r>
      <w:r w:rsidR="00B717C7">
        <w:rPr>
          <w:rtl/>
        </w:rPr>
        <w:t>(ره)</w:t>
      </w:r>
      <w:r w:rsidR="00B717C7" w:rsidRPr="009746DC">
        <w:rPr>
          <w:rtl/>
        </w:rPr>
        <w:t xml:space="preserve"> : نعم قال في مجمع ا</w:t>
      </w:r>
      <w:r w:rsidR="008439FF">
        <w:rPr>
          <w:rtl/>
        </w:rPr>
        <w:t xml:space="preserve">لبيان </w:t>
      </w:r>
      <w:r w:rsidR="00B717C7" w:rsidRPr="009746DC">
        <w:rPr>
          <w:rtl/>
        </w:rPr>
        <w:t>بعد ما نقلنا منه في الغنيمة موافقا</w:t>
      </w:r>
      <w:r w:rsidR="001E48B8">
        <w:rPr>
          <w:rFonts w:hint="cs"/>
          <w:rtl/>
        </w:rPr>
        <w:t>ً</w:t>
      </w:r>
      <w:r w:rsidR="00B717C7" w:rsidRPr="009746DC">
        <w:rPr>
          <w:rtl/>
        </w:rPr>
        <w:t xml:space="preserve"> لجمهور المفسرين </w:t>
      </w:r>
      <w:r w:rsidR="00D8033E">
        <w:rPr>
          <w:rtl/>
        </w:rPr>
        <w:t xml:space="preserve">ان </w:t>
      </w:r>
      <w:r w:rsidR="00B717C7" w:rsidRPr="009746DC">
        <w:rPr>
          <w:rtl/>
        </w:rPr>
        <w:t xml:space="preserve">معناه في اللغة ذلك ، قال بعض أصحابنا : </w:t>
      </w:r>
      <w:r w:rsidR="00D8033E">
        <w:rPr>
          <w:rtl/>
        </w:rPr>
        <w:t xml:space="preserve">ان </w:t>
      </w:r>
      <w:r w:rsidR="00B717C7" w:rsidRPr="009746DC">
        <w:rPr>
          <w:rtl/>
        </w:rPr>
        <w:t xml:space="preserve">الخمس واجب في </w:t>
      </w:r>
      <w:r w:rsidR="006A0B61">
        <w:rPr>
          <w:rtl/>
        </w:rPr>
        <w:t xml:space="preserve">كلّ </w:t>
      </w:r>
      <w:r w:rsidR="00B717C7" w:rsidRPr="009746DC">
        <w:rPr>
          <w:rtl/>
        </w:rPr>
        <w:t>فائدة تحصل للإنس</w:t>
      </w:r>
      <w:r w:rsidR="00D8033E">
        <w:rPr>
          <w:rtl/>
        </w:rPr>
        <w:t xml:space="preserve">ان </w:t>
      </w:r>
      <w:r w:rsidR="00B717C7" w:rsidRPr="009746DC">
        <w:rPr>
          <w:rtl/>
        </w:rPr>
        <w:t>من المكاسب وأرباح التجارات ، وفي الكنوز والمعادن والغوص وغير ذلك مما هو مذكور في الكتب.</w:t>
      </w:r>
    </w:p>
    <w:p w:rsidR="00B717C7" w:rsidRPr="009746DC" w:rsidRDefault="00B717C7" w:rsidP="001E48B8">
      <w:pPr>
        <w:pStyle w:val="libNormal"/>
        <w:rPr>
          <w:rtl/>
        </w:rPr>
      </w:pPr>
      <w:r w:rsidRPr="009746DC">
        <w:rPr>
          <w:rtl/>
        </w:rPr>
        <w:t xml:space="preserve">ويمكن </w:t>
      </w:r>
      <w:r w:rsidR="00D8033E">
        <w:rPr>
          <w:rtl/>
        </w:rPr>
        <w:t xml:space="preserve">ان </w:t>
      </w:r>
      <w:r w:rsidRPr="009746DC">
        <w:rPr>
          <w:rtl/>
        </w:rPr>
        <w:t xml:space="preserve">يستدل </w:t>
      </w:r>
      <w:r w:rsidR="00D83B35">
        <w:rPr>
          <w:rtl/>
        </w:rPr>
        <w:t xml:space="preserve">علىّ </w:t>
      </w:r>
      <w:r w:rsidRPr="009746DC">
        <w:rPr>
          <w:rtl/>
        </w:rPr>
        <w:t>ذلك بهذه الآية ف</w:t>
      </w:r>
      <w:r w:rsidR="00D8033E">
        <w:rPr>
          <w:rtl/>
        </w:rPr>
        <w:t xml:space="preserve">ان </w:t>
      </w:r>
      <w:r w:rsidRPr="009746DC">
        <w:rPr>
          <w:rtl/>
        </w:rPr>
        <w:t xml:space="preserve">في عرف اللغة يطلق </w:t>
      </w:r>
      <w:r w:rsidR="00D83B35">
        <w:rPr>
          <w:rtl/>
        </w:rPr>
        <w:t xml:space="preserve">علىّ </w:t>
      </w:r>
      <w:r w:rsidRPr="009746DC">
        <w:rPr>
          <w:rtl/>
        </w:rPr>
        <w:t xml:space="preserve">جميع ذلك اسم الغنم والغنيمة ، والظاهر </w:t>
      </w:r>
      <w:r w:rsidR="00D8033E">
        <w:rPr>
          <w:rtl/>
        </w:rPr>
        <w:t xml:space="preserve">ان </w:t>
      </w:r>
      <w:r w:rsidRPr="009746DC">
        <w:rPr>
          <w:rtl/>
        </w:rPr>
        <w:t xml:space="preserve">مراده ما ذهب إليه أكثر الأصحاب من الأمور السبعة فإنه نسبه إلى أصحابنا والظاهر منه الجميع أو الأكثر ، وليس وجوبه في </w:t>
      </w:r>
      <w:r w:rsidR="006A0B61">
        <w:rPr>
          <w:rtl/>
        </w:rPr>
        <w:t xml:space="preserve">كلّ </w:t>
      </w:r>
      <w:r w:rsidRPr="009746DC">
        <w:rPr>
          <w:rtl/>
        </w:rPr>
        <w:t>فائدة قولا</w:t>
      </w:r>
      <w:r w:rsidR="001E48B8">
        <w:rPr>
          <w:rFonts w:hint="cs"/>
          <w:rtl/>
        </w:rPr>
        <w:t>ً</w:t>
      </w:r>
      <w:r w:rsidRPr="009746DC">
        <w:rPr>
          <w:rtl/>
        </w:rPr>
        <w:t xml:space="preserve"> لأحد منهم </w:t>
      </w:r>
      <w:r w:rsidR="00D83B35">
        <w:rPr>
          <w:rtl/>
        </w:rPr>
        <w:t xml:space="preserve">علىّ </w:t>
      </w:r>
      <w:r w:rsidRPr="009746DC">
        <w:rPr>
          <w:rtl/>
        </w:rPr>
        <w:t>الظاهر ، و</w:t>
      </w:r>
      <w:r w:rsidR="00E43AE8">
        <w:rPr>
          <w:rtl/>
        </w:rPr>
        <w:t>أيضاً</w:t>
      </w:r>
      <w:r w:rsidR="00551E04">
        <w:rPr>
          <w:rtl/>
        </w:rPr>
        <w:t xml:space="preserve"> </w:t>
      </w:r>
      <w:r w:rsidRPr="009746DC">
        <w:rPr>
          <w:rtl/>
        </w:rPr>
        <w:t>قال مذكور في الكتب وليس ذلك مذكورا</w:t>
      </w:r>
      <w:r w:rsidR="001E48B8">
        <w:rPr>
          <w:rFonts w:hint="cs"/>
          <w:rtl/>
        </w:rPr>
        <w:t>ً</w:t>
      </w:r>
      <w:r w:rsidRPr="009746DC">
        <w:rPr>
          <w:rtl/>
        </w:rPr>
        <w:t xml:space="preserve"> في الكتب ، فكأن</w:t>
      </w:r>
      <w:r w:rsidR="001E48B8">
        <w:rPr>
          <w:rFonts w:hint="cs"/>
          <w:rtl/>
        </w:rPr>
        <w:t>ّ</w:t>
      </w:r>
      <w:r w:rsidRPr="009746DC">
        <w:rPr>
          <w:rtl/>
        </w:rPr>
        <w:t>ه أشار إلى إم</w:t>
      </w:r>
      <w:r w:rsidR="00551E04">
        <w:rPr>
          <w:rtl/>
        </w:rPr>
        <w:t xml:space="preserve">كان </w:t>
      </w:r>
      <w:r w:rsidRPr="009746DC">
        <w:rPr>
          <w:rtl/>
        </w:rPr>
        <w:t>الاستدلال لمذهب الأصحاب بالآية الشريفة إلزاما للعامة فإنهم يخصونه بغنائم دار الحرب وذلك غير جيد ، انتهى.</w:t>
      </w:r>
    </w:p>
    <w:p w:rsidR="008930D5" w:rsidRDefault="008930D5" w:rsidP="008930D5">
      <w:pPr>
        <w:pStyle w:val="libNormal"/>
        <w:rPr>
          <w:rtl/>
        </w:rPr>
      </w:pPr>
      <w:r>
        <w:rPr>
          <w:rtl/>
        </w:rPr>
        <w:br w:type="page"/>
      </w:r>
    </w:p>
    <w:p w:rsidR="00B717C7" w:rsidRPr="009746DC" w:rsidRDefault="001E48B8" w:rsidP="001E48B8">
      <w:pPr>
        <w:pStyle w:val="libNormal"/>
        <w:rPr>
          <w:rtl/>
        </w:rPr>
      </w:pPr>
      <w:r>
        <w:rPr>
          <w:rtl/>
        </w:rPr>
        <w:lastRenderedPageBreak/>
        <w:t>وَلا رِكابٍ</w:t>
      </w:r>
      <w:r w:rsidR="00B717C7" w:rsidRPr="009746DC">
        <w:rPr>
          <w:rtl/>
        </w:rPr>
        <w:t xml:space="preserve"> فهو الأنفال </w:t>
      </w:r>
      <w:r>
        <w:rPr>
          <w:rFonts w:hint="cs"/>
          <w:rtl/>
        </w:rPr>
        <w:t xml:space="preserve">، </w:t>
      </w:r>
      <w:r w:rsidR="00B717C7" w:rsidRPr="009746DC">
        <w:rPr>
          <w:rtl/>
        </w:rPr>
        <w:t>هو لله وللر</w:t>
      </w:r>
      <w:r>
        <w:rPr>
          <w:rFonts w:hint="cs"/>
          <w:rtl/>
        </w:rPr>
        <w:t>ّ</w:t>
      </w:r>
      <w:r w:rsidR="00B717C7" w:rsidRPr="009746DC">
        <w:rPr>
          <w:rtl/>
        </w:rPr>
        <w:t>سول خاص</w:t>
      </w:r>
      <w:r>
        <w:rPr>
          <w:rFonts w:hint="cs"/>
          <w:rtl/>
        </w:rPr>
        <w:t>ّ</w:t>
      </w:r>
      <w:r w:rsidR="00B717C7" w:rsidRPr="009746DC">
        <w:rPr>
          <w:rtl/>
        </w:rPr>
        <w:t xml:space="preserve">ة </w:t>
      </w:r>
      <w:r>
        <w:rPr>
          <w:rFonts w:hint="cs"/>
          <w:rtl/>
        </w:rPr>
        <w:t>،</w:t>
      </w:r>
      <w:r w:rsidR="00B717C7" w:rsidRPr="009746DC">
        <w:rPr>
          <w:rtl/>
        </w:rPr>
        <w:t>ليس لأحد فيه الشركة وإن</w:t>
      </w:r>
      <w:r>
        <w:rPr>
          <w:rFonts w:hint="cs"/>
          <w:rtl/>
        </w:rPr>
        <w:t>ّ</w:t>
      </w:r>
      <w:r w:rsidR="00B717C7" w:rsidRPr="009746DC">
        <w:rPr>
          <w:rtl/>
        </w:rPr>
        <w:t xml:space="preserve">ما جعل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E48B8">
      <w:pPr>
        <w:pStyle w:val="libNormal"/>
        <w:rPr>
          <w:rtl/>
        </w:rPr>
      </w:pPr>
      <w:r w:rsidRPr="00C875FB">
        <w:rPr>
          <w:rtl/>
        </w:rPr>
        <w:t>قوله : فهو الأنفال</w:t>
      </w:r>
      <w:r w:rsidRPr="009746DC">
        <w:rPr>
          <w:rtl/>
        </w:rPr>
        <w:t xml:space="preserve"> ، إشارة إلى قوله تعالى : </w:t>
      </w:r>
      <w:r w:rsidRPr="005E3B39">
        <w:rPr>
          <w:rtl/>
        </w:rPr>
        <w:t>«</w:t>
      </w:r>
      <w:r w:rsidRPr="00DA1B74">
        <w:rPr>
          <w:rtl/>
        </w:rPr>
        <w:t xml:space="preserve"> يَسْئَلُونَكَ عَنِ الْأَنْفالِ قُلِ الْأَنْفالُ لِلَّهِ وَالرَّسُولِ </w:t>
      </w:r>
      <w:r w:rsidRPr="005E3B39">
        <w:rPr>
          <w:rtl/>
        </w:rPr>
        <w:t>»</w:t>
      </w:r>
      <w:r w:rsidRPr="009746DC">
        <w:rPr>
          <w:rtl/>
        </w:rPr>
        <w:t xml:space="preserve"> وإلى قوله سبحانه : </w:t>
      </w:r>
      <w:r w:rsidRPr="005E3B39">
        <w:rPr>
          <w:rtl/>
        </w:rPr>
        <w:t>«</w:t>
      </w:r>
      <w:r w:rsidRPr="009746DC">
        <w:rPr>
          <w:rtl/>
        </w:rPr>
        <w:t xml:space="preserve"> وَما أَفاءَ اللهُ </w:t>
      </w:r>
      <w:r w:rsidR="00D83B35">
        <w:rPr>
          <w:rtl/>
        </w:rPr>
        <w:t xml:space="preserve">علىّ </w:t>
      </w:r>
      <w:r w:rsidRPr="009746DC">
        <w:rPr>
          <w:rtl/>
        </w:rPr>
        <w:t>رَسُولِهِ مِنْهُمْ فَما أَوْجَفْ</w:t>
      </w:r>
      <w:r w:rsidR="004A738A">
        <w:rPr>
          <w:rtl/>
        </w:rPr>
        <w:t xml:space="preserve">تمّ </w:t>
      </w:r>
      <w:r w:rsidRPr="009746DC">
        <w:rPr>
          <w:rtl/>
        </w:rPr>
        <w:t xml:space="preserve">عَلَيْهِ مِنْ خَيْلٍ وَلا رِكابٍ وَلكِنَّ اللهَ يُسَلِّطُ رُسُلَهُ </w:t>
      </w:r>
      <w:r w:rsidR="00D83B35">
        <w:rPr>
          <w:rtl/>
        </w:rPr>
        <w:t xml:space="preserve">علىّ </w:t>
      </w:r>
      <w:r w:rsidRPr="009746DC">
        <w:rPr>
          <w:rtl/>
        </w:rPr>
        <w:t xml:space="preserve">مَنْ يَشاءُ وَاللهُ </w:t>
      </w:r>
      <w:r w:rsidR="00D83B35">
        <w:rPr>
          <w:rtl/>
        </w:rPr>
        <w:t xml:space="preserve">علىّ </w:t>
      </w:r>
      <w:r w:rsidR="006A0B61">
        <w:rPr>
          <w:rtl/>
        </w:rPr>
        <w:t xml:space="preserve">كلّ </w:t>
      </w:r>
      <w:r w:rsidRPr="009746DC">
        <w:rPr>
          <w:rtl/>
        </w:rPr>
        <w:t xml:space="preserve">شَيْءٍ قَدِيرٌ ، ما أَفاءَ اللهُ </w:t>
      </w:r>
      <w:r w:rsidR="00D83B35">
        <w:rPr>
          <w:rtl/>
        </w:rPr>
        <w:t xml:space="preserve">علىّ </w:t>
      </w:r>
      <w:r w:rsidRPr="009746DC">
        <w:rPr>
          <w:rtl/>
        </w:rPr>
        <w:t xml:space="preserve">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w:t>
      </w:r>
      <w:r w:rsidRPr="005E3B39">
        <w:rPr>
          <w:rtl/>
        </w:rPr>
        <w:t>»</w:t>
      </w:r>
      <w:r w:rsidRPr="009746DC">
        <w:rPr>
          <w:rtl/>
        </w:rPr>
        <w:t xml:space="preserve"> </w:t>
      </w:r>
      <w:r w:rsidRPr="00B53293">
        <w:rPr>
          <w:rStyle w:val="libFootnotenumChar"/>
          <w:rtl/>
        </w:rPr>
        <w:t>(1)</w:t>
      </w:r>
      <w:r w:rsidRPr="009746DC">
        <w:rPr>
          <w:rtl/>
        </w:rPr>
        <w:t xml:space="preserve"> وقالوا : الأنفال جمع نفل وهو الزيادة </w:t>
      </w:r>
      <w:r w:rsidR="00D83B35">
        <w:rPr>
          <w:rtl/>
        </w:rPr>
        <w:t xml:space="preserve">علىّ </w:t>
      </w:r>
      <w:r w:rsidRPr="009746DC">
        <w:rPr>
          <w:rtl/>
        </w:rPr>
        <w:t xml:space="preserve">الشيء ، وقيل : العطية واختلف المفسرون هيهنا فأكثرهم </w:t>
      </w:r>
      <w:r w:rsidR="00D83B35">
        <w:rPr>
          <w:rtl/>
        </w:rPr>
        <w:t xml:space="preserve">علىّ </w:t>
      </w:r>
      <w:r w:rsidRPr="009746DC">
        <w:rPr>
          <w:rtl/>
        </w:rPr>
        <w:t>أنها في غنائم بدر ، قال في مجمع ا</w:t>
      </w:r>
      <w:r w:rsidR="008439FF">
        <w:rPr>
          <w:rtl/>
        </w:rPr>
        <w:t xml:space="preserve">لبيان </w:t>
      </w:r>
      <w:r w:rsidRPr="009746DC">
        <w:rPr>
          <w:rtl/>
        </w:rPr>
        <w:t>:</w:t>
      </w:r>
      <w:r>
        <w:rPr>
          <w:rFonts w:hint="cs"/>
          <w:rtl/>
        </w:rPr>
        <w:t xml:space="preserve"> </w:t>
      </w:r>
      <w:r w:rsidRPr="009746DC">
        <w:rPr>
          <w:rtl/>
        </w:rPr>
        <w:t xml:space="preserve">فقيل : هي الغنائم </w:t>
      </w:r>
      <w:r w:rsidR="003928AF">
        <w:rPr>
          <w:rtl/>
        </w:rPr>
        <w:t xml:space="preserve">الّتي </w:t>
      </w:r>
      <w:r w:rsidRPr="009746DC">
        <w:rPr>
          <w:rtl/>
        </w:rPr>
        <w:t xml:space="preserve">قسمها </w:t>
      </w:r>
      <w:r w:rsidR="00BF0D7C">
        <w:rPr>
          <w:rtl/>
        </w:rPr>
        <w:t xml:space="preserve">النبيّ </w:t>
      </w:r>
      <w:r w:rsidR="007D1F02" w:rsidRPr="007D1F02">
        <w:rPr>
          <w:rStyle w:val="libAlaemChar"/>
          <w:rtl/>
        </w:rPr>
        <w:t>صلى‌الله‌عليه‌وآله‌وسلم</w:t>
      </w:r>
      <w:r w:rsidRPr="009746DC">
        <w:rPr>
          <w:rtl/>
        </w:rPr>
        <w:t xml:space="preserve"> يوم بدر ، وقيل : هي أنفال السرايا ، وقيل ما وصل من المشركين إلى المسلمين بغير قتال أو ما أشبه ذلك عن عطاء قال : هو للنبي </w:t>
      </w:r>
      <w:r w:rsidR="007D1F02" w:rsidRPr="007D1F02">
        <w:rPr>
          <w:rStyle w:val="libAlaemChar"/>
          <w:rtl/>
        </w:rPr>
        <w:t>صلى‌الله‌عليه‌وآله‌وسلم</w:t>
      </w:r>
      <w:r w:rsidRPr="009746DC">
        <w:rPr>
          <w:rtl/>
        </w:rPr>
        <w:t xml:space="preserve"> خاصة يعمل به ما شاء ، وقيل : هو ما س</w:t>
      </w:r>
      <w:r w:rsidR="00B91600">
        <w:rPr>
          <w:rtl/>
        </w:rPr>
        <w:t xml:space="preserve">قطّ </w:t>
      </w:r>
      <w:r w:rsidRPr="009746DC">
        <w:rPr>
          <w:rtl/>
        </w:rPr>
        <w:t xml:space="preserve">من المتاع بعد قسمة الغنائم من الفرس والدرع والرمح عن ابن عباس في رواية ، وروى عنه </w:t>
      </w:r>
      <w:r w:rsidR="00E43AE8">
        <w:rPr>
          <w:rtl/>
        </w:rPr>
        <w:t>أيضاً</w:t>
      </w:r>
      <w:r w:rsidR="00551E04">
        <w:rPr>
          <w:rtl/>
        </w:rPr>
        <w:t xml:space="preserve"> </w:t>
      </w:r>
      <w:r w:rsidRPr="009746DC">
        <w:rPr>
          <w:rtl/>
        </w:rPr>
        <w:t xml:space="preserve">أنه سلب الرجل وفرسه ينفل </w:t>
      </w:r>
      <w:r w:rsidR="00BF0D7C">
        <w:rPr>
          <w:rtl/>
        </w:rPr>
        <w:t xml:space="preserve">النبيّ </w:t>
      </w:r>
      <w:r w:rsidRPr="009746DC">
        <w:rPr>
          <w:rtl/>
        </w:rPr>
        <w:t xml:space="preserve">من شاء ، وقيل : هو الخمس </w:t>
      </w:r>
      <w:r w:rsidR="00511401">
        <w:rPr>
          <w:rtl/>
        </w:rPr>
        <w:t xml:space="preserve">الّذي </w:t>
      </w:r>
      <w:r w:rsidRPr="009746DC">
        <w:rPr>
          <w:rtl/>
        </w:rPr>
        <w:t xml:space="preserve">جعله الله لأهل الخمس ، وصحت الرواية عن أبي جعفر وأبي عبد الله </w:t>
      </w:r>
      <w:r w:rsidR="000164B7" w:rsidRPr="000164B7">
        <w:rPr>
          <w:rStyle w:val="libAlaemChar"/>
          <w:rtl/>
        </w:rPr>
        <w:t xml:space="preserve">عليهما‌السلام </w:t>
      </w:r>
      <w:r w:rsidRPr="009746DC">
        <w:rPr>
          <w:rtl/>
        </w:rPr>
        <w:t>ق</w:t>
      </w:r>
      <w:r w:rsidR="001E48B8">
        <w:rPr>
          <w:rFonts w:hint="cs"/>
          <w:rtl/>
        </w:rPr>
        <w:t>ا</w:t>
      </w:r>
      <w:r w:rsidR="001E48B8">
        <w:rPr>
          <w:rtl/>
        </w:rPr>
        <w:t>ل</w:t>
      </w:r>
      <w:r w:rsidR="000164B7">
        <w:rPr>
          <w:rtl/>
        </w:rPr>
        <w:t>ا</w:t>
      </w:r>
      <w:r w:rsidR="001E48B8">
        <w:rPr>
          <w:rFonts w:hint="cs"/>
          <w:rtl/>
        </w:rPr>
        <w:t>ً</w:t>
      </w:r>
      <w:r w:rsidR="000164B7">
        <w:rPr>
          <w:rtl/>
        </w:rPr>
        <w:t xml:space="preserve"> </w:t>
      </w:r>
      <w:r w:rsidRPr="009746DC">
        <w:rPr>
          <w:rtl/>
        </w:rPr>
        <w:t xml:space="preserve">: </w:t>
      </w:r>
      <w:r w:rsidR="00D8033E">
        <w:rPr>
          <w:rtl/>
        </w:rPr>
        <w:t xml:space="preserve">ان </w:t>
      </w:r>
      <w:r w:rsidRPr="009746DC">
        <w:rPr>
          <w:rtl/>
        </w:rPr>
        <w:t xml:space="preserve">الأنفال </w:t>
      </w:r>
      <w:r w:rsidR="006A0B61">
        <w:rPr>
          <w:rtl/>
        </w:rPr>
        <w:t xml:space="preserve">كلّ </w:t>
      </w:r>
      <w:r w:rsidRPr="009746DC">
        <w:rPr>
          <w:rtl/>
        </w:rPr>
        <w:t>ما أخذ من دار الحرب بغير قتال ، و</w:t>
      </w:r>
      <w:r w:rsidR="006A0B61">
        <w:rPr>
          <w:rtl/>
        </w:rPr>
        <w:t xml:space="preserve">كلّ </w:t>
      </w:r>
      <w:r w:rsidRPr="009746DC">
        <w:rPr>
          <w:rtl/>
        </w:rPr>
        <w:t>أرض انجلى عنها أهلها بغير قتال ، ويسميها الفقهاء فيئا ، وميراث من لا وارث له ، وقطائع الملوك إذا كانت في أيديهم بغير غصب ، والآج</w:t>
      </w:r>
      <w:r w:rsidR="00551E04">
        <w:rPr>
          <w:rtl/>
        </w:rPr>
        <w:t xml:space="preserve">أمّ </w:t>
      </w:r>
      <w:r w:rsidRPr="009746DC">
        <w:rPr>
          <w:rtl/>
        </w:rPr>
        <w:t xml:space="preserve">وبطون الأودية والأرضون الموات وغير ذلك مما هو مذكور في مواضعه وقال : هي لله وللرسول وبعده لمن </w:t>
      </w:r>
      <w:r w:rsidR="0061638F">
        <w:rPr>
          <w:rtl/>
        </w:rPr>
        <w:t xml:space="preserve">قام </w:t>
      </w:r>
      <w:r w:rsidRPr="009746DC">
        <w:rPr>
          <w:rtl/>
        </w:rPr>
        <w:t>مق</w:t>
      </w:r>
      <w:r w:rsidR="00551E04">
        <w:rPr>
          <w:rtl/>
        </w:rPr>
        <w:t xml:space="preserve">أمّه </w:t>
      </w:r>
      <w:r w:rsidRPr="009746DC">
        <w:rPr>
          <w:rtl/>
        </w:rPr>
        <w:t>يصرفه حيث شاء من مصالح نفسه ليس لأحد فيه شيء ، وق</w:t>
      </w:r>
      <w:r w:rsidR="001E48B8">
        <w:rPr>
          <w:rFonts w:hint="cs"/>
          <w:rtl/>
        </w:rPr>
        <w:t>ا</w:t>
      </w:r>
      <w:r w:rsidR="001E48B8">
        <w:rPr>
          <w:rtl/>
        </w:rPr>
        <w:t>ل</w:t>
      </w:r>
      <w:r w:rsidR="000164B7">
        <w:rPr>
          <w:rtl/>
        </w:rPr>
        <w:t>ا</w:t>
      </w:r>
      <w:r w:rsidR="001E48B8">
        <w:rPr>
          <w:rFonts w:hint="cs"/>
          <w:rtl/>
        </w:rPr>
        <w:t>ً</w:t>
      </w:r>
      <w:r w:rsidR="000164B7">
        <w:rPr>
          <w:rtl/>
        </w:rPr>
        <w:t xml:space="preserve"> </w:t>
      </w:r>
      <w:r w:rsidRPr="009746DC">
        <w:rPr>
          <w:rtl/>
        </w:rPr>
        <w:t xml:space="preserve">: </w:t>
      </w:r>
      <w:r w:rsidR="00D8033E">
        <w:rPr>
          <w:rtl/>
        </w:rPr>
        <w:t xml:space="preserve">ان </w:t>
      </w:r>
      <w:r w:rsidRPr="009746DC">
        <w:rPr>
          <w:rtl/>
        </w:rPr>
        <w:t xml:space="preserve">غنائم بدر كانت للنبي </w:t>
      </w:r>
      <w:r w:rsidR="007D1F02" w:rsidRPr="007D1F02">
        <w:rPr>
          <w:rStyle w:val="libAlaemChar"/>
          <w:rtl/>
        </w:rPr>
        <w:t>صلى‌الله‌عليه‌وآله</w:t>
      </w:r>
      <w:r w:rsidRPr="009746DC">
        <w:rPr>
          <w:rtl/>
        </w:rPr>
        <w:t xml:space="preserve"> خاصة فسألوه </w:t>
      </w:r>
      <w:r w:rsidR="00D8033E">
        <w:rPr>
          <w:rtl/>
        </w:rPr>
        <w:t xml:space="preserve">ان </w:t>
      </w:r>
      <w:r w:rsidRPr="009746DC">
        <w:rPr>
          <w:rtl/>
        </w:rPr>
        <w:t xml:space="preserve">يعطيهم وقد صح </w:t>
      </w:r>
      <w:r w:rsidR="00D8033E">
        <w:rPr>
          <w:rtl/>
        </w:rPr>
        <w:t xml:space="preserve">ان </w:t>
      </w:r>
      <w:r w:rsidRPr="009746DC">
        <w:rPr>
          <w:rtl/>
        </w:rPr>
        <w:t xml:space="preserve">قراءة أهل البيت </w:t>
      </w:r>
      <w:r w:rsidR="00632E02" w:rsidRPr="00632E02">
        <w:rPr>
          <w:rStyle w:val="libAlaemChar"/>
          <w:rtl/>
        </w:rPr>
        <w:t>عليهم‌السلام</w:t>
      </w:r>
      <w:r w:rsidR="00C17164" w:rsidRPr="00C17164">
        <w:rPr>
          <w:rStyle w:val="libAlaemChar"/>
          <w:rtl/>
        </w:rPr>
        <w:t xml:space="preserve"> </w:t>
      </w:r>
      <w:r w:rsidRPr="009746DC">
        <w:rPr>
          <w:rtl/>
        </w:rPr>
        <w:t>« يسألونك الأنفال » قال : إن</w:t>
      </w:r>
      <w:r w:rsidR="00751921">
        <w:rPr>
          <w:rFonts w:hint="cs"/>
          <w:rtl/>
        </w:rPr>
        <w:t>ّ</w:t>
      </w:r>
      <w:r w:rsidRPr="009746DC">
        <w:rPr>
          <w:rtl/>
        </w:rPr>
        <w:t>ه قرأ كذلك ابن مسعود وسعد ابن أبي وقاص و</w:t>
      </w:r>
      <w:r w:rsidR="00551E04">
        <w:rPr>
          <w:rtl/>
        </w:rPr>
        <w:t xml:space="preserve">عليّ </w:t>
      </w:r>
      <w:r w:rsidRPr="009746DC">
        <w:rPr>
          <w:rtl/>
        </w:rPr>
        <w:t xml:space="preserve">بن الحسين وأبو جعفر وأبو عبد الله </w:t>
      </w:r>
      <w:r w:rsidR="00632E02" w:rsidRPr="00632E02">
        <w:rPr>
          <w:rStyle w:val="libAlaemChar"/>
          <w:rtl/>
        </w:rPr>
        <w:t>عليهم‌السلام</w:t>
      </w:r>
      <w:r w:rsidR="00C17164" w:rsidRPr="00C17164">
        <w:rPr>
          <w:rStyle w:val="libAlaemChar"/>
          <w:rtl/>
        </w:rPr>
        <w:t xml:space="preserve"> </w:t>
      </w:r>
      <w:r w:rsidR="00D83B35">
        <w:rPr>
          <w:rtl/>
        </w:rPr>
        <w:t xml:space="preserve">ثمّ </w:t>
      </w:r>
      <w:r w:rsidRPr="009746DC">
        <w:rPr>
          <w:rtl/>
        </w:rPr>
        <w:t>قال : فقال هؤلاء :</w:t>
      </w:r>
      <w:r>
        <w:rPr>
          <w:rFonts w:hint="cs"/>
          <w:rtl/>
        </w:rPr>
        <w:t xml:space="preserve"> </w:t>
      </w:r>
      <w:r w:rsidR="00D8033E">
        <w:rPr>
          <w:rtl/>
        </w:rPr>
        <w:t>ان</w:t>
      </w:r>
      <w:r w:rsidR="00751921">
        <w:rPr>
          <w:rFonts w:hint="cs"/>
          <w:rtl/>
        </w:rPr>
        <w:t>ّ</w:t>
      </w:r>
      <w:r w:rsidR="00D8033E">
        <w:rPr>
          <w:rtl/>
        </w:rPr>
        <w:t xml:space="preserve"> </w:t>
      </w:r>
      <w:r w:rsidRPr="009746DC">
        <w:rPr>
          <w:rtl/>
        </w:rPr>
        <w:t xml:space="preserve">أصحابه سألوه </w:t>
      </w:r>
      <w:r w:rsidR="00D8033E">
        <w:rPr>
          <w:rtl/>
        </w:rPr>
        <w:t xml:space="preserve">ان </w:t>
      </w:r>
      <w:r w:rsidRPr="009746DC">
        <w:rPr>
          <w:rtl/>
        </w:rPr>
        <w:t>يقس</w:t>
      </w:r>
      <w:r w:rsidR="00751921">
        <w:rPr>
          <w:rFonts w:hint="cs"/>
          <w:rtl/>
        </w:rPr>
        <w:t>ّ</w:t>
      </w:r>
      <w:r w:rsidRPr="009746DC">
        <w:rPr>
          <w:rtl/>
        </w:rPr>
        <w:t xml:space="preserve">م غنيمة بدر بينهم وأعلمهم الله </w:t>
      </w:r>
      <w:r w:rsidR="00D8033E">
        <w:rPr>
          <w:rtl/>
        </w:rPr>
        <w:t>ان</w:t>
      </w:r>
      <w:r w:rsidR="00751921">
        <w:rPr>
          <w:rFonts w:hint="cs"/>
          <w:rtl/>
        </w:rPr>
        <w:t>ّ</w:t>
      </w:r>
      <w:r w:rsidR="00D8033E">
        <w:rPr>
          <w:rtl/>
        </w:rPr>
        <w:t xml:space="preserve"> </w:t>
      </w:r>
      <w:r w:rsidRPr="009746DC">
        <w:rPr>
          <w:rtl/>
        </w:rPr>
        <w:t>ذلك لله وللرسول وليس</w:t>
      </w:r>
    </w:p>
    <w:p w:rsidR="00B717C7" w:rsidRPr="009746DC" w:rsidRDefault="00B717C7" w:rsidP="001E48B8">
      <w:pPr>
        <w:pStyle w:val="libLine"/>
        <w:rPr>
          <w:rtl/>
        </w:rPr>
      </w:pPr>
      <w:r w:rsidRPr="009746DC">
        <w:rPr>
          <w:rtl/>
        </w:rPr>
        <w:t>__________________</w:t>
      </w:r>
    </w:p>
    <w:p w:rsidR="00B717C7" w:rsidRPr="009746DC" w:rsidRDefault="00B717C7" w:rsidP="001E48B8">
      <w:pPr>
        <w:pStyle w:val="libFootnote0"/>
        <w:rPr>
          <w:rtl/>
          <w:lang w:bidi="fa-IR"/>
        </w:rPr>
      </w:pPr>
      <w:r>
        <w:rPr>
          <w:rtl/>
        </w:rPr>
        <w:t>(</w:t>
      </w:r>
      <w:r w:rsidRPr="009746DC">
        <w:rPr>
          <w:rtl/>
        </w:rPr>
        <w:t>1) سورة الحشر : 6</w:t>
      </w:r>
      <w:r>
        <w:rPr>
          <w:rtl/>
        </w:rPr>
        <w:t xml:space="preserve"> </w:t>
      </w:r>
      <w:r w:rsidR="003928AF">
        <w:rPr>
          <w:rtl/>
        </w:rPr>
        <w:t>-</w:t>
      </w:r>
      <w:r>
        <w:rPr>
          <w:rtl/>
        </w:rPr>
        <w:t xml:space="preserve"> </w:t>
      </w:r>
      <w:r w:rsidRPr="009746DC">
        <w:rPr>
          <w:rtl/>
        </w:rPr>
        <w:t>7.</w:t>
      </w:r>
    </w:p>
    <w:p w:rsidR="008930D5" w:rsidRDefault="008930D5" w:rsidP="008930D5">
      <w:pPr>
        <w:pStyle w:val="libNormal"/>
        <w:rPr>
          <w:rtl/>
        </w:rPr>
      </w:pPr>
      <w:r>
        <w:rPr>
          <w:rtl/>
        </w:rPr>
        <w:br w:type="page"/>
      </w:r>
    </w:p>
    <w:p w:rsidR="00B717C7" w:rsidRPr="009746DC" w:rsidRDefault="00B717C7" w:rsidP="00751921">
      <w:pPr>
        <w:pStyle w:val="libNormal"/>
        <w:rPr>
          <w:rtl/>
        </w:rPr>
      </w:pPr>
      <w:r w:rsidRPr="009746DC">
        <w:rPr>
          <w:rtl/>
        </w:rPr>
        <w:lastRenderedPageBreak/>
        <w:t xml:space="preserve">الشركة في شيء قوتل عليه فجعل لمن قاتل من الغنائم أربعة أسهم وللرسول سهم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51921">
      <w:pPr>
        <w:pStyle w:val="libNormal"/>
        <w:rPr>
          <w:rtl/>
        </w:rPr>
      </w:pPr>
      <w:r w:rsidRPr="009746DC">
        <w:rPr>
          <w:rtl/>
        </w:rPr>
        <w:t xml:space="preserve">لهم في ذلك شيء ، وروي ذلك عن ابن عباس وغيره ، وقالوا : </w:t>
      </w:r>
      <w:r w:rsidR="00D8033E">
        <w:rPr>
          <w:rtl/>
        </w:rPr>
        <w:t xml:space="preserve">ان </w:t>
      </w:r>
      <w:r w:rsidRPr="009746DC">
        <w:rPr>
          <w:rtl/>
        </w:rPr>
        <w:t xml:space="preserve">عن صلة ومعناه يسألونك الأنفال </w:t>
      </w:r>
      <w:r w:rsidR="00D8033E">
        <w:rPr>
          <w:rtl/>
        </w:rPr>
        <w:t xml:space="preserve">ان </w:t>
      </w:r>
      <w:r w:rsidRPr="009746DC">
        <w:rPr>
          <w:rtl/>
        </w:rPr>
        <w:t>تعطيهم ، انتهى.</w:t>
      </w:r>
    </w:p>
    <w:p w:rsidR="00B717C7" w:rsidRPr="009746DC" w:rsidRDefault="00B717C7" w:rsidP="00751921">
      <w:pPr>
        <w:pStyle w:val="libNormal"/>
        <w:rPr>
          <w:rtl/>
        </w:rPr>
      </w:pPr>
      <w:r w:rsidRPr="009746DC">
        <w:rPr>
          <w:rtl/>
        </w:rPr>
        <w:t xml:space="preserve">وذهب جماعة من المفسرين إلى </w:t>
      </w:r>
      <w:r w:rsidR="00D8033E">
        <w:rPr>
          <w:rtl/>
        </w:rPr>
        <w:t xml:space="preserve">ان </w:t>
      </w:r>
      <w:r w:rsidRPr="009746DC">
        <w:rPr>
          <w:rtl/>
        </w:rPr>
        <w:t>الآية منسوخة بآية الخمس ، وقيل : لا ، وفي مجمع ا</w:t>
      </w:r>
      <w:r w:rsidR="008439FF">
        <w:rPr>
          <w:rtl/>
        </w:rPr>
        <w:t xml:space="preserve">لبيان </w:t>
      </w:r>
      <w:r w:rsidRPr="009746DC">
        <w:rPr>
          <w:rtl/>
        </w:rPr>
        <w:t>اختار الثاني ، وقال : هو الصحيح ل</w:t>
      </w:r>
      <w:r w:rsidR="00D8033E">
        <w:rPr>
          <w:rtl/>
        </w:rPr>
        <w:t xml:space="preserve">ان </w:t>
      </w:r>
      <w:r w:rsidRPr="009746DC">
        <w:rPr>
          <w:rtl/>
        </w:rPr>
        <w:t>النسخ يحتاج إلى دليل ولا تنافي بين هذه الآية وآية الخمس.</w:t>
      </w:r>
    </w:p>
    <w:p w:rsidR="00B717C7" w:rsidRPr="009746DC" w:rsidRDefault="00B717C7" w:rsidP="00751921">
      <w:pPr>
        <w:pStyle w:val="libNormal"/>
        <w:rPr>
          <w:rtl/>
        </w:rPr>
      </w:pPr>
      <w:r w:rsidRPr="009746DC">
        <w:rPr>
          <w:rtl/>
        </w:rPr>
        <w:t xml:space="preserve">قال العلامة </w:t>
      </w:r>
      <w:r w:rsidR="00E52B2D" w:rsidRPr="00E52B2D">
        <w:rPr>
          <w:rStyle w:val="libAlaemChar"/>
          <w:rtl/>
        </w:rPr>
        <w:t>قدس‌سره</w:t>
      </w:r>
      <w:r w:rsidRPr="009746DC">
        <w:rPr>
          <w:rtl/>
        </w:rPr>
        <w:t xml:space="preserve"> </w:t>
      </w:r>
      <w:r w:rsidR="00D8033E">
        <w:rPr>
          <w:rtl/>
        </w:rPr>
        <w:t xml:space="preserve">ان </w:t>
      </w:r>
      <w:r w:rsidRPr="009746DC">
        <w:rPr>
          <w:rtl/>
        </w:rPr>
        <w:t>الغنيمة كانت محرمة فيما تقدم من الأدي</w:t>
      </w:r>
      <w:r w:rsidR="00D8033E">
        <w:rPr>
          <w:rtl/>
        </w:rPr>
        <w:t xml:space="preserve">ان </w:t>
      </w:r>
      <w:r w:rsidRPr="009746DC">
        <w:rPr>
          <w:rtl/>
        </w:rPr>
        <w:t>وكانوا يجمعون الغنيمة فينزل النار من السماء فتأكلها ، ف</w:t>
      </w:r>
      <w:r w:rsidR="00FE5F86">
        <w:rPr>
          <w:rtl/>
        </w:rPr>
        <w:t xml:space="preserve">لـمّا </w:t>
      </w:r>
      <w:r w:rsidRPr="009746DC">
        <w:rPr>
          <w:rtl/>
        </w:rPr>
        <w:t xml:space="preserve">أرسل الله تعالى محمدا </w:t>
      </w:r>
      <w:r w:rsidR="007D1F02" w:rsidRPr="007D1F02">
        <w:rPr>
          <w:rStyle w:val="libAlaemChar"/>
          <w:rtl/>
        </w:rPr>
        <w:t>صلى‌الله‌عليه‌وآله‌وسلم</w:t>
      </w:r>
      <w:r w:rsidRPr="009746DC">
        <w:rPr>
          <w:rtl/>
        </w:rPr>
        <w:t xml:space="preserve"> أنعم بها عليه فجعلها له خاصة قال الله تعالى : </w:t>
      </w:r>
      <w:r w:rsidRPr="005E3B39">
        <w:rPr>
          <w:rtl/>
        </w:rPr>
        <w:t>«</w:t>
      </w:r>
      <w:r w:rsidRPr="00DA1B74">
        <w:rPr>
          <w:rtl/>
        </w:rPr>
        <w:t xml:space="preserve"> يَسْئَلُونَكَ عَنِ الْأَنْفالِ قُلِ الْأَنْفالُ لِلَّهِ وَالرَّسُولِ </w:t>
      </w:r>
      <w:r w:rsidRPr="005E3B39">
        <w:rPr>
          <w:rtl/>
        </w:rPr>
        <w:t>»</w:t>
      </w:r>
      <w:r w:rsidRPr="009746DC">
        <w:rPr>
          <w:rtl/>
        </w:rPr>
        <w:t xml:space="preserve"> فقد روي عن </w:t>
      </w:r>
      <w:r w:rsidR="00BF0D7C">
        <w:rPr>
          <w:rtl/>
        </w:rPr>
        <w:t xml:space="preserve">النبيّ </w:t>
      </w:r>
      <w:r w:rsidR="007D1F02" w:rsidRPr="007D1F02">
        <w:rPr>
          <w:rStyle w:val="libAlaemChar"/>
          <w:rtl/>
        </w:rPr>
        <w:t>صلى‌الله‌عليه‌وآله‌وسلم</w:t>
      </w:r>
      <w:r w:rsidRPr="009746DC">
        <w:rPr>
          <w:rtl/>
        </w:rPr>
        <w:t xml:space="preserve"> أنه قال : أحل لي الخمس لم يحل لأحد قبلي وجعلت لي الغنائم و</w:t>
      </w:r>
      <w:r w:rsidR="00D8033E">
        <w:rPr>
          <w:rtl/>
        </w:rPr>
        <w:t xml:space="preserve">ان </w:t>
      </w:r>
      <w:r w:rsidR="00BF0D7C">
        <w:rPr>
          <w:rtl/>
        </w:rPr>
        <w:t xml:space="preserve">النبيّ </w:t>
      </w:r>
      <w:r w:rsidR="007D1F02" w:rsidRPr="007D1F02">
        <w:rPr>
          <w:rStyle w:val="libAlaemChar"/>
          <w:rtl/>
        </w:rPr>
        <w:t>صلى‌الله‌عليه‌وآله</w:t>
      </w:r>
      <w:r w:rsidRPr="009746DC">
        <w:rPr>
          <w:rtl/>
        </w:rPr>
        <w:t xml:space="preserve"> </w:t>
      </w:r>
      <w:r w:rsidR="00551E04">
        <w:rPr>
          <w:rtl/>
        </w:rPr>
        <w:t xml:space="preserve">كان </w:t>
      </w:r>
      <w:r w:rsidRPr="009746DC">
        <w:rPr>
          <w:rtl/>
        </w:rPr>
        <w:t>مختصا بالغنائم لقوله تعالى :</w:t>
      </w:r>
      <w:r>
        <w:rPr>
          <w:rFonts w:hint="cs"/>
          <w:rtl/>
        </w:rPr>
        <w:t xml:space="preserve"> </w:t>
      </w:r>
      <w:r w:rsidRPr="005E3B39">
        <w:rPr>
          <w:rtl/>
        </w:rPr>
        <w:t>«</w:t>
      </w:r>
      <w:r w:rsidRPr="00DA1B74">
        <w:rPr>
          <w:rtl/>
        </w:rPr>
        <w:t xml:space="preserve"> يَسْئَلُونَكَ عَنِ الْأَنْفالِ </w:t>
      </w:r>
      <w:r w:rsidRPr="005E3B39">
        <w:rPr>
          <w:rtl/>
        </w:rPr>
        <w:t>»</w:t>
      </w:r>
      <w:r w:rsidRPr="009746DC">
        <w:rPr>
          <w:rtl/>
        </w:rPr>
        <w:t xml:space="preserve"> الآية ، نزلت يوم بدر </w:t>
      </w:r>
      <w:r w:rsidR="00FE5F86">
        <w:rPr>
          <w:rtl/>
        </w:rPr>
        <w:t xml:space="preserve">لـمّا </w:t>
      </w:r>
      <w:r w:rsidRPr="009746DC">
        <w:rPr>
          <w:rtl/>
        </w:rPr>
        <w:t>تنازعوا في الغنائم ف</w:t>
      </w:r>
      <w:r w:rsidR="00FE5F86">
        <w:rPr>
          <w:rtl/>
        </w:rPr>
        <w:t xml:space="preserve">لـمّا </w:t>
      </w:r>
      <w:r w:rsidRPr="009746DC">
        <w:rPr>
          <w:rtl/>
        </w:rPr>
        <w:t xml:space="preserve">نزلت قسمها رسول الله </w:t>
      </w:r>
      <w:r w:rsidR="007D1F02" w:rsidRPr="007D1F02">
        <w:rPr>
          <w:rStyle w:val="libAlaemChar"/>
          <w:rtl/>
        </w:rPr>
        <w:t>صلى‌الله‌عليه‌وآله</w:t>
      </w:r>
      <w:r w:rsidRPr="009746DC">
        <w:rPr>
          <w:rtl/>
        </w:rPr>
        <w:t xml:space="preserve"> وأدخل معهم جماعة لم يحضروا الواقعة لأنها كانت له </w:t>
      </w:r>
      <w:r w:rsidR="00850EDE">
        <w:rPr>
          <w:rStyle w:val="libAlaemChar"/>
          <w:rtl/>
        </w:rPr>
        <w:t xml:space="preserve">عليه‌السلام </w:t>
      </w:r>
      <w:r w:rsidRPr="009746DC">
        <w:rPr>
          <w:rtl/>
        </w:rPr>
        <w:t xml:space="preserve">يضع بها ما يشاء ، </w:t>
      </w:r>
      <w:r w:rsidR="00D83B35">
        <w:rPr>
          <w:rtl/>
        </w:rPr>
        <w:t xml:space="preserve">ثمّ </w:t>
      </w:r>
      <w:r w:rsidRPr="009746DC">
        <w:rPr>
          <w:rtl/>
        </w:rPr>
        <w:t xml:space="preserve">نسخ ذلك وجعل للغانمين خاصة أربعة أخماسها والخمس الباقي لمستحقيه قال الله تعالى : </w:t>
      </w:r>
      <w:r w:rsidRPr="005E3B39">
        <w:rPr>
          <w:rtl/>
        </w:rPr>
        <w:t>«</w:t>
      </w:r>
      <w:r w:rsidRPr="009746DC">
        <w:rPr>
          <w:rtl/>
        </w:rPr>
        <w:t xml:space="preserve"> اعْلَمُوا أَنَّما غَنِمْ</w:t>
      </w:r>
      <w:r w:rsidR="004A738A">
        <w:rPr>
          <w:rtl/>
        </w:rPr>
        <w:t xml:space="preserve">تمّ </w:t>
      </w:r>
      <w:r w:rsidRPr="009746DC">
        <w:rPr>
          <w:rtl/>
        </w:rPr>
        <w:t xml:space="preserve">مِنْ شَيْءٍ </w:t>
      </w:r>
      <w:r w:rsidRPr="005E3B39">
        <w:rPr>
          <w:rtl/>
        </w:rPr>
        <w:t>»</w:t>
      </w:r>
      <w:r w:rsidRPr="009746DC">
        <w:rPr>
          <w:rtl/>
        </w:rPr>
        <w:t xml:space="preserve"> </w:t>
      </w:r>
      <w:r w:rsidRPr="00B53293">
        <w:rPr>
          <w:rStyle w:val="libFootnotenumChar"/>
          <w:rtl/>
        </w:rPr>
        <w:t xml:space="preserve">(1) </w:t>
      </w:r>
      <w:r w:rsidRPr="009746DC">
        <w:rPr>
          <w:rtl/>
        </w:rPr>
        <w:t xml:space="preserve">الآية فأضاف الغنيمة إليهم ، وجعل الخمس للأصناف </w:t>
      </w:r>
      <w:r w:rsidR="003928AF">
        <w:rPr>
          <w:rtl/>
        </w:rPr>
        <w:t xml:space="preserve">الّتي </w:t>
      </w:r>
      <w:r w:rsidRPr="009746DC">
        <w:rPr>
          <w:rtl/>
        </w:rPr>
        <w:t xml:space="preserve">عددا المغايرين للغانمين ، فدل </w:t>
      </w:r>
      <w:r w:rsidR="00D83B35">
        <w:rPr>
          <w:rtl/>
        </w:rPr>
        <w:t xml:space="preserve">علىّ </w:t>
      </w:r>
      <w:r w:rsidR="00D8033E">
        <w:rPr>
          <w:rtl/>
        </w:rPr>
        <w:t xml:space="preserve">ان </w:t>
      </w:r>
      <w:r w:rsidRPr="009746DC">
        <w:rPr>
          <w:rtl/>
        </w:rPr>
        <w:t>الباقي لهم ، انتهى.</w:t>
      </w:r>
    </w:p>
    <w:p w:rsidR="00B717C7" w:rsidRPr="009746DC" w:rsidRDefault="00B717C7" w:rsidP="00751921">
      <w:pPr>
        <w:pStyle w:val="libNormal"/>
        <w:rPr>
          <w:rtl/>
        </w:rPr>
      </w:pPr>
      <w:r w:rsidRPr="009746DC">
        <w:rPr>
          <w:rtl/>
        </w:rPr>
        <w:t>وأما الآيت</w:t>
      </w:r>
      <w:r w:rsidR="00D8033E">
        <w:rPr>
          <w:rtl/>
        </w:rPr>
        <w:t xml:space="preserve">ان </w:t>
      </w:r>
      <w:r w:rsidRPr="009746DC">
        <w:rPr>
          <w:rtl/>
        </w:rPr>
        <w:t>المتقدمت</w:t>
      </w:r>
      <w:r w:rsidR="00D8033E">
        <w:rPr>
          <w:rtl/>
        </w:rPr>
        <w:t xml:space="preserve">ان </w:t>
      </w:r>
      <w:r w:rsidRPr="009746DC">
        <w:rPr>
          <w:rtl/>
        </w:rPr>
        <w:t>الواردت</w:t>
      </w:r>
      <w:r w:rsidR="00D8033E">
        <w:rPr>
          <w:rtl/>
        </w:rPr>
        <w:t xml:space="preserve">ان </w:t>
      </w:r>
      <w:r w:rsidRPr="009746DC">
        <w:rPr>
          <w:rtl/>
        </w:rPr>
        <w:t xml:space="preserve">في الفيء فقال الطبرسي </w:t>
      </w:r>
      <w:r>
        <w:rPr>
          <w:rtl/>
        </w:rPr>
        <w:t>(ره)</w:t>
      </w:r>
      <w:r w:rsidRPr="009746DC">
        <w:rPr>
          <w:rtl/>
        </w:rPr>
        <w:t xml:space="preserve"> : قال ابن عباس نزل قوله : </w:t>
      </w:r>
      <w:r w:rsidRPr="005E3B39">
        <w:rPr>
          <w:rtl/>
        </w:rPr>
        <w:t>«</w:t>
      </w:r>
      <w:r w:rsidRPr="009746DC">
        <w:rPr>
          <w:rtl/>
        </w:rPr>
        <w:t xml:space="preserve"> ما أَفاءَ اللهُ </w:t>
      </w:r>
      <w:r w:rsidR="00D83B35">
        <w:rPr>
          <w:rtl/>
        </w:rPr>
        <w:t xml:space="preserve">علىّ </w:t>
      </w:r>
      <w:r w:rsidRPr="009746DC">
        <w:rPr>
          <w:rtl/>
        </w:rPr>
        <w:t xml:space="preserve">رَسُولِهِ مِنْ أَهْلِ الْقُرى </w:t>
      </w:r>
      <w:r w:rsidRPr="005E3B39">
        <w:rPr>
          <w:rtl/>
        </w:rPr>
        <w:t>»</w:t>
      </w:r>
      <w:r w:rsidRPr="009746DC">
        <w:rPr>
          <w:rtl/>
        </w:rPr>
        <w:t xml:space="preserve"> في أموال كفار أهل القرى وهم بنو قريظة وبنوا النضير وهما بالمدينة وفدك فهي من المدينة </w:t>
      </w:r>
      <w:r w:rsidR="00D83B35">
        <w:rPr>
          <w:rtl/>
        </w:rPr>
        <w:t xml:space="preserve">علىّ </w:t>
      </w:r>
      <w:r w:rsidRPr="009746DC">
        <w:rPr>
          <w:rtl/>
        </w:rPr>
        <w:t xml:space="preserve">ثلاثة أميال ، وخيبر وقرى عرينة وينبع جعلها الله لرسوله </w:t>
      </w:r>
      <w:r w:rsidR="007D1F02" w:rsidRPr="007D1F02">
        <w:rPr>
          <w:rStyle w:val="libAlaemChar"/>
          <w:rtl/>
        </w:rPr>
        <w:t>صلى‌الله‌عليه‌وآله‌وسلم</w:t>
      </w:r>
      <w:r w:rsidRPr="009746DC">
        <w:rPr>
          <w:rtl/>
        </w:rPr>
        <w:t xml:space="preserve"> يحكم فيها ما أراد وأخبر أنها كلها له ، فقال أناس : فهلا قسمتها فنزلت الآية ، وقيل : </w:t>
      </w:r>
      <w:r w:rsidR="00D8033E">
        <w:rPr>
          <w:rtl/>
        </w:rPr>
        <w:t xml:space="preserve">ان </w:t>
      </w:r>
      <w:r w:rsidRPr="009746DC">
        <w:rPr>
          <w:rtl/>
        </w:rPr>
        <w:t>الآية الأولى</w:t>
      </w:r>
    </w:p>
    <w:p w:rsidR="00B717C7" w:rsidRPr="009746DC" w:rsidRDefault="00B717C7" w:rsidP="00751921">
      <w:pPr>
        <w:pStyle w:val="libLine"/>
        <w:rPr>
          <w:rtl/>
        </w:rPr>
      </w:pPr>
      <w:r w:rsidRPr="009746DC">
        <w:rPr>
          <w:rtl/>
        </w:rPr>
        <w:t>__________________</w:t>
      </w:r>
    </w:p>
    <w:p w:rsidR="00B717C7" w:rsidRPr="009746DC" w:rsidRDefault="00B717C7" w:rsidP="00751921">
      <w:pPr>
        <w:pStyle w:val="libFootnote0"/>
        <w:rPr>
          <w:rtl/>
          <w:lang w:bidi="fa-IR"/>
        </w:rPr>
      </w:pPr>
      <w:r>
        <w:rPr>
          <w:rtl/>
        </w:rPr>
        <w:t>(</w:t>
      </w:r>
      <w:r w:rsidRPr="009746DC">
        <w:rPr>
          <w:rtl/>
        </w:rPr>
        <w:t>1) سورة الأنفال : 41.</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9746DC" w:rsidRDefault="00B717C7" w:rsidP="00140079">
      <w:pPr>
        <w:pStyle w:val="libNormal"/>
        <w:rPr>
          <w:rtl/>
        </w:rPr>
      </w:pPr>
      <w:r w:rsidRPr="009746DC">
        <w:rPr>
          <w:rtl/>
        </w:rPr>
        <w:t>بي</w:t>
      </w:r>
      <w:r w:rsidR="00D8033E">
        <w:rPr>
          <w:rtl/>
        </w:rPr>
        <w:t xml:space="preserve">ان </w:t>
      </w:r>
      <w:r w:rsidRPr="009746DC">
        <w:rPr>
          <w:rtl/>
        </w:rPr>
        <w:t>أموال بني النضير خاص</w:t>
      </w:r>
      <w:r w:rsidR="00140079">
        <w:rPr>
          <w:rFonts w:hint="cs"/>
          <w:rtl/>
        </w:rPr>
        <w:t>ّ</w:t>
      </w:r>
      <w:r w:rsidRPr="009746DC">
        <w:rPr>
          <w:rtl/>
        </w:rPr>
        <w:t xml:space="preserve">ة لقوله : </w:t>
      </w:r>
      <w:r w:rsidRPr="005E3B39">
        <w:rPr>
          <w:rtl/>
        </w:rPr>
        <w:t>«</w:t>
      </w:r>
      <w:r w:rsidRPr="009746DC">
        <w:rPr>
          <w:rtl/>
        </w:rPr>
        <w:t xml:space="preserve"> وَما أَفاءَ اللهُ </w:t>
      </w:r>
      <w:r w:rsidR="00D83B35">
        <w:rPr>
          <w:rtl/>
        </w:rPr>
        <w:t xml:space="preserve">علىّ </w:t>
      </w:r>
      <w:r w:rsidRPr="009746DC">
        <w:rPr>
          <w:rtl/>
        </w:rPr>
        <w:t xml:space="preserve">رَسُولِهِ </w:t>
      </w:r>
      <w:r w:rsidRPr="005E3B39">
        <w:rPr>
          <w:rtl/>
        </w:rPr>
        <w:t>»</w:t>
      </w:r>
      <w:r w:rsidRPr="009746DC">
        <w:rPr>
          <w:rtl/>
        </w:rPr>
        <w:t xml:space="preserve"> والآية الثانية بي</w:t>
      </w:r>
      <w:r w:rsidR="00D8033E">
        <w:rPr>
          <w:rtl/>
        </w:rPr>
        <w:t xml:space="preserve">ان </w:t>
      </w:r>
      <w:r w:rsidRPr="009746DC">
        <w:rPr>
          <w:rtl/>
        </w:rPr>
        <w:t xml:space="preserve">للأموال </w:t>
      </w:r>
      <w:r w:rsidR="003928AF">
        <w:rPr>
          <w:rtl/>
        </w:rPr>
        <w:t xml:space="preserve">الّتي </w:t>
      </w:r>
      <w:r w:rsidRPr="009746DC">
        <w:rPr>
          <w:rtl/>
        </w:rPr>
        <w:t>أصيبت بغير قتال ، وقيل : إن</w:t>
      </w:r>
      <w:r w:rsidR="00140079">
        <w:rPr>
          <w:rFonts w:hint="cs"/>
          <w:rtl/>
        </w:rPr>
        <w:t>ّ</w:t>
      </w:r>
      <w:r w:rsidRPr="009746DC">
        <w:rPr>
          <w:rtl/>
        </w:rPr>
        <w:t>هما واحد ، والآية الثانية بي</w:t>
      </w:r>
      <w:r w:rsidR="00D8033E">
        <w:rPr>
          <w:rtl/>
        </w:rPr>
        <w:t xml:space="preserve">ان </w:t>
      </w:r>
      <w:r w:rsidRPr="009746DC">
        <w:rPr>
          <w:rtl/>
        </w:rPr>
        <w:t xml:space="preserve">قسم المال </w:t>
      </w:r>
      <w:r w:rsidR="003928AF">
        <w:rPr>
          <w:rtl/>
        </w:rPr>
        <w:t xml:space="preserve">الّتي </w:t>
      </w:r>
      <w:r w:rsidRPr="009746DC">
        <w:rPr>
          <w:rtl/>
        </w:rPr>
        <w:t>ذكرها الله في الآية الأولى.</w:t>
      </w:r>
    </w:p>
    <w:p w:rsidR="00B717C7" w:rsidRPr="009746DC" w:rsidRDefault="00D83B35" w:rsidP="00140079">
      <w:pPr>
        <w:pStyle w:val="libNormal"/>
        <w:rPr>
          <w:rtl/>
        </w:rPr>
      </w:pPr>
      <w:r>
        <w:rPr>
          <w:rtl/>
        </w:rPr>
        <w:t xml:space="preserve">ثمّ </w:t>
      </w:r>
      <w:r w:rsidR="00B717C7" w:rsidRPr="009746DC">
        <w:rPr>
          <w:rtl/>
        </w:rPr>
        <w:t xml:space="preserve">قال : </w:t>
      </w:r>
      <w:r>
        <w:rPr>
          <w:rtl/>
        </w:rPr>
        <w:t xml:space="preserve">ثمّ </w:t>
      </w:r>
      <w:r w:rsidR="00B717C7" w:rsidRPr="009746DC">
        <w:rPr>
          <w:rtl/>
        </w:rPr>
        <w:t>بي</w:t>
      </w:r>
      <w:r w:rsidR="00294449">
        <w:rPr>
          <w:rFonts w:hint="cs"/>
          <w:rtl/>
        </w:rPr>
        <w:t>ّ</w:t>
      </w:r>
      <w:r w:rsidR="00B717C7" w:rsidRPr="009746DC">
        <w:rPr>
          <w:rtl/>
        </w:rPr>
        <w:t xml:space="preserve">ن سبحانه حال أموال بني النضير فقال : </w:t>
      </w:r>
      <w:r w:rsidR="00B717C7" w:rsidRPr="005E3B39">
        <w:rPr>
          <w:rtl/>
        </w:rPr>
        <w:t>«</w:t>
      </w:r>
      <w:r w:rsidR="00B717C7" w:rsidRPr="00DA1B74">
        <w:rPr>
          <w:rtl/>
        </w:rPr>
        <w:t xml:space="preserve"> وَما أَفاءَ اللهُ </w:t>
      </w:r>
      <w:r>
        <w:rPr>
          <w:rtl/>
        </w:rPr>
        <w:t xml:space="preserve">علىّ </w:t>
      </w:r>
      <w:r w:rsidR="00B717C7" w:rsidRPr="00DA1B74">
        <w:rPr>
          <w:rtl/>
        </w:rPr>
        <w:t xml:space="preserve">رَسُولِهِ مِنْهُمْ </w:t>
      </w:r>
      <w:r w:rsidR="00B717C7" w:rsidRPr="005E3B39">
        <w:rPr>
          <w:rtl/>
        </w:rPr>
        <w:t>»</w:t>
      </w:r>
      <w:r w:rsidR="00B717C7" w:rsidRPr="009746DC">
        <w:rPr>
          <w:rtl/>
        </w:rPr>
        <w:t xml:space="preserve"> أي من اليهود الذين أجلاهم و</w:t>
      </w:r>
      <w:r w:rsidR="00D8033E">
        <w:rPr>
          <w:rtl/>
        </w:rPr>
        <w:t xml:space="preserve">ان </w:t>
      </w:r>
      <w:r w:rsidR="00551E04">
        <w:rPr>
          <w:rtl/>
        </w:rPr>
        <w:t xml:space="preserve">كان </w:t>
      </w:r>
      <w:r w:rsidR="00B717C7" w:rsidRPr="009746DC">
        <w:rPr>
          <w:rtl/>
        </w:rPr>
        <w:t>الحكم ساريا</w:t>
      </w:r>
      <w:r w:rsidR="00294449">
        <w:rPr>
          <w:rFonts w:hint="cs"/>
          <w:rtl/>
        </w:rPr>
        <w:t>ً</w:t>
      </w:r>
      <w:r w:rsidR="00B717C7" w:rsidRPr="009746DC">
        <w:rPr>
          <w:rtl/>
        </w:rPr>
        <w:t xml:space="preserve"> في جميع الكفار الذين حكمهم حكمهم</w:t>
      </w:r>
      <w:r w:rsidR="00B717C7" w:rsidRPr="005E3B39">
        <w:rPr>
          <w:rtl/>
        </w:rPr>
        <w:t>«</w:t>
      </w:r>
      <w:r w:rsidR="00B717C7" w:rsidRPr="009746DC">
        <w:rPr>
          <w:rtl/>
        </w:rPr>
        <w:t xml:space="preserve"> فَما أَوْجَفْ</w:t>
      </w:r>
      <w:r w:rsidR="004A738A">
        <w:rPr>
          <w:rtl/>
        </w:rPr>
        <w:t xml:space="preserve">تمّ </w:t>
      </w:r>
      <w:r w:rsidR="00B717C7" w:rsidRPr="009746DC">
        <w:rPr>
          <w:rtl/>
        </w:rPr>
        <w:t xml:space="preserve">عَلَيْهِ مِنْ خَيْلٍ وَلا رِكابٍ </w:t>
      </w:r>
      <w:r w:rsidR="00B717C7" w:rsidRPr="005E3B39">
        <w:rPr>
          <w:rtl/>
        </w:rPr>
        <w:t>»</w:t>
      </w:r>
      <w:r w:rsidR="00B717C7" w:rsidRPr="009746DC">
        <w:rPr>
          <w:rtl/>
        </w:rPr>
        <w:t xml:space="preserve"> الإيجاف ال</w:t>
      </w:r>
      <w:r w:rsidR="00E43AE8">
        <w:rPr>
          <w:rtl/>
        </w:rPr>
        <w:t>أيضاً</w:t>
      </w:r>
      <w:r w:rsidR="00B717C7" w:rsidRPr="009746DC">
        <w:rPr>
          <w:rtl/>
        </w:rPr>
        <w:t>ع وهو تسيير الخيل أو الركاب من وجف يجف وجيفا وهو تحرك باضطراب فالإيجاف الإزعاج للسير والركاب الإبل واحدتها راحلة ، وقيل : الإيجاف في الخيل وال</w:t>
      </w:r>
      <w:r w:rsidR="00E43AE8">
        <w:rPr>
          <w:rtl/>
        </w:rPr>
        <w:t>أيضاً</w:t>
      </w:r>
      <w:r w:rsidR="00B717C7" w:rsidRPr="009746DC">
        <w:rPr>
          <w:rtl/>
        </w:rPr>
        <w:t xml:space="preserve">ع في الإبل ، والمعنى لم تسيروا إليها </w:t>
      </w:r>
      <w:r>
        <w:rPr>
          <w:rtl/>
        </w:rPr>
        <w:t xml:space="preserve">علىّ </w:t>
      </w:r>
      <w:r w:rsidR="00B717C7" w:rsidRPr="009746DC">
        <w:rPr>
          <w:rtl/>
        </w:rPr>
        <w:t>خيل ولا إبل ، وإنما كانت ناحية من نواحي المدينة مشي</w:t>
      </w:r>
      <w:r w:rsidR="00294449">
        <w:rPr>
          <w:rtl/>
        </w:rPr>
        <w:t>تم</w:t>
      </w:r>
      <w:r w:rsidR="004A738A">
        <w:rPr>
          <w:rtl/>
        </w:rPr>
        <w:t xml:space="preserve"> </w:t>
      </w:r>
      <w:r w:rsidR="00B717C7" w:rsidRPr="009746DC">
        <w:rPr>
          <w:rtl/>
        </w:rPr>
        <w:t>إليها مشيا</w:t>
      </w:r>
      <w:r w:rsidR="00294449">
        <w:rPr>
          <w:rFonts w:hint="cs"/>
          <w:rtl/>
        </w:rPr>
        <w:t>ً</w:t>
      </w:r>
      <w:r w:rsidR="00B717C7" w:rsidRPr="009746DC">
        <w:rPr>
          <w:rtl/>
        </w:rPr>
        <w:t>.</w:t>
      </w:r>
    </w:p>
    <w:p w:rsidR="00B717C7" w:rsidRPr="009746DC" w:rsidRDefault="00B717C7" w:rsidP="00140079">
      <w:pPr>
        <w:pStyle w:val="libNormal"/>
        <w:rPr>
          <w:rtl/>
        </w:rPr>
      </w:pPr>
      <w:r w:rsidRPr="009746DC">
        <w:rPr>
          <w:rtl/>
        </w:rPr>
        <w:t xml:space="preserve">وقوله : </w:t>
      </w:r>
      <w:r w:rsidRPr="005E3B39">
        <w:rPr>
          <w:rtl/>
        </w:rPr>
        <w:t>«</w:t>
      </w:r>
      <w:r w:rsidRPr="00DA1B74">
        <w:rPr>
          <w:rtl/>
        </w:rPr>
        <w:t xml:space="preserve"> عَلَيْهِ </w:t>
      </w:r>
      <w:r w:rsidRPr="005E3B39">
        <w:rPr>
          <w:rtl/>
        </w:rPr>
        <w:t>»</w:t>
      </w:r>
      <w:r w:rsidRPr="009746DC">
        <w:rPr>
          <w:rtl/>
        </w:rPr>
        <w:t xml:space="preserve"> أي </w:t>
      </w:r>
      <w:r w:rsidR="00D83B35">
        <w:rPr>
          <w:rtl/>
        </w:rPr>
        <w:t xml:space="preserve">علىّ </w:t>
      </w:r>
      <w:r w:rsidRPr="009746DC">
        <w:rPr>
          <w:rtl/>
        </w:rPr>
        <w:t>ما أفاء الله</w:t>
      </w:r>
      <w:r w:rsidRPr="005E3B39">
        <w:rPr>
          <w:rtl/>
        </w:rPr>
        <w:t>«</w:t>
      </w:r>
      <w:r w:rsidRPr="009746DC">
        <w:rPr>
          <w:rtl/>
        </w:rPr>
        <w:t xml:space="preserve"> وَلكِنَّ اللهَ يُسَلِّطُ رُسُلَهُ </w:t>
      </w:r>
      <w:r w:rsidR="00D83B35">
        <w:rPr>
          <w:rtl/>
        </w:rPr>
        <w:t xml:space="preserve">علىّ </w:t>
      </w:r>
      <w:r w:rsidRPr="009746DC">
        <w:rPr>
          <w:rtl/>
        </w:rPr>
        <w:t xml:space="preserve">مَنْ يَشاءُ </w:t>
      </w:r>
      <w:r w:rsidRPr="005E3B39">
        <w:rPr>
          <w:rtl/>
        </w:rPr>
        <w:t>»</w:t>
      </w:r>
      <w:r w:rsidRPr="009746DC">
        <w:rPr>
          <w:rtl/>
        </w:rPr>
        <w:t xml:space="preserve"> أي يمكنهم من عدوهم من غير قتال ب</w:t>
      </w:r>
      <w:r w:rsidR="00D8033E">
        <w:rPr>
          <w:rtl/>
        </w:rPr>
        <w:t xml:space="preserve">ان </w:t>
      </w:r>
      <w:r w:rsidRPr="009746DC">
        <w:rPr>
          <w:rtl/>
        </w:rPr>
        <w:t>يقذف الرعب في قلوبهم.</w:t>
      </w:r>
    </w:p>
    <w:p w:rsidR="00B717C7" w:rsidRPr="009746DC" w:rsidRDefault="00D83B35" w:rsidP="00140079">
      <w:pPr>
        <w:pStyle w:val="libNormal"/>
        <w:rPr>
          <w:rtl/>
        </w:rPr>
      </w:pPr>
      <w:r>
        <w:rPr>
          <w:rtl/>
        </w:rPr>
        <w:t xml:space="preserve">ثمّ </w:t>
      </w:r>
      <w:r w:rsidR="00B717C7" w:rsidRPr="009746DC">
        <w:rPr>
          <w:rtl/>
        </w:rPr>
        <w:t xml:space="preserve">ذكر حكم الفيء فقال : </w:t>
      </w:r>
      <w:r w:rsidR="00B717C7" w:rsidRPr="005E3B39">
        <w:rPr>
          <w:rtl/>
        </w:rPr>
        <w:t>«</w:t>
      </w:r>
      <w:r w:rsidR="00B717C7" w:rsidRPr="009746DC">
        <w:rPr>
          <w:rtl/>
        </w:rPr>
        <w:t xml:space="preserve"> ما أَفاءَ اللهُ </w:t>
      </w:r>
      <w:r>
        <w:rPr>
          <w:rtl/>
        </w:rPr>
        <w:t xml:space="preserve">علىّ </w:t>
      </w:r>
      <w:r w:rsidR="00B717C7" w:rsidRPr="009746DC">
        <w:rPr>
          <w:rtl/>
        </w:rPr>
        <w:t xml:space="preserve">رَسُولِهِ مِنْ أَهْلِ الْقُرى </w:t>
      </w:r>
      <w:r w:rsidR="00B717C7" w:rsidRPr="005E3B39">
        <w:rPr>
          <w:rtl/>
        </w:rPr>
        <w:t>»</w:t>
      </w:r>
      <w:r w:rsidR="00B717C7" w:rsidRPr="009746DC">
        <w:rPr>
          <w:rtl/>
        </w:rPr>
        <w:t xml:space="preserve"> أي من أموال كفار أهل القرى فلله يأمركم فيه بما أحب وللرسول بتمليك الله إياه ، ولذي القربى ي</w:t>
      </w:r>
      <w:r w:rsidR="00843F80">
        <w:rPr>
          <w:rtl/>
        </w:rPr>
        <w:t xml:space="preserve">عنّي </w:t>
      </w:r>
      <w:r w:rsidR="00B717C7" w:rsidRPr="009746DC">
        <w:rPr>
          <w:rtl/>
        </w:rPr>
        <w:t>أهل بيت رسول الله وقرابته وهم بنو هاشم ، واليتامى والمساكين وابن السبيل منهم ، ل</w:t>
      </w:r>
      <w:r w:rsidR="00D8033E">
        <w:rPr>
          <w:rtl/>
        </w:rPr>
        <w:t xml:space="preserve">ان </w:t>
      </w:r>
      <w:r w:rsidR="00B717C7" w:rsidRPr="009746DC">
        <w:rPr>
          <w:rtl/>
        </w:rPr>
        <w:t>التقدير ولذوي قرباه ويتامى أهل بيته ومساكينهم وابن السبيل منهم.</w:t>
      </w:r>
    </w:p>
    <w:p w:rsidR="00B717C7" w:rsidRPr="009746DC" w:rsidRDefault="00D83B35" w:rsidP="00140079">
      <w:pPr>
        <w:pStyle w:val="libNormal"/>
        <w:rPr>
          <w:rtl/>
        </w:rPr>
      </w:pPr>
      <w:r>
        <w:rPr>
          <w:rtl/>
        </w:rPr>
        <w:t xml:space="preserve">ثمّ </w:t>
      </w:r>
      <w:r w:rsidR="00B717C7" w:rsidRPr="009746DC">
        <w:rPr>
          <w:rtl/>
        </w:rPr>
        <w:t xml:space="preserve">قال : وفي هذه الآية إشارة إلى </w:t>
      </w:r>
      <w:r w:rsidR="00D8033E">
        <w:rPr>
          <w:rtl/>
        </w:rPr>
        <w:t xml:space="preserve">ان </w:t>
      </w:r>
      <w:r w:rsidR="00B717C7" w:rsidRPr="009746DC">
        <w:rPr>
          <w:rtl/>
        </w:rPr>
        <w:t xml:space="preserve">تدبير الأمة إلى </w:t>
      </w:r>
      <w:r w:rsidR="00BF0D7C">
        <w:rPr>
          <w:rtl/>
        </w:rPr>
        <w:t xml:space="preserve">النبيّ </w:t>
      </w:r>
      <w:r w:rsidR="007D1F02" w:rsidRPr="007D1F02">
        <w:rPr>
          <w:rStyle w:val="libAlaemChar"/>
          <w:rtl/>
        </w:rPr>
        <w:t>صلى‌الله‌عليه‌وآله‌وسلم</w:t>
      </w:r>
      <w:r w:rsidR="00B717C7" w:rsidRPr="009746DC">
        <w:rPr>
          <w:rtl/>
        </w:rPr>
        <w:t xml:space="preserve"> وإلى الأئمة القائمين مق</w:t>
      </w:r>
      <w:r w:rsidR="00140079">
        <w:rPr>
          <w:rFonts w:hint="cs"/>
          <w:rtl/>
        </w:rPr>
        <w:t>ا</w:t>
      </w:r>
      <w:r w:rsidR="00140079">
        <w:rPr>
          <w:rtl/>
        </w:rPr>
        <w:t>م</w:t>
      </w:r>
      <w:r w:rsidR="00551E04">
        <w:rPr>
          <w:rtl/>
        </w:rPr>
        <w:t xml:space="preserve">ه </w:t>
      </w:r>
      <w:r w:rsidR="00B717C7" w:rsidRPr="009746DC">
        <w:rPr>
          <w:rtl/>
        </w:rPr>
        <w:t xml:space="preserve">، ولهذا قسم رسول الله أموال خيبر ومن عليهم في رقابهم وأجلي بني النضير وبني قينقاع وأعطاهم </w:t>
      </w:r>
      <w:r w:rsidR="000F65B1">
        <w:rPr>
          <w:rtl/>
        </w:rPr>
        <w:t>شيئاً</w:t>
      </w:r>
      <w:r w:rsidR="00F54854">
        <w:rPr>
          <w:rtl/>
        </w:rPr>
        <w:t xml:space="preserve"> </w:t>
      </w:r>
      <w:r w:rsidR="00B717C7" w:rsidRPr="009746DC">
        <w:rPr>
          <w:rtl/>
        </w:rPr>
        <w:t xml:space="preserve">من المال ، وقتل رجال بني قريظة وسبي ذراريهم ونسائهم وقسم أموالهم </w:t>
      </w:r>
      <w:r>
        <w:rPr>
          <w:rtl/>
        </w:rPr>
        <w:t xml:space="preserve">علىّ </w:t>
      </w:r>
      <w:r w:rsidR="00B717C7" w:rsidRPr="009746DC">
        <w:rPr>
          <w:rtl/>
        </w:rPr>
        <w:t xml:space="preserve">المهاجرين ومن </w:t>
      </w:r>
      <w:r>
        <w:rPr>
          <w:rtl/>
        </w:rPr>
        <w:t xml:space="preserve">علىّ </w:t>
      </w:r>
      <w:r w:rsidR="00B717C7" w:rsidRPr="009746DC">
        <w:rPr>
          <w:rtl/>
        </w:rPr>
        <w:t xml:space="preserve">أهل </w:t>
      </w:r>
      <w:r w:rsidR="00D30306">
        <w:rPr>
          <w:rtl/>
        </w:rPr>
        <w:t xml:space="preserve">مكّة </w:t>
      </w:r>
      <w:r w:rsidR="00B717C7" w:rsidRPr="009746DC">
        <w:rPr>
          <w:rtl/>
        </w:rPr>
        <w:t>، انتهى.</w:t>
      </w:r>
    </w:p>
    <w:p w:rsidR="00B717C7" w:rsidRPr="009746DC" w:rsidRDefault="00B717C7" w:rsidP="00140079">
      <w:pPr>
        <w:pStyle w:val="libNormal"/>
        <w:rPr>
          <w:rtl/>
        </w:rPr>
      </w:pPr>
      <w:r w:rsidRPr="009746DC">
        <w:rPr>
          <w:rtl/>
        </w:rPr>
        <w:t xml:space="preserve">وقال المحقق الأردبيلي </w:t>
      </w:r>
      <w:r w:rsidR="00E52B2D" w:rsidRPr="00E52B2D">
        <w:rPr>
          <w:rStyle w:val="libAlaemChar"/>
          <w:rtl/>
        </w:rPr>
        <w:t>قدس‌سره</w:t>
      </w:r>
      <w:r w:rsidRPr="009746DC">
        <w:rPr>
          <w:rtl/>
        </w:rPr>
        <w:t xml:space="preserve"> في تفسير آيات ال</w:t>
      </w:r>
      <w:r w:rsidR="00AA7D34">
        <w:rPr>
          <w:rtl/>
        </w:rPr>
        <w:t xml:space="preserve">أحكام </w:t>
      </w:r>
      <w:r w:rsidRPr="009746DC">
        <w:rPr>
          <w:rtl/>
        </w:rPr>
        <w:t xml:space="preserve">: المشهور بين الفقهاء </w:t>
      </w:r>
      <w:r w:rsidR="00D8033E">
        <w:rPr>
          <w:rtl/>
        </w:rPr>
        <w:t xml:space="preserve">ان </w:t>
      </w:r>
      <w:r w:rsidRPr="009746DC">
        <w:rPr>
          <w:rtl/>
        </w:rPr>
        <w:t xml:space="preserve">الفيء له </w:t>
      </w:r>
      <w:r w:rsidR="007D1F02" w:rsidRPr="007D1F02">
        <w:rPr>
          <w:rStyle w:val="libAlaemChar"/>
          <w:rtl/>
        </w:rPr>
        <w:t>صلى‌الله‌عليه‌وآله</w:t>
      </w:r>
      <w:r w:rsidRPr="009746DC">
        <w:rPr>
          <w:rtl/>
        </w:rPr>
        <w:t xml:space="preserve"> </w:t>
      </w:r>
      <w:r w:rsidR="00D83B35">
        <w:rPr>
          <w:rtl/>
        </w:rPr>
        <w:t xml:space="preserve">ثمّ </w:t>
      </w:r>
      <w:r w:rsidRPr="009746DC">
        <w:rPr>
          <w:rtl/>
        </w:rPr>
        <w:t>للقائم مق</w:t>
      </w:r>
      <w:r w:rsidR="00294449">
        <w:rPr>
          <w:rFonts w:hint="cs"/>
          <w:rtl/>
        </w:rPr>
        <w:t>ا</w:t>
      </w:r>
      <w:r w:rsidR="00294449">
        <w:rPr>
          <w:rtl/>
        </w:rPr>
        <w:t>م</w:t>
      </w:r>
      <w:r w:rsidR="00551E04">
        <w:rPr>
          <w:rtl/>
        </w:rPr>
        <w:t xml:space="preserve">ه </w:t>
      </w:r>
      <w:r w:rsidRPr="009746DC">
        <w:rPr>
          <w:rtl/>
        </w:rPr>
        <w:t xml:space="preserve">كما هو ظاهر الأولى ، والثانية تدل </w:t>
      </w:r>
      <w:r w:rsidR="00D83B35">
        <w:rPr>
          <w:rtl/>
        </w:rPr>
        <w:t xml:space="preserve">علىّ </w:t>
      </w:r>
      <w:r w:rsidRPr="009746DC">
        <w:rPr>
          <w:rtl/>
        </w:rPr>
        <w:t>أنه</w:t>
      </w:r>
    </w:p>
    <w:p w:rsidR="008930D5" w:rsidRDefault="008930D5" w:rsidP="008930D5">
      <w:pPr>
        <w:pStyle w:val="libNormal"/>
        <w:rPr>
          <w:rtl/>
        </w:rPr>
      </w:pPr>
      <w:r>
        <w:rPr>
          <w:rtl/>
        </w:rPr>
        <w:br w:type="page"/>
      </w:r>
    </w:p>
    <w:p w:rsidR="00B717C7" w:rsidRPr="009746DC" w:rsidRDefault="00B717C7" w:rsidP="00F93C7A">
      <w:pPr>
        <w:pStyle w:val="libNormal"/>
        <w:rPr>
          <w:rtl/>
        </w:rPr>
      </w:pPr>
      <w:r>
        <w:rPr>
          <w:rtl/>
        </w:rPr>
        <w:lastRenderedPageBreak/>
        <w:t>و</w:t>
      </w:r>
      <w:r w:rsidR="00511401">
        <w:rPr>
          <w:rtl/>
        </w:rPr>
        <w:t xml:space="preserve">الّذي </w:t>
      </w:r>
      <w:r w:rsidRPr="009746DC">
        <w:rPr>
          <w:rtl/>
        </w:rPr>
        <w:t>للرسول</w:t>
      </w:r>
      <w:r w:rsidRPr="00146D04">
        <w:rPr>
          <w:rtl/>
        </w:rPr>
        <w:t xml:space="preserve"> </w:t>
      </w:r>
      <w:r w:rsidR="007D1F02" w:rsidRPr="007D1F02">
        <w:rPr>
          <w:rStyle w:val="libAlaemChar"/>
          <w:rtl/>
        </w:rPr>
        <w:t>صلى‌الله‌عليه‌وآله</w:t>
      </w:r>
      <w:r w:rsidRPr="00146D04">
        <w:rPr>
          <w:rtl/>
        </w:rPr>
        <w:t xml:space="preserve"> </w:t>
      </w:r>
      <w:r w:rsidRPr="009746DC">
        <w:rPr>
          <w:rtl/>
        </w:rPr>
        <w:t>يق</w:t>
      </w:r>
      <w:r w:rsidR="00292DF4">
        <w:rPr>
          <w:rtl/>
        </w:rPr>
        <w:t xml:space="preserve">سمّه </w:t>
      </w:r>
      <w:r w:rsidR="00D83B35">
        <w:rPr>
          <w:rtl/>
        </w:rPr>
        <w:t xml:space="preserve">علىّ </w:t>
      </w:r>
      <w:r w:rsidRPr="009746DC">
        <w:rPr>
          <w:rtl/>
        </w:rPr>
        <w:t xml:space="preserve">ستة أسهم ثلاثة له وثلاثة لليتامى والمساكين وابن السبيل وأما الأنفال فليس هذه سبيلها </w:t>
      </w:r>
      <w:r w:rsidR="00551E04">
        <w:rPr>
          <w:rtl/>
        </w:rPr>
        <w:t xml:space="preserve">كان </w:t>
      </w:r>
      <w:r w:rsidRPr="009746DC">
        <w:rPr>
          <w:rtl/>
        </w:rPr>
        <w:t>للرسول</w:t>
      </w:r>
      <w:r w:rsidRPr="00146D04">
        <w:rPr>
          <w:rtl/>
        </w:rPr>
        <w:t xml:space="preserve"> </w:t>
      </w:r>
      <w:r w:rsidR="00850EDE">
        <w:rPr>
          <w:rStyle w:val="libAlaemChar"/>
          <w:rtl/>
        </w:rPr>
        <w:t xml:space="preserve">عليه‌السلام </w:t>
      </w:r>
      <w:r w:rsidRPr="009746DC">
        <w:rPr>
          <w:rtl/>
        </w:rPr>
        <w:t xml:space="preserve">خاصة وكانت فدك لرسول الله </w:t>
      </w:r>
      <w:r w:rsidR="007D1F02" w:rsidRPr="007D1F02">
        <w:rPr>
          <w:rStyle w:val="libAlaemChar"/>
          <w:rtl/>
        </w:rPr>
        <w:t>صلى‌الله‌عليه‌وآله</w:t>
      </w:r>
      <w:r w:rsidRPr="009746DC">
        <w:rPr>
          <w:rtl/>
        </w:rPr>
        <w:t xml:space="preserve"> خاصة لأنه</w:t>
      </w:r>
      <w:r w:rsidRPr="00146D04">
        <w:rPr>
          <w:rtl/>
        </w:rPr>
        <w:t xml:space="preserve"> </w:t>
      </w:r>
      <w:r w:rsidR="007D1F02" w:rsidRPr="007D1F02">
        <w:rPr>
          <w:rStyle w:val="libAlaemChar"/>
          <w:rtl/>
        </w:rPr>
        <w:t>صلى‌الله‌عليه‌وآله</w:t>
      </w:r>
      <w:r w:rsidRPr="00146D04">
        <w:rPr>
          <w:rtl/>
        </w:rPr>
        <w:t xml:space="preserve"> </w:t>
      </w:r>
      <w:r w:rsidRPr="009746DC">
        <w:rPr>
          <w:rtl/>
        </w:rPr>
        <w:t xml:space="preserve">فتحها وأمير المؤمنين </w:t>
      </w:r>
      <w:r w:rsidR="00850EDE">
        <w:rPr>
          <w:rStyle w:val="libAlaemChar"/>
          <w:rtl/>
        </w:rPr>
        <w:t xml:space="preserve">عليه‌السلام </w:t>
      </w:r>
      <w:r w:rsidRPr="009746DC">
        <w:rPr>
          <w:rtl/>
        </w:rPr>
        <w:t>لم يكن معهما أحد فزال عنها اسم الفيء ولزمها اسم الأنفال وكذلك الآج</w:t>
      </w:r>
      <w:r w:rsidR="00551E04">
        <w:rPr>
          <w:rtl/>
        </w:rPr>
        <w:t xml:space="preserve">أمّ </w:t>
      </w:r>
      <w:r w:rsidRPr="009746DC">
        <w:rPr>
          <w:rtl/>
        </w:rPr>
        <w:t>والمعادن والبحار والمفاوز</w:t>
      </w:r>
      <w:r>
        <w:rPr>
          <w:rtl/>
        </w:rPr>
        <w:t xml:space="preserve"> </w:t>
      </w:r>
      <w:r w:rsidRPr="009746DC">
        <w:rPr>
          <w:rtl/>
        </w:rPr>
        <w:t>هي لل</w:t>
      </w:r>
      <w:r w:rsidR="00AA7D34">
        <w:rPr>
          <w:rtl/>
        </w:rPr>
        <w:t xml:space="preserve">إمام </w:t>
      </w:r>
      <w:r w:rsidRPr="009746DC">
        <w:rPr>
          <w:rtl/>
        </w:rPr>
        <w:t>خاصة ف</w:t>
      </w:r>
      <w:r w:rsidR="00D8033E">
        <w:rPr>
          <w:rtl/>
        </w:rPr>
        <w:t xml:space="preserve">ان </w:t>
      </w:r>
      <w:r w:rsidRPr="009746DC">
        <w:rPr>
          <w:rtl/>
        </w:rPr>
        <w:t xml:space="preserve">عمل فيها قوم بإذن </w:t>
      </w:r>
      <w:r w:rsidR="00406F49">
        <w:rPr>
          <w:rtl/>
        </w:rPr>
        <w:t xml:space="preserve">الإمام </w:t>
      </w:r>
      <w:r w:rsidRPr="009746DC">
        <w:rPr>
          <w:rtl/>
        </w:rPr>
        <w:t>فلهم أربعة أخماس ولل</w:t>
      </w:r>
      <w:r w:rsidR="00AA7D34">
        <w:rPr>
          <w:rtl/>
        </w:rPr>
        <w:t xml:space="preserve">إمام </w:t>
      </w:r>
      <w:r w:rsidRPr="009746DC">
        <w:rPr>
          <w:rtl/>
        </w:rPr>
        <w:t>خمس و</w:t>
      </w:r>
      <w:r w:rsidR="00511401">
        <w:rPr>
          <w:rtl/>
        </w:rPr>
        <w:t xml:space="preserve">الّذي </w:t>
      </w:r>
      <w:r w:rsidRPr="009746DC">
        <w:rPr>
          <w:rtl/>
        </w:rPr>
        <w:t>لل</w:t>
      </w:r>
      <w:r w:rsidR="00AA7D34">
        <w:rPr>
          <w:rtl/>
        </w:rPr>
        <w:t xml:space="preserve">إمام </w:t>
      </w:r>
      <w:r w:rsidRPr="009746DC">
        <w:rPr>
          <w:rtl/>
        </w:rPr>
        <w:t xml:space="preserve">يجري مجرى الخمس ومن عمل فيها بغير إذن </w:t>
      </w:r>
      <w:r w:rsidR="00406F49">
        <w:rPr>
          <w:rtl/>
        </w:rPr>
        <w:t xml:space="preserve">الإمام </w:t>
      </w:r>
      <w:r w:rsidRPr="009746DC">
        <w:rPr>
          <w:rtl/>
        </w:rPr>
        <w:t>ف</w:t>
      </w:r>
      <w:r w:rsidR="00406F49">
        <w:rPr>
          <w:rtl/>
        </w:rPr>
        <w:t xml:space="preserve">الإمام </w:t>
      </w:r>
      <w:r w:rsidRPr="009746DC">
        <w:rPr>
          <w:rtl/>
        </w:rPr>
        <w:t>يأخذه كله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93C7A">
      <w:pPr>
        <w:pStyle w:val="libNormal"/>
        <w:rPr>
          <w:rtl/>
        </w:rPr>
      </w:pPr>
      <w:r w:rsidRPr="009746DC">
        <w:rPr>
          <w:rtl/>
        </w:rPr>
        <w:t xml:space="preserve">يقسم كالخمس فإما </w:t>
      </w:r>
      <w:r w:rsidR="00D8033E">
        <w:rPr>
          <w:rtl/>
        </w:rPr>
        <w:t xml:space="preserve">ان </w:t>
      </w:r>
      <w:r w:rsidRPr="009746DC">
        <w:rPr>
          <w:rtl/>
        </w:rPr>
        <w:t xml:space="preserve">يجعل هذا فيئا خاصا </w:t>
      </w:r>
      <w:r w:rsidR="00551E04">
        <w:rPr>
          <w:rtl/>
        </w:rPr>
        <w:t xml:space="preserve">كان </w:t>
      </w:r>
      <w:r w:rsidRPr="009746DC">
        <w:rPr>
          <w:rtl/>
        </w:rPr>
        <w:t xml:space="preserve">حكمه كذا أو منسوخا أو يكون تفضلا منه </w:t>
      </w:r>
      <w:r w:rsidR="007D1F02" w:rsidRPr="007D1F02">
        <w:rPr>
          <w:rStyle w:val="libAlaemChar"/>
          <w:rtl/>
        </w:rPr>
        <w:t>صلى‌الله‌عليه‌وآله</w:t>
      </w:r>
      <w:r w:rsidRPr="009746DC">
        <w:rPr>
          <w:rtl/>
        </w:rPr>
        <w:t>.</w:t>
      </w:r>
    </w:p>
    <w:p w:rsidR="00B717C7" w:rsidRPr="009746DC" w:rsidRDefault="00B717C7" w:rsidP="00F93C7A">
      <w:pPr>
        <w:pStyle w:val="libNormal"/>
        <w:rPr>
          <w:rtl/>
        </w:rPr>
      </w:pPr>
      <w:r w:rsidRPr="009746DC">
        <w:rPr>
          <w:rtl/>
        </w:rPr>
        <w:t xml:space="preserve">وقال </w:t>
      </w:r>
      <w:r>
        <w:rPr>
          <w:rtl/>
        </w:rPr>
        <w:t>(ره)</w:t>
      </w:r>
      <w:r w:rsidRPr="009746DC">
        <w:rPr>
          <w:rtl/>
        </w:rPr>
        <w:t xml:space="preserve"> </w:t>
      </w:r>
      <w:r w:rsidR="00E43AE8">
        <w:rPr>
          <w:rtl/>
        </w:rPr>
        <w:t>أيضاً</w:t>
      </w:r>
      <w:r w:rsidR="00551E04">
        <w:rPr>
          <w:rtl/>
        </w:rPr>
        <w:t xml:space="preserve"> </w:t>
      </w:r>
      <w:r w:rsidRPr="009746DC">
        <w:rPr>
          <w:rtl/>
        </w:rPr>
        <w:t xml:space="preserve">في بعض فوائده بعد احتمال كون المراد بالفيء الغنيمة :فكانت تقسم كذلك </w:t>
      </w:r>
      <w:r w:rsidR="00D83B35">
        <w:rPr>
          <w:rtl/>
        </w:rPr>
        <w:t xml:space="preserve">ثمّ </w:t>
      </w:r>
      <w:r w:rsidRPr="009746DC">
        <w:rPr>
          <w:rtl/>
        </w:rPr>
        <w:t xml:space="preserve">نسخ بآية الخمس ، ويحتمل </w:t>
      </w:r>
      <w:r w:rsidR="00D8033E">
        <w:rPr>
          <w:rtl/>
        </w:rPr>
        <w:t xml:space="preserve">ان </w:t>
      </w:r>
      <w:r w:rsidRPr="009746DC">
        <w:rPr>
          <w:rtl/>
        </w:rPr>
        <w:t xml:space="preserve">يراد بالفيء ما هو المخصوص به </w:t>
      </w:r>
      <w:r w:rsidR="007D1F02" w:rsidRPr="007D1F02">
        <w:rPr>
          <w:rStyle w:val="libAlaemChar"/>
          <w:rtl/>
        </w:rPr>
        <w:t>صلى‌الله‌عليه‌وآله</w:t>
      </w:r>
      <w:r w:rsidRPr="009746DC">
        <w:rPr>
          <w:rtl/>
        </w:rPr>
        <w:t xml:space="preserve"> ف</w:t>
      </w:r>
      <w:r w:rsidR="00FE5F86">
        <w:rPr>
          <w:rtl/>
        </w:rPr>
        <w:t xml:space="preserve">لـمّا </w:t>
      </w:r>
      <w:r w:rsidR="00551E04">
        <w:rPr>
          <w:rtl/>
        </w:rPr>
        <w:t xml:space="preserve">كان </w:t>
      </w:r>
      <w:r w:rsidRPr="009746DC">
        <w:rPr>
          <w:rtl/>
        </w:rPr>
        <w:t xml:space="preserve">الخمس بيده ويتصرف فيه فأمره إليه </w:t>
      </w:r>
      <w:r w:rsidR="00D8033E">
        <w:rPr>
          <w:rtl/>
        </w:rPr>
        <w:t xml:space="preserve">ان </w:t>
      </w:r>
      <w:r w:rsidR="00551E04">
        <w:rPr>
          <w:rtl/>
        </w:rPr>
        <w:t xml:space="preserve">كان </w:t>
      </w:r>
      <w:r w:rsidRPr="009746DC">
        <w:rPr>
          <w:rtl/>
        </w:rPr>
        <w:t>ناقصا كمله من عنده و</w:t>
      </w:r>
      <w:r w:rsidR="00D8033E">
        <w:rPr>
          <w:rtl/>
        </w:rPr>
        <w:t xml:space="preserve">ان </w:t>
      </w:r>
      <w:r w:rsidR="00551E04">
        <w:rPr>
          <w:rtl/>
        </w:rPr>
        <w:t xml:space="preserve">كان </w:t>
      </w:r>
      <w:r w:rsidRPr="009746DC">
        <w:rPr>
          <w:rtl/>
        </w:rPr>
        <w:t xml:space="preserve">فاضلا يكون له ، فيمكن </w:t>
      </w:r>
      <w:r w:rsidR="00D8033E">
        <w:rPr>
          <w:rtl/>
        </w:rPr>
        <w:t xml:space="preserve">ان </w:t>
      </w:r>
      <w:r w:rsidRPr="009746DC">
        <w:rPr>
          <w:rtl/>
        </w:rPr>
        <w:t xml:space="preserve">يسمى الخمس بالفيء ، ويحتمل </w:t>
      </w:r>
      <w:r w:rsidR="00D8033E">
        <w:rPr>
          <w:rtl/>
        </w:rPr>
        <w:t xml:space="preserve">ان </w:t>
      </w:r>
      <w:r w:rsidRPr="009746DC">
        <w:rPr>
          <w:rtl/>
        </w:rPr>
        <w:t xml:space="preserve">يكون المراد : وما أفاء الله </w:t>
      </w:r>
      <w:r w:rsidR="00D83B35">
        <w:rPr>
          <w:rtl/>
        </w:rPr>
        <w:t xml:space="preserve">علىّ </w:t>
      </w:r>
      <w:r w:rsidRPr="009746DC">
        <w:rPr>
          <w:rtl/>
        </w:rPr>
        <w:t xml:space="preserve">رسوله بالقتال والحرب فلله خمسه وللرسول ، كآية الغنيمة وحذف خمسه للظهور وإطلاق الفيء </w:t>
      </w:r>
      <w:r w:rsidR="00D83B35">
        <w:rPr>
          <w:rtl/>
        </w:rPr>
        <w:t xml:space="preserve">علىّ </w:t>
      </w:r>
      <w:r w:rsidRPr="009746DC">
        <w:rPr>
          <w:rtl/>
        </w:rPr>
        <w:t>الغنيمة موجود ، انتهى.</w:t>
      </w:r>
    </w:p>
    <w:p w:rsidR="00B717C7" w:rsidRPr="009746DC" w:rsidRDefault="00551E04" w:rsidP="00E0124C">
      <w:pPr>
        <w:pStyle w:val="libNormal"/>
        <w:rPr>
          <w:rtl/>
        </w:rPr>
      </w:pPr>
      <w:r>
        <w:rPr>
          <w:rtl/>
        </w:rPr>
        <w:t xml:space="preserve">وكان </w:t>
      </w:r>
      <w:r w:rsidR="00B717C7" w:rsidRPr="009746DC">
        <w:rPr>
          <w:rtl/>
        </w:rPr>
        <w:t xml:space="preserve">الكليني </w:t>
      </w:r>
      <w:r>
        <w:rPr>
          <w:rtl/>
        </w:rPr>
        <w:t xml:space="preserve">قدّس </w:t>
      </w:r>
      <w:r w:rsidR="00B717C7" w:rsidRPr="009746DC">
        <w:rPr>
          <w:rtl/>
        </w:rPr>
        <w:t xml:space="preserve">الله روحه حمل الآية الثانية </w:t>
      </w:r>
      <w:r w:rsidR="00D83B35">
        <w:rPr>
          <w:rtl/>
        </w:rPr>
        <w:t xml:space="preserve">علىّ </w:t>
      </w:r>
      <w:r w:rsidR="00B717C7" w:rsidRPr="009746DC">
        <w:rPr>
          <w:rtl/>
        </w:rPr>
        <w:t>الغنيمة أو خمسها.</w:t>
      </w:r>
    </w:p>
    <w:p w:rsidR="00B717C7" w:rsidRPr="009746DC" w:rsidRDefault="00B717C7" w:rsidP="00E0124C">
      <w:pPr>
        <w:pStyle w:val="libNormal"/>
        <w:rPr>
          <w:rtl/>
        </w:rPr>
      </w:pPr>
      <w:r w:rsidRPr="00C875FB">
        <w:rPr>
          <w:rtl/>
        </w:rPr>
        <w:t>قوله : يق</w:t>
      </w:r>
      <w:r w:rsidR="00292DF4">
        <w:rPr>
          <w:rtl/>
        </w:rPr>
        <w:t xml:space="preserve">سمّه </w:t>
      </w:r>
      <w:r w:rsidRPr="00C875FB">
        <w:rPr>
          <w:rtl/>
        </w:rPr>
        <w:t>ستة أسهم</w:t>
      </w:r>
      <w:r w:rsidRPr="009746DC">
        <w:rPr>
          <w:rtl/>
        </w:rPr>
        <w:t xml:space="preserve"> ، هذا هو المشهور بين الأصحاب بل كاد </w:t>
      </w:r>
      <w:r w:rsidR="00D8033E">
        <w:rPr>
          <w:rtl/>
        </w:rPr>
        <w:t xml:space="preserve">ان </w:t>
      </w:r>
      <w:r w:rsidRPr="009746DC">
        <w:rPr>
          <w:rtl/>
        </w:rPr>
        <w:t>يكون إجماعا</w:t>
      </w:r>
      <w:r w:rsidR="00E0124C">
        <w:rPr>
          <w:rFonts w:hint="cs"/>
          <w:rtl/>
        </w:rPr>
        <w:t>ً</w:t>
      </w:r>
      <w:r w:rsidRPr="009746DC">
        <w:rPr>
          <w:rtl/>
        </w:rPr>
        <w:t xml:space="preserve"> ، والقول بتخميس القسمة ضعيف غير معلوم القائل ، وفي القاموس : </w:t>
      </w:r>
      <w:r w:rsidRPr="00C875FB">
        <w:rPr>
          <w:rtl/>
        </w:rPr>
        <w:t>فدك</w:t>
      </w:r>
      <w:r w:rsidRPr="009746DC">
        <w:rPr>
          <w:rtl/>
        </w:rPr>
        <w:t xml:space="preserve"> قرية بخيبر.</w:t>
      </w:r>
    </w:p>
    <w:p w:rsidR="00B717C7" w:rsidRPr="009746DC" w:rsidRDefault="00B717C7" w:rsidP="00E0124C">
      <w:pPr>
        <w:pStyle w:val="libNormal"/>
        <w:rPr>
          <w:rtl/>
        </w:rPr>
      </w:pPr>
      <w:r w:rsidRPr="009746DC">
        <w:rPr>
          <w:rtl/>
        </w:rPr>
        <w:t xml:space="preserve">واعلم </w:t>
      </w:r>
      <w:r w:rsidR="00D8033E">
        <w:rPr>
          <w:rtl/>
        </w:rPr>
        <w:t xml:space="preserve">ان </w:t>
      </w:r>
      <w:r w:rsidRPr="009746DC">
        <w:rPr>
          <w:rtl/>
        </w:rPr>
        <w:t xml:space="preserve">المشهور بين الأصحاب </w:t>
      </w:r>
      <w:r w:rsidR="00D8033E">
        <w:rPr>
          <w:rtl/>
        </w:rPr>
        <w:t xml:space="preserve">ان </w:t>
      </w:r>
      <w:r w:rsidRPr="009746DC">
        <w:rPr>
          <w:rtl/>
        </w:rPr>
        <w:t xml:space="preserve">الأنفال </w:t>
      </w:r>
      <w:r w:rsidR="006A0B61">
        <w:rPr>
          <w:rtl/>
        </w:rPr>
        <w:t xml:space="preserve">كلّ </w:t>
      </w:r>
      <w:r w:rsidRPr="009746DC">
        <w:rPr>
          <w:rtl/>
        </w:rPr>
        <w:t xml:space="preserve">أرض موات سواء ماتت بعد الملك </w:t>
      </w:r>
      <w:r w:rsidR="00551E04">
        <w:rPr>
          <w:rtl/>
        </w:rPr>
        <w:t xml:space="preserve">أمّ </w:t>
      </w:r>
      <w:r w:rsidRPr="009746DC">
        <w:rPr>
          <w:rtl/>
        </w:rPr>
        <w:t>لا ، و</w:t>
      </w:r>
      <w:r w:rsidR="006A0B61">
        <w:rPr>
          <w:rtl/>
        </w:rPr>
        <w:t xml:space="preserve">كلّ </w:t>
      </w:r>
      <w:r w:rsidRPr="009746DC">
        <w:rPr>
          <w:rtl/>
        </w:rPr>
        <w:t>أرض أخذت من الكفار من غير قتال سواء انجلى أهلها أو سلموها طوعا ، ورؤوس الجبال وبطون الأودية والآج</w:t>
      </w:r>
      <w:r w:rsidR="00551E04">
        <w:rPr>
          <w:rtl/>
        </w:rPr>
        <w:t xml:space="preserve">أمّ </w:t>
      </w:r>
      <w:r w:rsidRPr="009746DC">
        <w:rPr>
          <w:rtl/>
        </w:rPr>
        <w:t>، وظاهر الأكثر اختصاص هذه الثلاثة ب</w:t>
      </w:r>
      <w:r w:rsidR="00406F49">
        <w:rPr>
          <w:rtl/>
        </w:rPr>
        <w:t xml:space="preserve">الإمام </w:t>
      </w:r>
      <w:r w:rsidR="00850EDE">
        <w:rPr>
          <w:rStyle w:val="libAlaemChar"/>
          <w:rtl/>
        </w:rPr>
        <w:t xml:space="preserve">عليه‌السلام </w:t>
      </w:r>
      <w:r w:rsidRPr="009746DC">
        <w:rPr>
          <w:rtl/>
        </w:rPr>
        <w:t xml:space="preserve">من غير تقييد ، وقال ابن إدريس : ورؤوس الجبال وبطون الأودية </w:t>
      </w:r>
      <w:r w:rsidR="003928AF">
        <w:rPr>
          <w:rtl/>
        </w:rPr>
        <w:t xml:space="preserve">الّتي </w:t>
      </w:r>
      <w:r w:rsidRPr="009746DC">
        <w:rPr>
          <w:rtl/>
        </w:rPr>
        <w:t xml:space="preserve">في ملكه وأما ما </w:t>
      </w:r>
      <w:r w:rsidR="00551E04">
        <w:rPr>
          <w:rtl/>
        </w:rPr>
        <w:t xml:space="preserve">كان </w:t>
      </w:r>
      <w:r w:rsidRPr="009746DC">
        <w:rPr>
          <w:rtl/>
        </w:rPr>
        <w:t xml:space="preserve">من ذلك في أرض المسلمين ويد مسلم عليه فلا يستحقه </w:t>
      </w:r>
      <w:r w:rsidR="00850EDE">
        <w:rPr>
          <w:rStyle w:val="libAlaemChar"/>
          <w:rtl/>
        </w:rPr>
        <w:t xml:space="preserve">عليه‌السلام </w:t>
      </w:r>
      <w:r w:rsidRPr="009746DC">
        <w:rPr>
          <w:rtl/>
        </w:rPr>
        <w:t>، ومن الأنفال صفايا الملوك وقطائعهم ، وعد جماعة منهم الشيخ</w:t>
      </w:r>
      <w:r w:rsidR="00D8033E">
        <w:rPr>
          <w:rtl/>
        </w:rPr>
        <w:t xml:space="preserve">ان </w:t>
      </w:r>
      <w:r w:rsidRPr="009746DC">
        <w:rPr>
          <w:rtl/>
        </w:rPr>
        <w:t>والمرتضى من الأنفال</w:t>
      </w:r>
    </w:p>
    <w:p w:rsidR="008930D5" w:rsidRDefault="008930D5" w:rsidP="008930D5">
      <w:pPr>
        <w:pStyle w:val="libNormal"/>
        <w:rPr>
          <w:rtl/>
        </w:rPr>
      </w:pPr>
      <w:r>
        <w:rPr>
          <w:rtl/>
        </w:rPr>
        <w:br w:type="page"/>
      </w:r>
    </w:p>
    <w:p w:rsidR="00B717C7" w:rsidRPr="009746DC" w:rsidRDefault="00B717C7" w:rsidP="006151AC">
      <w:pPr>
        <w:pStyle w:val="libNormal"/>
        <w:rPr>
          <w:rtl/>
        </w:rPr>
      </w:pPr>
      <w:r w:rsidRPr="009746DC">
        <w:rPr>
          <w:rtl/>
        </w:rPr>
        <w:lastRenderedPageBreak/>
        <w:t xml:space="preserve">ليس لأحد فيه شيء وكذلك من </w:t>
      </w:r>
      <w:r w:rsidR="000164B7">
        <w:rPr>
          <w:rtl/>
        </w:rPr>
        <w:t>عم</w:t>
      </w:r>
      <w:r w:rsidR="006151AC">
        <w:rPr>
          <w:rFonts w:hint="cs"/>
          <w:rtl/>
        </w:rPr>
        <w:t>ّ</w:t>
      </w:r>
      <w:r w:rsidR="000164B7">
        <w:rPr>
          <w:rtl/>
        </w:rPr>
        <w:t xml:space="preserve">ر </w:t>
      </w:r>
      <w:r w:rsidR="000F65B1">
        <w:rPr>
          <w:rtl/>
        </w:rPr>
        <w:t>شيئاً</w:t>
      </w:r>
      <w:r w:rsidR="00F54854">
        <w:rPr>
          <w:rtl/>
        </w:rPr>
        <w:t xml:space="preserve"> </w:t>
      </w:r>
      <w:r w:rsidRPr="009746DC">
        <w:rPr>
          <w:rtl/>
        </w:rPr>
        <w:t>أو أجرى قناة أو عمل في أرض خراب بغير إذن صاحب الأرض فليس له ذلك ف</w:t>
      </w:r>
      <w:r w:rsidR="00D8033E">
        <w:rPr>
          <w:rtl/>
        </w:rPr>
        <w:t xml:space="preserve">ان </w:t>
      </w:r>
      <w:r w:rsidRPr="009746DC">
        <w:rPr>
          <w:rtl/>
        </w:rPr>
        <w:t>شاء أخذها منه كل</w:t>
      </w:r>
      <w:r w:rsidR="006151AC">
        <w:rPr>
          <w:rFonts w:hint="cs"/>
          <w:rtl/>
        </w:rPr>
        <w:t>ّ</w:t>
      </w:r>
      <w:r w:rsidRPr="009746DC">
        <w:rPr>
          <w:rtl/>
        </w:rPr>
        <w:t>ها و</w:t>
      </w:r>
      <w:r w:rsidR="00D8033E">
        <w:rPr>
          <w:rtl/>
        </w:rPr>
        <w:t xml:space="preserve">ان </w:t>
      </w:r>
      <w:r w:rsidRPr="009746DC">
        <w:rPr>
          <w:rtl/>
        </w:rPr>
        <w:t xml:space="preserve">شاء تركها في يده </w:t>
      </w:r>
    </w:p>
    <w:p w:rsidR="00B717C7" w:rsidRPr="009746DC" w:rsidRDefault="00B717C7" w:rsidP="00EC231A">
      <w:pPr>
        <w:pStyle w:val="libNormal"/>
        <w:rPr>
          <w:rtl/>
        </w:rPr>
      </w:pPr>
      <w:r w:rsidRPr="009746DC">
        <w:rPr>
          <w:rtl/>
        </w:rPr>
        <w:t>1</w:t>
      </w:r>
      <w:r>
        <w:rPr>
          <w:rtl/>
        </w:rPr>
        <w:t xml:space="preserve"> </w:t>
      </w:r>
      <w:r w:rsidR="003928AF">
        <w:rPr>
          <w:rtl/>
        </w:rPr>
        <w:t>-</w:t>
      </w:r>
      <w:r>
        <w:rPr>
          <w:rtl/>
        </w:rPr>
        <w:t xml:space="preserve"> </w:t>
      </w:r>
      <w:r w:rsidR="00551E04">
        <w:rPr>
          <w:rtl/>
        </w:rPr>
        <w:t>عليّ</w:t>
      </w:r>
      <w:r w:rsidR="00EC231A">
        <w:rPr>
          <w:rFonts w:hint="cs"/>
          <w:rtl/>
        </w:rPr>
        <w:t>ُ</w:t>
      </w:r>
      <w:r w:rsidR="00551E04">
        <w:rPr>
          <w:rtl/>
        </w:rPr>
        <w:t xml:space="preserve"> </w:t>
      </w:r>
      <w:r w:rsidRPr="009746DC">
        <w:rPr>
          <w:rtl/>
        </w:rPr>
        <w:t xml:space="preserve">بن إبراهيم ، عن أبيه ، عن </w:t>
      </w:r>
      <w:r w:rsidR="00747D4F">
        <w:rPr>
          <w:rtl/>
        </w:rPr>
        <w:t xml:space="preserve">حمّاد </w:t>
      </w:r>
      <w:r w:rsidRPr="009746DC">
        <w:rPr>
          <w:rtl/>
        </w:rPr>
        <w:t xml:space="preserve">بن عيسى ، عن إبراهيم بن </w:t>
      </w:r>
      <w:r w:rsidR="000164B7">
        <w:rPr>
          <w:rtl/>
        </w:rPr>
        <w:t xml:space="preserve">عمر </w:t>
      </w:r>
      <w:r w:rsidRPr="009746DC">
        <w:rPr>
          <w:rtl/>
        </w:rPr>
        <w:t xml:space="preserve">اليماني ، عن </w:t>
      </w:r>
      <w:r w:rsidR="007D1F02">
        <w:rPr>
          <w:rtl/>
        </w:rPr>
        <w:t xml:space="preserve">أبان </w:t>
      </w:r>
      <w:r w:rsidRPr="009746DC">
        <w:rPr>
          <w:rtl/>
        </w:rPr>
        <w:t xml:space="preserve">بن أبي عياش ، عن سليم بن قيس قال سمعت أمير المؤمنين </w:t>
      </w:r>
      <w:r w:rsidR="00850EDE">
        <w:rPr>
          <w:rStyle w:val="libAlaemChar"/>
          <w:rtl/>
        </w:rPr>
        <w:t xml:space="preserve">عليه‌السلام </w:t>
      </w:r>
      <w:r w:rsidRPr="009746DC">
        <w:rPr>
          <w:rtl/>
        </w:rPr>
        <w:t>يقول نحن والله الذين عنى الله بذي القربى الذين قرنهم الله بنفسه ونبي</w:t>
      </w:r>
      <w:r w:rsidR="006151AC">
        <w:rPr>
          <w:rFonts w:hint="cs"/>
          <w:rtl/>
        </w:rPr>
        <w:t>ّ</w:t>
      </w:r>
      <w:r w:rsidRPr="009746DC">
        <w:rPr>
          <w:rtl/>
        </w:rPr>
        <w:t xml:space="preserve">ه </w:t>
      </w:r>
      <w:r w:rsidR="007D1F02" w:rsidRPr="007D1F02">
        <w:rPr>
          <w:rStyle w:val="libAlaemChar"/>
          <w:rtl/>
        </w:rPr>
        <w:t>صلى‌الله‌عليه‌وآله</w:t>
      </w:r>
      <w:r w:rsidRPr="009746DC">
        <w:rPr>
          <w:rtl/>
        </w:rPr>
        <w:t xml:space="preserve"> فقال </w:t>
      </w:r>
      <w:r w:rsidRPr="005E3B39">
        <w:rPr>
          <w:rtl/>
        </w:rPr>
        <w:t>«</w:t>
      </w:r>
      <w:r w:rsidRPr="009746DC">
        <w:rPr>
          <w:rtl/>
        </w:rPr>
        <w:t xml:space="preserve"> ما أَفاءَ اللهُ </w:t>
      </w:r>
      <w:r w:rsidR="00D83B35">
        <w:rPr>
          <w:rtl/>
        </w:rPr>
        <w:t xml:space="preserve">علىّ </w:t>
      </w:r>
      <w:r w:rsidRPr="009746DC">
        <w:rPr>
          <w:rtl/>
        </w:rPr>
        <w:t xml:space="preserve">رَسُولِهِ مِنْ أَهْلِ الْقُرى فَلِلَّهِ وَلِلرَّسُولِ وَلِذِي الْقُرْبى وَالْيَتامى وَالْمَساكِينِ </w:t>
      </w:r>
      <w:r w:rsidRPr="005E3B39">
        <w:rPr>
          <w:rtl/>
        </w:rPr>
        <w:t>»</w:t>
      </w:r>
      <w:r w:rsidRPr="009746DC">
        <w:rPr>
          <w:rtl/>
        </w:rPr>
        <w:t xml:space="preserve"> </w:t>
      </w:r>
      <w:r w:rsidRPr="00EC231A">
        <w:rPr>
          <w:rStyle w:val="libFootnotenumChar"/>
          <w:rtl/>
        </w:rPr>
        <w:t>(1)</w:t>
      </w:r>
      <w:r w:rsidRPr="009746DC">
        <w:rPr>
          <w:rtl/>
        </w:rPr>
        <w:t xml:space="preserve"> منا خاصة ولم يجعل لنا سهما في الصدقة أكرم الله نبيه وأكرمنا </w:t>
      </w:r>
      <w:r w:rsidR="00D8033E">
        <w:rPr>
          <w:rtl/>
        </w:rPr>
        <w:t xml:space="preserve">ان </w:t>
      </w:r>
      <w:r w:rsidRPr="009746DC">
        <w:rPr>
          <w:rtl/>
        </w:rPr>
        <w:t>يطعمنا أوساخ ما في أيدي الن</w:t>
      </w:r>
      <w:r w:rsidR="006151AC">
        <w:rPr>
          <w:rFonts w:hint="cs"/>
          <w:rtl/>
        </w:rPr>
        <w:t>ّ</w:t>
      </w:r>
      <w:r w:rsidRPr="009746DC">
        <w:rPr>
          <w:rtl/>
        </w:rPr>
        <w:t>اس</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EC231A">
      <w:pPr>
        <w:pStyle w:val="libNormal"/>
        <w:rPr>
          <w:rtl/>
        </w:rPr>
      </w:pPr>
      <w:r w:rsidRPr="009746DC">
        <w:rPr>
          <w:rtl/>
        </w:rPr>
        <w:t xml:space="preserve">غنيمة من قاتل بغير إذن </w:t>
      </w:r>
      <w:r w:rsidR="00406F49">
        <w:rPr>
          <w:rtl/>
        </w:rPr>
        <w:t xml:space="preserve">الإمام </w:t>
      </w:r>
      <w:r w:rsidR="00850EDE">
        <w:rPr>
          <w:rStyle w:val="libAlaemChar"/>
          <w:rtl/>
        </w:rPr>
        <w:t xml:space="preserve">عليه‌السلام </w:t>
      </w:r>
      <w:r w:rsidRPr="009746DC">
        <w:rPr>
          <w:rtl/>
        </w:rPr>
        <w:t>واد</w:t>
      </w:r>
      <w:r w:rsidR="006151AC">
        <w:rPr>
          <w:rFonts w:hint="cs"/>
          <w:rtl/>
        </w:rPr>
        <w:t>ّ</w:t>
      </w:r>
      <w:r w:rsidRPr="009746DC">
        <w:rPr>
          <w:rtl/>
        </w:rPr>
        <w:t>عى ابن إدريس الإجماع عليه ، ومن الأنفال ميراث من لا وارث له ، وعد</w:t>
      </w:r>
      <w:r w:rsidR="006151AC">
        <w:rPr>
          <w:rFonts w:hint="cs"/>
          <w:rtl/>
        </w:rPr>
        <w:t>ّ</w:t>
      </w:r>
      <w:r w:rsidRPr="009746DC">
        <w:rPr>
          <w:rtl/>
        </w:rPr>
        <w:t xml:space="preserve"> الشيخ</w:t>
      </w:r>
      <w:r w:rsidR="00D8033E">
        <w:rPr>
          <w:rtl/>
        </w:rPr>
        <w:t xml:space="preserve">ان </w:t>
      </w:r>
      <w:r w:rsidRPr="009746DC">
        <w:rPr>
          <w:rtl/>
        </w:rPr>
        <w:t xml:space="preserve">المعادن من الأنفال وهو قول المصنف وشيخه </w:t>
      </w:r>
      <w:r w:rsidR="00551E04">
        <w:rPr>
          <w:rtl/>
        </w:rPr>
        <w:t xml:space="preserve">عليّ </w:t>
      </w:r>
      <w:r w:rsidRPr="009746DC">
        <w:rPr>
          <w:rtl/>
        </w:rPr>
        <w:t>بن إبراهيم وسلار واستوجه المحقق عدم اختصاص ما يكون في أرض لا يختص ب</w:t>
      </w:r>
      <w:r w:rsidR="00406F49">
        <w:rPr>
          <w:rtl/>
        </w:rPr>
        <w:t xml:space="preserve">الإمام </w:t>
      </w:r>
      <w:r w:rsidRPr="009746DC">
        <w:rPr>
          <w:rtl/>
        </w:rPr>
        <w:t>، وحكي عن المفيد أن</w:t>
      </w:r>
      <w:r w:rsidR="006151AC">
        <w:rPr>
          <w:rFonts w:hint="cs"/>
          <w:rtl/>
        </w:rPr>
        <w:t>ّ</w:t>
      </w:r>
      <w:r w:rsidRPr="009746DC">
        <w:rPr>
          <w:rtl/>
        </w:rPr>
        <w:t xml:space="preserve">ه عد البحار </w:t>
      </w:r>
      <w:r w:rsidR="00E43AE8">
        <w:rPr>
          <w:rtl/>
        </w:rPr>
        <w:t>أيضاً</w:t>
      </w:r>
      <w:r w:rsidR="00551E04">
        <w:rPr>
          <w:rtl/>
        </w:rPr>
        <w:t xml:space="preserve"> </w:t>
      </w:r>
      <w:r w:rsidRPr="009746DC">
        <w:rPr>
          <w:rtl/>
        </w:rPr>
        <w:t>من الأنفال كما ذكره المصنف ، ولم نعرف لذلك مستندا والمراد</w:t>
      </w:r>
      <w:r w:rsidRPr="00C875FB">
        <w:rPr>
          <w:rtl/>
        </w:rPr>
        <w:t xml:space="preserve"> بالمفاوز</w:t>
      </w:r>
      <w:r w:rsidRPr="009746DC">
        <w:rPr>
          <w:rtl/>
        </w:rPr>
        <w:t xml:space="preserve"> الأراضي الميتة كما عرفت.</w:t>
      </w:r>
    </w:p>
    <w:p w:rsidR="00B717C7" w:rsidRDefault="00B717C7" w:rsidP="00EC231A">
      <w:pPr>
        <w:pStyle w:val="libNormal"/>
        <w:rPr>
          <w:rtl/>
        </w:rPr>
      </w:pPr>
      <w:r w:rsidRPr="00C875FB">
        <w:rPr>
          <w:rtl/>
        </w:rPr>
        <w:t>قوله : بغير إذن صاحب الأرض</w:t>
      </w:r>
      <w:r w:rsidRPr="009746DC">
        <w:rPr>
          <w:rtl/>
        </w:rPr>
        <w:t xml:space="preserve"> ، أي </w:t>
      </w:r>
      <w:r w:rsidR="00406F49">
        <w:rPr>
          <w:rtl/>
        </w:rPr>
        <w:t xml:space="preserve">الإمام </w:t>
      </w:r>
      <w:r w:rsidR="00850EDE">
        <w:rPr>
          <w:rStyle w:val="libAlaemChar"/>
          <w:rtl/>
        </w:rPr>
        <w:t xml:space="preserve">عليه‌السلام </w:t>
      </w:r>
      <w:r w:rsidRPr="009746DC">
        <w:rPr>
          <w:rtl/>
        </w:rPr>
        <w:t xml:space="preserve">أو المالك السابق ، والمشهور أنه يجوز التصرف في أراضي الأنفال في غيبة </w:t>
      </w:r>
      <w:r w:rsidR="00406F49">
        <w:rPr>
          <w:rtl/>
        </w:rPr>
        <w:t xml:space="preserve">الإمام </w:t>
      </w:r>
      <w:r w:rsidR="00850EDE">
        <w:rPr>
          <w:rStyle w:val="libAlaemChar"/>
          <w:rtl/>
        </w:rPr>
        <w:t xml:space="preserve">عليه‌السلام </w:t>
      </w:r>
      <w:r w:rsidRPr="009746DC">
        <w:rPr>
          <w:rtl/>
        </w:rPr>
        <w:t xml:space="preserve">للشيعة ، وليس عليهم شيء سوى الزكاة في حاصلها ، وبعد ظهوره </w:t>
      </w:r>
      <w:r w:rsidR="00850EDE">
        <w:rPr>
          <w:rStyle w:val="libAlaemChar"/>
          <w:rtl/>
        </w:rPr>
        <w:t xml:space="preserve">عليه‌السلام </w:t>
      </w:r>
      <w:r w:rsidRPr="009746DC">
        <w:rPr>
          <w:rtl/>
        </w:rPr>
        <w:t>يبقيها في أيديهم ويأخذ منهم الخراج ، وأما غيرهم من المسلمين فيجوز لهم التصرف في حال حضوره بإذنه ، وعليهم طسقها لا في حال غيبته ، ف</w:t>
      </w:r>
      <w:r w:rsidR="00D8033E">
        <w:rPr>
          <w:rtl/>
        </w:rPr>
        <w:t xml:space="preserve">ان </w:t>
      </w:r>
      <w:r w:rsidRPr="009746DC">
        <w:rPr>
          <w:rtl/>
        </w:rPr>
        <w:t>حاصلها حر</w:t>
      </w:r>
      <w:r w:rsidR="006151AC">
        <w:rPr>
          <w:rFonts w:hint="cs"/>
          <w:rtl/>
        </w:rPr>
        <w:t>ا</w:t>
      </w:r>
      <w:r w:rsidR="006151AC">
        <w:rPr>
          <w:rtl/>
        </w:rPr>
        <w:t>م</w:t>
      </w:r>
      <w:r w:rsidR="00551E04">
        <w:rPr>
          <w:rtl/>
        </w:rPr>
        <w:t xml:space="preserve"> </w:t>
      </w:r>
      <w:r w:rsidRPr="009746DC">
        <w:rPr>
          <w:rtl/>
        </w:rPr>
        <w:t>عليهم وهو يأخذها منهم ويخرجهم صاغرين ، وأما الكفار فلا يجوز لهم التصرف فيها لا في حضوره ولا في غيبته ، ولو أذن لهم عند الأكثر ، خلافا</w:t>
      </w:r>
      <w:r w:rsidR="006151AC">
        <w:rPr>
          <w:rFonts w:hint="cs"/>
          <w:rtl/>
        </w:rPr>
        <w:t>ً</w:t>
      </w:r>
      <w:r w:rsidRPr="009746DC">
        <w:rPr>
          <w:rtl/>
        </w:rPr>
        <w:t xml:space="preserve"> للمحق</w:t>
      </w:r>
      <w:r w:rsidR="006151AC">
        <w:rPr>
          <w:rFonts w:hint="cs"/>
          <w:rtl/>
        </w:rPr>
        <w:t>ّ</w:t>
      </w:r>
      <w:r w:rsidRPr="009746DC">
        <w:rPr>
          <w:rtl/>
        </w:rPr>
        <w:t xml:space="preserve">ق والشيخ </w:t>
      </w:r>
      <w:r w:rsidR="00551E04">
        <w:rPr>
          <w:rtl/>
        </w:rPr>
        <w:t xml:space="preserve">عليّ </w:t>
      </w:r>
      <w:r w:rsidRPr="009746DC">
        <w:rPr>
          <w:rtl/>
        </w:rPr>
        <w:t>في الأخير ، مع الإذن وللشهيد في الأول</w:t>
      </w:r>
      <w:r>
        <w:rPr>
          <w:rFonts w:hint="cs"/>
          <w:rtl/>
        </w:rPr>
        <w:t>.</w:t>
      </w:r>
    </w:p>
    <w:p w:rsidR="00B717C7" w:rsidRPr="009746DC" w:rsidRDefault="00B717C7" w:rsidP="00EC231A">
      <w:pPr>
        <w:pStyle w:val="libNormal"/>
        <w:rPr>
          <w:rtl/>
          <w:lang w:bidi="fa-IR"/>
        </w:rPr>
      </w:pPr>
      <w:r w:rsidRPr="00292DF4">
        <w:rPr>
          <w:rStyle w:val="libBold1Char"/>
          <w:rtl/>
        </w:rPr>
        <w:t>الحديث الأول :</w:t>
      </w:r>
      <w:r w:rsidRPr="009746DC">
        <w:rPr>
          <w:rtl/>
          <w:lang w:bidi="fa-IR"/>
        </w:rPr>
        <w:t xml:space="preserve"> مختلف فيه.</w:t>
      </w:r>
    </w:p>
    <w:p w:rsidR="00B717C7" w:rsidRPr="009746DC" w:rsidRDefault="00B717C7" w:rsidP="00EC231A">
      <w:pPr>
        <w:pStyle w:val="libNormal"/>
        <w:rPr>
          <w:rtl/>
        </w:rPr>
      </w:pPr>
      <w:r w:rsidRPr="009746DC">
        <w:rPr>
          <w:rtl/>
        </w:rPr>
        <w:t>وكأن</w:t>
      </w:r>
      <w:r w:rsidR="006151AC">
        <w:rPr>
          <w:rFonts w:hint="cs"/>
          <w:rtl/>
        </w:rPr>
        <w:t>ّ</w:t>
      </w:r>
      <w:r w:rsidRPr="009746DC">
        <w:rPr>
          <w:rtl/>
        </w:rPr>
        <w:t xml:space="preserve">ه </w:t>
      </w:r>
      <w:r w:rsidR="00850EDE">
        <w:rPr>
          <w:rStyle w:val="libAlaemChar"/>
          <w:rtl/>
        </w:rPr>
        <w:t xml:space="preserve">عليه‌السلام </w:t>
      </w:r>
      <w:r w:rsidRPr="009746DC">
        <w:rPr>
          <w:rtl/>
        </w:rPr>
        <w:t xml:space="preserve">حمله </w:t>
      </w:r>
      <w:r w:rsidR="00D83B35">
        <w:rPr>
          <w:rtl/>
        </w:rPr>
        <w:t xml:space="preserve">علىّ </w:t>
      </w:r>
      <w:r w:rsidRPr="009746DC">
        <w:rPr>
          <w:rtl/>
        </w:rPr>
        <w:t>الخمس كما عرفت ، ولم يذكر ابن السبيل لظهوره أو س</w:t>
      </w:r>
      <w:r w:rsidR="00B91600">
        <w:rPr>
          <w:rtl/>
        </w:rPr>
        <w:t xml:space="preserve">قطّ </w:t>
      </w:r>
      <w:r w:rsidRPr="009746DC">
        <w:rPr>
          <w:rtl/>
        </w:rPr>
        <w:t>من الرواة</w:t>
      </w:r>
      <w:r w:rsidRPr="00C875FB">
        <w:rPr>
          <w:rtl/>
        </w:rPr>
        <w:t xml:space="preserve"> « ولم يجعل لنا »</w:t>
      </w:r>
      <w:r w:rsidRPr="009746DC">
        <w:rPr>
          <w:rtl/>
        </w:rPr>
        <w:t xml:space="preserve"> أي لبني هاشم والمراد بالصدقة الواجبة </w:t>
      </w:r>
      <w:r w:rsidR="00D83B35">
        <w:rPr>
          <w:rtl/>
        </w:rPr>
        <w:t xml:space="preserve">علىّ </w:t>
      </w:r>
      <w:r w:rsidRPr="009746DC">
        <w:rPr>
          <w:rtl/>
        </w:rPr>
        <w:t>المشهور.</w:t>
      </w:r>
    </w:p>
    <w:p w:rsidR="00B717C7" w:rsidRPr="009746DC" w:rsidRDefault="00B717C7" w:rsidP="00EC231A">
      <w:pPr>
        <w:pStyle w:val="libLine"/>
        <w:rPr>
          <w:rtl/>
        </w:rPr>
      </w:pPr>
      <w:r w:rsidRPr="009746DC">
        <w:rPr>
          <w:rtl/>
        </w:rPr>
        <w:t>__________________</w:t>
      </w:r>
    </w:p>
    <w:p w:rsidR="00B717C7" w:rsidRPr="009746DC" w:rsidRDefault="00B717C7" w:rsidP="00EC231A">
      <w:pPr>
        <w:pStyle w:val="libFootnote0"/>
        <w:rPr>
          <w:rtl/>
          <w:lang w:bidi="fa-IR"/>
        </w:rPr>
      </w:pPr>
      <w:r>
        <w:rPr>
          <w:rtl/>
        </w:rPr>
        <w:t>(</w:t>
      </w:r>
      <w:r w:rsidRPr="009746DC">
        <w:rPr>
          <w:rtl/>
        </w:rPr>
        <w:t>1) سورة الحشر : 7.</w:t>
      </w:r>
    </w:p>
    <w:p w:rsidR="008930D5" w:rsidRDefault="008930D5" w:rsidP="008930D5">
      <w:pPr>
        <w:pStyle w:val="libNormal"/>
        <w:rPr>
          <w:rtl/>
        </w:rPr>
      </w:pPr>
      <w:r>
        <w:rPr>
          <w:rtl/>
        </w:rPr>
        <w:br w:type="page"/>
      </w:r>
    </w:p>
    <w:p w:rsidR="00B717C7" w:rsidRPr="009746DC" w:rsidRDefault="00B717C7" w:rsidP="006151AC">
      <w:pPr>
        <w:pStyle w:val="libNormal"/>
        <w:rPr>
          <w:rtl/>
        </w:rPr>
      </w:pPr>
      <w:r w:rsidRPr="009746DC">
        <w:rPr>
          <w:rtl/>
        </w:rPr>
        <w:lastRenderedPageBreak/>
        <w:t>2</w:t>
      </w:r>
      <w:r>
        <w:rPr>
          <w:rtl/>
        </w:rPr>
        <w:t xml:space="preserve"> </w:t>
      </w:r>
      <w:r w:rsidR="003928AF">
        <w:rPr>
          <w:rtl/>
        </w:rPr>
        <w:t>-</w:t>
      </w:r>
      <w:r>
        <w:rPr>
          <w:rtl/>
        </w:rPr>
        <w:t xml:space="preserve"> </w:t>
      </w:r>
      <w:r w:rsidRPr="009746DC">
        <w:rPr>
          <w:rtl/>
        </w:rPr>
        <w:t xml:space="preserve">الحسين بن </w:t>
      </w:r>
      <w:r w:rsidR="00551E04">
        <w:rPr>
          <w:rtl/>
        </w:rPr>
        <w:t xml:space="preserve">محمّد </w:t>
      </w:r>
      <w:r w:rsidRPr="009746DC">
        <w:rPr>
          <w:rtl/>
        </w:rPr>
        <w:t>، عن م</w:t>
      </w:r>
      <w:r w:rsidR="00D83B35">
        <w:rPr>
          <w:rtl/>
        </w:rPr>
        <w:t xml:space="preserve">علىّ </w:t>
      </w:r>
      <w:r w:rsidRPr="009746DC">
        <w:rPr>
          <w:rtl/>
        </w:rPr>
        <w:t xml:space="preserve">بن </w:t>
      </w:r>
      <w:r w:rsidR="00551E04">
        <w:rPr>
          <w:rtl/>
        </w:rPr>
        <w:t xml:space="preserve">محمّد </w:t>
      </w:r>
      <w:r w:rsidRPr="009746DC">
        <w:rPr>
          <w:rtl/>
        </w:rPr>
        <w:t xml:space="preserve">، عن </w:t>
      </w:r>
      <w:r w:rsidR="00F00D81">
        <w:rPr>
          <w:rtl/>
        </w:rPr>
        <w:t xml:space="preserve">الوشّاء </w:t>
      </w:r>
      <w:r w:rsidRPr="009746DC">
        <w:rPr>
          <w:rtl/>
        </w:rPr>
        <w:t xml:space="preserve">، عن </w:t>
      </w:r>
      <w:r w:rsidR="007D1F02">
        <w:rPr>
          <w:rtl/>
        </w:rPr>
        <w:t xml:space="preserve">أبان </w:t>
      </w:r>
      <w:r w:rsidRPr="009746DC">
        <w:rPr>
          <w:rtl/>
        </w:rPr>
        <w:t xml:space="preserve">، عن </w:t>
      </w:r>
      <w:r w:rsidR="00551E04">
        <w:rPr>
          <w:rtl/>
        </w:rPr>
        <w:t xml:space="preserve">محمّد </w:t>
      </w:r>
      <w:r w:rsidRPr="009746DC">
        <w:rPr>
          <w:rtl/>
        </w:rPr>
        <w:t xml:space="preserve">بن مسلم ، عن أبي جعفر </w:t>
      </w:r>
      <w:r w:rsidR="00850EDE">
        <w:rPr>
          <w:rStyle w:val="libAlaemChar"/>
          <w:rtl/>
        </w:rPr>
        <w:t xml:space="preserve">عليه‌السلام </w:t>
      </w:r>
      <w:r w:rsidRPr="009746DC">
        <w:rPr>
          <w:rtl/>
        </w:rPr>
        <w:t>في قول الله تعالى</w:t>
      </w:r>
      <w:r>
        <w:rPr>
          <w:rFonts w:hint="cs"/>
          <w:rtl/>
        </w:rPr>
        <w:t xml:space="preserve"> : </w:t>
      </w:r>
      <w:r w:rsidRPr="005E3B39">
        <w:rPr>
          <w:rtl/>
        </w:rPr>
        <w:t>«</w:t>
      </w:r>
      <w:r w:rsidRPr="009746DC">
        <w:rPr>
          <w:rtl/>
        </w:rPr>
        <w:t xml:space="preserve"> وَاعْلَمُوا أَنَّما غَنِمْ</w:t>
      </w:r>
      <w:r w:rsidR="004A738A">
        <w:rPr>
          <w:rtl/>
        </w:rPr>
        <w:t xml:space="preserve">تمّ </w:t>
      </w:r>
      <w:r w:rsidRPr="009746DC">
        <w:rPr>
          <w:rtl/>
        </w:rPr>
        <w:t>مِنْ شَيْءٍ فَ</w:t>
      </w:r>
      <w:r w:rsidR="00D8033E">
        <w:rPr>
          <w:rtl/>
        </w:rPr>
        <w:t xml:space="preserve">ان </w:t>
      </w:r>
      <w:r w:rsidRPr="009746DC">
        <w:rPr>
          <w:rtl/>
        </w:rPr>
        <w:t xml:space="preserve">لِلَّهِ خُمُسَهُ وَلِلرَّسُولِ وَلِذِي الْقُرْبى </w:t>
      </w:r>
      <w:r w:rsidRPr="005E3B39">
        <w:rPr>
          <w:rtl/>
        </w:rPr>
        <w:t>»</w:t>
      </w:r>
      <w:r w:rsidRPr="009746DC">
        <w:rPr>
          <w:rtl/>
        </w:rPr>
        <w:t xml:space="preserve"> قال هم قرابة رسول الله </w:t>
      </w:r>
      <w:r w:rsidR="007D1F02" w:rsidRPr="007D1F02">
        <w:rPr>
          <w:rStyle w:val="libAlaemChar"/>
          <w:rtl/>
        </w:rPr>
        <w:t>صلى‌الله‌عليه‌وآله</w:t>
      </w:r>
      <w:r w:rsidRPr="009746DC">
        <w:rPr>
          <w:rtl/>
        </w:rPr>
        <w:t xml:space="preserve"> والخمس لله وللر</w:t>
      </w:r>
      <w:r w:rsidR="006151AC">
        <w:rPr>
          <w:rFonts w:hint="cs"/>
          <w:rtl/>
        </w:rPr>
        <w:t>َّ</w:t>
      </w:r>
      <w:r w:rsidRPr="009746DC">
        <w:rPr>
          <w:rtl/>
        </w:rPr>
        <w:t>سول ولنا</w:t>
      </w:r>
      <w:r>
        <w:rPr>
          <w:rFonts w:hint="cs"/>
          <w:rtl/>
        </w:rPr>
        <w:t>.</w:t>
      </w:r>
    </w:p>
    <w:p w:rsidR="00B717C7" w:rsidRPr="009746DC" w:rsidRDefault="00B717C7" w:rsidP="006151AC">
      <w:pPr>
        <w:pStyle w:val="libNormal"/>
        <w:rPr>
          <w:rtl/>
        </w:rPr>
      </w:pPr>
      <w:r w:rsidRPr="009746DC">
        <w:rPr>
          <w:rtl/>
        </w:rPr>
        <w:t>3</w:t>
      </w:r>
      <w:r>
        <w:rPr>
          <w:rtl/>
        </w:rPr>
        <w:t xml:space="preserve"> </w:t>
      </w:r>
      <w:r w:rsidR="003928AF">
        <w:rPr>
          <w:rtl/>
        </w:rPr>
        <w:t>-</w:t>
      </w:r>
      <w:r>
        <w:rPr>
          <w:rtl/>
        </w:rPr>
        <w:t xml:space="preserve"> </w:t>
      </w:r>
      <w:r w:rsidR="00551E04">
        <w:rPr>
          <w:rtl/>
        </w:rPr>
        <w:t>عليّ</w:t>
      </w:r>
      <w:r w:rsidR="006151AC">
        <w:rPr>
          <w:rFonts w:hint="cs"/>
          <w:rtl/>
        </w:rPr>
        <w:t>ُ</w:t>
      </w:r>
      <w:r w:rsidR="00551E04">
        <w:rPr>
          <w:rtl/>
        </w:rPr>
        <w:t xml:space="preserve"> </w:t>
      </w:r>
      <w:r w:rsidRPr="009746DC">
        <w:rPr>
          <w:rtl/>
        </w:rPr>
        <w:t xml:space="preserve">بن إبراهيم ، عن أبيه ، عن ابن أبي عمير ، عن حفص بن البختري ، عن أبي عبد الله </w:t>
      </w:r>
      <w:r w:rsidR="00850EDE">
        <w:rPr>
          <w:rStyle w:val="libAlaemChar"/>
          <w:rtl/>
        </w:rPr>
        <w:t xml:space="preserve">عليه‌السلام </w:t>
      </w:r>
      <w:r>
        <w:rPr>
          <w:rtl/>
        </w:rPr>
        <w:t>قال الأنفال ما لم يوجف عليه</w:t>
      </w:r>
      <w:r w:rsidRPr="009746DC">
        <w:rPr>
          <w:rtl/>
        </w:rPr>
        <w:t xml:space="preserve"> </w:t>
      </w:r>
      <w:r w:rsidRPr="005E3B39">
        <w:rPr>
          <w:rtl/>
        </w:rPr>
        <w:t>«</w:t>
      </w:r>
      <w:r w:rsidRPr="009746DC">
        <w:rPr>
          <w:rtl/>
        </w:rPr>
        <w:t xml:space="preserve"> </w:t>
      </w:r>
      <w:r>
        <w:rPr>
          <w:rFonts w:hint="cs"/>
          <w:rtl/>
        </w:rPr>
        <w:t>ب</w:t>
      </w:r>
      <w:r w:rsidRPr="009746DC">
        <w:rPr>
          <w:rtl/>
        </w:rPr>
        <w:t xml:space="preserve">خَيْلٍ وَلا رِكابٍ </w:t>
      </w:r>
      <w:r w:rsidRPr="005E3B39">
        <w:rPr>
          <w:rtl/>
        </w:rPr>
        <w:t>»</w:t>
      </w:r>
      <w:r w:rsidRPr="009746DC">
        <w:rPr>
          <w:rtl/>
        </w:rPr>
        <w:t xml:space="preserve"> أو قوم صالحوا أو قوم أعطوا بأيديهم و</w:t>
      </w:r>
      <w:r w:rsidR="006A0B61">
        <w:rPr>
          <w:rtl/>
        </w:rPr>
        <w:t>كلّ</w:t>
      </w:r>
      <w:r w:rsidR="006151AC">
        <w:rPr>
          <w:rFonts w:hint="cs"/>
          <w:rtl/>
        </w:rPr>
        <w:t>ُ</w:t>
      </w:r>
      <w:r w:rsidR="006A0B61">
        <w:rPr>
          <w:rtl/>
        </w:rPr>
        <w:t xml:space="preserve"> </w:t>
      </w:r>
      <w:r w:rsidRPr="009746DC">
        <w:rPr>
          <w:rtl/>
        </w:rPr>
        <w:t xml:space="preserve">أرض خربة وبطون الأودية فهو لرسول الله </w:t>
      </w:r>
      <w:r w:rsidR="007D1F02" w:rsidRPr="007D1F02">
        <w:rPr>
          <w:rStyle w:val="libAlaemChar"/>
          <w:rtl/>
        </w:rPr>
        <w:t>صلى‌الله‌عليه‌وآله</w:t>
      </w:r>
      <w:r w:rsidRPr="009746DC">
        <w:rPr>
          <w:rtl/>
        </w:rPr>
        <w:t xml:space="preserve"> وهو لل</w:t>
      </w:r>
      <w:r w:rsidR="00AA7D34">
        <w:rPr>
          <w:rtl/>
        </w:rPr>
        <w:t xml:space="preserve">إمام </w:t>
      </w:r>
      <w:r w:rsidRPr="009746DC">
        <w:rPr>
          <w:rtl/>
        </w:rPr>
        <w:t>من بعده يضعه حيث يشاء</w:t>
      </w:r>
      <w:r>
        <w:rPr>
          <w:rFonts w:hint="cs"/>
          <w:rtl/>
        </w:rPr>
        <w:t>.</w:t>
      </w:r>
    </w:p>
    <w:p w:rsidR="00B717C7" w:rsidRPr="009746DC" w:rsidRDefault="00B717C7" w:rsidP="006151AC">
      <w:pPr>
        <w:pStyle w:val="libNormal"/>
        <w:rPr>
          <w:rtl/>
        </w:rPr>
      </w:pPr>
      <w:r w:rsidRPr="009746DC">
        <w:rPr>
          <w:rtl/>
        </w:rPr>
        <w:t>4</w:t>
      </w:r>
      <w:r>
        <w:rPr>
          <w:rtl/>
        </w:rPr>
        <w:t xml:space="preserve"> </w:t>
      </w:r>
      <w:r w:rsidR="003928AF">
        <w:rPr>
          <w:rtl/>
        </w:rPr>
        <w:t>-</w:t>
      </w:r>
      <w:r>
        <w:rPr>
          <w:rtl/>
        </w:rPr>
        <w:t xml:space="preserve"> </w:t>
      </w:r>
      <w:r w:rsidR="00551E04">
        <w:rPr>
          <w:rtl/>
        </w:rPr>
        <w:t>عليّ</w:t>
      </w:r>
      <w:r w:rsidR="006151AC">
        <w:rPr>
          <w:rFonts w:hint="cs"/>
          <w:rtl/>
        </w:rPr>
        <w:t>ُ</w:t>
      </w:r>
      <w:r w:rsidR="00551E04">
        <w:rPr>
          <w:rtl/>
        </w:rPr>
        <w:t xml:space="preserve"> </w:t>
      </w:r>
      <w:r w:rsidRPr="009746DC">
        <w:rPr>
          <w:rtl/>
        </w:rPr>
        <w:t xml:space="preserve">بن إبراهيم بن هاشم ، عن أبيه ، عن </w:t>
      </w:r>
      <w:r w:rsidR="00747D4F">
        <w:rPr>
          <w:rtl/>
        </w:rPr>
        <w:t xml:space="preserve">حمّاد </w:t>
      </w:r>
      <w:r w:rsidRPr="009746DC">
        <w:rPr>
          <w:rtl/>
        </w:rPr>
        <w:t xml:space="preserve">بن عيسى ، عن بعض أصحابنا ، عن العبد الصالح </w:t>
      </w:r>
      <w:r w:rsidR="00850EDE">
        <w:rPr>
          <w:rStyle w:val="libAlaemChar"/>
          <w:rtl/>
        </w:rPr>
        <w:t xml:space="preserve">عليه‌السلام </w:t>
      </w:r>
      <w:r w:rsidRPr="009746DC">
        <w:rPr>
          <w:rtl/>
        </w:rPr>
        <w:t>قال الخمس من خمسة أشياء من الغنائم والغوص</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151AC">
      <w:pPr>
        <w:pStyle w:val="libNormal"/>
        <w:rPr>
          <w:rtl/>
        </w:rPr>
      </w:pPr>
      <w:r w:rsidRPr="00EF2853">
        <w:rPr>
          <w:rStyle w:val="libBold1Char"/>
          <w:rtl/>
        </w:rPr>
        <w:t>الحديث الثاني :</w:t>
      </w:r>
      <w:r w:rsidRPr="009746DC">
        <w:rPr>
          <w:rtl/>
        </w:rPr>
        <w:t xml:space="preserve"> ضعيف </w:t>
      </w:r>
      <w:r w:rsidR="00D83B35">
        <w:rPr>
          <w:rtl/>
        </w:rPr>
        <w:t xml:space="preserve">علىّ </w:t>
      </w:r>
      <w:r w:rsidRPr="009746DC">
        <w:rPr>
          <w:rtl/>
        </w:rPr>
        <w:t>المشهور</w:t>
      </w:r>
      <w:r w:rsidRPr="00C875FB">
        <w:rPr>
          <w:rtl/>
        </w:rPr>
        <w:t xml:space="preserve"> « ولنا »</w:t>
      </w:r>
      <w:r w:rsidRPr="009746DC">
        <w:rPr>
          <w:rtl/>
        </w:rPr>
        <w:t xml:space="preserve"> أي لبني هاشم ، أو للأوصياء ل</w:t>
      </w:r>
      <w:r w:rsidR="00D8033E">
        <w:rPr>
          <w:rtl/>
        </w:rPr>
        <w:t>ان</w:t>
      </w:r>
      <w:r w:rsidR="006151AC">
        <w:rPr>
          <w:rFonts w:hint="cs"/>
          <w:rtl/>
        </w:rPr>
        <w:t>ّ</w:t>
      </w:r>
      <w:r w:rsidR="00D8033E">
        <w:rPr>
          <w:rtl/>
        </w:rPr>
        <w:t xml:space="preserve"> </w:t>
      </w:r>
      <w:r w:rsidRPr="009746DC">
        <w:rPr>
          <w:rtl/>
        </w:rPr>
        <w:t>لهم التصر</w:t>
      </w:r>
      <w:r w:rsidR="006151AC">
        <w:rPr>
          <w:rFonts w:hint="cs"/>
          <w:rtl/>
        </w:rPr>
        <w:t>ّ</w:t>
      </w:r>
      <w:r w:rsidRPr="009746DC">
        <w:rPr>
          <w:rtl/>
        </w:rPr>
        <w:t xml:space="preserve">ف في الخمس وسائر الأصناف هم عيال </w:t>
      </w:r>
      <w:r w:rsidR="00406F49">
        <w:rPr>
          <w:rtl/>
        </w:rPr>
        <w:t xml:space="preserve">الإمام </w:t>
      </w:r>
      <w:r w:rsidRPr="009746DC">
        <w:rPr>
          <w:rtl/>
        </w:rPr>
        <w:t xml:space="preserve">يعطيهم </w:t>
      </w:r>
      <w:r w:rsidR="00D83B35">
        <w:rPr>
          <w:rtl/>
        </w:rPr>
        <w:t xml:space="preserve">علىّ </w:t>
      </w:r>
      <w:r w:rsidRPr="009746DC">
        <w:rPr>
          <w:rtl/>
        </w:rPr>
        <w:t>وجه النفقة.</w:t>
      </w:r>
    </w:p>
    <w:p w:rsidR="00B717C7" w:rsidRPr="009746DC" w:rsidRDefault="00B717C7" w:rsidP="006151AC">
      <w:pPr>
        <w:pStyle w:val="libNormal"/>
        <w:rPr>
          <w:rtl/>
          <w:lang w:bidi="fa-IR"/>
        </w:rPr>
      </w:pPr>
      <w:r w:rsidRPr="00EF2853">
        <w:rPr>
          <w:rStyle w:val="libBold1Char"/>
          <w:rtl/>
        </w:rPr>
        <w:t>الحديث الثالث :</w:t>
      </w:r>
      <w:r w:rsidRPr="009746DC">
        <w:rPr>
          <w:rtl/>
          <w:lang w:bidi="fa-IR"/>
        </w:rPr>
        <w:t xml:space="preserve"> حسن.</w:t>
      </w:r>
    </w:p>
    <w:p w:rsidR="00B717C7" w:rsidRPr="009746DC" w:rsidRDefault="00B717C7" w:rsidP="006151AC">
      <w:pPr>
        <w:pStyle w:val="libNormal"/>
        <w:rPr>
          <w:rtl/>
        </w:rPr>
      </w:pPr>
      <w:r w:rsidRPr="00C875FB">
        <w:rPr>
          <w:rtl/>
        </w:rPr>
        <w:t>« أو قوم صالحوا »</w:t>
      </w:r>
      <w:r w:rsidRPr="009746DC">
        <w:rPr>
          <w:rtl/>
        </w:rPr>
        <w:t xml:space="preserve"> قيل : أي صالحوا </w:t>
      </w:r>
      <w:r w:rsidR="00D83B35">
        <w:rPr>
          <w:rtl/>
        </w:rPr>
        <w:t xml:space="preserve">علىّ </w:t>
      </w:r>
      <w:r w:rsidRPr="009746DC">
        <w:rPr>
          <w:rtl/>
        </w:rPr>
        <w:t>ترك القتال بالانجلاء عنها أو أعطوها بأيديهم وسل</w:t>
      </w:r>
      <w:r w:rsidR="006151AC">
        <w:rPr>
          <w:rFonts w:hint="cs"/>
          <w:rtl/>
        </w:rPr>
        <w:t>ّ</w:t>
      </w:r>
      <w:r w:rsidRPr="009746DC">
        <w:rPr>
          <w:rtl/>
        </w:rPr>
        <w:t>موها طوعا</w:t>
      </w:r>
      <w:r w:rsidR="006151AC">
        <w:rPr>
          <w:rFonts w:hint="cs"/>
          <w:rtl/>
        </w:rPr>
        <w:t>ً</w:t>
      </w:r>
      <w:r w:rsidRPr="009746DC">
        <w:rPr>
          <w:rtl/>
        </w:rPr>
        <w:t xml:space="preserve"> ولو صالحوا </w:t>
      </w:r>
      <w:r w:rsidR="00D83B35">
        <w:rPr>
          <w:rtl/>
        </w:rPr>
        <w:t xml:space="preserve">علىّ </w:t>
      </w:r>
      <w:r w:rsidRPr="009746DC">
        <w:rPr>
          <w:rtl/>
        </w:rPr>
        <w:t>أن</w:t>
      </w:r>
      <w:r w:rsidR="006151AC">
        <w:rPr>
          <w:rFonts w:hint="cs"/>
          <w:rtl/>
        </w:rPr>
        <w:t>ّ</w:t>
      </w:r>
      <w:r w:rsidRPr="009746DC">
        <w:rPr>
          <w:rtl/>
        </w:rPr>
        <w:t>ها لهم فهي لهم وللمسلمين ولهم السكنى وعليهم الجزية فالعا</w:t>
      </w:r>
      <w:r w:rsidR="00850EDE">
        <w:rPr>
          <w:rtl/>
        </w:rPr>
        <w:t xml:space="preserve">مرّ </w:t>
      </w:r>
      <w:r w:rsidRPr="009746DC">
        <w:rPr>
          <w:rtl/>
        </w:rPr>
        <w:t>للمسلمين قاطبة والموات لل</w:t>
      </w:r>
      <w:r w:rsidR="00AA7D34">
        <w:rPr>
          <w:rtl/>
        </w:rPr>
        <w:t xml:space="preserve">إمام </w:t>
      </w:r>
      <w:r w:rsidR="00850EDE">
        <w:rPr>
          <w:rStyle w:val="libAlaemChar"/>
          <w:rtl/>
        </w:rPr>
        <w:t xml:space="preserve">عليه‌السلام </w:t>
      </w:r>
      <w:r w:rsidRPr="009746DC">
        <w:rPr>
          <w:rtl/>
        </w:rPr>
        <w:t xml:space="preserve">ويمكن حمله </w:t>
      </w:r>
      <w:r w:rsidR="00D83B35">
        <w:rPr>
          <w:rtl/>
        </w:rPr>
        <w:t xml:space="preserve">علىّ </w:t>
      </w:r>
      <w:r w:rsidR="00D8033E">
        <w:rPr>
          <w:rtl/>
        </w:rPr>
        <w:t xml:space="preserve">ان </w:t>
      </w:r>
      <w:r w:rsidRPr="009746DC">
        <w:rPr>
          <w:rtl/>
        </w:rPr>
        <w:t xml:space="preserve">يكونوا صالحوا </w:t>
      </w:r>
      <w:r w:rsidR="00D8033E">
        <w:rPr>
          <w:rtl/>
        </w:rPr>
        <w:t xml:space="preserve">ان </w:t>
      </w:r>
      <w:r w:rsidRPr="009746DC">
        <w:rPr>
          <w:rtl/>
        </w:rPr>
        <w:t>يكون الأرض لل</w:t>
      </w:r>
      <w:r w:rsidR="00AA7D34">
        <w:rPr>
          <w:rtl/>
        </w:rPr>
        <w:t xml:space="preserve">إمام </w:t>
      </w:r>
      <w:r w:rsidR="00850EDE">
        <w:rPr>
          <w:rStyle w:val="libAlaemChar"/>
          <w:rtl/>
        </w:rPr>
        <w:t xml:space="preserve">عليه‌السلام </w:t>
      </w:r>
      <w:r>
        <w:rPr>
          <w:rtl/>
        </w:rPr>
        <w:t>و</w:t>
      </w:r>
      <w:r w:rsidR="006A0B61">
        <w:rPr>
          <w:rtl/>
        </w:rPr>
        <w:t xml:space="preserve">كلّ </w:t>
      </w:r>
      <w:r w:rsidRPr="00C875FB">
        <w:rPr>
          <w:rtl/>
        </w:rPr>
        <w:t>أرض خربة</w:t>
      </w:r>
      <w:r w:rsidRPr="009746DC">
        <w:rPr>
          <w:rtl/>
        </w:rPr>
        <w:t xml:space="preserve"> ترك أهلها أو هلكوا وسواء كانوا مسلمين أو كف</w:t>
      </w:r>
      <w:r w:rsidR="006151AC">
        <w:rPr>
          <w:rFonts w:hint="cs"/>
          <w:rtl/>
        </w:rPr>
        <w:t>ّ</w:t>
      </w:r>
      <w:r w:rsidRPr="009746DC">
        <w:rPr>
          <w:rtl/>
        </w:rPr>
        <w:t>ارا</w:t>
      </w:r>
      <w:r w:rsidR="006151AC">
        <w:rPr>
          <w:rFonts w:hint="cs"/>
          <w:rtl/>
        </w:rPr>
        <w:t>ً</w:t>
      </w:r>
      <w:r w:rsidRPr="009746DC">
        <w:rPr>
          <w:rtl/>
        </w:rPr>
        <w:t xml:space="preserve"> ، وكذا مطلق الموات </w:t>
      </w:r>
      <w:r w:rsidR="003928AF">
        <w:rPr>
          <w:rtl/>
        </w:rPr>
        <w:t xml:space="preserve">الّتي </w:t>
      </w:r>
      <w:r w:rsidRPr="009746DC">
        <w:rPr>
          <w:rtl/>
        </w:rPr>
        <w:t xml:space="preserve">لم يكن لها مالك ، والمرجع فيها وفي بطون الأودية إلى العرف كما ذكره الأصحاب ويتبعهما </w:t>
      </w:r>
      <w:r w:rsidR="006A0B61">
        <w:rPr>
          <w:rtl/>
        </w:rPr>
        <w:t xml:space="preserve">كلّ </w:t>
      </w:r>
      <w:r w:rsidRPr="009746DC">
        <w:rPr>
          <w:rtl/>
        </w:rPr>
        <w:t>ما فيها من شجر ومعدن وغيرهما.</w:t>
      </w:r>
    </w:p>
    <w:p w:rsidR="00B717C7" w:rsidRPr="009746DC" w:rsidRDefault="00B717C7" w:rsidP="006151AC">
      <w:pPr>
        <w:pStyle w:val="libNormal"/>
        <w:rPr>
          <w:rtl/>
        </w:rPr>
      </w:pPr>
      <w:r w:rsidRPr="00F54854">
        <w:rPr>
          <w:rStyle w:val="libBold1Char"/>
          <w:rtl/>
        </w:rPr>
        <w:t>الحديث الرابع :</w:t>
      </w:r>
      <w:r w:rsidRPr="009746DC">
        <w:rPr>
          <w:rtl/>
        </w:rPr>
        <w:t xml:space="preserve"> مرسل كالحسن لإجماع العصابة </w:t>
      </w:r>
      <w:r w:rsidR="006151AC">
        <w:rPr>
          <w:rtl/>
        </w:rPr>
        <w:t>على</w:t>
      </w:r>
      <w:r w:rsidR="00D83B35">
        <w:rPr>
          <w:rtl/>
        </w:rPr>
        <w:t xml:space="preserve"> </w:t>
      </w:r>
      <w:r w:rsidRPr="009746DC">
        <w:rPr>
          <w:rtl/>
        </w:rPr>
        <w:t>تصحيح ما يصح</w:t>
      </w:r>
      <w:r w:rsidR="006151AC">
        <w:rPr>
          <w:rFonts w:hint="cs"/>
          <w:rtl/>
        </w:rPr>
        <w:t>ّ</w:t>
      </w:r>
      <w:r w:rsidRPr="009746DC">
        <w:rPr>
          <w:rtl/>
        </w:rPr>
        <w:t xml:space="preserve"> عن حماد.</w:t>
      </w:r>
    </w:p>
    <w:p w:rsidR="00B717C7" w:rsidRPr="009746DC" w:rsidRDefault="00B717C7" w:rsidP="006151AC">
      <w:pPr>
        <w:pStyle w:val="libNormal"/>
        <w:rPr>
          <w:rtl/>
        </w:rPr>
      </w:pPr>
      <w:r w:rsidRPr="00C875FB">
        <w:rPr>
          <w:rtl/>
        </w:rPr>
        <w:t>قوله : من خمسة أشياء</w:t>
      </w:r>
      <w:r w:rsidRPr="009746DC">
        <w:rPr>
          <w:rtl/>
        </w:rPr>
        <w:t xml:space="preserve"> ، أقول : عدم ذكر خمس أرباح التجارات ونحوها</w:t>
      </w:r>
    </w:p>
    <w:p w:rsidR="008930D5" w:rsidRDefault="008930D5" w:rsidP="008930D5">
      <w:pPr>
        <w:pStyle w:val="libNormal"/>
        <w:rPr>
          <w:rtl/>
        </w:rPr>
      </w:pPr>
      <w:r>
        <w:rPr>
          <w:rtl/>
        </w:rPr>
        <w:br w:type="page"/>
      </w:r>
    </w:p>
    <w:p w:rsidR="00B717C7" w:rsidRDefault="00B717C7" w:rsidP="008930D5">
      <w:pPr>
        <w:rPr>
          <w:rtl/>
        </w:rPr>
      </w:pPr>
    </w:p>
    <w:p w:rsidR="00B717C7" w:rsidRPr="00324B78" w:rsidRDefault="008930D5" w:rsidP="007F05B9">
      <w:pPr>
        <w:pStyle w:val="libLine"/>
        <w:rPr>
          <w:rtl/>
        </w:rPr>
      </w:pPr>
      <w:r>
        <w:rPr>
          <w:rFonts w:hint="cs"/>
          <w:rtl/>
        </w:rPr>
        <w:t>_____________________________________________</w:t>
      </w:r>
    </w:p>
    <w:p w:rsidR="00B717C7" w:rsidRPr="00484548" w:rsidRDefault="00B717C7" w:rsidP="006151AC">
      <w:pPr>
        <w:pStyle w:val="libNormal"/>
        <w:rPr>
          <w:rtl/>
        </w:rPr>
      </w:pPr>
      <w:r w:rsidRPr="009746DC">
        <w:rPr>
          <w:rtl/>
        </w:rPr>
        <w:t>إم</w:t>
      </w:r>
      <w:r w:rsidR="006151AC">
        <w:rPr>
          <w:rFonts w:hint="cs"/>
          <w:rtl/>
        </w:rPr>
        <w:t>ّ</w:t>
      </w:r>
      <w:r w:rsidRPr="009746DC">
        <w:rPr>
          <w:rtl/>
        </w:rPr>
        <w:t xml:space="preserve">ا لدخولها في الغنائم كما </w:t>
      </w:r>
      <w:r w:rsidR="00850EDE">
        <w:rPr>
          <w:rtl/>
        </w:rPr>
        <w:t xml:space="preserve">يدلّ </w:t>
      </w:r>
      <w:r w:rsidRPr="009746DC">
        <w:rPr>
          <w:rtl/>
        </w:rPr>
        <w:t>عليه بعض الأخبار أو لاختصاصه ب</w:t>
      </w:r>
      <w:r w:rsidR="00406F49">
        <w:rPr>
          <w:rtl/>
        </w:rPr>
        <w:t xml:space="preserve">الإمام </w:t>
      </w:r>
      <w:r w:rsidR="00850EDE">
        <w:rPr>
          <w:rStyle w:val="libAlaemChar"/>
          <w:rtl/>
        </w:rPr>
        <w:t xml:space="preserve">عليه‌السلام </w:t>
      </w:r>
      <w:r w:rsidRPr="009746DC">
        <w:rPr>
          <w:rtl/>
        </w:rPr>
        <w:t xml:space="preserve">كما ذهب إليه بعض المحققين ، وقيل : </w:t>
      </w:r>
      <w:r w:rsidR="0068589E">
        <w:rPr>
          <w:rtl/>
        </w:rPr>
        <w:t xml:space="preserve">اللام </w:t>
      </w:r>
      <w:r w:rsidRPr="009746DC">
        <w:rPr>
          <w:rtl/>
        </w:rPr>
        <w:t xml:space="preserve">في الخمس للعهد الخارجي أي الخمس </w:t>
      </w:r>
      <w:r w:rsidR="00511401">
        <w:rPr>
          <w:rtl/>
        </w:rPr>
        <w:t xml:space="preserve">الّذي </w:t>
      </w:r>
      <w:r w:rsidRPr="009746DC">
        <w:rPr>
          <w:rtl/>
        </w:rPr>
        <w:t xml:space="preserve">قبل وضع نفقة السنة للعامل ، </w:t>
      </w:r>
      <w:r w:rsidR="00D83B35">
        <w:rPr>
          <w:rtl/>
        </w:rPr>
        <w:t xml:space="preserve">ثمّ </w:t>
      </w:r>
      <w:r w:rsidRPr="009746DC">
        <w:rPr>
          <w:rtl/>
        </w:rPr>
        <w:t xml:space="preserve">المشهور بين الأصحاب وجوب الخمس في غنائم دار الحرب حواها العسكر </w:t>
      </w:r>
      <w:r w:rsidR="00551E04">
        <w:rPr>
          <w:rtl/>
        </w:rPr>
        <w:t xml:space="preserve">أمّ </w:t>
      </w:r>
      <w:r w:rsidRPr="009746DC">
        <w:rPr>
          <w:rtl/>
        </w:rPr>
        <w:t>لا ، إذا لم يكن مغصوبا</w:t>
      </w:r>
      <w:r w:rsidR="006151AC">
        <w:rPr>
          <w:rFonts w:hint="cs"/>
          <w:rtl/>
        </w:rPr>
        <w:t>ً</w:t>
      </w:r>
      <w:r w:rsidRPr="009746DC">
        <w:rPr>
          <w:rtl/>
        </w:rPr>
        <w:t xml:space="preserve"> ، وفي المعادن كالذهب والفض</w:t>
      </w:r>
      <w:r w:rsidR="006151AC">
        <w:rPr>
          <w:rFonts w:hint="cs"/>
          <w:rtl/>
        </w:rPr>
        <w:t>ّ</w:t>
      </w:r>
      <w:r w:rsidRPr="009746DC">
        <w:rPr>
          <w:rtl/>
        </w:rPr>
        <w:t>ة والرصاص والياقوت والزبرجد والكحل</w:t>
      </w:r>
      <w:r>
        <w:rPr>
          <w:rtl/>
        </w:rPr>
        <w:t xml:space="preserve"> و</w:t>
      </w:r>
      <w:r w:rsidRPr="00484548">
        <w:rPr>
          <w:rtl/>
        </w:rPr>
        <w:t>العنبر</w:t>
      </w:r>
      <w:r w:rsidR="006151AC">
        <w:rPr>
          <w:rtl/>
        </w:rPr>
        <w:t xml:space="preserve"> والقير والنفط والكبريت بعد الم</w:t>
      </w:r>
      <w:r w:rsidR="006151AC">
        <w:rPr>
          <w:rFonts w:hint="cs"/>
          <w:rtl/>
        </w:rPr>
        <w:t>ؤ</w:t>
      </w:r>
      <w:r w:rsidRPr="00484548">
        <w:rPr>
          <w:rtl/>
        </w:rPr>
        <w:t>ونة.</w:t>
      </w:r>
    </w:p>
    <w:p w:rsidR="00B717C7" w:rsidRPr="00484548" w:rsidRDefault="00B717C7" w:rsidP="006151AC">
      <w:pPr>
        <w:pStyle w:val="libNormal"/>
        <w:rPr>
          <w:rtl/>
        </w:rPr>
      </w:pPr>
      <w:r w:rsidRPr="00484548">
        <w:rPr>
          <w:rtl/>
        </w:rPr>
        <w:t xml:space="preserve">واختلفوا في اعتبار النصاب فذهب جماعة كثيرة إلى عدم اعتبار النصاب </w:t>
      </w:r>
      <w:r w:rsidR="00FE5F86">
        <w:rPr>
          <w:rtl/>
        </w:rPr>
        <w:t xml:space="preserve">حتّى </w:t>
      </w:r>
      <w:r w:rsidRPr="00484548">
        <w:rPr>
          <w:rtl/>
        </w:rPr>
        <w:t xml:space="preserve">نقل ابن إدريس عليه الإجماع واعتبر أبو الصلاح بلوغ قيمته </w:t>
      </w:r>
      <w:r w:rsidR="00873224">
        <w:rPr>
          <w:rtl/>
        </w:rPr>
        <w:t>ديناراً</w:t>
      </w:r>
      <w:r w:rsidRPr="00484548">
        <w:rPr>
          <w:rtl/>
        </w:rPr>
        <w:t xml:space="preserve"> </w:t>
      </w:r>
      <w:r w:rsidR="00EF61DC">
        <w:rPr>
          <w:rtl/>
        </w:rPr>
        <w:t xml:space="preserve">واحداً </w:t>
      </w:r>
      <w:r w:rsidRPr="00484548">
        <w:rPr>
          <w:rtl/>
        </w:rPr>
        <w:t xml:space="preserve">، وقال الشيخ في « يه » </w:t>
      </w:r>
      <w:r w:rsidR="00D8033E">
        <w:rPr>
          <w:rtl/>
        </w:rPr>
        <w:t xml:space="preserve">ان </w:t>
      </w:r>
      <w:r w:rsidRPr="00484548">
        <w:rPr>
          <w:rtl/>
        </w:rPr>
        <w:t xml:space="preserve">نصابه عشرون </w:t>
      </w:r>
      <w:r w:rsidR="00873224">
        <w:rPr>
          <w:rtl/>
        </w:rPr>
        <w:t>ديناراً</w:t>
      </w:r>
      <w:r w:rsidRPr="00484548">
        <w:rPr>
          <w:rtl/>
        </w:rPr>
        <w:t xml:space="preserve"> واختاره أكثر المتأخرين وهو أقوى ، ويجب الخمس </w:t>
      </w:r>
      <w:r w:rsidR="00E43AE8">
        <w:rPr>
          <w:rtl/>
        </w:rPr>
        <w:t>أيضاً</w:t>
      </w:r>
      <w:r w:rsidR="00551E04">
        <w:rPr>
          <w:rtl/>
        </w:rPr>
        <w:t xml:space="preserve"> </w:t>
      </w:r>
      <w:r w:rsidRPr="00484548">
        <w:rPr>
          <w:rtl/>
        </w:rPr>
        <w:t>في الكنوز المأخوذة في دار الحرب مطلقا</w:t>
      </w:r>
      <w:r w:rsidR="004515E8">
        <w:rPr>
          <w:rFonts w:hint="cs"/>
          <w:rtl/>
        </w:rPr>
        <w:t>ً</w:t>
      </w:r>
      <w:r w:rsidRPr="00484548">
        <w:rPr>
          <w:rtl/>
        </w:rPr>
        <w:t xml:space="preserve"> سواء </w:t>
      </w:r>
      <w:r w:rsidR="00551E04">
        <w:rPr>
          <w:rtl/>
        </w:rPr>
        <w:t xml:space="preserve">كان </w:t>
      </w:r>
      <w:r w:rsidRPr="00484548">
        <w:rPr>
          <w:rtl/>
        </w:rPr>
        <w:t xml:space="preserve">عليه أثر </w:t>
      </w:r>
      <w:r w:rsidR="00D83B35">
        <w:rPr>
          <w:rtl/>
        </w:rPr>
        <w:t xml:space="preserve">الإسلام </w:t>
      </w:r>
      <w:r w:rsidR="00551E04">
        <w:rPr>
          <w:rtl/>
        </w:rPr>
        <w:t xml:space="preserve">أمّ </w:t>
      </w:r>
      <w:r w:rsidRPr="00484548">
        <w:rPr>
          <w:rtl/>
        </w:rPr>
        <w:t xml:space="preserve">لا ، وفي دار </w:t>
      </w:r>
      <w:r w:rsidR="00D83B35">
        <w:rPr>
          <w:rtl/>
        </w:rPr>
        <w:t xml:space="preserve">الإسلام </w:t>
      </w:r>
      <w:r w:rsidR="00551E04">
        <w:rPr>
          <w:rtl/>
        </w:rPr>
        <w:t xml:space="preserve">أمّ </w:t>
      </w:r>
      <w:r w:rsidRPr="00484548">
        <w:rPr>
          <w:rtl/>
        </w:rPr>
        <w:t xml:space="preserve">لا ، أو في دار </w:t>
      </w:r>
      <w:r w:rsidR="00D83B35">
        <w:rPr>
          <w:rtl/>
        </w:rPr>
        <w:t xml:space="preserve">الإسلام </w:t>
      </w:r>
      <w:r w:rsidRPr="00484548">
        <w:rPr>
          <w:rtl/>
        </w:rPr>
        <w:t>وليس عليه أثره والباقي له ، والمراد بالكنز المال المذخور تحت الأرض ، وقطعوا ب</w:t>
      </w:r>
      <w:r w:rsidR="00D8033E">
        <w:rPr>
          <w:rtl/>
        </w:rPr>
        <w:t xml:space="preserve">ان </w:t>
      </w:r>
      <w:r w:rsidRPr="00484548">
        <w:rPr>
          <w:rtl/>
        </w:rPr>
        <w:t>النصاب معتبر فيه ، فقيل : في الذهب عشرون مثق</w:t>
      </w:r>
      <w:r w:rsidR="004515E8">
        <w:rPr>
          <w:rFonts w:hint="cs"/>
          <w:rtl/>
        </w:rPr>
        <w:t>ا</w:t>
      </w:r>
      <w:r w:rsidR="004515E8">
        <w:rPr>
          <w:rtl/>
        </w:rPr>
        <w:t>ل</w:t>
      </w:r>
      <w:r w:rsidR="000164B7">
        <w:rPr>
          <w:rtl/>
        </w:rPr>
        <w:t>ا</w:t>
      </w:r>
      <w:r w:rsidR="004515E8">
        <w:rPr>
          <w:rFonts w:hint="cs"/>
          <w:rtl/>
        </w:rPr>
        <w:t>ً</w:t>
      </w:r>
      <w:r w:rsidR="000164B7">
        <w:rPr>
          <w:rtl/>
        </w:rPr>
        <w:t xml:space="preserve"> </w:t>
      </w:r>
      <w:r w:rsidRPr="00484548">
        <w:rPr>
          <w:rtl/>
        </w:rPr>
        <w:t>وفي الفض</w:t>
      </w:r>
      <w:r w:rsidR="004515E8">
        <w:rPr>
          <w:rFonts w:hint="cs"/>
          <w:rtl/>
        </w:rPr>
        <w:t>ّ</w:t>
      </w:r>
      <w:r w:rsidR="004515E8">
        <w:rPr>
          <w:rtl/>
        </w:rPr>
        <w:t>ة م</w:t>
      </w:r>
      <w:r w:rsidR="004515E8">
        <w:rPr>
          <w:rFonts w:hint="cs"/>
          <w:rtl/>
        </w:rPr>
        <w:t>أ</w:t>
      </w:r>
      <w:r w:rsidR="004515E8">
        <w:rPr>
          <w:rtl/>
        </w:rPr>
        <w:t>تا</w:t>
      </w:r>
      <w:r w:rsidRPr="00484548">
        <w:rPr>
          <w:rtl/>
        </w:rPr>
        <w:t xml:space="preserve">درهم ، وما عداهما يعتبر قيمته بأحدهما ، وجماعة من الأصحاب اقتصروا </w:t>
      </w:r>
      <w:r w:rsidR="00D83B35">
        <w:rPr>
          <w:rtl/>
        </w:rPr>
        <w:t xml:space="preserve">علىّ </w:t>
      </w:r>
      <w:r w:rsidRPr="00484548">
        <w:rPr>
          <w:rtl/>
        </w:rPr>
        <w:t xml:space="preserve">ذكر نصاب الذهب ولعله </w:t>
      </w:r>
      <w:r w:rsidR="00D83B35">
        <w:rPr>
          <w:rtl/>
        </w:rPr>
        <w:t xml:space="preserve">علىّ </w:t>
      </w:r>
      <w:r w:rsidRPr="00484548">
        <w:rPr>
          <w:rtl/>
        </w:rPr>
        <w:t>التمثيل.</w:t>
      </w:r>
    </w:p>
    <w:p w:rsidR="00B717C7" w:rsidRPr="00484548" w:rsidRDefault="00B717C7" w:rsidP="006151AC">
      <w:pPr>
        <w:pStyle w:val="libNormal"/>
        <w:rPr>
          <w:rtl/>
        </w:rPr>
      </w:pPr>
      <w:r w:rsidRPr="00484548">
        <w:rPr>
          <w:rtl/>
        </w:rPr>
        <w:t xml:space="preserve">ويجب الخمس في الغوص كالجوهر والدر واختلفوا في نصابه ، فالأكثر </w:t>
      </w:r>
      <w:r w:rsidR="00D83B35">
        <w:rPr>
          <w:rtl/>
        </w:rPr>
        <w:t xml:space="preserve">علىّ </w:t>
      </w:r>
      <w:r w:rsidRPr="00484548">
        <w:rPr>
          <w:rtl/>
        </w:rPr>
        <w:t>أن</w:t>
      </w:r>
      <w:r w:rsidR="004515E8">
        <w:rPr>
          <w:rFonts w:hint="cs"/>
          <w:rtl/>
        </w:rPr>
        <w:t>ّ</w:t>
      </w:r>
      <w:r w:rsidRPr="00484548">
        <w:rPr>
          <w:rtl/>
        </w:rPr>
        <w:t xml:space="preserve">ه دينار واحد وقيل : عشرون </w:t>
      </w:r>
      <w:r w:rsidR="00873224">
        <w:rPr>
          <w:rtl/>
        </w:rPr>
        <w:t>ديناراً</w:t>
      </w:r>
      <w:r w:rsidRPr="00484548">
        <w:rPr>
          <w:rtl/>
        </w:rPr>
        <w:t xml:space="preserve"> ، والأول أظهر.</w:t>
      </w:r>
    </w:p>
    <w:p w:rsidR="00B717C7" w:rsidRPr="00484548" w:rsidRDefault="00B717C7" w:rsidP="006151AC">
      <w:pPr>
        <w:pStyle w:val="libNormal"/>
        <w:rPr>
          <w:rtl/>
        </w:rPr>
      </w:pPr>
      <w:r w:rsidRPr="00484548">
        <w:rPr>
          <w:rtl/>
        </w:rPr>
        <w:t>والمشهور بين الأصحاب وجوب الخمس فيما يفضل عن مئونة سنة له ولعياله من أرباح التجارات والصناعات والزراعات ، ونسبه في المنتهى إلى علمائنا أجمع ، والمستفاد من كثير من الأخبار أن</w:t>
      </w:r>
      <w:r w:rsidR="004515E8">
        <w:rPr>
          <w:rFonts w:hint="cs"/>
          <w:rtl/>
        </w:rPr>
        <w:t>ّ</w:t>
      </w:r>
      <w:r w:rsidRPr="00484548">
        <w:rPr>
          <w:rtl/>
        </w:rPr>
        <w:t xml:space="preserve">ه </w:t>
      </w:r>
      <w:r w:rsidR="00B64EB6">
        <w:rPr>
          <w:rtl/>
        </w:rPr>
        <w:t xml:space="preserve">مختصّ </w:t>
      </w:r>
      <w:r w:rsidRPr="00484548">
        <w:rPr>
          <w:rtl/>
        </w:rPr>
        <w:t>ب</w:t>
      </w:r>
      <w:r w:rsidR="00406F49">
        <w:rPr>
          <w:rtl/>
        </w:rPr>
        <w:t xml:space="preserve">الإمام </w:t>
      </w:r>
      <w:r w:rsidRPr="00484548">
        <w:rPr>
          <w:rtl/>
        </w:rPr>
        <w:t xml:space="preserve">7 ، والقول به غير معروف بين المتأخرين ، لكن لا يبعد </w:t>
      </w:r>
      <w:r w:rsidR="00D8033E">
        <w:rPr>
          <w:rtl/>
        </w:rPr>
        <w:t xml:space="preserve">ان </w:t>
      </w:r>
      <w:r w:rsidRPr="00484548">
        <w:rPr>
          <w:rtl/>
        </w:rPr>
        <w:t xml:space="preserve">يقال </w:t>
      </w:r>
      <w:r w:rsidR="00747155">
        <w:rPr>
          <w:rtl/>
        </w:rPr>
        <w:t xml:space="preserve">كلام </w:t>
      </w:r>
      <w:r w:rsidRPr="00484548">
        <w:rPr>
          <w:rtl/>
        </w:rPr>
        <w:t xml:space="preserve">ابن الجنيد ناظر إليه ، وأنه مذهب القدماء والأخباريين ، وقال أبو الصلاح : يجب في الميراث والهبة والهدية </w:t>
      </w:r>
      <w:r w:rsidR="00E43AE8">
        <w:rPr>
          <w:rtl/>
        </w:rPr>
        <w:t>أيضاً</w:t>
      </w:r>
      <w:r w:rsidR="00551E04">
        <w:rPr>
          <w:rtl/>
        </w:rPr>
        <w:t xml:space="preserve"> </w:t>
      </w:r>
      <w:r w:rsidRPr="00484548">
        <w:rPr>
          <w:rtl/>
        </w:rPr>
        <w:t xml:space="preserve">، وكثير من الأخبار الدالة </w:t>
      </w:r>
      <w:r w:rsidR="00D83B35">
        <w:rPr>
          <w:rtl/>
        </w:rPr>
        <w:t xml:space="preserve">علىّ </w:t>
      </w:r>
      <w:r w:rsidRPr="00484548">
        <w:rPr>
          <w:rtl/>
        </w:rPr>
        <w:t>الخمس في هذا النوع شامل بعمومها لل</w:t>
      </w:r>
      <w:r w:rsidR="006A0B61">
        <w:rPr>
          <w:rtl/>
        </w:rPr>
        <w:t xml:space="preserve">كلّ </w:t>
      </w:r>
      <w:r w:rsidRPr="00484548">
        <w:rPr>
          <w:rtl/>
        </w:rPr>
        <w:t>، وذكر الشيخ ومن تبعه وجوب الخمس في أرض الذمي إذا اشتراها من مسلم ونفاه بعضهم.</w:t>
      </w:r>
    </w:p>
    <w:p w:rsidR="008930D5" w:rsidRDefault="008930D5" w:rsidP="008930D5">
      <w:pPr>
        <w:pStyle w:val="libNormal"/>
        <w:rPr>
          <w:rtl/>
        </w:rPr>
      </w:pPr>
      <w:r>
        <w:rPr>
          <w:rtl/>
        </w:rPr>
        <w:br w:type="page"/>
      </w:r>
    </w:p>
    <w:p w:rsidR="00B717C7" w:rsidRDefault="00B717C7" w:rsidP="004515E8">
      <w:pPr>
        <w:pStyle w:val="libNormal"/>
        <w:rPr>
          <w:rtl/>
        </w:rPr>
      </w:pPr>
      <w:r>
        <w:rPr>
          <w:rtl/>
        </w:rPr>
        <w:lastRenderedPageBreak/>
        <w:t>و</w:t>
      </w:r>
      <w:r w:rsidRPr="009746DC">
        <w:rPr>
          <w:rtl/>
        </w:rPr>
        <w:t xml:space="preserve">من الكنوز ومن المعادن والملاحة يؤخذ من </w:t>
      </w:r>
      <w:r w:rsidR="006A0B61">
        <w:rPr>
          <w:rtl/>
        </w:rPr>
        <w:t>كلّ</w:t>
      </w:r>
      <w:r w:rsidR="004515E8">
        <w:rPr>
          <w:rFonts w:hint="cs"/>
          <w:rtl/>
        </w:rPr>
        <w:t>ِ</w:t>
      </w:r>
      <w:r w:rsidR="006A0B61">
        <w:rPr>
          <w:rtl/>
        </w:rPr>
        <w:t xml:space="preserve"> </w:t>
      </w:r>
      <w:r w:rsidRPr="009746DC">
        <w:rPr>
          <w:rtl/>
        </w:rPr>
        <w:t xml:space="preserve">هذه الصنوف الخمس فيجعل لمن جعله الله تعالى له ويقسم الأربعة الأخماس بين من قاتل عليه وولي ذلك ويقسم بينهم الخمس </w:t>
      </w:r>
      <w:r w:rsidR="004515E8">
        <w:rPr>
          <w:rtl/>
        </w:rPr>
        <w:t>على</w:t>
      </w:r>
      <w:r w:rsidR="00D83B35">
        <w:rPr>
          <w:rtl/>
        </w:rPr>
        <w:t xml:space="preserve"> </w:t>
      </w:r>
      <w:r w:rsidRPr="009746DC">
        <w:rPr>
          <w:rtl/>
        </w:rPr>
        <w:t>ست</w:t>
      </w:r>
      <w:r w:rsidR="004515E8">
        <w:rPr>
          <w:rFonts w:hint="cs"/>
          <w:rtl/>
        </w:rPr>
        <w:t>ّ</w:t>
      </w:r>
      <w:r w:rsidRPr="009746DC">
        <w:rPr>
          <w:rtl/>
        </w:rPr>
        <w:t>ة أسهم</w:t>
      </w:r>
      <w:r>
        <w:rPr>
          <w:rtl/>
        </w:rPr>
        <w:t xml:space="preserve"> </w:t>
      </w:r>
      <w:r w:rsidRPr="009746DC">
        <w:rPr>
          <w:rtl/>
        </w:rPr>
        <w:t>سهم لله وسهم لرسول الله وسهم لذي القربى وسهم لليتامى وسهم للمساكين وسهم لأبناء السبيل</w:t>
      </w:r>
      <w:r>
        <w:rPr>
          <w:rFonts w:hint="cs"/>
          <w:rtl/>
        </w:rPr>
        <w:t>.</w:t>
      </w:r>
    </w:p>
    <w:p w:rsidR="00B717C7" w:rsidRPr="009746DC" w:rsidRDefault="00B717C7" w:rsidP="004515E8">
      <w:pPr>
        <w:pStyle w:val="libNormal"/>
        <w:rPr>
          <w:rtl/>
        </w:rPr>
      </w:pPr>
      <w:r w:rsidRPr="009746DC">
        <w:rPr>
          <w:rtl/>
        </w:rPr>
        <w:t>فسهم الله وسهم رسول الله لأولي الأ</w:t>
      </w:r>
      <w:r w:rsidR="00850EDE">
        <w:rPr>
          <w:rtl/>
        </w:rPr>
        <w:t xml:space="preserve">مرّ </w:t>
      </w:r>
      <w:r w:rsidRPr="009746DC">
        <w:rPr>
          <w:rtl/>
        </w:rPr>
        <w:t xml:space="preserve">من بعد رسول الله </w:t>
      </w:r>
      <w:r w:rsidR="007D1F02" w:rsidRPr="007D1F02">
        <w:rPr>
          <w:rStyle w:val="libAlaemChar"/>
          <w:rtl/>
        </w:rPr>
        <w:t>صلى‌الله‌عليه‌وآله</w:t>
      </w:r>
      <w:r w:rsidRPr="009746DC">
        <w:rPr>
          <w:rtl/>
        </w:rPr>
        <w:t xml:space="preserve"> وراثة</w:t>
      </w:r>
      <w:r w:rsidR="004515E8">
        <w:rPr>
          <w:rFonts w:hint="cs"/>
          <w:rtl/>
        </w:rPr>
        <w:t>ً</w:t>
      </w:r>
      <w:r w:rsidRPr="009746DC">
        <w:rPr>
          <w:rtl/>
        </w:rPr>
        <w:t xml:space="preserve"> فله ثلاثة أسهم سهم</w:t>
      </w:r>
      <w:r w:rsidR="00D8033E">
        <w:rPr>
          <w:rtl/>
        </w:rPr>
        <w:t xml:space="preserve">ان </w:t>
      </w:r>
      <w:r w:rsidRPr="009746DC">
        <w:rPr>
          <w:rtl/>
        </w:rPr>
        <w:t>وراثة وسهم مقسوم له من الله وله نصف الخمس كملا</w:t>
      </w:r>
      <w:r w:rsidR="004515E8">
        <w:rPr>
          <w:rFonts w:hint="cs"/>
          <w:rtl/>
        </w:rPr>
        <w:t>ً</w:t>
      </w:r>
      <w:r w:rsidRPr="009746DC">
        <w:rPr>
          <w:rtl/>
        </w:rPr>
        <w:t xml:space="preserve"> ونصف الخمس الباقي بين أهل بيته فسهم ليتاماهم وسهم لمساكينهم وسهم لأبناء سبيلهم يقسم بينهم </w:t>
      </w:r>
      <w:r w:rsidR="00D83B35">
        <w:rPr>
          <w:rtl/>
        </w:rPr>
        <w:t xml:space="preserve">علىّ </w:t>
      </w:r>
      <w:r w:rsidRPr="009746DC">
        <w:rPr>
          <w:rtl/>
        </w:rPr>
        <w:t>الكتاب والسن</w:t>
      </w:r>
      <w:r w:rsidR="004515E8">
        <w:rPr>
          <w:rFonts w:hint="cs"/>
          <w:rtl/>
        </w:rPr>
        <w:t>ّ</w:t>
      </w:r>
      <w:r w:rsidRPr="009746DC">
        <w:rPr>
          <w:rtl/>
        </w:rPr>
        <w:t>ة ما يستغنون به في سنتهم ف</w:t>
      </w:r>
      <w:r w:rsidR="00D8033E">
        <w:rPr>
          <w:rtl/>
        </w:rPr>
        <w:t xml:space="preserve">ان </w:t>
      </w:r>
      <w:r w:rsidRPr="009746DC">
        <w:rPr>
          <w:rtl/>
        </w:rPr>
        <w:t>فضل عنهم شيء فهو للوالي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515E8">
      <w:pPr>
        <w:pStyle w:val="libNormal"/>
        <w:rPr>
          <w:rtl/>
        </w:rPr>
      </w:pPr>
      <w:r w:rsidRPr="009746DC">
        <w:rPr>
          <w:rtl/>
        </w:rPr>
        <w:t xml:space="preserve">وذكروا </w:t>
      </w:r>
      <w:r w:rsidR="00E43AE8">
        <w:rPr>
          <w:rtl/>
        </w:rPr>
        <w:t>أيضاً</w:t>
      </w:r>
      <w:r w:rsidR="00551E04">
        <w:rPr>
          <w:rtl/>
        </w:rPr>
        <w:t xml:space="preserve"> </w:t>
      </w:r>
      <w:r w:rsidRPr="009746DC">
        <w:rPr>
          <w:rtl/>
        </w:rPr>
        <w:t>الخمس في الحلال المختلط بالحر</w:t>
      </w:r>
      <w:r w:rsidR="00551E04">
        <w:rPr>
          <w:rtl/>
        </w:rPr>
        <w:t xml:space="preserve">أمّ </w:t>
      </w:r>
      <w:r w:rsidRPr="009746DC">
        <w:rPr>
          <w:rtl/>
        </w:rPr>
        <w:t xml:space="preserve">إذا لم يعلم صاحبه ومقداره ، واختلفوا في </w:t>
      </w:r>
      <w:r w:rsidR="00D8033E">
        <w:rPr>
          <w:rtl/>
        </w:rPr>
        <w:t xml:space="preserve">ان </w:t>
      </w:r>
      <w:r w:rsidRPr="009746DC">
        <w:rPr>
          <w:rtl/>
        </w:rPr>
        <w:t>مصرفه مصرف الخمس أو الصدقات أو الأعم</w:t>
      </w:r>
      <w:r w:rsidR="004515E8">
        <w:rPr>
          <w:rFonts w:hint="cs"/>
          <w:rtl/>
        </w:rPr>
        <w:t>ّ</w:t>
      </w:r>
      <w:r w:rsidRPr="009746DC">
        <w:rPr>
          <w:rtl/>
        </w:rPr>
        <w:t>.</w:t>
      </w:r>
    </w:p>
    <w:p w:rsidR="00B717C7" w:rsidRPr="009746DC" w:rsidRDefault="00B717C7" w:rsidP="004515E8">
      <w:pPr>
        <w:pStyle w:val="libNormal"/>
        <w:rPr>
          <w:rtl/>
        </w:rPr>
      </w:pPr>
      <w:r w:rsidRPr="009746DC">
        <w:rPr>
          <w:rtl/>
        </w:rPr>
        <w:t>والمل</w:t>
      </w:r>
      <w:r w:rsidR="004515E8">
        <w:rPr>
          <w:rFonts w:hint="cs"/>
          <w:rtl/>
        </w:rPr>
        <w:t>ّ</w:t>
      </w:r>
      <w:r w:rsidRPr="009746DC">
        <w:rPr>
          <w:rtl/>
        </w:rPr>
        <w:t xml:space="preserve">احة بفتح الميم وتشديد </w:t>
      </w:r>
      <w:r w:rsidR="0068589E">
        <w:rPr>
          <w:rtl/>
        </w:rPr>
        <w:t xml:space="preserve">اللام </w:t>
      </w:r>
      <w:r w:rsidRPr="009746DC">
        <w:rPr>
          <w:rtl/>
        </w:rPr>
        <w:t>ما يخلق فيه الملح ، وإنما أفردت بالذكر مع كونها من المعادن ل</w:t>
      </w:r>
      <w:r w:rsidR="00D8033E">
        <w:rPr>
          <w:rtl/>
        </w:rPr>
        <w:t xml:space="preserve">ان </w:t>
      </w:r>
      <w:r w:rsidRPr="009746DC">
        <w:rPr>
          <w:rtl/>
        </w:rPr>
        <w:t>بعض الناس لا يعدها منها لابتذالها ، فهو من قبيل ذكر الخاص</w:t>
      </w:r>
      <w:r w:rsidR="004515E8">
        <w:rPr>
          <w:rFonts w:hint="cs"/>
          <w:rtl/>
        </w:rPr>
        <w:t>ّ</w:t>
      </w:r>
      <w:r w:rsidRPr="009746DC">
        <w:rPr>
          <w:rtl/>
        </w:rPr>
        <w:t xml:space="preserve"> بعد ال</w:t>
      </w:r>
      <w:r w:rsidR="00EB1FB4">
        <w:rPr>
          <w:rtl/>
        </w:rPr>
        <w:t>عام</w:t>
      </w:r>
      <w:r w:rsidR="004515E8">
        <w:rPr>
          <w:rFonts w:hint="cs"/>
          <w:rtl/>
        </w:rPr>
        <w:t>ّ</w:t>
      </w:r>
      <w:r w:rsidR="00EB1FB4">
        <w:rPr>
          <w:rtl/>
        </w:rPr>
        <w:t xml:space="preserve"> </w:t>
      </w:r>
      <w:r w:rsidRPr="009746DC">
        <w:rPr>
          <w:rtl/>
        </w:rPr>
        <w:t>،</w:t>
      </w:r>
      <w:r>
        <w:rPr>
          <w:rtl/>
        </w:rPr>
        <w:t xml:space="preserve"> و</w:t>
      </w:r>
      <w:r w:rsidRPr="00C875FB">
        <w:rPr>
          <w:rtl/>
        </w:rPr>
        <w:t xml:space="preserve">قوله </w:t>
      </w:r>
      <w:r w:rsidR="00850EDE">
        <w:rPr>
          <w:rStyle w:val="libAlaemChar"/>
          <w:rtl/>
        </w:rPr>
        <w:t xml:space="preserve">عليه‌السلام </w:t>
      </w:r>
      <w:r w:rsidRPr="00C875FB">
        <w:rPr>
          <w:rtl/>
        </w:rPr>
        <w:t>: بين من قاتل عليه</w:t>
      </w:r>
      <w:r w:rsidRPr="009746DC">
        <w:rPr>
          <w:rtl/>
        </w:rPr>
        <w:t xml:space="preserve"> ، ناظر إلى الغنائم ، و</w:t>
      </w:r>
      <w:r w:rsidRPr="00C875FB">
        <w:rPr>
          <w:rtl/>
        </w:rPr>
        <w:t xml:space="preserve"> « ولي ذلك »</w:t>
      </w:r>
      <w:r w:rsidRPr="009746DC">
        <w:rPr>
          <w:rtl/>
        </w:rPr>
        <w:t xml:space="preserve"> إلى ما عداها ، وضمير بينهم راجع إلى من في قوله فيجعل ، وجمع الضمير باعتبار المعنى.</w:t>
      </w:r>
    </w:p>
    <w:p w:rsidR="00B717C7" w:rsidRPr="009746DC" w:rsidRDefault="00D83B35" w:rsidP="004515E8">
      <w:pPr>
        <w:pStyle w:val="libNormal"/>
        <w:rPr>
          <w:rtl/>
        </w:rPr>
      </w:pPr>
      <w:r>
        <w:rPr>
          <w:rtl/>
        </w:rPr>
        <w:t xml:space="preserve">ثمّ </w:t>
      </w:r>
      <w:r w:rsidR="00B717C7" w:rsidRPr="009746DC">
        <w:rPr>
          <w:rtl/>
        </w:rPr>
        <w:t xml:space="preserve">اعلم </w:t>
      </w:r>
      <w:r w:rsidR="00D8033E">
        <w:rPr>
          <w:rtl/>
        </w:rPr>
        <w:t>ان</w:t>
      </w:r>
      <w:r w:rsidR="004515E8">
        <w:rPr>
          <w:rFonts w:hint="cs"/>
          <w:rtl/>
        </w:rPr>
        <w:t>ّ</w:t>
      </w:r>
      <w:r w:rsidR="00D8033E">
        <w:rPr>
          <w:rtl/>
        </w:rPr>
        <w:t xml:space="preserve"> </w:t>
      </w:r>
      <w:r w:rsidR="00B717C7" w:rsidRPr="009746DC">
        <w:rPr>
          <w:rtl/>
        </w:rPr>
        <w:t>الآية الشريفة إن</w:t>
      </w:r>
      <w:r w:rsidR="004515E8">
        <w:rPr>
          <w:rFonts w:hint="cs"/>
          <w:rtl/>
        </w:rPr>
        <w:t>ّ</w:t>
      </w:r>
      <w:r w:rsidR="00B717C7" w:rsidRPr="009746DC">
        <w:rPr>
          <w:rtl/>
        </w:rPr>
        <w:t>ما تضم</w:t>
      </w:r>
      <w:r w:rsidR="004515E8">
        <w:rPr>
          <w:rFonts w:hint="cs"/>
          <w:rtl/>
        </w:rPr>
        <w:t>ّ</w:t>
      </w:r>
      <w:r w:rsidR="00B717C7" w:rsidRPr="009746DC">
        <w:rPr>
          <w:rtl/>
        </w:rPr>
        <w:t xml:space="preserve">نت ذكر مصرف الغنائم خاصة لكن اشتهر بين الأصحاب الحكم بتساوي الأنواع في المصرف ، بل ظاهر المنتهى والتذكرة </w:t>
      </w:r>
      <w:r w:rsidR="00D8033E">
        <w:rPr>
          <w:rtl/>
        </w:rPr>
        <w:t xml:space="preserve">ان </w:t>
      </w:r>
      <w:r w:rsidR="00B717C7" w:rsidRPr="009746DC">
        <w:rPr>
          <w:rtl/>
        </w:rPr>
        <w:t>ذلك مت</w:t>
      </w:r>
      <w:r w:rsidR="004515E8">
        <w:rPr>
          <w:rFonts w:hint="cs"/>
          <w:rtl/>
        </w:rPr>
        <w:t>ّ</w:t>
      </w:r>
      <w:r w:rsidR="00B717C7" w:rsidRPr="009746DC">
        <w:rPr>
          <w:rtl/>
        </w:rPr>
        <w:t xml:space="preserve">فق عليه بين الأصحاب ، وقد عرفت </w:t>
      </w:r>
      <w:r w:rsidR="00D8033E">
        <w:rPr>
          <w:rtl/>
        </w:rPr>
        <w:t xml:space="preserve">ان </w:t>
      </w:r>
      <w:r w:rsidR="00B717C7" w:rsidRPr="009746DC">
        <w:rPr>
          <w:rtl/>
        </w:rPr>
        <w:t>ظاهر جمع من الأصحاب خروج خمس الأرباح من هذا الحكم واختصاصه ب</w:t>
      </w:r>
      <w:r w:rsidR="00406F49">
        <w:rPr>
          <w:rtl/>
        </w:rPr>
        <w:t xml:space="preserve">الإمام </w:t>
      </w:r>
      <w:r w:rsidR="00850EDE">
        <w:rPr>
          <w:rStyle w:val="libAlaemChar"/>
          <w:rtl/>
        </w:rPr>
        <w:t xml:space="preserve">عليه‌السلام </w:t>
      </w:r>
      <w:r w:rsidR="00B717C7" w:rsidRPr="009746DC">
        <w:rPr>
          <w:rtl/>
        </w:rPr>
        <w:t>، ولا يخلو من قو</w:t>
      </w:r>
      <w:r w:rsidR="004515E8">
        <w:rPr>
          <w:rFonts w:hint="cs"/>
          <w:rtl/>
        </w:rPr>
        <w:t>ّ</w:t>
      </w:r>
      <w:r w:rsidR="00B717C7" w:rsidRPr="009746DC">
        <w:rPr>
          <w:rtl/>
        </w:rPr>
        <w:t>ة ، و</w:t>
      </w:r>
      <w:r w:rsidR="00D8033E">
        <w:rPr>
          <w:rtl/>
        </w:rPr>
        <w:t xml:space="preserve">ان </w:t>
      </w:r>
      <w:r w:rsidR="00551E04">
        <w:rPr>
          <w:rtl/>
        </w:rPr>
        <w:t xml:space="preserve">كان </w:t>
      </w:r>
      <w:r w:rsidR="00B717C7" w:rsidRPr="009746DC">
        <w:rPr>
          <w:rtl/>
        </w:rPr>
        <w:t>ظاهر بعض الأخبار أن</w:t>
      </w:r>
      <w:r w:rsidR="004515E8">
        <w:rPr>
          <w:rFonts w:hint="cs"/>
          <w:rtl/>
        </w:rPr>
        <w:t>ّ</w:t>
      </w:r>
      <w:r w:rsidR="00B717C7" w:rsidRPr="009746DC">
        <w:rPr>
          <w:rtl/>
        </w:rPr>
        <w:t>ها داخلة في الآية الكريمة ، وأم</w:t>
      </w:r>
      <w:r w:rsidR="004515E8">
        <w:rPr>
          <w:rFonts w:hint="cs"/>
          <w:rtl/>
        </w:rPr>
        <w:t>ّ</w:t>
      </w:r>
      <w:r w:rsidR="00B717C7" w:rsidRPr="009746DC">
        <w:rPr>
          <w:rtl/>
        </w:rPr>
        <w:t>ا المعدن والكنز والغوص فقيها إشكال ، وفي القول ب</w:t>
      </w:r>
      <w:r w:rsidR="00D8033E">
        <w:rPr>
          <w:rtl/>
        </w:rPr>
        <w:t xml:space="preserve">ان </w:t>
      </w:r>
      <w:r w:rsidR="00B717C7" w:rsidRPr="009746DC">
        <w:rPr>
          <w:rtl/>
        </w:rPr>
        <w:t xml:space="preserve">جميعها له </w:t>
      </w:r>
      <w:r w:rsidR="00850EDE">
        <w:rPr>
          <w:rStyle w:val="libAlaemChar"/>
          <w:rtl/>
        </w:rPr>
        <w:t xml:space="preserve">عليه‌السلام </w:t>
      </w:r>
      <w:r w:rsidR="00B717C7" w:rsidRPr="009746DC">
        <w:rPr>
          <w:rtl/>
        </w:rPr>
        <w:t>[ قو</w:t>
      </w:r>
      <w:r w:rsidR="004515E8">
        <w:rPr>
          <w:rFonts w:hint="cs"/>
          <w:rtl/>
        </w:rPr>
        <w:t>ّ</w:t>
      </w:r>
      <w:r w:rsidR="00B717C7" w:rsidRPr="009746DC">
        <w:rPr>
          <w:rtl/>
        </w:rPr>
        <w:t xml:space="preserve">ة ] وهو يناسب القول بكون مطلق المعادن والبحار له </w:t>
      </w:r>
      <w:r w:rsidR="00850EDE">
        <w:rPr>
          <w:rStyle w:val="libAlaemChar"/>
          <w:rtl/>
        </w:rPr>
        <w:t xml:space="preserve">عليه‌السلام </w:t>
      </w:r>
      <w:r w:rsidR="00B717C7" w:rsidRPr="009746DC">
        <w:rPr>
          <w:rtl/>
        </w:rPr>
        <w:t xml:space="preserve">، وظاهر الكليني </w:t>
      </w:r>
      <w:r w:rsidR="00B717C7">
        <w:rPr>
          <w:rtl/>
        </w:rPr>
        <w:t>(ره)</w:t>
      </w:r>
      <w:r w:rsidR="00B717C7" w:rsidRPr="009746DC">
        <w:rPr>
          <w:rtl/>
        </w:rPr>
        <w:t xml:space="preserve"> أن</w:t>
      </w:r>
      <w:r w:rsidR="004515E8">
        <w:rPr>
          <w:rFonts w:hint="cs"/>
          <w:rtl/>
        </w:rPr>
        <w:t>ّ</w:t>
      </w:r>
      <w:r w:rsidR="00B717C7" w:rsidRPr="009746DC">
        <w:rPr>
          <w:rtl/>
        </w:rPr>
        <w:t xml:space="preserve">ه جعلها من الأنفال ، ومع ذلك قال بالقسمة بمعنى </w:t>
      </w:r>
      <w:r w:rsidR="00D8033E">
        <w:rPr>
          <w:rtl/>
        </w:rPr>
        <w:t xml:space="preserve">ان </w:t>
      </w:r>
      <w:r w:rsidR="00406F49">
        <w:rPr>
          <w:rtl/>
        </w:rPr>
        <w:t xml:space="preserve">الإمام </w:t>
      </w:r>
      <w:r w:rsidR="00B717C7" w:rsidRPr="009746DC">
        <w:rPr>
          <w:rtl/>
        </w:rPr>
        <w:t xml:space="preserve">أعطى العاملين. أربعة أخماسها وينفق </w:t>
      </w:r>
      <w:r>
        <w:rPr>
          <w:rtl/>
        </w:rPr>
        <w:t xml:space="preserve">علىّ </w:t>
      </w:r>
      <w:r w:rsidR="00B717C7" w:rsidRPr="009746DC">
        <w:rPr>
          <w:rtl/>
        </w:rPr>
        <w:t>سائر الأصناف لأن</w:t>
      </w:r>
      <w:r w:rsidR="004515E8">
        <w:rPr>
          <w:rFonts w:hint="cs"/>
          <w:rtl/>
        </w:rPr>
        <w:t>ّ</w:t>
      </w:r>
      <w:r w:rsidR="00B717C7" w:rsidRPr="009746DC">
        <w:rPr>
          <w:rtl/>
        </w:rPr>
        <w:t xml:space="preserve">هم عياله بقرينة </w:t>
      </w:r>
      <w:r w:rsidR="00D8033E">
        <w:rPr>
          <w:rtl/>
        </w:rPr>
        <w:t xml:space="preserve">ان </w:t>
      </w:r>
      <w:r w:rsidR="00B717C7" w:rsidRPr="009746DC">
        <w:rPr>
          <w:rtl/>
        </w:rPr>
        <w:t>الزائد له ، وهذا وجه قريب.</w:t>
      </w:r>
    </w:p>
    <w:p w:rsidR="008930D5" w:rsidRDefault="008930D5" w:rsidP="008930D5">
      <w:pPr>
        <w:pStyle w:val="libNormal"/>
        <w:rPr>
          <w:rtl/>
        </w:rPr>
      </w:pPr>
      <w:r>
        <w:rPr>
          <w:rtl/>
        </w:rPr>
        <w:br w:type="page"/>
      </w:r>
    </w:p>
    <w:p w:rsidR="00B717C7" w:rsidRDefault="00B717C7" w:rsidP="004515E8">
      <w:pPr>
        <w:pStyle w:val="libNormal"/>
        <w:rPr>
          <w:rtl/>
        </w:rPr>
      </w:pPr>
      <w:r>
        <w:rPr>
          <w:rtl/>
        </w:rPr>
        <w:lastRenderedPageBreak/>
        <w:t>و</w:t>
      </w:r>
      <w:r w:rsidR="004515E8">
        <w:rPr>
          <w:rFonts w:hint="cs"/>
          <w:rtl/>
        </w:rPr>
        <w:t>إ</w:t>
      </w:r>
      <w:r w:rsidR="00D8033E">
        <w:rPr>
          <w:rtl/>
        </w:rPr>
        <w:t xml:space="preserve">ن </w:t>
      </w:r>
      <w:r w:rsidRPr="009746DC">
        <w:rPr>
          <w:rtl/>
        </w:rPr>
        <w:t xml:space="preserve">عجز أو نقص عن استغنائهم </w:t>
      </w:r>
      <w:r w:rsidR="00551E04">
        <w:rPr>
          <w:rtl/>
        </w:rPr>
        <w:t xml:space="preserve">كان </w:t>
      </w:r>
      <w:r w:rsidR="00D83B35">
        <w:rPr>
          <w:rtl/>
        </w:rPr>
        <w:t xml:space="preserve">علىّ </w:t>
      </w:r>
      <w:r w:rsidRPr="009746DC">
        <w:rPr>
          <w:rtl/>
        </w:rPr>
        <w:t xml:space="preserve">الوالي </w:t>
      </w:r>
      <w:r w:rsidR="00D8033E">
        <w:rPr>
          <w:rtl/>
        </w:rPr>
        <w:t xml:space="preserve">ان </w:t>
      </w:r>
      <w:r w:rsidRPr="009746DC">
        <w:rPr>
          <w:rtl/>
        </w:rPr>
        <w:t>ينفق من عنده بقدر ما يستغنون به وإن</w:t>
      </w:r>
      <w:r w:rsidR="004515E8">
        <w:rPr>
          <w:rFonts w:hint="cs"/>
          <w:rtl/>
        </w:rPr>
        <w:t>ّ</w:t>
      </w:r>
      <w:r w:rsidRPr="009746DC">
        <w:rPr>
          <w:rtl/>
        </w:rPr>
        <w:t xml:space="preserve">ما صار عليه </w:t>
      </w:r>
      <w:r w:rsidR="00D8033E">
        <w:rPr>
          <w:rtl/>
        </w:rPr>
        <w:t xml:space="preserve">ان </w:t>
      </w:r>
      <w:r w:rsidRPr="009746DC">
        <w:rPr>
          <w:rtl/>
        </w:rPr>
        <w:t>يمونهم ل</w:t>
      </w:r>
      <w:r w:rsidR="00D8033E">
        <w:rPr>
          <w:rtl/>
        </w:rPr>
        <w:t xml:space="preserve">ان </w:t>
      </w:r>
      <w:r w:rsidRPr="009746DC">
        <w:rPr>
          <w:rtl/>
        </w:rPr>
        <w:t>له ما فضل عنهم</w:t>
      </w:r>
      <w:r>
        <w:rPr>
          <w:rFonts w:hint="cs"/>
          <w:rtl/>
        </w:rPr>
        <w:t>.</w:t>
      </w:r>
    </w:p>
    <w:p w:rsidR="00B717C7" w:rsidRPr="009746DC" w:rsidRDefault="00B717C7" w:rsidP="004515E8">
      <w:pPr>
        <w:pStyle w:val="libNormal"/>
        <w:rPr>
          <w:rtl/>
        </w:rPr>
      </w:pPr>
      <w:r w:rsidRPr="009746DC">
        <w:rPr>
          <w:rtl/>
        </w:rPr>
        <w:t>وإن</w:t>
      </w:r>
      <w:r w:rsidR="004515E8">
        <w:rPr>
          <w:rFonts w:hint="cs"/>
          <w:rtl/>
        </w:rPr>
        <w:t>ّ</w:t>
      </w:r>
      <w:r w:rsidRPr="009746DC">
        <w:rPr>
          <w:rtl/>
        </w:rPr>
        <w:t>ما جعل الله هذا الخمس خاص</w:t>
      </w:r>
      <w:r w:rsidR="004515E8">
        <w:rPr>
          <w:rFonts w:hint="cs"/>
          <w:rtl/>
        </w:rPr>
        <w:t>ّ</w:t>
      </w:r>
      <w:r w:rsidRPr="009746DC">
        <w:rPr>
          <w:rtl/>
        </w:rPr>
        <w:t>ة لهم دون مساكين الناس وأبناء سبيلهم عوضا</w:t>
      </w:r>
      <w:r w:rsidR="004515E8">
        <w:rPr>
          <w:rFonts w:hint="cs"/>
          <w:rtl/>
        </w:rPr>
        <w:t>ً</w:t>
      </w:r>
      <w:r w:rsidRPr="009746DC">
        <w:rPr>
          <w:rtl/>
        </w:rPr>
        <w:t xml:space="preserve"> لهم من صدقات الناس تنزيها</w:t>
      </w:r>
      <w:r w:rsidR="004515E8">
        <w:rPr>
          <w:rFonts w:hint="cs"/>
          <w:rtl/>
        </w:rPr>
        <w:t>ً</w:t>
      </w:r>
      <w:r w:rsidRPr="009746DC">
        <w:rPr>
          <w:rtl/>
        </w:rPr>
        <w:t xml:space="preserve"> من الله لهم لقرابتهم برسول الله </w:t>
      </w:r>
      <w:r w:rsidR="007D1F02" w:rsidRPr="007D1F02">
        <w:rPr>
          <w:rStyle w:val="libAlaemChar"/>
          <w:rtl/>
        </w:rPr>
        <w:t>صلى‌الله‌عليه‌وآله</w:t>
      </w:r>
      <w:r w:rsidRPr="009746DC">
        <w:rPr>
          <w:rtl/>
        </w:rPr>
        <w:t xml:space="preserve"> وكرامة من الله لهم عن أوساخ الناس فجعل لهم خاصة من عنده ما يغنيهم به عن </w:t>
      </w:r>
      <w:r w:rsidR="00D8033E">
        <w:rPr>
          <w:rtl/>
        </w:rPr>
        <w:t xml:space="preserve">ان </w:t>
      </w:r>
      <w:r w:rsidRPr="009746DC">
        <w:rPr>
          <w:rtl/>
        </w:rPr>
        <w:t>يصي</w:t>
      </w:r>
      <w:r w:rsidR="004515E8">
        <w:rPr>
          <w:rFonts w:hint="cs"/>
          <w:rtl/>
        </w:rPr>
        <w:t>ّ</w:t>
      </w:r>
      <w:r w:rsidRPr="009746DC">
        <w:rPr>
          <w:rtl/>
        </w:rPr>
        <w:t xml:space="preserve">رهم في موضع الذل والمسكنة ولا بأس بصدقات بعضهم </w:t>
      </w:r>
      <w:r w:rsidR="00D83B35">
        <w:rPr>
          <w:rtl/>
        </w:rPr>
        <w:t xml:space="preserve">علىّ </w:t>
      </w:r>
      <w:r w:rsidRPr="009746DC">
        <w:rPr>
          <w:rtl/>
        </w:rPr>
        <w:t xml:space="preserve">بعض وهؤلاء الذين جعل الله لهم الخمس هم قرابة </w:t>
      </w:r>
      <w:r w:rsidR="00BF0D7C">
        <w:rPr>
          <w:rtl/>
        </w:rPr>
        <w:t xml:space="preserve">النبيّ </w:t>
      </w:r>
      <w:r w:rsidR="007D1F02" w:rsidRPr="007D1F02">
        <w:rPr>
          <w:rStyle w:val="libAlaemChar"/>
          <w:rtl/>
        </w:rPr>
        <w:t>صلى‌الله‌عليه‌وآله</w:t>
      </w:r>
      <w:r w:rsidRPr="009746DC">
        <w:rPr>
          <w:rtl/>
        </w:rPr>
        <w:t xml:space="preserve"> الذين ذكرهم الله فقال </w:t>
      </w:r>
      <w:r w:rsidRPr="005E3B39">
        <w:rPr>
          <w:rtl/>
        </w:rPr>
        <w:t>«</w:t>
      </w:r>
      <w:r w:rsidRPr="009746DC">
        <w:rPr>
          <w:rtl/>
        </w:rPr>
        <w:t xml:space="preserve"> وَأَنْذِرْ عَشِيرَتَكَ</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515E8">
      <w:pPr>
        <w:pStyle w:val="libNormal"/>
        <w:rPr>
          <w:rtl/>
        </w:rPr>
      </w:pPr>
      <w:r w:rsidRPr="00C875FB">
        <w:rPr>
          <w:rtl/>
        </w:rPr>
        <w:t xml:space="preserve">قوله </w:t>
      </w:r>
      <w:r w:rsidR="00850EDE">
        <w:rPr>
          <w:rStyle w:val="libAlaemChar"/>
          <w:rtl/>
        </w:rPr>
        <w:t xml:space="preserve">عليه‌السلام </w:t>
      </w:r>
      <w:r w:rsidRPr="00C875FB">
        <w:rPr>
          <w:rtl/>
        </w:rPr>
        <w:t>: ف</w:t>
      </w:r>
      <w:r w:rsidR="00D8033E">
        <w:rPr>
          <w:rtl/>
        </w:rPr>
        <w:t xml:space="preserve">ان </w:t>
      </w:r>
      <w:r w:rsidRPr="00C875FB">
        <w:rPr>
          <w:rtl/>
        </w:rPr>
        <w:t>فضل عنهم شيء</w:t>
      </w:r>
      <w:r w:rsidRPr="009746DC">
        <w:rPr>
          <w:rtl/>
        </w:rPr>
        <w:t xml:space="preserve"> « إلخ » هذا هو المشهور بين الأصحاب ، وخالف فيه ابن إدريس فقال : لا يجوز له </w:t>
      </w:r>
      <w:r w:rsidR="00D8033E">
        <w:rPr>
          <w:rtl/>
        </w:rPr>
        <w:t xml:space="preserve">ان </w:t>
      </w:r>
      <w:r w:rsidRPr="009746DC">
        <w:rPr>
          <w:rtl/>
        </w:rPr>
        <w:t>يأخذ فاضل نصيبهم ، ولا يجب عليه إكمال ما نقص لهم ، وتوق</w:t>
      </w:r>
      <w:r w:rsidR="004515E8">
        <w:rPr>
          <w:rFonts w:hint="cs"/>
          <w:rtl/>
        </w:rPr>
        <w:t>ّ</w:t>
      </w:r>
      <w:r w:rsidRPr="009746DC">
        <w:rPr>
          <w:rtl/>
        </w:rPr>
        <w:t>ف فيه العلامة في المختلف.</w:t>
      </w:r>
    </w:p>
    <w:p w:rsidR="00B717C7" w:rsidRPr="009746DC" w:rsidRDefault="00B717C7" w:rsidP="004515E8">
      <w:pPr>
        <w:pStyle w:val="libNormal"/>
        <w:rPr>
          <w:rtl/>
        </w:rPr>
      </w:pPr>
      <w:r w:rsidRPr="00C875FB">
        <w:rPr>
          <w:rtl/>
        </w:rPr>
        <w:t>« و</w:t>
      </w:r>
      <w:r w:rsidR="004515E8">
        <w:rPr>
          <w:rFonts w:hint="cs"/>
          <w:rtl/>
        </w:rPr>
        <w:t>إ</w:t>
      </w:r>
      <w:r w:rsidR="00D8033E">
        <w:rPr>
          <w:rtl/>
        </w:rPr>
        <w:t xml:space="preserve">ن </w:t>
      </w:r>
      <w:r w:rsidRPr="00C875FB">
        <w:rPr>
          <w:rtl/>
        </w:rPr>
        <w:t>عجز أو نقص »</w:t>
      </w:r>
      <w:r w:rsidRPr="009746DC">
        <w:rPr>
          <w:rtl/>
        </w:rPr>
        <w:t xml:space="preserve"> </w:t>
      </w:r>
      <w:r w:rsidR="00551E04">
        <w:rPr>
          <w:rtl/>
        </w:rPr>
        <w:t xml:space="preserve">كان </w:t>
      </w:r>
      <w:r w:rsidRPr="009746DC">
        <w:rPr>
          <w:rtl/>
        </w:rPr>
        <w:t xml:space="preserve">الفرق بينهما </w:t>
      </w:r>
      <w:r w:rsidR="00D8033E">
        <w:rPr>
          <w:rtl/>
        </w:rPr>
        <w:t xml:space="preserve">ان </w:t>
      </w:r>
      <w:r w:rsidRPr="009746DC">
        <w:rPr>
          <w:rtl/>
        </w:rPr>
        <w:t>العجز عدم قابلي</w:t>
      </w:r>
      <w:r w:rsidR="004515E8">
        <w:rPr>
          <w:rFonts w:hint="cs"/>
          <w:rtl/>
        </w:rPr>
        <w:t>ّ</w:t>
      </w:r>
      <w:r w:rsidRPr="009746DC">
        <w:rPr>
          <w:rtl/>
        </w:rPr>
        <w:t>ته للقسمة وعدم وفاء الأقس</w:t>
      </w:r>
      <w:r w:rsidR="00551E04">
        <w:rPr>
          <w:rtl/>
        </w:rPr>
        <w:t xml:space="preserve">أمّ </w:t>
      </w:r>
      <w:r w:rsidRPr="009746DC">
        <w:rPr>
          <w:rtl/>
        </w:rPr>
        <w:t xml:space="preserve">بقدر استغنائهم ، ويحتمل </w:t>
      </w:r>
      <w:r w:rsidR="00D8033E">
        <w:rPr>
          <w:rtl/>
        </w:rPr>
        <w:t xml:space="preserve">ان </w:t>
      </w:r>
      <w:r w:rsidRPr="009746DC">
        <w:rPr>
          <w:rtl/>
        </w:rPr>
        <w:t xml:space="preserve">يكون الشك من الراوي ، </w:t>
      </w:r>
      <w:r w:rsidRPr="00C875FB">
        <w:rPr>
          <w:rtl/>
        </w:rPr>
        <w:t>وقوله :</w:t>
      </w:r>
      <w:r>
        <w:rPr>
          <w:rFonts w:hint="cs"/>
          <w:rtl/>
        </w:rPr>
        <w:t xml:space="preserve"> </w:t>
      </w:r>
      <w:r w:rsidRPr="00C875FB">
        <w:rPr>
          <w:rtl/>
        </w:rPr>
        <w:t>يمونهم ،</w:t>
      </w:r>
      <w:r w:rsidRPr="009746DC">
        <w:rPr>
          <w:rtl/>
        </w:rPr>
        <w:t xml:space="preserve"> أي ينفق عليهم إشارة إلى أنهم عياله ، ولذا </w:t>
      </w:r>
      <w:r w:rsidR="00551E04">
        <w:rPr>
          <w:rtl/>
        </w:rPr>
        <w:t xml:space="preserve">كان </w:t>
      </w:r>
      <w:r w:rsidRPr="009746DC">
        <w:rPr>
          <w:rtl/>
        </w:rPr>
        <w:t>له ما فضل عنهم ، و</w:t>
      </w:r>
      <w:r w:rsidR="00850EDE">
        <w:rPr>
          <w:rtl/>
        </w:rPr>
        <w:t xml:space="preserve">يدلّ </w:t>
      </w:r>
      <w:r w:rsidR="00D83B35">
        <w:rPr>
          <w:rtl/>
        </w:rPr>
        <w:t xml:space="preserve">علىّ </w:t>
      </w:r>
      <w:r w:rsidRPr="009746DC">
        <w:rPr>
          <w:rtl/>
        </w:rPr>
        <w:t xml:space="preserve">أنه لا يجوز </w:t>
      </w:r>
      <w:r w:rsidR="00D8033E">
        <w:rPr>
          <w:rtl/>
        </w:rPr>
        <w:t xml:space="preserve">ان </w:t>
      </w:r>
      <w:r w:rsidRPr="009746DC">
        <w:rPr>
          <w:rtl/>
        </w:rPr>
        <w:t xml:space="preserve">يعطى </w:t>
      </w:r>
      <w:r w:rsidR="006A0B61">
        <w:rPr>
          <w:rtl/>
        </w:rPr>
        <w:t xml:space="preserve">كلّ </w:t>
      </w:r>
      <w:r w:rsidRPr="009746DC">
        <w:rPr>
          <w:rtl/>
        </w:rPr>
        <w:t>منهم أكثر من قوت السنة كما هو المشهور ، وقيل :</w:t>
      </w:r>
      <w:r>
        <w:rPr>
          <w:rFonts w:hint="cs"/>
          <w:rtl/>
        </w:rPr>
        <w:t xml:space="preserve"> </w:t>
      </w:r>
      <w:r w:rsidRPr="009746DC">
        <w:rPr>
          <w:rtl/>
        </w:rPr>
        <w:t xml:space="preserve">يجوز </w:t>
      </w:r>
      <w:r w:rsidR="00D8033E">
        <w:rPr>
          <w:rtl/>
        </w:rPr>
        <w:t xml:space="preserve">ان </w:t>
      </w:r>
      <w:r w:rsidRPr="009746DC">
        <w:rPr>
          <w:rtl/>
        </w:rPr>
        <w:t xml:space="preserve">يعطي الزائد دفعة كالزكاة ، </w:t>
      </w:r>
      <w:r w:rsidR="00D83B35">
        <w:rPr>
          <w:rtl/>
        </w:rPr>
        <w:t xml:space="preserve">ثمّ </w:t>
      </w:r>
      <w:r w:rsidRPr="009746DC">
        <w:rPr>
          <w:rtl/>
        </w:rPr>
        <w:t xml:space="preserve">اختلفوا في جواز تخصيص النصف </w:t>
      </w:r>
      <w:r w:rsidR="00511401">
        <w:rPr>
          <w:rtl/>
        </w:rPr>
        <w:t xml:space="preserve">الّذي </w:t>
      </w:r>
      <w:r w:rsidRPr="009746DC">
        <w:rPr>
          <w:rtl/>
        </w:rPr>
        <w:t xml:space="preserve">لغير </w:t>
      </w:r>
      <w:r w:rsidR="00406F49">
        <w:rPr>
          <w:rtl/>
        </w:rPr>
        <w:t xml:space="preserve">الإمام </w:t>
      </w:r>
      <w:r w:rsidRPr="009746DC">
        <w:rPr>
          <w:rtl/>
        </w:rPr>
        <w:t>بطائفة من الطوائف الثلاث والمشهور الجواز ، وظاهر الشيخ في « ط » المنع كما هو ظاهر الخبر.</w:t>
      </w:r>
    </w:p>
    <w:p w:rsidR="00B717C7" w:rsidRPr="009746DC" w:rsidRDefault="00B717C7" w:rsidP="004515E8">
      <w:pPr>
        <w:pStyle w:val="libNormal"/>
        <w:rPr>
          <w:rtl/>
        </w:rPr>
      </w:pPr>
      <w:r w:rsidRPr="00C875FB">
        <w:rPr>
          <w:rtl/>
        </w:rPr>
        <w:t xml:space="preserve">قوله </w:t>
      </w:r>
      <w:r w:rsidR="00850EDE">
        <w:rPr>
          <w:rStyle w:val="libAlaemChar"/>
          <w:rtl/>
        </w:rPr>
        <w:t xml:space="preserve">عليه‌السلام </w:t>
      </w:r>
      <w:r w:rsidRPr="00C875FB">
        <w:rPr>
          <w:rtl/>
        </w:rPr>
        <w:t>: كرامة من الله لهم ،</w:t>
      </w:r>
      <w:r w:rsidRPr="009746DC">
        <w:rPr>
          <w:rtl/>
        </w:rPr>
        <w:t xml:space="preserve"> أي تكريما من عنده ، و</w:t>
      </w:r>
      <w:r w:rsidR="00B613C2">
        <w:rPr>
          <w:rtl/>
        </w:rPr>
        <w:t xml:space="preserve">لعلّ </w:t>
      </w:r>
      <w:r w:rsidRPr="009746DC">
        <w:rPr>
          <w:rtl/>
        </w:rPr>
        <w:t xml:space="preserve">الفرق </w:t>
      </w:r>
      <w:r w:rsidR="00D8033E">
        <w:rPr>
          <w:rtl/>
        </w:rPr>
        <w:t>ان</w:t>
      </w:r>
      <w:r w:rsidR="004515E8">
        <w:rPr>
          <w:rFonts w:hint="cs"/>
          <w:rtl/>
        </w:rPr>
        <w:t>ّ</w:t>
      </w:r>
      <w:r w:rsidR="00D8033E">
        <w:rPr>
          <w:rtl/>
        </w:rPr>
        <w:t xml:space="preserve"> </w:t>
      </w:r>
      <w:r w:rsidR="004515E8">
        <w:rPr>
          <w:rtl/>
        </w:rPr>
        <w:t>الزك</w:t>
      </w:r>
      <w:r w:rsidR="004515E8">
        <w:rPr>
          <w:rFonts w:hint="cs"/>
          <w:rtl/>
        </w:rPr>
        <w:t>و</w:t>
      </w:r>
      <w:r w:rsidRPr="009746DC">
        <w:rPr>
          <w:rtl/>
        </w:rPr>
        <w:t>ة يخرج من المال لتطهيره ولدفع البلايا عن النفس والمال بخلاف الخمس فإنه حق في أصل المال أشرك الله تعالى نفسه فيه لئلا يتوه</w:t>
      </w:r>
      <w:r w:rsidR="004515E8">
        <w:rPr>
          <w:rFonts w:hint="cs"/>
          <w:rtl/>
        </w:rPr>
        <w:t>ّ</w:t>
      </w:r>
      <w:r w:rsidRPr="009746DC">
        <w:rPr>
          <w:rtl/>
        </w:rPr>
        <w:t xml:space="preserve">م </w:t>
      </w:r>
      <w:r w:rsidR="00D8033E">
        <w:rPr>
          <w:rtl/>
        </w:rPr>
        <w:t>ان</w:t>
      </w:r>
      <w:r w:rsidR="004515E8">
        <w:rPr>
          <w:rFonts w:hint="cs"/>
          <w:rtl/>
        </w:rPr>
        <w:t>ّ</w:t>
      </w:r>
      <w:r w:rsidR="00D8033E">
        <w:rPr>
          <w:rtl/>
        </w:rPr>
        <w:t xml:space="preserve"> </w:t>
      </w:r>
      <w:r w:rsidRPr="009746DC">
        <w:rPr>
          <w:rtl/>
        </w:rPr>
        <w:t xml:space="preserve">في أخذه غضاضة كما في الزكاة ، بل يمكن </w:t>
      </w:r>
      <w:r w:rsidR="00D8033E">
        <w:rPr>
          <w:rtl/>
        </w:rPr>
        <w:t xml:space="preserve">ان </w:t>
      </w:r>
      <w:r w:rsidRPr="009746DC">
        <w:rPr>
          <w:rtl/>
        </w:rPr>
        <w:t xml:space="preserve">يقال : </w:t>
      </w:r>
      <w:r w:rsidR="00D8033E">
        <w:rPr>
          <w:rtl/>
        </w:rPr>
        <w:t xml:space="preserve">ان </w:t>
      </w:r>
      <w:r w:rsidRPr="009746DC">
        <w:rPr>
          <w:rtl/>
        </w:rPr>
        <w:t>أصل المال كله لل</w:t>
      </w:r>
      <w:r w:rsidR="00AA7D34">
        <w:rPr>
          <w:rtl/>
        </w:rPr>
        <w:t xml:space="preserve">إمام </w:t>
      </w:r>
      <w:r w:rsidRPr="009746DC">
        <w:rPr>
          <w:rtl/>
        </w:rPr>
        <w:t xml:space="preserve">خلقه الله له وما يعطيه غيره من مواليه وشركائه في الخمس من منه عليهم ، ونفقة ينفقها عليهم لأنهم من أقاربه وأتباعه ومواليه وأعوانه </w:t>
      </w:r>
      <w:r w:rsidR="00D83B35">
        <w:rPr>
          <w:rtl/>
        </w:rPr>
        <w:t xml:space="preserve">علىّ </w:t>
      </w:r>
      <w:r w:rsidRPr="009746DC">
        <w:rPr>
          <w:rtl/>
        </w:rPr>
        <w:t xml:space="preserve">دين الله كما </w:t>
      </w:r>
      <w:r w:rsidR="00850EDE">
        <w:rPr>
          <w:rtl/>
        </w:rPr>
        <w:t xml:space="preserve">مرّ </w:t>
      </w:r>
      <w:r w:rsidRPr="009746DC">
        <w:rPr>
          <w:rtl/>
        </w:rPr>
        <w:t>من المصنف الإشارة إليه.</w:t>
      </w:r>
    </w:p>
    <w:p w:rsidR="008930D5" w:rsidRDefault="008930D5" w:rsidP="008930D5">
      <w:pPr>
        <w:pStyle w:val="libNormal"/>
        <w:rPr>
          <w:rtl/>
        </w:rPr>
      </w:pPr>
      <w:r>
        <w:rPr>
          <w:rtl/>
        </w:rPr>
        <w:br w:type="page"/>
      </w:r>
    </w:p>
    <w:p w:rsidR="00B717C7" w:rsidRPr="009746DC" w:rsidRDefault="00B717C7" w:rsidP="004515E8">
      <w:pPr>
        <w:pStyle w:val="libNormal"/>
        <w:rPr>
          <w:rtl/>
        </w:rPr>
      </w:pPr>
      <w:r w:rsidRPr="009746DC">
        <w:rPr>
          <w:rtl/>
        </w:rPr>
        <w:lastRenderedPageBreak/>
        <w:t xml:space="preserve">الْأَقْرَبِينَ </w:t>
      </w:r>
      <w:r w:rsidRPr="005E3B39">
        <w:rPr>
          <w:rtl/>
        </w:rPr>
        <w:t>»</w:t>
      </w:r>
      <w:r w:rsidRPr="009746DC">
        <w:rPr>
          <w:rtl/>
        </w:rPr>
        <w:t xml:space="preserve"> </w:t>
      </w:r>
      <w:r w:rsidRPr="004515E8">
        <w:rPr>
          <w:rStyle w:val="libFootnotenumChar"/>
          <w:rtl/>
        </w:rPr>
        <w:t>(1)</w:t>
      </w:r>
      <w:r w:rsidRPr="009746DC">
        <w:rPr>
          <w:rtl/>
        </w:rPr>
        <w:t xml:space="preserve"> وهم بنو عبد المط</w:t>
      </w:r>
      <w:r w:rsidR="004515E8">
        <w:rPr>
          <w:rFonts w:hint="cs"/>
          <w:rtl/>
        </w:rPr>
        <w:t>ّ</w:t>
      </w:r>
      <w:r w:rsidRPr="009746DC">
        <w:rPr>
          <w:rtl/>
        </w:rPr>
        <w:t xml:space="preserve">لب أنفسهم </w:t>
      </w:r>
      <w:r w:rsidR="004515E8">
        <w:rPr>
          <w:rFonts w:hint="cs"/>
          <w:rtl/>
        </w:rPr>
        <w:t xml:space="preserve">، </w:t>
      </w:r>
      <w:r w:rsidRPr="009746DC">
        <w:rPr>
          <w:rtl/>
        </w:rPr>
        <w:t>الذكر منهم وال</w:t>
      </w:r>
      <w:r w:rsidR="004515E8">
        <w:rPr>
          <w:rFonts w:hint="cs"/>
          <w:rtl/>
        </w:rPr>
        <w:t>اُ</w:t>
      </w:r>
      <w:r w:rsidRPr="009746DC">
        <w:rPr>
          <w:rtl/>
        </w:rPr>
        <w:t xml:space="preserve">نثى </w:t>
      </w:r>
      <w:r w:rsidR="004515E8">
        <w:rPr>
          <w:rFonts w:hint="cs"/>
          <w:rtl/>
        </w:rPr>
        <w:t xml:space="preserve">، </w:t>
      </w:r>
      <w:r w:rsidRPr="009746DC">
        <w:rPr>
          <w:rtl/>
        </w:rPr>
        <w:t>ليس فيهم من أهل بيوتات قريش ولا من العرب أحد ولا فيهم ولا منهم في هذا الخمس من مواليهم وقد تحل</w:t>
      </w:r>
      <w:r w:rsidR="004515E8">
        <w:rPr>
          <w:rFonts w:hint="cs"/>
          <w:rtl/>
        </w:rPr>
        <w:t>ُّ</w:t>
      </w:r>
      <w:r w:rsidRPr="009746DC">
        <w:rPr>
          <w:rtl/>
        </w:rPr>
        <w:t xml:space="preserve"> صدقات الناس لمواليهم وهم والناس سواء ومن كانت </w:t>
      </w:r>
      <w:r w:rsidR="00551E04">
        <w:rPr>
          <w:rtl/>
        </w:rPr>
        <w:t xml:space="preserve">أمّه </w:t>
      </w:r>
      <w:r w:rsidRPr="009746DC">
        <w:rPr>
          <w:rtl/>
        </w:rPr>
        <w:t>من بني هاشم وأبوه من سائر قريش</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515E8">
      <w:pPr>
        <w:pStyle w:val="libNormal"/>
        <w:rPr>
          <w:rtl/>
        </w:rPr>
      </w:pPr>
      <w:r w:rsidRPr="00C875FB">
        <w:rPr>
          <w:rtl/>
        </w:rPr>
        <w:t xml:space="preserve">قوله </w:t>
      </w:r>
      <w:r w:rsidR="00850EDE">
        <w:rPr>
          <w:rStyle w:val="libAlaemChar"/>
          <w:rtl/>
        </w:rPr>
        <w:t xml:space="preserve">عليه‌السلام </w:t>
      </w:r>
      <w:r w:rsidRPr="00C875FB">
        <w:rPr>
          <w:rtl/>
        </w:rPr>
        <w:t>: هم بنو عبد المطلب</w:t>
      </w:r>
      <w:r w:rsidRPr="009746DC">
        <w:rPr>
          <w:rtl/>
        </w:rPr>
        <w:t xml:space="preserve"> ، ل</w:t>
      </w:r>
      <w:r w:rsidR="006A573E">
        <w:rPr>
          <w:rFonts w:hint="cs"/>
          <w:rtl/>
        </w:rPr>
        <w:t>أ</w:t>
      </w:r>
      <w:r w:rsidR="00D8033E">
        <w:rPr>
          <w:rtl/>
        </w:rPr>
        <w:t>ن</w:t>
      </w:r>
      <w:r w:rsidR="006A573E">
        <w:rPr>
          <w:rFonts w:hint="cs"/>
          <w:rtl/>
        </w:rPr>
        <w:t>ّ</w:t>
      </w:r>
      <w:r w:rsidR="00D8033E">
        <w:rPr>
          <w:rtl/>
        </w:rPr>
        <w:t xml:space="preserve"> </w:t>
      </w:r>
      <w:r w:rsidRPr="009746DC">
        <w:rPr>
          <w:rtl/>
        </w:rPr>
        <w:t xml:space="preserve">ولد هاشم انحصر في ولد عبد المطلب </w:t>
      </w:r>
      <w:r w:rsidR="00551E04">
        <w:rPr>
          <w:rtl/>
        </w:rPr>
        <w:t xml:space="preserve">وكان </w:t>
      </w:r>
      <w:r w:rsidRPr="009746DC">
        <w:rPr>
          <w:rtl/>
        </w:rPr>
        <w:t xml:space="preserve">لعبد المطلب عشرة من الأولاد لم يبق منهم ولد </w:t>
      </w:r>
      <w:r w:rsidR="000164B7">
        <w:rPr>
          <w:rtl/>
        </w:rPr>
        <w:t xml:space="preserve">إلّا </w:t>
      </w:r>
      <w:r w:rsidRPr="009746DC">
        <w:rPr>
          <w:rtl/>
        </w:rPr>
        <w:t xml:space="preserve">من خمسة عبد الله ، وأبي طالب ، والعباس والحارث ، وأبي لهب ، ولم يبق لعبد الله ولد </w:t>
      </w:r>
      <w:r w:rsidR="000164B7">
        <w:rPr>
          <w:rtl/>
        </w:rPr>
        <w:t xml:space="preserve">إلّا </w:t>
      </w:r>
      <w:r w:rsidRPr="009746DC">
        <w:rPr>
          <w:rtl/>
        </w:rPr>
        <w:t>من ولد أبي طالب فات</w:t>
      </w:r>
      <w:r w:rsidR="00E64732">
        <w:rPr>
          <w:rFonts w:hint="cs"/>
          <w:rtl/>
        </w:rPr>
        <w:t>ّ</w:t>
      </w:r>
      <w:r w:rsidRPr="009746DC">
        <w:rPr>
          <w:rtl/>
        </w:rPr>
        <w:t xml:space="preserve">حدا في النسب وعمدة بني هاشم منهم والثلاثة الأخيرة </w:t>
      </w:r>
      <w:r w:rsidR="00D8033E">
        <w:rPr>
          <w:rtl/>
        </w:rPr>
        <w:t xml:space="preserve">ان </w:t>
      </w:r>
      <w:r w:rsidRPr="009746DC">
        <w:rPr>
          <w:rtl/>
        </w:rPr>
        <w:t>عرف نسبهم اليوم فهم في غاية الندرة ،</w:t>
      </w:r>
      <w:r>
        <w:rPr>
          <w:rtl/>
        </w:rPr>
        <w:t xml:space="preserve"> و</w:t>
      </w:r>
      <w:r w:rsidRPr="00C875FB">
        <w:rPr>
          <w:rtl/>
        </w:rPr>
        <w:t>قوله : أنفسهم ،</w:t>
      </w:r>
      <w:r w:rsidRPr="009746DC">
        <w:rPr>
          <w:rtl/>
        </w:rPr>
        <w:t xml:space="preserve"> أي لا مواليهم.</w:t>
      </w:r>
    </w:p>
    <w:p w:rsidR="00B717C7" w:rsidRPr="009746DC" w:rsidRDefault="00B717C7" w:rsidP="004515E8">
      <w:pPr>
        <w:pStyle w:val="libNormal"/>
        <w:rPr>
          <w:rtl/>
        </w:rPr>
      </w:pPr>
      <w:r w:rsidRPr="009746DC">
        <w:rPr>
          <w:rtl/>
        </w:rPr>
        <w:t xml:space="preserve">وفي القاموس : </w:t>
      </w:r>
      <w:r w:rsidRPr="00C875FB">
        <w:rPr>
          <w:rtl/>
        </w:rPr>
        <w:t>البيت</w:t>
      </w:r>
      <w:r w:rsidRPr="009746DC">
        <w:rPr>
          <w:rtl/>
        </w:rPr>
        <w:t xml:space="preserve"> من الشعر والمدر معروف ، والجمع أبيات وبيوت ، وجمع الجمع أبابيت وبيوتات وأبياوات ، انتهى.</w:t>
      </w:r>
    </w:p>
    <w:p w:rsidR="00B717C7" w:rsidRPr="009746DC" w:rsidRDefault="00B717C7" w:rsidP="004515E8">
      <w:pPr>
        <w:pStyle w:val="libNormal"/>
        <w:rPr>
          <w:rtl/>
        </w:rPr>
      </w:pPr>
      <w:r w:rsidRPr="00C875FB">
        <w:rPr>
          <w:rtl/>
        </w:rPr>
        <w:t>وقريش</w:t>
      </w:r>
      <w:r w:rsidRPr="009746DC">
        <w:rPr>
          <w:rtl/>
        </w:rPr>
        <w:t xml:space="preserve"> هم الذين انتسبوا إلى النضر بن كنانة ، وفي المصباح : قريش هو النضر بن كنانة ومن لم يلده فليس بقريش ، وقيل : قريش هو فهر بن مالك ومن لم يلده فليس من قريش ، وأصل القرش الجمع ، </w:t>
      </w:r>
      <w:r w:rsidRPr="00C875FB">
        <w:rPr>
          <w:rtl/>
        </w:rPr>
        <w:t>قوله : من مواليهم ،</w:t>
      </w:r>
      <w:r w:rsidRPr="009746DC">
        <w:rPr>
          <w:rtl/>
        </w:rPr>
        <w:t xml:space="preserve"> أي أحد من مواليهم ، وفي بعض النسخ كما في التهذيب مواليهم بدون من فهو مبتدأ ولا فيهم خبره قدم عليه ، أي ليس داخلا</w:t>
      </w:r>
      <w:r w:rsidR="00FA4CE1">
        <w:rPr>
          <w:rFonts w:hint="cs"/>
          <w:rtl/>
        </w:rPr>
        <w:t>ً</w:t>
      </w:r>
      <w:r w:rsidRPr="009746DC">
        <w:rPr>
          <w:rtl/>
        </w:rPr>
        <w:t xml:space="preserve"> فيهم حقيقة</w:t>
      </w:r>
      <w:r w:rsidRPr="00C875FB">
        <w:rPr>
          <w:rtl/>
        </w:rPr>
        <w:t xml:space="preserve"> « ولا منهم »</w:t>
      </w:r>
      <w:r w:rsidRPr="009746DC">
        <w:rPr>
          <w:rtl/>
        </w:rPr>
        <w:t xml:space="preserve"> أي ليس معدودا</w:t>
      </w:r>
      <w:r w:rsidR="00FA4CE1">
        <w:rPr>
          <w:rFonts w:hint="cs"/>
          <w:rtl/>
        </w:rPr>
        <w:t>ً</w:t>
      </w:r>
      <w:r w:rsidRPr="009746DC">
        <w:rPr>
          <w:rtl/>
        </w:rPr>
        <w:t xml:space="preserve"> منهم ومنسوبا</w:t>
      </w:r>
      <w:r w:rsidR="00FA4CE1">
        <w:rPr>
          <w:rFonts w:hint="cs"/>
          <w:rtl/>
        </w:rPr>
        <w:t>ً</w:t>
      </w:r>
      <w:r w:rsidRPr="009746DC">
        <w:rPr>
          <w:rtl/>
        </w:rPr>
        <w:t xml:space="preserve"> إليهم ، والموالي من أعتقهم قريش أو من نزل فيهم وصار حليفا</w:t>
      </w:r>
      <w:r w:rsidR="00FA4CE1">
        <w:rPr>
          <w:rFonts w:hint="cs"/>
          <w:rtl/>
        </w:rPr>
        <w:t>ً</w:t>
      </w:r>
      <w:r w:rsidRPr="009746DC">
        <w:rPr>
          <w:rtl/>
        </w:rPr>
        <w:t xml:space="preserve"> لهم وعد منهم بالولاء.</w:t>
      </w:r>
    </w:p>
    <w:p w:rsidR="00B717C7" w:rsidRPr="009746DC" w:rsidRDefault="00B717C7" w:rsidP="004515E8">
      <w:pPr>
        <w:pStyle w:val="libNormal"/>
        <w:rPr>
          <w:rtl/>
        </w:rPr>
      </w:pPr>
      <w:r w:rsidRPr="00C875FB">
        <w:rPr>
          <w:rtl/>
        </w:rPr>
        <w:t xml:space="preserve">« ومن كانت </w:t>
      </w:r>
      <w:r w:rsidR="00551E04">
        <w:rPr>
          <w:rtl/>
        </w:rPr>
        <w:t xml:space="preserve">أمّه </w:t>
      </w:r>
      <w:r w:rsidRPr="00C875FB">
        <w:rPr>
          <w:rtl/>
        </w:rPr>
        <w:t>من بني هاشم »</w:t>
      </w:r>
      <w:r w:rsidRPr="009746DC">
        <w:rPr>
          <w:rtl/>
        </w:rPr>
        <w:t xml:space="preserve"> </w:t>
      </w:r>
      <w:r w:rsidR="00850EDE">
        <w:rPr>
          <w:rtl/>
        </w:rPr>
        <w:t xml:space="preserve">يدلّ </w:t>
      </w:r>
      <w:r w:rsidR="00D83B35">
        <w:rPr>
          <w:rtl/>
        </w:rPr>
        <w:t xml:space="preserve">علىّ </w:t>
      </w:r>
      <w:r w:rsidRPr="009746DC">
        <w:rPr>
          <w:rtl/>
        </w:rPr>
        <w:t xml:space="preserve">ما هو المشهور من اشتراط كون الانتساب بالأب ، وخالف في ذلك السيد </w:t>
      </w:r>
      <w:r w:rsidRPr="003F7506">
        <w:rPr>
          <w:rtl/>
        </w:rPr>
        <w:t>رضي‌الله‌عنه</w:t>
      </w:r>
      <w:r w:rsidRPr="009746DC">
        <w:rPr>
          <w:rtl/>
        </w:rPr>
        <w:t xml:space="preserve"> وبعض الأصحاب ، و</w:t>
      </w:r>
      <w:r w:rsidR="00850EDE">
        <w:rPr>
          <w:rtl/>
        </w:rPr>
        <w:t xml:space="preserve">يدلّ </w:t>
      </w:r>
      <w:r w:rsidRPr="009746DC">
        <w:rPr>
          <w:rtl/>
        </w:rPr>
        <w:t xml:space="preserve">عليه أخبار كثيرة ، ويمكن حمل هذا الخبر </w:t>
      </w:r>
      <w:r w:rsidR="00FA4CE1">
        <w:rPr>
          <w:rtl/>
        </w:rPr>
        <w:t>على</w:t>
      </w:r>
      <w:r w:rsidR="00D83B35">
        <w:rPr>
          <w:rtl/>
        </w:rPr>
        <w:t xml:space="preserve"> </w:t>
      </w:r>
      <w:r w:rsidRPr="009746DC">
        <w:rPr>
          <w:rtl/>
        </w:rPr>
        <w:t>التقي</w:t>
      </w:r>
      <w:r w:rsidR="00FA4CE1">
        <w:rPr>
          <w:rFonts w:hint="cs"/>
          <w:rtl/>
        </w:rPr>
        <w:t>ّ</w:t>
      </w:r>
      <w:r w:rsidRPr="009746DC">
        <w:rPr>
          <w:rtl/>
        </w:rPr>
        <w:t>ة و</w:t>
      </w:r>
      <w:r w:rsidR="00D8033E">
        <w:rPr>
          <w:rtl/>
        </w:rPr>
        <w:t xml:space="preserve">ان </w:t>
      </w:r>
      <w:r w:rsidR="00551E04">
        <w:rPr>
          <w:rtl/>
        </w:rPr>
        <w:t xml:space="preserve">كان </w:t>
      </w:r>
      <w:r w:rsidRPr="009746DC">
        <w:rPr>
          <w:rtl/>
        </w:rPr>
        <w:t>فيه كثير مما يخالف العامة.</w:t>
      </w:r>
    </w:p>
    <w:p w:rsidR="00B717C7" w:rsidRPr="009746DC" w:rsidRDefault="00B717C7" w:rsidP="004515E8">
      <w:pPr>
        <w:pStyle w:val="libLine"/>
        <w:rPr>
          <w:rtl/>
        </w:rPr>
      </w:pPr>
      <w:r w:rsidRPr="009746DC">
        <w:rPr>
          <w:rtl/>
        </w:rPr>
        <w:t>__________________</w:t>
      </w:r>
    </w:p>
    <w:p w:rsidR="00B717C7" w:rsidRPr="009746DC" w:rsidRDefault="00B717C7" w:rsidP="004515E8">
      <w:pPr>
        <w:pStyle w:val="libFootnote0"/>
        <w:rPr>
          <w:rtl/>
          <w:lang w:bidi="fa-IR"/>
        </w:rPr>
      </w:pPr>
      <w:r>
        <w:rPr>
          <w:rtl/>
        </w:rPr>
        <w:t>(</w:t>
      </w:r>
      <w:r w:rsidRPr="009746DC">
        <w:rPr>
          <w:rtl/>
        </w:rPr>
        <w:t>1) سورة الشعراء : 214.</w:t>
      </w:r>
    </w:p>
    <w:p w:rsidR="008930D5" w:rsidRDefault="008930D5" w:rsidP="008930D5">
      <w:pPr>
        <w:pStyle w:val="libNormal"/>
        <w:rPr>
          <w:rtl/>
        </w:rPr>
      </w:pPr>
      <w:r>
        <w:rPr>
          <w:rtl/>
        </w:rPr>
        <w:br w:type="page"/>
      </w:r>
    </w:p>
    <w:p w:rsidR="00B717C7" w:rsidRPr="009746DC" w:rsidRDefault="00B717C7" w:rsidP="00FA4CE1">
      <w:pPr>
        <w:pStyle w:val="libNormal"/>
        <w:rPr>
          <w:rtl/>
        </w:rPr>
      </w:pPr>
      <w:r w:rsidRPr="009746DC">
        <w:rPr>
          <w:rtl/>
        </w:rPr>
        <w:lastRenderedPageBreak/>
        <w:t>ف</w:t>
      </w:r>
      <w:r w:rsidR="00D8033E">
        <w:rPr>
          <w:rtl/>
        </w:rPr>
        <w:t>ان</w:t>
      </w:r>
      <w:r w:rsidR="00FA4CE1">
        <w:rPr>
          <w:rFonts w:hint="cs"/>
          <w:rtl/>
        </w:rPr>
        <w:t>َّ</w:t>
      </w:r>
      <w:r w:rsidR="00D8033E">
        <w:rPr>
          <w:rtl/>
        </w:rPr>
        <w:t xml:space="preserve"> </w:t>
      </w:r>
      <w:r w:rsidRPr="009746DC">
        <w:rPr>
          <w:rtl/>
        </w:rPr>
        <w:t>الصدقات تحل</w:t>
      </w:r>
      <w:r w:rsidR="00FA4CE1">
        <w:rPr>
          <w:rFonts w:hint="cs"/>
          <w:rtl/>
        </w:rPr>
        <w:t>ُّ</w:t>
      </w:r>
      <w:r w:rsidRPr="009746DC">
        <w:rPr>
          <w:rtl/>
        </w:rPr>
        <w:t xml:space="preserve"> له وليس له من الخمس شيء ل</w:t>
      </w:r>
      <w:r w:rsidR="00D8033E">
        <w:rPr>
          <w:rtl/>
        </w:rPr>
        <w:t xml:space="preserve">ان </w:t>
      </w:r>
      <w:r w:rsidRPr="009746DC">
        <w:rPr>
          <w:rtl/>
        </w:rPr>
        <w:t xml:space="preserve">الله تعالى يقول </w:t>
      </w:r>
      <w:r w:rsidRPr="005E3B39">
        <w:rPr>
          <w:rtl/>
        </w:rPr>
        <w:t>«</w:t>
      </w:r>
      <w:r w:rsidRPr="009746DC">
        <w:rPr>
          <w:rtl/>
        </w:rPr>
        <w:t xml:space="preserve"> ادْعُوهُمْ لِآبائِهِمْ </w:t>
      </w:r>
      <w:r w:rsidRPr="005E3B39">
        <w:rPr>
          <w:rtl/>
        </w:rPr>
        <w:t>»</w:t>
      </w:r>
      <w:r w:rsidRPr="009746DC">
        <w:rPr>
          <w:rtl/>
        </w:rPr>
        <w:t xml:space="preserve"> </w:t>
      </w:r>
      <w:r w:rsidRPr="00FA4CE1">
        <w:rPr>
          <w:rStyle w:val="libFootnotenumChar"/>
          <w:rtl/>
        </w:rPr>
        <w:t>(1)</w:t>
      </w:r>
      <w:r w:rsidRPr="009746DC">
        <w:rPr>
          <w:rtl/>
        </w:rPr>
        <w:t xml:space="preserve"> ولل</w:t>
      </w:r>
      <w:r w:rsidR="00AA7D34">
        <w:rPr>
          <w:rtl/>
        </w:rPr>
        <w:t xml:space="preserve">إمام </w:t>
      </w:r>
      <w:r w:rsidRPr="009746DC">
        <w:rPr>
          <w:rtl/>
        </w:rPr>
        <w:t xml:space="preserve">صفو المال </w:t>
      </w:r>
      <w:r w:rsidR="00D8033E">
        <w:rPr>
          <w:rtl/>
        </w:rPr>
        <w:t xml:space="preserve">ان </w:t>
      </w:r>
      <w:r w:rsidRPr="009746DC">
        <w:rPr>
          <w:rtl/>
        </w:rPr>
        <w:t>يأخذ من هذه الأموال صفوها الجارية الفارهة والدابة الفارهة والثوب والمتاع بما يحب</w:t>
      </w:r>
      <w:r w:rsidR="00FA4CE1">
        <w:rPr>
          <w:rFonts w:hint="cs"/>
          <w:rtl/>
        </w:rPr>
        <w:t>ٌّ</w:t>
      </w:r>
      <w:r w:rsidRPr="009746DC">
        <w:rPr>
          <w:rtl/>
        </w:rPr>
        <w:t xml:space="preserve"> أو يشتهي فذلك له قبل القسمة وقبل إخراج الخمس وله </w:t>
      </w:r>
      <w:r w:rsidR="00D8033E">
        <w:rPr>
          <w:rtl/>
        </w:rPr>
        <w:t xml:space="preserve">ان </w:t>
      </w:r>
      <w:r w:rsidRPr="009746DC">
        <w:rPr>
          <w:rtl/>
        </w:rPr>
        <w:t>يسد</w:t>
      </w:r>
      <w:r w:rsidR="00FA4CE1">
        <w:rPr>
          <w:rFonts w:hint="cs"/>
          <w:rtl/>
        </w:rPr>
        <w:t>ّ</w:t>
      </w:r>
      <w:r w:rsidRPr="009746DC">
        <w:rPr>
          <w:rtl/>
        </w:rPr>
        <w:t xml:space="preserve"> بذلك المال جميع ما ينوبه من مثل إعطاء المؤل</w:t>
      </w:r>
      <w:r w:rsidR="00FA4CE1">
        <w:rPr>
          <w:rFonts w:hint="cs"/>
          <w:rtl/>
        </w:rPr>
        <w:t>ّ</w:t>
      </w:r>
      <w:r w:rsidRPr="009746DC">
        <w:rPr>
          <w:rtl/>
        </w:rPr>
        <w:t>فة قلوبهم وغير ذلك مم</w:t>
      </w:r>
      <w:r w:rsidR="00FA4CE1">
        <w:rPr>
          <w:rFonts w:hint="cs"/>
          <w:rtl/>
        </w:rPr>
        <w:t>ّ</w:t>
      </w:r>
      <w:r w:rsidRPr="009746DC">
        <w:rPr>
          <w:rtl/>
        </w:rPr>
        <w:t>ا ينوبه ف</w:t>
      </w:r>
      <w:r w:rsidR="00D8033E">
        <w:rPr>
          <w:rtl/>
        </w:rPr>
        <w:t xml:space="preserve">ان </w:t>
      </w:r>
      <w:r w:rsidRPr="009746DC">
        <w:rPr>
          <w:rtl/>
        </w:rPr>
        <w:t>بقي بعد ذلك شيء أخرج الخمس منه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A4CE1">
      <w:pPr>
        <w:pStyle w:val="libNormal"/>
        <w:rPr>
          <w:rtl/>
        </w:rPr>
      </w:pPr>
      <w:r w:rsidRPr="005E3B39">
        <w:rPr>
          <w:rtl/>
        </w:rPr>
        <w:t>«</w:t>
      </w:r>
      <w:r w:rsidRPr="00DA1B74">
        <w:rPr>
          <w:rtl/>
        </w:rPr>
        <w:t xml:space="preserve"> ادْعُوهُمْ لِآبائِهِمْ </w:t>
      </w:r>
      <w:r w:rsidRPr="005E3B39">
        <w:rPr>
          <w:rtl/>
        </w:rPr>
        <w:t>»</w:t>
      </w:r>
      <w:r w:rsidRPr="009746DC">
        <w:rPr>
          <w:rtl/>
        </w:rPr>
        <w:t xml:space="preserve"> فيه دلالة </w:t>
      </w:r>
      <w:r w:rsidR="00FA4CE1">
        <w:rPr>
          <w:rtl/>
        </w:rPr>
        <w:t>على</w:t>
      </w:r>
      <w:r w:rsidR="00D83B35">
        <w:rPr>
          <w:rtl/>
        </w:rPr>
        <w:t xml:space="preserve"> </w:t>
      </w:r>
      <w:r w:rsidR="00D8033E">
        <w:rPr>
          <w:rtl/>
        </w:rPr>
        <w:t>ان</w:t>
      </w:r>
      <w:r w:rsidR="00FA4CE1">
        <w:rPr>
          <w:rFonts w:hint="cs"/>
          <w:rtl/>
        </w:rPr>
        <w:t>ّ</w:t>
      </w:r>
      <w:r w:rsidR="00D8033E">
        <w:rPr>
          <w:rtl/>
        </w:rPr>
        <w:t xml:space="preserve"> </w:t>
      </w:r>
      <w:r w:rsidRPr="009746DC">
        <w:rPr>
          <w:rtl/>
        </w:rPr>
        <w:t xml:space="preserve">المدار في النسب </w:t>
      </w:r>
      <w:r w:rsidR="00D83B35">
        <w:rPr>
          <w:rtl/>
        </w:rPr>
        <w:t xml:space="preserve">علىّ </w:t>
      </w:r>
      <w:r w:rsidRPr="009746DC">
        <w:rPr>
          <w:rtl/>
        </w:rPr>
        <w:t xml:space="preserve">الأب للتخصيص به في </w:t>
      </w:r>
      <w:r w:rsidR="00EB1FB4">
        <w:rPr>
          <w:rtl/>
        </w:rPr>
        <w:t xml:space="preserve">مقام </w:t>
      </w:r>
      <w:r w:rsidRPr="009746DC">
        <w:rPr>
          <w:rtl/>
        </w:rPr>
        <w:t>ذكر النسب الحقيقي مع قوله</w:t>
      </w:r>
      <w:r w:rsidRPr="005E3B39">
        <w:rPr>
          <w:rtl/>
        </w:rPr>
        <w:t>«</w:t>
      </w:r>
      <w:r w:rsidRPr="009746DC">
        <w:rPr>
          <w:rtl/>
        </w:rPr>
        <w:t xml:space="preserve"> فَ</w:t>
      </w:r>
      <w:r w:rsidR="00D8033E">
        <w:rPr>
          <w:rtl/>
        </w:rPr>
        <w:t xml:space="preserve">ان </w:t>
      </w:r>
      <w:r w:rsidRPr="009746DC">
        <w:rPr>
          <w:rtl/>
        </w:rPr>
        <w:t xml:space="preserve">لَمْ تَعْلَمُوا آباءَهُمْ فَإِخْوانُكُمْ فِي الدِّينِ </w:t>
      </w:r>
      <w:r w:rsidRPr="005E3B39">
        <w:rPr>
          <w:rtl/>
        </w:rPr>
        <w:t>»</w:t>
      </w:r>
      <w:r w:rsidRPr="009746DC">
        <w:rPr>
          <w:rtl/>
        </w:rPr>
        <w:t xml:space="preserve"> ولم يجوز الانتساب إلى ال</w:t>
      </w:r>
      <w:r w:rsidR="00551E04">
        <w:rPr>
          <w:rtl/>
        </w:rPr>
        <w:t xml:space="preserve">أمّ </w:t>
      </w:r>
      <w:r w:rsidRPr="009746DC">
        <w:rPr>
          <w:rtl/>
        </w:rPr>
        <w:t>، ويش</w:t>
      </w:r>
      <w:r w:rsidR="006A0B61">
        <w:rPr>
          <w:rtl/>
        </w:rPr>
        <w:t xml:space="preserve">كلّ </w:t>
      </w:r>
      <w:r w:rsidRPr="009746DC">
        <w:rPr>
          <w:rtl/>
        </w:rPr>
        <w:t>ب</w:t>
      </w:r>
      <w:r w:rsidR="00D8033E">
        <w:rPr>
          <w:rtl/>
        </w:rPr>
        <w:t xml:space="preserve">ان </w:t>
      </w:r>
      <w:r w:rsidR="004A738A">
        <w:rPr>
          <w:rtl/>
        </w:rPr>
        <w:t xml:space="preserve">الكلام </w:t>
      </w:r>
      <w:r w:rsidR="00FE5F86">
        <w:rPr>
          <w:rtl/>
        </w:rPr>
        <w:t xml:space="preserve">لـمّا </w:t>
      </w:r>
      <w:r w:rsidR="00551E04">
        <w:rPr>
          <w:rtl/>
        </w:rPr>
        <w:t xml:space="preserve">كان </w:t>
      </w:r>
      <w:r w:rsidRPr="009746DC">
        <w:rPr>
          <w:rtl/>
        </w:rPr>
        <w:t xml:space="preserve">في المتبني وأنه ليس باب حقيقة ، فذكر الأب لا </w:t>
      </w:r>
      <w:r w:rsidR="00850EDE">
        <w:rPr>
          <w:rtl/>
        </w:rPr>
        <w:t xml:space="preserve">يدلّ </w:t>
      </w:r>
      <w:r w:rsidR="00D83B35">
        <w:rPr>
          <w:rtl/>
        </w:rPr>
        <w:t xml:space="preserve">علىّ </w:t>
      </w:r>
      <w:r w:rsidRPr="009746DC">
        <w:rPr>
          <w:rtl/>
        </w:rPr>
        <w:t>عدم الانتساب إلى ال</w:t>
      </w:r>
      <w:r w:rsidR="00551E04">
        <w:rPr>
          <w:rtl/>
        </w:rPr>
        <w:t xml:space="preserve">أمّ </w:t>
      </w:r>
      <w:r w:rsidRPr="009746DC">
        <w:rPr>
          <w:rtl/>
        </w:rPr>
        <w:t>مع أنه لا ريب في كون الولد ولدا</w:t>
      </w:r>
      <w:r w:rsidR="00FA4CE1">
        <w:rPr>
          <w:rFonts w:hint="cs"/>
          <w:rtl/>
        </w:rPr>
        <w:t>ً</w:t>
      </w:r>
      <w:r w:rsidRPr="009746DC">
        <w:rPr>
          <w:rtl/>
        </w:rPr>
        <w:t xml:space="preserve"> لل</w:t>
      </w:r>
      <w:r w:rsidR="00551E04">
        <w:rPr>
          <w:rtl/>
        </w:rPr>
        <w:t xml:space="preserve">أمّ </w:t>
      </w:r>
      <w:r w:rsidRPr="009746DC">
        <w:rPr>
          <w:rtl/>
        </w:rPr>
        <w:t xml:space="preserve">وإنما </w:t>
      </w:r>
      <w:r w:rsidR="004A738A">
        <w:rPr>
          <w:rtl/>
        </w:rPr>
        <w:t xml:space="preserve">الكلام </w:t>
      </w:r>
      <w:r w:rsidRPr="009746DC">
        <w:rPr>
          <w:rtl/>
        </w:rPr>
        <w:t>في الانتساب إلى الجد الأمي ، و</w:t>
      </w:r>
      <w:r w:rsidR="00B613C2">
        <w:rPr>
          <w:rtl/>
        </w:rPr>
        <w:t xml:space="preserve">لعلّ </w:t>
      </w:r>
      <w:r w:rsidRPr="009746DC">
        <w:rPr>
          <w:rtl/>
        </w:rPr>
        <w:t>وهن الدليل ظاهرا</w:t>
      </w:r>
      <w:r w:rsidR="00FA4CE1">
        <w:rPr>
          <w:rFonts w:hint="cs"/>
          <w:rtl/>
        </w:rPr>
        <w:t>ً</w:t>
      </w:r>
      <w:r w:rsidRPr="009746DC">
        <w:rPr>
          <w:rtl/>
        </w:rPr>
        <w:t xml:space="preserve"> مما يؤيد صدور الحكم تقي</w:t>
      </w:r>
      <w:r w:rsidR="00FA4CE1">
        <w:rPr>
          <w:rFonts w:hint="cs"/>
          <w:rtl/>
        </w:rPr>
        <w:t>ّ</w:t>
      </w:r>
      <w:r w:rsidRPr="009746DC">
        <w:rPr>
          <w:rtl/>
        </w:rPr>
        <w:t>ة.</w:t>
      </w:r>
    </w:p>
    <w:p w:rsidR="00B717C7" w:rsidRPr="009746DC" w:rsidRDefault="00B717C7" w:rsidP="00FA4CE1">
      <w:pPr>
        <w:pStyle w:val="libNormal"/>
        <w:rPr>
          <w:rtl/>
        </w:rPr>
      </w:pPr>
      <w:r w:rsidRPr="00C875FB">
        <w:rPr>
          <w:rtl/>
        </w:rPr>
        <w:t>والصفو</w:t>
      </w:r>
      <w:r w:rsidRPr="009746DC">
        <w:rPr>
          <w:rtl/>
        </w:rPr>
        <w:t xml:space="preserve"> بالفتح الجي</w:t>
      </w:r>
      <w:r w:rsidR="00FA4CE1">
        <w:rPr>
          <w:rFonts w:hint="cs"/>
          <w:rtl/>
        </w:rPr>
        <w:t>ّ</w:t>
      </w:r>
      <w:r w:rsidRPr="009746DC">
        <w:rPr>
          <w:rtl/>
        </w:rPr>
        <w:t>د المختار و</w:t>
      </w:r>
      <w:r w:rsidR="00D8033E">
        <w:rPr>
          <w:rtl/>
        </w:rPr>
        <w:t xml:space="preserve">ان </w:t>
      </w:r>
      <w:r w:rsidRPr="009746DC">
        <w:rPr>
          <w:rtl/>
        </w:rPr>
        <w:t xml:space="preserve">يأخذ بدله ، والمراد بهذه الأموال الغنائم ، </w:t>
      </w:r>
      <w:r w:rsidRPr="00C875FB">
        <w:rPr>
          <w:rtl/>
        </w:rPr>
        <w:t>والجارية</w:t>
      </w:r>
      <w:r w:rsidRPr="009746DC">
        <w:rPr>
          <w:rtl/>
        </w:rPr>
        <w:t xml:space="preserve"> بدل تفصيل لصفوها ،</w:t>
      </w:r>
      <w:r>
        <w:rPr>
          <w:rtl/>
        </w:rPr>
        <w:t xml:space="preserve"> و</w:t>
      </w:r>
      <w:r w:rsidRPr="00C875FB">
        <w:rPr>
          <w:rtl/>
        </w:rPr>
        <w:t>الفارهة</w:t>
      </w:r>
      <w:r w:rsidRPr="009746DC">
        <w:rPr>
          <w:rtl/>
        </w:rPr>
        <w:t xml:space="preserve"> المليحة الحسناء ، </w:t>
      </w:r>
      <w:r w:rsidRPr="00C875FB">
        <w:rPr>
          <w:rtl/>
        </w:rPr>
        <w:t>والدابة الفارهة</w:t>
      </w:r>
      <w:r w:rsidRPr="009746DC">
        <w:rPr>
          <w:rtl/>
        </w:rPr>
        <w:t xml:space="preserve"> الحاذقة النشيطة الحادة القوية وقد فره بالضم يفره فهو فاره وهو نادر مثل حامض ، وقياسهما فرية وحميض مثل صفر فهو صفير وملح فهو مليح ، ويقال للبرذون والبغل والحمار فاره بين الفروهة والفراهة والفراهية.</w:t>
      </w:r>
    </w:p>
    <w:p w:rsidR="00B717C7" w:rsidRPr="009746DC" w:rsidRDefault="00B717C7" w:rsidP="00FA4CE1">
      <w:pPr>
        <w:pStyle w:val="libNormal"/>
        <w:rPr>
          <w:rtl/>
        </w:rPr>
      </w:pPr>
      <w:r w:rsidRPr="00C875FB">
        <w:rPr>
          <w:rtl/>
        </w:rPr>
        <w:t xml:space="preserve">قوله </w:t>
      </w:r>
      <w:r w:rsidR="00850EDE">
        <w:rPr>
          <w:rStyle w:val="libAlaemChar"/>
          <w:rtl/>
        </w:rPr>
        <w:t xml:space="preserve">عليه‌السلام </w:t>
      </w:r>
      <w:r w:rsidRPr="00C875FB">
        <w:rPr>
          <w:rtl/>
        </w:rPr>
        <w:t>: بما يحب</w:t>
      </w:r>
      <w:r w:rsidR="00FA4CE1">
        <w:rPr>
          <w:rFonts w:hint="cs"/>
          <w:rtl/>
        </w:rPr>
        <w:t>ّ</w:t>
      </w:r>
      <w:r w:rsidRPr="00C875FB">
        <w:rPr>
          <w:rtl/>
        </w:rPr>
        <w:t xml:space="preserve"> ،</w:t>
      </w:r>
      <w:r w:rsidRPr="009746DC">
        <w:rPr>
          <w:rtl/>
        </w:rPr>
        <w:t xml:space="preserve"> </w:t>
      </w:r>
      <w:r w:rsidR="00551E04">
        <w:rPr>
          <w:rtl/>
        </w:rPr>
        <w:t xml:space="preserve">كان </w:t>
      </w:r>
      <w:r w:rsidRPr="009746DC">
        <w:rPr>
          <w:rtl/>
        </w:rPr>
        <w:t>الباء للمصا</w:t>
      </w:r>
      <w:r w:rsidR="00C152F5">
        <w:rPr>
          <w:rtl/>
        </w:rPr>
        <w:t xml:space="preserve">حبّة </w:t>
      </w:r>
      <w:r w:rsidRPr="009746DC">
        <w:rPr>
          <w:rtl/>
        </w:rPr>
        <w:t>، أي مع ما يحب ويشتهي من غيرها ، أو سببية وما مصدري</w:t>
      </w:r>
      <w:r w:rsidR="00FA4CE1">
        <w:rPr>
          <w:rFonts w:hint="cs"/>
          <w:rtl/>
        </w:rPr>
        <w:t>ّ</w:t>
      </w:r>
      <w:r w:rsidRPr="009746DC">
        <w:rPr>
          <w:rtl/>
        </w:rPr>
        <w:t xml:space="preserve">ة ، وقيل : </w:t>
      </w:r>
      <w:r w:rsidRPr="00C875FB">
        <w:rPr>
          <w:rtl/>
        </w:rPr>
        <w:t>المتاع</w:t>
      </w:r>
      <w:r w:rsidRPr="009746DC">
        <w:rPr>
          <w:rtl/>
        </w:rPr>
        <w:t xml:space="preserve"> بالفتح اسم التمت</w:t>
      </w:r>
      <w:r w:rsidR="00FA4CE1">
        <w:rPr>
          <w:rFonts w:hint="cs"/>
          <w:rtl/>
        </w:rPr>
        <w:t>ّ</w:t>
      </w:r>
      <w:r w:rsidRPr="009746DC">
        <w:rPr>
          <w:rtl/>
        </w:rPr>
        <w:t xml:space="preserve">ع أي الانتفاع وهو مرفوع بالعطف </w:t>
      </w:r>
      <w:r w:rsidR="00D83B35">
        <w:rPr>
          <w:rtl/>
        </w:rPr>
        <w:t xml:space="preserve">علىّ </w:t>
      </w:r>
      <w:r w:rsidRPr="009746DC">
        <w:rPr>
          <w:rtl/>
        </w:rPr>
        <w:t xml:space="preserve">صفو المال ، والظرف متعلق بالمتاع ، أقول : وفي التهذيب مما يجب ، فلا يحتاج إلى </w:t>
      </w:r>
      <w:r w:rsidR="00710CB8">
        <w:rPr>
          <w:rtl/>
        </w:rPr>
        <w:t>تكلّف</w:t>
      </w:r>
      <w:r w:rsidRPr="009746DC">
        <w:rPr>
          <w:rtl/>
        </w:rPr>
        <w:t xml:space="preserve"> ، والفرق بين الحب والاشتهاء </w:t>
      </w:r>
      <w:r w:rsidR="00D8033E">
        <w:rPr>
          <w:rtl/>
        </w:rPr>
        <w:t xml:space="preserve">ان </w:t>
      </w:r>
      <w:r w:rsidRPr="009746DC">
        <w:rPr>
          <w:rtl/>
        </w:rPr>
        <w:t>الأول أقوى من الثاني ، أو الأو</w:t>
      </w:r>
      <w:r w:rsidR="00FA4CE1">
        <w:rPr>
          <w:rFonts w:hint="cs"/>
          <w:rtl/>
        </w:rPr>
        <w:t>ّ</w:t>
      </w:r>
      <w:r w:rsidRPr="009746DC">
        <w:rPr>
          <w:rtl/>
        </w:rPr>
        <w:t>ل ما يكون لرعاية مصلحة والثاني ما يكون لمحض شهوة النفس ، أو الترديد من الراوي ، وقيد بعض الأصحاب الحكم بعدم الإجحاف ، وظاهر الخبر ينفيه.</w:t>
      </w:r>
    </w:p>
    <w:p w:rsidR="00B717C7" w:rsidRPr="009746DC" w:rsidRDefault="00B717C7" w:rsidP="00FA4CE1">
      <w:pPr>
        <w:pStyle w:val="libLine"/>
        <w:rPr>
          <w:rtl/>
        </w:rPr>
      </w:pPr>
      <w:r w:rsidRPr="009746DC">
        <w:rPr>
          <w:rtl/>
        </w:rPr>
        <w:t>__________________</w:t>
      </w:r>
    </w:p>
    <w:p w:rsidR="00B717C7" w:rsidRPr="009746DC" w:rsidRDefault="00B717C7" w:rsidP="00FA4CE1">
      <w:pPr>
        <w:pStyle w:val="libFootnote0"/>
        <w:rPr>
          <w:rtl/>
          <w:lang w:bidi="fa-IR"/>
        </w:rPr>
      </w:pPr>
      <w:r>
        <w:rPr>
          <w:rtl/>
        </w:rPr>
        <w:t>(</w:t>
      </w:r>
      <w:r w:rsidRPr="009746DC">
        <w:rPr>
          <w:rtl/>
        </w:rPr>
        <w:t>1) سورة الأحزاب : 5.</w:t>
      </w:r>
    </w:p>
    <w:p w:rsidR="008930D5" w:rsidRDefault="008930D5" w:rsidP="008930D5">
      <w:pPr>
        <w:pStyle w:val="libNormal"/>
        <w:rPr>
          <w:rtl/>
        </w:rPr>
      </w:pPr>
      <w:r>
        <w:rPr>
          <w:rtl/>
        </w:rPr>
        <w:br w:type="page"/>
      </w:r>
    </w:p>
    <w:p w:rsidR="00B717C7" w:rsidRDefault="00B717C7" w:rsidP="00FA4CE1">
      <w:pPr>
        <w:pStyle w:val="libNormal"/>
        <w:rPr>
          <w:rtl/>
        </w:rPr>
      </w:pPr>
      <w:r w:rsidRPr="009746DC">
        <w:rPr>
          <w:rtl/>
        </w:rPr>
        <w:lastRenderedPageBreak/>
        <w:t>فق</w:t>
      </w:r>
      <w:r w:rsidR="00292DF4">
        <w:rPr>
          <w:rtl/>
        </w:rPr>
        <w:t xml:space="preserve">سمّه </w:t>
      </w:r>
      <w:r w:rsidRPr="009746DC">
        <w:rPr>
          <w:rtl/>
        </w:rPr>
        <w:t>في أهله وقس</w:t>
      </w:r>
      <w:r w:rsidR="00FA4CE1">
        <w:rPr>
          <w:rFonts w:hint="cs"/>
          <w:rtl/>
        </w:rPr>
        <w:t>ّ</w:t>
      </w:r>
      <w:r w:rsidRPr="009746DC">
        <w:rPr>
          <w:rtl/>
        </w:rPr>
        <w:t xml:space="preserve">م الباقي </w:t>
      </w:r>
      <w:r w:rsidR="00D83B35">
        <w:rPr>
          <w:rtl/>
        </w:rPr>
        <w:t xml:space="preserve">علىّ </w:t>
      </w:r>
      <w:r w:rsidRPr="009746DC">
        <w:rPr>
          <w:rtl/>
        </w:rPr>
        <w:t>من ولي ذلك و</w:t>
      </w:r>
      <w:r w:rsidR="00D8033E">
        <w:rPr>
          <w:rtl/>
        </w:rPr>
        <w:t xml:space="preserve">ان </w:t>
      </w:r>
      <w:r w:rsidRPr="009746DC">
        <w:rPr>
          <w:rtl/>
        </w:rPr>
        <w:t xml:space="preserve">لم يبق بعد سد النوائب شيء فلا شيء لهم وليس لمن قاتل شيء من الأرضين ولا ما غلبوا عليه </w:t>
      </w:r>
      <w:r w:rsidR="000164B7">
        <w:rPr>
          <w:rtl/>
        </w:rPr>
        <w:t xml:space="preserve">إلّا </w:t>
      </w:r>
      <w:r w:rsidRPr="009746DC">
        <w:rPr>
          <w:rtl/>
        </w:rPr>
        <w:t>ما احتوى عليه العسكر</w:t>
      </w:r>
      <w:r>
        <w:rPr>
          <w:rFonts w:hint="cs"/>
          <w:rtl/>
        </w:rPr>
        <w:t>.</w:t>
      </w:r>
    </w:p>
    <w:p w:rsidR="00B717C7" w:rsidRPr="009746DC" w:rsidRDefault="00B717C7" w:rsidP="00FA4CE1">
      <w:pPr>
        <w:pStyle w:val="libNormal"/>
        <w:rPr>
          <w:rtl/>
        </w:rPr>
      </w:pPr>
      <w:r w:rsidRPr="009746DC">
        <w:rPr>
          <w:rtl/>
        </w:rPr>
        <w:t>وليس للأعراب من القسمة شيء و</w:t>
      </w:r>
      <w:r w:rsidR="00D8033E">
        <w:rPr>
          <w:rtl/>
        </w:rPr>
        <w:t xml:space="preserve">ان </w:t>
      </w:r>
      <w:r w:rsidRPr="009746DC">
        <w:rPr>
          <w:rtl/>
        </w:rPr>
        <w:t>قاتلوا مع الوالي ل</w:t>
      </w:r>
      <w:r w:rsidR="00D8033E">
        <w:rPr>
          <w:rtl/>
        </w:rPr>
        <w:t>ان</w:t>
      </w:r>
      <w:r w:rsidR="00FA4CE1">
        <w:rPr>
          <w:rFonts w:hint="cs"/>
          <w:rtl/>
        </w:rPr>
        <w:t>ّ</w:t>
      </w:r>
      <w:r w:rsidR="00D8033E">
        <w:rPr>
          <w:rtl/>
        </w:rPr>
        <w:t xml:space="preserve"> </w:t>
      </w:r>
      <w:r w:rsidRPr="009746DC">
        <w:rPr>
          <w:rtl/>
        </w:rPr>
        <w:t xml:space="preserve">رسول الله </w:t>
      </w:r>
      <w:r w:rsidR="007D1F02" w:rsidRPr="007D1F02">
        <w:rPr>
          <w:rStyle w:val="libAlaemChar"/>
          <w:rtl/>
        </w:rPr>
        <w:t>صلى‌الله‌عليه‌وآله</w:t>
      </w:r>
      <w:r w:rsidRPr="009746DC">
        <w:rPr>
          <w:rtl/>
        </w:rPr>
        <w:t xml:space="preserve"> صالح الأعراب </w:t>
      </w:r>
      <w:r w:rsidR="00D8033E">
        <w:rPr>
          <w:rtl/>
        </w:rPr>
        <w:t>ان</w:t>
      </w:r>
      <w:r w:rsidR="00FA4CE1">
        <w:rPr>
          <w:rFonts w:hint="cs"/>
          <w:rtl/>
        </w:rPr>
        <w:t>ّ</w:t>
      </w:r>
      <w:r w:rsidR="00D8033E">
        <w:rPr>
          <w:rtl/>
        </w:rPr>
        <w:t xml:space="preserve"> </w:t>
      </w:r>
      <w:r w:rsidRPr="009746DC">
        <w:rPr>
          <w:rtl/>
        </w:rPr>
        <w:t xml:space="preserve">يدعهم في ديارهم ولا يهاجروا </w:t>
      </w:r>
      <w:r w:rsidR="00D83B35">
        <w:rPr>
          <w:rtl/>
        </w:rPr>
        <w:t xml:space="preserve">علىّ </w:t>
      </w:r>
      <w:r w:rsidRPr="009746DC">
        <w:rPr>
          <w:rtl/>
        </w:rPr>
        <w:t>أن</w:t>
      </w:r>
      <w:r w:rsidR="00FA4CE1">
        <w:rPr>
          <w:rFonts w:hint="cs"/>
          <w:rtl/>
        </w:rPr>
        <w:t>ّ</w:t>
      </w:r>
      <w:r w:rsidRPr="009746DC">
        <w:rPr>
          <w:rtl/>
        </w:rPr>
        <w:t xml:space="preserve">ه </w:t>
      </w:r>
      <w:r w:rsidR="00D8033E">
        <w:rPr>
          <w:rtl/>
        </w:rPr>
        <w:t xml:space="preserve">ان </w:t>
      </w:r>
      <w:r w:rsidRPr="009746DC">
        <w:rPr>
          <w:rtl/>
        </w:rPr>
        <w:t xml:space="preserve">دهم رسول الله </w:t>
      </w:r>
      <w:r w:rsidR="007D1F02" w:rsidRPr="007D1F02">
        <w:rPr>
          <w:rStyle w:val="libAlaemChar"/>
          <w:rtl/>
        </w:rPr>
        <w:t>صلى‌الله‌عليه‌وآله</w:t>
      </w:r>
      <w:r w:rsidRPr="009746DC">
        <w:rPr>
          <w:rtl/>
        </w:rPr>
        <w:t xml:space="preserve"> من عدو</w:t>
      </w:r>
      <w:r w:rsidR="00FA4CE1">
        <w:rPr>
          <w:rFonts w:hint="cs"/>
          <w:rtl/>
        </w:rPr>
        <w:t>ّ</w:t>
      </w:r>
      <w:r w:rsidRPr="009746DC">
        <w:rPr>
          <w:rtl/>
        </w:rPr>
        <w:t xml:space="preserve">ه دهم </w:t>
      </w:r>
      <w:r w:rsidR="00D8033E">
        <w:rPr>
          <w:rtl/>
        </w:rPr>
        <w:t xml:space="preserve">ان </w:t>
      </w:r>
      <w:r w:rsidRPr="009746DC">
        <w:rPr>
          <w:rtl/>
        </w:rPr>
        <w:t>يستنفرهم فيقاتل بهم وليس لهم في الغنيمة نصيب وسنته جارية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A4CE1">
      <w:pPr>
        <w:pStyle w:val="libNormal"/>
        <w:rPr>
          <w:rtl/>
        </w:rPr>
      </w:pPr>
      <w:r w:rsidRPr="00C875FB">
        <w:rPr>
          <w:rtl/>
        </w:rPr>
        <w:t>قوله : جميع ما ينوبه ،</w:t>
      </w:r>
      <w:r w:rsidRPr="009746DC">
        <w:rPr>
          <w:rtl/>
        </w:rPr>
        <w:t xml:space="preserve"> أي ينزل به من الحاجة</w:t>
      </w:r>
      <w:r w:rsidRPr="00C875FB">
        <w:rPr>
          <w:rtl/>
        </w:rPr>
        <w:t xml:space="preserve"> « ولي ذلك »</w:t>
      </w:r>
      <w:r w:rsidRPr="009746DC">
        <w:rPr>
          <w:rtl/>
        </w:rPr>
        <w:t xml:space="preserve"> بكسر </w:t>
      </w:r>
      <w:r w:rsidR="0068589E">
        <w:rPr>
          <w:rtl/>
        </w:rPr>
        <w:t xml:space="preserve">اللام </w:t>
      </w:r>
      <w:r w:rsidRPr="009746DC">
        <w:rPr>
          <w:rtl/>
        </w:rPr>
        <w:t>أي باشر القتال</w:t>
      </w:r>
      <w:r>
        <w:rPr>
          <w:rtl/>
        </w:rPr>
        <w:t xml:space="preserve"> </w:t>
      </w:r>
      <w:r w:rsidRPr="00C875FB">
        <w:rPr>
          <w:rtl/>
        </w:rPr>
        <w:t>« وليس لمن قاتل شيء من الأرضين »</w:t>
      </w:r>
      <w:r w:rsidRPr="009746DC">
        <w:rPr>
          <w:rtl/>
        </w:rPr>
        <w:t xml:space="preserve"> أي لا يدخل في غنائمهم و</w:t>
      </w:r>
      <w:r w:rsidR="00D8033E">
        <w:rPr>
          <w:rtl/>
        </w:rPr>
        <w:t xml:space="preserve">ان </w:t>
      </w:r>
      <w:r w:rsidR="00551E04">
        <w:rPr>
          <w:rtl/>
        </w:rPr>
        <w:t xml:space="preserve">كان </w:t>
      </w:r>
      <w:r w:rsidRPr="009746DC">
        <w:rPr>
          <w:rtl/>
        </w:rPr>
        <w:t>لهم نصيب في حاصلها لدخولهم في المسلمين</w:t>
      </w:r>
      <w:r>
        <w:rPr>
          <w:rtl/>
        </w:rPr>
        <w:t xml:space="preserve"> </w:t>
      </w:r>
      <w:r w:rsidRPr="00C875FB">
        <w:rPr>
          <w:rtl/>
        </w:rPr>
        <w:t xml:space="preserve">« وما غلبوا عليه </w:t>
      </w:r>
      <w:r w:rsidR="000164B7">
        <w:rPr>
          <w:rtl/>
        </w:rPr>
        <w:t xml:space="preserve">إلّا </w:t>
      </w:r>
      <w:r w:rsidRPr="00C875FB">
        <w:rPr>
          <w:rtl/>
        </w:rPr>
        <w:t>ما احتوى العسكر »</w:t>
      </w:r>
      <w:r w:rsidRPr="009746DC">
        <w:rPr>
          <w:rtl/>
        </w:rPr>
        <w:t xml:space="preserve"> ظاهره </w:t>
      </w:r>
      <w:r w:rsidR="00D8033E">
        <w:rPr>
          <w:rtl/>
        </w:rPr>
        <w:t xml:space="preserve">ان </w:t>
      </w:r>
      <w:r w:rsidRPr="009746DC">
        <w:rPr>
          <w:rtl/>
        </w:rPr>
        <w:t>الأموال الغائبة لا تدخل في الغنيمة فهي إما مختصة ب</w:t>
      </w:r>
      <w:r w:rsidR="00406F49">
        <w:rPr>
          <w:rtl/>
        </w:rPr>
        <w:t xml:space="preserve">الإمام </w:t>
      </w:r>
      <w:r w:rsidRPr="009746DC">
        <w:rPr>
          <w:rtl/>
        </w:rPr>
        <w:t xml:space="preserve">أو هي لسائر المسلمين ، وهذا خلاف المشهور </w:t>
      </w:r>
      <w:r w:rsidR="000164B7">
        <w:rPr>
          <w:rtl/>
        </w:rPr>
        <w:t xml:space="preserve">إلّا </w:t>
      </w:r>
      <w:r w:rsidR="00D8033E">
        <w:rPr>
          <w:rtl/>
        </w:rPr>
        <w:t xml:space="preserve">ان </w:t>
      </w:r>
      <w:r w:rsidRPr="009746DC">
        <w:rPr>
          <w:rtl/>
        </w:rPr>
        <w:t>يقال أن</w:t>
      </w:r>
      <w:r w:rsidR="00FA4CE1">
        <w:rPr>
          <w:rFonts w:hint="cs"/>
          <w:rtl/>
        </w:rPr>
        <w:t>ّ</w:t>
      </w:r>
      <w:r w:rsidRPr="009746DC">
        <w:rPr>
          <w:rtl/>
        </w:rPr>
        <w:t xml:space="preserve">ها داخلة فيما حواه العسكر </w:t>
      </w:r>
      <w:r w:rsidR="00D8033E">
        <w:rPr>
          <w:rtl/>
        </w:rPr>
        <w:t xml:space="preserve">ان </w:t>
      </w:r>
      <w:r w:rsidRPr="009746DC">
        <w:rPr>
          <w:rtl/>
        </w:rPr>
        <w:t>أخذوها قسرا</w:t>
      </w:r>
      <w:r w:rsidR="00FA4CE1">
        <w:rPr>
          <w:rFonts w:hint="cs"/>
          <w:rtl/>
        </w:rPr>
        <w:t>ً</w:t>
      </w:r>
      <w:r w:rsidRPr="009746DC">
        <w:rPr>
          <w:rtl/>
        </w:rPr>
        <w:t xml:space="preserve"> و</w:t>
      </w:r>
      <w:r w:rsidR="00D30306">
        <w:rPr>
          <w:rtl/>
        </w:rPr>
        <w:t xml:space="preserve">قهراً </w:t>
      </w:r>
      <w:r w:rsidRPr="009746DC">
        <w:rPr>
          <w:rtl/>
        </w:rPr>
        <w:t>و</w:t>
      </w:r>
      <w:r w:rsidR="000164B7">
        <w:rPr>
          <w:rtl/>
        </w:rPr>
        <w:t xml:space="preserve">إلّا </w:t>
      </w:r>
      <w:r w:rsidRPr="009746DC">
        <w:rPr>
          <w:rtl/>
        </w:rPr>
        <w:t xml:space="preserve">فهي من الأنفال ، أو يقال : المراد بما احتوى عليه العسكر ما حازته وجعلته تحت تصرفها دون ما </w:t>
      </w:r>
      <w:r w:rsidR="00551E04">
        <w:rPr>
          <w:rtl/>
        </w:rPr>
        <w:t xml:space="preserve">كان </w:t>
      </w:r>
      <w:r w:rsidRPr="009746DC">
        <w:rPr>
          <w:rtl/>
        </w:rPr>
        <w:t>ركازا</w:t>
      </w:r>
      <w:r w:rsidR="00FA4CE1">
        <w:rPr>
          <w:rFonts w:hint="cs"/>
          <w:rtl/>
        </w:rPr>
        <w:t>ً</w:t>
      </w:r>
      <w:r w:rsidRPr="009746DC">
        <w:rPr>
          <w:rtl/>
        </w:rPr>
        <w:t xml:space="preserve"> ونحوه ، وهذا وجه قريب.</w:t>
      </w:r>
    </w:p>
    <w:p w:rsidR="00B717C7" w:rsidRPr="009746DC" w:rsidRDefault="00B717C7" w:rsidP="00FA4CE1">
      <w:pPr>
        <w:pStyle w:val="libNormal"/>
        <w:rPr>
          <w:rtl/>
        </w:rPr>
      </w:pPr>
      <w:r w:rsidRPr="00C875FB">
        <w:rPr>
          <w:rtl/>
        </w:rPr>
        <w:t>والأعراب</w:t>
      </w:r>
      <w:r w:rsidRPr="009746DC">
        <w:rPr>
          <w:rtl/>
        </w:rPr>
        <w:t xml:space="preserve"> : س</w:t>
      </w:r>
      <w:r w:rsidR="00551E04">
        <w:rPr>
          <w:rtl/>
        </w:rPr>
        <w:t xml:space="preserve">كان </w:t>
      </w:r>
      <w:r w:rsidRPr="009746DC">
        <w:rPr>
          <w:rtl/>
        </w:rPr>
        <w:t xml:space="preserve">البوادي ، وقيل : هم من أظهر </w:t>
      </w:r>
      <w:r w:rsidR="00D83B35">
        <w:rPr>
          <w:rtl/>
        </w:rPr>
        <w:t xml:space="preserve">الإسلام </w:t>
      </w:r>
      <w:r w:rsidRPr="009746DC">
        <w:rPr>
          <w:rtl/>
        </w:rPr>
        <w:t xml:space="preserve">ولم يصفه أي لم يعرف معناه حيث يعبر عنه بنعوته المعنوية ، وإنما أظهر الشهادتين </w:t>
      </w:r>
      <w:r w:rsidR="005C60ED">
        <w:rPr>
          <w:rtl/>
        </w:rPr>
        <w:t xml:space="preserve">فقط </w:t>
      </w:r>
      <w:r w:rsidRPr="009746DC">
        <w:rPr>
          <w:rtl/>
        </w:rPr>
        <w:t xml:space="preserve">وليس له علم بمقاصد </w:t>
      </w:r>
      <w:r w:rsidR="00D83B35">
        <w:rPr>
          <w:rtl/>
        </w:rPr>
        <w:t xml:space="preserve">الإسلام </w:t>
      </w:r>
      <w:r w:rsidRPr="009746DC">
        <w:rPr>
          <w:rtl/>
        </w:rPr>
        <w:t>، وعدم القسمة لهم في الغنيمة هو المشهور بين الأصحاب ، وقال ابن إدريس : يسهم لهم كغيرهم للآية ، ولم يثبت التخصيص ، وأجيب ب</w:t>
      </w:r>
      <w:r w:rsidR="00D8033E">
        <w:rPr>
          <w:rtl/>
        </w:rPr>
        <w:t xml:space="preserve">ان </w:t>
      </w:r>
      <w:r w:rsidRPr="009746DC">
        <w:rPr>
          <w:rtl/>
        </w:rPr>
        <w:t xml:space="preserve">فعله </w:t>
      </w:r>
      <w:r w:rsidR="007D1F02" w:rsidRPr="007D1F02">
        <w:rPr>
          <w:rStyle w:val="libAlaemChar"/>
          <w:rtl/>
        </w:rPr>
        <w:t>صلى‌الله‌عليه‌وآله‌وسلم</w:t>
      </w:r>
      <w:r w:rsidRPr="009746DC">
        <w:rPr>
          <w:rtl/>
        </w:rPr>
        <w:t xml:space="preserve"> مخصص للكتاب ، وفي القاموس : الدهماء العدد الكثير وجماعة الناس ، </w:t>
      </w:r>
      <w:r w:rsidRPr="00C875FB">
        <w:rPr>
          <w:rtl/>
        </w:rPr>
        <w:t>ودهمك</w:t>
      </w:r>
      <w:r w:rsidRPr="009746DC">
        <w:rPr>
          <w:rtl/>
        </w:rPr>
        <w:t xml:space="preserve"> كسمع ومنع : غشيك ، وأي دهم هو</w:t>
      </w:r>
      <w:r>
        <w:rPr>
          <w:rtl/>
        </w:rPr>
        <w:t>؟</w:t>
      </w:r>
      <w:r w:rsidRPr="009746DC">
        <w:rPr>
          <w:rtl/>
        </w:rPr>
        <w:t xml:space="preserve"> أي أي الخلق ، وفي النهاية : الدهم العدد الكثير ، ومنه الحديث من أراد المدينة بدهم أي بأ</w:t>
      </w:r>
      <w:r w:rsidR="00850EDE">
        <w:rPr>
          <w:rtl/>
        </w:rPr>
        <w:t xml:space="preserve">مرّ </w:t>
      </w:r>
      <w:r w:rsidRPr="009746DC">
        <w:rPr>
          <w:rtl/>
        </w:rPr>
        <w:t>عظيم وغائلة ، من أ</w:t>
      </w:r>
      <w:r w:rsidR="00850EDE">
        <w:rPr>
          <w:rtl/>
        </w:rPr>
        <w:t xml:space="preserve">مرّ </w:t>
      </w:r>
      <w:r w:rsidRPr="009746DC">
        <w:rPr>
          <w:rtl/>
        </w:rPr>
        <w:t>يدهمهم أي يفجأهم هو.</w:t>
      </w:r>
    </w:p>
    <w:p w:rsidR="00B717C7" w:rsidRPr="009746DC" w:rsidRDefault="00B717C7" w:rsidP="00FA4CE1">
      <w:pPr>
        <w:pStyle w:val="libNormal"/>
        <w:rPr>
          <w:rtl/>
        </w:rPr>
      </w:pPr>
      <w:r w:rsidRPr="00C875FB">
        <w:rPr>
          <w:rtl/>
        </w:rPr>
        <w:t xml:space="preserve">قوله : </w:t>
      </w:r>
      <w:r w:rsidR="00D8033E">
        <w:rPr>
          <w:rtl/>
        </w:rPr>
        <w:t xml:space="preserve">ان </w:t>
      </w:r>
      <w:r w:rsidRPr="00C875FB">
        <w:rPr>
          <w:rtl/>
        </w:rPr>
        <w:t>يستنفرهم ،</w:t>
      </w:r>
      <w:r w:rsidRPr="009746DC">
        <w:rPr>
          <w:rtl/>
        </w:rPr>
        <w:t xml:space="preserve"> أي يطلب نفورهم وخروجهم إلى الجهاد ، وفي النهاية :</w:t>
      </w:r>
      <w:r>
        <w:rPr>
          <w:rFonts w:hint="cs"/>
          <w:rtl/>
        </w:rPr>
        <w:t xml:space="preserve"> </w:t>
      </w:r>
      <w:r w:rsidRPr="009746DC">
        <w:rPr>
          <w:rtl/>
        </w:rPr>
        <w:t>فيه إذا استنفر</w:t>
      </w:r>
      <w:r w:rsidR="004A738A">
        <w:rPr>
          <w:rtl/>
        </w:rPr>
        <w:t xml:space="preserve">تمّ </w:t>
      </w:r>
      <w:r w:rsidRPr="009746DC">
        <w:rPr>
          <w:rtl/>
        </w:rPr>
        <w:t>فانفروا ، الاستنفار الاستنجاز والاستنصار أي إذا طلب منكم النصرة</w:t>
      </w:r>
    </w:p>
    <w:p w:rsidR="008930D5" w:rsidRDefault="008930D5" w:rsidP="008930D5">
      <w:pPr>
        <w:pStyle w:val="libNormal"/>
        <w:rPr>
          <w:rtl/>
        </w:rPr>
      </w:pPr>
      <w:r>
        <w:rPr>
          <w:rtl/>
        </w:rPr>
        <w:br w:type="page"/>
      </w:r>
    </w:p>
    <w:p w:rsidR="00B717C7" w:rsidRPr="009746DC" w:rsidRDefault="00B717C7" w:rsidP="00FA4CE1">
      <w:pPr>
        <w:pStyle w:val="libNormal"/>
        <w:rPr>
          <w:rtl/>
        </w:rPr>
      </w:pPr>
      <w:r w:rsidRPr="009746DC">
        <w:rPr>
          <w:rtl/>
        </w:rPr>
        <w:lastRenderedPageBreak/>
        <w:t xml:space="preserve">فيهم وفي غيرهم والأرضون </w:t>
      </w:r>
      <w:r w:rsidR="003928AF">
        <w:rPr>
          <w:rtl/>
        </w:rPr>
        <w:t xml:space="preserve">الّتي </w:t>
      </w:r>
      <w:r w:rsidR="00A21216">
        <w:rPr>
          <w:rFonts w:hint="cs"/>
          <w:rtl/>
        </w:rPr>
        <w:t>اُ</w:t>
      </w:r>
      <w:r w:rsidRPr="009746DC">
        <w:rPr>
          <w:rtl/>
        </w:rPr>
        <w:t xml:space="preserve">خذت عنوة بخيل ورجال فهي موقوفة متروكة في يد من يعمرها ويحييها ويقوم عليها </w:t>
      </w:r>
      <w:r w:rsidR="00D83B35">
        <w:rPr>
          <w:rtl/>
        </w:rPr>
        <w:t xml:space="preserve">علىّ </w:t>
      </w:r>
      <w:r w:rsidRPr="009746DC">
        <w:rPr>
          <w:rtl/>
        </w:rPr>
        <w:t xml:space="preserve">ما يصالحهم الوالي </w:t>
      </w:r>
      <w:r w:rsidR="00D83B35">
        <w:rPr>
          <w:rtl/>
        </w:rPr>
        <w:t xml:space="preserve">علىّ </w:t>
      </w:r>
      <w:r w:rsidRPr="009746DC">
        <w:rPr>
          <w:rtl/>
        </w:rPr>
        <w:t>قدر طاقتهم من الحق</w:t>
      </w:r>
      <w:r w:rsidR="00A21216">
        <w:rPr>
          <w:rFonts w:hint="cs"/>
          <w:rtl/>
        </w:rPr>
        <w:t>ّ</w:t>
      </w:r>
      <w:r w:rsidRPr="009746DC">
        <w:rPr>
          <w:rtl/>
        </w:rPr>
        <w:t xml:space="preserve"> النصف</w:t>
      </w:r>
      <w:r w:rsidR="00A21216">
        <w:rPr>
          <w:rFonts w:hint="cs"/>
          <w:rtl/>
        </w:rPr>
        <w:t xml:space="preserve"> [</w:t>
      </w:r>
      <w:r w:rsidRPr="009746DC">
        <w:rPr>
          <w:rtl/>
        </w:rPr>
        <w:t xml:space="preserve"> أ</w:t>
      </w:r>
      <w:r w:rsidR="00A21216">
        <w:rPr>
          <w:rFonts w:hint="cs"/>
          <w:rtl/>
        </w:rPr>
        <w:t xml:space="preserve"> ] </w:t>
      </w:r>
      <w:r w:rsidRPr="009746DC">
        <w:rPr>
          <w:rtl/>
        </w:rPr>
        <w:t>و الثلث</w:t>
      </w:r>
      <w:r w:rsidR="00A21216">
        <w:rPr>
          <w:rFonts w:hint="cs"/>
          <w:rtl/>
        </w:rPr>
        <w:t xml:space="preserve"> [</w:t>
      </w:r>
      <w:r w:rsidRPr="009746DC">
        <w:rPr>
          <w:rtl/>
        </w:rPr>
        <w:t xml:space="preserve"> أ</w:t>
      </w:r>
      <w:r w:rsidR="00A21216">
        <w:rPr>
          <w:rFonts w:hint="cs"/>
          <w:rtl/>
        </w:rPr>
        <w:t xml:space="preserve"> ] </w:t>
      </w:r>
      <w:r w:rsidRPr="009746DC">
        <w:rPr>
          <w:rtl/>
        </w:rPr>
        <w:t>و الثلثين و</w:t>
      </w:r>
      <w:r w:rsidR="00D83B35">
        <w:rPr>
          <w:rtl/>
        </w:rPr>
        <w:t xml:space="preserve">علىّ </w:t>
      </w:r>
      <w:r w:rsidRPr="009746DC">
        <w:rPr>
          <w:rtl/>
        </w:rPr>
        <w:t>قدر ما يكون لهم صلاحا</w:t>
      </w:r>
      <w:r w:rsidR="00A21216">
        <w:rPr>
          <w:rFonts w:hint="cs"/>
          <w:rtl/>
        </w:rPr>
        <w:t>ً</w:t>
      </w:r>
      <w:r w:rsidRPr="009746DC">
        <w:rPr>
          <w:rtl/>
        </w:rPr>
        <w:t xml:space="preserve"> ولا يضرهم فإذا أخرج منها ما أخرج بدأ فأخرج منه العشر من الجميع مما سقت السماء أو سقي سيحا</w:t>
      </w:r>
      <w:r w:rsidR="00A21216">
        <w:rPr>
          <w:rFonts w:hint="cs"/>
          <w:rtl/>
        </w:rPr>
        <w:t>ً</w:t>
      </w:r>
      <w:r w:rsidRPr="009746DC">
        <w:rPr>
          <w:rtl/>
        </w:rPr>
        <w:t xml:space="preserve"> ونصف العشر مما سقي بالد</w:t>
      </w:r>
      <w:r w:rsidR="00A21216">
        <w:rPr>
          <w:rFonts w:hint="cs"/>
          <w:rtl/>
        </w:rPr>
        <w:t>ّ</w:t>
      </w:r>
      <w:r w:rsidRPr="009746DC">
        <w:rPr>
          <w:rtl/>
        </w:rPr>
        <w:t>والي والنواضح فأخذه الوالي فوج</w:t>
      </w:r>
      <w:r w:rsidR="00A21216">
        <w:rPr>
          <w:rFonts w:hint="cs"/>
          <w:rtl/>
        </w:rPr>
        <w:t>ّ</w:t>
      </w:r>
      <w:r w:rsidRPr="009746DC">
        <w:rPr>
          <w:rtl/>
        </w:rPr>
        <w:t>هه في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A4CE1">
      <w:pPr>
        <w:pStyle w:val="libNormal"/>
        <w:rPr>
          <w:rtl/>
        </w:rPr>
      </w:pPr>
      <w:r w:rsidRPr="009746DC">
        <w:rPr>
          <w:rtl/>
        </w:rPr>
        <w:t>فأجيبوا وانفروا خارجين إلى الإعانة ، وفي بعض النسخ يستفز</w:t>
      </w:r>
      <w:r w:rsidR="00A21216">
        <w:rPr>
          <w:rFonts w:hint="cs"/>
          <w:rtl/>
        </w:rPr>
        <w:t>ّ</w:t>
      </w:r>
      <w:r w:rsidRPr="009746DC">
        <w:rPr>
          <w:rtl/>
        </w:rPr>
        <w:t>هم بترك النون والزاء المشد</w:t>
      </w:r>
      <w:r w:rsidR="00A21216">
        <w:rPr>
          <w:rFonts w:hint="cs"/>
          <w:rtl/>
        </w:rPr>
        <w:t>ّ</w:t>
      </w:r>
      <w:r w:rsidRPr="009746DC">
        <w:rPr>
          <w:rtl/>
        </w:rPr>
        <w:t>دة أي يزعجهم ، يقال استفز</w:t>
      </w:r>
      <w:r w:rsidR="00A21216">
        <w:rPr>
          <w:rFonts w:hint="cs"/>
          <w:rtl/>
        </w:rPr>
        <w:t>ّ</w:t>
      </w:r>
      <w:r w:rsidRPr="009746DC">
        <w:rPr>
          <w:rtl/>
        </w:rPr>
        <w:t>ه الخوف أي استخف</w:t>
      </w:r>
      <w:r w:rsidR="00A21216">
        <w:rPr>
          <w:rFonts w:hint="cs"/>
          <w:rtl/>
        </w:rPr>
        <w:t>ّ</w:t>
      </w:r>
      <w:r w:rsidRPr="009746DC">
        <w:rPr>
          <w:rtl/>
        </w:rPr>
        <w:t>ه.</w:t>
      </w:r>
    </w:p>
    <w:p w:rsidR="00B717C7" w:rsidRPr="009746DC" w:rsidRDefault="00B717C7" w:rsidP="00FA4CE1">
      <w:pPr>
        <w:pStyle w:val="libNormal"/>
        <w:rPr>
          <w:rtl/>
        </w:rPr>
      </w:pPr>
      <w:r w:rsidRPr="00C875FB">
        <w:rPr>
          <w:rtl/>
        </w:rPr>
        <w:t>« أخذت عنوة »</w:t>
      </w:r>
      <w:r w:rsidRPr="009746DC">
        <w:rPr>
          <w:rtl/>
        </w:rPr>
        <w:t xml:space="preserve"> بالفتح أي </w:t>
      </w:r>
      <w:r w:rsidR="00D30306">
        <w:rPr>
          <w:rtl/>
        </w:rPr>
        <w:t xml:space="preserve">قهراً </w:t>
      </w:r>
      <w:r w:rsidRPr="009746DC">
        <w:rPr>
          <w:rtl/>
        </w:rPr>
        <w:t>بخيل ، تفسير</w:t>
      </w:r>
      <w:r w:rsidRPr="00C875FB">
        <w:rPr>
          <w:rtl/>
        </w:rPr>
        <w:t xml:space="preserve"> لقوله : عنوة ورجال</w:t>
      </w:r>
      <w:r w:rsidRPr="009746DC">
        <w:rPr>
          <w:rtl/>
        </w:rPr>
        <w:t xml:space="preserve"> بالجيم أي مشاة ، وربما يقرأ بالحاء المهملة جمع رحل مراكب للإبل ، وفي التهذيب : وركاب ، وهو أظهر وأوفق بالآية ،</w:t>
      </w:r>
      <w:r>
        <w:rPr>
          <w:rtl/>
        </w:rPr>
        <w:t xml:space="preserve"> و</w:t>
      </w:r>
      <w:r w:rsidRPr="00C875FB">
        <w:rPr>
          <w:rtl/>
        </w:rPr>
        <w:t>قوله : متروكة</w:t>
      </w:r>
      <w:r w:rsidRPr="009746DC">
        <w:rPr>
          <w:rtl/>
        </w:rPr>
        <w:t xml:space="preserve"> ، تفسير لقوله : موقوفة ، ودخول الفاء في الخبر لكون المبتدأ موصوفا</w:t>
      </w:r>
      <w:r w:rsidR="00A21216">
        <w:rPr>
          <w:rFonts w:hint="cs"/>
          <w:rtl/>
        </w:rPr>
        <w:t>ً</w:t>
      </w:r>
      <w:r w:rsidRPr="009746DC">
        <w:rPr>
          <w:rtl/>
        </w:rPr>
        <w:t xml:space="preserve"> بالموصول فيتضمن معنى الشرط</w:t>
      </w:r>
      <w:r w:rsidRPr="00C875FB">
        <w:rPr>
          <w:rtl/>
        </w:rPr>
        <w:t xml:space="preserve"> « </w:t>
      </w:r>
      <w:r w:rsidR="00D83B35">
        <w:rPr>
          <w:rtl/>
        </w:rPr>
        <w:t xml:space="preserve">علىّ </w:t>
      </w:r>
      <w:r w:rsidRPr="00C875FB">
        <w:rPr>
          <w:rtl/>
        </w:rPr>
        <w:t>ما يصالحهم »</w:t>
      </w:r>
      <w:r w:rsidRPr="009746DC">
        <w:rPr>
          <w:rtl/>
        </w:rPr>
        <w:t xml:space="preserve"> متعلق بموقوفة أو متروكة أو يعمرها وما بعده </w:t>
      </w:r>
      <w:r w:rsidR="00D83B35">
        <w:rPr>
          <w:rtl/>
        </w:rPr>
        <w:t xml:space="preserve">علىّ </w:t>
      </w:r>
      <w:r w:rsidRPr="009746DC">
        <w:rPr>
          <w:rtl/>
        </w:rPr>
        <w:t>التنازع</w:t>
      </w:r>
      <w:r>
        <w:rPr>
          <w:rtl/>
        </w:rPr>
        <w:t xml:space="preserve"> </w:t>
      </w:r>
      <w:r w:rsidRPr="00C875FB">
        <w:rPr>
          <w:rtl/>
        </w:rPr>
        <w:t>« من الحق »</w:t>
      </w:r>
      <w:r w:rsidRPr="009746DC">
        <w:rPr>
          <w:rtl/>
        </w:rPr>
        <w:t xml:space="preserve"> أي حق الأرض ، وفي التهذيب من الخراج.</w:t>
      </w:r>
    </w:p>
    <w:p w:rsidR="00B717C7" w:rsidRPr="009746DC" w:rsidRDefault="00B717C7" w:rsidP="00FA4CE1">
      <w:pPr>
        <w:pStyle w:val="libNormal"/>
        <w:rPr>
          <w:rtl/>
        </w:rPr>
      </w:pPr>
      <w:r w:rsidRPr="00C875FB">
        <w:rPr>
          <w:rtl/>
        </w:rPr>
        <w:t>« فإذا أخرج منها ما أخرج »</w:t>
      </w:r>
      <w:r w:rsidRPr="009746DC">
        <w:rPr>
          <w:rtl/>
        </w:rPr>
        <w:t xml:space="preserve"> فيه إيماء إلى إخراج المؤن ، واختلف الأصحاب في ذلك فقال الشيخ في « ط » و « ف » المؤن كلها </w:t>
      </w:r>
      <w:r w:rsidR="00D83B35">
        <w:rPr>
          <w:rtl/>
        </w:rPr>
        <w:t xml:space="preserve">علىّ </w:t>
      </w:r>
      <w:r w:rsidRPr="009746DC">
        <w:rPr>
          <w:rtl/>
        </w:rPr>
        <w:t xml:space="preserve">رب المال دون الفقراء ، ونسبه في « ف » إلى جميع الفقهاء وحكى يحيى بن سعيد عليه الإجماع </w:t>
      </w:r>
      <w:r w:rsidR="000164B7">
        <w:rPr>
          <w:rtl/>
        </w:rPr>
        <w:t xml:space="preserve">إلّا </w:t>
      </w:r>
      <w:r w:rsidRPr="009746DC">
        <w:rPr>
          <w:rtl/>
        </w:rPr>
        <w:t>من عطاء ، واختاره جماعة من المتأخرين منهم الشهيد الثاني في فوائد القواعد ، وقال الشيخ في « يه » باستثناء المؤن كلها وهو قول المفيد وابن إدريس والفاضلين والشهيد ، ونسبه العلامة في المنتهى إلى أكثر الأصحاب والأول أقوى ، وهذه العبارة لي</w:t>
      </w:r>
      <w:r w:rsidR="003928AF">
        <w:rPr>
          <w:rtl/>
        </w:rPr>
        <w:t>س</w:t>
      </w:r>
      <w:r w:rsidR="00FA4CE1">
        <w:rPr>
          <w:rtl/>
        </w:rPr>
        <w:t>ت</w:t>
      </w:r>
      <w:r w:rsidR="003928AF">
        <w:rPr>
          <w:rtl/>
        </w:rPr>
        <w:t xml:space="preserve"> </w:t>
      </w:r>
      <w:r w:rsidRPr="009746DC">
        <w:rPr>
          <w:rtl/>
        </w:rPr>
        <w:t xml:space="preserve">بصريحة في الاستثناء إذ يمكن </w:t>
      </w:r>
      <w:r w:rsidR="00D8033E">
        <w:rPr>
          <w:rtl/>
        </w:rPr>
        <w:t xml:space="preserve">ان </w:t>
      </w:r>
      <w:r w:rsidRPr="009746DC">
        <w:rPr>
          <w:rtl/>
        </w:rPr>
        <w:t>يقرأ الفعل</w:t>
      </w:r>
      <w:r w:rsidR="00D8033E">
        <w:rPr>
          <w:rtl/>
        </w:rPr>
        <w:t xml:space="preserve">ان </w:t>
      </w:r>
      <w:r w:rsidR="00D83B35">
        <w:rPr>
          <w:rtl/>
        </w:rPr>
        <w:t xml:space="preserve">علىّ </w:t>
      </w:r>
      <w:r w:rsidRPr="009746DC">
        <w:rPr>
          <w:rtl/>
        </w:rPr>
        <w:t xml:space="preserve">بناء المجهول ، أي أخرج الله من الأرض ما أخرج </w:t>
      </w:r>
      <w:r w:rsidR="00DB1A91">
        <w:rPr>
          <w:rtl/>
        </w:rPr>
        <w:t xml:space="preserve">ويؤيّده </w:t>
      </w:r>
      <w:r w:rsidR="00D8033E">
        <w:rPr>
          <w:rtl/>
        </w:rPr>
        <w:t xml:space="preserve">ان </w:t>
      </w:r>
      <w:r w:rsidRPr="009746DC">
        <w:rPr>
          <w:rtl/>
        </w:rPr>
        <w:t>في « يب » فإذا خرج منها فابتدأ</w:t>
      </w:r>
      <w:r w:rsidRPr="00C875FB">
        <w:rPr>
          <w:rtl/>
        </w:rPr>
        <w:t xml:space="preserve"> من الجميع ،</w:t>
      </w:r>
      <w:r w:rsidRPr="009746DC">
        <w:rPr>
          <w:rtl/>
        </w:rPr>
        <w:t xml:space="preserve"> أي قبل إخراج حصة العامل</w:t>
      </w:r>
      <w:r>
        <w:rPr>
          <w:rtl/>
        </w:rPr>
        <w:t xml:space="preserve"> </w:t>
      </w:r>
      <w:r w:rsidRPr="00C875FB">
        <w:rPr>
          <w:rtl/>
        </w:rPr>
        <w:t>« مما سقت السماء »</w:t>
      </w:r>
      <w:r w:rsidRPr="009746DC">
        <w:rPr>
          <w:rtl/>
        </w:rPr>
        <w:t xml:space="preserve"> أي السحاب أو هو مبني </w:t>
      </w:r>
      <w:r w:rsidR="00D83B35">
        <w:rPr>
          <w:rtl/>
        </w:rPr>
        <w:t xml:space="preserve">علىّ </w:t>
      </w:r>
      <w:r w:rsidRPr="009746DC">
        <w:rPr>
          <w:rtl/>
        </w:rPr>
        <w:t>نزول الماء من السماء إلى السحاب</w:t>
      </w:r>
      <w:r>
        <w:rPr>
          <w:rtl/>
        </w:rPr>
        <w:t xml:space="preserve"> </w:t>
      </w:r>
      <w:r w:rsidRPr="00C875FB">
        <w:rPr>
          <w:rtl/>
        </w:rPr>
        <w:t>« سيحا</w:t>
      </w:r>
      <w:r w:rsidR="00FA4CE1">
        <w:rPr>
          <w:rFonts w:hint="cs"/>
          <w:rtl/>
        </w:rPr>
        <w:t>ً</w:t>
      </w:r>
      <w:r w:rsidRPr="00C875FB">
        <w:rPr>
          <w:rtl/>
        </w:rPr>
        <w:t xml:space="preserve"> »</w:t>
      </w:r>
      <w:r w:rsidRPr="009746DC">
        <w:rPr>
          <w:rtl/>
        </w:rPr>
        <w:t xml:space="preserve"> أي جريا </w:t>
      </w:r>
      <w:r w:rsidR="00D83B35">
        <w:rPr>
          <w:rtl/>
        </w:rPr>
        <w:t xml:space="preserve">علىّ </w:t>
      </w:r>
      <w:r w:rsidRPr="009746DC">
        <w:rPr>
          <w:rtl/>
        </w:rPr>
        <w:t>وجه الأرض وفي القاموس ساح الماء يسيح سيحا</w:t>
      </w:r>
    </w:p>
    <w:p w:rsidR="008930D5" w:rsidRDefault="008930D5" w:rsidP="008930D5">
      <w:pPr>
        <w:pStyle w:val="libNormal"/>
        <w:rPr>
          <w:rtl/>
        </w:rPr>
      </w:pPr>
      <w:r>
        <w:rPr>
          <w:rtl/>
        </w:rPr>
        <w:br w:type="page"/>
      </w:r>
    </w:p>
    <w:p w:rsidR="00B717C7" w:rsidRPr="009746DC" w:rsidRDefault="00B717C7" w:rsidP="00A21216">
      <w:pPr>
        <w:pStyle w:val="libNormal"/>
        <w:rPr>
          <w:rtl/>
          <w:lang w:bidi="fa-IR"/>
        </w:rPr>
      </w:pPr>
      <w:r w:rsidRPr="009746DC">
        <w:rPr>
          <w:rtl/>
          <w:lang w:bidi="fa-IR"/>
        </w:rPr>
        <w:lastRenderedPageBreak/>
        <w:t xml:space="preserve">الجهة </w:t>
      </w:r>
      <w:r w:rsidR="003928AF">
        <w:rPr>
          <w:rtl/>
          <w:lang w:bidi="fa-IR"/>
        </w:rPr>
        <w:t xml:space="preserve">الّتي </w:t>
      </w:r>
      <w:r w:rsidRPr="009746DC">
        <w:rPr>
          <w:rtl/>
          <w:lang w:bidi="fa-IR"/>
        </w:rPr>
        <w:t>وج</w:t>
      </w:r>
      <w:r w:rsidR="00A21216">
        <w:rPr>
          <w:rFonts w:hint="cs"/>
          <w:rtl/>
          <w:lang w:bidi="fa-IR"/>
        </w:rPr>
        <w:t>ّ</w:t>
      </w:r>
      <w:r w:rsidRPr="009746DC">
        <w:rPr>
          <w:rtl/>
          <w:lang w:bidi="fa-IR"/>
        </w:rPr>
        <w:t xml:space="preserve">هها الله </w:t>
      </w:r>
      <w:r w:rsidR="00D83B35">
        <w:rPr>
          <w:rtl/>
          <w:lang w:bidi="fa-IR"/>
        </w:rPr>
        <w:t xml:space="preserve">علىّ </w:t>
      </w:r>
      <w:r w:rsidRPr="009746DC">
        <w:rPr>
          <w:rtl/>
          <w:lang w:bidi="fa-IR"/>
        </w:rPr>
        <w:t xml:space="preserve">ثمانية أسهم </w:t>
      </w:r>
      <w:r w:rsidRPr="005E3B39">
        <w:rPr>
          <w:rtl/>
        </w:rPr>
        <w:t>«</w:t>
      </w:r>
      <w:r w:rsidRPr="009746DC">
        <w:rPr>
          <w:rtl/>
        </w:rPr>
        <w:t xml:space="preserve"> لِلْفُقَراءِ وَالْمَساكِينِ وَالْعامِلِينَ عَلَيْها وَالْمُؤَلَّفَةِ قُلُوبُهُمْ وَفِي الرِّقابِ وَالْغارِمِينَ وَفِي سَبِيلِ اللهِ وَابْنِ السَّبِيلِ </w:t>
      </w:r>
      <w:r w:rsidRPr="005E3B39">
        <w:rPr>
          <w:rtl/>
        </w:rPr>
        <w:t>»</w:t>
      </w:r>
      <w:r w:rsidRPr="009746DC">
        <w:rPr>
          <w:rtl/>
          <w:lang w:bidi="fa-IR"/>
        </w:rPr>
        <w:t xml:space="preserve"> ثمانية أسهم يقسم بينهم في مواضعهم بقدر ما يستغنون به في سنتهم بلا ضيق ولا تقتير ف</w:t>
      </w:r>
      <w:r w:rsidR="00D8033E">
        <w:rPr>
          <w:rtl/>
          <w:lang w:bidi="fa-IR"/>
        </w:rPr>
        <w:t xml:space="preserve">ان </w:t>
      </w:r>
      <w:r w:rsidRPr="009746DC">
        <w:rPr>
          <w:rtl/>
          <w:lang w:bidi="fa-IR"/>
        </w:rPr>
        <w:t>فضل من ذلك شيء رد إلى الوالي و</w:t>
      </w:r>
      <w:r w:rsidR="00D8033E">
        <w:rPr>
          <w:rtl/>
          <w:lang w:bidi="fa-IR"/>
        </w:rPr>
        <w:t xml:space="preserve">ان </w:t>
      </w:r>
      <w:r w:rsidRPr="009746DC">
        <w:rPr>
          <w:rtl/>
          <w:lang w:bidi="fa-IR"/>
        </w:rPr>
        <w:t xml:space="preserve">نقص من ذلك شيء ولم يكتفوا به </w:t>
      </w:r>
      <w:r w:rsidR="00551E04">
        <w:rPr>
          <w:rtl/>
          <w:lang w:bidi="fa-IR"/>
        </w:rPr>
        <w:t xml:space="preserve">كان </w:t>
      </w:r>
      <w:r w:rsidR="00D83B35">
        <w:rPr>
          <w:rtl/>
          <w:lang w:bidi="fa-IR"/>
        </w:rPr>
        <w:t xml:space="preserve">علىّ </w:t>
      </w:r>
      <w:r w:rsidRPr="009746DC">
        <w:rPr>
          <w:rtl/>
          <w:lang w:bidi="fa-IR"/>
        </w:rPr>
        <w:t xml:space="preserve">الوالي </w:t>
      </w:r>
      <w:r w:rsidR="00D8033E">
        <w:rPr>
          <w:rtl/>
          <w:lang w:bidi="fa-IR"/>
        </w:rPr>
        <w:t xml:space="preserve">ان </w:t>
      </w:r>
      <w:r w:rsidRPr="009746DC">
        <w:rPr>
          <w:rtl/>
          <w:lang w:bidi="fa-IR"/>
        </w:rPr>
        <w:t>يمونهم من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21216">
      <w:pPr>
        <w:pStyle w:val="libNormal"/>
        <w:rPr>
          <w:rtl/>
        </w:rPr>
      </w:pPr>
      <w:r w:rsidRPr="009746DC">
        <w:rPr>
          <w:rtl/>
        </w:rPr>
        <w:t>وسيحانا</w:t>
      </w:r>
      <w:r w:rsidR="00A21216">
        <w:rPr>
          <w:rFonts w:hint="cs"/>
          <w:rtl/>
        </w:rPr>
        <w:t>ً</w:t>
      </w:r>
      <w:r w:rsidRPr="009746DC">
        <w:rPr>
          <w:rtl/>
        </w:rPr>
        <w:t xml:space="preserve"> : جرى </w:t>
      </w:r>
      <w:r w:rsidR="00D83B35">
        <w:rPr>
          <w:rtl/>
        </w:rPr>
        <w:t xml:space="preserve">علىّ </w:t>
      </w:r>
      <w:r w:rsidRPr="009746DC">
        <w:rPr>
          <w:rtl/>
        </w:rPr>
        <w:t>وجه الأرض ، والسيح : الماء الجاري الظاهر ،</w:t>
      </w:r>
      <w:r>
        <w:rPr>
          <w:rtl/>
        </w:rPr>
        <w:t xml:space="preserve"> و</w:t>
      </w:r>
      <w:r w:rsidRPr="00C875FB">
        <w:rPr>
          <w:rtl/>
        </w:rPr>
        <w:t>الدوالي</w:t>
      </w:r>
      <w:r w:rsidRPr="009746DC">
        <w:rPr>
          <w:rtl/>
        </w:rPr>
        <w:t xml:space="preserve"> جمع الدالية وهي المنجنون والدولاب يدار للاستسقاء بالدلو ،</w:t>
      </w:r>
      <w:r>
        <w:rPr>
          <w:rtl/>
        </w:rPr>
        <w:t xml:space="preserve"> و</w:t>
      </w:r>
      <w:r w:rsidRPr="00C875FB">
        <w:rPr>
          <w:rtl/>
        </w:rPr>
        <w:t>النواضح</w:t>
      </w:r>
      <w:r w:rsidRPr="009746DC">
        <w:rPr>
          <w:rtl/>
        </w:rPr>
        <w:t xml:space="preserve"> جمع ناضحة الدلاء العظيمة ، والنوق </w:t>
      </w:r>
      <w:r w:rsidR="003928AF">
        <w:rPr>
          <w:rtl/>
        </w:rPr>
        <w:t xml:space="preserve">الّتي </w:t>
      </w:r>
      <w:r w:rsidRPr="009746DC">
        <w:rPr>
          <w:rtl/>
        </w:rPr>
        <w:t>يستقى عليها.</w:t>
      </w:r>
    </w:p>
    <w:p w:rsidR="00B717C7" w:rsidRPr="009746DC" w:rsidRDefault="00B717C7" w:rsidP="00A21216">
      <w:pPr>
        <w:pStyle w:val="libNormal"/>
        <w:rPr>
          <w:rtl/>
        </w:rPr>
      </w:pPr>
      <w:r w:rsidRPr="00C875FB">
        <w:rPr>
          <w:rtl/>
        </w:rPr>
        <w:t>« ثمانية أسهم »</w:t>
      </w:r>
      <w:r w:rsidR="00A21216">
        <w:rPr>
          <w:rtl/>
        </w:rPr>
        <w:t xml:space="preserve"> مبتد</w:t>
      </w:r>
      <w:r w:rsidR="00A21216">
        <w:rPr>
          <w:rFonts w:hint="cs"/>
          <w:rtl/>
        </w:rPr>
        <w:t>اء</w:t>
      </w:r>
      <w:r w:rsidRPr="009746DC">
        <w:rPr>
          <w:rtl/>
        </w:rPr>
        <w:t xml:space="preserve"> تقسم </w:t>
      </w:r>
      <w:r w:rsidRPr="00A21216">
        <w:rPr>
          <w:rStyle w:val="libFootnotenumChar"/>
          <w:rtl/>
        </w:rPr>
        <w:t>(1)</w:t>
      </w:r>
      <w:r w:rsidRPr="009746DC">
        <w:rPr>
          <w:rtl/>
        </w:rPr>
        <w:t xml:space="preserve"> خبره ، وفي « يب » يقسمها بينهم</w:t>
      </w:r>
      <w:r>
        <w:rPr>
          <w:rtl/>
        </w:rPr>
        <w:t xml:space="preserve"> </w:t>
      </w:r>
      <w:r w:rsidRPr="00C875FB">
        <w:rPr>
          <w:rtl/>
        </w:rPr>
        <w:t>« في مواضعهم »</w:t>
      </w:r>
      <w:r w:rsidRPr="009746DC">
        <w:rPr>
          <w:rtl/>
        </w:rPr>
        <w:t xml:space="preserve"> متعلق بتقسم أو حال عن ضمير بينهم ، والغرض عدم نقل الزكاة من موضع إلى آخر مع وجود المستحق</w:t>
      </w:r>
      <w:r w:rsidR="00A21216">
        <w:rPr>
          <w:rFonts w:hint="cs"/>
          <w:rtl/>
        </w:rPr>
        <w:t>ّ</w:t>
      </w:r>
      <w:r w:rsidRPr="009746DC">
        <w:rPr>
          <w:rtl/>
        </w:rPr>
        <w:t xml:space="preserve"> ، أو أنه لا يطلب المستحق لتسليم الزكاة بل تنقل الزكاة إليه ، واختلف الأصحاب في جواز نقلها عن بلد المال مع وجود المستحق فيه ، وقيل :</w:t>
      </w:r>
      <w:r>
        <w:rPr>
          <w:rFonts w:hint="cs"/>
          <w:rtl/>
        </w:rPr>
        <w:t xml:space="preserve"> </w:t>
      </w:r>
      <w:r w:rsidRPr="009746DC">
        <w:rPr>
          <w:rtl/>
        </w:rPr>
        <w:t>يجوز مع الضمان.</w:t>
      </w:r>
    </w:p>
    <w:p w:rsidR="00B717C7" w:rsidRPr="009746DC" w:rsidRDefault="00B717C7" w:rsidP="00A21216">
      <w:pPr>
        <w:pStyle w:val="libNormal"/>
        <w:rPr>
          <w:rtl/>
        </w:rPr>
      </w:pPr>
      <w:r w:rsidRPr="00C875FB">
        <w:rPr>
          <w:rtl/>
        </w:rPr>
        <w:t xml:space="preserve">قوله </w:t>
      </w:r>
      <w:r w:rsidR="00850EDE">
        <w:rPr>
          <w:rStyle w:val="libAlaemChar"/>
          <w:rtl/>
        </w:rPr>
        <w:t xml:space="preserve">عليه‌السلام </w:t>
      </w:r>
      <w:r w:rsidRPr="00C875FB">
        <w:rPr>
          <w:rtl/>
        </w:rPr>
        <w:t>: بلا ضيق ،</w:t>
      </w:r>
      <w:r w:rsidRPr="009746DC">
        <w:rPr>
          <w:rtl/>
        </w:rPr>
        <w:t xml:space="preserve"> أي في أنفسهم</w:t>
      </w:r>
      <w:r>
        <w:rPr>
          <w:rtl/>
        </w:rPr>
        <w:t xml:space="preserve"> </w:t>
      </w:r>
      <w:r w:rsidRPr="00C875FB">
        <w:rPr>
          <w:rtl/>
        </w:rPr>
        <w:t>« ولا تقتير »</w:t>
      </w:r>
      <w:r w:rsidRPr="009746DC">
        <w:rPr>
          <w:rtl/>
        </w:rPr>
        <w:t xml:space="preserve"> أي </w:t>
      </w:r>
      <w:r w:rsidR="00D83B35">
        <w:rPr>
          <w:rtl/>
        </w:rPr>
        <w:t xml:space="preserve">علىّ </w:t>
      </w:r>
      <w:r w:rsidRPr="009746DC">
        <w:rPr>
          <w:rtl/>
        </w:rPr>
        <w:t>عيالهم ، أو التقتير أهون من الضيق</w:t>
      </w:r>
      <w:r>
        <w:rPr>
          <w:rtl/>
        </w:rPr>
        <w:t xml:space="preserve"> </w:t>
      </w:r>
      <w:r w:rsidRPr="00C875FB">
        <w:rPr>
          <w:rtl/>
        </w:rPr>
        <w:t>« رد إلى الوالي »</w:t>
      </w:r>
      <w:r w:rsidRPr="009746DC">
        <w:rPr>
          <w:rtl/>
        </w:rPr>
        <w:t xml:space="preserve"> أي </w:t>
      </w:r>
      <w:r w:rsidR="00406F49">
        <w:rPr>
          <w:rtl/>
        </w:rPr>
        <w:t xml:space="preserve">الإمام </w:t>
      </w:r>
      <w:r w:rsidRPr="009746DC">
        <w:rPr>
          <w:rtl/>
        </w:rPr>
        <w:t>أو نائبه لا ل</w:t>
      </w:r>
      <w:r w:rsidR="00D8033E">
        <w:rPr>
          <w:rtl/>
        </w:rPr>
        <w:t xml:space="preserve">ان </w:t>
      </w:r>
      <w:r w:rsidRPr="009746DC">
        <w:rPr>
          <w:rtl/>
        </w:rPr>
        <w:t>يأخذه لنفسه بل ليصرفه في مصرف آخر يراه مصلحة ل</w:t>
      </w:r>
      <w:r w:rsidR="00D8033E">
        <w:rPr>
          <w:rtl/>
        </w:rPr>
        <w:t xml:space="preserve">ان </w:t>
      </w:r>
      <w:r w:rsidRPr="009746DC">
        <w:rPr>
          <w:rtl/>
        </w:rPr>
        <w:t xml:space="preserve">الصدقة محرمة </w:t>
      </w:r>
      <w:r w:rsidR="00D83B35">
        <w:rPr>
          <w:rtl/>
        </w:rPr>
        <w:t xml:space="preserve">علىّ </w:t>
      </w:r>
      <w:r w:rsidR="00406F49">
        <w:rPr>
          <w:rtl/>
        </w:rPr>
        <w:t xml:space="preserve">الإمام </w:t>
      </w:r>
      <w:r w:rsidRPr="009746DC">
        <w:rPr>
          <w:rtl/>
        </w:rPr>
        <w:t>، وظاهره أنه لا يعطى من الزكاة أكثر من قوت السنة ، وهو خلاف المشهور بين الأصحاب ، قال في المنتهى :</w:t>
      </w:r>
      <w:r>
        <w:rPr>
          <w:rFonts w:hint="cs"/>
          <w:rtl/>
        </w:rPr>
        <w:t xml:space="preserve"> </w:t>
      </w:r>
      <w:r w:rsidRPr="009746DC">
        <w:rPr>
          <w:rtl/>
        </w:rPr>
        <w:t xml:space="preserve">يجوز </w:t>
      </w:r>
      <w:r w:rsidR="00D8033E">
        <w:rPr>
          <w:rtl/>
        </w:rPr>
        <w:t xml:space="preserve">ان </w:t>
      </w:r>
      <w:r w:rsidRPr="009746DC">
        <w:rPr>
          <w:rtl/>
        </w:rPr>
        <w:t xml:space="preserve">يعطى الفقير ما يغنيه وما يزيد </w:t>
      </w:r>
      <w:r w:rsidR="00D83B35">
        <w:rPr>
          <w:rtl/>
        </w:rPr>
        <w:t xml:space="preserve">علىّ </w:t>
      </w:r>
      <w:r w:rsidRPr="009746DC">
        <w:rPr>
          <w:rtl/>
        </w:rPr>
        <w:t xml:space="preserve">غناه ، وهو قول علمائنا أجمع ، نعم قيل : في ذي الكسب إذا قصر كسبه عن مؤنة سنة لا يأخذ ما يزيد </w:t>
      </w:r>
      <w:r w:rsidR="00D83B35">
        <w:rPr>
          <w:rtl/>
        </w:rPr>
        <w:t xml:space="preserve">علىّ </w:t>
      </w:r>
      <w:r w:rsidRPr="009746DC">
        <w:rPr>
          <w:rtl/>
        </w:rPr>
        <w:t xml:space="preserve">كفايته ، وظاهر المنتهى وقوع الخلاف في غير ذي الكسب </w:t>
      </w:r>
      <w:r w:rsidR="00E43AE8">
        <w:rPr>
          <w:rtl/>
        </w:rPr>
        <w:t>أيضاً</w:t>
      </w:r>
      <w:r w:rsidR="00551E04">
        <w:rPr>
          <w:rtl/>
        </w:rPr>
        <w:t xml:space="preserve"> </w:t>
      </w:r>
      <w:r w:rsidRPr="009746DC">
        <w:rPr>
          <w:rtl/>
        </w:rPr>
        <w:t xml:space="preserve">حيث قال : لو </w:t>
      </w:r>
      <w:r w:rsidR="00551E04">
        <w:rPr>
          <w:rtl/>
        </w:rPr>
        <w:t xml:space="preserve">كان </w:t>
      </w:r>
      <w:r w:rsidRPr="009746DC">
        <w:rPr>
          <w:rtl/>
        </w:rPr>
        <w:t>معه ما يقصر عن مؤنته ومؤنة عياله حولا جاز له أخذ الزكاة لأن</w:t>
      </w:r>
      <w:r w:rsidR="00A21216">
        <w:rPr>
          <w:rFonts w:hint="cs"/>
          <w:rtl/>
        </w:rPr>
        <w:t>ّ</w:t>
      </w:r>
      <w:r w:rsidRPr="009746DC">
        <w:rPr>
          <w:rtl/>
        </w:rPr>
        <w:t>ه محتاج ، وقيل : لا يأخذ زائدا عن تتمة المؤنة حولا ، وليس بالوجه ، انتهى.</w:t>
      </w:r>
    </w:p>
    <w:p w:rsidR="00B717C7" w:rsidRPr="009746DC" w:rsidRDefault="00B717C7" w:rsidP="00A21216">
      <w:pPr>
        <w:pStyle w:val="libNormal"/>
        <w:rPr>
          <w:rtl/>
        </w:rPr>
      </w:pPr>
      <w:r w:rsidRPr="009746DC">
        <w:rPr>
          <w:rtl/>
        </w:rPr>
        <w:t xml:space="preserve">ويمكن حمل الخبر </w:t>
      </w:r>
      <w:r w:rsidR="00D83B35">
        <w:rPr>
          <w:rtl/>
        </w:rPr>
        <w:t xml:space="preserve">علىّ </w:t>
      </w:r>
      <w:r w:rsidRPr="009746DC">
        <w:rPr>
          <w:rtl/>
        </w:rPr>
        <w:t>أنه يجوز لل</w:t>
      </w:r>
      <w:r w:rsidR="00AA7D34">
        <w:rPr>
          <w:rtl/>
        </w:rPr>
        <w:t xml:space="preserve">إمام </w:t>
      </w:r>
      <w:r w:rsidR="00D8033E">
        <w:rPr>
          <w:rtl/>
        </w:rPr>
        <w:t xml:space="preserve">ان </w:t>
      </w:r>
      <w:r w:rsidRPr="009746DC">
        <w:rPr>
          <w:rtl/>
        </w:rPr>
        <w:t>يفعل ذلك لا أنه يجب عليه ،</w:t>
      </w:r>
    </w:p>
    <w:p w:rsidR="00B717C7" w:rsidRPr="009746DC" w:rsidRDefault="00B717C7" w:rsidP="00A21216">
      <w:pPr>
        <w:pStyle w:val="libLine"/>
        <w:rPr>
          <w:rtl/>
        </w:rPr>
      </w:pPr>
      <w:r w:rsidRPr="009746DC">
        <w:rPr>
          <w:rtl/>
        </w:rPr>
        <w:t>__________________</w:t>
      </w:r>
    </w:p>
    <w:p w:rsidR="00B717C7" w:rsidRPr="009746DC" w:rsidRDefault="00B717C7" w:rsidP="00A21216">
      <w:pPr>
        <w:pStyle w:val="libFootnote0"/>
        <w:rPr>
          <w:rtl/>
          <w:lang w:bidi="fa-IR"/>
        </w:rPr>
      </w:pPr>
      <w:r>
        <w:rPr>
          <w:rtl/>
        </w:rPr>
        <w:t>(</w:t>
      </w:r>
      <w:r w:rsidRPr="009746DC">
        <w:rPr>
          <w:rtl/>
        </w:rPr>
        <w:t>1) وفي المتن « يقسم » بالياء.</w:t>
      </w:r>
    </w:p>
    <w:p w:rsidR="008930D5" w:rsidRDefault="008930D5" w:rsidP="008930D5">
      <w:pPr>
        <w:pStyle w:val="libNormal"/>
        <w:rPr>
          <w:rtl/>
        </w:rPr>
      </w:pPr>
      <w:r>
        <w:rPr>
          <w:rtl/>
        </w:rPr>
        <w:br w:type="page"/>
      </w:r>
    </w:p>
    <w:p w:rsidR="00B717C7" w:rsidRDefault="00B717C7" w:rsidP="00A21216">
      <w:pPr>
        <w:pStyle w:val="libNormal"/>
        <w:rPr>
          <w:rtl/>
        </w:rPr>
      </w:pPr>
      <w:r w:rsidRPr="009746DC">
        <w:rPr>
          <w:rtl/>
        </w:rPr>
        <w:lastRenderedPageBreak/>
        <w:t xml:space="preserve">عنده بقدر سعتهم </w:t>
      </w:r>
      <w:r w:rsidR="00FE5F86">
        <w:rPr>
          <w:rtl/>
        </w:rPr>
        <w:t xml:space="preserve">حتّى </w:t>
      </w:r>
      <w:r w:rsidRPr="009746DC">
        <w:rPr>
          <w:rtl/>
        </w:rPr>
        <w:t xml:space="preserve">يستغنوا ويؤخذ بعد ما بقي من العشر فيقسم بين الوالي وبين شركائه الذين هم عمال الأرض وأكرتها فيدفع إليهم أنصباؤهم </w:t>
      </w:r>
      <w:r w:rsidR="00D83B35">
        <w:rPr>
          <w:rtl/>
        </w:rPr>
        <w:t xml:space="preserve">علىّ </w:t>
      </w:r>
      <w:r w:rsidRPr="009746DC">
        <w:rPr>
          <w:rtl/>
        </w:rPr>
        <w:t xml:space="preserve">ما صالحهم عليه ويؤخذ الباقي فيكون بعد ذلك أرزاق أعوانه </w:t>
      </w:r>
      <w:r w:rsidR="00D83B35">
        <w:rPr>
          <w:rtl/>
        </w:rPr>
        <w:t xml:space="preserve">علىّ </w:t>
      </w:r>
      <w:r w:rsidRPr="009746DC">
        <w:rPr>
          <w:rtl/>
        </w:rPr>
        <w:t xml:space="preserve">دين الله وفي مصلحة ما ينوبه من تقوية </w:t>
      </w:r>
      <w:r w:rsidR="00D83B35">
        <w:rPr>
          <w:rtl/>
        </w:rPr>
        <w:t xml:space="preserve">الإسلام </w:t>
      </w:r>
      <w:r w:rsidRPr="009746DC">
        <w:rPr>
          <w:rtl/>
        </w:rPr>
        <w:t>وتقوية الدين في وجوه الجهاد وغير ذلك مما فيه مصلحة العامة ليس لنفسه من ذلك قليل ولا كثير</w:t>
      </w:r>
      <w:r>
        <w:rPr>
          <w:rFonts w:hint="cs"/>
          <w:rtl/>
        </w:rPr>
        <w:t>.</w:t>
      </w:r>
    </w:p>
    <w:p w:rsidR="00B717C7" w:rsidRPr="009746DC" w:rsidRDefault="00B717C7" w:rsidP="00A21216">
      <w:pPr>
        <w:pStyle w:val="libNormal"/>
        <w:rPr>
          <w:rtl/>
        </w:rPr>
      </w:pPr>
      <w:r w:rsidRPr="009746DC">
        <w:rPr>
          <w:rtl/>
        </w:rPr>
        <w:t xml:space="preserve">وله بعد الخمس الأنفال والأنفال </w:t>
      </w:r>
      <w:r w:rsidR="006A0B61">
        <w:rPr>
          <w:rtl/>
        </w:rPr>
        <w:t xml:space="preserve">كلّ </w:t>
      </w:r>
      <w:r w:rsidRPr="009746DC">
        <w:rPr>
          <w:rtl/>
        </w:rPr>
        <w:t>أرض خربة قد باد أهلها و</w:t>
      </w:r>
      <w:r w:rsidR="006A0B61">
        <w:rPr>
          <w:rtl/>
        </w:rPr>
        <w:t xml:space="preserve">كلّ </w:t>
      </w:r>
      <w:r w:rsidRPr="009746DC">
        <w:rPr>
          <w:rtl/>
        </w:rPr>
        <w:t>أرض لم يوجف عليها</w:t>
      </w:r>
      <w:r w:rsidRPr="004F13D5">
        <w:rPr>
          <w:rtl/>
        </w:rPr>
        <w:t xml:space="preserve"> بخَيْلٍ وَلا رِكابٍ</w:t>
      </w:r>
      <w:r>
        <w:rPr>
          <w:rFonts w:hint="cs"/>
          <w:rtl/>
        </w:rPr>
        <w:t xml:space="preserve"> </w:t>
      </w:r>
      <w:r w:rsidRPr="004F13D5">
        <w:rPr>
          <w:rtl/>
        </w:rPr>
        <w:t>ول</w:t>
      </w:r>
      <w:r w:rsidRPr="009746DC">
        <w:rPr>
          <w:rtl/>
        </w:rPr>
        <w:t xml:space="preserve">كن صالحوا صلحا وأعطوا بأيديهم </w:t>
      </w:r>
      <w:r w:rsidR="00D83B35">
        <w:rPr>
          <w:rtl/>
        </w:rPr>
        <w:t xml:space="preserve">علىّ </w:t>
      </w:r>
      <w:r w:rsidRPr="009746DC">
        <w:rPr>
          <w:rtl/>
        </w:rPr>
        <w:t>غير قتال وله رءوس الجبال وبطون الأودية والآج</w:t>
      </w:r>
      <w:r w:rsidR="00A21216">
        <w:rPr>
          <w:rFonts w:hint="cs"/>
          <w:rtl/>
        </w:rPr>
        <w:t>ا</w:t>
      </w:r>
      <w:r w:rsidR="00A21216">
        <w:rPr>
          <w:rtl/>
        </w:rPr>
        <w:t>م</w:t>
      </w:r>
      <w:r w:rsidR="00551E04">
        <w:rPr>
          <w:rtl/>
        </w:rPr>
        <w:t xml:space="preserve"> </w:t>
      </w:r>
      <w:r w:rsidRPr="009746DC">
        <w:rPr>
          <w:rtl/>
        </w:rPr>
        <w:t>و</w:t>
      </w:r>
      <w:r w:rsidR="006A0B61">
        <w:rPr>
          <w:rtl/>
        </w:rPr>
        <w:t xml:space="preserve">كلّ </w:t>
      </w:r>
      <w:r w:rsidRPr="009746DC">
        <w:rPr>
          <w:rtl/>
        </w:rPr>
        <w:t xml:space="preserve">أرض ميتة لا رب لها وله صوافي الملوك ما </w:t>
      </w:r>
      <w:r w:rsidR="00551E04">
        <w:rPr>
          <w:rtl/>
        </w:rPr>
        <w:t xml:space="preserve">كان </w:t>
      </w:r>
      <w:r w:rsidRPr="009746DC">
        <w:rPr>
          <w:rtl/>
        </w:rPr>
        <w:t>في أيديهم من غير وجه الغصب ل</w:t>
      </w:r>
      <w:r w:rsidR="00D8033E">
        <w:rPr>
          <w:rtl/>
        </w:rPr>
        <w:t xml:space="preserve">ان </w:t>
      </w:r>
      <w:r w:rsidRPr="009746DC">
        <w:rPr>
          <w:rtl/>
        </w:rPr>
        <w:t>الغصب كله مردود وهو وارث من لا وارث له يعول من لا حيلة له</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21216">
      <w:pPr>
        <w:pStyle w:val="libNormal"/>
        <w:rPr>
          <w:rtl/>
        </w:rPr>
      </w:pPr>
      <w:r w:rsidRPr="009746DC">
        <w:rPr>
          <w:rtl/>
        </w:rPr>
        <w:t>أو يكون ذلك مختص</w:t>
      </w:r>
      <w:r w:rsidR="00A21216">
        <w:rPr>
          <w:rFonts w:hint="cs"/>
          <w:rtl/>
        </w:rPr>
        <w:t>ّ</w:t>
      </w:r>
      <w:r w:rsidRPr="009746DC">
        <w:rPr>
          <w:rtl/>
        </w:rPr>
        <w:t>ا</w:t>
      </w:r>
      <w:r w:rsidR="00A21216">
        <w:rPr>
          <w:rFonts w:hint="cs"/>
          <w:rtl/>
        </w:rPr>
        <w:t>ً</w:t>
      </w:r>
      <w:r w:rsidRPr="009746DC">
        <w:rPr>
          <w:rtl/>
        </w:rPr>
        <w:t xml:space="preserve"> ب</w:t>
      </w:r>
      <w:r w:rsidR="00406F49">
        <w:rPr>
          <w:rtl/>
        </w:rPr>
        <w:t xml:space="preserve">الإمام </w:t>
      </w:r>
      <w:r w:rsidRPr="009746DC">
        <w:rPr>
          <w:rtl/>
        </w:rPr>
        <w:t xml:space="preserve">، وصاحب المال يجوز </w:t>
      </w:r>
      <w:r w:rsidR="00D8033E">
        <w:rPr>
          <w:rtl/>
        </w:rPr>
        <w:t xml:space="preserve">ان </w:t>
      </w:r>
      <w:r w:rsidRPr="009746DC">
        <w:rPr>
          <w:rtl/>
        </w:rPr>
        <w:t>يعطى أكثر.</w:t>
      </w:r>
    </w:p>
    <w:p w:rsidR="00B717C7" w:rsidRPr="009746DC" w:rsidRDefault="00B717C7" w:rsidP="00A21216">
      <w:pPr>
        <w:pStyle w:val="libNormal"/>
        <w:rPr>
          <w:rtl/>
        </w:rPr>
      </w:pPr>
      <w:r w:rsidRPr="00C875FB">
        <w:rPr>
          <w:rtl/>
        </w:rPr>
        <w:t>قوله : بين الوالي</w:t>
      </w:r>
      <w:r w:rsidRPr="009746DC">
        <w:rPr>
          <w:rtl/>
        </w:rPr>
        <w:t xml:space="preserve"> لأن</w:t>
      </w:r>
      <w:r w:rsidR="00A21216">
        <w:rPr>
          <w:rFonts w:hint="cs"/>
          <w:rtl/>
        </w:rPr>
        <w:t>ّ</w:t>
      </w:r>
      <w:r w:rsidRPr="009746DC">
        <w:rPr>
          <w:rtl/>
        </w:rPr>
        <w:t xml:space="preserve">ه هو الآخذ له والحاكم عليه ليصرفه في مصارفه لا ليأخذه لنفسه ، وفي القاموس : </w:t>
      </w:r>
      <w:r w:rsidRPr="00C875FB">
        <w:rPr>
          <w:rtl/>
        </w:rPr>
        <w:t>الأكرة</w:t>
      </w:r>
      <w:r w:rsidRPr="009746DC">
        <w:rPr>
          <w:rtl/>
        </w:rPr>
        <w:t xml:space="preserve"> بالضم</w:t>
      </w:r>
      <w:r w:rsidR="00A21216">
        <w:rPr>
          <w:rFonts w:hint="cs"/>
          <w:rtl/>
        </w:rPr>
        <w:t>ّ</w:t>
      </w:r>
      <w:r w:rsidRPr="009746DC">
        <w:rPr>
          <w:rtl/>
        </w:rPr>
        <w:t xml:space="preserve"> الحفرة يجتمع فيها الماء فيغرف صافيا والأكر والتأكر حفرها ، ومنه الأكار للحرث والجمع أكرة كأنه جمع أكر في التقدير.</w:t>
      </w:r>
    </w:p>
    <w:p w:rsidR="00B717C7" w:rsidRPr="009746DC" w:rsidRDefault="00B717C7" w:rsidP="00A21216">
      <w:pPr>
        <w:pStyle w:val="libNormal"/>
        <w:rPr>
          <w:rtl/>
        </w:rPr>
      </w:pPr>
      <w:r w:rsidRPr="00C875FB">
        <w:rPr>
          <w:rtl/>
        </w:rPr>
        <w:t xml:space="preserve">قوله </w:t>
      </w:r>
      <w:r w:rsidR="00850EDE">
        <w:rPr>
          <w:rStyle w:val="libAlaemChar"/>
          <w:rtl/>
        </w:rPr>
        <w:t xml:space="preserve">عليه‌السلام </w:t>
      </w:r>
      <w:r w:rsidRPr="00C875FB">
        <w:rPr>
          <w:rtl/>
        </w:rPr>
        <w:t>: وغير ذلك</w:t>
      </w:r>
      <w:r w:rsidRPr="009746DC">
        <w:rPr>
          <w:rtl/>
        </w:rPr>
        <w:t xml:space="preserve"> كإعطاء الوفود وإرسال الرسل وإصلاح الطرق وأرزاق المؤذنين والقضاة وأشباهها</w:t>
      </w:r>
      <w:r w:rsidRPr="00C875FB">
        <w:rPr>
          <w:rtl/>
        </w:rPr>
        <w:t xml:space="preserve"> « قليل ولا كثير »</w:t>
      </w:r>
      <w:r w:rsidRPr="009746DC">
        <w:rPr>
          <w:rtl/>
        </w:rPr>
        <w:t xml:space="preserve"> قيل : هذا مبني </w:t>
      </w:r>
      <w:r w:rsidR="00D83B35">
        <w:rPr>
          <w:rtl/>
        </w:rPr>
        <w:t xml:space="preserve">علىّ </w:t>
      </w:r>
      <w:r w:rsidRPr="009746DC">
        <w:rPr>
          <w:rtl/>
        </w:rPr>
        <w:t xml:space="preserve">عادتهم من ذكر الأقوى بعد الأضعف نحو قوله تعالى : </w:t>
      </w:r>
      <w:r w:rsidRPr="005E3B39">
        <w:rPr>
          <w:rtl/>
        </w:rPr>
        <w:t>«</w:t>
      </w:r>
      <w:r w:rsidRPr="009746DC">
        <w:rPr>
          <w:rtl/>
        </w:rPr>
        <w:t xml:space="preserve"> وَلا أَصْغَرَ مِنْ ذلِكَ وَلا أَكْبَرَ</w:t>
      </w:r>
      <w:r>
        <w:rPr>
          <w:rFonts w:hint="cs"/>
          <w:rtl/>
        </w:rPr>
        <w:t xml:space="preserve"> </w:t>
      </w:r>
      <w:r w:rsidRPr="005E3B39">
        <w:rPr>
          <w:rtl/>
        </w:rPr>
        <w:t>»</w:t>
      </w:r>
      <w:r w:rsidRPr="009746DC">
        <w:rPr>
          <w:rtl/>
        </w:rPr>
        <w:t>.</w:t>
      </w:r>
    </w:p>
    <w:p w:rsidR="00B717C7" w:rsidRPr="009746DC" w:rsidRDefault="00B717C7" w:rsidP="00A21216">
      <w:pPr>
        <w:pStyle w:val="libNormal"/>
        <w:rPr>
          <w:rtl/>
        </w:rPr>
      </w:pPr>
      <w:r w:rsidRPr="00C875FB">
        <w:rPr>
          <w:rtl/>
        </w:rPr>
        <w:t>« وله بعد الخمس »</w:t>
      </w:r>
      <w:r w:rsidRPr="009746DC">
        <w:rPr>
          <w:rtl/>
        </w:rPr>
        <w:t xml:space="preserve"> أي لل</w:t>
      </w:r>
      <w:r w:rsidR="00AA7D34">
        <w:rPr>
          <w:rtl/>
        </w:rPr>
        <w:t xml:space="preserve">إمام </w:t>
      </w:r>
      <w:r w:rsidRPr="00C875FB">
        <w:rPr>
          <w:rtl/>
        </w:rPr>
        <w:t>« قد باد »</w:t>
      </w:r>
      <w:r w:rsidRPr="009746DC">
        <w:rPr>
          <w:rtl/>
        </w:rPr>
        <w:t xml:space="preserve"> أي فنى وهلك</w:t>
      </w:r>
      <w:r>
        <w:rPr>
          <w:rtl/>
        </w:rPr>
        <w:t xml:space="preserve"> </w:t>
      </w:r>
      <w:r w:rsidRPr="00C875FB">
        <w:rPr>
          <w:rtl/>
        </w:rPr>
        <w:t>« و</w:t>
      </w:r>
      <w:r w:rsidR="006A0B61">
        <w:rPr>
          <w:rtl/>
        </w:rPr>
        <w:t xml:space="preserve">كلّ </w:t>
      </w:r>
      <w:r w:rsidRPr="00C875FB">
        <w:rPr>
          <w:rtl/>
        </w:rPr>
        <w:t>أرض ميتة »</w:t>
      </w:r>
      <w:r w:rsidRPr="009746DC">
        <w:rPr>
          <w:rtl/>
        </w:rPr>
        <w:t xml:space="preserve"> بالتشديد والتخفيف</w:t>
      </w:r>
      <w:r>
        <w:rPr>
          <w:rtl/>
        </w:rPr>
        <w:t xml:space="preserve"> و</w:t>
      </w:r>
      <w:r w:rsidRPr="00C875FB">
        <w:rPr>
          <w:rtl/>
        </w:rPr>
        <w:t>الصوافي</w:t>
      </w:r>
      <w:r w:rsidRPr="009746DC">
        <w:rPr>
          <w:rtl/>
        </w:rPr>
        <w:t xml:space="preserve"> جمع الصافية وهي ما اصطفاه ملوك الكفار لأنفسهم من الأموال المنقولة وغيرها ، </w:t>
      </w:r>
      <w:r w:rsidRPr="00C875FB">
        <w:rPr>
          <w:rtl/>
        </w:rPr>
        <w:t>وهو وارث من لا وارث له</w:t>
      </w:r>
      <w:r w:rsidRPr="009746DC">
        <w:rPr>
          <w:rtl/>
        </w:rPr>
        <w:t xml:space="preserve"> ، سواء </w:t>
      </w:r>
      <w:r w:rsidR="00551E04">
        <w:rPr>
          <w:rtl/>
        </w:rPr>
        <w:t xml:space="preserve">كان </w:t>
      </w:r>
      <w:r w:rsidRPr="009746DC">
        <w:rPr>
          <w:rtl/>
        </w:rPr>
        <w:t>الميت مس</w:t>
      </w:r>
      <w:r w:rsidR="00FE5F86">
        <w:rPr>
          <w:rtl/>
        </w:rPr>
        <w:t xml:space="preserve">لـمّا </w:t>
      </w:r>
      <w:r w:rsidRPr="009746DC">
        <w:rPr>
          <w:rtl/>
        </w:rPr>
        <w:t>أو كافرا</w:t>
      </w:r>
      <w:r w:rsidR="00A21216">
        <w:rPr>
          <w:rFonts w:hint="cs"/>
          <w:rtl/>
        </w:rPr>
        <w:t>ً</w:t>
      </w:r>
      <w:r w:rsidRPr="009746DC">
        <w:rPr>
          <w:rtl/>
        </w:rPr>
        <w:t xml:space="preserve"> ولا يجوز لأحد التصرف فيه في حال حضوره </w:t>
      </w:r>
      <w:r w:rsidR="00850EDE">
        <w:rPr>
          <w:rStyle w:val="libAlaemChar"/>
          <w:rtl/>
        </w:rPr>
        <w:t xml:space="preserve">عليه‌السلام </w:t>
      </w:r>
      <w:r w:rsidR="000164B7">
        <w:rPr>
          <w:rtl/>
        </w:rPr>
        <w:t xml:space="preserve">إلّا </w:t>
      </w:r>
      <w:r w:rsidRPr="009746DC">
        <w:rPr>
          <w:rtl/>
        </w:rPr>
        <w:t>بإذنه ، وأما في حال غيبته فقيل : يصرف في فقراء بلد الميت وجيرانه للرواية ، وقيل : في الفقراء مطلقا</w:t>
      </w:r>
      <w:r w:rsidR="00A21216">
        <w:rPr>
          <w:rFonts w:hint="cs"/>
          <w:rtl/>
        </w:rPr>
        <w:t>ً</w:t>
      </w:r>
      <w:r w:rsidRPr="009746DC">
        <w:rPr>
          <w:rtl/>
        </w:rPr>
        <w:t xml:space="preserve"> لضعف المخصص ، وقيل : في الفقراء وغيرهم كغيره من الأنفال ، و</w:t>
      </w:r>
      <w:r w:rsidR="00B613C2">
        <w:rPr>
          <w:rtl/>
        </w:rPr>
        <w:t xml:space="preserve">لعلّ </w:t>
      </w:r>
      <w:r w:rsidRPr="009746DC">
        <w:rPr>
          <w:rtl/>
        </w:rPr>
        <w:t>الأوسط أقوى</w:t>
      </w:r>
      <w:r>
        <w:rPr>
          <w:rtl/>
        </w:rPr>
        <w:t xml:space="preserve"> </w:t>
      </w:r>
      <w:r w:rsidRPr="00C875FB">
        <w:rPr>
          <w:rtl/>
        </w:rPr>
        <w:t>« ويعول »</w:t>
      </w:r>
      <w:r w:rsidRPr="009746DC">
        <w:rPr>
          <w:rtl/>
        </w:rPr>
        <w:t xml:space="preserve"> أي يقوم بما يحتاج إليه من قوت وكسوة وغيرهما</w:t>
      </w:r>
      <w:r w:rsidRPr="00C875FB">
        <w:rPr>
          <w:rtl/>
        </w:rPr>
        <w:t xml:space="preserve"> « من لا حيلة له »</w:t>
      </w:r>
      <w:r w:rsidRPr="009746DC">
        <w:rPr>
          <w:rtl/>
        </w:rPr>
        <w:t xml:space="preserve"> في</w:t>
      </w:r>
    </w:p>
    <w:p w:rsidR="008930D5" w:rsidRDefault="008930D5" w:rsidP="008930D5">
      <w:pPr>
        <w:pStyle w:val="libNormal"/>
        <w:rPr>
          <w:rtl/>
        </w:rPr>
      </w:pPr>
      <w:r>
        <w:rPr>
          <w:rtl/>
        </w:rPr>
        <w:br w:type="page"/>
      </w:r>
    </w:p>
    <w:p w:rsidR="00B717C7" w:rsidRDefault="00B717C7" w:rsidP="00AB4000">
      <w:pPr>
        <w:pStyle w:val="libNormal"/>
        <w:rPr>
          <w:rtl/>
        </w:rPr>
      </w:pPr>
      <w:r>
        <w:rPr>
          <w:rtl/>
        </w:rPr>
        <w:lastRenderedPageBreak/>
        <w:t>و</w:t>
      </w:r>
      <w:r w:rsidRPr="009746DC">
        <w:rPr>
          <w:rtl/>
        </w:rPr>
        <w:t xml:space="preserve">قال </w:t>
      </w:r>
      <w:r w:rsidR="00AB4000">
        <w:rPr>
          <w:rFonts w:hint="cs"/>
          <w:rtl/>
        </w:rPr>
        <w:t xml:space="preserve">: </w:t>
      </w:r>
      <w:r w:rsidR="00D8033E">
        <w:rPr>
          <w:rtl/>
        </w:rPr>
        <w:t>ان</w:t>
      </w:r>
      <w:r w:rsidR="00AB4000">
        <w:rPr>
          <w:rFonts w:hint="cs"/>
          <w:rtl/>
        </w:rPr>
        <w:t>ّ</w:t>
      </w:r>
      <w:r w:rsidR="00D8033E">
        <w:rPr>
          <w:rtl/>
        </w:rPr>
        <w:t xml:space="preserve"> </w:t>
      </w:r>
      <w:r w:rsidRPr="009746DC">
        <w:rPr>
          <w:rtl/>
        </w:rPr>
        <w:t xml:space="preserve">الله لم يترك </w:t>
      </w:r>
      <w:r w:rsidR="000F65B1">
        <w:rPr>
          <w:rtl/>
        </w:rPr>
        <w:t>شيئاً</w:t>
      </w:r>
      <w:r w:rsidR="00F54854">
        <w:rPr>
          <w:rtl/>
        </w:rPr>
        <w:t xml:space="preserve"> </w:t>
      </w:r>
      <w:r w:rsidRPr="009746DC">
        <w:rPr>
          <w:rtl/>
        </w:rPr>
        <w:t xml:space="preserve">من صنوف الأموال </w:t>
      </w:r>
      <w:r w:rsidR="000164B7">
        <w:rPr>
          <w:rtl/>
        </w:rPr>
        <w:t xml:space="preserve">إلّا </w:t>
      </w:r>
      <w:r w:rsidRPr="009746DC">
        <w:rPr>
          <w:rtl/>
        </w:rPr>
        <w:t>وقد ق</w:t>
      </w:r>
      <w:r w:rsidR="00292DF4">
        <w:rPr>
          <w:rtl/>
        </w:rPr>
        <w:t xml:space="preserve">سمّه </w:t>
      </w:r>
      <w:r w:rsidRPr="009746DC">
        <w:rPr>
          <w:rtl/>
        </w:rPr>
        <w:t xml:space="preserve">وأعطى </w:t>
      </w:r>
      <w:r w:rsidR="006A0B61">
        <w:rPr>
          <w:rtl/>
        </w:rPr>
        <w:t xml:space="preserve">كلّ </w:t>
      </w:r>
      <w:r w:rsidRPr="009746DC">
        <w:rPr>
          <w:rtl/>
        </w:rPr>
        <w:t>ذي حق حقه الخاص</w:t>
      </w:r>
      <w:r w:rsidR="00AB4000">
        <w:rPr>
          <w:rFonts w:hint="cs"/>
          <w:rtl/>
        </w:rPr>
        <w:t>ّ</w:t>
      </w:r>
      <w:r w:rsidRPr="009746DC">
        <w:rPr>
          <w:rtl/>
        </w:rPr>
        <w:t>ة والعام</w:t>
      </w:r>
      <w:r w:rsidR="00AB4000">
        <w:rPr>
          <w:rFonts w:hint="cs"/>
          <w:rtl/>
        </w:rPr>
        <w:t>ّ</w:t>
      </w:r>
      <w:r w:rsidRPr="009746DC">
        <w:rPr>
          <w:rtl/>
        </w:rPr>
        <w:t>ة والفقراء والمساكين و</w:t>
      </w:r>
      <w:r w:rsidR="006A0B61">
        <w:rPr>
          <w:rtl/>
        </w:rPr>
        <w:t>كلّ</w:t>
      </w:r>
      <w:r w:rsidR="00AB4000">
        <w:rPr>
          <w:rFonts w:hint="cs"/>
          <w:rtl/>
        </w:rPr>
        <w:t>ُ</w:t>
      </w:r>
      <w:r w:rsidR="006A0B61">
        <w:rPr>
          <w:rtl/>
        </w:rPr>
        <w:t xml:space="preserve"> </w:t>
      </w:r>
      <w:r w:rsidRPr="009746DC">
        <w:rPr>
          <w:rtl/>
        </w:rPr>
        <w:t xml:space="preserve">صنف من صنوف الناس فقال لو عدل في الناس لاستغنوا </w:t>
      </w:r>
      <w:r w:rsidR="00D83B35">
        <w:rPr>
          <w:rtl/>
        </w:rPr>
        <w:t xml:space="preserve">ثمّ </w:t>
      </w:r>
      <w:r w:rsidRPr="009746DC">
        <w:rPr>
          <w:rtl/>
        </w:rPr>
        <w:t xml:space="preserve">قال </w:t>
      </w:r>
      <w:r w:rsidR="00D8033E">
        <w:rPr>
          <w:rtl/>
        </w:rPr>
        <w:t xml:space="preserve">ان </w:t>
      </w:r>
      <w:r w:rsidRPr="009746DC">
        <w:rPr>
          <w:rtl/>
        </w:rPr>
        <w:t xml:space="preserve">العدل أحلى من العسل ولا يعدل </w:t>
      </w:r>
      <w:r w:rsidR="000164B7">
        <w:rPr>
          <w:rtl/>
        </w:rPr>
        <w:t xml:space="preserve">إلّا </w:t>
      </w:r>
      <w:r w:rsidRPr="009746DC">
        <w:rPr>
          <w:rtl/>
        </w:rPr>
        <w:t>من يحسن العدل</w:t>
      </w:r>
      <w:r>
        <w:rPr>
          <w:rFonts w:hint="cs"/>
          <w:rtl/>
        </w:rPr>
        <w:t>.</w:t>
      </w:r>
    </w:p>
    <w:p w:rsidR="00B717C7" w:rsidRPr="009746DC" w:rsidRDefault="00B717C7" w:rsidP="00AB4000">
      <w:pPr>
        <w:pStyle w:val="libNormal"/>
        <w:rPr>
          <w:rtl/>
        </w:rPr>
      </w:pPr>
      <w:r w:rsidRPr="009746DC">
        <w:rPr>
          <w:rtl/>
        </w:rPr>
        <w:t xml:space="preserve">قال </w:t>
      </w:r>
      <w:r w:rsidR="00551E04">
        <w:rPr>
          <w:rtl/>
        </w:rPr>
        <w:t xml:space="preserve">وكان </w:t>
      </w:r>
      <w:r w:rsidRPr="009746DC">
        <w:rPr>
          <w:rtl/>
        </w:rPr>
        <w:t xml:space="preserve">رسول الله </w:t>
      </w:r>
      <w:r w:rsidR="007D1F02" w:rsidRPr="007D1F02">
        <w:rPr>
          <w:rStyle w:val="libAlaemChar"/>
          <w:rtl/>
        </w:rPr>
        <w:t>صلى‌الله‌عليه‌وآله</w:t>
      </w:r>
      <w:r w:rsidRPr="009746DC">
        <w:rPr>
          <w:rtl/>
        </w:rPr>
        <w:t xml:space="preserve"> يقسم صدقات البوادي في البوادي وصدقات أهل الحضر في أهل الحضر ولا يقسم بينهم بالس</w:t>
      </w:r>
      <w:r w:rsidR="00AB4000">
        <w:rPr>
          <w:rFonts w:hint="cs"/>
          <w:rtl/>
        </w:rPr>
        <w:t>ّ</w:t>
      </w:r>
      <w:r w:rsidRPr="009746DC">
        <w:rPr>
          <w:rtl/>
        </w:rPr>
        <w:t>وي</w:t>
      </w:r>
      <w:r w:rsidR="00AB4000">
        <w:rPr>
          <w:rFonts w:hint="cs"/>
          <w:rtl/>
        </w:rPr>
        <w:t>ّ</w:t>
      </w:r>
      <w:r w:rsidRPr="009746DC">
        <w:rPr>
          <w:rtl/>
        </w:rPr>
        <w:t xml:space="preserve">ة </w:t>
      </w:r>
      <w:r w:rsidR="00D83B35">
        <w:rPr>
          <w:rtl/>
        </w:rPr>
        <w:t xml:space="preserve">علىّ </w:t>
      </w:r>
      <w:r w:rsidRPr="009746DC">
        <w:rPr>
          <w:rtl/>
        </w:rPr>
        <w:t xml:space="preserve">ثمانية </w:t>
      </w:r>
      <w:r w:rsidR="00FE5F86">
        <w:rPr>
          <w:rtl/>
        </w:rPr>
        <w:t xml:space="preserve">حتّى </w:t>
      </w:r>
      <w:r w:rsidRPr="009746DC">
        <w:rPr>
          <w:rtl/>
        </w:rPr>
        <w:t xml:space="preserve">يعطي أهل </w:t>
      </w:r>
      <w:r w:rsidR="006A0B61">
        <w:rPr>
          <w:rtl/>
        </w:rPr>
        <w:t xml:space="preserve">كلّ </w:t>
      </w:r>
      <w:r w:rsidRPr="009746DC">
        <w:rPr>
          <w:rtl/>
        </w:rPr>
        <w:t>سهم ثمنا</w:t>
      </w:r>
      <w:r w:rsidR="00AB4000">
        <w:rPr>
          <w:rFonts w:hint="cs"/>
          <w:rtl/>
        </w:rPr>
        <w:t>ً</w:t>
      </w:r>
      <w:r w:rsidRPr="009746DC">
        <w:rPr>
          <w:rtl/>
        </w:rPr>
        <w:t xml:space="preserve"> ولكن يقسمها </w:t>
      </w:r>
      <w:r w:rsidR="00D83B35">
        <w:rPr>
          <w:rtl/>
        </w:rPr>
        <w:t xml:space="preserve">علىّ </w:t>
      </w:r>
      <w:r w:rsidRPr="009746DC">
        <w:rPr>
          <w:rtl/>
        </w:rPr>
        <w:t xml:space="preserve">قدر من يحضره من أصناف الثمانية </w:t>
      </w:r>
      <w:r w:rsidR="00D83B35">
        <w:rPr>
          <w:rtl/>
        </w:rPr>
        <w:t xml:space="preserve">علىّ </w:t>
      </w:r>
      <w:r w:rsidRPr="009746DC">
        <w:rPr>
          <w:rtl/>
        </w:rPr>
        <w:t>قدر ما يقيم كل</w:t>
      </w:r>
      <w:r w:rsidR="00AB4000">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B4000">
      <w:pPr>
        <w:pStyle w:val="libNormal"/>
        <w:rPr>
          <w:rtl/>
        </w:rPr>
      </w:pPr>
      <w:r w:rsidRPr="009746DC">
        <w:rPr>
          <w:rtl/>
        </w:rPr>
        <w:t>تحصيل ذلك المال والكسب</w:t>
      </w:r>
      <w:r>
        <w:rPr>
          <w:rtl/>
        </w:rPr>
        <w:t xml:space="preserve"> </w:t>
      </w:r>
      <w:r w:rsidRPr="00C875FB">
        <w:rPr>
          <w:rtl/>
        </w:rPr>
        <w:t>« وقال »</w:t>
      </w:r>
      <w:r w:rsidRPr="009746DC">
        <w:rPr>
          <w:rtl/>
        </w:rPr>
        <w:t xml:space="preserve"> أي الكاظم </w:t>
      </w:r>
      <w:r w:rsidR="00850EDE">
        <w:rPr>
          <w:rStyle w:val="libAlaemChar"/>
          <w:rtl/>
        </w:rPr>
        <w:t xml:space="preserve">عليه‌السلام </w:t>
      </w:r>
      <w:r w:rsidRPr="00C875FB">
        <w:rPr>
          <w:rtl/>
        </w:rPr>
        <w:t xml:space="preserve">« </w:t>
      </w:r>
      <w:r w:rsidR="000164B7">
        <w:rPr>
          <w:rtl/>
        </w:rPr>
        <w:t xml:space="preserve">إلّا </w:t>
      </w:r>
      <w:r w:rsidRPr="00C875FB">
        <w:rPr>
          <w:rtl/>
        </w:rPr>
        <w:t>وقد ق</w:t>
      </w:r>
      <w:r w:rsidR="00292DF4">
        <w:rPr>
          <w:rtl/>
        </w:rPr>
        <w:t xml:space="preserve">سمّه </w:t>
      </w:r>
      <w:r w:rsidRPr="00C875FB">
        <w:rPr>
          <w:rtl/>
        </w:rPr>
        <w:t>»</w:t>
      </w:r>
      <w:r w:rsidRPr="009746DC">
        <w:rPr>
          <w:rtl/>
        </w:rPr>
        <w:t xml:space="preserve"> أي في آيات الزكاة والخمس والأنفال والفيء كما </w:t>
      </w:r>
      <w:r w:rsidR="00850EDE">
        <w:rPr>
          <w:rtl/>
        </w:rPr>
        <w:t xml:space="preserve">مرّ </w:t>
      </w:r>
      <w:r w:rsidRPr="00C875FB">
        <w:rPr>
          <w:rtl/>
        </w:rPr>
        <w:t>« الخاص</w:t>
      </w:r>
      <w:r w:rsidR="00AB4000">
        <w:rPr>
          <w:rFonts w:hint="cs"/>
          <w:rtl/>
        </w:rPr>
        <w:t>ّ</w:t>
      </w:r>
      <w:r w:rsidRPr="00C875FB">
        <w:rPr>
          <w:rtl/>
        </w:rPr>
        <w:t>ة »</w:t>
      </w:r>
      <w:r w:rsidRPr="009746DC">
        <w:rPr>
          <w:rtl/>
        </w:rPr>
        <w:t xml:space="preserve"> بالنصب بدل تفصيل </w:t>
      </w:r>
      <w:r w:rsidR="006A0B61">
        <w:rPr>
          <w:rtl/>
        </w:rPr>
        <w:t xml:space="preserve">كلّ </w:t>
      </w:r>
      <w:r w:rsidRPr="009746DC">
        <w:rPr>
          <w:rtl/>
        </w:rPr>
        <w:t xml:space="preserve">، والمراد </w:t>
      </w:r>
      <w:r w:rsidR="00406F49">
        <w:rPr>
          <w:rtl/>
        </w:rPr>
        <w:t xml:space="preserve">الإمام </w:t>
      </w:r>
      <w:r w:rsidRPr="009746DC">
        <w:rPr>
          <w:rtl/>
        </w:rPr>
        <w:t>وسائر بني هاشم</w:t>
      </w:r>
      <w:r>
        <w:rPr>
          <w:rtl/>
        </w:rPr>
        <w:t xml:space="preserve"> </w:t>
      </w:r>
      <w:r w:rsidRPr="00C875FB">
        <w:rPr>
          <w:rtl/>
        </w:rPr>
        <w:t>« والعام</w:t>
      </w:r>
      <w:r w:rsidR="00AB4000">
        <w:rPr>
          <w:rFonts w:hint="cs"/>
          <w:rtl/>
        </w:rPr>
        <w:t>ّ</w:t>
      </w:r>
      <w:r w:rsidRPr="00C875FB">
        <w:rPr>
          <w:rtl/>
        </w:rPr>
        <w:t>ة »</w:t>
      </w:r>
      <w:r w:rsidRPr="009746DC">
        <w:rPr>
          <w:rtl/>
        </w:rPr>
        <w:t xml:space="preserve"> أي سائر الناس</w:t>
      </w:r>
      <w:r>
        <w:rPr>
          <w:rtl/>
        </w:rPr>
        <w:t xml:space="preserve"> </w:t>
      </w:r>
      <w:r w:rsidRPr="00C875FB">
        <w:rPr>
          <w:rtl/>
        </w:rPr>
        <w:t>« والفقراء »</w:t>
      </w:r>
      <w:r w:rsidRPr="009746DC">
        <w:rPr>
          <w:rtl/>
        </w:rPr>
        <w:t xml:space="preserve"> عطف تفسير وتفصيل للعامة</w:t>
      </w:r>
      <w:r w:rsidRPr="00C875FB">
        <w:rPr>
          <w:rtl/>
        </w:rPr>
        <w:t xml:space="preserve"> « لو عدل »</w:t>
      </w:r>
      <w:r w:rsidRPr="009746DC">
        <w:rPr>
          <w:rtl/>
        </w:rPr>
        <w:t xml:space="preserve"> </w:t>
      </w:r>
      <w:r w:rsidR="00D83B35">
        <w:rPr>
          <w:rtl/>
        </w:rPr>
        <w:t xml:space="preserve">علىّ </w:t>
      </w:r>
      <w:r w:rsidRPr="009746DC">
        <w:rPr>
          <w:rtl/>
        </w:rPr>
        <w:t>بناء المجهول.</w:t>
      </w:r>
    </w:p>
    <w:p w:rsidR="00B717C7" w:rsidRPr="009746DC" w:rsidRDefault="00B717C7" w:rsidP="00AB4000">
      <w:pPr>
        <w:pStyle w:val="libNormal"/>
        <w:rPr>
          <w:rtl/>
        </w:rPr>
      </w:pPr>
      <w:r w:rsidRPr="009746DC">
        <w:rPr>
          <w:rtl/>
        </w:rPr>
        <w:t xml:space="preserve">وقد روي عن الصادق </w:t>
      </w:r>
      <w:r w:rsidR="00850EDE">
        <w:rPr>
          <w:rStyle w:val="libAlaemChar"/>
          <w:rtl/>
        </w:rPr>
        <w:t xml:space="preserve">عليه‌السلام </w:t>
      </w:r>
      <w:r w:rsidRPr="009746DC">
        <w:rPr>
          <w:rtl/>
        </w:rPr>
        <w:t xml:space="preserve">: </w:t>
      </w:r>
      <w:r w:rsidR="00D8033E">
        <w:rPr>
          <w:rtl/>
        </w:rPr>
        <w:t>ان</w:t>
      </w:r>
      <w:r w:rsidR="00AB4000">
        <w:rPr>
          <w:rFonts w:hint="cs"/>
          <w:rtl/>
        </w:rPr>
        <w:t>ّ</w:t>
      </w:r>
      <w:r w:rsidR="00D8033E">
        <w:rPr>
          <w:rtl/>
        </w:rPr>
        <w:t xml:space="preserve"> </w:t>
      </w:r>
      <w:r w:rsidRPr="009746DC">
        <w:rPr>
          <w:rtl/>
        </w:rPr>
        <w:t xml:space="preserve">الله فرض للفقراء في مال الأغنياء ما يسعهم ولو علم الله </w:t>
      </w:r>
      <w:r w:rsidR="00D8033E">
        <w:rPr>
          <w:rtl/>
        </w:rPr>
        <w:t xml:space="preserve">ان </w:t>
      </w:r>
      <w:r w:rsidRPr="009746DC">
        <w:rPr>
          <w:rtl/>
        </w:rPr>
        <w:t>ذلك لا يسعهم لزادهم ، إن</w:t>
      </w:r>
      <w:r w:rsidR="00AB4000">
        <w:rPr>
          <w:rFonts w:hint="cs"/>
          <w:rtl/>
        </w:rPr>
        <w:t>ّ</w:t>
      </w:r>
      <w:r w:rsidRPr="009746DC">
        <w:rPr>
          <w:rtl/>
        </w:rPr>
        <w:t xml:space="preserve">هم لم يؤتوا من قبل فريضة الله ولكن أتوا من منع من منعهم حقهم لا مما فرض الله لهم ، فلو </w:t>
      </w:r>
      <w:r w:rsidR="00D8033E">
        <w:rPr>
          <w:rtl/>
        </w:rPr>
        <w:t>ان</w:t>
      </w:r>
      <w:r w:rsidR="00AB4000">
        <w:rPr>
          <w:rFonts w:hint="cs"/>
          <w:rtl/>
        </w:rPr>
        <w:t>ّ</w:t>
      </w:r>
      <w:r w:rsidR="00D8033E">
        <w:rPr>
          <w:rtl/>
        </w:rPr>
        <w:t xml:space="preserve"> </w:t>
      </w:r>
      <w:r w:rsidRPr="009746DC">
        <w:rPr>
          <w:rtl/>
        </w:rPr>
        <w:t>الناس أدوا حقوقهم لكانوا عائشين بخير.</w:t>
      </w:r>
    </w:p>
    <w:p w:rsidR="00B717C7" w:rsidRPr="009746DC" w:rsidRDefault="00B717C7" w:rsidP="00AB4000">
      <w:pPr>
        <w:pStyle w:val="libNormal"/>
        <w:rPr>
          <w:rtl/>
        </w:rPr>
      </w:pPr>
      <w:r w:rsidRPr="00C875FB">
        <w:rPr>
          <w:rtl/>
        </w:rPr>
        <w:t xml:space="preserve">« </w:t>
      </w:r>
      <w:r w:rsidR="00D8033E">
        <w:rPr>
          <w:rtl/>
        </w:rPr>
        <w:t xml:space="preserve">ان </w:t>
      </w:r>
      <w:r w:rsidRPr="00C875FB">
        <w:rPr>
          <w:rtl/>
        </w:rPr>
        <w:t>العدل أحلى من العسل »</w:t>
      </w:r>
      <w:r w:rsidRPr="009746DC">
        <w:rPr>
          <w:rtl/>
        </w:rPr>
        <w:t xml:space="preserve"> من قبيل تشبيه المعقول بالمحسوس</w:t>
      </w:r>
      <w:r>
        <w:rPr>
          <w:rtl/>
        </w:rPr>
        <w:t xml:space="preserve"> </w:t>
      </w:r>
      <w:r w:rsidRPr="00C875FB">
        <w:rPr>
          <w:rtl/>
        </w:rPr>
        <w:t xml:space="preserve">« ولا يعدل </w:t>
      </w:r>
      <w:r w:rsidR="000164B7">
        <w:rPr>
          <w:rtl/>
        </w:rPr>
        <w:t xml:space="preserve">إلّا </w:t>
      </w:r>
      <w:r w:rsidRPr="00C875FB">
        <w:rPr>
          <w:rtl/>
        </w:rPr>
        <w:t>من يحسن العدل »</w:t>
      </w:r>
      <w:r w:rsidRPr="009746DC">
        <w:rPr>
          <w:rtl/>
        </w:rPr>
        <w:t xml:space="preserve"> إشارة إلى </w:t>
      </w:r>
      <w:r w:rsidR="00D8033E">
        <w:rPr>
          <w:rtl/>
        </w:rPr>
        <w:t xml:space="preserve">ان </w:t>
      </w:r>
      <w:r w:rsidRPr="009746DC">
        <w:rPr>
          <w:rtl/>
        </w:rPr>
        <w:t>نظ</w:t>
      </w:r>
      <w:r w:rsidR="00AB4000">
        <w:rPr>
          <w:rFonts w:hint="cs"/>
          <w:rtl/>
        </w:rPr>
        <w:t>ا</w:t>
      </w:r>
      <w:r w:rsidR="00AB4000">
        <w:rPr>
          <w:rtl/>
        </w:rPr>
        <w:t>م</w:t>
      </w:r>
      <w:r w:rsidR="00551E04">
        <w:rPr>
          <w:rtl/>
        </w:rPr>
        <w:t xml:space="preserve"> </w:t>
      </w:r>
      <w:r w:rsidRPr="009746DC">
        <w:rPr>
          <w:rtl/>
        </w:rPr>
        <w:t>الخلق في المعاش والمعاد لا ي</w:t>
      </w:r>
      <w:r w:rsidR="004A738A">
        <w:rPr>
          <w:rtl/>
        </w:rPr>
        <w:t xml:space="preserve">تمّ </w:t>
      </w:r>
      <w:r w:rsidR="000164B7">
        <w:rPr>
          <w:rtl/>
        </w:rPr>
        <w:t xml:space="preserve">إلّا </w:t>
      </w:r>
      <w:r w:rsidRPr="009746DC">
        <w:rPr>
          <w:rtl/>
        </w:rPr>
        <w:t>ب</w:t>
      </w:r>
      <w:r w:rsidR="00AA7D34">
        <w:rPr>
          <w:rtl/>
        </w:rPr>
        <w:t xml:space="preserve">إمام </w:t>
      </w:r>
      <w:r w:rsidRPr="009746DC">
        <w:rPr>
          <w:rtl/>
        </w:rPr>
        <w:t>عادل عالم بجميع ما تحتاج إليه الأمة</w:t>
      </w:r>
      <w:r w:rsidRPr="00C875FB">
        <w:rPr>
          <w:rtl/>
        </w:rPr>
        <w:t xml:space="preserve"> « صدقات البوادي »</w:t>
      </w:r>
      <w:r w:rsidRPr="009746DC">
        <w:rPr>
          <w:rtl/>
        </w:rPr>
        <w:t xml:space="preserve"> أي </w:t>
      </w:r>
      <w:r w:rsidR="003928AF">
        <w:rPr>
          <w:rtl/>
        </w:rPr>
        <w:t xml:space="preserve">الّتي </w:t>
      </w:r>
      <w:r w:rsidRPr="009746DC">
        <w:rPr>
          <w:rtl/>
        </w:rPr>
        <w:t xml:space="preserve">وجبت فيها أو بتقدير الأهل ، وهذا </w:t>
      </w:r>
      <w:r w:rsidR="00D83B35">
        <w:rPr>
          <w:rtl/>
        </w:rPr>
        <w:t xml:space="preserve">علىّ </w:t>
      </w:r>
      <w:r w:rsidRPr="009746DC">
        <w:rPr>
          <w:rtl/>
        </w:rPr>
        <w:t>تقدير وجوبه مقيد بوجود المستحق فيها</w:t>
      </w:r>
      <w:r w:rsidRPr="00C875FB">
        <w:rPr>
          <w:rtl/>
        </w:rPr>
        <w:t xml:space="preserve"> « ولا يقسم بينهم »</w:t>
      </w:r>
      <w:r w:rsidRPr="009746DC">
        <w:rPr>
          <w:rtl/>
        </w:rPr>
        <w:t xml:space="preserve"> أي بين أصل الأصناف ، ونقل في التذكرة الإجماع </w:t>
      </w:r>
      <w:r w:rsidR="00D83B35">
        <w:rPr>
          <w:rtl/>
        </w:rPr>
        <w:t xml:space="preserve">علىّ </w:t>
      </w:r>
      <w:r w:rsidRPr="009746DC">
        <w:rPr>
          <w:rtl/>
        </w:rPr>
        <w:t xml:space="preserve">عدم وجوب البسط </w:t>
      </w:r>
      <w:r w:rsidR="00D83B35">
        <w:rPr>
          <w:rtl/>
        </w:rPr>
        <w:t xml:space="preserve">علىّ </w:t>
      </w:r>
      <w:r w:rsidRPr="009746DC">
        <w:rPr>
          <w:rtl/>
        </w:rPr>
        <w:t xml:space="preserve">الأصناف ، ونقل عن الشافعي وجوبه ، وقال الأكثر باستحبابه </w:t>
      </w:r>
      <w:r w:rsidR="00D83B35">
        <w:rPr>
          <w:rtl/>
        </w:rPr>
        <w:t xml:space="preserve">علىّ </w:t>
      </w:r>
      <w:r w:rsidRPr="009746DC">
        <w:rPr>
          <w:rtl/>
        </w:rPr>
        <w:t>قدر ما يقيم ، وفي « يب » و</w:t>
      </w:r>
      <w:r w:rsidR="00D83B35">
        <w:rPr>
          <w:rtl/>
        </w:rPr>
        <w:t xml:space="preserve">علىّ </w:t>
      </w:r>
      <w:r w:rsidRPr="009746DC">
        <w:rPr>
          <w:rtl/>
        </w:rPr>
        <w:t xml:space="preserve">قدر ما يغني </w:t>
      </w:r>
      <w:r w:rsidR="006A0B61">
        <w:rPr>
          <w:rtl/>
        </w:rPr>
        <w:t xml:space="preserve">كلّ </w:t>
      </w:r>
      <w:r w:rsidRPr="009746DC">
        <w:rPr>
          <w:rtl/>
        </w:rPr>
        <w:t>صنف منهم بقدره لسنته.</w:t>
      </w:r>
    </w:p>
    <w:p w:rsidR="008930D5" w:rsidRDefault="008930D5" w:rsidP="008930D5">
      <w:pPr>
        <w:pStyle w:val="libNormal"/>
        <w:rPr>
          <w:rtl/>
        </w:rPr>
      </w:pPr>
      <w:r>
        <w:rPr>
          <w:rtl/>
        </w:rPr>
        <w:br w:type="page"/>
      </w:r>
    </w:p>
    <w:p w:rsidR="00B717C7" w:rsidRPr="009746DC" w:rsidRDefault="00B717C7" w:rsidP="00367E57">
      <w:pPr>
        <w:pStyle w:val="libNormal"/>
        <w:rPr>
          <w:rtl/>
        </w:rPr>
      </w:pPr>
      <w:r w:rsidRPr="009746DC">
        <w:rPr>
          <w:rtl/>
        </w:rPr>
        <w:lastRenderedPageBreak/>
        <w:t>صنف منهم يقد</w:t>
      </w:r>
      <w:r w:rsidR="00367E57">
        <w:rPr>
          <w:rFonts w:hint="cs"/>
          <w:rtl/>
        </w:rPr>
        <w:t>ّ</w:t>
      </w:r>
      <w:r w:rsidRPr="009746DC">
        <w:rPr>
          <w:rtl/>
        </w:rPr>
        <w:t>ر لسنته ليس في ذلك شيء موقوت ولا مسم</w:t>
      </w:r>
      <w:r w:rsidR="00367E57">
        <w:rPr>
          <w:rFonts w:hint="cs"/>
          <w:rtl/>
        </w:rPr>
        <w:t>ّ</w:t>
      </w:r>
      <w:r w:rsidRPr="009746DC">
        <w:rPr>
          <w:rtl/>
        </w:rPr>
        <w:t xml:space="preserve">ى ولا مؤلف إنما يضع ذلك </w:t>
      </w:r>
      <w:r w:rsidR="00D83B35">
        <w:rPr>
          <w:rtl/>
        </w:rPr>
        <w:t xml:space="preserve">علىّ </w:t>
      </w:r>
      <w:r w:rsidRPr="009746DC">
        <w:rPr>
          <w:rtl/>
        </w:rPr>
        <w:t xml:space="preserve">قدر ما يرى وما يحضره </w:t>
      </w:r>
      <w:r w:rsidR="00FE5F86">
        <w:rPr>
          <w:rtl/>
        </w:rPr>
        <w:t xml:space="preserve">حتّى </w:t>
      </w:r>
      <w:r w:rsidRPr="009746DC">
        <w:rPr>
          <w:rtl/>
        </w:rPr>
        <w:t xml:space="preserve">يسد فاقة </w:t>
      </w:r>
      <w:r w:rsidR="006A0B61">
        <w:rPr>
          <w:rtl/>
        </w:rPr>
        <w:t xml:space="preserve">كلّ </w:t>
      </w:r>
      <w:r w:rsidRPr="009746DC">
        <w:rPr>
          <w:rtl/>
        </w:rPr>
        <w:t>قوم منهم و</w:t>
      </w:r>
      <w:r w:rsidR="00D8033E">
        <w:rPr>
          <w:rtl/>
        </w:rPr>
        <w:t xml:space="preserve">ان </w:t>
      </w:r>
      <w:r w:rsidRPr="009746DC">
        <w:rPr>
          <w:rtl/>
        </w:rPr>
        <w:t>فضل من ذلك فضل عرضوا المال جملة إلى غيرهم والأنفال إلى الوالي و</w:t>
      </w:r>
      <w:r w:rsidR="006A0B61">
        <w:rPr>
          <w:rtl/>
        </w:rPr>
        <w:t xml:space="preserve">كلّ </w:t>
      </w:r>
      <w:r w:rsidRPr="009746DC">
        <w:rPr>
          <w:rtl/>
        </w:rPr>
        <w:t xml:space="preserve">أرض فتحت في </w:t>
      </w:r>
      <w:r w:rsidR="00BE737F">
        <w:rPr>
          <w:rtl/>
        </w:rPr>
        <w:t xml:space="preserve">أيّام </w:t>
      </w:r>
      <w:r w:rsidR="00BF0D7C">
        <w:rPr>
          <w:rtl/>
        </w:rPr>
        <w:t xml:space="preserve">النبيّ </w:t>
      </w:r>
      <w:r w:rsidR="007D1F02" w:rsidRPr="007D1F02">
        <w:rPr>
          <w:rStyle w:val="libAlaemChar"/>
          <w:rtl/>
        </w:rPr>
        <w:t>صلى‌الله‌عليه‌وآله</w:t>
      </w:r>
      <w:r w:rsidRPr="009746DC">
        <w:rPr>
          <w:rtl/>
        </w:rPr>
        <w:t xml:space="preserve"> إلى آخر الأبد وما </w:t>
      </w:r>
      <w:r w:rsidR="00551E04">
        <w:rPr>
          <w:rtl/>
        </w:rPr>
        <w:t xml:space="preserve">كان </w:t>
      </w:r>
      <w:r w:rsidRPr="009746DC">
        <w:rPr>
          <w:rtl/>
        </w:rPr>
        <w:t>افتتاحا</w:t>
      </w:r>
      <w:r w:rsidR="00367E57">
        <w:rPr>
          <w:rFonts w:hint="cs"/>
          <w:rtl/>
        </w:rPr>
        <w:t>ً</w:t>
      </w:r>
      <w:r w:rsidRPr="009746DC">
        <w:rPr>
          <w:rtl/>
        </w:rPr>
        <w:t xml:space="preserve"> بدعوة أهل الجور وأهل العدل ل</w:t>
      </w:r>
      <w:r w:rsidR="00D8033E">
        <w:rPr>
          <w:rtl/>
        </w:rPr>
        <w:t xml:space="preserve">ان </w:t>
      </w:r>
      <w:r w:rsidRPr="009746DC">
        <w:rPr>
          <w:rtl/>
        </w:rPr>
        <w:t>ذمة رسول الله في الأولين والآخرين ذمة واحدة ل</w:t>
      </w:r>
      <w:r w:rsidR="00D8033E">
        <w:rPr>
          <w:rtl/>
        </w:rPr>
        <w:t xml:space="preserve">ان </w:t>
      </w:r>
      <w:r w:rsidRPr="009746DC">
        <w:rPr>
          <w:rtl/>
        </w:rPr>
        <w:t xml:space="preserve">رسول الله </w:t>
      </w:r>
      <w:r w:rsidR="007D1F02" w:rsidRPr="007D1F02">
        <w:rPr>
          <w:rStyle w:val="libAlaemChar"/>
          <w:rtl/>
        </w:rPr>
        <w:t>صلى‌الله‌عليه‌وآله</w:t>
      </w:r>
      <w:r w:rsidRPr="009746DC">
        <w:rPr>
          <w:rtl/>
        </w:rPr>
        <w:t xml:space="preserve"> قال</w:t>
      </w:r>
      <w:r>
        <w:rPr>
          <w:rtl/>
        </w:rPr>
        <w:t xml:space="preserve"> </w:t>
      </w:r>
      <w:r>
        <w:rPr>
          <w:rFonts w:hint="cs"/>
          <w:rtl/>
        </w:rPr>
        <w:t>:</w:t>
      </w:r>
      <w:r>
        <w:rPr>
          <w:rtl/>
        </w:rPr>
        <w:t xml:space="preserve"> </w:t>
      </w:r>
      <w:r w:rsidRPr="009746DC">
        <w:rPr>
          <w:rtl/>
        </w:rPr>
        <w:t>المسلمون إخوة تتكافى دماؤهم ويسعى بذم</w:t>
      </w:r>
      <w:r w:rsidR="00367E57">
        <w:rPr>
          <w:rFonts w:hint="cs"/>
          <w:rtl/>
        </w:rPr>
        <w:t>ّ</w:t>
      </w:r>
      <w:r w:rsidRPr="009746DC">
        <w:rPr>
          <w:rtl/>
        </w:rPr>
        <w:t>تهم أدناهم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67E57">
      <w:pPr>
        <w:pStyle w:val="libNormal"/>
        <w:rPr>
          <w:rtl/>
        </w:rPr>
      </w:pPr>
      <w:r w:rsidRPr="00C875FB">
        <w:rPr>
          <w:rtl/>
        </w:rPr>
        <w:t>« ليس في ذلك شيء موقوت »</w:t>
      </w:r>
      <w:r w:rsidRPr="009746DC">
        <w:rPr>
          <w:rtl/>
        </w:rPr>
        <w:t xml:space="preserve"> أي لا يكون لأدائه إلى الفقير وقت معين ، أو لا يكون له قدر معي</w:t>
      </w:r>
      <w:r w:rsidR="00367E57">
        <w:rPr>
          <w:rFonts w:hint="cs"/>
          <w:rtl/>
        </w:rPr>
        <w:t>ّ</w:t>
      </w:r>
      <w:r w:rsidRPr="009746DC">
        <w:rPr>
          <w:rtl/>
        </w:rPr>
        <w:t>ن بالتعيين النوعي</w:t>
      </w:r>
      <w:r w:rsidR="00367E57">
        <w:rPr>
          <w:rFonts w:hint="cs"/>
          <w:rtl/>
        </w:rPr>
        <w:t>ّ</w:t>
      </w:r>
      <w:r w:rsidRPr="009746DC">
        <w:rPr>
          <w:rtl/>
        </w:rPr>
        <w:t xml:space="preserve"> ، فالمسم</w:t>
      </w:r>
      <w:r w:rsidR="00367E57">
        <w:rPr>
          <w:rFonts w:hint="cs"/>
          <w:rtl/>
        </w:rPr>
        <w:t>ّ</w:t>
      </w:r>
      <w:r w:rsidRPr="009746DC">
        <w:rPr>
          <w:rtl/>
        </w:rPr>
        <w:t>ى المعي</w:t>
      </w:r>
      <w:r w:rsidR="00367E57">
        <w:rPr>
          <w:rFonts w:hint="cs"/>
          <w:rtl/>
        </w:rPr>
        <w:t>ّ</w:t>
      </w:r>
      <w:r w:rsidRPr="009746DC">
        <w:rPr>
          <w:rtl/>
        </w:rPr>
        <w:t>ن بالتعيين الشخصي</w:t>
      </w:r>
      <w:r>
        <w:rPr>
          <w:rtl/>
        </w:rPr>
        <w:t xml:space="preserve"> </w:t>
      </w:r>
      <w:r w:rsidRPr="00C875FB">
        <w:rPr>
          <w:rtl/>
        </w:rPr>
        <w:t>« ولا مؤلف »</w:t>
      </w:r>
      <w:r w:rsidRPr="009746DC">
        <w:rPr>
          <w:rtl/>
        </w:rPr>
        <w:t xml:space="preserve"> أي شيء مكتوب في الكتب ، أو المراد بالمؤلف المتشابه والمتناسب من الألفة أي يكون عطاء آحاد </w:t>
      </w:r>
      <w:r w:rsidR="006A0B61">
        <w:rPr>
          <w:rtl/>
        </w:rPr>
        <w:t xml:space="preserve">كلّ </w:t>
      </w:r>
      <w:r w:rsidRPr="009746DC">
        <w:rPr>
          <w:rtl/>
        </w:rPr>
        <w:t>صنف متناسبا</w:t>
      </w:r>
      <w:r w:rsidR="00367E57">
        <w:rPr>
          <w:rFonts w:hint="cs"/>
          <w:rtl/>
        </w:rPr>
        <w:t>ً</w:t>
      </w:r>
      <w:r w:rsidRPr="009746DC">
        <w:rPr>
          <w:rtl/>
        </w:rPr>
        <w:t xml:space="preserve"> متشابها</w:t>
      </w:r>
      <w:r w:rsidR="00367E57">
        <w:rPr>
          <w:rFonts w:hint="cs"/>
          <w:rtl/>
        </w:rPr>
        <w:t>ً</w:t>
      </w:r>
      <w:r w:rsidRPr="00C875FB">
        <w:rPr>
          <w:rtl/>
        </w:rPr>
        <w:t xml:space="preserve"> « عرضوا »</w:t>
      </w:r>
      <w:r w:rsidRPr="009746DC">
        <w:rPr>
          <w:rtl/>
        </w:rPr>
        <w:t xml:space="preserve"> أي </w:t>
      </w:r>
      <w:r w:rsidR="00406F49">
        <w:rPr>
          <w:rtl/>
        </w:rPr>
        <w:t xml:space="preserve">الإمام </w:t>
      </w:r>
      <w:r w:rsidRPr="009746DC">
        <w:rPr>
          <w:rtl/>
        </w:rPr>
        <w:t>وولاته ، وفي « يب » ف</w:t>
      </w:r>
      <w:r w:rsidR="00D8033E">
        <w:rPr>
          <w:rtl/>
        </w:rPr>
        <w:t xml:space="preserve">ان </w:t>
      </w:r>
      <w:r w:rsidRPr="009746DC">
        <w:rPr>
          <w:rtl/>
        </w:rPr>
        <w:t>فضل من ذلك فضل عن فقراء أهل المال حمله إلى غيرهم.</w:t>
      </w:r>
    </w:p>
    <w:p w:rsidR="00B717C7" w:rsidRPr="009746DC" w:rsidRDefault="00B717C7" w:rsidP="00367E57">
      <w:pPr>
        <w:pStyle w:val="libNormal"/>
        <w:rPr>
          <w:rtl/>
        </w:rPr>
      </w:pPr>
      <w:r w:rsidRPr="00C875FB">
        <w:rPr>
          <w:rtl/>
        </w:rPr>
        <w:t>« والأنفال إلى الوالي »</w:t>
      </w:r>
      <w:r w:rsidRPr="009746DC">
        <w:rPr>
          <w:rtl/>
        </w:rPr>
        <w:t xml:space="preserve"> أي مفوض إلى الرسول ومن يقوم مق</w:t>
      </w:r>
      <w:r w:rsidR="00551E04">
        <w:rPr>
          <w:rtl/>
        </w:rPr>
        <w:t xml:space="preserve">أمّه </w:t>
      </w:r>
      <w:r w:rsidRPr="009746DC">
        <w:rPr>
          <w:rtl/>
        </w:rPr>
        <w:t xml:space="preserve">بالحق </w:t>
      </w:r>
      <w:r w:rsidRPr="00C875FB">
        <w:rPr>
          <w:rtl/>
        </w:rPr>
        <w:t xml:space="preserve">و « </w:t>
      </w:r>
      <w:r w:rsidR="006A0B61">
        <w:rPr>
          <w:rtl/>
        </w:rPr>
        <w:t xml:space="preserve">كلّ </w:t>
      </w:r>
      <w:r w:rsidRPr="00C875FB">
        <w:rPr>
          <w:rtl/>
        </w:rPr>
        <w:t>»</w:t>
      </w:r>
      <w:r w:rsidRPr="009746DC">
        <w:rPr>
          <w:rtl/>
        </w:rPr>
        <w:t xml:space="preserve"> عطف </w:t>
      </w:r>
      <w:r w:rsidR="00D83B35">
        <w:rPr>
          <w:rtl/>
        </w:rPr>
        <w:t xml:space="preserve">علىّ </w:t>
      </w:r>
      <w:r w:rsidRPr="009746DC">
        <w:rPr>
          <w:rtl/>
        </w:rPr>
        <w:t xml:space="preserve">الأموال ، أي وهو </w:t>
      </w:r>
      <w:r w:rsidR="00E43AE8">
        <w:rPr>
          <w:rtl/>
        </w:rPr>
        <w:t>أيضاً</w:t>
      </w:r>
      <w:r w:rsidR="00551E04">
        <w:rPr>
          <w:rtl/>
        </w:rPr>
        <w:t xml:space="preserve"> </w:t>
      </w:r>
      <w:r w:rsidRPr="009746DC">
        <w:rPr>
          <w:rtl/>
        </w:rPr>
        <w:t>إلى الوالي إما ملكا كأنفالها ، أو ولاية كالمفتوحة عنوة منها</w:t>
      </w:r>
      <w:r w:rsidRPr="00C875FB">
        <w:rPr>
          <w:rtl/>
        </w:rPr>
        <w:t xml:space="preserve"> « إلى آخر الأبد »</w:t>
      </w:r>
      <w:r w:rsidRPr="009746DC">
        <w:rPr>
          <w:rtl/>
        </w:rPr>
        <w:t xml:space="preserve"> أي إلى انقراض التكليف</w:t>
      </w:r>
      <w:r>
        <w:rPr>
          <w:rtl/>
        </w:rPr>
        <w:t xml:space="preserve"> </w:t>
      </w:r>
      <w:r w:rsidRPr="00C875FB">
        <w:rPr>
          <w:rtl/>
        </w:rPr>
        <w:t>« ل</w:t>
      </w:r>
      <w:r w:rsidR="00D8033E">
        <w:rPr>
          <w:rtl/>
        </w:rPr>
        <w:t xml:space="preserve">ان </w:t>
      </w:r>
      <w:r w:rsidRPr="00C875FB">
        <w:rPr>
          <w:rtl/>
        </w:rPr>
        <w:t>ذمة رسول الله »</w:t>
      </w:r>
      <w:r w:rsidRPr="009746DC">
        <w:rPr>
          <w:rtl/>
        </w:rPr>
        <w:t xml:space="preserve"> أي عهدة وحكمه في الجهاد وغيره ، فكما </w:t>
      </w:r>
      <w:r w:rsidR="00D8033E">
        <w:rPr>
          <w:rtl/>
        </w:rPr>
        <w:t xml:space="preserve">ان </w:t>
      </w:r>
      <w:r w:rsidRPr="009746DC">
        <w:rPr>
          <w:rtl/>
        </w:rPr>
        <w:t xml:space="preserve">الأنفال </w:t>
      </w:r>
      <w:r w:rsidR="00551E04">
        <w:rPr>
          <w:rtl/>
        </w:rPr>
        <w:t xml:space="preserve">كان </w:t>
      </w:r>
      <w:r w:rsidRPr="009746DC">
        <w:rPr>
          <w:rtl/>
        </w:rPr>
        <w:t xml:space="preserve">في زمن الرسول </w:t>
      </w:r>
      <w:r w:rsidR="007D1F02" w:rsidRPr="007D1F02">
        <w:rPr>
          <w:rStyle w:val="libAlaemChar"/>
          <w:rtl/>
        </w:rPr>
        <w:t>صلى‌الله‌عليه‌وآله</w:t>
      </w:r>
      <w:r w:rsidRPr="009746DC">
        <w:rPr>
          <w:rtl/>
        </w:rPr>
        <w:t xml:space="preserve"> للوالي ، والحكم في المفتوحة عنوة إلى الوالي ، فكذا بعد الرسول </w:t>
      </w:r>
      <w:r w:rsidR="007D1F02" w:rsidRPr="007D1F02">
        <w:rPr>
          <w:rStyle w:val="libAlaemChar"/>
          <w:rtl/>
        </w:rPr>
        <w:t>صلى‌الله‌عليه‌وآله</w:t>
      </w:r>
      <w:r w:rsidRPr="009746DC">
        <w:rPr>
          <w:rtl/>
        </w:rPr>
        <w:t xml:space="preserve"> الأنفال للوالي ، وهو </w:t>
      </w:r>
      <w:r w:rsidR="00406F49">
        <w:rPr>
          <w:rtl/>
        </w:rPr>
        <w:t xml:space="preserve">الإمام </w:t>
      </w:r>
      <w:r w:rsidRPr="009746DC">
        <w:rPr>
          <w:rtl/>
        </w:rPr>
        <w:t xml:space="preserve">، وما فتح عنوة بغير إذنه </w:t>
      </w:r>
      <w:r w:rsidR="00850EDE">
        <w:rPr>
          <w:rStyle w:val="libAlaemChar"/>
          <w:rtl/>
        </w:rPr>
        <w:t xml:space="preserve">عليه‌السلام </w:t>
      </w:r>
      <w:r w:rsidRPr="009746DC">
        <w:rPr>
          <w:rtl/>
        </w:rPr>
        <w:t xml:space="preserve">فهو </w:t>
      </w:r>
      <w:r w:rsidR="00E43AE8">
        <w:rPr>
          <w:rtl/>
        </w:rPr>
        <w:t>أيضاً</w:t>
      </w:r>
      <w:r w:rsidR="00551E04">
        <w:rPr>
          <w:rtl/>
        </w:rPr>
        <w:t xml:space="preserve"> </w:t>
      </w:r>
      <w:r w:rsidRPr="009746DC">
        <w:rPr>
          <w:rtl/>
        </w:rPr>
        <w:t xml:space="preserve">له ، وهو من الأنفال </w:t>
      </w:r>
      <w:r w:rsidR="00D83B35">
        <w:rPr>
          <w:rtl/>
        </w:rPr>
        <w:t xml:space="preserve">علىّ </w:t>
      </w:r>
      <w:r w:rsidRPr="009746DC">
        <w:rPr>
          <w:rtl/>
        </w:rPr>
        <w:t xml:space="preserve">المشهور ، وما </w:t>
      </w:r>
      <w:r w:rsidR="00551E04">
        <w:rPr>
          <w:rtl/>
        </w:rPr>
        <w:t xml:space="preserve">كان </w:t>
      </w:r>
      <w:r w:rsidRPr="009746DC">
        <w:rPr>
          <w:rtl/>
        </w:rPr>
        <w:t xml:space="preserve">بإذنه فالتصرف فيها إليه ، ويحتمل </w:t>
      </w:r>
      <w:r w:rsidR="00D8033E">
        <w:rPr>
          <w:rtl/>
        </w:rPr>
        <w:t xml:space="preserve">ان </w:t>
      </w:r>
      <w:r w:rsidRPr="009746DC">
        <w:rPr>
          <w:rtl/>
        </w:rPr>
        <w:t xml:space="preserve">يكون المراد بها الأراضي الأنفالية خاصة ، </w:t>
      </w:r>
      <w:r w:rsidR="00DB1A91">
        <w:rPr>
          <w:rtl/>
        </w:rPr>
        <w:t xml:space="preserve">ويؤيّده </w:t>
      </w:r>
      <w:r w:rsidR="00D8033E">
        <w:rPr>
          <w:rtl/>
        </w:rPr>
        <w:t xml:space="preserve">ان </w:t>
      </w:r>
      <w:r w:rsidRPr="009746DC">
        <w:rPr>
          <w:rtl/>
        </w:rPr>
        <w:t xml:space="preserve">في التهذيب هكذا : والأنفال إلى الوالي </w:t>
      </w:r>
      <w:r w:rsidR="006A0B61">
        <w:rPr>
          <w:rtl/>
        </w:rPr>
        <w:t xml:space="preserve">كلّ </w:t>
      </w:r>
      <w:r w:rsidRPr="009746DC">
        <w:rPr>
          <w:rtl/>
        </w:rPr>
        <w:t xml:space="preserve">أرض فتحت في زمن </w:t>
      </w:r>
      <w:r w:rsidR="00BF0D7C">
        <w:rPr>
          <w:rtl/>
        </w:rPr>
        <w:t xml:space="preserve">النبيّ </w:t>
      </w:r>
      <w:r w:rsidR="007D1F02" w:rsidRPr="007D1F02">
        <w:rPr>
          <w:rStyle w:val="libAlaemChar"/>
          <w:rtl/>
        </w:rPr>
        <w:t>صلى‌الله‌عليه‌وآله</w:t>
      </w:r>
      <w:r w:rsidRPr="009746DC">
        <w:rPr>
          <w:rtl/>
        </w:rPr>
        <w:t xml:space="preserve"> إلى آخر الأبد ما </w:t>
      </w:r>
      <w:r w:rsidR="00551E04">
        <w:rPr>
          <w:rtl/>
        </w:rPr>
        <w:t xml:space="preserve">كان </w:t>
      </w:r>
      <w:r w:rsidRPr="009746DC">
        <w:rPr>
          <w:rtl/>
        </w:rPr>
        <w:t xml:space="preserve">افتتاح بدعوة </w:t>
      </w:r>
      <w:r w:rsidR="00BF0D7C">
        <w:rPr>
          <w:rtl/>
        </w:rPr>
        <w:t xml:space="preserve">النبيّ </w:t>
      </w:r>
      <w:r w:rsidR="007D1F02" w:rsidRPr="007D1F02">
        <w:rPr>
          <w:rStyle w:val="libAlaemChar"/>
          <w:rtl/>
        </w:rPr>
        <w:t>صلى‌الله‌عليه‌وآله</w:t>
      </w:r>
      <w:r w:rsidRPr="009746DC">
        <w:rPr>
          <w:rtl/>
        </w:rPr>
        <w:t xml:space="preserve"> من أهل الجور وأهل العدل ، ف</w:t>
      </w:r>
      <w:r w:rsidR="00D8033E">
        <w:rPr>
          <w:rtl/>
        </w:rPr>
        <w:t xml:space="preserve">ان </w:t>
      </w:r>
      <w:r w:rsidRPr="009746DC">
        <w:rPr>
          <w:rtl/>
        </w:rPr>
        <w:t xml:space="preserve">الظاهر </w:t>
      </w:r>
      <w:r w:rsidR="00D8033E">
        <w:rPr>
          <w:rtl/>
        </w:rPr>
        <w:t xml:space="preserve">ان </w:t>
      </w:r>
      <w:r w:rsidRPr="009746DC">
        <w:rPr>
          <w:rtl/>
        </w:rPr>
        <w:t xml:space="preserve">المراد به </w:t>
      </w:r>
      <w:r w:rsidR="00D8033E">
        <w:rPr>
          <w:rtl/>
        </w:rPr>
        <w:t xml:space="preserve">ان </w:t>
      </w:r>
      <w:r w:rsidRPr="009746DC">
        <w:rPr>
          <w:rtl/>
        </w:rPr>
        <w:t xml:space="preserve">أنفال </w:t>
      </w:r>
      <w:r w:rsidR="006A0B61">
        <w:rPr>
          <w:rtl/>
        </w:rPr>
        <w:t xml:space="preserve">كلّ </w:t>
      </w:r>
      <w:r w:rsidRPr="009746DC">
        <w:rPr>
          <w:rtl/>
        </w:rPr>
        <w:t xml:space="preserve">أرض سواء فتحت في زمن </w:t>
      </w:r>
      <w:r w:rsidR="00BF0D7C">
        <w:rPr>
          <w:rtl/>
        </w:rPr>
        <w:t xml:space="preserve">النبيّ </w:t>
      </w:r>
      <w:r w:rsidR="007D1F02" w:rsidRPr="007D1F02">
        <w:rPr>
          <w:rStyle w:val="libAlaemChar"/>
          <w:rtl/>
        </w:rPr>
        <w:t>صلى‌الله‌عليه‌وآله</w:t>
      </w:r>
      <w:r w:rsidRPr="009746DC">
        <w:rPr>
          <w:rtl/>
        </w:rPr>
        <w:t xml:space="preserve"> أو في زمن أهل الجور أو في زمن أهل العدل إلى الوالي إذا </w:t>
      </w:r>
      <w:r w:rsidR="00551E04">
        <w:rPr>
          <w:rtl/>
        </w:rPr>
        <w:t xml:space="preserve">كان </w:t>
      </w:r>
      <w:r w:rsidRPr="009746DC">
        <w:rPr>
          <w:rtl/>
        </w:rPr>
        <w:t xml:space="preserve">الافتتاح بالدعوة </w:t>
      </w:r>
      <w:r w:rsidR="003928AF">
        <w:rPr>
          <w:rtl/>
        </w:rPr>
        <w:t xml:space="preserve">الّتي </w:t>
      </w:r>
      <w:r w:rsidR="00551E04">
        <w:rPr>
          <w:rtl/>
        </w:rPr>
        <w:t xml:space="preserve">كان </w:t>
      </w:r>
      <w:r w:rsidR="00BF0D7C">
        <w:rPr>
          <w:rtl/>
        </w:rPr>
        <w:t xml:space="preserve">النبيّ </w:t>
      </w:r>
      <w:r w:rsidR="007D1F02" w:rsidRPr="007D1F02">
        <w:rPr>
          <w:rStyle w:val="libAlaemChar"/>
          <w:rtl/>
        </w:rPr>
        <w:t>صلى‌الله‌عليه‌وآله</w:t>
      </w:r>
      <w:r w:rsidRPr="009746DC">
        <w:rPr>
          <w:rtl/>
        </w:rPr>
        <w:t xml:space="preserve"> يدعو بها ، أي </w:t>
      </w:r>
      <w:r w:rsidR="00551E04">
        <w:rPr>
          <w:rtl/>
        </w:rPr>
        <w:t xml:space="preserve">كان </w:t>
      </w:r>
      <w:r w:rsidRPr="009746DC">
        <w:rPr>
          <w:rtl/>
        </w:rPr>
        <w:t>جهادهم للدعوة</w:t>
      </w:r>
    </w:p>
    <w:p w:rsidR="008930D5" w:rsidRDefault="008930D5" w:rsidP="008930D5">
      <w:pPr>
        <w:pStyle w:val="libNormal"/>
        <w:rPr>
          <w:rtl/>
        </w:rPr>
      </w:pPr>
      <w:r>
        <w:rPr>
          <w:rtl/>
        </w:rPr>
        <w:br w:type="page"/>
      </w:r>
    </w:p>
    <w:p w:rsidR="00B717C7" w:rsidRPr="009746DC" w:rsidRDefault="00B717C7" w:rsidP="00367E57">
      <w:pPr>
        <w:pStyle w:val="libNormal"/>
        <w:rPr>
          <w:rtl/>
        </w:rPr>
      </w:pPr>
      <w:r>
        <w:rPr>
          <w:rtl/>
        </w:rPr>
        <w:lastRenderedPageBreak/>
        <w:t>و</w:t>
      </w:r>
      <w:r w:rsidRPr="009746DC">
        <w:rPr>
          <w:rtl/>
        </w:rPr>
        <w:t>ليس في مال الخمس زكاة ل</w:t>
      </w:r>
      <w:r w:rsidR="00D8033E">
        <w:rPr>
          <w:rtl/>
        </w:rPr>
        <w:t xml:space="preserve">ان </w:t>
      </w:r>
      <w:r w:rsidRPr="009746DC">
        <w:rPr>
          <w:rtl/>
        </w:rPr>
        <w:t xml:space="preserve">فقراء الناس جعل أرزاقهم في أموال الناس </w:t>
      </w:r>
      <w:r w:rsidR="00D83B35">
        <w:rPr>
          <w:rtl/>
        </w:rPr>
        <w:t xml:space="preserve">علىّ </w:t>
      </w:r>
      <w:r w:rsidRPr="009746DC">
        <w:rPr>
          <w:rtl/>
        </w:rPr>
        <w:t>ثمانية أسهم فلم يبق منهم أحد</w:t>
      </w:r>
      <w:r w:rsidR="00367E57">
        <w:rPr>
          <w:rFonts w:hint="cs"/>
          <w:rtl/>
        </w:rPr>
        <w:t>ٌ</w:t>
      </w:r>
      <w:r w:rsidRPr="009746DC">
        <w:rPr>
          <w:rtl/>
        </w:rPr>
        <w:t xml:space="preserve"> وجعل للفقراء قرابة الرسول </w:t>
      </w:r>
      <w:r w:rsidR="007D1F02" w:rsidRPr="007D1F02">
        <w:rPr>
          <w:rStyle w:val="libAlaemChar"/>
          <w:rtl/>
        </w:rPr>
        <w:t>صلى‌الله‌عليه‌وآله</w:t>
      </w:r>
      <w:r w:rsidRPr="009746DC">
        <w:rPr>
          <w:rtl/>
        </w:rPr>
        <w:t xml:space="preserve"> نصف الخمس فأغناهم به عن صدقات الناس وصدقات </w:t>
      </w:r>
      <w:r w:rsidR="00BF0D7C">
        <w:rPr>
          <w:rtl/>
        </w:rPr>
        <w:t xml:space="preserve">النبيّ </w:t>
      </w:r>
      <w:r w:rsidR="007D1F02" w:rsidRPr="007D1F02">
        <w:rPr>
          <w:rStyle w:val="libAlaemChar"/>
          <w:rtl/>
        </w:rPr>
        <w:t>صلى‌الله‌عليه‌وآله</w:t>
      </w:r>
      <w:r w:rsidRPr="009746DC">
        <w:rPr>
          <w:rtl/>
        </w:rPr>
        <w:t xml:space="preserve"> وولي</w:t>
      </w:r>
      <w:r w:rsidR="00367E57">
        <w:rPr>
          <w:rFonts w:hint="cs"/>
          <w:rtl/>
        </w:rPr>
        <w:t>ّ</w:t>
      </w:r>
      <w:r w:rsidRPr="009746DC">
        <w:rPr>
          <w:rtl/>
        </w:rPr>
        <w:t xml:space="preserve"> الأ</w:t>
      </w:r>
      <w:r w:rsidR="00367E57">
        <w:rPr>
          <w:rtl/>
        </w:rPr>
        <w:t>مر</w:t>
      </w:r>
      <w:r w:rsidR="00367E57">
        <w:rPr>
          <w:rFonts w:hint="cs"/>
          <w:rtl/>
        </w:rPr>
        <w:t xml:space="preserve"> ،</w:t>
      </w:r>
      <w:r w:rsidR="00850EDE">
        <w:rPr>
          <w:rtl/>
        </w:rPr>
        <w:t xml:space="preserve"> </w:t>
      </w:r>
      <w:r w:rsidRPr="009746DC">
        <w:rPr>
          <w:rtl/>
        </w:rPr>
        <w:t xml:space="preserve">فلم يبق فقير من فقراء الناس ولم يبق فقير من فقراء قرابة رسول الله </w:t>
      </w:r>
      <w:r w:rsidR="007D1F02" w:rsidRPr="007D1F02">
        <w:rPr>
          <w:rStyle w:val="libAlaemChar"/>
          <w:rtl/>
        </w:rPr>
        <w:t>صلى‌الله‌عليه‌وآله</w:t>
      </w:r>
      <w:r w:rsidRPr="009746DC">
        <w:rPr>
          <w:rtl/>
        </w:rPr>
        <w:t xml:space="preserve"> </w:t>
      </w:r>
      <w:r w:rsidR="000164B7">
        <w:rPr>
          <w:rtl/>
        </w:rPr>
        <w:t xml:space="preserve">إلّا </w:t>
      </w:r>
      <w:r w:rsidRPr="009746DC">
        <w:rPr>
          <w:rtl/>
        </w:rPr>
        <w:t xml:space="preserve">وقد استغنى فلا فقير ولذلك لم يكن </w:t>
      </w:r>
      <w:r w:rsidR="00D83B35">
        <w:rPr>
          <w:rtl/>
        </w:rPr>
        <w:t xml:space="preserve">علىّ </w:t>
      </w:r>
      <w:r w:rsidRPr="009746DC">
        <w:rPr>
          <w:rtl/>
        </w:rPr>
        <w:t xml:space="preserve">مال </w:t>
      </w:r>
      <w:r w:rsidR="00BF0D7C">
        <w:rPr>
          <w:rtl/>
        </w:rPr>
        <w:t xml:space="preserve">النبيّ </w:t>
      </w:r>
      <w:r w:rsidR="007D1F02" w:rsidRPr="007D1F02">
        <w:rPr>
          <w:rStyle w:val="libAlaemChar"/>
          <w:rtl/>
        </w:rPr>
        <w:t>صلى‌الله‌عليه‌وآله</w:t>
      </w:r>
      <w:r w:rsidRPr="009746DC">
        <w:rPr>
          <w:rtl/>
        </w:rPr>
        <w:t xml:space="preserve"> والوالي زكاة لأنه لم يبق فقير محتاج ولكن عليهم أشياء تنوبهم من وجوه ولهم من تلك الوجوه كما عليهم</w:t>
      </w:r>
      <w:r>
        <w:rPr>
          <w:rFonts w:hint="cs"/>
          <w:rtl/>
        </w:rPr>
        <w:t>.</w:t>
      </w:r>
    </w:p>
    <w:p w:rsidR="00B717C7" w:rsidRPr="009746DC" w:rsidRDefault="00B717C7" w:rsidP="00367E57">
      <w:pPr>
        <w:pStyle w:val="libNormal"/>
        <w:rPr>
          <w:rtl/>
        </w:rPr>
      </w:pPr>
      <w:r w:rsidRPr="009746DC">
        <w:rPr>
          <w:rtl/>
        </w:rPr>
        <w:t>5</w:t>
      </w:r>
      <w:r>
        <w:rPr>
          <w:rtl/>
        </w:rPr>
        <w:t xml:space="preserve"> </w:t>
      </w:r>
      <w:r w:rsidR="003928AF">
        <w:rPr>
          <w:rtl/>
        </w:rPr>
        <w:t>-</w:t>
      </w:r>
      <w:r>
        <w:rPr>
          <w:rtl/>
        </w:rPr>
        <w:t xml:space="preserve"> </w:t>
      </w:r>
      <w:r w:rsidR="00551E04">
        <w:rPr>
          <w:rtl/>
        </w:rPr>
        <w:t>عليّ</w:t>
      </w:r>
      <w:r w:rsidR="00367E57">
        <w:rPr>
          <w:rFonts w:hint="cs"/>
          <w:rtl/>
        </w:rPr>
        <w:t>ُ</w:t>
      </w:r>
      <w:r w:rsidR="00551E04">
        <w:rPr>
          <w:rtl/>
        </w:rPr>
        <w:t xml:space="preserve"> </w:t>
      </w:r>
      <w:r w:rsidRPr="009746DC">
        <w:rPr>
          <w:rtl/>
        </w:rPr>
        <w:t xml:space="preserve">بن </w:t>
      </w:r>
      <w:r w:rsidR="00551E04">
        <w:rPr>
          <w:rtl/>
        </w:rPr>
        <w:t xml:space="preserve">محمّد </w:t>
      </w:r>
      <w:r w:rsidRPr="009746DC">
        <w:rPr>
          <w:rtl/>
        </w:rPr>
        <w:t>بن عبد الله ، عن بعض أصحابنا أظن</w:t>
      </w:r>
      <w:r w:rsidR="00367E57">
        <w:rPr>
          <w:rFonts w:hint="cs"/>
          <w:rtl/>
        </w:rPr>
        <w:t>ّ</w:t>
      </w:r>
      <w:r w:rsidRPr="009746DC">
        <w:rPr>
          <w:rtl/>
        </w:rPr>
        <w:t>ه السي</w:t>
      </w:r>
      <w:r w:rsidR="00367E57">
        <w:rPr>
          <w:rFonts w:hint="cs"/>
          <w:rtl/>
        </w:rPr>
        <w:t>ّ</w:t>
      </w:r>
      <w:r w:rsidRPr="009746DC">
        <w:rPr>
          <w:rtl/>
        </w:rPr>
        <w:t xml:space="preserve">اري ، عن </w:t>
      </w:r>
      <w:r w:rsidR="00551E04">
        <w:rPr>
          <w:rtl/>
        </w:rPr>
        <w:t xml:space="preserve">عليّ </w:t>
      </w:r>
      <w:r w:rsidRPr="009746DC">
        <w:rPr>
          <w:rtl/>
        </w:rPr>
        <w:t>بن</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67E57">
      <w:pPr>
        <w:pStyle w:val="libNormal"/>
        <w:rPr>
          <w:rtl/>
        </w:rPr>
      </w:pPr>
      <w:r w:rsidRPr="009746DC">
        <w:rPr>
          <w:rtl/>
        </w:rPr>
        <w:t xml:space="preserve">إلى </w:t>
      </w:r>
      <w:r w:rsidR="00D83B35">
        <w:rPr>
          <w:rtl/>
        </w:rPr>
        <w:t xml:space="preserve">الإسلام </w:t>
      </w:r>
      <w:r w:rsidRPr="009746DC">
        <w:rPr>
          <w:rtl/>
        </w:rPr>
        <w:t>وهذا أنسب بما بعده ، ل</w:t>
      </w:r>
      <w:r w:rsidR="00D8033E">
        <w:rPr>
          <w:rtl/>
        </w:rPr>
        <w:t>ان</w:t>
      </w:r>
      <w:r w:rsidR="00367E57">
        <w:rPr>
          <w:rFonts w:hint="cs"/>
          <w:rtl/>
        </w:rPr>
        <w:t>ّ</w:t>
      </w:r>
      <w:r w:rsidR="00D8033E">
        <w:rPr>
          <w:rtl/>
        </w:rPr>
        <w:t xml:space="preserve"> </w:t>
      </w:r>
      <w:r w:rsidRPr="009746DC">
        <w:rPr>
          <w:rtl/>
        </w:rPr>
        <w:t xml:space="preserve">غالب الأنفال الأراضي </w:t>
      </w:r>
      <w:r w:rsidR="003928AF">
        <w:rPr>
          <w:rtl/>
        </w:rPr>
        <w:t xml:space="preserve">الّتي </w:t>
      </w:r>
      <w:r w:rsidRPr="009746DC">
        <w:rPr>
          <w:rtl/>
        </w:rPr>
        <w:t>أعطوها صلحا طلبا للأم</w:t>
      </w:r>
      <w:r w:rsidR="00D8033E">
        <w:rPr>
          <w:rtl/>
        </w:rPr>
        <w:t xml:space="preserve">ان </w:t>
      </w:r>
      <w:r w:rsidRPr="009746DC">
        <w:rPr>
          <w:rtl/>
        </w:rPr>
        <w:t xml:space="preserve">، وقد حكم رسول الله </w:t>
      </w:r>
      <w:r w:rsidR="007D1F02" w:rsidRPr="007D1F02">
        <w:rPr>
          <w:rStyle w:val="libAlaemChar"/>
          <w:rtl/>
        </w:rPr>
        <w:t>صلى‌الله‌عليه‌وآله</w:t>
      </w:r>
      <w:r w:rsidRPr="009746DC">
        <w:rPr>
          <w:rtl/>
        </w:rPr>
        <w:t xml:space="preserve"> بإمضاء ذمة المسلمين وأمانهم بعضهم </w:t>
      </w:r>
      <w:r w:rsidR="00D83B35">
        <w:rPr>
          <w:rtl/>
        </w:rPr>
        <w:t xml:space="preserve">علىّ </w:t>
      </w:r>
      <w:r w:rsidRPr="009746DC">
        <w:rPr>
          <w:rtl/>
        </w:rPr>
        <w:t>بعض ، و</w:t>
      </w:r>
      <w:r w:rsidR="00D83B35">
        <w:rPr>
          <w:rtl/>
        </w:rPr>
        <w:t xml:space="preserve">علىّ </w:t>
      </w:r>
      <w:r w:rsidRPr="009746DC">
        <w:rPr>
          <w:rtl/>
        </w:rPr>
        <w:t>الأول تأييد لات</w:t>
      </w:r>
      <w:r w:rsidR="00367E57">
        <w:rPr>
          <w:rFonts w:hint="cs"/>
          <w:rtl/>
        </w:rPr>
        <w:t>ّ</w:t>
      </w:r>
      <w:r w:rsidRPr="009746DC">
        <w:rPr>
          <w:rtl/>
        </w:rPr>
        <w:t>حاد أحكامهم في الأولين والآخرين ، لكونهم إخوة ، أي متساوون في ال</w:t>
      </w:r>
      <w:r w:rsidR="00AA7D34">
        <w:rPr>
          <w:rtl/>
        </w:rPr>
        <w:t xml:space="preserve">أحكام </w:t>
      </w:r>
      <w:r w:rsidRPr="009746DC">
        <w:rPr>
          <w:rtl/>
        </w:rPr>
        <w:t>، قال في النهاية : قد تكر</w:t>
      </w:r>
      <w:r w:rsidR="00367E57">
        <w:rPr>
          <w:rFonts w:hint="cs"/>
          <w:rtl/>
        </w:rPr>
        <w:t>ّ</w:t>
      </w:r>
      <w:r w:rsidRPr="009746DC">
        <w:rPr>
          <w:rtl/>
        </w:rPr>
        <w:t>ر في الحديث ذكر الذمة والذم</w:t>
      </w:r>
      <w:r w:rsidR="00551E04">
        <w:rPr>
          <w:rtl/>
        </w:rPr>
        <w:t xml:space="preserve">أمّ </w:t>
      </w:r>
      <w:r w:rsidRPr="009746DC">
        <w:rPr>
          <w:rtl/>
        </w:rPr>
        <w:t>، وهما بمعنى العهد والأم</w:t>
      </w:r>
      <w:r w:rsidR="00D8033E">
        <w:rPr>
          <w:rtl/>
        </w:rPr>
        <w:t xml:space="preserve">ان </w:t>
      </w:r>
      <w:r w:rsidRPr="009746DC">
        <w:rPr>
          <w:rtl/>
        </w:rPr>
        <w:t>والضم</w:t>
      </w:r>
      <w:r w:rsidR="00D8033E">
        <w:rPr>
          <w:rtl/>
        </w:rPr>
        <w:t xml:space="preserve">ان </w:t>
      </w:r>
      <w:r w:rsidRPr="009746DC">
        <w:rPr>
          <w:rtl/>
        </w:rPr>
        <w:t>والحرمة والحق</w:t>
      </w:r>
      <w:r w:rsidR="00367E57">
        <w:rPr>
          <w:rFonts w:hint="cs"/>
          <w:rtl/>
        </w:rPr>
        <w:t>ّ</w:t>
      </w:r>
      <w:r w:rsidRPr="009746DC">
        <w:rPr>
          <w:rtl/>
        </w:rPr>
        <w:t xml:space="preserve"> ، وسموا أهل الذمة لدخولهم في عهد المسلمين وأمانه</w:t>
      </w:r>
      <w:r w:rsidR="00367E57">
        <w:rPr>
          <w:rFonts w:hint="cs"/>
          <w:rtl/>
        </w:rPr>
        <w:t>ّ</w:t>
      </w:r>
      <w:r w:rsidRPr="009746DC">
        <w:rPr>
          <w:rtl/>
        </w:rPr>
        <w:t xml:space="preserve">م ، ومنه الحديث : </w:t>
      </w:r>
      <w:r w:rsidRPr="00C875FB">
        <w:rPr>
          <w:rtl/>
        </w:rPr>
        <w:t>المسلمون تتكافأ دماؤهم يسعى بذمتهم أدناهم ،</w:t>
      </w:r>
      <w:r w:rsidRPr="009746DC">
        <w:rPr>
          <w:rtl/>
        </w:rPr>
        <w:t xml:space="preserve"> أي تتساوى في القصاص والديات ، وإذا أعطى أحد الجيش العدو أمانا جاز ذلك </w:t>
      </w:r>
      <w:r w:rsidR="00D83B35">
        <w:rPr>
          <w:rtl/>
        </w:rPr>
        <w:t xml:space="preserve">علىّ </w:t>
      </w:r>
      <w:r w:rsidRPr="009746DC">
        <w:rPr>
          <w:rtl/>
        </w:rPr>
        <w:t xml:space="preserve">جميع المسلمين وليس لهم </w:t>
      </w:r>
      <w:r w:rsidR="00D8033E">
        <w:rPr>
          <w:rtl/>
        </w:rPr>
        <w:t xml:space="preserve">ان </w:t>
      </w:r>
      <w:r w:rsidRPr="009746DC">
        <w:rPr>
          <w:rtl/>
        </w:rPr>
        <w:t xml:space="preserve">يخفروا ، ولا </w:t>
      </w:r>
      <w:r w:rsidR="00D8033E">
        <w:rPr>
          <w:rtl/>
        </w:rPr>
        <w:t xml:space="preserve">ان </w:t>
      </w:r>
      <w:r w:rsidRPr="009746DC">
        <w:rPr>
          <w:rtl/>
        </w:rPr>
        <w:t>ينقضوا عليه عهده.</w:t>
      </w:r>
    </w:p>
    <w:p w:rsidR="00B717C7" w:rsidRPr="009746DC" w:rsidRDefault="00B717C7" w:rsidP="00367E57">
      <w:pPr>
        <w:pStyle w:val="libNormal"/>
        <w:rPr>
          <w:rtl/>
        </w:rPr>
      </w:pPr>
      <w:r w:rsidRPr="00C875FB">
        <w:rPr>
          <w:rtl/>
        </w:rPr>
        <w:t xml:space="preserve">قوله </w:t>
      </w:r>
      <w:r w:rsidR="00850EDE">
        <w:rPr>
          <w:rStyle w:val="libAlaemChar"/>
          <w:rtl/>
        </w:rPr>
        <w:t xml:space="preserve">عليه‌السلام </w:t>
      </w:r>
      <w:r w:rsidRPr="00C875FB">
        <w:rPr>
          <w:rtl/>
        </w:rPr>
        <w:t>: وليس في مال الخمس زكاة</w:t>
      </w:r>
      <w:r w:rsidRPr="009746DC">
        <w:rPr>
          <w:rtl/>
        </w:rPr>
        <w:t xml:space="preserve"> ، أقول : ليس في بالي من تعرض لهذا الحكم ولم يعد من خصائص </w:t>
      </w:r>
      <w:r w:rsidR="00BF0D7C">
        <w:rPr>
          <w:rtl/>
        </w:rPr>
        <w:t xml:space="preserve">النبيّ </w:t>
      </w:r>
      <w:r w:rsidR="007D1F02" w:rsidRPr="007D1F02">
        <w:rPr>
          <w:rStyle w:val="libAlaemChar"/>
          <w:rtl/>
        </w:rPr>
        <w:t>صلى‌الله‌عليه‌وآله</w:t>
      </w:r>
      <w:r w:rsidRPr="009746DC">
        <w:rPr>
          <w:rtl/>
        </w:rPr>
        <w:t xml:space="preserve"> ، وربما ينافي ما ورد في الزيارات الكثيرة : أشهد أنك قد أقمت الصلاة وآتيت الزكاة ، ويمكن حمله </w:t>
      </w:r>
      <w:r w:rsidR="00D83B35">
        <w:rPr>
          <w:rtl/>
        </w:rPr>
        <w:t xml:space="preserve">علىّ </w:t>
      </w:r>
      <w:r w:rsidRPr="009746DC">
        <w:rPr>
          <w:rtl/>
        </w:rPr>
        <w:t xml:space="preserve">أنه لا يبقى عنده سنة بل يقسم قبل ذلك أو أطلق الزكاة </w:t>
      </w:r>
      <w:r w:rsidR="00D83B35">
        <w:rPr>
          <w:rtl/>
        </w:rPr>
        <w:t xml:space="preserve">علىّ </w:t>
      </w:r>
      <w:r w:rsidRPr="009746DC">
        <w:rPr>
          <w:rtl/>
        </w:rPr>
        <w:t>الخمس مجازا</w:t>
      </w:r>
      <w:r w:rsidR="00367E57">
        <w:rPr>
          <w:rFonts w:hint="cs"/>
          <w:rtl/>
        </w:rPr>
        <w:t>ً</w:t>
      </w:r>
      <w:r w:rsidRPr="009746DC">
        <w:rPr>
          <w:rtl/>
        </w:rPr>
        <w:t>.</w:t>
      </w:r>
    </w:p>
    <w:p w:rsidR="00B717C7" w:rsidRPr="009746DC" w:rsidRDefault="00B717C7" w:rsidP="00367E57">
      <w:pPr>
        <w:pStyle w:val="libNormal"/>
        <w:rPr>
          <w:rtl/>
        </w:rPr>
      </w:pPr>
      <w:r w:rsidRPr="00C875FB">
        <w:rPr>
          <w:rtl/>
        </w:rPr>
        <w:t xml:space="preserve">قوله </w:t>
      </w:r>
      <w:r w:rsidR="00850EDE">
        <w:rPr>
          <w:rStyle w:val="libAlaemChar"/>
          <w:rtl/>
        </w:rPr>
        <w:t xml:space="preserve">عليه‌السلام </w:t>
      </w:r>
      <w:r w:rsidRPr="00C875FB">
        <w:rPr>
          <w:rtl/>
        </w:rPr>
        <w:t>: ولهم من تلك الوجوه</w:t>
      </w:r>
      <w:r w:rsidRPr="009746DC">
        <w:rPr>
          <w:rtl/>
        </w:rPr>
        <w:t xml:space="preserve"> ، لعله إشارة إلى هدايا الوفود وغيرهم وصوافي الملوك وأمثالها.</w:t>
      </w:r>
    </w:p>
    <w:p w:rsidR="00B717C7" w:rsidRPr="009746DC" w:rsidRDefault="00B717C7" w:rsidP="00367E57">
      <w:pPr>
        <w:pStyle w:val="libNormal"/>
        <w:rPr>
          <w:rtl/>
          <w:lang w:bidi="fa-IR"/>
        </w:rPr>
      </w:pPr>
      <w:r w:rsidRPr="000F65B1">
        <w:rPr>
          <w:rStyle w:val="libBold1Char"/>
          <w:rtl/>
        </w:rPr>
        <w:t>الحديث الخامس :</w:t>
      </w:r>
      <w:r w:rsidRPr="009746DC">
        <w:rPr>
          <w:rtl/>
          <w:lang w:bidi="fa-IR"/>
        </w:rPr>
        <w:t xml:space="preserve"> مجهول.</w:t>
      </w:r>
    </w:p>
    <w:p w:rsidR="00B717C7" w:rsidRPr="009746DC" w:rsidRDefault="00B717C7" w:rsidP="00367E57">
      <w:pPr>
        <w:pStyle w:val="libNormal"/>
        <w:rPr>
          <w:rtl/>
        </w:rPr>
      </w:pPr>
      <w:r w:rsidRPr="00C875FB">
        <w:rPr>
          <w:rtl/>
        </w:rPr>
        <w:t>والمهدي</w:t>
      </w:r>
      <w:r w:rsidRPr="009746DC">
        <w:rPr>
          <w:rtl/>
        </w:rPr>
        <w:t xml:space="preserve"> هو </w:t>
      </w:r>
      <w:r w:rsidR="00551E04">
        <w:rPr>
          <w:rtl/>
        </w:rPr>
        <w:t xml:space="preserve">محمّد </w:t>
      </w:r>
      <w:r w:rsidRPr="009746DC">
        <w:rPr>
          <w:rtl/>
        </w:rPr>
        <w:t xml:space="preserve">بن عبد الله بن </w:t>
      </w:r>
      <w:r w:rsidR="00551E04">
        <w:rPr>
          <w:rtl/>
        </w:rPr>
        <w:t xml:space="preserve">محمّد </w:t>
      </w:r>
      <w:r w:rsidRPr="009746DC">
        <w:rPr>
          <w:rtl/>
        </w:rPr>
        <w:t xml:space="preserve">بن </w:t>
      </w:r>
      <w:r w:rsidR="00551E04">
        <w:rPr>
          <w:rtl/>
        </w:rPr>
        <w:t xml:space="preserve">عليّ </w:t>
      </w:r>
      <w:r w:rsidRPr="009746DC">
        <w:rPr>
          <w:rtl/>
        </w:rPr>
        <w:t>بن عبد الله بن العباس ثالث الخلفاء</w:t>
      </w:r>
    </w:p>
    <w:p w:rsidR="008930D5" w:rsidRDefault="008930D5" w:rsidP="008930D5">
      <w:pPr>
        <w:pStyle w:val="libNormal"/>
        <w:rPr>
          <w:rtl/>
        </w:rPr>
      </w:pPr>
      <w:r>
        <w:rPr>
          <w:rtl/>
        </w:rPr>
        <w:br w:type="page"/>
      </w:r>
    </w:p>
    <w:p w:rsidR="00B717C7" w:rsidRDefault="00B717C7" w:rsidP="00367E57">
      <w:pPr>
        <w:pStyle w:val="libNormal"/>
        <w:rPr>
          <w:rtl/>
        </w:rPr>
      </w:pPr>
      <w:r w:rsidRPr="009746DC">
        <w:rPr>
          <w:rtl/>
        </w:rPr>
        <w:lastRenderedPageBreak/>
        <w:t xml:space="preserve">أسباط قال </w:t>
      </w:r>
      <w:r w:rsidR="00FE5F86">
        <w:rPr>
          <w:rtl/>
        </w:rPr>
        <w:t xml:space="preserve">لـمّا </w:t>
      </w:r>
      <w:r w:rsidRPr="009746DC">
        <w:rPr>
          <w:rtl/>
        </w:rPr>
        <w:t xml:space="preserve">ورد أبو الحسن موسى </w:t>
      </w:r>
      <w:r w:rsidR="00850EDE">
        <w:rPr>
          <w:rStyle w:val="libAlaemChar"/>
          <w:rtl/>
        </w:rPr>
        <w:t xml:space="preserve">عليه‌السلام </w:t>
      </w:r>
      <w:r w:rsidR="00D83B35">
        <w:rPr>
          <w:rtl/>
        </w:rPr>
        <w:t xml:space="preserve">علىّ </w:t>
      </w:r>
      <w:r w:rsidRPr="009746DC">
        <w:rPr>
          <w:rtl/>
        </w:rPr>
        <w:t xml:space="preserve">المهدي رآه يرد المظالم فقال يا أمير المؤمنين ما بال مظلمتنا لا ترد فقال له وما ذاك يا أبا الحسن قال </w:t>
      </w:r>
      <w:r w:rsidR="00D8033E">
        <w:rPr>
          <w:rtl/>
        </w:rPr>
        <w:t xml:space="preserve">ان </w:t>
      </w:r>
      <w:r w:rsidRPr="009746DC">
        <w:rPr>
          <w:rtl/>
        </w:rPr>
        <w:t xml:space="preserve">الله تبارك وتعالى </w:t>
      </w:r>
      <w:r w:rsidR="00FE5F86">
        <w:rPr>
          <w:rtl/>
        </w:rPr>
        <w:t xml:space="preserve">لـمّا </w:t>
      </w:r>
      <w:r w:rsidRPr="009746DC">
        <w:rPr>
          <w:rtl/>
        </w:rPr>
        <w:t xml:space="preserve">فتح </w:t>
      </w:r>
      <w:r w:rsidR="00D83B35">
        <w:rPr>
          <w:rtl/>
        </w:rPr>
        <w:t xml:space="preserve">علىّ </w:t>
      </w:r>
      <w:r w:rsidRPr="009746DC">
        <w:rPr>
          <w:rtl/>
        </w:rPr>
        <w:t xml:space="preserve">نبيه </w:t>
      </w:r>
      <w:r w:rsidR="007D1F02" w:rsidRPr="007D1F02">
        <w:rPr>
          <w:rStyle w:val="libAlaemChar"/>
          <w:rtl/>
        </w:rPr>
        <w:t>صلى‌الله‌عليه‌وآله</w:t>
      </w:r>
      <w:r w:rsidRPr="009746DC">
        <w:rPr>
          <w:rtl/>
        </w:rPr>
        <w:t xml:space="preserve"> فدكا وما والاها لم يوجف </w:t>
      </w:r>
      <w:r w:rsidRPr="004F13D5">
        <w:rPr>
          <w:rtl/>
        </w:rPr>
        <w:t>عليه بخَيْلٍ وَلا رِكابٍ</w:t>
      </w:r>
      <w:r>
        <w:rPr>
          <w:rFonts w:hint="cs"/>
          <w:rtl/>
        </w:rPr>
        <w:t xml:space="preserve"> </w:t>
      </w:r>
      <w:r w:rsidRPr="009746DC">
        <w:rPr>
          <w:rtl/>
        </w:rPr>
        <w:t xml:space="preserve">فأنزل الله </w:t>
      </w:r>
      <w:r w:rsidR="00D83B35">
        <w:rPr>
          <w:rtl/>
        </w:rPr>
        <w:t xml:space="preserve">علىّ </w:t>
      </w:r>
      <w:r w:rsidRPr="009746DC">
        <w:rPr>
          <w:rtl/>
        </w:rPr>
        <w:t xml:space="preserve">نبيه </w:t>
      </w:r>
      <w:r w:rsidR="007D1F02" w:rsidRPr="007D1F02">
        <w:rPr>
          <w:rStyle w:val="libAlaemChar"/>
          <w:rtl/>
        </w:rPr>
        <w:t>صلى‌الله‌عليه‌وآله</w:t>
      </w:r>
      <w:r w:rsidRPr="009746DC">
        <w:rPr>
          <w:rtl/>
        </w:rPr>
        <w:t xml:space="preserve"> </w:t>
      </w:r>
      <w:r w:rsidRPr="005E3B39">
        <w:rPr>
          <w:rtl/>
        </w:rPr>
        <w:t>«</w:t>
      </w:r>
      <w:r w:rsidRPr="009746DC">
        <w:rPr>
          <w:rtl/>
        </w:rPr>
        <w:t xml:space="preserve"> وَآتِ ذَا الْقُرْبى حَقَّهُ </w:t>
      </w:r>
      <w:r w:rsidRPr="005E3B39">
        <w:rPr>
          <w:rtl/>
        </w:rPr>
        <w:t>»</w:t>
      </w:r>
      <w:r w:rsidRPr="009746DC">
        <w:rPr>
          <w:rtl/>
        </w:rPr>
        <w:t xml:space="preserve"> </w:t>
      </w:r>
      <w:r w:rsidRPr="00367E57">
        <w:rPr>
          <w:rStyle w:val="libFootnotenumChar"/>
          <w:rtl/>
        </w:rPr>
        <w:t>(1)</w:t>
      </w:r>
      <w:r w:rsidRPr="009746DC">
        <w:rPr>
          <w:rtl/>
        </w:rPr>
        <w:t xml:space="preserve"> فلم يدر رسول الله </w:t>
      </w:r>
      <w:r w:rsidR="007D1F02" w:rsidRPr="007D1F02">
        <w:rPr>
          <w:rStyle w:val="libAlaemChar"/>
          <w:rtl/>
        </w:rPr>
        <w:t>صلى‌الله‌عليه‌وآله</w:t>
      </w:r>
      <w:r w:rsidRPr="009746DC">
        <w:rPr>
          <w:rtl/>
        </w:rPr>
        <w:t xml:space="preserve"> من هم فراجع في ذلك جبرئيل وراجع جبرئيل </w:t>
      </w:r>
      <w:r w:rsidR="00850EDE">
        <w:rPr>
          <w:rStyle w:val="libAlaemChar"/>
          <w:rtl/>
        </w:rPr>
        <w:t xml:space="preserve">عليه‌السلام </w:t>
      </w:r>
      <w:r w:rsidRPr="009746DC">
        <w:rPr>
          <w:rtl/>
        </w:rPr>
        <w:t xml:space="preserve">ربه فأوحى الله إليه </w:t>
      </w:r>
      <w:r w:rsidR="00D8033E">
        <w:rPr>
          <w:rtl/>
        </w:rPr>
        <w:t xml:space="preserve">ان </w:t>
      </w:r>
      <w:r w:rsidRPr="009746DC">
        <w:rPr>
          <w:rtl/>
        </w:rPr>
        <w:t xml:space="preserve">ادفع فدكا إلى فاطمة </w:t>
      </w:r>
      <w:r w:rsidR="00B613C2" w:rsidRPr="00B613C2">
        <w:rPr>
          <w:rStyle w:val="libAlaemChar"/>
          <w:rtl/>
        </w:rPr>
        <w:t xml:space="preserve">عليها‌السلام </w:t>
      </w:r>
      <w:r w:rsidR="00406F49">
        <w:rPr>
          <w:rtl/>
        </w:rPr>
        <w:t xml:space="preserve"> </w:t>
      </w:r>
      <w:r w:rsidRPr="009746DC">
        <w:rPr>
          <w:rtl/>
        </w:rPr>
        <w:t xml:space="preserve">فدعاها رسول الله </w:t>
      </w:r>
      <w:r w:rsidR="007D1F02" w:rsidRPr="007D1F02">
        <w:rPr>
          <w:rStyle w:val="libAlaemChar"/>
          <w:rtl/>
        </w:rPr>
        <w:t>صلى‌الله‌عليه‌وآله</w:t>
      </w:r>
      <w:r w:rsidRPr="009746DC">
        <w:rPr>
          <w:rtl/>
        </w:rPr>
        <w:t xml:space="preserve"> فقال لها يا فاطمة </w:t>
      </w:r>
      <w:r w:rsidR="00D8033E">
        <w:rPr>
          <w:rtl/>
        </w:rPr>
        <w:t xml:space="preserve">ان </w:t>
      </w:r>
      <w:r w:rsidRPr="009746DC">
        <w:rPr>
          <w:rtl/>
        </w:rPr>
        <w:t xml:space="preserve">الله أمرني </w:t>
      </w:r>
      <w:r w:rsidR="00D8033E">
        <w:rPr>
          <w:rtl/>
        </w:rPr>
        <w:t xml:space="preserve">ان </w:t>
      </w:r>
      <w:r w:rsidRPr="009746DC">
        <w:rPr>
          <w:rtl/>
        </w:rPr>
        <w:t>أدفع إليك فدكا فقالت قد قبلت يا رسول الله من الله ومنك</w:t>
      </w:r>
      <w:r>
        <w:rPr>
          <w:rtl/>
        </w:rPr>
        <w:t>.</w:t>
      </w:r>
    </w:p>
    <w:p w:rsidR="00B717C7" w:rsidRPr="009746DC" w:rsidRDefault="00B717C7" w:rsidP="00367E57">
      <w:pPr>
        <w:pStyle w:val="libNormal"/>
        <w:rPr>
          <w:rtl/>
        </w:rPr>
      </w:pPr>
      <w:r w:rsidRPr="009746DC">
        <w:rPr>
          <w:rtl/>
        </w:rPr>
        <w:t>فلم يزل وكلاؤها فيها</w:t>
      </w:r>
      <w:r>
        <w:rPr>
          <w:rtl/>
        </w:rPr>
        <w:t xml:space="preserve"> </w:t>
      </w:r>
      <w:r w:rsidRPr="009746DC">
        <w:rPr>
          <w:rtl/>
        </w:rPr>
        <w:t xml:space="preserve">حياة رسول الله </w:t>
      </w:r>
      <w:r w:rsidR="007D1F02" w:rsidRPr="007D1F02">
        <w:rPr>
          <w:rStyle w:val="libAlaemChar"/>
          <w:rtl/>
        </w:rPr>
        <w:t>صلى‌الله‌عليه‌وآله</w:t>
      </w:r>
      <w:r w:rsidRPr="009746DC">
        <w:rPr>
          <w:rtl/>
        </w:rPr>
        <w:t xml:space="preserve"> ف</w:t>
      </w:r>
      <w:r w:rsidR="00FE5F86">
        <w:rPr>
          <w:rtl/>
        </w:rPr>
        <w:t xml:space="preserve">لـمّا </w:t>
      </w:r>
      <w:r w:rsidRPr="009746DC">
        <w:rPr>
          <w:rtl/>
        </w:rPr>
        <w:t xml:space="preserve">ولي أبو بكر أخرج عنها وكلاءها فأتته فسألته </w:t>
      </w:r>
      <w:r w:rsidR="00D8033E">
        <w:rPr>
          <w:rtl/>
        </w:rPr>
        <w:t xml:space="preserve">ان </w:t>
      </w:r>
      <w:r w:rsidRPr="009746DC">
        <w:rPr>
          <w:rtl/>
        </w:rPr>
        <w:t>يردها عليها فقال لها ائتيني بأسود أو أح</w:t>
      </w:r>
      <w:r w:rsidR="00850EDE">
        <w:rPr>
          <w:rtl/>
        </w:rPr>
        <w:t xml:space="preserve">مرّ </w:t>
      </w:r>
      <w:r w:rsidRPr="009746DC">
        <w:rPr>
          <w:rtl/>
        </w:rPr>
        <w:t xml:space="preserve">يشهد لك بذلك فجاءت بأمير المؤمنين </w:t>
      </w:r>
      <w:r w:rsidR="00850EDE">
        <w:rPr>
          <w:rStyle w:val="libAlaemChar"/>
          <w:rtl/>
        </w:rPr>
        <w:t xml:space="preserve">عليه‌السلام </w:t>
      </w:r>
      <w:r w:rsidRPr="009746DC">
        <w:rPr>
          <w:rtl/>
        </w:rPr>
        <w:t>و</w:t>
      </w:r>
      <w:r w:rsidR="00551E04">
        <w:rPr>
          <w:rtl/>
        </w:rPr>
        <w:t xml:space="preserve">أمّ </w:t>
      </w:r>
      <w:r w:rsidRPr="009746DC">
        <w:rPr>
          <w:rtl/>
        </w:rPr>
        <w:t xml:space="preserve">أيمن فشهدا لها فكتب لها بترك التعرض فخرجت والكتاب معها فلقيها </w:t>
      </w:r>
      <w:r w:rsidR="000164B7">
        <w:rPr>
          <w:rtl/>
        </w:rPr>
        <w:t xml:space="preserve">عمر </w:t>
      </w:r>
      <w:r w:rsidRPr="009746DC">
        <w:rPr>
          <w:rtl/>
        </w:rPr>
        <w:t xml:space="preserve">فقال ما هذا معك يا بنت </w:t>
      </w:r>
      <w:r w:rsidR="00551E04">
        <w:rPr>
          <w:rtl/>
        </w:rPr>
        <w:t xml:space="preserve">محمّد </w:t>
      </w:r>
      <w:r w:rsidRPr="009746DC">
        <w:rPr>
          <w:rtl/>
        </w:rPr>
        <w:t>قالت كتاب كتبه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367E57">
      <w:pPr>
        <w:pStyle w:val="libNormal"/>
        <w:rPr>
          <w:rtl/>
        </w:rPr>
      </w:pPr>
      <w:r w:rsidRPr="009746DC">
        <w:rPr>
          <w:rtl/>
        </w:rPr>
        <w:t>العباسي</w:t>
      </w:r>
      <w:r w:rsidR="00FC70D3">
        <w:rPr>
          <w:rFonts w:hint="cs"/>
          <w:rtl/>
        </w:rPr>
        <w:t>ّ</w:t>
      </w:r>
      <w:r w:rsidRPr="009746DC">
        <w:rPr>
          <w:rtl/>
        </w:rPr>
        <w:t>ة ،</w:t>
      </w:r>
      <w:r>
        <w:rPr>
          <w:rtl/>
        </w:rPr>
        <w:t xml:space="preserve"> و</w:t>
      </w:r>
      <w:r w:rsidRPr="00C875FB">
        <w:rPr>
          <w:rtl/>
        </w:rPr>
        <w:t>المظلمة</w:t>
      </w:r>
      <w:r w:rsidRPr="009746DC">
        <w:rPr>
          <w:rtl/>
        </w:rPr>
        <w:t xml:space="preserve"> بتثليث </w:t>
      </w:r>
      <w:r w:rsidR="0068589E">
        <w:rPr>
          <w:rtl/>
        </w:rPr>
        <w:t xml:space="preserve">اللام </w:t>
      </w:r>
      <w:r w:rsidRPr="009746DC">
        <w:rPr>
          <w:rtl/>
        </w:rPr>
        <w:t>: المأخوذة ظ</w:t>
      </w:r>
      <w:r w:rsidR="00FC70D3">
        <w:rPr>
          <w:rtl/>
        </w:rPr>
        <w:t>لـم</w:t>
      </w:r>
      <w:r w:rsidR="00FE5F86">
        <w:rPr>
          <w:rtl/>
        </w:rPr>
        <w:t>ا</w:t>
      </w:r>
      <w:r w:rsidR="00FC70D3">
        <w:rPr>
          <w:rFonts w:hint="cs"/>
          <w:rtl/>
        </w:rPr>
        <w:t>ً</w:t>
      </w:r>
      <w:r w:rsidR="00FE5F86">
        <w:rPr>
          <w:rtl/>
        </w:rPr>
        <w:t xml:space="preserve"> </w:t>
      </w:r>
      <w:r w:rsidRPr="00C875FB">
        <w:rPr>
          <w:rtl/>
        </w:rPr>
        <w:t>« وما ذاك »</w:t>
      </w:r>
      <w:r w:rsidRPr="009746DC">
        <w:rPr>
          <w:rtl/>
        </w:rPr>
        <w:t xml:space="preserve"> أي هذا </w:t>
      </w:r>
      <w:r w:rsidR="004A738A">
        <w:rPr>
          <w:rtl/>
        </w:rPr>
        <w:t xml:space="preserve">الكلام </w:t>
      </w:r>
      <w:r w:rsidRPr="00C875FB">
        <w:rPr>
          <w:rtl/>
        </w:rPr>
        <w:t>« وما والاها »</w:t>
      </w:r>
      <w:r w:rsidRPr="009746DC">
        <w:rPr>
          <w:rtl/>
        </w:rPr>
        <w:t xml:space="preserve"> أي قاربها من توابعها أو شاركها في الحكم</w:t>
      </w:r>
      <w:r>
        <w:rPr>
          <w:rtl/>
        </w:rPr>
        <w:t xml:space="preserve"> </w:t>
      </w:r>
      <w:r w:rsidRPr="00C875FB">
        <w:rPr>
          <w:rtl/>
        </w:rPr>
        <w:t>« لم يوجف عليها »</w:t>
      </w:r>
      <w:r w:rsidRPr="009746DC">
        <w:rPr>
          <w:rtl/>
        </w:rPr>
        <w:t xml:space="preserve"> إشارة إلى ما </w:t>
      </w:r>
      <w:r w:rsidR="00850EDE">
        <w:rPr>
          <w:rtl/>
        </w:rPr>
        <w:t xml:space="preserve">مرّ </w:t>
      </w:r>
      <w:r w:rsidRPr="009746DC">
        <w:rPr>
          <w:rtl/>
        </w:rPr>
        <w:t>من آية الحشر وقد يستش</w:t>
      </w:r>
      <w:r w:rsidR="006A0B61">
        <w:rPr>
          <w:rtl/>
        </w:rPr>
        <w:t xml:space="preserve">كلّ </w:t>
      </w:r>
      <w:r w:rsidRPr="009746DC">
        <w:rPr>
          <w:rtl/>
        </w:rPr>
        <w:t>ب</w:t>
      </w:r>
      <w:r w:rsidR="00D8033E">
        <w:rPr>
          <w:rtl/>
        </w:rPr>
        <w:t xml:space="preserve">ان </w:t>
      </w:r>
      <w:r w:rsidRPr="009746DC">
        <w:rPr>
          <w:rtl/>
        </w:rPr>
        <w:t>سورة الحشر مدنية</w:t>
      </w:r>
      <w:r>
        <w:rPr>
          <w:rFonts w:hint="cs"/>
          <w:rtl/>
        </w:rPr>
        <w:t xml:space="preserve"> </w:t>
      </w:r>
      <w:r w:rsidRPr="005E3B39">
        <w:rPr>
          <w:rtl/>
        </w:rPr>
        <w:t>«</w:t>
      </w:r>
      <w:r w:rsidRPr="00DA1B74">
        <w:rPr>
          <w:rtl/>
        </w:rPr>
        <w:t xml:space="preserve"> وَآتِ ذَا الْقُرْبى </w:t>
      </w:r>
      <w:r w:rsidRPr="005E3B39">
        <w:rPr>
          <w:rtl/>
        </w:rPr>
        <w:t>»</w:t>
      </w:r>
      <w:r w:rsidRPr="009746DC">
        <w:rPr>
          <w:rtl/>
        </w:rPr>
        <w:t xml:space="preserve"> في سورة الأسرى وهي مكية فكيف نزلت بعد الأولى ، مع أنه معلوم </w:t>
      </w:r>
      <w:r w:rsidR="00D8033E">
        <w:rPr>
          <w:rtl/>
        </w:rPr>
        <w:t xml:space="preserve">ان </w:t>
      </w:r>
      <w:r w:rsidRPr="009746DC">
        <w:rPr>
          <w:rtl/>
        </w:rPr>
        <w:t>هذه القضية كانت في المدينة</w:t>
      </w:r>
      <w:r>
        <w:rPr>
          <w:rtl/>
        </w:rPr>
        <w:t>؟</w:t>
      </w:r>
      <w:r w:rsidRPr="009746DC">
        <w:rPr>
          <w:rtl/>
        </w:rPr>
        <w:t xml:space="preserve"> والجواب : </w:t>
      </w:r>
      <w:r w:rsidR="00D8033E">
        <w:rPr>
          <w:rtl/>
        </w:rPr>
        <w:t xml:space="preserve">ان </w:t>
      </w:r>
      <w:r w:rsidRPr="009746DC">
        <w:rPr>
          <w:rtl/>
        </w:rPr>
        <w:t>السور المكية قد تكون فيها آيات مدنية وبالعكس ، ف</w:t>
      </w:r>
      <w:r w:rsidR="00D8033E">
        <w:rPr>
          <w:rtl/>
        </w:rPr>
        <w:t xml:space="preserve">ان </w:t>
      </w:r>
      <w:r w:rsidRPr="009746DC">
        <w:rPr>
          <w:rtl/>
        </w:rPr>
        <w:t>الاسمين مبني</w:t>
      </w:r>
      <w:r w:rsidR="00D8033E">
        <w:rPr>
          <w:rtl/>
        </w:rPr>
        <w:t xml:space="preserve">ان </w:t>
      </w:r>
      <w:r w:rsidR="00D83B35">
        <w:rPr>
          <w:rtl/>
        </w:rPr>
        <w:t xml:space="preserve">علىّ </w:t>
      </w:r>
      <w:r w:rsidRPr="009746DC">
        <w:rPr>
          <w:rtl/>
        </w:rPr>
        <w:t xml:space="preserve">الغالب ، </w:t>
      </w:r>
      <w:r w:rsidR="00DB1A91">
        <w:rPr>
          <w:rtl/>
        </w:rPr>
        <w:t xml:space="preserve">ويؤيّده </w:t>
      </w:r>
      <w:r w:rsidR="00D8033E">
        <w:rPr>
          <w:rtl/>
        </w:rPr>
        <w:t xml:space="preserve">ان </w:t>
      </w:r>
      <w:r w:rsidRPr="009746DC">
        <w:rPr>
          <w:rtl/>
        </w:rPr>
        <w:t xml:space="preserve">الطبرسي </w:t>
      </w:r>
      <w:r>
        <w:rPr>
          <w:rtl/>
        </w:rPr>
        <w:t>(ره)</w:t>
      </w:r>
      <w:r w:rsidRPr="009746DC">
        <w:rPr>
          <w:rtl/>
        </w:rPr>
        <w:t xml:space="preserve"> قال في مجمع ا</w:t>
      </w:r>
      <w:r w:rsidR="008439FF">
        <w:rPr>
          <w:rtl/>
        </w:rPr>
        <w:t xml:space="preserve">لبيان </w:t>
      </w:r>
      <w:r w:rsidRPr="009746DC">
        <w:rPr>
          <w:rtl/>
        </w:rPr>
        <w:t xml:space="preserve">: سورة بني إسرائيل هي مكية كلها ، وقيل : مكية </w:t>
      </w:r>
      <w:r w:rsidR="000164B7">
        <w:rPr>
          <w:rtl/>
        </w:rPr>
        <w:t xml:space="preserve">إلّا </w:t>
      </w:r>
      <w:r w:rsidRPr="009746DC">
        <w:rPr>
          <w:rtl/>
        </w:rPr>
        <w:t>خمس آيات وعد منها</w:t>
      </w:r>
      <w:r w:rsidRPr="005E3B39">
        <w:rPr>
          <w:rtl/>
        </w:rPr>
        <w:t>«</w:t>
      </w:r>
      <w:r w:rsidRPr="009746DC">
        <w:rPr>
          <w:rtl/>
        </w:rPr>
        <w:t xml:space="preserve"> وَآتِ ذَا الْقُرْبى حَقَّهُ </w:t>
      </w:r>
      <w:r w:rsidRPr="005E3B39">
        <w:rPr>
          <w:rtl/>
        </w:rPr>
        <w:t>»</w:t>
      </w:r>
      <w:r w:rsidRPr="009746DC">
        <w:rPr>
          <w:rtl/>
        </w:rPr>
        <w:t xml:space="preserve"> رواه عن الحسن ، وزاد ابن عباس ثلاثا</w:t>
      </w:r>
      <w:r w:rsidR="00FC70D3">
        <w:rPr>
          <w:rFonts w:hint="cs"/>
          <w:rtl/>
        </w:rPr>
        <w:t>ً</w:t>
      </w:r>
      <w:r w:rsidRPr="009746DC">
        <w:rPr>
          <w:rtl/>
        </w:rPr>
        <w:t xml:space="preserve"> آخر.</w:t>
      </w:r>
    </w:p>
    <w:p w:rsidR="00B717C7" w:rsidRPr="009746DC" w:rsidRDefault="00B717C7" w:rsidP="00367E57">
      <w:pPr>
        <w:pStyle w:val="libNormal"/>
        <w:rPr>
          <w:rtl/>
        </w:rPr>
      </w:pPr>
      <w:r w:rsidRPr="00C875FB">
        <w:rPr>
          <w:rtl/>
        </w:rPr>
        <w:t>قوله : ائتيني بأسود أو أح</w:t>
      </w:r>
      <w:r w:rsidR="00850EDE">
        <w:rPr>
          <w:rtl/>
        </w:rPr>
        <w:t xml:space="preserve">مرّ </w:t>
      </w:r>
      <w:r w:rsidRPr="009746DC">
        <w:rPr>
          <w:rtl/>
        </w:rPr>
        <w:t>، قال في النهاية : فيه بعثت إلى الأح</w:t>
      </w:r>
      <w:r w:rsidR="00FC70D3">
        <w:rPr>
          <w:rtl/>
        </w:rPr>
        <w:t>مر</w:t>
      </w:r>
      <w:r w:rsidR="00850EDE">
        <w:rPr>
          <w:rtl/>
        </w:rPr>
        <w:t xml:space="preserve"> </w:t>
      </w:r>
      <w:r w:rsidRPr="009746DC">
        <w:rPr>
          <w:rtl/>
        </w:rPr>
        <w:t>والأسود ، أي العجم والعرب ، ل</w:t>
      </w:r>
      <w:r w:rsidR="00D8033E">
        <w:rPr>
          <w:rtl/>
        </w:rPr>
        <w:t xml:space="preserve">ان </w:t>
      </w:r>
      <w:r w:rsidRPr="009746DC">
        <w:rPr>
          <w:rtl/>
        </w:rPr>
        <w:t xml:space="preserve">الغالب </w:t>
      </w:r>
      <w:r w:rsidR="00D83B35">
        <w:rPr>
          <w:rtl/>
        </w:rPr>
        <w:t xml:space="preserve">علىّ </w:t>
      </w:r>
      <w:r w:rsidRPr="009746DC">
        <w:rPr>
          <w:rtl/>
        </w:rPr>
        <w:t>ألو</w:t>
      </w:r>
      <w:r w:rsidR="00D8033E">
        <w:rPr>
          <w:rtl/>
        </w:rPr>
        <w:t xml:space="preserve">ان </w:t>
      </w:r>
      <w:r w:rsidRPr="009746DC">
        <w:rPr>
          <w:rtl/>
        </w:rPr>
        <w:t>العجم الحمرة والبياض ، و</w:t>
      </w:r>
      <w:r w:rsidR="00D83B35">
        <w:rPr>
          <w:rtl/>
        </w:rPr>
        <w:t xml:space="preserve">علىّ </w:t>
      </w:r>
      <w:r w:rsidRPr="009746DC">
        <w:rPr>
          <w:rtl/>
        </w:rPr>
        <w:t>ألو</w:t>
      </w:r>
      <w:r w:rsidR="00D8033E">
        <w:rPr>
          <w:rtl/>
        </w:rPr>
        <w:t xml:space="preserve">ان </w:t>
      </w:r>
      <w:r w:rsidRPr="009746DC">
        <w:rPr>
          <w:rtl/>
        </w:rPr>
        <w:t>العرب الأدمة والسمرة</w:t>
      </w:r>
      <w:r w:rsidRPr="00C875FB">
        <w:rPr>
          <w:rtl/>
        </w:rPr>
        <w:t xml:space="preserve"> قوله : هذا لم يوجف عليه</w:t>
      </w:r>
      <w:r w:rsidRPr="009746DC">
        <w:rPr>
          <w:rtl/>
        </w:rPr>
        <w:t xml:space="preserve"> ، </w:t>
      </w:r>
      <w:r w:rsidR="00551E04">
        <w:rPr>
          <w:rtl/>
        </w:rPr>
        <w:t xml:space="preserve">كان </w:t>
      </w:r>
      <w:r w:rsidRPr="009746DC">
        <w:rPr>
          <w:rtl/>
        </w:rPr>
        <w:t>اللعين قال هذا استهزاء بالله وبرسوله وب</w:t>
      </w:r>
      <w:r w:rsidR="00AA7D34">
        <w:rPr>
          <w:rtl/>
        </w:rPr>
        <w:t xml:space="preserve">القران </w:t>
      </w:r>
      <w:r w:rsidRPr="009746DC">
        <w:rPr>
          <w:rtl/>
        </w:rPr>
        <w:t xml:space="preserve">، أو المراد </w:t>
      </w:r>
      <w:r w:rsidR="00D8033E">
        <w:rPr>
          <w:rtl/>
        </w:rPr>
        <w:t xml:space="preserve">ان </w:t>
      </w:r>
      <w:r w:rsidR="00BF0D7C">
        <w:rPr>
          <w:rtl/>
        </w:rPr>
        <w:t xml:space="preserve">النبيّ </w:t>
      </w:r>
      <w:r w:rsidR="007D1F02" w:rsidRPr="007D1F02">
        <w:rPr>
          <w:rStyle w:val="libAlaemChar"/>
          <w:rtl/>
        </w:rPr>
        <w:t>صلى‌الله‌عليه‌وآله‌وسلم</w:t>
      </w:r>
      <w:r w:rsidRPr="009746DC">
        <w:rPr>
          <w:rtl/>
        </w:rPr>
        <w:t xml:space="preserve"> </w:t>
      </w:r>
      <w:r w:rsidR="00E43AE8">
        <w:rPr>
          <w:rtl/>
        </w:rPr>
        <w:t>أيضاً</w:t>
      </w:r>
      <w:r w:rsidR="00551E04">
        <w:rPr>
          <w:rtl/>
        </w:rPr>
        <w:t xml:space="preserve"> </w:t>
      </w:r>
      <w:r w:rsidRPr="009746DC">
        <w:rPr>
          <w:rtl/>
        </w:rPr>
        <w:t xml:space="preserve">لم يتعب في تحصيلها </w:t>
      </w:r>
      <w:r w:rsidR="00FE5F86">
        <w:rPr>
          <w:rtl/>
        </w:rPr>
        <w:t xml:space="preserve">حتّى </w:t>
      </w:r>
      <w:r w:rsidRPr="009746DC">
        <w:rPr>
          <w:rtl/>
        </w:rPr>
        <w:t>تكون</w:t>
      </w:r>
    </w:p>
    <w:p w:rsidR="00B717C7" w:rsidRPr="009746DC" w:rsidRDefault="00B717C7" w:rsidP="00367E57">
      <w:pPr>
        <w:pStyle w:val="libLine"/>
        <w:rPr>
          <w:rtl/>
        </w:rPr>
      </w:pPr>
      <w:r w:rsidRPr="009746DC">
        <w:rPr>
          <w:rtl/>
        </w:rPr>
        <w:t>__________________</w:t>
      </w:r>
    </w:p>
    <w:p w:rsidR="00B717C7" w:rsidRPr="009746DC" w:rsidRDefault="00B717C7" w:rsidP="00367E57">
      <w:pPr>
        <w:pStyle w:val="libFootnote0"/>
        <w:rPr>
          <w:rtl/>
          <w:lang w:bidi="fa-IR"/>
        </w:rPr>
      </w:pPr>
      <w:r>
        <w:rPr>
          <w:rtl/>
        </w:rPr>
        <w:t>(</w:t>
      </w:r>
      <w:r w:rsidRPr="009746DC">
        <w:rPr>
          <w:rtl/>
        </w:rPr>
        <w:t>1) سورة الإسراء : 28.</w:t>
      </w:r>
    </w:p>
    <w:p w:rsidR="008930D5" w:rsidRDefault="008930D5" w:rsidP="008930D5">
      <w:pPr>
        <w:pStyle w:val="libNormal"/>
        <w:rPr>
          <w:rtl/>
        </w:rPr>
      </w:pPr>
      <w:r>
        <w:rPr>
          <w:rtl/>
        </w:rPr>
        <w:br w:type="page"/>
      </w:r>
    </w:p>
    <w:p w:rsidR="00B717C7" w:rsidRPr="009746DC" w:rsidRDefault="00B717C7" w:rsidP="00FC70D3">
      <w:pPr>
        <w:pStyle w:val="libNormal"/>
        <w:rPr>
          <w:rtl/>
        </w:rPr>
      </w:pPr>
      <w:r w:rsidRPr="009746DC">
        <w:rPr>
          <w:rtl/>
        </w:rPr>
        <w:lastRenderedPageBreak/>
        <w:t xml:space="preserve">لي ابن أبي قحافة </w:t>
      </w:r>
      <w:r w:rsidR="00FC70D3">
        <w:rPr>
          <w:rFonts w:hint="cs"/>
          <w:rtl/>
        </w:rPr>
        <w:t xml:space="preserve">، </w:t>
      </w:r>
      <w:r w:rsidRPr="009746DC">
        <w:rPr>
          <w:rtl/>
        </w:rPr>
        <w:t xml:space="preserve">قال أرينيه فأبت فانتزعه من يدها ونظر فيه </w:t>
      </w:r>
      <w:r w:rsidR="00D83B35">
        <w:rPr>
          <w:rtl/>
        </w:rPr>
        <w:t xml:space="preserve">ثمّ </w:t>
      </w:r>
      <w:r w:rsidRPr="009746DC">
        <w:rPr>
          <w:rtl/>
        </w:rPr>
        <w:t>تفل فيه ومحاه وخرقه فقال لها هذا لم يوجف عليه أبوك</w:t>
      </w:r>
      <w:r>
        <w:rPr>
          <w:rtl/>
        </w:rPr>
        <w:t xml:space="preserve"> ب</w:t>
      </w:r>
      <w:r w:rsidRPr="004F13D5">
        <w:rPr>
          <w:rtl/>
        </w:rPr>
        <w:t>خَيْلٍ وَلا رِكابٍ</w:t>
      </w:r>
      <w:r>
        <w:rPr>
          <w:rFonts w:hint="cs"/>
          <w:rtl/>
        </w:rPr>
        <w:t xml:space="preserve"> </w:t>
      </w:r>
      <w:r w:rsidRPr="004F13D5">
        <w:rPr>
          <w:rtl/>
        </w:rPr>
        <w:t>فضع</w:t>
      </w:r>
      <w:r w:rsidRPr="009746DC">
        <w:rPr>
          <w:rtl/>
        </w:rPr>
        <w:t>ي الحبال في رقابنا فقال له المهدي يا أبا الحسن ح</w:t>
      </w:r>
      <w:r w:rsidR="00FC70D3">
        <w:rPr>
          <w:rFonts w:hint="cs"/>
          <w:rtl/>
        </w:rPr>
        <w:t>ُ</w:t>
      </w:r>
      <w:r w:rsidRPr="009746DC">
        <w:rPr>
          <w:rtl/>
        </w:rPr>
        <w:t>د</w:t>
      </w:r>
      <w:r w:rsidR="00FC70D3">
        <w:rPr>
          <w:rFonts w:hint="cs"/>
          <w:rtl/>
        </w:rPr>
        <w:t>َّ</w:t>
      </w:r>
      <w:r w:rsidRPr="009746DC">
        <w:rPr>
          <w:rtl/>
        </w:rPr>
        <w:t>ها لي فقال حد منها جبل أحد وحد</w:t>
      </w:r>
      <w:r w:rsidR="00FC70D3">
        <w:rPr>
          <w:rFonts w:hint="cs"/>
          <w:rtl/>
        </w:rPr>
        <w:t>ٌّ</w:t>
      </w:r>
      <w:r w:rsidRPr="009746DC">
        <w:rPr>
          <w:rtl/>
        </w:rPr>
        <w:t xml:space="preserve"> منها عريش مصر</w:t>
      </w:r>
      <w:r w:rsidR="00FC70D3">
        <w:rPr>
          <w:rFonts w:hint="cs"/>
          <w:rtl/>
        </w:rPr>
        <w:t xml:space="preserve"> ،</w:t>
      </w:r>
      <w:r w:rsidRPr="009746DC">
        <w:rPr>
          <w:rtl/>
        </w:rPr>
        <w:t xml:space="preserve"> وحد منها سيف البحر وحد منها دومة الجندل فقال له </w:t>
      </w:r>
      <w:r w:rsidR="006A0B61">
        <w:rPr>
          <w:rtl/>
        </w:rPr>
        <w:t xml:space="preserve">كلّ </w:t>
      </w:r>
      <w:r w:rsidRPr="009746DC">
        <w:rPr>
          <w:rtl/>
        </w:rPr>
        <w:t xml:space="preserve">هذا </w:t>
      </w:r>
      <w:r w:rsidR="00FC70D3">
        <w:rPr>
          <w:rFonts w:hint="cs"/>
          <w:rtl/>
        </w:rPr>
        <w:t xml:space="preserve">؟ </w:t>
      </w:r>
      <w:r w:rsidRPr="009746DC">
        <w:rPr>
          <w:rtl/>
        </w:rPr>
        <w:t xml:space="preserve">قال </w:t>
      </w:r>
      <w:r w:rsidR="00FC70D3">
        <w:rPr>
          <w:rFonts w:hint="cs"/>
          <w:rtl/>
        </w:rPr>
        <w:t xml:space="preserve">: </w:t>
      </w:r>
      <w:r w:rsidRPr="009746DC">
        <w:rPr>
          <w:rtl/>
        </w:rPr>
        <w:t xml:space="preserve">نعم يا أمير المؤمنين هذا كله </w:t>
      </w:r>
      <w:r w:rsidR="00D8033E">
        <w:rPr>
          <w:rtl/>
        </w:rPr>
        <w:t xml:space="preserve">ان </w:t>
      </w:r>
      <w:r>
        <w:rPr>
          <w:rtl/>
        </w:rPr>
        <w:t xml:space="preserve">هذا كله مما لم يوجف </w:t>
      </w:r>
      <w:r w:rsidR="00D83B35">
        <w:rPr>
          <w:rtl/>
        </w:rPr>
        <w:t xml:space="preserve">علىّ </w:t>
      </w:r>
      <w:r>
        <w:rPr>
          <w:rtl/>
        </w:rPr>
        <w:t>أهله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C70D3">
      <w:pPr>
        <w:pStyle w:val="libNormal"/>
        <w:rPr>
          <w:rtl/>
        </w:rPr>
      </w:pPr>
      <w:r w:rsidRPr="009746DC">
        <w:rPr>
          <w:rtl/>
        </w:rPr>
        <w:t>له ، وكأنه خذله الله لم يدر معنى</w:t>
      </w:r>
      <w:r>
        <w:rPr>
          <w:rFonts w:hint="cs"/>
          <w:rtl/>
        </w:rPr>
        <w:t xml:space="preserve"> </w:t>
      </w:r>
      <w:r w:rsidRPr="005E3B39">
        <w:rPr>
          <w:rtl/>
        </w:rPr>
        <w:t>«</w:t>
      </w:r>
      <w:r w:rsidRPr="00DA1B74">
        <w:rPr>
          <w:rtl/>
        </w:rPr>
        <w:t xml:space="preserve"> أَفاءَ </w:t>
      </w:r>
      <w:r w:rsidRPr="005E3B39">
        <w:rPr>
          <w:rtl/>
        </w:rPr>
        <w:t>»</w:t>
      </w:r>
      <w:r w:rsidRPr="009746DC">
        <w:rPr>
          <w:rtl/>
        </w:rPr>
        <w:t xml:space="preserve"> ولا معنى</w:t>
      </w:r>
      <w:r>
        <w:rPr>
          <w:rFonts w:hint="cs"/>
          <w:rtl/>
        </w:rPr>
        <w:t xml:space="preserve"> </w:t>
      </w:r>
      <w:r w:rsidRPr="005E3B39">
        <w:rPr>
          <w:rtl/>
        </w:rPr>
        <w:t>«</w:t>
      </w:r>
      <w:r w:rsidRPr="009746DC">
        <w:rPr>
          <w:rtl/>
        </w:rPr>
        <w:t xml:space="preserve"> وَلكِنَّ اللهَ يُسَلِّطُ رُسُلَهُ </w:t>
      </w:r>
      <w:r w:rsidRPr="005E3B39">
        <w:rPr>
          <w:rtl/>
        </w:rPr>
        <w:t>»</w:t>
      </w:r>
      <w:r w:rsidRPr="009746DC">
        <w:rPr>
          <w:rtl/>
        </w:rPr>
        <w:t xml:space="preserve"> أو تجاهل.</w:t>
      </w:r>
    </w:p>
    <w:p w:rsidR="00B717C7" w:rsidRPr="009746DC" w:rsidRDefault="00B717C7" w:rsidP="00FC70D3">
      <w:pPr>
        <w:pStyle w:val="libNormal"/>
        <w:rPr>
          <w:rtl/>
        </w:rPr>
      </w:pPr>
      <w:r w:rsidRPr="00C875FB">
        <w:rPr>
          <w:rtl/>
        </w:rPr>
        <w:t>« فضعي الحبال »</w:t>
      </w:r>
      <w:r w:rsidRPr="009746DC">
        <w:rPr>
          <w:rtl/>
        </w:rPr>
        <w:t xml:space="preserve"> في بعض النسخ بالحاء المهملة أي ضعي الحبال في رقابنا لترفعنا إلى حاكم قاله تحقيرا أو تعجيزا أو قاله تفريعا </w:t>
      </w:r>
      <w:r w:rsidR="00D83B35">
        <w:rPr>
          <w:rtl/>
        </w:rPr>
        <w:t xml:space="preserve">علىّ </w:t>
      </w:r>
      <w:r w:rsidRPr="009746DC">
        <w:rPr>
          <w:rtl/>
        </w:rPr>
        <w:t>المحال بز</w:t>
      </w:r>
      <w:r w:rsidR="00551E04">
        <w:rPr>
          <w:rtl/>
        </w:rPr>
        <w:t xml:space="preserve">عمّه </w:t>
      </w:r>
      <w:r w:rsidRPr="009746DC">
        <w:rPr>
          <w:rtl/>
        </w:rPr>
        <w:t xml:space="preserve">، أي أنك إذا أعطيت ذلك وضعت الحبل </w:t>
      </w:r>
      <w:r w:rsidR="00D83B35">
        <w:rPr>
          <w:rtl/>
        </w:rPr>
        <w:t xml:space="preserve">علىّ </w:t>
      </w:r>
      <w:r w:rsidRPr="009746DC">
        <w:rPr>
          <w:rtl/>
        </w:rPr>
        <w:t xml:space="preserve">رقابنا وجعلتنا عبيدا لك ، أو أنك إذا حكمت </w:t>
      </w:r>
      <w:r w:rsidR="00D83B35">
        <w:rPr>
          <w:rtl/>
        </w:rPr>
        <w:t xml:space="preserve">علىّ </w:t>
      </w:r>
      <w:r w:rsidRPr="009746DC">
        <w:rPr>
          <w:rtl/>
        </w:rPr>
        <w:t xml:space="preserve">ما لم يوجف عليها أبوك بأنها ملكك فاحكمي </w:t>
      </w:r>
      <w:r w:rsidR="00D83B35">
        <w:rPr>
          <w:rtl/>
        </w:rPr>
        <w:t xml:space="preserve">علىّ </w:t>
      </w:r>
      <w:r w:rsidRPr="009746DC">
        <w:rPr>
          <w:rtl/>
        </w:rPr>
        <w:t xml:space="preserve">رقابنا </w:t>
      </w:r>
      <w:r w:rsidR="00E43AE8">
        <w:rPr>
          <w:rtl/>
        </w:rPr>
        <w:t>أيضاً</w:t>
      </w:r>
      <w:r w:rsidR="00551E04">
        <w:rPr>
          <w:rtl/>
        </w:rPr>
        <w:t xml:space="preserve"> </w:t>
      </w:r>
      <w:r w:rsidRPr="009746DC">
        <w:rPr>
          <w:rtl/>
        </w:rPr>
        <w:t>بالملكية ، وقيل :</w:t>
      </w:r>
      <w:r>
        <w:rPr>
          <w:rFonts w:hint="cs"/>
          <w:rtl/>
        </w:rPr>
        <w:t xml:space="preserve"> </w:t>
      </w:r>
      <w:r w:rsidRPr="009746DC">
        <w:rPr>
          <w:rtl/>
        </w:rPr>
        <w:t xml:space="preserve">أراد به أنك أردت بذلك تسخيرنا ولن تستطيعي ذلك فإنا قاهرون ، وفي بعض النسخ بالجيم أي قدرت </w:t>
      </w:r>
      <w:r w:rsidR="00D83B35">
        <w:rPr>
          <w:rtl/>
        </w:rPr>
        <w:t xml:space="preserve">علىّ </w:t>
      </w:r>
      <w:r w:rsidRPr="009746DC">
        <w:rPr>
          <w:rtl/>
        </w:rPr>
        <w:t xml:space="preserve">وضع الجبال </w:t>
      </w:r>
      <w:r w:rsidR="00D83B35">
        <w:rPr>
          <w:rtl/>
        </w:rPr>
        <w:t xml:space="preserve">علىّ </w:t>
      </w:r>
      <w:r w:rsidRPr="009746DC">
        <w:rPr>
          <w:rtl/>
        </w:rPr>
        <w:t xml:space="preserve">رقابنا جزاء </w:t>
      </w:r>
      <w:r w:rsidR="00FE5F86">
        <w:rPr>
          <w:rtl/>
        </w:rPr>
        <w:t xml:space="preserve">لـمّا </w:t>
      </w:r>
      <w:r w:rsidRPr="009746DC">
        <w:rPr>
          <w:rtl/>
        </w:rPr>
        <w:t>فعلنا فضعي ، أو الجبال كناية عن الإ</w:t>
      </w:r>
      <w:r w:rsidR="00D83B35">
        <w:rPr>
          <w:rtl/>
        </w:rPr>
        <w:t xml:space="preserve">ثمّ </w:t>
      </w:r>
      <w:r w:rsidRPr="009746DC">
        <w:rPr>
          <w:rtl/>
        </w:rPr>
        <w:t>والوزر ، و</w:t>
      </w:r>
      <w:r w:rsidR="00D83B35">
        <w:rPr>
          <w:rtl/>
        </w:rPr>
        <w:t xml:space="preserve">علىّ </w:t>
      </w:r>
      <w:r w:rsidRPr="009746DC">
        <w:rPr>
          <w:rtl/>
        </w:rPr>
        <w:t>التقديرين ف</w:t>
      </w:r>
      <w:r w:rsidR="004A738A">
        <w:rPr>
          <w:rtl/>
        </w:rPr>
        <w:t xml:space="preserve">الكلام </w:t>
      </w:r>
      <w:r w:rsidR="00E43AE8">
        <w:rPr>
          <w:rtl/>
        </w:rPr>
        <w:t>أيضاً</w:t>
      </w:r>
      <w:r w:rsidR="00551E04">
        <w:rPr>
          <w:rtl/>
        </w:rPr>
        <w:t xml:space="preserve"> </w:t>
      </w:r>
      <w:r w:rsidR="00D83B35">
        <w:rPr>
          <w:rtl/>
        </w:rPr>
        <w:t xml:space="preserve">علىّ </w:t>
      </w:r>
      <w:r w:rsidRPr="009746DC">
        <w:rPr>
          <w:rtl/>
        </w:rPr>
        <w:t>الاستهزاء والتعجيز.</w:t>
      </w:r>
    </w:p>
    <w:p w:rsidR="00B717C7" w:rsidRPr="009746DC" w:rsidRDefault="00B717C7" w:rsidP="00FC70D3">
      <w:pPr>
        <w:pStyle w:val="libNormal"/>
        <w:rPr>
          <w:rtl/>
        </w:rPr>
      </w:pPr>
      <w:r w:rsidRPr="00C875FB">
        <w:rPr>
          <w:rtl/>
        </w:rPr>
        <w:t>والعريش</w:t>
      </w:r>
      <w:r w:rsidRPr="009746DC">
        <w:rPr>
          <w:rtl/>
        </w:rPr>
        <w:t xml:space="preserve"> </w:t>
      </w:r>
      <w:r w:rsidR="006A0B61">
        <w:rPr>
          <w:rtl/>
        </w:rPr>
        <w:t xml:space="preserve">كلّ </w:t>
      </w:r>
      <w:r w:rsidRPr="009746DC">
        <w:rPr>
          <w:rtl/>
        </w:rPr>
        <w:t>ما يستظل به والمراد هنا ابتداء بيوت مصر ،</w:t>
      </w:r>
      <w:r>
        <w:rPr>
          <w:rtl/>
        </w:rPr>
        <w:t xml:space="preserve"> و</w:t>
      </w:r>
      <w:r w:rsidRPr="00C875FB">
        <w:rPr>
          <w:rtl/>
        </w:rPr>
        <w:t>السيف</w:t>
      </w:r>
      <w:r w:rsidRPr="009746DC">
        <w:rPr>
          <w:rtl/>
        </w:rPr>
        <w:t xml:space="preserve"> بالكسر ساحل البحر وساحل الوادي ، وأكثر ما يقال لسيف </w:t>
      </w:r>
      <w:r w:rsidR="00FC73E8">
        <w:rPr>
          <w:rtl/>
        </w:rPr>
        <w:t xml:space="preserve">عمان </w:t>
      </w:r>
      <w:r w:rsidRPr="009746DC">
        <w:rPr>
          <w:rtl/>
        </w:rPr>
        <w:t xml:space="preserve">، وفي المغرب : </w:t>
      </w:r>
      <w:r w:rsidRPr="00C875FB">
        <w:rPr>
          <w:rtl/>
        </w:rPr>
        <w:t>دومة الجندل</w:t>
      </w:r>
      <w:r w:rsidRPr="009746DC">
        <w:rPr>
          <w:rtl/>
        </w:rPr>
        <w:t xml:space="preserve"> بالضم عند اللغويين ، والمحدثون </w:t>
      </w:r>
      <w:r w:rsidR="00D83B35">
        <w:rPr>
          <w:rtl/>
        </w:rPr>
        <w:t xml:space="preserve">علىّ </w:t>
      </w:r>
      <w:r w:rsidRPr="009746DC">
        <w:rPr>
          <w:rtl/>
        </w:rPr>
        <w:t xml:space="preserve">الفتح وهو خطاء عن ابن دريد ، هي حصن </w:t>
      </w:r>
      <w:r w:rsidR="00D83B35">
        <w:rPr>
          <w:rtl/>
        </w:rPr>
        <w:t xml:space="preserve">علىّ </w:t>
      </w:r>
      <w:r w:rsidRPr="009746DC">
        <w:rPr>
          <w:rtl/>
        </w:rPr>
        <w:t xml:space="preserve">خمسة عشر ليلة من المدينة ، ومن الكوفة </w:t>
      </w:r>
      <w:r w:rsidR="00D83B35">
        <w:rPr>
          <w:rtl/>
        </w:rPr>
        <w:t xml:space="preserve">علىّ </w:t>
      </w:r>
      <w:r w:rsidRPr="009746DC">
        <w:rPr>
          <w:rtl/>
        </w:rPr>
        <w:t xml:space="preserve">عشر مراحل ، </w:t>
      </w:r>
      <w:r w:rsidR="00D83B35">
        <w:rPr>
          <w:rtl/>
        </w:rPr>
        <w:t xml:space="preserve">ثمّ </w:t>
      </w:r>
      <w:r w:rsidRPr="009746DC">
        <w:rPr>
          <w:rtl/>
        </w:rPr>
        <w:t xml:space="preserve">الظاهر </w:t>
      </w:r>
      <w:r w:rsidR="00D8033E">
        <w:rPr>
          <w:rtl/>
        </w:rPr>
        <w:t xml:space="preserve">ان </w:t>
      </w:r>
      <w:r w:rsidRPr="009746DC">
        <w:rPr>
          <w:rtl/>
        </w:rPr>
        <w:t xml:space="preserve">ما ذكره </w:t>
      </w:r>
      <w:r w:rsidR="00850EDE">
        <w:rPr>
          <w:rStyle w:val="libAlaemChar"/>
          <w:rtl/>
        </w:rPr>
        <w:t xml:space="preserve">عليه‌السلام </w:t>
      </w:r>
      <w:r w:rsidRPr="009746DC">
        <w:rPr>
          <w:rtl/>
        </w:rPr>
        <w:t xml:space="preserve">حدود للأنفال </w:t>
      </w:r>
      <w:r w:rsidR="003928AF">
        <w:rPr>
          <w:rtl/>
        </w:rPr>
        <w:t xml:space="preserve">الّتي </w:t>
      </w:r>
      <w:r w:rsidRPr="009746DC">
        <w:rPr>
          <w:rtl/>
        </w:rPr>
        <w:t xml:space="preserve">لم يوجف عليها بخيل ولا ركاب لا لفدك ، إذ المشهور أنه اسم لقرية مخصوصة ، وفي الحديث إيماء إليه حيث قال : </w:t>
      </w:r>
      <w:r w:rsidRPr="00C875FB">
        <w:rPr>
          <w:rtl/>
        </w:rPr>
        <w:t>هذا كله مما لم يوجف</w:t>
      </w:r>
      <w:r w:rsidRPr="009746DC">
        <w:rPr>
          <w:rtl/>
        </w:rPr>
        <w:t xml:space="preserve"> ، وقال </w:t>
      </w:r>
      <w:r w:rsidR="00E43AE8">
        <w:rPr>
          <w:rtl/>
        </w:rPr>
        <w:t>أيضاً</w:t>
      </w:r>
      <w:r w:rsidR="00551E04">
        <w:rPr>
          <w:rtl/>
        </w:rPr>
        <w:t xml:space="preserve"> </w:t>
      </w:r>
      <w:r w:rsidRPr="009746DC">
        <w:rPr>
          <w:rtl/>
        </w:rPr>
        <w:t xml:space="preserve">: فدك وما والاها ، فقول جبرئيل </w:t>
      </w:r>
      <w:r w:rsidR="00850EDE">
        <w:rPr>
          <w:rStyle w:val="libAlaemChar"/>
          <w:rtl/>
        </w:rPr>
        <w:t xml:space="preserve">عليه‌السلام </w:t>
      </w:r>
      <w:r w:rsidRPr="009746DC">
        <w:rPr>
          <w:rtl/>
        </w:rPr>
        <w:t xml:space="preserve">: </w:t>
      </w:r>
      <w:r w:rsidR="00D8033E">
        <w:rPr>
          <w:rtl/>
        </w:rPr>
        <w:t xml:space="preserve">ان </w:t>
      </w:r>
      <w:r w:rsidRPr="009746DC">
        <w:rPr>
          <w:rtl/>
        </w:rPr>
        <w:t xml:space="preserve">ادفع فدك ، أي فدك وما والاها ، أو أطلق فدك </w:t>
      </w:r>
      <w:r w:rsidR="00D83B35">
        <w:rPr>
          <w:rtl/>
        </w:rPr>
        <w:t xml:space="preserve">علىّ </w:t>
      </w:r>
      <w:r w:rsidRPr="009746DC">
        <w:rPr>
          <w:rtl/>
        </w:rPr>
        <w:t>الجميع مجازا</w:t>
      </w:r>
      <w:r w:rsidR="00FC70D3">
        <w:rPr>
          <w:rFonts w:hint="cs"/>
          <w:rtl/>
        </w:rPr>
        <w:t>ً</w:t>
      </w:r>
      <w:r w:rsidRPr="009746DC">
        <w:rPr>
          <w:rtl/>
        </w:rPr>
        <w:t xml:space="preserve"> تسمية لل</w:t>
      </w:r>
      <w:r w:rsidR="006A0B61">
        <w:rPr>
          <w:rtl/>
        </w:rPr>
        <w:t xml:space="preserve">كلّ </w:t>
      </w:r>
      <w:r w:rsidRPr="009746DC">
        <w:rPr>
          <w:rtl/>
        </w:rPr>
        <w:t>باسم الجزء.</w:t>
      </w:r>
    </w:p>
    <w:p w:rsidR="00B717C7" w:rsidRPr="009746DC" w:rsidRDefault="00B717C7" w:rsidP="00FC70D3">
      <w:pPr>
        <w:pStyle w:val="libNormal"/>
        <w:rPr>
          <w:rtl/>
        </w:rPr>
      </w:pPr>
      <w:r w:rsidRPr="009746DC">
        <w:rPr>
          <w:rtl/>
        </w:rPr>
        <w:t xml:space="preserve">وأقول : قد بسطنا </w:t>
      </w:r>
      <w:r w:rsidR="004A738A">
        <w:rPr>
          <w:rtl/>
        </w:rPr>
        <w:t xml:space="preserve">الكلام </w:t>
      </w:r>
      <w:r w:rsidRPr="009746DC">
        <w:rPr>
          <w:rtl/>
        </w:rPr>
        <w:t>في قص</w:t>
      </w:r>
      <w:r w:rsidR="00FC70D3">
        <w:rPr>
          <w:rFonts w:hint="cs"/>
          <w:rtl/>
        </w:rPr>
        <w:t>ّ</w:t>
      </w:r>
      <w:r w:rsidRPr="009746DC">
        <w:rPr>
          <w:rtl/>
        </w:rPr>
        <w:t>ة فدك وغصب أبي بكر و</w:t>
      </w:r>
      <w:r w:rsidR="000164B7">
        <w:rPr>
          <w:rtl/>
        </w:rPr>
        <w:t xml:space="preserve">عمر </w:t>
      </w:r>
      <w:r w:rsidRPr="009746DC">
        <w:rPr>
          <w:rtl/>
        </w:rPr>
        <w:t>إي</w:t>
      </w:r>
      <w:r w:rsidR="00FC70D3">
        <w:rPr>
          <w:rFonts w:hint="cs"/>
          <w:rtl/>
        </w:rPr>
        <w:t>ّ</w:t>
      </w:r>
      <w:r w:rsidRPr="009746DC">
        <w:rPr>
          <w:rtl/>
        </w:rPr>
        <w:t>اها من فاطمة</w:t>
      </w:r>
    </w:p>
    <w:p w:rsidR="008930D5" w:rsidRDefault="008930D5" w:rsidP="008930D5">
      <w:pPr>
        <w:pStyle w:val="libNormal"/>
        <w:rPr>
          <w:rtl/>
        </w:rPr>
      </w:pPr>
      <w:r>
        <w:rPr>
          <w:rtl/>
        </w:rPr>
        <w:br w:type="page"/>
      </w:r>
    </w:p>
    <w:p w:rsidR="00B717C7" w:rsidRPr="009746DC" w:rsidRDefault="00B717C7" w:rsidP="00FC70D3">
      <w:pPr>
        <w:pStyle w:val="libNormal"/>
        <w:rPr>
          <w:rtl/>
        </w:rPr>
      </w:pPr>
      <w:r w:rsidRPr="009746DC">
        <w:rPr>
          <w:rtl/>
        </w:rPr>
        <w:lastRenderedPageBreak/>
        <w:t xml:space="preserve">رسول الله </w:t>
      </w:r>
      <w:r w:rsidR="007D1F02" w:rsidRPr="007D1F02">
        <w:rPr>
          <w:rStyle w:val="libAlaemChar"/>
          <w:rtl/>
        </w:rPr>
        <w:t>صلى‌الله‌عليه‌وآله</w:t>
      </w:r>
      <w:r w:rsidRPr="009746DC">
        <w:rPr>
          <w:rtl/>
        </w:rPr>
        <w:t xml:space="preserve"> بخيل ولا ركاب فقال كثير وأنظر فيه</w:t>
      </w:r>
      <w:r>
        <w:rPr>
          <w:rFonts w:hint="cs"/>
          <w:rtl/>
        </w:rPr>
        <w:t>.</w:t>
      </w:r>
    </w:p>
    <w:p w:rsidR="00B717C7" w:rsidRPr="009746DC" w:rsidRDefault="00B717C7" w:rsidP="00FC70D3">
      <w:pPr>
        <w:pStyle w:val="libNormal"/>
        <w:rPr>
          <w:rtl/>
        </w:rPr>
      </w:pPr>
      <w:r w:rsidRPr="009746DC">
        <w:rPr>
          <w:rtl/>
        </w:rPr>
        <w:t>6</w:t>
      </w:r>
      <w:r>
        <w:rPr>
          <w:rFonts w:hint="cs"/>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 عن </w:t>
      </w:r>
      <w:r w:rsidR="00551E04">
        <w:rPr>
          <w:rtl/>
        </w:rPr>
        <w:t xml:space="preserve">عليّ </w:t>
      </w:r>
      <w:r w:rsidRPr="009746DC">
        <w:rPr>
          <w:rtl/>
        </w:rPr>
        <w:t xml:space="preserve">بن الحكم ، عن </w:t>
      </w:r>
      <w:r w:rsidR="00551E04">
        <w:rPr>
          <w:rtl/>
        </w:rPr>
        <w:t xml:space="preserve">عليّ </w:t>
      </w:r>
      <w:r w:rsidRPr="009746DC">
        <w:rPr>
          <w:rtl/>
        </w:rPr>
        <w:t xml:space="preserve">بن أبي حمزة ، عن </w:t>
      </w:r>
      <w:r w:rsidR="00551E04">
        <w:rPr>
          <w:rtl/>
        </w:rPr>
        <w:t xml:space="preserve">محمّد </w:t>
      </w:r>
      <w:r w:rsidRPr="009746DC">
        <w:rPr>
          <w:rtl/>
        </w:rPr>
        <w:t xml:space="preserve">بن مسلم قال سمعت أبا جعفر </w:t>
      </w:r>
      <w:r w:rsidR="00850EDE">
        <w:rPr>
          <w:rStyle w:val="libAlaemChar"/>
          <w:rtl/>
        </w:rPr>
        <w:t xml:space="preserve">عليه‌السلام </w:t>
      </w:r>
      <w:r w:rsidRPr="009746DC">
        <w:rPr>
          <w:rtl/>
        </w:rPr>
        <w:t>يقول الأنفال هو النفل وفي سورة الأنفال جدع الأنف</w:t>
      </w:r>
      <w:r>
        <w:rPr>
          <w:rFonts w:hint="cs"/>
          <w:rtl/>
        </w:rPr>
        <w:t>.</w:t>
      </w:r>
    </w:p>
    <w:p w:rsidR="00B717C7" w:rsidRPr="009746DC" w:rsidRDefault="00B717C7" w:rsidP="00FC70D3">
      <w:pPr>
        <w:pStyle w:val="libNormal"/>
        <w:rPr>
          <w:rtl/>
          <w:lang w:bidi="fa-IR"/>
        </w:rPr>
      </w:pPr>
      <w:r w:rsidRPr="009746DC">
        <w:rPr>
          <w:rtl/>
          <w:lang w:bidi="fa-IR"/>
        </w:rPr>
        <w:t>7</w:t>
      </w:r>
      <w:r>
        <w:rPr>
          <w:rtl/>
          <w:lang w:bidi="fa-IR"/>
        </w:rPr>
        <w:t xml:space="preserve"> </w:t>
      </w:r>
      <w:r w:rsidR="003928AF">
        <w:rPr>
          <w:rtl/>
          <w:lang w:bidi="fa-IR"/>
        </w:rPr>
        <w:t>-</w:t>
      </w:r>
      <w:r>
        <w:rPr>
          <w:rtl/>
          <w:lang w:bidi="fa-IR"/>
        </w:rPr>
        <w:t xml:space="preserve"> </w:t>
      </w:r>
      <w:r w:rsidRPr="009746DC">
        <w:rPr>
          <w:rtl/>
          <w:lang w:bidi="fa-IR"/>
        </w:rPr>
        <w:t xml:space="preserve">أحمد ، عن أحمد بن </w:t>
      </w:r>
      <w:r w:rsidR="00551E04">
        <w:rPr>
          <w:rtl/>
          <w:lang w:bidi="fa-IR"/>
        </w:rPr>
        <w:t xml:space="preserve">محمّد </w:t>
      </w:r>
      <w:r w:rsidRPr="009746DC">
        <w:rPr>
          <w:rtl/>
          <w:lang w:bidi="fa-IR"/>
        </w:rPr>
        <w:t xml:space="preserve">بن أبي نصر ، عن </w:t>
      </w:r>
      <w:r w:rsidR="00F00D81">
        <w:rPr>
          <w:rtl/>
          <w:lang w:bidi="fa-IR"/>
        </w:rPr>
        <w:t>الرّضا</w:t>
      </w:r>
      <w:r w:rsidRPr="009746DC">
        <w:rPr>
          <w:rtl/>
          <w:lang w:bidi="fa-IR"/>
        </w:rPr>
        <w:t xml:space="preserve"> </w:t>
      </w:r>
      <w:r w:rsidR="00850EDE">
        <w:rPr>
          <w:rStyle w:val="libAlaemChar"/>
          <w:rtl/>
        </w:rPr>
        <w:t xml:space="preserve">عليه‌السلام </w:t>
      </w:r>
      <w:r w:rsidRPr="009746DC">
        <w:rPr>
          <w:rtl/>
          <w:lang w:bidi="fa-IR"/>
        </w:rPr>
        <w:t>قال سئل عن قول الله عز وجل</w:t>
      </w:r>
      <w:r>
        <w:rPr>
          <w:rFonts w:hint="cs"/>
          <w:rtl/>
          <w:lang w:bidi="fa-IR"/>
        </w:rPr>
        <w:t xml:space="preserve"> :</w:t>
      </w:r>
      <w:r>
        <w:rPr>
          <w:rtl/>
          <w:lang w:bidi="fa-IR"/>
        </w:rPr>
        <w:t xml:space="preserve"> </w:t>
      </w:r>
      <w:r w:rsidRPr="005E3B39">
        <w:rPr>
          <w:rtl/>
        </w:rPr>
        <w:t>«</w:t>
      </w:r>
      <w:r w:rsidRPr="009746DC">
        <w:rPr>
          <w:rtl/>
        </w:rPr>
        <w:t xml:space="preserve"> وَاعْلَمُوا أَنَّما غَنِمْ</w:t>
      </w:r>
      <w:r w:rsidR="004A738A">
        <w:rPr>
          <w:rtl/>
        </w:rPr>
        <w:t xml:space="preserve">تمّ </w:t>
      </w:r>
      <w:r w:rsidRPr="009746DC">
        <w:rPr>
          <w:rtl/>
        </w:rPr>
        <w:t>مِنْ شَيْءٍ فَ</w:t>
      </w:r>
      <w:r w:rsidR="00D8033E">
        <w:rPr>
          <w:rtl/>
        </w:rPr>
        <w:t xml:space="preserve">ان </w:t>
      </w:r>
      <w:r w:rsidRPr="009746DC">
        <w:rPr>
          <w:rtl/>
        </w:rPr>
        <w:t xml:space="preserve">لِلَّهِ خُمُسَهُ وَلِلرَّسُولِ وَلِذِي الْقُرْبى </w:t>
      </w:r>
      <w:r w:rsidRPr="005E3B39">
        <w:rPr>
          <w:rtl/>
        </w:rPr>
        <w:t>»</w:t>
      </w:r>
      <w:r w:rsidRPr="009746DC">
        <w:rPr>
          <w:rtl/>
          <w:lang w:bidi="fa-IR"/>
        </w:rPr>
        <w:t xml:space="preserve"> فقيل له فما </w:t>
      </w:r>
      <w:r w:rsidR="00551E04">
        <w:rPr>
          <w:rtl/>
          <w:lang w:bidi="fa-IR"/>
        </w:rPr>
        <w:t xml:space="preserve">كان </w:t>
      </w:r>
      <w:r w:rsidRPr="009746DC">
        <w:rPr>
          <w:rtl/>
          <w:lang w:bidi="fa-IR"/>
        </w:rPr>
        <w:t xml:space="preserve">لله فلمن هو فقال لرسول الله </w:t>
      </w:r>
      <w:r w:rsidR="007D1F02" w:rsidRPr="007D1F02">
        <w:rPr>
          <w:rStyle w:val="libAlaemChar"/>
          <w:rtl/>
        </w:rPr>
        <w:t>صلى‌الله‌عليه‌وآله</w:t>
      </w:r>
      <w:r w:rsidRPr="009746DC">
        <w:rPr>
          <w:rtl/>
          <w:lang w:bidi="fa-IR"/>
        </w:rPr>
        <w:t xml:space="preserve"> وما </w:t>
      </w:r>
      <w:r w:rsidR="00551E04">
        <w:rPr>
          <w:rtl/>
          <w:lang w:bidi="fa-IR"/>
        </w:rPr>
        <w:t xml:space="preserve">كان </w:t>
      </w:r>
      <w:r w:rsidRPr="009746DC">
        <w:rPr>
          <w:rtl/>
          <w:lang w:bidi="fa-IR"/>
        </w:rPr>
        <w:t>لرسول الله فهو لل</w:t>
      </w:r>
      <w:r w:rsidR="00AA7D34">
        <w:rPr>
          <w:rtl/>
          <w:lang w:bidi="fa-IR"/>
        </w:rPr>
        <w:t xml:space="preserve">إمام </w:t>
      </w:r>
      <w:r w:rsidRPr="009746DC">
        <w:rPr>
          <w:rtl/>
          <w:lang w:bidi="fa-IR"/>
        </w:rPr>
        <w:t>فقيل له</w:t>
      </w:r>
      <w:r>
        <w:rPr>
          <w:rtl/>
          <w:lang w:bidi="fa-IR"/>
        </w:rPr>
        <w:t xml:space="preserve"> أ</w:t>
      </w:r>
      <w:r w:rsidRPr="009746DC">
        <w:rPr>
          <w:rtl/>
          <w:lang w:bidi="fa-IR"/>
        </w:rPr>
        <w:t xml:space="preserve">فرأيت </w:t>
      </w:r>
      <w:r w:rsidR="00D8033E">
        <w:rPr>
          <w:rtl/>
          <w:lang w:bidi="fa-IR"/>
        </w:rPr>
        <w:t xml:space="preserve">ان </w:t>
      </w:r>
      <w:r w:rsidR="00551E04">
        <w:rPr>
          <w:rtl/>
          <w:lang w:bidi="fa-IR"/>
        </w:rPr>
        <w:t xml:space="preserve">كان </w:t>
      </w:r>
      <w:r w:rsidRPr="009746DC">
        <w:rPr>
          <w:rtl/>
          <w:lang w:bidi="fa-IR"/>
        </w:rPr>
        <w:t xml:space="preserve">صنف من الأصناف أكثر وصنف أقل ما يصنع </w:t>
      </w:r>
      <w:r w:rsidR="00FC70D3">
        <w:rPr>
          <w:rFonts w:hint="cs"/>
          <w:rtl/>
          <w:lang w:bidi="fa-IR"/>
        </w:rPr>
        <w:t xml:space="preserve">؟ </w:t>
      </w:r>
      <w:r w:rsidRPr="009746DC">
        <w:rPr>
          <w:rtl/>
          <w:lang w:bidi="fa-IR"/>
        </w:rPr>
        <w:t xml:space="preserve">به قال ذاك إلى </w:t>
      </w:r>
      <w:r w:rsidR="00406F49">
        <w:rPr>
          <w:rtl/>
          <w:lang w:bidi="fa-IR"/>
        </w:rPr>
        <w:t xml:space="preserve">الإمام </w:t>
      </w:r>
      <w:r>
        <w:rPr>
          <w:rtl/>
          <w:lang w:bidi="fa-IR"/>
        </w:rPr>
        <w:t>أ</w:t>
      </w:r>
      <w:r w:rsidRPr="009746DC">
        <w:rPr>
          <w:rtl/>
          <w:lang w:bidi="fa-IR"/>
        </w:rPr>
        <w:t xml:space="preserve">رأيت رسول الله </w:t>
      </w:r>
      <w:r w:rsidR="007D1F02" w:rsidRPr="007D1F02">
        <w:rPr>
          <w:rStyle w:val="libAlaemChar"/>
          <w:rtl/>
        </w:rPr>
        <w:t>صلى‌الله‌عليه‌وآله</w:t>
      </w:r>
      <w:r w:rsidRPr="009746DC">
        <w:rPr>
          <w:rtl/>
          <w:lang w:bidi="fa-IR"/>
        </w:rPr>
        <w:t xml:space="preserve"> كيف يصنع</w:t>
      </w:r>
      <w:r>
        <w:rPr>
          <w:rtl/>
          <w:lang w:bidi="fa-IR"/>
        </w:rPr>
        <w:t xml:space="preserve"> أ</w:t>
      </w:r>
      <w:r w:rsidRPr="009746DC">
        <w:rPr>
          <w:rtl/>
          <w:lang w:bidi="fa-IR"/>
        </w:rPr>
        <w:t>ليس إن</w:t>
      </w:r>
      <w:r w:rsidR="00FC70D3">
        <w:rPr>
          <w:rFonts w:hint="cs"/>
          <w:rtl/>
          <w:lang w:bidi="fa-IR"/>
        </w:rPr>
        <w:t>ّ</w:t>
      </w:r>
      <w:r w:rsidRPr="009746DC">
        <w:rPr>
          <w:rtl/>
          <w:lang w:bidi="fa-IR"/>
        </w:rPr>
        <w:t xml:space="preserve">ما </w:t>
      </w:r>
      <w:r w:rsidR="00551E04">
        <w:rPr>
          <w:rtl/>
          <w:lang w:bidi="fa-IR"/>
        </w:rPr>
        <w:t xml:space="preserve">كان </w:t>
      </w:r>
      <w:r w:rsidRPr="009746DC">
        <w:rPr>
          <w:rtl/>
          <w:lang w:bidi="fa-IR"/>
        </w:rPr>
        <w:t xml:space="preserve">يعطي </w:t>
      </w:r>
      <w:r w:rsidR="00D83B35">
        <w:rPr>
          <w:rtl/>
          <w:lang w:bidi="fa-IR"/>
        </w:rPr>
        <w:t xml:space="preserve">علىّ </w:t>
      </w:r>
      <w:r w:rsidRPr="009746DC">
        <w:rPr>
          <w:rtl/>
          <w:lang w:bidi="fa-IR"/>
        </w:rPr>
        <w:t xml:space="preserve">ما يرى </w:t>
      </w:r>
      <w:r w:rsidR="00FC70D3">
        <w:rPr>
          <w:rFonts w:hint="cs"/>
          <w:rtl/>
          <w:lang w:bidi="fa-IR"/>
        </w:rPr>
        <w:t xml:space="preserve">؟ </w:t>
      </w:r>
      <w:r w:rsidRPr="009746DC">
        <w:rPr>
          <w:rtl/>
          <w:lang w:bidi="fa-IR"/>
        </w:rPr>
        <w:t>كذلك الإمام</w:t>
      </w:r>
      <w:r>
        <w:rPr>
          <w:rFonts w:hint="cs"/>
          <w:rtl/>
          <w:lang w:bidi="fa-IR"/>
        </w:rPr>
        <w:t>.</w:t>
      </w:r>
    </w:p>
    <w:p w:rsidR="00B717C7" w:rsidRPr="00324B78" w:rsidRDefault="008930D5" w:rsidP="007F05B9">
      <w:pPr>
        <w:pStyle w:val="libLine"/>
        <w:rPr>
          <w:rtl/>
        </w:rPr>
      </w:pPr>
      <w:r>
        <w:rPr>
          <w:rFonts w:hint="cs"/>
          <w:rtl/>
        </w:rPr>
        <w:t>_____________________________________________</w:t>
      </w:r>
    </w:p>
    <w:p w:rsidR="00B717C7" w:rsidRPr="009746DC" w:rsidRDefault="00B613C2" w:rsidP="00FC70D3">
      <w:pPr>
        <w:pStyle w:val="libNormal"/>
        <w:rPr>
          <w:rtl/>
        </w:rPr>
      </w:pPr>
      <w:r w:rsidRPr="00B613C2">
        <w:rPr>
          <w:rStyle w:val="libAlaemChar"/>
          <w:rtl/>
        </w:rPr>
        <w:t xml:space="preserve">عليها‌السلام </w:t>
      </w:r>
      <w:r w:rsidR="00406F49">
        <w:rPr>
          <w:rtl/>
        </w:rPr>
        <w:t xml:space="preserve"> </w:t>
      </w:r>
      <w:r w:rsidR="00B717C7" w:rsidRPr="009746DC">
        <w:rPr>
          <w:rtl/>
        </w:rPr>
        <w:t>، وما جرى في ذلك من الاحتجاج وأجوبة شبه المخالفين في كتاب الفتن عند ذكر مثالب أبي بكر ، وهي طويلة الذيل لا يسع الكتاب إيرادها.</w:t>
      </w:r>
    </w:p>
    <w:p w:rsidR="00B717C7" w:rsidRPr="009746DC" w:rsidRDefault="00B717C7" w:rsidP="00FC70D3">
      <w:pPr>
        <w:pStyle w:val="libNormal"/>
        <w:rPr>
          <w:rtl/>
        </w:rPr>
      </w:pPr>
      <w:r w:rsidRPr="00EB1FB4">
        <w:rPr>
          <w:rStyle w:val="libBold1Char"/>
          <w:rtl/>
        </w:rPr>
        <w:t>الحديث السادس :</w:t>
      </w:r>
      <w:r w:rsidRPr="009746DC">
        <w:rPr>
          <w:rtl/>
        </w:rPr>
        <w:t xml:space="preserve"> ضعيف </w:t>
      </w:r>
      <w:r w:rsidR="00D83B35">
        <w:rPr>
          <w:rtl/>
        </w:rPr>
        <w:t xml:space="preserve">علىّ </w:t>
      </w:r>
      <w:r w:rsidRPr="009746DC">
        <w:rPr>
          <w:rtl/>
        </w:rPr>
        <w:t>المشهور.</w:t>
      </w:r>
    </w:p>
    <w:p w:rsidR="00B717C7" w:rsidRPr="009746DC" w:rsidRDefault="00B717C7" w:rsidP="00FC70D3">
      <w:pPr>
        <w:pStyle w:val="libNormal"/>
        <w:rPr>
          <w:rtl/>
        </w:rPr>
      </w:pPr>
      <w:r w:rsidRPr="00C875FB">
        <w:rPr>
          <w:rtl/>
        </w:rPr>
        <w:t>قوله : هو النفل ،</w:t>
      </w:r>
      <w:r w:rsidRPr="009746DC">
        <w:rPr>
          <w:rtl/>
        </w:rPr>
        <w:t xml:space="preserve"> أي هو جمع النفل بفتح الأول وسكون الثاني ، وهو الزيادة أي هو زيادة عطي</w:t>
      </w:r>
      <w:r w:rsidR="00FC70D3">
        <w:rPr>
          <w:rFonts w:hint="cs"/>
          <w:rtl/>
        </w:rPr>
        <w:t>ّ</w:t>
      </w:r>
      <w:r w:rsidRPr="009746DC">
        <w:rPr>
          <w:rtl/>
        </w:rPr>
        <w:t>ة خص</w:t>
      </w:r>
      <w:r w:rsidR="00FC70D3">
        <w:rPr>
          <w:rFonts w:hint="cs"/>
          <w:rtl/>
        </w:rPr>
        <w:t>ّ</w:t>
      </w:r>
      <w:r w:rsidRPr="009746DC">
        <w:rPr>
          <w:rtl/>
        </w:rPr>
        <w:t xml:space="preserve">نا الله بها ، </w:t>
      </w:r>
      <w:r w:rsidR="00DB1A91">
        <w:rPr>
          <w:rtl/>
        </w:rPr>
        <w:t xml:space="preserve">ويؤيّده </w:t>
      </w:r>
      <w:r w:rsidR="00D8033E">
        <w:rPr>
          <w:rtl/>
        </w:rPr>
        <w:t xml:space="preserve">ان </w:t>
      </w:r>
      <w:r w:rsidRPr="009746DC">
        <w:rPr>
          <w:rtl/>
        </w:rPr>
        <w:t>في التهذيب من النفل ، أو المعنى هي نفل وعطي</w:t>
      </w:r>
      <w:r w:rsidR="00FC70D3">
        <w:rPr>
          <w:rFonts w:hint="cs"/>
          <w:rtl/>
        </w:rPr>
        <w:t>ّ</w:t>
      </w:r>
      <w:r w:rsidRPr="009746DC">
        <w:rPr>
          <w:rtl/>
        </w:rPr>
        <w:t>ة لنا ، قال في النهاية : النفل بالتحريك الغنيمة وجمعه أنفال ، والنفل بالسكون وقد يحر</w:t>
      </w:r>
      <w:r w:rsidR="00FC70D3">
        <w:rPr>
          <w:rFonts w:hint="cs"/>
          <w:rtl/>
        </w:rPr>
        <w:t>ّ</w:t>
      </w:r>
      <w:r w:rsidRPr="009746DC">
        <w:rPr>
          <w:rtl/>
        </w:rPr>
        <w:t>ك الزيادة.</w:t>
      </w:r>
    </w:p>
    <w:p w:rsidR="00B717C7" w:rsidRPr="009746DC" w:rsidRDefault="00B717C7" w:rsidP="00FC70D3">
      <w:pPr>
        <w:pStyle w:val="libNormal"/>
        <w:rPr>
          <w:rtl/>
        </w:rPr>
      </w:pPr>
      <w:r w:rsidRPr="00C875FB">
        <w:rPr>
          <w:rtl/>
        </w:rPr>
        <w:t>قوله : جدع الأنف ،</w:t>
      </w:r>
      <w:r w:rsidRPr="009746DC">
        <w:rPr>
          <w:rtl/>
        </w:rPr>
        <w:t xml:space="preserve"> أي قطع أنف المخالفين وهو كناية عن إذ لا لهم وإسكانهم كما </w:t>
      </w:r>
      <w:r w:rsidR="00D8033E">
        <w:rPr>
          <w:rtl/>
        </w:rPr>
        <w:t xml:space="preserve">ان </w:t>
      </w:r>
      <w:r w:rsidRPr="009746DC">
        <w:rPr>
          <w:rtl/>
        </w:rPr>
        <w:t xml:space="preserve">شموخ الأنف كناية عن العزة والرفعة وإنما </w:t>
      </w:r>
      <w:r w:rsidR="00551E04">
        <w:rPr>
          <w:rtl/>
        </w:rPr>
        <w:t xml:space="preserve">كان </w:t>
      </w:r>
      <w:r w:rsidRPr="009746DC">
        <w:rPr>
          <w:rtl/>
        </w:rPr>
        <w:t>فيه جدع أنفهم لأنه حكم الله تعالى ب</w:t>
      </w:r>
      <w:r w:rsidR="00D8033E">
        <w:rPr>
          <w:rtl/>
        </w:rPr>
        <w:t xml:space="preserve">ان </w:t>
      </w:r>
      <w:r w:rsidRPr="009746DC">
        <w:rPr>
          <w:rtl/>
        </w:rPr>
        <w:t xml:space="preserve">الأنفال لله والرسول ، ومعلوم </w:t>
      </w:r>
      <w:r w:rsidR="00D8033E">
        <w:rPr>
          <w:rtl/>
        </w:rPr>
        <w:t xml:space="preserve">ان </w:t>
      </w:r>
      <w:r w:rsidRPr="009746DC">
        <w:rPr>
          <w:rtl/>
        </w:rPr>
        <w:t xml:space="preserve">ما </w:t>
      </w:r>
      <w:r w:rsidR="00551E04">
        <w:rPr>
          <w:rtl/>
        </w:rPr>
        <w:t xml:space="preserve">كان </w:t>
      </w:r>
      <w:r w:rsidRPr="009746DC">
        <w:rPr>
          <w:rtl/>
        </w:rPr>
        <w:t>للرسول فهو للقائم مق</w:t>
      </w:r>
      <w:r w:rsidR="00551E04">
        <w:rPr>
          <w:rtl/>
        </w:rPr>
        <w:t xml:space="preserve">أمّه </w:t>
      </w:r>
      <w:r w:rsidRPr="009746DC">
        <w:rPr>
          <w:rtl/>
        </w:rPr>
        <w:t>بعده.</w:t>
      </w:r>
    </w:p>
    <w:p w:rsidR="00B717C7" w:rsidRPr="009746DC" w:rsidRDefault="00B717C7" w:rsidP="00FC70D3">
      <w:pPr>
        <w:pStyle w:val="libNormal"/>
        <w:rPr>
          <w:rtl/>
        </w:rPr>
      </w:pPr>
      <w:r w:rsidRPr="002616DD">
        <w:rPr>
          <w:rStyle w:val="libBold1Char"/>
          <w:rtl/>
        </w:rPr>
        <w:t>الحديث السابع :</w:t>
      </w:r>
      <w:r w:rsidRPr="009746DC">
        <w:rPr>
          <w:rtl/>
        </w:rPr>
        <w:t xml:space="preserve"> صحيح وقد </w:t>
      </w:r>
      <w:r w:rsidR="00850EDE">
        <w:rPr>
          <w:rtl/>
        </w:rPr>
        <w:t xml:space="preserve">مرّ </w:t>
      </w:r>
      <w:r w:rsidR="004A738A">
        <w:rPr>
          <w:rtl/>
        </w:rPr>
        <w:t xml:space="preserve">الكلام </w:t>
      </w:r>
      <w:r w:rsidRPr="009746DC">
        <w:rPr>
          <w:rtl/>
        </w:rPr>
        <w:t>فيه.</w:t>
      </w:r>
    </w:p>
    <w:p w:rsidR="008930D5" w:rsidRDefault="008930D5" w:rsidP="008930D5">
      <w:pPr>
        <w:pStyle w:val="libNormal"/>
        <w:rPr>
          <w:rtl/>
        </w:rPr>
      </w:pPr>
      <w:r>
        <w:rPr>
          <w:rtl/>
        </w:rPr>
        <w:br w:type="page"/>
      </w:r>
    </w:p>
    <w:p w:rsidR="00B717C7" w:rsidRPr="009746DC" w:rsidRDefault="00B717C7" w:rsidP="00FC70D3">
      <w:pPr>
        <w:pStyle w:val="libNormal"/>
        <w:rPr>
          <w:rtl/>
        </w:rPr>
      </w:pPr>
      <w:r w:rsidRPr="009746DC">
        <w:rPr>
          <w:rtl/>
        </w:rPr>
        <w:lastRenderedPageBreak/>
        <w:t>8</w:t>
      </w:r>
      <w:r>
        <w:rPr>
          <w:rtl/>
        </w:rPr>
        <w:t xml:space="preserve"> </w:t>
      </w:r>
      <w:r w:rsidR="003928AF">
        <w:rPr>
          <w:rtl/>
        </w:rPr>
        <w:t>-</w:t>
      </w:r>
      <w:r>
        <w:rPr>
          <w:rtl/>
        </w:rPr>
        <w:t xml:space="preserve"> </w:t>
      </w:r>
      <w:r w:rsidR="00551E04">
        <w:rPr>
          <w:rtl/>
        </w:rPr>
        <w:t>عليّ</w:t>
      </w:r>
      <w:r w:rsidR="00FC70D3">
        <w:rPr>
          <w:rFonts w:hint="cs"/>
          <w:rtl/>
        </w:rPr>
        <w:t>ُ</w:t>
      </w:r>
      <w:r w:rsidR="00551E04">
        <w:rPr>
          <w:rtl/>
        </w:rPr>
        <w:t xml:space="preserve"> </w:t>
      </w:r>
      <w:r w:rsidRPr="009746DC">
        <w:rPr>
          <w:rtl/>
        </w:rPr>
        <w:t xml:space="preserve">بن إبراهيم بن هاشم ، عن أبيه ، عن ابن أبي عمير ، عن جميل بن دراج ، عن </w:t>
      </w:r>
      <w:r w:rsidR="00551E04">
        <w:rPr>
          <w:rtl/>
        </w:rPr>
        <w:t xml:space="preserve">محمّد </w:t>
      </w:r>
      <w:r w:rsidRPr="009746DC">
        <w:rPr>
          <w:rtl/>
        </w:rPr>
        <w:t xml:space="preserve">بن مسلم ، عن أبي جعفر </w:t>
      </w:r>
      <w:r w:rsidR="00850EDE">
        <w:rPr>
          <w:rStyle w:val="libAlaemChar"/>
          <w:rtl/>
        </w:rPr>
        <w:t xml:space="preserve">عليه‌السلام </w:t>
      </w:r>
      <w:r w:rsidRPr="009746DC">
        <w:rPr>
          <w:rtl/>
        </w:rPr>
        <w:t>أنه سئل عن معادن الذهب والفضة والحديد والرصاص والصفر فقال عليها الخمس</w:t>
      </w:r>
      <w:r>
        <w:rPr>
          <w:rFonts w:hint="cs"/>
          <w:rtl/>
        </w:rPr>
        <w:t>.</w:t>
      </w:r>
    </w:p>
    <w:p w:rsidR="00B717C7" w:rsidRPr="009746DC" w:rsidRDefault="00B717C7" w:rsidP="00FC70D3">
      <w:pPr>
        <w:pStyle w:val="libNormal"/>
        <w:rPr>
          <w:rtl/>
        </w:rPr>
      </w:pPr>
      <w:r w:rsidRPr="009746DC">
        <w:rPr>
          <w:rtl/>
        </w:rPr>
        <w:t>9</w:t>
      </w:r>
      <w:r>
        <w:rPr>
          <w:rtl/>
        </w:rPr>
        <w:t xml:space="preserve"> </w:t>
      </w:r>
      <w:r w:rsidR="003928AF">
        <w:rPr>
          <w:rtl/>
        </w:rPr>
        <w:t>-</w:t>
      </w:r>
      <w:r>
        <w:rPr>
          <w:rtl/>
        </w:rPr>
        <w:t xml:space="preserve"> </w:t>
      </w:r>
      <w:r w:rsidR="00551E04">
        <w:rPr>
          <w:rtl/>
        </w:rPr>
        <w:t>عليّ</w:t>
      </w:r>
      <w:r w:rsidR="00FC70D3">
        <w:rPr>
          <w:rFonts w:hint="cs"/>
          <w:rtl/>
        </w:rPr>
        <w:t>ُ</w:t>
      </w:r>
      <w:r w:rsidR="00551E04">
        <w:rPr>
          <w:rtl/>
        </w:rPr>
        <w:t xml:space="preserve"> </w:t>
      </w:r>
      <w:r w:rsidRPr="009746DC">
        <w:rPr>
          <w:rtl/>
        </w:rPr>
        <w:t xml:space="preserve">، عن أبيه ، عن ابن أبي عمير ، عن جميل ، عن زرارة قال </w:t>
      </w:r>
      <w:r w:rsidR="00406F49">
        <w:rPr>
          <w:rtl/>
        </w:rPr>
        <w:t xml:space="preserve">الإمام </w:t>
      </w:r>
      <w:r w:rsidRPr="009746DC">
        <w:rPr>
          <w:rtl/>
        </w:rPr>
        <w:t>يجري وي</w:t>
      </w:r>
      <w:r w:rsidR="00FC70D3">
        <w:rPr>
          <w:rFonts w:hint="cs"/>
          <w:rtl/>
        </w:rPr>
        <w:t>ُ</w:t>
      </w:r>
      <w:r w:rsidRPr="009746DC">
        <w:rPr>
          <w:rtl/>
        </w:rPr>
        <w:t>نف</w:t>
      </w:r>
      <w:r w:rsidR="00FC70D3">
        <w:rPr>
          <w:rFonts w:hint="cs"/>
          <w:rtl/>
        </w:rPr>
        <w:t>ّ</w:t>
      </w:r>
      <w:r w:rsidRPr="009746DC">
        <w:rPr>
          <w:rtl/>
        </w:rPr>
        <w:t xml:space="preserve">ل ويعطي ما شاء قبل </w:t>
      </w:r>
      <w:r w:rsidR="00D8033E">
        <w:rPr>
          <w:rtl/>
        </w:rPr>
        <w:t xml:space="preserve">ان </w:t>
      </w:r>
      <w:r w:rsidRPr="009746DC">
        <w:rPr>
          <w:rtl/>
        </w:rPr>
        <w:t>تقع الس</w:t>
      </w:r>
      <w:r w:rsidR="00FC70D3">
        <w:rPr>
          <w:rFonts w:hint="cs"/>
          <w:rtl/>
        </w:rPr>
        <w:t>ّ</w:t>
      </w:r>
      <w:r w:rsidRPr="009746DC">
        <w:rPr>
          <w:rtl/>
        </w:rPr>
        <w:t>ه</w:t>
      </w:r>
      <w:r w:rsidR="00FC70D3">
        <w:rPr>
          <w:rFonts w:hint="cs"/>
          <w:rtl/>
        </w:rPr>
        <w:t>ا</w:t>
      </w:r>
      <w:r w:rsidR="00FC70D3">
        <w:rPr>
          <w:rtl/>
        </w:rPr>
        <w:t>م</w:t>
      </w:r>
      <w:r w:rsidR="00551E04">
        <w:rPr>
          <w:rtl/>
        </w:rPr>
        <w:t xml:space="preserve"> </w:t>
      </w:r>
      <w:r w:rsidRPr="009746DC">
        <w:rPr>
          <w:rtl/>
        </w:rPr>
        <w:t xml:space="preserve">وقد قاتل رسول الله </w:t>
      </w:r>
      <w:r w:rsidR="007D1F02" w:rsidRPr="007D1F02">
        <w:rPr>
          <w:rStyle w:val="libAlaemChar"/>
          <w:rtl/>
        </w:rPr>
        <w:t>صلى‌الله‌عليه‌وآله</w:t>
      </w:r>
      <w:r w:rsidRPr="009746DC">
        <w:rPr>
          <w:rtl/>
        </w:rPr>
        <w:t xml:space="preserve"> بقوم لم يجعل لهم في الفيء نصيبا</w:t>
      </w:r>
      <w:r w:rsidR="00FC70D3">
        <w:rPr>
          <w:rFonts w:hint="cs"/>
          <w:rtl/>
        </w:rPr>
        <w:t>ً</w:t>
      </w:r>
      <w:r w:rsidRPr="009746DC">
        <w:rPr>
          <w:rtl/>
        </w:rPr>
        <w:t xml:space="preserve"> و</w:t>
      </w:r>
      <w:r w:rsidR="00D8033E">
        <w:rPr>
          <w:rtl/>
        </w:rPr>
        <w:t xml:space="preserve">ان </w:t>
      </w:r>
      <w:r w:rsidRPr="009746DC">
        <w:rPr>
          <w:rtl/>
        </w:rPr>
        <w:t>شاء قس</w:t>
      </w:r>
      <w:r w:rsidR="00FC70D3">
        <w:rPr>
          <w:rFonts w:hint="cs"/>
          <w:rtl/>
        </w:rPr>
        <w:t>ّ</w:t>
      </w:r>
      <w:r w:rsidRPr="009746DC">
        <w:rPr>
          <w:rtl/>
        </w:rPr>
        <w:t>م ذلك بينهم</w:t>
      </w:r>
      <w:r>
        <w:rPr>
          <w:rFonts w:hint="cs"/>
          <w:rtl/>
        </w:rPr>
        <w:t>.</w:t>
      </w:r>
    </w:p>
    <w:p w:rsidR="00B717C7" w:rsidRPr="009746DC" w:rsidRDefault="00B717C7" w:rsidP="00FC70D3">
      <w:pPr>
        <w:pStyle w:val="libNormal"/>
        <w:rPr>
          <w:rtl/>
        </w:rPr>
      </w:pPr>
      <w:r w:rsidRPr="009746DC">
        <w:rPr>
          <w:rtl/>
        </w:rPr>
        <w:t>10</w:t>
      </w:r>
      <w:r>
        <w:rPr>
          <w:rtl/>
        </w:rPr>
        <w:t xml:space="preserve"> </w:t>
      </w:r>
      <w:r w:rsidR="003928AF">
        <w:rPr>
          <w:rtl/>
        </w:rPr>
        <w:t>-</w:t>
      </w:r>
      <w:r>
        <w:rPr>
          <w:rtl/>
        </w:rPr>
        <w:t xml:space="preserve"> </w:t>
      </w:r>
      <w:r w:rsidR="00551E04">
        <w:rPr>
          <w:rtl/>
        </w:rPr>
        <w:t>محمّد</w:t>
      </w:r>
      <w:r w:rsidR="00FC70D3">
        <w:rPr>
          <w:rFonts w:hint="cs"/>
          <w:rtl/>
        </w:rPr>
        <w:t>ُ</w:t>
      </w:r>
      <w:r w:rsidR="00551E04">
        <w:rPr>
          <w:rtl/>
        </w:rPr>
        <w:t xml:space="preserve"> </w:t>
      </w:r>
      <w:r w:rsidRPr="009746DC">
        <w:rPr>
          <w:rtl/>
        </w:rPr>
        <w:t xml:space="preserve">بن يحيى ، عن أحمد بن </w:t>
      </w:r>
      <w:r w:rsidR="00551E04">
        <w:rPr>
          <w:rtl/>
        </w:rPr>
        <w:t xml:space="preserve">محمّد </w:t>
      </w:r>
      <w:r w:rsidRPr="009746DC">
        <w:rPr>
          <w:rtl/>
        </w:rPr>
        <w:t xml:space="preserve">، عن </w:t>
      </w:r>
      <w:r w:rsidR="00551E04">
        <w:rPr>
          <w:rtl/>
        </w:rPr>
        <w:t xml:space="preserve">محمّد </w:t>
      </w:r>
      <w:r w:rsidRPr="009746DC">
        <w:rPr>
          <w:rtl/>
        </w:rPr>
        <w:t>بن سن</w:t>
      </w:r>
      <w:r w:rsidR="00D8033E">
        <w:rPr>
          <w:rtl/>
        </w:rPr>
        <w:t xml:space="preserve">ان </w:t>
      </w:r>
      <w:r w:rsidRPr="009746DC">
        <w:rPr>
          <w:rtl/>
        </w:rPr>
        <w:t>، عن عبد الصمد بن بشير ، عن حكيم مؤذ</w:t>
      </w:r>
      <w:r w:rsidR="00FC70D3">
        <w:rPr>
          <w:rFonts w:hint="cs"/>
          <w:rtl/>
        </w:rPr>
        <w:t>ّ</w:t>
      </w:r>
      <w:r w:rsidRPr="009746DC">
        <w:rPr>
          <w:rtl/>
        </w:rPr>
        <w:t xml:space="preserve">ن [ ا ] بن عيسى قال سألت أبا عبد الله </w:t>
      </w:r>
      <w:r w:rsidR="00850EDE">
        <w:rPr>
          <w:rStyle w:val="libAlaemChar"/>
          <w:rtl/>
        </w:rPr>
        <w:t xml:space="preserve">عليه‌السلام </w:t>
      </w:r>
      <w:r w:rsidRPr="009746DC">
        <w:rPr>
          <w:rtl/>
        </w:rPr>
        <w:t>عن قول الله تعالى</w:t>
      </w:r>
      <w:r>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C70D3">
      <w:pPr>
        <w:pStyle w:val="libNormal"/>
        <w:rPr>
          <w:rtl/>
          <w:lang w:bidi="fa-IR"/>
        </w:rPr>
      </w:pPr>
      <w:r w:rsidRPr="009B55EA">
        <w:rPr>
          <w:rStyle w:val="libBold1Char"/>
          <w:rtl/>
        </w:rPr>
        <w:t>الحديث الثامن :</w:t>
      </w:r>
      <w:r w:rsidRPr="009746DC">
        <w:rPr>
          <w:rtl/>
          <w:lang w:bidi="fa-IR"/>
        </w:rPr>
        <w:t xml:space="preserve"> حسن.</w:t>
      </w:r>
    </w:p>
    <w:p w:rsidR="00B717C7" w:rsidRPr="009746DC" w:rsidRDefault="00B717C7" w:rsidP="00FC70D3">
      <w:pPr>
        <w:pStyle w:val="libNormal"/>
        <w:rPr>
          <w:rtl/>
        </w:rPr>
      </w:pPr>
      <w:r w:rsidRPr="009746DC">
        <w:rPr>
          <w:rtl/>
        </w:rPr>
        <w:t xml:space="preserve">وقال في بحر الجواهر : </w:t>
      </w:r>
      <w:r w:rsidRPr="00C875FB">
        <w:rPr>
          <w:rtl/>
        </w:rPr>
        <w:t>الرصاص</w:t>
      </w:r>
      <w:r w:rsidRPr="009746DC">
        <w:rPr>
          <w:rtl/>
        </w:rPr>
        <w:t xml:space="preserve"> بالفتح والعام</w:t>
      </w:r>
      <w:r w:rsidR="00FC70D3">
        <w:rPr>
          <w:rFonts w:hint="cs"/>
          <w:rtl/>
        </w:rPr>
        <w:t>ّ</w:t>
      </w:r>
      <w:r w:rsidRPr="009746DC">
        <w:rPr>
          <w:rtl/>
        </w:rPr>
        <w:t xml:space="preserve">ة تقوله بالكسر كذا في القانون ، وقال صاحب الاختيارات هو القلعي فارسية « ارزيز » ويستفاد من المغرب والنهاية والصراح والمقاييس وجامع ابن بيطار : </w:t>
      </w:r>
      <w:r w:rsidR="00D8033E">
        <w:rPr>
          <w:rtl/>
        </w:rPr>
        <w:t xml:space="preserve">ان </w:t>
      </w:r>
      <w:r w:rsidRPr="009746DC">
        <w:rPr>
          <w:rtl/>
        </w:rPr>
        <w:t>الرصاص نوع</w:t>
      </w:r>
      <w:r w:rsidR="00D8033E">
        <w:rPr>
          <w:rtl/>
        </w:rPr>
        <w:t xml:space="preserve">ان </w:t>
      </w:r>
      <w:r w:rsidRPr="009746DC">
        <w:rPr>
          <w:rtl/>
        </w:rPr>
        <w:t xml:space="preserve">أحدهما أبيض ويقال له القلعي بفتح </w:t>
      </w:r>
      <w:r w:rsidR="0068589E">
        <w:rPr>
          <w:rtl/>
        </w:rPr>
        <w:t xml:space="preserve">اللام </w:t>
      </w:r>
      <w:r w:rsidRPr="009746DC">
        <w:rPr>
          <w:rtl/>
        </w:rPr>
        <w:t xml:space="preserve">، وهو منسوب إلى قلع بسكون </w:t>
      </w:r>
      <w:r w:rsidR="0068589E">
        <w:rPr>
          <w:rtl/>
        </w:rPr>
        <w:t xml:space="preserve">اللام </w:t>
      </w:r>
      <w:r w:rsidRPr="009746DC">
        <w:rPr>
          <w:rtl/>
        </w:rPr>
        <w:t>وهو معدن ، وثانيهما أسود ويقال له الأسرب ، انتهى.</w:t>
      </w:r>
    </w:p>
    <w:p w:rsidR="00B717C7" w:rsidRPr="009746DC" w:rsidRDefault="00B717C7" w:rsidP="00FC70D3">
      <w:pPr>
        <w:pStyle w:val="libNormal"/>
        <w:rPr>
          <w:rtl/>
        </w:rPr>
      </w:pPr>
      <w:r w:rsidRPr="00C875FB">
        <w:rPr>
          <w:rtl/>
        </w:rPr>
        <w:t>والصفر</w:t>
      </w:r>
      <w:r w:rsidRPr="009746DC">
        <w:rPr>
          <w:rtl/>
        </w:rPr>
        <w:t xml:space="preserve"> بالضم</w:t>
      </w:r>
      <w:r w:rsidR="006F3BD9">
        <w:rPr>
          <w:rFonts w:hint="cs"/>
          <w:rtl/>
        </w:rPr>
        <w:t>ّ</w:t>
      </w:r>
      <w:r w:rsidRPr="009746DC">
        <w:rPr>
          <w:rtl/>
        </w:rPr>
        <w:t xml:space="preserve"> نوع من النحاس ، وكون الخمس فيها لا ينافي كونه في غيرها.</w:t>
      </w:r>
    </w:p>
    <w:p w:rsidR="00B717C7" w:rsidRPr="009746DC" w:rsidRDefault="00B717C7" w:rsidP="00FC70D3">
      <w:pPr>
        <w:pStyle w:val="libNormal"/>
        <w:rPr>
          <w:rtl/>
          <w:lang w:bidi="fa-IR"/>
        </w:rPr>
      </w:pPr>
      <w:r w:rsidRPr="00172CA4">
        <w:rPr>
          <w:rStyle w:val="libBold1Char"/>
          <w:rtl/>
        </w:rPr>
        <w:t>الحديث التاسع :</w:t>
      </w:r>
      <w:r w:rsidRPr="00583207">
        <w:rPr>
          <w:rtl/>
        </w:rPr>
        <w:t xml:space="preserve"> </w:t>
      </w:r>
      <w:r w:rsidRPr="009746DC">
        <w:rPr>
          <w:rtl/>
          <w:lang w:bidi="fa-IR"/>
        </w:rPr>
        <w:t>حسن.</w:t>
      </w:r>
    </w:p>
    <w:p w:rsidR="00B717C7" w:rsidRPr="009746DC" w:rsidRDefault="00B717C7" w:rsidP="00FC70D3">
      <w:pPr>
        <w:pStyle w:val="libNormal"/>
        <w:rPr>
          <w:rtl/>
        </w:rPr>
      </w:pPr>
      <w:r w:rsidRPr="00C875FB">
        <w:rPr>
          <w:rtl/>
        </w:rPr>
        <w:t>« يجري »</w:t>
      </w:r>
      <w:r w:rsidRPr="009746DC">
        <w:rPr>
          <w:rtl/>
        </w:rPr>
        <w:t xml:space="preserve"> من الإجراء أي الإنفاق ، لأنه ينفق </w:t>
      </w:r>
      <w:r w:rsidR="00D83B35">
        <w:rPr>
          <w:rtl/>
        </w:rPr>
        <w:t xml:space="preserve">علىّ </w:t>
      </w:r>
      <w:r w:rsidRPr="009746DC">
        <w:rPr>
          <w:rtl/>
        </w:rPr>
        <w:t xml:space="preserve">جماعة يذهب بهم لمصالح الحرب ، ومنهم من قرأ بالزاء أي يعطي جزاء من عمل </w:t>
      </w:r>
      <w:r w:rsidR="000F65B1">
        <w:rPr>
          <w:rtl/>
        </w:rPr>
        <w:t>شيئاً</w:t>
      </w:r>
      <w:r w:rsidR="00F54854">
        <w:rPr>
          <w:rtl/>
        </w:rPr>
        <w:t xml:space="preserve"> </w:t>
      </w:r>
      <w:r w:rsidRPr="00C875FB">
        <w:rPr>
          <w:rtl/>
        </w:rPr>
        <w:t>« وينفل »</w:t>
      </w:r>
      <w:r w:rsidRPr="009746DC">
        <w:rPr>
          <w:rtl/>
        </w:rPr>
        <w:t xml:space="preserve"> أي يأخذ لنفسه زائدا </w:t>
      </w:r>
      <w:r w:rsidR="00D83B35">
        <w:rPr>
          <w:rtl/>
        </w:rPr>
        <w:t xml:space="preserve">علىّ </w:t>
      </w:r>
      <w:r w:rsidRPr="009746DC">
        <w:rPr>
          <w:rtl/>
        </w:rPr>
        <w:t xml:space="preserve">الخمس أي يعطى غيره زائدا </w:t>
      </w:r>
      <w:r w:rsidR="00D83B35">
        <w:rPr>
          <w:rtl/>
        </w:rPr>
        <w:t xml:space="preserve">علىّ </w:t>
      </w:r>
      <w:r w:rsidRPr="009746DC">
        <w:rPr>
          <w:rtl/>
        </w:rPr>
        <w:t>الإنفاق والأجرة ، والقوم عبارة عن الأعراب</w:t>
      </w:r>
      <w:r>
        <w:rPr>
          <w:rtl/>
        </w:rPr>
        <w:t xml:space="preserve"> </w:t>
      </w:r>
      <w:r w:rsidRPr="00C875FB">
        <w:rPr>
          <w:rtl/>
        </w:rPr>
        <w:t>« و</w:t>
      </w:r>
      <w:r w:rsidR="00D8033E">
        <w:rPr>
          <w:rtl/>
        </w:rPr>
        <w:t xml:space="preserve">ان </w:t>
      </w:r>
      <w:r w:rsidRPr="00C875FB">
        <w:rPr>
          <w:rtl/>
        </w:rPr>
        <w:t>شاء قسم ذلك »</w:t>
      </w:r>
      <w:r w:rsidRPr="009746DC">
        <w:rPr>
          <w:rtl/>
        </w:rPr>
        <w:t xml:space="preserve"> أي </w:t>
      </w:r>
      <w:r w:rsidR="000F65B1">
        <w:rPr>
          <w:rtl/>
        </w:rPr>
        <w:t>شيئاً</w:t>
      </w:r>
      <w:r w:rsidR="00F54854">
        <w:rPr>
          <w:rtl/>
        </w:rPr>
        <w:t xml:space="preserve"> </w:t>
      </w:r>
      <w:r w:rsidRPr="009746DC">
        <w:rPr>
          <w:rtl/>
        </w:rPr>
        <w:t>من المال المغنوم</w:t>
      </w:r>
      <w:r>
        <w:rPr>
          <w:rtl/>
        </w:rPr>
        <w:t xml:space="preserve"> </w:t>
      </w:r>
      <w:r w:rsidRPr="00C875FB">
        <w:rPr>
          <w:rtl/>
        </w:rPr>
        <w:t>« بينهم »</w:t>
      </w:r>
      <w:r w:rsidRPr="009746DC">
        <w:rPr>
          <w:rtl/>
        </w:rPr>
        <w:t xml:space="preserve"> أي بين القوم ، أي أقل من حصة الغانمين ، أو المعنى </w:t>
      </w:r>
      <w:r w:rsidR="00D8033E">
        <w:rPr>
          <w:rtl/>
        </w:rPr>
        <w:t xml:space="preserve">ان </w:t>
      </w:r>
      <w:r w:rsidRPr="009746DC">
        <w:rPr>
          <w:rtl/>
        </w:rPr>
        <w:t>شاء أعطاهم مثل حصة الغانمين.</w:t>
      </w:r>
    </w:p>
    <w:p w:rsidR="00B717C7" w:rsidRPr="009746DC" w:rsidRDefault="00B717C7" w:rsidP="00FC70D3">
      <w:pPr>
        <w:pStyle w:val="libNormal"/>
        <w:rPr>
          <w:rtl/>
        </w:rPr>
      </w:pPr>
      <w:r w:rsidRPr="00A24F91">
        <w:rPr>
          <w:rStyle w:val="libBold1Char"/>
          <w:rtl/>
        </w:rPr>
        <w:t>الحديث العاشر :</w:t>
      </w:r>
      <w:r w:rsidRPr="009746DC">
        <w:rPr>
          <w:rtl/>
        </w:rPr>
        <w:t xml:space="preserve"> ضعيف </w:t>
      </w:r>
      <w:r w:rsidR="00D83B35">
        <w:rPr>
          <w:rtl/>
        </w:rPr>
        <w:t xml:space="preserve">علىّ </w:t>
      </w:r>
      <w:r w:rsidRPr="009746DC">
        <w:rPr>
          <w:rtl/>
        </w:rPr>
        <w:t>المشهور.</w:t>
      </w:r>
    </w:p>
    <w:p w:rsidR="00B717C7" w:rsidRPr="009746DC" w:rsidRDefault="00B717C7" w:rsidP="00FC70D3">
      <w:pPr>
        <w:pStyle w:val="libNormal"/>
        <w:rPr>
          <w:rtl/>
        </w:rPr>
      </w:pPr>
      <w:r w:rsidRPr="009746DC">
        <w:rPr>
          <w:rtl/>
        </w:rPr>
        <w:t>وفي رجال</w:t>
      </w:r>
      <w:r w:rsidRPr="00FC70D3">
        <w:rPr>
          <w:rtl/>
        </w:rPr>
        <w:t xml:space="preserve"> </w:t>
      </w:r>
      <w:r w:rsidRPr="009746DC">
        <w:rPr>
          <w:rtl/>
        </w:rPr>
        <w:t xml:space="preserve">الشيخ </w:t>
      </w:r>
      <w:r w:rsidRPr="00C875FB">
        <w:rPr>
          <w:rtl/>
        </w:rPr>
        <w:t>حكيم</w:t>
      </w:r>
      <w:r w:rsidRPr="009746DC">
        <w:rPr>
          <w:rtl/>
        </w:rPr>
        <w:t xml:space="preserve"> مؤذن بني عبس بالباء الموحدة ، وفي التهذيب بني</w:t>
      </w:r>
    </w:p>
    <w:p w:rsidR="008930D5" w:rsidRDefault="008930D5" w:rsidP="008930D5">
      <w:pPr>
        <w:pStyle w:val="libNormal"/>
        <w:rPr>
          <w:rtl/>
        </w:rPr>
      </w:pPr>
      <w:r>
        <w:rPr>
          <w:rtl/>
        </w:rPr>
        <w:br w:type="page"/>
      </w:r>
    </w:p>
    <w:p w:rsidR="00B717C7" w:rsidRPr="009746DC" w:rsidRDefault="00B717C7" w:rsidP="006F3BD9">
      <w:pPr>
        <w:pStyle w:val="libNormal"/>
        <w:rPr>
          <w:rtl/>
          <w:lang w:bidi="fa-IR"/>
        </w:rPr>
      </w:pPr>
      <w:r w:rsidRPr="005E3B39">
        <w:rPr>
          <w:rtl/>
        </w:rPr>
        <w:lastRenderedPageBreak/>
        <w:t>«</w:t>
      </w:r>
      <w:r w:rsidRPr="009746DC">
        <w:rPr>
          <w:rtl/>
        </w:rPr>
        <w:t xml:space="preserve"> وَاعْلَمُوا أَنَّما غَنِمْ</w:t>
      </w:r>
      <w:r w:rsidR="004A738A">
        <w:rPr>
          <w:rtl/>
        </w:rPr>
        <w:t xml:space="preserve">تمّ </w:t>
      </w:r>
      <w:r w:rsidRPr="009746DC">
        <w:rPr>
          <w:rtl/>
        </w:rPr>
        <w:t>مِنْ شَيْءٍ فَ</w:t>
      </w:r>
      <w:r w:rsidR="00D8033E">
        <w:rPr>
          <w:rtl/>
        </w:rPr>
        <w:t xml:space="preserve">ان </w:t>
      </w:r>
      <w:r w:rsidRPr="009746DC">
        <w:rPr>
          <w:rtl/>
        </w:rPr>
        <w:t xml:space="preserve">لِلَّهِ خُمُسَهُ وَلِلرَّسُولِ وَلِذِي الْقُرْبى </w:t>
      </w:r>
      <w:r w:rsidRPr="005E3B39">
        <w:rPr>
          <w:rtl/>
        </w:rPr>
        <w:t>»</w:t>
      </w:r>
      <w:r w:rsidRPr="009746DC">
        <w:rPr>
          <w:rtl/>
          <w:lang w:bidi="fa-IR"/>
        </w:rPr>
        <w:t xml:space="preserve"> فقال أبو عبد الله </w:t>
      </w:r>
      <w:r w:rsidR="00850EDE">
        <w:rPr>
          <w:rStyle w:val="libAlaemChar"/>
          <w:rtl/>
        </w:rPr>
        <w:t xml:space="preserve">عليه‌السلام </w:t>
      </w:r>
      <w:r w:rsidRPr="009746DC">
        <w:rPr>
          <w:rtl/>
          <w:lang w:bidi="fa-IR"/>
        </w:rPr>
        <w:t xml:space="preserve">بمرفقيه </w:t>
      </w:r>
      <w:r w:rsidR="00D83B35">
        <w:rPr>
          <w:rtl/>
          <w:lang w:bidi="fa-IR"/>
        </w:rPr>
        <w:t xml:space="preserve">علىّ </w:t>
      </w:r>
      <w:r w:rsidRPr="009746DC">
        <w:rPr>
          <w:rtl/>
          <w:lang w:bidi="fa-IR"/>
        </w:rPr>
        <w:t xml:space="preserve">ركبتيه </w:t>
      </w:r>
      <w:r w:rsidR="00D83B35">
        <w:rPr>
          <w:rtl/>
          <w:lang w:bidi="fa-IR"/>
        </w:rPr>
        <w:t xml:space="preserve">ثمّ </w:t>
      </w:r>
      <w:r w:rsidRPr="009746DC">
        <w:rPr>
          <w:rtl/>
          <w:lang w:bidi="fa-IR"/>
        </w:rPr>
        <w:t xml:space="preserve">أشار بيده </w:t>
      </w:r>
      <w:r w:rsidR="006F3BD9">
        <w:rPr>
          <w:rFonts w:hint="cs"/>
          <w:rtl/>
          <w:lang w:bidi="fa-IR"/>
        </w:rPr>
        <w:t xml:space="preserve">، </w:t>
      </w:r>
      <w:r w:rsidR="00D83B35">
        <w:rPr>
          <w:rtl/>
          <w:lang w:bidi="fa-IR"/>
        </w:rPr>
        <w:t xml:space="preserve">ثمّ </w:t>
      </w:r>
      <w:r w:rsidRPr="009746DC">
        <w:rPr>
          <w:rtl/>
          <w:lang w:bidi="fa-IR"/>
        </w:rPr>
        <w:t xml:space="preserve">قال </w:t>
      </w:r>
      <w:r w:rsidR="006F3BD9">
        <w:rPr>
          <w:rFonts w:hint="cs"/>
          <w:rtl/>
          <w:lang w:bidi="fa-IR"/>
        </w:rPr>
        <w:t xml:space="preserve">: </w:t>
      </w:r>
      <w:r w:rsidRPr="009746DC">
        <w:rPr>
          <w:rtl/>
          <w:lang w:bidi="fa-IR"/>
        </w:rPr>
        <w:t xml:space="preserve">هي والله الإفادة </w:t>
      </w:r>
      <w:r w:rsidR="001C3409">
        <w:rPr>
          <w:rtl/>
          <w:lang w:bidi="fa-IR"/>
        </w:rPr>
        <w:t>يوماً</w:t>
      </w:r>
      <w:r w:rsidR="002D77E0">
        <w:rPr>
          <w:rtl/>
          <w:lang w:bidi="fa-IR"/>
        </w:rPr>
        <w:t xml:space="preserve"> </w:t>
      </w:r>
      <w:r w:rsidRPr="009746DC">
        <w:rPr>
          <w:rtl/>
          <w:lang w:bidi="fa-IR"/>
        </w:rPr>
        <w:t>بيوم إل</w:t>
      </w:r>
      <w:r w:rsidR="006F3BD9">
        <w:rPr>
          <w:rFonts w:hint="cs"/>
          <w:rtl/>
          <w:lang w:bidi="fa-IR"/>
        </w:rPr>
        <w:t>ّ</w:t>
      </w:r>
      <w:r w:rsidRPr="009746DC">
        <w:rPr>
          <w:rtl/>
          <w:lang w:bidi="fa-IR"/>
        </w:rPr>
        <w:t>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F3BD9">
      <w:pPr>
        <w:pStyle w:val="libNormal"/>
        <w:rPr>
          <w:rtl/>
        </w:rPr>
      </w:pPr>
      <w:r w:rsidRPr="009746DC">
        <w:rPr>
          <w:rtl/>
        </w:rPr>
        <w:t>عيس بالياء المثناة ، و</w:t>
      </w:r>
      <w:r w:rsidR="00D83B35">
        <w:rPr>
          <w:rtl/>
        </w:rPr>
        <w:t xml:space="preserve">علىّ </w:t>
      </w:r>
      <w:r w:rsidRPr="009746DC">
        <w:rPr>
          <w:rtl/>
        </w:rPr>
        <w:t>أي</w:t>
      </w:r>
      <w:r w:rsidR="006F3BD9">
        <w:rPr>
          <w:rFonts w:hint="cs"/>
          <w:rtl/>
        </w:rPr>
        <w:t>ّ</w:t>
      </w:r>
      <w:r w:rsidRPr="009746DC">
        <w:rPr>
          <w:rtl/>
        </w:rPr>
        <w:t xml:space="preserve"> حال مجهول الحال ، والمراد</w:t>
      </w:r>
      <w:r w:rsidRPr="00C875FB">
        <w:rPr>
          <w:rtl/>
        </w:rPr>
        <w:t xml:space="preserve"> بالإفادة</w:t>
      </w:r>
      <w:r w:rsidRPr="009746DC">
        <w:rPr>
          <w:rtl/>
        </w:rPr>
        <w:t xml:space="preserve"> الاستفادة ، في الصحاح : أفدته استفدته ، وفي القاموس : أفاده واستفاده اقتناه</w:t>
      </w:r>
      <w:r>
        <w:rPr>
          <w:rtl/>
        </w:rPr>
        <w:t xml:space="preserve"> </w:t>
      </w:r>
      <w:r w:rsidRPr="00C875FB">
        <w:rPr>
          <w:rtl/>
        </w:rPr>
        <w:t>« و</w:t>
      </w:r>
      <w:r w:rsidR="001C3409">
        <w:rPr>
          <w:rtl/>
        </w:rPr>
        <w:t>يوماً</w:t>
      </w:r>
      <w:r w:rsidR="002D77E0">
        <w:rPr>
          <w:rtl/>
        </w:rPr>
        <w:t xml:space="preserve"> </w:t>
      </w:r>
      <w:r w:rsidRPr="00C875FB">
        <w:rPr>
          <w:rtl/>
        </w:rPr>
        <w:t>»</w:t>
      </w:r>
      <w:r w:rsidRPr="009746DC">
        <w:rPr>
          <w:rtl/>
        </w:rPr>
        <w:t xml:space="preserve"> مفعول </w:t>
      </w:r>
      <w:r w:rsidRPr="00C875FB">
        <w:rPr>
          <w:rtl/>
        </w:rPr>
        <w:t>وبيوم</w:t>
      </w:r>
      <w:r w:rsidRPr="009746DC">
        <w:rPr>
          <w:rtl/>
        </w:rPr>
        <w:t xml:space="preserve"> نعت ، أي ليس بينهما فاصلة ، و</w:t>
      </w:r>
      <w:r w:rsidR="00850EDE">
        <w:rPr>
          <w:rtl/>
        </w:rPr>
        <w:t xml:space="preserve">يدلّ </w:t>
      </w:r>
      <w:r w:rsidR="00D83B35">
        <w:rPr>
          <w:rtl/>
        </w:rPr>
        <w:t xml:space="preserve">علىّ </w:t>
      </w:r>
      <w:r w:rsidR="00D8033E">
        <w:rPr>
          <w:rtl/>
        </w:rPr>
        <w:t xml:space="preserve">ان </w:t>
      </w:r>
      <w:r w:rsidRPr="009746DC">
        <w:rPr>
          <w:rtl/>
        </w:rPr>
        <w:t>مطلق الفوائد داخلة في الآية ، والمشهور بين الأصحاب وجوب الخمس في أرباح التجارات والصناعات والزراعات وغير ذلك عدا الميراث والهبة والصداق بعد إخراج مئونة سنة له ولعياله ، وفي المعتبر والمنتهى وجميع الاكتسابات ، ونسبه في المعتبر إلى كثير من علمائنا أجمع.</w:t>
      </w:r>
    </w:p>
    <w:p w:rsidR="00B717C7" w:rsidRPr="009746DC" w:rsidRDefault="00B717C7" w:rsidP="006F3BD9">
      <w:pPr>
        <w:pStyle w:val="libNormal"/>
        <w:rPr>
          <w:rtl/>
        </w:rPr>
      </w:pPr>
      <w:r w:rsidRPr="009746DC">
        <w:rPr>
          <w:rtl/>
        </w:rPr>
        <w:t xml:space="preserve">وقال الشهيد </w:t>
      </w:r>
      <w:r>
        <w:rPr>
          <w:rtl/>
        </w:rPr>
        <w:t>(ره)</w:t>
      </w:r>
      <w:r w:rsidRPr="009746DC">
        <w:rPr>
          <w:rtl/>
        </w:rPr>
        <w:t xml:space="preserve"> في ا</w:t>
      </w:r>
      <w:r w:rsidR="008439FF">
        <w:rPr>
          <w:rtl/>
        </w:rPr>
        <w:t xml:space="preserve">لبيان </w:t>
      </w:r>
      <w:r w:rsidRPr="009746DC">
        <w:rPr>
          <w:rtl/>
        </w:rPr>
        <w:t xml:space="preserve">وظاهر ابن الجنيد وابن أبي عقيل العفو عن هذا النوع ، وأنه لا خمس فيه ، والأكثر </w:t>
      </w:r>
      <w:r w:rsidR="00D83B35">
        <w:rPr>
          <w:rtl/>
        </w:rPr>
        <w:t xml:space="preserve">علىّ </w:t>
      </w:r>
      <w:r w:rsidRPr="009746DC">
        <w:rPr>
          <w:rtl/>
        </w:rPr>
        <w:t>وجوبه وهو المعتمد لانعقاد الإجماع عليه في الأزمنة السالفة لزمانهما ، واشتهار الروايات فيه ، انتهى.</w:t>
      </w:r>
    </w:p>
    <w:p w:rsidR="00B717C7" w:rsidRPr="009746DC" w:rsidRDefault="00B717C7" w:rsidP="006F3BD9">
      <w:pPr>
        <w:pStyle w:val="libNormal"/>
        <w:rPr>
          <w:rtl/>
        </w:rPr>
      </w:pPr>
      <w:r w:rsidRPr="009746DC">
        <w:rPr>
          <w:rtl/>
        </w:rPr>
        <w:t xml:space="preserve">وقال أبو الصلاح : يجب في الميراث والهبة والهدية </w:t>
      </w:r>
      <w:r w:rsidR="00E43AE8">
        <w:rPr>
          <w:rtl/>
        </w:rPr>
        <w:t>أيضاً</w:t>
      </w:r>
      <w:r w:rsidR="00551E04">
        <w:rPr>
          <w:rtl/>
        </w:rPr>
        <w:t xml:space="preserve"> </w:t>
      </w:r>
      <w:r w:rsidRPr="009746DC">
        <w:rPr>
          <w:rtl/>
        </w:rPr>
        <w:t xml:space="preserve">، وأنكره ابن إدريس وقال : هذا شيء لم يذكره أحد من أصحابنا غير أبي الصلاح ، وكثير من الأخبار الدالة </w:t>
      </w:r>
      <w:r w:rsidR="00D83B35">
        <w:rPr>
          <w:rtl/>
        </w:rPr>
        <w:t xml:space="preserve">علىّ </w:t>
      </w:r>
      <w:r w:rsidRPr="009746DC">
        <w:rPr>
          <w:rtl/>
        </w:rPr>
        <w:t>الخمس في هذا النوع شامل بعمومها لل</w:t>
      </w:r>
      <w:r w:rsidR="006A0B61">
        <w:rPr>
          <w:rtl/>
        </w:rPr>
        <w:t xml:space="preserve">كلّ </w:t>
      </w:r>
      <w:r w:rsidRPr="009746DC">
        <w:rPr>
          <w:rtl/>
        </w:rPr>
        <w:t>، انتهى.</w:t>
      </w:r>
    </w:p>
    <w:p w:rsidR="00B717C7" w:rsidRPr="009746DC" w:rsidRDefault="00B717C7" w:rsidP="006F3BD9">
      <w:pPr>
        <w:pStyle w:val="libNormal"/>
        <w:rPr>
          <w:rtl/>
        </w:rPr>
      </w:pPr>
      <w:r w:rsidRPr="009746DC">
        <w:rPr>
          <w:rtl/>
        </w:rPr>
        <w:t xml:space="preserve">وفي صحيحة </w:t>
      </w:r>
      <w:r w:rsidR="00551E04">
        <w:rPr>
          <w:rtl/>
        </w:rPr>
        <w:t xml:space="preserve">عليّ </w:t>
      </w:r>
      <w:r w:rsidRPr="009746DC">
        <w:rPr>
          <w:rtl/>
        </w:rPr>
        <w:t xml:space="preserve">بن مهزيار : والغنائم والفوائد يرحمك الله فهي الغنيمة يغنمها المرء والفائدة يفيدها ، والجائزة من </w:t>
      </w:r>
      <w:r w:rsidR="00BF0D7C">
        <w:rPr>
          <w:rtl/>
        </w:rPr>
        <w:t xml:space="preserve">الإنسان </w:t>
      </w:r>
      <w:r w:rsidRPr="009746DC">
        <w:rPr>
          <w:rtl/>
        </w:rPr>
        <w:t>للإنس</w:t>
      </w:r>
      <w:r w:rsidR="00D8033E">
        <w:rPr>
          <w:rtl/>
        </w:rPr>
        <w:t xml:space="preserve">ان </w:t>
      </w:r>
      <w:r w:rsidR="003928AF">
        <w:rPr>
          <w:rtl/>
        </w:rPr>
        <w:t xml:space="preserve">الّتي </w:t>
      </w:r>
      <w:r w:rsidRPr="009746DC">
        <w:rPr>
          <w:rtl/>
        </w:rPr>
        <w:t xml:space="preserve">لها خطر ، والميراث </w:t>
      </w:r>
      <w:r w:rsidR="00511401">
        <w:rPr>
          <w:rtl/>
        </w:rPr>
        <w:t xml:space="preserve">الّذي </w:t>
      </w:r>
      <w:r w:rsidRPr="009746DC">
        <w:rPr>
          <w:rtl/>
        </w:rPr>
        <w:t>لا يحتسب من غير أب ولا ابن ، ومثل عدو يصطلم فيؤخذ ماله ، ومثل مال يوجد لا يعرف له صاحب « الخبر ».</w:t>
      </w:r>
    </w:p>
    <w:p w:rsidR="00B717C7" w:rsidRPr="009746DC" w:rsidRDefault="00B717C7" w:rsidP="006F3BD9">
      <w:pPr>
        <w:pStyle w:val="libNormal"/>
        <w:rPr>
          <w:rtl/>
        </w:rPr>
      </w:pPr>
      <w:r w:rsidRPr="009746DC">
        <w:rPr>
          <w:rtl/>
        </w:rPr>
        <w:t>وذهب جماعة من المتأخ</w:t>
      </w:r>
      <w:r w:rsidR="006F3BD9">
        <w:rPr>
          <w:rFonts w:hint="cs"/>
          <w:rtl/>
        </w:rPr>
        <w:t>ّ</w:t>
      </w:r>
      <w:r w:rsidRPr="009746DC">
        <w:rPr>
          <w:rtl/>
        </w:rPr>
        <w:t xml:space="preserve">رين إلى </w:t>
      </w:r>
      <w:r w:rsidR="00D8033E">
        <w:rPr>
          <w:rtl/>
        </w:rPr>
        <w:t>ان</w:t>
      </w:r>
      <w:r w:rsidR="006F3BD9">
        <w:rPr>
          <w:rFonts w:hint="cs"/>
          <w:rtl/>
        </w:rPr>
        <w:t>ّ</w:t>
      </w:r>
      <w:r w:rsidR="00D8033E">
        <w:rPr>
          <w:rtl/>
        </w:rPr>
        <w:t xml:space="preserve"> </w:t>
      </w:r>
      <w:r w:rsidRPr="009746DC">
        <w:rPr>
          <w:rtl/>
        </w:rPr>
        <w:t xml:space="preserve">هذا النوع من الخمس حصة </w:t>
      </w:r>
      <w:r w:rsidR="00406F49">
        <w:rPr>
          <w:rtl/>
        </w:rPr>
        <w:t xml:space="preserve">الإمام </w:t>
      </w:r>
      <w:r w:rsidRPr="009746DC">
        <w:rPr>
          <w:rtl/>
        </w:rPr>
        <w:t>منه أو جميعه سا</w:t>
      </w:r>
      <w:r w:rsidR="00B91600">
        <w:rPr>
          <w:rtl/>
        </w:rPr>
        <w:t xml:space="preserve">قطّ </w:t>
      </w:r>
      <w:r w:rsidRPr="009746DC">
        <w:rPr>
          <w:rtl/>
        </w:rPr>
        <w:t>في زم</w:t>
      </w:r>
      <w:r w:rsidR="00D8033E">
        <w:rPr>
          <w:rtl/>
        </w:rPr>
        <w:t xml:space="preserve">ان </w:t>
      </w:r>
      <w:r w:rsidRPr="009746DC">
        <w:rPr>
          <w:rtl/>
        </w:rPr>
        <w:t xml:space="preserve">الغيبة ، للأخبار الدالة </w:t>
      </w:r>
      <w:r w:rsidR="00D83B35">
        <w:rPr>
          <w:rtl/>
        </w:rPr>
        <w:t xml:space="preserve">علىّ </w:t>
      </w:r>
      <w:r w:rsidRPr="009746DC">
        <w:rPr>
          <w:rtl/>
        </w:rPr>
        <w:t xml:space="preserve">أنهم </w:t>
      </w:r>
      <w:r w:rsidR="00632E02" w:rsidRPr="00632E02">
        <w:rPr>
          <w:rStyle w:val="libAlaemChar"/>
          <w:rtl/>
        </w:rPr>
        <w:t>عليهم‌السلام</w:t>
      </w:r>
      <w:r w:rsidR="00C17164" w:rsidRPr="00C17164">
        <w:rPr>
          <w:rStyle w:val="libAlaemChar"/>
          <w:rtl/>
        </w:rPr>
        <w:t xml:space="preserve"> </w:t>
      </w:r>
      <w:r w:rsidRPr="009746DC">
        <w:rPr>
          <w:rtl/>
        </w:rPr>
        <w:t xml:space="preserve">أبا حواء ذلك لشيعتهم مع </w:t>
      </w:r>
      <w:r w:rsidR="00D8033E">
        <w:rPr>
          <w:rtl/>
        </w:rPr>
        <w:t xml:space="preserve">ان </w:t>
      </w:r>
      <w:r w:rsidRPr="009746DC">
        <w:rPr>
          <w:rtl/>
        </w:rPr>
        <w:t>بعض المتأخرين قالوا ب</w:t>
      </w:r>
      <w:r w:rsidR="00D8033E">
        <w:rPr>
          <w:rtl/>
        </w:rPr>
        <w:t xml:space="preserve">ان </w:t>
      </w:r>
      <w:r w:rsidRPr="009746DC">
        <w:rPr>
          <w:rtl/>
        </w:rPr>
        <w:t>جميع هذا الخمس للإمام.</w:t>
      </w:r>
    </w:p>
    <w:p w:rsidR="00B717C7" w:rsidRPr="009746DC" w:rsidRDefault="00B717C7" w:rsidP="006F3BD9">
      <w:pPr>
        <w:pStyle w:val="libNormal"/>
        <w:rPr>
          <w:rtl/>
        </w:rPr>
      </w:pPr>
      <w:r w:rsidRPr="009746DC">
        <w:rPr>
          <w:rtl/>
        </w:rPr>
        <w:t xml:space="preserve">والمسألة في غاية الإشكال إذ إباحة بعض الأئمة </w:t>
      </w:r>
      <w:r w:rsidR="00632E02" w:rsidRPr="00632E02">
        <w:rPr>
          <w:rStyle w:val="libAlaemChar"/>
          <w:rtl/>
        </w:rPr>
        <w:t>عليهم‌السلام</w:t>
      </w:r>
      <w:r w:rsidR="00C17164" w:rsidRPr="00C17164">
        <w:rPr>
          <w:rStyle w:val="libAlaemChar"/>
          <w:rtl/>
        </w:rPr>
        <w:t xml:space="preserve"> </w:t>
      </w:r>
      <w:r w:rsidRPr="009746DC">
        <w:rPr>
          <w:rtl/>
        </w:rPr>
        <w:t xml:space="preserve">في بعض الأزمنة لبعض المصالح لا </w:t>
      </w:r>
      <w:r w:rsidR="00850EDE">
        <w:rPr>
          <w:rtl/>
        </w:rPr>
        <w:t xml:space="preserve">يدلّ </w:t>
      </w:r>
      <w:r w:rsidR="00D83B35">
        <w:rPr>
          <w:rtl/>
        </w:rPr>
        <w:t xml:space="preserve">علىّ </w:t>
      </w:r>
      <w:r w:rsidRPr="009746DC">
        <w:rPr>
          <w:rtl/>
        </w:rPr>
        <w:t>السقوط في جميع الأزم</w:t>
      </w:r>
      <w:r w:rsidR="00D8033E">
        <w:rPr>
          <w:rtl/>
        </w:rPr>
        <w:t xml:space="preserve">ان </w:t>
      </w:r>
      <w:r w:rsidRPr="009746DC">
        <w:rPr>
          <w:rtl/>
        </w:rPr>
        <w:t>، مع أنه قد دلت أخبار كثيرة على</w:t>
      </w:r>
    </w:p>
    <w:p w:rsidR="008930D5" w:rsidRDefault="008930D5" w:rsidP="008930D5">
      <w:pPr>
        <w:pStyle w:val="libNormal"/>
        <w:rPr>
          <w:rtl/>
        </w:rPr>
      </w:pPr>
      <w:r>
        <w:rPr>
          <w:rtl/>
        </w:rPr>
        <w:br w:type="page"/>
      </w:r>
    </w:p>
    <w:p w:rsidR="00B717C7" w:rsidRPr="009746DC" w:rsidRDefault="00D8033E" w:rsidP="006F3BD9">
      <w:pPr>
        <w:pStyle w:val="libNormal"/>
        <w:rPr>
          <w:rtl/>
        </w:rPr>
      </w:pPr>
      <w:r>
        <w:rPr>
          <w:rtl/>
        </w:rPr>
        <w:lastRenderedPageBreak/>
        <w:t>ان</w:t>
      </w:r>
      <w:r w:rsidR="006F3BD9">
        <w:rPr>
          <w:rFonts w:hint="cs"/>
          <w:rtl/>
        </w:rPr>
        <w:t>ّ</w:t>
      </w:r>
      <w:r>
        <w:rPr>
          <w:rtl/>
        </w:rPr>
        <w:t xml:space="preserve"> </w:t>
      </w:r>
      <w:r w:rsidR="00B717C7" w:rsidRPr="009746DC">
        <w:rPr>
          <w:rtl/>
        </w:rPr>
        <w:t>أبي جعل شيعته في حل</w:t>
      </w:r>
      <w:r w:rsidR="006F3BD9">
        <w:rPr>
          <w:rFonts w:hint="cs"/>
          <w:rtl/>
        </w:rPr>
        <w:t>ّ</w:t>
      </w:r>
      <w:r w:rsidR="00B717C7" w:rsidRPr="009746DC">
        <w:rPr>
          <w:rtl/>
        </w:rPr>
        <w:t xml:space="preserve"> ليزكوا</w:t>
      </w:r>
      <w:r w:rsidR="00B717C7">
        <w:rPr>
          <w:rFonts w:hint="cs"/>
          <w:rtl/>
        </w:rPr>
        <w:t>.</w:t>
      </w:r>
    </w:p>
    <w:p w:rsidR="00B717C7" w:rsidRPr="009746DC" w:rsidRDefault="00B717C7" w:rsidP="006F3BD9">
      <w:pPr>
        <w:pStyle w:val="libNormal"/>
        <w:rPr>
          <w:rtl/>
        </w:rPr>
      </w:pPr>
      <w:r w:rsidRPr="009746DC">
        <w:rPr>
          <w:rtl/>
        </w:rPr>
        <w:t>11</w:t>
      </w:r>
      <w:r>
        <w:rPr>
          <w:rtl/>
        </w:rPr>
        <w:t xml:space="preserve"> </w:t>
      </w:r>
      <w:r w:rsidR="003928AF">
        <w:rPr>
          <w:rtl/>
        </w:rPr>
        <w:t>-</w:t>
      </w:r>
      <w:r>
        <w:rPr>
          <w:rtl/>
        </w:rPr>
        <w:t xml:space="preserve"> </w:t>
      </w:r>
      <w:r w:rsidR="00551E04">
        <w:rPr>
          <w:rtl/>
        </w:rPr>
        <w:t>عليّ</w:t>
      </w:r>
      <w:r w:rsidR="006F3BD9">
        <w:rPr>
          <w:rFonts w:hint="cs"/>
          <w:rtl/>
        </w:rPr>
        <w:t>ُ</w:t>
      </w:r>
      <w:r w:rsidR="00551E04">
        <w:rPr>
          <w:rtl/>
        </w:rPr>
        <w:t xml:space="preserve"> </w:t>
      </w:r>
      <w:r w:rsidRPr="009746DC">
        <w:rPr>
          <w:rtl/>
        </w:rPr>
        <w:t>بن إبراهيم ، عن أبيه ، عن ابن أبي عمير ، عن الحسين بن ع</w:t>
      </w:r>
      <w:r w:rsidR="00551E04">
        <w:rPr>
          <w:rtl/>
        </w:rPr>
        <w:t xml:space="preserve">ثمان </w:t>
      </w:r>
      <w:r w:rsidRPr="009746DC">
        <w:rPr>
          <w:rtl/>
        </w:rPr>
        <w:t xml:space="preserve">، عن سماعة قال سألت أبا الحسن </w:t>
      </w:r>
      <w:r w:rsidR="00850EDE">
        <w:rPr>
          <w:rStyle w:val="libAlaemChar"/>
          <w:rtl/>
        </w:rPr>
        <w:t xml:space="preserve">عليه‌السلام </w:t>
      </w:r>
      <w:r w:rsidRPr="009746DC">
        <w:rPr>
          <w:rtl/>
        </w:rPr>
        <w:t xml:space="preserve">عن الخمس فقال في </w:t>
      </w:r>
      <w:r w:rsidR="006A0B61">
        <w:rPr>
          <w:rtl/>
        </w:rPr>
        <w:t xml:space="preserve">كلّ </w:t>
      </w:r>
      <w:r w:rsidRPr="009746DC">
        <w:rPr>
          <w:rtl/>
        </w:rPr>
        <w:t>ما أفاد الناس من قليل أو كثير</w:t>
      </w:r>
      <w:r>
        <w:rPr>
          <w:rFonts w:hint="cs"/>
          <w:rtl/>
        </w:rPr>
        <w:t>.</w:t>
      </w:r>
    </w:p>
    <w:p w:rsidR="00B717C7" w:rsidRPr="009746DC" w:rsidRDefault="00B717C7" w:rsidP="006F3BD9">
      <w:pPr>
        <w:pStyle w:val="libNormal"/>
        <w:rPr>
          <w:rtl/>
        </w:rPr>
      </w:pPr>
      <w:r w:rsidRPr="009746DC">
        <w:rPr>
          <w:rtl/>
        </w:rPr>
        <w:t>12</w:t>
      </w:r>
      <w:r>
        <w:rPr>
          <w:rtl/>
        </w:rPr>
        <w:t xml:space="preserve"> </w:t>
      </w:r>
      <w:r w:rsidR="003928AF">
        <w:rPr>
          <w:rtl/>
        </w:rPr>
        <w:t>-</w:t>
      </w:r>
      <w:r>
        <w:rPr>
          <w:rtl/>
        </w:rPr>
        <w:t xml:space="preserve"> </w:t>
      </w:r>
      <w:r w:rsidR="007D1F02">
        <w:rPr>
          <w:rtl/>
        </w:rPr>
        <w:t>عدَّة</w:t>
      </w:r>
      <w:r w:rsidR="006F3BD9">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 xml:space="preserve">بن عيسى بن يزيد قال كتبت جعلت لك الفداء تعلمني ما الفائدة وما حدها رأيك </w:t>
      </w:r>
      <w:r w:rsidR="006F3BD9">
        <w:rPr>
          <w:rFonts w:hint="cs"/>
          <w:rtl/>
        </w:rPr>
        <w:t xml:space="preserve">- </w:t>
      </w:r>
      <w:r w:rsidRPr="009746DC">
        <w:rPr>
          <w:rtl/>
        </w:rPr>
        <w:t xml:space="preserve">أبقاك الله تعالى </w:t>
      </w:r>
      <w:r w:rsidR="006F3BD9">
        <w:rPr>
          <w:rFonts w:hint="cs"/>
          <w:rtl/>
        </w:rPr>
        <w:t xml:space="preserve">- </w:t>
      </w:r>
      <w:r w:rsidR="00D8033E">
        <w:rPr>
          <w:rtl/>
        </w:rPr>
        <w:t xml:space="preserve">ان </w:t>
      </w:r>
      <w:r w:rsidRPr="009746DC">
        <w:rPr>
          <w:rtl/>
        </w:rPr>
        <w:t>تمن</w:t>
      </w:r>
      <w:r w:rsidR="006F3BD9">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6F3BD9">
      <w:pPr>
        <w:pStyle w:val="libNormal"/>
        <w:rPr>
          <w:rtl/>
        </w:rPr>
      </w:pPr>
      <w:r w:rsidRPr="009746DC">
        <w:rPr>
          <w:rtl/>
        </w:rPr>
        <w:t>أنهم لم يبيحوا ذلك ، وفي بعض أخبار الإباحة إشعار بتخصيصها بالمناكح ، وما دل</w:t>
      </w:r>
      <w:r w:rsidR="006F3BD9">
        <w:rPr>
          <w:rFonts w:hint="cs"/>
          <w:rtl/>
        </w:rPr>
        <w:t>ّ</w:t>
      </w:r>
      <w:r w:rsidRPr="009746DC">
        <w:rPr>
          <w:rtl/>
        </w:rPr>
        <w:t xml:space="preserve"> </w:t>
      </w:r>
      <w:r w:rsidR="00D83B35">
        <w:rPr>
          <w:rtl/>
        </w:rPr>
        <w:t xml:space="preserve">علىّ </w:t>
      </w:r>
      <w:r w:rsidRPr="009746DC">
        <w:rPr>
          <w:rtl/>
        </w:rPr>
        <w:t>الإباحة في خصوص زم</w:t>
      </w:r>
      <w:r w:rsidR="00D8033E">
        <w:rPr>
          <w:rtl/>
        </w:rPr>
        <w:t xml:space="preserve">ان </w:t>
      </w:r>
      <w:r w:rsidRPr="009746DC">
        <w:rPr>
          <w:rtl/>
        </w:rPr>
        <w:t>الغيبة أخبار شاذ</w:t>
      </w:r>
      <w:r w:rsidR="006F3BD9">
        <w:rPr>
          <w:rFonts w:hint="cs"/>
          <w:rtl/>
        </w:rPr>
        <w:t>ّ</w:t>
      </w:r>
      <w:r w:rsidRPr="009746DC">
        <w:rPr>
          <w:rtl/>
        </w:rPr>
        <w:t>ة لا تعارض الأخبار الكثيرة.</w:t>
      </w:r>
    </w:p>
    <w:p w:rsidR="00B717C7" w:rsidRPr="009746DC" w:rsidRDefault="00B717C7" w:rsidP="006F3BD9">
      <w:pPr>
        <w:pStyle w:val="libNormal"/>
        <w:rPr>
          <w:rtl/>
        </w:rPr>
      </w:pPr>
      <w:r w:rsidRPr="009746DC">
        <w:rPr>
          <w:rtl/>
        </w:rPr>
        <w:t>والمشهور بين الأصحاب أن</w:t>
      </w:r>
      <w:r w:rsidR="006F3BD9">
        <w:rPr>
          <w:rFonts w:hint="cs"/>
          <w:rtl/>
        </w:rPr>
        <w:t>ّ</w:t>
      </w:r>
      <w:r w:rsidRPr="009746DC">
        <w:rPr>
          <w:rtl/>
        </w:rPr>
        <w:t>ه في زم</w:t>
      </w:r>
      <w:r w:rsidR="00D8033E">
        <w:rPr>
          <w:rtl/>
        </w:rPr>
        <w:t xml:space="preserve">ان </w:t>
      </w:r>
      <w:r w:rsidRPr="009746DC">
        <w:rPr>
          <w:rtl/>
        </w:rPr>
        <w:t xml:space="preserve">الغيبة أباحوا </w:t>
      </w:r>
      <w:r w:rsidR="00632E02" w:rsidRPr="00632E02">
        <w:rPr>
          <w:rStyle w:val="libAlaemChar"/>
          <w:rtl/>
        </w:rPr>
        <w:t>عليهم‌السلام</w:t>
      </w:r>
      <w:r w:rsidR="00C17164" w:rsidRPr="00C17164">
        <w:rPr>
          <w:rStyle w:val="libAlaemChar"/>
          <w:rtl/>
        </w:rPr>
        <w:t xml:space="preserve"> </w:t>
      </w:r>
      <w:r w:rsidRPr="009746DC">
        <w:rPr>
          <w:rtl/>
        </w:rPr>
        <w:t xml:space="preserve">المناكح وهي الجواري </w:t>
      </w:r>
      <w:r w:rsidR="003928AF">
        <w:rPr>
          <w:rtl/>
        </w:rPr>
        <w:t xml:space="preserve">الّتي </w:t>
      </w:r>
      <w:r w:rsidRPr="009746DC">
        <w:rPr>
          <w:rtl/>
        </w:rPr>
        <w:t>تسبى من دار الحرب فإنه يجوز شراؤها ووطيها و</w:t>
      </w:r>
      <w:r w:rsidR="00D8033E">
        <w:rPr>
          <w:rtl/>
        </w:rPr>
        <w:t xml:space="preserve">ان </w:t>
      </w:r>
      <w:r w:rsidRPr="009746DC">
        <w:rPr>
          <w:rtl/>
        </w:rPr>
        <w:t>كانت بأجمعها لل</w:t>
      </w:r>
      <w:r w:rsidR="00AA7D34">
        <w:rPr>
          <w:rtl/>
        </w:rPr>
        <w:t xml:space="preserve">إمام </w:t>
      </w:r>
      <w:r w:rsidRPr="009746DC">
        <w:rPr>
          <w:rtl/>
        </w:rPr>
        <w:t xml:space="preserve">إذا غنمت من غير إذنه عند الأكثر ، وفسرها بعضهم بمهر الزوجة وثمن السراري من الربح ، وأبا حواء </w:t>
      </w:r>
      <w:r w:rsidR="00E43AE8">
        <w:rPr>
          <w:rtl/>
        </w:rPr>
        <w:t>أيضاً</w:t>
      </w:r>
      <w:r w:rsidR="00551E04">
        <w:rPr>
          <w:rtl/>
        </w:rPr>
        <w:t xml:space="preserve"> </w:t>
      </w:r>
      <w:r w:rsidRPr="009746DC">
        <w:rPr>
          <w:rtl/>
        </w:rPr>
        <w:t>المساكن وفسرت بما يتخذ منها فيما يختص ب</w:t>
      </w:r>
      <w:r w:rsidR="00406F49">
        <w:rPr>
          <w:rtl/>
        </w:rPr>
        <w:t xml:space="preserve">الإمام </w:t>
      </w:r>
      <w:r w:rsidRPr="009746DC">
        <w:rPr>
          <w:rtl/>
        </w:rPr>
        <w:t>من الأرض أو الأرباح ، وقيل : ثمن المساكن مما فيه الخمس مطلقا</w:t>
      </w:r>
      <w:r w:rsidR="006F3BD9">
        <w:rPr>
          <w:rFonts w:hint="cs"/>
          <w:rtl/>
        </w:rPr>
        <w:t>ً</w:t>
      </w:r>
      <w:r w:rsidRPr="009746DC">
        <w:rPr>
          <w:rtl/>
        </w:rPr>
        <w:t xml:space="preserve"> ، وأباحوا المتاجر </w:t>
      </w:r>
      <w:r w:rsidR="00E43AE8">
        <w:rPr>
          <w:rtl/>
        </w:rPr>
        <w:t>أيضاً</w:t>
      </w:r>
      <w:r w:rsidR="00551E04">
        <w:rPr>
          <w:rtl/>
        </w:rPr>
        <w:t xml:space="preserve"> </w:t>
      </w:r>
      <w:r w:rsidRPr="009746DC">
        <w:rPr>
          <w:rtl/>
        </w:rPr>
        <w:t>وفسرت بما يشتري من الغنائم المأخوذة من أهل الحرب ، و</w:t>
      </w:r>
      <w:r w:rsidR="00D8033E">
        <w:rPr>
          <w:rtl/>
        </w:rPr>
        <w:t xml:space="preserve">ان </w:t>
      </w:r>
      <w:r w:rsidRPr="009746DC">
        <w:rPr>
          <w:rtl/>
        </w:rPr>
        <w:t>كانت بأسرها أو بعضها لل</w:t>
      </w:r>
      <w:r w:rsidR="00AA7D34">
        <w:rPr>
          <w:rtl/>
        </w:rPr>
        <w:t xml:space="preserve">إمام </w:t>
      </w:r>
      <w:r w:rsidRPr="009746DC">
        <w:rPr>
          <w:rtl/>
        </w:rPr>
        <w:t xml:space="preserve">، وفسرها ابن إدريس بشراء متعلق الخمس </w:t>
      </w:r>
      <w:r w:rsidR="00F54854">
        <w:rPr>
          <w:rtl/>
        </w:rPr>
        <w:t xml:space="preserve">ممّن </w:t>
      </w:r>
      <w:r w:rsidRPr="009746DC">
        <w:rPr>
          <w:rtl/>
        </w:rPr>
        <w:t xml:space="preserve">لا يخمس فلا يجب </w:t>
      </w:r>
      <w:r w:rsidR="00D83B35">
        <w:rPr>
          <w:rtl/>
        </w:rPr>
        <w:t xml:space="preserve">علىّ </w:t>
      </w:r>
      <w:r w:rsidRPr="009746DC">
        <w:rPr>
          <w:rtl/>
        </w:rPr>
        <w:t xml:space="preserve">المشتري إخراج الخمس </w:t>
      </w:r>
      <w:r w:rsidR="000164B7">
        <w:rPr>
          <w:rtl/>
        </w:rPr>
        <w:t xml:space="preserve">إلّا </w:t>
      </w:r>
      <w:r w:rsidR="00D8033E">
        <w:rPr>
          <w:rtl/>
        </w:rPr>
        <w:t xml:space="preserve">ان </w:t>
      </w:r>
      <w:r w:rsidRPr="009746DC">
        <w:rPr>
          <w:rtl/>
        </w:rPr>
        <w:t xml:space="preserve">يتجر فيه ويربح وفسرها بعضهم بما يكتسب من الأرض والأشجار المختصة به </w:t>
      </w:r>
      <w:r w:rsidR="00292DF4" w:rsidRPr="00292DF4">
        <w:rPr>
          <w:rStyle w:val="libAlaemChar"/>
          <w:rtl/>
        </w:rPr>
        <w:t xml:space="preserve">عليه‌السلام </w:t>
      </w:r>
      <w:r w:rsidRPr="009746DC">
        <w:rPr>
          <w:rtl/>
        </w:rPr>
        <w:t>.</w:t>
      </w:r>
    </w:p>
    <w:p w:rsidR="00B717C7" w:rsidRPr="009746DC" w:rsidRDefault="00B717C7" w:rsidP="006F3BD9">
      <w:pPr>
        <w:pStyle w:val="libNormal"/>
        <w:rPr>
          <w:rtl/>
        </w:rPr>
      </w:pPr>
      <w:r w:rsidRPr="00C875FB">
        <w:rPr>
          <w:rtl/>
        </w:rPr>
        <w:t xml:space="preserve">قوله </w:t>
      </w:r>
      <w:r w:rsidR="00850EDE">
        <w:rPr>
          <w:rStyle w:val="libAlaemChar"/>
          <w:rtl/>
        </w:rPr>
        <w:t xml:space="preserve">عليه‌السلام </w:t>
      </w:r>
      <w:r w:rsidRPr="00C875FB">
        <w:rPr>
          <w:rtl/>
        </w:rPr>
        <w:t>: ليزكوا</w:t>
      </w:r>
      <w:r w:rsidRPr="009746DC">
        <w:rPr>
          <w:rtl/>
        </w:rPr>
        <w:t xml:space="preserve"> أي ليطهروا من خبث الولادة ، أو من شغل ذمتهم بأموال </w:t>
      </w:r>
      <w:r w:rsidR="00406F49">
        <w:rPr>
          <w:rtl/>
        </w:rPr>
        <w:t xml:space="preserve">الإمام </w:t>
      </w:r>
      <w:r w:rsidR="00292DF4" w:rsidRPr="00292DF4">
        <w:rPr>
          <w:rStyle w:val="libAlaemChar"/>
          <w:rtl/>
        </w:rPr>
        <w:t xml:space="preserve">عليه‌السلام </w:t>
      </w:r>
      <w:r w:rsidRPr="009746DC">
        <w:rPr>
          <w:rtl/>
        </w:rPr>
        <w:t>.</w:t>
      </w:r>
    </w:p>
    <w:p w:rsidR="00B717C7" w:rsidRPr="009746DC" w:rsidRDefault="00B717C7" w:rsidP="006F3BD9">
      <w:pPr>
        <w:pStyle w:val="libNormal"/>
        <w:rPr>
          <w:rtl/>
        </w:rPr>
      </w:pPr>
      <w:r w:rsidRPr="0089705B">
        <w:rPr>
          <w:rStyle w:val="libBold1Char"/>
          <w:rtl/>
        </w:rPr>
        <w:t>الحديث الحادي عشر :</w:t>
      </w:r>
      <w:r w:rsidRPr="009746DC">
        <w:rPr>
          <w:rtl/>
        </w:rPr>
        <w:t xml:space="preserve"> حسن أو موثق ، و</w:t>
      </w:r>
      <w:r w:rsidR="00850EDE">
        <w:rPr>
          <w:rtl/>
        </w:rPr>
        <w:t xml:space="preserve">يدلّ </w:t>
      </w:r>
      <w:r w:rsidR="00D83B35">
        <w:rPr>
          <w:rtl/>
        </w:rPr>
        <w:t xml:space="preserve">علىّ </w:t>
      </w:r>
      <w:r w:rsidR="00D8033E">
        <w:rPr>
          <w:rtl/>
        </w:rPr>
        <w:t xml:space="preserve">ان </w:t>
      </w:r>
      <w:r w:rsidRPr="009746DC">
        <w:rPr>
          <w:rtl/>
        </w:rPr>
        <w:t>الخمس في جميع الفوائد.</w:t>
      </w:r>
    </w:p>
    <w:p w:rsidR="00B717C7" w:rsidRPr="009746DC" w:rsidRDefault="00B717C7" w:rsidP="006F3BD9">
      <w:pPr>
        <w:pStyle w:val="libNormal"/>
        <w:rPr>
          <w:rtl/>
          <w:lang w:bidi="fa-IR"/>
        </w:rPr>
      </w:pPr>
      <w:r w:rsidRPr="0089705B">
        <w:rPr>
          <w:rStyle w:val="libBold1Char"/>
          <w:rtl/>
        </w:rPr>
        <w:t>الحديث الثاني عشر :</w:t>
      </w:r>
      <w:r w:rsidRPr="009746DC">
        <w:rPr>
          <w:rtl/>
          <w:lang w:bidi="fa-IR"/>
        </w:rPr>
        <w:t xml:space="preserve"> مجهول.</w:t>
      </w:r>
    </w:p>
    <w:p w:rsidR="00B717C7" w:rsidRPr="009746DC" w:rsidRDefault="00551E04" w:rsidP="006F3BD9">
      <w:pPr>
        <w:pStyle w:val="libNormal"/>
        <w:rPr>
          <w:rtl/>
        </w:rPr>
      </w:pPr>
      <w:r>
        <w:rPr>
          <w:rtl/>
        </w:rPr>
        <w:t xml:space="preserve">وكان </w:t>
      </w:r>
      <w:r w:rsidR="00B717C7" w:rsidRPr="00C875FB">
        <w:rPr>
          <w:rtl/>
        </w:rPr>
        <w:t>المكتوب إليه</w:t>
      </w:r>
      <w:r w:rsidR="00B717C7" w:rsidRPr="009746DC">
        <w:rPr>
          <w:rtl/>
        </w:rPr>
        <w:t xml:space="preserve"> الهادي أو الجواد أو </w:t>
      </w:r>
      <w:r w:rsidR="00F00D81">
        <w:rPr>
          <w:rtl/>
        </w:rPr>
        <w:t>الرّضا</w:t>
      </w:r>
      <w:r w:rsidR="00B717C7" w:rsidRPr="009746DC">
        <w:rPr>
          <w:rtl/>
        </w:rPr>
        <w:t xml:space="preserve"> </w:t>
      </w:r>
      <w:r w:rsidR="00632E02" w:rsidRPr="00632E02">
        <w:rPr>
          <w:rStyle w:val="libAlaemChar"/>
          <w:rtl/>
        </w:rPr>
        <w:t>عليهم‌السلام</w:t>
      </w:r>
      <w:r w:rsidR="00C17164" w:rsidRPr="00C17164">
        <w:rPr>
          <w:rStyle w:val="libAlaemChar"/>
          <w:rtl/>
        </w:rPr>
        <w:t xml:space="preserve"> </w:t>
      </w:r>
      <w:r w:rsidR="00B717C7" w:rsidRPr="00C875FB">
        <w:rPr>
          <w:rtl/>
        </w:rPr>
        <w:t>« مما يفيد إليك »</w:t>
      </w:r>
      <w:r w:rsidR="00B717C7" w:rsidRPr="009746DC">
        <w:rPr>
          <w:rtl/>
        </w:rPr>
        <w:t xml:space="preserve"> </w:t>
      </w:r>
      <w:r w:rsidR="00D83B35">
        <w:rPr>
          <w:rtl/>
        </w:rPr>
        <w:t xml:space="preserve">علىّ </w:t>
      </w:r>
      <w:r w:rsidR="00B717C7" w:rsidRPr="009746DC">
        <w:rPr>
          <w:rtl/>
        </w:rPr>
        <w:t xml:space="preserve">المجرد أي يحصل لك أو </w:t>
      </w:r>
      <w:r w:rsidR="00D83B35">
        <w:rPr>
          <w:rtl/>
        </w:rPr>
        <w:t xml:space="preserve">علىّ </w:t>
      </w:r>
      <w:r w:rsidR="00B717C7" w:rsidRPr="009746DC">
        <w:rPr>
          <w:rtl/>
        </w:rPr>
        <w:t>بناء الأفعال أي تستفيده ، و</w:t>
      </w:r>
      <w:r w:rsidR="00D83B35">
        <w:rPr>
          <w:rtl/>
        </w:rPr>
        <w:t xml:space="preserve">علىّ </w:t>
      </w:r>
      <w:r w:rsidR="00B717C7" w:rsidRPr="009746DC">
        <w:rPr>
          <w:rtl/>
        </w:rPr>
        <w:t>التقديرين التعدية بإلى</w:t>
      </w:r>
    </w:p>
    <w:p w:rsidR="008930D5" w:rsidRDefault="008930D5" w:rsidP="008930D5">
      <w:pPr>
        <w:pStyle w:val="libNormal"/>
        <w:rPr>
          <w:rtl/>
        </w:rPr>
      </w:pPr>
      <w:r>
        <w:rPr>
          <w:rtl/>
        </w:rPr>
        <w:br w:type="page"/>
      </w:r>
    </w:p>
    <w:p w:rsidR="00B717C7" w:rsidRPr="009746DC" w:rsidRDefault="00551E04" w:rsidP="008D6F09">
      <w:pPr>
        <w:pStyle w:val="libNormal"/>
        <w:rPr>
          <w:rtl/>
        </w:rPr>
      </w:pPr>
      <w:r>
        <w:rPr>
          <w:rtl/>
        </w:rPr>
        <w:lastRenderedPageBreak/>
        <w:t>عليّ</w:t>
      </w:r>
      <w:r w:rsidR="008D6F09">
        <w:rPr>
          <w:rFonts w:hint="cs"/>
          <w:rtl/>
        </w:rPr>
        <w:t>َ</w:t>
      </w:r>
      <w:r>
        <w:rPr>
          <w:rtl/>
        </w:rPr>
        <w:t xml:space="preserve"> </w:t>
      </w:r>
      <w:r w:rsidR="00B717C7" w:rsidRPr="009746DC">
        <w:rPr>
          <w:rtl/>
        </w:rPr>
        <w:t>ببي</w:t>
      </w:r>
      <w:r w:rsidR="00D8033E">
        <w:rPr>
          <w:rtl/>
        </w:rPr>
        <w:t xml:space="preserve">ان </w:t>
      </w:r>
      <w:r w:rsidR="00B717C7" w:rsidRPr="009746DC">
        <w:rPr>
          <w:rtl/>
        </w:rPr>
        <w:t>ذلك لكيلا أكون مقيما</w:t>
      </w:r>
      <w:r w:rsidR="008D6F09">
        <w:rPr>
          <w:rFonts w:hint="cs"/>
          <w:rtl/>
        </w:rPr>
        <w:t>ً</w:t>
      </w:r>
      <w:r w:rsidR="00B717C7" w:rsidRPr="009746DC">
        <w:rPr>
          <w:rtl/>
        </w:rPr>
        <w:t xml:space="preserve"> </w:t>
      </w:r>
      <w:r w:rsidR="00D83B35">
        <w:rPr>
          <w:rtl/>
        </w:rPr>
        <w:t xml:space="preserve">علىّ </w:t>
      </w:r>
      <w:r w:rsidR="00B717C7" w:rsidRPr="009746DC">
        <w:rPr>
          <w:rtl/>
        </w:rPr>
        <w:t>حر</w:t>
      </w:r>
      <w:r>
        <w:rPr>
          <w:rtl/>
        </w:rPr>
        <w:t xml:space="preserve">أمّ </w:t>
      </w:r>
      <w:r w:rsidR="00B717C7" w:rsidRPr="009746DC">
        <w:rPr>
          <w:rtl/>
        </w:rPr>
        <w:t>لا صلاة لي ولا صوم فكتب الفائدة مما يفيد إليك في تجارة من ربحها وحرث بعد الغر</w:t>
      </w:r>
      <w:r>
        <w:rPr>
          <w:rtl/>
        </w:rPr>
        <w:t xml:space="preserve">أمّ </w:t>
      </w:r>
      <w:r w:rsidR="00B717C7" w:rsidRPr="009746DC">
        <w:rPr>
          <w:rtl/>
        </w:rPr>
        <w:t>أو جائزة</w:t>
      </w:r>
      <w:r w:rsidR="00B717C7">
        <w:rPr>
          <w:rFonts w:hint="cs"/>
          <w:rtl/>
        </w:rPr>
        <w:t>.</w:t>
      </w:r>
    </w:p>
    <w:p w:rsidR="00B717C7" w:rsidRPr="009746DC" w:rsidRDefault="00B717C7" w:rsidP="008D6F09">
      <w:pPr>
        <w:pStyle w:val="libNormal"/>
        <w:rPr>
          <w:rtl/>
        </w:rPr>
      </w:pPr>
      <w:r w:rsidRPr="009746DC">
        <w:rPr>
          <w:rtl/>
        </w:rPr>
        <w:t>13</w:t>
      </w:r>
      <w:r>
        <w:rPr>
          <w:rtl/>
        </w:rPr>
        <w:t xml:space="preserve"> </w:t>
      </w:r>
      <w:r w:rsidR="003928AF">
        <w:rPr>
          <w:rtl/>
        </w:rPr>
        <w:t>-</w:t>
      </w:r>
      <w:r>
        <w:rPr>
          <w:rtl/>
        </w:rPr>
        <w:t xml:space="preserve"> </w:t>
      </w:r>
      <w:r w:rsidR="007D1F02">
        <w:rPr>
          <w:rtl/>
        </w:rPr>
        <w:t>عدَّة</w:t>
      </w:r>
      <w:r w:rsidR="008D6F09">
        <w:rPr>
          <w:rFonts w:hint="cs"/>
          <w:rtl/>
        </w:rPr>
        <w:t>ٌ</w:t>
      </w:r>
      <w:r w:rsidR="007D1F02">
        <w:rPr>
          <w:rtl/>
        </w:rPr>
        <w:t xml:space="preserve"> </w:t>
      </w:r>
      <w:r w:rsidRPr="009746DC">
        <w:rPr>
          <w:rtl/>
        </w:rPr>
        <w:t xml:space="preserve">من أصحابنا ، عن أحمد بن </w:t>
      </w:r>
      <w:r w:rsidR="00551E04">
        <w:rPr>
          <w:rtl/>
        </w:rPr>
        <w:t xml:space="preserve">محمّد </w:t>
      </w:r>
      <w:r w:rsidRPr="009746DC">
        <w:rPr>
          <w:rtl/>
        </w:rPr>
        <w:t xml:space="preserve">، عن ابن أبي نصر قال كتبت إلى أبي جعفر </w:t>
      </w:r>
      <w:r w:rsidR="00850EDE">
        <w:rPr>
          <w:rStyle w:val="libAlaemChar"/>
          <w:rtl/>
        </w:rPr>
        <w:t xml:space="preserve">عليه‌السلام </w:t>
      </w:r>
      <w:r w:rsidRPr="009746DC">
        <w:rPr>
          <w:rtl/>
        </w:rPr>
        <w:t>الخمس أخرجه قبل المئونة أو بعد المئونة فكتب بعد المئونة</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D6F09">
      <w:pPr>
        <w:pStyle w:val="libNormal"/>
        <w:rPr>
          <w:rtl/>
        </w:rPr>
      </w:pPr>
      <w:r w:rsidRPr="009746DC">
        <w:rPr>
          <w:rtl/>
        </w:rPr>
        <w:t>لتضمين معنى الوصول ونحوه ، في القاموس : فأد المال ثبت أو ذهب ، والفائدة حصلت ، وأفدت المال استفدته وأعطيته ضد ،</w:t>
      </w:r>
      <w:r>
        <w:rPr>
          <w:rtl/>
        </w:rPr>
        <w:t xml:space="preserve"> و</w:t>
      </w:r>
      <w:r w:rsidRPr="00C875FB">
        <w:rPr>
          <w:rtl/>
        </w:rPr>
        <w:t>الغر</w:t>
      </w:r>
      <w:r w:rsidR="00551E04">
        <w:rPr>
          <w:rtl/>
        </w:rPr>
        <w:t xml:space="preserve">أمّ </w:t>
      </w:r>
      <w:r w:rsidRPr="009746DC">
        <w:rPr>
          <w:rtl/>
        </w:rPr>
        <w:t>جمع الغرامة وهي ما يلزم أداؤه وبالكسر جمع الغرم بالضم وهو الغرامة ، والمراد بعد وضع مئونات الحرث أو الأعم منها ومئونة السنة لنفسه وعياله</w:t>
      </w:r>
      <w:r>
        <w:rPr>
          <w:rtl/>
        </w:rPr>
        <w:t xml:space="preserve"> </w:t>
      </w:r>
      <w:r w:rsidRPr="00C875FB">
        <w:rPr>
          <w:rtl/>
        </w:rPr>
        <w:t>« أو جائزة »</w:t>
      </w:r>
      <w:r w:rsidRPr="009746DC">
        <w:rPr>
          <w:rtl/>
        </w:rPr>
        <w:t xml:space="preserve"> بالجر عطفا </w:t>
      </w:r>
      <w:r w:rsidR="00D83B35">
        <w:rPr>
          <w:rtl/>
        </w:rPr>
        <w:t xml:space="preserve">علىّ </w:t>
      </w:r>
      <w:r w:rsidRPr="009746DC">
        <w:rPr>
          <w:rtl/>
        </w:rPr>
        <w:t>ما ، أي أو جائزة واصلة إليك ف</w:t>
      </w:r>
      <w:r w:rsidR="00850EDE">
        <w:rPr>
          <w:rtl/>
        </w:rPr>
        <w:t xml:space="preserve">يدلّ </w:t>
      </w:r>
      <w:r w:rsidR="00D83B35">
        <w:rPr>
          <w:rtl/>
        </w:rPr>
        <w:t xml:space="preserve">علىّ </w:t>
      </w:r>
      <w:r w:rsidRPr="009746DC">
        <w:rPr>
          <w:rtl/>
        </w:rPr>
        <w:t xml:space="preserve">مذهب أبي الصلاح ، أو عطفا </w:t>
      </w:r>
      <w:r w:rsidR="00D83B35">
        <w:rPr>
          <w:rtl/>
        </w:rPr>
        <w:t xml:space="preserve">علىّ </w:t>
      </w:r>
      <w:r w:rsidRPr="009746DC">
        <w:rPr>
          <w:rtl/>
        </w:rPr>
        <w:t>الغر</w:t>
      </w:r>
      <w:r w:rsidR="00551E04">
        <w:rPr>
          <w:rtl/>
        </w:rPr>
        <w:t xml:space="preserve">أمّ </w:t>
      </w:r>
      <w:r w:rsidRPr="009746DC">
        <w:rPr>
          <w:rtl/>
        </w:rPr>
        <w:t>أي أو جائزة واصلة منك إلى غيرك.</w:t>
      </w:r>
    </w:p>
    <w:p w:rsidR="00B717C7" w:rsidRPr="009746DC" w:rsidRDefault="00B717C7" w:rsidP="008D6F09">
      <w:pPr>
        <w:pStyle w:val="libNormal"/>
        <w:rPr>
          <w:rtl/>
          <w:lang w:bidi="fa-IR"/>
        </w:rPr>
      </w:pPr>
      <w:r w:rsidRPr="0089705B">
        <w:rPr>
          <w:rStyle w:val="libBold1Char"/>
          <w:rtl/>
        </w:rPr>
        <w:t>الحديث الثالث عشر :</w:t>
      </w:r>
      <w:r w:rsidRPr="009746DC">
        <w:rPr>
          <w:rtl/>
          <w:lang w:bidi="fa-IR"/>
        </w:rPr>
        <w:t xml:space="preserve"> صحيح.</w:t>
      </w:r>
    </w:p>
    <w:p w:rsidR="00B717C7" w:rsidRPr="009746DC" w:rsidRDefault="00B717C7" w:rsidP="008D6F09">
      <w:pPr>
        <w:pStyle w:val="libNormal"/>
        <w:rPr>
          <w:rtl/>
        </w:rPr>
      </w:pPr>
      <w:r w:rsidRPr="009746DC">
        <w:rPr>
          <w:rtl/>
        </w:rPr>
        <w:t>والمراد</w:t>
      </w:r>
      <w:r w:rsidRPr="00C875FB">
        <w:rPr>
          <w:rtl/>
        </w:rPr>
        <w:t xml:space="preserve"> بالمئونة</w:t>
      </w:r>
      <w:r w:rsidRPr="009746DC">
        <w:rPr>
          <w:rtl/>
        </w:rPr>
        <w:t xml:space="preserve"> نفقة السنة له ولعياله </w:t>
      </w:r>
      <w:r w:rsidR="00D8033E">
        <w:rPr>
          <w:rtl/>
        </w:rPr>
        <w:t xml:space="preserve">ان </w:t>
      </w:r>
      <w:r w:rsidR="00551E04">
        <w:rPr>
          <w:rtl/>
        </w:rPr>
        <w:t xml:space="preserve">كان </w:t>
      </w:r>
      <w:r w:rsidRPr="009746DC">
        <w:rPr>
          <w:rtl/>
        </w:rPr>
        <w:t xml:space="preserve">السؤال عن خمس الأرباح ، ونفقة العمل في المعدن ونحوه </w:t>
      </w:r>
      <w:r w:rsidR="00D8033E">
        <w:rPr>
          <w:rtl/>
        </w:rPr>
        <w:t xml:space="preserve">ان </w:t>
      </w:r>
      <w:r w:rsidR="00551E04">
        <w:rPr>
          <w:rtl/>
        </w:rPr>
        <w:t xml:space="preserve">كان </w:t>
      </w:r>
      <w:r w:rsidRPr="009746DC">
        <w:rPr>
          <w:rtl/>
        </w:rPr>
        <w:t>السؤال عن غيره ، والأو</w:t>
      </w:r>
      <w:r w:rsidR="008D6F09">
        <w:rPr>
          <w:rFonts w:hint="cs"/>
          <w:rtl/>
        </w:rPr>
        <w:t>ّ</w:t>
      </w:r>
      <w:r w:rsidRPr="009746DC">
        <w:rPr>
          <w:rtl/>
        </w:rPr>
        <w:t>ل أظهر.</w:t>
      </w:r>
    </w:p>
    <w:p w:rsidR="00B717C7" w:rsidRPr="009746DC" w:rsidRDefault="00B717C7" w:rsidP="008D6F09">
      <w:pPr>
        <w:pStyle w:val="libNormal"/>
        <w:rPr>
          <w:rtl/>
        </w:rPr>
      </w:pPr>
      <w:r w:rsidRPr="009746DC">
        <w:rPr>
          <w:rtl/>
        </w:rPr>
        <w:t xml:space="preserve">واعلم </w:t>
      </w:r>
      <w:r w:rsidR="00D8033E">
        <w:rPr>
          <w:rtl/>
        </w:rPr>
        <w:t xml:space="preserve">ان </w:t>
      </w:r>
      <w:r w:rsidRPr="009746DC">
        <w:rPr>
          <w:rtl/>
        </w:rPr>
        <w:t xml:space="preserve">مذهب الأصحاب </w:t>
      </w:r>
      <w:r w:rsidR="00D8033E">
        <w:rPr>
          <w:rtl/>
        </w:rPr>
        <w:t xml:space="preserve">ان </w:t>
      </w:r>
      <w:r w:rsidRPr="009746DC">
        <w:rPr>
          <w:rtl/>
        </w:rPr>
        <w:t>الخمس إن</w:t>
      </w:r>
      <w:r w:rsidR="008D6F09">
        <w:rPr>
          <w:rFonts w:hint="cs"/>
          <w:rtl/>
        </w:rPr>
        <w:t>ّ</w:t>
      </w:r>
      <w:r w:rsidRPr="009746DC">
        <w:rPr>
          <w:rtl/>
        </w:rPr>
        <w:t xml:space="preserve">ما يجب في الأرباح والفوائد إذا فضلت عن مئونة السنة له ولعياله ، وادعى عليه الإجماع كثير من علمائنا ، والأخبار الدالة </w:t>
      </w:r>
      <w:r w:rsidR="00D83B35">
        <w:rPr>
          <w:rtl/>
        </w:rPr>
        <w:t xml:space="preserve">علىّ </w:t>
      </w:r>
      <w:r w:rsidRPr="009746DC">
        <w:rPr>
          <w:rtl/>
        </w:rPr>
        <w:t xml:space="preserve">أنه بعد المئونة كثيرة ، وأما اعتبار السنة فقد ادعوا عليه الإجماع ولم يذكره بعضهم وأطلق ، ولم أعرف </w:t>
      </w:r>
      <w:r w:rsidR="004C0F89">
        <w:rPr>
          <w:rtl/>
        </w:rPr>
        <w:t xml:space="preserve">خبراً </w:t>
      </w:r>
      <w:r w:rsidR="00850EDE">
        <w:rPr>
          <w:rtl/>
        </w:rPr>
        <w:t xml:space="preserve">يدلّ </w:t>
      </w:r>
      <w:r w:rsidRPr="009746DC">
        <w:rPr>
          <w:rtl/>
        </w:rPr>
        <w:t>عليه صريحا</w:t>
      </w:r>
      <w:r w:rsidR="008D6F09">
        <w:rPr>
          <w:rFonts w:hint="cs"/>
          <w:rtl/>
        </w:rPr>
        <w:t>ً</w:t>
      </w:r>
      <w:r w:rsidRPr="009746DC">
        <w:rPr>
          <w:rtl/>
        </w:rPr>
        <w:t xml:space="preserve"> و</w:t>
      </w:r>
      <w:r w:rsidR="00B613C2">
        <w:rPr>
          <w:rtl/>
        </w:rPr>
        <w:t xml:space="preserve">لعلّ </w:t>
      </w:r>
      <w:r w:rsidRPr="009746DC">
        <w:rPr>
          <w:rtl/>
        </w:rPr>
        <w:t>مستندهم دعوى كونه مفهوما عرفا</w:t>
      </w:r>
      <w:r w:rsidR="008D6F09">
        <w:rPr>
          <w:rFonts w:hint="cs"/>
          <w:rtl/>
        </w:rPr>
        <w:t>ً</w:t>
      </w:r>
      <w:r w:rsidRPr="009746DC">
        <w:rPr>
          <w:rtl/>
        </w:rPr>
        <w:t xml:space="preserve"> ، وظاهرهم </w:t>
      </w:r>
      <w:r w:rsidR="00D8033E">
        <w:rPr>
          <w:rtl/>
        </w:rPr>
        <w:t xml:space="preserve">ان </w:t>
      </w:r>
      <w:r w:rsidRPr="009746DC">
        <w:rPr>
          <w:rtl/>
        </w:rPr>
        <w:t xml:space="preserve">المراد السنة الكاملة لا حول الزكاة ، وذكر غير واحد من الأصحاب </w:t>
      </w:r>
      <w:r w:rsidR="00D8033E">
        <w:rPr>
          <w:rtl/>
        </w:rPr>
        <w:t xml:space="preserve">ان </w:t>
      </w:r>
      <w:r w:rsidRPr="009746DC">
        <w:rPr>
          <w:rtl/>
        </w:rPr>
        <w:t xml:space="preserve">المراد بالمئونة هنا ما ينفقه </w:t>
      </w:r>
      <w:r w:rsidR="00D83B35">
        <w:rPr>
          <w:rtl/>
        </w:rPr>
        <w:t xml:space="preserve">علىّ </w:t>
      </w:r>
      <w:r w:rsidRPr="009746DC">
        <w:rPr>
          <w:rtl/>
        </w:rPr>
        <w:t xml:space="preserve">نفسه وعياله الواجبي النفقة وغيرهم كالضيف ، والهدية والصلة لإخوانه ، وما يأخذه الظالم </w:t>
      </w:r>
      <w:r w:rsidR="00D30306">
        <w:rPr>
          <w:rtl/>
        </w:rPr>
        <w:t xml:space="preserve">قهراً </w:t>
      </w:r>
      <w:r w:rsidRPr="009746DC">
        <w:rPr>
          <w:rtl/>
        </w:rPr>
        <w:t>أو يصانعه اختيارا</w:t>
      </w:r>
      <w:r w:rsidR="008D6F09">
        <w:rPr>
          <w:rFonts w:hint="cs"/>
          <w:rtl/>
        </w:rPr>
        <w:t>ً</w:t>
      </w:r>
      <w:r w:rsidRPr="009746DC">
        <w:rPr>
          <w:rtl/>
        </w:rPr>
        <w:t xml:space="preserve"> ، والحقوق اللازمة له بنذر أو كفارة ، ومئونة التزويج وما يشتريه لنفسه من دابة وأمة وثوب ونحوها ويعتبر في ذلك ما يليق بحاله عادة ، ف</w:t>
      </w:r>
      <w:r w:rsidR="00D8033E">
        <w:rPr>
          <w:rtl/>
        </w:rPr>
        <w:t xml:space="preserve">ان </w:t>
      </w:r>
      <w:r w:rsidRPr="009746DC">
        <w:rPr>
          <w:rtl/>
        </w:rPr>
        <w:t>أسرف حسب عليه ما زاد ، و</w:t>
      </w:r>
      <w:r w:rsidR="00D8033E">
        <w:rPr>
          <w:rtl/>
        </w:rPr>
        <w:t xml:space="preserve">ان </w:t>
      </w:r>
      <w:r w:rsidRPr="009746DC">
        <w:rPr>
          <w:rtl/>
        </w:rPr>
        <w:t>قتر حسب له ما نقص ، ولو استطاع للحج اعتبرت نفقته من المؤن ، وصرح في الدروس ب</w:t>
      </w:r>
      <w:r w:rsidR="00D8033E">
        <w:rPr>
          <w:rtl/>
        </w:rPr>
        <w:t xml:space="preserve">ان </w:t>
      </w:r>
      <w:r w:rsidRPr="009746DC">
        <w:rPr>
          <w:rtl/>
        </w:rPr>
        <w:t>الدين السابق والمقارن للحول مع الحاجة من المؤن ، ويفهم من</w:t>
      </w:r>
    </w:p>
    <w:p w:rsidR="008930D5" w:rsidRDefault="008930D5" w:rsidP="008930D5">
      <w:pPr>
        <w:pStyle w:val="libNormal"/>
        <w:rPr>
          <w:rtl/>
        </w:rPr>
      </w:pPr>
      <w:r>
        <w:rPr>
          <w:rtl/>
        </w:rPr>
        <w:br w:type="page"/>
      </w:r>
    </w:p>
    <w:p w:rsidR="00B717C7" w:rsidRPr="009746DC" w:rsidRDefault="00B717C7" w:rsidP="008D6F09">
      <w:pPr>
        <w:pStyle w:val="libNormal"/>
        <w:rPr>
          <w:rtl/>
        </w:rPr>
      </w:pPr>
      <w:r w:rsidRPr="009746DC">
        <w:rPr>
          <w:rtl/>
        </w:rPr>
        <w:lastRenderedPageBreak/>
        <w:t>14</w:t>
      </w:r>
      <w:r>
        <w:rPr>
          <w:rtl/>
        </w:rPr>
        <w:t xml:space="preserve"> </w:t>
      </w:r>
      <w:r w:rsidR="003928AF">
        <w:rPr>
          <w:rtl/>
        </w:rPr>
        <w:t>-</w:t>
      </w:r>
      <w:r>
        <w:rPr>
          <w:rtl/>
        </w:rPr>
        <w:t xml:space="preserve"> </w:t>
      </w:r>
      <w:r w:rsidRPr="009746DC">
        <w:rPr>
          <w:rtl/>
        </w:rPr>
        <w:t xml:space="preserve">أحمد بن </w:t>
      </w:r>
      <w:r w:rsidR="00551E04">
        <w:rPr>
          <w:rtl/>
        </w:rPr>
        <w:t xml:space="preserve">محمّد </w:t>
      </w:r>
      <w:r w:rsidRPr="009746DC">
        <w:rPr>
          <w:rtl/>
        </w:rPr>
        <w:t xml:space="preserve">، عن </w:t>
      </w:r>
      <w:r w:rsidR="00551E04">
        <w:rPr>
          <w:rtl/>
        </w:rPr>
        <w:t xml:space="preserve">عليّ </w:t>
      </w:r>
      <w:r w:rsidRPr="009746DC">
        <w:rPr>
          <w:rtl/>
        </w:rPr>
        <w:t xml:space="preserve">بن الحكم ، عن </w:t>
      </w:r>
      <w:r w:rsidR="00551E04">
        <w:rPr>
          <w:rtl/>
        </w:rPr>
        <w:t xml:space="preserve">عليّ </w:t>
      </w:r>
      <w:r w:rsidRPr="009746DC">
        <w:rPr>
          <w:rtl/>
        </w:rPr>
        <w:t xml:space="preserve">بن أبي حمزة ، عن أبي بصير ، عن أبي جعفر </w:t>
      </w:r>
      <w:r w:rsidR="00850EDE">
        <w:rPr>
          <w:rStyle w:val="libAlaemChar"/>
          <w:rtl/>
        </w:rPr>
        <w:t xml:space="preserve">عليه‌السلام </w:t>
      </w:r>
      <w:r w:rsidRPr="009746DC">
        <w:rPr>
          <w:rtl/>
        </w:rPr>
        <w:t xml:space="preserve">قال </w:t>
      </w:r>
      <w:r w:rsidR="008D6F09">
        <w:rPr>
          <w:rFonts w:hint="cs"/>
          <w:rtl/>
        </w:rPr>
        <w:t xml:space="preserve">: </w:t>
      </w:r>
      <w:r w:rsidR="006A0B61">
        <w:rPr>
          <w:rtl/>
        </w:rPr>
        <w:t xml:space="preserve">كلّ </w:t>
      </w:r>
      <w:r w:rsidRPr="009746DC">
        <w:rPr>
          <w:rtl/>
        </w:rPr>
        <w:t xml:space="preserve">شيء قوتل عليه </w:t>
      </w:r>
      <w:r w:rsidR="00D83B35">
        <w:rPr>
          <w:rtl/>
        </w:rPr>
        <w:t xml:space="preserve">علىّ </w:t>
      </w:r>
      <w:r w:rsidRPr="009746DC">
        <w:rPr>
          <w:rtl/>
        </w:rPr>
        <w:t xml:space="preserve">شهادة </w:t>
      </w:r>
      <w:r w:rsidR="00D8033E">
        <w:rPr>
          <w:rtl/>
        </w:rPr>
        <w:t xml:space="preserve">ان </w:t>
      </w:r>
      <w:r w:rsidRPr="009746DC">
        <w:rPr>
          <w:rtl/>
        </w:rPr>
        <w:t xml:space="preserve">لا إله </w:t>
      </w:r>
      <w:r w:rsidR="000164B7">
        <w:rPr>
          <w:rtl/>
        </w:rPr>
        <w:t xml:space="preserve">إلّا </w:t>
      </w:r>
      <w:r w:rsidRPr="009746DC">
        <w:rPr>
          <w:rtl/>
        </w:rPr>
        <w:t>الله</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D6F09">
      <w:pPr>
        <w:pStyle w:val="libNormal"/>
        <w:rPr>
          <w:rtl/>
        </w:rPr>
      </w:pPr>
      <w:r w:rsidRPr="009746DC">
        <w:rPr>
          <w:rtl/>
        </w:rPr>
        <w:t xml:space="preserve">السرائر انحصار العيال في واجب النفقة ، وظاهرهم </w:t>
      </w:r>
      <w:r w:rsidR="00D8033E">
        <w:rPr>
          <w:rtl/>
        </w:rPr>
        <w:t>ان</w:t>
      </w:r>
      <w:r w:rsidR="008D6F09">
        <w:rPr>
          <w:rFonts w:hint="cs"/>
          <w:rtl/>
        </w:rPr>
        <w:t>ّ</w:t>
      </w:r>
      <w:r w:rsidR="00D8033E">
        <w:rPr>
          <w:rtl/>
        </w:rPr>
        <w:t xml:space="preserve"> </w:t>
      </w:r>
      <w:r w:rsidRPr="009746DC">
        <w:rPr>
          <w:rtl/>
        </w:rPr>
        <w:t>ما يستثنى إن</w:t>
      </w:r>
      <w:r w:rsidR="008D6F09">
        <w:rPr>
          <w:rFonts w:hint="cs"/>
          <w:rtl/>
        </w:rPr>
        <w:t>ّ</w:t>
      </w:r>
      <w:r w:rsidRPr="009746DC">
        <w:rPr>
          <w:rtl/>
        </w:rPr>
        <w:t>ما يستثنى من ربح ع</w:t>
      </w:r>
      <w:r w:rsidR="00551E04">
        <w:rPr>
          <w:rtl/>
        </w:rPr>
        <w:t xml:space="preserve">أمّه </w:t>
      </w:r>
      <w:r w:rsidRPr="009746DC">
        <w:rPr>
          <w:rtl/>
        </w:rPr>
        <w:t>، فلو استقر الوجوب في مال بمضي</w:t>
      </w:r>
      <w:r w:rsidR="008D6F09">
        <w:rPr>
          <w:rFonts w:hint="cs"/>
          <w:rtl/>
        </w:rPr>
        <w:t>ّ</w:t>
      </w:r>
      <w:r w:rsidRPr="009746DC">
        <w:rPr>
          <w:rtl/>
        </w:rPr>
        <w:t xml:space="preserve"> الحول لم يستثن ما تجد</w:t>
      </w:r>
      <w:r w:rsidR="008D6F09">
        <w:rPr>
          <w:rFonts w:hint="cs"/>
          <w:rtl/>
        </w:rPr>
        <w:t>ّ</w:t>
      </w:r>
      <w:r w:rsidRPr="009746DC">
        <w:rPr>
          <w:rtl/>
        </w:rPr>
        <w:t>د من المؤن ، واستثنى بعضهم مئونة الحج</w:t>
      </w:r>
      <w:r w:rsidR="008D6F09">
        <w:rPr>
          <w:rFonts w:hint="cs"/>
          <w:rtl/>
        </w:rPr>
        <w:t>ّ</w:t>
      </w:r>
      <w:r w:rsidRPr="009746DC">
        <w:rPr>
          <w:rtl/>
        </w:rPr>
        <w:t xml:space="preserve"> المندوب والزيارات ، ولو </w:t>
      </w:r>
      <w:r w:rsidR="00551E04">
        <w:rPr>
          <w:rtl/>
        </w:rPr>
        <w:t xml:space="preserve">كان </w:t>
      </w:r>
      <w:r w:rsidRPr="009746DC">
        <w:rPr>
          <w:rtl/>
        </w:rPr>
        <w:t>له مال آخر لا خمس فيه ففي احتساب المئونة منه أو من الربح المكتسب أو منهما بالنسبة أوجه ، أجودها الثاني ، والاحتياط في الأول ، والظاهر أن</w:t>
      </w:r>
      <w:r w:rsidR="008D6F09">
        <w:rPr>
          <w:rFonts w:hint="cs"/>
          <w:rtl/>
        </w:rPr>
        <w:t>ّ</w:t>
      </w:r>
      <w:r w:rsidRPr="009746DC">
        <w:rPr>
          <w:rtl/>
        </w:rPr>
        <w:t>ه يجبر خسر</w:t>
      </w:r>
      <w:r w:rsidR="00D8033E">
        <w:rPr>
          <w:rtl/>
        </w:rPr>
        <w:t xml:space="preserve">ان </w:t>
      </w:r>
      <w:r w:rsidRPr="009746DC">
        <w:rPr>
          <w:rtl/>
        </w:rPr>
        <w:t>التجارة والصناعة والزراعة بالربح في الحول الواحد ، وفي الدروس لو وهب المال في أثناء الحول أو اشترى بغير حيلة لم يس</w:t>
      </w:r>
      <w:r w:rsidR="00B91600">
        <w:rPr>
          <w:rtl/>
        </w:rPr>
        <w:t xml:space="preserve">قطّ </w:t>
      </w:r>
      <w:r w:rsidRPr="009746DC">
        <w:rPr>
          <w:rtl/>
        </w:rPr>
        <w:t>ما وجب وهو جي</w:t>
      </w:r>
      <w:r w:rsidR="008D6F09">
        <w:rPr>
          <w:rFonts w:hint="cs"/>
          <w:rtl/>
        </w:rPr>
        <w:t>ّ</w:t>
      </w:r>
      <w:r w:rsidRPr="009746DC">
        <w:rPr>
          <w:rtl/>
        </w:rPr>
        <w:t>د.</w:t>
      </w:r>
    </w:p>
    <w:p w:rsidR="00B717C7" w:rsidRPr="009746DC" w:rsidRDefault="00B717C7" w:rsidP="008D6F09">
      <w:pPr>
        <w:pStyle w:val="libNormal"/>
        <w:rPr>
          <w:rtl/>
        </w:rPr>
      </w:pPr>
      <w:r w:rsidRPr="009746DC">
        <w:rPr>
          <w:rtl/>
        </w:rPr>
        <w:t>والمشهور أن</w:t>
      </w:r>
      <w:r w:rsidR="008D6F09">
        <w:rPr>
          <w:rFonts w:hint="cs"/>
          <w:rtl/>
        </w:rPr>
        <w:t>ّ</w:t>
      </w:r>
      <w:r w:rsidRPr="009746DC">
        <w:rPr>
          <w:rtl/>
        </w:rPr>
        <w:t xml:space="preserve">ه يجوز </w:t>
      </w:r>
      <w:r w:rsidR="00D8033E">
        <w:rPr>
          <w:rtl/>
        </w:rPr>
        <w:t xml:space="preserve">ان </w:t>
      </w:r>
      <w:r w:rsidRPr="009746DC">
        <w:rPr>
          <w:rtl/>
        </w:rPr>
        <w:t xml:space="preserve">يعطي قبل الحول ما علم زيادته </w:t>
      </w:r>
      <w:r w:rsidR="00D83B35">
        <w:rPr>
          <w:rtl/>
        </w:rPr>
        <w:t xml:space="preserve">علىّ </w:t>
      </w:r>
      <w:r w:rsidRPr="009746DC">
        <w:rPr>
          <w:rtl/>
        </w:rPr>
        <w:t>مئونة السنة ، ويجوز التأخير إلى انقضاء الحول احتياطا</w:t>
      </w:r>
      <w:r w:rsidR="008D6F09">
        <w:rPr>
          <w:rFonts w:hint="cs"/>
          <w:rtl/>
        </w:rPr>
        <w:t>ً</w:t>
      </w:r>
      <w:r w:rsidRPr="009746DC">
        <w:rPr>
          <w:rtl/>
        </w:rPr>
        <w:t xml:space="preserve"> لاحتمال زيادة مئونته بتجدد العوارض </w:t>
      </w:r>
      <w:r w:rsidR="003928AF">
        <w:rPr>
          <w:rtl/>
        </w:rPr>
        <w:t xml:space="preserve">الّتي </w:t>
      </w:r>
      <w:r w:rsidRPr="009746DC">
        <w:rPr>
          <w:rtl/>
        </w:rPr>
        <w:t>لم يترقبها ، وظاهر ابن إدريس عدم مشروعية الإخراج قبل تم</w:t>
      </w:r>
      <w:r w:rsidR="008D6F09">
        <w:rPr>
          <w:rFonts w:hint="cs"/>
          <w:rtl/>
        </w:rPr>
        <w:t>ا</w:t>
      </w:r>
      <w:r w:rsidR="008D6F09">
        <w:rPr>
          <w:rtl/>
        </w:rPr>
        <w:t>م</w:t>
      </w:r>
      <w:r w:rsidR="00551E04">
        <w:rPr>
          <w:rtl/>
        </w:rPr>
        <w:t xml:space="preserve"> </w:t>
      </w:r>
      <w:r w:rsidRPr="009746DC">
        <w:rPr>
          <w:rtl/>
        </w:rPr>
        <w:t xml:space="preserve">الحول ، ويظهر من بعضهم </w:t>
      </w:r>
      <w:r w:rsidR="00D8033E">
        <w:rPr>
          <w:rtl/>
        </w:rPr>
        <w:t xml:space="preserve">ان </w:t>
      </w:r>
      <w:r w:rsidRPr="009746DC">
        <w:rPr>
          <w:rtl/>
        </w:rPr>
        <w:t xml:space="preserve">ابتداء الحول من حين ظهور الربح ، ومن بعضهم من حين الشروع في التكسب ، ولو تجدد ربح في أثناء الحول كانت مئونة بقية الحول الأول معتبرة فيهما وله تأخير إخراج خمس ربح الثاني إلى آخر حوله ، ويختص بمئونة بقية حوله بعد انقضاء الحول الأول ، وهكذا ، قال بعض الأصحاب : والربح المتجدد في أثناء الحول محسوب فيضم بعضه إلى بعض ، ويستثنى من المجموع المئونة </w:t>
      </w:r>
      <w:r w:rsidR="00D83B35">
        <w:rPr>
          <w:rtl/>
        </w:rPr>
        <w:t xml:space="preserve">ثمّ </w:t>
      </w:r>
      <w:r w:rsidRPr="009746DC">
        <w:rPr>
          <w:rtl/>
        </w:rPr>
        <w:t>يخمس الباقي ولا يخلو من قوة.</w:t>
      </w:r>
    </w:p>
    <w:p w:rsidR="00B717C7" w:rsidRPr="009746DC" w:rsidRDefault="00B717C7" w:rsidP="008D6F09">
      <w:pPr>
        <w:pStyle w:val="libNormal"/>
        <w:rPr>
          <w:rtl/>
        </w:rPr>
      </w:pPr>
      <w:r w:rsidRPr="000647A5">
        <w:rPr>
          <w:rStyle w:val="libBold1Char"/>
          <w:rtl/>
        </w:rPr>
        <w:t>الحديث الرابع عشر :</w:t>
      </w:r>
      <w:r w:rsidRPr="009746DC">
        <w:rPr>
          <w:rtl/>
        </w:rPr>
        <w:t xml:space="preserve"> ضعيف </w:t>
      </w:r>
      <w:r w:rsidR="00D83B35">
        <w:rPr>
          <w:rtl/>
        </w:rPr>
        <w:t xml:space="preserve">علىّ </w:t>
      </w:r>
      <w:r w:rsidRPr="009746DC">
        <w:rPr>
          <w:rtl/>
        </w:rPr>
        <w:t>المشهور.</w:t>
      </w:r>
    </w:p>
    <w:p w:rsidR="00B717C7" w:rsidRPr="009746DC" w:rsidRDefault="00B717C7" w:rsidP="008D6F09">
      <w:pPr>
        <w:pStyle w:val="libNormal"/>
        <w:rPr>
          <w:rtl/>
        </w:rPr>
      </w:pPr>
      <w:r w:rsidRPr="009746DC">
        <w:rPr>
          <w:rtl/>
        </w:rPr>
        <w:t xml:space="preserve">وظاهره </w:t>
      </w:r>
      <w:r w:rsidR="00D8033E">
        <w:rPr>
          <w:rtl/>
        </w:rPr>
        <w:t xml:space="preserve">ان </w:t>
      </w:r>
      <w:r w:rsidRPr="009746DC">
        <w:rPr>
          <w:rtl/>
        </w:rPr>
        <w:t xml:space="preserve">غنيمة من قاتل بغير إذن </w:t>
      </w:r>
      <w:r w:rsidR="00406F49">
        <w:rPr>
          <w:rtl/>
        </w:rPr>
        <w:t xml:space="preserve">الإمام </w:t>
      </w:r>
      <w:r w:rsidR="00E43AE8">
        <w:rPr>
          <w:rtl/>
        </w:rPr>
        <w:t>أيضاً</w:t>
      </w:r>
      <w:r w:rsidR="00551E04">
        <w:rPr>
          <w:rtl/>
        </w:rPr>
        <w:t xml:space="preserve"> </w:t>
      </w:r>
      <w:r w:rsidRPr="009746DC">
        <w:rPr>
          <w:rtl/>
        </w:rPr>
        <w:t>ليس لل</w:t>
      </w:r>
      <w:r w:rsidR="00AA7D34">
        <w:rPr>
          <w:rtl/>
        </w:rPr>
        <w:t xml:space="preserve">إمام </w:t>
      </w:r>
      <w:r w:rsidRPr="009746DC">
        <w:rPr>
          <w:rtl/>
        </w:rPr>
        <w:t xml:space="preserve">منه </w:t>
      </w:r>
      <w:r w:rsidR="000164B7">
        <w:rPr>
          <w:rtl/>
        </w:rPr>
        <w:t xml:space="preserve">إلّا </w:t>
      </w:r>
      <w:r w:rsidRPr="009746DC">
        <w:rPr>
          <w:rtl/>
        </w:rPr>
        <w:t xml:space="preserve">الخمس كما اختاره في المنتهى ، والمشهور </w:t>
      </w:r>
      <w:r w:rsidR="00D8033E">
        <w:rPr>
          <w:rtl/>
        </w:rPr>
        <w:t xml:space="preserve">ان </w:t>
      </w:r>
      <w:r w:rsidRPr="009746DC">
        <w:rPr>
          <w:rtl/>
        </w:rPr>
        <w:t>غنيمة من قاتل بغير إذنه كلها لل</w:t>
      </w:r>
      <w:r w:rsidR="00AA7D34">
        <w:rPr>
          <w:rtl/>
        </w:rPr>
        <w:t xml:space="preserve">إمام </w:t>
      </w:r>
      <w:r w:rsidRPr="009746DC">
        <w:rPr>
          <w:rtl/>
        </w:rPr>
        <w:t>، بل ادعى ابن إدريس عليه الإجماع و</w:t>
      </w:r>
      <w:r w:rsidR="00850EDE">
        <w:rPr>
          <w:rtl/>
        </w:rPr>
        <w:t xml:space="preserve">يدلّ </w:t>
      </w:r>
      <w:r w:rsidRPr="009746DC">
        <w:rPr>
          <w:rtl/>
        </w:rPr>
        <w:t xml:space="preserve">عليه ما رواه الشيخ عن العباس بن الوراق عن رجل </w:t>
      </w:r>
      <w:r w:rsidR="00850EDE">
        <w:rPr>
          <w:rtl/>
        </w:rPr>
        <w:t xml:space="preserve">سمّاه </w:t>
      </w:r>
      <w:r w:rsidRPr="009746DC">
        <w:rPr>
          <w:rtl/>
        </w:rPr>
        <w:t xml:space="preserve">عن أبي عبد الله </w:t>
      </w:r>
      <w:r w:rsidR="00850EDE">
        <w:rPr>
          <w:rStyle w:val="libAlaemChar"/>
          <w:rtl/>
        </w:rPr>
        <w:t xml:space="preserve">عليه‌السلام </w:t>
      </w:r>
      <w:r w:rsidRPr="009746DC">
        <w:rPr>
          <w:rtl/>
        </w:rPr>
        <w:t>قال : إذا غزا</w:t>
      </w:r>
      <w:r w:rsidR="00A27163">
        <w:rPr>
          <w:rFonts w:hint="cs"/>
          <w:rtl/>
        </w:rPr>
        <w:t>ً</w:t>
      </w:r>
      <w:r w:rsidRPr="009746DC">
        <w:rPr>
          <w:rtl/>
        </w:rPr>
        <w:t xml:space="preserve"> قوم بغير إذن </w:t>
      </w:r>
      <w:r w:rsidR="00406F49">
        <w:rPr>
          <w:rtl/>
        </w:rPr>
        <w:t xml:space="preserve">الإمام </w:t>
      </w:r>
      <w:r w:rsidRPr="009746DC">
        <w:rPr>
          <w:rtl/>
        </w:rPr>
        <w:t>فغنموا كانت الغنيمة كلها</w:t>
      </w:r>
    </w:p>
    <w:p w:rsidR="008930D5" w:rsidRDefault="008930D5" w:rsidP="008930D5">
      <w:pPr>
        <w:pStyle w:val="libNormal"/>
        <w:rPr>
          <w:rtl/>
        </w:rPr>
      </w:pPr>
      <w:r>
        <w:rPr>
          <w:rtl/>
        </w:rPr>
        <w:br w:type="page"/>
      </w:r>
    </w:p>
    <w:p w:rsidR="00B717C7" w:rsidRPr="009746DC" w:rsidRDefault="00B717C7" w:rsidP="00A27163">
      <w:pPr>
        <w:pStyle w:val="libNormal"/>
        <w:rPr>
          <w:rtl/>
        </w:rPr>
      </w:pPr>
      <w:r>
        <w:rPr>
          <w:rtl/>
        </w:rPr>
        <w:lastRenderedPageBreak/>
        <w:t>و</w:t>
      </w:r>
      <w:r w:rsidR="00D8033E">
        <w:rPr>
          <w:rtl/>
        </w:rPr>
        <w:t>ان</w:t>
      </w:r>
      <w:r w:rsidR="00A27163">
        <w:rPr>
          <w:rFonts w:hint="cs"/>
          <w:rtl/>
        </w:rPr>
        <w:t>َّ</w:t>
      </w:r>
      <w:r w:rsidR="00D8033E">
        <w:rPr>
          <w:rtl/>
        </w:rPr>
        <w:t xml:space="preserve"> </w:t>
      </w:r>
      <w:r w:rsidRPr="009746DC">
        <w:rPr>
          <w:rtl/>
        </w:rPr>
        <w:t>محم</w:t>
      </w:r>
      <w:r w:rsidR="00A27163">
        <w:rPr>
          <w:rFonts w:hint="cs"/>
          <w:rtl/>
        </w:rPr>
        <w:t>ّ</w:t>
      </w:r>
      <w:r w:rsidRPr="009746DC">
        <w:rPr>
          <w:rtl/>
        </w:rPr>
        <w:t>دا</w:t>
      </w:r>
      <w:r w:rsidR="00A27163">
        <w:rPr>
          <w:rFonts w:hint="cs"/>
          <w:rtl/>
        </w:rPr>
        <w:t>ً</w:t>
      </w:r>
      <w:r w:rsidRPr="009746DC">
        <w:rPr>
          <w:rtl/>
        </w:rPr>
        <w:t xml:space="preserve"> رسول الله ف</w:t>
      </w:r>
      <w:r w:rsidR="00D8033E">
        <w:rPr>
          <w:rtl/>
        </w:rPr>
        <w:t>ان</w:t>
      </w:r>
      <w:r w:rsidR="00A27163">
        <w:rPr>
          <w:rFonts w:hint="cs"/>
          <w:rtl/>
        </w:rPr>
        <w:t>َّ</w:t>
      </w:r>
      <w:r w:rsidR="00D8033E">
        <w:rPr>
          <w:rtl/>
        </w:rPr>
        <w:t xml:space="preserve"> </w:t>
      </w:r>
      <w:r w:rsidRPr="009746DC">
        <w:rPr>
          <w:rtl/>
        </w:rPr>
        <w:t xml:space="preserve">لنا خمسه ولا يحل لأحد </w:t>
      </w:r>
      <w:r w:rsidR="00D8033E">
        <w:rPr>
          <w:rtl/>
        </w:rPr>
        <w:t xml:space="preserve">ان </w:t>
      </w:r>
      <w:r w:rsidRPr="009746DC">
        <w:rPr>
          <w:rtl/>
        </w:rPr>
        <w:t xml:space="preserve">يشتري من الخمس </w:t>
      </w:r>
      <w:r w:rsidR="000F65B1">
        <w:rPr>
          <w:rtl/>
        </w:rPr>
        <w:t>شيئاً</w:t>
      </w:r>
      <w:r w:rsidR="00F54854">
        <w:rPr>
          <w:rtl/>
        </w:rPr>
        <w:t xml:space="preserve"> </w:t>
      </w:r>
      <w:r w:rsidR="00FE5F86">
        <w:rPr>
          <w:rtl/>
        </w:rPr>
        <w:t xml:space="preserve">حتّى </w:t>
      </w:r>
      <w:r w:rsidRPr="009746DC">
        <w:rPr>
          <w:rtl/>
        </w:rPr>
        <w:t>يصل إلينا حق</w:t>
      </w:r>
      <w:r w:rsidR="00A27163">
        <w:rPr>
          <w:rFonts w:hint="cs"/>
          <w:rtl/>
        </w:rPr>
        <w:t>ّ</w:t>
      </w:r>
      <w:r w:rsidRPr="009746DC">
        <w:rPr>
          <w:rtl/>
        </w:rPr>
        <w:t>نا</w:t>
      </w:r>
      <w:r>
        <w:rPr>
          <w:rFonts w:hint="cs"/>
          <w:rtl/>
        </w:rPr>
        <w:t>.</w:t>
      </w:r>
    </w:p>
    <w:p w:rsidR="00B717C7" w:rsidRPr="009746DC" w:rsidRDefault="00B717C7" w:rsidP="0018690A">
      <w:pPr>
        <w:pStyle w:val="libNormal"/>
        <w:rPr>
          <w:rtl/>
        </w:rPr>
      </w:pPr>
      <w:r w:rsidRPr="009746DC">
        <w:rPr>
          <w:rtl/>
        </w:rPr>
        <w:t>15</w:t>
      </w:r>
      <w:r>
        <w:rPr>
          <w:rtl/>
        </w:rPr>
        <w:t xml:space="preserve"> </w:t>
      </w:r>
      <w:r w:rsidR="003928AF">
        <w:rPr>
          <w:rtl/>
        </w:rPr>
        <w:t>-</w:t>
      </w:r>
      <w:r>
        <w:rPr>
          <w:rtl/>
        </w:rPr>
        <w:t xml:space="preserve"> </w:t>
      </w:r>
      <w:r w:rsidRPr="009746DC">
        <w:rPr>
          <w:rtl/>
        </w:rPr>
        <w:t xml:space="preserve">أحمد بن </w:t>
      </w:r>
      <w:r w:rsidR="00551E04">
        <w:rPr>
          <w:rtl/>
        </w:rPr>
        <w:t xml:space="preserve">محمّد </w:t>
      </w:r>
      <w:r w:rsidRPr="009746DC">
        <w:rPr>
          <w:rtl/>
        </w:rPr>
        <w:t xml:space="preserve">، عن </w:t>
      </w:r>
      <w:r w:rsidR="00551E04">
        <w:rPr>
          <w:rtl/>
        </w:rPr>
        <w:t xml:space="preserve">محمّد </w:t>
      </w:r>
      <w:r w:rsidRPr="009746DC">
        <w:rPr>
          <w:rtl/>
        </w:rPr>
        <w:t>بن سن</w:t>
      </w:r>
      <w:r w:rsidR="00D8033E">
        <w:rPr>
          <w:rtl/>
        </w:rPr>
        <w:t xml:space="preserve">ان </w:t>
      </w:r>
      <w:r w:rsidRPr="009746DC">
        <w:rPr>
          <w:rtl/>
        </w:rPr>
        <w:t xml:space="preserve">، عن يونس بن يعقوب ، عن عبد العزيز بن نافع قال طلبنا الإذن </w:t>
      </w:r>
      <w:r w:rsidR="00D83B35">
        <w:rPr>
          <w:rtl/>
        </w:rPr>
        <w:t xml:space="preserve">علىّ </w:t>
      </w:r>
      <w:r w:rsidRPr="009746DC">
        <w:rPr>
          <w:rtl/>
        </w:rPr>
        <w:t xml:space="preserve">أبي عبد الله </w:t>
      </w:r>
      <w:r w:rsidR="00850EDE">
        <w:rPr>
          <w:rStyle w:val="libAlaemChar"/>
          <w:rtl/>
        </w:rPr>
        <w:t xml:space="preserve">عليه‌السلام </w:t>
      </w:r>
      <w:r w:rsidRPr="009746DC">
        <w:rPr>
          <w:rtl/>
        </w:rPr>
        <w:t>وأرسلنا إليه فأرسل إلينا ادخلوا اثنين اثنين</w:t>
      </w:r>
      <w:r w:rsidR="0018690A">
        <w:rPr>
          <w:rtl/>
        </w:rPr>
        <w:t xml:space="preserve"> فدخلت أنا ورجل معي فقلت للرجل </w:t>
      </w:r>
      <w:r w:rsidR="0018690A">
        <w:rPr>
          <w:rFonts w:hint="cs"/>
          <w:rtl/>
        </w:rPr>
        <w:t>: اُ</w:t>
      </w:r>
      <w:r w:rsidRPr="009746DC">
        <w:rPr>
          <w:rtl/>
        </w:rPr>
        <w:t>حب</w:t>
      </w:r>
      <w:r w:rsidR="0018690A">
        <w:rPr>
          <w:rFonts w:hint="cs"/>
          <w:rtl/>
        </w:rPr>
        <w:t>ّ</w:t>
      </w:r>
      <w:r w:rsidRPr="009746DC">
        <w:rPr>
          <w:rtl/>
        </w:rPr>
        <w:t xml:space="preserve"> </w:t>
      </w:r>
      <w:r w:rsidR="00D8033E">
        <w:rPr>
          <w:rtl/>
        </w:rPr>
        <w:t xml:space="preserve">ان </w:t>
      </w:r>
      <w:r w:rsidRPr="009746DC">
        <w:rPr>
          <w:rtl/>
        </w:rPr>
        <w:t>تستأذن بالمسألة</w:t>
      </w:r>
      <w:r>
        <w:rPr>
          <w:rtl/>
        </w:rPr>
        <w:t xml:space="preserve"> </w:t>
      </w:r>
      <w:r w:rsidRPr="009746DC">
        <w:rPr>
          <w:rtl/>
        </w:rPr>
        <w:t xml:space="preserve">فقال نعم فقال له جعلت فداك </w:t>
      </w:r>
      <w:r w:rsidR="00D8033E">
        <w:rPr>
          <w:rtl/>
        </w:rPr>
        <w:t>ان</w:t>
      </w:r>
      <w:r w:rsidR="0018690A">
        <w:rPr>
          <w:rFonts w:hint="cs"/>
          <w:rtl/>
        </w:rPr>
        <w:t>َّ</w:t>
      </w:r>
      <w:r w:rsidR="00D8033E">
        <w:rPr>
          <w:rtl/>
        </w:rPr>
        <w:t xml:space="preserve"> </w:t>
      </w:r>
      <w:r w:rsidRPr="009746DC">
        <w:rPr>
          <w:rtl/>
        </w:rPr>
        <w:t xml:space="preserve">أبي </w:t>
      </w:r>
      <w:r w:rsidR="00551E04">
        <w:rPr>
          <w:rtl/>
        </w:rPr>
        <w:t xml:space="preserve">كان </w:t>
      </w:r>
      <w:r w:rsidR="00F54854">
        <w:rPr>
          <w:rtl/>
        </w:rPr>
        <w:t xml:space="preserve">ممّن </w:t>
      </w:r>
      <w:r w:rsidRPr="009746DC">
        <w:rPr>
          <w:rtl/>
        </w:rPr>
        <w:t xml:space="preserve">سباه بنو أمية قد علمت </w:t>
      </w:r>
      <w:r w:rsidR="00D8033E">
        <w:rPr>
          <w:rtl/>
        </w:rPr>
        <w:t>ان</w:t>
      </w:r>
      <w:r w:rsidR="0018690A">
        <w:rPr>
          <w:rFonts w:hint="cs"/>
          <w:rtl/>
        </w:rPr>
        <w:t>َّ</w:t>
      </w:r>
      <w:r w:rsidR="00D8033E">
        <w:rPr>
          <w:rtl/>
        </w:rPr>
        <w:t xml:space="preserve"> </w:t>
      </w:r>
      <w:r w:rsidRPr="009746DC">
        <w:rPr>
          <w:rtl/>
        </w:rPr>
        <w:t xml:space="preserve">بني أمية لم يكن لهم </w:t>
      </w:r>
      <w:r w:rsidR="00D8033E">
        <w:rPr>
          <w:rtl/>
        </w:rPr>
        <w:t xml:space="preserve">ان </w:t>
      </w:r>
      <w:r w:rsidRPr="009746DC">
        <w:rPr>
          <w:rtl/>
        </w:rPr>
        <w:t>يحر</w:t>
      </w:r>
      <w:r w:rsidR="0018690A">
        <w:rPr>
          <w:rFonts w:hint="cs"/>
          <w:rtl/>
        </w:rPr>
        <w:t>ّ</w:t>
      </w:r>
      <w:r w:rsidRPr="009746DC">
        <w:rPr>
          <w:rtl/>
        </w:rPr>
        <w:t>موا ولا يحل</w:t>
      </w:r>
      <w:r w:rsidR="0018690A">
        <w:rPr>
          <w:rFonts w:hint="cs"/>
          <w:rtl/>
        </w:rPr>
        <w:t>ّ</w:t>
      </w:r>
      <w:r w:rsidRPr="009746DC">
        <w:rPr>
          <w:rtl/>
        </w:rPr>
        <w:t>لوا ولم يكن لهم مما في أيديهم قليل ولا</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A27163">
      <w:pPr>
        <w:pStyle w:val="libNormal"/>
        <w:rPr>
          <w:rtl/>
        </w:rPr>
      </w:pPr>
      <w:r w:rsidRPr="009746DC">
        <w:rPr>
          <w:rtl/>
        </w:rPr>
        <w:t>لل</w:t>
      </w:r>
      <w:r w:rsidR="00AA7D34">
        <w:rPr>
          <w:rtl/>
        </w:rPr>
        <w:t xml:space="preserve">إمام </w:t>
      </w:r>
      <w:r w:rsidRPr="009746DC">
        <w:rPr>
          <w:rtl/>
        </w:rPr>
        <w:t>، فإذا غزوا بأ</w:t>
      </w:r>
      <w:r w:rsidR="00850EDE">
        <w:rPr>
          <w:rtl/>
        </w:rPr>
        <w:t xml:space="preserve">مرّ </w:t>
      </w:r>
      <w:r w:rsidR="00406F49">
        <w:rPr>
          <w:rtl/>
        </w:rPr>
        <w:t xml:space="preserve">الإمام </w:t>
      </w:r>
      <w:r w:rsidRPr="009746DC">
        <w:rPr>
          <w:rtl/>
        </w:rPr>
        <w:t xml:space="preserve">فغنموا </w:t>
      </w:r>
      <w:r w:rsidR="00551E04">
        <w:rPr>
          <w:rtl/>
        </w:rPr>
        <w:t xml:space="preserve">كان </w:t>
      </w:r>
      <w:r w:rsidRPr="009746DC">
        <w:rPr>
          <w:rtl/>
        </w:rPr>
        <w:t>لل</w:t>
      </w:r>
      <w:r w:rsidR="00AA7D34">
        <w:rPr>
          <w:rtl/>
        </w:rPr>
        <w:t xml:space="preserve">إمام </w:t>
      </w:r>
      <w:r w:rsidRPr="009746DC">
        <w:rPr>
          <w:rtl/>
        </w:rPr>
        <w:t>الخمس ، وفيه ضعف ، والأول لا يخلو عن قو</w:t>
      </w:r>
      <w:r w:rsidR="0018690A">
        <w:rPr>
          <w:rFonts w:hint="cs"/>
          <w:rtl/>
        </w:rPr>
        <w:t>ّ</w:t>
      </w:r>
      <w:r w:rsidRPr="009746DC">
        <w:rPr>
          <w:rtl/>
        </w:rPr>
        <w:t>ة.</w:t>
      </w:r>
    </w:p>
    <w:p w:rsidR="00B717C7" w:rsidRPr="009746DC" w:rsidRDefault="00B717C7" w:rsidP="00A27163">
      <w:pPr>
        <w:pStyle w:val="libNormal"/>
        <w:rPr>
          <w:rtl/>
        </w:rPr>
      </w:pPr>
      <w:r w:rsidRPr="009746DC">
        <w:rPr>
          <w:rtl/>
        </w:rPr>
        <w:t>و</w:t>
      </w:r>
      <w:r w:rsidR="00850EDE">
        <w:rPr>
          <w:rtl/>
        </w:rPr>
        <w:t xml:space="preserve">يدلّ </w:t>
      </w:r>
      <w:r w:rsidR="00E43AE8">
        <w:rPr>
          <w:rtl/>
        </w:rPr>
        <w:t>أيضاً</w:t>
      </w:r>
      <w:r w:rsidR="00551E04">
        <w:rPr>
          <w:rtl/>
        </w:rPr>
        <w:t xml:space="preserve"> </w:t>
      </w:r>
      <w:r w:rsidR="00D83B35">
        <w:rPr>
          <w:rtl/>
        </w:rPr>
        <w:t xml:space="preserve">علىّ </w:t>
      </w:r>
      <w:r w:rsidRPr="009746DC">
        <w:rPr>
          <w:rtl/>
        </w:rPr>
        <w:t>عدم جواز شراء مال لم يخم</w:t>
      </w:r>
      <w:r w:rsidR="0018690A">
        <w:rPr>
          <w:rFonts w:hint="cs"/>
          <w:rtl/>
        </w:rPr>
        <w:t>ّ</w:t>
      </w:r>
      <w:r w:rsidRPr="009746DC">
        <w:rPr>
          <w:rtl/>
        </w:rPr>
        <w:t xml:space="preserve">س </w:t>
      </w:r>
      <w:r w:rsidR="000164B7">
        <w:rPr>
          <w:rtl/>
        </w:rPr>
        <w:t xml:space="preserve">إلّا </w:t>
      </w:r>
      <w:r w:rsidR="00D8033E">
        <w:rPr>
          <w:rtl/>
        </w:rPr>
        <w:t xml:space="preserve">ان </w:t>
      </w:r>
      <w:r w:rsidRPr="009746DC">
        <w:rPr>
          <w:rtl/>
        </w:rPr>
        <w:t>يؤد</w:t>
      </w:r>
      <w:r w:rsidR="0018690A">
        <w:rPr>
          <w:rFonts w:hint="cs"/>
          <w:rtl/>
        </w:rPr>
        <w:t>ّ</w:t>
      </w:r>
      <w:r w:rsidRPr="009746DC">
        <w:rPr>
          <w:rtl/>
        </w:rPr>
        <w:t>ى الخمس ، وقد عرفت أن</w:t>
      </w:r>
      <w:r w:rsidR="0018690A">
        <w:rPr>
          <w:rFonts w:hint="cs"/>
          <w:rtl/>
        </w:rPr>
        <w:t>ّ</w:t>
      </w:r>
      <w:r w:rsidRPr="009746DC">
        <w:rPr>
          <w:rtl/>
        </w:rPr>
        <w:t>ه مم</w:t>
      </w:r>
      <w:r w:rsidR="0018690A">
        <w:rPr>
          <w:rFonts w:hint="cs"/>
          <w:rtl/>
        </w:rPr>
        <w:t>ّ</w:t>
      </w:r>
      <w:r w:rsidRPr="009746DC">
        <w:rPr>
          <w:rtl/>
        </w:rPr>
        <w:t>ا استثناه أكثر الأصحاب مم</w:t>
      </w:r>
      <w:r w:rsidR="0018690A">
        <w:rPr>
          <w:rFonts w:hint="cs"/>
          <w:rtl/>
        </w:rPr>
        <w:t>ّ</w:t>
      </w:r>
      <w:r w:rsidRPr="009746DC">
        <w:rPr>
          <w:rtl/>
        </w:rPr>
        <w:t>ا يجب فيه الخمس وحكموا بإباحته في زم</w:t>
      </w:r>
      <w:r w:rsidR="00D8033E">
        <w:rPr>
          <w:rtl/>
        </w:rPr>
        <w:t xml:space="preserve">ان </w:t>
      </w:r>
      <w:r w:rsidRPr="009746DC">
        <w:rPr>
          <w:rtl/>
        </w:rPr>
        <w:t>الغيبة.</w:t>
      </w:r>
    </w:p>
    <w:p w:rsidR="00B717C7" w:rsidRPr="009746DC" w:rsidRDefault="00B717C7" w:rsidP="00A27163">
      <w:pPr>
        <w:pStyle w:val="libNormal"/>
        <w:rPr>
          <w:rtl/>
        </w:rPr>
      </w:pPr>
      <w:r w:rsidRPr="00AD397A">
        <w:rPr>
          <w:rStyle w:val="libBold1Char"/>
          <w:rtl/>
        </w:rPr>
        <w:t>الحديث الخامس عشر :</w:t>
      </w:r>
      <w:r w:rsidRPr="009746DC">
        <w:rPr>
          <w:rtl/>
        </w:rPr>
        <w:t xml:space="preserve"> ضعيف </w:t>
      </w:r>
      <w:r w:rsidR="00D83B35">
        <w:rPr>
          <w:rtl/>
        </w:rPr>
        <w:t xml:space="preserve">علىّ </w:t>
      </w:r>
      <w:r w:rsidRPr="009746DC">
        <w:rPr>
          <w:rtl/>
        </w:rPr>
        <w:t>المشهور.</w:t>
      </w:r>
    </w:p>
    <w:p w:rsidR="00B717C7" w:rsidRPr="009746DC" w:rsidRDefault="00B717C7" w:rsidP="00A27163">
      <w:pPr>
        <w:pStyle w:val="libNormal"/>
        <w:rPr>
          <w:rtl/>
        </w:rPr>
      </w:pPr>
      <w:r w:rsidRPr="00C875FB">
        <w:rPr>
          <w:rtl/>
        </w:rPr>
        <w:t>« اثنين اثنين »</w:t>
      </w:r>
      <w:r w:rsidRPr="009746DC">
        <w:rPr>
          <w:rtl/>
        </w:rPr>
        <w:t xml:space="preserve"> لا أزيد ليجيب كل</w:t>
      </w:r>
      <w:r w:rsidR="0018690A">
        <w:rPr>
          <w:rFonts w:hint="cs"/>
          <w:rtl/>
        </w:rPr>
        <w:t>ّ</w:t>
      </w:r>
      <w:r w:rsidRPr="009746DC">
        <w:rPr>
          <w:rtl/>
        </w:rPr>
        <w:t xml:space="preserve">ا منهم بما يناسبه ، وإنما لم يقل </w:t>
      </w:r>
      <w:r w:rsidR="00EF61DC">
        <w:rPr>
          <w:rtl/>
        </w:rPr>
        <w:t xml:space="preserve">واحداً واحداً </w:t>
      </w:r>
      <w:r w:rsidRPr="009746DC">
        <w:rPr>
          <w:rtl/>
        </w:rPr>
        <w:t>لئلا يتوه</w:t>
      </w:r>
      <w:r w:rsidR="0018690A">
        <w:rPr>
          <w:rFonts w:hint="cs"/>
          <w:rtl/>
        </w:rPr>
        <w:t>ّ</w:t>
      </w:r>
      <w:r w:rsidRPr="009746DC">
        <w:rPr>
          <w:rtl/>
        </w:rPr>
        <w:t xml:space="preserve">م </w:t>
      </w:r>
      <w:r w:rsidR="00D8033E">
        <w:rPr>
          <w:rtl/>
        </w:rPr>
        <w:t>ان</w:t>
      </w:r>
      <w:r w:rsidR="0018690A">
        <w:rPr>
          <w:rFonts w:hint="cs"/>
          <w:rtl/>
        </w:rPr>
        <w:t>ّ</w:t>
      </w:r>
      <w:r w:rsidR="00D8033E">
        <w:rPr>
          <w:rtl/>
        </w:rPr>
        <w:t xml:space="preserve"> </w:t>
      </w:r>
      <w:r w:rsidRPr="009746DC">
        <w:rPr>
          <w:rtl/>
        </w:rPr>
        <w:t>له سر</w:t>
      </w:r>
      <w:r w:rsidR="0018690A">
        <w:rPr>
          <w:rFonts w:hint="cs"/>
          <w:rtl/>
        </w:rPr>
        <w:t>ّ</w:t>
      </w:r>
      <w:r w:rsidRPr="009746DC">
        <w:rPr>
          <w:rtl/>
        </w:rPr>
        <w:t xml:space="preserve"> يسر</w:t>
      </w:r>
      <w:r w:rsidR="0018690A">
        <w:rPr>
          <w:rFonts w:hint="cs"/>
          <w:rtl/>
        </w:rPr>
        <w:t>ّ</w:t>
      </w:r>
      <w:r w:rsidRPr="009746DC">
        <w:rPr>
          <w:rtl/>
        </w:rPr>
        <w:t>ه إليهم تقي</w:t>
      </w:r>
      <w:r w:rsidR="0018690A">
        <w:rPr>
          <w:rFonts w:hint="cs"/>
          <w:rtl/>
        </w:rPr>
        <w:t>ّ</w:t>
      </w:r>
      <w:r w:rsidRPr="009746DC">
        <w:rPr>
          <w:rtl/>
        </w:rPr>
        <w:t>ة ، أو لعلمه ب</w:t>
      </w:r>
      <w:r w:rsidR="00D8033E">
        <w:rPr>
          <w:rtl/>
        </w:rPr>
        <w:t>ان</w:t>
      </w:r>
      <w:r w:rsidR="0018690A">
        <w:rPr>
          <w:rFonts w:hint="cs"/>
          <w:rtl/>
        </w:rPr>
        <w:t>ّ</w:t>
      </w:r>
      <w:r w:rsidR="00D8033E">
        <w:rPr>
          <w:rtl/>
        </w:rPr>
        <w:t xml:space="preserve"> </w:t>
      </w:r>
      <w:r w:rsidRPr="009746DC">
        <w:rPr>
          <w:rtl/>
        </w:rPr>
        <w:t>الذين يدخل</w:t>
      </w:r>
      <w:r w:rsidR="00D8033E">
        <w:rPr>
          <w:rtl/>
        </w:rPr>
        <w:t xml:space="preserve">ان </w:t>
      </w:r>
      <w:r w:rsidRPr="009746DC">
        <w:rPr>
          <w:rtl/>
        </w:rPr>
        <w:t>عليه أولا متناسب</w:t>
      </w:r>
      <w:r w:rsidR="00D8033E">
        <w:rPr>
          <w:rtl/>
        </w:rPr>
        <w:t xml:space="preserve">ان </w:t>
      </w:r>
      <w:r w:rsidRPr="009746DC">
        <w:rPr>
          <w:rtl/>
        </w:rPr>
        <w:t>في الحال</w:t>
      </w:r>
      <w:r>
        <w:rPr>
          <w:rtl/>
        </w:rPr>
        <w:t xml:space="preserve"> </w:t>
      </w:r>
      <w:r w:rsidRPr="00C875FB">
        <w:rPr>
          <w:rtl/>
        </w:rPr>
        <w:t xml:space="preserve">« </w:t>
      </w:r>
      <w:r w:rsidR="00D8033E">
        <w:rPr>
          <w:rtl/>
        </w:rPr>
        <w:t xml:space="preserve">ان </w:t>
      </w:r>
      <w:r w:rsidRPr="00C875FB">
        <w:rPr>
          <w:rtl/>
        </w:rPr>
        <w:t>تحل</w:t>
      </w:r>
      <w:r w:rsidR="0018690A">
        <w:rPr>
          <w:rFonts w:hint="cs"/>
          <w:rtl/>
        </w:rPr>
        <w:t>ّ</w:t>
      </w:r>
      <w:r w:rsidRPr="00C875FB">
        <w:rPr>
          <w:rtl/>
        </w:rPr>
        <w:t xml:space="preserve"> بالمسألة »</w:t>
      </w:r>
      <w:r w:rsidRPr="009746DC">
        <w:rPr>
          <w:rtl/>
        </w:rPr>
        <w:t xml:space="preserve"> </w:t>
      </w:r>
      <w:r w:rsidRPr="00A27163">
        <w:rPr>
          <w:rStyle w:val="libFootnotenumChar"/>
          <w:rtl/>
        </w:rPr>
        <w:t>(1)</w:t>
      </w:r>
      <w:r w:rsidRPr="009746DC">
        <w:rPr>
          <w:rtl/>
        </w:rPr>
        <w:t xml:space="preserve"> من الحلول بمعنى النزول ، والباء للظرفي</w:t>
      </w:r>
      <w:r w:rsidR="0018690A">
        <w:rPr>
          <w:rFonts w:hint="cs"/>
          <w:rtl/>
        </w:rPr>
        <w:t>ّ</w:t>
      </w:r>
      <w:r w:rsidRPr="009746DC">
        <w:rPr>
          <w:rtl/>
        </w:rPr>
        <w:t>ة المجازي</w:t>
      </w:r>
      <w:r w:rsidR="0018690A">
        <w:rPr>
          <w:rFonts w:hint="cs"/>
          <w:rtl/>
        </w:rPr>
        <w:t>ّ</w:t>
      </w:r>
      <w:r w:rsidRPr="009746DC">
        <w:rPr>
          <w:rtl/>
        </w:rPr>
        <w:t>ة أو من الحل</w:t>
      </w:r>
      <w:r w:rsidR="0018690A">
        <w:rPr>
          <w:rFonts w:hint="cs"/>
          <w:rtl/>
        </w:rPr>
        <w:t>ّ</w:t>
      </w:r>
      <w:r w:rsidRPr="009746DC">
        <w:rPr>
          <w:rtl/>
        </w:rPr>
        <w:t xml:space="preserve"> ضد</w:t>
      </w:r>
      <w:r w:rsidR="0018690A">
        <w:rPr>
          <w:rFonts w:hint="cs"/>
          <w:rtl/>
        </w:rPr>
        <w:t>ّ</w:t>
      </w:r>
      <w:r w:rsidRPr="009746DC">
        <w:rPr>
          <w:rtl/>
        </w:rPr>
        <w:t xml:space="preserve"> العقد أي تحل عقدة السكوت بالسؤال أو عقدة الإشكال به ، أو تشرع بالمسألة من قولهم حل</w:t>
      </w:r>
      <w:r w:rsidR="0018690A">
        <w:rPr>
          <w:rFonts w:hint="cs"/>
          <w:rtl/>
        </w:rPr>
        <w:t>ّ</w:t>
      </w:r>
      <w:r w:rsidRPr="009746DC">
        <w:rPr>
          <w:rtl/>
        </w:rPr>
        <w:t xml:space="preserve"> أي عدا أو </w:t>
      </w:r>
      <w:r w:rsidR="00D83B35">
        <w:rPr>
          <w:rtl/>
        </w:rPr>
        <w:t xml:space="preserve">علىّ </w:t>
      </w:r>
      <w:r w:rsidRPr="009746DC">
        <w:rPr>
          <w:rtl/>
        </w:rPr>
        <w:t>بناء الأفعال من الإحلال ضد</w:t>
      </w:r>
      <w:r w:rsidR="0018690A">
        <w:rPr>
          <w:rFonts w:hint="cs"/>
          <w:rtl/>
        </w:rPr>
        <w:t>ّ</w:t>
      </w:r>
      <w:r w:rsidRPr="009746DC">
        <w:rPr>
          <w:rtl/>
        </w:rPr>
        <w:t xml:space="preserve"> التحريم أي تحلل أموالك عليك بالمسألة</w:t>
      </w:r>
      <w:r w:rsidRPr="00C875FB">
        <w:rPr>
          <w:rtl/>
        </w:rPr>
        <w:t xml:space="preserve"> « ما أنا فيه »</w:t>
      </w:r>
      <w:r w:rsidRPr="009746DC">
        <w:rPr>
          <w:rtl/>
        </w:rPr>
        <w:t xml:space="preserve"> قيل : هو بدل عقلي وعبارة عن انتظ</w:t>
      </w:r>
      <w:r w:rsidR="0018690A">
        <w:rPr>
          <w:rFonts w:hint="cs"/>
          <w:rtl/>
        </w:rPr>
        <w:t>ا</w:t>
      </w:r>
      <w:r w:rsidR="0018690A">
        <w:rPr>
          <w:rtl/>
        </w:rPr>
        <w:t>م</w:t>
      </w:r>
      <w:r w:rsidR="00551E04">
        <w:rPr>
          <w:rtl/>
        </w:rPr>
        <w:t xml:space="preserve"> </w:t>
      </w:r>
      <w:r w:rsidRPr="009746DC">
        <w:rPr>
          <w:rtl/>
        </w:rPr>
        <w:t xml:space="preserve">الأحوال في القول والفعل ، وهو معيار العقل وقيل : هو بدل عن « ما » أو عن فاعل يكاد ، وأقول : </w:t>
      </w:r>
      <w:r w:rsidR="00B613C2">
        <w:rPr>
          <w:rtl/>
        </w:rPr>
        <w:t xml:space="preserve">لعلّ </w:t>
      </w:r>
      <w:r w:rsidRPr="009746DC">
        <w:rPr>
          <w:rtl/>
        </w:rPr>
        <w:t>الأظهر أن</w:t>
      </w:r>
      <w:r w:rsidR="0018690A">
        <w:rPr>
          <w:rFonts w:hint="cs"/>
          <w:rtl/>
        </w:rPr>
        <w:t>ّ</w:t>
      </w:r>
      <w:r w:rsidRPr="009746DC">
        <w:rPr>
          <w:rtl/>
        </w:rPr>
        <w:t>ه فاعل يفسد من قبيل وضع الظاهر موضع المض</w:t>
      </w:r>
      <w:r w:rsidR="00850EDE">
        <w:rPr>
          <w:rtl/>
        </w:rPr>
        <w:t xml:space="preserve">مرّ </w:t>
      </w:r>
      <w:r w:rsidRPr="009746DC">
        <w:rPr>
          <w:rtl/>
        </w:rPr>
        <w:t>وهو شائع.</w:t>
      </w:r>
    </w:p>
    <w:p w:rsidR="00B717C7" w:rsidRPr="009746DC" w:rsidRDefault="00B717C7" w:rsidP="00A27163">
      <w:pPr>
        <w:pStyle w:val="libLine"/>
        <w:rPr>
          <w:rtl/>
        </w:rPr>
      </w:pPr>
      <w:r w:rsidRPr="009746DC">
        <w:rPr>
          <w:rtl/>
        </w:rPr>
        <w:t>__________________</w:t>
      </w:r>
    </w:p>
    <w:p w:rsidR="00B717C7" w:rsidRPr="009746DC" w:rsidRDefault="00B717C7" w:rsidP="00A27163">
      <w:pPr>
        <w:pStyle w:val="libFootnote0"/>
        <w:rPr>
          <w:rtl/>
          <w:lang w:bidi="fa-IR"/>
        </w:rPr>
      </w:pPr>
      <w:r>
        <w:rPr>
          <w:rtl/>
        </w:rPr>
        <w:t>(</w:t>
      </w:r>
      <w:r w:rsidRPr="009746DC">
        <w:rPr>
          <w:rtl/>
        </w:rPr>
        <w:t xml:space="preserve">1) كذا في النسخ وفي المتن « </w:t>
      </w:r>
      <w:r w:rsidR="00D8033E">
        <w:rPr>
          <w:rtl/>
        </w:rPr>
        <w:t xml:space="preserve">ان </w:t>
      </w:r>
      <w:r w:rsidRPr="009746DC">
        <w:rPr>
          <w:rtl/>
        </w:rPr>
        <w:t>تستأذن بالمسئلة » وهو لا يحتاج إلى هذه ال</w:t>
      </w:r>
      <w:r w:rsidR="00710CB8">
        <w:rPr>
          <w:rtl/>
        </w:rPr>
        <w:t>تكلّف</w:t>
      </w:r>
      <w:r w:rsidRPr="009746DC">
        <w:rPr>
          <w:rtl/>
        </w:rPr>
        <w:t>ات</w:t>
      </w:r>
    </w:p>
    <w:p w:rsidR="008930D5" w:rsidRDefault="008930D5" w:rsidP="008930D5">
      <w:pPr>
        <w:pStyle w:val="libNormal"/>
        <w:rPr>
          <w:rtl/>
        </w:rPr>
      </w:pPr>
      <w:r>
        <w:rPr>
          <w:rtl/>
        </w:rPr>
        <w:br w:type="page"/>
      </w:r>
    </w:p>
    <w:p w:rsidR="00B717C7" w:rsidRPr="009746DC" w:rsidRDefault="00B717C7" w:rsidP="0018690A">
      <w:pPr>
        <w:pStyle w:val="libNormal"/>
        <w:rPr>
          <w:rtl/>
        </w:rPr>
      </w:pPr>
      <w:r w:rsidRPr="009746DC">
        <w:rPr>
          <w:rtl/>
        </w:rPr>
        <w:lastRenderedPageBreak/>
        <w:t>كثير وإن</w:t>
      </w:r>
      <w:r w:rsidR="0018690A">
        <w:rPr>
          <w:rFonts w:hint="cs"/>
          <w:rtl/>
        </w:rPr>
        <w:t>ّ</w:t>
      </w:r>
      <w:r w:rsidRPr="009746DC">
        <w:rPr>
          <w:rtl/>
        </w:rPr>
        <w:t>ما ذلك لكم فإذا ذكرت</w:t>
      </w:r>
      <w:r w:rsidR="0018690A">
        <w:rPr>
          <w:rFonts w:hint="cs"/>
          <w:rtl/>
        </w:rPr>
        <w:t xml:space="preserve"> [</w:t>
      </w:r>
      <w:r w:rsidRPr="009746DC">
        <w:rPr>
          <w:rtl/>
        </w:rPr>
        <w:t xml:space="preserve"> رد</w:t>
      </w:r>
      <w:r w:rsidR="0018690A">
        <w:rPr>
          <w:rFonts w:hint="cs"/>
          <w:rtl/>
        </w:rPr>
        <w:t>َّ</w:t>
      </w:r>
      <w:r w:rsidRPr="009746DC">
        <w:rPr>
          <w:rtl/>
        </w:rPr>
        <w:t xml:space="preserve"> </w:t>
      </w:r>
      <w:r w:rsidR="0018690A">
        <w:rPr>
          <w:rFonts w:hint="cs"/>
          <w:rtl/>
        </w:rPr>
        <w:t xml:space="preserve">] </w:t>
      </w:r>
      <w:r w:rsidR="00511401">
        <w:rPr>
          <w:rtl/>
        </w:rPr>
        <w:t xml:space="preserve">الّذي </w:t>
      </w:r>
      <w:r w:rsidRPr="009746DC">
        <w:rPr>
          <w:rtl/>
        </w:rPr>
        <w:t xml:space="preserve">كنت فيه دخلني من ذلك ما يكاد يفسد </w:t>
      </w:r>
      <w:r w:rsidR="00551E04">
        <w:rPr>
          <w:rtl/>
        </w:rPr>
        <w:t xml:space="preserve">عليّ </w:t>
      </w:r>
      <w:r w:rsidRPr="009746DC">
        <w:rPr>
          <w:rtl/>
        </w:rPr>
        <w:t>عقلي ما أنا فيه فقال له أنت في حل</w:t>
      </w:r>
      <w:r w:rsidR="00853C78">
        <w:rPr>
          <w:rFonts w:hint="cs"/>
          <w:rtl/>
        </w:rPr>
        <w:t>ّ</w:t>
      </w:r>
      <w:r w:rsidRPr="009746DC">
        <w:rPr>
          <w:rtl/>
        </w:rPr>
        <w:t xml:space="preserve"> مما </w:t>
      </w:r>
      <w:r w:rsidR="00551E04">
        <w:rPr>
          <w:rtl/>
        </w:rPr>
        <w:t xml:space="preserve">كان </w:t>
      </w:r>
      <w:r w:rsidRPr="009746DC">
        <w:rPr>
          <w:rtl/>
        </w:rPr>
        <w:t>من ذلك و</w:t>
      </w:r>
      <w:r w:rsidR="006A0B61">
        <w:rPr>
          <w:rtl/>
        </w:rPr>
        <w:t xml:space="preserve">كلّ </w:t>
      </w:r>
      <w:r w:rsidRPr="009746DC">
        <w:rPr>
          <w:rtl/>
        </w:rPr>
        <w:t xml:space="preserve">من </w:t>
      </w:r>
      <w:r w:rsidR="00551E04">
        <w:rPr>
          <w:rtl/>
        </w:rPr>
        <w:t xml:space="preserve">كان </w:t>
      </w:r>
      <w:r w:rsidRPr="009746DC">
        <w:rPr>
          <w:rtl/>
        </w:rPr>
        <w:t>في مثل حالك من ورائي فهو في حل</w:t>
      </w:r>
      <w:r w:rsidR="00853C78">
        <w:rPr>
          <w:rFonts w:hint="cs"/>
          <w:rtl/>
        </w:rPr>
        <w:t>ّ</w:t>
      </w:r>
      <w:r w:rsidRPr="009746DC">
        <w:rPr>
          <w:rtl/>
        </w:rPr>
        <w:t xml:space="preserve"> من ذلك </w:t>
      </w:r>
      <w:r w:rsidR="00853C78">
        <w:rPr>
          <w:rFonts w:hint="cs"/>
          <w:rtl/>
        </w:rPr>
        <w:t xml:space="preserve">، </w:t>
      </w:r>
      <w:r w:rsidRPr="009746DC">
        <w:rPr>
          <w:rtl/>
        </w:rPr>
        <w:t xml:space="preserve">قال </w:t>
      </w:r>
      <w:r w:rsidR="00853C78">
        <w:rPr>
          <w:rFonts w:hint="cs"/>
          <w:rtl/>
        </w:rPr>
        <w:t xml:space="preserve">: </w:t>
      </w:r>
      <w:r w:rsidRPr="009746DC">
        <w:rPr>
          <w:rtl/>
        </w:rPr>
        <w:t xml:space="preserve">فقمنا وخرجنا فسبقنا معتب إلى النفر القعود الذين ينتظرون إذن أبي عبد الله </w:t>
      </w:r>
      <w:r w:rsidR="00850EDE">
        <w:rPr>
          <w:rStyle w:val="libAlaemChar"/>
          <w:rtl/>
        </w:rPr>
        <w:t xml:space="preserve">عليه‌السلام </w:t>
      </w:r>
      <w:r w:rsidRPr="009746DC">
        <w:rPr>
          <w:rtl/>
        </w:rPr>
        <w:t xml:space="preserve">فقال لهم قد ظفر عبد العزيز بن نافع بشيء ما ظفر بمثله أحد </w:t>
      </w:r>
      <w:r w:rsidR="00B91600">
        <w:rPr>
          <w:rtl/>
        </w:rPr>
        <w:t xml:space="preserve">قطّ </w:t>
      </w:r>
      <w:r w:rsidR="00853C78">
        <w:rPr>
          <w:rFonts w:hint="cs"/>
          <w:rtl/>
        </w:rPr>
        <w:t xml:space="preserve">، </w:t>
      </w:r>
      <w:r w:rsidRPr="009746DC">
        <w:rPr>
          <w:rtl/>
        </w:rPr>
        <w:t>قد قيل له وما ذاك ففس</w:t>
      </w:r>
      <w:r w:rsidR="00853C78">
        <w:rPr>
          <w:rFonts w:hint="cs"/>
          <w:rtl/>
        </w:rPr>
        <w:t>ّ</w:t>
      </w:r>
      <w:r w:rsidRPr="009746DC">
        <w:rPr>
          <w:rtl/>
        </w:rPr>
        <w:t xml:space="preserve">ره لهم </w:t>
      </w:r>
      <w:r w:rsidR="00853C78">
        <w:rPr>
          <w:rFonts w:hint="cs"/>
          <w:rtl/>
        </w:rPr>
        <w:t xml:space="preserve">، </w:t>
      </w:r>
      <w:r w:rsidRPr="009746DC">
        <w:rPr>
          <w:rtl/>
        </w:rPr>
        <w:t>ف</w:t>
      </w:r>
      <w:r w:rsidR="0061638F">
        <w:rPr>
          <w:rtl/>
        </w:rPr>
        <w:t xml:space="preserve">قام </w:t>
      </w:r>
      <w:r w:rsidRPr="009746DC">
        <w:rPr>
          <w:rtl/>
        </w:rPr>
        <w:t>اثن</w:t>
      </w:r>
      <w:r w:rsidR="00D8033E">
        <w:rPr>
          <w:rtl/>
        </w:rPr>
        <w:t xml:space="preserve">ان </w:t>
      </w:r>
      <w:r w:rsidRPr="009746DC">
        <w:rPr>
          <w:rtl/>
        </w:rPr>
        <w:t xml:space="preserve">فدخلا </w:t>
      </w:r>
      <w:r w:rsidR="00853C78">
        <w:rPr>
          <w:rtl/>
        </w:rPr>
        <w:t>على</w:t>
      </w:r>
      <w:r w:rsidR="00D83B35">
        <w:rPr>
          <w:rtl/>
        </w:rPr>
        <w:t xml:space="preserve"> </w:t>
      </w:r>
      <w:r w:rsidRPr="009746DC">
        <w:rPr>
          <w:rtl/>
        </w:rPr>
        <w:t xml:space="preserve">أبي عبد الله </w:t>
      </w:r>
      <w:r w:rsidR="00850EDE">
        <w:rPr>
          <w:rStyle w:val="libAlaemChar"/>
          <w:rtl/>
        </w:rPr>
        <w:t xml:space="preserve">عليه‌السلام </w:t>
      </w:r>
      <w:r w:rsidRPr="009746DC">
        <w:rPr>
          <w:rtl/>
        </w:rPr>
        <w:t xml:space="preserve">فقال أحدهما </w:t>
      </w:r>
      <w:r w:rsidR="00853C78">
        <w:rPr>
          <w:rFonts w:hint="cs"/>
          <w:rtl/>
        </w:rPr>
        <w:t xml:space="preserve">: </w:t>
      </w:r>
      <w:r w:rsidRPr="009746DC">
        <w:rPr>
          <w:rtl/>
        </w:rPr>
        <w:t xml:space="preserve">جعلت فداك </w:t>
      </w:r>
      <w:r w:rsidR="00D8033E">
        <w:rPr>
          <w:rtl/>
        </w:rPr>
        <w:t xml:space="preserve">ان </w:t>
      </w:r>
      <w:r w:rsidRPr="009746DC">
        <w:rPr>
          <w:rtl/>
        </w:rPr>
        <w:t xml:space="preserve">أبي </w:t>
      </w:r>
      <w:r w:rsidR="00551E04">
        <w:rPr>
          <w:rtl/>
        </w:rPr>
        <w:t xml:space="preserve">كان </w:t>
      </w:r>
      <w:r w:rsidRPr="009746DC">
        <w:rPr>
          <w:rtl/>
        </w:rPr>
        <w:t xml:space="preserve">من سبايا بني أمية وقد علمت </w:t>
      </w:r>
      <w:r w:rsidR="00D8033E">
        <w:rPr>
          <w:rtl/>
        </w:rPr>
        <w:t>ان</w:t>
      </w:r>
      <w:r w:rsidR="00853C78">
        <w:rPr>
          <w:rFonts w:hint="cs"/>
          <w:rtl/>
        </w:rPr>
        <w:t>ّ</w:t>
      </w:r>
      <w:r w:rsidR="00D8033E">
        <w:rPr>
          <w:rtl/>
        </w:rPr>
        <w:t xml:space="preserve"> </w:t>
      </w:r>
      <w:r w:rsidRPr="009746DC">
        <w:rPr>
          <w:rtl/>
        </w:rPr>
        <w:t>بني أمية لم يكن</w:t>
      </w:r>
      <w:r w:rsidR="00853C78">
        <w:rPr>
          <w:rtl/>
        </w:rPr>
        <w:t xml:space="preserve"> لهم من ذلك قليل ولا كثير وأنا </w:t>
      </w:r>
      <w:r w:rsidR="00853C78">
        <w:rPr>
          <w:rFonts w:hint="cs"/>
          <w:rtl/>
        </w:rPr>
        <w:t>اُ</w:t>
      </w:r>
      <w:r w:rsidRPr="009746DC">
        <w:rPr>
          <w:rtl/>
        </w:rPr>
        <w:t>حب</w:t>
      </w:r>
      <w:r w:rsidR="00853C78">
        <w:rPr>
          <w:rFonts w:hint="cs"/>
          <w:rtl/>
        </w:rPr>
        <w:t>ُّ</w:t>
      </w:r>
      <w:r w:rsidRPr="009746DC">
        <w:rPr>
          <w:rtl/>
        </w:rPr>
        <w:t xml:space="preserve"> </w:t>
      </w:r>
      <w:r w:rsidR="00D8033E">
        <w:rPr>
          <w:rtl/>
        </w:rPr>
        <w:t xml:space="preserve">ان </w:t>
      </w:r>
      <w:r w:rsidRPr="009746DC">
        <w:rPr>
          <w:rtl/>
        </w:rPr>
        <w:t xml:space="preserve">تجعلني من ذلك في حل فقال وذاك إلينا ما ذاك إلينا </w:t>
      </w:r>
      <w:r w:rsidR="00853C78">
        <w:rPr>
          <w:rFonts w:hint="cs"/>
          <w:rtl/>
        </w:rPr>
        <w:t xml:space="preserve">؟ </w:t>
      </w:r>
      <w:r w:rsidRPr="009746DC">
        <w:rPr>
          <w:rtl/>
        </w:rPr>
        <w:t xml:space="preserve">ما لنا </w:t>
      </w:r>
      <w:r w:rsidR="00D8033E">
        <w:rPr>
          <w:rtl/>
        </w:rPr>
        <w:t xml:space="preserve">ان </w:t>
      </w:r>
      <w:r w:rsidRPr="009746DC">
        <w:rPr>
          <w:rtl/>
        </w:rPr>
        <w:t>نحل</w:t>
      </w:r>
      <w:r w:rsidR="00853C78">
        <w:rPr>
          <w:rFonts w:hint="cs"/>
          <w:rtl/>
        </w:rPr>
        <w:t>َّ</w:t>
      </w:r>
      <w:r w:rsidRPr="009746DC">
        <w:rPr>
          <w:rtl/>
        </w:rPr>
        <w:t xml:space="preserve"> ولا </w:t>
      </w:r>
      <w:r w:rsidR="00D8033E">
        <w:rPr>
          <w:rtl/>
        </w:rPr>
        <w:t xml:space="preserve">ان </w:t>
      </w:r>
      <w:r w:rsidRPr="009746DC">
        <w:rPr>
          <w:rtl/>
        </w:rPr>
        <w:t>نحر</w:t>
      </w:r>
      <w:r w:rsidR="00853C78">
        <w:rPr>
          <w:rFonts w:hint="cs"/>
          <w:rtl/>
        </w:rPr>
        <w:t>ّ</w:t>
      </w:r>
      <w:r w:rsidRPr="009746DC">
        <w:rPr>
          <w:rtl/>
        </w:rPr>
        <w:t xml:space="preserve">م </w:t>
      </w:r>
      <w:r w:rsidR="00853C78">
        <w:rPr>
          <w:rFonts w:hint="cs"/>
          <w:rtl/>
        </w:rPr>
        <w:t xml:space="preserve">، </w:t>
      </w:r>
      <w:r w:rsidRPr="009746DC">
        <w:rPr>
          <w:rtl/>
        </w:rPr>
        <w:t>فخرج الر</w:t>
      </w:r>
      <w:r w:rsidR="00853C78">
        <w:rPr>
          <w:rFonts w:hint="cs"/>
          <w:rtl/>
        </w:rPr>
        <w:t>َّ</w:t>
      </w:r>
      <w:r w:rsidRPr="009746DC">
        <w:rPr>
          <w:rtl/>
        </w:rPr>
        <w:t>جل</w:t>
      </w:r>
      <w:r w:rsidR="00D8033E">
        <w:rPr>
          <w:rtl/>
        </w:rPr>
        <w:t xml:space="preserve">ان </w:t>
      </w:r>
      <w:r w:rsidRPr="009746DC">
        <w:rPr>
          <w:rtl/>
        </w:rPr>
        <w:t xml:space="preserve">وغضب أبو عبد الله </w:t>
      </w:r>
      <w:r w:rsidR="00850EDE">
        <w:rPr>
          <w:rStyle w:val="libAlaemChar"/>
          <w:rtl/>
        </w:rPr>
        <w:t xml:space="preserve">عليه‌السلام </w:t>
      </w:r>
      <w:r w:rsidRPr="009746DC">
        <w:rPr>
          <w:rtl/>
        </w:rPr>
        <w:t>فلم يدخل عليه أحد</w:t>
      </w:r>
      <w:r w:rsidR="00853C78">
        <w:rPr>
          <w:rFonts w:hint="cs"/>
          <w:rtl/>
        </w:rPr>
        <w:t>ٌ</w:t>
      </w:r>
      <w:r w:rsidRPr="009746DC">
        <w:rPr>
          <w:rtl/>
        </w:rPr>
        <w:t xml:space="preserve"> في تلك الليلة </w:t>
      </w:r>
      <w:r w:rsidR="000164B7">
        <w:rPr>
          <w:rtl/>
        </w:rPr>
        <w:t xml:space="preserve">إلّا </w:t>
      </w:r>
      <w:r w:rsidRPr="009746DC">
        <w:rPr>
          <w:rtl/>
        </w:rPr>
        <w:t xml:space="preserve">بدأه أبو عبد الله </w:t>
      </w:r>
      <w:r w:rsidR="00850EDE">
        <w:rPr>
          <w:rStyle w:val="libAlaemChar"/>
          <w:rtl/>
        </w:rPr>
        <w:t xml:space="preserve">عليه‌السلام </w:t>
      </w:r>
      <w:r w:rsidRPr="009746DC">
        <w:rPr>
          <w:rtl/>
        </w:rPr>
        <w:t>فقال</w:t>
      </w:r>
      <w:r>
        <w:rPr>
          <w:rtl/>
        </w:rPr>
        <w:t xml:space="preserve"> </w:t>
      </w:r>
      <w:r w:rsidR="00853C78">
        <w:rPr>
          <w:rFonts w:hint="cs"/>
          <w:rtl/>
        </w:rPr>
        <w:t>: أ</w:t>
      </w:r>
      <w:r w:rsidR="00853C78">
        <w:rPr>
          <w:rtl/>
        </w:rPr>
        <w:t>ل</w:t>
      </w:r>
      <w:r w:rsidR="000164B7">
        <w:rPr>
          <w:rtl/>
        </w:rPr>
        <w:t xml:space="preserve">ا </w:t>
      </w:r>
      <w:r w:rsidRPr="009746DC">
        <w:rPr>
          <w:rtl/>
        </w:rPr>
        <w:t xml:space="preserve">تعجبون من </w:t>
      </w:r>
      <w:r w:rsidR="00BF0D7C">
        <w:rPr>
          <w:rtl/>
        </w:rPr>
        <w:t xml:space="preserve">فلان </w:t>
      </w:r>
      <w:r w:rsidRPr="009746DC">
        <w:rPr>
          <w:rtl/>
        </w:rPr>
        <w:t>يجيئني فيستحل</w:t>
      </w:r>
      <w:r w:rsidR="00853C78">
        <w:rPr>
          <w:rFonts w:hint="cs"/>
          <w:rtl/>
        </w:rPr>
        <w:t>ّ</w:t>
      </w:r>
      <w:r w:rsidRPr="009746DC">
        <w:rPr>
          <w:rtl/>
        </w:rPr>
        <w:t xml:space="preserve">ني مما صنعت بنو أمية </w:t>
      </w:r>
      <w:r w:rsidR="00853C78">
        <w:rPr>
          <w:rFonts w:hint="cs"/>
          <w:rtl/>
        </w:rPr>
        <w:t xml:space="preserve">، </w:t>
      </w:r>
      <w:r w:rsidRPr="009746DC">
        <w:rPr>
          <w:rtl/>
        </w:rPr>
        <w:t>كأن</w:t>
      </w:r>
      <w:r w:rsidR="00853C78">
        <w:rPr>
          <w:rFonts w:hint="cs"/>
          <w:rtl/>
        </w:rPr>
        <w:t>ّ</w:t>
      </w:r>
      <w:r w:rsidRPr="009746DC">
        <w:rPr>
          <w:rtl/>
        </w:rPr>
        <w:t xml:space="preserve">ه يرى </w:t>
      </w:r>
      <w:r w:rsidR="00D8033E">
        <w:rPr>
          <w:rtl/>
        </w:rPr>
        <w:t>ان</w:t>
      </w:r>
      <w:r w:rsidR="00853C78">
        <w:rPr>
          <w:rFonts w:hint="cs"/>
          <w:rtl/>
        </w:rPr>
        <w:t>ّ</w:t>
      </w:r>
      <w:r w:rsidR="00D8033E">
        <w:rPr>
          <w:rtl/>
        </w:rPr>
        <w:t xml:space="preserve"> </w:t>
      </w:r>
      <w:r w:rsidRPr="009746DC">
        <w:rPr>
          <w:rtl/>
        </w:rPr>
        <w:t xml:space="preserve">ذلك لنا </w:t>
      </w:r>
      <w:r w:rsidR="00853C78">
        <w:rPr>
          <w:rFonts w:hint="cs"/>
          <w:rtl/>
        </w:rPr>
        <w:t xml:space="preserve">! ! </w:t>
      </w:r>
      <w:r w:rsidRPr="009746DC">
        <w:rPr>
          <w:rtl/>
        </w:rPr>
        <w:t>ولم ينتفع أحد في تلك الليلة بقليل ولا كثير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18690A">
      <w:pPr>
        <w:pStyle w:val="libNormal"/>
        <w:rPr>
          <w:rtl/>
        </w:rPr>
      </w:pPr>
      <w:r w:rsidRPr="00C875FB">
        <w:rPr>
          <w:rtl/>
        </w:rPr>
        <w:t>« في مثل حالك »</w:t>
      </w:r>
      <w:r w:rsidRPr="009746DC">
        <w:rPr>
          <w:rtl/>
        </w:rPr>
        <w:t xml:space="preserve"> أي معرفة الحق وترك عمل بني أمي</w:t>
      </w:r>
      <w:r w:rsidR="0007185B">
        <w:rPr>
          <w:rFonts w:hint="cs"/>
          <w:rtl/>
        </w:rPr>
        <w:t>ّ</w:t>
      </w:r>
      <w:r w:rsidRPr="009746DC">
        <w:rPr>
          <w:rtl/>
        </w:rPr>
        <w:t xml:space="preserve">ة والندامة </w:t>
      </w:r>
      <w:r w:rsidR="00D83B35">
        <w:rPr>
          <w:rtl/>
        </w:rPr>
        <w:t xml:space="preserve">علىّ </w:t>
      </w:r>
      <w:r w:rsidRPr="009746DC">
        <w:rPr>
          <w:rtl/>
        </w:rPr>
        <w:t>فعله</w:t>
      </w:r>
      <w:r>
        <w:rPr>
          <w:rtl/>
        </w:rPr>
        <w:t xml:space="preserve"> </w:t>
      </w:r>
      <w:r w:rsidRPr="00C875FB">
        <w:rPr>
          <w:rtl/>
        </w:rPr>
        <w:t>« من ورائي »</w:t>
      </w:r>
      <w:r w:rsidRPr="009746DC">
        <w:rPr>
          <w:rtl/>
        </w:rPr>
        <w:t xml:space="preserve"> أي </w:t>
      </w:r>
      <w:r w:rsidR="00F54854">
        <w:rPr>
          <w:rtl/>
        </w:rPr>
        <w:t xml:space="preserve">ممّن </w:t>
      </w:r>
      <w:r w:rsidRPr="009746DC">
        <w:rPr>
          <w:rtl/>
        </w:rPr>
        <w:t>ليس حاضرا</w:t>
      </w:r>
      <w:r w:rsidR="0007185B">
        <w:rPr>
          <w:rFonts w:hint="cs"/>
          <w:rtl/>
        </w:rPr>
        <w:t>ً</w:t>
      </w:r>
      <w:r w:rsidRPr="009746DC">
        <w:rPr>
          <w:rtl/>
        </w:rPr>
        <w:t xml:space="preserve"> عندي أو من بعدي إلى يوم القيامة والأو</w:t>
      </w:r>
      <w:r w:rsidR="0007185B">
        <w:rPr>
          <w:rFonts w:hint="cs"/>
          <w:rtl/>
        </w:rPr>
        <w:t>ّ</w:t>
      </w:r>
      <w:r w:rsidRPr="009746DC">
        <w:rPr>
          <w:rtl/>
        </w:rPr>
        <w:t xml:space="preserve">ل أظهر ، </w:t>
      </w:r>
      <w:r w:rsidRPr="00C875FB">
        <w:rPr>
          <w:rtl/>
        </w:rPr>
        <w:t>ومعتب</w:t>
      </w:r>
      <w:r w:rsidRPr="009746DC">
        <w:rPr>
          <w:rtl/>
        </w:rPr>
        <w:t xml:space="preserve"> </w:t>
      </w:r>
      <w:r w:rsidR="0076797F">
        <w:rPr>
          <w:rtl/>
        </w:rPr>
        <w:t xml:space="preserve">بضمّ </w:t>
      </w:r>
      <w:r w:rsidRPr="009746DC">
        <w:rPr>
          <w:rtl/>
        </w:rPr>
        <w:t>الميم وفتح العين المهملة وكسر التاء المشد</w:t>
      </w:r>
      <w:r w:rsidR="0007185B">
        <w:rPr>
          <w:rFonts w:hint="cs"/>
          <w:rtl/>
        </w:rPr>
        <w:t>ّ</w:t>
      </w:r>
      <w:r w:rsidRPr="009746DC">
        <w:rPr>
          <w:rtl/>
        </w:rPr>
        <w:t xml:space="preserve">دة مولى أبي عبد الله ، </w:t>
      </w:r>
      <w:r w:rsidRPr="00C875FB">
        <w:rPr>
          <w:rtl/>
        </w:rPr>
        <w:t>والنفر</w:t>
      </w:r>
      <w:r w:rsidRPr="009746DC">
        <w:rPr>
          <w:rtl/>
        </w:rPr>
        <w:t xml:space="preserve"> بالتحريك من الثلاثة إلى العشرة من الرجال وهو اسم جمع لا واحد له من لفظه</w:t>
      </w:r>
      <w:r>
        <w:rPr>
          <w:rtl/>
        </w:rPr>
        <w:t xml:space="preserve"> </w:t>
      </w:r>
      <w:r w:rsidRPr="00C875FB">
        <w:rPr>
          <w:rtl/>
        </w:rPr>
        <w:t>« قد ظفر »</w:t>
      </w:r>
      <w:r w:rsidRPr="009746DC">
        <w:rPr>
          <w:rtl/>
        </w:rPr>
        <w:t xml:space="preserve"> كعلم أي فاز بمطلوبه ، وإن</w:t>
      </w:r>
      <w:r w:rsidR="0007185B">
        <w:rPr>
          <w:rFonts w:hint="cs"/>
          <w:rtl/>
        </w:rPr>
        <w:t>ّ</w:t>
      </w:r>
      <w:r w:rsidRPr="009746DC">
        <w:rPr>
          <w:rtl/>
        </w:rPr>
        <w:t>ما خص</w:t>
      </w:r>
      <w:r w:rsidR="0007185B">
        <w:rPr>
          <w:rFonts w:hint="cs"/>
          <w:rtl/>
        </w:rPr>
        <w:t>ّ</w:t>
      </w:r>
      <w:r w:rsidRPr="009746DC">
        <w:rPr>
          <w:rtl/>
        </w:rPr>
        <w:t xml:space="preserve"> عبد العزيز بذلك لأن</w:t>
      </w:r>
      <w:r w:rsidR="0007185B">
        <w:rPr>
          <w:rFonts w:hint="cs"/>
          <w:rtl/>
        </w:rPr>
        <w:t>ّ</w:t>
      </w:r>
      <w:r w:rsidRPr="009746DC">
        <w:rPr>
          <w:rtl/>
        </w:rPr>
        <w:t>ه حصل له مطلوبه بدون تجش</w:t>
      </w:r>
      <w:r w:rsidR="0007185B">
        <w:rPr>
          <w:rFonts w:hint="cs"/>
          <w:rtl/>
        </w:rPr>
        <w:t>ّ</w:t>
      </w:r>
      <w:r w:rsidRPr="009746DC">
        <w:rPr>
          <w:rtl/>
        </w:rPr>
        <w:t>م سؤال ، أو لأن</w:t>
      </w:r>
      <w:r w:rsidR="0007185B">
        <w:rPr>
          <w:rFonts w:hint="cs"/>
          <w:rtl/>
        </w:rPr>
        <w:t>ّ</w:t>
      </w:r>
      <w:r w:rsidRPr="009746DC">
        <w:rPr>
          <w:rtl/>
        </w:rPr>
        <w:t xml:space="preserve">ه </w:t>
      </w:r>
      <w:r w:rsidR="00551E04">
        <w:rPr>
          <w:rtl/>
        </w:rPr>
        <w:t xml:space="preserve">كان </w:t>
      </w:r>
      <w:r w:rsidRPr="009746DC">
        <w:rPr>
          <w:rtl/>
        </w:rPr>
        <w:t>أحوج إلى ذلك من صاحبه لكثرة تصر</w:t>
      </w:r>
      <w:r w:rsidR="0007185B">
        <w:rPr>
          <w:rFonts w:hint="cs"/>
          <w:rtl/>
        </w:rPr>
        <w:t>ّ</w:t>
      </w:r>
      <w:r w:rsidRPr="009746DC">
        <w:rPr>
          <w:rtl/>
        </w:rPr>
        <w:t xml:space="preserve">فه في أموالهم ، وفي رجال الشيخ : </w:t>
      </w:r>
      <w:r w:rsidRPr="00C875FB">
        <w:rPr>
          <w:rtl/>
        </w:rPr>
        <w:t>عبد العزيز بن نافع</w:t>
      </w:r>
      <w:r w:rsidRPr="009746DC">
        <w:rPr>
          <w:rtl/>
        </w:rPr>
        <w:t xml:space="preserve"> الأموي مولاهم كوف</w:t>
      </w:r>
      <w:r w:rsidR="00DC4F5E">
        <w:rPr>
          <w:rFonts w:hint="cs"/>
          <w:rtl/>
        </w:rPr>
        <w:t>ّ</w:t>
      </w:r>
      <w:r w:rsidRPr="009746DC">
        <w:rPr>
          <w:rtl/>
        </w:rPr>
        <w:t xml:space="preserve">ي من أصحاب الصادق </w:t>
      </w:r>
      <w:r w:rsidR="00850EDE">
        <w:rPr>
          <w:rStyle w:val="libAlaemChar"/>
          <w:rtl/>
        </w:rPr>
        <w:t xml:space="preserve">عليه‌السلام </w:t>
      </w:r>
      <w:r w:rsidRPr="009746DC">
        <w:rPr>
          <w:rtl/>
        </w:rPr>
        <w:t xml:space="preserve">، والظاهر </w:t>
      </w:r>
      <w:r w:rsidR="00D8033E">
        <w:rPr>
          <w:rtl/>
        </w:rPr>
        <w:t xml:space="preserve">ان </w:t>
      </w:r>
      <w:r w:rsidRPr="009746DC">
        <w:rPr>
          <w:rtl/>
        </w:rPr>
        <w:t xml:space="preserve">امتناعه </w:t>
      </w:r>
      <w:r w:rsidR="00850EDE">
        <w:rPr>
          <w:rStyle w:val="libAlaemChar"/>
          <w:rtl/>
        </w:rPr>
        <w:t xml:space="preserve">عليه‌السلام </w:t>
      </w:r>
      <w:r w:rsidRPr="009746DC">
        <w:rPr>
          <w:rtl/>
        </w:rPr>
        <w:t>عن تحليل من سوى الأو</w:t>
      </w:r>
      <w:r w:rsidR="00DC4F5E">
        <w:rPr>
          <w:rFonts w:hint="cs"/>
          <w:rtl/>
        </w:rPr>
        <w:t>ّ</w:t>
      </w:r>
      <w:r w:rsidRPr="009746DC">
        <w:rPr>
          <w:rtl/>
        </w:rPr>
        <w:t>لين للتقي</w:t>
      </w:r>
      <w:r w:rsidR="00DC4F5E">
        <w:rPr>
          <w:rFonts w:hint="cs"/>
          <w:rtl/>
        </w:rPr>
        <w:t>ّ</w:t>
      </w:r>
      <w:r w:rsidRPr="009746DC">
        <w:rPr>
          <w:rtl/>
        </w:rPr>
        <w:t>ة وعدم انتشار الأ</w:t>
      </w:r>
      <w:r w:rsidR="00850EDE">
        <w:rPr>
          <w:rtl/>
        </w:rPr>
        <w:t xml:space="preserve">مرّ </w:t>
      </w:r>
      <w:r w:rsidRPr="009746DC">
        <w:rPr>
          <w:rtl/>
        </w:rPr>
        <w:t>، أو لعدم كونهم عن التائبين التاركين لعملهم أو من أهل المعرفة أو من أهل الفقر والحاجة ، والأو</w:t>
      </w:r>
      <w:r w:rsidR="00DC4F5E">
        <w:rPr>
          <w:rFonts w:hint="cs"/>
          <w:rtl/>
        </w:rPr>
        <w:t>ّ</w:t>
      </w:r>
      <w:r w:rsidRPr="009746DC">
        <w:rPr>
          <w:rtl/>
        </w:rPr>
        <w:t>ل أظهر.</w:t>
      </w:r>
    </w:p>
    <w:p w:rsidR="00B717C7" w:rsidRPr="009746DC" w:rsidRDefault="00B717C7" w:rsidP="0018690A">
      <w:pPr>
        <w:pStyle w:val="libNormal"/>
        <w:rPr>
          <w:rtl/>
        </w:rPr>
      </w:pPr>
      <w:r w:rsidRPr="00C875FB">
        <w:rPr>
          <w:rtl/>
        </w:rPr>
        <w:t xml:space="preserve">« </w:t>
      </w:r>
      <w:r w:rsidR="000164B7">
        <w:rPr>
          <w:rtl/>
        </w:rPr>
        <w:t xml:space="preserve">إلّا </w:t>
      </w:r>
      <w:r w:rsidRPr="00C875FB">
        <w:rPr>
          <w:rtl/>
        </w:rPr>
        <w:t>الأو</w:t>
      </w:r>
      <w:r w:rsidR="00DC4F5E">
        <w:rPr>
          <w:rFonts w:hint="cs"/>
          <w:rtl/>
        </w:rPr>
        <w:t>ّ</w:t>
      </w:r>
      <w:r w:rsidRPr="00C875FB">
        <w:rPr>
          <w:rtl/>
        </w:rPr>
        <w:t>لين »</w:t>
      </w:r>
      <w:r w:rsidRPr="009746DC">
        <w:rPr>
          <w:rtl/>
        </w:rPr>
        <w:t xml:space="preserve"> هو خلاف المختار في استثناء المنفي</w:t>
      </w:r>
      <w:r w:rsidR="00DC4F5E">
        <w:rPr>
          <w:rFonts w:hint="cs"/>
          <w:rtl/>
        </w:rPr>
        <w:t>ّ</w:t>
      </w:r>
      <w:r w:rsidRPr="009746DC">
        <w:rPr>
          <w:rtl/>
        </w:rPr>
        <w:t xml:space="preserve"> وهو مشتمل </w:t>
      </w:r>
      <w:r w:rsidR="00D83B35">
        <w:rPr>
          <w:rtl/>
        </w:rPr>
        <w:t xml:space="preserve">علىّ </w:t>
      </w:r>
      <w:r w:rsidRPr="009746DC">
        <w:rPr>
          <w:rtl/>
        </w:rPr>
        <w:t>الالتفات</w:t>
      </w:r>
    </w:p>
    <w:p w:rsidR="008930D5" w:rsidRDefault="008930D5" w:rsidP="008930D5">
      <w:pPr>
        <w:pStyle w:val="libNormal"/>
        <w:rPr>
          <w:rtl/>
        </w:rPr>
      </w:pPr>
      <w:r>
        <w:rPr>
          <w:rtl/>
        </w:rPr>
        <w:br w:type="page"/>
      </w:r>
    </w:p>
    <w:p w:rsidR="00B717C7" w:rsidRPr="009746DC" w:rsidRDefault="000164B7" w:rsidP="00DC4F5E">
      <w:pPr>
        <w:pStyle w:val="libNormal"/>
        <w:rPr>
          <w:rtl/>
        </w:rPr>
      </w:pPr>
      <w:r>
        <w:rPr>
          <w:rtl/>
        </w:rPr>
        <w:lastRenderedPageBreak/>
        <w:t xml:space="preserve">إلّا </w:t>
      </w:r>
      <w:r w:rsidR="00B717C7" w:rsidRPr="009746DC">
        <w:rPr>
          <w:rtl/>
        </w:rPr>
        <w:t>الأو</w:t>
      </w:r>
      <w:r w:rsidR="00DC4F5E">
        <w:rPr>
          <w:rFonts w:hint="cs"/>
          <w:rtl/>
        </w:rPr>
        <w:t>َّ</w:t>
      </w:r>
      <w:r w:rsidR="00B717C7" w:rsidRPr="009746DC">
        <w:rPr>
          <w:rtl/>
        </w:rPr>
        <w:t>لين</w:t>
      </w:r>
      <w:r w:rsidR="00B717C7">
        <w:rPr>
          <w:rtl/>
        </w:rPr>
        <w:t xml:space="preserve"> </w:t>
      </w:r>
      <w:r w:rsidR="00B717C7" w:rsidRPr="009746DC">
        <w:rPr>
          <w:rtl/>
        </w:rPr>
        <w:t>فإنهما غنيا بحاجتهما</w:t>
      </w:r>
      <w:r w:rsidR="00B717C7">
        <w:rPr>
          <w:rFonts w:hint="cs"/>
          <w:rtl/>
        </w:rPr>
        <w:t>.</w:t>
      </w:r>
    </w:p>
    <w:p w:rsidR="00B717C7" w:rsidRPr="009746DC" w:rsidRDefault="00B717C7" w:rsidP="00DC4F5E">
      <w:pPr>
        <w:pStyle w:val="libNormal"/>
        <w:rPr>
          <w:rtl/>
        </w:rPr>
      </w:pPr>
      <w:r w:rsidRPr="009746DC">
        <w:rPr>
          <w:rtl/>
        </w:rPr>
        <w:t>16</w:t>
      </w:r>
      <w:r>
        <w:rPr>
          <w:rtl/>
        </w:rPr>
        <w:t xml:space="preserve"> </w:t>
      </w:r>
      <w:r w:rsidR="003928AF">
        <w:rPr>
          <w:rtl/>
        </w:rPr>
        <w:t>-</w:t>
      </w:r>
      <w:r>
        <w:rPr>
          <w:rtl/>
        </w:rPr>
        <w:t xml:space="preserve"> </w:t>
      </w:r>
      <w:r w:rsidR="00551E04">
        <w:rPr>
          <w:rtl/>
        </w:rPr>
        <w:t>عليّ</w:t>
      </w:r>
      <w:r w:rsidR="00852D33">
        <w:rPr>
          <w:rFonts w:hint="cs"/>
          <w:rtl/>
        </w:rPr>
        <w:t>ُ</w:t>
      </w:r>
      <w:r w:rsidR="00551E04">
        <w:rPr>
          <w:rtl/>
        </w:rPr>
        <w:t xml:space="preserve"> </w:t>
      </w:r>
      <w:r w:rsidRPr="009746DC">
        <w:rPr>
          <w:rtl/>
        </w:rPr>
        <w:t>بن إبراهيم ، عن أبيه ، عن ابن محبوب ، عن ض</w:t>
      </w:r>
      <w:r w:rsidR="00852D33">
        <w:rPr>
          <w:rFonts w:hint="cs"/>
          <w:rtl/>
        </w:rPr>
        <w:t>ُ</w:t>
      </w:r>
      <w:r w:rsidRPr="009746DC">
        <w:rPr>
          <w:rtl/>
        </w:rPr>
        <w:t>ر</w:t>
      </w:r>
      <w:r w:rsidR="00852D33">
        <w:rPr>
          <w:rFonts w:hint="cs"/>
          <w:rtl/>
        </w:rPr>
        <w:t>َ</w:t>
      </w:r>
      <w:r w:rsidRPr="009746DC">
        <w:rPr>
          <w:rtl/>
        </w:rPr>
        <w:t xml:space="preserve">يس الكناسي قال قال أبو عبد الله </w:t>
      </w:r>
      <w:r w:rsidR="00850EDE">
        <w:rPr>
          <w:rStyle w:val="libAlaemChar"/>
          <w:rtl/>
        </w:rPr>
        <w:t xml:space="preserve">عليه‌السلام </w:t>
      </w:r>
      <w:r w:rsidRPr="009746DC">
        <w:rPr>
          <w:rtl/>
        </w:rPr>
        <w:t xml:space="preserve">من أين دخل </w:t>
      </w:r>
      <w:r w:rsidR="00D83B35">
        <w:rPr>
          <w:rtl/>
        </w:rPr>
        <w:t xml:space="preserve">علىّ </w:t>
      </w:r>
      <w:r w:rsidRPr="009746DC">
        <w:rPr>
          <w:rtl/>
        </w:rPr>
        <w:t xml:space="preserve">الناس الزنا </w:t>
      </w:r>
      <w:r w:rsidR="00852D33">
        <w:rPr>
          <w:rFonts w:hint="cs"/>
          <w:rtl/>
        </w:rPr>
        <w:t xml:space="preserve">؟ </w:t>
      </w:r>
      <w:r w:rsidRPr="009746DC">
        <w:rPr>
          <w:rtl/>
        </w:rPr>
        <w:t xml:space="preserve">قلت </w:t>
      </w:r>
      <w:r w:rsidR="00852D33">
        <w:rPr>
          <w:rFonts w:hint="cs"/>
          <w:rtl/>
        </w:rPr>
        <w:t xml:space="preserve">: </w:t>
      </w:r>
      <w:r w:rsidRPr="009746DC">
        <w:rPr>
          <w:rtl/>
        </w:rPr>
        <w:t xml:space="preserve">لا أدري جعلت فداك قال من قبل خمسنا أهل البيت </w:t>
      </w:r>
      <w:r w:rsidR="000164B7">
        <w:rPr>
          <w:rtl/>
        </w:rPr>
        <w:t xml:space="preserve">إلّا </w:t>
      </w:r>
      <w:r w:rsidRPr="009746DC">
        <w:rPr>
          <w:rtl/>
        </w:rPr>
        <w:t xml:space="preserve">شيعتنا الأطيبين </w:t>
      </w:r>
      <w:r w:rsidR="00852D33">
        <w:rPr>
          <w:rFonts w:hint="cs"/>
          <w:rtl/>
        </w:rPr>
        <w:t xml:space="preserve">، </w:t>
      </w:r>
      <w:r w:rsidR="00852D33">
        <w:rPr>
          <w:rtl/>
        </w:rPr>
        <w:t>ف</w:t>
      </w:r>
      <w:r w:rsidR="00852D33">
        <w:rPr>
          <w:rFonts w:hint="cs"/>
          <w:rtl/>
        </w:rPr>
        <w:t>ا</w:t>
      </w:r>
      <w:r w:rsidRPr="009746DC">
        <w:rPr>
          <w:rtl/>
        </w:rPr>
        <w:t>ن</w:t>
      </w:r>
      <w:r w:rsidR="00852D33">
        <w:rPr>
          <w:rFonts w:hint="cs"/>
          <w:rtl/>
        </w:rPr>
        <w:t>ّ</w:t>
      </w:r>
      <w:r w:rsidRPr="009746DC">
        <w:rPr>
          <w:rtl/>
        </w:rPr>
        <w:t>ه محلل لهم لميلادهم</w:t>
      </w:r>
      <w:r>
        <w:rPr>
          <w:rFonts w:hint="cs"/>
          <w:rtl/>
        </w:rPr>
        <w:t>.</w:t>
      </w:r>
    </w:p>
    <w:p w:rsidR="00B717C7" w:rsidRPr="009746DC" w:rsidRDefault="00B717C7" w:rsidP="00DC4F5E">
      <w:pPr>
        <w:pStyle w:val="libNormal"/>
        <w:rPr>
          <w:rtl/>
        </w:rPr>
      </w:pPr>
      <w:r w:rsidRPr="009746DC">
        <w:rPr>
          <w:rtl/>
        </w:rPr>
        <w:t>17</w:t>
      </w:r>
      <w:r>
        <w:rPr>
          <w:rtl/>
        </w:rPr>
        <w:t xml:space="preserve"> </w:t>
      </w:r>
      <w:r w:rsidR="003928AF">
        <w:rPr>
          <w:rtl/>
        </w:rPr>
        <w:t>-</w:t>
      </w:r>
      <w:r>
        <w:rPr>
          <w:rtl/>
        </w:rPr>
        <w:t xml:space="preserve"> </w:t>
      </w:r>
      <w:r w:rsidR="00551E04">
        <w:rPr>
          <w:rtl/>
        </w:rPr>
        <w:t>عليّ</w:t>
      </w:r>
      <w:r w:rsidR="00852D33">
        <w:rPr>
          <w:rFonts w:hint="cs"/>
          <w:rtl/>
        </w:rPr>
        <w:t>ُ</w:t>
      </w:r>
      <w:r w:rsidR="00551E04">
        <w:rPr>
          <w:rtl/>
        </w:rPr>
        <w:t xml:space="preserve"> </w:t>
      </w:r>
      <w:r w:rsidRPr="009746DC">
        <w:rPr>
          <w:rtl/>
        </w:rPr>
        <w:t xml:space="preserve">بن إبراهيم ، عن أبيه ، عن ابن أبي عمير ، عن شعيب ، عن أبي الصباح قال قال لي أبو عبد الله </w:t>
      </w:r>
      <w:r w:rsidR="00850EDE">
        <w:rPr>
          <w:rStyle w:val="libAlaemChar"/>
          <w:rtl/>
        </w:rPr>
        <w:t xml:space="preserve">عليه‌السلام </w:t>
      </w:r>
      <w:r w:rsidRPr="009746DC">
        <w:rPr>
          <w:rtl/>
        </w:rPr>
        <w:t>نحن قوم فرض الله طاعتنا لنا الأنفال ولنا صفو المال</w:t>
      </w:r>
      <w:r>
        <w:rPr>
          <w:rFonts w:hint="cs"/>
          <w:rtl/>
        </w:rPr>
        <w:t>.</w:t>
      </w:r>
    </w:p>
    <w:p w:rsidR="00B717C7" w:rsidRPr="009746DC" w:rsidRDefault="00B717C7" w:rsidP="00DC4F5E">
      <w:pPr>
        <w:pStyle w:val="libNormal"/>
        <w:rPr>
          <w:rtl/>
        </w:rPr>
      </w:pPr>
      <w:r w:rsidRPr="009746DC">
        <w:rPr>
          <w:rtl/>
        </w:rPr>
        <w:t>18</w:t>
      </w:r>
      <w:r>
        <w:rPr>
          <w:rtl/>
        </w:rPr>
        <w:t xml:space="preserve"> </w:t>
      </w:r>
      <w:r w:rsidR="003928AF">
        <w:rPr>
          <w:rtl/>
        </w:rPr>
        <w:t>-</w:t>
      </w:r>
      <w:r>
        <w:rPr>
          <w:rtl/>
        </w:rPr>
        <w:t xml:space="preserve"> </w:t>
      </w:r>
      <w:r w:rsidR="007D1F02">
        <w:rPr>
          <w:rtl/>
        </w:rPr>
        <w:t xml:space="preserve">عدَّة </w:t>
      </w:r>
      <w:r w:rsidRPr="009746DC">
        <w:rPr>
          <w:rtl/>
        </w:rPr>
        <w:t xml:space="preserve">من أصحابنا ، عن أحمد بن </w:t>
      </w:r>
      <w:r w:rsidR="00551E04">
        <w:rPr>
          <w:rtl/>
        </w:rPr>
        <w:t xml:space="preserve">محمّد </w:t>
      </w:r>
      <w:r w:rsidRPr="009746DC">
        <w:rPr>
          <w:rtl/>
        </w:rPr>
        <w:t xml:space="preserve">، عن الحسين بن سعيد ، عن القاسم بن </w:t>
      </w:r>
      <w:r w:rsidR="00551E04">
        <w:rPr>
          <w:rtl/>
        </w:rPr>
        <w:t xml:space="preserve">محمّد </w:t>
      </w:r>
      <w:r w:rsidRPr="009746DC">
        <w:rPr>
          <w:rtl/>
        </w:rPr>
        <w:t xml:space="preserve">، عن رفاعة ، عن </w:t>
      </w:r>
      <w:r w:rsidR="007D1F02">
        <w:rPr>
          <w:rtl/>
        </w:rPr>
        <w:t xml:space="preserve">أبان </w:t>
      </w:r>
      <w:r w:rsidRPr="009746DC">
        <w:rPr>
          <w:rtl/>
        </w:rPr>
        <w:t xml:space="preserve">بن تغلب ، عن أبي عبد الله </w:t>
      </w:r>
      <w:r w:rsidR="00850EDE">
        <w:rPr>
          <w:rStyle w:val="libAlaemChar"/>
          <w:rtl/>
        </w:rPr>
        <w:t xml:space="preserve">عليه‌السلام </w:t>
      </w:r>
      <w:r w:rsidRPr="009746DC">
        <w:rPr>
          <w:rtl/>
        </w:rPr>
        <w:t>في الر</w:t>
      </w:r>
      <w:r w:rsidR="00852D33">
        <w:rPr>
          <w:rFonts w:hint="cs"/>
          <w:rtl/>
        </w:rPr>
        <w:t>َّ</w:t>
      </w:r>
      <w:r w:rsidRPr="009746DC">
        <w:rPr>
          <w:rtl/>
        </w:rPr>
        <w:t>جل يموت</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DC4F5E">
      <w:pPr>
        <w:pStyle w:val="libNormal"/>
        <w:rPr>
          <w:rtl/>
        </w:rPr>
      </w:pPr>
      <w:r w:rsidRPr="009746DC">
        <w:rPr>
          <w:rtl/>
        </w:rPr>
        <w:t>من التكل</w:t>
      </w:r>
      <w:r w:rsidR="00852D33">
        <w:rPr>
          <w:rFonts w:hint="cs"/>
          <w:rtl/>
        </w:rPr>
        <w:t>ّ</w:t>
      </w:r>
      <w:r w:rsidRPr="009746DC">
        <w:rPr>
          <w:rtl/>
        </w:rPr>
        <w:t xml:space="preserve">م إلى الغيبة ، أو تغليب الغائب </w:t>
      </w:r>
      <w:r w:rsidR="00D83B35">
        <w:rPr>
          <w:rtl/>
        </w:rPr>
        <w:t xml:space="preserve">علىّ </w:t>
      </w:r>
      <w:r w:rsidRPr="009746DC">
        <w:rPr>
          <w:rtl/>
        </w:rPr>
        <w:t>المتكل</w:t>
      </w:r>
      <w:r w:rsidR="00852D33">
        <w:rPr>
          <w:rFonts w:hint="cs"/>
          <w:rtl/>
        </w:rPr>
        <w:t>ّ</w:t>
      </w:r>
      <w:r w:rsidRPr="009746DC">
        <w:rPr>
          <w:rtl/>
        </w:rPr>
        <w:t>م</w:t>
      </w:r>
      <w:r>
        <w:rPr>
          <w:rtl/>
        </w:rPr>
        <w:t xml:space="preserve"> </w:t>
      </w:r>
      <w:r w:rsidRPr="00C875FB">
        <w:rPr>
          <w:rtl/>
        </w:rPr>
        <w:t>« فإن</w:t>
      </w:r>
      <w:r w:rsidR="00852D33">
        <w:rPr>
          <w:rFonts w:hint="cs"/>
          <w:rtl/>
        </w:rPr>
        <w:t>ّ</w:t>
      </w:r>
      <w:r w:rsidRPr="00C875FB">
        <w:rPr>
          <w:rtl/>
        </w:rPr>
        <w:t>هما غنيا بحاجتهما »</w:t>
      </w:r>
      <w:r w:rsidRPr="009746DC">
        <w:rPr>
          <w:rtl/>
        </w:rPr>
        <w:t xml:space="preserve"> أي استغنيا بقضاء حاجتهما أو فازا بها ، قال الجوهري : غني به عنه غنية ، وغنيت المرأة بز</w:t>
      </w:r>
      <w:r w:rsidR="000A7632">
        <w:rPr>
          <w:rtl/>
        </w:rPr>
        <w:t xml:space="preserve">وجهاً </w:t>
      </w:r>
      <w:r w:rsidRPr="009746DC">
        <w:rPr>
          <w:rtl/>
        </w:rPr>
        <w:t>استغنت ، وغني أي عاش.</w:t>
      </w:r>
    </w:p>
    <w:p w:rsidR="00B717C7" w:rsidRPr="009746DC" w:rsidRDefault="00B717C7" w:rsidP="00DC4F5E">
      <w:pPr>
        <w:pStyle w:val="libNormal"/>
        <w:rPr>
          <w:rtl/>
          <w:lang w:bidi="fa-IR"/>
        </w:rPr>
      </w:pPr>
      <w:r w:rsidRPr="00AD397A">
        <w:rPr>
          <w:rStyle w:val="libBold1Char"/>
          <w:rtl/>
        </w:rPr>
        <w:t>الحديث السادس عشر :</w:t>
      </w:r>
      <w:r w:rsidRPr="009746DC">
        <w:rPr>
          <w:rtl/>
          <w:lang w:bidi="fa-IR"/>
        </w:rPr>
        <w:t xml:space="preserve"> حسن.</w:t>
      </w:r>
    </w:p>
    <w:p w:rsidR="00B717C7" w:rsidRPr="009746DC" w:rsidRDefault="00551E04" w:rsidP="00DC4F5E">
      <w:pPr>
        <w:pStyle w:val="libNormal"/>
        <w:rPr>
          <w:rtl/>
        </w:rPr>
      </w:pPr>
      <w:r>
        <w:rPr>
          <w:rtl/>
        </w:rPr>
        <w:t xml:space="preserve">وكان </w:t>
      </w:r>
      <w:r w:rsidR="00B717C7" w:rsidRPr="009746DC">
        <w:rPr>
          <w:rtl/>
        </w:rPr>
        <w:t>المراد</w:t>
      </w:r>
      <w:r w:rsidR="00B717C7" w:rsidRPr="00C875FB">
        <w:rPr>
          <w:rtl/>
        </w:rPr>
        <w:t xml:space="preserve"> بالزنا</w:t>
      </w:r>
      <w:r w:rsidR="00B717C7" w:rsidRPr="009746DC">
        <w:rPr>
          <w:rtl/>
        </w:rPr>
        <w:t xml:space="preserve"> ما هو في حكمه في الحرمة</w:t>
      </w:r>
      <w:r w:rsidR="00B717C7" w:rsidRPr="00C875FB">
        <w:rPr>
          <w:rtl/>
        </w:rPr>
        <w:t xml:space="preserve"> « من قبل خمسنا »</w:t>
      </w:r>
      <w:r w:rsidR="00B717C7" w:rsidRPr="009746DC">
        <w:rPr>
          <w:rtl/>
        </w:rPr>
        <w:t xml:space="preserve"> أي من ناحيته وأهل منصوب بالاختصاص ، وبي</w:t>
      </w:r>
      <w:r w:rsidR="00D8033E">
        <w:rPr>
          <w:rtl/>
        </w:rPr>
        <w:t xml:space="preserve">ان </w:t>
      </w:r>
      <w:r w:rsidR="00B717C7" w:rsidRPr="009746DC">
        <w:rPr>
          <w:rtl/>
        </w:rPr>
        <w:t>لضمير خمسنا و</w:t>
      </w:r>
      <w:r w:rsidR="000164B7">
        <w:rPr>
          <w:rtl/>
        </w:rPr>
        <w:t xml:space="preserve">إلّا </w:t>
      </w:r>
      <w:r w:rsidR="00B717C7" w:rsidRPr="009746DC">
        <w:rPr>
          <w:rtl/>
        </w:rPr>
        <w:t xml:space="preserve">للاستثناء المنقطع </w:t>
      </w:r>
      <w:r w:rsidR="00D8033E">
        <w:rPr>
          <w:rtl/>
        </w:rPr>
        <w:t xml:space="preserve">ان </w:t>
      </w:r>
      <w:r w:rsidR="00B717C7" w:rsidRPr="009746DC">
        <w:rPr>
          <w:rtl/>
        </w:rPr>
        <w:t xml:space="preserve">أريد بالناس المخالفون ، والمتصل </w:t>
      </w:r>
      <w:r w:rsidR="00D8033E">
        <w:rPr>
          <w:rtl/>
        </w:rPr>
        <w:t xml:space="preserve">ان </w:t>
      </w:r>
      <w:r w:rsidR="00B717C7" w:rsidRPr="009746DC">
        <w:rPr>
          <w:rtl/>
        </w:rPr>
        <w:t>أريد بالناس الأعم</w:t>
      </w:r>
      <w:r w:rsidR="00852D33">
        <w:rPr>
          <w:rFonts w:hint="cs"/>
          <w:rtl/>
        </w:rPr>
        <w:t>ّ</w:t>
      </w:r>
      <w:r w:rsidR="00B717C7">
        <w:rPr>
          <w:rtl/>
        </w:rPr>
        <w:t xml:space="preserve"> </w:t>
      </w:r>
      <w:r w:rsidR="00B717C7" w:rsidRPr="00C875FB">
        <w:rPr>
          <w:rtl/>
        </w:rPr>
        <w:t>« لميلادهم »</w:t>
      </w:r>
      <w:r w:rsidR="00B717C7" w:rsidRPr="009746DC">
        <w:rPr>
          <w:rtl/>
        </w:rPr>
        <w:t xml:space="preserve"> أي لولادتهم ، وقيل :</w:t>
      </w:r>
      <w:r w:rsidR="00B717C7">
        <w:rPr>
          <w:rFonts w:hint="cs"/>
          <w:rtl/>
        </w:rPr>
        <w:t xml:space="preserve"> </w:t>
      </w:r>
      <w:r w:rsidR="00B717C7" w:rsidRPr="009746DC">
        <w:rPr>
          <w:rtl/>
        </w:rPr>
        <w:t>أي لآلة ولادتهم وهي الجواري وأم</w:t>
      </w:r>
      <w:r w:rsidR="00852D33">
        <w:rPr>
          <w:rFonts w:hint="cs"/>
          <w:rtl/>
        </w:rPr>
        <w:t>ّ</w:t>
      </w:r>
      <w:r w:rsidR="00B717C7" w:rsidRPr="009746DC">
        <w:rPr>
          <w:rtl/>
        </w:rPr>
        <w:t>هات الأولاد.</w:t>
      </w:r>
    </w:p>
    <w:p w:rsidR="00B717C7" w:rsidRPr="009746DC" w:rsidRDefault="00B717C7" w:rsidP="00DC4F5E">
      <w:pPr>
        <w:pStyle w:val="libNormal"/>
        <w:rPr>
          <w:rtl/>
        </w:rPr>
      </w:pPr>
      <w:r w:rsidRPr="009746DC">
        <w:rPr>
          <w:rtl/>
        </w:rPr>
        <w:t xml:space="preserve">أقول : ويمكن </w:t>
      </w:r>
      <w:r w:rsidR="00D8033E">
        <w:rPr>
          <w:rtl/>
        </w:rPr>
        <w:t xml:space="preserve">ان </w:t>
      </w:r>
      <w:r w:rsidRPr="009746DC">
        <w:rPr>
          <w:rtl/>
        </w:rPr>
        <w:t xml:space="preserve">يشمل المهور المشتملة </w:t>
      </w:r>
      <w:r w:rsidR="00D83B35">
        <w:rPr>
          <w:rtl/>
        </w:rPr>
        <w:t xml:space="preserve">علىّ </w:t>
      </w:r>
      <w:r w:rsidRPr="009746DC">
        <w:rPr>
          <w:rtl/>
        </w:rPr>
        <w:t xml:space="preserve">الخمس والحاصل </w:t>
      </w:r>
      <w:r w:rsidR="00D8033E">
        <w:rPr>
          <w:rtl/>
        </w:rPr>
        <w:t xml:space="preserve">ان </w:t>
      </w:r>
      <w:r w:rsidRPr="009746DC">
        <w:rPr>
          <w:rtl/>
        </w:rPr>
        <w:t xml:space="preserve">ما سبي بغير إذن </w:t>
      </w:r>
      <w:r w:rsidR="00406F49">
        <w:rPr>
          <w:rtl/>
        </w:rPr>
        <w:t xml:space="preserve">الإمام </w:t>
      </w:r>
      <w:r w:rsidRPr="009746DC">
        <w:rPr>
          <w:rtl/>
        </w:rPr>
        <w:t>إم</w:t>
      </w:r>
      <w:r w:rsidR="00852D33">
        <w:rPr>
          <w:rFonts w:hint="cs"/>
          <w:rtl/>
        </w:rPr>
        <w:t>ّ</w:t>
      </w:r>
      <w:r w:rsidRPr="009746DC">
        <w:rPr>
          <w:rtl/>
        </w:rPr>
        <w:t>ا كل</w:t>
      </w:r>
      <w:r w:rsidR="00852D33">
        <w:rPr>
          <w:rFonts w:hint="cs"/>
          <w:rtl/>
        </w:rPr>
        <w:t>ّ</w:t>
      </w:r>
      <w:r w:rsidRPr="009746DC">
        <w:rPr>
          <w:rtl/>
        </w:rPr>
        <w:t xml:space="preserve">ه له أو خمسه </w:t>
      </w:r>
      <w:r w:rsidR="00D83B35">
        <w:rPr>
          <w:rtl/>
        </w:rPr>
        <w:t xml:space="preserve">علىّ </w:t>
      </w:r>
      <w:r w:rsidRPr="009746DC">
        <w:rPr>
          <w:rtl/>
        </w:rPr>
        <w:t xml:space="preserve">الخلاف المتقدم ، ولم يحل لأحد </w:t>
      </w:r>
      <w:r w:rsidR="00D8033E">
        <w:rPr>
          <w:rtl/>
        </w:rPr>
        <w:t xml:space="preserve">ان </w:t>
      </w:r>
      <w:r w:rsidRPr="009746DC">
        <w:rPr>
          <w:rtl/>
        </w:rPr>
        <w:t>يطأ الأمة المسبي</w:t>
      </w:r>
      <w:r w:rsidR="00852D33">
        <w:rPr>
          <w:rFonts w:hint="cs"/>
          <w:rtl/>
        </w:rPr>
        <w:t>ّ</w:t>
      </w:r>
      <w:r w:rsidRPr="009746DC">
        <w:rPr>
          <w:rtl/>
        </w:rPr>
        <w:t xml:space="preserve">ة </w:t>
      </w:r>
      <w:r w:rsidR="000164B7">
        <w:rPr>
          <w:rtl/>
        </w:rPr>
        <w:t xml:space="preserve">إلّا </w:t>
      </w:r>
      <w:r w:rsidRPr="009746DC">
        <w:rPr>
          <w:rtl/>
        </w:rPr>
        <w:t xml:space="preserve">بإذن </w:t>
      </w:r>
      <w:r w:rsidR="00406F49">
        <w:rPr>
          <w:rtl/>
        </w:rPr>
        <w:t xml:space="preserve">الإمام </w:t>
      </w:r>
      <w:r w:rsidRPr="009746DC">
        <w:rPr>
          <w:rtl/>
        </w:rPr>
        <w:t>، وقد أحل لشيعته ولم يحل</w:t>
      </w:r>
      <w:r w:rsidR="00852D33">
        <w:rPr>
          <w:rFonts w:hint="cs"/>
          <w:rtl/>
        </w:rPr>
        <w:t>ّ</w:t>
      </w:r>
      <w:r w:rsidRPr="009746DC">
        <w:rPr>
          <w:rtl/>
        </w:rPr>
        <w:t xml:space="preserve"> لغيرهم ، فأولادهم كأولاد الزنا وكذا المال المشتمل </w:t>
      </w:r>
      <w:r w:rsidR="00D83B35">
        <w:rPr>
          <w:rtl/>
        </w:rPr>
        <w:t xml:space="preserve">علىّ </w:t>
      </w:r>
      <w:r w:rsidRPr="009746DC">
        <w:rPr>
          <w:rtl/>
        </w:rPr>
        <w:t xml:space="preserve">الخمس لم يجز جعله مهرا للزوجة </w:t>
      </w:r>
      <w:r w:rsidR="000164B7">
        <w:rPr>
          <w:rtl/>
        </w:rPr>
        <w:t xml:space="preserve">إلّا </w:t>
      </w:r>
      <w:r w:rsidRPr="009746DC">
        <w:rPr>
          <w:rtl/>
        </w:rPr>
        <w:t xml:space="preserve">بإذنه ، ولم يأذن </w:t>
      </w:r>
      <w:r w:rsidR="000164B7">
        <w:rPr>
          <w:rtl/>
        </w:rPr>
        <w:t xml:space="preserve">إلّا </w:t>
      </w:r>
      <w:r w:rsidRPr="009746DC">
        <w:rPr>
          <w:rtl/>
        </w:rPr>
        <w:t xml:space="preserve">لشيعته </w:t>
      </w:r>
      <w:r w:rsidR="00850EDE">
        <w:rPr>
          <w:rStyle w:val="libAlaemChar"/>
          <w:rtl/>
        </w:rPr>
        <w:t xml:space="preserve">عليه‌السلام </w:t>
      </w:r>
      <w:r w:rsidRPr="009746DC">
        <w:rPr>
          <w:rtl/>
        </w:rPr>
        <w:t>لتطيب ولادة أولادهم.</w:t>
      </w:r>
    </w:p>
    <w:p w:rsidR="00B717C7" w:rsidRPr="009746DC" w:rsidRDefault="00B717C7" w:rsidP="00DC4F5E">
      <w:pPr>
        <w:pStyle w:val="libNormal"/>
        <w:rPr>
          <w:rtl/>
        </w:rPr>
      </w:pPr>
      <w:r w:rsidRPr="005C7F7B">
        <w:rPr>
          <w:rStyle w:val="libBold1Char"/>
          <w:rtl/>
        </w:rPr>
        <w:t>الحديث السابع عشر :</w:t>
      </w:r>
      <w:r w:rsidRPr="009746DC">
        <w:rPr>
          <w:rtl/>
        </w:rPr>
        <w:t xml:space="preserve"> حسن وقد </w:t>
      </w:r>
      <w:r w:rsidR="00850EDE">
        <w:rPr>
          <w:rtl/>
        </w:rPr>
        <w:t xml:space="preserve">مرّ </w:t>
      </w:r>
      <w:r w:rsidR="004A738A">
        <w:rPr>
          <w:rtl/>
        </w:rPr>
        <w:t xml:space="preserve">الكلام </w:t>
      </w:r>
      <w:r w:rsidRPr="009746DC">
        <w:rPr>
          <w:rtl/>
        </w:rPr>
        <w:t>فيه.</w:t>
      </w:r>
    </w:p>
    <w:p w:rsidR="00B717C7" w:rsidRPr="009746DC" w:rsidRDefault="00B717C7" w:rsidP="00DC4F5E">
      <w:pPr>
        <w:pStyle w:val="libNormal"/>
        <w:rPr>
          <w:rtl/>
          <w:lang w:bidi="fa-IR"/>
        </w:rPr>
      </w:pPr>
      <w:r w:rsidRPr="00683182">
        <w:rPr>
          <w:rStyle w:val="libBold1Char"/>
          <w:rtl/>
        </w:rPr>
        <w:t>الحديث الثامن عشر :</w:t>
      </w:r>
      <w:r w:rsidRPr="009746DC">
        <w:rPr>
          <w:rtl/>
          <w:lang w:bidi="fa-IR"/>
        </w:rPr>
        <w:t xml:space="preserve"> ضعيف.</w:t>
      </w:r>
    </w:p>
    <w:p w:rsidR="008930D5" w:rsidRDefault="008930D5" w:rsidP="008930D5">
      <w:pPr>
        <w:pStyle w:val="libNormal"/>
        <w:rPr>
          <w:rtl/>
        </w:rPr>
      </w:pPr>
      <w:r>
        <w:rPr>
          <w:rtl/>
        </w:rPr>
        <w:br w:type="page"/>
      </w:r>
    </w:p>
    <w:p w:rsidR="00B717C7" w:rsidRPr="005B39DD" w:rsidRDefault="00B717C7" w:rsidP="00852D33">
      <w:pPr>
        <w:pStyle w:val="libNormal"/>
        <w:rPr>
          <w:rtl/>
        </w:rPr>
      </w:pPr>
      <w:r w:rsidRPr="009746DC">
        <w:rPr>
          <w:rtl/>
        </w:rPr>
        <w:lastRenderedPageBreak/>
        <w:t xml:space="preserve">لا وارث له ولا مولى </w:t>
      </w:r>
      <w:r w:rsidR="00852D33">
        <w:rPr>
          <w:rFonts w:hint="cs"/>
          <w:rtl/>
        </w:rPr>
        <w:t xml:space="preserve">، </w:t>
      </w:r>
      <w:r w:rsidRPr="009746DC">
        <w:rPr>
          <w:rtl/>
        </w:rPr>
        <w:t>قال هو من أهل هذه الآية</w:t>
      </w:r>
      <w:r>
        <w:rPr>
          <w:rFonts w:hint="cs"/>
          <w:rtl/>
        </w:rPr>
        <w:t xml:space="preserve"> :</w:t>
      </w:r>
      <w:r>
        <w:rPr>
          <w:rtl/>
        </w:rPr>
        <w:t xml:space="preserve"> </w:t>
      </w:r>
      <w:r w:rsidRPr="005E3B39">
        <w:rPr>
          <w:rtl/>
        </w:rPr>
        <w:t>«</w:t>
      </w:r>
      <w:r w:rsidRPr="009746DC">
        <w:rPr>
          <w:rtl/>
        </w:rPr>
        <w:t xml:space="preserve"> يَسْئَلُونَكَ عَنِ الْأَنْفالِ </w:t>
      </w:r>
      <w:r w:rsidRPr="005E3B39">
        <w:rPr>
          <w:rtl/>
        </w:rPr>
        <w:t>»</w:t>
      </w:r>
      <w:r w:rsidRPr="00814E33">
        <w:rPr>
          <w:rFonts w:hint="cs"/>
          <w:rtl/>
        </w:rPr>
        <w:t>.</w:t>
      </w:r>
    </w:p>
    <w:p w:rsidR="00B717C7" w:rsidRPr="009746DC" w:rsidRDefault="00B717C7" w:rsidP="00852D33">
      <w:pPr>
        <w:pStyle w:val="libNormal"/>
        <w:rPr>
          <w:rtl/>
        </w:rPr>
      </w:pPr>
      <w:r w:rsidRPr="009746DC">
        <w:rPr>
          <w:rtl/>
        </w:rPr>
        <w:t>19</w:t>
      </w:r>
      <w:r>
        <w:rPr>
          <w:rFonts w:hint="cs"/>
          <w:rtl/>
        </w:rPr>
        <w:t xml:space="preserve"> </w:t>
      </w:r>
      <w:r w:rsidR="003928AF">
        <w:rPr>
          <w:rtl/>
        </w:rPr>
        <w:t>-</w:t>
      </w:r>
      <w:r>
        <w:rPr>
          <w:rtl/>
        </w:rPr>
        <w:t xml:space="preserve"> </w:t>
      </w:r>
      <w:r w:rsidR="00551E04">
        <w:rPr>
          <w:rtl/>
        </w:rPr>
        <w:t>عليّ</w:t>
      </w:r>
      <w:r w:rsidR="004C35C3">
        <w:rPr>
          <w:rFonts w:hint="cs"/>
          <w:rtl/>
        </w:rPr>
        <w:t>ُ</w:t>
      </w:r>
      <w:r w:rsidR="00551E04">
        <w:rPr>
          <w:rtl/>
        </w:rPr>
        <w:t xml:space="preserve"> </w:t>
      </w:r>
      <w:r w:rsidRPr="009746DC">
        <w:rPr>
          <w:rtl/>
        </w:rPr>
        <w:t xml:space="preserve">بن إبراهيم ، عن أبيه ، عن ابن أبي عمير ، عن </w:t>
      </w:r>
      <w:r w:rsidR="00747D4F">
        <w:rPr>
          <w:rtl/>
        </w:rPr>
        <w:t xml:space="preserve">حمّاد </w:t>
      </w:r>
      <w:r w:rsidRPr="009746DC">
        <w:rPr>
          <w:rtl/>
        </w:rPr>
        <w:t xml:space="preserve">، عن الحلبي ، عن أبي عبد الله </w:t>
      </w:r>
      <w:r w:rsidR="00850EDE">
        <w:rPr>
          <w:rStyle w:val="libAlaemChar"/>
          <w:rtl/>
        </w:rPr>
        <w:t xml:space="preserve">عليه‌السلام </w:t>
      </w:r>
      <w:r w:rsidRPr="009746DC">
        <w:rPr>
          <w:rtl/>
        </w:rPr>
        <w:t xml:space="preserve">عن الكنز كم فيه قال الخمس </w:t>
      </w:r>
      <w:r w:rsidR="004C35C3">
        <w:rPr>
          <w:rFonts w:hint="cs"/>
          <w:rtl/>
        </w:rPr>
        <w:t xml:space="preserve">؛ </w:t>
      </w:r>
      <w:r w:rsidRPr="009746DC">
        <w:rPr>
          <w:rtl/>
        </w:rPr>
        <w:t>وعن المعادن كم فيها قال الخمس وكذلك الرصاص والصفر والحديد و</w:t>
      </w:r>
      <w:r w:rsidR="004C35C3">
        <w:rPr>
          <w:rtl/>
        </w:rPr>
        <w:t>كلّ</w:t>
      </w:r>
      <w:r w:rsidRPr="009746DC">
        <w:rPr>
          <w:rtl/>
        </w:rPr>
        <w:t xml:space="preserve">ما </w:t>
      </w:r>
      <w:r w:rsidR="00551E04">
        <w:rPr>
          <w:rtl/>
        </w:rPr>
        <w:t xml:space="preserve">كان </w:t>
      </w:r>
      <w:r w:rsidRPr="009746DC">
        <w:rPr>
          <w:rtl/>
        </w:rPr>
        <w:t>من المعادن يؤخذ منها ما يؤخذ من الذ</w:t>
      </w:r>
      <w:r w:rsidR="004C35C3">
        <w:rPr>
          <w:rFonts w:hint="cs"/>
          <w:rtl/>
        </w:rPr>
        <w:t>َّ</w:t>
      </w:r>
      <w:r w:rsidRPr="009746DC">
        <w:rPr>
          <w:rtl/>
        </w:rPr>
        <w:t>هب والفض</w:t>
      </w:r>
      <w:r w:rsidR="004C35C3">
        <w:rPr>
          <w:rFonts w:hint="cs"/>
          <w:rtl/>
        </w:rPr>
        <w:t>ّ</w:t>
      </w:r>
      <w:r w:rsidRPr="009746DC">
        <w:rPr>
          <w:rtl/>
        </w:rPr>
        <w:t>ة</w:t>
      </w:r>
      <w:r>
        <w:rPr>
          <w:rFonts w:hint="cs"/>
          <w:rtl/>
        </w:rPr>
        <w:t>.</w:t>
      </w:r>
    </w:p>
    <w:p w:rsidR="00B717C7" w:rsidRPr="009746DC" w:rsidRDefault="00B717C7" w:rsidP="00852D33">
      <w:pPr>
        <w:pStyle w:val="libNormal"/>
        <w:rPr>
          <w:rtl/>
        </w:rPr>
      </w:pPr>
      <w:r w:rsidRPr="009746DC">
        <w:rPr>
          <w:rtl/>
        </w:rPr>
        <w:t>20</w:t>
      </w:r>
      <w:r>
        <w:rPr>
          <w:rtl/>
        </w:rPr>
        <w:t xml:space="preserve"> </w:t>
      </w:r>
      <w:r w:rsidR="003928AF">
        <w:rPr>
          <w:rtl/>
        </w:rPr>
        <w:t>-</w:t>
      </w:r>
      <w:r>
        <w:rPr>
          <w:rtl/>
        </w:rPr>
        <w:t xml:space="preserve"> </w:t>
      </w:r>
      <w:r w:rsidR="00551E04">
        <w:rPr>
          <w:rtl/>
        </w:rPr>
        <w:t xml:space="preserve">محمّد </w:t>
      </w:r>
      <w:r w:rsidRPr="009746DC">
        <w:rPr>
          <w:rtl/>
        </w:rPr>
        <w:t xml:space="preserve">بن يحيى ، عن أحمد بن </w:t>
      </w:r>
      <w:r w:rsidR="00551E04">
        <w:rPr>
          <w:rtl/>
        </w:rPr>
        <w:t xml:space="preserve">محمّد </w:t>
      </w:r>
      <w:r w:rsidRPr="009746DC">
        <w:rPr>
          <w:rtl/>
        </w:rPr>
        <w:t xml:space="preserve">، عن </w:t>
      </w:r>
      <w:r w:rsidR="00551E04">
        <w:rPr>
          <w:rtl/>
        </w:rPr>
        <w:t xml:space="preserve">محمّد </w:t>
      </w:r>
      <w:r w:rsidRPr="009746DC">
        <w:rPr>
          <w:rtl/>
        </w:rPr>
        <w:t>بن سن</w:t>
      </w:r>
      <w:r w:rsidR="00D8033E">
        <w:rPr>
          <w:rtl/>
        </w:rPr>
        <w:t xml:space="preserve">ان </w:t>
      </w:r>
      <w:r w:rsidRPr="009746DC">
        <w:rPr>
          <w:rtl/>
        </w:rPr>
        <w:t xml:space="preserve">، عن صباح الأزرق ، عن </w:t>
      </w:r>
      <w:r w:rsidR="00551E04">
        <w:rPr>
          <w:rtl/>
        </w:rPr>
        <w:t xml:space="preserve">محمّد </w:t>
      </w:r>
      <w:r w:rsidRPr="009746DC">
        <w:rPr>
          <w:rtl/>
        </w:rPr>
        <w:t xml:space="preserve">بن مسلم ، عن أحدهما </w:t>
      </w:r>
      <w:r w:rsidR="000164B7" w:rsidRPr="000164B7">
        <w:rPr>
          <w:rStyle w:val="libAlaemChar"/>
          <w:rtl/>
        </w:rPr>
        <w:t xml:space="preserve">عليهما‌السلام </w:t>
      </w:r>
      <w:r w:rsidRPr="009746DC">
        <w:rPr>
          <w:rtl/>
        </w:rPr>
        <w:t xml:space="preserve">قال </w:t>
      </w:r>
      <w:r w:rsidR="00D8033E">
        <w:rPr>
          <w:rtl/>
        </w:rPr>
        <w:t>ان</w:t>
      </w:r>
      <w:r w:rsidR="004C35C3">
        <w:rPr>
          <w:rFonts w:hint="cs"/>
          <w:rtl/>
        </w:rPr>
        <w:t>َّ</w:t>
      </w:r>
      <w:r w:rsidR="00D8033E">
        <w:rPr>
          <w:rtl/>
        </w:rPr>
        <w:t xml:space="preserve"> </w:t>
      </w:r>
      <w:r w:rsidRPr="009746DC">
        <w:rPr>
          <w:rtl/>
        </w:rPr>
        <w:t>أشد</w:t>
      </w:r>
      <w:r w:rsidR="004C35C3">
        <w:rPr>
          <w:rFonts w:hint="cs"/>
          <w:rtl/>
        </w:rPr>
        <w:t>َّ</w:t>
      </w:r>
      <w:r w:rsidRPr="009746DC">
        <w:rPr>
          <w:rtl/>
        </w:rPr>
        <w:t xml:space="preserve"> ما فيه الناس يوم القيامة </w:t>
      </w:r>
      <w:r w:rsidR="00D8033E">
        <w:rPr>
          <w:rtl/>
        </w:rPr>
        <w:t xml:space="preserve">ان </w:t>
      </w:r>
      <w:r w:rsidRPr="009746DC">
        <w:rPr>
          <w:rtl/>
        </w:rPr>
        <w:t>يقوم</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52D33">
      <w:pPr>
        <w:pStyle w:val="libNormal"/>
        <w:rPr>
          <w:rtl/>
        </w:rPr>
      </w:pPr>
      <w:r w:rsidRPr="009746DC">
        <w:rPr>
          <w:rtl/>
        </w:rPr>
        <w:t>والمراد</w:t>
      </w:r>
      <w:r w:rsidRPr="00C875FB">
        <w:rPr>
          <w:rtl/>
        </w:rPr>
        <w:t xml:space="preserve"> بالمولى</w:t>
      </w:r>
      <w:r w:rsidRPr="009746DC">
        <w:rPr>
          <w:rtl/>
        </w:rPr>
        <w:t xml:space="preserve"> أعم</w:t>
      </w:r>
      <w:r w:rsidR="004C35C3">
        <w:rPr>
          <w:rFonts w:hint="cs"/>
          <w:rtl/>
        </w:rPr>
        <w:t>ّ</w:t>
      </w:r>
      <w:r w:rsidRPr="009746DC">
        <w:rPr>
          <w:rtl/>
        </w:rPr>
        <w:t xml:space="preserve"> من المعتق وضامن الجريرة ،</w:t>
      </w:r>
      <w:r>
        <w:rPr>
          <w:rtl/>
        </w:rPr>
        <w:t xml:space="preserve"> و</w:t>
      </w:r>
      <w:r w:rsidRPr="00C875FB">
        <w:rPr>
          <w:rtl/>
        </w:rPr>
        <w:t>بالوارث</w:t>
      </w:r>
      <w:r w:rsidRPr="009746DC">
        <w:rPr>
          <w:rtl/>
        </w:rPr>
        <w:t xml:space="preserve"> أعم من النسبي</w:t>
      </w:r>
      <w:r w:rsidR="004C35C3">
        <w:rPr>
          <w:rFonts w:hint="cs"/>
          <w:rtl/>
        </w:rPr>
        <w:t>ّ</w:t>
      </w:r>
      <w:r w:rsidRPr="009746DC">
        <w:rPr>
          <w:rtl/>
        </w:rPr>
        <w:t xml:space="preserve"> والسببي</w:t>
      </w:r>
      <w:r w:rsidR="004C35C3">
        <w:rPr>
          <w:rFonts w:hint="cs"/>
          <w:rtl/>
        </w:rPr>
        <w:t>ّ</w:t>
      </w:r>
      <w:r w:rsidRPr="009746DC">
        <w:rPr>
          <w:rtl/>
        </w:rPr>
        <w:t xml:space="preserve"> ، فمع عدم الجميع يرث </w:t>
      </w:r>
      <w:r w:rsidR="00406F49">
        <w:rPr>
          <w:rtl/>
        </w:rPr>
        <w:t xml:space="preserve">الإمام </w:t>
      </w:r>
      <w:r w:rsidRPr="009746DC">
        <w:rPr>
          <w:rtl/>
        </w:rPr>
        <w:t xml:space="preserve">وهو من الأنفال كما </w:t>
      </w:r>
      <w:r w:rsidR="00850EDE">
        <w:rPr>
          <w:rtl/>
        </w:rPr>
        <w:t xml:space="preserve">مرّ </w:t>
      </w:r>
      <w:r w:rsidRPr="009746DC">
        <w:rPr>
          <w:rtl/>
        </w:rPr>
        <w:t xml:space="preserve">وسيأتي </w:t>
      </w:r>
      <w:r w:rsidR="004A738A">
        <w:rPr>
          <w:rtl/>
        </w:rPr>
        <w:t xml:space="preserve">الكلام </w:t>
      </w:r>
      <w:r w:rsidRPr="009746DC">
        <w:rPr>
          <w:rtl/>
        </w:rPr>
        <w:t xml:space="preserve">في إرث </w:t>
      </w:r>
      <w:r w:rsidR="00406F49">
        <w:rPr>
          <w:rtl/>
        </w:rPr>
        <w:t xml:space="preserve">الإمام </w:t>
      </w:r>
      <w:r w:rsidRPr="009746DC">
        <w:rPr>
          <w:rtl/>
        </w:rPr>
        <w:t>مع انحصار الوارث في ال</w:t>
      </w:r>
      <w:r w:rsidR="000D553B">
        <w:rPr>
          <w:rtl/>
        </w:rPr>
        <w:t xml:space="preserve">زوّج </w:t>
      </w:r>
      <w:r w:rsidRPr="009746DC">
        <w:rPr>
          <w:rtl/>
        </w:rPr>
        <w:t xml:space="preserve">والزوجة في كتاب المواريث ، وذكر الخلاف فيه وما هو المختار </w:t>
      </w:r>
      <w:r w:rsidR="00D8033E">
        <w:rPr>
          <w:rtl/>
        </w:rPr>
        <w:t xml:space="preserve">ان </w:t>
      </w:r>
      <w:r w:rsidRPr="009746DC">
        <w:rPr>
          <w:rtl/>
        </w:rPr>
        <w:t>شاء الله.</w:t>
      </w:r>
    </w:p>
    <w:p w:rsidR="00B717C7" w:rsidRPr="009746DC" w:rsidRDefault="00B717C7" w:rsidP="00852D33">
      <w:pPr>
        <w:pStyle w:val="libNormal"/>
        <w:rPr>
          <w:rtl/>
          <w:lang w:bidi="fa-IR"/>
        </w:rPr>
      </w:pPr>
      <w:r w:rsidRPr="009C7523">
        <w:rPr>
          <w:rStyle w:val="libBold1Char"/>
          <w:rtl/>
        </w:rPr>
        <w:t>الحديث التاسع عشر :</w:t>
      </w:r>
      <w:r w:rsidRPr="009746DC">
        <w:rPr>
          <w:rtl/>
          <w:lang w:bidi="fa-IR"/>
        </w:rPr>
        <w:t xml:space="preserve"> حسن.</w:t>
      </w:r>
    </w:p>
    <w:p w:rsidR="00B717C7" w:rsidRPr="009746DC" w:rsidRDefault="00B717C7" w:rsidP="00852D33">
      <w:pPr>
        <w:pStyle w:val="libNormal"/>
        <w:rPr>
          <w:rtl/>
        </w:rPr>
      </w:pPr>
      <w:r w:rsidRPr="00C875FB">
        <w:rPr>
          <w:rtl/>
        </w:rPr>
        <w:t>« وكذلك الرصاص »</w:t>
      </w:r>
      <w:r w:rsidRPr="009746DC">
        <w:rPr>
          <w:rtl/>
        </w:rPr>
        <w:t xml:space="preserve"> قيل : مبني </w:t>
      </w:r>
      <w:r w:rsidR="004C35C3">
        <w:rPr>
          <w:rtl/>
        </w:rPr>
        <w:t>على</w:t>
      </w:r>
      <w:r w:rsidR="00D83B35">
        <w:rPr>
          <w:rtl/>
        </w:rPr>
        <w:t xml:space="preserve"> </w:t>
      </w:r>
      <w:r w:rsidR="00D8033E">
        <w:rPr>
          <w:rtl/>
        </w:rPr>
        <w:t>ان</w:t>
      </w:r>
      <w:r w:rsidR="004C35C3">
        <w:rPr>
          <w:rFonts w:hint="cs"/>
          <w:rtl/>
        </w:rPr>
        <w:t>ّ</w:t>
      </w:r>
      <w:r w:rsidR="00D8033E">
        <w:rPr>
          <w:rtl/>
        </w:rPr>
        <w:t xml:space="preserve"> </w:t>
      </w:r>
      <w:r w:rsidRPr="009746DC">
        <w:rPr>
          <w:rtl/>
        </w:rPr>
        <w:t>المعروف من المعادن الذهب والفضة</w:t>
      </w:r>
      <w:r w:rsidRPr="00C875FB">
        <w:rPr>
          <w:rtl/>
        </w:rPr>
        <w:t xml:space="preserve"> قوله </w:t>
      </w:r>
      <w:r w:rsidR="00850EDE">
        <w:rPr>
          <w:rStyle w:val="libAlaemChar"/>
          <w:rtl/>
        </w:rPr>
        <w:t xml:space="preserve">عليه‌السلام </w:t>
      </w:r>
      <w:r w:rsidRPr="00C875FB">
        <w:rPr>
          <w:rtl/>
        </w:rPr>
        <w:t>: يؤخذ ،</w:t>
      </w:r>
      <w:r w:rsidRPr="009746DC">
        <w:rPr>
          <w:rtl/>
        </w:rPr>
        <w:t xml:space="preserve"> أي يأخذه الإمام.</w:t>
      </w:r>
      <w:r w:rsidR="004C35C3">
        <w:rPr>
          <w:rFonts w:hint="cs"/>
          <w:rtl/>
        </w:rPr>
        <w:t>ّ</w:t>
      </w:r>
    </w:p>
    <w:p w:rsidR="00B717C7" w:rsidRPr="009746DC" w:rsidRDefault="00B717C7" w:rsidP="00852D33">
      <w:pPr>
        <w:pStyle w:val="libNormal"/>
        <w:rPr>
          <w:rtl/>
        </w:rPr>
      </w:pPr>
      <w:r w:rsidRPr="00852D33">
        <w:rPr>
          <w:rStyle w:val="libBold1Char"/>
          <w:rtl/>
        </w:rPr>
        <w:t>الحديث العشرون :</w:t>
      </w:r>
      <w:r w:rsidRPr="009746DC">
        <w:rPr>
          <w:rtl/>
        </w:rPr>
        <w:t xml:space="preserve"> ضعيف </w:t>
      </w:r>
      <w:r w:rsidR="004C35C3">
        <w:rPr>
          <w:rtl/>
        </w:rPr>
        <w:t>على</w:t>
      </w:r>
      <w:r w:rsidR="00D83B35">
        <w:rPr>
          <w:rtl/>
        </w:rPr>
        <w:t xml:space="preserve"> </w:t>
      </w:r>
      <w:r w:rsidRPr="009746DC">
        <w:rPr>
          <w:rtl/>
        </w:rPr>
        <w:t>المشهور.</w:t>
      </w:r>
    </w:p>
    <w:p w:rsidR="00B717C7" w:rsidRPr="009746DC" w:rsidRDefault="00B717C7" w:rsidP="00852D33">
      <w:pPr>
        <w:pStyle w:val="libNormal"/>
        <w:rPr>
          <w:rtl/>
        </w:rPr>
      </w:pPr>
      <w:r w:rsidRPr="00C875FB">
        <w:rPr>
          <w:rtl/>
        </w:rPr>
        <w:t>« ما فيه الناس »</w:t>
      </w:r>
      <w:r w:rsidRPr="009746DC">
        <w:rPr>
          <w:rtl/>
        </w:rPr>
        <w:t xml:space="preserve"> أي المخالفون</w:t>
      </w:r>
      <w:r>
        <w:rPr>
          <w:rtl/>
        </w:rPr>
        <w:t xml:space="preserve"> </w:t>
      </w:r>
      <w:r w:rsidRPr="00C875FB">
        <w:rPr>
          <w:rtl/>
        </w:rPr>
        <w:t>« يا رب خمسي »</w:t>
      </w:r>
      <w:r w:rsidRPr="009746DC">
        <w:rPr>
          <w:rtl/>
        </w:rPr>
        <w:t xml:space="preserve"> نصب </w:t>
      </w:r>
      <w:r w:rsidR="00D83B35">
        <w:rPr>
          <w:rtl/>
        </w:rPr>
        <w:t xml:space="preserve">علىّ </w:t>
      </w:r>
      <w:r w:rsidRPr="009746DC">
        <w:rPr>
          <w:rtl/>
        </w:rPr>
        <w:t>الأعزاء أي أدرك خمسي</w:t>
      </w:r>
      <w:r>
        <w:rPr>
          <w:rtl/>
        </w:rPr>
        <w:t xml:space="preserve"> </w:t>
      </w:r>
      <w:r w:rsidRPr="00C875FB">
        <w:rPr>
          <w:rtl/>
        </w:rPr>
        <w:t>« ولتزك</w:t>
      </w:r>
      <w:r w:rsidR="004C35C3">
        <w:rPr>
          <w:rFonts w:hint="cs"/>
          <w:rtl/>
        </w:rPr>
        <w:t>ّ</w:t>
      </w:r>
      <w:r w:rsidRPr="00C875FB">
        <w:rPr>
          <w:rtl/>
        </w:rPr>
        <w:t>وا »</w:t>
      </w:r>
      <w:r w:rsidRPr="009746DC">
        <w:rPr>
          <w:rtl/>
        </w:rPr>
        <w:t xml:space="preserve"> أي تنمو وتزيد ، أو تطهر تأكيدا</w:t>
      </w:r>
      <w:r w:rsidR="004C35C3">
        <w:rPr>
          <w:rFonts w:hint="cs"/>
          <w:rtl/>
        </w:rPr>
        <w:t>ً</w:t>
      </w:r>
      <w:r w:rsidRPr="009746DC">
        <w:rPr>
          <w:rtl/>
        </w:rPr>
        <w:t xml:space="preserve"> ، ويحتمل </w:t>
      </w:r>
      <w:r w:rsidR="00D8033E">
        <w:rPr>
          <w:rtl/>
        </w:rPr>
        <w:t xml:space="preserve">ان </w:t>
      </w:r>
      <w:r w:rsidRPr="009746DC">
        <w:rPr>
          <w:rtl/>
        </w:rPr>
        <w:t>يكون المراد تطيب المناكح أو الأعم</w:t>
      </w:r>
      <w:r w:rsidR="004C35C3">
        <w:rPr>
          <w:rFonts w:hint="cs"/>
          <w:rtl/>
        </w:rPr>
        <w:t>ّ</w:t>
      </w:r>
      <w:r w:rsidRPr="009746DC">
        <w:rPr>
          <w:rtl/>
        </w:rPr>
        <w:t xml:space="preserve"> قال المحقق التستري </w:t>
      </w:r>
      <w:r w:rsidR="00E52B2D" w:rsidRPr="00E52B2D">
        <w:rPr>
          <w:rStyle w:val="libAlaemChar"/>
          <w:rtl/>
        </w:rPr>
        <w:t>قدس‌سره</w:t>
      </w:r>
      <w:r w:rsidRPr="009746DC">
        <w:rPr>
          <w:rtl/>
        </w:rPr>
        <w:t xml:space="preserve"> : لا يبعد </w:t>
      </w:r>
      <w:r w:rsidR="00D8033E">
        <w:rPr>
          <w:rtl/>
        </w:rPr>
        <w:t xml:space="preserve">ان </w:t>
      </w:r>
      <w:r w:rsidRPr="009746DC">
        <w:rPr>
          <w:rtl/>
        </w:rPr>
        <w:t xml:space="preserve">يقال في الجمع بحمل ما دل </w:t>
      </w:r>
      <w:r w:rsidR="00D83B35">
        <w:rPr>
          <w:rtl/>
        </w:rPr>
        <w:t xml:space="preserve">علىّ </w:t>
      </w:r>
      <w:r w:rsidRPr="009746DC">
        <w:rPr>
          <w:rtl/>
        </w:rPr>
        <w:t xml:space="preserve">الإباحة </w:t>
      </w:r>
      <w:r w:rsidR="00D83B35">
        <w:rPr>
          <w:rtl/>
        </w:rPr>
        <w:t xml:space="preserve">علىّ </w:t>
      </w:r>
      <w:r w:rsidRPr="009746DC">
        <w:rPr>
          <w:rtl/>
        </w:rPr>
        <w:t>إباحة حق المبيح في ال</w:t>
      </w:r>
      <w:r w:rsidR="00BE737F">
        <w:rPr>
          <w:rtl/>
        </w:rPr>
        <w:t xml:space="preserve">أيّام </w:t>
      </w:r>
      <w:r w:rsidR="003928AF">
        <w:rPr>
          <w:rtl/>
        </w:rPr>
        <w:t xml:space="preserve">الّتي </w:t>
      </w:r>
      <w:r w:rsidRPr="009746DC">
        <w:rPr>
          <w:rtl/>
        </w:rPr>
        <w:t xml:space="preserve">يبيحه ، ويحمل ما دل </w:t>
      </w:r>
      <w:r w:rsidR="00D83B35">
        <w:rPr>
          <w:rtl/>
        </w:rPr>
        <w:t xml:space="preserve">علىّ </w:t>
      </w:r>
      <w:r w:rsidRPr="009746DC">
        <w:rPr>
          <w:rtl/>
        </w:rPr>
        <w:t xml:space="preserve">التحريم </w:t>
      </w:r>
      <w:r w:rsidR="00D83B35">
        <w:rPr>
          <w:rtl/>
        </w:rPr>
        <w:t xml:space="preserve">علىّ </w:t>
      </w:r>
      <w:r w:rsidRPr="009746DC">
        <w:rPr>
          <w:rtl/>
        </w:rPr>
        <w:t>تحريم حق</w:t>
      </w:r>
      <w:r w:rsidR="004C35C3">
        <w:rPr>
          <w:rFonts w:hint="cs"/>
          <w:rtl/>
        </w:rPr>
        <w:t>ّ</w:t>
      </w:r>
      <w:r w:rsidRPr="009746DC">
        <w:rPr>
          <w:rtl/>
        </w:rPr>
        <w:t xml:space="preserve"> المحرم ف</w:t>
      </w:r>
      <w:r w:rsidR="00D8033E">
        <w:rPr>
          <w:rtl/>
        </w:rPr>
        <w:t xml:space="preserve">ان </w:t>
      </w:r>
      <w:r w:rsidRPr="009746DC">
        <w:rPr>
          <w:rtl/>
        </w:rPr>
        <w:t xml:space="preserve">حقهم </w:t>
      </w:r>
      <w:r w:rsidR="00632E02" w:rsidRPr="00632E02">
        <w:rPr>
          <w:rStyle w:val="libAlaemChar"/>
          <w:rtl/>
        </w:rPr>
        <w:t>عليهم‌السلام</w:t>
      </w:r>
      <w:r w:rsidR="00C17164" w:rsidRPr="00C17164">
        <w:rPr>
          <w:rStyle w:val="libAlaemChar"/>
          <w:rtl/>
        </w:rPr>
        <w:t xml:space="preserve"> </w:t>
      </w:r>
      <w:r w:rsidRPr="009746DC">
        <w:rPr>
          <w:rtl/>
        </w:rPr>
        <w:t>ينتقل من بعضهم إلى بعض بسبب انتقال الإمامة ، و</w:t>
      </w:r>
      <w:r w:rsidR="00D8033E">
        <w:rPr>
          <w:rtl/>
        </w:rPr>
        <w:t xml:space="preserve">ان </w:t>
      </w:r>
      <w:r w:rsidRPr="009746DC">
        <w:rPr>
          <w:rtl/>
        </w:rPr>
        <w:t xml:space="preserve">يقال : </w:t>
      </w:r>
      <w:r w:rsidR="00D8033E">
        <w:rPr>
          <w:rtl/>
        </w:rPr>
        <w:t xml:space="preserve">ان </w:t>
      </w:r>
      <w:r w:rsidRPr="009746DC">
        <w:rPr>
          <w:rtl/>
        </w:rPr>
        <w:t xml:space="preserve">المراد بما أبيح لنا هو الأشياء </w:t>
      </w:r>
      <w:r w:rsidR="003928AF">
        <w:rPr>
          <w:rtl/>
        </w:rPr>
        <w:t xml:space="preserve">الّتي </w:t>
      </w:r>
      <w:r w:rsidRPr="009746DC">
        <w:rPr>
          <w:rtl/>
        </w:rPr>
        <w:t xml:space="preserve">تنتقل إلينا </w:t>
      </w:r>
      <w:r w:rsidR="00F54854">
        <w:rPr>
          <w:rtl/>
        </w:rPr>
        <w:t xml:space="preserve">ممّن </w:t>
      </w:r>
      <w:r w:rsidRPr="009746DC">
        <w:rPr>
          <w:rtl/>
        </w:rPr>
        <w:t xml:space="preserve">لا يرى الخمس ، أو يعرف أنه لا يخرجه كالمخالفين </w:t>
      </w:r>
      <w:r w:rsidR="005C60ED">
        <w:rPr>
          <w:rtl/>
        </w:rPr>
        <w:t xml:space="preserve">مثلاً </w:t>
      </w:r>
      <w:r w:rsidRPr="009746DC">
        <w:rPr>
          <w:rtl/>
        </w:rPr>
        <w:t>ب</w:t>
      </w:r>
      <w:r w:rsidR="00D8033E">
        <w:rPr>
          <w:rtl/>
        </w:rPr>
        <w:t xml:space="preserve">ان </w:t>
      </w:r>
      <w:r w:rsidRPr="009746DC">
        <w:rPr>
          <w:rtl/>
        </w:rPr>
        <w:t xml:space="preserve">يشتري منهم الجواري أو يتصرف في أرباح تجاراتهم ، أو يشتري من المعادن </w:t>
      </w:r>
      <w:r w:rsidR="003928AF">
        <w:rPr>
          <w:rtl/>
        </w:rPr>
        <w:t xml:space="preserve">الّتي </w:t>
      </w:r>
      <w:r w:rsidRPr="009746DC">
        <w:rPr>
          <w:rtl/>
        </w:rPr>
        <w:t>لا تحصل</w:t>
      </w:r>
    </w:p>
    <w:p w:rsidR="008930D5" w:rsidRDefault="008930D5" w:rsidP="008930D5">
      <w:pPr>
        <w:pStyle w:val="libNormal"/>
        <w:rPr>
          <w:rtl/>
        </w:rPr>
      </w:pPr>
      <w:r>
        <w:rPr>
          <w:rtl/>
        </w:rPr>
        <w:br w:type="page"/>
      </w:r>
    </w:p>
    <w:p w:rsidR="00B717C7" w:rsidRPr="009746DC" w:rsidRDefault="00B717C7" w:rsidP="004C35C3">
      <w:pPr>
        <w:pStyle w:val="libNormal"/>
        <w:rPr>
          <w:rtl/>
        </w:rPr>
      </w:pPr>
      <w:r w:rsidRPr="009746DC">
        <w:rPr>
          <w:rtl/>
        </w:rPr>
        <w:lastRenderedPageBreak/>
        <w:t xml:space="preserve">صاحب الخمس فيقول </w:t>
      </w:r>
      <w:r w:rsidR="004C35C3">
        <w:rPr>
          <w:rFonts w:hint="cs"/>
          <w:rtl/>
        </w:rPr>
        <w:t xml:space="preserve">: </w:t>
      </w:r>
      <w:r w:rsidRPr="009746DC">
        <w:rPr>
          <w:rtl/>
        </w:rPr>
        <w:t>يا رب خمسي وقد طيبنا ذلك لشيعتنا لتطيب ولادتهم ولتزكو ولادتهم</w:t>
      </w:r>
      <w:r>
        <w:rPr>
          <w:rFonts w:hint="cs"/>
          <w:rtl/>
        </w:rPr>
        <w:t>.</w:t>
      </w:r>
    </w:p>
    <w:p w:rsidR="00B717C7" w:rsidRPr="009746DC" w:rsidRDefault="00B717C7" w:rsidP="004C35C3">
      <w:pPr>
        <w:pStyle w:val="libNormal"/>
        <w:rPr>
          <w:rtl/>
        </w:rPr>
      </w:pPr>
      <w:r w:rsidRPr="009746DC">
        <w:rPr>
          <w:rtl/>
        </w:rPr>
        <w:t>21</w:t>
      </w:r>
      <w:r>
        <w:rPr>
          <w:rtl/>
        </w:rPr>
        <w:t xml:space="preserve"> </w:t>
      </w:r>
      <w:r w:rsidR="003928AF">
        <w:rPr>
          <w:rtl/>
        </w:rPr>
        <w:t>-</w:t>
      </w:r>
      <w:r>
        <w:rPr>
          <w:rtl/>
        </w:rPr>
        <w:t xml:space="preserve"> </w:t>
      </w:r>
      <w:r w:rsidR="00551E04">
        <w:rPr>
          <w:rtl/>
        </w:rPr>
        <w:t>محمّد</w:t>
      </w:r>
      <w:r w:rsidR="004C35C3">
        <w:rPr>
          <w:rFonts w:hint="cs"/>
          <w:rtl/>
        </w:rPr>
        <w:t>ُ</w:t>
      </w:r>
      <w:r w:rsidR="00551E04">
        <w:rPr>
          <w:rtl/>
        </w:rPr>
        <w:t xml:space="preserve"> </w:t>
      </w:r>
      <w:r w:rsidRPr="009746DC">
        <w:rPr>
          <w:rtl/>
        </w:rPr>
        <w:t xml:space="preserve">بن يحيى ، عن </w:t>
      </w:r>
      <w:r w:rsidR="00551E04">
        <w:rPr>
          <w:rtl/>
        </w:rPr>
        <w:t xml:space="preserve">محمّد </w:t>
      </w:r>
      <w:r w:rsidRPr="009746DC">
        <w:rPr>
          <w:rtl/>
        </w:rPr>
        <w:t xml:space="preserve">بن الحسين ، عن أحمد بن </w:t>
      </w:r>
      <w:r w:rsidR="00551E04">
        <w:rPr>
          <w:rtl/>
        </w:rPr>
        <w:t xml:space="preserve">محمّد </w:t>
      </w:r>
      <w:r w:rsidRPr="009746DC">
        <w:rPr>
          <w:rtl/>
        </w:rPr>
        <w:t xml:space="preserve">بن أبي نصر ، عن </w:t>
      </w:r>
      <w:r w:rsidR="00551E04">
        <w:rPr>
          <w:rtl/>
        </w:rPr>
        <w:t xml:space="preserve">محمّد </w:t>
      </w:r>
      <w:r w:rsidRPr="009746DC">
        <w:rPr>
          <w:rtl/>
        </w:rPr>
        <w:t xml:space="preserve">بن </w:t>
      </w:r>
      <w:r w:rsidR="00551E04">
        <w:rPr>
          <w:rtl/>
        </w:rPr>
        <w:t xml:space="preserve">عليّ </w:t>
      </w:r>
      <w:r w:rsidRPr="009746DC">
        <w:rPr>
          <w:rtl/>
        </w:rPr>
        <w:t xml:space="preserve">، عن أبي الحسن </w:t>
      </w:r>
      <w:r w:rsidR="00850EDE">
        <w:rPr>
          <w:rStyle w:val="libAlaemChar"/>
          <w:rtl/>
        </w:rPr>
        <w:t xml:space="preserve">عليه‌السلام </w:t>
      </w:r>
      <w:r w:rsidRPr="009746DC">
        <w:rPr>
          <w:rtl/>
        </w:rPr>
        <w:t>قال سألته عما يخرج من البحر من اللؤلؤ والياقوت والز</w:t>
      </w:r>
      <w:r w:rsidR="004C35C3">
        <w:rPr>
          <w:rFonts w:hint="cs"/>
          <w:rtl/>
        </w:rPr>
        <w:t>َّ</w:t>
      </w:r>
      <w:r w:rsidRPr="009746DC">
        <w:rPr>
          <w:rtl/>
        </w:rPr>
        <w:t xml:space="preserve">برجد وعن معادن الذهب والفضة ما فيه قال إذا بلغ ثمنه </w:t>
      </w:r>
      <w:r w:rsidR="00873224">
        <w:rPr>
          <w:rtl/>
        </w:rPr>
        <w:t>ديناراً</w:t>
      </w:r>
    </w:p>
    <w:p w:rsidR="00B717C7" w:rsidRPr="00324B78" w:rsidRDefault="008930D5" w:rsidP="007F05B9">
      <w:pPr>
        <w:pStyle w:val="libLine"/>
        <w:rPr>
          <w:rtl/>
        </w:rPr>
      </w:pPr>
      <w:r>
        <w:rPr>
          <w:rFonts w:hint="cs"/>
          <w:rtl/>
        </w:rPr>
        <w:t>_____________________________________________</w:t>
      </w:r>
    </w:p>
    <w:p w:rsidR="00B717C7" w:rsidRPr="009746DC" w:rsidRDefault="000164B7" w:rsidP="004C35C3">
      <w:pPr>
        <w:pStyle w:val="libNormal"/>
        <w:rPr>
          <w:rtl/>
        </w:rPr>
      </w:pPr>
      <w:r>
        <w:rPr>
          <w:rtl/>
        </w:rPr>
        <w:t xml:space="preserve">إلّا </w:t>
      </w:r>
      <w:r w:rsidR="00B717C7" w:rsidRPr="009746DC">
        <w:rPr>
          <w:rtl/>
        </w:rPr>
        <w:t>من عندهم وإن</w:t>
      </w:r>
      <w:r w:rsidR="007B52AE">
        <w:rPr>
          <w:rFonts w:hint="cs"/>
          <w:rtl/>
        </w:rPr>
        <w:t>ّ</w:t>
      </w:r>
      <w:r w:rsidR="00B717C7" w:rsidRPr="009746DC">
        <w:rPr>
          <w:rtl/>
        </w:rPr>
        <w:t>ا نعرف أن</w:t>
      </w:r>
      <w:r w:rsidR="007B52AE">
        <w:rPr>
          <w:rFonts w:hint="cs"/>
          <w:rtl/>
        </w:rPr>
        <w:t>ّ</w:t>
      </w:r>
      <w:r w:rsidR="00B717C7" w:rsidRPr="009746DC">
        <w:rPr>
          <w:rtl/>
        </w:rPr>
        <w:t xml:space="preserve">هم لا يرون وجوب الخمس فيها </w:t>
      </w:r>
      <w:r>
        <w:rPr>
          <w:rtl/>
        </w:rPr>
        <w:t xml:space="preserve">إلّا </w:t>
      </w:r>
      <w:r w:rsidR="00B717C7" w:rsidRPr="009746DC">
        <w:rPr>
          <w:rtl/>
        </w:rPr>
        <w:t xml:space="preserve">الأشياء </w:t>
      </w:r>
      <w:r w:rsidR="003928AF">
        <w:rPr>
          <w:rtl/>
        </w:rPr>
        <w:t xml:space="preserve">الّتي </w:t>
      </w:r>
      <w:r w:rsidR="00B717C7" w:rsidRPr="009746DC">
        <w:rPr>
          <w:rtl/>
        </w:rPr>
        <w:t xml:space="preserve">توجد عند الشيعة فيجب في معادنهم الخمس ، وكذا في أرباح تجاراتهم وفيما يغنمونه من الغنائم والفوائد ، أو يقال بإباحة ما يحصل </w:t>
      </w:r>
      <w:r w:rsidR="00F54854">
        <w:rPr>
          <w:rtl/>
        </w:rPr>
        <w:t xml:space="preserve">ممّن </w:t>
      </w:r>
      <w:r w:rsidR="00B717C7" w:rsidRPr="009746DC">
        <w:rPr>
          <w:rtl/>
        </w:rPr>
        <w:t>لا يرى الخمس دائما</w:t>
      </w:r>
      <w:r w:rsidR="007B52AE">
        <w:rPr>
          <w:rFonts w:hint="cs"/>
          <w:rtl/>
        </w:rPr>
        <w:t>ً</w:t>
      </w:r>
      <w:r w:rsidR="00B717C7" w:rsidRPr="009746DC">
        <w:rPr>
          <w:rtl/>
        </w:rPr>
        <w:t xml:space="preserve"> وتخصيص غيره في حق المبيح وهو أظهر ، لعموم ما دل </w:t>
      </w:r>
      <w:r w:rsidR="00D83B35">
        <w:rPr>
          <w:rtl/>
        </w:rPr>
        <w:t xml:space="preserve">علىّ </w:t>
      </w:r>
      <w:r w:rsidR="00B717C7" w:rsidRPr="009746DC">
        <w:rPr>
          <w:rtl/>
        </w:rPr>
        <w:t xml:space="preserve">الإباحة والتحريم فينبغي ملاحظة العموم </w:t>
      </w:r>
      <w:r w:rsidR="00D83B35">
        <w:rPr>
          <w:rtl/>
        </w:rPr>
        <w:t xml:space="preserve">علىّ </w:t>
      </w:r>
      <w:r w:rsidR="00B717C7" w:rsidRPr="009746DC">
        <w:rPr>
          <w:rtl/>
        </w:rPr>
        <w:t>قدر الإم</w:t>
      </w:r>
      <w:r w:rsidR="00551E04">
        <w:rPr>
          <w:rtl/>
        </w:rPr>
        <w:t xml:space="preserve">كان </w:t>
      </w:r>
      <w:r w:rsidR="00B717C7" w:rsidRPr="009746DC">
        <w:rPr>
          <w:rtl/>
        </w:rPr>
        <w:t>، وبما قلنا يشعر بعض الأخبار فتنبه.</w:t>
      </w:r>
    </w:p>
    <w:p w:rsidR="00B717C7" w:rsidRPr="009746DC" w:rsidRDefault="00B717C7" w:rsidP="004C35C3">
      <w:pPr>
        <w:pStyle w:val="libNormal"/>
        <w:rPr>
          <w:rtl/>
        </w:rPr>
      </w:pPr>
      <w:r w:rsidRPr="004C35C3">
        <w:rPr>
          <w:rStyle w:val="libBold1Char"/>
          <w:rtl/>
        </w:rPr>
        <w:t>الحديث الحادي والعشرون :</w:t>
      </w:r>
      <w:r w:rsidRPr="009746DC">
        <w:rPr>
          <w:rtl/>
        </w:rPr>
        <w:t xml:space="preserve"> مجهول ب</w:t>
      </w:r>
      <w:r w:rsidR="00551E04">
        <w:rPr>
          <w:rtl/>
        </w:rPr>
        <w:t xml:space="preserve">محمّد </w:t>
      </w:r>
      <w:r w:rsidRPr="009746DC">
        <w:rPr>
          <w:rtl/>
        </w:rPr>
        <w:t xml:space="preserve">بن </w:t>
      </w:r>
      <w:r w:rsidR="00551E04">
        <w:rPr>
          <w:rtl/>
        </w:rPr>
        <w:t xml:space="preserve">عليّ </w:t>
      </w:r>
      <w:r w:rsidRPr="009746DC">
        <w:rPr>
          <w:rtl/>
        </w:rPr>
        <w:t>، و</w:t>
      </w:r>
      <w:r w:rsidR="00D8033E">
        <w:rPr>
          <w:rtl/>
        </w:rPr>
        <w:t xml:space="preserve">ان </w:t>
      </w:r>
      <w:r w:rsidR="00551E04">
        <w:rPr>
          <w:rtl/>
        </w:rPr>
        <w:t xml:space="preserve">كان </w:t>
      </w:r>
      <w:r w:rsidRPr="009746DC">
        <w:rPr>
          <w:rtl/>
        </w:rPr>
        <w:t xml:space="preserve">إجماع العصابة </w:t>
      </w:r>
      <w:r w:rsidR="00D83B35">
        <w:rPr>
          <w:rtl/>
        </w:rPr>
        <w:t xml:space="preserve">علىّ </w:t>
      </w:r>
      <w:r w:rsidRPr="009746DC">
        <w:rPr>
          <w:rtl/>
        </w:rPr>
        <w:t>ابن أبي نصر مما يرفع جهالته عند جماعة.</w:t>
      </w:r>
    </w:p>
    <w:p w:rsidR="00B717C7" w:rsidRPr="009746DC" w:rsidRDefault="00B717C7" w:rsidP="004C35C3">
      <w:pPr>
        <w:pStyle w:val="libNormal"/>
        <w:rPr>
          <w:rtl/>
        </w:rPr>
      </w:pPr>
      <w:r w:rsidRPr="00C875FB">
        <w:rPr>
          <w:rtl/>
        </w:rPr>
        <w:t>وأبو الحسن</w:t>
      </w:r>
      <w:r w:rsidRPr="009746DC">
        <w:rPr>
          <w:rtl/>
        </w:rPr>
        <w:t xml:space="preserve"> يحتمل الأول والثاني </w:t>
      </w:r>
      <w:r w:rsidR="000164B7" w:rsidRPr="000164B7">
        <w:rPr>
          <w:rStyle w:val="libAlaemChar"/>
          <w:rtl/>
        </w:rPr>
        <w:t xml:space="preserve">عليهما‌السلام </w:t>
      </w:r>
      <w:r w:rsidRPr="009746DC">
        <w:rPr>
          <w:rtl/>
        </w:rPr>
        <w:t>،</w:t>
      </w:r>
      <w:r>
        <w:rPr>
          <w:rtl/>
        </w:rPr>
        <w:t xml:space="preserve"> و</w:t>
      </w:r>
      <w:r w:rsidRPr="00C875FB">
        <w:rPr>
          <w:rtl/>
        </w:rPr>
        <w:t>الياقوت</w:t>
      </w:r>
      <w:r w:rsidRPr="009746DC">
        <w:rPr>
          <w:rtl/>
        </w:rPr>
        <w:t xml:space="preserve"> كأنه عطف </w:t>
      </w:r>
      <w:r w:rsidR="00D83B35">
        <w:rPr>
          <w:rtl/>
        </w:rPr>
        <w:t xml:space="preserve">علىّ </w:t>
      </w:r>
      <w:r w:rsidRPr="009746DC">
        <w:rPr>
          <w:rtl/>
        </w:rPr>
        <w:t xml:space="preserve">الموصول وربما يتوهم عطفه </w:t>
      </w:r>
      <w:r w:rsidR="00D83B35">
        <w:rPr>
          <w:rtl/>
        </w:rPr>
        <w:t xml:space="preserve">علىّ </w:t>
      </w:r>
      <w:r w:rsidRPr="009746DC">
        <w:rPr>
          <w:rtl/>
        </w:rPr>
        <w:t>اللؤلؤ ب</w:t>
      </w:r>
      <w:r w:rsidR="00D8033E">
        <w:rPr>
          <w:rtl/>
        </w:rPr>
        <w:t xml:space="preserve">ان </w:t>
      </w:r>
      <w:r w:rsidRPr="009746DC">
        <w:rPr>
          <w:rtl/>
        </w:rPr>
        <w:t>يكون المراد معادن البحر ولا يخفى بعده ، و</w:t>
      </w:r>
      <w:r w:rsidR="00850EDE">
        <w:rPr>
          <w:rtl/>
        </w:rPr>
        <w:t xml:space="preserve">يدلّ </w:t>
      </w:r>
      <w:r w:rsidR="00D83B35">
        <w:rPr>
          <w:rtl/>
        </w:rPr>
        <w:t xml:space="preserve">علىّ </w:t>
      </w:r>
      <w:r w:rsidR="00D8033E">
        <w:rPr>
          <w:rtl/>
        </w:rPr>
        <w:t xml:space="preserve">ان </w:t>
      </w:r>
      <w:r w:rsidRPr="009746DC">
        <w:rPr>
          <w:rtl/>
        </w:rPr>
        <w:t xml:space="preserve">نصاب الغوص ونصاب المعادن كليهما دينار ، وقد عرفت ما فيهما من الخلاف لكن روى الشيخ في التهذيب بسند صحيح عن البزنطي قال : سألت أبا الحسن </w:t>
      </w:r>
      <w:r w:rsidR="00850EDE">
        <w:rPr>
          <w:rStyle w:val="libAlaemChar"/>
          <w:rtl/>
        </w:rPr>
        <w:t xml:space="preserve">عليه‌السلام </w:t>
      </w:r>
      <w:r w:rsidRPr="009746DC">
        <w:rPr>
          <w:rtl/>
        </w:rPr>
        <w:t>عما أخرج من المعدن من قليل أو كثير هل فيه شيء</w:t>
      </w:r>
      <w:r>
        <w:rPr>
          <w:rtl/>
        </w:rPr>
        <w:t>؟</w:t>
      </w:r>
      <w:r w:rsidRPr="009746DC">
        <w:rPr>
          <w:rtl/>
        </w:rPr>
        <w:t xml:space="preserve"> قال : ليس فيه شيء </w:t>
      </w:r>
      <w:r w:rsidR="00FE5F86">
        <w:rPr>
          <w:rtl/>
        </w:rPr>
        <w:t xml:space="preserve">حتّى </w:t>
      </w:r>
      <w:r w:rsidRPr="009746DC">
        <w:rPr>
          <w:rtl/>
        </w:rPr>
        <w:t xml:space="preserve">تبلغ ما يكون في مثله الزكاة عشرين </w:t>
      </w:r>
      <w:r w:rsidR="00873224">
        <w:rPr>
          <w:rtl/>
        </w:rPr>
        <w:t>ديناراً</w:t>
      </w:r>
      <w:r w:rsidRPr="009746DC">
        <w:rPr>
          <w:rtl/>
        </w:rPr>
        <w:t xml:space="preserve"> ، وبمضمونه عمل كثير من الأصحاب وحمل بعضهم الدينار </w:t>
      </w:r>
      <w:r w:rsidR="00D83B35">
        <w:rPr>
          <w:rtl/>
        </w:rPr>
        <w:t xml:space="preserve">علىّ </w:t>
      </w:r>
      <w:r w:rsidRPr="009746DC">
        <w:rPr>
          <w:rtl/>
        </w:rPr>
        <w:t>الاستحباب في المعدن و</w:t>
      </w:r>
      <w:r w:rsidR="00D83B35">
        <w:rPr>
          <w:rtl/>
        </w:rPr>
        <w:t xml:space="preserve">علىّ </w:t>
      </w:r>
      <w:r w:rsidRPr="009746DC">
        <w:rPr>
          <w:rtl/>
        </w:rPr>
        <w:t>الوجوب في الغوص ، وأورد عليه ب</w:t>
      </w:r>
      <w:r w:rsidR="00D8033E">
        <w:rPr>
          <w:rtl/>
        </w:rPr>
        <w:t xml:space="preserve">ان </w:t>
      </w:r>
      <w:r w:rsidRPr="009746DC">
        <w:rPr>
          <w:rtl/>
        </w:rPr>
        <w:t xml:space="preserve">الحمل </w:t>
      </w:r>
      <w:r w:rsidR="00D83B35">
        <w:rPr>
          <w:rtl/>
        </w:rPr>
        <w:t xml:space="preserve">علىّ </w:t>
      </w:r>
      <w:r w:rsidRPr="009746DC">
        <w:rPr>
          <w:rtl/>
        </w:rPr>
        <w:t>الاستحباب مش</w:t>
      </w:r>
      <w:r w:rsidR="006A0B61">
        <w:rPr>
          <w:rtl/>
        </w:rPr>
        <w:t xml:space="preserve">كلّ </w:t>
      </w:r>
      <w:r w:rsidRPr="009746DC">
        <w:rPr>
          <w:rtl/>
        </w:rPr>
        <w:t xml:space="preserve">لاتحاد الرواية ، </w:t>
      </w:r>
      <w:r w:rsidR="000164B7">
        <w:rPr>
          <w:rtl/>
        </w:rPr>
        <w:t xml:space="preserve">إلّا </w:t>
      </w:r>
      <w:r w:rsidR="00D8033E">
        <w:rPr>
          <w:rtl/>
        </w:rPr>
        <w:t xml:space="preserve">ان </w:t>
      </w:r>
      <w:r w:rsidRPr="009746DC">
        <w:rPr>
          <w:rtl/>
        </w:rPr>
        <w:t xml:space="preserve">يقال : لا مانع من حمل بعض الرواية </w:t>
      </w:r>
      <w:r w:rsidR="00D83B35">
        <w:rPr>
          <w:rtl/>
        </w:rPr>
        <w:t xml:space="preserve">علىّ </w:t>
      </w:r>
      <w:r w:rsidRPr="009746DC">
        <w:rPr>
          <w:rtl/>
        </w:rPr>
        <w:t xml:space="preserve">الاستحباب للمعارض وبعضها </w:t>
      </w:r>
      <w:r w:rsidR="00D83B35">
        <w:rPr>
          <w:rtl/>
        </w:rPr>
        <w:t xml:space="preserve">علىّ </w:t>
      </w:r>
      <w:r w:rsidRPr="009746DC">
        <w:rPr>
          <w:rtl/>
        </w:rPr>
        <w:t>الوجوب لعدمه ، وقال الشيخ في التهذيب : بين الخبرين تضاد ل</w:t>
      </w:r>
      <w:r w:rsidR="00D8033E">
        <w:rPr>
          <w:rtl/>
        </w:rPr>
        <w:t xml:space="preserve">ان </w:t>
      </w:r>
      <w:r w:rsidRPr="009746DC">
        <w:rPr>
          <w:rtl/>
        </w:rPr>
        <w:t xml:space="preserve">خبر ابن أبي نصر تناول حكم المعادن ، وخبر </w:t>
      </w:r>
      <w:r w:rsidR="00551E04">
        <w:rPr>
          <w:rtl/>
        </w:rPr>
        <w:t xml:space="preserve">محمّد </w:t>
      </w:r>
      <w:r w:rsidRPr="009746DC">
        <w:rPr>
          <w:rtl/>
        </w:rPr>
        <w:t xml:space="preserve">بن </w:t>
      </w:r>
      <w:r w:rsidR="00551E04">
        <w:rPr>
          <w:rtl/>
        </w:rPr>
        <w:t xml:space="preserve">عليّ </w:t>
      </w:r>
      <w:r w:rsidRPr="009746DC">
        <w:rPr>
          <w:rtl/>
        </w:rPr>
        <w:t>حكم ما يخرج من البحر وليس أحدهما هو الآخر بل ل</w:t>
      </w:r>
      <w:r w:rsidR="006A0B61">
        <w:rPr>
          <w:rtl/>
        </w:rPr>
        <w:t xml:space="preserve">كلّ </w:t>
      </w:r>
      <w:r w:rsidRPr="009746DC">
        <w:rPr>
          <w:rtl/>
        </w:rPr>
        <w:t xml:space="preserve">منهما حكم </w:t>
      </w:r>
      <w:r w:rsidR="00D83B35">
        <w:rPr>
          <w:rtl/>
        </w:rPr>
        <w:t xml:space="preserve">علىّ </w:t>
      </w:r>
      <w:r w:rsidRPr="009746DC">
        <w:rPr>
          <w:rtl/>
        </w:rPr>
        <w:t>الانفراد.</w:t>
      </w:r>
    </w:p>
    <w:p w:rsidR="008930D5" w:rsidRDefault="008930D5" w:rsidP="008930D5">
      <w:pPr>
        <w:pStyle w:val="libNormal"/>
        <w:rPr>
          <w:rtl/>
        </w:rPr>
      </w:pPr>
      <w:r>
        <w:rPr>
          <w:rtl/>
        </w:rPr>
        <w:br w:type="page"/>
      </w:r>
    </w:p>
    <w:p w:rsidR="00B717C7" w:rsidRPr="009746DC" w:rsidRDefault="00B717C7" w:rsidP="007B52AE">
      <w:pPr>
        <w:pStyle w:val="libNormal0"/>
        <w:rPr>
          <w:rtl/>
        </w:rPr>
      </w:pPr>
      <w:r w:rsidRPr="009746DC">
        <w:rPr>
          <w:rtl/>
        </w:rPr>
        <w:lastRenderedPageBreak/>
        <w:t>ففيه الخمس</w:t>
      </w:r>
      <w:r>
        <w:rPr>
          <w:rFonts w:hint="cs"/>
          <w:rtl/>
        </w:rPr>
        <w:t>.</w:t>
      </w:r>
    </w:p>
    <w:p w:rsidR="00B717C7" w:rsidRPr="009746DC" w:rsidRDefault="00B717C7" w:rsidP="007B52AE">
      <w:pPr>
        <w:pStyle w:val="libNormal"/>
        <w:rPr>
          <w:rtl/>
        </w:rPr>
      </w:pPr>
      <w:r w:rsidRPr="009746DC">
        <w:rPr>
          <w:rtl/>
        </w:rPr>
        <w:t>22</w:t>
      </w:r>
      <w:r>
        <w:rPr>
          <w:rtl/>
        </w:rPr>
        <w:t xml:space="preserve"> </w:t>
      </w:r>
      <w:r w:rsidR="003928AF">
        <w:rPr>
          <w:rtl/>
        </w:rPr>
        <w:t>-</w:t>
      </w:r>
      <w:r>
        <w:rPr>
          <w:rtl/>
        </w:rPr>
        <w:t xml:space="preserve"> </w:t>
      </w:r>
      <w:r w:rsidR="00551E04">
        <w:rPr>
          <w:rtl/>
        </w:rPr>
        <w:t>محمّد</w:t>
      </w:r>
      <w:r w:rsidR="00B26F24">
        <w:rPr>
          <w:rFonts w:hint="cs"/>
          <w:rtl/>
        </w:rPr>
        <w:t>ُ</w:t>
      </w:r>
      <w:r w:rsidR="00551E04">
        <w:rPr>
          <w:rtl/>
        </w:rPr>
        <w:t xml:space="preserve"> </w:t>
      </w:r>
      <w:r w:rsidRPr="009746DC">
        <w:rPr>
          <w:rtl/>
        </w:rPr>
        <w:t>بن الحسين و</w:t>
      </w:r>
      <w:r w:rsidR="00551E04">
        <w:rPr>
          <w:rtl/>
        </w:rPr>
        <w:t>عليّ</w:t>
      </w:r>
      <w:r w:rsidR="00F26BB3">
        <w:rPr>
          <w:rFonts w:hint="cs"/>
          <w:rtl/>
        </w:rPr>
        <w:t>ُ</w:t>
      </w:r>
      <w:r w:rsidR="00551E04">
        <w:rPr>
          <w:rtl/>
        </w:rPr>
        <w:t xml:space="preserve"> </w:t>
      </w:r>
      <w:r w:rsidRPr="009746DC">
        <w:rPr>
          <w:rtl/>
        </w:rPr>
        <w:t xml:space="preserve">بن </w:t>
      </w:r>
      <w:r w:rsidR="00551E04">
        <w:rPr>
          <w:rtl/>
        </w:rPr>
        <w:t xml:space="preserve">محمّد </w:t>
      </w:r>
      <w:r w:rsidRPr="009746DC">
        <w:rPr>
          <w:rtl/>
        </w:rPr>
        <w:t xml:space="preserve">، عن سهل بن زياد ، عن </w:t>
      </w:r>
      <w:r w:rsidR="00551E04">
        <w:rPr>
          <w:rtl/>
        </w:rPr>
        <w:t xml:space="preserve">عليّ </w:t>
      </w:r>
      <w:r w:rsidRPr="009746DC">
        <w:rPr>
          <w:rtl/>
        </w:rPr>
        <w:t xml:space="preserve">بن مهزيار قال كتبت إليه </w:t>
      </w:r>
      <w:r w:rsidR="00F26BB3">
        <w:rPr>
          <w:rFonts w:hint="cs"/>
          <w:rtl/>
        </w:rPr>
        <w:t xml:space="preserve">: </w:t>
      </w:r>
      <w:r w:rsidRPr="009746DC">
        <w:rPr>
          <w:rtl/>
        </w:rPr>
        <w:t xml:space="preserve">يا </w:t>
      </w:r>
      <w:r w:rsidR="00D8033E">
        <w:rPr>
          <w:rtl/>
        </w:rPr>
        <w:t xml:space="preserve">سيّدي </w:t>
      </w:r>
      <w:r w:rsidRPr="009746DC">
        <w:rPr>
          <w:rtl/>
        </w:rPr>
        <w:t>رجل دفع إليه مال يحج</w:t>
      </w:r>
      <w:r w:rsidR="00F26BB3">
        <w:rPr>
          <w:rFonts w:hint="cs"/>
          <w:rtl/>
        </w:rPr>
        <w:t>ُّ</w:t>
      </w:r>
      <w:r w:rsidRPr="009746DC">
        <w:rPr>
          <w:rtl/>
        </w:rPr>
        <w:t xml:space="preserve"> به </w:t>
      </w:r>
      <w:r w:rsidR="00F26BB3">
        <w:rPr>
          <w:rFonts w:hint="cs"/>
          <w:rtl/>
        </w:rPr>
        <w:t xml:space="preserve">، </w:t>
      </w:r>
      <w:r w:rsidRPr="009746DC">
        <w:rPr>
          <w:rtl/>
        </w:rPr>
        <w:t xml:space="preserve">هل عليه في ذلك المال حين يصير إليه الخمس أو </w:t>
      </w:r>
      <w:r w:rsidR="00D83B35">
        <w:rPr>
          <w:rtl/>
        </w:rPr>
        <w:t xml:space="preserve">علىّ </w:t>
      </w:r>
      <w:r w:rsidRPr="009746DC">
        <w:rPr>
          <w:rtl/>
        </w:rPr>
        <w:t>ما فضل في يده بعد الحج</w:t>
      </w:r>
      <w:r w:rsidR="00F26BB3">
        <w:rPr>
          <w:rFonts w:hint="cs"/>
          <w:rtl/>
        </w:rPr>
        <w:t>ّ</w:t>
      </w:r>
      <w:r w:rsidRPr="009746DC">
        <w:rPr>
          <w:rtl/>
        </w:rPr>
        <w:t xml:space="preserve"> </w:t>
      </w:r>
      <w:r w:rsidR="00F26BB3">
        <w:rPr>
          <w:rFonts w:hint="cs"/>
          <w:rtl/>
        </w:rPr>
        <w:t xml:space="preserve">؟ </w:t>
      </w:r>
      <w:r w:rsidRPr="009746DC">
        <w:rPr>
          <w:rtl/>
        </w:rPr>
        <w:t xml:space="preserve">فكتب </w:t>
      </w:r>
      <w:r w:rsidR="00850EDE">
        <w:rPr>
          <w:rStyle w:val="libAlaemChar"/>
          <w:rtl/>
        </w:rPr>
        <w:t xml:space="preserve">عليه‌السلام </w:t>
      </w:r>
      <w:r w:rsidRPr="009746DC">
        <w:rPr>
          <w:rtl/>
        </w:rPr>
        <w:t>ليس عليه الخمس</w:t>
      </w:r>
      <w:r>
        <w:rPr>
          <w:rFonts w:hint="cs"/>
          <w:rtl/>
        </w:rPr>
        <w:t>.</w:t>
      </w:r>
    </w:p>
    <w:p w:rsidR="00B717C7" w:rsidRPr="009746DC" w:rsidRDefault="00B717C7" w:rsidP="007B52AE">
      <w:pPr>
        <w:pStyle w:val="libNormal"/>
        <w:rPr>
          <w:rtl/>
        </w:rPr>
      </w:pPr>
      <w:r w:rsidRPr="009746DC">
        <w:rPr>
          <w:rtl/>
        </w:rPr>
        <w:t>23</w:t>
      </w:r>
      <w:r>
        <w:rPr>
          <w:rtl/>
        </w:rPr>
        <w:t xml:space="preserve"> </w:t>
      </w:r>
      <w:r w:rsidR="003928AF">
        <w:rPr>
          <w:rtl/>
        </w:rPr>
        <w:t>-</w:t>
      </w:r>
      <w:r>
        <w:rPr>
          <w:rtl/>
        </w:rPr>
        <w:t xml:space="preserve"> </w:t>
      </w:r>
      <w:r w:rsidRPr="009746DC">
        <w:rPr>
          <w:rtl/>
        </w:rPr>
        <w:t>سهل</w:t>
      </w:r>
      <w:r w:rsidR="00F26BB3">
        <w:rPr>
          <w:rFonts w:hint="cs"/>
          <w:rtl/>
        </w:rPr>
        <w:t>ُ</w:t>
      </w:r>
      <w:r w:rsidRPr="009746DC">
        <w:rPr>
          <w:rtl/>
        </w:rPr>
        <w:t xml:space="preserve"> بن زياد ، عن </w:t>
      </w:r>
      <w:r w:rsidR="00551E04">
        <w:rPr>
          <w:rtl/>
        </w:rPr>
        <w:t xml:space="preserve">محمّد </w:t>
      </w:r>
      <w:r w:rsidRPr="009746DC">
        <w:rPr>
          <w:rtl/>
        </w:rPr>
        <w:t xml:space="preserve">بن عيسى ، عن </w:t>
      </w:r>
      <w:r w:rsidR="00551E04">
        <w:rPr>
          <w:rtl/>
        </w:rPr>
        <w:t xml:space="preserve">عليّ </w:t>
      </w:r>
      <w:r w:rsidRPr="009746DC">
        <w:rPr>
          <w:rtl/>
        </w:rPr>
        <w:t>بن الحسين بن عبد رب</w:t>
      </w:r>
      <w:r w:rsidR="00F26BB3">
        <w:rPr>
          <w:rFonts w:hint="cs"/>
          <w:rtl/>
        </w:rPr>
        <w:t>ّ</w:t>
      </w:r>
      <w:r w:rsidRPr="009746DC">
        <w:rPr>
          <w:rtl/>
        </w:rPr>
        <w:t>ه قال سر</w:t>
      </w:r>
      <w:r w:rsidR="00F26BB3">
        <w:rPr>
          <w:rFonts w:hint="cs"/>
          <w:rtl/>
        </w:rPr>
        <w:t>َّ</w:t>
      </w:r>
      <w:r w:rsidRPr="009746DC">
        <w:rPr>
          <w:rtl/>
        </w:rPr>
        <w:t xml:space="preserve">ح </w:t>
      </w:r>
      <w:r w:rsidR="00F00D81">
        <w:rPr>
          <w:rtl/>
        </w:rPr>
        <w:t>الرّضا</w:t>
      </w:r>
      <w:r w:rsidRPr="009746DC">
        <w:rPr>
          <w:rtl/>
        </w:rPr>
        <w:t xml:space="preserve"> </w:t>
      </w:r>
      <w:r w:rsidR="00850EDE">
        <w:rPr>
          <w:rStyle w:val="libAlaemChar"/>
          <w:rtl/>
        </w:rPr>
        <w:t xml:space="preserve">عليه‌السلام </w:t>
      </w:r>
      <w:r w:rsidRPr="009746DC">
        <w:rPr>
          <w:rtl/>
        </w:rPr>
        <w:t xml:space="preserve">بصلة إلى أبي فكتب إليه أبي </w:t>
      </w:r>
      <w:r w:rsidR="00F26BB3">
        <w:rPr>
          <w:rFonts w:hint="cs"/>
          <w:rtl/>
        </w:rPr>
        <w:t xml:space="preserve">: </w:t>
      </w:r>
      <w:r w:rsidRPr="009746DC">
        <w:rPr>
          <w:rtl/>
        </w:rPr>
        <w:t xml:space="preserve">هل </w:t>
      </w:r>
      <w:r w:rsidR="00551E04">
        <w:rPr>
          <w:rtl/>
        </w:rPr>
        <w:t xml:space="preserve">عليّ </w:t>
      </w:r>
      <w:r w:rsidRPr="009746DC">
        <w:rPr>
          <w:rtl/>
        </w:rPr>
        <w:t>فيما سر</w:t>
      </w:r>
      <w:r w:rsidR="00F26BB3">
        <w:rPr>
          <w:rFonts w:hint="cs"/>
          <w:rtl/>
        </w:rPr>
        <w:t>َّ</w:t>
      </w:r>
      <w:r w:rsidRPr="009746DC">
        <w:rPr>
          <w:rtl/>
        </w:rPr>
        <w:t>حت إلي</w:t>
      </w:r>
      <w:r w:rsidR="00F26BB3">
        <w:rPr>
          <w:rFonts w:hint="cs"/>
          <w:rtl/>
        </w:rPr>
        <w:t>َّ</w:t>
      </w:r>
      <w:r w:rsidRPr="009746DC">
        <w:rPr>
          <w:rtl/>
        </w:rPr>
        <w:t xml:space="preserve"> خمس </w:t>
      </w:r>
      <w:r w:rsidR="00F26BB3">
        <w:rPr>
          <w:rFonts w:hint="cs"/>
          <w:rtl/>
        </w:rPr>
        <w:t xml:space="preserve">؟ </w:t>
      </w:r>
      <w:r w:rsidRPr="009746DC">
        <w:rPr>
          <w:rtl/>
        </w:rPr>
        <w:t xml:space="preserve">فكتب إليه </w:t>
      </w:r>
      <w:r w:rsidR="00F26BB3">
        <w:rPr>
          <w:rFonts w:hint="cs"/>
          <w:rtl/>
        </w:rPr>
        <w:t xml:space="preserve">: </w:t>
      </w:r>
      <w:r w:rsidRPr="009746DC">
        <w:rPr>
          <w:rtl/>
        </w:rPr>
        <w:t>لا خمس عليك فيما سر</w:t>
      </w:r>
      <w:r w:rsidR="00F26BB3">
        <w:rPr>
          <w:rFonts w:hint="cs"/>
          <w:rtl/>
        </w:rPr>
        <w:t>ّ</w:t>
      </w:r>
      <w:r w:rsidRPr="009746DC">
        <w:rPr>
          <w:rtl/>
        </w:rPr>
        <w:t>ح به صاحب الخمس</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7B52AE">
      <w:pPr>
        <w:pStyle w:val="libNormal"/>
        <w:rPr>
          <w:rtl/>
        </w:rPr>
      </w:pPr>
      <w:r w:rsidRPr="009746DC">
        <w:rPr>
          <w:rtl/>
        </w:rPr>
        <w:t>ووج</w:t>
      </w:r>
      <w:r w:rsidR="00F26BB3">
        <w:rPr>
          <w:rFonts w:hint="cs"/>
          <w:rtl/>
        </w:rPr>
        <w:t>ّ</w:t>
      </w:r>
      <w:r w:rsidRPr="009746DC">
        <w:rPr>
          <w:rtl/>
        </w:rPr>
        <w:t xml:space="preserve">ه بعض المحققين </w:t>
      </w:r>
      <w:r w:rsidR="00EB1FB4">
        <w:rPr>
          <w:rtl/>
        </w:rPr>
        <w:t xml:space="preserve">كلامه </w:t>
      </w:r>
      <w:r w:rsidRPr="009746DC">
        <w:rPr>
          <w:rtl/>
        </w:rPr>
        <w:t>ب</w:t>
      </w:r>
      <w:r w:rsidR="00F26BB3">
        <w:rPr>
          <w:rFonts w:hint="cs"/>
          <w:rtl/>
        </w:rPr>
        <w:t>أ</w:t>
      </w:r>
      <w:r w:rsidR="00D8033E">
        <w:rPr>
          <w:rtl/>
        </w:rPr>
        <w:t>ن</w:t>
      </w:r>
      <w:r w:rsidR="00F26BB3">
        <w:rPr>
          <w:rFonts w:hint="cs"/>
          <w:rtl/>
        </w:rPr>
        <w:t>ّ</w:t>
      </w:r>
      <w:r w:rsidR="00D8033E">
        <w:rPr>
          <w:rtl/>
        </w:rPr>
        <w:t xml:space="preserve"> </w:t>
      </w:r>
      <w:r w:rsidRPr="009746DC">
        <w:rPr>
          <w:rtl/>
        </w:rPr>
        <w:t xml:space="preserve">مراده </w:t>
      </w:r>
      <w:r w:rsidR="00D8033E">
        <w:rPr>
          <w:rtl/>
        </w:rPr>
        <w:t xml:space="preserve">ان </w:t>
      </w:r>
      <w:r w:rsidRPr="009746DC">
        <w:rPr>
          <w:rtl/>
        </w:rPr>
        <w:t xml:space="preserve">خبر </w:t>
      </w:r>
      <w:r w:rsidR="00551E04">
        <w:rPr>
          <w:rtl/>
        </w:rPr>
        <w:t xml:space="preserve">محمّد </w:t>
      </w:r>
      <w:r w:rsidRPr="009746DC">
        <w:rPr>
          <w:rtl/>
        </w:rPr>
        <w:t xml:space="preserve">بن </w:t>
      </w:r>
      <w:r w:rsidR="00551E04">
        <w:rPr>
          <w:rtl/>
        </w:rPr>
        <w:t xml:space="preserve">عليّ </w:t>
      </w:r>
      <w:r w:rsidRPr="009746DC">
        <w:rPr>
          <w:rtl/>
        </w:rPr>
        <w:t xml:space="preserve">وارد في المعدن </w:t>
      </w:r>
      <w:r w:rsidR="00511401">
        <w:rPr>
          <w:rtl/>
        </w:rPr>
        <w:t xml:space="preserve">الّذي </w:t>
      </w:r>
      <w:r w:rsidRPr="009746DC">
        <w:rPr>
          <w:rtl/>
        </w:rPr>
        <w:t xml:space="preserve">خرج من البحر ، وحكمه حكم الغوص ، وخبر ابن أبي نصر في غيره من المعادن وهو </w:t>
      </w:r>
      <w:r w:rsidR="00511401">
        <w:rPr>
          <w:rtl/>
        </w:rPr>
        <w:t xml:space="preserve">الّذي </w:t>
      </w:r>
      <w:r w:rsidRPr="009746DC">
        <w:rPr>
          <w:rtl/>
        </w:rPr>
        <w:t xml:space="preserve">نصابه عشرون </w:t>
      </w:r>
      <w:r w:rsidR="00873224">
        <w:rPr>
          <w:rtl/>
        </w:rPr>
        <w:t>ديناراً</w:t>
      </w:r>
      <w:r w:rsidRPr="009746DC">
        <w:rPr>
          <w:rtl/>
        </w:rPr>
        <w:t xml:space="preserve"> وله وجه </w:t>
      </w:r>
      <w:r w:rsidR="000164B7">
        <w:rPr>
          <w:rtl/>
        </w:rPr>
        <w:t xml:space="preserve">إلّا </w:t>
      </w:r>
      <w:r w:rsidRPr="009746DC">
        <w:rPr>
          <w:rtl/>
        </w:rPr>
        <w:t>أنه بعيد.</w:t>
      </w:r>
    </w:p>
    <w:p w:rsidR="00B717C7" w:rsidRPr="009746DC" w:rsidRDefault="00D83B35" w:rsidP="007B52AE">
      <w:pPr>
        <w:pStyle w:val="libNormal"/>
        <w:rPr>
          <w:rtl/>
        </w:rPr>
      </w:pPr>
      <w:r>
        <w:rPr>
          <w:rtl/>
        </w:rPr>
        <w:t xml:space="preserve">ثمّ </w:t>
      </w:r>
      <w:r w:rsidR="00B717C7" w:rsidRPr="009746DC">
        <w:rPr>
          <w:rtl/>
        </w:rPr>
        <w:t xml:space="preserve">قال : وربما يقال </w:t>
      </w:r>
      <w:r w:rsidR="00D8033E">
        <w:rPr>
          <w:rtl/>
        </w:rPr>
        <w:t xml:space="preserve">ان </w:t>
      </w:r>
      <w:r w:rsidR="00B717C7" w:rsidRPr="009746DC">
        <w:rPr>
          <w:rtl/>
        </w:rPr>
        <w:t xml:space="preserve">خبر ابن أبي نصر مع معارضته للإجماع </w:t>
      </w:r>
      <w:r w:rsidR="00511401">
        <w:rPr>
          <w:rtl/>
        </w:rPr>
        <w:t xml:space="preserve">الّذي </w:t>
      </w:r>
      <w:r w:rsidR="00B717C7" w:rsidRPr="009746DC">
        <w:rPr>
          <w:rtl/>
        </w:rPr>
        <w:t>اد</w:t>
      </w:r>
      <w:r w:rsidR="00F46CA2">
        <w:rPr>
          <w:rFonts w:hint="cs"/>
          <w:rtl/>
        </w:rPr>
        <w:t>ّ</w:t>
      </w:r>
      <w:r w:rsidR="00B717C7" w:rsidRPr="009746DC">
        <w:rPr>
          <w:rtl/>
        </w:rPr>
        <w:t xml:space="preserve">عاه ابن إدريس يحتمل </w:t>
      </w:r>
      <w:r w:rsidR="00D8033E">
        <w:rPr>
          <w:rtl/>
        </w:rPr>
        <w:t xml:space="preserve">ان </w:t>
      </w:r>
      <w:r w:rsidR="00B717C7" w:rsidRPr="009746DC">
        <w:rPr>
          <w:rtl/>
        </w:rPr>
        <w:t>يراد فيه السؤال عن الزكاة إذ</w:t>
      </w:r>
      <w:r w:rsidR="00B717C7">
        <w:rPr>
          <w:rFonts w:hint="cs"/>
          <w:rtl/>
        </w:rPr>
        <w:t xml:space="preserve"> </w:t>
      </w:r>
      <w:r w:rsidR="00B717C7" w:rsidRPr="009746DC">
        <w:rPr>
          <w:rtl/>
        </w:rPr>
        <w:t>ليس صريحا</w:t>
      </w:r>
      <w:r w:rsidR="00F46CA2">
        <w:rPr>
          <w:rFonts w:hint="cs"/>
          <w:rtl/>
        </w:rPr>
        <w:t>ً</w:t>
      </w:r>
      <w:r w:rsidR="00B717C7" w:rsidRPr="009746DC">
        <w:rPr>
          <w:rtl/>
        </w:rPr>
        <w:t xml:space="preserve"> في الخمس ، انتهى.</w:t>
      </w:r>
    </w:p>
    <w:p w:rsidR="00B717C7" w:rsidRPr="009746DC" w:rsidRDefault="00B717C7" w:rsidP="007B52AE">
      <w:pPr>
        <w:pStyle w:val="libNormal"/>
        <w:rPr>
          <w:rtl/>
        </w:rPr>
      </w:pPr>
      <w:r w:rsidRPr="009746DC">
        <w:rPr>
          <w:rtl/>
        </w:rPr>
        <w:t>ولا يخفى بعده ، و</w:t>
      </w:r>
      <w:r w:rsidR="00B613C2">
        <w:rPr>
          <w:rtl/>
        </w:rPr>
        <w:t xml:space="preserve">لعلّ </w:t>
      </w:r>
      <w:r w:rsidRPr="009746DC">
        <w:rPr>
          <w:rtl/>
        </w:rPr>
        <w:t xml:space="preserve">الحمل </w:t>
      </w:r>
      <w:r w:rsidR="00D83B35">
        <w:rPr>
          <w:rtl/>
        </w:rPr>
        <w:t xml:space="preserve">علىّ </w:t>
      </w:r>
      <w:r w:rsidRPr="009746DC">
        <w:rPr>
          <w:rtl/>
        </w:rPr>
        <w:t>الاستحباب أظهر.</w:t>
      </w:r>
    </w:p>
    <w:p w:rsidR="00B717C7" w:rsidRPr="009746DC" w:rsidRDefault="00B717C7" w:rsidP="007B52AE">
      <w:pPr>
        <w:pStyle w:val="libNormal"/>
        <w:rPr>
          <w:rtl/>
          <w:lang w:bidi="fa-IR"/>
        </w:rPr>
      </w:pPr>
      <w:r w:rsidRPr="007B52AE">
        <w:rPr>
          <w:rStyle w:val="libBold1Char"/>
          <w:rtl/>
        </w:rPr>
        <w:t>الحديث الثاني والعشرون :</w:t>
      </w:r>
      <w:r w:rsidRPr="009746DC">
        <w:rPr>
          <w:rtl/>
          <w:lang w:bidi="fa-IR"/>
        </w:rPr>
        <w:t xml:space="preserve"> ضعيف </w:t>
      </w:r>
      <w:r w:rsidR="00D83B35">
        <w:rPr>
          <w:rtl/>
          <w:lang w:bidi="fa-IR"/>
        </w:rPr>
        <w:t xml:space="preserve">علىّ </w:t>
      </w:r>
      <w:r w:rsidRPr="009746DC">
        <w:rPr>
          <w:rtl/>
          <w:lang w:bidi="fa-IR"/>
        </w:rPr>
        <w:t>المشهور.</w:t>
      </w:r>
    </w:p>
    <w:p w:rsidR="00B717C7" w:rsidRPr="009746DC" w:rsidRDefault="00B717C7" w:rsidP="007B52AE">
      <w:pPr>
        <w:pStyle w:val="libNormal"/>
        <w:rPr>
          <w:rtl/>
        </w:rPr>
      </w:pPr>
      <w:r w:rsidRPr="00C875FB">
        <w:rPr>
          <w:rtl/>
        </w:rPr>
        <w:t>والمسؤول</w:t>
      </w:r>
      <w:r w:rsidRPr="009746DC">
        <w:rPr>
          <w:rtl/>
        </w:rPr>
        <w:t xml:space="preserve"> عنه يحتمل </w:t>
      </w:r>
      <w:r w:rsidR="00F00D81">
        <w:rPr>
          <w:rtl/>
        </w:rPr>
        <w:t>الرّضا</w:t>
      </w:r>
      <w:r w:rsidRPr="009746DC">
        <w:rPr>
          <w:rtl/>
        </w:rPr>
        <w:t xml:space="preserve"> والجواد والهادي </w:t>
      </w:r>
      <w:r w:rsidR="00632E02" w:rsidRPr="00632E02">
        <w:rPr>
          <w:rStyle w:val="libAlaemChar"/>
          <w:rtl/>
        </w:rPr>
        <w:t>عليهم‌السلام</w:t>
      </w:r>
      <w:r w:rsidR="00C17164" w:rsidRPr="00C17164">
        <w:rPr>
          <w:rStyle w:val="libAlaemChar"/>
          <w:rtl/>
        </w:rPr>
        <w:t xml:space="preserve"> </w:t>
      </w:r>
      <w:r w:rsidRPr="009746DC">
        <w:rPr>
          <w:rtl/>
        </w:rPr>
        <w:t xml:space="preserve">وهذا ينافي ما هو المشهور من وجوب الخمس في جميع المكاسب ، وربما تحمل الرواية </w:t>
      </w:r>
      <w:r w:rsidR="00D83B35">
        <w:rPr>
          <w:rtl/>
        </w:rPr>
        <w:t xml:space="preserve">علىّ </w:t>
      </w:r>
      <w:r w:rsidRPr="009746DC">
        <w:rPr>
          <w:rtl/>
        </w:rPr>
        <w:t>ما إذا لم يبق بعد مئونة السنة شيء.</w:t>
      </w:r>
    </w:p>
    <w:p w:rsidR="00B717C7" w:rsidRPr="009746DC" w:rsidRDefault="00B717C7" w:rsidP="007B52AE">
      <w:pPr>
        <w:pStyle w:val="libNormal"/>
        <w:rPr>
          <w:rtl/>
        </w:rPr>
      </w:pPr>
      <w:r w:rsidRPr="007B52AE">
        <w:rPr>
          <w:rStyle w:val="libBold1Char"/>
          <w:rtl/>
        </w:rPr>
        <w:t xml:space="preserve">الحديث الثالث والعشرون : </w:t>
      </w:r>
      <w:r w:rsidRPr="009746DC">
        <w:rPr>
          <w:rtl/>
        </w:rPr>
        <w:t>كالسابق و</w:t>
      </w:r>
      <w:r w:rsidR="00850EDE">
        <w:rPr>
          <w:rtl/>
        </w:rPr>
        <w:t xml:space="preserve">يدلّ </w:t>
      </w:r>
      <w:r w:rsidR="00D83B35">
        <w:rPr>
          <w:rtl/>
        </w:rPr>
        <w:t xml:space="preserve">علىّ </w:t>
      </w:r>
      <w:r w:rsidRPr="009746DC">
        <w:rPr>
          <w:rtl/>
        </w:rPr>
        <w:t>أن</w:t>
      </w:r>
      <w:r w:rsidR="00F46CA2">
        <w:rPr>
          <w:rFonts w:hint="cs"/>
          <w:rtl/>
        </w:rPr>
        <w:t>ّ</w:t>
      </w:r>
      <w:r w:rsidRPr="009746DC">
        <w:rPr>
          <w:rtl/>
        </w:rPr>
        <w:t xml:space="preserve">ه لا خمس فيما وهبه </w:t>
      </w:r>
      <w:r w:rsidR="00406F49">
        <w:rPr>
          <w:rtl/>
        </w:rPr>
        <w:t xml:space="preserve">الإمام </w:t>
      </w:r>
      <w:r w:rsidRPr="009746DC">
        <w:rPr>
          <w:rtl/>
        </w:rPr>
        <w:t>أو أهداه إليه أو تصد</w:t>
      </w:r>
      <w:r w:rsidR="00F46CA2">
        <w:rPr>
          <w:rFonts w:hint="cs"/>
          <w:rtl/>
        </w:rPr>
        <w:t>ّ</w:t>
      </w:r>
      <w:r w:rsidRPr="009746DC">
        <w:rPr>
          <w:rtl/>
        </w:rPr>
        <w:t xml:space="preserve">ق به عليه ، ولا </w:t>
      </w:r>
      <w:r w:rsidR="00850EDE">
        <w:rPr>
          <w:rtl/>
        </w:rPr>
        <w:t xml:space="preserve">يدلّ </w:t>
      </w:r>
      <w:r w:rsidR="00D83B35">
        <w:rPr>
          <w:rtl/>
        </w:rPr>
        <w:t xml:space="preserve">علىّ </w:t>
      </w:r>
      <w:r w:rsidRPr="009746DC">
        <w:rPr>
          <w:rtl/>
        </w:rPr>
        <w:t xml:space="preserve">أنه لا خمس في هذه الأمور إذا وصلت إليه من غير جهة </w:t>
      </w:r>
      <w:r w:rsidR="00406F49">
        <w:rPr>
          <w:rtl/>
        </w:rPr>
        <w:t xml:space="preserve">الإمام </w:t>
      </w:r>
      <w:r w:rsidR="00850EDE">
        <w:rPr>
          <w:rStyle w:val="libAlaemChar"/>
          <w:rtl/>
        </w:rPr>
        <w:t xml:space="preserve">عليه‌السلام </w:t>
      </w:r>
      <w:r w:rsidRPr="009746DC">
        <w:rPr>
          <w:rtl/>
        </w:rPr>
        <w:t xml:space="preserve">بل </w:t>
      </w:r>
      <w:r w:rsidR="00850EDE">
        <w:rPr>
          <w:rtl/>
        </w:rPr>
        <w:t xml:space="preserve">يدلّ </w:t>
      </w:r>
      <w:r w:rsidRPr="009746DC">
        <w:rPr>
          <w:rtl/>
        </w:rPr>
        <w:t xml:space="preserve">بمفهومه </w:t>
      </w:r>
      <w:r w:rsidR="00D83B35">
        <w:rPr>
          <w:rtl/>
        </w:rPr>
        <w:t xml:space="preserve">علىّ </w:t>
      </w:r>
      <w:r w:rsidRPr="009746DC">
        <w:rPr>
          <w:rtl/>
        </w:rPr>
        <w:t xml:space="preserve">الوجوب كما هو مختار أبي الصلاح حيث قال في الكافي فيما فرض فيه الخمس : وما فضل من مئونة الحول </w:t>
      </w:r>
      <w:r w:rsidR="00D83B35">
        <w:rPr>
          <w:rtl/>
        </w:rPr>
        <w:t xml:space="preserve">علىّ </w:t>
      </w:r>
      <w:r w:rsidRPr="009746DC">
        <w:rPr>
          <w:rtl/>
        </w:rPr>
        <w:t xml:space="preserve">الاقتصاد من </w:t>
      </w:r>
      <w:r w:rsidR="006A0B61">
        <w:rPr>
          <w:rtl/>
        </w:rPr>
        <w:t xml:space="preserve">كلّ </w:t>
      </w:r>
      <w:r w:rsidRPr="009746DC">
        <w:rPr>
          <w:rtl/>
        </w:rPr>
        <w:t>مستفاد بتجارة أو صناعة أو زراعة أو إجارة أو هبة أو صدقة أو ميراث أو غير ذلك من وجوه الإفادة ، انتهى.</w:t>
      </w:r>
    </w:p>
    <w:p w:rsidR="00B717C7" w:rsidRPr="009746DC" w:rsidRDefault="00B717C7" w:rsidP="007B52AE">
      <w:pPr>
        <w:pStyle w:val="libNormal"/>
        <w:rPr>
          <w:rtl/>
          <w:lang w:bidi="fa-IR"/>
        </w:rPr>
      </w:pPr>
      <w:r w:rsidRPr="00C875FB">
        <w:rPr>
          <w:rtl/>
        </w:rPr>
        <w:t>والتسريح :</w:t>
      </w:r>
      <w:r w:rsidRPr="009746DC">
        <w:rPr>
          <w:rtl/>
          <w:lang w:bidi="fa-IR"/>
        </w:rPr>
        <w:t xml:space="preserve"> الإرسال.</w:t>
      </w:r>
    </w:p>
    <w:p w:rsidR="008930D5" w:rsidRDefault="008930D5" w:rsidP="008930D5">
      <w:pPr>
        <w:pStyle w:val="libNormal"/>
        <w:rPr>
          <w:rtl/>
        </w:rPr>
      </w:pPr>
      <w:r>
        <w:rPr>
          <w:rtl/>
        </w:rPr>
        <w:br w:type="page"/>
      </w:r>
    </w:p>
    <w:p w:rsidR="00B717C7" w:rsidRPr="009746DC" w:rsidRDefault="00B717C7" w:rsidP="00F46CA2">
      <w:pPr>
        <w:pStyle w:val="libNormal"/>
        <w:rPr>
          <w:rtl/>
        </w:rPr>
      </w:pPr>
      <w:r w:rsidRPr="009746DC">
        <w:rPr>
          <w:rtl/>
        </w:rPr>
        <w:lastRenderedPageBreak/>
        <w:t>24</w:t>
      </w:r>
      <w:r>
        <w:rPr>
          <w:rtl/>
        </w:rPr>
        <w:t xml:space="preserve"> </w:t>
      </w:r>
      <w:r w:rsidR="003928AF">
        <w:rPr>
          <w:rtl/>
        </w:rPr>
        <w:t>-</w:t>
      </w:r>
      <w:r>
        <w:rPr>
          <w:rtl/>
        </w:rPr>
        <w:t xml:space="preserve"> </w:t>
      </w:r>
      <w:r w:rsidRPr="009746DC">
        <w:rPr>
          <w:rtl/>
        </w:rPr>
        <w:t xml:space="preserve">سهل ، عن إبراهيم بن </w:t>
      </w:r>
      <w:r w:rsidR="00551E04">
        <w:rPr>
          <w:rtl/>
        </w:rPr>
        <w:t xml:space="preserve">محمّد </w:t>
      </w:r>
      <w:r w:rsidRPr="009746DC">
        <w:rPr>
          <w:rtl/>
        </w:rPr>
        <w:t xml:space="preserve">الهمذاني قال </w:t>
      </w:r>
      <w:r w:rsidR="00F46CA2">
        <w:rPr>
          <w:rFonts w:hint="cs"/>
          <w:rtl/>
        </w:rPr>
        <w:t xml:space="preserve">: </w:t>
      </w:r>
      <w:r w:rsidRPr="009746DC">
        <w:rPr>
          <w:rtl/>
        </w:rPr>
        <w:t xml:space="preserve">كتبت إلى أبي الحسن </w:t>
      </w:r>
      <w:r w:rsidR="00850EDE">
        <w:rPr>
          <w:rStyle w:val="libAlaemChar"/>
          <w:rtl/>
        </w:rPr>
        <w:t xml:space="preserve">عليه‌السلام </w:t>
      </w:r>
      <w:r w:rsidRPr="009746DC">
        <w:rPr>
          <w:rtl/>
        </w:rPr>
        <w:t xml:space="preserve">أقرأني </w:t>
      </w:r>
      <w:r w:rsidR="00551E04">
        <w:rPr>
          <w:rtl/>
        </w:rPr>
        <w:t>عليّ</w:t>
      </w:r>
      <w:r w:rsidR="00F46CA2">
        <w:rPr>
          <w:rFonts w:hint="cs"/>
          <w:rtl/>
        </w:rPr>
        <w:t>ُ</w:t>
      </w:r>
      <w:r w:rsidR="00551E04">
        <w:rPr>
          <w:rtl/>
        </w:rPr>
        <w:t xml:space="preserve"> </w:t>
      </w:r>
      <w:r w:rsidRPr="009746DC">
        <w:rPr>
          <w:rtl/>
        </w:rPr>
        <w:t>بن مهزيار كتاب أبيك</w:t>
      </w:r>
      <w:r w:rsidRPr="00146D04">
        <w:rPr>
          <w:rtl/>
        </w:rPr>
        <w:t xml:space="preserve"> </w:t>
      </w:r>
      <w:r w:rsidR="00850EDE">
        <w:rPr>
          <w:rStyle w:val="libAlaemChar"/>
          <w:rtl/>
        </w:rPr>
        <w:t xml:space="preserve">عليه‌السلام </w:t>
      </w:r>
      <w:r w:rsidRPr="009746DC">
        <w:rPr>
          <w:rtl/>
        </w:rPr>
        <w:t xml:space="preserve">فيما أوجبه </w:t>
      </w:r>
      <w:r w:rsidR="00D83B35">
        <w:rPr>
          <w:rtl/>
        </w:rPr>
        <w:t xml:space="preserve">علىّ </w:t>
      </w:r>
      <w:r w:rsidR="00F46CA2">
        <w:rPr>
          <w:rtl/>
        </w:rPr>
        <w:t>أصحاب الضياع نصف السدس بعد الم</w:t>
      </w:r>
      <w:r w:rsidR="00F46CA2">
        <w:rPr>
          <w:rFonts w:hint="cs"/>
          <w:rtl/>
        </w:rPr>
        <w:t>ؤ</w:t>
      </w:r>
      <w:r w:rsidRPr="009746DC">
        <w:rPr>
          <w:rtl/>
        </w:rPr>
        <w:t>ونة وأن</w:t>
      </w:r>
      <w:r w:rsidR="00F46CA2">
        <w:rPr>
          <w:rFonts w:hint="cs"/>
          <w:rtl/>
        </w:rPr>
        <w:t>ّ</w:t>
      </w:r>
      <w:r w:rsidRPr="009746DC">
        <w:rPr>
          <w:rtl/>
        </w:rPr>
        <w:t xml:space="preserve">ه ليس </w:t>
      </w:r>
      <w:r w:rsidR="00D83B35">
        <w:rPr>
          <w:rtl/>
        </w:rPr>
        <w:t xml:space="preserve">علىّ </w:t>
      </w:r>
      <w:r w:rsidRPr="009746DC">
        <w:rPr>
          <w:rtl/>
        </w:rPr>
        <w:t>من لم تقم ضيعته بمئونته نصف السدس ولا غير</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46CA2">
      <w:pPr>
        <w:pStyle w:val="libNormal"/>
        <w:rPr>
          <w:rtl/>
        </w:rPr>
      </w:pPr>
      <w:r w:rsidRPr="00F46CA2">
        <w:rPr>
          <w:rStyle w:val="libBold1Char"/>
          <w:rtl/>
        </w:rPr>
        <w:t>الحديث الرابع والعشرون</w:t>
      </w:r>
      <w:r w:rsidRPr="009746DC">
        <w:rPr>
          <w:rtl/>
        </w:rPr>
        <w:t xml:space="preserve"> كالسابق </w:t>
      </w:r>
      <w:r w:rsidRPr="00C875FB">
        <w:rPr>
          <w:rtl/>
        </w:rPr>
        <w:t>وأبو الحسن</w:t>
      </w:r>
      <w:r w:rsidRPr="009746DC">
        <w:rPr>
          <w:rtl/>
        </w:rPr>
        <w:t xml:space="preserve"> هو الثالث </w:t>
      </w:r>
      <w:r w:rsidR="00850EDE">
        <w:rPr>
          <w:rStyle w:val="libAlaemChar"/>
          <w:rtl/>
        </w:rPr>
        <w:t xml:space="preserve">عليه‌السلام </w:t>
      </w:r>
      <w:r w:rsidRPr="00C875FB">
        <w:rPr>
          <w:rtl/>
        </w:rPr>
        <w:t>« كتاب أبيك »</w:t>
      </w:r>
      <w:r w:rsidRPr="009746DC">
        <w:rPr>
          <w:rtl/>
        </w:rPr>
        <w:t xml:space="preserve"> هذا إشارة إلى كتاب طويل رواه في التهذيب بسند صحيح عن </w:t>
      </w:r>
      <w:r w:rsidR="00551E04">
        <w:rPr>
          <w:rtl/>
        </w:rPr>
        <w:t xml:space="preserve">عليّ </w:t>
      </w:r>
      <w:r w:rsidRPr="009746DC">
        <w:rPr>
          <w:rtl/>
        </w:rPr>
        <w:t>بن مهزيار أن</w:t>
      </w:r>
      <w:r w:rsidR="00F46CA2">
        <w:rPr>
          <w:rFonts w:hint="cs"/>
          <w:rtl/>
        </w:rPr>
        <w:t>ّ</w:t>
      </w:r>
      <w:r w:rsidRPr="009746DC">
        <w:rPr>
          <w:rtl/>
        </w:rPr>
        <w:t xml:space="preserve">ه كتب إليه أبو جعفر أي الجواد </w:t>
      </w:r>
      <w:r w:rsidR="00850EDE">
        <w:rPr>
          <w:rStyle w:val="libAlaemChar"/>
          <w:rtl/>
        </w:rPr>
        <w:t xml:space="preserve">عليه‌السلام </w:t>
      </w:r>
      <w:r w:rsidRPr="009746DC">
        <w:rPr>
          <w:rtl/>
        </w:rPr>
        <w:t>في سنة عشرين ومائتين وقال في آخره : فأم</w:t>
      </w:r>
      <w:r w:rsidR="00F46CA2">
        <w:rPr>
          <w:rFonts w:hint="cs"/>
          <w:rtl/>
        </w:rPr>
        <w:t>ّ</w:t>
      </w:r>
      <w:r w:rsidRPr="009746DC">
        <w:rPr>
          <w:rtl/>
        </w:rPr>
        <w:t xml:space="preserve">ا </w:t>
      </w:r>
      <w:r w:rsidR="00511401">
        <w:rPr>
          <w:rtl/>
        </w:rPr>
        <w:t xml:space="preserve">الّذي </w:t>
      </w:r>
      <w:r w:rsidRPr="009746DC">
        <w:rPr>
          <w:rtl/>
        </w:rPr>
        <w:t>أوجب من الضياع والغل</w:t>
      </w:r>
      <w:r w:rsidR="00F46CA2">
        <w:rPr>
          <w:rFonts w:hint="cs"/>
          <w:rtl/>
        </w:rPr>
        <w:t>ّ</w:t>
      </w:r>
      <w:r w:rsidRPr="009746DC">
        <w:rPr>
          <w:rtl/>
        </w:rPr>
        <w:t xml:space="preserve">ات في </w:t>
      </w:r>
      <w:r w:rsidR="006A0B61">
        <w:rPr>
          <w:rtl/>
        </w:rPr>
        <w:t xml:space="preserve">كلّ </w:t>
      </w:r>
      <w:r w:rsidR="00EB1FB4">
        <w:rPr>
          <w:rtl/>
        </w:rPr>
        <w:t xml:space="preserve">عام </w:t>
      </w:r>
      <w:r w:rsidRPr="009746DC">
        <w:rPr>
          <w:rtl/>
        </w:rPr>
        <w:t xml:space="preserve">فهو نصف السدس </w:t>
      </w:r>
      <w:r w:rsidR="00F54854">
        <w:rPr>
          <w:rtl/>
        </w:rPr>
        <w:t xml:space="preserve">ممّن </w:t>
      </w:r>
      <w:r w:rsidRPr="009746DC">
        <w:rPr>
          <w:rtl/>
        </w:rPr>
        <w:t>كانت ضيعته تقوم بمئونته ومن كانت ضيعته لا تقوم بمئونته فليس عليه نصف سدس ولا غير ذلك.</w:t>
      </w:r>
    </w:p>
    <w:p w:rsidR="00B717C7" w:rsidRPr="009746DC" w:rsidRDefault="00B717C7" w:rsidP="00F46CA2">
      <w:pPr>
        <w:pStyle w:val="libNormal"/>
        <w:rPr>
          <w:rtl/>
        </w:rPr>
      </w:pPr>
      <w:r w:rsidRPr="00C875FB">
        <w:rPr>
          <w:rtl/>
        </w:rPr>
        <w:t>« فاختلف من قبلنا »</w:t>
      </w:r>
      <w:r w:rsidRPr="009746DC">
        <w:rPr>
          <w:rtl/>
        </w:rPr>
        <w:t xml:space="preserve"> أي من الشيعة وذكر أحد طرفي الخلاف ويظهر منه الطرف الآخر وهو ما أثبته </w:t>
      </w:r>
      <w:r w:rsidR="00406F49">
        <w:rPr>
          <w:rtl/>
        </w:rPr>
        <w:t xml:space="preserve">الإمام </w:t>
      </w:r>
      <w:r w:rsidR="00850EDE">
        <w:rPr>
          <w:rStyle w:val="libAlaemChar"/>
          <w:rtl/>
        </w:rPr>
        <w:t xml:space="preserve">عليه‌السلام </w:t>
      </w:r>
      <w:r w:rsidRPr="009746DC">
        <w:rPr>
          <w:rtl/>
        </w:rPr>
        <w:t>، وإن</w:t>
      </w:r>
      <w:r w:rsidR="00F46CA2">
        <w:rPr>
          <w:rFonts w:hint="cs"/>
          <w:rtl/>
        </w:rPr>
        <w:t>ّ</w:t>
      </w:r>
      <w:r w:rsidRPr="009746DC">
        <w:rPr>
          <w:rtl/>
        </w:rPr>
        <w:t xml:space="preserve">ما اكتفى </w:t>
      </w:r>
      <w:r w:rsidR="00850EDE">
        <w:rPr>
          <w:rStyle w:val="libAlaemChar"/>
          <w:rtl/>
        </w:rPr>
        <w:t xml:space="preserve">عليه‌السلام </w:t>
      </w:r>
      <w:r w:rsidRPr="009746DC">
        <w:rPr>
          <w:rtl/>
        </w:rPr>
        <w:t>من حق</w:t>
      </w:r>
      <w:r w:rsidR="00F46CA2">
        <w:rPr>
          <w:rFonts w:hint="cs"/>
          <w:rtl/>
        </w:rPr>
        <w:t>ّ</w:t>
      </w:r>
      <w:r w:rsidRPr="009746DC">
        <w:rPr>
          <w:rtl/>
        </w:rPr>
        <w:t>ه وهو الخمس بنصف السدس تخفيفا</w:t>
      </w:r>
      <w:r w:rsidR="00F46CA2">
        <w:rPr>
          <w:rFonts w:hint="cs"/>
          <w:rtl/>
        </w:rPr>
        <w:t>ً</w:t>
      </w:r>
      <w:r w:rsidRPr="009746DC">
        <w:rPr>
          <w:rtl/>
        </w:rPr>
        <w:t xml:space="preserve"> </w:t>
      </w:r>
      <w:r w:rsidR="00D83B35">
        <w:rPr>
          <w:rtl/>
        </w:rPr>
        <w:t xml:space="preserve">علىّ </w:t>
      </w:r>
      <w:r w:rsidRPr="009746DC">
        <w:rPr>
          <w:rtl/>
        </w:rPr>
        <w:t>شيعته في زم</w:t>
      </w:r>
      <w:r w:rsidR="00D8033E">
        <w:rPr>
          <w:rtl/>
        </w:rPr>
        <w:t xml:space="preserve">ان </w:t>
      </w:r>
      <w:r w:rsidRPr="009746DC">
        <w:rPr>
          <w:rtl/>
        </w:rPr>
        <w:t>استيلاء المخالفين ، كما أن</w:t>
      </w:r>
      <w:r w:rsidR="00F46CA2">
        <w:rPr>
          <w:rFonts w:hint="cs"/>
          <w:rtl/>
        </w:rPr>
        <w:t>ّ</w:t>
      </w:r>
      <w:r w:rsidRPr="009746DC">
        <w:rPr>
          <w:rtl/>
        </w:rPr>
        <w:t>هم قد وهبوا الجميع لشيعتهم في بعض الأزمنة لتلك العلة.</w:t>
      </w:r>
    </w:p>
    <w:p w:rsidR="00B717C7" w:rsidRPr="009746DC" w:rsidRDefault="00B717C7" w:rsidP="00F46CA2">
      <w:pPr>
        <w:pStyle w:val="libNormal"/>
        <w:rPr>
          <w:rtl/>
        </w:rPr>
      </w:pPr>
      <w:r w:rsidRPr="009746DC">
        <w:rPr>
          <w:rtl/>
        </w:rPr>
        <w:t xml:space="preserve">وقد كتب </w:t>
      </w:r>
      <w:r w:rsidR="00850EDE">
        <w:rPr>
          <w:rStyle w:val="libAlaemChar"/>
          <w:rtl/>
        </w:rPr>
        <w:t xml:space="preserve">عليه‌السلام </w:t>
      </w:r>
      <w:r w:rsidRPr="009746DC">
        <w:rPr>
          <w:rtl/>
        </w:rPr>
        <w:t xml:space="preserve">في هذا الكتاب الطويل </w:t>
      </w:r>
      <w:r w:rsidR="00D8033E">
        <w:rPr>
          <w:rtl/>
        </w:rPr>
        <w:t xml:space="preserve">ان </w:t>
      </w:r>
      <w:r w:rsidRPr="009746DC">
        <w:rPr>
          <w:rtl/>
        </w:rPr>
        <w:t xml:space="preserve">موالي أسأل الله صلاحهم أو بعضهم قصروا فيما يجب عليهم ، فعلمت ذلك فأحببت </w:t>
      </w:r>
      <w:r w:rsidR="00D8033E">
        <w:rPr>
          <w:rtl/>
        </w:rPr>
        <w:t xml:space="preserve">ان </w:t>
      </w:r>
      <w:r w:rsidRPr="009746DC">
        <w:rPr>
          <w:rtl/>
        </w:rPr>
        <w:t>أطهرهم وأزكيهم بما فعلت في عامي هذا من أ</w:t>
      </w:r>
      <w:r w:rsidR="00850EDE">
        <w:rPr>
          <w:rtl/>
        </w:rPr>
        <w:t xml:space="preserve">مرّ </w:t>
      </w:r>
      <w:r w:rsidRPr="009746DC">
        <w:rPr>
          <w:rtl/>
        </w:rPr>
        <w:t xml:space="preserve">الخمس ، إلى قوله </w:t>
      </w:r>
      <w:r w:rsidR="00850EDE">
        <w:rPr>
          <w:rStyle w:val="libAlaemChar"/>
          <w:rtl/>
        </w:rPr>
        <w:t xml:space="preserve">عليه‌السلام </w:t>
      </w:r>
      <w:r w:rsidRPr="009746DC">
        <w:rPr>
          <w:rtl/>
        </w:rPr>
        <w:t xml:space="preserve">: ولم أوجب عليهم في </w:t>
      </w:r>
      <w:r w:rsidR="006A0B61">
        <w:rPr>
          <w:rtl/>
        </w:rPr>
        <w:t xml:space="preserve">كلّ </w:t>
      </w:r>
      <w:r w:rsidR="00EB1FB4">
        <w:rPr>
          <w:rtl/>
        </w:rPr>
        <w:t xml:space="preserve">عام </w:t>
      </w:r>
      <w:r w:rsidRPr="009746DC">
        <w:rPr>
          <w:rtl/>
        </w:rPr>
        <w:t xml:space="preserve">، ولا أوجب عليهم </w:t>
      </w:r>
      <w:r w:rsidR="000164B7">
        <w:rPr>
          <w:rtl/>
        </w:rPr>
        <w:t xml:space="preserve">إلّا </w:t>
      </w:r>
      <w:r w:rsidRPr="009746DC">
        <w:rPr>
          <w:rtl/>
        </w:rPr>
        <w:t xml:space="preserve">الزكاة </w:t>
      </w:r>
      <w:r w:rsidR="003928AF">
        <w:rPr>
          <w:rtl/>
        </w:rPr>
        <w:t xml:space="preserve">الّتي </w:t>
      </w:r>
      <w:r w:rsidRPr="009746DC">
        <w:rPr>
          <w:rtl/>
        </w:rPr>
        <w:t>فرضها الله تعالى عليهم ، وإن</w:t>
      </w:r>
      <w:r w:rsidR="00F46CA2">
        <w:rPr>
          <w:rFonts w:hint="cs"/>
          <w:rtl/>
        </w:rPr>
        <w:t>ّ</w:t>
      </w:r>
      <w:r w:rsidRPr="009746DC">
        <w:rPr>
          <w:rtl/>
        </w:rPr>
        <w:t>ما أوجبت عليهم الخمس في سنتي هذه في الذهب والفض</w:t>
      </w:r>
      <w:r w:rsidR="00F46CA2">
        <w:rPr>
          <w:rFonts w:hint="cs"/>
          <w:rtl/>
        </w:rPr>
        <w:t>ّ</w:t>
      </w:r>
      <w:r w:rsidRPr="009746DC">
        <w:rPr>
          <w:rtl/>
        </w:rPr>
        <w:t xml:space="preserve">ة </w:t>
      </w:r>
      <w:r w:rsidR="003928AF">
        <w:rPr>
          <w:rtl/>
        </w:rPr>
        <w:t xml:space="preserve">الّتي </w:t>
      </w:r>
      <w:r w:rsidRPr="009746DC">
        <w:rPr>
          <w:rtl/>
        </w:rPr>
        <w:t>قد حال عليها الحول ولم أوجب ذلك عليهم في متاع ولا أبنية ولا دو</w:t>
      </w:r>
      <w:r w:rsidR="00F46CA2">
        <w:rPr>
          <w:rFonts w:hint="cs"/>
          <w:rtl/>
        </w:rPr>
        <w:t>ّ</w:t>
      </w:r>
      <w:r w:rsidRPr="009746DC">
        <w:rPr>
          <w:rtl/>
        </w:rPr>
        <w:t xml:space="preserve">اب ولا خدم ولا ربح ربحه في تجارة ولا ضيعة </w:t>
      </w:r>
      <w:r w:rsidR="000164B7">
        <w:rPr>
          <w:rtl/>
        </w:rPr>
        <w:t xml:space="preserve">إلّا </w:t>
      </w:r>
      <w:r w:rsidRPr="009746DC">
        <w:rPr>
          <w:rtl/>
        </w:rPr>
        <w:t xml:space="preserve">ضيعة سأفسر لك أمرها تخفيفا مني عن موالي ومنا مني عليهم </w:t>
      </w:r>
      <w:r w:rsidR="00FE5F86">
        <w:rPr>
          <w:rtl/>
        </w:rPr>
        <w:t xml:space="preserve">لـمّا </w:t>
      </w:r>
      <w:r w:rsidRPr="009746DC">
        <w:rPr>
          <w:rtl/>
        </w:rPr>
        <w:t xml:space="preserve">يغتال </w:t>
      </w:r>
      <w:r w:rsidR="00E22BD2">
        <w:rPr>
          <w:rtl/>
        </w:rPr>
        <w:t xml:space="preserve">السلطان </w:t>
      </w:r>
      <w:r w:rsidRPr="009746DC">
        <w:rPr>
          <w:rtl/>
        </w:rPr>
        <w:t>من أموالهم ، و</w:t>
      </w:r>
      <w:r w:rsidR="00FE5F86">
        <w:rPr>
          <w:rtl/>
        </w:rPr>
        <w:t xml:space="preserve">لـمّا </w:t>
      </w:r>
      <w:r w:rsidRPr="009746DC">
        <w:rPr>
          <w:rtl/>
        </w:rPr>
        <w:t xml:space="preserve">ينوبهم في ذاتهم فأما الغنائم والفوائد فهي واجبة عليهم في </w:t>
      </w:r>
      <w:r w:rsidR="006A0B61">
        <w:rPr>
          <w:rtl/>
        </w:rPr>
        <w:t xml:space="preserve">كلّ </w:t>
      </w:r>
      <w:r w:rsidR="00EB1FB4">
        <w:rPr>
          <w:rtl/>
        </w:rPr>
        <w:t xml:space="preserve">عام </w:t>
      </w:r>
      <w:r w:rsidRPr="009746DC">
        <w:rPr>
          <w:rtl/>
        </w:rPr>
        <w:t>، إلى آخر الخبر.</w:t>
      </w:r>
    </w:p>
    <w:p w:rsidR="00B717C7" w:rsidRPr="009746DC" w:rsidRDefault="00B717C7" w:rsidP="00F46CA2">
      <w:pPr>
        <w:pStyle w:val="libNormal"/>
        <w:rPr>
          <w:rtl/>
        </w:rPr>
      </w:pPr>
      <w:r w:rsidRPr="009746DC">
        <w:rPr>
          <w:rtl/>
        </w:rPr>
        <w:t xml:space="preserve">وقال المحقق الشيخ حسن نور الله ضريحه في المنتقى بعد إيراد هذا الخبر ، قلت : </w:t>
      </w:r>
      <w:r w:rsidR="00D83B35">
        <w:rPr>
          <w:rtl/>
        </w:rPr>
        <w:t xml:space="preserve">علىّ </w:t>
      </w:r>
      <w:r w:rsidRPr="009746DC">
        <w:rPr>
          <w:rtl/>
        </w:rPr>
        <w:t xml:space="preserve">ظاهر هذا الحديث </w:t>
      </w:r>
      <w:r w:rsidR="007D1F02">
        <w:rPr>
          <w:rtl/>
        </w:rPr>
        <w:t xml:space="preserve">عدَّة </w:t>
      </w:r>
      <w:r w:rsidRPr="009746DC">
        <w:rPr>
          <w:rtl/>
        </w:rPr>
        <w:t>إشكالات ارتاب فيها بعض الواقفين عليه ، ونحن نذكرها مفص</w:t>
      </w:r>
      <w:r w:rsidR="00F46CA2">
        <w:rPr>
          <w:rFonts w:hint="cs"/>
          <w:rtl/>
        </w:rPr>
        <w:t>ّ</w:t>
      </w:r>
      <w:r w:rsidRPr="009746DC">
        <w:rPr>
          <w:rtl/>
        </w:rPr>
        <w:t xml:space="preserve">لة </w:t>
      </w:r>
      <w:r w:rsidR="00D83B35">
        <w:rPr>
          <w:rtl/>
        </w:rPr>
        <w:t xml:space="preserve">ثمّ </w:t>
      </w:r>
      <w:r w:rsidRPr="009746DC">
        <w:rPr>
          <w:rtl/>
        </w:rPr>
        <w:t>نحل</w:t>
      </w:r>
      <w:r w:rsidR="00F46CA2">
        <w:rPr>
          <w:rFonts w:hint="cs"/>
          <w:rtl/>
        </w:rPr>
        <w:t>ّ</w:t>
      </w:r>
      <w:r w:rsidRPr="009746DC">
        <w:rPr>
          <w:rtl/>
        </w:rPr>
        <w:t>ها بما يزيل عنه الارتياب بعون الله سبحانه.</w:t>
      </w:r>
    </w:p>
    <w:p w:rsidR="00B717C7" w:rsidRPr="009746DC" w:rsidRDefault="00B717C7" w:rsidP="00F46CA2">
      <w:pPr>
        <w:pStyle w:val="libNormal"/>
        <w:rPr>
          <w:rtl/>
        </w:rPr>
      </w:pPr>
      <w:r w:rsidRPr="009746DC">
        <w:rPr>
          <w:rtl/>
        </w:rPr>
        <w:t>الإشكال الأو</w:t>
      </w:r>
      <w:r w:rsidR="00F46CA2">
        <w:rPr>
          <w:rFonts w:hint="cs"/>
          <w:rtl/>
        </w:rPr>
        <w:t>ّ</w:t>
      </w:r>
      <w:r w:rsidRPr="009746DC">
        <w:rPr>
          <w:rtl/>
        </w:rPr>
        <w:t xml:space="preserve">ل : </w:t>
      </w:r>
      <w:r w:rsidR="00D8033E">
        <w:rPr>
          <w:rtl/>
        </w:rPr>
        <w:t>ان</w:t>
      </w:r>
      <w:r w:rsidR="00F46CA2">
        <w:rPr>
          <w:rFonts w:hint="cs"/>
          <w:rtl/>
        </w:rPr>
        <w:t>ّ</w:t>
      </w:r>
      <w:r w:rsidR="00D8033E">
        <w:rPr>
          <w:rtl/>
        </w:rPr>
        <w:t xml:space="preserve"> </w:t>
      </w:r>
      <w:r w:rsidRPr="009746DC">
        <w:rPr>
          <w:rtl/>
        </w:rPr>
        <w:t xml:space="preserve">المعهود المعروف من أحوال الأئمة </w:t>
      </w:r>
      <w:r w:rsidR="00632E02" w:rsidRPr="00632E02">
        <w:rPr>
          <w:rStyle w:val="libAlaemChar"/>
          <w:rtl/>
        </w:rPr>
        <w:t>عليهم‌السلام</w:t>
      </w:r>
      <w:r w:rsidR="00C17164" w:rsidRPr="00C17164">
        <w:rPr>
          <w:rStyle w:val="libAlaemChar"/>
          <w:rtl/>
        </w:rPr>
        <w:t xml:space="preserve"> </w:t>
      </w:r>
      <w:r w:rsidRPr="009746DC">
        <w:rPr>
          <w:rtl/>
        </w:rPr>
        <w:t>أن</w:t>
      </w:r>
      <w:r w:rsidR="00F46CA2">
        <w:rPr>
          <w:rFonts w:hint="cs"/>
          <w:rtl/>
        </w:rPr>
        <w:t>ّ</w:t>
      </w:r>
      <w:r w:rsidRPr="009746DC">
        <w:rPr>
          <w:rtl/>
        </w:rPr>
        <w:t>ه خزنة العلم</w:t>
      </w:r>
    </w:p>
    <w:p w:rsidR="008930D5" w:rsidRDefault="008930D5" w:rsidP="008930D5">
      <w:pPr>
        <w:pStyle w:val="libNormal"/>
        <w:rPr>
          <w:rtl/>
        </w:rPr>
      </w:pPr>
      <w:r>
        <w:rPr>
          <w:rtl/>
        </w:rPr>
        <w:br w:type="page"/>
      </w:r>
    </w:p>
    <w:p w:rsidR="00B717C7" w:rsidRPr="009746DC" w:rsidRDefault="00B717C7" w:rsidP="00F46CA2">
      <w:pPr>
        <w:pStyle w:val="libNormal"/>
        <w:rPr>
          <w:rtl/>
        </w:rPr>
      </w:pPr>
      <w:r w:rsidRPr="009746DC">
        <w:rPr>
          <w:rtl/>
        </w:rPr>
        <w:lastRenderedPageBreak/>
        <w:t xml:space="preserve">ذلك فاختلف من قبلنا في ذلك فقالوا يجب </w:t>
      </w:r>
      <w:r w:rsidR="00D83B35">
        <w:rPr>
          <w:rtl/>
        </w:rPr>
        <w:t xml:space="preserve">علىّ </w:t>
      </w:r>
      <w:r w:rsidRPr="009746DC">
        <w:rPr>
          <w:rtl/>
        </w:rPr>
        <w:t>الضياع الخمس بعد ال</w:t>
      </w:r>
      <w:r w:rsidR="00F46CA2">
        <w:rPr>
          <w:rtl/>
        </w:rPr>
        <w:t>مئونة مئونة الضيعة وخراجها لا م</w:t>
      </w:r>
      <w:r w:rsidR="00F46CA2">
        <w:rPr>
          <w:rFonts w:hint="cs"/>
          <w:rtl/>
        </w:rPr>
        <w:t>ؤ</w:t>
      </w:r>
      <w:r w:rsidRPr="009746DC">
        <w:rPr>
          <w:rtl/>
        </w:rPr>
        <w:t>ونة الر</w:t>
      </w:r>
      <w:r w:rsidR="00F46CA2">
        <w:rPr>
          <w:rFonts w:hint="cs"/>
          <w:rtl/>
        </w:rPr>
        <w:t>ّ</w:t>
      </w:r>
      <w:r w:rsidRPr="009746DC">
        <w:rPr>
          <w:rtl/>
        </w:rPr>
        <w:t xml:space="preserve">جل وعياله فكتب </w:t>
      </w:r>
      <w:r w:rsidR="00850EDE">
        <w:rPr>
          <w:rStyle w:val="libAlaemChar"/>
          <w:rtl/>
        </w:rPr>
        <w:t xml:space="preserve">عليه‌السلام </w:t>
      </w:r>
      <w:r w:rsidR="004615E2">
        <w:rPr>
          <w:rtl/>
        </w:rPr>
        <w:t>بعد م</w:t>
      </w:r>
      <w:r w:rsidR="004615E2">
        <w:rPr>
          <w:rFonts w:hint="cs"/>
          <w:rtl/>
        </w:rPr>
        <w:t>ؤ</w:t>
      </w:r>
      <w:r>
        <w:rPr>
          <w:rFonts w:hint="cs"/>
          <w:rtl/>
        </w:rPr>
        <w:t>و</w:t>
      </w:r>
      <w:r>
        <w:rPr>
          <w:rtl/>
        </w:rPr>
        <w:t>نته وم</w:t>
      </w:r>
      <w:r w:rsidR="004615E2">
        <w:rPr>
          <w:rFonts w:hint="cs"/>
          <w:rtl/>
        </w:rPr>
        <w:t>ؤ</w:t>
      </w:r>
      <w:r w:rsidRPr="009746DC">
        <w:rPr>
          <w:rtl/>
        </w:rPr>
        <w:t>ونة</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F46CA2">
      <w:pPr>
        <w:pStyle w:val="libNormal"/>
        <w:rPr>
          <w:rtl/>
        </w:rPr>
      </w:pPr>
      <w:r w:rsidRPr="009746DC">
        <w:rPr>
          <w:rtl/>
        </w:rPr>
        <w:t xml:space="preserve">وحفظة الشرع يحكمون بما استودعهم الرسول </w:t>
      </w:r>
      <w:r w:rsidR="00632E02" w:rsidRPr="00632E02">
        <w:rPr>
          <w:rStyle w:val="libAlaemChar"/>
          <w:rtl/>
        </w:rPr>
        <w:t>عليهم‌السلام</w:t>
      </w:r>
      <w:r w:rsidR="00C17164" w:rsidRPr="00C17164">
        <w:rPr>
          <w:rStyle w:val="libAlaemChar"/>
          <w:rtl/>
        </w:rPr>
        <w:t xml:space="preserve"> </w:t>
      </w:r>
      <w:r w:rsidRPr="009746DC">
        <w:rPr>
          <w:rtl/>
        </w:rPr>
        <w:t>وأن</w:t>
      </w:r>
      <w:r w:rsidR="004615E2">
        <w:rPr>
          <w:rFonts w:hint="cs"/>
          <w:rtl/>
        </w:rPr>
        <w:t>ّ</w:t>
      </w:r>
      <w:r w:rsidRPr="009746DC">
        <w:rPr>
          <w:rtl/>
        </w:rPr>
        <w:t>هم لا يغي</w:t>
      </w:r>
      <w:r w:rsidR="004615E2">
        <w:rPr>
          <w:rFonts w:hint="cs"/>
          <w:rtl/>
        </w:rPr>
        <w:t>ّ</w:t>
      </w:r>
      <w:r w:rsidRPr="009746DC">
        <w:rPr>
          <w:rtl/>
        </w:rPr>
        <w:t>رون ال</w:t>
      </w:r>
      <w:r w:rsidR="00AA7D34">
        <w:rPr>
          <w:rtl/>
        </w:rPr>
        <w:t xml:space="preserve">أحكام </w:t>
      </w:r>
      <w:r w:rsidRPr="009746DC">
        <w:rPr>
          <w:rtl/>
        </w:rPr>
        <w:t xml:space="preserve">بعد انقطاع الوحي أو انسداد باب النسخ فكيف يستقيم قوله </w:t>
      </w:r>
      <w:r w:rsidR="00850EDE">
        <w:rPr>
          <w:rStyle w:val="libAlaemChar"/>
          <w:rtl/>
        </w:rPr>
        <w:t xml:space="preserve">عليه‌السلام </w:t>
      </w:r>
      <w:r w:rsidRPr="009746DC">
        <w:rPr>
          <w:rtl/>
        </w:rPr>
        <w:t>في هذا الحديث :</w:t>
      </w:r>
      <w:r>
        <w:rPr>
          <w:rFonts w:hint="cs"/>
          <w:rtl/>
        </w:rPr>
        <w:t xml:space="preserve"> </w:t>
      </w:r>
      <w:r w:rsidRPr="009746DC">
        <w:rPr>
          <w:rtl/>
        </w:rPr>
        <w:t xml:space="preserve">أوجبت في سنتي هذه ولم أوجب ذلك عليهم في </w:t>
      </w:r>
      <w:r w:rsidR="006A0B61">
        <w:rPr>
          <w:rtl/>
        </w:rPr>
        <w:t xml:space="preserve">كلّ </w:t>
      </w:r>
      <w:r w:rsidR="00EB1FB4">
        <w:rPr>
          <w:rtl/>
        </w:rPr>
        <w:t xml:space="preserve">عام </w:t>
      </w:r>
      <w:r w:rsidRPr="009746DC">
        <w:rPr>
          <w:rtl/>
        </w:rPr>
        <w:t>، إلى غير ذلك من العبارات الدال</w:t>
      </w:r>
      <w:r w:rsidR="004615E2">
        <w:rPr>
          <w:rFonts w:hint="cs"/>
          <w:rtl/>
        </w:rPr>
        <w:t>ّ</w:t>
      </w:r>
      <w:r w:rsidRPr="009746DC">
        <w:rPr>
          <w:rtl/>
        </w:rPr>
        <w:t xml:space="preserve">ة </w:t>
      </w:r>
      <w:r w:rsidR="00D83B35">
        <w:rPr>
          <w:rtl/>
        </w:rPr>
        <w:t xml:space="preserve">علىّ </w:t>
      </w:r>
      <w:r w:rsidRPr="009746DC">
        <w:rPr>
          <w:rtl/>
        </w:rPr>
        <w:t xml:space="preserve">أنه </w:t>
      </w:r>
      <w:r w:rsidR="00850EDE">
        <w:rPr>
          <w:rStyle w:val="libAlaemChar"/>
          <w:rtl/>
        </w:rPr>
        <w:t xml:space="preserve">عليه‌السلام </w:t>
      </w:r>
      <w:r w:rsidRPr="009746DC">
        <w:rPr>
          <w:rtl/>
        </w:rPr>
        <w:t>يحكم في هذا الحق بما شاء واختار.</w:t>
      </w:r>
    </w:p>
    <w:p w:rsidR="00B717C7" w:rsidRPr="009746DC" w:rsidRDefault="00B717C7" w:rsidP="004615E2">
      <w:pPr>
        <w:pStyle w:val="libNormal"/>
        <w:rPr>
          <w:rtl/>
        </w:rPr>
      </w:pPr>
      <w:r w:rsidRPr="009746DC">
        <w:rPr>
          <w:rtl/>
        </w:rPr>
        <w:t xml:space="preserve">الثاني : </w:t>
      </w:r>
      <w:r w:rsidR="00D8033E">
        <w:rPr>
          <w:rtl/>
        </w:rPr>
        <w:t>ان</w:t>
      </w:r>
      <w:r w:rsidR="004615E2">
        <w:rPr>
          <w:rFonts w:hint="cs"/>
          <w:rtl/>
        </w:rPr>
        <w:t>ّ</w:t>
      </w:r>
      <w:r w:rsidR="00D8033E">
        <w:rPr>
          <w:rtl/>
        </w:rPr>
        <w:t xml:space="preserve"> </w:t>
      </w:r>
      <w:r w:rsidRPr="009746DC">
        <w:rPr>
          <w:rtl/>
        </w:rPr>
        <w:t xml:space="preserve">قوله </w:t>
      </w:r>
      <w:r w:rsidR="00850EDE">
        <w:rPr>
          <w:rStyle w:val="libAlaemChar"/>
          <w:rtl/>
        </w:rPr>
        <w:t xml:space="preserve">عليه‌السلام </w:t>
      </w:r>
      <w:r w:rsidRPr="009746DC">
        <w:rPr>
          <w:rtl/>
        </w:rPr>
        <w:t xml:space="preserve">لا أوجب عليهم </w:t>
      </w:r>
      <w:r w:rsidR="000164B7">
        <w:rPr>
          <w:rtl/>
        </w:rPr>
        <w:t xml:space="preserve">إلّا </w:t>
      </w:r>
      <w:r w:rsidRPr="009746DC">
        <w:rPr>
          <w:rtl/>
        </w:rPr>
        <w:t xml:space="preserve">الزكاة </w:t>
      </w:r>
      <w:r w:rsidR="003928AF">
        <w:rPr>
          <w:rtl/>
        </w:rPr>
        <w:t xml:space="preserve">الّتي </w:t>
      </w:r>
      <w:r w:rsidRPr="009746DC">
        <w:rPr>
          <w:rtl/>
        </w:rPr>
        <w:t>فرضها الله عليهم ينافيه قوله بعد ذلك : فأم</w:t>
      </w:r>
      <w:r w:rsidR="004C6CE4">
        <w:rPr>
          <w:rFonts w:hint="cs"/>
          <w:rtl/>
        </w:rPr>
        <w:t>ّ</w:t>
      </w:r>
      <w:r w:rsidRPr="009746DC">
        <w:rPr>
          <w:rtl/>
        </w:rPr>
        <w:t xml:space="preserve">ا الغنائم والفوائد فهي واجبة عليهم في </w:t>
      </w:r>
      <w:r w:rsidR="006A0B61">
        <w:rPr>
          <w:rtl/>
        </w:rPr>
        <w:t xml:space="preserve">كلّ </w:t>
      </w:r>
      <w:r w:rsidRPr="009746DC">
        <w:rPr>
          <w:rtl/>
        </w:rPr>
        <w:t>عام.</w:t>
      </w:r>
    </w:p>
    <w:p w:rsidR="00B717C7" w:rsidRPr="009746DC" w:rsidRDefault="00B717C7" w:rsidP="004615E2">
      <w:pPr>
        <w:pStyle w:val="libNormal"/>
        <w:rPr>
          <w:rtl/>
        </w:rPr>
      </w:pPr>
      <w:r w:rsidRPr="009746DC">
        <w:rPr>
          <w:rtl/>
        </w:rPr>
        <w:t xml:space="preserve">الثالث : </w:t>
      </w:r>
      <w:r w:rsidR="00D8033E">
        <w:rPr>
          <w:rtl/>
        </w:rPr>
        <w:t>ان</w:t>
      </w:r>
      <w:r w:rsidR="004C6CE4">
        <w:rPr>
          <w:rFonts w:hint="cs"/>
          <w:rtl/>
        </w:rPr>
        <w:t>ّ</w:t>
      </w:r>
      <w:r w:rsidR="00D8033E">
        <w:rPr>
          <w:rtl/>
        </w:rPr>
        <w:t xml:space="preserve"> </w:t>
      </w:r>
      <w:r w:rsidRPr="009746DC">
        <w:rPr>
          <w:rtl/>
        </w:rPr>
        <w:t>قوله : وإنم</w:t>
      </w:r>
      <w:r w:rsidR="004C6CE4">
        <w:rPr>
          <w:rFonts w:hint="cs"/>
          <w:rtl/>
        </w:rPr>
        <w:t>ّ</w:t>
      </w:r>
      <w:r w:rsidRPr="009746DC">
        <w:rPr>
          <w:rtl/>
        </w:rPr>
        <w:t xml:space="preserve">ا أوجبت عليهم الخمس في سنتي هذه من الذهب والفضة </w:t>
      </w:r>
      <w:r w:rsidR="003928AF">
        <w:rPr>
          <w:rtl/>
        </w:rPr>
        <w:t xml:space="preserve">الّتي </w:t>
      </w:r>
      <w:r w:rsidRPr="009746DC">
        <w:rPr>
          <w:rtl/>
        </w:rPr>
        <w:t>حال عليها الحول خلاف المعهود إذا الحول يعتبر في وجوب الزكاة في الذهب والفضة لا الخمس ، وكذا قوله : ولم أوجب ذلك عليهم في متاع ولا أبنية ولا دواب ولا خدم ف</w:t>
      </w:r>
      <w:r w:rsidR="00D8033E">
        <w:rPr>
          <w:rtl/>
        </w:rPr>
        <w:t xml:space="preserve">ان </w:t>
      </w:r>
      <w:r w:rsidRPr="009746DC">
        <w:rPr>
          <w:rtl/>
        </w:rPr>
        <w:t>تعلق الخمس بهذه الأشياء غير معروف.</w:t>
      </w:r>
    </w:p>
    <w:p w:rsidR="00B717C7" w:rsidRPr="009746DC" w:rsidRDefault="00B717C7" w:rsidP="004615E2">
      <w:pPr>
        <w:pStyle w:val="libNormal"/>
        <w:rPr>
          <w:rtl/>
        </w:rPr>
      </w:pPr>
      <w:r w:rsidRPr="009746DC">
        <w:rPr>
          <w:rtl/>
        </w:rPr>
        <w:t xml:space="preserve">الرابع : الوجه في الاقتصار </w:t>
      </w:r>
      <w:r w:rsidR="00D83B35">
        <w:rPr>
          <w:rtl/>
        </w:rPr>
        <w:t xml:space="preserve">علىّ </w:t>
      </w:r>
      <w:r w:rsidRPr="009746DC">
        <w:rPr>
          <w:rtl/>
        </w:rPr>
        <w:t>نصف السدس غير ظاهر بعد ما علم من وجوب الخم</w:t>
      </w:r>
      <w:r>
        <w:rPr>
          <w:rtl/>
        </w:rPr>
        <w:t xml:space="preserve">س في الضياع </w:t>
      </w:r>
      <w:r w:rsidR="003928AF">
        <w:rPr>
          <w:rtl/>
        </w:rPr>
        <w:t xml:space="preserve">الّتي </w:t>
      </w:r>
      <w:r>
        <w:rPr>
          <w:rtl/>
        </w:rPr>
        <w:t>تحصل منها الم</w:t>
      </w:r>
      <w:r>
        <w:rPr>
          <w:rFonts w:hint="cs"/>
          <w:rtl/>
        </w:rPr>
        <w:t>وو</w:t>
      </w:r>
      <w:r w:rsidRPr="009746DC">
        <w:rPr>
          <w:rtl/>
        </w:rPr>
        <w:t>نة.</w:t>
      </w:r>
    </w:p>
    <w:p w:rsidR="00B717C7" w:rsidRPr="009746DC" w:rsidRDefault="00B717C7" w:rsidP="004615E2">
      <w:pPr>
        <w:pStyle w:val="libNormal"/>
        <w:rPr>
          <w:rtl/>
        </w:rPr>
      </w:pPr>
      <w:r w:rsidRPr="009746DC">
        <w:rPr>
          <w:rtl/>
        </w:rPr>
        <w:t xml:space="preserve">فاعلم </w:t>
      </w:r>
      <w:r w:rsidR="00D8033E">
        <w:rPr>
          <w:rtl/>
        </w:rPr>
        <w:t>ان</w:t>
      </w:r>
      <w:r w:rsidR="004C6CE4">
        <w:rPr>
          <w:rFonts w:hint="cs"/>
          <w:rtl/>
        </w:rPr>
        <w:t>ّ</w:t>
      </w:r>
      <w:r w:rsidR="00D8033E">
        <w:rPr>
          <w:rtl/>
        </w:rPr>
        <w:t xml:space="preserve"> </w:t>
      </w:r>
      <w:r w:rsidRPr="009746DC">
        <w:rPr>
          <w:rtl/>
        </w:rPr>
        <w:t>الإشكال الأو</w:t>
      </w:r>
      <w:r w:rsidR="004C6CE4">
        <w:rPr>
          <w:rFonts w:hint="cs"/>
          <w:rtl/>
        </w:rPr>
        <w:t>ّ</w:t>
      </w:r>
      <w:r w:rsidRPr="009746DC">
        <w:rPr>
          <w:rtl/>
        </w:rPr>
        <w:t>ل مبني</w:t>
      </w:r>
      <w:r w:rsidR="004C6CE4">
        <w:rPr>
          <w:rFonts w:hint="cs"/>
          <w:rtl/>
        </w:rPr>
        <w:t>ّ</w:t>
      </w:r>
      <w:r w:rsidRPr="009746DC">
        <w:rPr>
          <w:rtl/>
        </w:rPr>
        <w:t xml:space="preserve"> </w:t>
      </w:r>
      <w:r w:rsidR="004C6CE4">
        <w:rPr>
          <w:rtl/>
        </w:rPr>
        <w:t>على</w:t>
      </w:r>
      <w:r w:rsidR="00D83B35">
        <w:rPr>
          <w:rtl/>
        </w:rPr>
        <w:t xml:space="preserve"> </w:t>
      </w:r>
      <w:r w:rsidRPr="009746DC">
        <w:rPr>
          <w:rtl/>
        </w:rPr>
        <w:t>ما اتفقت فيه كلمة المتأخرين من استواء جميع أنواع الخمس في المصرف ونحن نطالبهم بدليله ونضائقهم في بي</w:t>
      </w:r>
      <w:r w:rsidR="00D8033E">
        <w:rPr>
          <w:rtl/>
        </w:rPr>
        <w:t xml:space="preserve">ان </w:t>
      </w:r>
      <w:r w:rsidRPr="009746DC">
        <w:rPr>
          <w:rtl/>
        </w:rPr>
        <w:t xml:space="preserve">مأخذ هذه التسوية ، كيف وفي الأخبار </w:t>
      </w:r>
      <w:r w:rsidR="003928AF">
        <w:rPr>
          <w:rtl/>
        </w:rPr>
        <w:t xml:space="preserve">الّتي </w:t>
      </w:r>
      <w:r w:rsidRPr="009746DC">
        <w:rPr>
          <w:rtl/>
        </w:rPr>
        <w:t>بها تمس</w:t>
      </w:r>
      <w:r w:rsidR="00864DE2">
        <w:rPr>
          <w:rFonts w:hint="cs"/>
          <w:rtl/>
        </w:rPr>
        <w:t>ّ</w:t>
      </w:r>
      <w:r w:rsidRPr="009746DC">
        <w:rPr>
          <w:rtl/>
        </w:rPr>
        <w:t xml:space="preserve">كهم وعليها اعتمادهم ما يؤذن بخلافها ، بل بالاختلاف كخبر أبي </w:t>
      </w:r>
      <w:r w:rsidR="00551E04">
        <w:rPr>
          <w:rtl/>
        </w:rPr>
        <w:t xml:space="preserve">عليّ </w:t>
      </w:r>
      <w:r w:rsidRPr="009746DC">
        <w:rPr>
          <w:rtl/>
        </w:rPr>
        <w:t xml:space="preserve">بن راشد ، ويعزى إلى جماعة من القدماء في هذا الباب ما يليق </w:t>
      </w:r>
      <w:r w:rsidR="00D8033E">
        <w:rPr>
          <w:rtl/>
        </w:rPr>
        <w:t xml:space="preserve">ان </w:t>
      </w:r>
      <w:r w:rsidRPr="009746DC">
        <w:rPr>
          <w:rtl/>
        </w:rPr>
        <w:t>يكون ناظرا</w:t>
      </w:r>
      <w:r w:rsidR="00864DE2">
        <w:rPr>
          <w:rFonts w:hint="cs"/>
          <w:rtl/>
        </w:rPr>
        <w:t>ً</w:t>
      </w:r>
      <w:r w:rsidRPr="009746DC">
        <w:rPr>
          <w:rtl/>
        </w:rPr>
        <w:t xml:space="preserve"> إلى ذلك وفي خبر لا يخلو من جهالة في الطريق تصريح به </w:t>
      </w:r>
      <w:r w:rsidR="00E43AE8">
        <w:rPr>
          <w:rtl/>
        </w:rPr>
        <w:t>أيضاً</w:t>
      </w:r>
      <w:r w:rsidR="00551E04">
        <w:rPr>
          <w:rtl/>
        </w:rPr>
        <w:t xml:space="preserve"> </w:t>
      </w:r>
      <w:r w:rsidRPr="009746DC">
        <w:rPr>
          <w:rtl/>
        </w:rPr>
        <w:t xml:space="preserve">فهو عاضد للصحيح ، فإذا </w:t>
      </w:r>
      <w:r w:rsidR="0061638F">
        <w:rPr>
          <w:rtl/>
        </w:rPr>
        <w:t xml:space="preserve">قام </w:t>
      </w:r>
      <w:r w:rsidRPr="009746DC">
        <w:rPr>
          <w:rtl/>
        </w:rPr>
        <w:t xml:space="preserve">احتمال الخلاف فضلا عن </w:t>
      </w:r>
      <w:r w:rsidR="00E43AE8">
        <w:rPr>
          <w:rtl/>
        </w:rPr>
        <w:t>أيضاً</w:t>
      </w:r>
      <w:r w:rsidRPr="009746DC">
        <w:rPr>
          <w:rtl/>
        </w:rPr>
        <w:t>ح سبيله باختصاص بعض أنواع الخمس ب</w:t>
      </w:r>
      <w:r w:rsidR="00406F49">
        <w:rPr>
          <w:rtl/>
        </w:rPr>
        <w:t xml:space="preserve">الإمام </w:t>
      </w:r>
      <w:r w:rsidRPr="009746DC">
        <w:rPr>
          <w:rtl/>
        </w:rPr>
        <w:t xml:space="preserve">فهذا الحديث مخرج عليه وشاهد به ، وإشكال نسبة الإيجاب فيه بالإثبات والنفي إلى نفسه </w:t>
      </w:r>
      <w:r w:rsidR="00850EDE">
        <w:rPr>
          <w:rStyle w:val="libAlaemChar"/>
          <w:rtl/>
        </w:rPr>
        <w:t xml:space="preserve">عليه‌السلام </w:t>
      </w:r>
      <w:r w:rsidRPr="009746DC">
        <w:rPr>
          <w:rtl/>
        </w:rPr>
        <w:t>مرتفع معه ، ف</w:t>
      </w:r>
      <w:r w:rsidR="00D8033E">
        <w:rPr>
          <w:rtl/>
        </w:rPr>
        <w:t xml:space="preserve">ان </w:t>
      </w:r>
      <w:r w:rsidRPr="009746DC">
        <w:rPr>
          <w:rtl/>
        </w:rPr>
        <w:t>له التصرف في ماله بأي وجه شاء أخذا</w:t>
      </w:r>
      <w:r w:rsidR="00864DE2">
        <w:rPr>
          <w:rFonts w:hint="cs"/>
          <w:rtl/>
        </w:rPr>
        <w:t>ً</w:t>
      </w:r>
      <w:r w:rsidRPr="009746DC">
        <w:rPr>
          <w:rtl/>
        </w:rPr>
        <w:t xml:space="preserve"> وتركا</w:t>
      </w:r>
      <w:r w:rsidR="00864DE2">
        <w:rPr>
          <w:rFonts w:hint="cs"/>
          <w:rtl/>
        </w:rPr>
        <w:t>ً</w:t>
      </w:r>
      <w:r w:rsidRPr="009746DC">
        <w:rPr>
          <w:rtl/>
        </w:rPr>
        <w:t>.</w:t>
      </w:r>
    </w:p>
    <w:p w:rsidR="008930D5" w:rsidRDefault="008930D5" w:rsidP="008930D5">
      <w:pPr>
        <w:pStyle w:val="libNormal"/>
        <w:rPr>
          <w:rtl/>
        </w:rPr>
      </w:pPr>
      <w:r>
        <w:rPr>
          <w:rtl/>
        </w:rPr>
        <w:br w:type="page"/>
      </w:r>
    </w:p>
    <w:p w:rsidR="00B717C7" w:rsidRPr="009746DC" w:rsidRDefault="00B717C7" w:rsidP="00864DE2">
      <w:pPr>
        <w:pStyle w:val="libNormal0"/>
        <w:rPr>
          <w:rtl/>
        </w:rPr>
      </w:pPr>
      <w:r w:rsidRPr="009746DC">
        <w:rPr>
          <w:rtl/>
        </w:rPr>
        <w:lastRenderedPageBreak/>
        <w:t>عياله و</w:t>
      </w:r>
      <w:r w:rsidR="00864DE2">
        <w:rPr>
          <w:rFonts w:hint="cs"/>
          <w:rtl/>
        </w:rPr>
        <w:t xml:space="preserve"> [ </w:t>
      </w:r>
      <w:r w:rsidRPr="009746DC">
        <w:rPr>
          <w:rtl/>
        </w:rPr>
        <w:t xml:space="preserve">بعد </w:t>
      </w:r>
      <w:r w:rsidR="00864DE2">
        <w:rPr>
          <w:rFonts w:hint="cs"/>
          <w:rtl/>
        </w:rPr>
        <w:t xml:space="preserve">] </w:t>
      </w:r>
      <w:r w:rsidRPr="009746DC">
        <w:rPr>
          <w:rtl/>
        </w:rPr>
        <w:t>خراج السلطان</w:t>
      </w:r>
      <w:r>
        <w:rPr>
          <w:rFonts w:hint="cs"/>
          <w:rtl/>
        </w:rPr>
        <w:t>.</w:t>
      </w:r>
    </w:p>
    <w:p w:rsidR="00B717C7" w:rsidRPr="009746DC" w:rsidRDefault="00B717C7" w:rsidP="00864DE2">
      <w:pPr>
        <w:pStyle w:val="libNormal"/>
        <w:rPr>
          <w:rtl/>
        </w:rPr>
      </w:pPr>
      <w:r w:rsidRPr="009746DC">
        <w:rPr>
          <w:rtl/>
        </w:rPr>
        <w:t>25</w:t>
      </w:r>
      <w:r>
        <w:rPr>
          <w:rtl/>
        </w:rPr>
        <w:t xml:space="preserve"> </w:t>
      </w:r>
      <w:r w:rsidR="003928AF">
        <w:rPr>
          <w:rtl/>
        </w:rPr>
        <w:t>-</w:t>
      </w:r>
      <w:r>
        <w:rPr>
          <w:rtl/>
        </w:rPr>
        <w:t xml:space="preserve"> </w:t>
      </w:r>
      <w:r w:rsidRPr="009746DC">
        <w:rPr>
          <w:rtl/>
        </w:rPr>
        <w:t>سهل ، عن أحمد بن المثن</w:t>
      </w:r>
      <w:r w:rsidR="005059B3">
        <w:rPr>
          <w:rFonts w:hint="cs"/>
          <w:rtl/>
        </w:rPr>
        <w:t>ّ</w:t>
      </w:r>
      <w:r w:rsidRPr="009746DC">
        <w:rPr>
          <w:rtl/>
        </w:rPr>
        <w:t xml:space="preserve">ى قال </w:t>
      </w:r>
      <w:r w:rsidR="00887A0F">
        <w:rPr>
          <w:rtl/>
        </w:rPr>
        <w:t xml:space="preserve">حدَّثني </w:t>
      </w:r>
      <w:r w:rsidR="00551E04">
        <w:rPr>
          <w:rtl/>
        </w:rPr>
        <w:t xml:space="preserve">محمّد </w:t>
      </w:r>
      <w:r w:rsidRPr="009746DC">
        <w:rPr>
          <w:rtl/>
        </w:rPr>
        <w:t xml:space="preserve">بن زيد الطبري قال </w:t>
      </w:r>
      <w:r w:rsidR="005059B3">
        <w:rPr>
          <w:rFonts w:hint="cs"/>
          <w:rtl/>
        </w:rPr>
        <w:t xml:space="preserve">: </w:t>
      </w:r>
      <w:r w:rsidRPr="009746DC">
        <w:rPr>
          <w:rtl/>
        </w:rPr>
        <w:t>كتب رجل من ت</w:t>
      </w:r>
      <w:r w:rsidR="005059B3">
        <w:rPr>
          <w:rFonts w:hint="cs"/>
          <w:rtl/>
        </w:rPr>
        <w:t>ُ</w:t>
      </w:r>
      <w:r w:rsidRPr="009746DC">
        <w:rPr>
          <w:rtl/>
        </w:rPr>
        <w:t>ج</w:t>
      </w:r>
      <w:r w:rsidR="005059B3">
        <w:rPr>
          <w:rFonts w:hint="cs"/>
          <w:rtl/>
        </w:rPr>
        <w:t>ّ</w:t>
      </w:r>
      <w:r w:rsidRPr="009746DC">
        <w:rPr>
          <w:rtl/>
        </w:rPr>
        <w:t xml:space="preserve">ار فارس من بعض موالي أبي الحسن </w:t>
      </w:r>
      <w:r w:rsidR="00F00D81">
        <w:rPr>
          <w:rtl/>
        </w:rPr>
        <w:t>الرّضا</w:t>
      </w:r>
      <w:r w:rsidRPr="009746DC">
        <w:rPr>
          <w:rtl/>
        </w:rPr>
        <w:t xml:space="preserve"> </w:t>
      </w:r>
      <w:r w:rsidR="00850EDE">
        <w:rPr>
          <w:rStyle w:val="libAlaemChar"/>
          <w:rtl/>
        </w:rPr>
        <w:t xml:space="preserve">عليه‌السلام </w:t>
      </w:r>
      <w:r w:rsidRPr="009746DC">
        <w:rPr>
          <w:rtl/>
        </w:rPr>
        <w:t>يسأله الإذن في</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864DE2">
      <w:pPr>
        <w:pStyle w:val="libNormal"/>
        <w:rPr>
          <w:rtl/>
        </w:rPr>
      </w:pPr>
      <w:r w:rsidRPr="009746DC">
        <w:rPr>
          <w:rtl/>
        </w:rPr>
        <w:t>وبهذا ينحل</w:t>
      </w:r>
      <w:r w:rsidR="005059B3">
        <w:rPr>
          <w:rFonts w:hint="cs"/>
          <w:rtl/>
        </w:rPr>
        <w:t>ّ</w:t>
      </w:r>
      <w:r w:rsidRPr="009746DC">
        <w:rPr>
          <w:rtl/>
        </w:rPr>
        <w:t xml:space="preserve"> الإشكال الرابع </w:t>
      </w:r>
      <w:r w:rsidR="00E43AE8">
        <w:rPr>
          <w:rtl/>
        </w:rPr>
        <w:t>أيضاً</w:t>
      </w:r>
      <w:r w:rsidR="00551E04">
        <w:rPr>
          <w:rtl/>
        </w:rPr>
        <w:t xml:space="preserve"> </w:t>
      </w:r>
      <w:r w:rsidRPr="009746DC">
        <w:rPr>
          <w:rtl/>
        </w:rPr>
        <w:t>فإن</w:t>
      </w:r>
      <w:r w:rsidR="005059B3">
        <w:rPr>
          <w:rFonts w:hint="cs"/>
          <w:rtl/>
        </w:rPr>
        <w:t>ّ</w:t>
      </w:r>
      <w:r w:rsidRPr="009746DC">
        <w:rPr>
          <w:rtl/>
        </w:rPr>
        <w:t>ه في معنى الأول وإنما يتوج</w:t>
      </w:r>
      <w:r w:rsidR="005059B3">
        <w:rPr>
          <w:rFonts w:hint="cs"/>
          <w:rtl/>
        </w:rPr>
        <w:t>ّ</w:t>
      </w:r>
      <w:r w:rsidRPr="009746DC">
        <w:rPr>
          <w:rtl/>
        </w:rPr>
        <w:t xml:space="preserve">ه السؤال عن وجه الاقتصار </w:t>
      </w:r>
      <w:r w:rsidR="00D83B35">
        <w:rPr>
          <w:rtl/>
        </w:rPr>
        <w:t xml:space="preserve">علىّ </w:t>
      </w:r>
      <w:r w:rsidRPr="009746DC">
        <w:rPr>
          <w:rtl/>
        </w:rPr>
        <w:t xml:space="preserve">نصف السدس بتقدير عدم استحقاقه </w:t>
      </w:r>
      <w:r w:rsidR="00850EDE">
        <w:rPr>
          <w:rStyle w:val="libAlaemChar"/>
          <w:rtl/>
        </w:rPr>
        <w:t xml:space="preserve">عليه‌السلام </w:t>
      </w:r>
      <w:r w:rsidRPr="009746DC">
        <w:rPr>
          <w:rtl/>
        </w:rPr>
        <w:t>للكل</w:t>
      </w:r>
      <w:r w:rsidR="005059B3">
        <w:rPr>
          <w:rFonts w:hint="cs"/>
          <w:rtl/>
        </w:rPr>
        <w:t>ّ</w:t>
      </w:r>
      <w:r w:rsidRPr="009746DC">
        <w:rPr>
          <w:rtl/>
        </w:rPr>
        <w:t>.</w:t>
      </w:r>
    </w:p>
    <w:p w:rsidR="00B717C7" w:rsidRPr="009746DC" w:rsidRDefault="00B717C7" w:rsidP="00864DE2">
      <w:pPr>
        <w:pStyle w:val="libNormal"/>
        <w:rPr>
          <w:rtl/>
        </w:rPr>
      </w:pPr>
      <w:r w:rsidRPr="009746DC">
        <w:rPr>
          <w:rtl/>
        </w:rPr>
        <w:t>وأم</w:t>
      </w:r>
      <w:r w:rsidR="005059B3">
        <w:rPr>
          <w:rFonts w:hint="cs"/>
          <w:rtl/>
        </w:rPr>
        <w:t>ّ</w:t>
      </w:r>
      <w:r w:rsidRPr="009746DC">
        <w:rPr>
          <w:rtl/>
        </w:rPr>
        <w:t xml:space="preserve">ا الإشكال الثاني فمنشأه نوع إجمال في </w:t>
      </w:r>
      <w:r w:rsidR="004A738A">
        <w:rPr>
          <w:rtl/>
        </w:rPr>
        <w:t xml:space="preserve">الكلام </w:t>
      </w:r>
      <w:r w:rsidRPr="009746DC">
        <w:rPr>
          <w:rtl/>
        </w:rPr>
        <w:t>اقتضاه تعلقه بأ</w:t>
      </w:r>
      <w:r w:rsidR="00850EDE">
        <w:rPr>
          <w:rtl/>
        </w:rPr>
        <w:t xml:space="preserve">مرّ </w:t>
      </w:r>
      <w:r w:rsidRPr="009746DC">
        <w:rPr>
          <w:rtl/>
        </w:rPr>
        <w:t xml:space="preserve">معهود بين المخاطب وبينه </w:t>
      </w:r>
      <w:r w:rsidR="00850EDE">
        <w:rPr>
          <w:rStyle w:val="libAlaemChar"/>
          <w:rtl/>
        </w:rPr>
        <w:t xml:space="preserve">عليه‌السلام </w:t>
      </w:r>
      <w:r w:rsidRPr="009746DC">
        <w:rPr>
          <w:rtl/>
        </w:rPr>
        <w:t xml:space="preserve">كما </w:t>
      </w:r>
      <w:r w:rsidR="00850EDE">
        <w:rPr>
          <w:rtl/>
        </w:rPr>
        <w:t xml:space="preserve">يدلّ </w:t>
      </w:r>
      <w:r w:rsidRPr="009746DC">
        <w:rPr>
          <w:rtl/>
        </w:rPr>
        <w:t xml:space="preserve">عليه قوله : بما فعلت في عامي هذا ، وسوق </w:t>
      </w:r>
      <w:r w:rsidR="004A738A">
        <w:rPr>
          <w:rtl/>
        </w:rPr>
        <w:t xml:space="preserve">الكلام </w:t>
      </w:r>
      <w:r w:rsidRPr="009746DC">
        <w:rPr>
          <w:rtl/>
        </w:rPr>
        <w:t>يشير إلى ا</w:t>
      </w:r>
      <w:r w:rsidR="008439FF">
        <w:rPr>
          <w:rtl/>
        </w:rPr>
        <w:t xml:space="preserve">لبيان </w:t>
      </w:r>
      <w:r w:rsidRPr="009746DC">
        <w:rPr>
          <w:rtl/>
        </w:rPr>
        <w:t>وينب</w:t>
      </w:r>
      <w:r w:rsidR="005059B3">
        <w:rPr>
          <w:rFonts w:hint="cs"/>
          <w:rtl/>
        </w:rPr>
        <w:t>ّ</w:t>
      </w:r>
      <w:r w:rsidRPr="009746DC">
        <w:rPr>
          <w:rtl/>
        </w:rPr>
        <w:t xml:space="preserve">ه </w:t>
      </w:r>
      <w:r w:rsidR="00D83B35">
        <w:rPr>
          <w:rtl/>
        </w:rPr>
        <w:t xml:space="preserve">علىّ </w:t>
      </w:r>
      <w:r w:rsidR="00D8033E">
        <w:rPr>
          <w:rtl/>
        </w:rPr>
        <w:t xml:space="preserve">ان </w:t>
      </w:r>
      <w:r w:rsidRPr="009746DC">
        <w:rPr>
          <w:rtl/>
        </w:rPr>
        <w:t>الحصر في الزكاة إضافي</w:t>
      </w:r>
      <w:r w:rsidR="005059B3">
        <w:rPr>
          <w:rFonts w:hint="cs"/>
          <w:rtl/>
        </w:rPr>
        <w:t>ّ</w:t>
      </w:r>
      <w:r w:rsidRPr="009746DC">
        <w:rPr>
          <w:rtl/>
        </w:rPr>
        <w:t xml:space="preserve"> </w:t>
      </w:r>
      <w:r w:rsidR="00B64EB6">
        <w:rPr>
          <w:rtl/>
        </w:rPr>
        <w:t xml:space="preserve">مختصّ </w:t>
      </w:r>
      <w:r w:rsidRPr="009746DC">
        <w:rPr>
          <w:rtl/>
        </w:rPr>
        <w:t>بنحو الغل</w:t>
      </w:r>
      <w:r w:rsidR="005059B3">
        <w:rPr>
          <w:rFonts w:hint="cs"/>
          <w:rtl/>
        </w:rPr>
        <w:t>ّ</w:t>
      </w:r>
      <w:r w:rsidRPr="009746DC">
        <w:rPr>
          <w:rtl/>
        </w:rPr>
        <w:t xml:space="preserve">ات ونحوها ، بل هو مقصور </w:t>
      </w:r>
      <w:r w:rsidR="00D83B35">
        <w:rPr>
          <w:rtl/>
        </w:rPr>
        <w:t xml:space="preserve">علىّ </w:t>
      </w:r>
      <w:r w:rsidRPr="009746DC">
        <w:rPr>
          <w:rtl/>
        </w:rPr>
        <w:t xml:space="preserve">ما سواها ويقرب </w:t>
      </w:r>
      <w:r w:rsidR="00D8033E">
        <w:rPr>
          <w:rtl/>
        </w:rPr>
        <w:t xml:space="preserve">ان </w:t>
      </w:r>
      <w:r w:rsidRPr="009746DC">
        <w:rPr>
          <w:rtl/>
        </w:rPr>
        <w:t xml:space="preserve">يكون قوله : والجائزة وما عطف عليه إلى آخر هذا </w:t>
      </w:r>
      <w:r w:rsidR="004A738A">
        <w:rPr>
          <w:rtl/>
        </w:rPr>
        <w:t xml:space="preserve">الكلام </w:t>
      </w:r>
      <w:r w:rsidRPr="009746DC">
        <w:rPr>
          <w:rtl/>
        </w:rPr>
        <w:t>، تفسيرا</w:t>
      </w:r>
      <w:r w:rsidR="005059B3">
        <w:rPr>
          <w:rFonts w:hint="cs"/>
          <w:rtl/>
        </w:rPr>
        <w:t>ً</w:t>
      </w:r>
      <w:r w:rsidRPr="009746DC">
        <w:rPr>
          <w:rtl/>
        </w:rPr>
        <w:t xml:space="preserve"> للفائدة أو تنبيها</w:t>
      </w:r>
      <w:r w:rsidR="005059B3">
        <w:rPr>
          <w:rFonts w:hint="cs"/>
          <w:rtl/>
        </w:rPr>
        <w:t>ً</w:t>
      </w:r>
      <w:r w:rsidRPr="009746DC">
        <w:rPr>
          <w:rtl/>
        </w:rPr>
        <w:t xml:space="preserve"> </w:t>
      </w:r>
      <w:r w:rsidR="00D83B35">
        <w:rPr>
          <w:rtl/>
        </w:rPr>
        <w:t xml:space="preserve">علىّ </w:t>
      </w:r>
      <w:r w:rsidRPr="009746DC">
        <w:rPr>
          <w:rtl/>
        </w:rPr>
        <w:t xml:space="preserve">نوعها ، ولا ريب في مغايرته لنحو الغلات </w:t>
      </w:r>
      <w:r w:rsidR="005059B3">
        <w:rPr>
          <w:rtl/>
        </w:rPr>
        <w:t>ال</w:t>
      </w:r>
      <w:r w:rsidR="003928AF">
        <w:rPr>
          <w:rtl/>
        </w:rPr>
        <w:t xml:space="preserve">تي </w:t>
      </w:r>
      <w:r w:rsidRPr="009746DC">
        <w:rPr>
          <w:rtl/>
        </w:rPr>
        <w:t>هي متعل</w:t>
      </w:r>
      <w:r w:rsidR="005059B3">
        <w:rPr>
          <w:rFonts w:hint="cs"/>
          <w:rtl/>
        </w:rPr>
        <w:t>ّ</w:t>
      </w:r>
      <w:r w:rsidRPr="009746DC">
        <w:rPr>
          <w:rtl/>
        </w:rPr>
        <w:t>ق الحصر هناك.</w:t>
      </w:r>
    </w:p>
    <w:p w:rsidR="00B717C7" w:rsidRPr="009746DC" w:rsidRDefault="00D83B35" w:rsidP="00864DE2">
      <w:pPr>
        <w:pStyle w:val="libNormal"/>
        <w:rPr>
          <w:rtl/>
        </w:rPr>
      </w:pPr>
      <w:r>
        <w:rPr>
          <w:rtl/>
        </w:rPr>
        <w:t xml:space="preserve">ثمّ </w:t>
      </w:r>
      <w:r w:rsidR="00D8033E">
        <w:rPr>
          <w:rtl/>
        </w:rPr>
        <w:t>ان</w:t>
      </w:r>
      <w:r w:rsidR="005059B3">
        <w:rPr>
          <w:rFonts w:hint="cs"/>
          <w:rtl/>
        </w:rPr>
        <w:t>ّ</w:t>
      </w:r>
      <w:r w:rsidR="00D8033E">
        <w:rPr>
          <w:rtl/>
        </w:rPr>
        <w:t xml:space="preserve"> </w:t>
      </w:r>
      <w:r w:rsidR="00B717C7" w:rsidRPr="009746DC">
        <w:rPr>
          <w:rtl/>
        </w:rPr>
        <w:t>في هذه التفرقة بمعونة ملاحظة الاستشهاد بالآية ، وقوله بعد ذلك :</w:t>
      </w:r>
      <w:r w:rsidR="00B717C7">
        <w:rPr>
          <w:rFonts w:hint="cs"/>
          <w:rtl/>
        </w:rPr>
        <w:t xml:space="preserve"> </w:t>
      </w:r>
      <w:r w:rsidR="00B717C7" w:rsidRPr="009746DC">
        <w:rPr>
          <w:rtl/>
        </w:rPr>
        <w:t xml:space="preserve">فليتعمد لإيصاله ولو بعد حين دلالة واضحة </w:t>
      </w:r>
      <w:r>
        <w:rPr>
          <w:rtl/>
        </w:rPr>
        <w:t xml:space="preserve">علىّ </w:t>
      </w:r>
      <w:r w:rsidR="00B717C7" w:rsidRPr="009746DC">
        <w:rPr>
          <w:rtl/>
        </w:rPr>
        <w:t>ما قلناه من اختلاف حال أنواع الخمس و</w:t>
      </w:r>
      <w:r w:rsidR="00D8033E">
        <w:rPr>
          <w:rtl/>
        </w:rPr>
        <w:t xml:space="preserve">ان </w:t>
      </w:r>
      <w:r w:rsidR="00B717C7" w:rsidRPr="009746DC">
        <w:rPr>
          <w:rtl/>
        </w:rPr>
        <w:t>خمس الغنائم ونحوها مما يستحق</w:t>
      </w:r>
      <w:r w:rsidR="005059B3">
        <w:rPr>
          <w:rFonts w:hint="cs"/>
          <w:rtl/>
        </w:rPr>
        <w:t>ّ</w:t>
      </w:r>
      <w:r w:rsidR="00B717C7" w:rsidRPr="009746DC">
        <w:rPr>
          <w:rtl/>
        </w:rPr>
        <w:t>ه أهل الآية ليس لل</w:t>
      </w:r>
      <w:r w:rsidR="00AA7D34">
        <w:rPr>
          <w:rtl/>
        </w:rPr>
        <w:t xml:space="preserve">إمام </w:t>
      </w:r>
      <w:r w:rsidR="00D8033E">
        <w:rPr>
          <w:rtl/>
        </w:rPr>
        <w:t xml:space="preserve">ان </w:t>
      </w:r>
      <w:r w:rsidR="00B717C7" w:rsidRPr="009746DC">
        <w:rPr>
          <w:rtl/>
        </w:rPr>
        <w:t xml:space="preserve">يرفع فيه ويضعه </w:t>
      </w:r>
      <w:r>
        <w:rPr>
          <w:rtl/>
        </w:rPr>
        <w:t xml:space="preserve">علىّ </w:t>
      </w:r>
      <w:r w:rsidR="00B717C7" w:rsidRPr="009746DC">
        <w:rPr>
          <w:rtl/>
        </w:rPr>
        <w:t xml:space="preserve">حد ماله في خمس ماله في خمس الغلات وما ذاك </w:t>
      </w:r>
      <w:r w:rsidR="000164B7">
        <w:rPr>
          <w:rtl/>
        </w:rPr>
        <w:t xml:space="preserve">إلّا </w:t>
      </w:r>
      <w:r w:rsidR="00B717C7" w:rsidRPr="009746DC">
        <w:rPr>
          <w:rtl/>
        </w:rPr>
        <w:t>للاختصاص هناك والاشتراك هنا.</w:t>
      </w:r>
    </w:p>
    <w:p w:rsidR="00B717C7" w:rsidRPr="009746DC" w:rsidRDefault="00B717C7" w:rsidP="00864DE2">
      <w:pPr>
        <w:pStyle w:val="libNormal"/>
        <w:rPr>
          <w:rtl/>
        </w:rPr>
      </w:pPr>
      <w:r w:rsidRPr="009746DC">
        <w:rPr>
          <w:rtl/>
        </w:rPr>
        <w:t xml:space="preserve">وبقي </w:t>
      </w:r>
      <w:r w:rsidR="004A738A">
        <w:rPr>
          <w:rtl/>
        </w:rPr>
        <w:t xml:space="preserve">الكلام </w:t>
      </w:r>
      <w:r w:rsidR="00D83B35">
        <w:rPr>
          <w:rtl/>
        </w:rPr>
        <w:t xml:space="preserve">علىّ </w:t>
      </w:r>
      <w:r w:rsidRPr="009746DC">
        <w:rPr>
          <w:rtl/>
        </w:rPr>
        <w:t xml:space="preserve">الإشكال الثالث ومحصله </w:t>
      </w:r>
      <w:r w:rsidR="00D8033E">
        <w:rPr>
          <w:rtl/>
        </w:rPr>
        <w:t xml:space="preserve">ان </w:t>
      </w:r>
      <w:r w:rsidRPr="009746DC">
        <w:rPr>
          <w:rtl/>
        </w:rPr>
        <w:t xml:space="preserve">الأشياء </w:t>
      </w:r>
      <w:r w:rsidR="003928AF">
        <w:rPr>
          <w:rtl/>
        </w:rPr>
        <w:t xml:space="preserve">الّتي </w:t>
      </w:r>
      <w:r w:rsidRPr="009746DC">
        <w:rPr>
          <w:rtl/>
        </w:rPr>
        <w:t xml:space="preserve">عددها </w:t>
      </w:r>
      <w:r w:rsidR="00850EDE">
        <w:rPr>
          <w:rStyle w:val="libAlaemChar"/>
          <w:rtl/>
        </w:rPr>
        <w:t xml:space="preserve">عليه‌السلام </w:t>
      </w:r>
      <w:r w:rsidRPr="009746DC">
        <w:rPr>
          <w:rtl/>
        </w:rPr>
        <w:t>في إيجابه للخمس ونفيه أراد به ما يكون محص</w:t>
      </w:r>
      <w:r w:rsidR="005059B3">
        <w:rPr>
          <w:rFonts w:hint="cs"/>
          <w:rtl/>
        </w:rPr>
        <w:t>ّ</w:t>
      </w:r>
      <w:r w:rsidRPr="009746DC">
        <w:rPr>
          <w:rtl/>
        </w:rPr>
        <w:t xml:space="preserve">لا بما يجب له فيه الخمس ، فاقتصر في الأخذ </w:t>
      </w:r>
      <w:r w:rsidR="00D83B35">
        <w:rPr>
          <w:rtl/>
        </w:rPr>
        <w:t xml:space="preserve">علىّ </w:t>
      </w:r>
      <w:r w:rsidRPr="009746DC">
        <w:rPr>
          <w:rtl/>
        </w:rPr>
        <w:t>ما حال عليه الحول من الذهب والفضة ل</w:t>
      </w:r>
      <w:r w:rsidR="00D8033E">
        <w:rPr>
          <w:rtl/>
        </w:rPr>
        <w:t>ان</w:t>
      </w:r>
      <w:r w:rsidR="00020403">
        <w:rPr>
          <w:rFonts w:hint="cs"/>
          <w:rtl/>
        </w:rPr>
        <w:t>ّ</w:t>
      </w:r>
      <w:r w:rsidR="00D8033E">
        <w:rPr>
          <w:rtl/>
        </w:rPr>
        <w:t xml:space="preserve"> </w:t>
      </w:r>
      <w:r w:rsidRPr="009746DC">
        <w:rPr>
          <w:rtl/>
        </w:rPr>
        <w:t xml:space="preserve">ذلك إمارة الاستغناء عنه فليس في الأخذ منه ثقل </w:t>
      </w:r>
      <w:r w:rsidR="00D83B35">
        <w:rPr>
          <w:rtl/>
        </w:rPr>
        <w:t xml:space="preserve">علىّ </w:t>
      </w:r>
      <w:r w:rsidRPr="009746DC">
        <w:rPr>
          <w:rtl/>
        </w:rPr>
        <w:t>من هو بيده وترك الفرض لهم في بقية الأشياء المعدودة طلبا</w:t>
      </w:r>
      <w:r w:rsidR="00020403">
        <w:rPr>
          <w:rFonts w:hint="cs"/>
          <w:rtl/>
        </w:rPr>
        <w:t>ً</w:t>
      </w:r>
      <w:r w:rsidRPr="009746DC">
        <w:rPr>
          <w:rtl/>
        </w:rPr>
        <w:t xml:space="preserve"> للتخفيف كما نبه عليه ، انتهى </w:t>
      </w:r>
      <w:r w:rsidR="00EB1FB4">
        <w:rPr>
          <w:rtl/>
        </w:rPr>
        <w:t xml:space="preserve">كلامه </w:t>
      </w:r>
      <w:r w:rsidRPr="009746DC">
        <w:rPr>
          <w:rtl/>
        </w:rPr>
        <w:t>رفع الله مق</w:t>
      </w:r>
      <w:r w:rsidR="00020403">
        <w:rPr>
          <w:rFonts w:hint="cs"/>
          <w:rtl/>
        </w:rPr>
        <w:t>ا</w:t>
      </w:r>
      <w:r w:rsidR="00020403">
        <w:rPr>
          <w:rtl/>
        </w:rPr>
        <w:t>م</w:t>
      </w:r>
      <w:r w:rsidR="00551E04">
        <w:rPr>
          <w:rtl/>
        </w:rPr>
        <w:t xml:space="preserve">ه </w:t>
      </w:r>
      <w:r w:rsidRPr="009746DC">
        <w:rPr>
          <w:rtl/>
        </w:rPr>
        <w:t>وهو في غاية الدق</w:t>
      </w:r>
      <w:r w:rsidR="00020403">
        <w:rPr>
          <w:rFonts w:hint="cs"/>
          <w:rtl/>
        </w:rPr>
        <w:t>ّ</w:t>
      </w:r>
      <w:r w:rsidRPr="009746DC">
        <w:rPr>
          <w:rtl/>
        </w:rPr>
        <w:t>ة والمتانة.</w:t>
      </w:r>
    </w:p>
    <w:p w:rsidR="00B717C7" w:rsidRPr="009746DC" w:rsidRDefault="00B717C7" w:rsidP="00864DE2">
      <w:pPr>
        <w:pStyle w:val="libNormal"/>
        <w:rPr>
          <w:rtl/>
          <w:lang w:bidi="fa-IR"/>
        </w:rPr>
      </w:pPr>
      <w:r w:rsidRPr="00864DE2">
        <w:rPr>
          <w:rStyle w:val="libBold1Char"/>
          <w:rtl/>
        </w:rPr>
        <w:t>الحديث الخامس والعشرون</w:t>
      </w:r>
      <w:r w:rsidRPr="009746DC">
        <w:rPr>
          <w:rtl/>
          <w:lang w:bidi="fa-IR"/>
        </w:rPr>
        <w:t xml:space="preserve"> كالسابق.</w:t>
      </w:r>
    </w:p>
    <w:p w:rsidR="00B717C7" w:rsidRPr="009746DC" w:rsidRDefault="00B717C7" w:rsidP="00864DE2">
      <w:pPr>
        <w:pStyle w:val="libNormal"/>
        <w:rPr>
          <w:rtl/>
        </w:rPr>
      </w:pPr>
      <w:r w:rsidRPr="00C875FB">
        <w:rPr>
          <w:rtl/>
        </w:rPr>
        <w:t>وقيل : الفارس</w:t>
      </w:r>
      <w:r w:rsidRPr="009746DC">
        <w:rPr>
          <w:rtl/>
        </w:rPr>
        <w:t xml:space="preserve"> الفرس أو بلادهم ، أو شيراز وما والاها</w:t>
      </w:r>
      <w:r w:rsidRPr="00C875FB">
        <w:rPr>
          <w:rtl/>
        </w:rPr>
        <w:t xml:space="preserve"> « يسأله الإذن في الخمس »</w:t>
      </w:r>
      <w:r w:rsidRPr="009746DC">
        <w:rPr>
          <w:rtl/>
        </w:rPr>
        <w:t xml:space="preserve"> أي التصر</w:t>
      </w:r>
      <w:r w:rsidR="00020403">
        <w:rPr>
          <w:rFonts w:hint="cs"/>
          <w:rtl/>
        </w:rPr>
        <w:t>ّ</w:t>
      </w:r>
      <w:r w:rsidRPr="009746DC">
        <w:rPr>
          <w:rtl/>
        </w:rPr>
        <w:t>ف في خمس الأرباح أو مطلقا</w:t>
      </w:r>
      <w:r w:rsidRPr="00C875FB">
        <w:rPr>
          <w:rtl/>
        </w:rPr>
        <w:t xml:space="preserve"> « و</w:t>
      </w:r>
      <w:r w:rsidR="00020403">
        <w:rPr>
          <w:rtl/>
        </w:rPr>
        <w:t>على</w:t>
      </w:r>
      <w:r w:rsidR="00D83B35">
        <w:rPr>
          <w:rtl/>
        </w:rPr>
        <w:t xml:space="preserve"> </w:t>
      </w:r>
      <w:r w:rsidRPr="00C875FB">
        <w:rPr>
          <w:rtl/>
        </w:rPr>
        <w:t>الض</w:t>
      </w:r>
      <w:r w:rsidR="00020403">
        <w:rPr>
          <w:rFonts w:hint="cs"/>
          <w:rtl/>
        </w:rPr>
        <w:t>ّ</w:t>
      </w:r>
      <w:r w:rsidRPr="00C875FB">
        <w:rPr>
          <w:rtl/>
        </w:rPr>
        <w:t>يق »</w:t>
      </w:r>
      <w:r w:rsidRPr="009746DC">
        <w:rPr>
          <w:rtl/>
        </w:rPr>
        <w:t xml:space="preserve"> أي التضييق </w:t>
      </w:r>
      <w:r w:rsidR="00D83B35">
        <w:rPr>
          <w:rtl/>
        </w:rPr>
        <w:t xml:space="preserve">علىّ </w:t>
      </w:r>
      <w:r w:rsidRPr="009746DC">
        <w:rPr>
          <w:rtl/>
        </w:rPr>
        <w:t>أرباب الخمس</w:t>
      </w:r>
    </w:p>
    <w:p w:rsidR="008930D5" w:rsidRDefault="008930D5" w:rsidP="008930D5">
      <w:pPr>
        <w:pStyle w:val="libNormal"/>
        <w:rPr>
          <w:rtl/>
        </w:rPr>
      </w:pPr>
      <w:r>
        <w:rPr>
          <w:rtl/>
        </w:rPr>
        <w:br w:type="page"/>
      </w:r>
    </w:p>
    <w:p w:rsidR="00B717C7" w:rsidRDefault="00B717C7" w:rsidP="00020403">
      <w:pPr>
        <w:pStyle w:val="libNormal"/>
        <w:rPr>
          <w:rtl/>
        </w:rPr>
      </w:pPr>
      <w:r w:rsidRPr="009746DC">
        <w:rPr>
          <w:rtl/>
        </w:rPr>
        <w:lastRenderedPageBreak/>
        <w:t xml:space="preserve">الخمس فكتب إليه </w:t>
      </w:r>
      <w:r>
        <w:rPr>
          <w:rFonts w:hint="cs"/>
          <w:rtl/>
        </w:rPr>
        <w:t>:</w:t>
      </w:r>
    </w:p>
    <w:p w:rsidR="00B717C7" w:rsidRPr="009746DC" w:rsidRDefault="00B717C7" w:rsidP="00020403">
      <w:pPr>
        <w:pStyle w:val="libNormal"/>
        <w:rPr>
          <w:rtl/>
        </w:rPr>
      </w:pPr>
      <w:r w:rsidRPr="009746DC">
        <w:rPr>
          <w:rtl/>
        </w:rPr>
        <w:t xml:space="preserve">بِسْمِ اللهِ </w:t>
      </w:r>
      <w:r w:rsidR="00FE5F86">
        <w:rPr>
          <w:rtl/>
        </w:rPr>
        <w:t xml:space="preserve">الرَّحمن </w:t>
      </w:r>
      <w:r w:rsidRPr="009746DC">
        <w:rPr>
          <w:rtl/>
        </w:rPr>
        <w:t>الرَّحِيمِ</w:t>
      </w:r>
      <w:r w:rsidR="00020403">
        <w:rPr>
          <w:rFonts w:hint="cs"/>
          <w:rtl/>
        </w:rPr>
        <w:t xml:space="preserve"> ،</w:t>
      </w:r>
      <w:r w:rsidRPr="009746DC">
        <w:rPr>
          <w:rtl/>
        </w:rPr>
        <w:t xml:space="preserve"> </w:t>
      </w:r>
      <w:r w:rsidR="00D8033E">
        <w:rPr>
          <w:rtl/>
        </w:rPr>
        <w:t>ان</w:t>
      </w:r>
      <w:r w:rsidR="00020403">
        <w:rPr>
          <w:rFonts w:hint="cs"/>
          <w:rtl/>
        </w:rPr>
        <w:t>ّ</w:t>
      </w:r>
      <w:r w:rsidR="00D8033E">
        <w:rPr>
          <w:rtl/>
        </w:rPr>
        <w:t xml:space="preserve"> </w:t>
      </w:r>
      <w:r w:rsidRPr="009746DC">
        <w:rPr>
          <w:rtl/>
        </w:rPr>
        <w:t xml:space="preserve">الله واسع كريم </w:t>
      </w:r>
      <w:r w:rsidR="00020403">
        <w:rPr>
          <w:rFonts w:hint="cs"/>
          <w:rtl/>
        </w:rPr>
        <w:t xml:space="preserve">، </w:t>
      </w:r>
      <w:r w:rsidRPr="009746DC">
        <w:rPr>
          <w:rtl/>
        </w:rPr>
        <w:t xml:space="preserve">ضمن </w:t>
      </w:r>
      <w:r w:rsidR="00020403">
        <w:rPr>
          <w:rtl/>
        </w:rPr>
        <w:t>على</w:t>
      </w:r>
      <w:r w:rsidR="00D83B35">
        <w:rPr>
          <w:rtl/>
        </w:rPr>
        <w:t xml:space="preserve"> </w:t>
      </w:r>
      <w:r w:rsidRPr="009746DC">
        <w:rPr>
          <w:rtl/>
        </w:rPr>
        <w:t>العمل الثواب</w:t>
      </w:r>
      <w:r>
        <w:rPr>
          <w:rtl/>
        </w:rPr>
        <w:t xml:space="preserve"> </w:t>
      </w:r>
      <w:r w:rsidRPr="009746DC">
        <w:rPr>
          <w:rtl/>
        </w:rPr>
        <w:t>و</w:t>
      </w:r>
      <w:r w:rsidR="00D83B35">
        <w:rPr>
          <w:rtl/>
        </w:rPr>
        <w:t xml:space="preserve">علىّ </w:t>
      </w:r>
      <w:r w:rsidRPr="009746DC">
        <w:rPr>
          <w:rtl/>
        </w:rPr>
        <w:t>الضيق الهم</w:t>
      </w:r>
      <w:r>
        <w:rPr>
          <w:rtl/>
        </w:rPr>
        <w:t xml:space="preserve"> لا</w:t>
      </w:r>
      <w:r w:rsidRPr="009746DC">
        <w:rPr>
          <w:rtl/>
        </w:rPr>
        <w:t xml:space="preserve">يحل مال </w:t>
      </w:r>
      <w:r w:rsidR="000164B7">
        <w:rPr>
          <w:rtl/>
        </w:rPr>
        <w:t xml:space="preserve">إلّا </w:t>
      </w:r>
      <w:r w:rsidRPr="009746DC">
        <w:rPr>
          <w:rtl/>
        </w:rPr>
        <w:t>من وجه أحل</w:t>
      </w:r>
      <w:r w:rsidR="00020403">
        <w:rPr>
          <w:rFonts w:hint="cs"/>
          <w:rtl/>
        </w:rPr>
        <w:t>ّ</w:t>
      </w:r>
      <w:r w:rsidRPr="009746DC">
        <w:rPr>
          <w:rtl/>
        </w:rPr>
        <w:t>ه الله و</w:t>
      </w:r>
      <w:r w:rsidR="00D8033E">
        <w:rPr>
          <w:rtl/>
        </w:rPr>
        <w:t>ان</w:t>
      </w:r>
      <w:r w:rsidR="00020403">
        <w:rPr>
          <w:rFonts w:hint="cs"/>
          <w:rtl/>
        </w:rPr>
        <w:t>َّ</w:t>
      </w:r>
      <w:r w:rsidR="00D8033E">
        <w:rPr>
          <w:rtl/>
        </w:rPr>
        <w:t xml:space="preserve"> </w:t>
      </w:r>
      <w:r w:rsidRPr="009746DC">
        <w:rPr>
          <w:rtl/>
        </w:rPr>
        <w:t xml:space="preserve">الخمس عوننا </w:t>
      </w:r>
      <w:r w:rsidR="00D83B35">
        <w:rPr>
          <w:rtl/>
        </w:rPr>
        <w:t xml:space="preserve">علىّ </w:t>
      </w:r>
      <w:r w:rsidRPr="009746DC">
        <w:rPr>
          <w:rtl/>
        </w:rPr>
        <w:t>ديننا و</w:t>
      </w:r>
      <w:r w:rsidR="00D83B35">
        <w:rPr>
          <w:rtl/>
        </w:rPr>
        <w:t xml:space="preserve">علىّ </w:t>
      </w:r>
      <w:r w:rsidRPr="009746DC">
        <w:rPr>
          <w:rtl/>
        </w:rPr>
        <w:t>عيالاتنا و</w:t>
      </w:r>
      <w:r w:rsidR="00D83B35">
        <w:rPr>
          <w:rtl/>
        </w:rPr>
        <w:t xml:space="preserve">علىّ </w:t>
      </w:r>
      <w:r w:rsidRPr="009746DC">
        <w:rPr>
          <w:rtl/>
        </w:rPr>
        <w:t xml:space="preserve">موالينا وما نبذله ونشتري من أعراضنا </w:t>
      </w:r>
      <w:r w:rsidR="00F54854">
        <w:rPr>
          <w:rtl/>
        </w:rPr>
        <w:t xml:space="preserve">ممّن </w:t>
      </w:r>
      <w:r w:rsidRPr="009746DC">
        <w:rPr>
          <w:rtl/>
        </w:rPr>
        <w:t>نخاف سطوته فلا تزووه عن</w:t>
      </w:r>
      <w:r w:rsidR="00020403">
        <w:rPr>
          <w:rFonts w:hint="cs"/>
          <w:rtl/>
        </w:rPr>
        <w:t>ّ</w:t>
      </w:r>
      <w:r w:rsidRPr="009746DC">
        <w:rPr>
          <w:rtl/>
        </w:rPr>
        <w:t>ا ولا تحرموا أنفسكم دعاءنا ما قدر</w:t>
      </w:r>
      <w:r w:rsidR="004A738A">
        <w:rPr>
          <w:rtl/>
        </w:rPr>
        <w:t xml:space="preserve">تمّ </w:t>
      </w:r>
      <w:r w:rsidRPr="009746DC">
        <w:rPr>
          <w:rtl/>
        </w:rPr>
        <w:t xml:space="preserve">عليه </w:t>
      </w:r>
      <w:r w:rsidR="00020403">
        <w:rPr>
          <w:rFonts w:hint="cs"/>
          <w:rtl/>
        </w:rPr>
        <w:t xml:space="preserve">، </w:t>
      </w:r>
      <w:r w:rsidRPr="009746DC">
        <w:rPr>
          <w:rtl/>
        </w:rPr>
        <w:t>ف</w:t>
      </w:r>
      <w:r w:rsidR="00D8033E">
        <w:rPr>
          <w:rtl/>
        </w:rPr>
        <w:t>ان</w:t>
      </w:r>
      <w:r w:rsidR="00020403">
        <w:rPr>
          <w:rFonts w:hint="cs"/>
          <w:rtl/>
        </w:rPr>
        <w:t>َّ</w:t>
      </w:r>
      <w:r w:rsidR="00D8033E">
        <w:rPr>
          <w:rtl/>
        </w:rPr>
        <w:t xml:space="preserve"> </w:t>
      </w:r>
      <w:r w:rsidRPr="009746DC">
        <w:rPr>
          <w:rtl/>
        </w:rPr>
        <w:t xml:space="preserve">إخراجه مفتاح رزقكم وتمحيص ذنوبكم وما تمهدون لأنفسكم ليوم فاقتكم </w:t>
      </w:r>
      <w:r w:rsidR="00020403">
        <w:rPr>
          <w:rFonts w:hint="cs"/>
          <w:rtl/>
        </w:rPr>
        <w:t xml:space="preserve">، </w:t>
      </w:r>
      <w:r w:rsidRPr="009746DC">
        <w:rPr>
          <w:rtl/>
        </w:rPr>
        <w:t>والمسلم من يفي لله بما عهد إليه وليس المسلم من أجاب بالل</w:t>
      </w:r>
      <w:r w:rsidR="00020403">
        <w:rPr>
          <w:rFonts w:hint="cs"/>
          <w:rtl/>
        </w:rPr>
        <w:t>ّ</w:t>
      </w:r>
      <w:r w:rsidRPr="009746DC">
        <w:rPr>
          <w:rtl/>
        </w:rPr>
        <w:t>س</w:t>
      </w:r>
      <w:r w:rsidR="00D8033E">
        <w:rPr>
          <w:rtl/>
        </w:rPr>
        <w:t xml:space="preserve">ان </w:t>
      </w:r>
      <w:r w:rsidRPr="009746DC">
        <w:rPr>
          <w:rtl/>
        </w:rPr>
        <w:t xml:space="preserve">وخالف بالقلب </w:t>
      </w:r>
      <w:r w:rsidR="00020403">
        <w:rPr>
          <w:rFonts w:hint="cs"/>
          <w:rtl/>
        </w:rPr>
        <w:t xml:space="preserve">، </w:t>
      </w:r>
      <w:r w:rsidRPr="009746DC">
        <w:rPr>
          <w:rtl/>
        </w:rPr>
        <w:t>والس</w:t>
      </w:r>
      <w:r w:rsidR="00020403">
        <w:rPr>
          <w:rFonts w:hint="cs"/>
          <w:rtl/>
        </w:rPr>
        <w:t>ّ</w:t>
      </w:r>
      <w:r w:rsidRPr="009746DC">
        <w:rPr>
          <w:rtl/>
        </w:rPr>
        <w:t>لام</w:t>
      </w:r>
      <w:r>
        <w:rPr>
          <w:rFonts w:hint="cs"/>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020403">
      <w:pPr>
        <w:pStyle w:val="libNormal"/>
        <w:rPr>
          <w:rtl/>
        </w:rPr>
      </w:pPr>
      <w:r w:rsidRPr="009746DC">
        <w:rPr>
          <w:rtl/>
        </w:rPr>
        <w:t>وعدم أداء حقوقهم</w:t>
      </w:r>
      <w:r>
        <w:rPr>
          <w:rtl/>
        </w:rPr>
        <w:t xml:space="preserve"> </w:t>
      </w:r>
      <w:r w:rsidRPr="00C875FB">
        <w:rPr>
          <w:rtl/>
        </w:rPr>
        <w:t>« الهم</w:t>
      </w:r>
      <w:r w:rsidR="0045344B">
        <w:rPr>
          <w:rFonts w:hint="cs"/>
          <w:rtl/>
        </w:rPr>
        <w:t>ّ</w:t>
      </w:r>
      <w:r w:rsidRPr="00C875FB">
        <w:rPr>
          <w:rtl/>
        </w:rPr>
        <w:t xml:space="preserve"> »</w:t>
      </w:r>
      <w:r w:rsidRPr="009746DC">
        <w:rPr>
          <w:rtl/>
        </w:rPr>
        <w:t xml:space="preserve"> في الدنيا والآخرة ، وقيل : المراد بالهم</w:t>
      </w:r>
      <w:r w:rsidR="0045344B">
        <w:rPr>
          <w:rFonts w:hint="cs"/>
          <w:rtl/>
        </w:rPr>
        <w:t>ّ</w:t>
      </w:r>
      <w:r w:rsidRPr="009746DC">
        <w:rPr>
          <w:rtl/>
        </w:rPr>
        <w:t xml:space="preserve"> المرغوب من اليسر إشارة إلى قوله تعالى : </w:t>
      </w:r>
      <w:r w:rsidRPr="005E3B39">
        <w:rPr>
          <w:rtl/>
        </w:rPr>
        <w:t>«</w:t>
      </w:r>
      <w:r w:rsidRPr="009746DC">
        <w:rPr>
          <w:rtl/>
        </w:rPr>
        <w:t xml:space="preserve"> </w:t>
      </w:r>
      <w:r w:rsidR="00D8033E">
        <w:rPr>
          <w:rtl/>
        </w:rPr>
        <w:t>ان</w:t>
      </w:r>
      <w:r w:rsidR="0045344B">
        <w:rPr>
          <w:rFonts w:hint="cs"/>
          <w:rtl/>
        </w:rPr>
        <w:t>ّ</w:t>
      </w:r>
      <w:r w:rsidR="00D8033E">
        <w:rPr>
          <w:rtl/>
        </w:rPr>
        <w:t xml:space="preserve"> </w:t>
      </w:r>
      <w:r w:rsidRPr="009746DC">
        <w:rPr>
          <w:rtl/>
        </w:rPr>
        <w:t xml:space="preserve">مَعَ الْعُسْرِ يُسْراً </w:t>
      </w:r>
      <w:r w:rsidRPr="005E3B39">
        <w:rPr>
          <w:rtl/>
        </w:rPr>
        <w:t>»</w:t>
      </w:r>
      <w:r w:rsidRPr="009746DC">
        <w:rPr>
          <w:rtl/>
        </w:rPr>
        <w:t xml:space="preserve"> انتهى.</w:t>
      </w:r>
    </w:p>
    <w:p w:rsidR="00B717C7" w:rsidRPr="009746DC" w:rsidRDefault="00B717C7" w:rsidP="00020403">
      <w:pPr>
        <w:pStyle w:val="libNormal"/>
        <w:rPr>
          <w:rtl/>
        </w:rPr>
      </w:pPr>
      <w:r w:rsidRPr="009746DC">
        <w:rPr>
          <w:rtl/>
        </w:rPr>
        <w:t>وفي القاموس : الهم</w:t>
      </w:r>
      <w:r w:rsidR="0045344B">
        <w:rPr>
          <w:rFonts w:hint="cs"/>
          <w:rtl/>
        </w:rPr>
        <w:t>ّ</w:t>
      </w:r>
      <w:r w:rsidRPr="009746DC">
        <w:rPr>
          <w:rtl/>
        </w:rPr>
        <w:t xml:space="preserve"> ما هم</w:t>
      </w:r>
      <w:r w:rsidR="0045344B">
        <w:rPr>
          <w:rFonts w:hint="cs"/>
          <w:rtl/>
        </w:rPr>
        <w:t>ّ</w:t>
      </w:r>
      <w:r w:rsidRPr="009746DC">
        <w:rPr>
          <w:rtl/>
        </w:rPr>
        <w:t xml:space="preserve"> به في نفسه فيمكن </w:t>
      </w:r>
      <w:r w:rsidR="00D8033E">
        <w:rPr>
          <w:rtl/>
        </w:rPr>
        <w:t xml:space="preserve">ان </w:t>
      </w:r>
      <w:r w:rsidRPr="009746DC">
        <w:rPr>
          <w:rtl/>
        </w:rPr>
        <w:t xml:space="preserve">يراد </w:t>
      </w:r>
      <w:r w:rsidR="00D8033E">
        <w:rPr>
          <w:rtl/>
        </w:rPr>
        <w:t xml:space="preserve">ان </w:t>
      </w:r>
      <w:r w:rsidRPr="009746DC">
        <w:rPr>
          <w:rtl/>
        </w:rPr>
        <w:t>الله تعالى عند الضيق يلقى إليه ويلهمه ما فيه فرجه ، وفي التهذيب م</w:t>
      </w:r>
      <w:r w:rsidR="00551E04">
        <w:rPr>
          <w:rtl/>
        </w:rPr>
        <w:t xml:space="preserve">كان </w:t>
      </w:r>
      <w:r w:rsidRPr="009746DC">
        <w:rPr>
          <w:rtl/>
        </w:rPr>
        <w:t>هذه الفقرة : و</w:t>
      </w:r>
      <w:r w:rsidR="00D83B35">
        <w:rPr>
          <w:rtl/>
        </w:rPr>
        <w:t xml:space="preserve">علىّ </w:t>
      </w:r>
      <w:r w:rsidRPr="009746DC">
        <w:rPr>
          <w:rtl/>
        </w:rPr>
        <w:t>الخلاف العقاب وهو أقرب إلى الصواب</w:t>
      </w:r>
      <w:r>
        <w:rPr>
          <w:rtl/>
        </w:rPr>
        <w:t xml:space="preserve"> </w:t>
      </w:r>
      <w:r w:rsidRPr="00C875FB">
        <w:rPr>
          <w:rtl/>
        </w:rPr>
        <w:t xml:space="preserve">« </w:t>
      </w:r>
      <w:r w:rsidR="00D83B35">
        <w:rPr>
          <w:rtl/>
        </w:rPr>
        <w:t xml:space="preserve">علىّ </w:t>
      </w:r>
      <w:r w:rsidRPr="00C875FB">
        <w:rPr>
          <w:rtl/>
        </w:rPr>
        <w:t>ديننا »</w:t>
      </w:r>
      <w:r w:rsidRPr="009746DC">
        <w:rPr>
          <w:rtl/>
        </w:rPr>
        <w:t xml:space="preserve"> بكسر المهملة ل</w:t>
      </w:r>
      <w:r w:rsidR="00D8033E">
        <w:rPr>
          <w:rtl/>
        </w:rPr>
        <w:t xml:space="preserve">ان </w:t>
      </w:r>
      <w:r w:rsidRPr="009746DC">
        <w:rPr>
          <w:rtl/>
        </w:rPr>
        <w:t xml:space="preserve">إجراء بعض أمور الدين بل أكثرها موقوف </w:t>
      </w:r>
      <w:r w:rsidR="00D83B35">
        <w:rPr>
          <w:rtl/>
        </w:rPr>
        <w:t xml:space="preserve">علىّ </w:t>
      </w:r>
      <w:r w:rsidRPr="009746DC">
        <w:rPr>
          <w:rtl/>
        </w:rPr>
        <w:t xml:space="preserve">المال ، أو بفتحها أي </w:t>
      </w:r>
      <w:r w:rsidR="00D83B35">
        <w:rPr>
          <w:rtl/>
        </w:rPr>
        <w:t xml:space="preserve">علىّ </w:t>
      </w:r>
      <w:r w:rsidRPr="009746DC">
        <w:rPr>
          <w:rtl/>
        </w:rPr>
        <w:t xml:space="preserve">أداء ديننا ولا يتوهم التنافي بين هذا وبين ما </w:t>
      </w:r>
      <w:r w:rsidR="00850EDE">
        <w:rPr>
          <w:rtl/>
        </w:rPr>
        <w:t xml:space="preserve">مرّ </w:t>
      </w:r>
      <w:r w:rsidRPr="009746DC">
        <w:rPr>
          <w:rtl/>
        </w:rPr>
        <w:t>من عدم احتياجهم إلى أموال الناس ف</w:t>
      </w:r>
      <w:r w:rsidR="00D8033E">
        <w:rPr>
          <w:rtl/>
        </w:rPr>
        <w:t xml:space="preserve">ان </w:t>
      </w:r>
      <w:r w:rsidRPr="009746DC">
        <w:rPr>
          <w:rtl/>
        </w:rPr>
        <w:t xml:space="preserve">ما </w:t>
      </w:r>
      <w:r w:rsidR="00850EDE">
        <w:rPr>
          <w:rtl/>
        </w:rPr>
        <w:t xml:space="preserve">مرّ </w:t>
      </w:r>
      <w:r w:rsidRPr="009746DC">
        <w:rPr>
          <w:rtl/>
        </w:rPr>
        <w:t>باعتبار خرق العادة وما هنا باعتبار مجرى العادة</w:t>
      </w:r>
      <w:r w:rsidRPr="00C875FB">
        <w:rPr>
          <w:rtl/>
        </w:rPr>
        <w:t xml:space="preserve"> « و</w:t>
      </w:r>
      <w:r w:rsidR="00D83B35">
        <w:rPr>
          <w:rtl/>
        </w:rPr>
        <w:t xml:space="preserve">علىّ </w:t>
      </w:r>
      <w:r w:rsidRPr="00C875FB">
        <w:rPr>
          <w:rtl/>
        </w:rPr>
        <w:t>عيالنا »</w:t>
      </w:r>
      <w:r w:rsidRPr="009746DC">
        <w:rPr>
          <w:rtl/>
        </w:rPr>
        <w:t xml:space="preserve"> </w:t>
      </w:r>
      <w:r w:rsidRPr="0045344B">
        <w:rPr>
          <w:rStyle w:val="libFootnotenumChar"/>
          <w:rtl/>
        </w:rPr>
        <w:t>(1)</w:t>
      </w:r>
      <w:r w:rsidRPr="009746DC">
        <w:rPr>
          <w:rtl/>
        </w:rPr>
        <w:t xml:space="preserve"> كأنه يدخل فيه اليتامى والمساكين وأبناء السبيل من الهاشميين ، ويمكن إدخالهم في الموالي </w:t>
      </w:r>
      <w:r w:rsidR="00E43AE8">
        <w:rPr>
          <w:rtl/>
        </w:rPr>
        <w:t>أيضاً</w:t>
      </w:r>
      <w:r w:rsidR="00551E04">
        <w:rPr>
          <w:rtl/>
        </w:rPr>
        <w:t xml:space="preserve"> </w:t>
      </w:r>
      <w:r w:rsidRPr="009746DC">
        <w:rPr>
          <w:rtl/>
        </w:rPr>
        <w:t>، والمراد بهم الفقراء من الشيعة</w:t>
      </w:r>
      <w:r w:rsidRPr="00C875FB">
        <w:rPr>
          <w:rtl/>
        </w:rPr>
        <w:t xml:space="preserve"> « وما نبذله »</w:t>
      </w:r>
      <w:r w:rsidRPr="009746DC">
        <w:rPr>
          <w:rtl/>
        </w:rPr>
        <w:t xml:space="preserve"> أي نعطيه</w:t>
      </w:r>
      <w:r>
        <w:rPr>
          <w:rtl/>
        </w:rPr>
        <w:t xml:space="preserve"> </w:t>
      </w:r>
      <w:r w:rsidRPr="00C875FB">
        <w:rPr>
          <w:rtl/>
        </w:rPr>
        <w:t>« من أعراضنا »</w:t>
      </w:r>
      <w:r w:rsidRPr="009746DC">
        <w:rPr>
          <w:rtl/>
        </w:rPr>
        <w:t xml:space="preserve"> من اسم بمعنى بعض وهو مفعول نشتري ، والأعراض بالفتح جمع عرض بالكسر وقد يثلث وهو جانب الرجل </w:t>
      </w:r>
      <w:r w:rsidR="00511401">
        <w:rPr>
          <w:rtl/>
        </w:rPr>
        <w:t xml:space="preserve">الّذي </w:t>
      </w:r>
      <w:r w:rsidRPr="009746DC">
        <w:rPr>
          <w:rtl/>
        </w:rPr>
        <w:t xml:space="preserve">يصونه من نفسه ، وحسبه </w:t>
      </w:r>
      <w:r w:rsidR="00D8033E">
        <w:rPr>
          <w:rtl/>
        </w:rPr>
        <w:t xml:space="preserve">ان </w:t>
      </w:r>
      <w:r w:rsidRPr="009746DC">
        <w:rPr>
          <w:rtl/>
        </w:rPr>
        <w:t>ينتقص</w:t>
      </w:r>
      <w:r>
        <w:rPr>
          <w:rtl/>
        </w:rPr>
        <w:t xml:space="preserve"> </w:t>
      </w:r>
      <w:r w:rsidRPr="00C875FB">
        <w:rPr>
          <w:rtl/>
        </w:rPr>
        <w:t>« لا تزووه »</w:t>
      </w:r>
      <w:r w:rsidRPr="009746DC">
        <w:rPr>
          <w:rtl/>
        </w:rPr>
        <w:t xml:space="preserve"> أي لا تنح</w:t>
      </w:r>
      <w:r w:rsidR="0045344B">
        <w:rPr>
          <w:rFonts w:hint="cs"/>
          <w:rtl/>
        </w:rPr>
        <w:t>ّ</w:t>
      </w:r>
      <w:r w:rsidRPr="009746DC">
        <w:rPr>
          <w:rtl/>
        </w:rPr>
        <w:t>وه</w:t>
      </w:r>
      <w:r>
        <w:rPr>
          <w:rtl/>
        </w:rPr>
        <w:t xml:space="preserve"> </w:t>
      </w:r>
      <w:r w:rsidRPr="00C875FB">
        <w:rPr>
          <w:rtl/>
        </w:rPr>
        <w:t>« ما قدر</w:t>
      </w:r>
      <w:r w:rsidR="004A738A">
        <w:rPr>
          <w:rtl/>
        </w:rPr>
        <w:t xml:space="preserve">تمّ </w:t>
      </w:r>
      <w:r w:rsidRPr="00C875FB">
        <w:rPr>
          <w:rtl/>
        </w:rPr>
        <w:t>»</w:t>
      </w:r>
      <w:r w:rsidRPr="009746DC">
        <w:rPr>
          <w:rtl/>
        </w:rPr>
        <w:t xml:space="preserve"> قيل : ما مصدرية والمصدر نائب ظرف </w:t>
      </w:r>
      <w:r w:rsidR="00747155">
        <w:rPr>
          <w:rtl/>
        </w:rPr>
        <w:t xml:space="preserve">الزمان </w:t>
      </w:r>
      <w:r w:rsidRPr="009746DC">
        <w:rPr>
          <w:rtl/>
        </w:rPr>
        <w:t>، وفي القاموس : محص الذهب بالنار : أخلصه ،</w:t>
      </w:r>
      <w:r>
        <w:rPr>
          <w:rtl/>
        </w:rPr>
        <w:t xml:space="preserve"> و</w:t>
      </w:r>
      <w:r w:rsidRPr="00C875FB">
        <w:rPr>
          <w:rtl/>
        </w:rPr>
        <w:t>التمحيص</w:t>
      </w:r>
      <w:r w:rsidRPr="009746DC">
        <w:rPr>
          <w:rtl/>
        </w:rPr>
        <w:t xml:space="preserve"> الابتلاء والاختبار ، والتنقيص ، وتنقية اللحم من العقب ، وقال : </w:t>
      </w:r>
      <w:r w:rsidRPr="00C875FB">
        <w:rPr>
          <w:rtl/>
        </w:rPr>
        <w:t>مهده</w:t>
      </w:r>
      <w:r w:rsidRPr="009746DC">
        <w:rPr>
          <w:rtl/>
        </w:rPr>
        <w:t xml:space="preserve"> كمنعه بسطة كمهده وكسب وعمل ، وتمهيد الأ</w:t>
      </w:r>
      <w:r w:rsidR="0045344B">
        <w:rPr>
          <w:rtl/>
        </w:rPr>
        <w:t>مر</w:t>
      </w:r>
      <w:r w:rsidR="00850EDE">
        <w:rPr>
          <w:rtl/>
        </w:rPr>
        <w:t xml:space="preserve"> </w:t>
      </w:r>
      <w:r w:rsidRPr="009746DC">
        <w:rPr>
          <w:rtl/>
        </w:rPr>
        <w:t>تسويته وإصلاحه.</w:t>
      </w:r>
    </w:p>
    <w:p w:rsidR="00B717C7" w:rsidRPr="009746DC" w:rsidRDefault="00B717C7" w:rsidP="00020403">
      <w:pPr>
        <w:pStyle w:val="libLine"/>
        <w:rPr>
          <w:rtl/>
        </w:rPr>
      </w:pPr>
      <w:r w:rsidRPr="009746DC">
        <w:rPr>
          <w:rtl/>
        </w:rPr>
        <w:t>__________________</w:t>
      </w:r>
    </w:p>
    <w:p w:rsidR="00B717C7" w:rsidRPr="009746DC" w:rsidRDefault="00B717C7" w:rsidP="00020403">
      <w:pPr>
        <w:pStyle w:val="libFootnote0"/>
        <w:rPr>
          <w:rtl/>
          <w:lang w:bidi="fa-IR"/>
        </w:rPr>
      </w:pPr>
      <w:r>
        <w:rPr>
          <w:rtl/>
        </w:rPr>
        <w:t>(</w:t>
      </w:r>
      <w:r w:rsidRPr="009746DC">
        <w:rPr>
          <w:rtl/>
        </w:rPr>
        <w:t>1) وفي المتن « و</w:t>
      </w:r>
      <w:r w:rsidR="0045344B">
        <w:rPr>
          <w:rtl/>
        </w:rPr>
        <w:t>على</w:t>
      </w:r>
      <w:r w:rsidR="00D83B35">
        <w:rPr>
          <w:rtl/>
        </w:rPr>
        <w:t xml:space="preserve"> </w:t>
      </w:r>
      <w:r w:rsidRPr="009746DC">
        <w:rPr>
          <w:rtl/>
        </w:rPr>
        <w:t>عيالاتنا »</w:t>
      </w:r>
      <w:r>
        <w:rPr>
          <w:rtl/>
        </w:rPr>
        <w:t>.</w:t>
      </w:r>
    </w:p>
    <w:p w:rsidR="008930D5" w:rsidRDefault="008930D5" w:rsidP="008930D5">
      <w:pPr>
        <w:pStyle w:val="libNormal"/>
        <w:rPr>
          <w:rtl/>
        </w:rPr>
      </w:pPr>
      <w:r>
        <w:rPr>
          <w:rtl/>
        </w:rPr>
        <w:br w:type="page"/>
      </w:r>
    </w:p>
    <w:p w:rsidR="00B717C7" w:rsidRPr="009746DC" w:rsidRDefault="00B717C7" w:rsidP="0045344B">
      <w:pPr>
        <w:pStyle w:val="libNormal"/>
        <w:rPr>
          <w:rtl/>
        </w:rPr>
      </w:pPr>
      <w:r w:rsidRPr="009746DC">
        <w:rPr>
          <w:rtl/>
        </w:rPr>
        <w:lastRenderedPageBreak/>
        <w:t>26</w:t>
      </w:r>
      <w:r>
        <w:rPr>
          <w:rtl/>
        </w:rPr>
        <w:t xml:space="preserve"> </w:t>
      </w:r>
      <w:r w:rsidR="003928AF">
        <w:rPr>
          <w:rtl/>
        </w:rPr>
        <w:t>-</w:t>
      </w:r>
      <w:r>
        <w:rPr>
          <w:rtl/>
        </w:rPr>
        <w:t xml:space="preserve"> </w:t>
      </w:r>
      <w:r w:rsidRPr="009746DC">
        <w:rPr>
          <w:rtl/>
        </w:rPr>
        <w:t xml:space="preserve">وبهذا الإسناد ، عن </w:t>
      </w:r>
      <w:r w:rsidR="00551E04">
        <w:rPr>
          <w:rtl/>
        </w:rPr>
        <w:t xml:space="preserve">محمّد </w:t>
      </w:r>
      <w:r w:rsidRPr="009746DC">
        <w:rPr>
          <w:rtl/>
        </w:rPr>
        <w:t>بن زيد قال قدم قوم من خراس</w:t>
      </w:r>
      <w:r w:rsidR="00D8033E">
        <w:rPr>
          <w:rtl/>
        </w:rPr>
        <w:t xml:space="preserve">ان </w:t>
      </w:r>
      <w:r w:rsidR="00D83B35">
        <w:rPr>
          <w:rtl/>
        </w:rPr>
        <w:t xml:space="preserve">علىّ </w:t>
      </w:r>
      <w:r w:rsidRPr="009746DC">
        <w:rPr>
          <w:rtl/>
        </w:rPr>
        <w:t xml:space="preserve">أبي الحسن </w:t>
      </w:r>
      <w:r w:rsidR="00F00D81">
        <w:rPr>
          <w:rtl/>
        </w:rPr>
        <w:t>الرّضا</w:t>
      </w:r>
      <w:r w:rsidRPr="009746DC">
        <w:rPr>
          <w:rtl/>
        </w:rPr>
        <w:t xml:space="preserve"> </w:t>
      </w:r>
      <w:r w:rsidR="00850EDE">
        <w:rPr>
          <w:rStyle w:val="libAlaemChar"/>
          <w:rtl/>
        </w:rPr>
        <w:t xml:space="preserve">عليه‌السلام </w:t>
      </w:r>
      <w:r w:rsidRPr="009746DC">
        <w:rPr>
          <w:rtl/>
        </w:rPr>
        <w:t xml:space="preserve">فسألوه </w:t>
      </w:r>
      <w:r w:rsidR="00D8033E">
        <w:rPr>
          <w:rtl/>
        </w:rPr>
        <w:t xml:space="preserve">ان </w:t>
      </w:r>
      <w:r w:rsidRPr="009746DC">
        <w:rPr>
          <w:rtl/>
        </w:rPr>
        <w:t>يجعلهم في حل</w:t>
      </w:r>
      <w:r w:rsidR="0045344B">
        <w:rPr>
          <w:rFonts w:hint="cs"/>
          <w:rtl/>
        </w:rPr>
        <w:t>ّ</w:t>
      </w:r>
      <w:r w:rsidRPr="009746DC">
        <w:rPr>
          <w:rtl/>
        </w:rPr>
        <w:t xml:space="preserve"> من الخمس فقال ما أمحل هذا تمح</w:t>
      </w:r>
      <w:r w:rsidR="0045344B">
        <w:rPr>
          <w:rFonts w:hint="cs"/>
          <w:rtl/>
        </w:rPr>
        <w:t>ّ</w:t>
      </w:r>
      <w:r w:rsidRPr="009746DC">
        <w:rPr>
          <w:rtl/>
        </w:rPr>
        <w:t>ضونا بالمود</w:t>
      </w:r>
      <w:r w:rsidR="0045344B">
        <w:rPr>
          <w:rFonts w:hint="cs"/>
          <w:rtl/>
        </w:rPr>
        <w:t>َّ</w:t>
      </w:r>
      <w:r w:rsidRPr="009746DC">
        <w:rPr>
          <w:rtl/>
        </w:rPr>
        <w:t>ة بألسنتكم وتزوون عن</w:t>
      </w:r>
      <w:r w:rsidR="0045344B">
        <w:rPr>
          <w:rFonts w:hint="cs"/>
          <w:rtl/>
        </w:rPr>
        <w:t>ّ</w:t>
      </w:r>
      <w:r w:rsidRPr="009746DC">
        <w:rPr>
          <w:rtl/>
        </w:rPr>
        <w:t>ا حق</w:t>
      </w:r>
      <w:r w:rsidR="0045344B">
        <w:rPr>
          <w:rFonts w:hint="cs"/>
          <w:rtl/>
        </w:rPr>
        <w:t>ّ</w:t>
      </w:r>
      <w:r w:rsidRPr="009746DC">
        <w:rPr>
          <w:rtl/>
        </w:rPr>
        <w:t>ا</w:t>
      </w:r>
      <w:r w:rsidR="0045344B">
        <w:rPr>
          <w:rFonts w:hint="cs"/>
          <w:rtl/>
        </w:rPr>
        <w:t>ً</w:t>
      </w:r>
      <w:r w:rsidRPr="009746DC">
        <w:rPr>
          <w:rtl/>
        </w:rPr>
        <w:t xml:space="preserve"> جعله الله لنا وجعلنا له وهو الخمس لا نجعل لا نجعل لا نجعل لأحد منكم في حل</w:t>
      </w:r>
      <w:r w:rsidR="0045344B">
        <w:rPr>
          <w:rFonts w:hint="cs"/>
          <w:rtl/>
        </w:rPr>
        <w:t>ّ</w:t>
      </w:r>
      <w:r>
        <w:rPr>
          <w:rFonts w:hint="cs"/>
          <w:rtl/>
        </w:rPr>
        <w:t>.</w:t>
      </w:r>
    </w:p>
    <w:p w:rsidR="00B717C7" w:rsidRPr="009746DC" w:rsidRDefault="00B717C7" w:rsidP="0045344B">
      <w:pPr>
        <w:pStyle w:val="libNormal"/>
        <w:rPr>
          <w:rtl/>
        </w:rPr>
      </w:pPr>
      <w:r w:rsidRPr="009746DC">
        <w:rPr>
          <w:rtl/>
        </w:rPr>
        <w:t>27</w:t>
      </w:r>
      <w:r>
        <w:rPr>
          <w:rtl/>
        </w:rPr>
        <w:t xml:space="preserve"> </w:t>
      </w:r>
      <w:r w:rsidR="003928AF">
        <w:rPr>
          <w:rtl/>
        </w:rPr>
        <w:t>-</w:t>
      </w:r>
      <w:r>
        <w:rPr>
          <w:rtl/>
        </w:rPr>
        <w:t xml:space="preserve"> </w:t>
      </w:r>
      <w:r w:rsidR="00551E04">
        <w:rPr>
          <w:rtl/>
        </w:rPr>
        <w:t>عليّ</w:t>
      </w:r>
      <w:r w:rsidR="0045344B">
        <w:rPr>
          <w:rFonts w:hint="cs"/>
          <w:rtl/>
        </w:rPr>
        <w:t>ُ</w:t>
      </w:r>
      <w:r w:rsidR="00551E04">
        <w:rPr>
          <w:rtl/>
        </w:rPr>
        <w:t xml:space="preserve"> </w:t>
      </w:r>
      <w:r w:rsidRPr="009746DC">
        <w:rPr>
          <w:rtl/>
        </w:rPr>
        <w:t xml:space="preserve">بن إبراهيم ، عن أبيه قال كنت عند أبي جعفر الثاني </w:t>
      </w:r>
      <w:r w:rsidR="00850EDE">
        <w:rPr>
          <w:rStyle w:val="libAlaemChar"/>
          <w:rtl/>
        </w:rPr>
        <w:t xml:space="preserve">عليه‌السلام </w:t>
      </w:r>
      <w:r w:rsidRPr="009746DC">
        <w:rPr>
          <w:rtl/>
        </w:rPr>
        <w:t xml:space="preserve">إذ دخل عليه صالح بن </w:t>
      </w:r>
      <w:r w:rsidR="00551E04">
        <w:rPr>
          <w:rtl/>
        </w:rPr>
        <w:t xml:space="preserve">محمّد </w:t>
      </w:r>
      <w:r w:rsidRPr="009746DC">
        <w:rPr>
          <w:rtl/>
        </w:rPr>
        <w:t xml:space="preserve">بن سهل </w:t>
      </w:r>
      <w:r w:rsidR="00551E04">
        <w:rPr>
          <w:rtl/>
        </w:rPr>
        <w:t xml:space="preserve">وكان </w:t>
      </w:r>
      <w:r w:rsidRPr="009746DC">
        <w:rPr>
          <w:rtl/>
        </w:rPr>
        <w:t xml:space="preserve">يتولى له الوقف بقم فقال </w:t>
      </w:r>
      <w:r w:rsidR="0045344B">
        <w:rPr>
          <w:rFonts w:hint="cs"/>
          <w:rtl/>
        </w:rPr>
        <w:t xml:space="preserve">: </w:t>
      </w:r>
      <w:r w:rsidRPr="009746DC">
        <w:rPr>
          <w:rtl/>
        </w:rPr>
        <w:t xml:space="preserve">يا </w:t>
      </w:r>
      <w:r w:rsidR="00D8033E">
        <w:rPr>
          <w:rtl/>
        </w:rPr>
        <w:t xml:space="preserve">سيّدي </w:t>
      </w:r>
      <w:r w:rsidRPr="009746DC">
        <w:rPr>
          <w:rtl/>
        </w:rPr>
        <w:t>اجعلني من عشرة آلاف في حل</w:t>
      </w:r>
      <w:r w:rsidR="0045344B">
        <w:rPr>
          <w:rFonts w:hint="cs"/>
          <w:rtl/>
        </w:rPr>
        <w:t>ّ</w:t>
      </w:r>
      <w:r w:rsidRPr="009746DC">
        <w:rPr>
          <w:rtl/>
        </w:rPr>
        <w:t xml:space="preserve"> </w:t>
      </w:r>
      <w:r w:rsidR="0045344B">
        <w:rPr>
          <w:rFonts w:hint="cs"/>
          <w:rtl/>
        </w:rPr>
        <w:t xml:space="preserve">، </w:t>
      </w:r>
      <w:r w:rsidRPr="009746DC">
        <w:rPr>
          <w:rtl/>
        </w:rPr>
        <w:t>فإن</w:t>
      </w:r>
      <w:r w:rsidR="0045344B">
        <w:rPr>
          <w:rFonts w:hint="cs"/>
          <w:rtl/>
        </w:rPr>
        <w:t>ّ</w:t>
      </w:r>
      <w:r w:rsidRPr="009746DC">
        <w:rPr>
          <w:rtl/>
        </w:rPr>
        <w:t xml:space="preserve">ي أنفقتها </w:t>
      </w:r>
      <w:r w:rsidR="0045344B">
        <w:rPr>
          <w:rFonts w:hint="cs"/>
          <w:rtl/>
        </w:rPr>
        <w:t xml:space="preserve">، </w:t>
      </w:r>
      <w:r w:rsidRPr="009746DC">
        <w:rPr>
          <w:rtl/>
        </w:rPr>
        <w:t xml:space="preserve">فقال له </w:t>
      </w:r>
      <w:r w:rsidR="0045344B">
        <w:rPr>
          <w:rFonts w:hint="cs"/>
          <w:rtl/>
        </w:rPr>
        <w:t xml:space="preserve">: </w:t>
      </w:r>
      <w:r w:rsidRPr="009746DC">
        <w:rPr>
          <w:rtl/>
        </w:rPr>
        <w:t>أنت في حل</w:t>
      </w:r>
      <w:r w:rsidR="0045344B">
        <w:rPr>
          <w:rFonts w:hint="cs"/>
          <w:rtl/>
        </w:rPr>
        <w:t>ّ</w:t>
      </w:r>
      <w:r w:rsidRPr="009746DC">
        <w:rPr>
          <w:rtl/>
        </w:rPr>
        <w:t xml:space="preserve"> </w:t>
      </w:r>
      <w:r w:rsidR="0045344B">
        <w:rPr>
          <w:rFonts w:hint="cs"/>
          <w:rtl/>
        </w:rPr>
        <w:t xml:space="preserve">، </w:t>
      </w:r>
      <w:r w:rsidRPr="009746DC">
        <w:rPr>
          <w:rtl/>
        </w:rPr>
        <w:t>ف</w:t>
      </w:r>
      <w:r w:rsidR="00FE5F86">
        <w:rPr>
          <w:rtl/>
        </w:rPr>
        <w:t xml:space="preserve">لـمّا </w:t>
      </w:r>
      <w:r w:rsidRPr="009746DC">
        <w:rPr>
          <w:rtl/>
        </w:rPr>
        <w:t>خرج صالح</w:t>
      </w:r>
      <w:r w:rsidR="0045344B">
        <w:rPr>
          <w:rFonts w:hint="cs"/>
          <w:rtl/>
        </w:rPr>
        <w:t xml:space="preserve"> ،</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5344B">
      <w:pPr>
        <w:pStyle w:val="libNormal"/>
        <w:rPr>
          <w:rtl/>
          <w:lang w:bidi="fa-IR"/>
        </w:rPr>
      </w:pPr>
      <w:r w:rsidRPr="0045344B">
        <w:rPr>
          <w:rStyle w:val="libBold1Char"/>
          <w:rtl/>
        </w:rPr>
        <w:t>الحديث السادس والعشرون :</w:t>
      </w:r>
      <w:r w:rsidRPr="009746DC">
        <w:rPr>
          <w:rtl/>
          <w:lang w:bidi="fa-IR"/>
        </w:rPr>
        <w:t xml:space="preserve"> كالسابق.</w:t>
      </w:r>
    </w:p>
    <w:p w:rsidR="00B717C7" w:rsidRPr="009746DC" w:rsidRDefault="00B717C7" w:rsidP="0045344B">
      <w:pPr>
        <w:pStyle w:val="libNormal"/>
        <w:rPr>
          <w:rtl/>
        </w:rPr>
      </w:pPr>
      <w:r w:rsidRPr="00C875FB">
        <w:rPr>
          <w:rtl/>
        </w:rPr>
        <w:t>« ما أمحل هذا »</w:t>
      </w:r>
      <w:r w:rsidRPr="009746DC">
        <w:rPr>
          <w:rtl/>
        </w:rPr>
        <w:t xml:space="preserve"> كأن</w:t>
      </w:r>
      <w:r w:rsidR="0045344B">
        <w:rPr>
          <w:rFonts w:hint="cs"/>
          <w:rtl/>
        </w:rPr>
        <w:t>ّ</w:t>
      </w:r>
      <w:r w:rsidRPr="009746DC">
        <w:rPr>
          <w:rtl/>
        </w:rPr>
        <w:t>ه من المحال أو من المحل بمعنى الكيد والمكر ، والأو</w:t>
      </w:r>
      <w:r w:rsidR="0045344B">
        <w:rPr>
          <w:rFonts w:hint="cs"/>
          <w:rtl/>
        </w:rPr>
        <w:t>ّ</w:t>
      </w:r>
      <w:r w:rsidRPr="009746DC">
        <w:rPr>
          <w:rtl/>
        </w:rPr>
        <w:t>ل و</w:t>
      </w:r>
      <w:r w:rsidR="00D8033E">
        <w:rPr>
          <w:rtl/>
        </w:rPr>
        <w:t xml:space="preserve">ان </w:t>
      </w:r>
      <w:r w:rsidR="00551E04">
        <w:rPr>
          <w:rtl/>
        </w:rPr>
        <w:t xml:space="preserve">كان </w:t>
      </w:r>
      <w:r w:rsidRPr="009746DC">
        <w:rPr>
          <w:rtl/>
        </w:rPr>
        <w:t>أظهر معنى ف</w:t>
      </w:r>
      <w:r w:rsidR="00D8033E">
        <w:rPr>
          <w:rtl/>
        </w:rPr>
        <w:t xml:space="preserve">ان </w:t>
      </w:r>
      <w:r w:rsidRPr="009746DC">
        <w:rPr>
          <w:rtl/>
        </w:rPr>
        <w:t>الجميع بين الضد</w:t>
      </w:r>
      <w:r w:rsidR="0045344B">
        <w:rPr>
          <w:rFonts w:hint="cs"/>
          <w:rtl/>
        </w:rPr>
        <w:t>ّ</w:t>
      </w:r>
      <w:r w:rsidRPr="009746DC">
        <w:rPr>
          <w:rtl/>
        </w:rPr>
        <w:t>ين محال ، لكن فيه بعد لفظا</w:t>
      </w:r>
      <w:r w:rsidR="0045344B">
        <w:rPr>
          <w:rFonts w:hint="cs"/>
          <w:rtl/>
        </w:rPr>
        <w:t>ً</w:t>
      </w:r>
      <w:r w:rsidRPr="009746DC">
        <w:rPr>
          <w:rtl/>
        </w:rPr>
        <w:t xml:space="preserve"> ف</w:t>
      </w:r>
      <w:r w:rsidR="00D8033E">
        <w:rPr>
          <w:rtl/>
        </w:rPr>
        <w:t xml:space="preserve">ان </w:t>
      </w:r>
      <w:r w:rsidRPr="009746DC">
        <w:rPr>
          <w:rtl/>
        </w:rPr>
        <w:t>المحال من الحول لا من المحل فتأمل.</w:t>
      </w:r>
    </w:p>
    <w:p w:rsidR="00B717C7" w:rsidRPr="009746DC" w:rsidRDefault="00B717C7" w:rsidP="0045344B">
      <w:pPr>
        <w:pStyle w:val="libNormal"/>
        <w:rPr>
          <w:rtl/>
        </w:rPr>
      </w:pPr>
      <w:r w:rsidRPr="00C875FB">
        <w:rPr>
          <w:rtl/>
        </w:rPr>
        <w:t>والمحض</w:t>
      </w:r>
      <w:r w:rsidRPr="009746DC">
        <w:rPr>
          <w:rtl/>
        </w:rPr>
        <w:t xml:space="preserve"> والإمحاض الإخلاص ، والباء في بالمودة زائدة للتقوية ، وفي التهذيب :</w:t>
      </w:r>
      <w:r>
        <w:rPr>
          <w:rFonts w:hint="cs"/>
          <w:rtl/>
        </w:rPr>
        <w:t xml:space="preserve"> </w:t>
      </w:r>
      <w:r w:rsidRPr="009746DC">
        <w:rPr>
          <w:rtl/>
        </w:rPr>
        <w:t>المود</w:t>
      </w:r>
      <w:r w:rsidR="0045344B">
        <w:rPr>
          <w:rFonts w:hint="cs"/>
          <w:rtl/>
        </w:rPr>
        <w:t>ّ</w:t>
      </w:r>
      <w:r w:rsidRPr="009746DC">
        <w:rPr>
          <w:rtl/>
        </w:rPr>
        <w:t>ة</w:t>
      </w:r>
      <w:r w:rsidRPr="00C875FB">
        <w:rPr>
          <w:rtl/>
        </w:rPr>
        <w:t xml:space="preserve"> « وجعلنا له »</w:t>
      </w:r>
      <w:r w:rsidRPr="009746DC">
        <w:rPr>
          <w:rtl/>
        </w:rPr>
        <w:t xml:space="preserve"> أي واليا</w:t>
      </w:r>
      <w:r w:rsidR="0045344B">
        <w:rPr>
          <w:rFonts w:hint="cs"/>
          <w:rtl/>
        </w:rPr>
        <w:t>ً</w:t>
      </w:r>
      <w:r w:rsidRPr="009746DC">
        <w:rPr>
          <w:rtl/>
        </w:rPr>
        <w:t xml:space="preserve"> عليه حاكما</w:t>
      </w:r>
      <w:r w:rsidR="0045344B">
        <w:rPr>
          <w:rFonts w:hint="cs"/>
          <w:rtl/>
        </w:rPr>
        <w:t>ً</w:t>
      </w:r>
      <w:r w:rsidRPr="009746DC">
        <w:rPr>
          <w:rtl/>
        </w:rPr>
        <w:t xml:space="preserve"> ومتصر</w:t>
      </w:r>
      <w:r w:rsidR="0045344B">
        <w:rPr>
          <w:rFonts w:hint="cs"/>
          <w:rtl/>
        </w:rPr>
        <w:t>ّ</w:t>
      </w:r>
      <w:r w:rsidRPr="009746DC">
        <w:rPr>
          <w:rtl/>
        </w:rPr>
        <w:t>فا</w:t>
      </w:r>
      <w:r w:rsidR="0045344B">
        <w:rPr>
          <w:rFonts w:hint="cs"/>
          <w:rtl/>
        </w:rPr>
        <w:t>ً</w:t>
      </w:r>
      <w:r w:rsidRPr="009746DC">
        <w:rPr>
          <w:rtl/>
        </w:rPr>
        <w:t xml:space="preserve"> فيه ، و</w:t>
      </w:r>
      <w:r w:rsidR="0068589E">
        <w:rPr>
          <w:rtl/>
        </w:rPr>
        <w:t xml:space="preserve">اللام </w:t>
      </w:r>
      <w:r w:rsidRPr="009746DC">
        <w:rPr>
          <w:rtl/>
        </w:rPr>
        <w:t xml:space="preserve">في </w:t>
      </w:r>
      <w:r w:rsidRPr="00C875FB">
        <w:rPr>
          <w:rtl/>
        </w:rPr>
        <w:t>لأحد</w:t>
      </w:r>
      <w:r w:rsidRPr="009746DC">
        <w:rPr>
          <w:rtl/>
        </w:rPr>
        <w:t xml:space="preserve"> زائدة ، وفي التهذيب </w:t>
      </w:r>
      <w:r w:rsidR="00B8110F">
        <w:rPr>
          <w:rtl/>
        </w:rPr>
        <w:t xml:space="preserve">أحداً </w:t>
      </w:r>
      <w:r w:rsidRPr="009746DC">
        <w:rPr>
          <w:rtl/>
        </w:rPr>
        <w:t xml:space="preserve">بدون </w:t>
      </w:r>
      <w:r w:rsidR="0068589E">
        <w:rPr>
          <w:rtl/>
        </w:rPr>
        <w:t xml:space="preserve">اللام </w:t>
      </w:r>
      <w:r w:rsidRPr="009746DC">
        <w:rPr>
          <w:rtl/>
        </w:rPr>
        <w:t xml:space="preserve">، وكذا في المقنعة وقال المفيد </w:t>
      </w:r>
      <w:r w:rsidR="00E52B2D" w:rsidRPr="00E52B2D">
        <w:rPr>
          <w:rStyle w:val="libAlaemChar"/>
          <w:rtl/>
        </w:rPr>
        <w:t>قدس‌سره</w:t>
      </w:r>
      <w:r w:rsidRPr="009746DC">
        <w:rPr>
          <w:rtl/>
        </w:rPr>
        <w:t xml:space="preserve"> بعد إيراد الأخبار من الجانبين في المقنعة : واعلم أرشدك الله </w:t>
      </w:r>
      <w:r w:rsidR="00D8033E">
        <w:rPr>
          <w:rtl/>
        </w:rPr>
        <w:t xml:space="preserve">ان </w:t>
      </w:r>
      <w:r w:rsidRPr="009746DC">
        <w:rPr>
          <w:rtl/>
        </w:rPr>
        <w:t>ما قد</w:t>
      </w:r>
      <w:r w:rsidR="0045344B">
        <w:rPr>
          <w:rFonts w:hint="cs"/>
          <w:rtl/>
        </w:rPr>
        <w:t>ّ</w:t>
      </w:r>
      <w:r w:rsidRPr="009746DC">
        <w:rPr>
          <w:rtl/>
        </w:rPr>
        <w:t>مته في هذا الباب من الرخصة في تناول الخمس والتصر</w:t>
      </w:r>
      <w:r w:rsidR="0045344B">
        <w:rPr>
          <w:rFonts w:hint="cs"/>
          <w:rtl/>
        </w:rPr>
        <w:t>ّ</w:t>
      </w:r>
      <w:r w:rsidRPr="009746DC">
        <w:rPr>
          <w:rtl/>
        </w:rPr>
        <w:t>ف فيه إن</w:t>
      </w:r>
      <w:r w:rsidR="0045344B">
        <w:rPr>
          <w:rFonts w:hint="cs"/>
          <w:rtl/>
        </w:rPr>
        <w:t>ّ</w:t>
      </w:r>
      <w:r w:rsidRPr="009746DC">
        <w:rPr>
          <w:rtl/>
        </w:rPr>
        <w:t>ما أورد في المناكح خاص</w:t>
      </w:r>
      <w:r w:rsidR="0045344B">
        <w:rPr>
          <w:rFonts w:hint="cs"/>
          <w:rtl/>
        </w:rPr>
        <w:t>ّ</w:t>
      </w:r>
      <w:r w:rsidRPr="009746DC">
        <w:rPr>
          <w:rtl/>
        </w:rPr>
        <w:t>ة للعل</w:t>
      </w:r>
      <w:r w:rsidR="0045344B">
        <w:rPr>
          <w:rFonts w:hint="cs"/>
          <w:rtl/>
        </w:rPr>
        <w:t>ّ</w:t>
      </w:r>
      <w:r w:rsidRPr="009746DC">
        <w:rPr>
          <w:rtl/>
        </w:rPr>
        <w:t xml:space="preserve">ة </w:t>
      </w:r>
      <w:r w:rsidR="003928AF">
        <w:rPr>
          <w:rtl/>
        </w:rPr>
        <w:t xml:space="preserve">الّتي </w:t>
      </w:r>
      <w:r w:rsidRPr="009746DC">
        <w:rPr>
          <w:rtl/>
        </w:rPr>
        <w:t xml:space="preserve">سلف ذكرها في الآثار عن الأئمة </w:t>
      </w:r>
      <w:r w:rsidR="00632E02" w:rsidRPr="00632E02">
        <w:rPr>
          <w:rStyle w:val="libAlaemChar"/>
          <w:rtl/>
        </w:rPr>
        <w:t>عليهم‌السلام</w:t>
      </w:r>
      <w:r w:rsidR="00C17164" w:rsidRPr="00C17164">
        <w:rPr>
          <w:rStyle w:val="libAlaemChar"/>
          <w:rtl/>
        </w:rPr>
        <w:t xml:space="preserve"> </w:t>
      </w:r>
      <w:r w:rsidRPr="009746DC">
        <w:rPr>
          <w:rtl/>
        </w:rPr>
        <w:t>لتطيب ولادة شيعتهم ولم يرد في الأموال وما اخترته عن المتقد</w:t>
      </w:r>
      <w:r w:rsidR="0045344B">
        <w:rPr>
          <w:rFonts w:hint="cs"/>
          <w:rtl/>
        </w:rPr>
        <w:t>ّ</w:t>
      </w:r>
      <w:r w:rsidRPr="009746DC">
        <w:rPr>
          <w:rtl/>
        </w:rPr>
        <w:t>م مما جاء في التشديد في الخمس والاستبداد به فهو يختص</w:t>
      </w:r>
      <w:r w:rsidR="0045344B">
        <w:rPr>
          <w:rFonts w:hint="cs"/>
          <w:rtl/>
        </w:rPr>
        <w:t>ّ</w:t>
      </w:r>
      <w:r w:rsidRPr="009746DC">
        <w:rPr>
          <w:rtl/>
        </w:rPr>
        <w:t xml:space="preserve"> الأموال ، انتهى.</w:t>
      </w:r>
    </w:p>
    <w:p w:rsidR="00B717C7" w:rsidRPr="009746DC" w:rsidRDefault="00B717C7" w:rsidP="0045344B">
      <w:pPr>
        <w:pStyle w:val="libNormal"/>
        <w:rPr>
          <w:rtl/>
        </w:rPr>
      </w:pPr>
      <w:r w:rsidRPr="009746DC">
        <w:rPr>
          <w:rtl/>
        </w:rPr>
        <w:t>والشيخ نو</w:t>
      </w:r>
      <w:r w:rsidR="0045344B">
        <w:rPr>
          <w:rFonts w:hint="cs"/>
          <w:rtl/>
        </w:rPr>
        <w:t>ّ</w:t>
      </w:r>
      <w:r w:rsidRPr="009746DC">
        <w:rPr>
          <w:rtl/>
        </w:rPr>
        <w:t>ر الله مرقده ضم</w:t>
      </w:r>
      <w:r w:rsidR="0045344B">
        <w:rPr>
          <w:rFonts w:hint="cs"/>
          <w:rtl/>
        </w:rPr>
        <w:t>ّ</w:t>
      </w:r>
      <w:r w:rsidRPr="009746DC">
        <w:rPr>
          <w:rtl/>
        </w:rPr>
        <w:t xml:space="preserve"> إلى المناكح المساكن والمتاجر كما </w:t>
      </w:r>
      <w:r w:rsidR="00850EDE">
        <w:rPr>
          <w:rtl/>
        </w:rPr>
        <w:t xml:space="preserve">مرّ </w:t>
      </w:r>
      <w:r w:rsidRPr="009746DC">
        <w:rPr>
          <w:rtl/>
        </w:rPr>
        <w:t>وحمل أخبار التحليل عليها ، ولا بأس به.</w:t>
      </w:r>
    </w:p>
    <w:p w:rsidR="00B717C7" w:rsidRPr="009746DC" w:rsidRDefault="00B717C7" w:rsidP="0045344B">
      <w:pPr>
        <w:pStyle w:val="libNormal"/>
        <w:rPr>
          <w:rtl/>
          <w:lang w:bidi="fa-IR"/>
        </w:rPr>
      </w:pPr>
      <w:r w:rsidRPr="0045344B">
        <w:rPr>
          <w:rStyle w:val="libBold1Char"/>
          <w:rtl/>
        </w:rPr>
        <w:t>الحديث السابع والعشرون :</w:t>
      </w:r>
      <w:r w:rsidRPr="009746DC">
        <w:rPr>
          <w:rtl/>
          <w:lang w:bidi="fa-IR"/>
        </w:rPr>
        <w:t xml:space="preserve"> حسن كالسابق.</w:t>
      </w:r>
    </w:p>
    <w:p w:rsidR="00B717C7" w:rsidRPr="009746DC" w:rsidRDefault="00B717C7" w:rsidP="0045344B">
      <w:pPr>
        <w:pStyle w:val="libNormal"/>
        <w:rPr>
          <w:rtl/>
        </w:rPr>
      </w:pPr>
      <w:r w:rsidRPr="00C875FB">
        <w:rPr>
          <w:rtl/>
        </w:rPr>
        <w:t xml:space="preserve">« </w:t>
      </w:r>
      <w:r w:rsidR="00551E04">
        <w:rPr>
          <w:rtl/>
        </w:rPr>
        <w:t xml:space="preserve">وكان </w:t>
      </w:r>
      <w:r w:rsidRPr="00C875FB">
        <w:rPr>
          <w:rtl/>
        </w:rPr>
        <w:t>يتول</w:t>
      </w:r>
      <w:r w:rsidR="0045344B">
        <w:rPr>
          <w:rFonts w:hint="cs"/>
          <w:rtl/>
        </w:rPr>
        <w:t>ّ</w:t>
      </w:r>
      <w:r w:rsidRPr="00C875FB">
        <w:rPr>
          <w:rtl/>
        </w:rPr>
        <w:t>ى له الوقف »</w:t>
      </w:r>
      <w:r w:rsidRPr="009746DC">
        <w:rPr>
          <w:rtl/>
        </w:rPr>
        <w:t xml:space="preserve"> في نسخ الكتاب وأكثر نسخ التهذيب والمقنعة له الوقف فيكون من وكلائه </w:t>
      </w:r>
      <w:r w:rsidR="00850EDE">
        <w:rPr>
          <w:rStyle w:val="libAlaemChar"/>
          <w:rtl/>
        </w:rPr>
        <w:t xml:space="preserve">عليه‌السلام </w:t>
      </w:r>
      <w:r w:rsidR="00D83B35">
        <w:rPr>
          <w:rtl/>
        </w:rPr>
        <w:t xml:space="preserve">علىّ </w:t>
      </w:r>
      <w:r w:rsidRPr="009746DC">
        <w:rPr>
          <w:rtl/>
        </w:rPr>
        <w:t xml:space="preserve">أوقاف قم ، ولا مناسبة له بالباب </w:t>
      </w:r>
      <w:r w:rsidR="000164B7">
        <w:rPr>
          <w:rtl/>
        </w:rPr>
        <w:t xml:space="preserve">إلّا </w:t>
      </w:r>
      <w:r w:rsidR="00D8033E">
        <w:rPr>
          <w:rtl/>
        </w:rPr>
        <w:t xml:space="preserve">ان </w:t>
      </w:r>
      <w:r w:rsidRPr="009746DC">
        <w:rPr>
          <w:rtl/>
        </w:rPr>
        <w:t>يقال يناسبه من حيث عموم الجواب وليس</w:t>
      </w:r>
      <w:r>
        <w:rPr>
          <w:rtl/>
        </w:rPr>
        <w:t xml:space="preserve"> </w:t>
      </w:r>
      <w:r w:rsidRPr="00C875FB">
        <w:rPr>
          <w:rtl/>
        </w:rPr>
        <w:t>« له »</w:t>
      </w:r>
      <w:r w:rsidRPr="009746DC">
        <w:rPr>
          <w:rtl/>
        </w:rPr>
        <w:t xml:space="preserve"> في بعض نسخ التهذيب ، فيحتمل </w:t>
      </w:r>
      <w:r w:rsidR="00D8033E">
        <w:rPr>
          <w:rtl/>
        </w:rPr>
        <w:t xml:space="preserve">ان </w:t>
      </w:r>
      <w:r w:rsidRPr="009746DC">
        <w:rPr>
          <w:rtl/>
        </w:rPr>
        <w:t>يكون السؤال</w:t>
      </w:r>
    </w:p>
    <w:p w:rsidR="008930D5" w:rsidRDefault="008930D5" w:rsidP="008930D5">
      <w:pPr>
        <w:pStyle w:val="libNormal"/>
        <w:rPr>
          <w:rtl/>
        </w:rPr>
      </w:pPr>
      <w:r>
        <w:rPr>
          <w:rtl/>
        </w:rPr>
        <w:br w:type="page"/>
      </w:r>
    </w:p>
    <w:p w:rsidR="00B717C7" w:rsidRPr="009746DC" w:rsidRDefault="00B717C7" w:rsidP="0045344B">
      <w:pPr>
        <w:pStyle w:val="libNormal"/>
        <w:rPr>
          <w:rtl/>
        </w:rPr>
      </w:pPr>
      <w:r w:rsidRPr="009746DC">
        <w:rPr>
          <w:rtl/>
        </w:rPr>
        <w:lastRenderedPageBreak/>
        <w:t xml:space="preserve">قال أبو جعفر </w:t>
      </w:r>
      <w:r w:rsidR="00850EDE">
        <w:rPr>
          <w:rStyle w:val="libAlaemChar"/>
          <w:rtl/>
        </w:rPr>
        <w:t xml:space="preserve">عليه‌السلام </w:t>
      </w:r>
      <w:r w:rsidR="0045344B" w:rsidRPr="0045344B">
        <w:rPr>
          <w:rFonts w:hint="cs"/>
          <w:rtl/>
        </w:rPr>
        <w:t>:</w:t>
      </w:r>
      <w:r w:rsidR="0045344B">
        <w:rPr>
          <w:rStyle w:val="libAlaemChar"/>
          <w:rFonts w:hint="cs"/>
          <w:rtl/>
        </w:rPr>
        <w:t xml:space="preserve"> </w:t>
      </w:r>
      <w:r w:rsidRPr="009746DC">
        <w:rPr>
          <w:rtl/>
        </w:rPr>
        <w:t xml:space="preserve">أحدهم يثب </w:t>
      </w:r>
      <w:r w:rsidR="00D83B35">
        <w:rPr>
          <w:rtl/>
        </w:rPr>
        <w:t xml:space="preserve">علىّ </w:t>
      </w:r>
      <w:r w:rsidRPr="009746DC">
        <w:rPr>
          <w:rtl/>
        </w:rPr>
        <w:t>أموال حق</w:t>
      </w:r>
      <w:r w:rsidR="00BD7A7D">
        <w:rPr>
          <w:rFonts w:hint="cs"/>
          <w:rtl/>
        </w:rPr>
        <w:t>ّ</w:t>
      </w:r>
      <w:r w:rsidRPr="009746DC">
        <w:rPr>
          <w:rtl/>
        </w:rPr>
        <w:t xml:space="preserve"> آل </w:t>
      </w:r>
      <w:r w:rsidR="00551E04">
        <w:rPr>
          <w:rtl/>
        </w:rPr>
        <w:t xml:space="preserve">محمّد </w:t>
      </w:r>
      <w:r w:rsidRPr="009746DC">
        <w:rPr>
          <w:rtl/>
        </w:rPr>
        <w:t xml:space="preserve">وأيتامهم ومساكينهم وفقرائهم وأبناء سبيلهم فيأخذه </w:t>
      </w:r>
      <w:r w:rsidR="00D83B35">
        <w:rPr>
          <w:rtl/>
        </w:rPr>
        <w:t xml:space="preserve">ثمّ </w:t>
      </w:r>
      <w:r w:rsidRPr="009746DC">
        <w:rPr>
          <w:rtl/>
        </w:rPr>
        <w:t xml:space="preserve">يجيء فيقول </w:t>
      </w:r>
      <w:r w:rsidR="00BD7A7D">
        <w:rPr>
          <w:rFonts w:hint="cs"/>
          <w:rtl/>
        </w:rPr>
        <w:t xml:space="preserve">: </w:t>
      </w:r>
      <w:r w:rsidRPr="009746DC">
        <w:rPr>
          <w:rtl/>
        </w:rPr>
        <w:t>اجعلني في حل</w:t>
      </w:r>
      <w:r w:rsidR="00BD7A7D">
        <w:rPr>
          <w:rFonts w:hint="cs"/>
          <w:rtl/>
        </w:rPr>
        <w:t>ّ ،</w:t>
      </w:r>
      <w:r>
        <w:rPr>
          <w:rtl/>
        </w:rPr>
        <w:t xml:space="preserve"> أ</w:t>
      </w:r>
      <w:r w:rsidRPr="009746DC">
        <w:rPr>
          <w:rtl/>
        </w:rPr>
        <w:t>تراه ظن</w:t>
      </w:r>
      <w:r w:rsidR="00BD7A7D">
        <w:rPr>
          <w:rFonts w:hint="cs"/>
          <w:rtl/>
        </w:rPr>
        <w:t>َّ</w:t>
      </w:r>
      <w:r w:rsidRPr="009746DC">
        <w:rPr>
          <w:rtl/>
        </w:rPr>
        <w:t xml:space="preserve"> أن</w:t>
      </w:r>
      <w:r w:rsidR="00BD7A7D">
        <w:rPr>
          <w:rFonts w:hint="cs"/>
          <w:rtl/>
        </w:rPr>
        <w:t>ّ</w:t>
      </w:r>
      <w:r w:rsidRPr="009746DC">
        <w:rPr>
          <w:rtl/>
        </w:rPr>
        <w:t xml:space="preserve">ي أقول </w:t>
      </w:r>
      <w:r w:rsidR="00BD7A7D">
        <w:rPr>
          <w:rFonts w:hint="cs"/>
          <w:rtl/>
        </w:rPr>
        <w:t xml:space="preserve">: </w:t>
      </w:r>
      <w:r w:rsidRPr="009746DC">
        <w:rPr>
          <w:rtl/>
        </w:rPr>
        <w:t xml:space="preserve">لا أفعل </w:t>
      </w:r>
      <w:r w:rsidR="0045344B">
        <w:rPr>
          <w:rFonts w:hint="cs"/>
          <w:rtl/>
        </w:rPr>
        <w:t xml:space="preserve">، </w:t>
      </w:r>
      <w:r w:rsidRPr="009746DC">
        <w:rPr>
          <w:rtl/>
        </w:rPr>
        <w:t>والله ليسألن</w:t>
      </w:r>
      <w:r w:rsidR="0045344B">
        <w:rPr>
          <w:rFonts w:hint="cs"/>
          <w:rtl/>
        </w:rPr>
        <w:t>ّ</w:t>
      </w:r>
      <w:r w:rsidRPr="009746DC">
        <w:rPr>
          <w:rtl/>
        </w:rPr>
        <w:t>هم الله يوم القيامة عن ذلك سؤ</w:t>
      </w:r>
      <w:r w:rsidR="0045344B">
        <w:rPr>
          <w:rFonts w:hint="cs"/>
          <w:rtl/>
        </w:rPr>
        <w:t>ا</w:t>
      </w:r>
      <w:r w:rsidR="0045344B">
        <w:rPr>
          <w:rtl/>
        </w:rPr>
        <w:t>ل</w:t>
      </w:r>
      <w:r w:rsidR="000164B7">
        <w:rPr>
          <w:rtl/>
        </w:rPr>
        <w:t>ا</w:t>
      </w:r>
      <w:r w:rsidR="0045344B">
        <w:rPr>
          <w:rFonts w:hint="cs"/>
          <w:rtl/>
        </w:rPr>
        <w:t>ً</w:t>
      </w:r>
      <w:r w:rsidR="000164B7">
        <w:rPr>
          <w:rtl/>
        </w:rPr>
        <w:t xml:space="preserve"> </w:t>
      </w:r>
      <w:r w:rsidRPr="009746DC">
        <w:rPr>
          <w:rtl/>
        </w:rPr>
        <w:t>حثيثا</w:t>
      </w:r>
      <w:r w:rsidR="0045344B">
        <w:rPr>
          <w:rFonts w:hint="cs"/>
          <w:rtl/>
        </w:rPr>
        <w:t>ً</w:t>
      </w:r>
      <w:r>
        <w:rPr>
          <w:rFonts w:hint="cs"/>
          <w:rtl/>
        </w:rPr>
        <w:t>.</w:t>
      </w:r>
      <w:r w:rsidR="00BD7A7D">
        <w:rPr>
          <w:rFonts w:hint="cs"/>
          <w:rtl/>
        </w:rPr>
        <w:t>ّ</w:t>
      </w:r>
    </w:p>
    <w:p w:rsidR="00B717C7" w:rsidRPr="009746DC" w:rsidRDefault="00B717C7" w:rsidP="0045344B">
      <w:pPr>
        <w:pStyle w:val="libNormal"/>
        <w:rPr>
          <w:rtl/>
        </w:rPr>
      </w:pPr>
      <w:r w:rsidRPr="009746DC">
        <w:rPr>
          <w:rtl/>
        </w:rPr>
        <w:t>28</w:t>
      </w:r>
      <w:r>
        <w:rPr>
          <w:rtl/>
        </w:rPr>
        <w:t xml:space="preserve"> </w:t>
      </w:r>
      <w:r w:rsidR="003928AF">
        <w:rPr>
          <w:rtl/>
        </w:rPr>
        <w:t>-</w:t>
      </w:r>
      <w:r>
        <w:rPr>
          <w:rtl/>
        </w:rPr>
        <w:t xml:space="preserve"> </w:t>
      </w:r>
      <w:r w:rsidR="00551E04">
        <w:rPr>
          <w:rtl/>
        </w:rPr>
        <w:t xml:space="preserve">عليّ </w:t>
      </w:r>
      <w:r w:rsidRPr="009746DC">
        <w:rPr>
          <w:rtl/>
        </w:rPr>
        <w:t xml:space="preserve">، عن أبيه ، عن ابن أبي عمير ، عن </w:t>
      </w:r>
      <w:r w:rsidR="00747D4F">
        <w:rPr>
          <w:rtl/>
        </w:rPr>
        <w:t xml:space="preserve">حمّاد </w:t>
      </w:r>
      <w:r w:rsidRPr="009746DC">
        <w:rPr>
          <w:rtl/>
        </w:rPr>
        <w:t xml:space="preserve">، عن الحلبي قال </w:t>
      </w:r>
      <w:r w:rsidR="00BD7A7D">
        <w:rPr>
          <w:rFonts w:hint="cs"/>
          <w:rtl/>
        </w:rPr>
        <w:t xml:space="preserve">: </w:t>
      </w:r>
      <w:r w:rsidRPr="009746DC">
        <w:rPr>
          <w:rtl/>
        </w:rPr>
        <w:t xml:space="preserve">سألت أبا عبد الله </w:t>
      </w:r>
      <w:r w:rsidR="00850EDE">
        <w:rPr>
          <w:rStyle w:val="libAlaemChar"/>
          <w:rtl/>
        </w:rPr>
        <w:t xml:space="preserve">عليه‌السلام </w:t>
      </w:r>
      <w:r w:rsidRPr="009746DC">
        <w:rPr>
          <w:rtl/>
        </w:rPr>
        <w:t xml:space="preserve">عن العنبر وغوص اللؤلؤ </w:t>
      </w:r>
      <w:r w:rsidR="00BD7A7D">
        <w:rPr>
          <w:rFonts w:hint="cs"/>
          <w:rtl/>
        </w:rPr>
        <w:t xml:space="preserve">، </w:t>
      </w:r>
      <w:r w:rsidRPr="009746DC">
        <w:rPr>
          <w:rtl/>
        </w:rPr>
        <w:t xml:space="preserve">فقال </w:t>
      </w:r>
      <w:r w:rsidR="00850EDE">
        <w:rPr>
          <w:rStyle w:val="libAlaemChar"/>
          <w:rtl/>
        </w:rPr>
        <w:t xml:space="preserve">عليه‌السلام </w:t>
      </w:r>
      <w:r w:rsidR="00BD7A7D" w:rsidRPr="00BD7A7D">
        <w:rPr>
          <w:rFonts w:hint="cs"/>
          <w:rtl/>
        </w:rPr>
        <w:t xml:space="preserve">: </w:t>
      </w:r>
      <w:r w:rsidRPr="009746DC">
        <w:rPr>
          <w:rtl/>
        </w:rPr>
        <w:t>عليه الخمس</w:t>
      </w:r>
      <w:r>
        <w:rPr>
          <w:rFonts w:hint="cs"/>
          <w:rtl/>
        </w:rPr>
        <w:t>.</w:t>
      </w:r>
    </w:p>
    <w:p w:rsidR="00B717C7" w:rsidRPr="009746DC" w:rsidRDefault="00B717C7" w:rsidP="0045344B">
      <w:pPr>
        <w:pStyle w:val="libNormal"/>
        <w:rPr>
          <w:rtl/>
        </w:rPr>
      </w:pPr>
      <w:r w:rsidRPr="009746DC">
        <w:rPr>
          <w:rtl/>
        </w:rPr>
        <w:t xml:space="preserve">كمل الجزء الثاني من كتاب </w:t>
      </w:r>
      <w:r w:rsidR="00C17164">
        <w:rPr>
          <w:rtl/>
        </w:rPr>
        <w:t>الحجّة</w:t>
      </w:r>
      <w:r w:rsidR="00BD7A7D">
        <w:rPr>
          <w:rFonts w:hint="cs"/>
          <w:rtl/>
        </w:rPr>
        <w:t xml:space="preserve"> [</w:t>
      </w:r>
      <w:r w:rsidR="00C17164">
        <w:rPr>
          <w:rtl/>
        </w:rPr>
        <w:t xml:space="preserve"> </w:t>
      </w:r>
      <w:r w:rsidRPr="009746DC">
        <w:rPr>
          <w:rtl/>
        </w:rPr>
        <w:t xml:space="preserve">من كتاب الكافي </w:t>
      </w:r>
      <w:r w:rsidR="00BD7A7D">
        <w:rPr>
          <w:rFonts w:hint="cs"/>
          <w:rtl/>
        </w:rPr>
        <w:t xml:space="preserve">] </w:t>
      </w:r>
      <w:r w:rsidRPr="009746DC">
        <w:rPr>
          <w:rtl/>
        </w:rPr>
        <w:t>ويتلوه كتاب الإيم</w:t>
      </w:r>
      <w:r w:rsidR="00D8033E">
        <w:rPr>
          <w:rtl/>
        </w:rPr>
        <w:t xml:space="preserve">ان </w:t>
      </w:r>
      <w:r w:rsidRPr="009746DC">
        <w:rPr>
          <w:rtl/>
        </w:rPr>
        <w:t xml:space="preserve">والكفر </w:t>
      </w:r>
      <w:r w:rsidR="00BD7A7D">
        <w:rPr>
          <w:rFonts w:hint="cs"/>
          <w:rtl/>
        </w:rPr>
        <w:t xml:space="preserve">. </w:t>
      </w:r>
      <w:r w:rsidRPr="009746DC">
        <w:rPr>
          <w:rtl/>
        </w:rPr>
        <w:t>والحمد لله رب</w:t>
      </w:r>
      <w:r w:rsidR="00BD7A7D">
        <w:rPr>
          <w:rFonts w:hint="cs"/>
          <w:rtl/>
        </w:rPr>
        <w:t>ّ</w:t>
      </w:r>
      <w:r w:rsidRPr="009746DC">
        <w:rPr>
          <w:rtl/>
        </w:rPr>
        <w:t xml:space="preserve"> العالمين و</w:t>
      </w:r>
      <w:r w:rsidR="00406F49">
        <w:rPr>
          <w:rtl/>
        </w:rPr>
        <w:t>الس</w:t>
      </w:r>
      <w:r w:rsidR="00BD7A7D">
        <w:rPr>
          <w:rFonts w:hint="cs"/>
          <w:rtl/>
        </w:rPr>
        <w:t>ّ</w:t>
      </w:r>
      <w:r w:rsidR="00406F49">
        <w:rPr>
          <w:rtl/>
        </w:rPr>
        <w:t xml:space="preserve">لام </w:t>
      </w:r>
      <w:r w:rsidR="00D83B35">
        <w:rPr>
          <w:rtl/>
        </w:rPr>
        <w:t xml:space="preserve">علىّ </w:t>
      </w:r>
      <w:r w:rsidR="00551E04">
        <w:rPr>
          <w:rtl/>
        </w:rPr>
        <w:t xml:space="preserve">محمّد </w:t>
      </w:r>
      <w:r w:rsidRPr="009746DC">
        <w:rPr>
          <w:rtl/>
        </w:rPr>
        <w:t>وآله الطي</w:t>
      </w:r>
      <w:r w:rsidR="00BD7A7D">
        <w:rPr>
          <w:rFonts w:hint="cs"/>
          <w:rtl/>
        </w:rPr>
        <w:t>ّ</w:t>
      </w:r>
      <w:r w:rsidRPr="009746DC">
        <w:rPr>
          <w:rtl/>
        </w:rPr>
        <w:t>بين الطاهرين</w:t>
      </w:r>
      <w:r>
        <w:rPr>
          <w:rtl/>
        </w:rPr>
        <w:t>.</w:t>
      </w:r>
    </w:p>
    <w:p w:rsidR="00B717C7" w:rsidRPr="00324B78" w:rsidRDefault="008930D5" w:rsidP="007F05B9">
      <w:pPr>
        <w:pStyle w:val="libLine"/>
        <w:rPr>
          <w:rtl/>
        </w:rPr>
      </w:pPr>
      <w:r>
        <w:rPr>
          <w:rFonts w:hint="cs"/>
          <w:rtl/>
        </w:rPr>
        <w:t>_____________________________________________</w:t>
      </w:r>
    </w:p>
    <w:p w:rsidR="00B717C7" w:rsidRPr="009746DC" w:rsidRDefault="00B717C7" w:rsidP="0045344B">
      <w:pPr>
        <w:pStyle w:val="libNormal"/>
        <w:rPr>
          <w:rtl/>
        </w:rPr>
      </w:pPr>
      <w:r w:rsidRPr="009746DC">
        <w:rPr>
          <w:rtl/>
        </w:rPr>
        <w:t xml:space="preserve">للخمس </w:t>
      </w:r>
      <w:r w:rsidR="0006200E">
        <w:rPr>
          <w:rtl/>
        </w:rPr>
        <w:t>ال</w:t>
      </w:r>
      <w:r w:rsidR="00511401">
        <w:rPr>
          <w:rtl/>
        </w:rPr>
        <w:t xml:space="preserve">ذي </w:t>
      </w:r>
      <w:r w:rsidRPr="009746DC">
        <w:rPr>
          <w:rtl/>
        </w:rPr>
        <w:t xml:space="preserve">وجب عليه في نمائه أو في أصل الوقف حيث </w:t>
      </w:r>
      <w:r w:rsidR="00551E04">
        <w:rPr>
          <w:rtl/>
        </w:rPr>
        <w:t xml:space="preserve">كان </w:t>
      </w:r>
      <w:r w:rsidRPr="009746DC">
        <w:rPr>
          <w:rtl/>
        </w:rPr>
        <w:t>مم</w:t>
      </w:r>
      <w:r w:rsidR="0006200E">
        <w:rPr>
          <w:rFonts w:hint="cs"/>
          <w:rtl/>
        </w:rPr>
        <w:t>ّ</w:t>
      </w:r>
      <w:r w:rsidRPr="009746DC">
        <w:rPr>
          <w:rtl/>
        </w:rPr>
        <w:t xml:space="preserve">ا له </w:t>
      </w:r>
      <w:r w:rsidR="00850EDE">
        <w:rPr>
          <w:rStyle w:val="libAlaemChar"/>
          <w:rtl/>
        </w:rPr>
        <w:t xml:space="preserve">عليه‌السلام </w:t>
      </w:r>
      <w:r w:rsidRPr="009746DC">
        <w:rPr>
          <w:rtl/>
        </w:rPr>
        <w:t>فيه مدخل إم</w:t>
      </w:r>
      <w:r w:rsidR="0006200E">
        <w:rPr>
          <w:rFonts w:hint="cs"/>
          <w:rtl/>
        </w:rPr>
        <w:t>ّ</w:t>
      </w:r>
      <w:r w:rsidRPr="009746DC">
        <w:rPr>
          <w:rtl/>
        </w:rPr>
        <w:t>ا بخصوصه أو للولاية العام</w:t>
      </w:r>
      <w:r w:rsidR="0006200E">
        <w:rPr>
          <w:rFonts w:hint="cs"/>
          <w:rtl/>
        </w:rPr>
        <w:t>ّ</w:t>
      </w:r>
      <w:r w:rsidRPr="009746DC">
        <w:rPr>
          <w:rtl/>
        </w:rPr>
        <w:t>ة</w:t>
      </w:r>
      <w:r w:rsidRPr="00C875FB">
        <w:rPr>
          <w:rtl/>
        </w:rPr>
        <w:t xml:space="preserve"> « عشرة آلاف »</w:t>
      </w:r>
      <w:r w:rsidRPr="009746DC">
        <w:rPr>
          <w:rtl/>
        </w:rPr>
        <w:t xml:space="preserve"> أي من الدراهم ويحتمل الدنانير</w:t>
      </w:r>
      <w:r w:rsidRPr="00C875FB">
        <w:rPr>
          <w:rtl/>
        </w:rPr>
        <w:t xml:space="preserve"> « حق آل </w:t>
      </w:r>
      <w:r w:rsidR="00551E04">
        <w:rPr>
          <w:rtl/>
        </w:rPr>
        <w:t xml:space="preserve">محمّد </w:t>
      </w:r>
      <w:r w:rsidRPr="00C875FB">
        <w:rPr>
          <w:rtl/>
        </w:rPr>
        <w:t>»</w:t>
      </w:r>
      <w:r w:rsidRPr="009746DC">
        <w:rPr>
          <w:rtl/>
        </w:rPr>
        <w:t xml:space="preserve"> هو ما يخص</w:t>
      </w:r>
      <w:r w:rsidR="0006200E">
        <w:rPr>
          <w:rFonts w:hint="cs"/>
          <w:rtl/>
        </w:rPr>
        <w:t>ّ</w:t>
      </w:r>
      <w:r w:rsidRPr="009746DC">
        <w:rPr>
          <w:rtl/>
        </w:rPr>
        <w:t xml:space="preserve"> </w:t>
      </w:r>
      <w:r w:rsidR="00406F49">
        <w:rPr>
          <w:rtl/>
        </w:rPr>
        <w:t xml:space="preserve">الإمام </w:t>
      </w:r>
      <w:r w:rsidR="00850EDE">
        <w:rPr>
          <w:rStyle w:val="libAlaemChar"/>
          <w:rtl/>
        </w:rPr>
        <w:t xml:space="preserve">عليه‌السلام </w:t>
      </w:r>
      <w:r w:rsidRPr="009746DC">
        <w:rPr>
          <w:rtl/>
        </w:rPr>
        <w:t>من الأنفال والخمس ،</w:t>
      </w:r>
      <w:r>
        <w:rPr>
          <w:rtl/>
        </w:rPr>
        <w:t xml:space="preserve"> و</w:t>
      </w:r>
      <w:r w:rsidRPr="00C875FB">
        <w:rPr>
          <w:rtl/>
        </w:rPr>
        <w:t>قوله : وأيتامهم</w:t>
      </w:r>
      <w:r w:rsidRPr="009746DC">
        <w:rPr>
          <w:rtl/>
        </w:rPr>
        <w:t xml:space="preserve"> إلى آخره ، للنصف الآخر من الخمس ، وإن</w:t>
      </w:r>
      <w:r w:rsidR="0006200E">
        <w:rPr>
          <w:rFonts w:hint="cs"/>
          <w:rtl/>
        </w:rPr>
        <w:t>ّ</w:t>
      </w:r>
      <w:r w:rsidRPr="009746DC">
        <w:rPr>
          <w:rtl/>
        </w:rPr>
        <w:t>ما ذكر الفقراء للإشعار ب</w:t>
      </w:r>
      <w:r w:rsidR="00D8033E">
        <w:rPr>
          <w:rtl/>
        </w:rPr>
        <w:t>ان</w:t>
      </w:r>
      <w:r w:rsidR="0006200E">
        <w:rPr>
          <w:rFonts w:hint="cs"/>
          <w:rtl/>
        </w:rPr>
        <w:t>ّ</w:t>
      </w:r>
      <w:r w:rsidR="00D8033E">
        <w:rPr>
          <w:rtl/>
        </w:rPr>
        <w:t xml:space="preserve"> </w:t>
      </w:r>
      <w:r w:rsidRPr="009746DC">
        <w:rPr>
          <w:rtl/>
        </w:rPr>
        <w:t xml:space="preserve">في آية الخمس المراد بالمساكين ما يشمل الفقراء </w:t>
      </w:r>
      <w:r w:rsidR="00E43AE8">
        <w:rPr>
          <w:rtl/>
        </w:rPr>
        <w:t>أيضاً</w:t>
      </w:r>
      <w:r w:rsidR="00551E04">
        <w:rPr>
          <w:rtl/>
        </w:rPr>
        <w:t xml:space="preserve"> </w:t>
      </w:r>
      <w:r w:rsidRPr="009746DC">
        <w:rPr>
          <w:rtl/>
        </w:rPr>
        <w:t>و</w:t>
      </w:r>
      <w:r w:rsidR="00850EDE">
        <w:rPr>
          <w:rtl/>
        </w:rPr>
        <w:t xml:space="preserve">يدلّ </w:t>
      </w:r>
      <w:r w:rsidR="00D83B35">
        <w:rPr>
          <w:rtl/>
        </w:rPr>
        <w:t xml:space="preserve">علىّ </w:t>
      </w:r>
      <w:r w:rsidR="00D8033E">
        <w:rPr>
          <w:rtl/>
        </w:rPr>
        <w:t xml:space="preserve">ان </w:t>
      </w:r>
      <w:r w:rsidRPr="009746DC">
        <w:rPr>
          <w:rtl/>
        </w:rPr>
        <w:t xml:space="preserve">تحليله </w:t>
      </w:r>
      <w:r w:rsidR="00850EDE">
        <w:rPr>
          <w:rStyle w:val="libAlaemChar"/>
          <w:rtl/>
        </w:rPr>
        <w:t xml:space="preserve">عليه‌السلام </w:t>
      </w:r>
      <w:r w:rsidR="00551E04">
        <w:rPr>
          <w:rtl/>
        </w:rPr>
        <w:t xml:space="preserve">كان </w:t>
      </w:r>
      <w:r w:rsidRPr="009746DC">
        <w:rPr>
          <w:rtl/>
        </w:rPr>
        <w:t>للتقي</w:t>
      </w:r>
      <w:r w:rsidR="0006200E">
        <w:rPr>
          <w:rFonts w:hint="cs"/>
          <w:rtl/>
        </w:rPr>
        <w:t>ّ</w:t>
      </w:r>
      <w:r w:rsidRPr="009746DC">
        <w:rPr>
          <w:rtl/>
        </w:rPr>
        <w:t xml:space="preserve">ة منه ، </w:t>
      </w:r>
      <w:r w:rsidRPr="00C875FB">
        <w:rPr>
          <w:rtl/>
        </w:rPr>
        <w:t>والحثيث :</w:t>
      </w:r>
      <w:r w:rsidRPr="009746DC">
        <w:rPr>
          <w:rtl/>
        </w:rPr>
        <w:t xml:space="preserve"> السريع ، </w:t>
      </w:r>
      <w:r w:rsidR="00551E04">
        <w:rPr>
          <w:rtl/>
        </w:rPr>
        <w:t xml:space="preserve">وكان </w:t>
      </w:r>
      <w:r w:rsidRPr="009746DC">
        <w:rPr>
          <w:rtl/>
        </w:rPr>
        <w:t>المراد هنا مع شدة.</w:t>
      </w:r>
    </w:p>
    <w:p w:rsidR="00B717C7" w:rsidRPr="009746DC" w:rsidRDefault="00B717C7" w:rsidP="0045344B">
      <w:pPr>
        <w:pStyle w:val="libNormal"/>
        <w:rPr>
          <w:rtl/>
          <w:lang w:bidi="fa-IR"/>
        </w:rPr>
      </w:pPr>
      <w:r w:rsidRPr="0045344B">
        <w:rPr>
          <w:rStyle w:val="libBold1Char"/>
          <w:rtl/>
        </w:rPr>
        <w:t>الحديث الثامن والعشرون :</w:t>
      </w:r>
      <w:r w:rsidRPr="009746DC">
        <w:rPr>
          <w:rtl/>
          <w:lang w:bidi="fa-IR"/>
        </w:rPr>
        <w:t xml:space="preserve"> كالسابق.</w:t>
      </w:r>
    </w:p>
    <w:p w:rsidR="00B717C7" w:rsidRPr="009746DC" w:rsidRDefault="00B717C7" w:rsidP="0045344B">
      <w:pPr>
        <w:pStyle w:val="libNormal"/>
        <w:rPr>
          <w:rtl/>
        </w:rPr>
      </w:pPr>
      <w:r w:rsidRPr="00C875FB">
        <w:rPr>
          <w:rtl/>
        </w:rPr>
        <w:t>« عن العنبر »</w:t>
      </w:r>
      <w:r w:rsidRPr="009746DC">
        <w:rPr>
          <w:rtl/>
        </w:rPr>
        <w:t xml:space="preserve"> أي أخذ العنبر فإن</w:t>
      </w:r>
      <w:r w:rsidR="0006200E">
        <w:rPr>
          <w:rFonts w:hint="cs"/>
          <w:rtl/>
        </w:rPr>
        <w:t>ّ</w:t>
      </w:r>
      <w:r w:rsidRPr="009746DC">
        <w:rPr>
          <w:rtl/>
        </w:rPr>
        <w:t xml:space="preserve">ه يؤخذ من وجه الماء </w:t>
      </w:r>
      <w:r w:rsidR="00E96704">
        <w:rPr>
          <w:rtl/>
        </w:rPr>
        <w:t xml:space="preserve">غالباً </w:t>
      </w:r>
      <w:r w:rsidRPr="009746DC">
        <w:rPr>
          <w:rtl/>
        </w:rPr>
        <w:t>،</w:t>
      </w:r>
      <w:r>
        <w:rPr>
          <w:rtl/>
        </w:rPr>
        <w:t xml:space="preserve"> و</w:t>
      </w:r>
      <w:r w:rsidRPr="00C875FB">
        <w:rPr>
          <w:rtl/>
        </w:rPr>
        <w:t>الغوص</w:t>
      </w:r>
      <w:r w:rsidRPr="009746DC">
        <w:rPr>
          <w:rtl/>
        </w:rPr>
        <w:t xml:space="preserve"> </w:t>
      </w:r>
      <w:r w:rsidR="00E43AE8">
        <w:rPr>
          <w:rtl/>
        </w:rPr>
        <w:t>أيضاً</w:t>
      </w:r>
      <w:r w:rsidR="00551E04">
        <w:rPr>
          <w:rtl/>
        </w:rPr>
        <w:t xml:space="preserve"> </w:t>
      </w:r>
      <w:r w:rsidRPr="009746DC">
        <w:rPr>
          <w:rtl/>
        </w:rPr>
        <w:t>مصدر وضمير عليه للأخذ ، والغائص أو الغوص بمعنى الغائص أي الكائن تحت الماء ، فهو من إضافة الصفة إلى الموصوف ، ف</w:t>
      </w:r>
      <w:r w:rsidR="00D83B35">
        <w:rPr>
          <w:rtl/>
        </w:rPr>
        <w:t xml:space="preserve">علىّ </w:t>
      </w:r>
      <w:r w:rsidRPr="009746DC">
        <w:rPr>
          <w:rtl/>
        </w:rPr>
        <w:t>تعليلية والضمير ل</w:t>
      </w:r>
      <w:r w:rsidR="006A0B61">
        <w:rPr>
          <w:rtl/>
        </w:rPr>
        <w:t xml:space="preserve">كلّ </w:t>
      </w:r>
      <w:r w:rsidRPr="009746DC">
        <w:rPr>
          <w:rtl/>
        </w:rPr>
        <w:t>من العنبر واللؤلؤ.</w:t>
      </w:r>
    </w:p>
    <w:p w:rsidR="00B717C7" w:rsidRPr="009746DC" w:rsidRDefault="00B717C7" w:rsidP="0045344B">
      <w:pPr>
        <w:pStyle w:val="libNormal"/>
        <w:rPr>
          <w:rtl/>
        </w:rPr>
      </w:pPr>
      <w:r w:rsidRPr="009746DC">
        <w:rPr>
          <w:rtl/>
        </w:rPr>
        <w:t>قد ات</w:t>
      </w:r>
      <w:r w:rsidR="0006200E">
        <w:rPr>
          <w:rFonts w:hint="cs"/>
          <w:rtl/>
        </w:rPr>
        <w:t>ّ</w:t>
      </w:r>
      <w:r w:rsidRPr="009746DC">
        <w:rPr>
          <w:rtl/>
        </w:rPr>
        <w:t>فق الفراغ من جميع هذه التعليقات وتأليفها مع تشت</w:t>
      </w:r>
      <w:r w:rsidR="0006200E">
        <w:rPr>
          <w:rFonts w:hint="cs"/>
          <w:rtl/>
        </w:rPr>
        <w:t>ّ</w:t>
      </w:r>
      <w:r w:rsidRPr="009746DC">
        <w:rPr>
          <w:rtl/>
        </w:rPr>
        <w:t>ت البال ووفور الأشغال في أواخر شهر رجب الأصب</w:t>
      </w:r>
      <w:r w:rsidR="0006200E">
        <w:rPr>
          <w:rFonts w:hint="cs"/>
          <w:rtl/>
        </w:rPr>
        <w:t>ّ</w:t>
      </w:r>
      <w:r w:rsidRPr="009746DC">
        <w:rPr>
          <w:rtl/>
        </w:rPr>
        <w:t xml:space="preserve"> من السنة الثانية بعد المائة والألف الهجرية ، </w:t>
      </w:r>
      <w:r w:rsidR="00D83B35">
        <w:rPr>
          <w:rtl/>
        </w:rPr>
        <w:t xml:space="preserve">علىّ </w:t>
      </w:r>
      <w:r w:rsidRPr="009746DC">
        <w:rPr>
          <w:rtl/>
        </w:rPr>
        <w:t>يدي مؤلفه الفقير إلى عفو رب</w:t>
      </w:r>
      <w:r w:rsidR="0006200E">
        <w:rPr>
          <w:rFonts w:hint="cs"/>
          <w:rtl/>
        </w:rPr>
        <w:t>ّ</w:t>
      </w:r>
      <w:r w:rsidRPr="009746DC">
        <w:rPr>
          <w:rtl/>
        </w:rPr>
        <w:t xml:space="preserve">ه الغني </w:t>
      </w:r>
      <w:r w:rsidR="00551E04">
        <w:rPr>
          <w:rtl/>
        </w:rPr>
        <w:t xml:space="preserve">محمّد </w:t>
      </w:r>
      <w:r w:rsidRPr="009746DC">
        <w:rPr>
          <w:rtl/>
        </w:rPr>
        <w:t xml:space="preserve">باقر بن </w:t>
      </w:r>
      <w:r w:rsidR="00551E04">
        <w:rPr>
          <w:rtl/>
        </w:rPr>
        <w:t xml:space="preserve">محمّد </w:t>
      </w:r>
      <w:r w:rsidRPr="009746DC">
        <w:rPr>
          <w:rtl/>
        </w:rPr>
        <w:t>تقي عفا الله عن جرائمهما ، والحمد لله أولا</w:t>
      </w:r>
      <w:r w:rsidR="0006200E">
        <w:rPr>
          <w:rFonts w:hint="cs"/>
          <w:rtl/>
        </w:rPr>
        <w:t>ً</w:t>
      </w:r>
      <w:r w:rsidRPr="009746DC">
        <w:rPr>
          <w:rtl/>
        </w:rPr>
        <w:t xml:space="preserve"> وآخرا</w:t>
      </w:r>
      <w:r w:rsidR="0006200E">
        <w:rPr>
          <w:rFonts w:hint="cs"/>
          <w:rtl/>
        </w:rPr>
        <w:t>ً</w:t>
      </w:r>
      <w:r w:rsidRPr="009746DC">
        <w:rPr>
          <w:rtl/>
        </w:rPr>
        <w:t xml:space="preserve"> وظاهرا</w:t>
      </w:r>
      <w:r w:rsidR="0006200E">
        <w:rPr>
          <w:rFonts w:hint="cs"/>
          <w:rtl/>
        </w:rPr>
        <w:t>ً</w:t>
      </w:r>
      <w:r w:rsidRPr="009746DC">
        <w:rPr>
          <w:rtl/>
        </w:rPr>
        <w:t xml:space="preserve"> وباطنا</w:t>
      </w:r>
      <w:r w:rsidR="0006200E">
        <w:rPr>
          <w:rFonts w:hint="cs"/>
          <w:rtl/>
        </w:rPr>
        <w:t>ً</w:t>
      </w:r>
      <w:r w:rsidRPr="009746DC">
        <w:rPr>
          <w:rtl/>
        </w:rPr>
        <w:t xml:space="preserve"> ، و</w:t>
      </w:r>
      <w:r w:rsidR="0063239E">
        <w:rPr>
          <w:rtl/>
        </w:rPr>
        <w:t xml:space="preserve">صلّى </w:t>
      </w:r>
      <w:r w:rsidRPr="009746DC">
        <w:rPr>
          <w:rtl/>
        </w:rPr>
        <w:t xml:space="preserve">الله </w:t>
      </w:r>
      <w:r w:rsidR="00D83B35">
        <w:rPr>
          <w:rtl/>
        </w:rPr>
        <w:t xml:space="preserve">علىّ </w:t>
      </w:r>
      <w:r w:rsidRPr="009746DC">
        <w:rPr>
          <w:rtl/>
        </w:rPr>
        <w:t>سي</w:t>
      </w:r>
      <w:r w:rsidR="0006200E">
        <w:rPr>
          <w:rFonts w:hint="cs"/>
          <w:rtl/>
        </w:rPr>
        <w:t>ّ</w:t>
      </w:r>
      <w:r w:rsidRPr="009746DC">
        <w:rPr>
          <w:rtl/>
        </w:rPr>
        <w:t xml:space="preserve">د المرسلين </w:t>
      </w:r>
      <w:r w:rsidR="00551E04">
        <w:rPr>
          <w:rtl/>
        </w:rPr>
        <w:t xml:space="preserve">محمّد </w:t>
      </w:r>
      <w:r w:rsidR="007D1F02" w:rsidRPr="007D1F02">
        <w:rPr>
          <w:rStyle w:val="libAlaemChar"/>
          <w:rtl/>
        </w:rPr>
        <w:t>صلى‌الله‌عليه‌وآله</w:t>
      </w:r>
      <w:r w:rsidRPr="009746DC">
        <w:rPr>
          <w:rtl/>
        </w:rPr>
        <w:t xml:space="preserve"> الطي</w:t>
      </w:r>
      <w:r w:rsidR="0006200E">
        <w:rPr>
          <w:rFonts w:hint="cs"/>
          <w:rtl/>
        </w:rPr>
        <w:t>ّ</w:t>
      </w:r>
      <w:r w:rsidRPr="009746DC">
        <w:rPr>
          <w:rtl/>
        </w:rPr>
        <w:t>بين الطاهرين.</w:t>
      </w:r>
    </w:p>
    <w:p w:rsidR="00B717C7" w:rsidRPr="00DE47AF" w:rsidRDefault="00B717C7" w:rsidP="0006200E">
      <w:pPr>
        <w:pStyle w:val="libBold1"/>
        <w:rPr>
          <w:rtl/>
        </w:rPr>
      </w:pPr>
      <w:r w:rsidRPr="00DE47AF">
        <w:rPr>
          <w:rtl/>
        </w:rPr>
        <w:t xml:space="preserve">وقد </w:t>
      </w:r>
      <w:r w:rsidR="004A738A">
        <w:rPr>
          <w:rtl/>
        </w:rPr>
        <w:t xml:space="preserve">تمّ </w:t>
      </w:r>
      <w:r w:rsidRPr="00DE47AF">
        <w:rPr>
          <w:rtl/>
        </w:rPr>
        <w:t>تصحيحا</w:t>
      </w:r>
      <w:r w:rsidR="0006200E">
        <w:rPr>
          <w:rFonts w:hint="cs"/>
          <w:rtl/>
        </w:rPr>
        <w:t>ً</w:t>
      </w:r>
      <w:r w:rsidRPr="00DE47AF">
        <w:rPr>
          <w:rtl/>
        </w:rPr>
        <w:t xml:space="preserve"> وتعليقا</w:t>
      </w:r>
      <w:r w:rsidR="0006200E">
        <w:rPr>
          <w:rFonts w:hint="cs"/>
          <w:rtl/>
        </w:rPr>
        <w:t>ً</w:t>
      </w:r>
      <w:r w:rsidRPr="00DE47AF">
        <w:rPr>
          <w:rtl/>
        </w:rPr>
        <w:t xml:space="preserve"> في الرابع عشر من شهر </w:t>
      </w:r>
      <w:r w:rsidR="00551E04">
        <w:rPr>
          <w:rtl/>
        </w:rPr>
        <w:t xml:space="preserve">شعبان </w:t>
      </w:r>
      <w:r w:rsidRPr="00DE47AF">
        <w:rPr>
          <w:rtl/>
        </w:rPr>
        <w:t xml:space="preserve">المعظم سنة 1395 </w:t>
      </w:r>
      <w:r w:rsidR="00D83B35">
        <w:rPr>
          <w:rtl/>
        </w:rPr>
        <w:t xml:space="preserve">علىّ </w:t>
      </w:r>
      <w:r w:rsidR="0006200E">
        <w:rPr>
          <w:rtl/>
        </w:rPr>
        <w:t>يد مصح</w:t>
      </w:r>
      <w:r w:rsidRPr="00DE47AF">
        <w:rPr>
          <w:rtl/>
        </w:rPr>
        <w:t xml:space="preserve">حه العبد المذنب الفاني السيد هاشم ابن السيد حسين الرسولي </w:t>
      </w:r>
      <w:r w:rsidR="0006200E">
        <w:rPr>
          <w:rtl/>
        </w:rPr>
        <w:t>المحلاتي عفي عنه وعن والديه بحق</w:t>
      </w:r>
      <w:r w:rsidRPr="00DE47AF">
        <w:rPr>
          <w:rtl/>
        </w:rPr>
        <w:t xml:space="preserve"> </w:t>
      </w:r>
      <w:r w:rsidR="0006200E">
        <w:rPr>
          <w:rtl/>
        </w:rPr>
        <w:t>محم</w:t>
      </w:r>
      <w:r w:rsidR="00551E04">
        <w:rPr>
          <w:rtl/>
        </w:rPr>
        <w:t xml:space="preserve">د </w:t>
      </w:r>
      <w:r w:rsidRPr="00DE47AF">
        <w:rPr>
          <w:rtl/>
        </w:rPr>
        <w:t>وآله.</w:t>
      </w:r>
    </w:p>
    <w:p w:rsidR="008930D5" w:rsidRDefault="008930D5" w:rsidP="008930D5">
      <w:pPr>
        <w:pStyle w:val="libNormal"/>
        <w:rPr>
          <w:rtl/>
        </w:rPr>
      </w:pPr>
      <w:bookmarkStart w:id="113" w:name="_Toc100051263"/>
      <w:r>
        <w:rPr>
          <w:rtl/>
        </w:rPr>
        <w:br w:type="page"/>
      </w:r>
    </w:p>
    <w:p w:rsidR="00CF610E" w:rsidRDefault="00B717C7" w:rsidP="00CF610E">
      <w:pPr>
        <w:pStyle w:val="Heading2Center"/>
        <w:rPr>
          <w:rtl/>
        </w:rPr>
      </w:pPr>
      <w:bookmarkStart w:id="114" w:name="_Toc260322960"/>
      <w:bookmarkStart w:id="115" w:name="_Toc260323065"/>
      <w:r w:rsidRPr="009746DC">
        <w:rPr>
          <w:rtl/>
        </w:rPr>
        <w:lastRenderedPageBreak/>
        <w:t>الفهرس</w:t>
      </w:r>
      <w:bookmarkEnd w:id="113"/>
      <w:bookmarkEnd w:id="114"/>
      <w:bookmarkEnd w:id="115"/>
    </w:p>
    <w:sdt>
      <w:sdtPr>
        <w:rPr>
          <w:rFonts w:ascii="Times New Roman" w:eastAsia="Times New Roman" w:hAnsi="Times New Roman" w:cs="Traditional Arabic"/>
          <w:b w:val="0"/>
          <w:bCs w:val="0"/>
          <w:color w:val="000000"/>
          <w:sz w:val="24"/>
          <w:szCs w:val="32"/>
          <w:lang w:bidi="ar-IQ"/>
        </w:rPr>
        <w:id w:val="1638609192"/>
        <w:docPartObj>
          <w:docPartGallery w:val="Table of Contents"/>
          <w:docPartUnique/>
        </w:docPartObj>
      </w:sdtPr>
      <w:sdtEndPr>
        <w:rPr>
          <w:noProof/>
          <w:rtl/>
        </w:rPr>
      </w:sdtEndPr>
      <w:sdtContent>
        <w:p w:rsidR="009C4384" w:rsidRDefault="009C4384">
          <w:pPr>
            <w:pStyle w:val="TOCHeading"/>
          </w:pPr>
          <w:r>
            <w:t>Table of Contents</w:t>
          </w:r>
        </w:p>
        <w:p w:rsidR="009C4384" w:rsidRDefault="009C4384" w:rsidP="009C4384">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260323033" w:history="1">
            <w:r w:rsidRPr="00F6070E">
              <w:rPr>
                <w:rStyle w:val="Hyperlink"/>
                <w:noProof/>
                <w:rtl/>
              </w:rPr>
              <w:t xml:space="preserve">( </w:t>
            </w:r>
            <w:r w:rsidRPr="00F6070E">
              <w:rPr>
                <w:rStyle w:val="Hyperlink"/>
                <w:rFonts w:hint="eastAsia"/>
                <w:noProof/>
                <w:rtl/>
              </w:rPr>
              <w:t>باب</w:t>
            </w:r>
            <w:r w:rsidRPr="00F6070E">
              <w:rPr>
                <w:rStyle w:val="Hyperlink"/>
                <w:noProof/>
                <w:rtl/>
              </w:rPr>
              <w:t xml:space="preserve"> )</w:t>
            </w:r>
          </w:hyperlink>
          <w:r>
            <w:rPr>
              <w:rStyle w:val="Hyperlink"/>
              <w:rFonts w:hint="cs"/>
              <w:noProof/>
              <w:rtl/>
            </w:rPr>
            <w:t xml:space="preserve"> </w:t>
          </w:r>
          <w:hyperlink w:anchor="_Toc260323034" w:history="1">
            <w:r w:rsidRPr="00F6070E">
              <w:rPr>
                <w:rStyle w:val="Hyperlink"/>
                <w:noProof/>
                <w:rtl/>
              </w:rPr>
              <w:t xml:space="preserve">( </w:t>
            </w:r>
            <w:r w:rsidRPr="00F6070E">
              <w:rPr>
                <w:rStyle w:val="Hyperlink"/>
                <w:rFonts w:hint="eastAsia"/>
                <w:noProof/>
                <w:rtl/>
              </w:rPr>
              <w:t>مولد</w:t>
            </w:r>
            <w:r w:rsidRPr="00F6070E">
              <w:rPr>
                <w:rStyle w:val="Hyperlink"/>
                <w:noProof/>
                <w:rtl/>
              </w:rPr>
              <w:t xml:space="preserve"> </w:t>
            </w:r>
            <w:r w:rsidRPr="00F6070E">
              <w:rPr>
                <w:rStyle w:val="Hyperlink"/>
                <w:rFonts w:hint="eastAsia"/>
                <w:noProof/>
                <w:rtl/>
              </w:rPr>
              <w:t>علي</w:t>
            </w:r>
            <w:r w:rsidRPr="00F6070E">
              <w:rPr>
                <w:rStyle w:val="Hyperlink"/>
                <w:noProof/>
                <w:rtl/>
              </w:rPr>
              <w:t xml:space="preserve"> </w:t>
            </w:r>
            <w:r w:rsidRPr="00F6070E">
              <w:rPr>
                <w:rStyle w:val="Hyperlink"/>
                <w:rFonts w:hint="eastAsia"/>
                <w:noProof/>
                <w:rtl/>
              </w:rPr>
              <w:t>بن</w:t>
            </w:r>
            <w:r w:rsidRPr="00F6070E">
              <w:rPr>
                <w:rStyle w:val="Hyperlink"/>
                <w:noProof/>
                <w:rtl/>
              </w:rPr>
              <w:t xml:space="preserve"> </w:t>
            </w:r>
            <w:r w:rsidRPr="00F6070E">
              <w:rPr>
                <w:rStyle w:val="Hyperlink"/>
                <w:rFonts w:hint="eastAsia"/>
                <w:noProof/>
                <w:rtl/>
              </w:rPr>
              <w:t>الحسين</w:t>
            </w:r>
            <w:r w:rsidRPr="00F6070E">
              <w:rPr>
                <w:rStyle w:val="Hyperlink"/>
                <w:noProof/>
                <w:rtl/>
              </w:rPr>
              <w:t xml:space="preserve"> </w:t>
            </w:r>
            <w:r w:rsidRPr="00F6070E">
              <w:rPr>
                <w:rStyle w:val="Hyperlink"/>
                <w:rFonts w:cs="Rafed Alaem" w:hint="eastAsia"/>
                <w:noProof/>
                <w:rtl/>
              </w:rPr>
              <w:t>عليهما‌السلام</w:t>
            </w:r>
            <w:r w:rsidRPr="00F6070E">
              <w:rPr>
                <w:rStyle w:val="Hyperlink"/>
                <w:rFonts w:cs="Rafed Alaem"/>
                <w:noProof/>
                <w:rtl/>
              </w:rPr>
              <w:t xml:space="preserve"> </w:t>
            </w:r>
            <w:r w:rsidRPr="00F6070E">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260323034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35"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36"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جعفر</w:t>
            </w:r>
            <w:r w:rsidR="009C4384" w:rsidRPr="00F6070E">
              <w:rPr>
                <w:rStyle w:val="Hyperlink"/>
                <w:noProof/>
                <w:rtl/>
              </w:rPr>
              <w:t xml:space="preserve"> </w:t>
            </w:r>
            <w:r w:rsidR="009C4384" w:rsidRPr="00F6070E">
              <w:rPr>
                <w:rStyle w:val="Hyperlink"/>
                <w:rFonts w:hint="eastAsia"/>
                <w:noProof/>
                <w:rtl/>
              </w:rPr>
              <w:t>محمّد</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عليّ</w:t>
            </w:r>
            <w:r w:rsidR="009C4384" w:rsidRPr="00F6070E">
              <w:rPr>
                <w:rStyle w:val="Hyperlink"/>
                <w:noProof/>
                <w:rtl/>
              </w:rPr>
              <w:t xml:space="preserve"> </w:t>
            </w:r>
            <w:r w:rsidR="009C4384" w:rsidRPr="00F6070E">
              <w:rPr>
                <w:rStyle w:val="Hyperlink"/>
                <w:rFonts w:cs="Rafed Alaem" w:hint="eastAsia"/>
                <w:noProof/>
                <w:rtl/>
              </w:rPr>
              <w:t>عليه‌السلام</w:t>
            </w:r>
            <w:r w:rsidR="009C4384" w:rsidRPr="00F6070E">
              <w:rPr>
                <w:rStyle w:val="Hyperlink"/>
                <w:rFonts w:cs="Rafed Alaem"/>
                <w:noProof/>
                <w:rtl/>
              </w:rPr>
              <w:t xml:space="preserve"> </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260323036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18</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37"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38"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عبد</w:t>
            </w:r>
            <w:r w:rsidR="009C4384" w:rsidRPr="00F6070E">
              <w:rPr>
                <w:rStyle w:val="Hyperlink"/>
                <w:noProof/>
                <w:rtl/>
              </w:rPr>
              <w:t xml:space="preserve"> </w:t>
            </w:r>
            <w:r w:rsidR="009C4384" w:rsidRPr="00F6070E">
              <w:rPr>
                <w:rStyle w:val="Hyperlink"/>
                <w:rFonts w:hint="eastAsia"/>
                <w:noProof/>
                <w:rtl/>
              </w:rPr>
              <w:t>الله</w:t>
            </w:r>
            <w:r w:rsidR="009C4384" w:rsidRPr="00F6070E">
              <w:rPr>
                <w:rStyle w:val="Hyperlink"/>
                <w:noProof/>
                <w:rtl/>
              </w:rPr>
              <w:t xml:space="preserve"> </w:t>
            </w:r>
            <w:r w:rsidR="009C4384" w:rsidRPr="00F6070E">
              <w:rPr>
                <w:rStyle w:val="Hyperlink"/>
                <w:rFonts w:hint="eastAsia"/>
                <w:noProof/>
                <w:rtl/>
              </w:rPr>
              <w:t>جعفر</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محمّد</w:t>
            </w:r>
            <w:r w:rsidR="009C4384" w:rsidRPr="00F6070E">
              <w:rPr>
                <w:rStyle w:val="Hyperlink"/>
                <w:noProof/>
                <w:rtl/>
              </w:rPr>
              <w:t xml:space="preserve"> </w:t>
            </w:r>
            <w:r w:rsidR="009C4384" w:rsidRPr="00F6070E">
              <w:rPr>
                <w:rStyle w:val="Hyperlink"/>
                <w:rFonts w:cs="Rafed Alaem" w:hint="eastAsia"/>
                <w:noProof/>
                <w:rtl/>
              </w:rPr>
              <w:t>عليهما‌السلام</w:t>
            </w:r>
            <w:r w:rsidR="009C4384" w:rsidRPr="00F6070E">
              <w:rPr>
                <w:rStyle w:val="Hyperlink"/>
                <w:rFonts w:cs="Rafed Alaem"/>
                <w:noProof/>
                <w:rtl/>
              </w:rPr>
              <w:t xml:space="preserve"> </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260323038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30</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39"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40"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موسى</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جعفر</w:t>
            </w:r>
            <w:r w:rsidR="009C4384" w:rsidRPr="00F6070E">
              <w:rPr>
                <w:rStyle w:val="Hyperlink"/>
                <w:noProof/>
                <w:rtl/>
              </w:rPr>
              <w:t xml:space="preserve"> </w:t>
            </w:r>
            <w:r w:rsidR="009C4384" w:rsidRPr="00F6070E">
              <w:rPr>
                <w:rStyle w:val="Hyperlink"/>
                <w:rFonts w:cs="Rafed Alaem" w:hint="eastAsia"/>
                <w:noProof/>
                <w:rtl/>
              </w:rPr>
              <w:t>عليهما‌السلام</w:t>
            </w:r>
            <w:r w:rsidR="009C4384" w:rsidRPr="00F6070E">
              <w:rPr>
                <w:rStyle w:val="Hyperlink"/>
                <w:rFonts w:cs="Rafed Alaem"/>
                <w:noProof/>
                <w:rtl/>
              </w:rPr>
              <w:t xml:space="preserve"> </w:t>
            </w:r>
            <w:r w:rsidR="009C4384" w:rsidRPr="00F6070E">
              <w:rPr>
                <w:rStyle w:val="Hyperlink"/>
                <w:noProof/>
                <w:rtl/>
              </w:rPr>
              <w:t>)</w:t>
            </w:r>
          </w:hyperlink>
          <w:r w:rsidR="009C4384">
            <w:rPr>
              <w:rStyle w:val="Hyperlink"/>
              <w:rFonts w:hint="cs"/>
              <w:noProof/>
              <w:rtl/>
            </w:rPr>
            <w:t xml:space="preserve"> </w:t>
          </w:r>
          <w:hyperlink w:anchor="_Toc260323041" w:history="1">
            <w:r w:rsidR="009C4384" w:rsidRPr="00F6070E">
              <w:rPr>
                <w:rStyle w:val="Hyperlink"/>
                <w:rFonts w:hint="eastAsia"/>
                <w:noProof/>
                <w:rtl/>
              </w:rPr>
              <w:t>باب</w:t>
            </w:r>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موسى</w:t>
            </w:r>
            <w:r w:rsidR="009C4384" w:rsidRPr="00F6070E">
              <w:rPr>
                <w:rStyle w:val="Hyperlink"/>
                <w:noProof/>
                <w:rtl/>
              </w:rPr>
              <w:t xml:space="preserve"> </w:t>
            </w:r>
            <w:r w:rsidR="009C4384" w:rsidRPr="00F6070E">
              <w:rPr>
                <w:rStyle w:val="Hyperlink"/>
                <w:rFonts w:cs="Rafed Alaem" w:hint="eastAsia"/>
                <w:noProof/>
                <w:rtl/>
              </w:rPr>
              <w:t>عليه‌السلام</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260323041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41</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42" w:history="1">
            <w:r w:rsidR="009C4384" w:rsidRPr="00F6070E">
              <w:rPr>
                <w:rStyle w:val="Hyperlink"/>
                <w:noProof/>
                <w:rtl/>
              </w:rPr>
              <w:t>(</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43"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الرضا</w:t>
            </w:r>
            <w:r w:rsidR="009C4384" w:rsidRPr="00F6070E">
              <w:rPr>
                <w:rStyle w:val="Hyperlink"/>
                <w:noProof/>
                <w:rtl/>
              </w:rPr>
              <w:t xml:space="preserve"> </w:t>
            </w:r>
            <w:r w:rsidR="009C4384" w:rsidRPr="00F6070E">
              <w:rPr>
                <w:rStyle w:val="Hyperlink"/>
                <w:rFonts w:cs="Rafed Alaem" w:hint="eastAsia"/>
                <w:noProof/>
                <w:rtl/>
              </w:rPr>
              <w:t>عليه‌السلام</w:t>
            </w:r>
            <w:r w:rsidR="009C4384" w:rsidRPr="00F6070E">
              <w:rPr>
                <w:rStyle w:val="Hyperlink"/>
                <w:noProof/>
                <w:rtl/>
              </w:rPr>
              <w:t>)</w:t>
            </w:r>
          </w:hyperlink>
          <w:r w:rsidR="009C4384">
            <w:rPr>
              <w:rStyle w:val="Hyperlink"/>
              <w:rFonts w:hint="cs"/>
              <w:noProof/>
              <w:rtl/>
            </w:rPr>
            <w:t xml:space="preserve"> </w:t>
          </w:r>
          <w:hyperlink w:anchor="_Toc260323044" w:history="1">
            <w:r w:rsidR="009C4384" w:rsidRPr="00F6070E">
              <w:rPr>
                <w:rStyle w:val="Hyperlink"/>
                <w:rFonts w:hint="eastAsia"/>
                <w:noProof/>
                <w:rtl/>
              </w:rPr>
              <w:t>باب</w:t>
            </w:r>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الرضا</w:t>
            </w:r>
            <w:r w:rsidR="009C4384" w:rsidRPr="00F6070E">
              <w:rPr>
                <w:rStyle w:val="Hyperlink"/>
                <w:noProof/>
                <w:rtl/>
              </w:rPr>
              <w:t xml:space="preserve"> </w:t>
            </w:r>
            <w:r w:rsidR="009C4384" w:rsidRPr="00F6070E">
              <w:rPr>
                <w:rStyle w:val="Hyperlink"/>
                <w:rFonts w:cs="Rafed Alaem" w:hint="eastAsia"/>
                <w:noProof/>
                <w:rtl/>
              </w:rPr>
              <w:t>عليه‌السلام</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260323044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75</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45"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46"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جعفر</w:t>
            </w:r>
            <w:r w:rsidR="009C4384" w:rsidRPr="00F6070E">
              <w:rPr>
                <w:rStyle w:val="Hyperlink"/>
                <w:noProof/>
                <w:rtl/>
              </w:rPr>
              <w:t xml:space="preserve"> </w:t>
            </w:r>
            <w:r w:rsidR="009C4384" w:rsidRPr="00F6070E">
              <w:rPr>
                <w:rStyle w:val="Hyperlink"/>
                <w:rFonts w:hint="eastAsia"/>
                <w:noProof/>
                <w:rtl/>
              </w:rPr>
              <w:t>محمّد</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عليّ</w:t>
            </w:r>
            <w:r w:rsidR="009C4384" w:rsidRPr="00F6070E">
              <w:rPr>
                <w:rStyle w:val="Hyperlink"/>
                <w:noProof/>
                <w:rtl/>
              </w:rPr>
              <w:t xml:space="preserve"> </w:t>
            </w:r>
            <w:r w:rsidR="009C4384" w:rsidRPr="00F6070E">
              <w:rPr>
                <w:rStyle w:val="Hyperlink"/>
                <w:rFonts w:hint="eastAsia"/>
                <w:noProof/>
                <w:rtl/>
              </w:rPr>
              <w:t>الثاني</w:t>
            </w:r>
            <w:r w:rsidR="009C4384" w:rsidRPr="00F6070E">
              <w:rPr>
                <w:rStyle w:val="Hyperlink"/>
                <w:noProof/>
                <w:rtl/>
              </w:rPr>
              <w:t xml:space="preserve"> </w:t>
            </w:r>
            <w:r w:rsidR="009C4384" w:rsidRPr="00F6070E">
              <w:rPr>
                <w:rStyle w:val="Hyperlink"/>
                <w:rFonts w:cs="Rafed Alaem" w:hint="eastAsia"/>
                <w:noProof/>
                <w:rtl/>
              </w:rPr>
              <w:t>عليه‌السلام</w:t>
            </w:r>
            <w:r w:rsidR="009C4384" w:rsidRPr="00F6070E">
              <w:rPr>
                <w:rStyle w:val="Hyperlink"/>
                <w:rFonts w:cs="Rafed Alaem"/>
                <w:noProof/>
                <w:rtl/>
              </w:rPr>
              <w:t xml:space="preserve"> </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260323046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99</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47"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48"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علي</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محمد</w:t>
            </w:r>
            <w:r w:rsidR="009C4384" w:rsidRPr="00F6070E">
              <w:rPr>
                <w:rStyle w:val="Hyperlink"/>
                <w:noProof/>
                <w:rtl/>
              </w:rPr>
              <w:t xml:space="preserve"> </w:t>
            </w:r>
            <w:r w:rsidR="009C4384" w:rsidRPr="00F6070E">
              <w:rPr>
                <w:rStyle w:val="Hyperlink"/>
                <w:rFonts w:cs="Rafed Alaem" w:hint="eastAsia"/>
                <w:noProof/>
                <w:rtl/>
              </w:rPr>
              <w:t>عليهما‌السلام</w:t>
            </w:r>
            <w:r w:rsidR="009C4384" w:rsidRPr="00F6070E">
              <w:rPr>
                <w:rStyle w:val="Hyperlink"/>
                <w:rFonts w:cs="Rafed Alaem"/>
                <w:noProof/>
                <w:rtl/>
              </w:rPr>
              <w:t xml:space="preserve"> </w:t>
            </w:r>
            <w:r w:rsidR="009C4384" w:rsidRPr="00F6070E">
              <w:rPr>
                <w:rStyle w:val="Hyperlink"/>
                <w:noProof/>
                <w:rtl/>
              </w:rPr>
              <w:t xml:space="preserve">[ </w:t>
            </w:r>
            <w:r w:rsidR="009C4384" w:rsidRPr="00F6070E">
              <w:rPr>
                <w:rStyle w:val="Hyperlink"/>
                <w:rFonts w:hint="eastAsia"/>
                <w:noProof/>
                <w:rtl/>
              </w:rPr>
              <w:t>والرضوان</w:t>
            </w:r>
            <w:r w:rsidR="009C4384" w:rsidRPr="00F6070E">
              <w:rPr>
                <w:rStyle w:val="Hyperlink"/>
                <w:noProof/>
                <w:rtl/>
              </w:rPr>
              <w:t xml:space="preserve"> ] )</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260323048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114</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49"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50"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أبي</w:t>
            </w:r>
            <w:r w:rsidR="009C4384" w:rsidRPr="00F6070E">
              <w:rPr>
                <w:rStyle w:val="Hyperlink"/>
                <w:noProof/>
                <w:rtl/>
              </w:rPr>
              <w:t xml:space="preserve"> </w:t>
            </w:r>
            <w:r w:rsidR="009C4384" w:rsidRPr="00F6070E">
              <w:rPr>
                <w:rStyle w:val="Hyperlink"/>
                <w:rFonts w:hint="eastAsia"/>
                <w:noProof/>
                <w:rtl/>
              </w:rPr>
              <w:t>محمّد</w:t>
            </w:r>
            <w:r w:rsidR="009C4384" w:rsidRPr="00F6070E">
              <w:rPr>
                <w:rStyle w:val="Hyperlink"/>
                <w:noProof/>
                <w:rtl/>
              </w:rPr>
              <w:t xml:space="preserve"> </w:t>
            </w:r>
            <w:r w:rsidR="009C4384" w:rsidRPr="00F6070E">
              <w:rPr>
                <w:rStyle w:val="Hyperlink"/>
                <w:rFonts w:hint="eastAsia"/>
                <w:noProof/>
                <w:rtl/>
              </w:rPr>
              <w:t>الحسن</w:t>
            </w:r>
            <w:r w:rsidR="009C4384" w:rsidRPr="00F6070E">
              <w:rPr>
                <w:rStyle w:val="Hyperlink"/>
                <w:noProof/>
                <w:rtl/>
              </w:rPr>
              <w:t xml:space="preserve"> </w:t>
            </w:r>
            <w:r w:rsidR="009C4384" w:rsidRPr="00F6070E">
              <w:rPr>
                <w:rStyle w:val="Hyperlink"/>
                <w:rFonts w:hint="eastAsia"/>
                <w:noProof/>
                <w:rtl/>
              </w:rPr>
              <w:t>بن</w:t>
            </w:r>
            <w:r w:rsidR="009C4384" w:rsidRPr="00F6070E">
              <w:rPr>
                <w:rStyle w:val="Hyperlink"/>
                <w:noProof/>
                <w:rtl/>
              </w:rPr>
              <w:t xml:space="preserve"> </w:t>
            </w:r>
            <w:r w:rsidR="009C4384" w:rsidRPr="00F6070E">
              <w:rPr>
                <w:rStyle w:val="Hyperlink"/>
                <w:rFonts w:hint="eastAsia"/>
                <w:noProof/>
                <w:rtl/>
              </w:rPr>
              <w:t>عليّ</w:t>
            </w:r>
            <w:r w:rsidR="009C4384" w:rsidRPr="00F6070E">
              <w:rPr>
                <w:rStyle w:val="Hyperlink"/>
                <w:noProof/>
                <w:rtl/>
              </w:rPr>
              <w:t xml:space="preserve"> </w:t>
            </w:r>
            <w:r w:rsidR="009C4384" w:rsidRPr="00F6070E">
              <w:rPr>
                <w:rStyle w:val="Hyperlink"/>
                <w:rFonts w:cs="Rafed Alaem" w:hint="eastAsia"/>
                <w:noProof/>
                <w:rtl/>
              </w:rPr>
              <w:t>عليهما‌السلام</w:t>
            </w:r>
            <w:r w:rsidR="009C4384" w:rsidRPr="00F6070E">
              <w:rPr>
                <w:rStyle w:val="Hyperlink"/>
                <w:rFonts w:cs="Rafed Alaem"/>
                <w:noProof/>
                <w:rtl/>
              </w:rPr>
              <w:t xml:space="preserve"> </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260323050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136</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51"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52" w:history="1">
            <w:r w:rsidR="009C4384" w:rsidRPr="00F6070E">
              <w:rPr>
                <w:rStyle w:val="Hyperlink"/>
                <w:noProof/>
                <w:rtl/>
              </w:rPr>
              <w:t xml:space="preserve">( </w:t>
            </w:r>
            <w:r w:rsidR="009C4384" w:rsidRPr="00F6070E">
              <w:rPr>
                <w:rStyle w:val="Hyperlink"/>
                <w:rFonts w:hint="eastAsia"/>
                <w:noProof/>
                <w:rtl/>
              </w:rPr>
              <w:t>مولد</w:t>
            </w:r>
            <w:r w:rsidR="009C4384" w:rsidRPr="00F6070E">
              <w:rPr>
                <w:rStyle w:val="Hyperlink"/>
                <w:noProof/>
                <w:rtl/>
              </w:rPr>
              <w:t xml:space="preserve"> </w:t>
            </w:r>
            <w:r w:rsidR="009C4384" w:rsidRPr="00F6070E">
              <w:rPr>
                <w:rStyle w:val="Hyperlink"/>
                <w:rFonts w:hint="eastAsia"/>
                <w:noProof/>
                <w:rtl/>
              </w:rPr>
              <w:t>الصاحب</w:t>
            </w:r>
            <w:r w:rsidR="009C4384" w:rsidRPr="00F6070E">
              <w:rPr>
                <w:rStyle w:val="Hyperlink"/>
                <w:noProof/>
                <w:rtl/>
              </w:rPr>
              <w:t xml:space="preserve"> </w:t>
            </w:r>
            <w:r w:rsidR="009C4384" w:rsidRPr="00F6070E">
              <w:rPr>
                <w:rStyle w:val="Hyperlink"/>
                <w:rFonts w:cs="Rafed Alaem" w:hint="eastAsia"/>
                <w:noProof/>
                <w:rtl/>
              </w:rPr>
              <w:t>عليه‌السلام</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260323052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175</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53"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54" w:history="1">
            <w:r w:rsidR="009C4384" w:rsidRPr="00F6070E">
              <w:rPr>
                <w:rStyle w:val="Hyperlink"/>
                <w:noProof/>
                <w:rtl/>
              </w:rPr>
              <w:t xml:space="preserve">( </w:t>
            </w:r>
            <w:r w:rsidR="009C4384" w:rsidRPr="00F6070E">
              <w:rPr>
                <w:rStyle w:val="Hyperlink"/>
                <w:rFonts w:hint="eastAsia"/>
                <w:noProof/>
                <w:rtl/>
              </w:rPr>
              <w:t>ما</w:t>
            </w:r>
            <w:r w:rsidR="009C4384" w:rsidRPr="00F6070E">
              <w:rPr>
                <w:rStyle w:val="Hyperlink"/>
                <w:noProof/>
                <w:rtl/>
              </w:rPr>
              <w:t xml:space="preserve"> </w:t>
            </w:r>
            <w:r w:rsidR="009C4384" w:rsidRPr="00F6070E">
              <w:rPr>
                <w:rStyle w:val="Hyperlink"/>
                <w:rFonts w:hint="eastAsia"/>
                <w:noProof/>
                <w:rtl/>
              </w:rPr>
              <w:t>جاء</w:t>
            </w:r>
            <w:r w:rsidR="009C4384" w:rsidRPr="00F6070E">
              <w:rPr>
                <w:rStyle w:val="Hyperlink"/>
                <w:noProof/>
                <w:rtl/>
              </w:rPr>
              <w:t xml:space="preserve"> </w:t>
            </w:r>
            <w:r w:rsidR="009C4384" w:rsidRPr="00F6070E">
              <w:rPr>
                <w:rStyle w:val="Hyperlink"/>
                <w:rFonts w:hint="eastAsia"/>
                <w:noProof/>
                <w:rtl/>
              </w:rPr>
              <w:t>في</w:t>
            </w:r>
            <w:r w:rsidR="009C4384" w:rsidRPr="00F6070E">
              <w:rPr>
                <w:rStyle w:val="Hyperlink"/>
                <w:noProof/>
                <w:rtl/>
              </w:rPr>
              <w:t xml:space="preserve"> </w:t>
            </w:r>
            <w:r w:rsidR="009C4384" w:rsidRPr="00F6070E">
              <w:rPr>
                <w:rStyle w:val="Hyperlink"/>
                <w:rFonts w:hint="eastAsia"/>
                <w:noProof/>
                <w:rtl/>
              </w:rPr>
              <w:t>الاثني</w:t>
            </w:r>
            <w:r w:rsidR="009C4384" w:rsidRPr="00F6070E">
              <w:rPr>
                <w:rStyle w:val="Hyperlink"/>
                <w:noProof/>
                <w:rtl/>
              </w:rPr>
              <w:t xml:space="preserve"> </w:t>
            </w:r>
            <w:r w:rsidR="009C4384" w:rsidRPr="00F6070E">
              <w:rPr>
                <w:rStyle w:val="Hyperlink"/>
                <w:rFonts w:hint="eastAsia"/>
                <w:noProof/>
                <w:rtl/>
              </w:rPr>
              <w:t>عشر</w:t>
            </w:r>
            <w:r w:rsidR="009C4384" w:rsidRPr="00F6070E">
              <w:rPr>
                <w:rStyle w:val="Hyperlink"/>
                <w:noProof/>
                <w:rtl/>
              </w:rPr>
              <w:t xml:space="preserve"> </w:t>
            </w:r>
            <w:r w:rsidR="009C4384" w:rsidRPr="00F6070E">
              <w:rPr>
                <w:rStyle w:val="Hyperlink"/>
                <w:rFonts w:hint="eastAsia"/>
                <w:noProof/>
                <w:rtl/>
              </w:rPr>
              <w:t>والنص</w:t>
            </w:r>
            <w:r w:rsidR="009C4384" w:rsidRPr="00F6070E">
              <w:rPr>
                <w:rStyle w:val="Hyperlink"/>
                <w:noProof/>
                <w:rtl/>
              </w:rPr>
              <w:t xml:space="preserve"> </w:t>
            </w:r>
            <w:r w:rsidR="009C4384" w:rsidRPr="00F6070E">
              <w:rPr>
                <w:rStyle w:val="Hyperlink"/>
                <w:rFonts w:hint="eastAsia"/>
                <w:noProof/>
                <w:rtl/>
              </w:rPr>
              <w:t>عليهم</w:t>
            </w:r>
            <w:r w:rsidR="009C4384" w:rsidRPr="00F6070E">
              <w:rPr>
                <w:rStyle w:val="Hyperlink"/>
                <w:noProof/>
                <w:rtl/>
              </w:rPr>
              <w:t xml:space="preserve"> </w:t>
            </w:r>
            <w:r w:rsidR="009C4384" w:rsidRPr="00F6070E">
              <w:rPr>
                <w:rStyle w:val="Hyperlink"/>
                <w:rFonts w:hint="eastAsia"/>
                <w:noProof/>
                <w:rtl/>
              </w:rPr>
              <w:t>،</w:t>
            </w:r>
            <w:r w:rsidR="009C4384" w:rsidRPr="00F6070E">
              <w:rPr>
                <w:rStyle w:val="Hyperlink"/>
                <w:noProof/>
                <w:rtl/>
              </w:rPr>
              <w:t xml:space="preserve"> </w:t>
            </w:r>
            <w:r w:rsidR="009C4384" w:rsidRPr="00F6070E">
              <w:rPr>
                <w:rStyle w:val="Hyperlink"/>
                <w:rFonts w:cs="Rafed Alaem" w:hint="eastAsia"/>
                <w:noProof/>
                <w:rtl/>
              </w:rPr>
              <w:t>عليهم‌السلام</w:t>
            </w:r>
            <w:r w:rsidR="009C4384" w:rsidRPr="00F6070E">
              <w:rPr>
                <w:rStyle w:val="Hyperlink"/>
                <w:rFonts w:cs="Rafed Alaem"/>
                <w:noProof/>
                <w:rtl/>
              </w:rPr>
              <w:t xml:space="preserve"> </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260323054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208</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55"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56" w:history="1">
            <w:r w:rsidR="009C4384" w:rsidRPr="00F6070E">
              <w:rPr>
                <w:rStyle w:val="Hyperlink"/>
                <w:noProof/>
                <w:rtl/>
              </w:rPr>
              <w:t xml:space="preserve">( </w:t>
            </w:r>
            <w:r w:rsidR="009C4384" w:rsidRPr="00F6070E">
              <w:rPr>
                <w:rStyle w:val="Hyperlink"/>
                <w:rFonts w:hint="eastAsia"/>
                <w:noProof/>
                <w:rtl/>
              </w:rPr>
              <w:t>في</w:t>
            </w:r>
            <w:r w:rsidR="009C4384" w:rsidRPr="00F6070E">
              <w:rPr>
                <w:rStyle w:val="Hyperlink"/>
                <w:noProof/>
                <w:rtl/>
              </w:rPr>
              <w:t xml:space="preserve"> </w:t>
            </w:r>
            <w:r w:rsidR="009C4384" w:rsidRPr="00F6070E">
              <w:rPr>
                <w:rStyle w:val="Hyperlink"/>
                <w:rFonts w:hint="eastAsia"/>
                <w:noProof/>
                <w:rtl/>
              </w:rPr>
              <w:t>أنه</w:t>
            </w:r>
            <w:r w:rsidR="009C4384" w:rsidRPr="00F6070E">
              <w:rPr>
                <w:rStyle w:val="Hyperlink"/>
                <w:noProof/>
                <w:rtl/>
              </w:rPr>
              <w:t xml:space="preserve"> </w:t>
            </w:r>
            <w:r w:rsidR="009C4384" w:rsidRPr="00F6070E">
              <w:rPr>
                <w:rStyle w:val="Hyperlink"/>
                <w:rFonts w:hint="eastAsia"/>
                <w:noProof/>
                <w:rtl/>
              </w:rPr>
              <w:t>إذا</w:t>
            </w:r>
            <w:r w:rsidR="009C4384" w:rsidRPr="00F6070E">
              <w:rPr>
                <w:rStyle w:val="Hyperlink"/>
                <w:noProof/>
                <w:rtl/>
              </w:rPr>
              <w:t xml:space="preserve"> </w:t>
            </w:r>
            <w:r w:rsidR="009C4384" w:rsidRPr="00F6070E">
              <w:rPr>
                <w:rStyle w:val="Hyperlink"/>
                <w:rFonts w:hint="eastAsia"/>
                <w:noProof/>
                <w:rtl/>
              </w:rPr>
              <w:t>قيل</w:t>
            </w:r>
            <w:r w:rsidR="009C4384" w:rsidRPr="00F6070E">
              <w:rPr>
                <w:rStyle w:val="Hyperlink"/>
                <w:noProof/>
                <w:rtl/>
              </w:rPr>
              <w:t xml:space="preserve"> </w:t>
            </w:r>
            <w:r w:rsidR="009C4384" w:rsidRPr="00F6070E">
              <w:rPr>
                <w:rStyle w:val="Hyperlink"/>
                <w:rFonts w:hint="eastAsia"/>
                <w:noProof/>
                <w:rtl/>
              </w:rPr>
              <w:t>في</w:t>
            </w:r>
            <w:r w:rsidR="009C4384" w:rsidRPr="00F6070E">
              <w:rPr>
                <w:rStyle w:val="Hyperlink"/>
                <w:noProof/>
                <w:rtl/>
              </w:rPr>
              <w:t xml:space="preserve"> </w:t>
            </w:r>
            <w:r w:rsidR="009C4384" w:rsidRPr="00F6070E">
              <w:rPr>
                <w:rStyle w:val="Hyperlink"/>
                <w:rFonts w:hint="eastAsia"/>
                <w:noProof/>
                <w:rtl/>
              </w:rPr>
              <w:t>الرجل</w:t>
            </w:r>
            <w:r w:rsidR="009C4384" w:rsidRPr="00F6070E">
              <w:rPr>
                <w:rStyle w:val="Hyperlink"/>
                <w:noProof/>
                <w:rtl/>
              </w:rPr>
              <w:t xml:space="preserve"> </w:t>
            </w:r>
            <w:r w:rsidR="009C4384" w:rsidRPr="00F6070E">
              <w:rPr>
                <w:rStyle w:val="Hyperlink"/>
                <w:rFonts w:hint="eastAsia"/>
                <w:noProof/>
                <w:rtl/>
              </w:rPr>
              <w:t>شيء</w:t>
            </w:r>
            <w:r w:rsidR="009C4384" w:rsidRPr="00F6070E">
              <w:rPr>
                <w:rStyle w:val="Hyperlink"/>
                <w:noProof/>
                <w:rtl/>
              </w:rPr>
              <w:t xml:space="preserve"> </w:t>
            </w:r>
            <w:r w:rsidR="009C4384" w:rsidRPr="00F6070E">
              <w:rPr>
                <w:rStyle w:val="Hyperlink"/>
                <w:rFonts w:hint="eastAsia"/>
                <w:noProof/>
                <w:rtl/>
              </w:rPr>
              <w:t>فلم</w:t>
            </w:r>
            <w:r w:rsidR="009C4384" w:rsidRPr="00F6070E">
              <w:rPr>
                <w:rStyle w:val="Hyperlink"/>
                <w:noProof/>
                <w:rtl/>
              </w:rPr>
              <w:t xml:space="preserve"> </w:t>
            </w:r>
            <w:r w:rsidR="009C4384" w:rsidRPr="00F6070E">
              <w:rPr>
                <w:rStyle w:val="Hyperlink"/>
                <w:rFonts w:hint="eastAsia"/>
                <w:noProof/>
                <w:rtl/>
              </w:rPr>
              <w:t>يكن</w:t>
            </w:r>
            <w:r w:rsidR="009C4384" w:rsidRPr="00F6070E">
              <w:rPr>
                <w:rStyle w:val="Hyperlink"/>
                <w:noProof/>
                <w:rtl/>
              </w:rPr>
              <w:t xml:space="preserve"> </w:t>
            </w:r>
            <w:r w:rsidR="009C4384" w:rsidRPr="00F6070E">
              <w:rPr>
                <w:rStyle w:val="Hyperlink"/>
                <w:rFonts w:hint="eastAsia"/>
                <w:noProof/>
                <w:rtl/>
              </w:rPr>
              <w:t>فيه</w:t>
            </w:r>
            <w:r w:rsidR="009C4384" w:rsidRPr="00F6070E">
              <w:rPr>
                <w:rStyle w:val="Hyperlink"/>
                <w:noProof/>
                <w:rtl/>
              </w:rPr>
              <w:t xml:space="preserve"> </w:t>
            </w:r>
            <w:r w:rsidR="009C4384" w:rsidRPr="00F6070E">
              <w:rPr>
                <w:rStyle w:val="Hyperlink"/>
                <w:rFonts w:hint="eastAsia"/>
                <w:noProof/>
                <w:rtl/>
              </w:rPr>
              <w:t>وكان</w:t>
            </w:r>
            <w:r w:rsidR="009C4384" w:rsidRPr="00F6070E">
              <w:rPr>
                <w:rStyle w:val="Hyperlink"/>
                <w:noProof/>
                <w:rtl/>
              </w:rPr>
              <w:t xml:space="preserve"> </w:t>
            </w:r>
            <w:r w:rsidR="009C4384" w:rsidRPr="00F6070E">
              <w:rPr>
                <w:rStyle w:val="Hyperlink"/>
                <w:rFonts w:hint="eastAsia"/>
                <w:noProof/>
                <w:rtl/>
              </w:rPr>
              <w:t>في</w:t>
            </w:r>
            <w:r w:rsidR="009C4384" w:rsidRPr="00F6070E">
              <w:rPr>
                <w:rStyle w:val="Hyperlink"/>
                <w:noProof/>
                <w:rtl/>
              </w:rPr>
              <w:t xml:space="preserve"> </w:t>
            </w:r>
            <w:r w:rsidR="009C4384" w:rsidRPr="00F6070E">
              <w:rPr>
                <w:rStyle w:val="Hyperlink"/>
                <w:rFonts w:hint="eastAsia"/>
                <w:noProof/>
                <w:rtl/>
              </w:rPr>
              <w:t>ولده</w:t>
            </w:r>
            <w:r w:rsidR="009C4384" w:rsidRPr="00F6070E">
              <w:rPr>
                <w:rStyle w:val="Hyperlink"/>
                <w:noProof/>
                <w:rtl/>
              </w:rPr>
              <w:t xml:space="preserve"> )</w:t>
            </w:r>
          </w:hyperlink>
          <w:r w:rsidR="009C4384">
            <w:rPr>
              <w:rStyle w:val="Hyperlink"/>
              <w:rFonts w:hint="cs"/>
              <w:noProof/>
              <w:rtl/>
            </w:rPr>
            <w:t xml:space="preserve"> </w:t>
          </w:r>
          <w:hyperlink w:anchor="_Toc260323057" w:history="1">
            <w:r w:rsidR="009C4384" w:rsidRPr="00F6070E">
              <w:rPr>
                <w:rStyle w:val="Hyperlink"/>
                <w:noProof/>
                <w:rtl/>
              </w:rPr>
              <w:t xml:space="preserve">( </w:t>
            </w:r>
            <w:r w:rsidR="009C4384" w:rsidRPr="00F6070E">
              <w:rPr>
                <w:rStyle w:val="Hyperlink"/>
                <w:rFonts w:hint="eastAsia"/>
                <w:noProof/>
                <w:rtl/>
              </w:rPr>
              <w:t>أو</w:t>
            </w:r>
            <w:r w:rsidR="009C4384" w:rsidRPr="00F6070E">
              <w:rPr>
                <w:rStyle w:val="Hyperlink"/>
                <w:noProof/>
                <w:rtl/>
              </w:rPr>
              <w:t xml:space="preserve"> </w:t>
            </w:r>
            <w:r w:rsidR="009C4384" w:rsidRPr="00F6070E">
              <w:rPr>
                <w:rStyle w:val="Hyperlink"/>
                <w:rFonts w:hint="eastAsia"/>
                <w:noProof/>
                <w:rtl/>
              </w:rPr>
              <w:t>ولد</w:t>
            </w:r>
            <w:r w:rsidR="009C4384" w:rsidRPr="00F6070E">
              <w:rPr>
                <w:rStyle w:val="Hyperlink"/>
                <w:noProof/>
                <w:rtl/>
              </w:rPr>
              <w:t xml:space="preserve"> </w:t>
            </w:r>
            <w:r w:rsidR="009C4384" w:rsidRPr="00F6070E">
              <w:rPr>
                <w:rStyle w:val="Hyperlink"/>
                <w:rFonts w:hint="eastAsia"/>
                <w:noProof/>
                <w:rtl/>
              </w:rPr>
              <w:t>ولده</w:t>
            </w:r>
            <w:r w:rsidR="009C4384" w:rsidRPr="00F6070E">
              <w:rPr>
                <w:rStyle w:val="Hyperlink"/>
                <w:noProof/>
                <w:rtl/>
              </w:rPr>
              <w:t xml:space="preserve"> </w:t>
            </w:r>
            <w:r w:rsidR="009C4384" w:rsidRPr="00F6070E">
              <w:rPr>
                <w:rStyle w:val="Hyperlink"/>
                <w:rFonts w:hint="eastAsia"/>
                <w:noProof/>
                <w:rtl/>
              </w:rPr>
              <w:t>فإنه</w:t>
            </w:r>
            <w:r w:rsidR="009C4384" w:rsidRPr="00F6070E">
              <w:rPr>
                <w:rStyle w:val="Hyperlink"/>
                <w:noProof/>
                <w:rtl/>
              </w:rPr>
              <w:t xml:space="preserve"> </w:t>
            </w:r>
            <w:r w:rsidR="009C4384" w:rsidRPr="00F6070E">
              <w:rPr>
                <w:rStyle w:val="Hyperlink"/>
                <w:rFonts w:hint="eastAsia"/>
                <w:noProof/>
                <w:rtl/>
              </w:rPr>
              <w:t>هو</w:t>
            </w:r>
            <w:r w:rsidR="009C4384" w:rsidRPr="00F6070E">
              <w:rPr>
                <w:rStyle w:val="Hyperlink"/>
                <w:noProof/>
                <w:rtl/>
              </w:rPr>
              <w:t xml:space="preserve"> </w:t>
            </w:r>
            <w:r w:rsidR="009C4384" w:rsidRPr="00F6070E">
              <w:rPr>
                <w:rStyle w:val="Hyperlink"/>
                <w:rFonts w:hint="eastAsia"/>
                <w:noProof/>
                <w:rtl/>
              </w:rPr>
              <w:t>الذي</w:t>
            </w:r>
            <w:r w:rsidR="009C4384" w:rsidRPr="00F6070E">
              <w:rPr>
                <w:rStyle w:val="Hyperlink"/>
                <w:noProof/>
                <w:rtl/>
              </w:rPr>
              <w:t xml:space="preserve"> </w:t>
            </w:r>
            <w:r w:rsidR="009C4384" w:rsidRPr="00F6070E">
              <w:rPr>
                <w:rStyle w:val="Hyperlink"/>
                <w:rFonts w:hint="eastAsia"/>
                <w:noProof/>
                <w:rtl/>
              </w:rPr>
              <w:t>قيل</w:t>
            </w:r>
            <w:r w:rsidR="009C4384" w:rsidRPr="00F6070E">
              <w:rPr>
                <w:rStyle w:val="Hyperlink"/>
                <w:noProof/>
                <w:rtl/>
              </w:rPr>
              <w:t xml:space="preserve"> </w:t>
            </w:r>
            <w:r w:rsidR="009C4384" w:rsidRPr="00F6070E">
              <w:rPr>
                <w:rStyle w:val="Hyperlink"/>
                <w:rFonts w:hint="eastAsia"/>
                <w:noProof/>
                <w:rtl/>
              </w:rPr>
              <w:t>فيه</w:t>
            </w:r>
            <w:r w:rsidR="009C4384" w:rsidRPr="00F6070E">
              <w:rPr>
                <w:rStyle w:val="Hyperlink"/>
                <w:noProof/>
                <w:rtl/>
              </w:rPr>
              <w:t xml:space="preserve"> )</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260323057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241</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58"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59" w:history="1">
            <w:r w:rsidR="009C4384" w:rsidRPr="00F6070E">
              <w:rPr>
                <w:rStyle w:val="Hyperlink"/>
                <w:noProof/>
                <w:rtl/>
              </w:rPr>
              <w:t xml:space="preserve">( </w:t>
            </w:r>
            <w:r w:rsidR="009C4384" w:rsidRPr="00F6070E">
              <w:rPr>
                <w:rStyle w:val="Hyperlink"/>
                <w:rFonts w:hint="eastAsia"/>
                <w:noProof/>
                <w:rtl/>
              </w:rPr>
              <w:t>ان</w:t>
            </w:r>
            <w:r w:rsidR="009C4384" w:rsidRPr="00F6070E">
              <w:rPr>
                <w:rStyle w:val="Hyperlink"/>
                <w:noProof/>
                <w:rtl/>
              </w:rPr>
              <w:t xml:space="preserve"> </w:t>
            </w:r>
            <w:r w:rsidR="009C4384" w:rsidRPr="00F6070E">
              <w:rPr>
                <w:rStyle w:val="Hyperlink"/>
                <w:rFonts w:hint="eastAsia"/>
                <w:noProof/>
                <w:rtl/>
              </w:rPr>
              <w:t>الأئمة</w:t>
            </w:r>
            <w:r w:rsidR="009C4384" w:rsidRPr="00F6070E">
              <w:rPr>
                <w:rStyle w:val="Hyperlink"/>
                <w:noProof/>
                <w:rtl/>
              </w:rPr>
              <w:t xml:space="preserve"> </w:t>
            </w:r>
            <w:r w:rsidR="009C4384" w:rsidRPr="00F6070E">
              <w:rPr>
                <w:rStyle w:val="Hyperlink"/>
                <w:rFonts w:cs="Rafed Alaem" w:hint="eastAsia"/>
                <w:noProof/>
                <w:rtl/>
              </w:rPr>
              <w:t>عليهم‌السلام</w:t>
            </w:r>
            <w:r w:rsidR="009C4384" w:rsidRPr="00F6070E">
              <w:rPr>
                <w:rStyle w:val="Hyperlink"/>
                <w:rFonts w:cs="Rafed Alaem"/>
                <w:noProof/>
                <w:rtl/>
              </w:rPr>
              <w:t xml:space="preserve"> </w:t>
            </w:r>
            <w:r w:rsidR="009C4384" w:rsidRPr="00F6070E">
              <w:rPr>
                <w:rStyle w:val="Hyperlink"/>
                <w:rFonts w:hint="eastAsia"/>
                <w:noProof/>
                <w:rtl/>
              </w:rPr>
              <w:t>كلهم</w:t>
            </w:r>
            <w:r w:rsidR="009C4384" w:rsidRPr="00F6070E">
              <w:rPr>
                <w:rStyle w:val="Hyperlink"/>
                <w:noProof/>
                <w:rtl/>
              </w:rPr>
              <w:t xml:space="preserve"> </w:t>
            </w:r>
            <w:r w:rsidR="009C4384" w:rsidRPr="00F6070E">
              <w:rPr>
                <w:rStyle w:val="Hyperlink"/>
                <w:rFonts w:hint="eastAsia"/>
                <w:noProof/>
                <w:rtl/>
              </w:rPr>
              <w:t>قائمون</w:t>
            </w:r>
            <w:r w:rsidR="009C4384" w:rsidRPr="00F6070E">
              <w:rPr>
                <w:rStyle w:val="Hyperlink"/>
                <w:noProof/>
                <w:rtl/>
              </w:rPr>
              <w:t xml:space="preserve"> </w:t>
            </w:r>
            <w:r w:rsidR="009C4384" w:rsidRPr="00F6070E">
              <w:rPr>
                <w:rStyle w:val="Hyperlink"/>
                <w:rFonts w:hint="eastAsia"/>
                <w:noProof/>
                <w:rtl/>
              </w:rPr>
              <w:t>بأمر</w:t>
            </w:r>
            <w:r w:rsidR="009C4384" w:rsidRPr="00F6070E">
              <w:rPr>
                <w:rStyle w:val="Hyperlink"/>
                <w:noProof/>
                <w:rtl/>
              </w:rPr>
              <w:t xml:space="preserve"> </w:t>
            </w:r>
            <w:r w:rsidR="009C4384" w:rsidRPr="00F6070E">
              <w:rPr>
                <w:rStyle w:val="Hyperlink"/>
                <w:rFonts w:hint="eastAsia"/>
                <w:noProof/>
                <w:rtl/>
              </w:rPr>
              <w:t>الله</w:t>
            </w:r>
            <w:r w:rsidR="009C4384" w:rsidRPr="00F6070E">
              <w:rPr>
                <w:rStyle w:val="Hyperlink"/>
                <w:noProof/>
                <w:rtl/>
              </w:rPr>
              <w:t xml:space="preserve"> </w:t>
            </w:r>
            <w:r w:rsidR="009C4384" w:rsidRPr="00F6070E">
              <w:rPr>
                <w:rStyle w:val="Hyperlink"/>
                <w:rFonts w:hint="eastAsia"/>
                <w:noProof/>
                <w:rtl/>
              </w:rPr>
              <w:t>تعالى</w:t>
            </w:r>
            <w:r w:rsidR="009C4384" w:rsidRPr="00F6070E">
              <w:rPr>
                <w:rStyle w:val="Hyperlink"/>
                <w:noProof/>
                <w:rtl/>
              </w:rPr>
              <w:t xml:space="preserve"> )</w:t>
            </w:r>
          </w:hyperlink>
          <w:r w:rsidR="009C4384">
            <w:rPr>
              <w:rStyle w:val="Hyperlink"/>
              <w:rFonts w:hint="cs"/>
              <w:noProof/>
              <w:rtl/>
            </w:rPr>
            <w:t xml:space="preserve"> </w:t>
          </w:r>
          <w:hyperlink w:anchor="_Toc260323060" w:history="1">
            <w:r w:rsidR="009C4384" w:rsidRPr="00F6070E">
              <w:rPr>
                <w:rStyle w:val="Hyperlink"/>
                <w:noProof/>
                <w:rtl/>
              </w:rPr>
              <w:t xml:space="preserve">( </w:t>
            </w:r>
            <w:r w:rsidR="009C4384" w:rsidRPr="00F6070E">
              <w:rPr>
                <w:rStyle w:val="Hyperlink"/>
                <w:rFonts w:hint="eastAsia"/>
                <w:noProof/>
                <w:rtl/>
              </w:rPr>
              <w:t>هادون</w:t>
            </w:r>
            <w:r w:rsidR="009C4384" w:rsidRPr="00F6070E">
              <w:rPr>
                <w:rStyle w:val="Hyperlink"/>
                <w:noProof/>
                <w:rtl/>
              </w:rPr>
              <w:t xml:space="preserve"> </w:t>
            </w:r>
            <w:r w:rsidR="009C4384" w:rsidRPr="00F6070E">
              <w:rPr>
                <w:rStyle w:val="Hyperlink"/>
                <w:rFonts w:hint="eastAsia"/>
                <w:noProof/>
                <w:rtl/>
              </w:rPr>
              <w:t>إليه</w:t>
            </w:r>
            <w:r w:rsidR="009C4384" w:rsidRPr="00F6070E">
              <w:rPr>
                <w:rStyle w:val="Hyperlink"/>
                <w:noProof/>
                <w:rtl/>
              </w:rPr>
              <w:t xml:space="preserve"> )</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260323060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244</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61"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62" w:history="1">
            <w:r w:rsidR="009C4384" w:rsidRPr="00F6070E">
              <w:rPr>
                <w:rStyle w:val="Hyperlink"/>
                <w:noProof/>
                <w:rtl/>
              </w:rPr>
              <w:t xml:space="preserve">( </w:t>
            </w:r>
            <w:r w:rsidR="009C4384" w:rsidRPr="00F6070E">
              <w:rPr>
                <w:rStyle w:val="Hyperlink"/>
                <w:rFonts w:hint="eastAsia"/>
                <w:noProof/>
                <w:rtl/>
              </w:rPr>
              <w:t>صلة</w:t>
            </w:r>
            <w:r w:rsidR="009C4384" w:rsidRPr="00F6070E">
              <w:rPr>
                <w:rStyle w:val="Hyperlink"/>
                <w:noProof/>
                <w:rtl/>
              </w:rPr>
              <w:t xml:space="preserve"> </w:t>
            </w:r>
            <w:r w:rsidR="009C4384" w:rsidRPr="00F6070E">
              <w:rPr>
                <w:rStyle w:val="Hyperlink"/>
                <w:rFonts w:hint="eastAsia"/>
                <w:noProof/>
                <w:rtl/>
              </w:rPr>
              <w:t>الإمام</w:t>
            </w:r>
            <w:r w:rsidR="009C4384" w:rsidRPr="00F6070E">
              <w:rPr>
                <w:rStyle w:val="Hyperlink"/>
                <w:noProof/>
                <w:rtl/>
              </w:rPr>
              <w:t xml:space="preserve"> </w:t>
            </w:r>
            <w:r w:rsidR="009C4384" w:rsidRPr="00F6070E">
              <w:rPr>
                <w:rStyle w:val="Hyperlink"/>
                <w:rFonts w:cs="Rafed Alaem" w:hint="eastAsia"/>
                <w:noProof/>
                <w:rtl/>
              </w:rPr>
              <w:t>عليه‌السلام</w:t>
            </w:r>
            <w:r w:rsidR="009C4384" w:rsidRPr="00F6070E">
              <w:rPr>
                <w:rStyle w:val="Hyperlink"/>
                <w:noProof/>
                <w:rtl/>
              </w:rPr>
              <w:t>)</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260323062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247</w:t>
            </w:r>
            <w:r w:rsidR="009C4384">
              <w:rPr>
                <w:noProof/>
                <w:webHidden/>
                <w:rtl/>
              </w:rPr>
              <w:fldChar w:fldCharType="end"/>
            </w:r>
          </w:hyperlink>
        </w:p>
        <w:p w:rsidR="009C4384" w:rsidRDefault="00BB3F62" w:rsidP="009C4384">
          <w:pPr>
            <w:pStyle w:val="TOC1"/>
            <w:rPr>
              <w:rFonts w:asciiTheme="minorHAnsi" w:eastAsiaTheme="minorEastAsia" w:hAnsiTheme="minorHAnsi" w:cstheme="minorBidi"/>
              <w:bCs w:val="0"/>
              <w:noProof/>
              <w:color w:val="auto"/>
              <w:sz w:val="22"/>
              <w:szCs w:val="22"/>
              <w:rtl/>
            </w:rPr>
          </w:pPr>
          <w:hyperlink w:anchor="_Toc260323063" w:history="1">
            <w:r w:rsidR="009C4384" w:rsidRPr="00F6070E">
              <w:rPr>
                <w:rStyle w:val="Hyperlink"/>
                <w:noProof/>
                <w:rtl/>
              </w:rPr>
              <w:t xml:space="preserve">( </w:t>
            </w:r>
            <w:r w:rsidR="009C4384" w:rsidRPr="00F6070E">
              <w:rPr>
                <w:rStyle w:val="Hyperlink"/>
                <w:rFonts w:hint="eastAsia"/>
                <w:noProof/>
                <w:rtl/>
              </w:rPr>
              <w:t>باب</w:t>
            </w:r>
            <w:r w:rsidR="009C4384" w:rsidRPr="00F6070E">
              <w:rPr>
                <w:rStyle w:val="Hyperlink"/>
                <w:noProof/>
                <w:rtl/>
              </w:rPr>
              <w:t xml:space="preserve"> )</w:t>
            </w:r>
          </w:hyperlink>
          <w:r w:rsidR="009C4384">
            <w:rPr>
              <w:rStyle w:val="Hyperlink"/>
              <w:rFonts w:hint="cs"/>
              <w:noProof/>
              <w:rtl/>
            </w:rPr>
            <w:t xml:space="preserve"> </w:t>
          </w:r>
          <w:hyperlink w:anchor="_Toc260323064" w:history="1">
            <w:r w:rsidR="009C4384" w:rsidRPr="00F6070E">
              <w:rPr>
                <w:rStyle w:val="Hyperlink"/>
                <w:noProof/>
                <w:rtl/>
              </w:rPr>
              <w:t xml:space="preserve">( </w:t>
            </w:r>
            <w:r w:rsidR="009C4384" w:rsidRPr="00F6070E">
              <w:rPr>
                <w:rStyle w:val="Hyperlink"/>
                <w:rFonts w:hint="eastAsia"/>
                <w:noProof/>
                <w:rtl/>
              </w:rPr>
              <w:t>الفيء</w:t>
            </w:r>
            <w:r w:rsidR="009C4384" w:rsidRPr="00F6070E">
              <w:rPr>
                <w:rStyle w:val="Hyperlink"/>
                <w:noProof/>
                <w:rtl/>
              </w:rPr>
              <w:t xml:space="preserve"> </w:t>
            </w:r>
            <w:r w:rsidR="009C4384" w:rsidRPr="00F6070E">
              <w:rPr>
                <w:rStyle w:val="Hyperlink"/>
                <w:rFonts w:hint="eastAsia"/>
                <w:noProof/>
                <w:rtl/>
              </w:rPr>
              <w:t>والأنفال</w:t>
            </w:r>
            <w:r w:rsidR="009C4384" w:rsidRPr="00F6070E">
              <w:rPr>
                <w:rStyle w:val="Hyperlink"/>
                <w:noProof/>
                <w:rtl/>
              </w:rPr>
              <w:t xml:space="preserve"> </w:t>
            </w:r>
            <w:r w:rsidR="009C4384" w:rsidRPr="00F6070E">
              <w:rPr>
                <w:rStyle w:val="Hyperlink"/>
                <w:rFonts w:hint="eastAsia"/>
                <w:noProof/>
                <w:rtl/>
              </w:rPr>
              <w:t>وتفسير</w:t>
            </w:r>
            <w:r w:rsidR="009C4384" w:rsidRPr="00F6070E">
              <w:rPr>
                <w:rStyle w:val="Hyperlink"/>
                <w:noProof/>
                <w:rtl/>
              </w:rPr>
              <w:t xml:space="preserve"> </w:t>
            </w:r>
            <w:r w:rsidR="009C4384" w:rsidRPr="00F6070E">
              <w:rPr>
                <w:rStyle w:val="Hyperlink"/>
                <w:rFonts w:hint="eastAsia"/>
                <w:noProof/>
                <w:rtl/>
              </w:rPr>
              <w:t>الخمس</w:t>
            </w:r>
            <w:r w:rsidR="009C4384" w:rsidRPr="00F6070E">
              <w:rPr>
                <w:rStyle w:val="Hyperlink"/>
                <w:noProof/>
                <w:rtl/>
              </w:rPr>
              <w:t xml:space="preserve"> </w:t>
            </w:r>
            <w:r w:rsidR="009C4384" w:rsidRPr="00F6070E">
              <w:rPr>
                <w:rStyle w:val="Hyperlink"/>
                <w:rFonts w:hint="eastAsia"/>
                <w:noProof/>
                <w:rtl/>
              </w:rPr>
              <w:t>وحدوده</w:t>
            </w:r>
            <w:r w:rsidR="009C4384" w:rsidRPr="00F6070E">
              <w:rPr>
                <w:rStyle w:val="Hyperlink"/>
                <w:noProof/>
                <w:rtl/>
              </w:rPr>
              <w:t xml:space="preserve"> </w:t>
            </w:r>
            <w:r w:rsidR="009C4384" w:rsidRPr="00F6070E">
              <w:rPr>
                <w:rStyle w:val="Hyperlink"/>
                <w:rFonts w:hint="eastAsia"/>
                <w:noProof/>
                <w:rtl/>
              </w:rPr>
              <w:t>وما</w:t>
            </w:r>
            <w:r w:rsidR="009C4384" w:rsidRPr="00F6070E">
              <w:rPr>
                <w:rStyle w:val="Hyperlink"/>
                <w:noProof/>
                <w:rtl/>
              </w:rPr>
              <w:t xml:space="preserve"> </w:t>
            </w:r>
            <w:r w:rsidR="009C4384" w:rsidRPr="00F6070E">
              <w:rPr>
                <w:rStyle w:val="Hyperlink"/>
                <w:rFonts w:hint="eastAsia"/>
                <w:noProof/>
                <w:rtl/>
              </w:rPr>
              <w:t>يجب</w:t>
            </w:r>
            <w:r w:rsidR="009C4384" w:rsidRPr="00F6070E">
              <w:rPr>
                <w:rStyle w:val="Hyperlink"/>
                <w:noProof/>
                <w:rtl/>
              </w:rPr>
              <w:t xml:space="preserve"> </w:t>
            </w:r>
            <w:r w:rsidR="009C4384" w:rsidRPr="00F6070E">
              <w:rPr>
                <w:rStyle w:val="Hyperlink"/>
                <w:rFonts w:hint="eastAsia"/>
                <w:noProof/>
                <w:rtl/>
              </w:rPr>
              <w:t>فيه</w:t>
            </w:r>
            <w:r w:rsidR="009C4384" w:rsidRPr="00F6070E">
              <w:rPr>
                <w:rStyle w:val="Hyperlink"/>
                <w:noProof/>
                <w:rtl/>
              </w:rPr>
              <w:t xml:space="preserve"> )</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260323064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251</w:t>
            </w:r>
            <w:r w:rsidR="009C4384">
              <w:rPr>
                <w:noProof/>
                <w:webHidden/>
                <w:rtl/>
              </w:rPr>
              <w:fldChar w:fldCharType="end"/>
            </w:r>
          </w:hyperlink>
        </w:p>
        <w:p w:rsidR="009C4384" w:rsidRDefault="00BB3F62">
          <w:pPr>
            <w:pStyle w:val="TOC2"/>
            <w:tabs>
              <w:tab w:val="right" w:leader="dot" w:pos="7786"/>
            </w:tabs>
            <w:rPr>
              <w:rFonts w:asciiTheme="minorHAnsi" w:eastAsiaTheme="minorEastAsia" w:hAnsiTheme="minorHAnsi" w:cstheme="minorBidi"/>
              <w:noProof/>
              <w:color w:val="auto"/>
              <w:sz w:val="22"/>
              <w:szCs w:val="22"/>
              <w:rtl/>
            </w:rPr>
          </w:pPr>
          <w:hyperlink w:anchor="_Toc260323065" w:history="1">
            <w:r w:rsidR="009C4384" w:rsidRPr="00F6070E">
              <w:rPr>
                <w:rStyle w:val="Hyperlink"/>
                <w:rFonts w:hint="eastAsia"/>
                <w:noProof/>
                <w:rtl/>
              </w:rPr>
              <w:t>الفهرس</w:t>
            </w:r>
            <w:r w:rsidR="009C4384">
              <w:rPr>
                <w:noProof/>
                <w:webHidden/>
                <w:rtl/>
              </w:rPr>
              <w:tab/>
            </w:r>
            <w:r w:rsidR="009C4384">
              <w:rPr>
                <w:noProof/>
                <w:webHidden/>
                <w:rtl/>
              </w:rPr>
              <w:fldChar w:fldCharType="begin"/>
            </w:r>
            <w:r w:rsidR="009C4384">
              <w:rPr>
                <w:noProof/>
                <w:webHidden/>
                <w:rtl/>
              </w:rPr>
              <w:instrText xml:space="preserve"> </w:instrText>
            </w:r>
            <w:r w:rsidR="009C4384">
              <w:rPr>
                <w:noProof/>
                <w:webHidden/>
              </w:rPr>
              <w:instrText xml:space="preserve">PAGEREF </w:instrText>
            </w:r>
            <w:r w:rsidR="009C4384">
              <w:rPr>
                <w:noProof/>
                <w:webHidden/>
                <w:rtl/>
              </w:rPr>
              <w:instrText>_</w:instrText>
            </w:r>
            <w:r w:rsidR="009C4384">
              <w:rPr>
                <w:noProof/>
                <w:webHidden/>
              </w:rPr>
              <w:instrText>Toc</w:instrText>
            </w:r>
            <w:r w:rsidR="009C4384">
              <w:rPr>
                <w:noProof/>
                <w:webHidden/>
                <w:rtl/>
              </w:rPr>
              <w:instrText xml:space="preserve">260323065 </w:instrText>
            </w:r>
            <w:r w:rsidR="009C4384">
              <w:rPr>
                <w:noProof/>
                <w:webHidden/>
              </w:rPr>
              <w:instrText>\h</w:instrText>
            </w:r>
            <w:r w:rsidR="009C4384">
              <w:rPr>
                <w:noProof/>
                <w:webHidden/>
                <w:rtl/>
              </w:rPr>
              <w:instrText xml:space="preserve"> </w:instrText>
            </w:r>
            <w:r w:rsidR="009C4384">
              <w:rPr>
                <w:noProof/>
                <w:webHidden/>
                <w:rtl/>
              </w:rPr>
            </w:r>
            <w:r w:rsidR="009C4384">
              <w:rPr>
                <w:noProof/>
                <w:webHidden/>
                <w:rtl/>
              </w:rPr>
              <w:fldChar w:fldCharType="separate"/>
            </w:r>
            <w:r w:rsidR="009C4384">
              <w:rPr>
                <w:noProof/>
                <w:webHidden/>
                <w:rtl/>
              </w:rPr>
              <w:t>293</w:t>
            </w:r>
            <w:r w:rsidR="009C4384">
              <w:rPr>
                <w:noProof/>
                <w:webHidden/>
                <w:rtl/>
              </w:rPr>
              <w:fldChar w:fldCharType="end"/>
            </w:r>
          </w:hyperlink>
        </w:p>
        <w:p w:rsidR="009C4384" w:rsidRDefault="009C4384">
          <w:r>
            <w:rPr>
              <w:b/>
              <w:bCs/>
              <w:noProof/>
            </w:rPr>
            <w:fldChar w:fldCharType="end"/>
          </w:r>
        </w:p>
      </w:sdtContent>
    </w:sdt>
    <w:p w:rsidR="00CF610E" w:rsidRPr="00CF610E" w:rsidRDefault="00CF610E" w:rsidP="00CF610E">
      <w:pPr>
        <w:pStyle w:val="libNormal"/>
      </w:pPr>
    </w:p>
    <w:sectPr w:rsidR="00CF610E" w:rsidRPr="00CF610E" w:rsidSect="007148AF">
      <w:footerReference w:type="even" r:id="rId12"/>
      <w:footerReference w:type="default" r:id="rId13"/>
      <w:footerReference w:type="first" r:id="rId14"/>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F62" w:rsidRDefault="00BB3F62">
      <w:r>
        <w:separator/>
      </w:r>
    </w:p>
  </w:endnote>
  <w:endnote w:type="continuationSeparator" w:id="0">
    <w:p w:rsidR="00BB3F62" w:rsidRDefault="00BB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altName w:val="Times New Roman"/>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78" w:rsidRPr="00460435" w:rsidRDefault="00853C7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E0F55">
      <w:rPr>
        <w:rFonts w:ascii="Traditional Arabic" w:hAnsi="Traditional Arabic"/>
        <w:noProof/>
        <w:sz w:val="28"/>
        <w:szCs w:val="28"/>
        <w:rtl/>
      </w:rPr>
      <w:t>292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78" w:rsidRPr="00460435" w:rsidRDefault="00853C7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E0F55">
      <w:rPr>
        <w:rFonts w:ascii="Traditional Arabic" w:hAnsi="Traditional Arabic"/>
        <w:noProof/>
        <w:sz w:val="28"/>
        <w:szCs w:val="28"/>
        <w:rtl/>
      </w:rPr>
      <w:t>293</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C78" w:rsidRPr="00460435" w:rsidRDefault="00853C78"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7E0F55">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F62" w:rsidRDefault="00BB3F62">
      <w:r>
        <w:separator/>
      </w:r>
    </w:p>
  </w:footnote>
  <w:footnote w:type="continuationSeparator" w:id="0">
    <w:p w:rsidR="00BB3F62" w:rsidRDefault="00BB3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7C7"/>
    <w:rsid w:val="00003A42"/>
    <w:rsid w:val="00005A19"/>
    <w:rsid w:val="000161AC"/>
    <w:rsid w:val="000164B7"/>
    <w:rsid w:val="00020403"/>
    <w:rsid w:val="00021B69"/>
    <w:rsid w:val="000234E7"/>
    <w:rsid w:val="00024DBC"/>
    <w:rsid w:val="00026747"/>
    <w:rsid w:val="000267FE"/>
    <w:rsid w:val="00032D13"/>
    <w:rsid w:val="00034306"/>
    <w:rsid w:val="00034DB7"/>
    <w:rsid w:val="00035488"/>
    <w:rsid w:val="00040798"/>
    <w:rsid w:val="00042F45"/>
    <w:rsid w:val="00043023"/>
    <w:rsid w:val="00045410"/>
    <w:rsid w:val="00045E02"/>
    <w:rsid w:val="00052BBA"/>
    <w:rsid w:val="00054406"/>
    <w:rsid w:val="00056B55"/>
    <w:rsid w:val="0006200E"/>
    <w:rsid w:val="0006216A"/>
    <w:rsid w:val="00062484"/>
    <w:rsid w:val="000647A5"/>
    <w:rsid w:val="00066609"/>
    <w:rsid w:val="00066C43"/>
    <w:rsid w:val="00067485"/>
    <w:rsid w:val="00067F84"/>
    <w:rsid w:val="0007185B"/>
    <w:rsid w:val="00071C97"/>
    <w:rsid w:val="000725AC"/>
    <w:rsid w:val="0007613C"/>
    <w:rsid w:val="000761F7"/>
    <w:rsid w:val="00076A3A"/>
    <w:rsid w:val="00077163"/>
    <w:rsid w:val="00081594"/>
    <w:rsid w:val="00082D69"/>
    <w:rsid w:val="00085D39"/>
    <w:rsid w:val="0008665C"/>
    <w:rsid w:val="00086C44"/>
    <w:rsid w:val="00090987"/>
    <w:rsid w:val="00090F71"/>
    <w:rsid w:val="00092805"/>
    <w:rsid w:val="00092A09"/>
    <w:rsid w:val="00092A0C"/>
    <w:rsid w:val="000954D1"/>
    <w:rsid w:val="00095BA6"/>
    <w:rsid w:val="000A0811"/>
    <w:rsid w:val="000A0E20"/>
    <w:rsid w:val="000A37CF"/>
    <w:rsid w:val="000A4138"/>
    <w:rsid w:val="000A4714"/>
    <w:rsid w:val="000A4C9A"/>
    <w:rsid w:val="000A6401"/>
    <w:rsid w:val="000A7305"/>
    <w:rsid w:val="000A7632"/>
    <w:rsid w:val="000A7750"/>
    <w:rsid w:val="000B2E78"/>
    <w:rsid w:val="000B3A56"/>
    <w:rsid w:val="000C0A89"/>
    <w:rsid w:val="000C3A8D"/>
    <w:rsid w:val="000C7722"/>
    <w:rsid w:val="000C7ABB"/>
    <w:rsid w:val="000D0932"/>
    <w:rsid w:val="000D1BDF"/>
    <w:rsid w:val="000D4AED"/>
    <w:rsid w:val="000D553B"/>
    <w:rsid w:val="000D678C"/>
    <w:rsid w:val="000D71B7"/>
    <w:rsid w:val="000E0153"/>
    <w:rsid w:val="000E1D61"/>
    <w:rsid w:val="000E3F3D"/>
    <w:rsid w:val="000E46E9"/>
    <w:rsid w:val="000E5ABA"/>
    <w:rsid w:val="000E6824"/>
    <w:rsid w:val="000E77FC"/>
    <w:rsid w:val="000E7984"/>
    <w:rsid w:val="000F2CA5"/>
    <w:rsid w:val="000F43CB"/>
    <w:rsid w:val="000F65B1"/>
    <w:rsid w:val="000F7423"/>
    <w:rsid w:val="0010049D"/>
    <w:rsid w:val="00103118"/>
    <w:rsid w:val="0010315B"/>
    <w:rsid w:val="001033B6"/>
    <w:rsid w:val="00103495"/>
    <w:rsid w:val="00103C79"/>
    <w:rsid w:val="00107032"/>
    <w:rsid w:val="00107A6B"/>
    <w:rsid w:val="001106A5"/>
    <w:rsid w:val="00111AE3"/>
    <w:rsid w:val="0011352E"/>
    <w:rsid w:val="00113B0B"/>
    <w:rsid w:val="00113CCC"/>
    <w:rsid w:val="00114217"/>
    <w:rsid w:val="00115473"/>
    <w:rsid w:val="00115A71"/>
    <w:rsid w:val="001162C9"/>
    <w:rsid w:val="0012064D"/>
    <w:rsid w:val="00122468"/>
    <w:rsid w:val="0012268F"/>
    <w:rsid w:val="0012315E"/>
    <w:rsid w:val="00123893"/>
    <w:rsid w:val="001240D5"/>
    <w:rsid w:val="001243ED"/>
    <w:rsid w:val="00126471"/>
    <w:rsid w:val="001272BA"/>
    <w:rsid w:val="001307BF"/>
    <w:rsid w:val="00135E90"/>
    <w:rsid w:val="00136268"/>
    <w:rsid w:val="00136E6F"/>
    <w:rsid w:val="00136FE7"/>
    <w:rsid w:val="00140079"/>
    <w:rsid w:val="0014341C"/>
    <w:rsid w:val="00143EEA"/>
    <w:rsid w:val="00145063"/>
    <w:rsid w:val="00145D8C"/>
    <w:rsid w:val="00147ED8"/>
    <w:rsid w:val="00151C03"/>
    <w:rsid w:val="00152BDC"/>
    <w:rsid w:val="00152FFB"/>
    <w:rsid w:val="001531AC"/>
    <w:rsid w:val="00153917"/>
    <w:rsid w:val="00157306"/>
    <w:rsid w:val="00160271"/>
    <w:rsid w:val="00160F76"/>
    <w:rsid w:val="001627FA"/>
    <w:rsid w:val="00163A74"/>
    <w:rsid w:val="00163D83"/>
    <w:rsid w:val="00164767"/>
    <w:rsid w:val="00164810"/>
    <w:rsid w:val="001679D7"/>
    <w:rsid w:val="001712E1"/>
    <w:rsid w:val="00172CA4"/>
    <w:rsid w:val="00174BE8"/>
    <w:rsid w:val="001767EE"/>
    <w:rsid w:val="00182258"/>
    <w:rsid w:val="00182CD3"/>
    <w:rsid w:val="00182F92"/>
    <w:rsid w:val="00185602"/>
    <w:rsid w:val="00186073"/>
    <w:rsid w:val="0018664D"/>
    <w:rsid w:val="0018690A"/>
    <w:rsid w:val="00187017"/>
    <w:rsid w:val="00187246"/>
    <w:rsid w:val="001937F7"/>
    <w:rsid w:val="00195052"/>
    <w:rsid w:val="0019610D"/>
    <w:rsid w:val="001A0953"/>
    <w:rsid w:val="001A0DAA"/>
    <w:rsid w:val="001A1408"/>
    <w:rsid w:val="001A3110"/>
    <w:rsid w:val="001A4C37"/>
    <w:rsid w:val="001A4D9B"/>
    <w:rsid w:val="001A6EC0"/>
    <w:rsid w:val="001B07B7"/>
    <w:rsid w:val="001B16FD"/>
    <w:rsid w:val="001B5182"/>
    <w:rsid w:val="001B577F"/>
    <w:rsid w:val="001B5DD2"/>
    <w:rsid w:val="001B6B73"/>
    <w:rsid w:val="001B702D"/>
    <w:rsid w:val="001B7407"/>
    <w:rsid w:val="001C0387"/>
    <w:rsid w:val="001C0593"/>
    <w:rsid w:val="001C0EE4"/>
    <w:rsid w:val="001C27EC"/>
    <w:rsid w:val="001C3409"/>
    <w:rsid w:val="001C3D8D"/>
    <w:rsid w:val="001C5EDB"/>
    <w:rsid w:val="001D320D"/>
    <w:rsid w:val="001D3568"/>
    <w:rsid w:val="001D3962"/>
    <w:rsid w:val="001D41A1"/>
    <w:rsid w:val="001D5007"/>
    <w:rsid w:val="001D5663"/>
    <w:rsid w:val="001E016E"/>
    <w:rsid w:val="001E25DC"/>
    <w:rsid w:val="001E45D4"/>
    <w:rsid w:val="001E48B8"/>
    <w:rsid w:val="001F0713"/>
    <w:rsid w:val="001F19B8"/>
    <w:rsid w:val="001F290B"/>
    <w:rsid w:val="001F32B8"/>
    <w:rsid w:val="001F3DB4"/>
    <w:rsid w:val="001F6572"/>
    <w:rsid w:val="00200E9A"/>
    <w:rsid w:val="00202C7B"/>
    <w:rsid w:val="002045CF"/>
    <w:rsid w:val="00205470"/>
    <w:rsid w:val="002054C5"/>
    <w:rsid w:val="002114D7"/>
    <w:rsid w:val="0021219E"/>
    <w:rsid w:val="002139CB"/>
    <w:rsid w:val="00214077"/>
    <w:rsid w:val="0021424B"/>
    <w:rsid w:val="00214801"/>
    <w:rsid w:val="00221063"/>
    <w:rsid w:val="00221675"/>
    <w:rsid w:val="002216FF"/>
    <w:rsid w:val="00224964"/>
    <w:rsid w:val="00226098"/>
    <w:rsid w:val="002267C7"/>
    <w:rsid w:val="0022730F"/>
    <w:rsid w:val="00227FEE"/>
    <w:rsid w:val="00237C0B"/>
    <w:rsid w:val="00241F59"/>
    <w:rsid w:val="0024265C"/>
    <w:rsid w:val="002427FF"/>
    <w:rsid w:val="00243D20"/>
    <w:rsid w:val="00244C2E"/>
    <w:rsid w:val="0024760A"/>
    <w:rsid w:val="00250B87"/>
    <w:rsid w:val="00250E0A"/>
    <w:rsid w:val="00251E02"/>
    <w:rsid w:val="002568DF"/>
    <w:rsid w:val="00257657"/>
    <w:rsid w:val="002616DD"/>
    <w:rsid w:val="00261F33"/>
    <w:rsid w:val="00263F56"/>
    <w:rsid w:val="00272450"/>
    <w:rsid w:val="0027369F"/>
    <w:rsid w:val="00275BB8"/>
    <w:rsid w:val="00276F64"/>
    <w:rsid w:val="002779E1"/>
    <w:rsid w:val="002812DC"/>
    <w:rsid w:val="002818EF"/>
    <w:rsid w:val="00281A4E"/>
    <w:rsid w:val="00282543"/>
    <w:rsid w:val="0028271F"/>
    <w:rsid w:val="0028272B"/>
    <w:rsid w:val="00286092"/>
    <w:rsid w:val="0028722C"/>
    <w:rsid w:val="0028771C"/>
    <w:rsid w:val="002925F1"/>
    <w:rsid w:val="00292DF4"/>
    <w:rsid w:val="00292FE4"/>
    <w:rsid w:val="00294449"/>
    <w:rsid w:val="002962F4"/>
    <w:rsid w:val="00296E4F"/>
    <w:rsid w:val="002A0284"/>
    <w:rsid w:val="002A1851"/>
    <w:rsid w:val="002A2068"/>
    <w:rsid w:val="002A2F34"/>
    <w:rsid w:val="002A338C"/>
    <w:rsid w:val="002A5096"/>
    <w:rsid w:val="002A69AC"/>
    <w:rsid w:val="002A717D"/>
    <w:rsid w:val="002A73D7"/>
    <w:rsid w:val="002B1759"/>
    <w:rsid w:val="002B227F"/>
    <w:rsid w:val="002B2B15"/>
    <w:rsid w:val="002B5911"/>
    <w:rsid w:val="002B71A8"/>
    <w:rsid w:val="002B7794"/>
    <w:rsid w:val="002B7989"/>
    <w:rsid w:val="002C1B61"/>
    <w:rsid w:val="002C3E3A"/>
    <w:rsid w:val="002C5C66"/>
    <w:rsid w:val="002C6427"/>
    <w:rsid w:val="002C6ACE"/>
    <w:rsid w:val="002D19A9"/>
    <w:rsid w:val="002D2485"/>
    <w:rsid w:val="002D580E"/>
    <w:rsid w:val="002D5F1C"/>
    <w:rsid w:val="002D68FC"/>
    <w:rsid w:val="002D7407"/>
    <w:rsid w:val="002D77E0"/>
    <w:rsid w:val="002D7AD4"/>
    <w:rsid w:val="002E0927"/>
    <w:rsid w:val="002E19EE"/>
    <w:rsid w:val="002E2DEA"/>
    <w:rsid w:val="002E4976"/>
    <w:rsid w:val="002E49CC"/>
    <w:rsid w:val="002E4D3D"/>
    <w:rsid w:val="002E5CA1"/>
    <w:rsid w:val="002E6022"/>
    <w:rsid w:val="002E6C03"/>
    <w:rsid w:val="002F109C"/>
    <w:rsid w:val="002F3626"/>
    <w:rsid w:val="002F42E5"/>
    <w:rsid w:val="002F65B9"/>
    <w:rsid w:val="002F6E19"/>
    <w:rsid w:val="00301EBF"/>
    <w:rsid w:val="00302D73"/>
    <w:rsid w:val="00303703"/>
    <w:rsid w:val="00304C9C"/>
    <w:rsid w:val="00305411"/>
    <w:rsid w:val="00307C3A"/>
    <w:rsid w:val="00310762"/>
    <w:rsid w:val="00310A38"/>
    <w:rsid w:val="00310D1D"/>
    <w:rsid w:val="003129CD"/>
    <w:rsid w:val="003159FD"/>
    <w:rsid w:val="00317757"/>
    <w:rsid w:val="00317E22"/>
    <w:rsid w:val="00320644"/>
    <w:rsid w:val="0032195C"/>
    <w:rsid w:val="00322466"/>
    <w:rsid w:val="00324795"/>
    <w:rsid w:val="00324B78"/>
    <w:rsid w:val="00325104"/>
    <w:rsid w:val="003259D9"/>
    <w:rsid w:val="00325A62"/>
    <w:rsid w:val="00326131"/>
    <w:rsid w:val="00330D70"/>
    <w:rsid w:val="0033317B"/>
    <w:rsid w:val="003339D0"/>
    <w:rsid w:val="00333E7E"/>
    <w:rsid w:val="00335249"/>
    <w:rsid w:val="003353BB"/>
    <w:rsid w:val="0033620A"/>
    <w:rsid w:val="003376B6"/>
    <w:rsid w:val="0034239A"/>
    <w:rsid w:val="003430B5"/>
    <w:rsid w:val="00352335"/>
    <w:rsid w:val="0035368E"/>
    <w:rsid w:val="0035403C"/>
    <w:rsid w:val="00354493"/>
    <w:rsid w:val="00355C40"/>
    <w:rsid w:val="00360A5F"/>
    <w:rsid w:val="003618AA"/>
    <w:rsid w:val="00362F97"/>
    <w:rsid w:val="0036371E"/>
    <w:rsid w:val="00363C94"/>
    <w:rsid w:val="0036400D"/>
    <w:rsid w:val="00364867"/>
    <w:rsid w:val="00367E57"/>
    <w:rsid w:val="00370223"/>
    <w:rsid w:val="00372882"/>
    <w:rsid w:val="00373085"/>
    <w:rsid w:val="00373DD2"/>
    <w:rsid w:val="003771B6"/>
    <w:rsid w:val="00380674"/>
    <w:rsid w:val="00385C9E"/>
    <w:rsid w:val="0038683D"/>
    <w:rsid w:val="00387F48"/>
    <w:rsid w:val="00390489"/>
    <w:rsid w:val="003925D8"/>
    <w:rsid w:val="003928AF"/>
    <w:rsid w:val="003931B4"/>
    <w:rsid w:val="003963F3"/>
    <w:rsid w:val="0039787F"/>
    <w:rsid w:val="003A1475"/>
    <w:rsid w:val="003A3298"/>
    <w:rsid w:val="003A341F"/>
    <w:rsid w:val="003A4587"/>
    <w:rsid w:val="003A46D9"/>
    <w:rsid w:val="003A533A"/>
    <w:rsid w:val="003A657A"/>
    <w:rsid w:val="003A661E"/>
    <w:rsid w:val="003A76B6"/>
    <w:rsid w:val="003B0913"/>
    <w:rsid w:val="003B20C5"/>
    <w:rsid w:val="003B5031"/>
    <w:rsid w:val="003B63EE"/>
    <w:rsid w:val="003B6720"/>
    <w:rsid w:val="003B6743"/>
    <w:rsid w:val="003B775B"/>
    <w:rsid w:val="003B7FA9"/>
    <w:rsid w:val="003C4A1C"/>
    <w:rsid w:val="003C4FAC"/>
    <w:rsid w:val="003C6EB9"/>
    <w:rsid w:val="003C6EDB"/>
    <w:rsid w:val="003C79EB"/>
    <w:rsid w:val="003C7C08"/>
    <w:rsid w:val="003D0E9A"/>
    <w:rsid w:val="003D2459"/>
    <w:rsid w:val="003D28ED"/>
    <w:rsid w:val="003D3107"/>
    <w:rsid w:val="003D5AE0"/>
    <w:rsid w:val="003E148D"/>
    <w:rsid w:val="003E1710"/>
    <w:rsid w:val="003E173A"/>
    <w:rsid w:val="003E3600"/>
    <w:rsid w:val="003E3C1B"/>
    <w:rsid w:val="003F133B"/>
    <w:rsid w:val="003F33DE"/>
    <w:rsid w:val="003F3CBC"/>
    <w:rsid w:val="003F4B2B"/>
    <w:rsid w:val="003F5BA2"/>
    <w:rsid w:val="003F5ECB"/>
    <w:rsid w:val="003F7506"/>
    <w:rsid w:val="00401616"/>
    <w:rsid w:val="0040243A"/>
    <w:rsid w:val="00402C65"/>
    <w:rsid w:val="00404EB7"/>
    <w:rsid w:val="00406F49"/>
    <w:rsid w:val="00407082"/>
    <w:rsid w:val="00407D56"/>
    <w:rsid w:val="0041095D"/>
    <w:rsid w:val="00413429"/>
    <w:rsid w:val="004142DF"/>
    <w:rsid w:val="004146B4"/>
    <w:rsid w:val="00414724"/>
    <w:rsid w:val="00416E2B"/>
    <w:rsid w:val="004170C4"/>
    <w:rsid w:val="004209BA"/>
    <w:rsid w:val="00420C44"/>
    <w:rsid w:val="00422D41"/>
    <w:rsid w:val="0042502E"/>
    <w:rsid w:val="00426E28"/>
    <w:rsid w:val="004271BF"/>
    <w:rsid w:val="00430581"/>
    <w:rsid w:val="00434A97"/>
    <w:rsid w:val="00436E7E"/>
    <w:rsid w:val="00437035"/>
    <w:rsid w:val="00440C62"/>
    <w:rsid w:val="00441A2E"/>
    <w:rsid w:val="0044529B"/>
    <w:rsid w:val="00446BBA"/>
    <w:rsid w:val="00447983"/>
    <w:rsid w:val="0045139A"/>
    <w:rsid w:val="004515E8"/>
    <w:rsid w:val="00451B7F"/>
    <w:rsid w:val="0045344B"/>
    <w:rsid w:val="004537CB"/>
    <w:rsid w:val="004538D5"/>
    <w:rsid w:val="00453C50"/>
    <w:rsid w:val="00455A59"/>
    <w:rsid w:val="00460435"/>
    <w:rsid w:val="004615E2"/>
    <w:rsid w:val="00462405"/>
    <w:rsid w:val="0046283A"/>
    <w:rsid w:val="00464191"/>
    <w:rsid w:val="00464B21"/>
    <w:rsid w:val="0046634E"/>
    <w:rsid w:val="00467E54"/>
    <w:rsid w:val="00470378"/>
    <w:rsid w:val="004722F9"/>
    <w:rsid w:val="00475E99"/>
    <w:rsid w:val="004779E2"/>
    <w:rsid w:val="00481D03"/>
    <w:rsid w:val="00481FD0"/>
    <w:rsid w:val="0048221F"/>
    <w:rsid w:val="00485C2D"/>
    <w:rsid w:val="004866A7"/>
    <w:rsid w:val="00487867"/>
    <w:rsid w:val="00490EC5"/>
    <w:rsid w:val="0049103A"/>
    <w:rsid w:val="004919C3"/>
    <w:rsid w:val="004953C3"/>
    <w:rsid w:val="00497042"/>
    <w:rsid w:val="004972A6"/>
    <w:rsid w:val="004A0866"/>
    <w:rsid w:val="004A0AF4"/>
    <w:rsid w:val="004A0B9D"/>
    <w:rsid w:val="004A170B"/>
    <w:rsid w:val="004A38A4"/>
    <w:rsid w:val="004A6FE9"/>
    <w:rsid w:val="004A738A"/>
    <w:rsid w:val="004B040E"/>
    <w:rsid w:val="004B06B3"/>
    <w:rsid w:val="004B17F4"/>
    <w:rsid w:val="004B3F28"/>
    <w:rsid w:val="004B653D"/>
    <w:rsid w:val="004C0461"/>
    <w:rsid w:val="004C0F89"/>
    <w:rsid w:val="004C12C2"/>
    <w:rsid w:val="004C2AB5"/>
    <w:rsid w:val="004C35C3"/>
    <w:rsid w:val="004C3E90"/>
    <w:rsid w:val="004C4336"/>
    <w:rsid w:val="004C43DB"/>
    <w:rsid w:val="004C6CE4"/>
    <w:rsid w:val="004C77B5"/>
    <w:rsid w:val="004C77BF"/>
    <w:rsid w:val="004D19E7"/>
    <w:rsid w:val="004D28BC"/>
    <w:rsid w:val="004D443A"/>
    <w:rsid w:val="004D67F7"/>
    <w:rsid w:val="004D7678"/>
    <w:rsid w:val="004D7CD7"/>
    <w:rsid w:val="004E226F"/>
    <w:rsid w:val="004E6E95"/>
    <w:rsid w:val="004E7BA2"/>
    <w:rsid w:val="004F4B38"/>
    <w:rsid w:val="004F58BA"/>
    <w:rsid w:val="004F5A4D"/>
    <w:rsid w:val="004F6137"/>
    <w:rsid w:val="004F683B"/>
    <w:rsid w:val="005022E5"/>
    <w:rsid w:val="005059B3"/>
    <w:rsid w:val="00505A04"/>
    <w:rsid w:val="00507314"/>
    <w:rsid w:val="005100B4"/>
    <w:rsid w:val="00511401"/>
    <w:rsid w:val="00511B0E"/>
    <w:rsid w:val="005135A3"/>
    <w:rsid w:val="00513685"/>
    <w:rsid w:val="00514000"/>
    <w:rsid w:val="0052272E"/>
    <w:rsid w:val="00522EB2"/>
    <w:rsid w:val="00523227"/>
    <w:rsid w:val="005254BC"/>
    <w:rsid w:val="00526724"/>
    <w:rsid w:val="00526928"/>
    <w:rsid w:val="005347E7"/>
    <w:rsid w:val="00537381"/>
    <w:rsid w:val="00540F36"/>
    <w:rsid w:val="00541189"/>
    <w:rsid w:val="0054157A"/>
    <w:rsid w:val="00542A7D"/>
    <w:rsid w:val="00542EEF"/>
    <w:rsid w:val="005468BB"/>
    <w:rsid w:val="00547678"/>
    <w:rsid w:val="00550B2F"/>
    <w:rsid w:val="00551712"/>
    <w:rsid w:val="00551747"/>
    <w:rsid w:val="00551E02"/>
    <w:rsid w:val="00551E04"/>
    <w:rsid w:val="005529FE"/>
    <w:rsid w:val="00552C63"/>
    <w:rsid w:val="00553E73"/>
    <w:rsid w:val="00553E8E"/>
    <w:rsid w:val="005540AB"/>
    <w:rsid w:val="005549DE"/>
    <w:rsid w:val="00557363"/>
    <w:rsid w:val="005573CD"/>
    <w:rsid w:val="00557500"/>
    <w:rsid w:val="00557FB6"/>
    <w:rsid w:val="00561C58"/>
    <w:rsid w:val="0056257C"/>
    <w:rsid w:val="00562EED"/>
    <w:rsid w:val="005646BD"/>
    <w:rsid w:val="00565ADE"/>
    <w:rsid w:val="005673A9"/>
    <w:rsid w:val="0057006C"/>
    <w:rsid w:val="00571BF1"/>
    <w:rsid w:val="00574C66"/>
    <w:rsid w:val="0057612B"/>
    <w:rsid w:val="005772C4"/>
    <w:rsid w:val="00577577"/>
    <w:rsid w:val="00582E4F"/>
    <w:rsid w:val="00583039"/>
    <w:rsid w:val="005832AA"/>
    <w:rsid w:val="00584801"/>
    <w:rsid w:val="00584ABA"/>
    <w:rsid w:val="0058558D"/>
    <w:rsid w:val="00585B8F"/>
    <w:rsid w:val="00585BC0"/>
    <w:rsid w:val="00590129"/>
    <w:rsid w:val="00591346"/>
    <w:rsid w:val="005923FF"/>
    <w:rsid w:val="00593266"/>
    <w:rsid w:val="0059525F"/>
    <w:rsid w:val="00595F07"/>
    <w:rsid w:val="005960AA"/>
    <w:rsid w:val="00597B34"/>
    <w:rsid w:val="005A00BB"/>
    <w:rsid w:val="005A1C39"/>
    <w:rsid w:val="005A2D54"/>
    <w:rsid w:val="005A43ED"/>
    <w:rsid w:val="005A4A76"/>
    <w:rsid w:val="005A6C74"/>
    <w:rsid w:val="005B2DE4"/>
    <w:rsid w:val="005B56BE"/>
    <w:rsid w:val="005B68D5"/>
    <w:rsid w:val="005C07D9"/>
    <w:rsid w:val="005C0E2F"/>
    <w:rsid w:val="005C532E"/>
    <w:rsid w:val="005C60ED"/>
    <w:rsid w:val="005C7719"/>
    <w:rsid w:val="005C7F7B"/>
    <w:rsid w:val="005D0546"/>
    <w:rsid w:val="005D05E4"/>
    <w:rsid w:val="005D2C72"/>
    <w:rsid w:val="005D5466"/>
    <w:rsid w:val="005E2913"/>
    <w:rsid w:val="005E399F"/>
    <w:rsid w:val="005E5D2F"/>
    <w:rsid w:val="005E6836"/>
    <w:rsid w:val="005E6A3C"/>
    <w:rsid w:val="005E6E3A"/>
    <w:rsid w:val="005F0045"/>
    <w:rsid w:val="005F15C3"/>
    <w:rsid w:val="005F1BD6"/>
    <w:rsid w:val="005F2556"/>
    <w:rsid w:val="005F2E2D"/>
    <w:rsid w:val="005F2F00"/>
    <w:rsid w:val="005F66D1"/>
    <w:rsid w:val="00600E66"/>
    <w:rsid w:val="006013DF"/>
    <w:rsid w:val="0060295E"/>
    <w:rsid w:val="00603583"/>
    <w:rsid w:val="00603605"/>
    <w:rsid w:val="00603D8E"/>
    <w:rsid w:val="006041A3"/>
    <w:rsid w:val="0060567E"/>
    <w:rsid w:val="006133A7"/>
    <w:rsid w:val="00614301"/>
    <w:rsid w:val="006151AC"/>
    <w:rsid w:val="0061638F"/>
    <w:rsid w:val="00620867"/>
    <w:rsid w:val="00620B12"/>
    <w:rsid w:val="006210F4"/>
    <w:rsid w:val="00621DEA"/>
    <w:rsid w:val="00623CC4"/>
    <w:rsid w:val="00624B9F"/>
    <w:rsid w:val="00625B1E"/>
    <w:rsid w:val="00625C71"/>
    <w:rsid w:val="00626383"/>
    <w:rsid w:val="00627316"/>
    <w:rsid w:val="00627A7B"/>
    <w:rsid w:val="0063239E"/>
    <w:rsid w:val="00632E02"/>
    <w:rsid w:val="00633249"/>
    <w:rsid w:val="00633FB4"/>
    <w:rsid w:val="00634380"/>
    <w:rsid w:val="00635024"/>
    <w:rsid w:val="006357C1"/>
    <w:rsid w:val="00635BA7"/>
    <w:rsid w:val="006365EA"/>
    <w:rsid w:val="0063712C"/>
    <w:rsid w:val="00637374"/>
    <w:rsid w:val="00640BB2"/>
    <w:rsid w:val="00641A2D"/>
    <w:rsid w:val="006423B6"/>
    <w:rsid w:val="006435CF"/>
    <w:rsid w:val="00643F5E"/>
    <w:rsid w:val="006449AF"/>
    <w:rsid w:val="00646D08"/>
    <w:rsid w:val="0065076C"/>
    <w:rsid w:val="00651016"/>
    <w:rsid w:val="00651640"/>
    <w:rsid w:val="00651ADF"/>
    <w:rsid w:val="00651FDF"/>
    <w:rsid w:val="00652A1D"/>
    <w:rsid w:val="006561E6"/>
    <w:rsid w:val="006574EA"/>
    <w:rsid w:val="00663284"/>
    <w:rsid w:val="0066396C"/>
    <w:rsid w:val="00664AA6"/>
    <w:rsid w:val="00665B79"/>
    <w:rsid w:val="00667F10"/>
    <w:rsid w:val="00671663"/>
    <w:rsid w:val="0067187A"/>
    <w:rsid w:val="006726F6"/>
    <w:rsid w:val="00672E5A"/>
    <w:rsid w:val="006758EE"/>
    <w:rsid w:val="00675EED"/>
    <w:rsid w:val="00676B9C"/>
    <w:rsid w:val="006804BE"/>
    <w:rsid w:val="0068115C"/>
    <w:rsid w:val="00682902"/>
    <w:rsid w:val="00683182"/>
    <w:rsid w:val="00683F3A"/>
    <w:rsid w:val="00684527"/>
    <w:rsid w:val="0068589E"/>
    <w:rsid w:val="00686007"/>
    <w:rsid w:val="0068652E"/>
    <w:rsid w:val="00687928"/>
    <w:rsid w:val="0069163F"/>
    <w:rsid w:val="00691DBB"/>
    <w:rsid w:val="006A0703"/>
    <w:rsid w:val="006A09A5"/>
    <w:rsid w:val="006A0B61"/>
    <w:rsid w:val="006A573E"/>
    <w:rsid w:val="006A79E7"/>
    <w:rsid w:val="006A7D4D"/>
    <w:rsid w:val="006B0E41"/>
    <w:rsid w:val="006B2D49"/>
    <w:rsid w:val="006B3031"/>
    <w:rsid w:val="006B5C71"/>
    <w:rsid w:val="006B7EA3"/>
    <w:rsid w:val="006B7F0E"/>
    <w:rsid w:val="006C0E2A"/>
    <w:rsid w:val="006C46C5"/>
    <w:rsid w:val="006C4B43"/>
    <w:rsid w:val="006C5F32"/>
    <w:rsid w:val="006D0D07"/>
    <w:rsid w:val="006D2E2E"/>
    <w:rsid w:val="006D36EC"/>
    <w:rsid w:val="006D3C3E"/>
    <w:rsid w:val="006D5806"/>
    <w:rsid w:val="006D6DC1"/>
    <w:rsid w:val="006D6F9A"/>
    <w:rsid w:val="006E0B0E"/>
    <w:rsid w:val="006E0F1D"/>
    <w:rsid w:val="006E15BB"/>
    <w:rsid w:val="006E2C8E"/>
    <w:rsid w:val="006E446F"/>
    <w:rsid w:val="006E49B0"/>
    <w:rsid w:val="006E4A52"/>
    <w:rsid w:val="006E51D9"/>
    <w:rsid w:val="006E6291"/>
    <w:rsid w:val="006F3BD9"/>
    <w:rsid w:val="006F5544"/>
    <w:rsid w:val="006F7CE8"/>
    <w:rsid w:val="006F7D34"/>
    <w:rsid w:val="0070028F"/>
    <w:rsid w:val="00701353"/>
    <w:rsid w:val="0070524C"/>
    <w:rsid w:val="00710619"/>
    <w:rsid w:val="00710CB8"/>
    <w:rsid w:val="007118E8"/>
    <w:rsid w:val="007148AF"/>
    <w:rsid w:val="00715F3D"/>
    <w:rsid w:val="00716F83"/>
    <w:rsid w:val="00717AB1"/>
    <w:rsid w:val="00717C64"/>
    <w:rsid w:val="007202C5"/>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1B65"/>
    <w:rsid w:val="0074517B"/>
    <w:rsid w:val="00745E33"/>
    <w:rsid w:val="00747155"/>
    <w:rsid w:val="0074734A"/>
    <w:rsid w:val="00747CD4"/>
    <w:rsid w:val="00747D4F"/>
    <w:rsid w:val="00751921"/>
    <w:rsid w:val="00752744"/>
    <w:rsid w:val="007565A3"/>
    <w:rsid w:val="007571E2"/>
    <w:rsid w:val="00757A95"/>
    <w:rsid w:val="00760354"/>
    <w:rsid w:val="00760E91"/>
    <w:rsid w:val="007644D6"/>
    <w:rsid w:val="00765BEF"/>
    <w:rsid w:val="00766244"/>
    <w:rsid w:val="0076797F"/>
    <w:rsid w:val="00770B95"/>
    <w:rsid w:val="00772D30"/>
    <w:rsid w:val="00773080"/>
    <w:rsid w:val="007735AB"/>
    <w:rsid w:val="00773927"/>
    <w:rsid w:val="00773E4E"/>
    <w:rsid w:val="00774A48"/>
    <w:rsid w:val="00775FFA"/>
    <w:rsid w:val="00777AC5"/>
    <w:rsid w:val="00780989"/>
    <w:rsid w:val="00781980"/>
    <w:rsid w:val="0078259F"/>
    <w:rsid w:val="00782872"/>
    <w:rsid w:val="00784287"/>
    <w:rsid w:val="0078685D"/>
    <w:rsid w:val="00791A39"/>
    <w:rsid w:val="00792322"/>
    <w:rsid w:val="007951B2"/>
    <w:rsid w:val="00796941"/>
    <w:rsid w:val="00796AAA"/>
    <w:rsid w:val="007A5456"/>
    <w:rsid w:val="007A6185"/>
    <w:rsid w:val="007B10B3"/>
    <w:rsid w:val="007B17F8"/>
    <w:rsid w:val="007B1D12"/>
    <w:rsid w:val="007B2F17"/>
    <w:rsid w:val="007B3ACC"/>
    <w:rsid w:val="007B46B3"/>
    <w:rsid w:val="007B4BE7"/>
    <w:rsid w:val="007B52AE"/>
    <w:rsid w:val="007B5487"/>
    <w:rsid w:val="007B5B7A"/>
    <w:rsid w:val="007B5CD8"/>
    <w:rsid w:val="007B602B"/>
    <w:rsid w:val="007B6D51"/>
    <w:rsid w:val="007C3DC9"/>
    <w:rsid w:val="007C3F88"/>
    <w:rsid w:val="007D1D2B"/>
    <w:rsid w:val="007D1F02"/>
    <w:rsid w:val="007D4FEB"/>
    <w:rsid w:val="007D4FF3"/>
    <w:rsid w:val="007D5FD1"/>
    <w:rsid w:val="007E0F55"/>
    <w:rsid w:val="007E2EBF"/>
    <w:rsid w:val="007E47E8"/>
    <w:rsid w:val="007E6DD9"/>
    <w:rsid w:val="007F05B9"/>
    <w:rsid w:val="007F0F08"/>
    <w:rsid w:val="007F1940"/>
    <w:rsid w:val="007F2352"/>
    <w:rsid w:val="007F4190"/>
    <w:rsid w:val="007F49ED"/>
    <w:rsid w:val="007F4E53"/>
    <w:rsid w:val="007F5ABC"/>
    <w:rsid w:val="00800121"/>
    <w:rsid w:val="008018D9"/>
    <w:rsid w:val="00806335"/>
    <w:rsid w:val="008105E2"/>
    <w:rsid w:val="008110DA"/>
    <w:rsid w:val="008128CA"/>
    <w:rsid w:val="00813440"/>
    <w:rsid w:val="00814FBB"/>
    <w:rsid w:val="00816346"/>
    <w:rsid w:val="00820165"/>
    <w:rsid w:val="00821493"/>
    <w:rsid w:val="00822733"/>
    <w:rsid w:val="00823380"/>
    <w:rsid w:val="00823B45"/>
    <w:rsid w:val="00826B87"/>
    <w:rsid w:val="00827EFD"/>
    <w:rsid w:val="0083003C"/>
    <w:rsid w:val="00831B8F"/>
    <w:rsid w:val="00832EAE"/>
    <w:rsid w:val="00836495"/>
    <w:rsid w:val="00837259"/>
    <w:rsid w:val="0084238B"/>
    <w:rsid w:val="008430A5"/>
    <w:rsid w:val="0084318E"/>
    <w:rsid w:val="008439FF"/>
    <w:rsid w:val="00843F80"/>
    <w:rsid w:val="0084496F"/>
    <w:rsid w:val="00845BB2"/>
    <w:rsid w:val="00850983"/>
    <w:rsid w:val="00850A74"/>
    <w:rsid w:val="00850EDE"/>
    <w:rsid w:val="0085133B"/>
    <w:rsid w:val="00852998"/>
    <w:rsid w:val="00852D33"/>
    <w:rsid w:val="00853C78"/>
    <w:rsid w:val="00854304"/>
    <w:rsid w:val="00856923"/>
    <w:rsid w:val="00856941"/>
    <w:rsid w:val="00856D42"/>
    <w:rsid w:val="00857A7C"/>
    <w:rsid w:val="008618F1"/>
    <w:rsid w:val="00864864"/>
    <w:rsid w:val="008648D3"/>
    <w:rsid w:val="00864DE2"/>
    <w:rsid w:val="0086546A"/>
    <w:rsid w:val="00866CD7"/>
    <w:rsid w:val="008703F4"/>
    <w:rsid w:val="00870D4D"/>
    <w:rsid w:val="00873224"/>
    <w:rsid w:val="00873D57"/>
    <w:rsid w:val="00874112"/>
    <w:rsid w:val="008777DC"/>
    <w:rsid w:val="008778B5"/>
    <w:rsid w:val="00880BCE"/>
    <w:rsid w:val="008810AF"/>
    <w:rsid w:val="008819E4"/>
    <w:rsid w:val="008830EF"/>
    <w:rsid w:val="0088393A"/>
    <w:rsid w:val="00884773"/>
    <w:rsid w:val="00885077"/>
    <w:rsid w:val="00887A0F"/>
    <w:rsid w:val="008930D5"/>
    <w:rsid w:val="008933CF"/>
    <w:rsid w:val="00895362"/>
    <w:rsid w:val="0089705B"/>
    <w:rsid w:val="008A225D"/>
    <w:rsid w:val="008A3019"/>
    <w:rsid w:val="008A4630"/>
    <w:rsid w:val="008A4D71"/>
    <w:rsid w:val="008B5372"/>
    <w:rsid w:val="008B5AE2"/>
    <w:rsid w:val="008B5B7E"/>
    <w:rsid w:val="008B6520"/>
    <w:rsid w:val="008B6BDF"/>
    <w:rsid w:val="008B6C80"/>
    <w:rsid w:val="008C05BB"/>
    <w:rsid w:val="008C0DB1"/>
    <w:rsid w:val="008C2F42"/>
    <w:rsid w:val="008C3327"/>
    <w:rsid w:val="008C510F"/>
    <w:rsid w:val="008C6CA6"/>
    <w:rsid w:val="008C6EE6"/>
    <w:rsid w:val="008D1374"/>
    <w:rsid w:val="008D5874"/>
    <w:rsid w:val="008D5FE6"/>
    <w:rsid w:val="008D6657"/>
    <w:rsid w:val="008D6BB1"/>
    <w:rsid w:val="008D6F09"/>
    <w:rsid w:val="008D73DD"/>
    <w:rsid w:val="008E1FA7"/>
    <w:rsid w:val="008E30F1"/>
    <w:rsid w:val="008E4D2E"/>
    <w:rsid w:val="008E52ED"/>
    <w:rsid w:val="008E5EA9"/>
    <w:rsid w:val="008F1A98"/>
    <w:rsid w:val="008F258C"/>
    <w:rsid w:val="008F376D"/>
    <w:rsid w:val="008F3BB8"/>
    <w:rsid w:val="008F4513"/>
    <w:rsid w:val="008F5B45"/>
    <w:rsid w:val="008F72BE"/>
    <w:rsid w:val="009006DA"/>
    <w:rsid w:val="00900D4D"/>
    <w:rsid w:val="00901417"/>
    <w:rsid w:val="00903205"/>
    <w:rsid w:val="009046DF"/>
    <w:rsid w:val="009076D1"/>
    <w:rsid w:val="00911C81"/>
    <w:rsid w:val="00913809"/>
    <w:rsid w:val="00914562"/>
    <w:rsid w:val="009165B3"/>
    <w:rsid w:val="0091682D"/>
    <w:rsid w:val="00922343"/>
    <w:rsid w:val="00922370"/>
    <w:rsid w:val="0092388A"/>
    <w:rsid w:val="00924CF9"/>
    <w:rsid w:val="00925BE7"/>
    <w:rsid w:val="00927B09"/>
    <w:rsid w:val="00927D62"/>
    <w:rsid w:val="00927DAA"/>
    <w:rsid w:val="00932192"/>
    <w:rsid w:val="0093315B"/>
    <w:rsid w:val="0093386F"/>
    <w:rsid w:val="00936C2D"/>
    <w:rsid w:val="0094082D"/>
    <w:rsid w:val="00940B6B"/>
    <w:rsid w:val="00943412"/>
    <w:rsid w:val="00943B2E"/>
    <w:rsid w:val="0094536C"/>
    <w:rsid w:val="00945D11"/>
    <w:rsid w:val="009472D2"/>
    <w:rsid w:val="009503E2"/>
    <w:rsid w:val="00951312"/>
    <w:rsid w:val="009557F9"/>
    <w:rsid w:val="00960F67"/>
    <w:rsid w:val="00961CD2"/>
    <w:rsid w:val="00962B76"/>
    <w:rsid w:val="009668BF"/>
    <w:rsid w:val="00966B72"/>
    <w:rsid w:val="0097061F"/>
    <w:rsid w:val="0097112F"/>
    <w:rsid w:val="00972C70"/>
    <w:rsid w:val="00974224"/>
    <w:rsid w:val="00974F8D"/>
    <w:rsid w:val="00974FF1"/>
    <w:rsid w:val="00975D34"/>
    <w:rsid w:val="009767D3"/>
    <w:rsid w:val="00977F1C"/>
    <w:rsid w:val="0098051A"/>
    <w:rsid w:val="009819FB"/>
    <w:rsid w:val="00982BF2"/>
    <w:rsid w:val="00985876"/>
    <w:rsid w:val="00985D38"/>
    <w:rsid w:val="00986F27"/>
    <w:rsid w:val="00987873"/>
    <w:rsid w:val="00987D9F"/>
    <w:rsid w:val="00991A2F"/>
    <w:rsid w:val="00992E31"/>
    <w:rsid w:val="00996071"/>
    <w:rsid w:val="009A1631"/>
    <w:rsid w:val="009A176B"/>
    <w:rsid w:val="009A188A"/>
    <w:rsid w:val="009A53CC"/>
    <w:rsid w:val="009A6B28"/>
    <w:rsid w:val="009A6ED8"/>
    <w:rsid w:val="009A7001"/>
    <w:rsid w:val="009A7863"/>
    <w:rsid w:val="009A7DA5"/>
    <w:rsid w:val="009B01D4"/>
    <w:rsid w:val="009B0C22"/>
    <w:rsid w:val="009B2B08"/>
    <w:rsid w:val="009B2D35"/>
    <w:rsid w:val="009B36E8"/>
    <w:rsid w:val="009B55EA"/>
    <w:rsid w:val="009B7253"/>
    <w:rsid w:val="009C13BA"/>
    <w:rsid w:val="009C1D2B"/>
    <w:rsid w:val="009C2E28"/>
    <w:rsid w:val="009C4384"/>
    <w:rsid w:val="009C61D1"/>
    <w:rsid w:val="009C7523"/>
    <w:rsid w:val="009D02F1"/>
    <w:rsid w:val="009D3969"/>
    <w:rsid w:val="009D4F53"/>
    <w:rsid w:val="009D629D"/>
    <w:rsid w:val="009D6CB0"/>
    <w:rsid w:val="009E03BE"/>
    <w:rsid w:val="009E07BB"/>
    <w:rsid w:val="009E3A11"/>
    <w:rsid w:val="009E4824"/>
    <w:rsid w:val="009E67C9"/>
    <w:rsid w:val="009E6DE8"/>
    <w:rsid w:val="009E7AB9"/>
    <w:rsid w:val="009F1FA4"/>
    <w:rsid w:val="009F2C77"/>
    <w:rsid w:val="009F4224"/>
    <w:rsid w:val="009F4A72"/>
    <w:rsid w:val="009F5327"/>
    <w:rsid w:val="009F6937"/>
    <w:rsid w:val="009F6DDF"/>
    <w:rsid w:val="009F7705"/>
    <w:rsid w:val="00A00A9C"/>
    <w:rsid w:val="00A01913"/>
    <w:rsid w:val="00A0400A"/>
    <w:rsid w:val="00A05A22"/>
    <w:rsid w:val="00A05F81"/>
    <w:rsid w:val="00A068A7"/>
    <w:rsid w:val="00A06D1D"/>
    <w:rsid w:val="00A12D37"/>
    <w:rsid w:val="00A16415"/>
    <w:rsid w:val="00A2006D"/>
    <w:rsid w:val="00A2056F"/>
    <w:rsid w:val="00A209AB"/>
    <w:rsid w:val="00A21090"/>
    <w:rsid w:val="00A21216"/>
    <w:rsid w:val="00A22363"/>
    <w:rsid w:val="00A22F7E"/>
    <w:rsid w:val="00A2310F"/>
    <w:rsid w:val="00A24090"/>
    <w:rsid w:val="00A24F91"/>
    <w:rsid w:val="00A2642A"/>
    <w:rsid w:val="00A26AD5"/>
    <w:rsid w:val="00A27163"/>
    <w:rsid w:val="00A27B1B"/>
    <w:rsid w:val="00A3003C"/>
    <w:rsid w:val="00A30F05"/>
    <w:rsid w:val="00A35EDE"/>
    <w:rsid w:val="00A362AC"/>
    <w:rsid w:val="00A36CA9"/>
    <w:rsid w:val="00A37D34"/>
    <w:rsid w:val="00A40AE4"/>
    <w:rsid w:val="00A40F63"/>
    <w:rsid w:val="00A42FC1"/>
    <w:rsid w:val="00A43A6C"/>
    <w:rsid w:val="00A44704"/>
    <w:rsid w:val="00A478DC"/>
    <w:rsid w:val="00A50FBD"/>
    <w:rsid w:val="00A51FCA"/>
    <w:rsid w:val="00A53FB3"/>
    <w:rsid w:val="00A54D62"/>
    <w:rsid w:val="00A6076B"/>
    <w:rsid w:val="00A60B19"/>
    <w:rsid w:val="00A610E9"/>
    <w:rsid w:val="00A63753"/>
    <w:rsid w:val="00A639AD"/>
    <w:rsid w:val="00A6486D"/>
    <w:rsid w:val="00A648C5"/>
    <w:rsid w:val="00A657DB"/>
    <w:rsid w:val="00A667E6"/>
    <w:rsid w:val="00A668D6"/>
    <w:rsid w:val="00A70000"/>
    <w:rsid w:val="00A7111B"/>
    <w:rsid w:val="00A716DD"/>
    <w:rsid w:val="00A71782"/>
    <w:rsid w:val="00A72F8E"/>
    <w:rsid w:val="00A745EB"/>
    <w:rsid w:val="00A749A9"/>
    <w:rsid w:val="00A751DD"/>
    <w:rsid w:val="00A7612A"/>
    <w:rsid w:val="00A80A89"/>
    <w:rsid w:val="00A80E02"/>
    <w:rsid w:val="00A83421"/>
    <w:rsid w:val="00A8561A"/>
    <w:rsid w:val="00A86979"/>
    <w:rsid w:val="00A87799"/>
    <w:rsid w:val="00A9037A"/>
    <w:rsid w:val="00A91F7E"/>
    <w:rsid w:val="00A9295F"/>
    <w:rsid w:val="00A93200"/>
    <w:rsid w:val="00A9330B"/>
    <w:rsid w:val="00A940EB"/>
    <w:rsid w:val="00A948BA"/>
    <w:rsid w:val="00A9554B"/>
    <w:rsid w:val="00A971B5"/>
    <w:rsid w:val="00AA0D8E"/>
    <w:rsid w:val="00AA18B0"/>
    <w:rsid w:val="00AA378D"/>
    <w:rsid w:val="00AA4374"/>
    <w:rsid w:val="00AA532F"/>
    <w:rsid w:val="00AA7D34"/>
    <w:rsid w:val="00AB1F96"/>
    <w:rsid w:val="00AB307D"/>
    <w:rsid w:val="00AB3C96"/>
    <w:rsid w:val="00AB4000"/>
    <w:rsid w:val="00AB49D2"/>
    <w:rsid w:val="00AB49D8"/>
    <w:rsid w:val="00AB5402"/>
    <w:rsid w:val="00AB5AFC"/>
    <w:rsid w:val="00AB5B22"/>
    <w:rsid w:val="00AB5B30"/>
    <w:rsid w:val="00AB7952"/>
    <w:rsid w:val="00AC0031"/>
    <w:rsid w:val="00AC2585"/>
    <w:rsid w:val="00AC271A"/>
    <w:rsid w:val="00AC28CD"/>
    <w:rsid w:val="00AC2C70"/>
    <w:rsid w:val="00AC3A2F"/>
    <w:rsid w:val="00AC41E0"/>
    <w:rsid w:val="00AC5626"/>
    <w:rsid w:val="00AC6146"/>
    <w:rsid w:val="00AC64A5"/>
    <w:rsid w:val="00AC65BF"/>
    <w:rsid w:val="00AD2964"/>
    <w:rsid w:val="00AD2B4C"/>
    <w:rsid w:val="00AD365B"/>
    <w:rsid w:val="00AD397A"/>
    <w:rsid w:val="00AD59C1"/>
    <w:rsid w:val="00AD5C3C"/>
    <w:rsid w:val="00AE0778"/>
    <w:rsid w:val="00AE1E35"/>
    <w:rsid w:val="00AE270B"/>
    <w:rsid w:val="00AE315E"/>
    <w:rsid w:val="00AE4D35"/>
    <w:rsid w:val="00AE5DAC"/>
    <w:rsid w:val="00AE6117"/>
    <w:rsid w:val="00AE64FD"/>
    <w:rsid w:val="00AE671C"/>
    <w:rsid w:val="00AE6F06"/>
    <w:rsid w:val="00AF00DF"/>
    <w:rsid w:val="00AF04CD"/>
    <w:rsid w:val="00AF0A2F"/>
    <w:rsid w:val="00AF217C"/>
    <w:rsid w:val="00AF33DF"/>
    <w:rsid w:val="00AF63BF"/>
    <w:rsid w:val="00B01257"/>
    <w:rsid w:val="00B01D1B"/>
    <w:rsid w:val="00B0304A"/>
    <w:rsid w:val="00B05B01"/>
    <w:rsid w:val="00B1002E"/>
    <w:rsid w:val="00B11AF5"/>
    <w:rsid w:val="00B12133"/>
    <w:rsid w:val="00B12ED2"/>
    <w:rsid w:val="00B17010"/>
    <w:rsid w:val="00B171D4"/>
    <w:rsid w:val="00B2067B"/>
    <w:rsid w:val="00B2149A"/>
    <w:rsid w:val="00B23792"/>
    <w:rsid w:val="00B241CE"/>
    <w:rsid w:val="00B24ABA"/>
    <w:rsid w:val="00B26F24"/>
    <w:rsid w:val="00B325FE"/>
    <w:rsid w:val="00B329DF"/>
    <w:rsid w:val="00B367F7"/>
    <w:rsid w:val="00B376D8"/>
    <w:rsid w:val="00B37FEA"/>
    <w:rsid w:val="00B4064C"/>
    <w:rsid w:val="00B40E8F"/>
    <w:rsid w:val="00B41B2B"/>
    <w:rsid w:val="00B425BD"/>
    <w:rsid w:val="00B426ED"/>
    <w:rsid w:val="00B42E0C"/>
    <w:rsid w:val="00B45FB5"/>
    <w:rsid w:val="00B47827"/>
    <w:rsid w:val="00B47FE1"/>
    <w:rsid w:val="00B506FA"/>
    <w:rsid w:val="00B53293"/>
    <w:rsid w:val="00B537AD"/>
    <w:rsid w:val="00B54A4C"/>
    <w:rsid w:val="00B56365"/>
    <w:rsid w:val="00B60990"/>
    <w:rsid w:val="00B613C2"/>
    <w:rsid w:val="00B629FE"/>
    <w:rsid w:val="00B637B2"/>
    <w:rsid w:val="00B64DED"/>
    <w:rsid w:val="00B64EB6"/>
    <w:rsid w:val="00B65134"/>
    <w:rsid w:val="00B659B6"/>
    <w:rsid w:val="00B7040C"/>
    <w:rsid w:val="00B70AEE"/>
    <w:rsid w:val="00B71271"/>
    <w:rsid w:val="00B7160F"/>
    <w:rsid w:val="00B717C7"/>
    <w:rsid w:val="00B7199B"/>
    <w:rsid w:val="00B71ADF"/>
    <w:rsid w:val="00B73110"/>
    <w:rsid w:val="00B731F9"/>
    <w:rsid w:val="00B7501C"/>
    <w:rsid w:val="00B7576D"/>
    <w:rsid w:val="00B76530"/>
    <w:rsid w:val="00B76B70"/>
    <w:rsid w:val="00B77A65"/>
    <w:rsid w:val="00B77EF4"/>
    <w:rsid w:val="00B8110F"/>
    <w:rsid w:val="00B81F23"/>
    <w:rsid w:val="00B82825"/>
    <w:rsid w:val="00B82A3A"/>
    <w:rsid w:val="00B84860"/>
    <w:rsid w:val="00B87355"/>
    <w:rsid w:val="00B903D1"/>
    <w:rsid w:val="00B90A19"/>
    <w:rsid w:val="00B91600"/>
    <w:rsid w:val="00B931B4"/>
    <w:rsid w:val="00B936D7"/>
    <w:rsid w:val="00B94E2B"/>
    <w:rsid w:val="00B955A3"/>
    <w:rsid w:val="00B957AD"/>
    <w:rsid w:val="00BA1D16"/>
    <w:rsid w:val="00BA20DE"/>
    <w:rsid w:val="00BA3041"/>
    <w:rsid w:val="00BA3BA5"/>
    <w:rsid w:val="00BA4C19"/>
    <w:rsid w:val="00BA657A"/>
    <w:rsid w:val="00BA6C34"/>
    <w:rsid w:val="00BA6C54"/>
    <w:rsid w:val="00BB099C"/>
    <w:rsid w:val="00BB0DF4"/>
    <w:rsid w:val="00BB3CFF"/>
    <w:rsid w:val="00BB3F62"/>
    <w:rsid w:val="00BB4CCD"/>
    <w:rsid w:val="00BB54A5"/>
    <w:rsid w:val="00BB5951"/>
    <w:rsid w:val="00BB5A4F"/>
    <w:rsid w:val="00BB5C83"/>
    <w:rsid w:val="00BB643C"/>
    <w:rsid w:val="00BB6CEB"/>
    <w:rsid w:val="00BC09E8"/>
    <w:rsid w:val="00BC1BC3"/>
    <w:rsid w:val="00BC26AC"/>
    <w:rsid w:val="00BC499A"/>
    <w:rsid w:val="00BC717E"/>
    <w:rsid w:val="00BD1CB7"/>
    <w:rsid w:val="00BD4DFE"/>
    <w:rsid w:val="00BD593F"/>
    <w:rsid w:val="00BD6706"/>
    <w:rsid w:val="00BD7A7D"/>
    <w:rsid w:val="00BE0D08"/>
    <w:rsid w:val="00BE4629"/>
    <w:rsid w:val="00BE630D"/>
    <w:rsid w:val="00BE737F"/>
    <w:rsid w:val="00BE74E7"/>
    <w:rsid w:val="00BE7ED8"/>
    <w:rsid w:val="00BF0D7C"/>
    <w:rsid w:val="00BF2708"/>
    <w:rsid w:val="00BF36F6"/>
    <w:rsid w:val="00BF56BF"/>
    <w:rsid w:val="00C02B19"/>
    <w:rsid w:val="00C05011"/>
    <w:rsid w:val="00C10B68"/>
    <w:rsid w:val="00C13127"/>
    <w:rsid w:val="00C14D89"/>
    <w:rsid w:val="00C152F5"/>
    <w:rsid w:val="00C1570C"/>
    <w:rsid w:val="00C17164"/>
    <w:rsid w:val="00C2169D"/>
    <w:rsid w:val="00C2177F"/>
    <w:rsid w:val="00C22361"/>
    <w:rsid w:val="00C2419C"/>
    <w:rsid w:val="00C26D89"/>
    <w:rsid w:val="00C300E6"/>
    <w:rsid w:val="00C31833"/>
    <w:rsid w:val="00C33018"/>
    <w:rsid w:val="00C33B22"/>
    <w:rsid w:val="00C33B4D"/>
    <w:rsid w:val="00C33FF8"/>
    <w:rsid w:val="00C35A49"/>
    <w:rsid w:val="00C36AF1"/>
    <w:rsid w:val="00C37458"/>
    <w:rsid w:val="00C37AF7"/>
    <w:rsid w:val="00C4313A"/>
    <w:rsid w:val="00C45E29"/>
    <w:rsid w:val="00C478FD"/>
    <w:rsid w:val="00C51B11"/>
    <w:rsid w:val="00C56203"/>
    <w:rsid w:val="00C617E5"/>
    <w:rsid w:val="00C62B77"/>
    <w:rsid w:val="00C667E4"/>
    <w:rsid w:val="00C70D9D"/>
    <w:rsid w:val="00C7257B"/>
    <w:rsid w:val="00C75517"/>
    <w:rsid w:val="00C76A9C"/>
    <w:rsid w:val="00C77054"/>
    <w:rsid w:val="00C77932"/>
    <w:rsid w:val="00C80492"/>
    <w:rsid w:val="00C81C96"/>
    <w:rsid w:val="00C840C6"/>
    <w:rsid w:val="00C849B1"/>
    <w:rsid w:val="00C8599C"/>
    <w:rsid w:val="00C86EE3"/>
    <w:rsid w:val="00C8734B"/>
    <w:rsid w:val="00C9021F"/>
    <w:rsid w:val="00C9028D"/>
    <w:rsid w:val="00C906FE"/>
    <w:rsid w:val="00C91D02"/>
    <w:rsid w:val="00C93587"/>
    <w:rsid w:val="00C948D0"/>
    <w:rsid w:val="00C95E34"/>
    <w:rsid w:val="00CA13DD"/>
    <w:rsid w:val="00CA2801"/>
    <w:rsid w:val="00CA41BF"/>
    <w:rsid w:val="00CA539C"/>
    <w:rsid w:val="00CB22FF"/>
    <w:rsid w:val="00CB4647"/>
    <w:rsid w:val="00CB686E"/>
    <w:rsid w:val="00CC0833"/>
    <w:rsid w:val="00CC0D6C"/>
    <w:rsid w:val="00CC156E"/>
    <w:rsid w:val="00CC546F"/>
    <w:rsid w:val="00CD3627"/>
    <w:rsid w:val="00CD6A12"/>
    <w:rsid w:val="00CD72D4"/>
    <w:rsid w:val="00CE155F"/>
    <w:rsid w:val="00CE1B2F"/>
    <w:rsid w:val="00CE30CD"/>
    <w:rsid w:val="00CF06A5"/>
    <w:rsid w:val="00CF137D"/>
    <w:rsid w:val="00CF365A"/>
    <w:rsid w:val="00CF4DEF"/>
    <w:rsid w:val="00CF610E"/>
    <w:rsid w:val="00CF6D4D"/>
    <w:rsid w:val="00D00008"/>
    <w:rsid w:val="00D032B6"/>
    <w:rsid w:val="00D070BF"/>
    <w:rsid w:val="00D10971"/>
    <w:rsid w:val="00D11686"/>
    <w:rsid w:val="00D11AFF"/>
    <w:rsid w:val="00D1225E"/>
    <w:rsid w:val="00D147CC"/>
    <w:rsid w:val="00D20234"/>
    <w:rsid w:val="00D208D0"/>
    <w:rsid w:val="00D20EAE"/>
    <w:rsid w:val="00D21132"/>
    <w:rsid w:val="00D212D5"/>
    <w:rsid w:val="00D21856"/>
    <w:rsid w:val="00D22A8F"/>
    <w:rsid w:val="00D230D8"/>
    <w:rsid w:val="00D24B24"/>
    <w:rsid w:val="00D24EB0"/>
    <w:rsid w:val="00D25987"/>
    <w:rsid w:val="00D30306"/>
    <w:rsid w:val="00D30758"/>
    <w:rsid w:val="00D33A32"/>
    <w:rsid w:val="00D34BA7"/>
    <w:rsid w:val="00D350E6"/>
    <w:rsid w:val="00D40219"/>
    <w:rsid w:val="00D42173"/>
    <w:rsid w:val="00D4686A"/>
    <w:rsid w:val="00D46C32"/>
    <w:rsid w:val="00D471AE"/>
    <w:rsid w:val="00D52EC6"/>
    <w:rsid w:val="00D53C02"/>
    <w:rsid w:val="00D54728"/>
    <w:rsid w:val="00D56DF2"/>
    <w:rsid w:val="00D60598"/>
    <w:rsid w:val="00D615FF"/>
    <w:rsid w:val="00D6188A"/>
    <w:rsid w:val="00D63B3E"/>
    <w:rsid w:val="00D66EE9"/>
    <w:rsid w:val="00D67101"/>
    <w:rsid w:val="00D671FA"/>
    <w:rsid w:val="00D70D85"/>
    <w:rsid w:val="00D71141"/>
    <w:rsid w:val="00D71881"/>
    <w:rsid w:val="00D718B1"/>
    <w:rsid w:val="00D71BAC"/>
    <w:rsid w:val="00D71BC9"/>
    <w:rsid w:val="00D72EBD"/>
    <w:rsid w:val="00D7331A"/>
    <w:rsid w:val="00D7499D"/>
    <w:rsid w:val="00D74AAE"/>
    <w:rsid w:val="00D8033E"/>
    <w:rsid w:val="00D83B35"/>
    <w:rsid w:val="00D84ECA"/>
    <w:rsid w:val="00D854D7"/>
    <w:rsid w:val="00D86331"/>
    <w:rsid w:val="00D91A3F"/>
    <w:rsid w:val="00D91B67"/>
    <w:rsid w:val="00D92CDF"/>
    <w:rsid w:val="00DA14F9"/>
    <w:rsid w:val="00DA1B74"/>
    <w:rsid w:val="00DA2CBE"/>
    <w:rsid w:val="00DA32DF"/>
    <w:rsid w:val="00DA43AB"/>
    <w:rsid w:val="00DA5931"/>
    <w:rsid w:val="00DA63DE"/>
    <w:rsid w:val="00DA722B"/>
    <w:rsid w:val="00DA76C9"/>
    <w:rsid w:val="00DB0EB8"/>
    <w:rsid w:val="00DB1A91"/>
    <w:rsid w:val="00DB2424"/>
    <w:rsid w:val="00DB3E84"/>
    <w:rsid w:val="00DB5BD8"/>
    <w:rsid w:val="00DC02A0"/>
    <w:rsid w:val="00DC0B08"/>
    <w:rsid w:val="00DC0E27"/>
    <w:rsid w:val="00DC1000"/>
    <w:rsid w:val="00DC1400"/>
    <w:rsid w:val="00DC3D3E"/>
    <w:rsid w:val="00DC4F5E"/>
    <w:rsid w:val="00DC5103"/>
    <w:rsid w:val="00DD1BB4"/>
    <w:rsid w:val="00DD2542"/>
    <w:rsid w:val="00DD6547"/>
    <w:rsid w:val="00DD6C56"/>
    <w:rsid w:val="00DD77C1"/>
    <w:rsid w:val="00DD78A5"/>
    <w:rsid w:val="00DD7A3F"/>
    <w:rsid w:val="00DE092F"/>
    <w:rsid w:val="00DE33CA"/>
    <w:rsid w:val="00DE4448"/>
    <w:rsid w:val="00DE49C9"/>
    <w:rsid w:val="00DE64EE"/>
    <w:rsid w:val="00DE6957"/>
    <w:rsid w:val="00DE77E1"/>
    <w:rsid w:val="00DF5E1E"/>
    <w:rsid w:val="00DF6442"/>
    <w:rsid w:val="00DF67A3"/>
    <w:rsid w:val="00DF7A42"/>
    <w:rsid w:val="00E0124C"/>
    <w:rsid w:val="00E022DC"/>
    <w:rsid w:val="00E024D3"/>
    <w:rsid w:val="00E0487B"/>
    <w:rsid w:val="00E07A7B"/>
    <w:rsid w:val="00E138BD"/>
    <w:rsid w:val="00E14435"/>
    <w:rsid w:val="00E206F5"/>
    <w:rsid w:val="00E21598"/>
    <w:rsid w:val="00E22BD2"/>
    <w:rsid w:val="00E2405F"/>
    <w:rsid w:val="00E259BC"/>
    <w:rsid w:val="00E264A4"/>
    <w:rsid w:val="00E27322"/>
    <w:rsid w:val="00E301B4"/>
    <w:rsid w:val="00E30A32"/>
    <w:rsid w:val="00E32E9A"/>
    <w:rsid w:val="00E36EBF"/>
    <w:rsid w:val="00E40FCC"/>
    <w:rsid w:val="00E415AF"/>
    <w:rsid w:val="00E42F08"/>
    <w:rsid w:val="00E43122"/>
    <w:rsid w:val="00E43AE8"/>
    <w:rsid w:val="00E43B80"/>
    <w:rsid w:val="00E44003"/>
    <w:rsid w:val="00E456A5"/>
    <w:rsid w:val="00E45B00"/>
    <w:rsid w:val="00E46ACB"/>
    <w:rsid w:val="00E470B1"/>
    <w:rsid w:val="00E47719"/>
    <w:rsid w:val="00E50890"/>
    <w:rsid w:val="00E5110E"/>
    <w:rsid w:val="00E51F94"/>
    <w:rsid w:val="00E52B2D"/>
    <w:rsid w:val="00E5512D"/>
    <w:rsid w:val="00E574E5"/>
    <w:rsid w:val="00E63C51"/>
    <w:rsid w:val="00E64285"/>
    <w:rsid w:val="00E64732"/>
    <w:rsid w:val="00E6671A"/>
    <w:rsid w:val="00E70BDA"/>
    <w:rsid w:val="00E71139"/>
    <w:rsid w:val="00E74F63"/>
    <w:rsid w:val="00E7602E"/>
    <w:rsid w:val="00E7712C"/>
    <w:rsid w:val="00E7773E"/>
    <w:rsid w:val="00E77F65"/>
    <w:rsid w:val="00E82E08"/>
    <w:rsid w:val="00E834AD"/>
    <w:rsid w:val="00E863EB"/>
    <w:rsid w:val="00E87045"/>
    <w:rsid w:val="00E8797D"/>
    <w:rsid w:val="00E90664"/>
    <w:rsid w:val="00E92065"/>
    <w:rsid w:val="00E9524F"/>
    <w:rsid w:val="00E96704"/>
    <w:rsid w:val="00E96F05"/>
    <w:rsid w:val="00EA340E"/>
    <w:rsid w:val="00EA3B1F"/>
    <w:rsid w:val="00EB1FB4"/>
    <w:rsid w:val="00EB2506"/>
    <w:rsid w:val="00EB3123"/>
    <w:rsid w:val="00EB55D0"/>
    <w:rsid w:val="00EB5646"/>
    <w:rsid w:val="00EB5ADB"/>
    <w:rsid w:val="00EC0648"/>
    <w:rsid w:val="00EC0F78"/>
    <w:rsid w:val="00EC1A32"/>
    <w:rsid w:val="00EC1A39"/>
    <w:rsid w:val="00EC231A"/>
    <w:rsid w:val="00EC2829"/>
    <w:rsid w:val="00EC3D3F"/>
    <w:rsid w:val="00EC5C01"/>
    <w:rsid w:val="00EC682C"/>
    <w:rsid w:val="00EC766D"/>
    <w:rsid w:val="00EC7E34"/>
    <w:rsid w:val="00EC7E4D"/>
    <w:rsid w:val="00ED025D"/>
    <w:rsid w:val="00ED3DFD"/>
    <w:rsid w:val="00ED3F21"/>
    <w:rsid w:val="00ED4F56"/>
    <w:rsid w:val="00ED6941"/>
    <w:rsid w:val="00EE260F"/>
    <w:rsid w:val="00EE3625"/>
    <w:rsid w:val="00EE442D"/>
    <w:rsid w:val="00EE56E1"/>
    <w:rsid w:val="00EE604B"/>
    <w:rsid w:val="00EE6B33"/>
    <w:rsid w:val="00EE74A3"/>
    <w:rsid w:val="00EF0462"/>
    <w:rsid w:val="00EF2853"/>
    <w:rsid w:val="00EF3563"/>
    <w:rsid w:val="00EF3F9B"/>
    <w:rsid w:val="00EF61DC"/>
    <w:rsid w:val="00EF6505"/>
    <w:rsid w:val="00EF6C4A"/>
    <w:rsid w:val="00EF6DED"/>
    <w:rsid w:val="00EF7A6F"/>
    <w:rsid w:val="00F00D81"/>
    <w:rsid w:val="00F00ECD"/>
    <w:rsid w:val="00F02C57"/>
    <w:rsid w:val="00F05DCF"/>
    <w:rsid w:val="00F070E5"/>
    <w:rsid w:val="00F133CE"/>
    <w:rsid w:val="00F1517E"/>
    <w:rsid w:val="00F1661E"/>
    <w:rsid w:val="00F16678"/>
    <w:rsid w:val="00F22AC4"/>
    <w:rsid w:val="00F22BF5"/>
    <w:rsid w:val="00F26388"/>
    <w:rsid w:val="00F26BB3"/>
    <w:rsid w:val="00F31BE3"/>
    <w:rsid w:val="00F32F74"/>
    <w:rsid w:val="00F34397"/>
    <w:rsid w:val="00F34B21"/>
    <w:rsid w:val="00F34CA5"/>
    <w:rsid w:val="00F41E90"/>
    <w:rsid w:val="00F436BF"/>
    <w:rsid w:val="00F454A3"/>
    <w:rsid w:val="00F46CA2"/>
    <w:rsid w:val="00F473F3"/>
    <w:rsid w:val="00F51CF0"/>
    <w:rsid w:val="00F53B56"/>
    <w:rsid w:val="00F54854"/>
    <w:rsid w:val="00F54AD8"/>
    <w:rsid w:val="00F54E71"/>
    <w:rsid w:val="00F55BC3"/>
    <w:rsid w:val="00F571FE"/>
    <w:rsid w:val="00F615EE"/>
    <w:rsid w:val="00F62649"/>
    <w:rsid w:val="00F62C96"/>
    <w:rsid w:val="00F638A5"/>
    <w:rsid w:val="00F63DD9"/>
    <w:rsid w:val="00F64E82"/>
    <w:rsid w:val="00F673C2"/>
    <w:rsid w:val="00F7020E"/>
    <w:rsid w:val="00F70D2F"/>
    <w:rsid w:val="00F70E77"/>
    <w:rsid w:val="00F715FC"/>
    <w:rsid w:val="00F71859"/>
    <w:rsid w:val="00F74FDC"/>
    <w:rsid w:val="00F7566A"/>
    <w:rsid w:val="00F80602"/>
    <w:rsid w:val="00F82A57"/>
    <w:rsid w:val="00F83A2C"/>
    <w:rsid w:val="00F83E9D"/>
    <w:rsid w:val="00F86C5B"/>
    <w:rsid w:val="00F922B8"/>
    <w:rsid w:val="00F93C7A"/>
    <w:rsid w:val="00F961A0"/>
    <w:rsid w:val="00F97A32"/>
    <w:rsid w:val="00FA021B"/>
    <w:rsid w:val="00FA1052"/>
    <w:rsid w:val="00FA3025"/>
    <w:rsid w:val="00FA3B58"/>
    <w:rsid w:val="00FA490B"/>
    <w:rsid w:val="00FA4CE1"/>
    <w:rsid w:val="00FA5484"/>
    <w:rsid w:val="00FA6127"/>
    <w:rsid w:val="00FA7F65"/>
    <w:rsid w:val="00FB1CFE"/>
    <w:rsid w:val="00FB329A"/>
    <w:rsid w:val="00FB3EBB"/>
    <w:rsid w:val="00FB57BF"/>
    <w:rsid w:val="00FB7CFB"/>
    <w:rsid w:val="00FC002F"/>
    <w:rsid w:val="00FC0C8D"/>
    <w:rsid w:val="00FC15E5"/>
    <w:rsid w:val="00FC4426"/>
    <w:rsid w:val="00FC55F6"/>
    <w:rsid w:val="00FC70D3"/>
    <w:rsid w:val="00FC72CC"/>
    <w:rsid w:val="00FC73E8"/>
    <w:rsid w:val="00FD04E0"/>
    <w:rsid w:val="00FD7144"/>
    <w:rsid w:val="00FE0BFA"/>
    <w:rsid w:val="00FE0D85"/>
    <w:rsid w:val="00FE0DC9"/>
    <w:rsid w:val="00FE2A56"/>
    <w:rsid w:val="00FE2EA4"/>
    <w:rsid w:val="00FE378C"/>
    <w:rsid w:val="00FE57BE"/>
    <w:rsid w:val="00FE5F86"/>
    <w:rsid w:val="00FE5FEC"/>
    <w:rsid w:val="00FF08F6"/>
    <w:rsid w:val="00FF095B"/>
    <w:rsid w:val="00FF0A8C"/>
    <w:rsid w:val="00FF21EB"/>
    <w:rsid w:val="00FF41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2FB88A"/>
  <w15:docId w15:val="{A4C8ACEE-B864-462A-9EB8-CB10B25AB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C7"/>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B717C7"/>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B717C7"/>
    <w:rPr>
      <w:rFonts w:cs="Traditional Arabic"/>
      <w:color w:val="000000"/>
      <w:sz w:val="26"/>
      <w:szCs w:val="26"/>
      <w:lang w:bidi="ar-IQ"/>
    </w:rPr>
  </w:style>
  <w:style w:type="character" w:customStyle="1" w:styleId="HeaderChar">
    <w:name w:val="Header Char"/>
    <w:link w:val="Header"/>
    <w:uiPriority w:val="99"/>
    <w:rsid w:val="00B717C7"/>
    <w:rPr>
      <w:rFonts w:cs="Traditional Arabic"/>
      <w:color w:val="000000"/>
      <w:sz w:val="26"/>
      <w:szCs w:val="26"/>
      <w:lang w:bidi="ar-IQ"/>
    </w:rPr>
  </w:style>
  <w:style w:type="paragraph" w:styleId="Header">
    <w:name w:val="header"/>
    <w:basedOn w:val="Normal"/>
    <w:link w:val="HeaderChar"/>
    <w:uiPriority w:val="99"/>
    <w:rsid w:val="00B717C7"/>
    <w:pPr>
      <w:tabs>
        <w:tab w:val="center" w:pos="4153"/>
        <w:tab w:val="right" w:pos="8306"/>
      </w:tabs>
      <w:ind w:firstLine="0"/>
    </w:pPr>
    <w:rPr>
      <w:sz w:val="26"/>
      <w:szCs w:val="26"/>
    </w:rPr>
  </w:style>
  <w:style w:type="character" w:customStyle="1" w:styleId="HeaderChar1">
    <w:name w:val="Header Char1"/>
    <w:basedOn w:val="DefaultParagraphFont"/>
    <w:semiHidden/>
    <w:rsid w:val="00B717C7"/>
    <w:rPr>
      <w:rFonts w:cs="Traditional Arabic"/>
      <w:color w:val="000000"/>
      <w:sz w:val="24"/>
      <w:szCs w:val="32"/>
      <w:lang w:bidi="ar-IQ"/>
    </w:rPr>
  </w:style>
  <w:style w:type="paragraph" w:styleId="NormalWeb">
    <w:name w:val="Normal (Web)"/>
    <w:basedOn w:val="Normal"/>
    <w:uiPriority w:val="99"/>
    <w:unhideWhenUsed/>
    <w:rsid w:val="00B717C7"/>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5DBC0-49C5-4E03-999F-E0DCC583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4197</TotalTime>
  <Pages>1</Pages>
  <Words>71786</Words>
  <Characters>409184</Characters>
  <Application>Microsoft Office Word</Application>
  <DocSecurity>0</DocSecurity>
  <Lines>3409</Lines>
  <Paragraphs>960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480010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Rafed 10</dc:creator>
  <cp:lastModifiedBy>mahdi</cp:lastModifiedBy>
  <cp:revision>506</cp:revision>
  <cp:lastPrinted>2014-01-25T18:18:00Z</cp:lastPrinted>
  <dcterms:created xsi:type="dcterms:W3CDTF">2022-03-09T12:46:00Z</dcterms:created>
  <dcterms:modified xsi:type="dcterms:W3CDTF">2010-04-29T13:58:00Z</dcterms:modified>
</cp:coreProperties>
</file>